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600" w:firstRow="0" w:lastRow="0" w:firstColumn="0" w:lastColumn="0" w:noHBand="1" w:noVBand="1"/>
      </w:tblPr>
      <w:tblGrid>
        <w:gridCol w:w="5395"/>
        <w:gridCol w:w="5237"/>
      </w:tblGrid>
      <w:tr w:rsidR="00A81248" w:rsidRPr="0072142B" w14:paraId="439C3423" w14:textId="77777777" w:rsidTr="00A31A5B">
        <w:tc>
          <w:tcPr>
            <w:tcW w:w="5395" w:type="dxa"/>
          </w:tcPr>
          <w:p w14:paraId="4E5D20BE" w14:textId="77777777" w:rsidR="00A81248" w:rsidRPr="0072142B" w:rsidRDefault="00A81248" w:rsidP="00A81248">
            <w:pPr>
              <w:pStyle w:val="GraphicAnchor"/>
              <w:rPr>
                <w:rFonts w:ascii="Calibri Light" w:hAnsi="Calibri Light" w:cs="Calibri Light"/>
                <w:noProof/>
                <w:lang w:val="en-GB"/>
              </w:rPr>
            </w:pPr>
          </w:p>
        </w:tc>
        <w:tc>
          <w:tcPr>
            <w:tcW w:w="5237" w:type="dxa"/>
          </w:tcPr>
          <w:p w14:paraId="65BDF63B" w14:textId="77777777" w:rsidR="00A81248" w:rsidRPr="0072142B" w:rsidRDefault="00A81248" w:rsidP="00A81248">
            <w:pPr>
              <w:pStyle w:val="GraphicAnchor"/>
              <w:rPr>
                <w:rFonts w:ascii="Calibri Light" w:hAnsi="Calibri Light" w:cs="Calibri Light"/>
                <w:noProof/>
                <w:lang w:val="en-GB"/>
              </w:rPr>
            </w:pPr>
          </w:p>
        </w:tc>
      </w:tr>
      <w:tr w:rsidR="00A81248" w:rsidRPr="0072142B" w14:paraId="49845BBA" w14:textId="77777777" w:rsidTr="00A31A5B">
        <w:trPr>
          <w:trHeight w:val="2719"/>
        </w:trPr>
        <w:tc>
          <w:tcPr>
            <w:tcW w:w="5395" w:type="dxa"/>
          </w:tcPr>
          <w:p w14:paraId="5A890279" w14:textId="626128F4" w:rsidR="00A81248" w:rsidRPr="0072142B" w:rsidRDefault="00074352" w:rsidP="00074352">
            <w:pPr>
              <w:rPr>
                <w:rFonts w:ascii="Calibri Light" w:hAnsi="Calibri Light" w:cs="Calibri Light"/>
                <w:noProof/>
                <w:lang w:val="en-GB"/>
              </w:rPr>
            </w:pPr>
            <w:r w:rsidRPr="0072142B">
              <w:rPr>
                <w:rFonts w:ascii="Calibri Light" w:hAnsi="Calibri Light" w:cs="Calibri Light"/>
                <w:noProof/>
                <w:sz w:val="44"/>
                <w:szCs w:val="44"/>
                <w:lang w:val="en-GB"/>
              </w:rPr>
              <w:t>ACCA</w:t>
            </w:r>
            <w:r w:rsidR="00BD0820" w:rsidRPr="0072142B">
              <w:rPr>
                <w:rFonts w:ascii="Calibri Light" w:hAnsi="Calibri Light" w:cs="Calibri Light"/>
                <w:noProof/>
                <w:sz w:val="44"/>
                <w:szCs w:val="44"/>
                <w:lang w:val="en-GB"/>
              </w:rPr>
              <w:t>5026 – Database and Application Development</w:t>
            </w:r>
          </w:p>
        </w:tc>
        <w:tc>
          <w:tcPr>
            <w:tcW w:w="5237" w:type="dxa"/>
          </w:tcPr>
          <w:p w14:paraId="5530BB0A" w14:textId="77777777" w:rsidR="00A81248" w:rsidRPr="0072142B" w:rsidRDefault="00A81248">
            <w:pPr>
              <w:rPr>
                <w:rFonts w:ascii="Calibri Light" w:hAnsi="Calibri Light" w:cs="Calibri Light"/>
                <w:noProof/>
                <w:lang w:val="en-GB"/>
              </w:rPr>
            </w:pPr>
          </w:p>
        </w:tc>
      </w:tr>
      <w:tr w:rsidR="00A81248" w:rsidRPr="0072142B" w14:paraId="55B8B239" w14:textId="77777777" w:rsidTr="00A31A5B">
        <w:trPr>
          <w:trHeight w:val="8865"/>
        </w:trPr>
        <w:tc>
          <w:tcPr>
            <w:tcW w:w="5395" w:type="dxa"/>
          </w:tcPr>
          <w:p w14:paraId="75BFDA64" w14:textId="77777777" w:rsidR="00A81248" w:rsidRPr="0072142B" w:rsidRDefault="00A81248">
            <w:pPr>
              <w:rPr>
                <w:rFonts w:ascii="Calibri Light" w:hAnsi="Calibri Light" w:cs="Calibri Light"/>
                <w:noProof/>
                <w:lang w:val="en-GB"/>
              </w:rPr>
            </w:pPr>
            <w:r w:rsidRPr="0072142B">
              <w:rPr>
                <w:rFonts w:ascii="Calibri Light" w:hAnsi="Calibri Light" w:cs="Calibri Light"/>
                <w:noProof/>
                <w:lang w:val="en-GB" w:bidi="en-GB"/>
              </w:rPr>
              <mc:AlternateContent>
                <mc:Choice Requires="wpg">
                  <w:drawing>
                    <wp:anchor distT="0" distB="0" distL="114300" distR="114300" simplePos="0" relativeHeight="251654656" behindDoc="1" locked="0" layoutInCell="1" allowOverlap="1" wp14:anchorId="2DA59975" wp14:editId="44FCE955">
                      <wp:simplePos x="0" y="0"/>
                      <wp:positionH relativeFrom="margin">
                        <wp:posOffset>-449580</wp:posOffset>
                      </wp:positionH>
                      <wp:positionV relativeFrom="page">
                        <wp:posOffset>-2246630</wp:posOffset>
                      </wp:positionV>
                      <wp:extent cx="7772400" cy="10687050"/>
                      <wp:effectExtent l="0" t="0" r="0" b="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68705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733852BA" id="Group 1" o:spid="_x0000_s1026" alt="&quot;&quot;" style="position:absolute;margin-left:-35.4pt;margin-top:-176.9pt;width:612pt;height:841.5pt;z-index:-251661824;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5237" w:type="dxa"/>
          </w:tcPr>
          <w:p w14:paraId="5C2A16C7" w14:textId="77777777" w:rsidR="00A81248" w:rsidRPr="0072142B" w:rsidRDefault="00A81248">
            <w:pPr>
              <w:rPr>
                <w:rFonts w:ascii="Calibri Light" w:hAnsi="Calibri Light" w:cs="Calibri Light"/>
                <w:noProof/>
                <w:lang w:val="en-GB"/>
              </w:rPr>
            </w:pPr>
          </w:p>
        </w:tc>
      </w:tr>
      <w:tr w:rsidR="00A81248" w:rsidRPr="0072142B" w14:paraId="39A5BE4F" w14:textId="77777777" w:rsidTr="00A31A5B">
        <w:trPr>
          <w:trHeight w:val="1299"/>
        </w:trPr>
        <w:tc>
          <w:tcPr>
            <w:tcW w:w="5395" w:type="dxa"/>
          </w:tcPr>
          <w:p w14:paraId="299A1E0F" w14:textId="77777777" w:rsidR="00A81248" w:rsidRPr="0072142B" w:rsidRDefault="00A81248">
            <w:pPr>
              <w:rPr>
                <w:rFonts w:ascii="Calibri Light" w:hAnsi="Calibri Light" w:cs="Calibri Light"/>
                <w:noProof/>
                <w:lang w:val="en-GB"/>
              </w:rPr>
            </w:pPr>
          </w:p>
        </w:tc>
        <w:tc>
          <w:tcPr>
            <w:tcW w:w="5237" w:type="dxa"/>
          </w:tcPr>
          <w:p w14:paraId="7DEAF429" w14:textId="721BBF3D" w:rsidR="00A81248" w:rsidRPr="0072142B" w:rsidRDefault="00A81248" w:rsidP="0079715E">
            <w:pPr>
              <w:rPr>
                <w:rFonts w:ascii="Calibri Light" w:hAnsi="Calibri Light" w:cs="Calibri Light"/>
                <w:noProof/>
                <w:lang w:val="en-GB"/>
              </w:rPr>
            </w:pPr>
          </w:p>
        </w:tc>
      </w:tr>
      <w:tr w:rsidR="00A81248" w:rsidRPr="0072142B" w14:paraId="3509B640" w14:textId="77777777" w:rsidTr="00A31A5B">
        <w:trPr>
          <w:trHeight w:val="1402"/>
        </w:trPr>
        <w:tc>
          <w:tcPr>
            <w:tcW w:w="5395" w:type="dxa"/>
          </w:tcPr>
          <w:p w14:paraId="2682A874" w14:textId="77777777" w:rsidR="00A81248" w:rsidRPr="0072142B" w:rsidRDefault="00A81248">
            <w:pPr>
              <w:rPr>
                <w:rFonts w:ascii="Calibri Light" w:hAnsi="Calibri Light" w:cs="Calibri Light"/>
                <w:noProof/>
                <w:lang w:val="en-GB"/>
              </w:rPr>
            </w:pPr>
          </w:p>
        </w:tc>
        <w:tc>
          <w:tcPr>
            <w:tcW w:w="5237" w:type="dxa"/>
          </w:tcPr>
          <w:p w14:paraId="7A79FDC7" w14:textId="036C2436" w:rsidR="00A81248" w:rsidRPr="0072142B" w:rsidRDefault="0079715E" w:rsidP="00BD0820">
            <w:pPr>
              <w:rPr>
                <w:rFonts w:ascii="Calibri Light" w:hAnsi="Calibri Light" w:cs="Calibri Light"/>
                <w:noProof/>
                <w:sz w:val="44"/>
                <w:szCs w:val="44"/>
                <w:lang w:val="en-GB"/>
              </w:rPr>
            </w:pPr>
            <w:r w:rsidRPr="0072142B">
              <w:rPr>
                <w:rFonts w:ascii="Calibri Light" w:hAnsi="Calibri Light" w:cs="Calibri Light"/>
                <w:noProof/>
                <w:sz w:val="44"/>
                <w:szCs w:val="44"/>
                <w:lang w:val="en-GB"/>
              </w:rPr>
              <w:t>Dafydd Davies</w:t>
            </w:r>
          </w:p>
        </w:tc>
      </w:tr>
    </w:tbl>
    <w:p w14:paraId="50A191F0" w14:textId="77777777" w:rsidR="000C4ED1" w:rsidRPr="0072142B" w:rsidRDefault="000C4ED1">
      <w:pPr>
        <w:rPr>
          <w:rFonts w:ascii="Calibri Light" w:hAnsi="Calibri Light" w:cs="Calibri Light"/>
          <w:noProof/>
          <w:lang w:val="en-GB"/>
        </w:rPr>
      </w:pPr>
    </w:p>
    <w:p w14:paraId="38F410E8" w14:textId="77777777" w:rsidR="00074352" w:rsidRPr="0072142B" w:rsidRDefault="00074352">
      <w:pPr>
        <w:rPr>
          <w:rFonts w:ascii="Calibri Light" w:hAnsi="Calibri Light" w:cs="Calibri Light"/>
          <w:noProof/>
          <w:lang w:val="en-GB"/>
        </w:rPr>
      </w:pPr>
    </w:p>
    <w:sdt>
      <w:sdtPr>
        <w:id w:val="1417363499"/>
        <w:docPartObj>
          <w:docPartGallery w:val="Table of Contents"/>
          <w:docPartUnique/>
        </w:docPartObj>
      </w:sdtPr>
      <w:sdtEndPr>
        <w:rPr>
          <w:rFonts w:ascii="Calibri Light" w:eastAsiaTheme="minorHAnsi" w:hAnsi="Calibri Light"/>
          <w:bCs/>
          <w:noProof/>
          <w:color w:val="auto"/>
          <w:sz w:val="24"/>
          <w:szCs w:val="24"/>
        </w:rPr>
      </w:sdtEndPr>
      <w:sdtContent>
        <w:p w14:paraId="46AA523C" w14:textId="26974E9B" w:rsidR="00B64D70" w:rsidRPr="0072142B" w:rsidRDefault="00B64D70" w:rsidP="006A30CB">
          <w:pPr>
            <w:pStyle w:val="TOCHeading"/>
          </w:pPr>
          <w:r w:rsidRPr="0072142B">
            <w:t>Contents</w:t>
          </w:r>
        </w:p>
        <w:p w14:paraId="5F079027" w14:textId="335DC87B" w:rsidR="00BD76A2" w:rsidRDefault="00B64D70">
          <w:pPr>
            <w:pStyle w:val="TOC1"/>
            <w:tabs>
              <w:tab w:val="right" w:leader="dot" w:pos="10648"/>
            </w:tabs>
            <w:rPr>
              <w:noProof/>
            </w:rPr>
          </w:pPr>
          <w:r w:rsidRPr="0072142B">
            <w:rPr>
              <w:rFonts w:ascii="Calibri Light" w:hAnsi="Calibri Light" w:cs="Calibri Light"/>
            </w:rPr>
            <w:fldChar w:fldCharType="begin"/>
          </w:r>
          <w:r w:rsidRPr="0072142B">
            <w:rPr>
              <w:rFonts w:ascii="Calibri Light" w:hAnsi="Calibri Light" w:cs="Calibri Light"/>
            </w:rPr>
            <w:instrText xml:space="preserve"> TOC \o "1-3" \h \z \u </w:instrText>
          </w:r>
          <w:r w:rsidRPr="0072142B">
            <w:rPr>
              <w:rFonts w:ascii="Calibri Light" w:hAnsi="Calibri Light" w:cs="Calibri Light"/>
            </w:rPr>
            <w:fldChar w:fldCharType="separate"/>
          </w:r>
          <w:hyperlink w:anchor="_Toc188136536" w:history="1">
            <w:r w:rsidR="00BD76A2" w:rsidRPr="000D1E6C">
              <w:rPr>
                <w:rStyle w:val="Hyperlink"/>
                <w:noProof/>
              </w:rPr>
              <w:t>Introduction</w:t>
            </w:r>
            <w:r w:rsidR="00BD76A2">
              <w:rPr>
                <w:noProof/>
                <w:webHidden/>
              </w:rPr>
              <w:tab/>
            </w:r>
            <w:r w:rsidR="00BD76A2">
              <w:rPr>
                <w:noProof/>
                <w:webHidden/>
              </w:rPr>
              <w:fldChar w:fldCharType="begin"/>
            </w:r>
            <w:r w:rsidR="00BD76A2">
              <w:rPr>
                <w:noProof/>
                <w:webHidden/>
              </w:rPr>
              <w:instrText xml:space="preserve"> PAGEREF _Toc188136536 \h </w:instrText>
            </w:r>
            <w:r w:rsidR="00BD76A2">
              <w:rPr>
                <w:noProof/>
                <w:webHidden/>
              </w:rPr>
            </w:r>
            <w:r w:rsidR="00BD76A2">
              <w:rPr>
                <w:noProof/>
                <w:webHidden/>
              </w:rPr>
              <w:fldChar w:fldCharType="separate"/>
            </w:r>
            <w:r w:rsidR="00BD76A2">
              <w:rPr>
                <w:noProof/>
                <w:webHidden/>
              </w:rPr>
              <w:t>3</w:t>
            </w:r>
            <w:r w:rsidR="00BD76A2">
              <w:rPr>
                <w:noProof/>
                <w:webHidden/>
              </w:rPr>
              <w:fldChar w:fldCharType="end"/>
            </w:r>
          </w:hyperlink>
        </w:p>
        <w:p w14:paraId="40320D8C" w14:textId="4C5C3708" w:rsidR="00BD76A2" w:rsidRDefault="00BD76A2">
          <w:pPr>
            <w:pStyle w:val="TOC1"/>
            <w:tabs>
              <w:tab w:val="right" w:leader="dot" w:pos="10648"/>
            </w:tabs>
            <w:rPr>
              <w:noProof/>
            </w:rPr>
          </w:pPr>
          <w:hyperlink w:anchor="_Toc188136537" w:history="1">
            <w:r w:rsidRPr="000D1E6C">
              <w:rPr>
                <w:rStyle w:val="Hyperlink"/>
                <w:noProof/>
              </w:rPr>
              <w:t>Database Design</w:t>
            </w:r>
            <w:r>
              <w:rPr>
                <w:noProof/>
                <w:webHidden/>
              </w:rPr>
              <w:tab/>
            </w:r>
            <w:r>
              <w:rPr>
                <w:noProof/>
                <w:webHidden/>
              </w:rPr>
              <w:fldChar w:fldCharType="begin"/>
            </w:r>
            <w:r>
              <w:rPr>
                <w:noProof/>
                <w:webHidden/>
              </w:rPr>
              <w:instrText xml:space="preserve"> PAGEREF _Toc188136537 \h </w:instrText>
            </w:r>
            <w:r>
              <w:rPr>
                <w:noProof/>
                <w:webHidden/>
              </w:rPr>
            </w:r>
            <w:r>
              <w:rPr>
                <w:noProof/>
                <w:webHidden/>
              </w:rPr>
              <w:fldChar w:fldCharType="separate"/>
            </w:r>
            <w:r>
              <w:rPr>
                <w:noProof/>
                <w:webHidden/>
              </w:rPr>
              <w:t>3</w:t>
            </w:r>
            <w:r>
              <w:rPr>
                <w:noProof/>
                <w:webHidden/>
              </w:rPr>
              <w:fldChar w:fldCharType="end"/>
            </w:r>
          </w:hyperlink>
        </w:p>
        <w:p w14:paraId="5B3E847B" w14:textId="0C668691" w:rsidR="00BD76A2" w:rsidRDefault="00BD76A2">
          <w:pPr>
            <w:pStyle w:val="TOC3"/>
            <w:tabs>
              <w:tab w:val="right" w:leader="dot" w:pos="10648"/>
            </w:tabs>
            <w:rPr>
              <w:noProof/>
            </w:rPr>
          </w:pPr>
          <w:hyperlink w:anchor="_Toc188136538" w:history="1">
            <w:r w:rsidRPr="000D1E6C">
              <w:rPr>
                <w:rStyle w:val="Hyperlink"/>
                <w:rFonts w:cs="Calibri Light"/>
                <w:noProof/>
              </w:rPr>
              <w:t>Entity Relationship Diagram</w:t>
            </w:r>
            <w:r>
              <w:rPr>
                <w:noProof/>
                <w:webHidden/>
              </w:rPr>
              <w:tab/>
            </w:r>
            <w:r>
              <w:rPr>
                <w:noProof/>
                <w:webHidden/>
              </w:rPr>
              <w:fldChar w:fldCharType="begin"/>
            </w:r>
            <w:r>
              <w:rPr>
                <w:noProof/>
                <w:webHidden/>
              </w:rPr>
              <w:instrText xml:space="preserve"> PAGEREF _Toc188136538 \h </w:instrText>
            </w:r>
            <w:r>
              <w:rPr>
                <w:noProof/>
                <w:webHidden/>
              </w:rPr>
            </w:r>
            <w:r>
              <w:rPr>
                <w:noProof/>
                <w:webHidden/>
              </w:rPr>
              <w:fldChar w:fldCharType="separate"/>
            </w:r>
            <w:r>
              <w:rPr>
                <w:noProof/>
                <w:webHidden/>
              </w:rPr>
              <w:t>3</w:t>
            </w:r>
            <w:r>
              <w:rPr>
                <w:noProof/>
                <w:webHidden/>
              </w:rPr>
              <w:fldChar w:fldCharType="end"/>
            </w:r>
          </w:hyperlink>
        </w:p>
        <w:p w14:paraId="086D4D9C" w14:textId="6DC9F608" w:rsidR="00BD76A2" w:rsidRDefault="00BD76A2">
          <w:pPr>
            <w:pStyle w:val="TOC3"/>
            <w:tabs>
              <w:tab w:val="right" w:leader="dot" w:pos="10648"/>
            </w:tabs>
            <w:rPr>
              <w:noProof/>
            </w:rPr>
          </w:pPr>
          <w:hyperlink w:anchor="_Toc188136539" w:history="1">
            <w:r w:rsidRPr="000D1E6C">
              <w:rPr>
                <w:rStyle w:val="Hyperlink"/>
                <w:rFonts w:cs="Calibri Light"/>
                <w:noProof/>
              </w:rPr>
              <w:t>Table Designs</w:t>
            </w:r>
            <w:r>
              <w:rPr>
                <w:noProof/>
                <w:webHidden/>
              </w:rPr>
              <w:tab/>
            </w:r>
            <w:r>
              <w:rPr>
                <w:noProof/>
                <w:webHidden/>
              </w:rPr>
              <w:fldChar w:fldCharType="begin"/>
            </w:r>
            <w:r>
              <w:rPr>
                <w:noProof/>
                <w:webHidden/>
              </w:rPr>
              <w:instrText xml:space="preserve"> PAGEREF _Toc188136539 \h </w:instrText>
            </w:r>
            <w:r>
              <w:rPr>
                <w:noProof/>
                <w:webHidden/>
              </w:rPr>
            </w:r>
            <w:r>
              <w:rPr>
                <w:noProof/>
                <w:webHidden/>
              </w:rPr>
              <w:fldChar w:fldCharType="separate"/>
            </w:r>
            <w:r>
              <w:rPr>
                <w:noProof/>
                <w:webHidden/>
              </w:rPr>
              <w:t>3</w:t>
            </w:r>
            <w:r>
              <w:rPr>
                <w:noProof/>
                <w:webHidden/>
              </w:rPr>
              <w:fldChar w:fldCharType="end"/>
            </w:r>
          </w:hyperlink>
        </w:p>
        <w:p w14:paraId="644714DD" w14:textId="74D70C7C" w:rsidR="00BD76A2" w:rsidRDefault="00BD76A2">
          <w:pPr>
            <w:pStyle w:val="TOC1"/>
            <w:tabs>
              <w:tab w:val="right" w:leader="dot" w:pos="10648"/>
            </w:tabs>
            <w:rPr>
              <w:noProof/>
            </w:rPr>
          </w:pPr>
          <w:hyperlink w:anchor="_Toc188136540" w:history="1">
            <w:r w:rsidRPr="000D1E6C">
              <w:rPr>
                <w:rStyle w:val="Hyperlink"/>
                <w:noProof/>
              </w:rPr>
              <w:t>Database Implementation</w:t>
            </w:r>
            <w:r>
              <w:rPr>
                <w:noProof/>
                <w:webHidden/>
              </w:rPr>
              <w:tab/>
            </w:r>
            <w:r>
              <w:rPr>
                <w:noProof/>
                <w:webHidden/>
              </w:rPr>
              <w:fldChar w:fldCharType="begin"/>
            </w:r>
            <w:r>
              <w:rPr>
                <w:noProof/>
                <w:webHidden/>
              </w:rPr>
              <w:instrText xml:space="preserve"> PAGEREF _Toc188136540 \h </w:instrText>
            </w:r>
            <w:r>
              <w:rPr>
                <w:noProof/>
                <w:webHidden/>
              </w:rPr>
            </w:r>
            <w:r>
              <w:rPr>
                <w:noProof/>
                <w:webHidden/>
              </w:rPr>
              <w:fldChar w:fldCharType="separate"/>
            </w:r>
            <w:r>
              <w:rPr>
                <w:noProof/>
                <w:webHidden/>
              </w:rPr>
              <w:t>6</w:t>
            </w:r>
            <w:r>
              <w:rPr>
                <w:noProof/>
                <w:webHidden/>
              </w:rPr>
              <w:fldChar w:fldCharType="end"/>
            </w:r>
          </w:hyperlink>
        </w:p>
        <w:p w14:paraId="15F84F29" w14:textId="0A47722C" w:rsidR="00BD76A2" w:rsidRDefault="00BD76A2">
          <w:pPr>
            <w:pStyle w:val="TOC3"/>
            <w:tabs>
              <w:tab w:val="right" w:leader="dot" w:pos="10648"/>
            </w:tabs>
            <w:rPr>
              <w:noProof/>
            </w:rPr>
          </w:pPr>
          <w:hyperlink w:anchor="_Toc188136541" w:history="1">
            <w:r w:rsidRPr="000D1E6C">
              <w:rPr>
                <w:rStyle w:val="Hyperlink"/>
                <w:rFonts w:cs="Calibri Light"/>
                <w:noProof/>
              </w:rPr>
              <w:t>Creating the database and tables</w:t>
            </w:r>
            <w:r>
              <w:rPr>
                <w:noProof/>
                <w:webHidden/>
              </w:rPr>
              <w:tab/>
            </w:r>
            <w:r>
              <w:rPr>
                <w:noProof/>
                <w:webHidden/>
              </w:rPr>
              <w:fldChar w:fldCharType="begin"/>
            </w:r>
            <w:r>
              <w:rPr>
                <w:noProof/>
                <w:webHidden/>
              </w:rPr>
              <w:instrText xml:space="preserve"> PAGEREF _Toc188136541 \h </w:instrText>
            </w:r>
            <w:r>
              <w:rPr>
                <w:noProof/>
                <w:webHidden/>
              </w:rPr>
            </w:r>
            <w:r>
              <w:rPr>
                <w:noProof/>
                <w:webHidden/>
              </w:rPr>
              <w:fldChar w:fldCharType="separate"/>
            </w:r>
            <w:r>
              <w:rPr>
                <w:noProof/>
                <w:webHidden/>
              </w:rPr>
              <w:t>6</w:t>
            </w:r>
            <w:r>
              <w:rPr>
                <w:noProof/>
                <w:webHidden/>
              </w:rPr>
              <w:fldChar w:fldCharType="end"/>
            </w:r>
          </w:hyperlink>
        </w:p>
        <w:p w14:paraId="72018872" w14:textId="7A1BF293" w:rsidR="00BD76A2" w:rsidRDefault="00BD76A2">
          <w:pPr>
            <w:pStyle w:val="TOC3"/>
            <w:tabs>
              <w:tab w:val="right" w:leader="dot" w:pos="10648"/>
            </w:tabs>
            <w:rPr>
              <w:noProof/>
            </w:rPr>
          </w:pPr>
          <w:hyperlink w:anchor="_Toc188136542" w:history="1">
            <w:r w:rsidRPr="000D1E6C">
              <w:rPr>
                <w:rStyle w:val="Hyperlink"/>
                <w:rFonts w:cs="Calibri Light"/>
                <w:noProof/>
              </w:rPr>
              <w:t>Creating the constraints</w:t>
            </w:r>
            <w:r>
              <w:rPr>
                <w:noProof/>
                <w:webHidden/>
              </w:rPr>
              <w:tab/>
            </w:r>
            <w:r>
              <w:rPr>
                <w:noProof/>
                <w:webHidden/>
              </w:rPr>
              <w:fldChar w:fldCharType="begin"/>
            </w:r>
            <w:r>
              <w:rPr>
                <w:noProof/>
                <w:webHidden/>
              </w:rPr>
              <w:instrText xml:space="preserve"> PAGEREF _Toc188136542 \h </w:instrText>
            </w:r>
            <w:r>
              <w:rPr>
                <w:noProof/>
                <w:webHidden/>
              </w:rPr>
            </w:r>
            <w:r>
              <w:rPr>
                <w:noProof/>
                <w:webHidden/>
              </w:rPr>
              <w:fldChar w:fldCharType="separate"/>
            </w:r>
            <w:r>
              <w:rPr>
                <w:noProof/>
                <w:webHidden/>
              </w:rPr>
              <w:t>9</w:t>
            </w:r>
            <w:r>
              <w:rPr>
                <w:noProof/>
                <w:webHidden/>
              </w:rPr>
              <w:fldChar w:fldCharType="end"/>
            </w:r>
          </w:hyperlink>
        </w:p>
        <w:p w14:paraId="3FDC723A" w14:textId="7F94D747" w:rsidR="00BD76A2" w:rsidRDefault="00BD76A2">
          <w:pPr>
            <w:pStyle w:val="TOC3"/>
            <w:tabs>
              <w:tab w:val="right" w:leader="dot" w:pos="10648"/>
            </w:tabs>
            <w:rPr>
              <w:noProof/>
            </w:rPr>
          </w:pPr>
          <w:hyperlink w:anchor="_Toc188136543" w:history="1">
            <w:r w:rsidRPr="000D1E6C">
              <w:rPr>
                <w:rStyle w:val="Hyperlink"/>
                <w:rFonts w:cs="Calibri Light"/>
                <w:noProof/>
              </w:rPr>
              <w:t>Inserting da</w:t>
            </w:r>
            <w:r w:rsidRPr="000D1E6C">
              <w:rPr>
                <w:rStyle w:val="Hyperlink"/>
                <w:rFonts w:cs="Calibri Light"/>
                <w:noProof/>
              </w:rPr>
              <w:t>t</w:t>
            </w:r>
            <w:r w:rsidRPr="000D1E6C">
              <w:rPr>
                <w:rStyle w:val="Hyperlink"/>
                <w:rFonts w:cs="Calibri Light"/>
                <w:noProof/>
              </w:rPr>
              <w:t>a</w:t>
            </w:r>
            <w:r>
              <w:rPr>
                <w:noProof/>
                <w:webHidden/>
              </w:rPr>
              <w:tab/>
            </w:r>
            <w:r>
              <w:rPr>
                <w:noProof/>
                <w:webHidden/>
              </w:rPr>
              <w:fldChar w:fldCharType="begin"/>
            </w:r>
            <w:r>
              <w:rPr>
                <w:noProof/>
                <w:webHidden/>
              </w:rPr>
              <w:instrText xml:space="preserve"> PAGEREF _Toc188136543 \h </w:instrText>
            </w:r>
            <w:r>
              <w:rPr>
                <w:noProof/>
                <w:webHidden/>
              </w:rPr>
            </w:r>
            <w:r>
              <w:rPr>
                <w:noProof/>
                <w:webHidden/>
              </w:rPr>
              <w:fldChar w:fldCharType="separate"/>
            </w:r>
            <w:r>
              <w:rPr>
                <w:noProof/>
                <w:webHidden/>
              </w:rPr>
              <w:t>12</w:t>
            </w:r>
            <w:r>
              <w:rPr>
                <w:noProof/>
                <w:webHidden/>
              </w:rPr>
              <w:fldChar w:fldCharType="end"/>
            </w:r>
          </w:hyperlink>
        </w:p>
        <w:p w14:paraId="0716FBCE" w14:textId="220B8C6C" w:rsidR="00BD76A2" w:rsidRDefault="00BD76A2">
          <w:pPr>
            <w:pStyle w:val="TOC3"/>
            <w:tabs>
              <w:tab w:val="right" w:leader="dot" w:pos="10648"/>
            </w:tabs>
            <w:rPr>
              <w:noProof/>
            </w:rPr>
          </w:pPr>
          <w:hyperlink w:anchor="_Toc188136544" w:history="1">
            <w:r w:rsidRPr="000D1E6C">
              <w:rPr>
                <w:rStyle w:val="Hyperlink"/>
                <w:rFonts w:cs="Calibri Light"/>
                <w:noProof/>
              </w:rPr>
              <w:t>Transactional Scenario</w:t>
            </w:r>
            <w:r>
              <w:rPr>
                <w:noProof/>
                <w:webHidden/>
              </w:rPr>
              <w:tab/>
            </w:r>
            <w:r>
              <w:rPr>
                <w:noProof/>
                <w:webHidden/>
              </w:rPr>
              <w:fldChar w:fldCharType="begin"/>
            </w:r>
            <w:r>
              <w:rPr>
                <w:noProof/>
                <w:webHidden/>
              </w:rPr>
              <w:instrText xml:space="preserve"> PAGEREF _Toc188136544 \h </w:instrText>
            </w:r>
            <w:r>
              <w:rPr>
                <w:noProof/>
                <w:webHidden/>
              </w:rPr>
            </w:r>
            <w:r>
              <w:rPr>
                <w:noProof/>
                <w:webHidden/>
              </w:rPr>
              <w:fldChar w:fldCharType="separate"/>
            </w:r>
            <w:r>
              <w:rPr>
                <w:noProof/>
                <w:webHidden/>
              </w:rPr>
              <w:t>17</w:t>
            </w:r>
            <w:r>
              <w:rPr>
                <w:noProof/>
                <w:webHidden/>
              </w:rPr>
              <w:fldChar w:fldCharType="end"/>
            </w:r>
          </w:hyperlink>
        </w:p>
        <w:p w14:paraId="17C6D46C" w14:textId="322EA317" w:rsidR="00BD76A2" w:rsidRDefault="00BD76A2">
          <w:pPr>
            <w:pStyle w:val="TOC3"/>
            <w:tabs>
              <w:tab w:val="right" w:leader="dot" w:pos="10648"/>
            </w:tabs>
            <w:rPr>
              <w:noProof/>
            </w:rPr>
          </w:pPr>
          <w:hyperlink w:anchor="_Toc188136545" w:history="1">
            <w:r w:rsidRPr="000D1E6C">
              <w:rPr>
                <w:rStyle w:val="Hyperlink"/>
                <w:rFonts w:cs="Calibri Light"/>
                <w:noProof/>
              </w:rPr>
              <w:t>Processes and executions</w:t>
            </w:r>
            <w:r>
              <w:rPr>
                <w:noProof/>
                <w:webHidden/>
              </w:rPr>
              <w:tab/>
            </w:r>
            <w:r>
              <w:rPr>
                <w:noProof/>
                <w:webHidden/>
              </w:rPr>
              <w:fldChar w:fldCharType="begin"/>
            </w:r>
            <w:r>
              <w:rPr>
                <w:noProof/>
                <w:webHidden/>
              </w:rPr>
              <w:instrText xml:space="preserve"> PAGEREF _Toc188136545 \h </w:instrText>
            </w:r>
            <w:r>
              <w:rPr>
                <w:noProof/>
                <w:webHidden/>
              </w:rPr>
            </w:r>
            <w:r>
              <w:rPr>
                <w:noProof/>
                <w:webHidden/>
              </w:rPr>
              <w:fldChar w:fldCharType="separate"/>
            </w:r>
            <w:r>
              <w:rPr>
                <w:noProof/>
                <w:webHidden/>
              </w:rPr>
              <w:t>18</w:t>
            </w:r>
            <w:r>
              <w:rPr>
                <w:noProof/>
                <w:webHidden/>
              </w:rPr>
              <w:fldChar w:fldCharType="end"/>
            </w:r>
          </w:hyperlink>
        </w:p>
        <w:p w14:paraId="41CFEAC2" w14:textId="28C8E689" w:rsidR="00BD76A2" w:rsidRDefault="00BD76A2">
          <w:pPr>
            <w:pStyle w:val="TOC1"/>
            <w:tabs>
              <w:tab w:val="right" w:leader="dot" w:pos="10648"/>
            </w:tabs>
            <w:rPr>
              <w:noProof/>
            </w:rPr>
          </w:pPr>
          <w:hyperlink w:anchor="_Toc188136546" w:history="1">
            <w:r w:rsidRPr="000D1E6C">
              <w:rPr>
                <w:rStyle w:val="Hyperlink"/>
                <w:noProof/>
                <w:lang w:val="en-GB"/>
              </w:rPr>
              <w:t>Enhancing database</w:t>
            </w:r>
            <w:r>
              <w:rPr>
                <w:noProof/>
                <w:webHidden/>
              </w:rPr>
              <w:tab/>
            </w:r>
            <w:r>
              <w:rPr>
                <w:noProof/>
                <w:webHidden/>
              </w:rPr>
              <w:fldChar w:fldCharType="begin"/>
            </w:r>
            <w:r>
              <w:rPr>
                <w:noProof/>
                <w:webHidden/>
              </w:rPr>
              <w:instrText xml:space="preserve"> PAGEREF _Toc188136546 \h </w:instrText>
            </w:r>
            <w:r>
              <w:rPr>
                <w:noProof/>
                <w:webHidden/>
              </w:rPr>
            </w:r>
            <w:r>
              <w:rPr>
                <w:noProof/>
                <w:webHidden/>
              </w:rPr>
              <w:fldChar w:fldCharType="separate"/>
            </w:r>
            <w:r>
              <w:rPr>
                <w:noProof/>
                <w:webHidden/>
              </w:rPr>
              <w:t>30</w:t>
            </w:r>
            <w:r>
              <w:rPr>
                <w:noProof/>
                <w:webHidden/>
              </w:rPr>
              <w:fldChar w:fldCharType="end"/>
            </w:r>
          </w:hyperlink>
        </w:p>
        <w:p w14:paraId="606DDECE" w14:textId="0706A858" w:rsidR="00BD76A2" w:rsidRDefault="00BD76A2">
          <w:pPr>
            <w:pStyle w:val="TOC3"/>
            <w:tabs>
              <w:tab w:val="right" w:leader="dot" w:pos="10648"/>
            </w:tabs>
            <w:rPr>
              <w:noProof/>
            </w:rPr>
          </w:pPr>
          <w:hyperlink w:anchor="_Toc188136547" w:history="1">
            <w:r w:rsidRPr="000D1E6C">
              <w:rPr>
                <w:rStyle w:val="Hyperlink"/>
                <w:rFonts w:cs="Calibri Light"/>
                <w:noProof/>
                <w:lang w:val="en-GB"/>
              </w:rPr>
              <w:t>Indexing</w:t>
            </w:r>
            <w:r>
              <w:rPr>
                <w:noProof/>
                <w:webHidden/>
              </w:rPr>
              <w:tab/>
            </w:r>
            <w:r>
              <w:rPr>
                <w:noProof/>
                <w:webHidden/>
              </w:rPr>
              <w:fldChar w:fldCharType="begin"/>
            </w:r>
            <w:r>
              <w:rPr>
                <w:noProof/>
                <w:webHidden/>
              </w:rPr>
              <w:instrText xml:space="preserve"> PAGEREF _Toc188136547 \h </w:instrText>
            </w:r>
            <w:r>
              <w:rPr>
                <w:noProof/>
                <w:webHidden/>
              </w:rPr>
            </w:r>
            <w:r>
              <w:rPr>
                <w:noProof/>
                <w:webHidden/>
              </w:rPr>
              <w:fldChar w:fldCharType="separate"/>
            </w:r>
            <w:r>
              <w:rPr>
                <w:noProof/>
                <w:webHidden/>
              </w:rPr>
              <w:t>30</w:t>
            </w:r>
            <w:r>
              <w:rPr>
                <w:noProof/>
                <w:webHidden/>
              </w:rPr>
              <w:fldChar w:fldCharType="end"/>
            </w:r>
          </w:hyperlink>
        </w:p>
        <w:p w14:paraId="720965DE" w14:textId="024F4443" w:rsidR="00BD76A2" w:rsidRDefault="00BD76A2">
          <w:pPr>
            <w:pStyle w:val="TOC1"/>
            <w:tabs>
              <w:tab w:val="right" w:leader="dot" w:pos="10648"/>
            </w:tabs>
            <w:rPr>
              <w:noProof/>
            </w:rPr>
          </w:pPr>
          <w:hyperlink w:anchor="_Toc188136548" w:history="1">
            <w:r w:rsidRPr="000D1E6C">
              <w:rPr>
                <w:rStyle w:val="Hyperlink"/>
                <w:noProof/>
              </w:rPr>
              <w:t>Bibliography</w:t>
            </w:r>
            <w:r>
              <w:rPr>
                <w:noProof/>
                <w:webHidden/>
              </w:rPr>
              <w:tab/>
            </w:r>
            <w:r>
              <w:rPr>
                <w:noProof/>
                <w:webHidden/>
              </w:rPr>
              <w:fldChar w:fldCharType="begin"/>
            </w:r>
            <w:r>
              <w:rPr>
                <w:noProof/>
                <w:webHidden/>
              </w:rPr>
              <w:instrText xml:space="preserve"> PAGEREF _Toc188136548 \h </w:instrText>
            </w:r>
            <w:r>
              <w:rPr>
                <w:noProof/>
                <w:webHidden/>
              </w:rPr>
            </w:r>
            <w:r>
              <w:rPr>
                <w:noProof/>
                <w:webHidden/>
              </w:rPr>
              <w:fldChar w:fldCharType="separate"/>
            </w:r>
            <w:r>
              <w:rPr>
                <w:noProof/>
                <w:webHidden/>
              </w:rPr>
              <w:t>31</w:t>
            </w:r>
            <w:r>
              <w:rPr>
                <w:noProof/>
                <w:webHidden/>
              </w:rPr>
              <w:fldChar w:fldCharType="end"/>
            </w:r>
          </w:hyperlink>
        </w:p>
        <w:p w14:paraId="6D95D81A" w14:textId="1DCBA54C" w:rsidR="00BD76A2" w:rsidRDefault="00BD76A2">
          <w:pPr>
            <w:pStyle w:val="TOC1"/>
            <w:tabs>
              <w:tab w:val="right" w:leader="dot" w:pos="10648"/>
            </w:tabs>
            <w:rPr>
              <w:noProof/>
            </w:rPr>
          </w:pPr>
          <w:hyperlink w:anchor="_Toc188136549" w:history="1">
            <w:r w:rsidRPr="000D1E6C">
              <w:rPr>
                <w:rStyle w:val="Hyperlink"/>
                <w:noProof/>
                <w:lang w:val="en-GB"/>
              </w:rPr>
              <w:t>Appendix</w:t>
            </w:r>
            <w:r>
              <w:rPr>
                <w:noProof/>
                <w:webHidden/>
              </w:rPr>
              <w:tab/>
            </w:r>
            <w:r>
              <w:rPr>
                <w:noProof/>
                <w:webHidden/>
              </w:rPr>
              <w:fldChar w:fldCharType="begin"/>
            </w:r>
            <w:r>
              <w:rPr>
                <w:noProof/>
                <w:webHidden/>
              </w:rPr>
              <w:instrText xml:space="preserve"> PAGEREF _Toc188136549 \h </w:instrText>
            </w:r>
            <w:r>
              <w:rPr>
                <w:noProof/>
                <w:webHidden/>
              </w:rPr>
            </w:r>
            <w:r>
              <w:rPr>
                <w:noProof/>
                <w:webHidden/>
              </w:rPr>
              <w:fldChar w:fldCharType="separate"/>
            </w:r>
            <w:r>
              <w:rPr>
                <w:noProof/>
                <w:webHidden/>
              </w:rPr>
              <w:t>31</w:t>
            </w:r>
            <w:r>
              <w:rPr>
                <w:noProof/>
                <w:webHidden/>
              </w:rPr>
              <w:fldChar w:fldCharType="end"/>
            </w:r>
          </w:hyperlink>
        </w:p>
        <w:p w14:paraId="0F21ABC1" w14:textId="2890515C" w:rsidR="00B64D70" w:rsidRPr="0072142B" w:rsidRDefault="00B64D70">
          <w:pPr>
            <w:rPr>
              <w:rFonts w:ascii="Calibri Light" w:hAnsi="Calibri Light" w:cs="Calibri Light"/>
            </w:rPr>
          </w:pPr>
          <w:r w:rsidRPr="0072142B">
            <w:rPr>
              <w:rFonts w:ascii="Calibri Light" w:hAnsi="Calibri Light" w:cs="Calibri Light"/>
              <w:b/>
              <w:bCs/>
              <w:noProof/>
            </w:rPr>
            <w:fldChar w:fldCharType="end"/>
          </w:r>
        </w:p>
      </w:sdtContent>
    </w:sdt>
    <w:p w14:paraId="15A04550" w14:textId="77777777" w:rsidR="00B64D70" w:rsidRPr="0072142B" w:rsidRDefault="00B64D70">
      <w:pPr>
        <w:rPr>
          <w:rFonts w:ascii="Calibri Light" w:hAnsi="Calibri Light" w:cs="Calibri Light"/>
          <w:noProof/>
          <w:lang w:val="en-GB"/>
        </w:rPr>
      </w:pPr>
    </w:p>
    <w:p w14:paraId="79C8AF99" w14:textId="23057F96" w:rsidR="00B64D70" w:rsidRPr="0072142B" w:rsidRDefault="00B64D70" w:rsidP="00B64D70">
      <w:pPr>
        <w:rPr>
          <w:rFonts w:ascii="Calibri Light" w:hAnsi="Calibri Light" w:cs="Calibri Light"/>
          <w:noProof/>
          <w:lang w:val="en-GB"/>
        </w:rPr>
      </w:pPr>
      <w:r w:rsidRPr="0072142B">
        <w:rPr>
          <w:rFonts w:ascii="Calibri Light" w:hAnsi="Calibri Light" w:cs="Calibri Light"/>
          <w:noProof/>
          <w:lang w:val="en-GB"/>
        </w:rPr>
        <w:br w:type="page"/>
      </w:r>
    </w:p>
    <w:p w14:paraId="21406EA6" w14:textId="64143ED3" w:rsidR="00DE6378" w:rsidRDefault="00C66528" w:rsidP="00DE6378">
      <w:pPr>
        <w:pStyle w:val="Heading1"/>
      </w:pPr>
      <w:bookmarkStart w:id="0" w:name="_Toc188136536"/>
      <w:r w:rsidRPr="0072142B">
        <w:lastRenderedPageBreak/>
        <mc:AlternateContent>
          <mc:Choice Requires="wps">
            <w:drawing>
              <wp:anchor distT="0" distB="0" distL="114300" distR="114300" simplePos="0" relativeHeight="251660800" behindDoc="1" locked="0" layoutInCell="1" allowOverlap="1" wp14:anchorId="65243A66" wp14:editId="39E1539D">
                <wp:simplePos x="0" y="0"/>
                <wp:positionH relativeFrom="column">
                  <wp:posOffset>-430964</wp:posOffset>
                </wp:positionH>
                <wp:positionV relativeFrom="paragraph">
                  <wp:posOffset>-9522460</wp:posOffset>
                </wp:positionV>
                <wp:extent cx="7771130" cy="9572295"/>
                <wp:effectExtent l="0" t="0" r="1270" b="0"/>
                <wp:wrapNone/>
                <wp:docPr id="23"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1130" cy="9572295"/>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a:graphicData>
                </a:graphic>
                <wp14:sizeRelV relativeFrom="margin">
                  <wp14:pctHeight>0</wp14:pctHeight>
                </wp14:sizeRelV>
              </wp:anchor>
            </w:drawing>
          </mc:Choice>
          <mc:Fallback>
            <w:pict>
              <v:shape w14:anchorId="25BE0A04" id="Shape" o:spid="_x0000_s1026" alt="&quot;&quot;" style="position:absolute;margin-left:-33.95pt;margin-top:-749.8pt;width:611.9pt;height:753.7pt;z-index:-251655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" path="m,14678r,6922l21600,3032,21600,,17075,,,14678xe" fillcolor="#123869 [3204]" stroked="f" strokeweight="1pt">
                <v:stroke miterlimit="4" joinstyle="miter"/>
                <v:path arrowok="t" o:extrusionok="f" o:connecttype="custom" o:connectlocs="3885565,4786148;3885565,4786148;3885565,4786148;3885565,4786148" o:connectangles="0,90,180,270"/>
              </v:shape>
            </w:pict>
          </mc:Fallback>
        </mc:AlternateContent>
      </w:r>
      <w:r w:rsidR="00B64D70" w:rsidRPr="0072142B">
        <w:t>Introduction</w:t>
      </w:r>
      <w:bookmarkEnd w:id="0"/>
    </w:p>
    <w:p w14:paraId="274ED00E" w14:textId="3A5DB647" w:rsidR="008A2FC8" w:rsidRPr="008A2FC8" w:rsidRDefault="00991961" w:rsidP="008A2FC8">
      <w:r>
        <w:t xml:space="preserve">I have been tasked with creating a database for the company AdventureWorks Cycle. This company primarily focuses on selling bikes and related accessories to people from different manufacturers. </w:t>
      </w:r>
      <w:r w:rsidR="00D003A2">
        <w:t xml:space="preserve">My task is to create a Robust database to help support their business. This database will support accounts for both manufacturers so they can upload new products and customers so they can </w:t>
      </w:r>
      <w:r w:rsidR="009320BC">
        <w:t>place</w:t>
      </w:r>
      <w:r w:rsidR="00D003A2">
        <w:t xml:space="preserve"> orders. </w:t>
      </w:r>
      <w:r w:rsidR="009320BC">
        <w:t>It will also include a method to process an order and to give feedback on products received from orders.</w:t>
      </w:r>
      <w:r w:rsidR="00C548AF">
        <w:t xml:space="preserve"> The database will be efficient, </w:t>
      </w:r>
      <w:r w:rsidR="00893038">
        <w:t>dependable</w:t>
      </w:r>
      <w:r w:rsidR="00C548AF">
        <w:t xml:space="preserve"> and will be scalable for future use. It is also able to hold large volumes of data without any data </w:t>
      </w:r>
      <w:r w:rsidR="00773553">
        <w:t>repeating</w:t>
      </w:r>
      <w:r w:rsidR="00C548AF">
        <w:t>.</w:t>
      </w:r>
    </w:p>
    <w:p w14:paraId="7E2A9218" w14:textId="6B3C3C29" w:rsidR="00B64D70" w:rsidRPr="006A30CB" w:rsidRDefault="00B64D70" w:rsidP="006A30CB">
      <w:pPr>
        <w:pStyle w:val="Heading1"/>
      </w:pPr>
      <w:bookmarkStart w:id="1" w:name="_Toc188136537"/>
      <w:r w:rsidRPr="006A30CB">
        <w:t>Database Design</w:t>
      </w:r>
      <w:bookmarkEnd w:id="1"/>
    </w:p>
    <w:p w14:paraId="36176978" w14:textId="5923F3A1" w:rsidR="00616327" w:rsidRPr="006A30CB" w:rsidRDefault="00616327" w:rsidP="0072142B">
      <w:pPr>
        <w:pStyle w:val="Heading3"/>
        <w:rPr>
          <w:rFonts w:cs="Calibri Light"/>
        </w:rPr>
      </w:pPr>
      <w:bookmarkStart w:id="2" w:name="_Toc188136538"/>
      <w:r w:rsidRPr="006A30CB">
        <w:rPr>
          <w:rFonts w:cs="Calibri Light"/>
        </w:rPr>
        <w:t>Entity</w:t>
      </w:r>
      <w:r w:rsidR="00EF385C" w:rsidRPr="006A30CB">
        <w:rPr>
          <w:rFonts w:cs="Calibri Light"/>
        </w:rPr>
        <w:t xml:space="preserve"> Relationship Diagram</w:t>
      </w:r>
      <w:bookmarkEnd w:id="2"/>
    </w:p>
    <w:p w14:paraId="1E3D4D06" w14:textId="26D04DA5" w:rsidR="0072142B" w:rsidRDefault="0072142B" w:rsidP="0072142B">
      <w:r>
        <w:t xml:space="preserve">This is the ERD I created before creating my database to help me </w:t>
      </w:r>
      <w:r w:rsidR="006A30CB">
        <w:t>when I create the links to the different tables and to help me gauge what different tables I would need in the database.</w:t>
      </w:r>
      <w:r w:rsidR="00CB44F0">
        <w:t xml:space="preserve"> As you can see the</w:t>
      </w:r>
      <w:r w:rsidR="004C629E">
        <w:t>s</w:t>
      </w:r>
      <w:r w:rsidR="00CB44F0">
        <w:t xml:space="preserve">e </w:t>
      </w:r>
      <w:r w:rsidR="004C629E">
        <w:t>are</w:t>
      </w:r>
      <w:r w:rsidR="00CB44F0">
        <w:t xml:space="preserve"> the links that will be in the database to help group the data. I also added a word between each one to help explain</w:t>
      </w:r>
      <w:r w:rsidR="004C629E">
        <w:t xml:space="preserve"> the link between them.</w:t>
      </w:r>
    </w:p>
    <w:p w14:paraId="1843C78C" w14:textId="2FA91F84" w:rsidR="007A1CB0" w:rsidRDefault="00CB44F0" w:rsidP="0072142B">
      <w:r w:rsidRPr="00CB44F0">
        <w:drawing>
          <wp:inline distT="0" distB="0" distL="0" distR="0" wp14:anchorId="062AE8C4" wp14:editId="3CAB1842">
            <wp:extent cx="6767830" cy="2538095"/>
            <wp:effectExtent l="0" t="0" r="0" b="0"/>
            <wp:docPr id="1119939067" name="Picture 1" descr="A diagram of products and produ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939067" name="Picture 1" descr="A diagram of products and products&#10;&#10;Description automatically generated"/>
                    <pic:cNvPicPr/>
                  </pic:nvPicPr>
                  <pic:blipFill>
                    <a:blip r:embed="rId10"/>
                    <a:stretch>
                      <a:fillRect/>
                    </a:stretch>
                  </pic:blipFill>
                  <pic:spPr>
                    <a:xfrm>
                      <a:off x="0" y="0"/>
                      <a:ext cx="6767830" cy="2538095"/>
                    </a:xfrm>
                    <a:prstGeom prst="rect">
                      <a:avLst/>
                    </a:prstGeom>
                  </pic:spPr>
                </pic:pic>
              </a:graphicData>
            </a:graphic>
          </wp:inline>
        </w:drawing>
      </w:r>
    </w:p>
    <w:p w14:paraId="3E458625" w14:textId="77777777" w:rsidR="004C629E" w:rsidRDefault="004C629E" w:rsidP="0072142B"/>
    <w:p w14:paraId="182A01C3" w14:textId="77777777" w:rsidR="00AD69EB" w:rsidRDefault="00AD69EB" w:rsidP="0072142B"/>
    <w:p w14:paraId="70F60D59" w14:textId="77777777" w:rsidR="00AD69EB" w:rsidRDefault="00AD69EB" w:rsidP="0072142B"/>
    <w:p w14:paraId="6737586A" w14:textId="77777777" w:rsidR="00AD69EB" w:rsidRDefault="00AD69EB" w:rsidP="0072142B"/>
    <w:p w14:paraId="472C2883" w14:textId="77777777" w:rsidR="00AD69EB" w:rsidRDefault="00AD69EB" w:rsidP="0072142B"/>
    <w:p w14:paraId="1BE0BED1" w14:textId="77777777" w:rsidR="00AD69EB" w:rsidRDefault="00AD69EB" w:rsidP="0072142B"/>
    <w:p w14:paraId="157655E0" w14:textId="77777777" w:rsidR="00AD69EB" w:rsidRDefault="00AD69EB" w:rsidP="0072142B"/>
    <w:p w14:paraId="7DA0ACA1" w14:textId="77777777" w:rsidR="00AD69EB" w:rsidRDefault="00AD69EB" w:rsidP="0072142B"/>
    <w:p w14:paraId="0CFAACEB" w14:textId="77777777" w:rsidR="00AD69EB" w:rsidRDefault="00AD69EB" w:rsidP="0072142B"/>
    <w:p w14:paraId="2EC7FCE0" w14:textId="77777777" w:rsidR="00AD69EB" w:rsidRPr="0072142B" w:rsidRDefault="00AD69EB" w:rsidP="0072142B"/>
    <w:p w14:paraId="19F8C39C" w14:textId="50156911" w:rsidR="00EF385C" w:rsidRDefault="00EF385C" w:rsidP="0072142B">
      <w:pPr>
        <w:pStyle w:val="Heading3"/>
        <w:rPr>
          <w:rFonts w:cs="Calibri Light"/>
        </w:rPr>
      </w:pPr>
      <w:bookmarkStart w:id="3" w:name="_Toc188136539"/>
      <w:r w:rsidRPr="006A30CB">
        <w:rPr>
          <w:rFonts w:cs="Calibri Light"/>
        </w:rPr>
        <w:t>Table Designs</w:t>
      </w:r>
      <w:bookmarkEnd w:id="3"/>
    </w:p>
    <w:p w14:paraId="0FFF27AF" w14:textId="1A11D82E" w:rsidR="006A30CB" w:rsidRDefault="006A30CB" w:rsidP="006A30CB">
      <w:r>
        <w:t>These are the tables I had created to help me decide</w:t>
      </w:r>
      <w:r w:rsidR="0065436B">
        <w:t xml:space="preserve"> what </w:t>
      </w:r>
      <w:r w:rsidR="00DE6378">
        <w:t xml:space="preserve">data would go inside of the tables and </w:t>
      </w:r>
      <w:r w:rsidR="00893038">
        <w:t>for what they would be used</w:t>
      </w:r>
      <w:r w:rsidR="00DE6378">
        <w:t>.</w:t>
      </w:r>
    </w:p>
    <w:tbl>
      <w:tblPr>
        <w:tblStyle w:val="TableGrid"/>
        <w:tblW w:w="0" w:type="auto"/>
        <w:tblLook w:val="04A0" w:firstRow="1" w:lastRow="0" w:firstColumn="1" w:lastColumn="0" w:noHBand="0" w:noVBand="1"/>
      </w:tblPr>
      <w:tblGrid>
        <w:gridCol w:w="2662"/>
        <w:gridCol w:w="2662"/>
        <w:gridCol w:w="2662"/>
        <w:gridCol w:w="2662"/>
      </w:tblGrid>
      <w:tr w:rsidR="00B40C33" w14:paraId="6A105F26" w14:textId="77777777" w:rsidTr="00B40C33">
        <w:tc>
          <w:tcPr>
            <w:tcW w:w="2662" w:type="dxa"/>
          </w:tcPr>
          <w:p w14:paraId="2E3EF474" w14:textId="06DAA783" w:rsidR="00B40C33" w:rsidRDefault="00D21672" w:rsidP="006A30CB">
            <w:r>
              <w:t>Categories</w:t>
            </w:r>
          </w:p>
        </w:tc>
        <w:tc>
          <w:tcPr>
            <w:tcW w:w="2662" w:type="dxa"/>
          </w:tcPr>
          <w:p w14:paraId="4034C0CF" w14:textId="26F8D69D" w:rsidR="00B40C33" w:rsidRDefault="00B40C33" w:rsidP="006A30CB">
            <w:r>
              <w:t>Datatype</w:t>
            </w:r>
          </w:p>
        </w:tc>
        <w:tc>
          <w:tcPr>
            <w:tcW w:w="2662" w:type="dxa"/>
          </w:tcPr>
          <w:p w14:paraId="42D5A7A8" w14:textId="7373E69E" w:rsidR="00B40C33" w:rsidRDefault="00B40C33" w:rsidP="006A30CB">
            <w:r>
              <w:t>Constraints</w:t>
            </w:r>
          </w:p>
        </w:tc>
        <w:tc>
          <w:tcPr>
            <w:tcW w:w="2662" w:type="dxa"/>
          </w:tcPr>
          <w:p w14:paraId="198DA56F" w14:textId="2C0AE3B2" w:rsidR="00B40C33" w:rsidRDefault="00B40C33" w:rsidP="006A30CB">
            <w:r>
              <w:t>Description</w:t>
            </w:r>
          </w:p>
        </w:tc>
      </w:tr>
      <w:tr w:rsidR="00B40C33" w14:paraId="1897DD42" w14:textId="77777777" w:rsidTr="00B40C33">
        <w:tc>
          <w:tcPr>
            <w:tcW w:w="2662" w:type="dxa"/>
          </w:tcPr>
          <w:p w14:paraId="111F2E1E" w14:textId="39035B04" w:rsidR="00B40C33" w:rsidRDefault="00D21672" w:rsidP="006A30CB">
            <w:r>
              <w:t>CategoriesID</w:t>
            </w:r>
          </w:p>
        </w:tc>
        <w:tc>
          <w:tcPr>
            <w:tcW w:w="2662" w:type="dxa"/>
          </w:tcPr>
          <w:p w14:paraId="7438EB4B" w14:textId="20EC6112" w:rsidR="00B40C33" w:rsidRDefault="00D21672" w:rsidP="006A30CB">
            <w:r>
              <w:t>INT</w:t>
            </w:r>
          </w:p>
        </w:tc>
        <w:tc>
          <w:tcPr>
            <w:tcW w:w="2662" w:type="dxa"/>
          </w:tcPr>
          <w:p w14:paraId="46A79781" w14:textId="6F614483" w:rsidR="00B40C33" w:rsidRDefault="00D21672" w:rsidP="006A30CB">
            <w:r>
              <w:t>Primary Key</w:t>
            </w:r>
            <w:r w:rsidR="004F032E">
              <w:t>, Identity</w:t>
            </w:r>
          </w:p>
        </w:tc>
        <w:tc>
          <w:tcPr>
            <w:tcW w:w="2662" w:type="dxa"/>
          </w:tcPr>
          <w:p w14:paraId="266C0210" w14:textId="7AABE5CD" w:rsidR="00B40C33" w:rsidRDefault="00D21672" w:rsidP="006A30CB">
            <w:r>
              <w:t>The unique identifier to help identify the category</w:t>
            </w:r>
          </w:p>
        </w:tc>
      </w:tr>
      <w:tr w:rsidR="00B40C33" w14:paraId="2481AB12" w14:textId="77777777" w:rsidTr="00B40C33">
        <w:tc>
          <w:tcPr>
            <w:tcW w:w="2662" w:type="dxa"/>
          </w:tcPr>
          <w:p w14:paraId="150FDE5B" w14:textId="080C2994" w:rsidR="00B40C33" w:rsidRDefault="00D21672" w:rsidP="006A30CB">
            <w:r>
              <w:t>CategoriesName</w:t>
            </w:r>
          </w:p>
        </w:tc>
        <w:tc>
          <w:tcPr>
            <w:tcW w:w="2662" w:type="dxa"/>
          </w:tcPr>
          <w:p w14:paraId="1CD21770" w14:textId="794671BC" w:rsidR="00B40C33" w:rsidRDefault="00A87117" w:rsidP="006A30CB">
            <w:r>
              <w:t>VARCHAR</w:t>
            </w:r>
            <w:r w:rsidR="008A2FC8">
              <w:t>(50)</w:t>
            </w:r>
          </w:p>
        </w:tc>
        <w:tc>
          <w:tcPr>
            <w:tcW w:w="2662" w:type="dxa"/>
          </w:tcPr>
          <w:p w14:paraId="42D9D703" w14:textId="46630AA4" w:rsidR="00B40C33" w:rsidRDefault="00A87117" w:rsidP="006A30CB">
            <w:r>
              <w:t>Presence</w:t>
            </w:r>
          </w:p>
        </w:tc>
        <w:tc>
          <w:tcPr>
            <w:tcW w:w="2662" w:type="dxa"/>
          </w:tcPr>
          <w:p w14:paraId="3A1A7830" w14:textId="35E77FE5" w:rsidR="00B40C33" w:rsidRDefault="00D21672" w:rsidP="006A30CB">
            <w:r>
              <w:t>The name of the category for a product</w:t>
            </w:r>
          </w:p>
        </w:tc>
      </w:tr>
    </w:tbl>
    <w:p w14:paraId="5AEA29A0" w14:textId="7C4184B6" w:rsidR="004C629E" w:rsidRPr="006A30CB" w:rsidRDefault="004C629E" w:rsidP="006A30CB"/>
    <w:tbl>
      <w:tblPr>
        <w:tblStyle w:val="TableGrid"/>
        <w:tblW w:w="0" w:type="auto"/>
        <w:tblLook w:val="04A0" w:firstRow="1" w:lastRow="0" w:firstColumn="1" w:lastColumn="0" w:noHBand="0" w:noVBand="1"/>
      </w:tblPr>
      <w:tblGrid>
        <w:gridCol w:w="3238"/>
        <w:gridCol w:w="2443"/>
        <w:gridCol w:w="2483"/>
        <w:gridCol w:w="2484"/>
      </w:tblGrid>
      <w:tr w:rsidR="00B40C33" w14:paraId="271E7D9F" w14:textId="77777777" w:rsidTr="004F032E">
        <w:tc>
          <w:tcPr>
            <w:tcW w:w="3238" w:type="dxa"/>
          </w:tcPr>
          <w:p w14:paraId="7E410FCC" w14:textId="4E3EDF68" w:rsidR="00B40C33" w:rsidRDefault="004F032E" w:rsidP="00C64253">
            <w:r>
              <w:lastRenderedPageBreak/>
              <w:t>Manufacturer</w:t>
            </w:r>
          </w:p>
        </w:tc>
        <w:tc>
          <w:tcPr>
            <w:tcW w:w="2443" w:type="dxa"/>
          </w:tcPr>
          <w:p w14:paraId="2108046A" w14:textId="77777777" w:rsidR="00B40C33" w:rsidRDefault="00B40C33" w:rsidP="00C64253">
            <w:r>
              <w:t>Datatype</w:t>
            </w:r>
          </w:p>
        </w:tc>
        <w:tc>
          <w:tcPr>
            <w:tcW w:w="2483" w:type="dxa"/>
          </w:tcPr>
          <w:p w14:paraId="4B9E215C" w14:textId="77777777" w:rsidR="00B40C33" w:rsidRDefault="00B40C33" w:rsidP="00C64253">
            <w:r>
              <w:t>Constraints</w:t>
            </w:r>
          </w:p>
        </w:tc>
        <w:tc>
          <w:tcPr>
            <w:tcW w:w="2484" w:type="dxa"/>
          </w:tcPr>
          <w:p w14:paraId="0C72B1DF" w14:textId="77777777" w:rsidR="00B40C33" w:rsidRDefault="00B40C33" w:rsidP="00C64253">
            <w:r>
              <w:t>Description</w:t>
            </w:r>
          </w:p>
        </w:tc>
      </w:tr>
      <w:tr w:rsidR="00B40C33" w14:paraId="2816832A" w14:textId="77777777" w:rsidTr="004F032E">
        <w:tc>
          <w:tcPr>
            <w:tcW w:w="3238" w:type="dxa"/>
          </w:tcPr>
          <w:p w14:paraId="57C60CC9" w14:textId="383C77F1" w:rsidR="00B40C33" w:rsidRDefault="004F032E" w:rsidP="00C64253">
            <w:r>
              <w:t>ManufacturerID</w:t>
            </w:r>
          </w:p>
        </w:tc>
        <w:tc>
          <w:tcPr>
            <w:tcW w:w="2443" w:type="dxa"/>
          </w:tcPr>
          <w:p w14:paraId="63E5548F" w14:textId="662D3821" w:rsidR="00B40C33" w:rsidRDefault="004F032E" w:rsidP="00C64253">
            <w:r>
              <w:t>INT</w:t>
            </w:r>
          </w:p>
        </w:tc>
        <w:tc>
          <w:tcPr>
            <w:tcW w:w="2483" w:type="dxa"/>
          </w:tcPr>
          <w:p w14:paraId="6FE9CE1C" w14:textId="1444DB79" w:rsidR="00B40C33" w:rsidRDefault="008A2FC8" w:rsidP="00C64253">
            <w:r>
              <w:t>Primary KEY, Identity</w:t>
            </w:r>
          </w:p>
        </w:tc>
        <w:tc>
          <w:tcPr>
            <w:tcW w:w="2484" w:type="dxa"/>
          </w:tcPr>
          <w:p w14:paraId="7794F20B" w14:textId="6DB43FBA" w:rsidR="00B40C33" w:rsidRDefault="008A2FC8" w:rsidP="00C64253">
            <w:r>
              <w:t xml:space="preserve">The unique identifier to help identify the </w:t>
            </w:r>
            <w:r w:rsidR="00B60B28">
              <w:t>m</w:t>
            </w:r>
            <w:r>
              <w:t>anufacturer</w:t>
            </w:r>
          </w:p>
        </w:tc>
      </w:tr>
      <w:tr w:rsidR="008A2FC8" w14:paraId="5660BE2A" w14:textId="77777777" w:rsidTr="004F032E">
        <w:tc>
          <w:tcPr>
            <w:tcW w:w="3238" w:type="dxa"/>
          </w:tcPr>
          <w:p w14:paraId="02B29CC8" w14:textId="445436FC" w:rsidR="008A2FC8" w:rsidRDefault="008A2FC8" w:rsidP="008A2FC8">
            <w:r>
              <w:t>ManufacturerName</w:t>
            </w:r>
          </w:p>
        </w:tc>
        <w:tc>
          <w:tcPr>
            <w:tcW w:w="2443" w:type="dxa"/>
          </w:tcPr>
          <w:p w14:paraId="193552D1" w14:textId="59B0EA54" w:rsidR="008A2FC8" w:rsidRDefault="008A2FC8" w:rsidP="008A2FC8">
            <w:r>
              <w:t>VARCHAR(30)</w:t>
            </w:r>
          </w:p>
        </w:tc>
        <w:tc>
          <w:tcPr>
            <w:tcW w:w="2483" w:type="dxa"/>
          </w:tcPr>
          <w:p w14:paraId="2DB6CB36" w14:textId="15983DA1" w:rsidR="008A2FC8" w:rsidRDefault="008A2FC8" w:rsidP="008A2FC8">
            <w:r>
              <w:t>Presence</w:t>
            </w:r>
          </w:p>
        </w:tc>
        <w:tc>
          <w:tcPr>
            <w:tcW w:w="2484" w:type="dxa"/>
          </w:tcPr>
          <w:p w14:paraId="589E9255" w14:textId="2DED2018" w:rsidR="008A2FC8" w:rsidRDefault="008A2FC8" w:rsidP="008A2FC8">
            <w:r>
              <w:t>The name of a manufacturer who created a product</w:t>
            </w:r>
          </w:p>
        </w:tc>
      </w:tr>
      <w:tr w:rsidR="008A2FC8" w14:paraId="1CE2F6DA" w14:textId="77777777" w:rsidTr="004F032E">
        <w:tc>
          <w:tcPr>
            <w:tcW w:w="3238" w:type="dxa"/>
          </w:tcPr>
          <w:p w14:paraId="04DA2645" w14:textId="42618E91" w:rsidR="008A2FC8" w:rsidRDefault="008A2FC8" w:rsidP="008A2FC8">
            <w:r>
              <w:t>ManufacturerEmail</w:t>
            </w:r>
          </w:p>
        </w:tc>
        <w:tc>
          <w:tcPr>
            <w:tcW w:w="2443" w:type="dxa"/>
          </w:tcPr>
          <w:p w14:paraId="3FFAE19C" w14:textId="1C700B3C" w:rsidR="008A2FC8" w:rsidRDefault="008A2FC8" w:rsidP="008A2FC8">
            <w:r>
              <w:t>VARCHAR(50)</w:t>
            </w:r>
          </w:p>
        </w:tc>
        <w:tc>
          <w:tcPr>
            <w:tcW w:w="2483" w:type="dxa"/>
          </w:tcPr>
          <w:p w14:paraId="16ADEE86" w14:textId="2D3E9E55" w:rsidR="008A2FC8" w:rsidRDefault="008A2FC8" w:rsidP="008A2FC8">
            <w:r>
              <w:t>Presence</w:t>
            </w:r>
            <w:r>
              <w:t>, Unique</w:t>
            </w:r>
          </w:p>
        </w:tc>
        <w:tc>
          <w:tcPr>
            <w:tcW w:w="2484" w:type="dxa"/>
          </w:tcPr>
          <w:p w14:paraId="29A43DC8" w14:textId="2DF8EF70" w:rsidR="008A2FC8" w:rsidRDefault="008A2FC8" w:rsidP="008A2FC8">
            <w:r>
              <w:t>The email address that belongs to the manufacturer</w:t>
            </w:r>
          </w:p>
        </w:tc>
      </w:tr>
      <w:tr w:rsidR="008A2FC8" w14:paraId="1299EFF6" w14:textId="77777777" w:rsidTr="004F032E">
        <w:tc>
          <w:tcPr>
            <w:tcW w:w="3238" w:type="dxa"/>
          </w:tcPr>
          <w:p w14:paraId="4F5B1758" w14:textId="3007C2F9" w:rsidR="008A2FC8" w:rsidRDefault="008A2FC8" w:rsidP="008A2FC8">
            <w:r>
              <w:t>ManufacturerPassword</w:t>
            </w:r>
          </w:p>
        </w:tc>
        <w:tc>
          <w:tcPr>
            <w:tcW w:w="2443" w:type="dxa"/>
          </w:tcPr>
          <w:p w14:paraId="749B6089" w14:textId="116BC0D6" w:rsidR="008A2FC8" w:rsidRDefault="008A2FC8" w:rsidP="008A2FC8">
            <w:r>
              <w:t>VARCHAR(50)</w:t>
            </w:r>
          </w:p>
        </w:tc>
        <w:tc>
          <w:tcPr>
            <w:tcW w:w="2483" w:type="dxa"/>
          </w:tcPr>
          <w:p w14:paraId="07D3523F" w14:textId="73C247C0" w:rsidR="008A2FC8" w:rsidRDefault="008A2FC8" w:rsidP="008A2FC8">
            <w:r>
              <w:t>Presence</w:t>
            </w:r>
          </w:p>
        </w:tc>
        <w:tc>
          <w:tcPr>
            <w:tcW w:w="2484" w:type="dxa"/>
          </w:tcPr>
          <w:p w14:paraId="5106F2B5" w14:textId="7A8FBACC" w:rsidR="008A2FC8" w:rsidRDefault="008A2FC8" w:rsidP="008A2FC8">
            <w:r>
              <w:t>The password used to login to the manufacturer account</w:t>
            </w:r>
          </w:p>
        </w:tc>
      </w:tr>
      <w:tr w:rsidR="008A2FC8" w14:paraId="329DA610" w14:textId="77777777" w:rsidTr="004F032E">
        <w:tc>
          <w:tcPr>
            <w:tcW w:w="3238" w:type="dxa"/>
          </w:tcPr>
          <w:p w14:paraId="72BDE4E1" w14:textId="73B508DF" w:rsidR="008A2FC8" w:rsidRDefault="008A2FC8" w:rsidP="008A2FC8">
            <w:r>
              <w:t>ManufacturerPhoneNumber</w:t>
            </w:r>
          </w:p>
        </w:tc>
        <w:tc>
          <w:tcPr>
            <w:tcW w:w="2443" w:type="dxa"/>
          </w:tcPr>
          <w:p w14:paraId="7A027A38" w14:textId="05EA23EB" w:rsidR="008A2FC8" w:rsidRDefault="008A2FC8" w:rsidP="008A2FC8">
            <w:r>
              <w:t>VARCHAR(</w:t>
            </w:r>
            <w:r>
              <w:t>15</w:t>
            </w:r>
            <w:r>
              <w:t>)</w:t>
            </w:r>
          </w:p>
        </w:tc>
        <w:tc>
          <w:tcPr>
            <w:tcW w:w="2483" w:type="dxa"/>
          </w:tcPr>
          <w:p w14:paraId="4C179CEC" w14:textId="1587EA3E" w:rsidR="008A2FC8" w:rsidRDefault="008A2FC8" w:rsidP="008A2FC8">
            <w:r>
              <w:t>Presence</w:t>
            </w:r>
          </w:p>
        </w:tc>
        <w:tc>
          <w:tcPr>
            <w:tcW w:w="2484" w:type="dxa"/>
          </w:tcPr>
          <w:p w14:paraId="40EBD6D6" w14:textId="10D5C9D6" w:rsidR="008A2FC8" w:rsidRDefault="008A2FC8" w:rsidP="008A2FC8">
            <w:r>
              <w:t>The phone number that belongs to the manufacturer</w:t>
            </w:r>
          </w:p>
        </w:tc>
      </w:tr>
    </w:tbl>
    <w:p w14:paraId="372D193A" w14:textId="77777777" w:rsidR="006A30CB" w:rsidRDefault="006A30CB" w:rsidP="006A30CB"/>
    <w:tbl>
      <w:tblPr>
        <w:tblStyle w:val="TableGrid"/>
        <w:tblW w:w="0" w:type="auto"/>
        <w:tblLook w:val="04A0" w:firstRow="1" w:lastRow="0" w:firstColumn="1" w:lastColumn="0" w:noHBand="0" w:noVBand="1"/>
      </w:tblPr>
      <w:tblGrid>
        <w:gridCol w:w="2662"/>
        <w:gridCol w:w="2662"/>
        <w:gridCol w:w="2662"/>
        <w:gridCol w:w="2662"/>
      </w:tblGrid>
      <w:tr w:rsidR="00B40C33" w14:paraId="50869B47" w14:textId="77777777" w:rsidTr="00C64253">
        <w:tc>
          <w:tcPr>
            <w:tcW w:w="2662" w:type="dxa"/>
          </w:tcPr>
          <w:p w14:paraId="2B6F3EE2" w14:textId="77777777" w:rsidR="00B40C33" w:rsidRDefault="00B40C33" w:rsidP="00C64253">
            <w:r>
              <w:t>Products</w:t>
            </w:r>
          </w:p>
        </w:tc>
        <w:tc>
          <w:tcPr>
            <w:tcW w:w="2662" w:type="dxa"/>
          </w:tcPr>
          <w:p w14:paraId="65CC2CEE" w14:textId="77777777" w:rsidR="00B40C33" w:rsidRDefault="00B40C33" w:rsidP="00C64253">
            <w:r>
              <w:t>Datatype</w:t>
            </w:r>
          </w:p>
        </w:tc>
        <w:tc>
          <w:tcPr>
            <w:tcW w:w="2662" w:type="dxa"/>
          </w:tcPr>
          <w:p w14:paraId="64E49594" w14:textId="77777777" w:rsidR="00B40C33" w:rsidRDefault="00B40C33" w:rsidP="00C64253">
            <w:r>
              <w:t>Constraints</w:t>
            </w:r>
          </w:p>
        </w:tc>
        <w:tc>
          <w:tcPr>
            <w:tcW w:w="2662" w:type="dxa"/>
          </w:tcPr>
          <w:p w14:paraId="304B36EB" w14:textId="77777777" w:rsidR="00B40C33" w:rsidRDefault="00B40C33" w:rsidP="00C64253">
            <w:r>
              <w:t>Description</w:t>
            </w:r>
          </w:p>
        </w:tc>
      </w:tr>
      <w:tr w:rsidR="00B40C33" w14:paraId="652A4CE2" w14:textId="77777777" w:rsidTr="00C64253">
        <w:tc>
          <w:tcPr>
            <w:tcW w:w="2662" w:type="dxa"/>
          </w:tcPr>
          <w:p w14:paraId="56FFDEB0" w14:textId="2F960184" w:rsidR="00B40C33" w:rsidRDefault="00440BAD" w:rsidP="00C64253">
            <w:r>
              <w:t>ProductID</w:t>
            </w:r>
          </w:p>
        </w:tc>
        <w:tc>
          <w:tcPr>
            <w:tcW w:w="2662" w:type="dxa"/>
          </w:tcPr>
          <w:p w14:paraId="310EF55B" w14:textId="00A9FE12" w:rsidR="00B40C33" w:rsidRDefault="00A842DE" w:rsidP="00C64253">
            <w:r>
              <w:t>INT, Identity</w:t>
            </w:r>
          </w:p>
        </w:tc>
        <w:tc>
          <w:tcPr>
            <w:tcW w:w="2662" w:type="dxa"/>
          </w:tcPr>
          <w:p w14:paraId="25E781B9" w14:textId="490ADB1C" w:rsidR="00B40C33" w:rsidRDefault="00A842DE" w:rsidP="00C64253">
            <w:r>
              <w:t>Primary Key</w:t>
            </w:r>
          </w:p>
        </w:tc>
        <w:tc>
          <w:tcPr>
            <w:tcW w:w="2662" w:type="dxa"/>
          </w:tcPr>
          <w:p w14:paraId="3D684BA2" w14:textId="25149706" w:rsidR="00B40C33" w:rsidRDefault="00AD4162" w:rsidP="00C64253">
            <w:r>
              <w:t>The unique identifier to help</w:t>
            </w:r>
            <w:r w:rsidR="00B60B28">
              <w:t xml:space="preserve"> identify the product </w:t>
            </w:r>
          </w:p>
        </w:tc>
      </w:tr>
      <w:tr w:rsidR="00B40C33" w14:paraId="22E6EE5A" w14:textId="77777777" w:rsidTr="00C64253">
        <w:tc>
          <w:tcPr>
            <w:tcW w:w="2662" w:type="dxa"/>
          </w:tcPr>
          <w:p w14:paraId="22D45B6F" w14:textId="5DB8DECB" w:rsidR="00B40C33" w:rsidRDefault="00440BAD" w:rsidP="00C64253">
            <w:r>
              <w:t>ProductName</w:t>
            </w:r>
          </w:p>
        </w:tc>
        <w:tc>
          <w:tcPr>
            <w:tcW w:w="2662" w:type="dxa"/>
          </w:tcPr>
          <w:p w14:paraId="47C4894A" w14:textId="15E787A9" w:rsidR="00B40C33" w:rsidRDefault="00A842DE" w:rsidP="00C64253">
            <w:r>
              <w:t>VARCHAR(50)</w:t>
            </w:r>
          </w:p>
        </w:tc>
        <w:tc>
          <w:tcPr>
            <w:tcW w:w="2662" w:type="dxa"/>
          </w:tcPr>
          <w:p w14:paraId="59D3BF29" w14:textId="61C3D824" w:rsidR="00B40C33" w:rsidRDefault="00A842DE" w:rsidP="00C64253">
            <w:r>
              <w:t xml:space="preserve">Presence </w:t>
            </w:r>
          </w:p>
        </w:tc>
        <w:tc>
          <w:tcPr>
            <w:tcW w:w="2662" w:type="dxa"/>
          </w:tcPr>
          <w:p w14:paraId="2B597B96" w14:textId="4D1F0E38" w:rsidR="00B40C33" w:rsidRDefault="00AD4162" w:rsidP="00C64253">
            <w:r>
              <w:t>The name of the product</w:t>
            </w:r>
          </w:p>
        </w:tc>
      </w:tr>
      <w:tr w:rsidR="00440BAD" w14:paraId="285D8357" w14:textId="77777777" w:rsidTr="00C64253">
        <w:tc>
          <w:tcPr>
            <w:tcW w:w="2662" w:type="dxa"/>
          </w:tcPr>
          <w:p w14:paraId="511F6491" w14:textId="61112B83" w:rsidR="00440BAD" w:rsidRDefault="00440BAD" w:rsidP="00C64253">
            <w:r>
              <w:t>ProductDescription</w:t>
            </w:r>
          </w:p>
        </w:tc>
        <w:tc>
          <w:tcPr>
            <w:tcW w:w="2662" w:type="dxa"/>
          </w:tcPr>
          <w:p w14:paraId="3C61E777" w14:textId="0BE3B1F2" w:rsidR="00440BAD" w:rsidRDefault="00A842DE" w:rsidP="00C64253">
            <w:r>
              <w:t>VARCHAR(100)</w:t>
            </w:r>
          </w:p>
        </w:tc>
        <w:tc>
          <w:tcPr>
            <w:tcW w:w="2662" w:type="dxa"/>
          </w:tcPr>
          <w:p w14:paraId="12F9A370" w14:textId="6CF50E1A" w:rsidR="00440BAD" w:rsidRDefault="00A842DE" w:rsidP="00C64253">
            <w:r>
              <w:t>Presence</w:t>
            </w:r>
          </w:p>
        </w:tc>
        <w:tc>
          <w:tcPr>
            <w:tcW w:w="2662" w:type="dxa"/>
          </w:tcPr>
          <w:p w14:paraId="0DFFC60C" w14:textId="12B31F14" w:rsidR="00440BAD" w:rsidRDefault="00AD4162" w:rsidP="00C64253">
            <w:r>
              <w:t>The description to explain the item</w:t>
            </w:r>
          </w:p>
        </w:tc>
      </w:tr>
      <w:tr w:rsidR="00440BAD" w14:paraId="68072F46" w14:textId="77777777" w:rsidTr="00C64253">
        <w:tc>
          <w:tcPr>
            <w:tcW w:w="2662" w:type="dxa"/>
          </w:tcPr>
          <w:p w14:paraId="753D8022" w14:textId="58D6EC50" w:rsidR="00440BAD" w:rsidRDefault="00440BAD" w:rsidP="00C64253">
            <w:r>
              <w:t>Price</w:t>
            </w:r>
          </w:p>
        </w:tc>
        <w:tc>
          <w:tcPr>
            <w:tcW w:w="2662" w:type="dxa"/>
          </w:tcPr>
          <w:p w14:paraId="536995EE" w14:textId="36161EEC" w:rsidR="00440BAD" w:rsidRDefault="00A842DE" w:rsidP="00C64253">
            <w:r>
              <w:t>DECIMAL(10,2)</w:t>
            </w:r>
          </w:p>
        </w:tc>
        <w:tc>
          <w:tcPr>
            <w:tcW w:w="2662" w:type="dxa"/>
          </w:tcPr>
          <w:p w14:paraId="14A9B5CA" w14:textId="49E57CDB" w:rsidR="00440BAD" w:rsidRDefault="00A842DE" w:rsidP="00C64253">
            <w:r>
              <w:t>Presence</w:t>
            </w:r>
          </w:p>
        </w:tc>
        <w:tc>
          <w:tcPr>
            <w:tcW w:w="2662" w:type="dxa"/>
          </w:tcPr>
          <w:p w14:paraId="4DAFB031" w14:textId="67D3C4AE" w:rsidR="00440BAD" w:rsidRDefault="001131A9" w:rsidP="00C64253">
            <w:r>
              <w:t>The price for the item</w:t>
            </w:r>
          </w:p>
        </w:tc>
      </w:tr>
      <w:tr w:rsidR="00440BAD" w14:paraId="7AB49B5B" w14:textId="77777777" w:rsidTr="00C64253">
        <w:tc>
          <w:tcPr>
            <w:tcW w:w="2662" w:type="dxa"/>
          </w:tcPr>
          <w:p w14:paraId="1738C479" w14:textId="448DB08E" w:rsidR="00440BAD" w:rsidRDefault="00440BAD" w:rsidP="00C64253">
            <w:r>
              <w:t>Stock</w:t>
            </w:r>
          </w:p>
        </w:tc>
        <w:tc>
          <w:tcPr>
            <w:tcW w:w="2662" w:type="dxa"/>
          </w:tcPr>
          <w:p w14:paraId="77D61E69" w14:textId="0AF2F3B7" w:rsidR="00440BAD" w:rsidRDefault="00A842DE" w:rsidP="00C64253">
            <w:r>
              <w:t>INT</w:t>
            </w:r>
          </w:p>
        </w:tc>
        <w:tc>
          <w:tcPr>
            <w:tcW w:w="2662" w:type="dxa"/>
          </w:tcPr>
          <w:p w14:paraId="6C5994C8" w14:textId="656BEA74" w:rsidR="00440BAD" w:rsidRDefault="00440BAD" w:rsidP="00C64253">
            <w:r>
              <w:t>Default</w:t>
            </w:r>
            <w:r w:rsidR="00A842DE">
              <w:t>(0)</w:t>
            </w:r>
          </w:p>
        </w:tc>
        <w:tc>
          <w:tcPr>
            <w:tcW w:w="2662" w:type="dxa"/>
          </w:tcPr>
          <w:p w14:paraId="43ADB990" w14:textId="5BA6701A" w:rsidR="00440BAD" w:rsidRDefault="001131A9" w:rsidP="00C64253">
            <w:r>
              <w:t xml:space="preserve">A stock amount </w:t>
            </w:r>
            <w:r w:rsidR="00CE611F">
              <w:t>for the product</w:t>
            </w:r>
          </w:p>
        </w:tc>
      </w:tr>
      <w:tr w:rsidR="00440BAD" w14:paraId="456B76C6" w14:textId="77777777" w:rsidTr="00C64253">
        <w:tc>
          <w:tcPr>
            <w:tcW w:w="2662" w:type="dxa"/>
          </w:tcPr>
          <w:p w14:paraId="39BFAE58" w14:textId="7A19E344" w:rsidR="00440BAD" w:rsidRDefault="00440BAD" w:rsidP="00C64253">
            <w:r>
              <w:t>ManufacturerID</w:t>
            </w:r>
          </w:p>
        </w:tc>
        <w:tc>
          <w:tcPr>
            <w:tcW w:w="2662" w:type="dxa"/>
          </w:tcPr>
          <w:p w14:paraId="0990414F" w14:textId="2632E9FD" w:rsidR="00440BAD" w:rsidRDefault="001131A9" w:rsidP="00C64253">
            <w:r>
              <w:t>INT</w:t>
            </w:r>
          </w:p>
        </w:tc>
        <w:tc>
          <w:tcPr>
            <w:tcW w:w="2662" w:type="dxa"/>
          </w:tcPr>
          <w:p w14:paraId="7E263748" w14:textId="119D6BBA" w:rsidR="00440BAD" w:rsidRDefault="00440BAD" w:rsidP="00C64253">
            <w:r>
              <w:t>Foreign Key</w:t>
            </w:r>
          </w:p>
        </w:tc>
        <w:tc>
          <w:tcPr>
            <w:tcW w:w="2662" w:type="dxa"/>
          </w:tcPr>
          <w:p w14:paraId="1B23BF38" w14:textId="7DF0A6C4" w:rsidR="00440BAD" w:rsidRDefault="001131A9" w:rsidP="00C64253">
            <w:r>
              <w:t>A link between manufacturers to give a product a manufacturer</w:t>
            </w:r>
          </w:p>
        </w:tc>
      </w:tr>
      <w:tr w:rsidR="00440BAD" w14:paraId="4A9D5731" w14:textId="77777777" w:rsidTr="00C64253">
        <w:tc>
          <w:tcPr>
            <w:tcW w:w="2662" w:type="dxa"/>
          </w:tcPr>
          <w:p w14:paraId="02DE59D4" w14:textId="0B59B9A6" w:rsidR="00440BAD" w:rsidRDefault="00440BAD" w:rsidP="00C64253">
            <w:r>
              <w:t>CategoriesID</w:t>
            </w:r>
          </w:p>
        </w:tc>
        <w:tc>
          <w:tcPr>
            <w:tcW w:w="2662" w:type="dxa"/>
          </w:tcPr>
          <w:p w14:paraId="2728D942" w14:textId="1DFBD2B8" w:rsidR="00440BAD" w:rsidRDefault="001131A9" w:rsidP="00C64253">
            <w:r>
              <w:t>INT</w:t>
            </w:r>
          </w:p>
        </w:tc>
        <w:tc>
          <w:tcPr>
            <w:tcW w:w="2662" w:type="dxa"/>
          </w:tcPr>
          <w:p w14:paraId="65237824" w14:textId="30F7565D" w:rsidR="00440BAD" w:rsidRDefault="00440BAD" w:rsidP="00C64253">
            <w:r>
              <w:t>Foreign Key</w:t>
            </w:r>
          </w:p>
        </w:tc>
        <w:tc>
          <w:tcPr>
            <w:tcW w:w="2662" w:type="dxa"/>
          </w:tcPr>
          <w:p w14:paraId="1CC4F2A5" w14:textId="66722C8D" w:rsidR="00440BAD" w:rsidRDefault="001131A9" w:rsidP="00C64253">
            <w:r>
              <w:t>A link between categories to give a product a category</w:t>
            </w:r>
          </w:p>
        </w:tc>
      </w:tr>
    </w:tbl>
    <w:p w14:paraId="49BB245F" w14:textId="77777777" w:rsidR="00B40C33" w:rsidRDefault="00B40C33" w:rsidP="006A30CB"/>
    <w:tbl>
      <w:tblPr>
        <w:tblStyle w:val="TableGrid"/>
        <w:tblW w:w="0" w:type="auto"/>
        <w:tblLook w:val="04A0" w:firstRow="1" w:lastRow="0" w:firstColumn="1" w:lastColumn="0" w:noHBand="0" w:noVBand="1"/>
      </w:tblPr>
      <w:tblGrid>
        <w:gridCol w:w="2806"/>
        <w:gridCol w:w="2626"/>
        <w:gridCol w:w="2608"/>
        <w:gridCol w:w="2608"/>
      </w:tblGrid>
      <w:tr w:rsidR="00B40C33" w14:paraId="2F458BFC" w14:textId="77777777" w:rsidTr="00C64253">
        <w:tc>
          <w:tcPr>
            <w:tcW w:w="2662" w:type="dxa"/>
          </w:tcPr>
          <w:p w14:paraId="1EE1FB7D" w14:textId="4F335AB3" w:rsidR="00B40C33" w:rsidRDefault="00B60B28" w:rsidP="00C64253">
            <w:r>
              <w:t>Customer</w:t>
            </w:r>
          </w:p>
        </w:tc>
        <w:tc>
          <w:tcPr>
            <w:tcW w:w="2662" w:type="dxa"/>
          </w:tcPr>
          <w:p w14:paraId="5E79AAC6" w14:textId="77777777" w:rsidR="00B40C33" w:rsidRDefault="00B40C33" w:rsidP="00C64253">
            <w:r>
              <w:t>Datatype</w:t>
            </w:r>
          </w:p>
        </w:tc>
        <w:tc>
          <w:tcPr>
            <w:tcW w:w="2662" w:type="dxa"/>
          </w:tcPr>
          <w:p w14:paraId="7C9948E4" w14:textId="77777777" w:rsidR="00B40C33" w:rsidRDefault="00B40C33" w:rsidP="00C64253">
            <w:r>
              <w:t>Constraints</w:t>
            </w:r>
          </w:p>
        </w:tc>
        <w:tc>
          <w:tcPr>
            <w:tcW w:w="2662" w:type="dxa"/>
          </w:tcPr>
          <w:p w14:paraId="1F8E404D" w14:textId="77777777" w:rsidR="00B40C33" w:rsidRDefault="00B40C33" w:rsidP="00C64253">
            <w:r>
              <w:t>Description</w:t>
            </w:r>
          </w:p>
        </w:tc>
      </w:tr>
      <w:tr w:rsidR="00B60B28" w14:paraId="7D7A4051" w14:textId="77777777" w:rsidTr="00C64253">
        <w:tc>
          <w:tcPr>
            <w:tcW w:w="2662" w:type="dxa"/>
          </w:tcPr>
          <w:p w14:paraId="1A181D5D" w14:textId="6DC7CD18" w:rsidR="00B60B28" w:rsidRDefault="00B60B28" w:rsidP="00B60B28">
            <w:r>
              <w:t>Customer</w:t>
            </w:r>
            <w:r>
              <w:t>ID</w:t>
            </w:r>
          </w:p>
        </w:tc>
        <w:tc>
          <w:tcPr>
            <w:tcW w:w="2662" w:type="dxa"/>
          </w:tcPr>
          <w:p w14:paraId="2A2B31F5" w14:textId="4BF9B055" w:rsidR="00B60B28" w:rsidRDefault="00B60B28" w:rsidP="00B60B28">
            <w:r>
              <w:t>INT</w:t>
            </w:r>
          </w:p>
        </w:tc>
        <w:tc>
          <w:tcPr>
            <w:tcW w:w="2662" w:type="dxa"/>
          </w:tcPr>
          <w:p w14:paraId="56284E2F" w14:textId="44EE7C14" w:rsidR="00B60B28" w:rsidRDefault="00B60B28" w:rsidP="00B60B28">
            <w:r>
              <w:t>Primary KEY, Identity</w:t>
            </w:r>
          </w:p>
        </w:tc>
        <w:tc>
          <w:tcPr>
            <w:tcW w:w="2662" w:type="dxa"/>
          </w:tcPr>
          <w:p w14:paraId="634C342B" w14:textId="1EB12EAB" w:rsidR="00B60B28" w:rsidRDefault="00B60B28" w:rsidP="00B60B28">
            <w:r>
              <w:t xml:space="preserve">The unique identifier to help identify the </w:t>
            </w:r>
            <w:r w:rsidR="00286FDF">
              <w:t xml:space="preserve">customer </w:t>
            </w:r>
          </w:p>
        </w:tc>
      </w:tr>
      <w:tr w:rsidR="00B60B28" w14:paraId="1FB5AB67" w14:textId="77777777" w:rsidTr="00C64253">
        <w:tc>
          <w:tcPr>
            <w:tcW w:w="2662" w:type="dxa"/>
          </w:tcPr>
          <w:p w14:paraId="56025671" w14:textId="2108E53D" w:rsidR="00B60B28" w:rsidRDefault="00B60B28" w:rsidP="00B60B28">
            <w:r>
              <w:t>Customer</w:t>
            </w:r>
            <w:r>
              <w:t>Name</w:t>
            </w:r>
          </w:p>
        </w:tc>
        <w:tc>
          <w:tcPr>
            <w:tcW w:w="2662" w:type="dxa"/>
          </w:tcPr>
          <w:p w14:paraId="32BAFFFF" w14:textId="5D692066" w:rsidR="00B60B28" w:rsidRDefault="00B60B28" w:rsidP="00B60B28">
            <w:r>
              <w:t>VARCHAR(30)</w:t>
            </w:r>
          </w:p>
        </w:tc>
        <w:tc>
          <w:tcPr>
            <w:tcW w:w="2662" w:type="dxa"/>
          </w:tcPr>
          <w:p w14:paraId="4AFBB666" w14:textId="250CDCAC" w:rsidR="00B60B28" w:rsidRDefault="00B60B28" w:rsidP="00B60B28">
            <w:r>
              <w:t>Presence</w:t>
            </w:r>
          </w:p>
        </w:tc>
        <w:tc>
          <w:tcPr>
            <w:tcW w:w="2662" w:type="dxa"/>
          </w:tcPr>
          <w:p w14:paraId="35913BF3" w14:textId="7CF80E5A" w:rsidR="00B60B28" w:rsidRDefault="00B60B28" w:rsidP="00B60B28">
            <w:r>
              <w:t xml:space="preserve">The name of a </w:t>
            </w:r>
            <w:r>
              <w:t xml:space="preserve">customer </w:t>
            </w:r>
            <w:r>
              <w:t xml:space="preserve">who </w:t>
            </w:r>
            <w:r w:rsidR="00EA09A7">
              <w:t>is going to buy a product</w:t>
            </w:r>
          </w:p>
        </w:tc>
      </w:tr>
      <w:tr w:rsidR="00B60B28" w14:paraId="0D48A2B8" w14:textId="77777777" w:rsidTr="00C64253">
        <w:tc>
          <w:tcPr>
            <w:tcW w:w="2662" w:type="dxa"/>
          </w:tcPr>
          <w:p w14:paraId="5D646B69" w14:textId="52C0B848" w:rsidR="00B60B28" w:rsidRDefault="00B60B28" w:rsidP="00B60B28">
            <w:r>
              <w:t>Customer</w:t>
            </w:r>
            <w:r>
              <w:t>Email</w:t>
            </w:r>
          </w:p>
        </w:tc>
        <w:tc>
          <w:tcPr>
            <w:tcW w:w="2662" w:type="dxa"/>
          </w:tcPr>
          <w:p w14:paraId="70797462" w14:textId="54FAB7E6" w:rsidR="00B60B28" w:rsidRDefault="00B60B28" w:rsidP="00B60B28">
            <w:r>
              <w:t>VARCHAR(50)</w:t>
            </w:r>
          </w:p>
        </w:tc>
        <w:tc>
          <w:tcPr>
            <w:tcW w:w="2662" w:type="dxa"/>
          </w:tcPr>
          <w:p w14:paraId="7E72BA40" w14:textId="316DD576" w:rsidR="00B60B28" w:rsidRDefault="00B60B28" w:rsidP="00B60B28">
            <w:r>
              <w:t>Presence, Unique</w:t>
            </w:r>
          </w:p>
        </w:tc>
        <w:tc>
          <w:tcPr>
            <w:tcW w:w="2662" w:type="dxa"/>
          </w:tcPr>
          <w:p w14:paraId="126023C3" w14:textId="2CE1C7C1" w:rsidR="00B60B28" w:rsidRDefault="00B60B28" w:rsidP="00B60B28">
            <w:r>
              <w:t xml:space="preserve">The email address that belongs to the </w:t>
            </w:r>
            <w:r>
              <w:t>customer</w:t>
            </w:r>
          </w:p>
        </w:tc>
      </w:tr>
      <w:tr w:rsidR="00B60B28" w14:paraId="433E12C8" w14:textId="77777777" w:rsidTr="00C64253">
        <w:tc>
          <w:tcPr>
            <w:tcW w:w="2662" w:type="dxa"/>
          </w:tcPr>
          <w:p w14:paraId="79A660E1" w14:textId="0BAB4F69" w:rsidR="00B60B28" w:rsidRDefault="00B60B28" w:rsidP="00B60B28">
            <w:r>
              <w:t>Customer</w:t>
            </w:r>
            <w:r>
              <w:t>Password</w:t>
            </w:r>
          </w:p>
        </w:tc>
        <w:tc>
          <w:tcPr>
            <w:tcW w:w="2662" w:type="dxa"/>
          </w:tcPr>
          <w:p w14:paraId="7EDF855B" w14:textId="57520A1B" w:rsidR="00B60B28" w:rsidRDefault="00B60B28" w:rsidP="00B60B28">
            <w:r>
              <w:t>VARCHAR(50)</w:t>
            </w:r>
          </w:p>
        </w:tc>
        <w:tc>
          <w:tcPr>
            <w:tcW w:w="2662" w:type="dxa"/>
          </w:tcPr>
          <w:p w14:paraId="600BEA5E" w14:textId="015A9BCF" w:rsidR="00B60B28" w:rsidRDefault="00B60B28" w:rsidP="00B60B28">
            <w:r>
              <w:t>Presence</w:t>
            </w:r>
          </w:p>
        </w:tc>
        <w:tc>
          <w:tcPr>
            <w:tcW w:w="2662" w:type="dxa"/>
          </w:tcPr>
          <w:p w14:paraId="442B1128" w14:textId="5157A1F5" w:rsidR="00B60B28" w:rsidRDefault="00B60B28" w:rsidP="00B60B28">
            <w:r>
              <w:t xml:space="preserve">The password used to login to the </w:t>
            </w:r>
            <w:r>
              <w:t xml:space="preserve">customer </w:t>
            </w:r>
            <w:r>
              <w:t>account</w:t>
            </w:r>
          </w:p>
        </w:tc>
      </w:tr>
      <w:tr w:rsidR="00B60B28" w14:paraId="6721492A" w14:textId="77777777" w:rsidTr="00C64253">
        <w:tc>
          <w:tcPr>
            <w:tcW w:w="2662" w:type="dxa"/>
          </w:tcPr>
          <w:p w14:paraId="07A848E1" w14:textId="18667F72" w:rsidR="00B60B28" w:rsidRDefault="00CE611F" w:rsidP="00B60B28">
            <w:r>
              <w:t>Customer</w:t>
            </w:r>
            <w:r w:rsidR="00B60B28">
              <w:t>PhoneNumber</w:t>
            </w:r>
          </w:p>
        </w:tc>
        <w:tc>
          <w:tcPr>
            <w:tcW w:w="2662" w:type="dxa"/>
          </w:tcPr>
          <w:p w14:paraId="5E009B28" w14:textId="23EDE3E4" w:rsidR="00B60B28" w:rsidRDefault="00B60B28" w:rsidP="00B60B28">
            <w:r>
              <w:t>VARCHAR(15)</w:t>
            </w:r>
          </w:p>
        </w:tc>
        <w:tc>
          <w:tcPr>
            <w:tcW w:w="2662" w:type="dxa"/>
          </w:tcPr>
          <w:p w14:paraId="584D28F1" w14:textId="784C61A0" w:rsidR="00B60B28" w:rsidRDefault="00B60B28" w:rsidP="00B60B28">
            <w:r>
              <w:t>Presence</w:t>
            </w:r>
          </w:p>
        </w:tc>
        <w:tc>
          <w:tcPr>
            <w:tcW w:w="2662" w:type="dxa"/>
          </w:tcPr>
          <w:p w14:paraId="23289678" w14:textId="684756CA" w:rsidR="00B60B28" w:rsidRDefault="00B60B28" w:rsidP="00B60B28">
            <w:r>
              <w:t xml:space="preserve">The phone </w:t>
            </w:r>
            <w:r w:rsidR="00CE611F">
              <w:t>number that belongs to the customer</w:t>
            </w:r>
          </w:p>
        </w:tc>
      </w:tr>
    </w:tbl>
    <w:p w14:paraId="53131A3A" w14:textId="77777777" w:rsidR="00B40C33" w:rsidRDefault="00B40C33" w:rsidP="006A30CB"/>
    <w:tbl>
      <w:tblPr>
        <w:tblStyle w:val="TableGrid"/>
        <w:tblW w:w="0" w:type="auto"/>
        <w:tblLook w:val="04A0" w:firstRow="1" w:lastRow="0" w:firstColumn="1" w:lastColumn="0" w:noHBand="0" w:noVBand="1"/>
      </w:tblPr>
      <w:tblGrid>
        <w:gridCol w:w="2662"/>
        <w:gridCol w:w="2662"/>
        <w:gridCol w:w="2662"/>
        <w:gridCol w:w="2662"/>
      </w:tblGrid>
      <w:tr w:rsidR="00B40C33" w14:paraId="2FCF8DCA" w14:textId="77777777" w:rsidTr="00C64253">
        <w:tc>
          <w:tcPr>
            <w:tcW w:w="2662" w:type="dxa"/>
          </w:tcPr>
          <w:p w14:paraId="1EAEE64E" w14:textId="1CAD17FA" w:rsidR="00B40C33" w:rsidRDefault="00CE611F" w:rsidP="00C64253">
            <w:r>
              <w:t>Orders</w:t>
            </w:r>
          </w:p>
        </w:tc>
        <w:tc>
          <w:tcPr>
            <w:tcW w:w="2662" w:type="dxa"/>
          </w:tcPr>
          <w:p w14:paraId="36C5F52F" w14:textId="77777777" w:rsidR="00B40C33" w:rsidRDefault="00B40C33" w:rsidP="00C64253">
            <w:r>
              <w:t>Datatype</w:t>
            </w:r>
          </w:p>
        </w:tc>
        <w:tc>
          <w:tcPr>
            <w:tcW w:w="2662" w:type="dxa"/>
          </w:tcPr>
          <w:p w14:paraId="635BE46A" w14:textId="77777777" w:rsidR="00B40C33" w:rsidRDefault="00B40C33" w:rsidP="00C64253">
            <w:r>
              <w:t>Constraints</w:t>
            </w:r>
          </w:p>
        </w:tc>
        <w:tc>
          <w:tcPr>
            <w:tcW w:w="2662" w:type="dxa"/>
          </w:tcPr>
          <w:p w14:paraId="57569644" w14:textId="77777777" w:rsidR="00B40C33" w:rsidRDefault="00B40C33" w:rsidP="00C64253">
            <w:r>
              <w:t>Description</w:t>
            </w:r>
          </w:p>
        </w:tc>
      </w:tr>
      <w:tr w:rsidR="00B40C33" w14:paraId="6E33BD23" w14:textId="77777777" w:rsidTr="00C64253">
        <w:tc>
          <w:tcPr>
            <w:tcW w:w="2662" w:type="dxa"/>
          </w:tcPr>
          <w:p w14:paraId="487F451D" w14:textId="1F1CA355" w:rsidR="00B40C33" w:rsidRDefault="00D418F3" w:rsidP="00C64253">
            <w:r>
              <w:t>OrderID</w:t>
            </w:r>
          </w:p>
        </w:tc>
        <w:tc>
          <w:tcPr>
            <w:tcW w:w="2662" w:type="dxa"/>
          </w:tcPr>
          <w:p w14:paraId="558B555B" w14:textId="6BE70389" w:rsidR="00B40C33" w:rsidRDefault="001F2AA1" w:rsidP="00C64253">
            <w:r>
              <w:t>INT</w:t>
            </w:r>
          </w:p>
        </w:tc>
        <w:tc>
          <w:tcPr>
            <w:tcW w:w="2662" w:type="dxa"/>
          </w:tcPr>
          <w:p w14:paraId="5D566C82" w14:textId="18B78570" w:rsidR="00B40C33" w:rsidRDefault="004D4639" w:rsidP="00C64253">
            <w:r>
              <w:t>Primary Key, Identity</w:t>
            </w:r>
          </w:p>
        </w:tc>
        <w:tc>
          <w:tcPr>
            <w:tcW w:w="2662" w:type="dxa"/>
          </w:tcPr>
          <w:p w14:paraId="578D9902" w14:textId="08EBB88A" w:rsidR="00B40C33" w:rsidRDefault="004D4639" w:rsidP="00C64253">
            <w:r>
              <w:t>The unique identifier to help identify the customer</w:t>
            </w:r>
          </w:p>
        </w:tc>
      </w:tr>
      <w:tr w:rsidR="00B40C33" w14:paraId="223CE37C" w14:textId="77777777" w:rsidTr="00C64253">
        <w:tc>
          <w:tcPr>
            <w:tcW w:w="2662" w:type="dxa"/>
          </w:tcPr>
          <w:p w14:paraId="51EBD8A2" w14:textId="35E0BCBC" w:rsidR="00B40C33" w:rsidRDefault="00D418F3" w:rsidP="00C64253">
            <w:r>
              <w:t>OrderNumber</w:t>
            </w:r>
          </w:p>
        </w:tc>
        <w:tc>
          <w:tcPr>
            <w:tcW w:w="2662" w:type="dxa"/>
          </w:tcPr>
          <w:p w14:paraId="5FE28E80" w14:textId="640B99C1" w:rsidR="00B40C33" w:rsidRDefault="001F2AA1" w:rsidP="00C64253">
            <w:r>
              <w:t>INT</w:t>
            </w:r>
          </w:p>
        </w:tc>
        <w:tc>
          <w:tcPr>
            <w:tcW w:w="2662" w:type="dxa"/>
          </w:tcPr>
          <w:p w14:paraId="1181A190" w14:textId="37DC16C9" w:rsidR="00B40C33" w:rsidRDefault="004D4639" w:rsidP="00C64253">
            <w:r>
              <w:t>Presence</w:t>
            </w:r>
            <w:r>
              <w:t>, Unique</w:t>
            </w:r>
          </w:p>
        </w:tc>
        <w:tc>
          <w:tcPr>
            <w:tcW w:w="2662" w:type="dxa"/>
          </w:tcPr>
          <w:p w14:paraId="351FDBB8" w14:textId="63044AAB" w:rsidR="00B40C33" w:rsidRDefault="004D4639" w:rsidP="00C64253">
            <w:r>
              <w:t>The order number that belongs to the order</w:t>
            </w:r>
          </w:p>
        </w:tc>
      </w:tr>
      <w:tr w:rsidR="00D418F3" w14:paraId="530A0AE7" w14:textId="77777777" w:rsidTr="00C64253">
        <w:tc>
          <w:tcPr>
            <w:tcW w:w="2662" w:type="dxa"/>
          </w:tcPr>
          <w:p w14:paraId="474386A4" w14:textId="6CEA5E27" w:rsidR="00D418F3" w:rsidRDefault="00D418F3" w:rsidP="00C64253">
            <w:r>
              <w:t>Address</w:t>
            </w:r>
          </w:p>
        </w:tc>
        <w:tc>
          <w:tcPr>
            <w:tcW w:w="2662" w:type="dxa"/>
          </w:tcPr>
          <w:p w14:paraId="04912696" w14:textId="6704507D" w:rsidR="00D418F3" w:rsidRDefault="001F2AA1" w:rsidP="00C64253">
            <w:r>
              <w:t>VARCHAR(50)</w:t>
            </w:r>
          </w:p>
        </w:tc>
        <w:tc>
          <w:tcPr>
            <w:tcW w:w="2662" w:type="dxa"/>
          </w:tcPr>
          <w:p w14:paraId="4F81F646" w14:textId="74EDADBC" w:rsidR="00D418F3" w:rsidRDefault="004D4639" w:rsidP="00C64253">
            <w:r>
              <w:t>Presence</w:t>
            </w:r>
          </w:p>
        </w:tc>
        <w:tc>
          <w:tcPr>
            <w:tcW w:w="2662" w:type="dxa"/>
          </w:tcPr>
          <w:p w14:paraId="47D1B498" w14:textId="2E06D14D" w:rsidR="00D418F3" w:rsidRDefault="004D4639" w:rsidP="00C64253">
            <w:r>
              <w:t>The address the order is going to</w:t>
            </w:r>
          </w:p>
        </w:tc>
      </w:tr>
      <w:tr w:rsidR="00D418F3" w14:paraId="2C2F010A" w14:textId="77777777" w:rsidTr="00C64253">
        <w:tc>
          <w:tcPr>
            <w:tcW w:w="2662" w:type="dxa"/>
          </w:tcPr>
          <w:p w14:paraId="19559D41" w14:textId="180B96B9" w:rsidR="00D418F3" w:rsidRDefault="00D418F3" w:rsidP="00C64253">
            <w:r>
              <w:t>PostCode</w:t>
            </w:r>
          </w:p>
        </w:tc>
        <w:tc>
          <w:tcPr>
            <w:tcW w:w="2662" w:type="dxa"/>
          </w:tcPr>
          <w:p w14:paraId="047E89FA" w14:textId="0F730CC0" w:rsidR="00D418F3" w:rsidRDefault="001F2AA1" w:rsidP="00C64253">
            <w:r>
              <w:t>VARCHAR(</w:t>
            </w:r>
            <w:r>
              <w:t>7</w:t>
            </w:r>
            <w:r>
              <w:t>)</w:t>
            </w:r>
          </w:p>
        </w:tc>
        <w:tc>
          <w:tcPr>
            <w:tcW w:w="2662" w:type="dxa"/>
          </w:tcPr>
          <w:p w14:paraId="057FFA9D" w14:textId="5D2F0952" w:rsidR="00D418F3" w:rsidRDefault="004D4639" w:rsidP="00C64253">
            <w:r>
              <w:t>Presence</w:t>
            </w:r>
          </w:p>
        </w:tc>
        <w:tc>
          <w:tcPr>
            <w:tcW w:w="2662" w:type="dxa"/>
          </w:tcPr>
          <w:p w14:paraId="19BE14C1" w14:textId="66AE1761" w:rsidR="00D418F3" w:rsidRDefault="004D4639" w:rsidP="00C64253">
            <w:r>
              <w:t>The postcode the order is going to</w:t>
            </w:r>
          </w:p>
        </w:tc>
      </w:tr>
      <w:tr w:rsidR="00D418F3" w14:paraId="3EEE1790" w14:textId="77777777" w:rsidTr="00C64253">
        <w:tc>
          <w:tcPr>
            <w:tcW w:w="2662" w:type="dxa"/>
          </w:tcPr>
          <w:p w14:paraId="7D572F56" w14:textId="0935D40C" w:rsidR="00D418F3" w:rsidRDefault="00D418F3" w:rsidP="00C64253">
            <w:r>
              <w:t>Country</w:t>
            </w:r>
          </w:p>
        </w:tc>
        <w:tc>
          <w:tcPr>
            <w:tcW w:w="2662" w:type="dxa"/>
          </w:tcPr>
          <w:p w14:paraId="14BFFD0B" w14:textId="03C5EDC5" w:rsidR="00D418F3" w:rsidRDefault="001F2AA1" w:rsidP="00C64253">
            <w:r>
              <w:t>VARCHAR(50)</w:t>
            </w:r>
          </w:p>
        </w:tc>
        <w:tc>
          <w:tcPr>
            <w:tcW w:w="2662" w:type="dxa"/>
          </w:tcPr>
          <w:p w14:paraId="245B39C8" w14:textId="70856AB9" w:rsidR="00D418F3" w:rsidRDefault="004D4639" w:rsidP="00C64253">
            <w:r>
              <w:t>Presence</w:t>
            </w:r>
          </w:p>
        </w:tc>
        <w:tc>
          <w:tcPr>
            <w:tcW w:w="2662" w:type="dxa"/>
          </w:tcPr>
          <w:p w14:paraId="5AC47CA1" w14:textId="717E1F41" w:rsidR="00D418F3" w:rsidRDefault="004D4639" w:rsidP="00C64253">
            <w:r>
              <w:t>The country the order is going to</w:t>
            </w:r>
          </w:p>
        </w:tc>
      </w:tr>
      <w:tr w:rsidR="00D418F3" w14:paraId="211E0F09" w14:textId="77777777" w:rsidTr="00C64253">
        <w:tc>
          <w:tcPr>
            <w:tcW w:w="2662" w:type="dxa"/>
          </w:tcPr>
          <w:p w14:paraId="06439EF5" w14:textId="565A851F" w:rsidR="00D418F3" w:rsidRDefault="00D418F3" w:rsidP="00C64253">
            <w:r>
              <w:t>CardNumber</w:t>
            </w:r>
          </w:p>
        </w:tc>
        <w:tc>
          <w:tcPr>
            <w:tcW w:w="2662" w:type="dxa"/>
          </w:tcPr>
          <w:p w14:paraId="6B35C816" w14:textId="368A4C68" w:rsidR="00D418F3" w:rsidRDefault="001F2AA1" w:rsidP="00C64253">
            <w:r>
              <w:t>VARCHAR(</w:t>
            </w:r>
            <w:r>
              <w:t>16</w:t>
            </w:r>
            <w:r>
              <w:t>)</w:t>
            </w:r>
          </w:p>
        </w:tc>
        <w:tc>
          <w:tcPr>
            <w:tcW w:w="2662" w:type="dxa"/>
          </w:tcPr>
          <w:p w14:paraId="0949DED8" w14:textId="1584403E" w:rsidR="00D418F3" w:rsidRDefault="004D4639" w:rsidP="00C64253">
            <w:r>
              <w:t>Presence</w:t>
            </w:r>
            <w:r>
              <w:t>, Length</w:t>
            </w:r>
          </w:p>
        </w:tc>
        <w:tc>
          <w:tcPr>
            <w:tcW w:w="2662" w:type="dxa"/>
          </w:tcPr>
          <w:p w14:paraId="71F6B8D7" w14:textId="136562AE" w:rsidR="00D418F3" w:rsidRDefault="004D4639" w:rsidP="00C64253">
            <w:r>
              <w:t>The card number to pay for the order</w:t>
            </w:r>
          </w:p>
        </w:tc>
      </w:tr>
      <w:tr w:rsidR="00D418F3" w14:paraId="7B67F124" w14:textId="77777777" w:rsidTr="00C64253">
        <w:tc>
          <w:tcPr>
            <w:tcW w:w="2662" w:type="dxa"/>
          </w:tcPr>
          <w:p w14:paraId="5C8C5842" w14:textId="36BCBA84" w:rsidR="00D418F3" w:rsidRDefault="00D418F3" w:rsidP="00C64253">
            <w:r>
              <w:t>CVV</w:t>
            </w:r>
          </w:p>
        </w:tc>
        <w:tc>
          <w:tcPr>
            <w:tcW w:w="2662" w:type="dxa"/>
          </w:tcPr>
          <w:p w14:paraId="0F22C7BA" w14:textId="1DEDE99E" w:rsidR="00D418F3" w:rsidRDefault="001F2AA1" w:rsidP="00C64253">
            <w:r>
              <w:t>CHAR(3)</w:t>
            </w:r>
          </w:p>
        </w:tc>
        <w:tc>
          <w:tcPr>
            <w:tcW w:w="2662" w:type="dxa"/>
          </w:tcPr>
          <w:p w14:paraId="4454E5B0" w14:textId="07D37BAC" w:rsidR="00D418F3" w:rsidRDefault="004D4639" w:rsidP="00C64253">
            <w:r>
              <w:t>Presence, Length</w:t>
            </w:r>
          </w:p>
        </w:tc>
        <w:tc>
          <w:tcPr>
            <w:tcW w:w="2662" w:type="dxa"/>
          </w:tcPr>
          <w:p w14:paraId="07FC76D8" w14:textId="0DDDB4BA" w:rsidR="00D418F3" w:rsidRDefault="004D4639" w:rsidP="00C64253">
            <w:r>
              <w:t>The CVV to pay for the order</w:t>
            </w:r>
          </w:p>
        </w:tc>
      </w:tr>
      <w:tr w:rsidR="00D418F3" w14:paraId="1CBC4E70" w14:textId="77777777" w:rsidTr="00C64253">
        <w:tc>
          <w:tcPr>
            <w:tcW w:w="2662" w:type="dxa"/>
          </w:tcPr>
          <w:p w14:paraId="74A30836" w14:textId="1B420C14" w:rsidR="00D418F3" w:rsidRDefault="00D418F3" w:rsidP="00C64253">
            <w:r>
              <w:t>TotalCost</w:t>
            </w:r>
          </w:p>
        </w:tc>
        <w:tc>
          <w:tcPr>
            <w:tcW w:w="2662" w:type="dxa"/>
          </w:tcPr>
          <w:p w14:paraId="2D7EE5E5" w14:textId="5BB59B81" w:rsidR="00D418F3" w:rsidRDefault="001F2AA1" w:rsidP="00C64253">
            <w:r>
              <w:t>DECIMAL(10,2)</w:t>
            </w:r>
          </w:p>
        </w:tc>
        <w:tc>
          <w:tcPr>
            <w:tcW w:w="2662" w:type="dxa"/>
          </w:tcPr>
          <w:p w14:paraId="784659C8" w14:textId="71A5255F" w:rsidR="00D418F3" w:rsidRDefault="004D4639" w:rsidP="00C64253">
            <w:r>
              <w:t>Presence</w:t>
            </w:r>
          </w:p>
        </w:tc>
        <w:tc>
          <w:tcPr>
            <w:tcW w:w="2662" w:type="dxa"/>
          </w:tcPr>
          <w:p w14:paraId="3DEF3475" w14:textId="507EA726" w:rsidR="00D418F3" w:rsidRDefault="004D4639" w:rsidP="00C64253">
            <w:r>
              <w:t>The total cost of the order</w:t>
            </w:r>
          </w:p>
        </w:tc>
      </w:tr>
      <w:tr w:rsidR="00D418F3" w14:paraId="02CA3BFB" w14:textId="77777777" w:rsidTr="00C64253">
        <w:tc>
          <w:tcPr>
            <w:tcW w:w="2662" w:type="dxa"/>
          </w:tcPr>
          <w:p w14:paraId="00504742" w14:textId="6BAEB707" w:rsidR="00D418F3" w:rsidRDefault="00D418F3" w:rsidP="00C64253">
            <w:r>
              <w:t>Stat</w:t>
            </w:r>
            <w:r w:rsidR="009D7061">
              <w:t>us</w:t>
            </w:r>
          </w:p>
        </w:tc>
        <w:tc>
          <w:tcPr>
            <w:tcW w:w="2662" w:type="dxa"/>
          </w:tcPr>
          <w:p w14:paraId="22CA5B69" w14:textId="40697EB4" w:rsidR="00D418F3" w:rsidRDefault="001F2AA1" w:rsidP="00C64253">
            <w:r>
              <w:t>VARCHAR(</w:t>
            </w:r>
            <w:r>
              <w:t>20</w:t>
            </w:r>
            <w:r>
              <w:t>)</w:t>
            </w:r>
          </w:p>
        </w:tc>
        <w:tc>
          <w:tcPr>
            <w:tcW w:w="2662" w:type="dxa"/>
          </w:tcPr>
          <w:p w14:paraId="482199F8" w14:textId="014866CA" w:rsidR="00D418F3" w:rsidRDefault="004D4639" w:rsidP="00C64253">
            <w:r>
              <w:t>Presence</w:t>
            </w:r>
            <w:r>
              <w:t>, Default(Pending)</w:t>
            </w:r>
          </w:p>
        </w:tc>
        <w:tc>
          <w:tcPr>
            <w:tcW w:w="2662" w:type="dxa"/>
          </w:tcPr>
          <w:p w14:paraId="4C1CAA9E" w14:textId="42C790B8" w:rsidR="00D418F3" w:rsidRDefault="004D4639" w:rsidP="00C64253">
            <w:r>
              <w:t xml:space="preserve">The status of the order </w:t>
            </w:r>
            <w:r w:rsidR="00893038">
              <w:t>e.g.,</w:t>
            </w:r>
            <w:r>
              <w:t xml:space="preserve"> shipping, delivered, </w:t>
            </w:r>
            <w:r w:rsidR="00C302B9">
              <w:t>processed</w:t>
            </w:r>
          </w:p>
        </w:tc>
      </w:tr>
      <w:tr w:rsidR="00D418F3" w14:paraId="0E565CED" w14:textId="77777777" w:rsidTr="00C64253">
        <w:tc>
          <w:tcPr>
            <w:tcW w:w="2662" w:type="dxa"/>
          </w:tcPr>
          <w:p w14:paraId="73E10D95" w14:textId="26A732CB" w:rsidR="00D418F3" w:rsidRDefault="009D7061" w:rsidP="00C64253">
            <w:r>
              <w:t>CustomerID</w:t>
            </w:r>
          </w:p>
        </w:tc>
        <w:tc>
          <w:tcPr>
            <w:tcW w:w="2662" w:type="dxa"/>
          </w:tcPr>
          <w:p w14:paraId="1BD2F59E" w14:textId="11840C36" w:rsidR="00D418F3" w:rsidRDefault="001F2AA1" w:rsidP="00C64253">
            <w:r>
              <w:t>INT</w:t>
            </w:r>
          </w:p>
        </w:tc>
        <w:tc>
          <w:tcPr>
            <w:tcW w:w="2662" w:type="dxa"/>
          </w:tcPr>
          <w:p w14:paraId="07258099" w14:textId="5827EAAC" w:rsidR="00D418F3" w:rsidRDefault="00C0594E" w:rsidP="00C64253">
            <w:r>
              <w:t>Foreign Key</w:t>
            </w:r>
          </w:p>
        </w:tc>
        <w:tc>
          <w:tcPr>
            <w:tcW w:w="2662" w:type="dxa"/>
          </w:tcPr>
          <w:p w14:paraId="44C32B06" w14:textId="5D0CE9F9" w:rsidR="00D418F3" w:rsidRDefault="00C302B9" w:rsidP="00C64253">
            <w:r>
              <w:t>A link between the customer for the order</w:t>
            </w:r>
          </w:p>
        </w:tc>
      </w:tr>
    </w:tbl>
    <w:p w14:paraId="3BC8BAB1" w14:textId="77777777" w:rsidR="00B40C33" w:rsidRDefault="00B40C33" w:rsidP="006A30CB"/>
    <w:tbl>
      <w:tblPr>
        <w:tblStyle w:val="TableGrid"/>
        <w:tblW w:w="0" w:type="auto"/>
        <w:tblLook w:val="04A0" w:firstRow="1" w:lastRow="0" w:firstColumn="1" w:lastColumn="0" w:noHBand="0" w:noVBand="1"/>
      </w:tblPr>
      <w:tblGrid>
        <w:gridCol w:w="2662"/>
        <w:gridCol w:w="2662"/>
        <w:gridCol w:w="2662"/>
        <w:gridCol w:w="2662"/>
      </w:tblGrid>
      <w:tr w:rsidR="00B40C33" w14:paraId="2457858C" w14:textId="77777777" w:rsidTr="00C64253">
        <w:tc>
          <w:tcPr>
            <w:tcW w:w="2662" w:type="dxa"/>
          </w:tcPr>
          <w:p w14:paraId="21F2AC87" w14:textId="77777777" w:rsidR="00B40C33" w:rsidRDefault="00B40C33" w:rsidP="00C64253">
            <w:r>
              <w:t>Products</w:t>
            </w:r>
          </w:p>
        </w:tc>
        <w:tc>
          <w:tcPr>
            <w:tcW w:w="2662" w:type="dxa"/>
          </w:tcPr>
          <w:p w14:paraId="75D17561" w14:textId="77777777" w:rsidR="00B40C33" w:rsidRDefault="00B40C33" w:rsidP="00C64253">
            <w:r>
              <w:t>Datatype</w:t>
            </w:r>
          </w:p>
        </w:tc>
        <w:tc>
          <w:tcPr>
            <w:tcW w:w="2662" w:type="dxa"/>
          </w:tcPr>
          <w:p w14:paraId="7F910F3C" w14:textId="77777777" w:rsidR="00B40C33" w:rsidRDefault="00B40C33" w:rsidP="00C64253">
            <w:r>
              <w:t>Constraints</w:t>
            </w:r>
          </w:p>
        </w:tc>
        <w:tc>
          <w:tcPr>
            <w:tcW w:w="2662" w:type="dxa"/>
          </w:tcPr>
          <w:p w14:paraId="7B025A84" w14:textId="77777777" w:rsidR="00B40C33" w:rsidRDefault="00B40C33" w:rsidP="00C64253">
            <w:r>
              <w:t>Description</w:t>
            </w:r>
          </w:p>
        </w:tc>
      </w:tr>
      <w:tr w:rsidR="004D4639" w14:paraId="7295FD2E" w14:textId="77777777" w:rsidTr="00C64253">
        <w:tc>
          <w:tcPr>
            <w:tcW w:w="2662" w:type="dxa"/>
          </w:tcPr>
          <w:p w14:paraId="4CAB0E9F" w14:textId="00D1D3D4" w:rsidR="004D4639" w:rsidRDefault="004D4639" w:rsidP="004D4639">
            <w:r>
              <w:t>OrderProductID</w:t>
            </w:r>
          </w:p>
        </w:tc>
        <w:tc>
          <w:tcPr>
            <w:tcW w:w="2662" w:type="dxa"/>
          </w:tcPr>
          <w:p w14:paraId="595CBD88" w14:textId="27FF7908" w:rsidR="004D4639" w:rsidRDefault="00C0594E" w:rsidP="004D4639">
            <w:r>
              <w:t>INT</w:t>
            </w:r>
          </w:p>
        </w:tc>
        <w:tc>
          <w:tcPr>
            <w:tcW w:w="2662" w:type="dxa"/>
          </w:tcPr>
          <w:p w14:paraId="55DFE717" w14:textId="4EC4B8B5" w:rsidR="004D4639" w:rsidRDefault="004D4639" w:rsidP="004D4639">
            <w:r>
              <w:t>Primary Key, Identity</w:t>
            </w:r>
          </w:p>
        </w:tc>
        <w:tc>
          <w:tcPr>
            <w:tcW w:w="2662" w:type="dxa"/>
          </w:tcPr>
          <w:p w14:paraId="09B151A6" w14:textId="6BEECB12" w:rsidR="004D4639" w:rsidRDefault="004D4639" w:rsidP="004D4639">
            <w:r>
              <w:t>The unique identifier to help identify the customer</w:t>
            </w:r>
          </w:p>
        </w:tc>
      </w:tr>
      <w:tr w:rsidR="004D4639" w14:paraId="4C700CF3" w14:textId="77777777" w:rsidTr="00C64253">
        <w:tc>
          <w:tcPr>
            <w:tcW w:w="2662" w:type="dxa"/>
          </w:tcPr>
          <w:p w14:paraId="7F1ED088" w14:textId="091F083F" w:rsidR="004D4639" w:rsidRDefault="004D4639" w:rsidP="004D4639">
            <w:r>
              <w:t>Quantity</w:t>
            </w:r>
          </w:p>
        </w:tc>
        <w:tc>
          <w:tcPr>
            <w:tcW w:w="2662" w:type="dxa"/>
          </w:tcPr>
          <w:p w14:paraId="5C32F74D" w14:textId="17006685" w:rsidR="004D4639" w:rsidRDefault="00C0594E" w:rsidP="004D4639">
            <w:r>
              <w:t>INT</w:t>
            </w:r>
          </w:p>
        </w:tc>
        <w:tc>
          <w:tcPr>
            <w:tcW w:w="2662" w:type="dxa"/>
          </w:tcPr>
          <w:p w14:paraId="2A463597" w14:textId="77777777" w:rsidR="004D4639" w:rsidRDefault="004D4639" w:rsidP="004D4639"/>
        </w:tc>
        <w:tc>
          <w:tcPr>
            <w:tcW w:w="2662" w:type="dxa"/>
          </w:tcPr>
          <w:p w14:paraId="6282BBEB" w14:textId="1E4FFEED" w:rsidR="004D4639" w:rsidRDefault="00C302B9" w:rsidP="004D4639">
            <w:r>
              <w:t xml:space="preserve">The amount of the product </w:t>
            </w:r>
            <w:r w:rsidR="00893038">
              <w:t>that is</w:t>
            </w:r>
            <w:r>
              <w:t xml:space="preserve"> being ordered</w:t>
            </w:r>
          </w:p>
        </w:tc>
      </w:tr>
      <w:tr w:rsidR="004D4639" w14:paraId="4F15AC41" w14:textId="77777777" w:rsidTr="00C64253">
        <w:tc>
          <w:tcPr>
            <w:tcW w:w="2662" w:type="dxa"/>
          </w:tcPr>
          <w:p w14:paraId="1A6946F7" w14:textId="0F919525" w:rsidR="004D4639" w:rsidRDefault="004D4639" w:rsidP="004D4639">
            <w:r>
              <w:t>Cost</w:t>
            </w:r>
          </w:p>
        </w:tc>
        <w:tc>
          <w:tcPr>
            <w:tcW w:w="2662" w:type="dxa"/>
          </w:tcPr>
          <w:p w14:paraId="53D43085" w14:textId="6CB1BDD1" w:rsidR="004D4639" w:rsidRDefault="00C0594E" w:rsidP="004D4639">
            <w:r>
              <w:t>INT</w:t>
            </w:r>
          </w:p>
        </w:tc>
        <w:tc>
          <w:tcPr>
            <w:tcW w:w="2662" w:type="dxa"/>
          </w:tcPr>
          <w:p w14:paraId="0E564067" w14:textId="3152F61E" w:rsidR="004D4639" w:rsidRDefault="002B2981" w:rsidP="004D4639">
            <w:r>
              <w:t>Presence</w:t>
            </w:r>
          </w:p>
        </w:tc>
        <w:tc>
          <w:tcPr>
            <w:tcW w:w="2662" w:type="dxa"/>
          </w:tcPr>
          <w:p w14:paraId="1DF159FB" w14:textId="13563CAB" w:rsidR="004D4639" w:rsidRDefault="00C302B9" w:rsidP="004D4639">
            <w:r>
              <w:t>The cost of the product</w:t>
            </w:r>
          </w:p>
        </w:tc>
      </w:tr>
      <w:tr w:rsidR="004D4639" w14:paraId="55A3394C" w14:textId="77777777" w:rsidTr="00C64253">
        <w:tc>
          <w:tcPr>
            <w:tcW w:w="2662" w:type="dxa"/>
          </w:tcPr>
          <w:p w14:paraId="2D89A945" w14:textId="7B741C5C" w:rsidR="004D4639" w:rsidRDefault="004D4639" w:rsidP="004D4639">
            <w:r>
              <w:t>ProductID</w:t>
            </w:r>
          </w:p>
        </w:tc>
        <w:tc>
          <w:tcPr>
            <w:tcW w:w="2662" w:type="dxa"/>
          </w:tcPr>
          <w:p w14:paraId="152F8A25" w14:textId="1A1DFB6A" w:rsidR="004D4639" w:rsidRDefault="00C0594E" w:rsidP="004D4639">
            <w:r>
              <w:t>INT</w:t>
            </w:r>
          </w:p>
        </w:tc>
        <w:tc>
          <w:tcPr>
            <w:tcW w:w="2662" w:type="dxa"/>
          </w:tcPr>
          <w:p w14:paraId="5BD36B42" w14:textId="5BFD6A8F" w:rsidR="004D4639" w:rsidRDefault="00C0594E" w:rsidP="004D4639">
            <w:r>
              <w:t>Foreign Key</w:t>
            </w:r>
          </w:p>
        </w:tc>
        <w:tc>
          <w:tcPr>
            <w:tcW w:w="2662" w:type="dxa"/>
          </w:tcPr>
          <w:p w14:paraId="58C69732" w14:textId="06F04072" w:rsidR="004D4639" w:rsidRDefault="00C302B9" w:rsidP="004D4639">
            <w:r>
              <w:t>A link between the products to display multiple</w:t>
            </w:r>
          </w:p>
        </w:tc>
      </w:tr>
      <w:tr w:rsidR="004D4639" w14:paraId="53FE94E3" w14:textId="77777777" w:rsidTr="00C64253">
        <w:tc>
          <w:tcPr>
            <w:tcW w:w="2662" w:type="dxa"/>
          </w:tcPr>
          <w:p w14:paraId="017B67F0" w14:textId="0CBCF6B9" w:rsidR="004D4639" w:rsidRDefault="004D4639" w:rsidP="004D4639">
            <w:r>
              <w:t>OrderID</w:t>
            </w:r>
          </w:p>
        </w:tc>
        <w:tc>
          <w:tcPr>
            <w:tcW w:w="2662" w:type="dxa"/>
          </w:tcPr>
          <w:p w14:paraId="764F1609" w14:textId="7782CECC" w:rsidR="004D4639" w:rsidRDefault="00C0594E" w:rsidP="004D4639">
            <w:r>
              <w:t>INT</w:t>
            </w:r>
          </w:p>
        </w:tc>
        <w:tc>
          <w:tcPr>
            <w:tcW w:w="2662" w:type="dxa"/>
          </w:tcPr>
          <w:p w14:paraId="530D4BC9" w14:textId="2C11246A" w:rsidR="004D4639" w:rsidRDefault="00C0594E" w:rsidP="004D4639">
            <w:r>
              <w:t>Foreign Key</w:t>
            </w:r>
          </w:p>
        </w:tc>
        <w:tc>
          <w:tcPr>
            <w:tcW w:w="2662" w:type="dxa"/>
          </w:tcPr>
          <w:p w14:paraId="40212E6B" w14:textId="198C87EE" w:rsidR="004D4639" w:rsidRDefault="00C302B9" w:rsidP="004D4639">
            <w:r>
              <w:t>A link to designate an order for the products</w:t>
            </w:r>
          </w:p>
        </w:tc>
      </w:tr>
    </w:tbl>
    <w:p w14:paraId="4D3FC197" w14:textId="77777777" w:rsidR="00B40C33" w:rsidRDefault="00B40C33" w:rsidP="006A30CB"/>
    <w:tbl>
      <w:tblPr>
        <w:tblStyle w:val="TableGrid"/>
        <w:tblW w:w="0" w:type="auto"/>
        <w:tblLook w:val="04A0" w:firstRow="1" w:lastRow="0" w:firstColumn="1" w:lastColumn="0" w:noHBand="0" w:noVBand="1"/>
      </w:tblPr>
      <w:tblGrid>
        <w:gridCol w:w="2662"/>
        <w:gridCol w:w="2662"/>
        <w:gridCol w:w="2662"/>
        <w:gridCol w:w="2662"/>
      </w:tblGrid>
      <w:tr w:rsidR="00B40C33" w14:paraId="406A2F37" w14:textId="77777777" w:rsidTr="00C64253">
        <w:tc>
          <w:tcPr>
            <w:tcW w:w="2662" w:type="dxa"/>
          </w:tcPr>
          <w:p w14:paraId="39B6AF21" w14:textId="5D0F56C7" w:rsidR="00B40C33" w:rsidRDefault="00954AB5" w:rsidP="00C64253">
            <w:r>
              <w:t>Feedback</w:t>
            </w:r>
          </w:p>
        </w:tc>
        <w:tc>
          <w:tcPr>
            <w:tcW w:w="2662" w:type="dxa"/>
          </w:tcPr>
          <w:p w14:paraId="30695098" w14:textId="77777777" w:rsidR="00B40C33" w:rsidRDefault="00B40C33" w:rsidP="00C64253">
            <w:r>
              <w:t>Datatype</w:t>
            </w:r>
          </w:p>
        </w:tc>
        <w:tc>
          <w:tcPr>
            <w:tcW w:w="2662" w:type="dxa"/>
          </w:tcPr>
          <w:p w14:paraId="53459542" w14:textId="77777777" w:rsidR="00B40C33" w:rsidRDefault="00B40C33" w:rsidP="00C64253">
            <w:r>
              <w:t>Constraints</w:t>
            </w:r>
          </w:p>
        </w:tc>
        <w:tc>
          <w:tcPr>
            <w:tcW w:w="2662" w:type="dxa"/>
          </w:tcPr>
          <w:p w14:paraId="2F7BEE1A" w14:textId="77777777" w:rsidR="00B40C33" w:rsidRDefault="00B40C33" w:rsidP="00C64253">
            <w:r>
              <w:t>Description</w:t>
            </w:r>
          </w:p>
        </w:tc>
      </w:tr>
      <w:tr w:rsidR="004D4639" w14:paraId="5713BA2A" w14:textId="77777777" w:rsidTr="00C64253">
        <w:tc>
          <w:tcPr>
            <w:tcW w:w="2662" w:type="dxa"/>
          </w:tcPr>
          <w:p w14:paraId="44A22DAB" w14:textId="4CAA6D18" w:rsidR="004D4639" w:rsidRDefault="004D4639" w:rsidP="004D4639">
            <w:r>
              <w:t>FeedbackID</w:t>
            </w:r>
          </w:p>
        </w:tc>
        <w:tc>
          <w:tcPr>
            <w:tcW w:w="2662" w:type="dxa"/>
          </w:tcPr>
          <w:p w14:paraId="1CBEC70D" w14:textId="79403B35" w:rsidR="004D4639" w:rsidRDefault="00BD6E22" w:rsidP="004D4639">
            <w:r>
              <w:t>INT</w:t>
            </w:r>
          </w:p>
        </w:tc>
        <w:tc>
          <w:tcPr>
            <w:tcW w:w="2662" w:type="dxa"/>
          </w:tcPr>
          <w:p w14:paraId="5DE6ED9A" w14:textId="3DC60CA5" w:rsidR="004D4639" w:rsidRDefault="004D4639" w:rsidP="004D4639">
            <w:r>
              <w:t>Primary Key, Identity</w:t>
            </w:r>
          </w:p>
        </w:tc>
        <w:tc>
          <w:tcPr>
            <w:tcW w:w="2662" w:type="dxa"/>
          </w:tcPr>
          <w:p w14:paraId="7F360967" w14:textId="71DFF6AC" w:rsidR="004D4639" w:rsidRDefault="004D4639" w:rsidP="004D4639">
            <w:r>
              <w:t>The unique identifier to help identify the customer</w:t>
            </w:r>
          </w:p>
        </w:tc>
      </w:tr>
      <w:tr w:rsidR="002B2981" w14:paraId="6701B147" w14:textId="77777777" w:rsidTr="00C64253">
        <w:tc>
          <w:tcPr>
            <w:tcW w:w="2662" w:type="dxa"/>
          </w:tcPr>
          <w:p w14:paraId="07935A0F" w14:textId="2FBD6FA5" w:rsidR="002B2981" w:rsidRDefault="002B2981" w:rsidP="002B2981">
            <w:r>
              <w:t>Feedback</w:t>
            </w:r>
          </w:p>
        </w:tc>
        <w:tc>
          <w:tcPr>
            <w:tcW w:w="2662" w:type="dxa"/>
          </w:tcPr>
          <w:p w14:paraId="3AF2A0E1" w14:textId="0E80CD84" w:rsidR="002B2981" w:rsidRDefault="00BD6E22" w:rsidP="002B2981">
            <w:r>
              <w:t>VARCHAR(200)</w:t>
            </w:r>
          </w:p>
        </w:tc>
        <w:tc>
          <w:tcPr>
            <w:tcW w:w="2662" w:type="dxa"/>
          </w:tcPr>
          <w:p w14:paraId="0912B0C2" w14:textId="659A47D2" w:rsidR="002B2981" w:rsidRDefault="002B2981" w:rsidP="002B2981">
            <w:r>
              <w:t>Presence</w:t>
            </w:r>
          </w:p>
        </w:tc>
        <w:tc>
          <w:tcPr>
            <w:tcW w:w="2662" w:type="dxa"/>
          </w:tcPr>
          <w:p w14:paraId="2D13ADDD" w14:textId="1DF736AD" w:rsidR="002B2981" w:rsidRDefault="00BD6E22" w:rsidP="002B2981">
            <w:r>
              <w:t>The feedback for the product</w:t>
            </w:r>
          </w:p>
        </w:tc>
      </w:tr>
      <w:tr w:rsidR="002B2981" w14:paraId="0EAC2407" w14:textId="77777777" w:rsidTr="00C64253">
        <w:tc>
          <w:tcPr>
            <w:tcW w:w="2662" w:type="dxa"/>
          </w:tcPr>
          <w:p w14:paraId="0CCCA6D1" w14:textId="3931F6D1" w:rsidR="002B2981" w:rsidRDefault="002B2981" w:rsidP="002B2981">
            <w:r>
              <w:t>Rating</w:t>
            </w:r>
          </w:p>
        </w:tc>
        <w:tc>
          <w:tcPr>
            <w:tcW w:w="2662" w:type="dxa"/>
          </w:tcPr>
          <w:p w14:paraId="22285919" w14:textId="4E995EAD" w:rsidR="002B2981" w:rsidRDefault="002B2981" w:rsidP="002B2981">
            <w:r>
              <w:t>INT</w:t>
            </w:r>
          </w:p>
        </w:tc>
        <w:tc>
          <w:tcPr>
            <w:tcW w:w="2662" w:type="dxa"/>
          </w:tcPr>
          <w:p w14:paraId="00EEDE44" w14:textId="70317729" w:rsidR="002B2981" w:rsidRDefault="00BD6E22" w:rsidP="002B2981">
            <w:r>
              <w:t>Presence, Range(1-5)</w:t>
            </w:r>
          </w:p>
        </w:tc>
        <w:tc>
          <w:tcPr>
            <w:tcW w:w="2662" w:type="dxa"/>
          </w:tcPr>
          <w:p w14:paraId="66D1836F" w14:textId="2EA98C29" w:rsidR="002B2981" w:rsidRDefault="00BD6E22" w:rsidP="002B2981">
            <w:r>
              <w:t>The rating the product received</w:t>
            </w:r>
          </w:p>
        </w:tc>
      </w:tr>
      <w:tr w:rsidR="002B2981" w14:paraId="362D4CA1" w14:textId="77777777" w:rsidTr="00C64253">
        <w:tc>
          <w:tcPr>
            <w:tcW w:w="2662" w:type="dxa"/>
          </w:tcPr>
          <w:p w14:paraId="77E6DAA6" w14:textId="048F18E9" w:rsidR="002B2981" w:rsidRDefault="002B2981" w:rsidP="002B2981">
            <w:r>
              <w:t>ProductID</w:t>
            </w:r>
          </w:p>
        </w:tc>
        <w:tc>
          <w:tcPr>
            <w:tcW w:w="2662" w:type="dxa"/>
          </w:tcPr>
          <w:p w14:paraId="6E5F108E" w14:textId="6CD2015D" w:rsidR="002B2981" w:rsidRDefault="002B2981" w:rsidP="002B2981">
            <w:r>
              <w:t>INT</w:t>
            </w:r>
          </w:p>
        </w:tc>
        <w:tc>
          <w:tcPr>
            <w:tcW w:w="2662" w:type="dxa"/>
          </w:tcPr>
          <w:p w14:paraId="500B1A56" w14:textId="2E550D56" w:rsidR="002B2981" w:rsidRDefault="002B2981" w:rsidP="002B2981">
            <w:r>
              <w:t>INT</w:t>
            </w:r>
          </w:p>
        </w:tc>
        <w:tc>
          <w:tcPr>
            <w:tcW w:w="2662" w:type="dxa"/>
          </w:tcPr>
          <w:p w14:paraId="54FE2DBB" w14:textId="7C8A7C11" w:rsidR="002B2981" w:rsidRDefault="00BD6E22" w:rsidP="002B2981">
            <w:r>
              <w:t>A link so the product receives the feedback</w:t>
            </w:r>
          </w:p>
        </w:tc>
      </w:tr>
      <w:tr w:rsidR="002B2981" w14:paraId="0A83FE86" w14:textId="77777777" w:rsidTr="00C64253">
        <w:tc>
          <w:tcPr>
            <w:tcW w:w="2662" w:type="dxa"/>
          </w:tcPr>
          <w:p w14:paraId="2AD9BFF1" w14:textId="217EA9E1" w:rsidR="002B2981" w:rsidRDefault="002B2981" w:rsidP="002B2981">
            <w:r>
              <w:t>CustomerID</w:t>
            </w:r>
          </w:p>
        </w:tc>
        <w:tc>
          <w:tcPr>
            <w:tcW w:w="2662" w:type="dxa"/>
          </w:tcPr>
          <w:p w14:paraId="7EA53C7D" w14:textId="4F8B49EA" w:rsidR="002B2981" w:rsidRDefault="002B2981" w:rsidP="002B2981">
            <w:r>
              <w:t>INT</w:t>
            </w:r>
          </w:p>
        </w:tc>
        <w:tc>
          <w:tcPr>
            <w:tcW w:w="2662" w:type="dxa"/>
          </w:tcPr>
          <w:p w14:paraId="240E939A" w14:textId="7A3CF4B9" w:rsidR="002B2981" w:rsidRDefault="002B2981" w:rsidP="002B2981">
            <w:r>
              <w:t>Foreign Key</w:t>
            </w:r>
          </w:p>
        </w:tc>
        <w:tc>
          <w:tcPr>
            <w:tcW w:w="2662" w:type="dxa"/>
          </w:tcPr>
          <w:p w14:paraId="5E414F17" w14:textId="76B73984" w:rsidR="002B2981" w:rsidRDefault="00BD6E22" w:rsidP="002B2981">
            <w:r>
              <w:t>A link so the customer can post the feedback</w:t>
            </w:r>
          </w:p>
        </w:tc>
      </w:tr>
    </w:tbl>
    <w:p w14:paraId="7AF8E6AF" w14:textId="77777777" w:rsidR="00B40C33" w:rsidRPr="006A30CB" w:rsidRDefault="00B40C33" w:rsidP="006A30CB"/>
    <w:p w14:paraId="22E61D0D" w14:textId="4A216187" w:rsidR="00B64D70" w:rsidRDefault="00B64D70" w:rsidP="006A30CB">
      <w:pPr>
        <w:pStyle w:val="Heading1"/>
      </w:pPr>
      <w:bookmarkStart w:id="4" w:name="_Toc188136540"/>
      <w:r w:rsidRPr="0072142B">
        <w:lastRenderedPageBreak/>
        <w:t>Database Implementation</w:t>
      </w:r>
      <w:bookmarkEnd w:id="4"/>
    </w:p>
    <w:p w14:paraId="60D53EFD" w14:textId="7AF0679D" w:rsidR="00DE6378" w:rsidRDefault="00DE6378" w:rsidP="00DE6378">
      <w:r>
        <w:t xml:space="preserve">Refer to </w:t>
      </w:r>
      <w:r w:rsidR="00C66EF5">
        <w:t>readmefile.txt</w:t>
      </w:r>
      <w:r>
        <w:t xml:space="preserve"> to know the correct </w:t>
      </w:r>
      <w:r w:rsidR="00C329BD">
        <w:t>order</w:t>
      </w:r>
      <w:r>
        <w:t xml:space="preserve"> to run the </w:t>
      </w:r>
      <w:r w:rsidR="00C329BD">
        <w:t xml:space="preserve">files to ensure there </w:t>
      </w:r>
      <w:r w:rsidR="00893038">
        <w:t>are</w:t>
      </w:r>
      <w:r w:rsidR="00C329BD">
        <w:t xml:space="preserve"> no problems with the database when you are attempting to create it.</w:t>
      </w:r>
    </w:p>
    <w:p w14:paraId="130AB130" w14:textId="77777777" w:rsidR="00C66EF5" w:rsidRPr="00DE6378" w:rsidRDefault="00C66EF5" w:rsidP="00DE6378"/>
    <w:p w14:paraId="255BB2FF" w14:textId="623BCFAC" w:rsidR="0072142B" w:rsidRDefault="00EF385C" w:rsidP="0072142B">
      <w:pPr>
        <w:pStyle w:val="Heading3"/>
        <w:rPr>
          <w:rFonts w:cs="Calibri Light"/>
        </w:rPr>
      </w:pPr>
      <w:bookmarkStart w:id="5" w:name="_Toc188136541"/>
      <w:r w:rsidRPr="006A30CB">
        <w:rPr>
          <w:rFonts w:cs="Calibri Light"/>
        </w:rPr>
        <w:t>Creating the database and tables</w:t>
      </w:r>
      <w:bookmarkEnd w:id="5"/>
    </w:p>
    <w:p w14:paraId="53BFDB39" w14:textId="19D6DC29" w:rsidR="00D80350" w:rsidRPr="00D80350" w:rsidRDefault="00D80350" w:rsidP="00D80350">
      <w:r>
        <w:t>This section is for creating the database and the tables alongside it and will show the queries I used to complete them.</w:t>
      </w:r>
    </w:p>
    <w:p w14:paraId="546B2D4F" w14:textId="32F22AE6" w:rsidR="00A55576" w:rsidRDefault="000254B0" w:rsidP="00A55576">
      <w:r w:rsidRPr="000254B0">
        <w:drawing>
          <wp:inline distT="0" distB="0" distL="0" distR="0" wp14:anchorId="0F647C2B" wp14:editId="14B49E12">
            <wp:extent cx="3334215" cy="866896"/>
            <wp:effectExtent l="0" t="0" r="0" b="9525"/>
            <wp:docPr id="15750397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039791" name="Picture 1" descr="A screenshot of a computer&#10;&#10;Description automatically generated"/>
                    <pic:cNvPicPr/>
                  </pic:nvPicPr>
                  <pic:blipFill>
                    <a:blip r:embed="rId11"/>
                    <a:stretch>
                      <a:fillRect/>
                    </a:stretch>
                  </pic:blipFill>
                  <pic:spPr>
                    <a:xfrm>
                      <a:off x="0" y="0"/>
                      <a:ext cx="3334215" cy="866896"/>
                    </a:xfrm>
                    <a:prstGeom prst="rect">
                      <a:avLst/>
                    </a:prstGeom>
                  </pic:spPr>
                </pic:pic>
              </a:graphicData>
            </a:graphic>
          </wp:inline>
        </w:drawing>
      </w:r>
    </w:p>
    <w:p w14:paraId="483F6340" w14:textId="77777777" w:rsidR="006A60AD" w:rsidRDefault="006A60AD" w:rsidP="00A55576"/>
    <w:p w14:paraId="39197AC4" w14:textId="6E2D3FF0" w:rsidR="000254B0" w:rsidRDefault="000254B0" w:rsidP="00A55576">
      <w:r>
        <w:t>This creates the database while also dropping it beforehand in case something with the same name is already created.</w:t>
      </w:r>
    </w:p>
    <w:p w14:paraId="1C4EA40B" w14:textId="77777777" w:rsidR="00B33F8B" w:rsidRDefault="00B33F8B" w:rsidP="00A55576"/>
    <w:p w14:paraId="349D754B" w14:textId="0FE5ED1D" w:rsidR="00B33F8B" w:rsidRDefault="00B33F8B" w:rsidP="00A55576">
      <w:r w:rsidRPr="00B33F8B">
        <w:drawing>
          <wp:inline distT="0" distB="0" distL="0" distR="0" wp14:anchorId="02C6186D" wp14:editId="0A910FAF">
            <wp:extent cx="4067743" cy="2210108"/>
            <wp:effectExtent l="0" t="0" r="9525" b="0"/>
            <wp:docPr id="919060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060187" name="Picture 1"/>
                    <pic:cNvPicPr/>
                  </pic:nvPicPr>
                  <pic:blipFill>
                    <a:blip r:embed="rId12"/>
                    <a:stretch>
                      <a:fillRect/>
                    </a:stretch>
                  </pic:blipFill>
                  <pic:spPr>
                    <a:xfrm>
                      <a:off x="0" y="0"/>
                      <a:ext cx="4067743" cy="2210108"/>
                    </a:xfrm>
                    <a:prstGeom prst="rect">
                      <a:avLst/>
                    </a:prstGeom>
                  </pic:spPr>
                </pic:pic>
              </a:graphicData>
            </a:graphic>
          </wp:inline>
        </w:drawing>
      </w:r>
    </w:p>
    <w:p w14:paraId="37ECE2F6" w14:textId="77777777" w:rsidR="006A60AD" w:rsidRDefault="006A60AD" w:rsidP="00A55576"/>
    <w:p w14:paraId="4CE9DDF8" w14:textId="655864A0" w:rsidR="00B33F8B" w:rsidRDefault="00B33F8B" w:rsidP="00A55576">
      <w:r>
        <w:t xml:space="preserve">This query creates the manufacturers table while also deleting one beforehand </w:t>
      </w:r>
      <w:r w:rsidR="00B365CA">
        <w:t>in case</w:t>
      </w:r>
      <w:r>
        <w:t xml:space="preserve"> it already existed it also adds the </w:t>
      </w:r>
      <w:r w:rsidR="006450F0">
        <w:t>data types into it as well as you can see to help store the basic information that a manufacturer would have.</w:t>
      </w:r>
    </w:p>
    <w:p w14:paraId="3F6B5986" w14:textId="543B7418" w:rsidR="00B365CA" w:rsidRDefault="00B365CA" w:rsidP="00A55576">
      <w:r w:rsidRPr="00B365CA">
        <w:drawing>
          <wp:inline distT="0" distB="0" distL="0" distR="0" wp14:anchorId="07E1A566" wp14:editId="7C423C80">
            <wp:extent cx="3743847" cy="1733792"/>
            <wp:effectExtent l="0" t="0" r="0" b="0"/>
            <wp:docPr id="994368191" name="Picture 1" descr="A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368191" name="Picture 1" descr="A screen shot of a computer code&#10;&#10;Description automatically generated"/>
                    <pic:cNvPicPr/>
                  </pic:nvPicPr>
                  <pic:blipFill>
                    <a:blip r:embed="rId13"/>
                    <a:stretch>
                      <a:fillRect/>
                    </a:stretch>
                  </pic:blipFill>
                  <pic:spPr>
                    <a:xfrm>
                      <a:off x="0" y="0"/>
                      <a:ext cx="3743847" cy="1733792"/>
                    </a:xfrm>
                    <a:prstGeom prst="rect">
                      <a:avLst/>
                    </a:prstGeom>
                  </pic:spPr>
                </pic:pic>
              </a:graphicData>
            </a:graphic>
          </wp:inline>
        </w:drawing>
      </w:r>
    </w:p>
    <w:p w14:paraId="637A4E39" w14:textId="0C65AACB" w:rsidR="00B365CA" w:rsidRDefault="00C66EF5" w:rsidP="00A55576">
      <w:r>
        <w:t>Again,</w:t>
      </w:r>
      <w:r w:rsidR="00B365CA">
        <w:t xml:space="preserve"> a drop statement is used just in case and this query adds the categories table although it only has </w:t>
      </w:r>
      <w:r w:rsidR="00893038">
        <w:t>two</w:t>
      </w:r>
      <w:r w:rsidR="00B365CA">
        <w:t xml:space="preserve"> data types its due to the fact no other data types are needed which makes it more efficient and robust.</w:t>
      </w:r>
    </w:p>
    <w:p w14:paraId="2F54CCE2" w14:textId="77777777" w:rsidR="00CB7EAC" w:rsidRDefault="00CB7EAC" w:rsidP="00A55576"/>
    <w:p w14:paraId="6040721F" w14:textId="4AD86814" w:rsidR="00CB7EAC" w:rsidRDefault="00CB7EAC" w:rsidP="00A55576">
      <w:r w:rsidRPr="00CB7EAC">
        <w:lastRenderedPageBreak/>
        <w:drawing>
          <wp:inline distT="0" distB="0" distL="0" distR="0" wp14:anchorId="6B1DB6E8" wp14:editId="64385854">
            <wp:extent cx="3715268" cy="2581635"/>
            <wp:effectExtent l="0" t="0" r="0" b="9525"/>
            <wp:docPr id="1595107933"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107933" name="Picture 1" descr="A screenshot of a computer code&#10;&#10;Description automatically generated"/>
                    <pic:cNvPicPr/>
                  </pic:nvPicPr>
                  <pic:blipFill>
                    <a:blip r:embed="rId14"/>
                    <a:stretch>
                      <a:fillRect/>
                    </a:stretch>
                  </pic:blipFill>
                  <pic:spPr>
                    <a:xfrm>
                      <a:off x="0" y="0"/>
                      <a:ext cx="3715268" cy="2581635"/>
                    </a:xfrm>
                    <a:prstGeom prst="rect">
                      <a:avLst/>
                    </a:prstGeom>
                  </pic:spPr>
                </pic:pic>
              </a:graphicData>
            </a:graphic>
          </wp:inline>
        </w:drawing>
      </w:r>
    </w:p>
    <w:p w14:paraId="5E284866" w14:textId="57845EC6" w:rsidR="00CB7EAC" w:rsidRDefault="00CB7EAC" w:rsidP="00A55576">
      <w:r>
        <w:t xml:space="preserve">This is the products table </w:t>
      </w:r>
      <w:r w:rsidR="00C66EF5">
        <w:t>which,</w:t>
      </w:r>
      <w:r>
        <w:t xml:space="preserve"> as you can </w:t>
      </w:r>
      <w:r w:rsidR="00893038">
        <w:t>see,</w:t>
      </w:r>
      <w:r>
        <w:t xml:space="preserve"> is where the products will be stored</w:t>
      </w:r>
      <w:r w:rsidR="00893038">
        <w:t>. The</w:t>
      </w:r>
      <w:r>
        <w:t xml:space="preserve"> data types</w:t>
      </w:r>
      <w:r w:rsidR="00C54990">
        <w:t xml:space="preserve"> are the ones decided from earlier as explained.</w:t>
      </w:r>
    </w:p>
    <w:p w14:paraId="0C2ECE48" w14:textId="77777777" w:rsidR="006A60AD" w:rsidRDefault="006A60AD" w:rsidP="00A55576"/>
    <w:p w14:paraId="65466DF0" w14:textId="4DB76A40" w:rsidR="00E23AEC" w:rsidRDefault="00E23AEC" w:rsidP="00A55576">
      <w:r w:rsidRPr="00E23AEC">
        <w:drawing>
          <wp:inline distT="0" distB="0" distL="0" distR="0" wp14:anchorId="1074085F" wp14:editId="269AF246">
            <wp:extent cx="3829584" cy="2057687"/>
            <wp:effectExtent l="0" t="0" r="0" b="0"/>
            <wp:docPr id="101834638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346389" name="Picture 1" descr="A screenshot of a computer screen&#10;&#10;Description automatically generated"/>
                    <pic:cNvPicPr/>
                  </pic:nvPicPr>
                  <pic:blipFill>
                    <a:blip r:embed="rId15"/>
                    <a:stretch>
                      <a:fillRect/>
                    </a:stretch>
                  </pic:blipFill>
                  <pic:spPr>
                    <a:xfrm>
                      <a:off x="0" y="0"/>
                      <a:ext cx="3829584" cy="2057687"/>
                    </a:xfrm>
                    <a:prstGeom prst="rect">
                      <a:avLst/>
                    </a:prstGeom>
                  </pic:spPr>
                </pic:pic>
              </a:graphicData>
            </a:graphic>
          </wp:inline>
        </w:drawing>
      </w:r>
    </w:p>
    <w:p w14:paraId="56F8ECA2" w14:textId="6FCE52F1" w:rsidR="00E23AEC" w:rsidRDefault="00E23AEC" w:rsidP="00A55576">
      <w:r>
        <w:t xml:space="preserve">This is the customer table </w:t>
      </w:r>
      <w:r w:rsidR="005E7301">
        <w:t>which,</w:t>
      </w:r>
      <w:r>
        <w:t xml:space="preserve"> as explained </w:t>
      </w:r>
      <w:r w:rsidR="00893038">
        <w:t>earlier,</w:t>
      </w:r>
      <w:r>
        <w:t xml:space="preserve"> is used for the </w:t>
      </w:r>
      <w:r w:rsidR="008E253D">
        <w:t>customer’s</w:t>
      </w:r>
      <w:r>
        <w:t xml:space="preserve"> </w:t>
      </w:r>
      <w:r w:rsidR="00893038">
        <w:t>account,</w:t>
      </w:r>
      <w:r>
        <w:t xml:space="preserve"> and only requires the needed information from them.</w:t>
      </w:r>
    </w:p>
    <w:p w14:paraId="6C18DA93" w14:textId="77777777" w:rsidR="00E23AEC" w:rsidRDefault="00E23AEC" w:rsidP="00A55576"/>
    <w:p w14:paraId="079949DA" w14:textId="45765AB3" w:rsidR="00E23AEC" w:rsidRDefault="005E7301" w:rsidP="00A55576">
      <w:r w:rsidRPr="005E7301">
        <w:drawing>
          <wp:inline distT="0" distB="0" distL="0" distR="0" wp14:anchorId="6882659C" wp14:editId="64E96B28">
            <wp:extent cx="6767830" cy="2527300"/>
            <wp:effectExtent l="0" t="0" r="0" b="6350"/>
            <wp:docPr id="3018931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893139" name="Picture 1" descr="A screenshot of a computer&#10;&#10;Description automatically generated"/>
                    <pic:cNvPicPr/>
                  </pic:nvPicPr>
                  <pic:blipFill>
                    <a:blip r:embed="rId16"/>
                    <a:stretch>
                      <a:fillRect/>
                    </a:stretch>
                  </pic:blipFill>
                  <pic:spPr>
                    <a:xfrm>
                      <a:off x="0" y="0"/>
                      <a:ext cx="6767830" cy="2527300"/>
                    </a:xfrm>
                    <a:prstGeom prst="rect">
                      <a:avLst/>
                    </a:prstGeom>
                  </pic:spPr>
                </pic:pic>
              </a:graphicData>
            </a:graphic>
          </wp:inline>
        </w:drawing>
      </w:r>
    </w:p>
    <w:p w14:paraId="6B98EDD8" w14:textId="6CFD102D" w:rsidR="005E7301" w:rsidRDefault="005E7301" w:rsidP="00A55576">
      <w:r>
        <w:t>This is the Orders table which will contain all the data types for the orders for the customers.</w:t>
      </w:r>
    </w:p>
    <w:p w14:paraId="558484EF" w14:textId="77777777" w:rsidR="005E7301" w:rsidRDefault="005E7301" w:rsidP="00A55576"/>
    <w:p w14:paraId="2F08994A" w14:textId="46B528B6" w:rsidR="00FA7A91" w:rsidRDefault="00FA7A91" w:rsidP="00A55576">
      <w:r w:rsidRPr="00FA7A91">
        <w:lastRenderedPageBreak/>
        <w:drawing>
          <wp:inline distT="0" distB="0" distL="0" distR="0" wp14:anchorId="2EE79CDE" wp14:editId="08CD156C">
            <wp:extent cx="4363059" cy="2276793"/>
            <wp:effectExtent l="0" t="0" r="0" b="9525"/>
            <wp:docPr id="2130023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02329" name="Picture 1" descr="A screenshot of a computer&#10;&#10;Description automatically generated"/>
                    <pic:cNvPicPr/>
                  </pic:nvPicPr>
                  <pic:blipFill>
                    <a:blip r:embed="rId17"/>
                    <a:stretch>
                      <a:fillRect/>
                    </a:stretch>
                  </pic:blipFill>
                  <pic:spPr>
                    <a:xfrm>
                      <a:off x="0" y="0"/>
                      <a:ext cx="4363059" cy="2276793"/>
                    </a:xfrm>
                    <a:prstGeom prst="rect">
                      <a:avLst/>
                    </a:prstGeom>
                  </pic:spPr>
                </pic:pic>
              </a:graphicData>
            </a:graphic>
          </wp:inline>
        </w:drawing>
      </w:r>
    </w:p>
    <w:p w14:paraId="2DFC957F" w14:textId="27A7AC06" w:rsidR="005E7301" w:rsidRDefault="00FA7A91" w:rsidP="00A55576">
      <w:r>
        <w:t>This is the Order Products table which will be used as a junction table between the Order and Products tables to help store multiple products per order</w:t>
      </w:r>
      <w:r w:rsidR="00C66EF5">
        <w:t>.</w:t>
      </w:r>
    </w:p>
    <w:p w14:paraId="172D2384" w14:textId="77777777" w:rsidR="006A60AD" w:rsidRDefault="006A60AD" w:rsidP="00A55576"/>
    <w:p w14:paraId="4E3C261C" w14:textId="3C244AA4" w:rsidR="006A60AD" w:rsidRDefault="006A60AD" w:rsidP="00A55576">
      <w:r w:rsidRPr="006A60AD">
        <w:drawing>
          <wp:inline distT="0" distB="0" distL="0" distR="0" wp14:anchorId="5750552F" wp14:editId="3187C078">
            <wp:extent cx="4486901" cy="2200582"/>
            <wp:effectExtent l="0" t="0" r="9525" b="9525"/>
            <wp:docPr id="16880799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07994" name="Picture 1" descr="A screenshot of a computer program&#10;&#10;Description automatically generated"/>
                    <pic:cNvPicPr/>
                  </pic:nvPicPr>
                  <pic:blipFill>
                    <a:blip r:embed="rId18"/>
                    <a:stretch>
                      <a:fillRect/>
                    </a:stretch>
                  </pic:blipFill>
                  <pic:spPr>
                    <a:xfrm>
                      <a:off x="0" y="0"/>
                      <a:ext cx="4486901" cy="2200582"/>
                    </a:xfrm>
                    <a:prstGeom prst="rect">
                      <a:avLst/>
                    </a:prstGeom>
                  </pic:spPr>
                </pic:pic>
              </a:graphicData>
            </a:graphic>
          </wp:inline>
        </w:drawing>
      </w:r>
    </w:p>
    <w:p w14:paraId="6BC0E8A1" w14:textId="1C955341" w:rsidR="006A60AD" w:rsidRDefault="006A60AD" w:rsidP="00A55576">
      <w:r>
        <w:t>This is the feedback table which will be used for ratings and reviews on the products</w:t>
      </w:r>
      <w:r w:rsidR="00C66EF5">
        <w:t>.</w:t>
      </w:r>
    </w:p>
    <w:p w14:paraId="7335EB75" w14:textId="77777777" w:rsidR="006A60AD" w:rsidRDefault="006A60AD" w:rsidP="00A55576"/>
    <w:p w14:paraId="4B6CFED2" w14:textId="1EE6F0B9" w:rsidR="00D80350" w:rsidRDefault="001D6691" w:rsidP="00A55576">
      <w:r w:rsidRPr="001D6691">
        <w:lastRenderedPageBreak/>
        <w:drawing>
          <wp:inline distT="0" distB="0" distL="0" distR="0" wp14:anchorId="1CAD9CE9" wp14:editId="665BA7E0">
            <wp:extent cx="6767830" cy="4317365"/>
            <wp:effectExtent l="0" t="0" r="0" b="6985"/>
            <wp:docPr id="10600122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012264" name="Picture 1" descr="A screenshot of a computer&#10;&#10;Description automatically generated"/>
                    <pic:cNvPicPr/>
                  </pic:nvPicPr>
                  <pic:blipFill>
                    <a:blip r:embed="rId19"/>
                    <a:stretch>
                      <a:fillRect/>
                    </a:stretch>
                  </pic:blipFill>
                  <pic:spPr>
                    <a:xfrm>
                      <a:off x="0" y="0"/>
                      <a:ext cx="6767830" cy="4317365"/>
                    </a:xfrm>
                    <a:prstGeom prst="rect">
                      <a:avLst/>
                    </a:prstGeom>
                  </pic:spPr>
                </pic:pic>
              </a:graphicData>
            </a:graphic>
          </wp:inline>
        </w:drawing>
      </w:r>
    </w:p>
    <w:p w14:paraId="07370F89" w14:textId="2AC8619A" w:rsidR="001D6691" w:rsidRDefault="001D6691" w:rsidP="00A55576">
      <w:r>
        <w:t>As you can see the queries worked fine and the seven tables have been implemented into the database.</w:t>
      </w:r>
    </w:p>
    <w:p w14:paraId="2DE4E5E8" w14:textId="77777777" w:rsidR="001D6691" w:rsidRPr="00A55576" w:rsidRDefault="001D6691" w:rsidP="00A55576"/>
    <w:p w14:paraId="4A9F611B" w14:textId="4C2F1A42" w:rsidR="006A60AD" w:rsidRDefault="00EF385C" w:rsidP="006A60AD">
      <w:pPr>
        <w:pStyle w:val="Heading3"/>
        <w:rPr>
          <w:rFonts w:cs="Calibri Light"/>
        </w:rPr>
      </w:pPr>
      <w:bookmarkStart w:id="6" w:name="_Toc188136542"/>
      <w:r w:rsidRPr="006A30CB">
        <w:rPr>
          <w:rFonts w:cs="Calibri Light"/>
        </w:rPr>
        <w:t>Creating the constraints</w:t>
      </w:r>
      <w:bookmarkEnd w:id="6"/>
    </w:p>
    <w:p w14:paraId="71AADFA9" w14:textId="0975E6D2" w:rsidR="00C66EF5" w:rsidRPr="00C66EF5" w:rsidRDefault="00C66EF5" w:rsidP="00C66EF5">
      <w:r>
        <w:t>This section will be showing the queries I used to make links between the different tables .</w:t>
      </w:r>
    </w:p>
    <w:p w14:paraId="52143ACB" w14:textId="78FAFA7B" w:rsidR="006A60AD" w:rsidRDefault="00C66EF5" w:rsidP="006A60AD">
      <w:r w:rsidRPr="00C66EF5">
        <w:drawing>
          <wp:inline distT="0" distB="0" distL="0" distR="0" wp14:anchorId="4F682F34" wp14:editId="52B8B863">
            <wp:extent cx="5382376" cy="3658111"/>
            <wp:effectExtent l="0" t="0" r="0" b="0"/>
            <wp:docPr id="1502667452"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667452" name="Picture 1" descr="A screenshot of a computer code&#10;&#10;Description automatically generated"/>
                    <pic:cNvPicPr/>
                  </pic:nvPicPr>
                  <pic:blipFill>
                    <a:blip r:embed="rId20"/>
                    <a:stretch>
                      <a:fillRect/>
                    </a:stretch>
                  </pic:blipFill>
                  <pic:spPr>
                    <a:xfrm>
                      <a:off x="0" y="0"/>
                      <a:ext cx="5382376" cy="3658111"/>
                    </a:xfrm>
                    <a:prstGeom prst="rect">
                      <a:avLst/>
                    </a:prstGeom>
                  </pic:spPr>
                </pic:pic>
              </a:graphicData>
            </a:graphic>
          </wp:inline>
        </w:drawing>
      </w:r>
    </w:p>
    <w:p w14:paraId="58ED5238" w14:textId="0B24C48F" w:rsidR="00C66EF5" w:rsidRDefault="00C66EF5" w:rsidP="006A60AD">
      <w:r>
        <w:t>This is the product constraint which links the categories and manufacturers to the product table.</w:t>
      </w:r>
    </w:p>
    <w:p w14:paraId="1C2EBD5C" w14:textId="77777777" w:rsidR="00B373A4" w:rsidRDefault="00B373A4" w:rsidP="006A60AD"/>
    <w:p w14:paraId="0A8DF668" w14:textId="372A35B7" w:rsidR="00B373A4" w:rsidRDefault="00B373A4" w:rsidP="006A60AD">
      <w:r w:rsidRPr="00B373A4">
        <w:lastRenderedPageBreak/>
        <w:drawing>
          <wp:inline distT="0" distB="0" distL="0" distR="0" wp14:anchorId="695B6D3E" wp14:editId="6D77EA5E">
            <wp:extent cx="4210638" cy="2010056"/>
            <wp:effectExtent l="0" t="0" r="0" b="9525"/>
            <wp:docPr id="1825553065"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553065" name="Picture 1" descr="A screen shot of a computer&#10;&#10;Description automatically generated"/>
                    <pic:cNvPicPr/>
                  </pic:nvPicPr>
                  <pic:blipFill>
                    <a:blip r:embed="rId21"/>
                    <a:stretch>
                      <a:fillRect/>
                    </a:stretch>
                  </pic:blipFill>
                  <pic:spPr>
                    <a:xfrm>
                      <a:off x="0" y="0"/>
                      <a:ext cx="4210638" cy="2010056"/>
                    </a:xfrm>
                    <a:prstGeom prst="rect">
                      <a:avLst/>
                    </a:prstGeom>
                  </pic:spPr>
                </pic:pic>
              </a:graphicData>
            </a:graphic>
          </wp:inline>
        </w:drawing>
      </w:r>
    </w:p>
    <w:p w14:paraId="4B87E9B7" w14:textId="2630CC65" w:rsidR="00B373A4" w:rsidRDefault="00B373A4" w:rsidP="006A60AD">
      <w:r>
        <w:t xml:space="preserve">This is the order constraint which is used to link the </w:t>
      </w:r>
      <w:r w:rsidR="00583054">
        <w:t>customer table to the order table.</w:t>
      </w:r>
    </w:p>
    <w:p w14:paraId="50F95E17" w14:textId="77777777" w:rsidR="00583054" w:rsidRDefault="00583054" w:rsidP="006A60AD"/>
    <w:p w14:paraId="2A33E874" w14:textId="2820F71F" w:rsidR="00583054" w:rsidRDefault="00583054" w:rsidP="006A60AD">
      <w:r w:rsidRPr="00583054">
        <w:drawing>
          <wp:inline distT="0" distB="0" distL="0" distR="0" wp14:anchorId="13B5341C" wp14:editId="4FA5E668">
            <wp:extent cx="6687483" cy="3372321"/>
            <wp:effectExtent l="0" t="0" r="0" b="0"/>
            <wp:docPr id="448842437"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842437" name="Picture 1" descr="A screenshot of a computer code&#10;&#10;Description automatically generated"/>
                    <pic:cNvPicPr/>
                  </pic:nvPicPr>
                  <pic:blipFill>
                    <a:blip r:embed="rId22"/>
                    <a:stretch>
                      <a:fillRect/>
                    </a:stretch>
                  </pic:blipFill>
                  <pic:spPr>
                    <a:xfrm>
                      <a:off x="0" y="0"/>
                      <a:ext cx="6687483" cy="3372321"/>
                    </a:xfrm>
                    <a:prstGeom prst="rect">
                      <a:avLst/>
                    </a:prstGeom>
                  </pic:spPr>
                </pic:pic>
              </a:graphicData>
            </a:graphic>
          </wp:inline>
        </w:drawing>
      </w:r>
    </w:p>
    <w:p w14:paraId="76CFC6D4" w14:textId="0395195C" w:rsidR="00C2390E" w:rsidRDefault="00583054" w:rsidP="006A60AD">
      <w:r>
        <w:t xml:space="preserve">This is the orderproducts constraint which is used to link the </w:t>
      </w:r>
      <w:r w:rsidR="00C2390E">
        <w:t>products and order tables to the orderproducts junction table.</w:t>
      </w:r>
    </w:p>
    <w:p w14:paraId="073DA4A6" w14:textId="274A472D" w:rsidR="00C2390E" w:rsidRDefault="00C2390E" w:rsidP="006A60AD">
      <w:r w:rsidRPr="00C2390E">
        <w:lastRenderedPageBreak/>
        <w:drawing>
          <wp:inline distT="0" distB="0" distL="0" distR="0" wp14:anchorId="679948CF" wp14:editId="4C5156DE">
            <wp:extent cx="5372850" cy="3610479"/>
            <wp:effectExtent l="0" t="0" r="0" b="9525"/>
            <wp:docPr id="882553927"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553927" name="Picture 1" descr="A screenshot of a computer code&#10;&#10;Description automatically generated"/>
                    <pic:cNvPicPr/>
                  </pic:nvPicPr>
                  <pic:blipFill>
                    <a:blip r:embed="rId23"/>
                    <a:stretch>
                      <a:fillRect/>
                    </a:stretch>
                  </pic:blipFill>
                  <pic:spPr>
                    <a:xfrm>
                      <a:off x="0" y="0"/>
                      <a:ext cx="5372850" cy="3610479"/>
                    </a:xfrm>
                    <a:prstGeom prst="rect">
                      <a:avLst/>
                    </a:prstGeom>
                  </pic:spPr>
                </pic:pic>
              </a:graphicData>
            </a:graphic>
          </wp:inline>
        </w:drawing>
      </w:r>
    </w:p>
    <w:p w14:paraId="294B643E" w14:textId="162358FA" w:rsidR="00C2390E" w:rsidRDefault="00C2390E" w:rsidP="006A60AD">
      <w:r>
        <w:t>This is the feedback constraint which links the products and customer tables to the feedback table.</w:t>
      </w:r>
    </w:p>
    <w:p w14:paraId="092ABFDF" w14:textId="77777777" w:rsidR="00C2390E" w:rsidRDefault="00C2390E" w:rsidP="006A60AD"/>
    <w:p w14:paraId="165D44C8" w14:textId="369D7266" w:rsidR="00C2390E" w:rsidRDefault="008B643D" w:rsidP="006A60AD">
      <w:r w:rsidRPr="008B643D">
        <w:lastRenderedPageBreak/>
        <w:drawing>
          <wp:inline distT="0" distB="0" distL="0" distR="0" wp14:anchorId="513A8566" wp14:editId="56B0D95B">
            <wp:extent cx="6767830" cy="5824855"/>
            <wp:effectExtent l="0" t="0" r="0" b="4445"/>
            <wp:docPr id="1110208226" name="Picture 1" descr="A screen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208226" name="Picture 1" descr="A screenshot of a diagram&#10;&#10;Description automatically generated"/>
                    <pic:cNvPicPr/>
                  </pic:nvPicPr>
                  <pic:blipFill>
                    <a:blip r:embed="rId24"/>
                    <a:stretch>
                      <a:fillRect/>
                    </a:stretch>
                  </pic:blipFill>
                  <pic:spPr>
                    <a:xfrm>
                      <a:off x="0" y="0"/>
                      <a:ext cx="6767830" cy="5824855"/>
                    </a:xfrm>
                    <a:prstGeom prst="rect">
                      <a:avLst/>
                    </a:prstGeom>
                  </pic:spPr>
                </pic:pic>
              </a:graphicData>
            </a:graphic>
          </wp:inline>
        </w:drawing>
      </w:r>
    </w:p>
    <w:p w14:paraId="629E9A9F" w14:textId="2D6A8029" w:rsidR="008B643D" w:rsidRDefault="008B643D" w:rsidP="006A60AD">
      <w:r>
        <w:t xml:space="preserve">As you can see above </w:t>
      </w:r>
      <w:r w:rsidR="003F0421">
        <w:t>the database diagram shows that the tables are linked properly and linked as wanted in the ERD.</w:t>
      </w:r>
    </w:p>
    <w:p w14:paraId="56AB72A3" w14:textId="77777777" w:rsidR="00EA503D" w:rsidRPr="006A60AD" w:rsidRDefault="00EA503D" w:rsidP="006A60AD"/>
    <w:p w14:paraId="1AD951AA" w14:textId="082ADA98" w:rsidR="00EF385C" w:rsidRDefault="008D1C54" w:rsidP="0072142B">
      <w:pPr>
        <w:pStyle w:val="Heading3"/>
        <w:rPr>
          <w:rFonts w:cs="Calibri Light"/>
        </w:rPr>
      </w:pPr>
      <w:bookmarkStart w:id="7" w:name="_Toc188136543"/>
      <w:r w:rsidRPr="006A30CB">
        <w:rPr>
          <w:rFonts w:cs="Calibri Light"/>
        </w:rPr>
        <w:t>Inserting data</w:t>
      </w:r>
      <w:bookmarkEnd w:id="7"/>
    </w:p>
    <w:p w14:paraId="2FC1A28D" w14:textId="0A2ABEB1" w:rsidR="00EA503D" w:rsidRDefault="00EA503D" w:rsidP="00EA503D">
      <w:r>
        <w:t xml:space="preserve">This section will show the data that will be implemented into the </w:t>
      </w:r>
      <w:r w:rsidR="008B3CE9">
        <w:t xml:space="preserve">database and how it will be </w:t>
      </w:r>
      <w:r w:rsidR="00893038">
        <w:t>structured.</w:t>
      </w:r>
    </w:p>
    <w:p w14:paraId="06A426A3" w14:textId="77777777" w:rsidR="00DE05BC" w:rsidRDefault="00DE05BC" w:rsidP="00EA503D"/>
    <w:p w14:paraId="3BD80806" w14:textId="709A333D" w:rsidR="00DE05BC" w:rsidRDefault="00481FFA" w:rsidP="00EA503D">
      <w:r w:rsidRPr="00481FFA">
        <w:drawing>
          <wp:inline distT="0" distB="0" distL="0" distR="0" wp14:anchorId="66AC8D3D" wp14:editId="175DAB7B">
            <wp:extent cx="6767830" cy="2089150"/>
            <wp:effectExtent l="0" t="0" r="0" b="6350"/>
            <wp:docPr id="6143197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319733" name="Picture 1" descr="A screenshot of a computer&#10;&#10;Description automatically generated"/>
                    <pic:cNvPicPr/>
                  </pic:nvPicPr>
                  <pic:blipFill>
                    <a:blip r:embed="rId25"/>
                    <a:stretch>
                      <a:fillRect/>
                    </a:stretch>
                  </pic:blipFill>
                  <pic:spPr>
                    <a:xfrm>
                      <a:off x="0" y="0"/>
                      <a:ext cx="6767830" cy="2089150"/>
                    </a:xfrm>
                    <a:prstGeom prst="rect">
                      <a:avLst/>
                    </a:prstGeom>
                  </pic:spPr>
                </pic:pic>
              </a:graphicData>
            </a:graphic>
          </wp:inline>
        </w:drawing>
      </w:r>
    </w:p>
    <w:p w14:paraId="485DA053" w14:textId="0D3136A5" w:rsidR="00622481" w:rsidRDefault="00636460" w:rsidP="00EA503D">
      <w:r w:rsidRPr="00636460">
        <w:lastRenderedPageBreak/>
        <w:drawing>
          <wp:inline distT="0" distB="0" distL="0" distR="0" wp14:anchorId="340A0A72" wp14:editId="1E67224F">
            <wp:extent cx="5982535" cy="1276528"/>
            <wp:effectExtent l="0" t="0" r="0" b="0"/>
            <wp:docPr id="6685938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593881" name="Picture 1" descr="A screenshot of a computer&#10;&#10;Description automatically generated"/>
                    <pic:cNvPicPr/>
                  </pic:nvPicPr>
                  <pic:blipFill>
                    <a:blip r:embed="rId26"/>
                    <a:stretch>
                      <a:fillRect/>
                    </a:stretch>
                  </pic:blipFill>
                  <pic:spPr>
                    <a:xfrm>
                      <a:off x="0" y="0"/>
                      <a:ext cx="5982535" cy="1276528"/>
                    </a:xfrm>
                    <a:prstGeom prst="rect">
                      <a:avLst/>
                    </a:prstGeom>
                  </pic:spPr>
                </pic:pic>
              </a:graphicData>
            </a:graphic>
          </wp:inline>
        </w:drawing>
      </w:r>
    </w:p>
    <w:p w14:paraId="6A0BC4E2" w14:textId="6F465ACB" w:rsidR="009E5464" w:rsidRDefault="003C78A7" w:rsidP="00EA503D">
      <w:r>
        <w:t xml:space="preserve">These are the base manufacturers that will be adding products </w:t>
      </w:r>
      <w:r w:rsidR="00C300C3">
        <w:t>for customers to choose from.</w:t>
      </w:r>
    </w:p>
    <w:p w14:paraId="7BD4CCA4" w14:textId="77777777" w:rsidR="00636460" w:rsidRDefault="00636460" w:rsidP="00EA503D"/>
    <w:p w14:paraId="1B0D59AA" w14:textId="6BBFB418" w:rsidR="009E5464" w:rsidRDefault="00AE27E9" w:rsidP="00EA503D">
      <w:r w:rsidRPr="00AE27E9">
        <w:drawing>
          <wp:inline distT="0" distB="0" distL="0" distR="0" wp14:anchorId="5E52FB13" wp14:editId="35552CAE">
            <wp:extent cx="3315163" cy="3181794"/>
            <wp:effectExtent l="0" t="0" r="0" b="0"/>
            <wp:docPr id="1512574067"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574067" name="Picture 1" descr="A screenshot of a computer program&#10;&#10;Description automatically generated"/>
                    <pic:cNvPicPr/>
                  </pic:nvPicPr>
                  <pic:blipFill>
                    <a:blip r:embed="rId27"/>
                    <a:stretch>
                      <a:fillRect/>
                    </a:stretch>
                  </pic:blipFill>
                  <pic:spPr>
                    <a:xfrm>
                      <a:off x="0" y="0"/>
                      <a:ext cx="3315163" cy="3181794"/>
                    </a:xfrm>
                    <a:prstGeom prst="rect">
                      <a:avLst/>
                    </a:prstGeom>
                  </pic:spPr>
                </pic:pic>
              </a:graphicData>
            </a:graphic>
          </wp:inline>
        </w:drawing>
      </w:r>
      <w:r w:rsidR="00636460" w:rsidRPr="00622481">
        <w:drawing>
          <wp:inline distT="0" distB="0" distL="0" distR="0" wp14:anchorId="346CEC83" wp14:editId="51BA37BA">
            <wp:extent cx="2276793" cy="2076740"/>
            <wp:effectExtent l="0" t="0" r="9525" b="0"/>
            <wp:docPr id="4049576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957606" name="Picture 1" descr="A screenshot of a computer&#10;&#10;Description automatically generated"/>
                    <pic:cNvPicPr/>
                  </pic:nvPicPr>
                  <pic:blipFill>
                    <a:blip r:embed="rId28"/>
                    <a:stretch>
                      <a:fillRect/>
                    </a:stretch>
                  </pic:blipFill>
                  <pic:spPr>
                    <a:xfrm>
                      <a:off x="0" y="0"/>
                      <a:ext cx="2276793" cy="2076740"/>
                    </a:xfrm>
                    <a:prstGeom prst="rect">
                      <a:avLst/>
                    </a:prstGeom>
                  </pic:spPr>
                </pic:pic>
              </a:graphicData>
            </a:graphic>
          </wp:inline>
        </w:drawing>
      </w:r>
    </w:p>
    <w:p w14:paraId="0B0E0EA9" w14:textId="249AEB1D" w:rsidR="00AE27E9" w:rsidRDefault="00AE27E9" w:rsidP="00EA503D">
      <w:r>
        <w:t xml:space="preserve">These are the types of categories that the </w:t>
      </w:r>
      <w:r w:rsidR="003C78A7">
        <w:t>manufacturers</w:t>
      </w:r>
      <w:r w:rsidR="00205B1B">
        <w:t xml:space="preserve"> can use for their products that they will be selling.</w:t>
      </w:r>
    </w:p>
    <w:p w14:paraId="6FA2C71C" w14:textId="77777777" w:rsidR="00AE27E9" w:rsidRDefault="00AE27E9" w:rsidP="00EA503D"/>
    <w:p w14:paraId="4FC01DD4" w14:textId="285927FC" w:rsidR="00AE27E9" w:rsidRDefault="00AE27E9" w:rsidP="00EA503D">
      <w:r w:rsidRPr="00AE27E9">
        <w:drawing>
          <wp:inline distT="0" distB="0" distL="0" distR="0" wp14:anchorId="7F5FBF2B" wp14:editId="52158E49">
            <wp:extent cx="6767830" cy="2402840"/>
            <wp:effectExtent l="0" t="0" r="0" b="0"/>
            <wp:docPr id="20214421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442135" name="Picture 1" descr="A screenshot of a computer&#10;&#10;Description automatically generated"/>
                    <pic:cNvPicPr/>
                  </pic:nvPicPr>
                  <pic:blipFill>
                    <a:blip r:embed="rId29"/>
                    <a:stretch>
                      <a:fillRect/>
                    </a:stretch>
                  </pic:blipFill>
                  <pic:spPr>
                    <a:xfrm>
                      <a:off x="0" y="0"/>
                      <a:ext cx="6767830" cy="2402840"/>
                    </a:xfrm>
                    <a:prstGeom prst="rect">
                      <a:avLst/>
                    </a:prstGeom>
                  </pic:spPr>
                </pic:pic>
              </a:graphicData>
            </a:graphic>
          </wp:inline>
        </w:drawing>
      </w:r>
    </w:p>
    <w:p w14:paraId="57E780DA" w14:textId="6EE62310" w:rsidR="00C63CA6" w:rsidRDefault="00C63CA6" w:rsidP="00EA503D">
      <w:r w:rsidRPr="00C63CA6">
        <w:lastRenderedPageBreak/>
        <w:drawing>
          <wp:inline distT="0" distB="0" distL="0" distR="0" wp14:anchorId="0DDC1407" wp14:editId="37A54E15">
            <wp:extent cx="6767830" cy="2139315"/>
            <wp:effectExtent l="0" t="0" r="0" b="0"/>
            <wp:docPr id="1762703378" name="Picture 1" descr="A screenshot of a list of inform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703378" name="Picture 1" descr="A screenshot of a list of information&#10;&#10;Description automatically generated"/>
                    <pic:cNvPicPr/>
                  </pic:nvPicPr>
                  <pic:blipFill>
                    <a:blip r:embed="rId30"/>
                    <a:stretch>
                      <a:fillRect/>
                    </a:stretch>
                  </pic:blipFill>
                  <pic:spPr>
                    <a:xfrm>
                      <a:off x="0" y="0"/>
                      <a:ext cx="6767830" cy="2139315"/>
                    </a:xfrm>
                    <a:prstGeom prst="rect">
                      <a:avLst/>
                    </a:prstGeom>
                  </pic:spPr>
                </pic:pic>
              </a:graphicData>
            </a:graphic>
          </wp:inline>
        </w:drawing>
      </w:r>
    </w:p>
    <w:p w14:paraId="47FBBA97" w14:textId="34289E82" w:rsidR="00AE27E9" w:rsidRDefault="003C78A7" w:rsidP="00EA503D">
      <w:r>
        <w:t>These are</w:t>
      </w:r>
      <w:r w:rsidR="00AE27E9">
        <w:t xml:space="preserve"> the </w:t>
      </w:r>
      <w:r w:rsidR="00205B1B">
        <w:t xml:space="preserve">base </w:t>
      </w:r>
      <w:r w:rsidR="00AE27E9">
        <w:t>products that will be entered into the database for the customers to choose and purchase from</w:t>
      </w:r>
      <w:r w:rsidR="00205B1B">
        <w:t>.</w:t>
      </w:r>
    </w:p>
    <w:p w14:paraId="5ECD18F0" w14:textId="77777777" w:rsidR="00C300C3" w:rsidRDefault="00C300C3" w:rsidP="00EA503D"/>
    <w:p w14:paraId="00ABB3E3" w14:textId="1D2D07FC" w:rsidR="00C300C3" w:rsidRDefault="00C300C3" w:rsidP="00EA503D">
      <w:r w:rsidRPr="00C300C3">
        <w:drawing>
          <wp:inline distT="0" distB="0" distL="0" distR="0" wp14:anchorId="639812F4" wp14:editId="64BFBDBD">
            <wp:extent cx="6011114" cy="2553056"/>
            <wp:effectExtent l="0" t="0" r="8890" b="0"/>
            <wp:docPr id="3540399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039903" name="Picture 1" descr="A screenshot of a computer&#10;&#10;Description automatically generated"/>
                    <pic:cNvPicPr/>
                  </pic:nvPicPr>
                  <pic:blipFill>
                    <a:blip r:embed="rId31"/>
                    <a:stretch>
                      <a:fillRect/>
                    </a:stretch>
                  </pic:blipFill>
                  <pic:spPr>
                    <a:xfrm>
                      <a:off x="0" y="0"/>
                      <a:ext cx="6011114" cy="2553056"/>
                    </a:xfrm>
                    <a:prstGeom prst="rect">
                      <a:avLst/>
                    </a:prstGeom>
                  </pic:spPr>
                </pic:pic>
              </a:graphicData>
            </a:graphic>
          </wp:inline>
        </w:drawing>
      </w:r>
    </w:p>
    <w:p w14:paraId="3E22C304" w14:textId="6C4ECDA1" w:rsidR="00C63CA6" w:rsidRDefault="00C63CA6" w:rsidP="00EA503D">
      <w:r w:rsidRPr="00C63CA6">
        <w:drawing>
          <wp:inline distT="0" distB="0" distL="0" distR="0" wp14:anchorId="26338097" wp14:editId="3EBA547A">
            <wp:extent cx="5391902" cy="1114581"/>
            <wp:effectExtent l="0" t="0" r="0" b="9525"/>
            <wp:docPr id="11516946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694682" name="Picture 1" descr="A screenshot of a computer&#10;&#10;Description automatically generated"/>
                    <pic:cNvPicPr/>
                  </pic:nvPicPr>
                  <pic:blipFill>
                    <a:blip r:embed="rId32"/>
                    <a:stretch>
                      <a:fillRect/>
                    </a:stretch>
                  </pic:blipFill>
                  <pic:spPr>
                    <a:xfrm>
                      <a:off x="0" y="0"/>
                      <a:ext cx="5391902" cy="1114581"/>
                    </a:xfrm>
                    <a:prstGeom prst="rect">
                      <a:avLst/>
                    </a:prstGeom>
                  </pic:spPr>
                </pic:pic>
              </a:graphicData>
            </a:graphic>
          </wp:inline>
        </w:drawing>
      </w:r>
    </w:p>
    <w:p w14:paraId="660AC38A" w14:textId="62A542BE" w:rsidR="00C300C3" w:rsidRDefault="00C300C3" w:rsidP="00EA503D">
      <w:r>
        <w:t xml:space="preserve">This is customer information </w:t>
      </w:r>
      <w:r w:rsidR="00102177">
        <w:t>for examples of how it would be structured.</w:t>
      </w:r>
    </w:p>
    <w:p w14:paraId="34479ABD" w14:textId="77777777" w:rsidR="00AA7DF0" w:rsidRDefault="00AA7DF0" w:rsidP="00EA503D"/>
    <w:p w14:paraId="7F87D52A" w14:textId="484CF431" w:rsidR="00AA7DF0" w:rsidRDefault="00E020A0" w:rsidP="00EA503D">
      <w:r w:rsidRPr="00E020A0">
        <w:drawing>
          <wp:inline distT="0" distB="0" distL="0" distR="0" wp14:anchorId="4B40D830" wp14:editId="582ABC38">
            <wp:extent cx="6767830" cy="2567940"/>
            <wp:effectExtent l="0" t="0" r="0" b="3810"/>
            <wp:docPr id="1969205232"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205232" name="Picture 1" descr="A screenshot of a computer code&#10;&#10;Description automatically generated"/>
                    <pic:cNvPicPr/>
                  </pic:nvPicPr>
                  <pic:blipFill>
                    <a:blip r:embed="rId33"/>
                    <a:stretch>
                      <a:fillRect/>
                    </a:stretch>
                  </pic:blipFill>
                  <pic:spPr>
                    <a:xfrm>
                      <a:off x="0" y="0"/>
                      <a:ext cx="6767830" cy="2567940"/>
                    </a:xfrm>
                    <a:prstGeom prst="rect">
                      <a:avLst/>
                    </a:prstGeom>
                  </pic:spPr>
                </pic:pic>
              </a:graphicData>
            </a:graphic>
          </wp:inline>
        </w:drawing>
      </w:r>
    </w:p>
    <w:p w14:paraId="47003540" w14:textId="3AE7F227" w:rsidR="0094247D" w:rsidRDefault="0094247D" w:rsidP="00EA503D">
      <w:r w:rsidRPr="0094247D">
        <w:lastRenderedPageBreak/>
        <w:drawing>
          <wp:inline distT="0" distB="0" distL="0" distR="0" wp14:anchorId="6F41A0BA" wp14:editId="335793A2">
            <wp:extent cx="6658904" cy="1086002"/>
            <wp:effectExtent l="0" t="0" r="0" b="0"/>
            <wp:docPr id="297578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57880" name="Picture 1" descr="A screenshot of a computer&#10;&#10;Description automatically generated"/>
                    <pic:cNvPicPr/>
                  </pic:nvPicPr>
                  <pic:blipFill>
                    <a:blip r:embed="rId34"/>
                    <a:stretch>
                      <a:fillRect/>
                    </a:stretch>
                  </pic:blipFill>
                  <pic:spPr>
                    <a:xfrm>
                      <a:off x="0" y="0"/>
                      <a:ext cx="6658904" cy="1086002"/>
                    </a:xfrm>
                    <a:prstGeom prst="rect">
                      <a:avLst/>
                    </a:prstGeom>
                  </pic:spPr>
                </pic:pic>
              </a:graphicData>
            </a:graphic>
          </wp:inline>
        </w:drawing>
      </w:r>
    </w:p>
    <w:p w14:paraId="1644473F" w14:textId="35236570" w:rsidR="00E020A0" w:rsidRDefault="00E020A0" w:rsidP="00EA503D">
      <w:r>
        <w:t>These again are examples of the order table data inserts for testing purposes and structuring</w:t>
      </w:r>
      <w:r w:rsidR="00AA3B21">
        <w:t>.</w:t>
      </w:r>
    </w:p>
    <w:p w14:paraId="0DB20B22" w14:textId="11E26402" w:rsidR="00E020A0" w:rsidRDefault="00E020A0" w:rsidP="00EA503D"/>
    <w:p w14:paraId="7CA37934" w14:textId="19B5B509" w:rsidR="00E020A0" w:rsidRDefault="00AA3B21" w:rsidP="00EA503D">
      <w:r w:rsidRPr="00AA3B21">
        <w:drawing>
          <wp:inline distT="0" distB="0" distL="0" distR="0" wp14:anchorId="6AEED53C" wp14:editId="74D3154F">
            <wp:extent cx="6220693" cy="4210638"/>
            <wp:effectExtent l="0" t="0" r="0" b="0"/>
            <wp:docPr id="622349544"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349544" name="Picture 1" descr="A screenshot of a computer code&#10;&#10;Description automatically generated"/>
                    <pic:cNvPicPr/>
                  </pic:nvPicPr>
                  <pic:blipFill>
                    <a:blip r:embed="rId35"/>
                    <a:stretch>
                      <a:fillRect/>
                    </a:stretch>
                  </pic:blipFill>
                  <pic:spPr>
                    <a:xfrm>
                      <a:off x="0" y="0"/>
                      <a:ext cx="6220693" cy="4210638"/>
                    </a:xfrm>
                    <a:prstGeom prst="rect">
                      <a:avLst/>
                    </a:prstGeom>
                  </pic:spPr>
                </pic:pic>
              </a:graphicData>
            </a:graphic>
          </wp:inline>
        </w:drawing>
      </w:r>
    </w:p>
    <w:p w14:paraId="1BC4E478" w14:textId="487E11E0" w:rsidR="0094247D" w:rsidRDefault="0094247D" w:rsidP="00EA503D">
      <w:r w:rsidRPr="0094247D">
        <w:drawing>
          <wp:inline distT="0" distB="0" distL="0" distR="0" wp14:anchorId="2780A900" wp14:editId="6BD25290">
            <wp:extent cx="3019846" cy="2095792"/>
            <wp:effectExtent l="0" t="0" r="9525" b="0"/>
            <wp:docPr id="1693969165"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969165" name="Picture 1" descr="A screenshot of a table&#10;&#10;Description automatically generated"/>
                    <pic:cNvPicPr/>
                  </pic:nvPicPr>
                  <pic:blipFill>
                    <a:blip r:embed="rId36"/>
                    <a:stretch>
                      <a:fillRect/>
                    </a:stretch>
                  </pic:blipFill>
                  <pic:spPr>
                    <a:xfrm>
                      <a:off x="0" y="0"/>
                      <a:ext cx="3019846" cy="2095792"/>
                    </a:xfrm>
                    <a:prstGeom prst="rect">
                      <a:avLst/>
                    </a:prstGeom>
                  </pic:spPr>
                </pic:pic>
              </a:graphicData>
            </a:graphic>
          </wp:inline>
        </w:drawing>
      </w:r>
    </w:p>
    <w:p w14:paraId="4FD68C59" w14:textId="570673DE" w:rsidR="00AA3B21" w:rsidRDefault="00AA3B21" w:rsidP="00EA503D">
      <w:r>
        <w:t xml:space="preserve">Again, another example for testing purposes to </w:t>
      </w:r>
      <w:r w:rsidR="00893038">
        <w:t>evaluate</w:t>
      </w:r>
      <w:r>
        <w:t xml:space="preserve"> that the data works and is effectively added.</w:t>
      </w:r>
    </w:p>
    <w:p w14:paraId="0DCB308F" w14:textId="77777777" w:rsidR="00AA3B21" w:rsidRDefault="00AA3B21" w:rsidP="00EA503D"/>
    <w:p w14:paraId="2E0E7805" w14:textId="044833AE" w:rsidR="00AA3B21" w:rsidRDefault="00414576" w:rsidP="00EA503D">
      <w:r w:rsidRPr="00414576">
        <w:lastRenderedPageBreak/>
        <w:drawing>
          <wp:inline distT="0" distB="0" distL="0" distR="0" wp14:anchorId="60F33EB3" wp14:editId="0B932976">
            <wp:extent cx="5687219" cy="2648320"/>
            <wp:effectExtent l="0" t="0" r="0" b="0"/>
            <wp:docPr id="330976526"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976526" name="Picture 1" descr="A screenshot of a computer program&#10;&#10;Description automatically generated"/>
                    <pic:cNvPicPr/>
                  </pic:nvPicPr>
                  <pic:blipFill>
                    <a:blip r:embed="rId37"/>
                    <a:stretch>
                      <a:fillRect/>
                    </a:stretch>
                  </pic:blipFill>
                  <pic:spPr>
                    <a:xfrm>
                      <a:off x="0" y="0"/>
                      <a:ext cx="5687219" cy="2648320"/>
                    </a:xfrm>
                    <a:prstGeom prst="rect">
                      <a:avLst/>
                    </a:prstGeom>
                  </pic:spPr>
                </pic:pic>
              </a:graphicData>
            </a:graphic>
          </wp:inline>
        </w:drawing>
      </w:r>
    </w:p>
    <w:p w14:paraId="4604EB7B" w14:textId="0DAF81B4" w:rsidR="00D34E8A" w:rsidRDefault="00D34E8A" w:rsidP="00EA503D">
      <w:r w:rsidRPr="00D34E8A">
        <w:drawing>
          <wp:inline distT="0" distB="0" distL="0" distR="0" wp14:anchorId="210F8BD1" wp14:editId="29997356">
            <wp:extent cx="4772691" cy="1257475"/>
            <wp:effectExtent l="0" t="0" r="8890" b="0"/>
            <wp:docPr id="80129603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296038" name="Picture 1" descr="A screenshot of a computer&#10;&#10;Description automatically generated"/>
                    <pic:cNvPicPr/>
                  </pic:nvPicPr>
                  <pic:blipFill>
                    <a:blip r:embed="rId38"/>
                    <a:stretch>
                      <a:fillRect/>
                    </a:stretch>
                  </pic:blipFill>
                  <pic:spPr>
                    <a:xfrm>
                      <a:off x="0" y="0"/>
                      <a:ext cx="4772691" cy="1257475"/>
                    </a:xfrm>
                    <a:prstGeom prst="rect">
                      <a:avLst/>
                    </a:prstGeom>
                  </pic:spPr>
                </pic:pic>
              </a:graphicData>
            </a:graphic>
          </wp:inline>
        </w:drawing>
      </w:r>
    </w:p>
    <w:p w14:paraId="04109790" w14:textId="4CFEF636" w:rsidR="00414576" w:rsidRDefault="00414576" w:rsidP="00EA503D">
      <w:r>
        <w:t xml:space="preserve">Finally, </w:t>
      </w:r>
      <w:r w:rsidR="00893038">
        <w:t xml:space="preserve">inputting </w:t>
      </w:r>
      <w:r>
        <w:t>reviews again for testing purposes to ensure data being added properly.</w:t>
      </w:r>
    </w:p>
    <w:p w14:paraId="72973071" w14:textId="77777777" w:rsidR="00414576" w:rsidRDefault="00414576" w:rsidP="00EA503D"/>
    <w:p w14:paraId="0594EE69" w14:textId="7589B5BB" w:rsidR="00D34E8A" w:rsidRDefault="00D34E8A" w:rsidP="00EA503D">
      <w:r>
        <w:t xml:space="preserve">As you can see from all the above images all the data was properly inputted into the system and I had also added automatic assignment for the IDs with a reset so if the data insert is ran again it would start at 1 rather than just going to the next </w:t>
      </w:r>
      <w:r w:rsidR="00865833">
        <w:t>number available afterwards.</w:t>
      </w:r>
    </w:p>
    <w:p w14:paraId="0C0DF8F4" w14:textId="77777777" w:rsidR="00865833" w:rsidRPr="00EA503D" w:rsidRDefault="00865833" w:rsidP="00EA503D"/>
    <w:p w14:paraId="6DCF398F" w14:textId="3BDD09BB" w:rsidR="008D1C54" w:rsidRDefault="008D1C54" w:rsidP="0072142B">
      <w:pPr>
        <w:pStyle w:val="Heading3"/>
        <w:rPr>
          <w:rFonts w:cs="Calibri Light"/>
        </w:rPr>
      </w:pPr>
      <w:bookmarkStart w:id="8" w:name="_Toc188136544"/>
      <w:r w:rsidRPr="006A30CB">
        <w:rPr>
          <w:rFonts w:cs="Calibri Light"/>
        </w:rPr>
        <w:lastRenderedPageBreak/>
        <w:t>Transactional Scenario</w:t>
      </w:r>
      <w:bookmarkEnd w:id="8"/>
    </w:p>
    <w:p w14:paraId="192D72F2" w14:textId="7C322568" w:rsidR="00865833" w:rsidRDefault="004C1702" w:rsidP="00865833">
      <w:r w:rsidRPr="004C1702">
        <w:drawing>
          <wp:inline distT="0" distB="0" distL="0" distR="0" wp14:anchorId="2AD212D3" wp14:editId="3023522B">
            <wp:extent cx="6767830" cy="5415915"/>
            <wp:effectExtent l="0" t="0" r="0" b="0"/>
            <wp:docPr id="144160731"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60731" name="Picture 1" descr="A screenshot of a computer program&#10;&#10;Description automatically generated"/>
                    <pic:cNvPicPr/>
                  </pic:nvPicPr>
                  <pic:blipFill>
                    <a:blip r:embed="rId39"/>
                    <a:stretch>
                      <a:fillRect/>
                    </a:stretch>
                  </pic:blipFill>
                  <pic:spPr>
                    <a:xfrm>
                      <a:off x="0" y="0"/>
                      <a:ext cx="6767830" cy="5415915"/>
                    </a:xfrm>
                    <a:prstGeom prst="rect">
                      <a:avLst/>
                    </a:prstGeom>
                  </pic:spPr>
                </pic:pic>
              </a:graphicData>
            </a:graphic>
          </wp:inline>
        </w:drawing>
      </w:r>
    </w:p>
    <w:p w14:paraId="58F65515" w14:textId="589D09FC" w:rsidR="00516562" w:rsidRDefault="00516562" w:rsidP="00865833">
      <w:r>
        <w:t xml:space="preserve">This is a transaction query. The point of this query is to attempt to make an order. This order will then be added to the </w:t>
      </w:r>
      <w:r w:rsidR="004C1702">
        <w:t>system,</w:t>
      </w:r>
      <w:r>
        <w:t xml:space="preserve"> and it will reduce the stock of that item by the amount selected</w:t>
      </w:r>
      <w:r w:rsidR="00F26D76">
        <w:t>. It will add different data to the Order and OrderProducts tables. The order table will get the Order</w:t>
      </w:r>
      <w:r w:rsidR="00B20E0D">
        <w:t xml:space="preserve">Number the Address, Postcode, Country, CardNumber, CVV and CustomerID while the OrderProducts table will get the ProductID, OrderID, Quantity and Cost for the item. </w:t>
      </w:r>
      <w:r w:rsidR="004C1702">
        <w:t xml:space="preserve">As you can see from the comments it helps explain </w:t>
      </w:r>
      <w:r w:rsidR="00893038">
        <w:t>what is</w:t>
      </w:r>
      <w:r w:rsidR="004C1702">
        <w:t xml:space="preserve"> going on in the query.</w:t>
      </w:r>
      <w:r w:rsidR="00BD76A2">
        <w:t xml:space="preserve"> I learned try catch from here </w:t>
      </w:r>
      <w:sdt>
        <w:sdtPr>
          <w:id w:val="-1481921416"/>
          <w:citation/>
        </w:sdtPr>
        <w:sdtContent>
          <w:r w:rsidR="00BD76A2">
            <w:fldChar w:fldCharType="begin"/>
          </w:r>
          <w:r w:rsidR="00BD76A2">
            <w:rPr>
              <w:lang w:val="en-GB"/>
            </w:rPr>
            <w:instrText xml:space="preserve">CITATION Boj18 \l 2057 </w:instrText>
          </w:r>
          <w:r w:rsidR="00BD76A2">
            <w:fldChar w:fldCharType="separate"/>
          </w:r>
          <w:r w:rsidR="00BD76A2" w:rsidRPr="00BD76A2">
            <w:rPr>
              <w:noProof/>
              <w:lang w:val="en-GB"/>
            </w:rPr>
            <w:t>[1]</w:t>
          </w:r>
          <w:r w:rsidR="00BD76A2">
            <w:fldChar w:fldCharType="end"/>
          </w:r>
        </w:sdtContent>
      </w:sdt>
      <w:r w:rsidR="00BD76A2">
        <w:t xml:space="preserve"> and I learned transactions from here </w:t>
      </w:r>
      <w:sdt>
        <w:sdtPr>
          <w:id w:val="-427048958"/>
          <w:citation/>
        </w:sdtPr>
        <w:sdtContent>
          <w:r w:rsidR="00BD76A2">
            <w:fldChar w:fldCharType="begin"/>
          </w:r>
          <w:r w:rsidR="00BD76A2">
            <w:rPr>
              <w:lang w:val="en-GB"/>
            </w:rPr>
            <w:instrText xml:space="preserve">CITATION Esa21 \l 2057 </w:instrText>
          </w:r>
          <w:r w:rsidR="00BD76A2">
            <w:fldChar w:fldCharType="separate"/>
          </w:r>
          <w:r w:rsidR="00BD76A2" w:rsidRPr="00BD76A2">
            <w:rPr>
              <w:noProof/>
              <w:lang w:val="en-GB"/>
            </w:rPr>
            <w:t>[2]</w:t>
          </w:r>
          <w:r w:rsidR="00BD76A2">
            <w:fldChar w:fldCharType="end"/>
          </w:r>
        </w:sdtContent>
      </w:sdt>
      <w:r w:rsidR="00BD76A2">
        <w:t>.</w:t>
      </w:r>
    </w:p>
    <w:p w14:paraId="5A9E2075" w14:textId="19E05807" w:rsidR="00931558" w:rsidRDefault="00005E69" w:rsidP="00865833">
      <w:r w:rsidRPr="00005E69">
        <w:drawing>
          <wp:inline distT="0" distB="0" distL="0" distR="0" wp14:anchorId="4E9DBA57" wp14:editId="3FC78C69">
            <wp:extent cx="6735115" cy="1324160"/>
            <wp:effectExtent l="0" t="0" r="0" b="9525"/>
            <wp:docPr id="1617281359" name="Picture 1"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281359" name="Picture 1" descr="A table with numbers and letters&#10;&#10;Description automatically generated"/>
                    <pic:cNvPicPr/>
                  </pic:nvPicPr>
                  <pic:blipFill>
                    <a:blip r:embed="rId40"/>
                    <a:stretch>
                      <a:fillRect/>
                    </a:stretch>
                  </pic:blipFill>
                  <pic:spPr>
                    <a:xfrm>
                      <a:off x="0" y="0"/>
                      <a:ext cx="6735115" cy="1324160"/>
                    </a:xfrm>
                    <a:prstGeom prst="rect">
                      <a:avLst/>
                    </a:prstGeom>
                  </pic:spPr>
                </pic:pic>
              </a:graphicData>
            </a:graphic>
          </wp:inline>
        </w:drawing>
      </w:r>
    </w:p>
    <w:p w14:paraId="7E64C4AD" w14:textId="2CBD413F" w:rsidR="008B65CE" w:rsidRDefault="008B65CE" w:rsidP="00865833">
      <w:r w:rsidRPr="008B65CE">
        <w:lastRenderedPageBreak/>
        <w:drawing>
          <wp:inline distT="0" distB="0" distL="0" distR="0" wp14:anchorId="737CD48B" wp14:editId="7956EC0D">
            <wp:extent cx="2905530" cy="2438740"/>
            <wp:effectExtent l="0" t="0" r="9525" b="0"/>
            <wp:docPr id="1470976012"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976012" name="Picture 1" descr="A screenshot of a table&#10;&#10;Description automatically generated"/>
                    <pic:cNvPicPr/>
                  </pic:nvPicPr>
                  <pic:blipFill>
                    <a:blip r:embed="rId41"/>
                    <a:stretch>
                      <a:fillRect/>
                    </a:stretch>
                  </pic:blipFill>
                  <pic:spPr>
                    <a:xfrm>
                      <a:off x="0" y="0"/>
                      <a:ext cx="2905530" cy="2438740"/>
                    </a:xfrm>
                    <a:prstGeom prst="rect">
                      <a:avLst/>
                    </a:prstGeom>
                  </pic:spPr>
                </pic:pic>
              </a:graphicData>
            </a:graphic>
          </wp:inline>
        </w:drawing>
      </w:r>
    </w:p>
    <w:p w14:paraId="0829B91C" w14:textId="6FAEAEC3" w:rsidR="00931558" w:rsidRPr="00865833" w:rsidRDefault="00931558" w:rsidP="00865833">
      <w:r>
        <w:t xml:space="preserve">As you can see it successfully added the order to both the </w:t>
      </w:r>
      <w:r w:rsidR="00A636B7">
        <w:t>Order table and the OrderProducts table</w:t>
      </w:r>
    </w:p>
    <w:p w14:paraId="4DF8C83A" w14:textId="5C362D04" w:rsidR="008D1C54" w:rsidRDefault="008D1C54" w:rsidP="0072142B">
      <w:pPr>
        <w:pStyle w:val="Heading3"/>
        <w:rPr>
          <w:rFonts w:cs="Calibri Light"/>
        </w:rPr>
      </w:pPr>
      <w:bookmarkStart w:id="9" w:name="_Toc188136545"/>
      <w:r w:rsidRPr="006A30CB">
        <w:rPr>
          <w:rFonts w:cs="Calibri Light"/>
        </w:rPr>
        <w:t>Processes and executions</w:t>
      </w:r>
      <w:bookmarkEnd w:id="9"/>
    </w:p>
    <w:p w14:paraId="2A7EC905" w14:textId="18232354" w:rsidR="008B65CE" w:rsidRDefault="00B34F20" w:rsidP="008B65CE">
      <w:r>
        <w:t>This section will feature some processes and executions to increase the efficiency of the database.</w:t>
      </w:r>
    </w:p>
    <w:p w14:paraId="373E0F95" w14:textId="7355B21B" w:rsidR="00B34F20" w:rsidRDefault="00BD76A2" w:rsidP="008B65CE">
      <w:r>
        <w:t xml:space="preserve">I learned how to do procedures from here </w:t>
      </w:r>
      <w:sdt>
        <w:sdtPr>
          <w:id w:val="1610930896"/>
          <w:citation/>
        </w:sdtPr>
        <w:sdtContent>
          <w:r>
            <w:fldChar w:fldCharType="begin"/>
          </w:r>
          <w:r>
            <w:rPr>
              <w:lang w:val="en-GB"/>
            </w:rPr>
            <w:instrText xml:space="preserve"> CITATION Ran19 \l 2057 </w:instrText>
          </w:r>
          <w:r>
            <w:fldChar w:fldCharType="separate"/>
          </w:r>
          <w:r w:rsidRPr="00BD76A2">
            <w:rPr>
              <w:noProof/>
              <w:lang w:val="en-GB"/>
            </w:rPr>
            <w:t>[3]</w:t>
          </w:r>
          <w:r>
            <w:fldChar w:fldCharType="end"/>
          </w:r>
        </w:sdtContent>
      </w:sdt>
      <w:r>
        <w:t xml:space="preserve"> and executions from here </w:t>
      </w:r>
      <w:sdt>
        <w:sdtPr>
          <w:id w:val="-883711759"/>
          <w:citation/>
        </w:sdtPr>
        <w:sdtContent>
          <w:r>
            <w:fldChar w:fldCharType="begin"/>
          </w:r>
          <w:r>
            <w:rPr>
              <w:lang w:val="en-GB"/>
            </w:rPr>
            <w:instrText xml:space="preserve"> CITATION Ran191 \l 2057 </w:instrText>
          </w:r>
          <w:r>
            <w:fldChar w:fldCharType="separate"/>
          </w:r>
          <w:r w:rsidRPr="00BD76A2">
            <w:rPr>
              <w:noProof/>
              <w:lang w:val="en-GB"/>
            </w:rPr>
            <w:t>[4]</w:t>
          </w:r>
          <w:r>
            <w:fldChar w:fldCharType="end"/>
          </w:r>
        </w:sdtContent>
      </w:sdt>
    </w:p>
    <w:p w14:paraId="0FED2D5B" w14:textId="132D21AE" w:rsidR="00B34F20" w:rsidRDefault="00B34F20" w:rsidP="008B65CE">
      <w:r>
        <w:t>Manufacturer Registration</w:t>
      </w:r>
    </w:p>
    <w:p w14:paraId="378FB291" w14:textId="6B9260BF" w:rsidR="00B34F20" w:rsidRDefault="00715BBC" w:rsidP="008B65CE">
      <w:r w:rsidRPr="00715BBC">
        <w:drawing>
          <wp:inline distT="0" distB="0" distL="0" distR="0" wp14:anchorId="699679AB" wp14:editId="1B5E3D71">
            <wp:extent cx="6767830" cy="5695315"/>
            <wp:effectExtent l="0" t="0" r="0" b="635"/>
            <wp:docPr id="341405453"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405453" name="Picture 1" descr="A screenshot of a computer program&#10;&#10;Description automatically generated"/>
                    <pic:cNvPicPr/>
                  </pic:nvPicPr>
                  <pic:blipFill>
                    <a:blip r:embed="rId42"/>
                    <a:stretch>
                      <a:fillRect/>
                    </a:stretch>
                  </pic:blipFill>
                  <pic:spPr>
                    <a:xfrm>
                      <a:off x="0" y="0"/>
                      <a:ext cx="6767830" cy="5695315"/>
                    </a:xfrm>
                    <a:prstGeom prst="rect">
                      <a:avLst/>
                    </a:prstGeom>
                  </pic:spPr>
                </pic:pic>
              </a:graphicData>
            </a:graphic>
          </wp:inline>
        </w:drawing>
      </w:r>
    </w:p>
    <w:p w14:paraId="489E3112" w14:textId="5F25476F" w:rsidR="00715BBC" w:rsidRDefault="00715BBC" w:rsidP="008B65CE">
      <w:r>
        <w:lastRenderedPageBreak/>
        <w:t xml:space="preserve">As you can see from this procedure there are multiple validation attempts to make sure that when a manufacturer account is created </w:t>
      </w:r>
      <w:r w:rsidR="005E0690">
        <w:t xml:space="preserve">certain problems </w:t>
      </w:r>
      <w:r w:rsidR="00893038">
        <w:t>do not</w:t>
      </w:r>
      <w:r w:rsidR="005E0690">
        <w:t xml:space="preserve"> arise. The validation inside of this procedure are no duplicate emails, making sure an @ is present and making sure the password is over </w:t>
      </w:r>
      <w:r w:rsidR="00893038">
        <w:t>eight</w:t>
      </w:r>
      <w:r w:rsidR="005E0690">
        <w:t xml:space="preserve"> characters for some form of safety.</w:t>
      </w:r>
    </w:p>
    <w:p w14:paraId="1DBAE6F8" w14:textId="2FADECDF" w:rsidR="005E0690" w:rsidRDefault="00481F57" w:rsidP="008B65CE">
      <w:r>
        <w:t>Validation Proof</w:t>
      </w:r>
    </w:p>
    <w:p w14:paraId="42299086" w14:textId="10EE9E3B" w:rsidR="00481F57" w:rsidRDefault="00481F57" w:rsidP="008B65CE">
      <w:r w:rsidRPr="00481F57">
        <w:drawing>
          <wp:inline distT="0" distB="0" distL="0" distR="0" wp14:anchorId="2D38FC3A" wp14:editId="37C52E4E">
            <wp:extent cx="5353797" cy="1343212"/>
            <wp:effectExtent l="0" t="0" r="0" b="9525"/>
            <wp:docPr id="139969403"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69403" name="Picture 1" descr="A screenshot of a computer code&#10;&#10;Description automatically generated"/>
                    <pic:cNvPicPr/>
                  </pic:nvPicPr>
                  <pic:blipFill>
                    <a:blip r:embed="rId43"/>
                    <a:stretch>
                      <a:fillRect/>
                    </a:stretch>
                  </pic:blipFill>
                  <pic:spPr>
                    <a:xfrm>
                      <a:off x="0" y="0"/>
                      <a:ext cx="5353797" cy="1343212"/>
                    </a:xfrm>
                    <a:prstGeom prst="rect">
                      <a:avLst/>
                    </a:prstGeom>
                  </pic:spPr>
                </pic:pic>
              </a:graphicData>
            </a:graphic>
          </wp:inline>
        </w:drawing>
      </w:r>
    </w:p>
    <w:p w14:paraId="41B7790C" w14:textId="6C49ED20" w:rsidR="00700B2A" w:rsidRDefault="001E3F81" w:rsidP="008B65CE">
      <w:r w:rsidRPr="001E3F81">
        <w:drawing>
          <wp:inline distT="0" distB="0" distL="0" distR="0" wp14:anchorId="6B1AE1C1" wp14:editId="7DCD859F">
            <wp:extent cx="4515480" cy="1228896"/>
            <wp:effectExtent l="0" t="0" r="0" b="9525"/>
            <wp:docPr id="17906145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614528" name="Picture 1" descr="A screenshot of a computer&#10;&#10;Description automatically generated"/>
                    <pic:cNvPicPr/>
                  </pic:nvPicPr>
                  <pic:blipFill>
                    <a:blip r:embed="rId44"/>
                    <a:stretch>
                      <a:fillRect/>
                    </a:stretch>
                  </pic:blipFill>
                  <pic:spPr>
                    <a:xfrm>
                      <a:off x="0" y="0"/>
                      <a:ext cx="4515480" cy="1228896"/>
                    </a:xfrm>
                    <a:prstGeom prst="rect">
                      <a:avLst/>
                    </a:prstGeom>
                  </pic:spPr>
                </pic:pic>
              </a:graphicData>
            </a:graphic>
          </wp:inline>
        </w:drawing>
      </w:r>
    </w:p>
    <w:p w14:paraId="78101B96" w14:textId="06D9B54C" w:rsidR="00DB7612" w:rsidRDefault="00DB7612" w:rsidP="008B65CE">
      <w:r w:rsidRPr="00DB7612">
        <w:drawing>
          <wp:inline distT="0" distB="0" distL="0" distR="0" wp14:anchorId="690CD7EF" wp14:editId="1F3FE3EC">
            <wp:extent cx="3943900" cy="1047896"/>
            <wp:effectExtent l="0" t="0" r="0" b="0"/>
            <wp:docPr id="32796101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961016" name="Picture 1" descr="A screen shot of a computer&#10;&#10;Description automatically generated"/>
                    <pic:cNvPicPr/>
                  </pic:nvPicPr>
                  <pic:blipFill>
                    <a:blip r:embed="rId45"/>
                    <a:stretch>
                      <a:fillRect/>
                    </a:stretch>
                  </pic:blipFill>
                  <pic:spPr>
                    <a:xfrm>
                      <a:off x="0" y="0"/>
                      <a:ext cx="3943900" cy="1047896"/>
                    </a:xfrm>
                    <a:prstGeom prst="rect">
                      <a:avLst/>
                    </a:prstGeom>
                  </pic:spPr>
                </pic:pic>
              </a:graphicData>
            </a:graphic>
          </wp:inline>
        </w:drawing>
      </w:r>
    </w:p>
    <w:p w14:paraId="07C803A1" w14:textId="07D23C72" w:rsidR="00DB7612" w:rsidRDefault="00DB7612" w:rsidP="008B65CE">
      <w:r>
        <w:t xml:space="preserve">As you can see from the above three images that proves that the manufacturer validation techniques </w:t>
      </w:r>
      <w:r w:rsidR="00893038">
        <w:t>work</w:t>
      </w:r>
      <w:r>
        <w:t xml:space="preserve"> to help </w:t>
      </w:r>
      <w:r w:rsidR="00842BC3">
        <w:t>ensure only correct data is entered.</w:t>
      </w:r>
    </w:p>
    <w:p w14:paraId="6EC45856" w14:textId="77777777" w:rsidR="00700B2A" w:rsidRDefault="00700B2A" w:rsidP="008B65CE"/>
    <w:p w14:paraId="5FB1BDA9" w14:textId="4FB4E8F0" w:rsidR="00700B2A" w:rsidRDefault="00700B2A" w:rsidP="008B65CE">
      <w:r w:rsidRPr="00700B2A">
        <w:drawing>
          <wp:inline distT="0" distB="0" distL="0" distR="0" wp14:anchorId="6A592829" wp14:editId="11F4D744">
            <wp:extent cx="6767830" cy="1619250"/>
            <wp:effectExtent l="0" t="0" r="0" b="0"/>
            <wp:docPr id="172552724" name="Picture 1"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52724" name="Picture 1" descr="A close-up of a computer screen&#10;&#10;Description automatically generated"/>
                    <pic:cNvPicPr/>
                  </pic:nvPicPr>
                  <pic:blipFill>
                    <a:blip r:embed="rId46"/>
                    <a:stretch>
                      <a:fillRect/>
                    </a:stretch>
                  </pic:blipFill>
                  <pic:spPr>
                    <a:xfrm>
                      <a:off x="0" y="0"/>
                      <a:ext cx="6767830" cy="1619250"/>
                    </a:xfrm>
                    <a:prstGeom prst="rect">
                      <a:avLst/>
                    </a:prstGeom>
                  </pic:spPr>
                </pic:pic>
              </a:graphicData>
            </a:graphic>
          </wp:inline>
        </w:drawing>
      </w:r>
    </w:p>
    <w:p w14:paraId="18EAF9AD" w14:textId="6649C6A3" w:rsidR="007F7158" w:rsidRDefault="007F7158" w:rsidP="008B65CE">
      <w:r w:rsidRPr="007F7158">
        <w:drawing>
          <wp:inline distT="0" distB="0" distL="0" distR="0" wp14:anchorId="35257950" wp14:editId="061138DF">
            <wp:extent cx="5753903" cy="1333686"/>
            <wp:effectExtent l="0" t="0" r="0" b="0"/>
            <wp:docPr id="7677947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794724" name="Picture 1" descr="A screenshot of a computer&#10;&#10;Description automatically generated"/>
                    <pic:cNvPicPr/>
                  </pic:nvPicPr>
                  <pic:blipFill>
                    <a:blip r:embed="rId47"/>
                    <a:stretch>
                      <a:fillRect/>
                    </a:stretch>
                  </pic:blipFill>
                  <pic:spPr>
                    <a:xfrm>
                      <a:off x="0" y="0"/>
                      <a:ext cx="5753903" cy="1333686"/>
                    </a:xfrm>
                    <a:prstGeom prst="rect">
                      <a:avLst/>
                    </a:prstGeom>
                  </pic:spPr>
                </pic:pic>
              </a:graphicData>
            </a:graphic>
          </wp:inline>
        </w:drawing>
      </w:r>
    </w:p>
    <w:p w14:paraId="78C3FE04" w14:textId="6F75A39E" w:rsidR="00700B2A" w:rsidRDefault="00700B2A" w:rsidP="008B65CE">
      <w:r>
        <w:t xml:space="preserve">As you can see that shows that a manufacturer has successfully been added </w:t>
      </w:r>
      <w:r w:rsidR="001E3F81">
        <w:t xml:space="preserve">after making sure to </w:t>
      </w:r>
      <w:r w:rsidR="007F7158">
        <w:t>meet</w:t>
      </w:r>
      <w:r w:rsidR="001E3F81">
        <w:t xml:space="preserve"> the requirements</w:t>
      </w:r>
      <w:r w:rsidR="007F7158">
        <w:t>. You can also see in the second image that it was added to the table properly in the correct format.</w:t>
      </w:r>
    </w:p>
    <w:p w14:paraId="546625FF" w14:textId="77777777" w:rsidR="005E0690" w:rsidRDefault="005E0690" w:rsidP="008B65CE"/>
    <w:p w14:paraId="1E413F26" w14:textId="263B84E6" w:rsidR="00B34F20" w:rsidRDefault="00B34F20" w:rsidP="008B65CE">
      <w:r>
        <w:t>Product Listing</w:t>
      </w:r>
    </w:p>
    <w:p w14:paraId="5C2E3D4A" w14:textId="74DF8639" w:rsidR="00B34F20" w:rsidRDefault="005D33B5" w:rsidP="008B65CE">
      <w:r w:rsidRPr="005D33B5">
        <w:lastRenderedPageBreak/>
        <w:drawing>
          <wp:inline distT="0" distB="0" distL="0" distR="0" wp14:anchorId="3E2D256E" wp14:editId="3D3D3031">
            <wp:extent cx="6767830" cy="6676390"/>
            <wp:effectExtent l="0" t="0" r="0" b="0"/>
            <wp:docPr id="81120843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208438" name="Picture 1" descr="A screenshot of a computer program&#10;&#10;Description automatically generated"/>
                    <pic:cNvPicPr/>
                  </pic:nvPicPr>
                  <pic:blipFill>
                    <a:blip r:embed="rId48"/>
                    <a:stretch>
                      <a:fillRect/>
                    </a:stretch>
                  </pic:blipFill>
                  <pic:spPr>
                    <a:xfrm>
                      <a:off x="0" y="0"/>
                      <a:ext cx="6767830" cy="6676390"/>
                    </a:xfrm>
                    <a:prstGeom prst="rect">
                      <a:avLst/>
                    </a:prstGeom>
                  </pic:spPr>
                </pic:pic>
              </a:graphicData>
            </a:graphic>
          </wp:inline>
        </w:drawing>
      </w:r>
    </w:p>
    <w:p w14:paraId="6CDEDFD0" w14:textId="5EFC2288" w:rsidR="005D33B5" w:rsidRDefault="005D33B5" w:rsidP="008B65CE">
      <w:r>
        <w:t>As you can see this is the procedure for uploading a product to the database it again features some form of validation in the form of making sure the man</w:t>
      </w:r>
      <w:r w:rsidR="00FF3DB1">
        <w:t>ufacturerID and the CategoriesID exists as well as making sure there is at least stock of the item and the price is positive.</w:t>
      </w:r>
    </w:p>
    <w:p w14:paraId="098CC612" w14:textId="5D32806F" w:rsidR="00FF3DB1" w:rsidRDefault="00FF3DB1" w:rsidP="008B65CE">
      <w:r>
        <w:t>Validation Proof</w:t>
      </w:r>
    </w:p>
    <w:p w14:paraId="4A8696B2" w14:textId="3D409BB2" w:rsidR="002A095C" w:rsidRDefault="002A095C" w:rsidP="008B65CE">
      <w:r w:rsidRPr="002A095C">
        <w:drawing>
          <wp:inline distT="0" distB="0" distL="0" distR="0" wp14:anchorId="72A1D7C0" wp14:editId="0E04D4E2">
            <wp:extent cx="2781688" cy="1219370"/>
            <wp:effectExtent l="0" t="0" r="0" b="0"/>
            <wp:docPr id="1707414912"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414912" name="Picture 1" descr="A screenshot of a computer program&#10;&#10;Description automatically generated"/>
                    <pic:cNvPicPr/>
                  </pic:nvPicPr>
                  <pic:blipFill>
                    <a:blip r:embed="rId49"/>
                    <a:stretch>
                      <a:fillRect/>
                    </a:stretch>
                  </pic:blipFill>
                  <pic:spPr>
                    <a:xfrm>
                      <a:off x="0" y="0"/>
                      <a:ext cx="2781688" cy="1219370"/>
                    </a:xfrm>
                    <a:prstGeom prst="rect">
                      <a:avLst/>
                    </a:prstGeom>
                  </pic:spPr>
                </pic:pic>
              </a:graphicData>
            </a:graphic>
          </wp:inline>
        </w:drawing>
      </w:r>
    </w:p>
    <w:p w14:paraId="35B66C68" w14:textId="50A766B1" w:rsidR="007A595C" w:rsidRDefault="007A595C" w:rsidP="008B65CE">
      <w:r w:rsidRPr="007A595C">
        <w:lastRenderedPageBreak/>
        <w:drawing>
          <wp:inline distT="0" distB="0" distL="0" distR="0" wp14:anchorId="411B8272" wp14:editId="5214B382">
            <wp:extent cx="2553056" cy="1543265"/>
            <wp:effectExtent l="0" t="0" r="0" b="0"/>
            <wp:docPr id="1452843576"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843576" name="Picture 1" descr="A screenshot of a computer program&#10;&#10;Description automatically generated"/>
                    <pic:cNvPicPr/>
                  </pic:nvPicPr>
                  <pic:blipFill>
                    <a:blip r:embed="rId50"/>
                    <a:stretch>
                      <a:fillRect/>
                    </a:stretch>
                  </pic:blipFill>
                  <pic:spPr>
                    <a:xfrm>
                      <a:off x="0" y="0"/>
                      <a:ext cx="2553056" cy="1543265"/>
                    </a:xfrm>
                    <a:prstGeom prst="rect">
                      <a:avLst/>
                    </a:prstGeom>
                  </pic:spPr>
                </pic:pic>
              </a:graphicData>
            </a:graphic>
          </wp:inline>
        </w:drawing>
      </w:r>
    </w:p>
    <w:p w14:paraId="57750491" w14:textId="51CAB311" w:rsidR="00DB3DA8" w:rsidRDefault="00DB3DA8" w:rsidP="008B65CE">
      <w:r w:rsidRPr="00DB3DA8">
        <w:drawing>
          <wp:inline distT="0" distB="0" distL="0" distR="0" wp14:anchorId="68448750" wp14:editId="549148A3">
            <wp:extent cx="6154009" cy="1371791"/>
            <wp:effectExtent l="0" t="0" r="0" b="0"/>
            <wp:docPr id="1597945321" name="Picture 1" descr="A screenshot of a computer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945321" name="Picture 1" descr="A screenshot of a computer message&#10;&#10;Description automatically generated"/>
                    <pic:cNvPicPr/>
                  </pic:nvPicPr>
                  <pic:blipFill>
                    <a:blip r:embed="rId51"/>
                    <a:stretch>
                      <a:fillRect/>
                    </a:stretch>
                  </pic:blipFill>
                  <pic:spPr>
                    <a:xfrm>
                      <a:off x="0" y="0"/>
                      <a:ext cx="6154009" cy="1371791"/>
                    </a:xfrm>
                    <a:prstGeom prst="rect">
                      <a:avLst/>
                    </a:prstGeom>
                  </pic:spPr>
                </pic:pic>
              </a:graphicData>
            </a:graphic>
          </wp:inline>
        </w:drawing>
      </w:r>
    </w:p>
    <w:p w14:paraId="6115357B" w14:textId="557DFCF0" w:rsidR="00DB3DA8" w:rsidRDefault="00DB3DA8" w:rsidP="008B65CE">
      <w:r w:rsidRPr="00DB3DA8">
        <w:drawing>
          <wp:inline distT="0" distB="0" distL="0" distR="0" wp14:anchorId="5D5D61F8" wp14:editId="0B310F28">
            <wp:extent cx="5296639" cy="1095528"/>
            <wp:effectExtent l="0" t="0" r="0" b="9525"/>
            <wp:docPr id="1984361002"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361002" name="Picture 1" descr="A screen shot of a computer&#10;&#10;Description automatically generated"/>
                    <pic:cNvPicPr/>
                  </pic:nvPicPr>
                  <pic:blipFill>
                    <a:blip r:embed="rId52"/>
                    <a:stretch>
                      <a:fillRect/>
                    </a:stretch>
                  </pic:blipFill>
                  <pic:spPr>
                    <a:xfrm>
                      <a:off x="0" y="0"/>
                      <a:ext cx="5296639" cy="1095528"/>
                    </a:xfrm>
                    <a:prstGeom prst="rect">
                      <a:avLst/>
                    </a:prstGeom>
                  </pic:spPr>
                </pic:pic>
              </a:graphicData>
            </a:graphic>
          </wp:inline>
        </w:drawing>
      </w:r>
    </w:p>
    <w:p w14:paraId="40F1663E" w14:textId="77777777" w:rsidR="00331C9E" w:rsidRDefault="00DB3DA8" w:rsidP="008B65CE">
      <w:r>
        <w:t xml:space="preserve">As you can </w:t>
      </w:r>
      <w:r w:rsidR="002B5B28">
        <w:t>see from</w:t>
      </w:r>
      <w:r>
        <w:t xml:space="preserve"> those four </w:t>
      </w:r>
      <w:r w:rsidR="002B5B28">
        <w:t>methods,</w:t>
      </w:r>
      <w:r>
        <w:t xml:space="preserve"> </w:t>
      </w:r>
    </w:p>
    <w:p w14:paraId="6BD298C4" w14:textId="47588CA9" w:rsidR="00DB3DA8" w:rsidRDefault="00893038" w:rsidP="008B65CE">
      <w:r>
        <w:t>If</w:t>
      </w:r>
      <w:r w:rsidR="00DB3DA8">
        <w:t xml:space="preserve"> the requirements are not met the </w:t>
      </w:r>
      <w:r w:rsidR="002B5B28">
        <w:t>product will not be uploaded.</w:t>
      </w:r>
    </w:p>
    <w:p w14:paraId="78D5E173" w14:textId="52430B64" w:rsidR="002B5B28" w:rsidRDefault="002B5B28" w:rsidP="008B65CE">
      <w:r w:rsidRPr="002B5B28">
        <w:drawing>
          <wp:inline distT="0" distB="0" distL="0" distR="0" wp14:anchorId="7118EC2B" wp14:editId="183AA726">
            <wp:extent cx="3524742" cy="2419688"/>
            <wp:effectExtent l="0" t="0" r="0" b="0"/>
            <wp:docPr id="1144544130"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544130" name="Picture 1" descr="A screenshot of a computer program&#10;&#10;Description automatically generated"/>
                    <pic:cNvPicPr/>
                  </pic:nvPicPr>
                  <pic:blipFill>
                    <a:blip r:embed="rId53"/>
                    <a:stretch>
                      <a:fillRect/>
                    </a:stretch>
                  </pic:blipFill>
                  <pic:spPr>
                    <a:xfrm>
                      <a:off x="0" y="0"/>
                      <a:ext cx="3524742" cy="2419688"/>
                    </a:xfrm>
                    <a:prstGeom prst="rect">
                      <a:avLst/>
                    </a:prstGeom>
                  </pic:spPr>
                </pic:pic>
              </a:graphicData>
            </a:graphic>
          </wp:inline>
        </w:drawing>
      </w:r>
    </w:p>
    <w:p w14:paraId="0EB5D22A" w14:textId="0EBACC67" w:rsidR="00331C9E" w:rsidRDefault="00331C9E" w:rsidP="008B65CE">
      <w:r w:rsidRPr="00331C9E">
        <w:drawing>
          <wp:inline distT="0" distB="0" distL="0" distR="0" wp14:anchorId="2F403514" wp14:editId="69DD5CD1">
            <wp:extent cx="6767830" cy="2225675"/>
            <wp:effectExtent l="0" t="0" r="0" b="3175"/>
            <wp:docPr id="8428248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824854" name="Picture 1" descr="A screenshot of a computer&#10;&#10;Description automatically generated"/>
                    <pic:cNvPicPr/>
                  </pic:nvPicPr>
                  <pic:blipFill>
                    <a:blip r:embed="rId54"/>
                    <a:stretch>
                      <a:fillRect/>
                    </a:stretch>
                  </pic:blipFill>
                  <pic:spPr>
                    <a:xfrm>
                      <a:off x="0" y="0"/>
                      <a:ext cx="6767830" cy="2225675"/>
                    </a:xfrm>
                    <a:prstGeom prst="rect">
                      <a:avLst/>
                    </a:prstGeom>
                  </pic:spPr>
                </pic:pic>
              </a:graphicData>
            </a:graphic>
          </wp:inline>
        </w:drawing>
      </w:r>
    </w:p>
    <w:p w14:paraId="441B6423" w14:textId="693B5736" w:rsidR="00331C9E" w:rsidRDefault="00331C9E" w:rsidP="008B65CE">
      <w:r>
        <w:t xml:space="preserve">As shown in the images </w:t>
      </w:r>
      <w:r w:rsidR="00893038">
        <w:t>above,</w:t>
      </w:r>
      <w:r>
        <w:t xml:space="preserve"> </w:t>
      </w:r>
      <w:r w:rsidR="00893038">
        <w:t>if</w:t>
      </w:r>
      <w:r>
        <w:t xml:space="preserve"> the conditions are met the </w:t>
      </w:r>
      <w:r w:rsidR="00893038">
        <w:t>execution</w:t>
      </w:r>
      <w:r>
        <w:t xml:space="preserve"> command will work and the data will be uploaded to the table as shown in the second image.</w:t>
      </w:r>
    </w:p>
    <w:p w14:paraId="0F3DC29F" w14:textId="77777777" w:rsidR="00341A73" w:rsidRDefault="00341A73" w:rsidP="008B65CE"/>
    <w:p w14:paraId="09BCFE42" w14:textId="33F42B01" w:rsidR="00B34F20" w:rsidRDefault="00B34F20" w:rsidP="008B65CE">
      <w:r>
        <w:t>Customer Registration</w:t>
      </w:r>
    </w:p>
    <w:p w14:paraId="00EBF7F0" w14:textId="4E61FFE7" w:rsidR="00B34F20" w:rsidRDefault="00341A73" w:rsidP="008B65CE">
      <w:r w:rsidRPr="00341A73">
        <w:drawing>
          <wp:inline distT="0" distB="0" distL="0" distR="0" wp14:anchorId="20A315E4" wp14:editId="20037B27">
            <wp:extent cx="6767830" cy="6635750"/>
            <wp:effectExtent l="0" t="0" r="0" b="0"/>
            <wp:docPr id="354770371"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770371" name="Picture 1" descr="A screenshot of a computer program&#10;&#10;Description automatically generated"/>
                    <pic:cNvPicPr/>
                  </pic:nvPicPr>
                  <pic:blipFill>
                    <a:blip r:embed="rId55"/>
                    <a:stretch>
                      <a:fillRect/>
                    </a:stretch>
                  </pic:blipFill>
                  <pic:spPr>
                    <a:xfrm>
                      <a:off x="0" y="0"/>
                      <a:ext cx="6767830" cy="6635750"/>
                    </a:xfrm>
                    <a:prstGeom prst="rect">
                      <a:avLst/>
                    </a:prstGeom>
                  </pic:spPr>
                </pic:pic>
              </a:graphicData>
            </a:graphic>
          </wp:inline>
        </w:drawing>
      </w:r>
    </w:p>
    <w:p w14:paraId="2F0DEF93" w14:textId="2615DCC9" w:rsidR="00341A73" w:rsidRDefault="00341A73" w:rsidP="008B65CE">
      <w:r>
        <w:t xml:space="preserve">As you can </w:t>
      </w:r>
      <w:r w:rsidR="00893038">
        <w:t>see,</w:t>
      </w:r>
      <w:r>
        <w:t xml:space="preserve"> just like manufacturer the customer has the exact same validation methods for the exact same reasons.</w:t>
      </w:r>
    </w:p>
    <w:p w14:paraId="0EBD9F8C" w14:textId="6F5D5A68" w:rsidR="00341A73" w:rsidRDefault="00341A73" w:rsidP="008B65CE">
      <w:r>
        <w:t>Validation Proof</w:t>
      </w:r>
    </w:p>
    <w:p w14:paraId="31B5DFA5" w14:textId="19A8FA16" w:rsidR="00341A73" w:rsidRDefault="004A37E5" w:rsidP="008B65CE">
      <w:r w:rsidRPr="004A37E5">
        <w:drawing>
          <wp:inline distT="0" distB="0" distL="0" distR="0" wp14:anchorId="028EDB36" wp14:editId="68E661E1">
            <wp:extent cx="6458851" cy="1695687"/>
            <wp:effectExtent l="0" t="0" r="0" b="0"/>
            <wp:docPr id="13644015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401564" name="Picture 1" descr="A screenshot of a computer&#10;&#10;Description automatically generated"/>
                    <pic:cNvPicPr/>
                  </pic:nvPicPr>
                  <pic:blipFill>
                    <a:blip r:embed="rId56"/>
                    <a:stretch>
                      <a:fillRect/>
                    </a:stretch>
                  </pic:blipFill>
                  <pic:spPr>
                    <a:xfrm>
                      <a:off x="0" y="0"/>
                      <a:ext cx="6458851" cy="1695687"/>
                    </a:xfrm>
                    <a:prstGeom prst="rect">
                      <a:avLst/>
                    </a:prstGeom>
                  </pic:spPr>
                </pic:pic>
              </a:graphicData>
            </a:graphic>
          </wp:inline>
        </w:drawing>
      </w:r>
    </w:p>
    <w:p w14:paraId="2EDE0592" w14:textId="48A14C31" w:rsidR="00881651" w:rsidRDefault="00881651" w:rsidP="008B65CE">
      <w:r w:rsidRPr="00881651">
        <w:lastRenderedPageBreak/>
        <w:drawing>
          <wp:inline distT="0" distB="0" distL="0" distR="0" wp14:anchorId="6EF4CC70" wp14:editId="6CD17889">
            <wp:extent cx="5430008" cy="1905266"/>
            <wp:effectExtent l="0" t="0" r="0" b="0"/>
            <wp:docPr id="8200437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043721" name="Picture 1" descr="A screenshot of a computer&#10;&#10;Description automatically generated"/>
                    <pic:cNvPicPr/>
                  </pic:nvPicPr>
                  <pic:blipFill>
                    <a:blip r:embed="rId57"/>
                    <a:stretch>
                      <a:fillRect/>
                    </a:stretch>
                  </pic:blipFill>
                  <pic:spPr>
                    <a:xfrm>
                      <a:off x="0" y="0"/>
                      <a:ext cx="5430008" cy="1905266"/>
                    </a:xfrm>
                    <a:prstGeom prst="rect">
                      <a:avLst/>
                    </a:prstGeom>
                  </pic:spPr>
                </pic:pic>
              </a:graphicData>
            </a:graphic>
          </wp:inline>
        </w:drawing>
      </w:r>
    </w:p>
    <w:p w14:paraId="1EDD925B" w14:textId="1154558B" w:rsidR="0093484F" w:rsidRDefault="0093484F" w:rsidP="008B65CE">
      <w:r w:rsidRPr="0093484F">
        <w:drawing>
          <wp:inline distT="0" distB="0" distL="0" distR="0" wp14:anchorId="6B627183" wp14:editId="4B28190C">
            <wp:extent cx="4810796" cy="1829055"/>
            <wp:effectExtent l="0" t="0" r="8890" b="0"/>
            <wp:docPr id="9340278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027897" name="Picture 1" descr="A screenshot of a computer&#10;&#10;Description automatically generated"/>
                    <pic:cNvPicPr/>
                  </pic:nvPicPr>
                  <pic:blipFill>
                    <a:blip r:embed="rId58"/>
                    <a:stretch>
                      <a:fillRect/>
                    </a:stretch>
                  </pic:blipFill>
                  <pic:spPr>
                    <a:xfrm>
                      <a:off x="0" y="0"/>
                      <a:ext cx="4810796" cy="1829055"/>
                    </a:xfrm>
                    <a:prstGeom prst="rect">
                      <a:avLst/>
                    </a:prstGeom>
                  </pic:spPr>
                </pic:pic>
              </a:graphicData>
            </a:graphic>
          </wp:inline>
        </w:drawing>
      </w:r>
    </w:p>
    <w:p w14:paraId="7A528793" w14:textId="5F96272A" w:rsidR="0093484F" w:rsidRDefault="0093484F" w:rsidP="008B65CE">
      <w:r>
        <w:t>As you can see all the validation methods work which will ensure no duplication of emails and ensure passwords exist.</w:t>
      </w:r>
    </w:p>
    <w:p w14:paraId="0EFDCD54" w14:textId="61E9495D" w:rsidR="00881651" w:rsidRDefault="00881651" w:rsidP="008B65CE">
      <w:r w:rsidRPr="00881651">
        <w:drawing>
          <wp:inline distT="0" distB="0" distL="0" distR="0" wp14:anchorId="4DB05717" wp14:editId="73D7A460">
            <wp:extent cx="6767830" cy="1568450"/>
            <wp:effectExtent l="0" t="0" r="0" b="0"/>
            <wp:docPr id="15160031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03137" name="Picture 1" descr="A screenshot of a computer&#10;&#10;Description automatically generated"/>
                    <pic:cNvPicPr/>
                  </pic:nvPicPr>
                  <pic:blipFill>
                    <a:blip r:embed="rId59"/>
                    <a:stretch>
                      <a:fillRect/>
                    </a:stretch>
                  </pic:blipFill>
                  <pic:spPr>
                    <a:xfrm>
                      <a:off x="0" y="0"/>
                      <a:ext cx="6767830" cy="1568450"/>
                    </a:xfrm>
                    <a:prstGeom prst="rect">
                      <a:avLst/>
                    </a:prstGeom>
                  </pic:spPr>
                </pic:pic>
              </a:graphicData>
            </a:graphic>
          </wp:inline>
        </w:drawing>
      </w:r>
    </w:p>
    <w:p w14:paraId="38930C49" w14:textId="73955988" w:rsidR="0093484F" w:rsidRDefault="00AF0296" w:rsidP="008B65CE">
      <w:r w:rsidRPr="00AF0296">
        <w:drawing>
          <wp:inline distT="0" distB="0" distL="0" distR="0" wp14:anchorId="439899FD" wp14:editId="68518F6B">
            <wp:extent cx="5058481" cy="1352739"/>
            <wp:effectExtent l="0" t="0" r="0" b="0"/>
            <wp:docPr id="16373528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352899" name="Picture 1" descr="A screenshot of a computer&#10;&#10;Description automatically generated"/>
                    <pic:cNvPicPr/>
                  </pic:nvPicPr>
                  <pic:blipFill>
                    <a:blip r:embed="rId60"/>
                    <a:stretch>
                      <a:fillRect/>
                    </a:stretch>
                  </pic:blipFill>
                  <pic:spPr>
                    <a:xfrm>
                      <a:off x="0" y="0"/>
                      <a:ext cx="5058481" cy="1352739"/>
                    </a:xfrm>
                    <a:prstGeom prst="rect">
                      <a:avLst/>
                    </a:prstGeom>
                  </pic:spPr>
                </pic:pic>
              </a:graphicData>
            </a:graphic>
          </wp:inline>
        </w:drawing>
      </w:r>
    </w:p>
    <w:p w14:paraId="4B0A0B8B" w14:textId="70625732" w:rsidR="0093484F" w:rsidRDefault="0093484F" w:rsidP="008B65CE">
      <w:r>
        <w:t>As you can see from the image above when the requirements were met the data was added to the table</w:t>
      </w:r>
    </w:p>
    <w:p w14:paraId="137CF75A" w14:textId="77777777" w:rsidR="00AF0296" w:rsidRDefault="00AF0296" w:rsidP="008B65CE"/>
    <w:p w14:paraId="6AAD7394" w14:textId="3E7349FD" w:rsidR="00B34F20" w:rsidRDefault="00B34F20" w:rsidP="008B65CE">
      <w:r>
        <w:t>Product Purchase</w:t>
      </w:r>
    </w:p>
    <w:p w14:paraId="1F523DD1" w14:textId="3AFCAEFD" w:rsidR="00B34F20" w:rsidRDefault="00203CBD" w:rsidP="008B65CE">
      <w:r w:rsidRPr="00203CBD">
        <w:lastRenderedPageBreak/>
        <w:drawing>
          <wp:inline distT="0" distB="0" distL="0" distR="0" wp14:anchorId="0AD1FABA" wp14:editId="09E7C535">
            <wp:extent cx="6639852" cy="6830378"/>
            <wp:effectExtent l="0" t="0" r="8890" b="8890"/>
            <wp:docPr id="93350421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504214" name="Picture 1" descr="A screenshot of a computer program&#10;&#10;Description automatically generated"/>
                    <pic:cNvPicPr/>
                  </pic:nvPicPr>
                  <pic:blipFill>
                    <a:blip r:embed="rId61"/>
                    <a:stretch>
                      <a:fillRect/>
                    </a:stretch>
                  </pic:blipFill>
                  <pic:spPr>
                    <a:xfrm>
                      <a:off x="0" y="0"/>
                      <a:ext cx="6639852" cy="6830378"/>
                    </a:xfrm>
                    <a:prstGeom prst="rect">
                      <a:avLst/>
                    </a:prstGeom>
                  </pic:spPr>
                </pic:pic>
              </a:graphicData>
            </a:graphic>
          </wp:inline>
        </w:drawing>
      </w:r>
    </w:p>
    <w:p w14:paraId="04583048" w14:textId="244E491D" w:rsidR="004E095E" w:rsidRDefault="004E095E" w:rsidP="008B65CE">
      <w:r w:rsidRPr="004E095E">
        <w:lastRenderedPageBreak/>
        <w:drawing>
          <wp:inline distT="0" distB="0" distL="0" distR="0" wp14:anchorId="6A57A2D7" wp14:editId="409220F8">
            <wp:extent cx="6658904" cy="5410955"/>
            <wp:effectExtent l="0" t="0" r="8890" b="0"/>
            <wp:docPr id="483632629"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632629" name="Picture 1" descr="A screenshot of a computer code&#10;&#10;Description automatically generated"/>
                    <pic:cNvPicPr/>
                  </pic:nvPicPr>
                  <pic:blipFill>
                    <a:blip r:embed="rId62"/>
                    <a:stretch>
                      <a:fillRect/>
                    </a:stretch>
                  </pic:blipFill>
                  <pic:spPr>
                    <a:xfrm>
                      <a:off x="0" y="0"/>
                      <a:ext cx="6658904" cy="5410955"/>
                    </a:xfrm>
                    <a:prstGeom prst="rect">
                      <a:avLst/>
                    </a:prstGeom>
                  </pic:spPr>
                </pic:pic>
              </a:graphicData>
            </a:graphic>
          </wp:inline>
        </w:drawing>
      </w:r>
    </w:p>
    <w:p w14:paraId="683E0DB3" w14:textId="77777777" w:rsidR="00993734" w:rsidRDefault="00993734" w:rsidP="00993734">
      <w:r>
        <w:t>As you can see from the procedure it not only has validation checks but also changes data already existing. For example, even though it creates a new order it will still remove stock from the product that was selected for the order.</w:t>
      </w:r>
    </w:p>
    <w:p w14:paraId="1946D702" w14:textId="77777777" w:rsidR="00993734" w:rsidRDefault="00993734" w:rsidP="008B65CE"/>
    <w:p w14:paraId="3D473869" w14:textId="7715C581" w:rsidR="00686821" w:rsidRDefault="00F8698A" w:rsidP="008B65CE">
      <w:r>
        <w:t>Validation Proof</w:t>
      </w:r>
    </w:p>
    <w:p w14:paraId="6DFAF203" w14:textId="709FDFBD" w:rsidR="00F8698A" w:rsidRDefault="00F8698A" w:rsidP="008B65CE">
      <w:r w:rsidRPr="00F8698A">
        <w:drawing>
          <wp:inline distT="0" distB="0" distL="0" distR="0" wp14:anchorId="4057472D" wp14:editId="2E9C897E">
            <wp:extent cx="6767830" cy="965835"/>
            <wp:effectExtent l="0" t="0" r="0" b="5715"/>
            <wp:docPr id="1678817753" name="Picture 1" descr="A white rectangular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817753" name="Picture 1" descr="A white rectangular object with text&#10;&#10;Description automatically generated"/>
                    <pic:cNvPicPr/>
                  </pic:nvPicPr>
                  <pic:blipFill>
                    <a:blip r:embed="rId63"/>
                    <a:stretch>
                      <a:fillRect/>
                    </a:stretch>
                  </pic:blipFill>
                  <pic:spPr>
                    <a:xfrm>
                      <a:off x="0" y="0"/>
                      <a:ext cx="6767830" cy="965835"/>
                    </a:xfrm>
                    <a:prstGeom prst="rect">
                      <a:avLst/>
                    </a:prstGeom>
                  </pic:spPr>
                </pic:pic>
              </a:graphicData>
            </a:graphic>
          </wp:inline>
        </w:drawing>
      </w:r>
    </w:p>
    <w:p w14:paraId="6F5EACB2" w14:textId="6113B4B0" w:rsidR="00F332AA" w:rsidRDefault="00993734" w:rsidP="008B65CE">
      <w:r>
        <w:t>As you can see it does not let a duplicate of an order go through</w:t>
      </w:r>
    </w:p>
    <w:p w14:paraId="02770C2E" w14:textId="0CB33CBD" w:rsidR="00F332AA" w:rsidRDefault="00863081" w:rsidP="008B65CE">
      <w:r w:rsidRPr="00863081">
        <w:drawing>
          <wp:inline distT="0" distB="0" distL="0" distR="0" wp14:anchorId="532DCA91" wp14:editId="78B3FA13">
            <wp:extent cx="2886478" cy="523948"/>
            <wp:effectExtent l="0" t="0" r="9525" b="9525"/>
            <wp:docPr id="2043302476" name="Picture 1" descr="A whit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302476" name="Picture 1" descr="A white grid with black text&#10;&#10;Description automatically generated"/>
                    <pic:cNvPicPr/>
                  </pic:nvPicPr>
                  <pic:blipFill>
                    <a:blip r:embed="rId64"/>
                    <a:stretch>
                      <a:fillRect/>
                    </a:stretch>
                  </pic:blipFill>
                  <pic:spPr>
                    <a:xfrm>
                      <a:off x="0" y="0"/>
                      <a:ext cx="2886478" cy="523948"/>
                    </a:xfrm>
                    <a:prstGeom prst="rect">
                      <a:avLst/>
                    </a:prstGeom>
                  </pic:spPr>
                </pic:pic>
              </a:graphicData>
            </a:graphic>
          </wp:inline>
        </w:drawing>
      </w:r>
    </w:p>
    <w:p w14:paraId="4BFB09CE" w14:textId="07AB0289" w:rsidR="00863081" w:rsidRDefault="00800B1A" w:rsidP="008B65CE">
      <w:r w:rsidRPr="00800B1A">
        <w:drawing>
          <wp:inline distT="0" distB="0" distL="0" distR="0" wp14:anchorId="468CF04D" wp14:editId="00F96FED">
            <wp:extent cx="6077798" cy="1409897"/>
            <wp:effectExtent l="0" t="0" r="0" b="0"/>
            <wp:docPr id="12842446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244651" name="Picture 1" descr="A screenshot of a computer&#10;&#10;Description automatically generated"/>
                    <pic:cNvPicPr/>
                  </pic:nvPicPr>
                  <pic:blipFill>
                    <a:blip r:embed="rId65"/>
                    <a:stretch>
                      <a:fillRect/>
                    </a:stretch>
                  </pic:blipFill>
                  <pic:spPr>
                    <a:xfrm>
                      <a:off x="0" y="0"/>
                      <a:ext cx="6077798" cy="1409897"/>
                    </a:xfrm>
                    <a:prstGeom prst="rect">
                      <a:avLst/>
                    </a:prstGeom>
                  </pic:spPr>
                </pic:pic>
              </a:graphicData>
            </a:graphic>
          </wp:inline>
        </w:drawing>
      </w:r>
    </w:p>
    <w:p w14:paraId="13C79073" w14:textId="7AE668B4" w:rsidR="00800B1A" w:rsidRDefault="00800B1A" w:rsidP="008B65CE">
      <w:r>
        <w:lastRenderedPageBreak/>
        <w:t>As you can see the total cost has not gone through</w:t>
      </w:r>
      <w:r w:rsidR="002A3509">
        <w:t xml:space="preserve"> but everything else has. </w:t>
      </w:r>
    </w:p>
    <w:p w14:paraId="19ECCEEE" w14:textId="77777777" w:rsidR="002A3509" w:rsidRDefault="002A3509" w:rsidP="008B65CE"/>
    <w:p w14:paraId="55C907B3" w14:textId="00A71149" w:rsidR="00B34F20" w:rsidRDefault="00B34F20" w:rsidP="008B65CE">
      <w:r>
        <w:t>Order Processing</w:t>
      </w:r>
    </w:p>
    <w:p w14:paraId="00ABA1AF" w14:textId="3528A03D" w:rsidR="00B34F20" w:rsidRDefault="00535250" w:rsidP="008B65CE">
      <w:r w:rsidRPr="00535250">
        <w:drawing>
          <wp:inline distT="0" distB="0" distL="0" distR="0" wp14:anchorId="729802DF" wp14:editId="0FD85E75">
            <wp:extent cx="5144218" cy="7163800"/>
            <wp:effectExtent l="0" t="0" r="0" b="0"/>
            <wp:docPr id="1846870658"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870658" name="Picture 1" descr="A screenshot of a computer code&#10;&#10;Description automatically generated"/>
                    <pic:cNvPicPr/>
                  </pic:nvPicPr>
                  <pic:blipFill>
                    <a:blip r:embed="rId66"/>
                    <a:stretch>
                      <a:fillRect/>
                    </a:stretch>
                  </pic:blipFill>
                  <pic:spPr>
                    <a:xfrm>
                      <a:off x="0" y="0"/>
                      <a:ext cx="5144218" cy="7163800"/>
                    </a:xfrm>
                    <a:prstGeom prst="rect">
                      <a:avLst/>
                    </a:prstGeom>
                  </pic:spPr>
                </pic:pic>
              </a:graphicData>
            </a:graphic>
          </wp:inline>
        </w:drawing>
      </w:r>
    </w:p>
    <w:p w14:paraId="40E8F727" w14:textId="69E4218A" w:rsidR="00AF5618" w:rsidRDefault="00AF5618" w:rsidP="008B65CE">
      <w:r>
        <w:t xml:space="preserve">There is only one validation check for this part and the reason for that is </w:t>
      </w:r>
      <w:r w:rsidR="00893038">
        <w:t>since</w:t>
      </w:r>
      <w:r>
        <w:t xml:space="preserve"> it only takes the </w:t>
      </w:r>
      <w:r w:rsidR="00893038">
        <w:t>OrderID,</w:t>
      </w:r>
      <w:r>
        <w:t xml:space="preserve"> so the only validation check is checking if the order </w:t>
      </w:r>
      <w:r w:rsidR="00893038">
        <w:t>exists</w:t>
      </w:r>
      <w:r>
        <w:t>.</w:t>
      </w:r>
    </w:p>
    <w:p w14:paraId="122BD4AD" w14:textId="6E16566D" w:rsidR="00AF5618" w:rsidRDefault="00AF5618" w:rsidP="008B65CE">
      <w:r w:rsidRPr="00AF5618">
        <w:lastRenderedPageBreak/>
        <w:drawing>
          <wp:inline distT="0" distB="0" distL="0" distR="0" wp14:anchorId="69FE85A3" wp14:editId="509C13BA">
            <wp:extent cx="4239217" cy="1486107"/>
            <wp:effectExtent l="0" t="0" r="9525" b="0"/>
            <wp:docPr id="9943592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359215" name="Picture 1" descr="A screenshot of a computer&#10;&#10;Description automatically generated"/>
                    <pic:cNvPicPr/>
                  </pic:nvPicPr>
                  <pic:blipFill>
                    <a:blip r:embed="rId67"/>
                    <a:stretch>
                      <a:fillRect/>
                    </a:stretch>
                  </pic:blipFill>
                  <pic:spPr>
                    <a:xfrm>
                      <a:off x="0" y="0"/>
                      <a:ext cx="4239217" cy="1486107"/>
                    </a:xfrm>
                    <a:prstGeom prst="rect">
                      <a:avLst/>
                    </a:prstGeom>
                  </pic:spPr>
                </pic:pic>
              </a:graphicData>
            </a:graphic>
          </wp:inline>
        </w:drawing>
      </w:r>
    </w:p>
    <w:p w14:paraId="26CAE410" w14:textId="48369E87" w:rsidR="00AF5618" w:rsidRDefault="00AF5618" w:rsidP="008B65CE">
      <w:r>
        <w:t xml:space="preserve">Since the order </w:t>
      </w:r>
      <w:r w:rsidR="00893038">
        <w:t>does not</w:t>
      </w:r>
      <w:r>
        <w:t xml:space="preserve"> exist as you can see it says the Order </w:t>
      </w:r>
      <w:r w:rsidR="00893038">
        <w:t>does not</w:t>
      </w:r>
      <w:r>
        <w:t xml:space="preserve"> exist.</w:t>
      </w:r>
    </w:p>
    <w:p w14:paraId="588CAEEE" w14:textId="007E6DA8" w:rsidR="002D32E5" w:rsidRDefault="002D32E5" w:rsidP="008B65CE">
      <w:r w:rsidRPr="002D32E5">
        <w:drawing>
          <wp:inline distT="0" distB="0" distL="0" distR="0" wp14:anchorId="0D4188F2" wp14:editId="03992EED">
            <wp:extent cx="3057952" cy="1629002"/>
            <wp:effectExtent l="0" t="0" r="9525" b="9525"/>
            <wp:docPr id="15369775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977510" name="Picture 1" descr="A screenshot of a computer&#10;&#10;Description automatically generated"/>
                    <pic:cNvPicPr/>
                  </pic:nvPicPr>
                  <pic:blipFill>
                    <a:blip r:embed="rId68"/>
                    <a:stretch>
                      <a:fillRect/>
                    </a:stretch>
                  </pic:blipFill>
                  <pic:spPr>
                    <a:xfrm>
                      <a:off x="0" y="0"/>
                      <a:ext cx="3057952" cy="1629002"/>
                    </a:xfrm>
                    <a:prstGeom prst="rect">
                      <a:avLst/>
                    </a:prstGeom>
                  </pic:spPr>
                </pic:pic>
              </a:graphicData>
            </a:graphic>
          </wp:inline>
        </w:drawing>
      </w:r>
    </w:p>
    <w:p w14:paraId="59C90DA3" w14:textId="595FCCAD" w:rsidR="000979C9" w:rsidRDefault="000979C9" w:rsidP="008B65CE">
      <w:r w:rsidRPr="000979C9">
        <w:drawing>
          <wp:inline distT="0" distB="0" distL="0" distR="0" wp14:anchorId="4B3C011B" wp14:editId="087D4709">
            <wp:extent cx="6767830" cy="1216025"/>
            <wp:effectExtent l="0" t="0" r="0" b="3175"/>
            <wp:docPr id="10308210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821009" name="Picture 1" descr="A screenshot of a computer&#10;&#10;Description automatically generated"/>
                    <pic:cNvPicPr/>
                  </pic:nvPicPr>
                  <pic:blipFill>
                    <a:blip r:embed="rId69"/>
                    <a:stretch>
                      <a:fillRect/>
                    </a:stretch>
                  </pic:blipFill>
                  <pic:spPr>
                    <a:xfrm>
                      <a:off x="0" y="0"/>
                      <a:ext cx="6767830" cy="1216025"/>
                    </a:xfrm>
                    <a:prstGeom prst="rect">
                      <a:avLst/>
                    </a:prstGeom>
                  </pic:spPr>
                </pic:pic>
              </a:graphicData>
            </a:graphic>
          </wp:inline>
        </w:drawing>
      </w:r>
    </w:p>
    <w:p w14:paraId="13AA54A0" w14:textId="3EE67716" w:rsidR="000979C9" w:rsidRDefault="000979C9" w:rsidP="008B65CE">
      <w:r>
        <w:t xml:space="preserve">As you can see, clearly there is now a </w:t>
      </w:r>
      <w:r w:rsidR="00E71D40">
        <w:t>process</w:t>
      </w:r>
      <w:r>
        <w:t xml:space="preserve"> on the status of the order to show that it has gone through.</w:t>
      </w:r>
    </w:p>
    <w:p w14:paraId="6CF50A53" w14:textId="77777777" w:rsidR="000979C9" w:rsidRDefault="000979C9" w:rsidP="008B65CE"/>
    <w:p w14:paraId="180F9838" w14:textId="72DD4E50" w:rsidR="00B34F20" w:rsidRDefault="00B34F20" w:rsidP="008B65CE">
      <w:r>
        <w:t>Feedback and Reviews</w:t>
      </w:r>
    </w:p>
    <w:p w14:paraId="2808D509" w14:textId="4B0F5D9B" w:rsidR="00E71D40" w:rsidRDefault="007C14B9" w:rsidP="008B65CE">
      <w:r w:rsidRPr="007C14B9">
        <w:lastRenderedPageBreak/>
        <w:drawing>
          <wp:inline distT="0" distB="0" distL="0" distR="0" wp14:anchorId="2786DE20" wp14:editId="46EA9E4A">
            <wp:extent cx="4353533" cy="7087589"/>
            <wp:effectExtent l="0" t="0" r="9525" b="0"/>
            <wp:docPr id="739365906"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365906" name="Picture 1" descr="A screenshot of a computer program&#10;&#10;Description automatically generated"/>
                    <pic:cNvPicPr/>
                  </pic:nvPicPr>
                  <pic:blipFill>
                    <a:blip r:embed="rId70"/>
                    <a:stretch>
                      <a:fillRect/>
                    </a:stretch>
                  </pic:blipFill>
                  <pic:spPr>
                    <a:xfrm>
                      <a:off x="0" y="0"/>
                      <a:ext cx="4353533" cy="7087589"/>
                    </a:xfrm>
                    <a:prstGeom prst="rect">
                      <a:avLst/>
                    </a:prstGeom>
                  </pic:spPr>
                </pic:pic>
              </a:graphicData>
            </a:graphic>
          </wp:inline>
        </w:drawing>
      </w:r>
    </w:p>
    <w:p w14:paraId="660B9FD1" w14:textId="501FEA37" w:rsidR="007C14B9" w:rsidRDefault="007C14B9" w:rsidP="008B65CE">
      <w:r>
        <w:t xml:space="preserve">As you can see there is a good few validation checks in that including a check to make sure the rating value is between 1 and 5, </w:t>
      </w:r>
      <w:r w:rsidR="00FC21D9">
        <w:t>a check to see if the product exists, a check to see if the customer exists and a check to see if the customer bought the product.</w:t>
      </w:r>
    </w:p>
    <w:p w14:paraId="622D8617" w14:textId="1DC6933F" w:rsidR="00E71D40" w:rsidRDefault="00E71D40" w:rsidP="008B65CE">
      <w:r>
        <w:t xml:space="preserve">Validation </w:t>
      </w:r>
      <w:r w:rsidR="007C14B9">
        <w:t>Proof</w:t>
      </w:r>
    </w:p>
    <w:p w14:paraId="23974D60" w14:textId="4D5332F7" w:rsidR="00FC21D9" w:rsidRDefault="00F97100" w:rsidP="008B65CE">
      <w:r w:rsidRPr="00F97100">
        <w:lastRenderedPageBreak/>
        <w:drawing>
          <wp:inline distT="0" distB="0" distL="0" distR="0" wp14:anchorId="0BD71283" wp14:editId="4656AC8B">
            <wp:extent cx="3277057" cy="2000529"/>
            <wp:effectExtent l="0" t="0" r="0" b="0"/>
            <wp:docPr id="1810889117"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889117" name="Picture 1" descr="A screenshot of a computer program&#10;&#10;Description automatically generated"/>
                    <pic:cNvPicPr/>
                  </pic:nvPicPr>
                  <pic:blipFill>
                    <a:blip r:embed="rId71"/>
                    <a:stretch>
                      <a:fillRect/>
                    </a:stretch>
                  </pic:blipFill>
                  <pic:spPr>
                    <a:xfrm>
                      <a:off x="0" y="0"/>
                      <a:ext cx="3277057" cy="2000529"/>
                    </a:xfrm>
                    <a:prstGeom prst="rect">
                      <a:avLst/>
                    </a:prstGeom>
                  </pic:spPr>
                </pic:pic>
              </a:graphicData>
            </a:graphic>
          </wp:inline>
        </w:drawing>
      </w:r>
    </w:p>
    <w:p w14:paraId="2ECCC139" w14:textId="2027997E" w:rsidR="00B9310E" w:rsidRDefault="00B9310E" w:rsidP="008B65CE">
      <w:r w:rsidRPr="00B9310E">
        <w:drawing>
          <wp:inline distT="0" distB="0" distL="0" distR="0" wp14:anchorId="2A383604" wp14:editId="5A0DE9F5">
            <wp:extent cx="4315427" cy="2124371"/>
            <wp:effectExtent l="0" t="0" r="9525" b="9525"/>
            <wp:docPr id="1193590729"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590729" name="Picture 1" descr="A screenshot of a computer program&#10;&#10;Description automatically generated"/>
                    <pic:cNvPicPr/>
                  </pic:nvPicPr>
                  <pic:blipFill>
                    <a:blip r:embed="rId72"/>
                    <a:stretch>
                      <a:fillRect/>
                    </a:stretch>
                  </pic:blipFill>
                  <pic:spPr>
                    <a:xfrm>
                      <a:off x="0" y="0"/>
                      <a:ext cx="4315427" cy="2124371"/>
                    </a:xfrm>
                    <a:prstGeom prst="rect">
                      <a:avLst/>
                    </a:prstGeom>
                  </pic:spPr>
                </pic:pic>
              </a:graphicData>
            </a:graphic>
          </wp:inline>
        </w:drawing>
      </w:r>
    </w:p>
    <w:p w14:paraId="5895B0BC" w14:textId="33E3D654" w:rsidR="00B9310E" w:rsidRDefault="006C431D" w:rsidP="008B65CE">
      <w:r w:rsidRPr="006C431D">
        <w:drawing>
          <wp:inline distT="0" distB="0" distL="0" distR="0" wp14:anchorId="46A21A93" wp14:editId="2BABEE31">
            <wp:extent cx="4582164" cy="2095792"/>
            <wp:effectExtent l="0" t="0" r="8890" b="0"/>
            <wp:docPr id="19831208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120883" name="Picture 1" descr="A screenshot of a computer&#10;&#10;Description automatically generated"/>
                    <pic:cNvPicPr/>
                  </pic:nvPicPr>
                  <pic:blipFill>
                    <a:blip r:embed="rId73"/>
                    <a:stretch>
                      <a:fillRect/>
                    </a:stretch>
                  </pic:blipFill>
                  <pic:spPr>
                    <a:xfrm>
                      <a:off x="0" y="0"/>
                      <a:ext cx="4582164" cy="2095792"/>
                    </a:xfrm>
                    <a:prstGeom prst="rect">
                      <a:avLst/>
                    </a:prstGeom>
                  </pic:spPr>
                </pic:pic>
              </a:graphicData>
            </a:graphic>
          </wp:inline>
        </w:drawing>
      </w:r>
    </w:p>
    <w:p w14:paraId="0295FC5C" w14:textId="4D6DBF78" w:rsidR="00B9310E" w:rsidRDefault="00B9310E" w:rsidP="008B65CE">
      <w:r w:rsidRPr="00B9310E">
        <w:drawing>
          <wp:inline distT="0" distB="0" distL="0" distR="0" wp14:anchorId="065731FE" wp14:editId="6F233C6D">
            <wp:extent cx="4229690" cy="2162477"/>
            <wp:effectExtent l="0" t="0" r="0" b="9525"/>
            <wp:docPr id="1290307293"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307293" name="Picture 1" descr="A screenshot of a computer program&#10;&#10;Description automatically generated"/>
                    <pic:cNvPicPr/>
                  </pic:nvPicPr>
                  <pic:blipFill>
                    <a:blip r:embed="rId74"/>
                    <a:stretch>
                      <a:fillRect/>
                    </a:stretch>
                  </pic:blipFill>
                  <pic:spPr>
                    <a:xfrm>
                      <a:off x="0" y="0"/>
                      <a:ext cx="4229690" cy="2162477"/>
                    </a:xfrm>
                    <a:prstGeom prst="rect">
                      <a:avLst/>
                    </a:prstGeom>
                  </pic:spPr>
                </pic:pic>
              </a:graphicData>
            </a:graphic>
          </wp:inline>
        </w:drawing>
      </w:r>
    </w:p>
    <w:p w14:paraId="661EF454" w14:textId="1F256E18" w:rsidR="00E71D40" w:rsidRDefault="006C431D" w:rsidP="008B65CE">
      <w:r>
        <w:t xml:space="preserve">As you can see the validation methods all </w:t>
      </w:r>
      <w:r w:rsidR="00893038">
        <w:t>work,</w:t>
      </w:r>
      <w:r>
        <w:t xml:space="preserve"> which means that the reviews will only come from the people who buy </w:t>
      </w:r>
      <w:r w:rsidR="00893038">
        <w:t>them,</w:t>
      </w:r>
      <w:r>
        <w:t xml:space="preserve"> and reviews will match the scale for the review method we use.</w:t>
      </w:r>
    </w:p>
    <w:p w14:paraId="789E57DA" w14:textId="238A4A96" w:rsidR="006C431D" w:rsidRDefault="007E3421" w:rsidP="008B65CE">
      <w:r w:rsidRPr="007E3421">
        <w:lastRenderedPageBreak/>
        <w:drawing>
          <wp:inline distT="0" distB="0" distL="0" distR="0" wp14:anchorId="0B5C3151" wp14:editId="2B553FF0">
            <wp:extent cx="3086531" cy="2257740"/>
            <wp:effectExtent l="0" t="0" r="0" b="9525"/>
            <wp:docPr id="15072635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263531" name="Picture 1" descr="A screenshot of a computer&#10;&#10;Description automatically generated"/>
                    <pic:cNvPicPr/>
                  </pic:nvPicPr>
                  <pic:blipFill>
                    <a:blip r:embed="rId75"/>
                    <a:stretch>
                      <a:fillRect/>
                    </a:stretch>
                  </pic:blipFill>
                  <pic:spPr>
                    <a:xfrm>
                      <a:off x="0" y="0"/>
                      <a:ext cx="3086531" cy="2257740"/>
                    </a:xfrm>
                    <a:prstGeom prst="rect">
                      <a:avLst/>
                    </a:prstGeom>
                  </pic:spPr>
                </pic:pic>
              </a:graphicData>
            </a:graphic>
          </wp:inline>
        </w:drawing>
      </w:r>
    </w:p>
    <w:p w14:paraId="31863F1D" w14:textId="5CD2704E" w:rsidR="007E3421" w:rsidRDefault="007E3421" w:rsidP="008B65CE">
      <w:r w:rsidRPr="007E3421">
        <w:drawing>
          <wp:inline distT="0" distB="0" distL="0" distR="0" wp14:anchorId="102B5A79" wp14:editId="6A3A8A47">
            <wp:extent cx="3248478" cy="400106"/>
            <wp:effectExtent l="0" t="0" r="0" b="0"/>
            <wp:docPr id="2096623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623921" name=""/>
                    <pic:cNvPicPr/>
                  </pic:nvPicPr>
                  <pic:blipFill>
                    <a:blip r:embed="rId76"/>
                    <a:stretch>
                      <a:fillRect/>
                    </a:stretch>
                  </pic:blipFill>
                  <pic:spPr>
                    <a:xfrm>
                      <a:off x="0" y="0"/>
                      <a:ext cx="3248478" cy="400106"/>
                    </a:xfrm>
                    <a:prstGeom prst="rect">
                      <a:avLst/>
                    </a:prstGeom>
                  </pic:spPr>
                </pic:pic>
              </a:graphicData>
            </a:graphic>
          </wp:inline>
        </w:drawing>
      </w:r>
    </w:p>
    <w:p w14:paraId="090A8DE0" w14:textId="547A4365" w:rsidR="007E3421" w:rsidRPr="008B65CE" w:rsidRDefault="007E3421" w:rsidP="008B65CE">
      <w:r>
        <w:t>As you can see the feedback execution worked as here you can see all the information I entered and that it is all correct.</w:t>
      </w:r>
    </w:p>
    <w:p w14:paraId="1C7A3B84" w14:textId="30985E85" w:rsidR="00B64D70" w:rsidRPr="0072142B" w:rsidRDefault="00616327" w:rsidP="006A30CB">
      <w:pPr>
        <w:pStyle w:val="Heading1"/>
        <w:rPr>
          <w:lang w:val="en-GB"/>
        </w:rPr>
      </w:pPr>
      <w:bookmarkStart w:id="10" w:name="_Toc188136546"/>
      <w:r w:rsidRPr="0072142B">
        <w:rPr>
          <w:lang w:val="en-GB"/>
        </w:rPr>
        <w:t>Enhancing database</w:t>
      </w:r>
      <w:bookmarkEnd w:id="10"/>
    </w:p>
    <w:p w14:paraId="67F45DB9" w14:textId="6D7BC245" w:rsidR="00CF7354" w:rsidRDefault="00CF7354" w:rsidP="0072142B">
      <w:pPr>
        <w:pStyle w:val="Heading3"/>
        <w:rPr>
          <w:rFonts w:cs="Calibri Light"/>
          <w:lang w:val="en-GB"/>
        </w:rPr>
      </w:pPr>
      <w:bookmarkStart w:id="11" w:name="_Toc188136547"/>
      <w:r w:rsidRPr="006A30CB">
        <w:rPr>
          <w:rFonts w:cs="Calibri Light"/>
          <w:lang w:val="en-GB"/>
        </w:rPr>
        <w:t>Indexing</w:t>
      </w:r>
      <w:bookmarkEnd w:id="11"/>
    </w:p>
    <w:p w14:paraId="5D930BA3" w14:textId="183D3E72" w:rsidR="00BD76A2" w:rsidRDefault="00BD76A2" w:rsidP="00BD76A2">
      <w:pPr>
        <w:rPr>
          <w:lang w:val="en-GB"/>
        </w:rPr>
      </w:pPr>
      <w:r>
        <w:rPr>
          <w:lang w:val="en-GB"/>
        </w:rPr>
        <w:t xml:space="preserve">I learned indexing from here </w:t>
      </w:r>
      <w:sdt>
        <w:sdtPr>
          <w:rPr>
            <w:lang w:val="en-GB"/>
          </w:rPr>
          <w:id w:val="497234446"/>
          <w:citation/>
        </w:sdtPr>
        <w:sdtContent>
          <w:r>
            <w:rPr>
              <w:lang w:val="en-GB"/>
            </w:rPr>
            <w:fldChar w:fldCharType="begin"/>
          </w:r>
          <w:r>
            <w:rPr>
              <w:lang w:val="en-GB"/>
            </w:rPr>
            <w:instrText xml:space="preserve"> CITATION Ben20 \l 2057 </w:instrText>
          </w:r>
          <w:r>
            <w:rPr>
              <w:lang w:val="en-GB"/>
            </w:rPr>
            <w:fldChar w:fldCharType="separate"/>
          </w:r>
          <w:r w:rsidRPr="00BD76A2">
            <w:rPr>
              <w:noProof/>
              <w:lang w:val="en-GB"/>
            </w:rPr>
            <w:t>[5]</w:t>
          </w:r>
          <w:r>
            <w:rPr>
              <w:lang w:val="en-GB"/>
            </w:rPr>
            <w:fldChar w:fldCharType="end"/>
          </w:r>
        </w:sdtContent>
      </w:sdt>
    </w:p>
    <w:p w14:paraId="405F6E99" w14:textId="77777777" w:rsidR="00BD76A2" w:rsidRPr="00BD76A2" w:rsidRDefault="00BD76A2" w:rsidP="00BD76A2">
      <w:pPr>
        <w:rPr>
          <w:lang w:val="en-GB"/>
        </w:rPr>
      </w:pPr>
    </w:p>
    <w:p w14:paraId="38D2C46E" w14:textId="1F382981" w:rsidR="003B3E69" w:rsidRDefault="0056105F" w:rsidP="00C329BD">
      <w:pPr>
        <w:rPr>
          <w:lang w:val="en-GB"/>
        </w:rPr>
      </w:pPr>
      <w:r>
        <w:rPr>
          <w:lang w:val="en-GB"/>
        </w:rPr>
        <w:t xml:space="preserve">Order </w:t>
      </w:r>
      <w:r w:rsidR="00D77BE1">
        <w:rPr>
          <w:lang w:val="en-GB"/>
        </w:rPr>
        <w:t>with ordered product, quantity and cost</w:t>
      </w:r>
    </w:p>
    <w:p w14:paraId="486E509D" w14:textId="496EFB93" w:rsidR="00F00E46" w:rsidRDefault="00F00E46" w:rsidP="00C329BD">
      <w:pPr>
        <w:rPr>
          <w:lang w:val="en-GB"/>
        </w:rPr>
      </w:pPr>
      <w:r>
        <w:rPr>
          <w:lang w:val="en-GB"/>
        </w:rPr>
        <w:t>Not indexed V</w:t>
      </w:r>
      <w:r w:rsidR="00D77BE1">
        <w:rPr>
          <w:lang w:val="en-GB"/>
        </w:rPr>
        <w:t>e</w:t>
      </w:r>
      <w:r>
        <w:rPr>
          <w:lang w:val="en-GB"/>
        </w:rPr>
        <w:t>rsion</w:t>
      </w:r>
    </w:p>
    <w:p w14:paraId="79983684" w14:textId="0A7D22B5" w:rsidR="00F00E46" w:rsidRDefault="00501DF0" w:rsidP="00C329BD">
      <w:pPr>
        <w:rPr>
          <w:lang w:val="en-GB"/>
        </w:rPr>
      </w:pPr>
      <w:r w:rsidRPr="00501DF0">
        <w:rPr>
          <w:lang w:val="en-GB"/>
        </w:rPr>
        <w:drawing>
          <wp:inline distT="0" distB="0" distL="0" distR="0" wp14:anchorId="649EABFA" wp14:editId="3287455F">
            <wp:extent cx="4801270" cy="990738"/>
            <wp:effectExtent l="0" t="0" r="0" b="0"/>
            <wp:docPr id="890970458"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970458" name="Picture 1" descr="A white background with black text&#10;&#10;Description automatically generated"/>
                    <pic:cNvPicPr/>
                  </pic:nvPicPr>
                  <pic:blipFill>
                    <a:blip r:embed="rId77"/>
                    <a:stretch>
                      <a:fillRect/>
                    </a:stretch>
                  </pic:blipFill>
                  <pic:spPr>
                    <a:xfrm>
                      <a:off x="0" y="0"/>
                      <a:ext cx="4801270" cy="990738"/>
                    </a:xfrm>
                    <a:prstGeom prst="rect">
                      <a:avLst/>
                    </a:prstGeom>
                  </pic:spPr>
                </pic:pic>
              </a:graphicData>
            </a:graphic>
          </wp:inline>
        </w:drawing>
      </w:r>
    </w:p>
    <w:p w14:paraId="51FB1EAC" w14:textId="77777777" w:rsidR="00F00E46" w:rsidRDefault="00F00E46" w:rsidP="00C329BD">
      <w:pPr>
        <w:rPr>
          <w:lang w:val="en-GB"/>
        </w:rPr>
      </w:pPr>
    </w:p>
    <w:p w14:paraId="1F6824BC" w14:textId="455AE769" w:rsidR="00FC35BD" w:rsidRDefault="00501DF0" w:rsidP="00C329BD">
      <w:pPr>
        <w:rPr>
          <w:lang w:val="en-GB"/>
        </w:rPr>
      </w:pPr>
      <w:r>
        <w:rPr>
          <w:lang w:val="en-GB"/>
        </w:rPr>
        <w:t>Indexed version</w:t>
      </w:r>
    </w:p>
    <w:p w14:paraId="1C2CFA44" w14:textId="499A2087" w:rsidR="00501DF0" w:rsidRDefault="00454F0A" w:rsidP="00C329BD">
      <w:pPr>
        <w:rPr>
          <w:lang w:val="en-GB"/>
        </w:rPr>
      </w:pPr>
      <w:r w:rsidRPr="00454F0A">
        <w:rPr>
          <w:lang w:val="en-GB"/>
        </w:rPr>
        <w:drawing>
          <wp:inline distT="0" distB="0" distL="0" distR="0" wp14:anchorId="38DEAF43" wp14:editId="78386684">
            <wp:extent cx="3753374" cy="781159"/>
            <wp:effectExtent l="0" t="0" r="0" b="0"/>
            <wp:docPr id="1312382506"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382506" name="Picture 1" descr="A white background with black text&#10;&#10;Description automatically generated"/>
                    <pic:cNvPicPr/>
                  </pic:nvPicPr>
                  <pic:blipFill>
                    <a:blip r:embed="rId78"/>
                    <a:stretch>
                      <a:fillRect/>
                    </a:stretch>
                  </pic:blipFill>
                  <pic:spPr>
                    <a:xfrm>
                      <a:off x="0" y="0"/>
                      <a:ext cx="3753374" cy="781159"/>
                    </a:xfrm>
                    <a:prstGeom prst="rect">
                      <a:avLst/>
                    </a:prstGeom>
                  </pic:spPr>
                </pic:pic>
              </a:graphicData>
            </a:graphic>
          </wp:inline>
        </w:drawing>
      </w:r>
    </w:p>
    <w:p w14:paraId="3324689D" w14:textId="4B56467A" w:rsidR="00501DF0" w:rsidRDefault="00454F0A" w:rsidP="00C329BD">
      <w:pPr>
        <w:rPr>
          <w:lang w:val="en-GB"/>
        </w:rPr>
      </w:pPr>
      <w:r>
        <w:rPr>
          <w:lang w:val="en-GB"/>
        </w:rPr>
        <w:t xml:space="preserve">As you can see the indexed version used another scan but reduced the amount of logical ready by </w:t>
      </w:r>
      <w:r w:rsidR="00B133CB">
        <w:rPr>
          <w:lang w:val="en-GB"/>
        </w:rPr>
        <w:t>14 which helps speed up the process.</w:t>
      </w:r>
    </w:p>
    <w:p w14:paraId="1D68F584" w14:textId="77777777" w:rsidR="00B133CB" w:rsidRDefault="00B133CB" w:rsidP="00C329BD">
      <w:pPr>
        <w:rPr>
          <w:lang w:val="en-GB"/>
        </w:rPr>
      </w:pPr>
    </w:p>
    <w:p w14:paraId="0BE2DFD7" w14:textId="29773D82" w:rsidR="00F00E46" w:rsidRDefault="00FC35BD" w:rsidP="00C329BD">
      <w:pPr>
        <w:rPr>
          <w:lang w:val="en-GB"/>
        </w:rPr>
      </w:pPr>
      <w:r>
        <w:rPr>
          <w:lang w:val="en-GB"/>
        </w:rPr>
        <w:t>Order</w:t>
      </w:r>
      <w:r w:rsidR="000F0627">
        <w:rPr>
          <w:lang w:val="en-GB"/>
        </w:rPr>
        <w:t xml:space="preserve">, </w:t>
      </w:r>
      <w:r>
        <w:rPr>
          <w:lang w:val="en-GB"/>
        </w:rPr>
        <w:t>Order Products</w:t>
      </w:r>
      <w:r w:rsidR="000F0627">
        <w:rPr>
          <w:lang w:val="en-GB"/>
        </w:rPr>
        <w:t xml:space="preserve"> and Products</w:t>
      </w:r>
    </w:p>
    <w:p w14:paraId="5D3F7797" w14:textId="5F9CC850" w:rsidR="00F00E46" w:rsidRDefault="00F00E46" w:rsidP="00C329BD">
      <w:pPr>
        <w:rPr>
          <w:lang w:val="en-GB"/>
        </w:rPr>
      </w:pPr>
      <w:r>
        <w:rPr>
          <w:lang w:val="en-GB"/>
        </w:rPr>
        <w:t>Not indexed version</w:t>
      </w:r>
    </w:p>
    <w:p w14:paraId="6D973DC3" w14:textId="739926B8" w:rsidR="005D4BF7" w:rsidRDefault="00021D69" w:rsidP="00C329BD">
      <w:pPr>
        <w:rPr>
          <w:lang w:val="en-GB"/>
        </w:rPr>
      </w:pPr>
      <w:r w:rsidRPr="00021D69">
        <w:rPr>
          <w:lang w:val="en-GB"/>
        </w:rPr>
        <w:lastRenderedPageBreak/>
        <w:drawing>
          <wp:inline distT="0" distB="0" distL="0" distR="0" wp14:anchorId="556F5548" wp14:editId="2B278F7D">
            <wp:extent cx="4667901" cy="1876687"/>
            <wp:effectExtent l="0" t="0" r="0" b="9525"/>
            <wp:docPr id="1137547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547374" name=""/>
                    <pic:cNvPicPr/>
                  </pic:nvPicPr>
                  <pic:blipFill>
                    <a:blip r:embed="rId79"/>
                    <a:stretch>
                      <a:fillRect/>
                    </a:stretch>
                  </pic:blipFill>
                  <pic:spPr>
                    <a:xfrm>
                      <a:off x="0" y="0"/>
                      <a:ext cx="4667901" cy="1876687"/>
                    </a:xfrm>
                    <a:prstGeom prst="rect">
                      <a:avLst/>
                    </a:prstGeom>
                  </pic:spPr>
                </pic:pic>
              </a:graphicData>
            </a:graphic>
          </wp:inline>
        </w:drawing>
      </w:r>
    </w:p>
    <w:p w14:paraId="1A952AA5" w14:textId="6C9C6E03" w:rsidR="00021D69" w:rsidRDefault="00021D69" w:rsidP="00C329BD">
      <w:pPr>
        <w:rPr>
          <w:lang w:val="en-GB"/>
        </w:rPr>
      </w:pPr>
      <w:r>
        <w:rPr>
          <w:lang w:val="en-GB"/>
        </w:rPr>
        <w:t>Below is the indexed version</w:t>
      </w:r>
    </w:p>
    <w:p w14:paraId="6BE936A2" w14:textId="573551B9" w:rsidR="000E6DD8" w:rsidRDefault="000E6DD8" w:rsidP="00C329BD">
      <w:pPr>
        <w:rPr>
          <w:lang w:val="en-GB"/>
        </w:rPr>
      </w:pPr>
      <w:r w:rsidRPr="000E6DD8">
        <w:rPr>
          <w:lang w:val="en-GB"/>
        </w:rPr>
        <w:drawing>
          <wp:inline distT="0" distB="0" distL="0" distR="0" wp14:anchorId="338D04C5" wp14:editId="50DA8168">
            <wp:extent cx="4696480" cy="1524213"/>
            <wp:effectExtent l="0" t="0" r="0" b="0"/>
            <wp:docPr id="1726052775"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052775" name="Picture 1" descr="A white paper with black text&#10;&#10;Description automatically generated"/>
                    <pic:cNvPicPr/>
                  </pic:nvPicPr>
                  <pic:blipFill>
                    <a:blip r:embed="rId80"/>
                    <a:stretch>
                      <a:fillRect/>
                    </a:stretch>
                  </pic:blipFill>
                  <pic:spPr>
                    <a:xfrm>
                      <a:off x="0" y="0"/>
                      <a:ext cx="4696480" cy="1524213"/>
                    </a:xfrm>
                    <a:prstGeom prst="rect">
                      <a:avLst/>
                    </a:prstGeom>
                  </pic:spPr>
                </pic:pic>
              </a:graphicData>
            </a:graphic>
          </wp:inline>
        </w:drawing>
      </w:r>
    </w:p>
    <w:p w14:paraId="41CDAE2C" w14:textId="3B2101E4" w:rsidR="00021D69" w:rsidRDefault="00021D69" w:rsidP="00C329BD">
      <w:pPr>
        <w:rPr>
          <w:lang w:val="en-GB"/>
        </w:rPr>
      </w:pPr>
      <w:r>
        <w:rPr>
          <w:lang w:val="en-GB"/>
        </w:rPr>
        <w:t xml:space="preserve">If you compare the 2 you can clearly see that order products did get another scan </w:t>
      </w:r>
      <w:r w:rsidR="00B133CB">
        <w:rPr>
          <w:lang w:val="en-GB"/>
        </w:rPr>
        <w:t>count,</w:t>
      </w:r>
      <w:r>
        <w:rPr>
          <w:lang w:val="en-GB"/>
        </w:rPr>
        <w:t xml:space="preserve"> but it also lost 18 of its logical reads and the elapsed time for the execution went from 25ms to 0ms which proves that this has made it much faster.</w:t>
      </w:r>
    </w:p>
    <w:p w14:paraId="0026270A" w14:textId="77777777" w:rsidR="00B133CB" w:rsidRDefault="00B133CB" w:rsidP="00C329BD">
      <w:pPr>
        <w:rPr>
          <w:lang w:val="en-GB"/>
        </w:rPr>
      </w:pPr>
    </w:p>
    <w:p w14:paraId="69F047D9" w14:textId="36C10D31" w:rsidR="00B133CB" w:rsidRDefault="00EC4586" w:rsidP="00C329BD">
      <w:pPr>
        <w:rPr>
          <w:lang w:val="en-GB"/>
        </w:rPr>
      </w:pPr>
      <w:r>
        <w:rPr>
          <w:lang w:val="en-GB"/>
        </w:rPr>
        <w:t xml:space="preserve">Customer </w:t>
      </w:r>
      <w:r w:rsidR="00515E4D">
        <w:rPr>
          <w:lang w:val="en-GB"/>
        </w:rPr>
        <w:t>and Order</w:t>
      </w:r>
    </w:p>
    <w:p w14:paraId="632F8232" w14:textId="696C811A" w:rsidR="00CA5C5A" w:rsidRDefault="00CA5C5A" w:rsidP="00C329BD">
      <w:pPr>
        <w:rPr>
          <w:lang w:val="en-GB"/>
        </w:rPr>
      </w:pPr>
      <w:r>
        <w:rPr>
          <w:lang w:val="en-GB"/>
        </w:rPr>
        <w:t>Not indexed version</w:t>
      </w:r>
    </w:p>
    <w:p w14:paraId="104E07A8" w14:textId="72747169" w:rsidR="00CA5C5A" w:rsidRDefault="00CA5C5A" w:rsidP="00C329BD">
      <w:pPr>
        <w:rPr>
          <w:lang w:val="en-GB"/>
        </w:rPr>
      </w:pPr>
      <w:r w:rsidRPr="00CA5C5A">
        <w:rPr>
          <w:lang w:val="en-GB"/>
        </w:rPr>
        <w:drawing>
          <wp:inline distT="0" distB="0" distL="0" distR="0" wp14:anchorId="782FAAFF" wp14:editId="7C0792D9">
            <wp:extent cx="3505689" cy="1000265"/>
            <wp:effectExtent l="0" t="0" r="0" b="9525"/>
            <wp:docPr id="1846607126"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607126" name="Picture 1" descr="A black text on a white background&#10;&#10;Description automatically generated"/>
                    <pic:cNvPicPr/>
                  </pic:nvPicPr>
                  <pic:blipFill>
                    <a:blip r:embed="rId81"/>
                    <a:stretch>
                      <a:fillRect/>
                    </a:stretch>
                  </pic:blipFill>
                  <pic:spPr>
                    <a:xfrm>
                      <a:off x="0" y="0"/>
                      <a:ext cx="3505689" cy="1000265"/>
                    </a:xfrm>
                    <a:prstGeom prst="rect">
                      <a:avLst/>
                    </a:prstGeom>
                  </pic:spPr>
                </pic:pic>
              </a:graphicData>
            </a:graphic>
          </wp:inline>
        </w:drawing>
      </w:r>
    </w:p>
    <w:p w14:paraId="2408A06D" w14:textId="0989405B" w:rsidR="00BB581F" w:rsidRDefault="00BB581F" w:rsidP="00C329BD">
      <w:pPr>
        <w:rPr>
          <w:lang w:val="en-GB"/>
        </w:rPr>
      </w:pPr>
      <w:r>
        <w:rPr>
          <w:lang w:val="en-GB"/>
        </w:rPr>
        <w:t>Indexed Version</w:t>
      </w:r>
    </w:p>
    <w:p w14:paraId="6B660F5D" w14:textId="6D9CFB0B" w:rsidR="00BB581F" w:rsidRDefault="00BB581F" w:rsidP="00C329BD">
      <w:pPr>
        <w:rPr>
          <w:lang w:val="en-GB"/>
        </w:rPr>
      </w:pPr>
      <w:r w:rsidRPr="00BB581F">
        <w:rPr>
          <w:lang w:val="en-GB"/>
        </w:rPr>
        <w:drawing>
          <wp:inline distT="0" distB="0" distL="0" distR="0" wp14:anchorId="3A57D6B3" wp14:editId="288E05EB">
            <wp:extent cx="3467584" cy="857370"/>
            <wp:effectExtent l="0" t="0" r="0" b="0"/>
            <wp:docPr id="541553310"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553310" name="Picture 1" descr="A white background with black text&#10;&#10;Description automatically generated"/>
                    <pic:cNvPicPr/>
                  </pic:nvPicPr>
                  <pic:blipFill>
                    <a:blip r:embed="rId82"/>
                    <a:stretch>
                      <a:fillRect/>
                    </a:stretch>
                  </pic:blipFill>
                  <pic:spPr>
                    <a:xfrm>
                      <a:off x="0" y="0"/>
                      <a:ext cx="3467584" cy="857370"/>
                    </a:xfrm>
                    <a:prstGeom prst="rect">
                      <a:avLst/>
                    </a:prstGeom>
                  </pic:spPr>
                </pic:pic>
              </a:graphicData>
            </a:graphic>
          </wp:inline>
        </w:drawing>
      </w:r>
    </w:p>
    <w:p w14:paraId="65B9EB8A" w14:textId="5E1FCCBC" w:rsidR="00BB581F" w:rsidRDefault="00BB581F" w:rsidP="00C329BD">
      <w:pPr>
        <w:rPr>
          <w:lang w:val="en-GB"/>
        </w:rPr>
      </w:pPr>
      <w:r>
        <w:rPr>
          <w:lang w:val="en-GB"/>
        </w:rPr>
        <w:t xml:space="preserve">As you can see </w:t>
      </w:r>
      <w:r w:rsidR="00D34F00">
        <w:rPr>
          <w:lang w:val="en-GB"/>
        </w:rPr>
        <w:t>again,</w:t>
      </w:r>
      <w:r>
        <w:rPr>
          <w:lang w:val="en-GB"/>
        </w:rPr>
        <w:t xml:space="preserve"> I have indexed it and again it has reduced the logical reads therefore making it use less power which increases its efficiency.</w:t>
      </w:r>
    </w:p>
    <w:p w14:paraId="330B3C00" w14:textId="77777777" w:rsidR="00F0445B" w:rsidRDefault="00F0445B" w:rsidP="00C329BD">
      <w:pPr>
        <w:rPr>
          <w:lang w:val="en-GB"/>
        </w:rPr>
      </w:pPr>
    </w:p>
    <w:p w14:paraId="1471685A" w14:textId="65A4984E" w:rsidR="00BB581F" w:rsidRDefault="00BB581F" w:rsidP="00C329BD">
      <w:pPr>
        <w:rPr>
          <w:lang w:val="en-GB"/>
        </w:rPr>
      </w:pPr>
      <w:r>
        <w:rPr>
          <w:lang w:val="en-GB"/>
        </w:rPr>
        <w:t xml:space="preserve">This shows that if I were to index every </w:t>
      </w:r>
      <w:r w:rsidR="00D34F00">
        <w:rPr>
          <w:lang w:val="en-GB"/>
        </w:rPr>
        <w:t>process,</w:t>
      </w:r>
      <w:r>
        <w:rPr>
          <w:lang w:val="en-GB"/>
        </w:rPr>
        <w:t xml:space="preserve"> I would be able to increase the productivity and efficiency of the database itself</w:t>
      </w:r>
      <w:r w:rsidR="00D34F00">
        <w:rPr>
          <w:lang w:val="en-GB"/>
        </w:rPr>
        <w:t xml:space="preserve">. The reason I chose those specific indexes </w:t>
      </w:r>
      <w:r w:rsidR="00FB36FA">
        <w:rPr>
          <w:lang w:val="en-GB"/>
        </w:rPr>
        <w:t>as well</w:t>
      </w:r>
      <w:r w:rsidR="00D34F00">
        <w:rPr>
          <w:lang w:val="en-GB"/>
        </w:rPr>
        <w:t xml:space="preserve"> were due to them being high traffic ones. Joining a customer to an order would be done a lot as </w:t>
      </w:r>
      <w:r w:rsidR="00FB36FA">
        <w:rPr>
          <w:lang w:val="en-GB"/>
        </w:rPr>
        <w:t xml:space="preserve">it would help when attempting to </w:t>
      </w:r>
      <w:r w:rsidR="00F0445B">
        <w:rPr>
          <w:lang w:val="en-GB"/>
        </w:rPr>
        <w:t xml:space="preserve">check a customer’s order. The order with the </w:t>
      </w:r>
      <w:r w:rsidR="00573FD8">
        <w:rPr>
          <w:lang w:val="en-GB"/>
        </w:rPr>
        <w:t xml:space="preserve">quantity, cost and product would be helpful as well as to check what someone’s order is how many they ordered and what they ordered as that would be something extremely important to the system due to </w:t>
      </w:r>
      <w:r w:rsidR="00265408">
        <w:rPr>
          <w:lang w:val="en-GB"/>
        </w:rPr>
        <w:t xml:space="preserve">it being a main part of it. </w:t>
      </w:r>
    </w:p>
    <w:bookmarkStart w:id="12" w:name="_Toc188136548" w:displacedByCustomXml="next"/>
    <w:sdt>
      <w:sdtPr>
        <w:id w:val="771831424"/>
        <w:docPartObj>
          <w:docPartGallery w:val="Bibliographies"/>
          <w:docPartUnique/>
        </w:docPartObj>
      </w:sdtPr>
      <w:sdtEndPr>
        <w:rPr>
          <w:rFonts w:ascii="Calibri Light" w:eastAsiaTheme="minorHAnsi" w:hAnsi="Calibri Light"/>
          <w:color w:val="auto"/>
          <w:sz w:val="24"/>
          <w:szCs w:val="24"/>
        </w:rPr>
      </w:sdtEndPr>
      <w:sdtContent>
        <w:p w14:paraId="2552F8A7" w14:textId="31A4B6AE" w:rsidR="00616327" w:rsidRPr="0072142B" w:rsidRDefault="00616327" w:rsidP="006A30CB">
          <w:pPr>
            <w:pStyle w:val="Heading1"/>
          </w:pPr>
          <w:r w:rsidRPr="0072142B">
            <w:t>Bibliography</w:t>
          </w:r>
          <w:bookmarkEnd w:id="12"/>
        </w:p>
        <w:sdt>
          <w:sdtPr>
            <w:rPr>
              <w:rFonts w:ascii="Calibri Light" w:hAnsi="Calibri Light" w:cs="Calibri Light"/>
            </w:rPr>
            <w:id w:val="111145805"/>
            <w:bibliography/>
          </w:sdtPr>
          <w:sdtContent>
            <w:p w14:paraId="5C47896D" w14:textId="77777777" w:rsidR="00BD76A2" w:rsidRDefault="00616327">
              <w:pPr>
                <w:rPr>
                  <w:noProof/>
                </w:rPr>
              </w:pPr>
              <w:r w:rsidRPr="0072142B">
                <w:rPr>
                  <w:rFonts w:ascii="Calibri Light" w:hAnsi="Calibri Light" w:cs="Calibri Light"/>
                </w:rPr>
                <w:fldChar w:fldCharType="begin"/>
              </w:r>
              <w:r w:rsidRPr="0072142B">
                <w:rPr>
                  <w:rFonts w:ascii="Calibri Light" w:hAnsi="Calibri Light" w:cs="Calibri Light"/>
                </w:rPr>
                <w:instrText xml:space="preserve"> BIBLIOGRAPHY </w:instrText>
              </w:r>
              <w:r w:rsidRPr="0072142B">
                <w:rPr>
                  <w:rFonts w:ascii="Calibri Light" w:hAnsi="Calibri Light" w:cs="Calibri Light"/>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91"/>
                <w:gridCol w:w="10267"/>
              </w:tblGrid>
              <w:tr w:rsidR="00BD76A2" w14:paraId="19A79840" w14:textId="77777777">
                <w:trPr>
                  <w:divId w:val="332146236"/>
                  <w:tblCellSpacing w:w="15" w:type="dxa"/>
                </w:trPr>
                <w:tc>
                  <w:tcPr>
                    <w:tcW w:w="50" w:type="pct"/>
                    <w:hideMark/>
                  </w:tcPr>
                  <w:p w14:paraId="4C1982D1" w14:textId="01A2C40B" w:rsidR="00BD76A2" w:rsidRDefault="00BD76A2">
                    <w:pPr>
                      <w:pStyle w:val="Bibliography"/>
                      <w:rPr>
                        <w:noProof/>
                      </w:rPr>
                    </w:pPr>
                    <w:r>
                      <w:rPr>
                        <w:noProof/>
                      </w:rPr>
                      <w:t xml:space="preserve">[1] </w:t>
                    </w:r>
                  </w:p>
                </w:tc>
                <w:tc>
                  <w:tcPr>
                    <w:tcW w:w="0" w:type="auto"/>
                    <w:hideMark/>
                  </w:tcPr>
                  <w:p w14:paraId="09BC58CE" w14:textId="77777777" w:rsidR="00BD76A2" w:rsidRDefault="00BD76A2">
                    <w:pPr>
                      <w:pStyle w:val="Bibliography"/>
                      <w:rPr>
                        <w:noProof/>
                      </w:rPr>
                    </w:pPr>
                    <w:r>
                      <w:rPr>
                        <w:noProof/>
                      </w:rPr>
                      <w:t>B. Petrovic, "How to implement error handling in SQL Server," 15 June 2018. [Online]. Available: https://www.sqlshack.com/how-to-implement-error-handling-in-sql-server/.</w:t>
                    </w:r>
                  </w:p>
                </w:tc>
              </w:tr>
              <w:tr w:rsidR="00BD76A2" w14:paraId="5FE3B4E0" w14:textId="77777777">
                <w:trPr>
                  <w:divId w:val="332146236"/>
                  <w:tblCellSpacing w:w="15" w:type="dxa"/>
                </w:trPr>
                <w:tc>
                  <w:tcPr>
                    <w:tcW w:w="50" w:type="pct"/>
                    <w:hideMark/>
                  </w:tcPr>
                  <w:p w14:paraId="4D8898AE" w14:textId="77777777" w:rsidR="00BD76A2" w:rsidRDefault="00BD76A2">
                    <w:pPr>
                      <w:pStyle w:val="Bibliography"/>
                      <w:rPr>
                        <w:noProof/>
                      </w:rPr>
                    </w:pPr>
                    <w:r>
                      <w:rPr>
                        <w:noProof/>
                      </w:rPr>
                      <w:lastRenderedPageBreak/>
                      <w:t xml:space="preserve">[2] </w:t>
                    </w:r>
                  </w:p>
                </w:tc>
                <w:tc>
                  <w:tcPr>
                    <w:tcW w:w="0" w:type="auto"/>
                    <w:hideMark/>
                  </w:tcPr>
                  <w:p w14:paraId="0C56255A" w14:textId="77777777" w:rsidR="00BD76A2" w:rsidRDefault="00BD76A2">
                    <w:pPr>
                      <w:pStyle w:val="Bibliography"/>
                      <w:rPr>
                        <w:noProof/>
                      </w:rPr>
                    </w:pPr>
                    <w:r>
                      <w:rPr>
                        <w:noProof/>
                      </w:rPr>
                      <w:t>E. Erkec, "Transactions in SQL Server for beginners," 10 February 2021. [Online]. Available: https://www.sqlshack.com/transactions-in-sql-server-for-beginners/.</w:t>
                    </w:r>
                  </w:p>
                </w:tc>
              </w:tr>
              <w:tr w:rsidR="00BD76A2" w14:paraId="563426C9" w14:textId="77777777">
                <w:trPr>
                  <w:divId w:val="332146236"/>
                  <w:tblCellSpacing w:w="15" w:type="dxa"/>
                </w:trPr>
                <w:tc>
                  <w:tcPr>
                    <w:tcW w:w="50" w:type="pct"/>
                    <w:hideMark/>
                  </w:tcPr>
                  <w:p w14:paraId="3D9EE4A5" w14:textId="77777777" w:rsidR="00BD76A2" w:rsidRDefault="00BD76A2">
                    <w:pPr>
                      <w:pStyle w:val="Bibliography"/>
                      <w:rPr>
                        <w:noProof/>
                      </w:rPr>
                    </w:pPr>
                    <w:r>
                      <w:rPr>
                        <w:noProof/>
                      </w:rPr>
                      <w:t xml:space="preserve">[3] </w:t>
                    </w:r>
                  </w:p>
                </w:tc>
                <w:tc>
                  <w:tcPr>
                    <w:tcW w:w="0" w:type="auto"/>
                    <w:hideMark/>
                  </w:tcPr>
                  <w:p w14:paraId="13B65DAB" w14:textId="77777777" w:rsidR="00BD76A2" w:rsidRDefault="00BD76A2">
                    <w:pPr>
                      <w:pStyle w:val="Bibliography"/>
                      <w:rPr>
                        <w:noProof/>
                      </w:rPr>
                    </w:pPr>
                    <w:r>
                      <w:rPr>
                        <w:noProof/>
                      </w:rPr>
                      <w:t>R. Babu, "SQL Server stored procedures for beginners," 29 July 2019. [Online]. Available: https://www.sqlshack.com/sql-server-stored-procedures-for-beginners/.</w:t>
                    </w:r>
                  </w:p>
                </w:tc>
              </w:tr>
              <w:tr w:rsidR="00BD76A2" w14:paraId="3A2EEE2A" w14:textId="77777777">
                <w:trPr>
                  <w:divId w:val="332146236"/>
                  <w:tblCellSpacing w:w="15" w:type="dxa"/>
                </w:trPr>
                <w:tc>
                  <w:tcPr>
                    <w:tcW w:w="50" w:type="pct"/>
                    <w:hideMark/>
                  </w:tcPr>
                  <w:p w14:paraId="29C0D9AB" w14:textId="77777777" w:rsidR="00BD76A2" w:rsidRDefault="00BD76A2">
                    <w:pPr>
                      <w:pStyle w:val="Bibliography"/>
                      <w:rPr>
                        <w:noProof/>
                      </w:rPr>
                    </w:pPr>
                    <w:r>
                      <w:rPr>
                        <w:noProof/>
                      </w:rPr>
                      <w:t xml:space="preserve">[4] </w:t>
                    </w:r>
                  </w:p>
                </w:tc>
                <w:tc>
                  <w:tcPr>
                    <w:tcW w:w="0" w:type="auto"/>
                    <w:hideMark/>
                  </w:tcPr>
                  <w:p w14:paraId="666B3722" w14:textId="77777777" w:rsidR="00BD76A2" w:rsidRDefault="00BD76A2">
                    <w:pPr>
                      <w:pStyle w:val="Bibliography"/>
                      <w:rPr>
                        <w:noProof/>
                      </w:rPr>
                    </w:pPr>
                    <w:r>
                      <w:rPr>
                        <w:noProof/>
                      </w:rPr>
                      <w:t>R. Babu, "EXEC SQL overview and examples," 18 June 2019. [Online]. Available: https://www.sqlshack.com/exec-sql-overview-and-examples/.</w:t>
                    </w:r>
                  </w:p>
                </w:tc>
              </w:tr>
              <w:tr w:rsidR="00BD76A2" w14:paraId="18A93832" w14:textId="77777777">
                <w:trPr>
                  <w:divId w:val="332146236"/>
                  <w:tblCellSpacing w:w="15" w:type="dxa"/>
                </w:trPr>
                <w:tc>
                  <w:tcPr>
                    <w:tcW w:w="50" w:type="pct"/>
                    <w:hideMark/>
                  </w:tcPr>
                  <w:p w14:paraId="3573A0CB" w14:textId="77777777" w:rsidR="00BD76A2" w:rsidRDefault="00BD76A2">
                    <w:pPr>
                      <w:pStyle w:val="Bibliography"/>
                      <w:rPr>
                        <w:noProof/>
                      </w:rPr>
                    </w:pPr>
                    <w:r>
                      <w:rPr>
                        <w:noProof/>
                      </w:rPr>
                      <w:t xml:space="preserve">[5] </w:t>
                    </w:r>
                  </w:p>
                </w:tc>
                <w:tc>
                  <w:tcPr>
                    <w:tcW w:w="0" w:type="auto"/>
                    <w:hideMark/>
                  </w:tcPr>
                  <w:p w14:paraId="2FEC55ED" w14:textId="77777777" w:rsidR="00BD76A2" w:rsidRDefault="00BD76A2">
                    <w:pPr>
                      <w:pStyle w:val="Bibliography"/>
                      <w:rPr>
                        <w:noProof/>
                      </w:rPr>
                    </w:pPr>
                    <w:r>
                      <w:rPr>
                        <w:noProof/>
                      </w:rPr>
                      <w:t>B. Richardson, "Using SQL CREATE INDEX to create clustered and non-clustered indexes," 10 January 2020. [Online]. Available: https://www.sqlshack.com/using-sql-create-index-to-create-clustered-and-non-clustered-indexes/.</w:t>
                    </w:r>
                  </w:p>
                </w:tc>
              </w:tr>
            </w:tbl>
            <w:p w14:paraId="2EDD9A80" w14:textId="77777777" w:rsidR="00BD76A2" w:rsidRDefault="00BD76A2">
              <w:pPr>
                <w:divId w:val="332146236"/>
                <w:rPr>
                  <w:rFonts w:eastAsia="Times New Roman"/>
                  <w:noProof/>
                </w:rPr>
              </w:pPr>
            </w:p>
            <w:p w14:paraId="7B19E493" w14:textId="4CFC1C1D" w:rsidR="00616327" w:rsidRPr="0072142B" w:rsidRDefault="00616327">
              <w:pPr>
                <w:rPr>
                  <w:rFonts w:ascii="Calibri Light" w:hAnsi="Calibri Light" w:cs="Calibri Light"/>
                </w:rPr>
              </w:pPr>
              <w:r w:rsidRPr="0072142B">
                <w:rPr>
                  <w:rFonts w:ascii="Calibri Light" w:hAnsi="Calibri Light" w:cs="Calibri Light"/>
                  <w:b/>
                  <w:bCs/>
                  <w:noProof/>
                </w:rPr>
                <w:fldChar w:fldCharType="end"/>
              </w:r>
            </w:p>
          </w:sdtContent>
        </w:sdt>
      </w:sdtContent>
    </w:sdt>
    <w:p w14:paraId="1BA4BB58" w14:textId="77777777" w:rsidR="00616327" w:rsidRPr="0072142B" w:rsidRDefault="00616327" w:rsidP="00B64D70">
      <w:pPr>
        <w:rPr>
          <w:rFonts w:ascii="Calibri Light" w:hAnsi="Calibri Light" w:cs="Calibri Light"/>
          <w:lang w:val="en-GB"/>
        </w:rPr>
      </w:pPr>
    </w:p>
    <w:p w14:paraId="6959B11C" w14:textId="78A64030" w:rsidR="00B64D70" w:rsidRPr="0072142B" w:rsidRDefault="00B64D70" w:rsidP="006A30CB">
      <w:pPr>
        <w:pStyle w:val="Heading1"/>
        <w:rPr>
          <w:lang w:val="en-GB"/>
        </w:rPr>
      </w:pPr>
    </w:p>
    <w:sectPr w:rsidR="00B64D70" w:rsidRPr="0072142B" w:rsidSect="00A31A5B">
      <w:footerReference w:type="even" r:id="rId83"/>
      <w:footerReference w:type="default" r:id="rId84"/>
      <w:pgSz w:w="11906" w:h="16838" w:code="9"/>
      <w:pgMar w:top="720" w:right="624" w:bottom="1077" w:left="624" w:header="709" w:footer="4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C66CA" w14:textId="77777777" w:rsidR="00D56DF9" w:rsidRDefault="00D56DF9" w:rsidP="001205A1">
      <w:r>
        <w:separator/>
      </w:r>
    </w:p>
  </w:endnote>
  <w:endnote w:type="continuationSeparator" w:id="0">
    <w:p w14:paraId="094B607D" w14:textId="77777777" w:rsidR="00D56DF9" w:rsidRDefault="00D56DF9"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97884697"/>
      <w:docPartObj>
        <w:docPartGallery w:val="Page Numbers (Bottom of Page)"/>
        <w:docPartUnique/>
      </w:docPartObj>
    </w:sdtPr>
    <w:sdtContent>
      <w:p w14:paraId="426EC83A" w14:textId="77777777" w:rsidR="001205A1" w:rsidRDefault="001205A1" w:rsidP="001739D4">
        <w:pPr>
          <w:pStyle w:val="Footer"/>
          <w:framePr w:wrap="none" w:vAnchor="text" w:hAnchor="margin" w:xAlign="right" w:y="1"/>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separate"/>
        </w:r>
        <w:r w:rsidR="007B0740">
          <w:rPr>
            <w:rStyle w:val="PageNumber"/>
            <w:noProof/>
            <w:lang w:val="en-GB" w:bidi="en-GB"/>
          </w:rPr>
          <w:t>2</w:t>
        </w:r>
        <w:r>
          <w:rPr>
            <w:rStyle w:val="PageNumber"/>
            <w:lang w:val="en-GB" w:bidi="en-GB"/>
          </w:rPr>
          <w:fldChar w:fldCharType="end"/>
        </w:r>
      </w:p>
    </w:sdtContent>
  </w:sdt>
  <w:p w14:paraId="2F042D4B"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noProof/>
        <w:lang w:val="en-GB"/>
      </w:rPr>
      <w:id w:val="-1041358343"/>
      <w:docPartObj>
        <w:docPartGallery w:val="Page Numbers (Bottom of Page)"/>
        <w:docPartUnique/>
      </w:docPartObj>
    </w:sdtPr>
    <w:sdtContent>
      <w:p w14:paraId="13EC8505" w14:textId="77777777" w:rsidR="001205A1" w:rsidRPr="00F50E51" w:rsidRDefault="001205A1" w:rsidP="001739D4">
        <w:pPr>
          <w:pStyle w:val="Footer"/>
          <w:framePr w:wrap="none" w:vAnchor="text" w:hAnchor="margin" w:xAlign="right" w:y="1"/>
          <w:rPr>
            <w:rStyle w:val="PageNumber"/>
            <w:noProof/>
            <w:lang w:val="en-GB"/>
          </w:rPr>
        </w:pPr>
        <w:r w:rsidRPr="00F50E51">
          <w:rPr>
            <w:rStyle w:val="PageNumber"/>
            <w:noProof/>
            <w:lang w:val="en-GB" w:bidi="en-GB"/>
          </w:rPr>
          <w:fldChar w:fldCharType="begin"/>
        </w:r>
        <w:r w:rsidRPr="00F50E51">
          <w:rPr>
            <w:rStyle w:val="PageNumber"/>
            <w:noProof/>
            <w:lang w:val="en-GB" w:bidi="en-GB"/>
          </w:rPr>
          <w:instrText xml:space="preserve"> PAGE </w:instrText>
        </w:r>
        <w:r w:rsidRPr="00F50E51">
          <w:rPr>
            <w:rStyle w:val="PageNumber"/>
            <w:noProof/>
            <w:lang w:val="en-GB" w:bidi="en-GB"/>
          </w:rPr>
          <w:fldChar w:fldCharType="separate"/>
        </w:r>
        <w:r w:rsidR="00A84125" w:rsidRPr="00F50E51">
          <w:rPr>
            <w:rStyle w:val="PageNumber"/>
            <w:noProof/>
            <w:lang w:val="en-GB" w:bidi="en-GB"/>
          </w:rPr>
          <w:t>4</w:t>
        </w:r>
        <w:r w:rsidRPr="00F50E51">
          <w:rPr>
            <w:rStyle w:val="PageNumber"/>
            <w:noProof/>
            <w:lang w:val="en-GB" w:bidi="en-GB"/>
          </w:rPr>
          <w:fldChar w:fldCharType="end"/>
        </w:r>
      </w:p>
    </w:sdtContent>
  </w:sdt>
  <w:tbl>
    <w:tblPr>
      <w:tblW w:w="10658" w:type="dxa"/>
      <w:tblLayout w:type="fixed"/>
      <w:tblCellMar>
        <w:left w:w="0" w:type="dxa"/>
        <w:right w:w="0" w:type="dxa"/>
      </w:tblCellMar>
      <w:tblLook w:val="0600" w:firstRow="0" w:lastRow="0" w:firstColumn="0" w:lastColumn="0" w:noHBand="1" w:noVBand="1"/>
    </w:tblPr>
    <w:tblGrid>
      <w:gridCol w:w="5329"/>
      <w:gridCol w:w="5329"/>
    </w:tblGrid>
    <w:tr w:rsidR="001205A1" w:rsidRPr="00F50E51" w14:paraId="070A98BB" w14:textId="77777777" w:rsidTr="00A84125">
      <w:tc>
        <w:tcPr>
          <w:tcW w:w="5329" w:type="dxa"/>
        </w:tcPr>
        <w:p w14:paraId="73B7C2F1" w14:textId="67176CFE" w:rsidR="001205A1" w:rsidRPr="00F50E51" w:rsidRDefault="00074352" w:rsidP="00C66528">
          <w:pPr>
            <w:pStyle w:val="Footer"/>
            <w:rPr>
              <w:noProof/>
              <w:lang w:val="en-GB"/>
            </w:rPr>
          </w:pPr>
          <w:r>
            <w:rPr>
              <w:noProof/>
              <w:lang w:val="en-GB"/>
            </w:rPr>
            <w:t>ACCA5026 – Database and ApplicationDevelopment</w:t>
          </w:r>
        </w:p>
      </w:tc>
      <w:tc>
        <w:tcPr>
          <w:tcW w:w="5329" w:type="dxa"/>
        </w:tcPr>
        <w:p w14:paraId="6BBE853E" w14:textId="77777777" w:rsidR="001205A1" w:rsidRPr="00F50E51" w:rsidRDefault="001205A1" w:rsidP="00A31A5B">
          <w:pPr>
            <w:pStyle w:val="Footer"/>
            <w:rPr>
              <w:noProof/>
              <w:lang w:val="en-GB"/>
            </w:rPr>
          </w:pPr>
        </w:p>
      </w:tc>
    </w:tr>
  </w:tbl>
  <w:p w14:paraId="3C92057E" w14:textId="77777777" w:rsidR="001205A1" w:rsidRPr="00F50E51" w:rsidRDefault="001205A1">
    <w:pPr>
      <w:pStyle w:val="Footer"/>
      <w:rPr>
        <w:noProof/>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F9BB6" w14:textId="77777777" w:rsidR="00D56DF9" w:rsidRDefault="00D56DF9" w:rsidP="001205A1">
      <w:r>
        <w:separator/>
      </w:r>
    </w:p>
  </w:footnote>
  <w:footnote w:type="continuationSeparator" w:id="0">
    <w:p w14:paraId="79876F27" w14:textId="77777777" w:rsidR="00D56DF9" w:rsidRDefault="00D56DF9" w:rsidP="001205A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352"/>
    <w:rsid w:val="00005E69"/>
    <w:rsid w:val="00021D69"/>
    <w:rsid w:val="000254B0"/>
    <w:rsid w:val="00074352"/>
    <w:rsid w:val="000979C9"/>
    <w:rsid w:val="000C4ED1"/>
    <w:rsid w:val="000E6DD8"/>
    <w:rsid w:val="000F0627"/>
    <w:rsid w:val="000F29A1"/>
    <w:rsid w:val="00102177"/>
    <w:rsid w:val="001131A9"/>
    <w:rsid w:val="001205A1"/>
    <w:rsid w:val="00147484"/>
    <w:rsid w:val="001844AC"/>
    <w:rsid w:val="001C1801"/>
    <w:rsid w:val="001D6691"/>
    <w:rsid w:val="001E3F81"/>
    <w:rsid w:val="001E7F44"/>
    <w:rsid w:val="001F2AA1"/>
    <w:rsid w:val="00203CBD"/>
    <w:rsid w:val="00205B1B"/>
    <w:rsid w:val="002560A5"/>
    <w:rsid w:val="00265408"/>
    <w:rsid w:val="00286FDF"/>
    <w:rsid w:val="002877E8"/>
    <w:rsid w:val="00295A24"/>
    <w:rsid w:val="002A095C"/>
    <w:rsid w:val="002A3509"/>
    <w:rsid w:val="002B0D15"/>
    <w:rsid w:val="002B2981"/>
    <w:rsid w:val="002B5B28"/>
    <w:rsid w:val="002D32E5"/>
    <w:rsid w:val="002E7C4E"/>
    <w:rsid w:val="0031055C"/>
    <w:rsid w:val="00331C9E"/>
    <w:rsid w:val="00341A73"/>
    <w:rsid w:val="00347AC1"/>
    <w:rsid w:val="00371EE1"/>
    <w:rsid w:val="003A798E"/>
    <w:rsid w:val="003B3E69"/>
    <w:rsid w:val="003C78A7"/>
    <w:rsid w:val="003F0421"/>
    <w:rsid w:val="00414576"/>
    <w:rsid w:val="00425A99"/>
    <w:rsid w:val="00440BAD"/>
    <w:rsid w:val="00454F0A"/>
    <w:rsid w:val="00463AA2"/>
    <w:rsid w:val="00480F97"/>
    <w:rsid w:val="00481F57"/>
    <w:rsid w:val="00481FFA"/>
    <w:rsid w:val="004A37E5"/>
    <w:rsid w:val="004C1702"/>
    <w:rsid w:val="004C629E"/>
    <w:rsid w:val="004D4639"/>
    <w:rsid w:val="004E095E"/>
    <w:rsid w:val="004F032E"/>
    <w:rsid w:val="00501DF0"/>
    <w:rsid w:val="00515E4D"/>
    <w:rsid w:val="00516562"/>
    <w:rsid w:val="00535250"/>
    <w:rsid w:val="0056105F"/>
    <w:rsid w:val="00573FD8"/>
    <w:rsid w:val="00583054"/>
    <w:rsid w:val="005D33B5"/>
    <w:rsid w:val="005D4BF7"/>
    <w:rsid w:val="005E0690"/>
    <w:rsid w:val="005E6B25"/>
    <w:rsid w:val="005E7301"/>
    <w:rsid w:val="005F4F46"/>
    <w:rsid w:val="00616327"/>
    <w:rsid w:val="00622481"/>
    <w:rsid w:val="00636460"/>
    <w:rsid w:val="006450F0"/>
    <w:rsid w:val="0065436B"/>
    <w:rsid w:val="00686821"/>
    <w:rsid w:val="006A30CB"/>
    <w:rsid w:val="006A60AD"/>
    <w:rsid w:val="006B44ED"/>
    <w:rsid w:val="006C431D"/>
    <w:rsid w:val="006C60E6"/>
    <w:rsid w:val="00700B2A"/>
    <w:rsid w:val="00715BBC"/>
    <w:rsid w:val="0072142B"/>
    <w:rsid w:val="00773553"/>
    <w:rsid w:val="0079715E"/>
    <w:rsid w:val="007A1CB0"/>
    <w:rsid w:val="007A595C"/>
    <w:rsid w:val="007B0740"/>
    <w:rsid w:val="007C14B9"/>
    <w:rsid w:val="007C1BAB"/>
    <w:rsid w:val="007C4F42"/>
    <w:rsid w:val="007E3421"/>
    <w:rsid w:val="007F7158"/>
    <w:rsid w:val="00800B1A"/>
    <w:rsid w:val="00842BC3"/>
    <w:rsid w:val="00863081"/>
    <w:rsid w:val="0086412C"/>
    <w:rsid w:val="00865833"/>
    <w:rsid w:val="00881651"/>
    <w:rsid w:val="00893038"/>
    <w:rsid w:val="008A2FC8"/>
    <w:rsid w:val="008B3CE9"/>
    <w:rsid w:val="008B643D"/>
    <w:rsid w:val="008B65CE"/>
    <w:rsid w:val="008D1C54"/>
    <w:rsid w:val="008E253D"/>
    <w:rsid w:val="00931558"/>
    <w:rsid w:val="009320BC"/>
    <w:rsid w:val="0093484F"/>
    <w:rsid w:val="0094247D"/>
    <w:rsid w:val="00954AB5"/>
    <w:rsid w:val="00991961"/>
    <w:rsid w:val="00993734"/>
    <w:rsid w:val="009D7061"/>
    <w:rsid w:val="009E5464"/>
    <w:rsid w:val="00A15CF7"/>
    <w:rsid w:val="00A24793"/>
    <w:rsid w:val="00A31A5B"/>
    <w:rsid w:val="00A55576"/>
    <w:rsid w:val="00A636B7"/>
    <w:rsid w:val="00A81248"/>
    <w:rsid w:val="00A84125"/>
    <w:rsid w:val="00A842DE"/>
    <w:rsid w:val="00A87117"/>
    <w:rsid w:val="00AA3B21"/>
    <w:rsid w:val="00AA7DF0"/>
    <w:rsid w:val="00AD4162"/>
    <w:rsid w:val="00AD69EB"/>
    <w:rsid w:val="00AE27E9"/>
    <w:rsid w:val="00AF0296"/>
    <w:rsid w:val="00AF5618"/>
    <w:rsid w:val="00B133CB"/>
    <w:rsid w:val="00B20E0D"/>
    <w:rsid w:val="00B33F8B"/>
    <w:rsid w:val="00B34F20"/>
    <w:rsid w:val="00B365CA"/>
    <w:rsid w:val="00B373A4"/>
    <w:rsid w:val="00B40C33"/>
    <w:rsid w:val="00B46E54"/>
    <w:rsid w:val="00B60B28"/>
    <w:rsid w:val="00B64D70"/>
    <w:rsid w:val="00B9310E"/>
    <w:rsid w:val="00BB581F"/>
    <w:rsid w:val="00BD0820"/>
    <w:rsid w:val="00BD6E22"/>
    <w:rsid w:val="00BD76A2"/>
    <w:rsid w:val="00BF1816"/>
    <w:rsid w:val="00C0594E"/>
    <w:rsid w:val="00C2390E"/>
    <w:rsid w:val="00C300C3"/>
    <w:rsid w:val="00C302B9"/>
    <w:rsid w:val="00C329BD"/>
    <w:rsid w:val="00C548AF"/>
    <w:rsid w:val="00C54990"/>
    <w:rsid w:val="00C63CA6"/>
    <w:rsid w:val="00C66528"/>
    <w:rsid w:val="00C66EF5"/>
    <w:rsid w:val="00C673F6"/>
    <w:rsid w:val="00C915F0"/>
    <w:rsid w:val="00CA5C5A"/>
    <w:rsid w:val="00CB44F0"/>
    <w:rsid w:val="00CB7EAC"/>
    <w:rsid w:val="00CE611F"/>
    <w:rsid w:val="00CF7354"/>
    <w:rsid w:val="00D003A2"/>
    <w:rsid w:val="00D21672"/>
    <w:rsid w:val="00D34E8A"/>
    <w:rsid w:val="00D34F00"/>
    <w:rsid w:val="00D418F3"/>
    <w:rsid w:val="00D56DF9"/>
    <w:rsid w:val="00D630F1"/>
    <w:rsid w:val="00D77BE1"/>
    <w:rsid w:val="00D80350"/>
    <w:rsid w:val="00DB3DA8"/>
    <w:rsid w:val="00DB7612"/>
    <w:rsid w:val="00DE05BC"/>
    <w:rsid w:val="00DE6378"/>
    <w:rsid w:val="00DE69A2"/>
    <w:rsid w:val="00E020A0"/>
    <w:rsid w:val="00E23AEC"/>
    <w:rsid w:val="00E71D40"/>
    <w:rsid w:val="00E80F28"/>
    <w:rsid w:val="00E85E0C"/>
    <w:rsid w:val="00EA09A7"/>
    <w:rsid w:val="00EA503D"/>
    <w:rsid w:val="00EC4586"/>
    <w:rsid w:val="00EF385C"/>
    <w:rsid w:val="00F00E46"/>
    <w:rsid w:val="00F0445B"/>
    <w:rsid w:val="00F26D76"/>
    <w:rsid w:val="00F332AA"/>
    <w:rsid w:val="00F50E51"/>
    <w:rsid w:val="00F8698A"/>
    <w:rsid w:val="00F97100"/>
    <w:rsid w:val="00FA7A91"/>
    <w:rsid w:val="00FB36FA"/>
    <w:rsid w:val="00FB65B8"/>
    <w:rsid w:val="00FC21D9"/>
    <w:rsid w:val="00FC35BD"/>
    <w:rsid w:val="00FC43DC"/>
    <w:rsid w:val="00FC49AE"/>
    <w:rsid w:val="00FD2FC3"/>
    <w:rsid w:val="00FE6E9B"/>
    <w:rsid w:val="00FF3D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D1B4F"/>
  <w15:chartTrackingRefBased/>
  <w15:docId w15:val="{0D4A645F-41F8-47F3-BC74-57987EA7F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unhideWhenUsed="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autoRedefine/>
    <w:uiPriority w:val="9"/>
    <w:rsid w:val="006A30CB"/>
    <w:pPr>
      <w:keepNext/>
      <w:keepLines/>
      <w:spacing w:before="240"/>
      <w:outlineLvl w:val="0"/>
    </w:pPr>
    <w:rPr>
      <w:rFonts w:asciiTheme="majorHAnsi" w:eastAsiaTheme="majorEastAsia" w:hAnsiTheme="majorHAnsi" w:cs="Calibri Light"/>
      <w:color w:val="123869" w:themeColor="accent1"/>
      <w:sz w:val="48"/>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72142B"/>
    <w:pPr>
      <w:keepNext/>
      <w:keepLines/>
      <w:outlineLvl w:val="2"/>
    </w:pPr>
    <w:rPr>
      <w:rFonts w:asciiTheme="majorHAnsi" w:eastAsiaTheme="majorEastAsia" w:hAnsiTheme="majorHAnsi" w:cstheme="majorBidi"/>
      <w:color w:val="123869" w:themeColor="accent1"/>
      <w:sz w:val="32"/>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uiPriority w:val="9"/>
    <w:rsid w:val="006A30CB"/>
    <w:rPr>
      <w:rFonts w:asciiTheme="majorHAnsi" w:eastAsiaTheme="majorEastAsia" w:hAnsiTheme="majorHAnsi" w:cs="Calibri Light"/>
      <w:color w:val="123869" w:themeColor="accent1"/>
      <w:sz w:val="48"/>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72142B"/>
    <w:rPr>
      <w:rFonts w:asciiTheme="majorHAnsi" w:eastAsiaTheme="majorEastAsia" w:hAnsiTheme="majorHAnsi" w:cstheme="majorBidi"/>
      <w:color w:val="123869" w:themeColor="accent1"/>
      <w:sz w:val="32"/>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TOCHeading">
    <w:name w:val="TOC Heading"/>
    <w:basedOn w:val="Heading1"/>
    <w:next w:val="Normal"/>
    <w:uiPriority w:val="39"/>
    <w:unhideWhenUsed/>
    <w:qFormat/>
    <w:rsid w:val="00B64D70"/>
    <w:pPr>
      <w:spacing w:line="259" w:lineRule="auto"/>
      <w:outlineLvl w:val="9"/>
    </w:pPr>
    <w:rPr>
      <w:b/>
      <w:color w:val="0D294E" w:themeColor="accent1" w:themeShade="BF"/>
      <w:sz w:val="32"/>
    </w:rPr>
  </w:style>
  <w:style w:type="paragraph" w:styleId="TOC1">
    <w:name w:val="toc 1"/>
    <w:basedOn w:val="Normal"/>
    <w:next w:val="Normal"/>
    <w:autoRedefine/>
    <w:uiPriority w:val="39"/>
    <w:rsid w:val="00BD76A2"/>
    <w:pPr>
      <w:spacing w:after="100"/>
    </w:pPr>
  </w:style>
  <w:style w:type="paragraph" w:styleId="TOC3">
    <w:name w:val="toc 3"/>
    <w:basedOn w:val="Normal"/>
    <w:next w:val="Normal"/>
    <w:autoRedefine/>
    <w:uiPriority w:val="39"/>
    <w:rsid w:val="00BD76A2"/>
    <w:pPr>
      <w:spacing w:after="100"/>
      <w:ind w:left="480"/>
    </w:pPr>
  </w:style>
  <w:style w:type="character" w:styleId="Hyperlink">
    <w:name w:val="Hyperlink"/>
    <w:basedOn w:val="DefaultParagraphFont"/>
    <w:uiPriority w:val="99"/>
    <w:unhideWhenUsed/>
    <w:rsid w:val="00BD76A2"/>
    <w:rPr>
      <w:color w:val="0000FF" w:themeColor="hyperlink"/>
      <w:u w:val="single"/>
    </w:rPr>
  </w:style>
  <w:style w:type="paragraph" w:styleId="Bibliography">
    <w:name w:val="Bibliography"/>
    <w:basedOn w:val="Normal"/>
    <w:next w:val="Normal"/>
    <w:uiPriority w:val="37"/>
    <w:unhideWhenUsed/>
    <w:rsid w:val="00BD76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542489">
      <w:bodyDiv w:val="1"/>
      <w:marLeft w:val="0"/>
      <w:marRight w:val="0"/>
      <w:marTop w:val="0"/>
      <w:marBottom w:val="0"/>
      <w:divBdr>
        <w:top w:val="none" w:sz="0" w:space="0" w:color="auto"/>
        <w:left w:val="none" w:sz="0" w:space="0" w:color="auto"/>
        <w:bottom w:val="none" w:sz="0" w:space="0" w:color="auto"/>
        <w:right w:val="none" w:sz="0" w:space="0" w:color="auto"/>
      </w:divBdr>
    </w:div>
    <w:div w:id="301157768">
      <w:bodyDiv w:val="1"/>
      <w:marLeft w:val="0"/>
      <w:marRight w:val="0"/>
      <w:marTop w:val="0"/>
      <w:marBottom w:val="0"/>
      <w:divBdr>
        <w:top w:val="none" w:sz="0" w:space="0" w:color="auto"/>
        <w:left w:val="none" w:sz="0" w:space="0" w:color="auto"/>
        <w:bottom w:val="none" w:sz="0" w:space="0" w:color="auto"/>
        <w:right w:val="none" w:sz="0" w:space="0" w:color="auto"/>
      </w:divBdr>
    </w:div>
    <w:div w:id="332146236">
      <w:bodyDiv w:val="1"/>
      <w:marLeft w:val="0"/>
      <w:marRight w:val="0"/>
      <w:marTop w:val="0"/>
      <w:marBottom w:val="0"/>
      <w:divBdr>
        <w:top w:val="none" w:sz="0" w:space="0" w:color="auto"/>
        <w:left w:val="none" w:sz="0" w:space="0" w:color="auto"/>
        <w:bottom w:val="none" w:sz="0" w:space="0" w:color="auto"/>
        <w:right w:val="none" w:sz="0" w:space="0" w:color="auto"/>
      </w:divBdr>
    </w:div>
    <w:div w:id="407381251">
      <w:bodyDiv w:val="1"/>
      <w:marLeft w:val="0"/>
      <w:marRight w:val="0"/>
      <w:marTop w:val="0"/>
      <w:marBottom w:val="0"/>
      <w:divBdr>
        <w:top w:val="none" w:sz="0" w:space="0" w:color="auto"/>
        <w:left w:val="none" w:sz="0" w:space="0" w:color="auto"/>
        <w:bottom w:val="none" w:sz="0" w:space="0" w:color="auto"/>
        <w:right w:val="none" w:sz="0" w:space="0" w:color="auto"/>
      </w:divBdr>
    </w:div>
    <w:div w:id="549268779">
      <w:bodyDiv w:val="1"/>
      <w:marLeft w:val="0"/>
      <w:marRight w:val="0"/>
      <w:marTop w:val="0"/>
      <w:marBottom w:val="0"/>
      <w:divBdr>
        <w:top w:val="none" w:sz="0" w:space="0" w:color="auto"/>
        <w:left w:val="none" w:sz="0" w:space="0" w:color="auto"/>
        <w:bottom w:val="none" w:sz="0" w:space="0" w:color="auto"/>
        <w:right w:val="none" w:sz="0" w:space="0" w:color="auto"/>
      </w:divBdr>
    </w:div>
    <w:div w:id="638388506">
      <w:bodyDiv w:val="1"/>
      <w:marLeft w:val="0"/>
      <w:marRight w:val="0"/>
      <w:marTop w:val="0"/>
      <w:marBottom w:val="0"/>
      <w:divBdr>
        <w:top w:val="none" w:sz="0" w:space="0" w:color="auto"/>
        <w:left w:val="none" w:sz="0" w:space="0" w:color="auto"/>
        <w:bottom w:val="none" w:sz="0" w:space="0" w:color="auto"/>
        <w:right w:val="none" w:sz="0" w:space="0" w:color="auto"/>
      </w:divBdr>
    </w:div>
    <w:div w:id="796025812">
      <w:bodyDiv w:val="1"/>
      <w:marLeft w:val="0"/>
      <w:marRight w:val="0"/>
      <w:marTop w:val="0"/>
      <w:marBottom w:val="0"/>
      <w:divBdr>
        <w:top w:val="none" w:sz="0" w:space="0" w:color="auto"/>
        <w:left w:val="none" w:sz="0" w:space="0" w:color="auto"/>
        <w:bottom w:val="none" w:sz="0" w:space="0" w:color="auto"/>
        <w:right w:val="none" w:sz="0" w:space="0" w:color="auto"/>
      </w:divBdr>
    </w:div>
    <w:div w:id="835413719">
      <w:bodyDiv w:val="1"/>
      <w:marLeft w:val="0"/>
      <w:marRight w:val="0"/>
      <w:marTop w:val="0"/>
      <w:marBottom w:val="0"/>
      <w:divBdr>
        <w:top w:val="none" w:sz="0" w:space="0" w:color="auto"/>
        <w:left w:val="none" w:sz="0" w:space="0" w:color="auto"/>
        <w:bottom w:val="none" w:sz="0" w:space="0" w:color="auto"/>
        <w:right w:val="none" w:sz="0" w:space="0" w:color="auto"/>
      </w:divBdr>
    </w:div>
    <w:div w:id="878475316">
      <w:bodyDiv w:val="1"/>
      <w:marLeft w:val="0"/>
      <w:marRight w:val="0"/>
      <w:marTop w:val="0"/>
      <w:marBottom w:val="0"/>
      <w:divBdr>
        <w:top w:val="none" w:sz="0" w:space="0" w:color="auto"/>
        <w:left w:val="none" w:sz="0" w:space="0" w:color="auto"/>
        <w:bottom w:val="none" w:sz="0" w:space="0" w:color="auto"/>
        <w:right w:val="none" w:sz="0" w:space="0" w:color="auto"/>
      </w:divBdr>
    </w:div>
    <w:div w:id="930820630">
      <w:bodyDiv w:val="1"/>
      <w:marLeft w:val="0"/>
      <w:marRight w:val="0"/>
      <w:marTop w:val="0"/>
      <w:marBottom w:val="0"/>
      <w:divBdr>
        <w:top w:val="none" w:sz="0" w:space="0" w:color="auto"/>
        <w:left w:val="none" w:sz="0" w:space="0" w:color="auto"/>
        <w:bottom w:val="none" w:sz="0" w:space="0" w:color="auto"/>
        <w:right w:val="none" w:sz="0" w:space="0" w:color="auto"/>
      </w:divBdr>
    </w:div>
    <w:div w:id="949628895">
      <w:bodyDiv w:val="1"/>
      <w:marLeft w:val="0"/>
      <w:marRight w:val="0"/>
      <w:marTop w:val="0"/>
      <w:marBottom w:val="0"/>
      <w:divBdr>
        <w:top w:val="none" w:sz="0" w:space="0" w:color="auto"/>
        <w:left w:val="none" w:sz="0" w:space="0" w:color="auto"/>
        <w:bottom w:val="none" w:sz="0" w:space="0" w:color="auto"/>
        <w:right w:val="none" w:sz="0" w:space="0" w:color="auto"/>
      </w:divBdr>
    </w:div>
    <w:div w:id="1056078569">
      <w:bodyDiv w:val="1"/>
      <w:marLeft w:val="0"/>
      <w:marRight w:val="0"/>
      <w:marTop w:val="0"/>
      <w:marBottom w:val="0"/>
      <w:divBdr>
        <w:top w:val="none" w:sz="0" w:space="0" w:color="auto"/>
        <w:left w:val="none" w:sz="0" w:space="0" w:color="auto"/>
        <w:bottom w:val="none" w:sz="0" w:space="0" w:color="auto"/>
        <w:right w:val="none" w:sz="0" w:space="0" w:color="auto"/>
      </w:divBdr>
    </w:div>
    <w:div w:id="1304506036">
      <w:bodyDiv w:val="1"/>
      <w:marLeft w:val="0"/>
      <w:marRight w:val="0"/>
      <w:marTop w:val="0"/>
      <w:marBottom w:val="0"/>
      <w:divBdr>
        <w:top w:val="none" w:sz="0" w:space="0" w:color="auto"/>
        <w:left w:val="none" w:sz="0" w:space="0" w:color="auto"/>
        <w:bottom w:val="none" w:sz="0" w:space="0" w:color="auto"/>
        <w:right w:val="none" w:sz="0" w:space="0" w:color="auto"/>
      </w:divBdr>
    </w:div>
    <w:div w:id="1310475829">
      <w:bodyDiv w:val="1"/>
      <w:marLeft w:val="0"/>
      <w:marRight w:val="0"/>
      <w:marTop w:val="0"/>
      <w:marBottom w:val="0"/>
      <w:divBdr>
        <w:top w:val="none" w:sz="0" w:space="0" w:color="auto"/>
        <w:left w:val="none" w:sz="0" w:space="0" w:color="auto"/>
        <w:bottom w:val="none" w:sz="0" w:space="0" w:color="auto"/>
        <w:right w:val="none" w:sz="0" w:space="0" w:color="auto"/>
      </w:divBdr>
    </w:div>
    <w:div w:id="1426458497">
      <w:bodyDiv w:val="1"/>
      <w:marLeft w:val="0"/>
      <w:marRight w:val="0"/>
      <w:marTop w:val="0"/>
      <w:marBottom w:val="0"/>
      <w:divBdr>
        <w:top w:val="none" w:sz="0" w:space="0" w:color="auto"/>
        <w:left w:val="none" w:sz="0" w:space="0" w:color="auto"/>
        <w:bottom w:val="none" w:sz="0" w:space="0" w:color="auto"/>
        <w:right w:val="none" w:sz="0" w:space="0" w:color="auto"/>
      </w:divBdr>
    </w:div>
    <w:div w:id="1521968678">
      <w:bodyDiv w:val="1"/>
      <w:marLeft w:val="0"/>
      <w:marRight w:val="0"/>
      <w:marTop w:val="0"/>
      <w:marBottom w:val="0"/>
      <w:divBdr>
        <w:top w:val="none" w:sz="0" w:space="0" w:color="auto"/>
        <w:left w:val="none" w:sz="0" w:space="0" w:color="auto"/>
        <w:bottom w:val="none" w:sz="0" w:space="0" w:color="auto"/>
        <w:right w:val="none" w:sz="0" w:space="0" w:color="auto"/>
      </w:divBdr>
    </w:div>
    <w:div w:id="1634368889">
      <w:bodyDiv w:val="1"/>
      <w:marLeft w:val="0"/>
      <w:marRight w:val="0"/>
      <w:marTop w:val="0"/>
      <w:marBottom w:val="0"/>
      <w:divBdr>
        <w:top w:val="none" w:sz="0" w:space="0" w:color="auto"/>
        <w:left w:val="none" w:sz="0" w:space="0" w:color="auto"/>
        <w:bottom w:val="none" w:sz="0" w:space="0" w:color="auto"/>
        <w:right w:val="none" w:sz="0" w:space="0" w:color="auto"/>
      </w:divBdr>
    </w:div>
    <w:div w:id="1823889020">
      <w:bodyDiv w:val="1"/>
      <w:marLeft w:val="0"/>
      <w:marRight w:val="0"/>
      <w:marTop w:val="0"/>
      <w:marBottom w:val="0"/>
      <w:divBdr>
        <w:top w:val="none" w:sz="0" w:space="0" w:color="auto"/>
        <w:left w:val="none" w:sz="0" w:space="0" w:color="auto"/>
        <w:bottom w:val="none" w:sz="0" w:space="0" w:color="auto"/>
        <w:right w:val="none" w:sz="0" w:space="0" w:color="auto"/>
      </w:divBdr>
    </w:div>
    <w:div w:id="1883901024">
      <w:bodyDiv w:val="1"/>
      <w:marLeft w:val="0"/>
      <w:marRight w:val="0"/>
      <w:marTop w:val="0"/>
      <w:marBottom w:val="0"/>
      <w:divBdr>
        <w:top w:val="none" w:sz="0" w:space="0" w:color="auto"/>
        <w:left w:val="none" w:sz="0" w:space="0" w:color="auto"/>
        <w:bottom w:val="none" w:sz="0" w:space="0" w:color="auto"/>
        <w:right w:val="none" w:sz="0" w:space="0" w:color="auto"/>
      </w:divBdr>
    </w:div>
    <w:div w:id="2098164960">
      <w:bodyDiv w:val="1"/>
      <w:marLeft w:val="0"/>
      <w:marRight w:val="0"/>
      <w:marTop w:val="0"/>
      <w:marBottom w:val="0"/>
      <w:divBdr>
        <w:top w:val="none" w:sz="0" w:space="0" w:color="auto"/>
        <w:left w:val="none" w:sz="0" w:space="0" w:color="auto"/>
        <w:bottom w:val="none" w:sz="0" w:space="0" w:color="auto"/>
        <w:right w:val="none" w:sz="0" w:space="0" w:color="auto"/>
      </w:divBdr>
    </w:div>
    <w:div w:id="2099519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4.png"/><Relationship Id="rId68" Type="http://schemas.openxmlformats.org/officeDocument/2006/relationships/image" Target="media/image59.png"/><Relationship Id="rId84" Type="http://schemas.openxmlformats.org/officeDocument/2006/relationships/footer" Target="footer2.xml"/><Relationship Id="rId16" Type="http://schemas.openxmlformats.org/officeDocument/2006/relationships/image" Target="media/image7.png"/><Relationship Id="rId11" Type="http://schemas.openxmlformats.org/officeDocument/2006/relationships/image" Target="media/image2.png"/><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image" Target="media/image44.png"/><Relationship Id="rId58" Type="http://schemas.openxmlformats.org/officeDocument/2006/relationships/image" Target="media/image49.png"/><Relationship Id="rId74" Type="http://schemas.openxmlformats.org/officeDocument/2006/relationships/image" Target="media/image65.png"/><Relationship Id="rId79" Type="http://schemas.openxmlformats.org/officeDocument/2006/relationships/image" Target="media/image70.png"/><Relationship Id="rId5" Type="http://schemas.openxmlformats.org/officeDocument/2006/relationships/styles" Target="styles.xml"/><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image" Target="media/image60.png"/><Relationship Id="rId77" Type="http://schemas.openxmlformats.org/officeDocument/2006/relationships/image" Target="media/image68.png"/><Relationship Id="rId8" Type="http://schemas.openxmlformats.org/officeDocument/2006/relationships/footnotes" Target="footnotes.xml"/><Relationship Id="rId51" Type="http://schemas.openxmlformats.org/officeDocument/2006/relationships/image" Target="media/image42.png"/><Relationship Id="rId72" Type="http://schemas.openxmlformats.org/officeDocument/2006/relationships/image" Target="media/image63.png"/><Relationship Id="rId80" Type="http://schemas.openxmlformats.org/officeDocument/2006/relationships/image" Target="media/image71.png"/><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8.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image" Target="media/image61.png"/><Relationship Id="rId75" Type="http://schemas.openxmlformats.org/officeDocument/2006/relationships/image" Target="media/image66.png"/><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image" Target="media/image1.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73" Type="http://schemas.openxmlformats.org/officeDocument/2006/relationships/image" Target="media/image64.png"/><Relationship Id="rId78" Type="http://schemas.openxmlformats.org/officeDocument/2006/relationships/image" Target="media/image69.png"/><Relationship Id="rId81" Type="http://schemas.openxmlformats.org/officeDocument/2006/relationships/image" Target="media/image72.png"/><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image" Target="media/image67.png"/><Relationship Id="rId7" Type="http://schemas.openxmlformats.org/officeDocument/2006/relationships/webSettings" Target="webSettings.xml"/><Relationship Id="rId71" Type="http://schemas.openxmlformats.org/officeDocument/2006/relationships/image" Target="media/image62.png"/><Relationship Id="rId2" Type="http://schemas.openxmlformats.org/officeDocument/2006/relationships/customXml" Target="../customXml/item2.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1.png"/><Relationship Id="rId45" Type="http://schemas.openxmlformats.org/officeDocument/2006/relationships/image" Target="media/image36.png"/><Relationship Id="rId66" Type="http://schemas.openxmlformats.org/officeDocument/2006/relationships/image" Target="media/image57.png"/><Relationship Id="rId61" Type="http://schemas.openxmlformats.org/officeDocument/2006/relationships/image" Target="media/image52.png"/><Relationship Id="rId82" Type="http://schemas.openxmlformats.org/officeDocument/2006/relationships/image" Target="media/image7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dni\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54ee98d0-969d-415e-8c62-3b21f252aa86" xsi:nil="true"/>
    <_activity xmlns="54ee98d0-969d-415e-8c62-3b21f252aa8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B0515883A6AEA4EB405D78E3F48C37F" ma:contentTypeVersion="17" ma:contentTypeDescription="Create a new document." ma:contentTypeScope="" ma:versionID="1bd5daf4924c7a29afaceb9e97e7601a">
  <xsd:schema xmlns:xsd="http://www.w3.org/2001/XMLSchema" xmlns:xs="http://www.w3.org/2001/XMLSchema" xmlns:p="http://schemas.microsoft.com/office/2006/metadata/properties" xmlns:ns3="54ee98d0-969d-415e-8c62-3b21f252aa86" xmlns:ns4="339ca911-ebd0-47f1-a0b5-220d73330132" targetNamespace="http://schemas.microsoft.com/office/2006/metadata/properties" ma:root="true" ma:fieldsID="a83f77033a048d8d5343ab009e1970b9" ns3:_="" ns4:_="">
    <xsd:import namespace="54ee98d0-969d-415e-8c62-3b21f252aa86"/>
    <xsd:import namespace="339ca911-ebd0-47f1-a0b5-220d7333013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4:SharedWithUsers" minOccurs="0"/>
                <xsd:element ref="ns4:SharedWithDetails" minOccurs="0"/>
                <xsd:element ref="ns4:SharingHintHash" minOccurs="0"/>
                <xsd:element ref="ns3:_activity"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ee98d0-969d-415e-8c62-3b21f252aa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39ca911-ebd0-47f1-a0b5-220d7333013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Esa21</b:Tag>
    <b:SourceType>DocumentFromInternetSite</b:SourceType>
    <b:Guid>{61E8678B-B136-4A90-924D-32AEBD40D69E}</b:Guid>
    <b:Author>
      <b:Author>
        <b:NameList>
          <b:Person>
            <b:Last>Erkec</b:Last>
            <b:First>Esat</b:First>
          </b:Person>
        </b:NameList>
      </b:Author>
    </b:Author>
    <b:Title>Transactions in SQL Server for beginners</b:Title>
    <b:Year>2021</b:Year>
    <b:Month>February</b:Month>
    <b:Day>10</b:Day>
    <b:URL>https://www.sqlshack.com/transactions-in-sql-server-for-beginners/</b:URL>
    <b:RefOrder>2</b:RefOrder>
  </b:Source>
  <b:Source>
    <b:Tag>Boj18</b:Tag>
    <b:SourceType>DocumentFromInternetSite</b:SourceType>
    <b:Guid>{9B5CFD3C-7F71-47A1-924D-03551B371CDB}</b:Guid>
    <b:Title>How to implement error handling in SQL Server</b:Title>
    <b:Year>2018</b:Year>
    <b:Month>June</b:Month>
    <b:Day>15</b:Day>
    <b:URL>https://www.sqlshack.com/how-to-implement-error-handling-in-sql-server/</b:URL>
    <b:Author>
      <b:Author>
        <b:NameList>
          <b:Person>
            <b:Last>Petrovic</b:Last>
            <b:First>Bojan</b:First>
          </b:Person>
        </b:NameList>
      </b:Author>
    </b:Author>
    <b:RefOrder>1</b:RefOrder>
  </b:Source>
  <b:Source>
    <b:Tag>Ran19</b:Tag>
    <b:SourceType>DocumentFromInternetSite</b:SourceType>
    <b:Guid>{3008E5D5-0B5E-4CC6-8CE8-82D59F674355}</b:Guid>
    <b:Author>
      <b:Author>
        <b:NameList>
          <b:Person>
            <b:Last>Babu</b:Last>
            <b:First>Ranga</b:First>
          </b:Person>
        </b:NameList>
      </b:Author>
    </b:Author>
    <b:Title>SQL Server stored procedures for beginners</b:Title>
    <b:Year>2019</b:Year>
    <b:Month>July</b:Month>
    <b:Day>29</b:Day>
    <b:URL>https://www.sqlshack.com/sql-server-stored-procedures-for-beginners/</b:URL>
    <b:RefOrder>3</b:RefOrder>
  </b:Source>
  <b:Source>
    <b:Tag>Ran191</b:Tag>
    <b:SourceType>DocumentFromInternetSite</b:SourceType>
    <b:Guid>{608CB4CB-BAA6-40BF-AEA5-FE5045423C6E}</b:Guid>
    <b:Author>
      <b:Author>
        <b:NameList>
          <b:Person>
            <b:Last>Babu</b:Last>
            <b:First>Ranga</b:First>
          </b:Person>
        </b:NameList>
      </b:Author>
    </b:Author>
    <b:Title>EXEC SQL overview and examples</b:Title>
    <b:Year>2019</b:Year>
    <b:Month>June</b:Month>
    <b:Day>18</b:Day>
    <b:URL>https://www.sqlshack.com/exec-sql-overview-and-examples/</b:URL>
    <b:RefOrder>4</b:RefOrder>
  </b:Source>
  <b:Source>
    <b:Tag>Ben20</b:Tag>
    <b:SourceType>DocumentFromInternetSite</b:SourceType>
    <b:Guid>{BBF98294-71A9-41CD-9367-CE48FA1D8E21}</b:Guid>
    <b:Author>
      <b:Author>
        <b:NameList>
          <b:Person>
            <b:Last>Richardson</b:Last>
            <b:First>Ben</b:First>
          </b:Person>
        </b:NameList>
      </b:Author>
    </b:Author>
    <b:Title>Using SQL CREATE INDEX to create clustered and non-clustered indexes</b:Title>
    <b:Year>2020</b:Year>
    <b:Month>January</b:Month>
    <b:Day>10</b:Day>
    <b:URL>https://www.sqlshack.com/using-sql-create-index-to-create-clustered-and-non-clustered-indexes/</b:URL>
    <b:RefOrder>5</b:RefOrder>
  </b:Source>
</b:Sources>
</file>

<file path=customXml/itemProps1.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54ee98d0-969d-415e-8c62-3b21f252aa86"/>
  </ds:schemaRefs>
</ds:datastoreItem>
</file>

<file path=customXml/itemProps2.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3.xml><?xml version="1.0" encoding="utf-8"?>
<ds:datastoreItem xmlns:ds="http://schemas.openxmlformats.org/officeDocument/2006/customXml" ds:itemID="{4FA15EC1-10C6-4FB9-816F-3186D615DF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ee98d0-969d-415e-8c62-3b21f252aa86"/>
    <ds:schemaRef ds:uri="339ca911-ebd0-47f1-a0b5-220d73330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D0032E-C384-4833-AC09-C807D811B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17</TotalTime>
  <Pages>32</Pages>
  <Words>2372</Words>
  <Characters>13525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dafydd💰💰💰💰💰 davies🐵🐵💰🍕🍕</dc:creator>
  <cp:keywords/>
  <dc:description/>
  <cp:lastModifiedBy>DAV20857032 (Dafydd Davies)</cp:lastModifiedBy>
  <cp:revision>7</cp:revision>
  <dcterms:created xsi:type="dcterms:W3CDTF">2025-01-18T23:44:00Z</dcterms:created>
  <dcterms:modified xsi:type="dcterms:W3CDTF">2025-01-19T00:01:00Z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0x0101006B0515883A6AEA4EB405D78E3F48C37F</vt:lpwstr>
  </property>
</Properties>
</file>