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145E5" w14:textId="2BD0A5AA" w:rsidR="00354291" w:rsidRDefault="00354291" w:rsidP="00354291">
      <w:r>
        <w:rPr>
          <w:noProof/>
        </w:rPr>
        <w:drawing>
          <wp:anchor distT="0" distB="0" distL="114300" distR="114300" simplePos="0" relativeHeight="251658240" behindDoc="0" locked="0" layoutInCell="1" allowOverlap="1" wp14:anchorId="292F4FA7" wp14:editId="7E7027D2">
            <wp:simplePos x="0" y="0"/>
            <wp:positionH relativeFrom="column">
              <wp:posOffset>0</wp:posOffset>
            </wp:positionH>
            <wp:positionV relativeFrom="paragraph">
              <wp:posOffset>136734</wp:posOffset>
            </wp:positionV>
            <wp:extent cx="5732145" cy="7122160"/>
            <wp:effectExtent l="0" t="0" r="0" b="2540"/>
            <wp:wrapSquare wrapText="bothSides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ell phone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12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0F5F86" w14:textId="7816A4EE" w:rsidR="00354291" w:rsidRPr="00354291" w:rsidRDefault="00354291" w:rsidP="00354291">
      <w:pPr>
        <w:rPr>
          <w:b/>
          <w:bCs/>
          <w:sz w:val="36"/>
          <w:szCs w:val="36"/>
        </w:rPr>
      </w:pPr>
      <w:r w:rsidRPr="00354291">
        <w:rPr>
          <w:b/>
          <w:bCs/>
          <w:sz w:val="36"/>
          <w:szCs w:val="36"/>
        </w:rPr>
        <w:t>EMERGENCY CONTACT DETAILS</w:t>
      </w:r>
    </w:p>
    <w:p w14:paraId="17C229B0" w14:textId="0EC5F5B8" w:rsidR="00354291" w:rsidRDefault="00354291" w:rsidP="00354291"/>
    <w:p w14:paraId="5B7050D6" w14:textId="137C988C" w:rsidR="00354291" w:rsidRPr="00354291" w:rsidRDefault="00354291" w:rsidP="00354291">
      <w:pPr>
        <w:rPr>
          <w:b/>
          <w:bCs/>
          <w:sz w:val="24"/>
        </w:rPr>
      </w:pPr>
      <w:r w:rsidRPr="00354291">
        <w:rPr>
          <w:b/>
          <w:bCs/>
          <w:sz w:val="24"/>
        </w:rPr>
        <w:t>NAME</w:t>
      </w:r>
      <w:r w:rsidRPr="00354291">
        <w:rPr>
          <w:b/>
          <w:bCs/>
          <w:sz w:val="24"/>
        </w:rPr>
        <w:tab/>
      </w:r>
      <w:r w:rsidRPr="00354291">
        <w:rPr>
          <w:b/>
          <w:bCs/>
          <w:sz w:val="24"/>
        </w:rPr>
        <w:tab/>
      </w:r>
      <w:r w:rsidRPr="00354291">
        <w:rPr>
          <w:b/>
          <w:bCs/>
          <w:sz w:val="24"/>
        </w:rPr>
        <w:tab/>
      </w:r>
      <w:r w:rsidRPr="00354291">
        <w:rPr>
          <w:b/>
          <w:bCs/>
          <w:sz w:val="24"/>
        </w:rPr>
        <w:tab/>
      </w:r>
      <w:r>
        <w:rPr>
          <w:b/>
          <w:bCs/>
          <w:sz w:val="24"/>
        </w:rPr>
        <w:t xml:space="preserve">          </w:t>
      </w:r>
      <w:r w:rsidRPr="00354291">
        <w:rPr>
          <w:b/>
          <w:bCs/>
          <w:sz w:val="24"/>
        </w:rPr>
        <w:t>TELEPHONE</w:t>
      </w:r>
      <w:r w:rsidRPr="00354291">
        <w:rPr>
          <w:b/>
          <w:bCs/>
          <w:sz w:val="24"/>
        </w:rPr>
        <w:tab/>
      </w:r>
      <w:r w:rsidRPr="00354291">
        <w:rPr>
          <w:b/>
          <w:bCs/>
          <w:sz w:val="24"/>
        </w:rPr>
        <w:tab/>
        <w:t xml:space="preserve">          NEAREST SPILL KIT</w:t>
      </w:r>
    </w:p>
    <w:p w14:paraId="6185EE27" w14:textId="2DF4FD44" w:rsidR="00354291" w:rsidRDefault="00354291" w:rsidP="00354291"/>
    <w:p w14:paraId="3BDF8960" w14:textId="784A682E" w:rsidR="00354291" w:rsidRDefault="003F3119" w:rsidP="00354291">
      <w:r>
        <w:tab/>
      </w:r>
      <w:r>
        <w:tab/>
      </w:r>
      <w:r>
        <w:tab/>
      </w:r>
      <w:r>
        <w:tab/>
      </w:r>
      <w:r>
        <w:tab/>
      </w:r>
      <w:r>
        <w:tab/>
      </w:r>
      <w:r w:rsidR="007B0982">
        <w:tab/>
      </w:r>
      <w:r w:rsidR="007B0982">
        <w:tab/>
      </w:r>
      <w:r w:rsidR="007B0982">
        <w:tab/>
      </w:r>
      <w:r w:rsidR="007B0982">
        <w:tab/>
        <w:t>WELFARE UNIT</w:t>
      </w:r>
    </w:p>
    <w:p w14:paraId="4587D711" w14:textId="59BC6738" w:rsidR="00ED0126" w:rsidRPr="00354291" w:rsidRDefault="00ED0126" w:rsidP="00354291"/>
    <w:sectPr w:rsidR="00ED0126" w:rsidRPr="00354291" w:rsidSect="00002D8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40" w:right="1440" w:bottom="1531" w:left="1440" w:header="720" w:footer="2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E752E" w14:textId="77777777" w:rsidR="004A262E" w:rsidRDefault="004A262E">
      <w:r>
        <w:separator/>
      </w:r>
    </w:p>
  </w:endnote>
  <w:endnote w:type="continuationSeparator" w:id="0">
    <w:p w14:paraId="5D31F826" w14:textId="77777777" w:rsidR="004A262E" w:rsidRDefault="004A2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lon540 BT">
    <w:altName w:val="Times New Roman"/>
    <w:charset w:val="00"/>
    <w:family w:val="roman"/>
    <w:pitch w:val="variable"/>
    <w:sig w:usb0="00000007" w:usb1="00000000" w:usb2="00000000" w:usb3="00000000" w:csb0="00000011" w:csb1="00000000"/>
  </w:font>
  <w:font w:name="RotisSemiSerif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87AE0" w14:textId="77777777" w:rsidR="00FC77F7" w:rsidRDefault="00FC77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3614"/>
      <w:gridCol w:w="2338"/>
      <w:gridCol w:w="3075"/>
    </w:tblGrid>
    <w:tr w:rsidR="009943AF" w:rsidRPr="00817EF1" w14:paraId="580A0077" w14:textId="77777777" w:rsidTr="00817EF1">
      <w:trPr>
        <w:cantSplit/>
      </w:trPr>
      <w:tc>
        <w:tcPr>
          <w:tcW w:w="2002" w:type="pct"/>
          <w:shd w:val="clear" w:color="auto" w:fill="auto"/>
        </w:tcPr>
        <w:p w14:paraId="538F0285" w14:textId="555A4DF3" w:rsidR="009943AF" w:rsidRPr="004B6B19" w:rsidRDefault="00A43896" w:rsidP="00817EF1">
          <w:pPr>
            <w:pStyle w:val="Footer"/>
            <w:tabs>
              <w:tab w:val="center" w:pos="0"/>
              <w:tab w:val="right" w:pos="9027"/>
            </w:tabs>
          </w:pPr>
          <w:r>
            <w:t>E</w:t>
          </w:r>
          <w:r w:rsidR="007223BC">
            <w:t>P0</w:t>
          </w:r>
          <w:r w:rsidR="00B8060C">
            <w:t>7</w:t>
          </w:r>
        </w:p>
      </w:tc>
      <w:tc>
        <w:tcPr>
          <w:tcW w:w="1295" w:type="pct"/>
          <w:vMerge w:val="restart"/>
          <w:shd w:val="clear" w:color="auto" w:fill="auto"/>
        </w:tcPr>
        <w:p w14:paraId="306080A8" w14:textId="77777777" w:rsidR="009943AF" w:rsidRPr="00B968CE" w:rsidRDefault="009943AF" w:rsidP="00817EF1">
          <w:pPr>
            <w:pStyle w:val="Footer"/>
            <w:tabs>
              <w:tab w:val="center" w:pos="0"/>
              <w:tab w:val="right" w:pos="9027"/>
            </w:tabs>
            <w:jc w:val="center"/>
          </w:pPr>
        </w:p>
      </w:tc>
      <w:tc>
        <w:tcPr>
          <w:tcW w:w="1703" w:type="pct"/>
          <w:shd w:val="clear" w:color="auto" w:fill="auto"/>
        </w:tcPr>
        <w:p w14:paraId="01348CCB" w14:textId="77777777" w:rsidR="009943AF" w:rsidRPr="00C8784D" w:rsidRDefault="009943AF" w:rsidP="00817EF1">
          <w:pPr>
            <w:pStyle w:val="Footer"/>
            <w:tabs>
              <w:tab w:val="center" w:pos="0"/>
              <w:tab w:val="right" w:pos="9027"/>
            </w:tabs>
            <w:jc w:val="right"/>
          </w:pPr>
          <w:r w:rsidRPr="00C8784D">
            <w:t xml:space="preserve">Page </w:t>
          </w:r>
          <w:r w:rsidRPr="00C8784D">
            <w:rPr>
              <w:rStyle w:val="PageNumber"/>
            </w:rPr>
            <w:fldChar w:fldCharType="begin"/>
          </w:r>
          <w:r w:rsidRPr="00C8784D">
            <w:rPr>
              <w:rStyle w:val="PageNumber"/>
            </w:rPr>
            <w:instrText xml:space="preserve"> PAGE </w:instrText>
          </w:r>
          <w:r w:rsidRPr="00C8784D">
            <w:rPr>
              <w:rStyle w:val="PageNumber"/>
            </w:rPr>
            <w:fldChar w:fldCharType="separate"/>
          </w:r>
          <w:r w:rsidR="009A26E6">
            <w:rPr>
              <w:rStyle w:val="PageNumber"/>
              <w:noProof/>
            </w:rPr>
            <w:t>1</w:t>
          </w:r>
          <w:r w:rsidRPr="00C8784D">
            <w:rPr>
              <w:rStyle w:val="PageNumber"/>
            </w:rPr>
            <w:fldChar w:fldCharType="end"/>
          </w:r>
          <w:r w:rsidRPr="00C8784D">
            <w:rPr>
              <w:rStyle w:val="PageNumber"/>
            </w:rPr>
            <w:t xml:space="preserve"> of </w:t>
          </w:r>
          <w:r w:rsidRPr="00C8784D">
            <w:rPr>
              <w:rStyle w:val="PageNumber"/>
            </w:rPr>
            <w:fldChar w:fldCharType="begin"/>
          </w:r>
          <w:r w:rsidRPr="00C8784D">
            <w:rPr>
              <w:rStyle w:val="PageNumber"/>
            </w:rPr>
            <w:instrText xml:space="preserve"> NUMPAGES </w:instrText>
          </w:r>
          <w:r w:rsidRPr="00C8784D">
            <w:rPr>
              <w:rStyle w:val="PageNumber"/>
            </w:rPr>
            <w:fldChar w:fldCharType="separate"/>
          </w:r>
          <w:r w:rsidR="009A26E6">
            <w:rPr>
              <w:rStyle w:val="PageNumber"/>
              <w:noProof/>
            </w:rPr>
            <w:t>1</w:t>
          </w:r>
          <w:r w:rsidRPr="00C8784D">
            <w:rPr>
              <w:rStyle w:val="PageNumber"/>
            </w:rPr>
            <w:fldChar w:fldCharType="end"/>
          </w:r>
        </w:p>
      </w:tc>
    </w:tr>
    <w:tr w:rsidR="009943AF" w:rsidRPr="00817EF1" w14:paraId="183E8456" w14:textId="77777777" w:rsidTr="00817EF1">
      <w:trPr>
        <w:cantSplit/>
      </w:trPr>
      <w:tc>
        <w:tcPr>
          <w:tcW w:w="2002" w:type="pct"/>
          <w:shd w:val="clear" w:color="auto" w:fill="auto"/>
        </w:tcPr>
        <w:p w14:paraId="12C0C255" w14:textId="77777777" w:rsidR="009943AF" w:rsidRPr="005A41FB" w:rsidRDefault="009943AF" w:rsidP="00817EF1">
          <w:pPr>
            <w:pStyle w:val="Footer"/>
            <w:tabs>
              <w:tab w:val="right" w:pos="9027"/>
            </w:tabs>
          </w:pPr>
          <w:r w:rsidRPr="005A41FB">
            <w:t>Issue Level</w:t>
          </w:r>
          <w:r w:rsidR="00CB606A">
            <w:t>: 01</w:t>
          </w:r>
        </w:p>
      </w:tc>
      <w:tc>
        <w:tcPr>
          <w:tcW w:w="1295" w:type="pct"/>
          <w:vMerge/>
          <w:shd w:val="clear" w:color="auto" w:fill="auto"/>
        </w:tcPr>
        <w:p w14:paraId="07EBE171" w14:textId="77777777" w:rsidR="009943AF" w:rsidRPr="00B968CE" w:rsidRDefault="009943AF" w:rsidP="00817EF1">
          <w:pPr>
            <w:pStyle w:val="Footer"/>
            <w:tabs>
              <w:tab w:val="right" w:pos="9027"/>
            </w:tabs>
            <w:jc w:val="right"/>
          </w:pPr>
        </w:p>
      </w:tc>
      <w:tc>
        <w:tcPr>
          <w:tcW w:w="1703" w:type="pct"/>
          <w:shd w:val="clear" w:color="auto" w:fill="auto"/>
        </w:tcPr>
        <w:p w14:paraId="7F34661E" w14:textId="1EC379DD" w:rsidR="009943AF" w:rsidRPr="00B968CE" w:rsidRDefault="00FC77F7" w:rsidP="00817EF1">
          <w:pPr>
            <w:pStyle w:val="Footer"/>
            <w:tabs>
              <w:tab w:val="right" w:pos="9027"/>
            </w:tabs>
            <w:jc w:val="right"/>
          </w:pPr>
          <w:r>
            <w:t>IP Construction</w:t>
          </w:r>
        </w:p>
      </w:tc>
    </w:tr>
    <w:tr w:rsidR="009943AF" w:rsidRPr="00817EF1" w14:paraId="0CBC792B" w14:textId="77777777" w:rsidTr="00817EF1">
      <w:trPr>
        <w:cantSplit/>
      </w:trPr>
      <w:tc>
        <w:tcPr>
          <w:tcW w:w="2002" w:type="pct"/>
          <w:shd w:val="clear" w:color="auto" w:fill="auto"/>
        </w:tcPr>
        <w:p w14:paraId="31679F66" w14:textId="5148537B" w:rsidR="009943AF" w:rsidRPr="005A41FB" w:rsidRDefault="00CB606A" w:rsidP="00817EF1">
          <w:pPr>
            <w:pStyle w:val="Footer"/>
            <w:tabs>
              <w:tab w:val="right" w:pos="9027"/>
            </w:tabs>
          </w:pPr>
          <w:r>
            <w:t xml:space="preserve">Issue Date: </w:t>
          </w:r>
        </w:p>
      </w:tc>
      <w:tc>
        <w:tcPr>
          <w:tcW w:w="2998" w:type="pct"/>
          <w:gridSpan w:val="2"/>
          <w:shd w:val="clear" w:color="auto" w:fill="auto"/>
        </w:tcPr>
        <w:p w14:paraId="6F5AE2D2" w14:textId="77777777" w:rsidR="009943AF" w:rsidRPr="005A41FB" w:rsidRDefault="009943AF" w:rsidP="00817EF1">
          <w:pPr>
            <w:pStyle w:val="Footer"/>
            <w:tabs>
              <w:tab w:val="right" w:pos="9027"/>
            </w:tabs>
            <w:jc w:val="right"/>
          </w:pPr>
          <w:r w:rsidRPr="005A41FB">
            <w:t>ALL PRINTED COPIES ARE UNCONTROLLED</w:t>
          </w:r>
        </w:p>
      </w:tc>
    </w:tr>
  </w:tbl>
  <w:p w14:paraId="3581293C" w14:textId="77777777" w:rsidR="00AC3060" w:rsidRPr="006D46DF" w:rsidRDefault="00AC3060">
    <w:pPr>
      <w:pStyle w:val="Footer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0E44" w14:textId="77777777" w:rsidR="00FC77F7" w:rsidRDefault="00FC77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A0985" w14:textId="77777777" w:rsidR="004A262E" w:rsidRDefault="004A262E">
      <w:r>
        <w:separator/>
      </w:r>
    </w:p>
  </w:footnote>
  <w:footnote w:type="continuationSeparator" w:id="0">
    <w:p w14:paraId="298A73AF" w14:textId="77777777" w:rsidR="004A262E" w:rsidRDefault="004A2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1F7EF" w14:textId="77777777" w:rsidR="00FC77F7" w:rsidRDefault="00FC77F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ook w:val="01E0" w:firstRow="1" w:lastRow="1" w:firstColumn="1" w:lastColumn="1" w:noHBand="0" w:noVBand="0"/>
    </w:tblPr>
    <w:tblGrid>
      <w:gridCol w:w="9027"/>
    </w:tblGrid>
    <w:tr w:rsidR="009943AF" w:rsidRPr="00817EF1" w14:paraId="5D88CAC2" w14:textId="77777777" w:rsidTr="00817EF1">
      <w:tc>
        <w:tcPr>
          <w:tcW w:w="5000" w:type="pct"/>
          <w:shd w:val="clear" w:color="auto" w:fill="auto"/>
          <w:vAlign w:val="center"/>
        </w:tcPr>
        <w:p w14:paraId="61AE53B5" w14:textId="479F0E1D" w:rsidR="009943AF" w:rsidRPr="00817EF1" w:rsidRDefault="009943AF" w:rsidP="00817EF1">
          <w:pPr>
            <w:widowControl w:val="0"/>
            <w:jc w:val="center"/>
            <w:outlineLvl w:val="0"/>
            <w:rPr>
              <w:rFonts w:cs="Arial"/>
              <w:bCs/>
              <w:color w:val="FFFFFF"/>
              <w:kern w:val="32"/>
              <w:sz w:val="2"/>
              <w:szCs w:val="2"/>
            </w:rPr>
          </w:pPr>
          <w:r w:rsidRPr="00817EF1">
            <w:rPr>
              <w:rFonts w:cs="Arial"/>
              <w:bCs/>
              <w:color w:val="FFFFFF"/>
              <w:kern w:val="32"/>
              <w:sz w:val="2"/>
              <w:szCs w:val="2"/>
            </w:rPr>
            <w:t>[Centre Logo]</w:t>
          </w:r>
        </w:p>
        <w:p w14:paraId="77CE38F1" w14:textId="6BC48EFB" w:rsidR="009943AF" w:rsidRPr="00817EF1" w:rsidRDefault="00FC77F7" w:rsidP="00817EF1">
          <w:pPr>
            <w:tabs>
              <w:tab w:val="center" w:pos="4153"/>
              <w:tab w:val="right" w:pos="8306"/>
            </w:tabs>
            <w:jc w:val="center"/>
            <w:rPr>
              <w:rFonts w:cs="Arial"/>
              <w:b/>
              <w:bCs/>
              <w:kern w:val="32"/>
              <w:sz w:val="28"/>
              <w:szCs w:val="28"/>
            </w:rPr>
          </w:pPr>
          <w:r>
            <w:rPr>
              <w:rFonts w:cs="Arial"/>
              <w:b/>
              <w:bCs/>
              <w:kern w:val="32"/>
              <w:sz w:val="28"/>
              <w:szCs w:val="28"/>
            </w:rPr>
            <w:t>IP Construction</w:t>
          </w:r>
        </w:p>
        <w:p w14:paraId="3D6B6EDC" w14:textId="3B3F1242" w:rsidR="009943AF" w:rsidRPr="009A26E6" w:rsidRDefault="00B8060C" w:rsidP="00817EF1">
          <w:pPr>
            <w:tabs>
              <w:tab w:val="center" w:pos="4153"/>
              <w:tab w:val="right" w:pos="8306"/>
            </w:tabs>
            <w:jc w:val="center"/>
            <w:rPr>
              <w:rFonts w:ascii="Arial Bold" w:hAnsi="Arial Bold" w:cs="Arial"/>
              <w:b/>
              <w:sz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Fill>
                <w14:solidFill>
                  <w14:srgbClr w14:val="FFFFFF"/>
                </w14:solidFill>
              </w14:textFill>
            </w:rPr>
          </w:pPr>
          <w:r>
            <w:rPr>
              <w:b/>
              <w:sz w:val="24"/>
              <w:szCs w:val="20"/>
              <w:lang w:val="en-GB"/>
            </w:rPr>
            <w:t>Spill Response Procedure</w:t>
          </w:r>
        </w:p>
      </w:tc>
    </w:tr>
  </w:tbl>
  <w:p w14:paraId="63D75056" w14:textId="0C4373C5" w:rsidR="00AC3060" w:rsidRPr="009943AF" w:rsidRDefault="00AC3060" w:rsidP="009943A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2CA5B" w14:textId="77777777" w:rsidR="00FC77F7" w:rsidRDefault="00FC77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2" type="#_x0000_t75" style="width:46.2pt;height:46.2pt" o:bullet="t">
        <v:imagedata r:id="rId1" o:title="Black Crown"/>
      </v:shape>
    </w:pict>
  </w:numPicBullet>
  <w:abstractNum w:abstractNumId="0" w15:restartNumberingAfterBreak="0">
    <w:nsid w:val="045974F9"/>
    <w:multiLevelType w:val="multilevel"/>
    <w:tmpl w:val="85D6EE1C"/>
    <w:styleLink w:val="StyleBulleted"/>
    <w:lvl w:ilvl="0">
      <w:start w:val="1"/>
      <w:numFmt w:val="bullet"/>
      <w:lvlText w:val=""/>
      <w:lvlPicBulletId w:val="0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B4D21"/>
    <w:multiLevelType w:val="multilevel"/>
    <w:tmpl w:val="E8B89B7A"/>
    <w:styleLink w:val="StyleOutlinenumbered4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 Bold" w:hAnsi="Arial Bold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907"/>
        </w:tabs>
        <w:ind w:left="907" w:hanging="56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74"/>
        </w:tabs>
        <w:ind w:left="1474" w:hanging="453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081113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106D47EE"/>
    <w:multiLevelType w:val="hybridMultilevel"/>
    <w:tmpl w:val="5ED4881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E64371"/>
    <w:multiLevelType w:val="multilevel"/>
    <w:tmpl w:val="0C3CD66A"/>
    <w:styleLink w:val="StyleOutlinenumbered3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Arial Bold" w:hAnsi="Arial Bold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13194BAD"/>
    <w:multiLevelType w:val="multilevel"/>
    <w:tmpl w:val="55A29888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1BE962DE"/>
    <w:multiLevelType w:val="multilevel"/>
    <w:tmpl w:val="A686EB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5F5F5F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A1607B"/>
    <w:multiLevelType w:val="multilevel"/>
    <w:tmpl w:val="85D6EE1C"/>
    <w:numStyleLink w:val="StyleBulleted"/>
  </w:abstractNum>
  <w:abstractNum w:abstractNumId="8" w15:restartNumberingAfterBreak="0">
    <w:nsid w:val="24091F9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259211E1"/>
    <w:multiLevelType w:val="multilevel"/>
    <w:tmpl w:val="CC8EE7C0"/>
    <w:lvl w:ilvl="0">
      <w:start w:val="1"/>
      <w:numFmt w:val="decimal"/>
      <w:lvlText w:val="%1"/>
      <w:lvlJc w:val="left"/>
      <w:pPr>
        <w:tabs>
          <w:tab w:val="num" w:pos="567"/>
        </w:tabs>
        <w:ind w:left="567" w:firstLine="32202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AF828E8"/>
    <w:multiLevelType w:val="multilevel"/>
    <w:tmpl w:val="8A824782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747B3"/>
    <w:multiLevelType w:val="multilevel"/>
    <w:tmpl w:val="71CAABD2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2FBD0FDA"/>
    <w:multiLevelType w:val="multilevel"/>
    <w:tmpl w:val="129AF0BE"/>
    <w:numStyleLink w:val="StyleNumbered1"/>
  </w:abstractNum>
  <w:abstractNum w:abstractNumId="13" w15:restartNumberingAfterBreak="0">
    <w:nsid w:val="2FF876AE"/>
    <w:multiLevelType w:val="hybridMultilevel"/>
    <w:tmpl w:val="6DDE70C6"/>
    <w:lvl w:ilvl="0" w:tplc="FE0C99A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5F5F5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06BF6"/>
    <w:multiLevelType w:val="multilevel"/>
    <w:tmpl w:val="9D180A6A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bullet"/>
      <w:pStyle w:val="Heading3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3569322F"/>
    <w:multiLevelType w:val="hybridMultilevel"/>
    <w:tmpl w:val="F17A8738"/>
    <w:lvl w:ilvl="0" w:tplc="FE0C99A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5F5F5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677B5"/>
    <w:multiLevelType w:val="hybridMultilevel"/>
    <w:tmpl w:val="7F8A6758"/>
    <w:lvl w:ilvl="0" w:tplc="FE0C99A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5F5F5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4A613C"/>
    <w:multiLevelType w:val="multilevel"/>
    <w:tmpl w:val="D88E3C5E"/>
    <w:styleLink w:val="StyleLettered"/>
    <w:lvl w:ilvl="0">
      <w:start w:val="1"/>
      <w:numFmt w:val="lowerLetter"/>
      <w:lvlText w:val="%1)"/>
      <w:lvlJc w:val="left"/>
      <w:pPr>
        <w:tabs>
          <w:tab w:val="num" w:pos="924"/>
        </w:tabs>
        <w:ind w:left="924" w:hanging="41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18" w15:restartNumberingAfterBreak="0">
    <w:nsid w:val="46C13071"/>
    <w:multiLevelType w:val="multilevel"/>
    <w:tmpl w:val="1F869EAE"/>
    <w:lvl w:ilvl="0">
      <w:start w:val="1"/>
      <w:numFmt w:val="decimal"/>
      <w:lvlText w:val="%1"/>
      <w:lvlJc w:val="left"/>
      <w:pPr>
        <w:tabs>
          <w:tab w:val="num" w:pos="567"/>
        </w:tabs>
        <w:ind w:left="567" w:firstLine="32202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9" w15:restartNumberingAfterBreak="0">
    <w:nsid w:val="489A0628"/>
    <w:multiLevelType w:val="multilevel"/>
    <w:tmpl w:val="8A824782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97C4D"/>
    <w:multiLevelType w:val="multilevel"/>
    <w:tmpl w:val="129AF0BE"/>
    <w:numStyleLink w:val="StyleNumbered1"/>
  </w:abstractNum>
  <w:abstractNum w:abstractNumId="21" w15:restartNumberingAfterBreak="0">
    <w:nsid w:val="4A932E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CB621C6"/>
    <w:multiLevelType w:val="multilevel"/>
    <w:tmpl w:val="2020AB90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51BA2162"/>
    <w:multiLevelType w:val="hybridMultilevel"/>
    <w:tmpl w:val="A22276F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451DCF"/>
    <w:multiLevelType w:val="multilevel"/>
    <w:tmpl w:val="B01EED5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241066"/>
    <w:multiLevelType w:val="multilevel"/>
    <w:tmpl w:val="85D6EE1C"/>
    <w:numStyleLink w:val="StyleBulleted"/>
  </w:abstractNum>
  <w:abstractNum w:abstractNumId="26" w15:restartNumberingAfterBreak="0">
    <w:nsid w:val="56B81855"/>
    <w:multiLevelType w:val="multilevel"/>
    <w:tmpl w:val="8BBC4218"/>
    <w:styleLink w:val="StyleNumbered"/>
    <w:lvl w:ilvl="0">
      <w:start w:val="1"/>
      <w:numFmt w:val="lowerLetter"/>
      <w:lvlText w:val="%1)"/>
      <w:lvlJc w:val="right"/>
      <w:pPr>
        <w:tabs>
          <w:tab w:val="num" w:pos="924"/>
        </w:tabs>
        <w:ind w:left="924" w:hanging="357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593"/>
        </w:tabs>
        <w:ind w:left="159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13"/>
        </w:tabs>
        <w:ind w:left="231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33"/>
        </w:tabs>
        <w:ind w:left="303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53"/>
        </w:tabs>
        <w:ind w:left="375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73"/>
        </w:tabs>
        <w:ind w:left="447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93"/>
        </w:tabs>
        <w:ind w:left="519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13"/>
        </w:tabs>
        <w:ind w:left="591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33"/>
        </w:tabs>
        <w:ind w:left="6633" w:hanging="360"/>
      </w:pPr>
      <w:rPr>
        <w:rFonts w:ascii="Wingdings" w:hAnsi="Wingdings" w:hint="default"/>
      </w:rPr>
    </w:lvl>
  </w:abstractNum>
  <w:abstractNum w:abstractNumId="27" w15:restartNumberingAfterBreak="0">
    <w:nsid w:val="587E2C89"/>
    <w:multiLevelType w:val="hybridMultilevel"/>
    <w:tmpl w:val="8F8C5D80"/>
    <w:lvl w:ilvl="0" w:tplc="FE0C99A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5F5F5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926AFF"/>
    <w:multiLevelType w:val="multilevel"/>
    <w:tmpl w:val="0C3CD66A"/>
    <w:numStyleLink w:val="StyleOutlinenumbered3"/>
  </w:abstractNum>
  <w:abstractNum w:abstractNumId="29" w15:restartNumberingAfterBreak="0">
    <w:nsid w:val="5B905B50"/>
    <w:multiLevelType w:val="multilevel"/>
    <w:tmpl w:val="55A29888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63AF7838"/>
    <w:multiLevelType w:val="hybridMultilevel"/>
    <w:tmpl w:val="A686EBC4"/>
    <w:lvl w:ilvl="0" w:tplc="FE0C99A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5F5F5F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6E8F"/>
    <w:multiLevelType w:val="multilevel"/>
    <w:tmpl w:val="68E80DDE"/>
    <w:styleLink w:val="StyleOutlinenumbered2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6C5372E3"/>
    <w:multiLevelType w:val="multilevel"/>
    <w:tmpl w:val="E8B89B7A"/>
    <w:numStyleLink w:val="StyleOutlinenumbered4"/>
  </w:abstractNum>
  <w:abstractNum w:abstractNumId="33" w15:restartNumberingAfterBreak="0">
    <w:nsid w:val="6C694784"/>
    <w:multiLevelType w:val="hybridMultilevel"/>
    <w:tmpl w:val="9F7A7A24"/>
    <w:lvl w:ilvl="0" w:tplc="FE0C99AE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color w:val="5F5F5F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DA80BA8"/>
    <w:multiLevelType w:val="multilevel"/>
    <w:tmpl w:val="85D6EE1C"/>
    <w:numStyleLink w:val="StyleBulleted"/>
  </w:abstractNum>
  <w:abstractNum w:abstractNumId="35" w15:restartNumberingAfterBreak="0">
    <w:nsid w:val="6EDE0BFA"/>
    <w:multiLevelType w:val="multilevel"/>
    <w:tmpl w:val="98A47446"/>
    <w:styleLink w:val="StyleOutlinenumbered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 w15:restartNumberingAfterBreak="0">
    <w:nsid w:val="74715D6B"/>
    <w:multiLevelType w:val="multilevel"/>
    <w:tmpl w:val="129AF0BE"/>
    <w:numStyleLink w:val="StyleNumbered1"/>
  </w:abstractNum>
  <w:abstractNum w:abstractNumId="37" w15:restartNumberingAfterBreak="0">
    <w:nsid w:val="78CC7631"/>
    <w:multiLevelType w:val="multilevel"/>
    <w:tmpl w:val="129AF0BE"/>
    <w:styleLink w:val="StyleNumbered1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 w15:restartNumberingAfterBreak="0">
    <w:nsid w:val="7DDD68FD"/>
    <w:multiLevelType w:val="multilevel"/>
    <w:tmpl w:val="85D6EE1C"/>
    <w:numStyleLink w:val="StyleBulleted"/>
  </w:abstractNum>
  <w:abstractNum w:abstractNumId="39" w15:restartNumberingAfterBreak="0">
    <w:nsid w:val="7FDB3F4B"/>
    <w:multiLevelType w:val="multilevel"/>
    <w:tmpl w:val="A65A768C"/>
    <w:styleLink w:val="StyleOutlinenumbered1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 w:val="0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134"/>
        </w:tabs>
        <w:ind w:left="1134" w:hanging="414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211959064">
    <w:abstractNumId w:val="14"/>
  </w:num>
  <w:num w:numId="2" w16cid:durableId="1657803853">
    <w:abstractNumId w:val="26"/>
  </w:num>
  <w:num w:numId="3" w16cid:durableId="900678799">
    <w:abstractNumId w:val="0"/>
  </w:num>
  <w:num w:numId="4" w16cid:durableId="635838949">
    <w:abstractNumId w:val="17"/>
  </w:num>
  <w:num w:numId="5" w16cid:durableId="869028881">
    <w:abstractNumId w:val="3"/>
  </w:num>
  <w:num w:numId="6" w16cid:durableId="1748964886">
    <w:abstractNumId w:val="7"/>
  </w:num>
  <w:num w:numId="7" w16cid:durableId="211574509">
    <w:abstractNumId w:val="33"/>
  </w:num>
  <w:num w:numId="8" w16cid:durableId="439685622">
    <w:abstractNumId w:val="30"/>
  </w:num>
  <w:num w:numId="9" w16cid:durableId="1479881881">
    <w:abstractNumId w:val="6"/>
  </w:num>
  <w:num w:numId="10" w16cid:durableId="502281370">
    <w:abstractNumId w:val="19"/>
  </w:num>
  <w:num w:numId="11" w16cid:durableId="601642297">
    <w:abstractNumId w:val="24"/>
  </w:num>
  <w:num w:numId="12" w16cid:durableId="1811483910">
    <w:abstractNumId w:val="38"/>
  </w:num>
  <w:num w:numId="13" w16cid:durableId="1013654502">
    <w:abstractNumId w:val="34"/>
  </w:num>
  <w:num w:numId="14" w16cid:durableId="1345208107">
    <w:abstractNumId w:val="25"/>
  </w:num>
  <w:num w:numId="15" w16cid:durableId="913197261">
    <w:abstractNumId w:val="10"/>
  </w:num>
  <w:num w:numId="16" w16cid:durableId="613752010">
    <w:abstractNumId w:val="23"/>
  </w:num>
  <w:num w:numId="17" w16cid:durableId="1697848089">
    <w:abstractNumId w:val="21"/>
  </w:num>
  <w:num w:numId="18" w16cid:durableId="144712859">
    <w:abstractNumId w:val="2"/>
  </w:num>
  <w:num w:numId="19" w16cid:durableId="2077121540">
    <w:abstractNumId w:val="22"/>
  </w:num>
  <w:num w:numId="20" w16cid:durableId="350304451">
    <w:abstractNumId w:val="9"/>
  </w:num>
  <w:num w:numId="21" w16cid:durableId="55056707">
    <w:abstractNumId w:val="18"/>
  </w:num>
  <w:num w:numId="22" w16cid:durableId="797184711">
    <w:abstractNumId w:val="8"/>
  </w:num>
  <w:num w:numId="23" w16cid:durableId="454569265">
    <w:abstractNumId w:val="28"/>
  </w:num>
  <w:num w:numId="24" w16cid:durableId="2055812839">
    <w:abstractNumId w:val="37"/>
  </w:num>
  <w:num w:numId="25" w16cid:durableId="1249863">
    <w:abstractNumId w:val="36"/>
  </w:num>
  <w:num w:numId="26" w16cid:durableId="222180933">
    <w:abstractNumId w:val="12"/>
  </w:num>
  <w:num w:numId="27" w16cid:durableId="888225483">
    <w:abstractNumId w:val="20"/>
  </w:num>
  <w:num w:numId="28" w16cid:durableId="652878116">
    <w:abstractNumId w:val="35"/>
  </w:num>
  <w:num w:numId="29" w16cid:durableId="604046255">
    <w:abstractNumId w:val="39"/>
  </w:num>
  <w:num w:numId="30" w16cid:durableId="1238130802">
    <w:abstractNumId w:val="31"/>
  </w:num>
  <w:num w:numId="31" w16cid:durableId="613437724">
    <w:abstractNumId w:val="16"/>
  </w:num>
  <w:num w:numId="32" w16cid:durableId="1745301490">
    <w:abstractNumId w:val="4"/>
  </w:num>
  <w:num w:numId="33" w16cid:durableId="201136814">
    <w:abstractNumId w:val="11"/>
  </w:num>
  <w:num w:numId="34" w16cid:durableId="1195269258">
    <w:abstractNumId w:val="5"/>
  </w:num>
  <w:num w:numId="35" w16cid:durableId="1136292892">
    <w:abstractNumId w:val="32"/>
  </w:num>
  <w:num w:numId="36" w16cid:durableId="1498570505">
    <w:abstractNumId w:val="13"/>
  </w:num>
  <w:num w:numId="37" w16cid:durableId="1654724433">
    <w:abstractNumId w:val="15"/>
  </w:num>
  <w:num w:numId="38" w16cid:durableId="1261916293">
    <w:abstractNumId w:val="27"/>
  </w:num>
  <w:num w:numId="39" w16cid:durableId="85151022">
    <w:abstractNumId w:val="29"/>
  </w:num>
  <w:num w:numId="40" w16cid:durableId="1117674015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989"/>
    <w:rsid w:val="000004CE"/>
    <w:rsid w:val="00000EBF"/>
    <w:rsid w:val="00002D8A"/>
    <w:rsid w:val="00005F06"/>
    <w:rsid w:val="00007AC4"/>
    <w:rsid w:val="00011726"/>
    <w:rsid w:val="00012088"/>
    <w:rsid w:val="00022353"/>
    <w:rsid w:val="00025D22"/>
    <w:rsid w:val="00026CFC"/>
    <w:rsid w:val="00027FEC"/>
    <w:rsid w:val="0003218D"/>
    <w:rsid w:val="00032891"/>
    <w:rsid w:val="00032A53"/>
    <w:rsid w:val="00034FAD"/>
    <w:rsid w:val="000375C9"/>
    <w:rsid w:val="00040DA1"/>
    <w:rsid w:val="00040E99"/>
    <w:rsid w:val="00041378"/>
    <w:rsid w:val="00046352"/>
    <w:rsid w:val="000512CE"/>
    <w:rsid w:val="00053DB5"/>
    <w:rsid w:val="00055322"/>
    <w:rsid w:val="00055783"/>
    <w:rsid w:val="000562A3"/>
    <w:rsid w:val="00056AD2"/>
    <w:rsid w:val="0006395F"/>
    <w:rsid w:val="00063E89"/>
    <w:rsid w:val="0006425C"/>
    <w:rsid w:val="00064435"/>
    <w:rsid w:val="000648AD"/>
    <w:rsid w:val="00064B96"/>
    <w:rsid w:val="00064EBC"/>
    <w:rsid w:val="00065073"/>
    <w:rsid w:val="00066D2D"/>
    <w:rsid w:val="00070328"/>
    <w:rsid w:val="000714E4"/>
    <w:rsid w:val="00073918"/>
    <w:rsid w:val="00075379"/>
    <w:rsid w:val="00077D66"/>
    <w:rsid w:val="00080368"/>
    <w:rsid w:val="000804A7"/>
    <w:rsid w:val="00081470"/>
    <w:rsid w:val="0008418B"/>
    <w:rsid w:val="00090E95"/>
    <w:rsid w:val="00092E71"/>
    <w:rsid w:val="00093199"/>
    <w:rsid w:val="0009540D"/>
    <w:rsid w:val="00095937"/>
    <w:rsid w:val="0009625E"/>
    <w:rsid w:val="000A37BF"/>
    <w:rsid w:val="000A3AAF"/>
    <w:rsid w:val="000A4A55"/>
    <w:rsid w:val="000A4C31"/>
    <w:rsid w:val="000A7CD6"/>
    <w:rsid w:val="000A7D32"/>
    <w:rsid w:val="000A7FB7"/>
    <w:rsid w:val="000B6DDA"/>
    <w:rsid w:val="000B72E8"/>
    <w:rsid w:val="000B75A1"/>
    <w:rsid w:val="000C1589"/>
    <w:rsid w:val="000C221F"/>
    <w:rsid w:val="000C2F12"/>
    <w:rsid w:val="000C6A16"/>
    <w:rsid w:val="000D2F92"/>
    <w:rsid w:val="000D32BA"/>
    <w:rsid w:val="000D7827"/>
    <w:rsid w:val="000E288B"/>
    <w:rsid w:val="000E3F0B"/>
    <w:rsid w:val="000E5141"/>
    <w:rsid w:val="000E5E51"/>
    <w:rsid w:val="000E746C"/>
    <w:rsid w:val="000E7BB6"/>
    <w:rsid w:val="000F4318"/>
    <w:rsid w:val="000F43DD"/>
    <w:rsid w:val="000F43F1"/>
    <w:rsid w:val="000F482A"/>
    <w:rsid w:val="001002FA"/>
    <w:rsid w:val="0010033A"/>
    <w:rsid w:val="00100DC0"/>
    <w:rsid w:val="00101D0E"/>
    <w:rsid w:val="00104464"/>
    <w:rsid w:val="00104A45"/>
    <w:rsid w:val="00112EF2"/>
    <w:rsid w:val="00113282"/>
    <w:rsid w:val="00114E25"/>
    <w:rsid w:val="00115026"/>
    <w:rsid w:val="00115078"/>
    <w:rsid w:val="0011653F"/>
    <w:rsid w:val="001172A4"/>
    <w:rsid w:val="00117432"/>
    <w:rsid w:val="00117F60"/>
    <w:rsid w:val="00121767"/>
    <w:rsid w:val="00123645"/>
    <w:rsid w:val="0012679C"/>
    <w:rsid w:val="00126988"/>
    <w:rsid w:val="0012774B"/>
    <w:rsid w:val="001315BE"/>
    <w:rsid w:val="001341DB"/>
    <w:rsid w:val="0013448F"/>
    <w:rsid w:val="001362C7"/>
    <w:rsid w:val="001419A3"/>
    <w:rsid w:val="00141DAF"/>
    <w:rsid w:val="00144682"/>
    <w:rsid w:val="00144BB9"/>
    <w:rsid w:val="00145AF0"/>
    <w:rsid w:val="00145EBA"/>
    <w:rsid w:val="001460FC"/>
    <w:rsid w:val="0014739E"/>
    <w:rsid w:val="001500C2"/>
    <w:rsid w:val="00150C5E"/>
    <w:rsid w:val="00151161"/>
    <w:rsid w:val="00151396"/>
    <w:rsid w:val="0015203A"/>
    <w:rsid w:val="00153565"/>
    <w:rsid w:val="00153D88"/>
    <w:rsid w:val="001553FF"/>
    <w:rsid w:val="0015597B"/>
    <w:rsid w:val="00155F22"/>
    <w:rsid w:val="00157423"/>
    <w:rsid w:val="00163A07"/>
    <w:rsid w:val="0016414E"/>
    <w:rsid w:val="00167258"/>
    <w:rsid w:val="00170B8B"/>
    <w:rsid w:val="00170CD8"/>
    <w:rsid w:val="00175F63"/>
    <w:rsid w:val="001807AA"/>
    <w:rsid w:val="00181737"/>
    <w:rsid w:val="00182DD9"/>
    <w:rsid w:val="00185905"/>
    <w:rsid w:val="00191B8B"/>
    <w:rsid w:val="00192821"/>
    <w:rsid w:val="001946BA"/>
    <w:rsid w:val="00194EED"/>
    <w:rsid w:val="001954FA"/>
    <w:rsid w:val="00195C83"/>
    <w:rsid w:val="001975E0"/>
    <w:rsid w:val="00197A6E"/>
    <w:rsid w:val="001A0245"/>
    <w:rsid w:val="001A02F6"/>
    <w:rsid w:val="001A4553"/>
    <w:rsid w:val="001A6433"/>
    <w:rsid w:val="001A6616"/>
    <w:rsid w:val="001A6BE5"/>
    <w:rsid w:val="001A7BD2"/>
    <w:rsid w:val="001B101F"/>
    <w:rsid w:val="001B2BCF"/>
    <w:rsid w:val="001B350E"/>
    <w:rsid w:val="001B3C8D"/>
    <w:rsid w:val="001B407C"/>
    <w:rsid w:val="001B4686"/>
    <w:rsid w:val="001B499D"/>
    <w:rsid w:val="001B4E85"/>
    <w:rsid w:val="001B721B"/>
    <w:rsid w:val="001B7928"/>
    <w:rsid w:val="001C07E4"/>
    <w:rsid w:val="001C1132"/>
    <w:rsid w:val="001C1FC5"/>
    <w:rsid w:val="001C3702"/>
    <w:rsid w:val="001C6564"/>
    <w:rsid w:val="001C6697"/>
    <w:rsid w:val="001C694E"/>
    <w:rsid w:val="001C6C64"/>
    <w:rsid w:val="001C7F98"/>
    <w:rsid w:val="001D0308"/>
    <w:rsid w:val="001D0CC4"/>
    <w:rsid w:val="001D1DCC"/>
    <w:rsid w:val="001D707A"/>
    <w:rsid w:val="001D7992"/>
    <w:rsid w:val="001D7FBA"/>
    <w:rsid w:val="001E0977"/>
    <w:rsid w:val="001E4765"/>
    <w:rsid w:val="001E5669"/>
    <w:rsid w:val="001E5969"/>
    <w:rsid w:val="001E65D8"/>
    <w:rsid w:val="001E7C26"/>
    <w:rsid w:val="001F08D7"/>
    <w:rsid w:val="001F213D"/>
    <w:rsid w:val="001F269A"/>
    <w:rsid w:val="00202489"/>
    <w:rsid w:val="002030EF"/>
    <w:rsid w:val="00203EF7"/>
    <w:rsid w:val="00204C28"/>
    <w:rsid w:val="00205077"/>
    <w:rsid w:val="002109E2"/>
    <w:rsid w:val="00211A40"/>
    <w:rsid w:val="00212AF8"/>
    <w:rsid w:val="00214684"/>
    <w:rsid w:val="00216A9D"/>
    <w:rsid w:val="00216F6D"/>
    <w:rsid w:val="00220AD4"/>
    <w:rsid w:val="00220ADB"/>
    <w:rsid w:val="0022153D"/>
    <w:rsid w:val="002268F5"/>
    <w:rsid w:val="00226D4A"/>
    <w:rsid w:val="00231BD4"/>
    <w:rsid w:val="00232A1E"/>
    <w:rsid w:val="00232E4E"/>
    <w:rsid w:val="002337EE"/>
    <w:rsid w:val="00235F08"/>
    <w:rsid w:val="00237C3A"/>
    <w:rsid w:val="00242FE1"/>
    <w:rsid w:val="002430ED"/>
    <w:rsid w:val="00243371"/>
    <w:rsid w:val="00245BD0"/>
    <w:rsid w:val="002532FE"/>
    <w:rsid w:val="00256AAA"/>
    <w:rsid w:val="0026489E"/>
    <w:rsid w:val="00266E60"/>
    <w:rsid w:val="002700EB"/>
    <w:rsid w:val="00271581"/>
    <w:rsid w:val="0027187A"/>
    <w:rsid w:val="00271A8B"/>
    <w:rsid w:val="00271E95"/>
    <w:rsid w:val="0027517E"/>
    <w:rsid w:val="00275334"/>
    <w:rsid w:val="002814EF"/>
    <w:rsid w:val="00282D2A"/>
    <w:rsid w:val="00283D57"/>
    <w:rsid w:val="002859E6"/>
    <w:rsid w:val="00290B7C"/>
    <w:rsid w:val="00291B24"/>
    <w:rsid w:val="002927F5"/>
    <w:rsid w:val="002932FB"/>
    <w:rsid w:val="00294945"/>
    <w:rsid w:val="00295987"/>
    <w:rsid w:val="002A0CC8"/>
    <w:rsid w:val="002A136F"/>
    <w:rsid w:val="002A274D"/>
    <w:rsid w:val="002A327C"/>
    <w:rsid w:val="002B0EA2"/>
    <w:rsid w:val="002B1452"/>
    <w:rsid w:val="002B32A8"/>
    <w:rsid w:val="002B5781"/>
    <w:rsid w:val="002B6B90"/>
    <w:rsid w:val="002B77F8"/>
    <w:rsid w:val="002B7B99"/>
    <w:rsid w:val="002C765B"/>
    <w:rsid w:val="002D09A0"/>
    <w:rsid w:val="002D0D48"/>
    <w:rsid w:val="002D0E26"/>
    <w:rsid w:val="002D286C"/>
    <w:rsid w:val="002D344D"/>
    <w:rsid w:val="002D3E94"/>
    <w:rsid w:val="002D5FDD"/>
    <w:rsid w:val="002D69D8"/>
    <w:rsid w:val="002D6CE6"/>
    <w:rsid w:val="002E0247"/>
    <w:rsid w:val="002E2075"/>
    <w:rsid w:val="002E3EA9"/>
    <w:rsid w:val="002E44E4"/>
    <w:rsid w:val="002E4559"/>
    <w:rsid w:val="002E7105"/>
    <w:rsid w:val="002F0008"/>
    <w:rsid w:val="002F0169"/>
    <w:rsid w:val="002F30AC"/>
    <w:rsid w:val="002F6EC6"/>
    <w:rsid w:val="0030077C"/>
    <w:rsid w:val="003041E9"/>
    <w:rsid w:val="0030531C"/>
    <w:rsid w:val="003055FB"/>
    <w:rsid w:val="00306F23"/>
    <w:rsid w:val="003105C9"/>
    <w:rsid w:val="00313366"/>
    <w:rsid w:val="00315231"/>
    <w:rsid w:val="003154AB"/>
    <w:rsid w:val="0031568C"/>
    <w:rsid w:val="003157C5"/>
    <w:rsid w:val="00316C7E"/>
    <w:rsid w:val="00317537"/>
    <w:rsid w:val="00317F40"/>
    <w:rsid w:val="0032334F"/>
    <w:rsid w:val="00326A24"/>
    <w:rsid w:val="00327211"/>
    <w:rsid w:val="003301CA"/>
    <w:rsid w:val="00332B7A"/>
    <w:rsid w:val="0033326A"/>
    <w:rsid w:val="00334A3D"/>
    <w:rsid w:val="00336879"/>
    <w:rsid w:val="00336C60"/>
    <w:rsid w:val="00337551"/>
    <w:rsid w:val="00340590"/>
    <w:rsid w:val="00341A03"/>
    <w:rsid w:val="0034291D"/>
    <w:rsid w:val="00343144"/>
    <w:rsid w:val="00354291"/>
    <w:rsid w:val="00357F37"/>
    <w:rsid w:val="00360317"/>
    <w:rsid w:val="003666EB"/>
    <w:rsid w:val="00371A36"/>
    <w:rsid w:val="003755F7"/>
    <w:rsid w:val="003770BA"/>
    <w:rsid w:val="0037768B"/>
    <w:rsid w:val="00381927"/>
    <w:rsid w:val="00381B0A"/>
    <w:rsid w:val="00386242"/>
    <w:rsid w:val="003866D4"/>
    <w:rsid w:val="00391522"/>
    <w:rsid w:val="0039366B"/>
    <w:rsid w:val="00393C40"/>
    <w:rsid w:val="00395C55"/>
    <w:rsid w:val="00397191"/>
    <w:rsid w:val="003A1765"/>
    <w:rsid w:val="003A1B1E"/>
    <w:rsid w:val="003A4461"/>
    <w:rsid w:val="003A49C8"/>
    <w:rsid w:val="003A699A"/>
    <w:rsid w:val="003A6DDD"/>
    <w:rsid w:val="003A7DF6"/>
    <w:rsid w:val="003B2534"/>
    <w:rsid w:val="003B4281"/>
    <w:rsid w:val="003B5273"/>
    <w:rsid w:val="003B6722"/>
    <w:rsid w:val="003C0BF8"/>
    <w:rsid w:val="003C231C"/>
    <w:rsid w:val="003C3B18"/>
    <w:rsid w:val="003C455C"/>
    <w:rsid w:val="003C6A63"/>
    <w:rsid w:val="003D30AA"/>
    <w:rsid w:val="003E08B1"/>
    <w:rsid w:val="003E2DEB"/>
    <w:rsid w:val="003E44F7"/>
    <w:rsid w:val="003E62D1"/>
    <w:rsid w:val="003E63E1"/>
    <w:rsid w:val="003F043A"/>
    <w:rsid w:val="003F116A"/>
    <w:rsid w:val="003F3119"/>
    <w:rsid w:val="003F3B2D"/>
    <w:rsid w:val="003F41D9"/>
    <w:rsid w:val="003F527B"/>
    <w:rsid w:val="003F7037"/>
    <w:rsid w:val="004009D6"/>
    <w:rsid w:val="00400D40"/>
    <w:rsid w:val="00401447"/>
    <w:rsid w:val="00402D15"/>
    <w:rsid w:val="004045EF"/>
    <w:rsid w:val="00405551"/>
    <w:rsid w:val="004059E1"/>
    <w:rsid w:val="00405E58"/>
    <w:rsid w:val="0041035D"/>
    <w:rsid w:val="004104E4"/>
    <w:rsid w:val="00410B6A"/>
    <w:rsid w:val="0041477F"/>
    <w:rsid w:val="004147B6"/>
    <w:rsid w:val="00417D54"/>
    <w:rsid w:val="00417DF5"/>
    <w:rsid w:val="00422E9E"/>
    <w:rsid w:val="004239EC"/>
    <w:rsid w:val="004259A9"/>
    <w:rsid w:val="00425FBD"/>
    <w:rsid w:val="00426454"/>
    <w:rsid w:val="004313A5"/>
    <w:rsid w:val="00431F8A"/>
    <w:rsid w:val="0043391E"/>
    <w:rsid w:val="00435B5B"/>
    <w:rsid w:val="004404F3"/>
    <w:rsid w:val="004411AE"/>
    <w:rsid w:val="00442867"/>
    <w:rsid w:val="004438C4"/>
    <w:rsid w:val="00450406"/>
    <w:rsid w:val="00450771"/>
    <w:rsid w:val="004513EE"/>
    <w:rsid w:val="00452933"/>
    <w:rsid w:val="00453E19"/>
    <w:rsid w:val="00454A62"/>
    <w:rsid w:val="00456F97"/>
    <w:rsid w:val="00457C70"/>
    <w:rsid w:val="00457FF0"/>
    <w:rsid w:val="004629F6"/>
    <w:rsid w:val="00463F3B"/>
    <w:rsid w:val="00465347"/>
    <w:rsid w:val="004709A3"/>
    <w:rsid w:val="00471FDC"/>
    <w:rsid w:val="00475704"/>
    <w:rsid w:val="00476171"/>
    <w:rsid w:val="0048064B"/>
    <w:rsid w:val="00480AA2"/>
    <w:rsid w:val="00481D31"/>
    <w:rsid w:val="00483B3E"/>
    <w:rsid w:val="0048401B"/>
    <w:rsid w:val="004854D2"/>
    <w:rsid w:val="00485788"/>
    <w:rsid w:val="00486103"/>
    <w:rsid w:val="00487761"/>
    <w:rsid w:val="0049056D"/>
    <w:rsid w:val="004905EA"/>
    <w:rsid w:val="00490A77"/>
    <w:rsid w:val="00491702"/>
    <w:rsid w:val="00491BEB"/>
    <w:rsid w:val="00497018"/>
    <w:rsid w:val="00497AB3"/>
    <w:rsid w:val="004A2487"/>
    <w:rsid w:val="004A262E"/>
    <w:rsid w:val="004A3710"/>
    <w:rsid w:val="004A56F5"/>
    <w:rsid w:val="004A599A"/>
    <w:rsid w:val="004A7F82"/>
    <w:rsid w:val="004B0C2D"/>
    <w:rsid w:val="004B10ED"/>
    <w:rsid w:val="004B1D46"/>
    <w:rsid w:val="004B1F50"/>
    <w:rsid w:val="004B3031"/>
    <w:rsid w:val="004B5729"/>
    <w:rsid w:val="004C5434"/>
    <w:rsid w:val="004C5F95"/>
    <w:rsid w:val="004D2D93"/>
    <w:rsid w:val="004D340C"/>
    <w:rsid w:val="004D5A78"/>
    <w:rsid w:val="004D5D05"/>
    <w:rsid w:val="004D6D2F"/>
    <w:rsid w:val="004D6D95"/>
    <w:rsid w:val="004D75EC"/>
    <w:rsid w:val="004E0800"/>
    <w:rsid w:val="004E1671"/>
    <w:rsid w:val="004E2057"/>
    <w:rsid w:val="004E4FF0"/>
    <w:rsid w:val="004E6472"/>
    <w:rsid w:val="004F1CB0"/>
    <w:rsid w:val="004F6DB5"/>
    <w:rsid w:val="00503197"/>
    <w:rsid w:val="00504807"/>
    <w:rsid w:val="00505BAC"/>
    <w:rsid w:val="00510976"/>
    <w:rsid w:val="00510B6E"/>
    <w:rsid w:val="00511E53"/>
    <w:rsid w:val="005120FC"/>
    <w:rsid w:val="00512235"/>
    <w:rsid w:val="0051265D"/>
    <w:rsid w:val="0051390E"/>
    <w:rsid w:val="00513FF2"/>
    <w:rsid w:val="00514891"/>
    <w:rsid w:val="005171DE"/>
    <w:rsid w:val="005177A0"/>
    <w:rsid w:val="00525A50"/>
    <w:rsid w:val="005324F5"/>
    <w:rsid w:val="005334DE"/>
    <w:rsid w:val="005342CC"/>
    <w:rsid w:val="005349BB"/>
    <w:rsid w:val="00543013"/>
    <w:rsid w:val="0054372B"/>
    <w:rsid w:val="00544128"/>
    <w:rsid w:val="005456E5"/>
    <w:rsid w:val="005476A3"/>
    <w:rsid w:val="00547A8E"/>
    <w:rsid w:val="00550066"/>
    <w:rsid w:val="00551B7B"/>
    <w:rsid w:val="00552EEE"/>
    <w:rsid w:val="005537A1"/>
    <w:rsid w:val="0055395A"/>
    <w:rsid w:val="00560A67"/>
    <w:rsid w:val="0056242B"/>
    <w:rsid w:val="005642C3"/>
    <w:rsid w:val="005651CD"/>
    <w:rsid w:val="005721D4"/>
    <w:rsid w:val="00572E16"/>
    <w:rsid w:val="00575890"/>
    <w:rsid w:val="005779AC"/>
    <w:rsid w:val="0058079B"/>
    <w:rsid w:val="00582AC4"/>
    <w:rsid w:val="00582C19"/>
    <w:rsid w:val="0058330A"/>
    <w:rsid w:val="0058525D"/>
    <w:rsid w:val="005859AF"/>
    <w:rsid w:val="00585A08"/>
    <w:rsid w:val="00590B50"/>
    <w:rsid w:val="00592FAF"/>
    <w:rsid w:val="0059564E"/>
    <w:rsid w:val="00597DA1"/>
    <w:rsid w:val="005A15CD"/>
    <w:rsid w:val="005A1DF6"/>
    <w:rsid w:val="005A40B8"/>
    <w:rsid w:val="005A481C"/>
    <w:rsid w:val="005A6895"/>
    <w:rsid w:val="005A6CEB"/>
    <w:rsid w:val="005B1314"/>
    <w:rsid w:val="005B19BD"/>
    <w:rsid w:val="005B30E1"/>
    <w:rsid w:val="005B3FA1"/>
    <w:rsid w:val="005B60FD"/>
    <w:rsid w:val="005B7241"/>
    <w:rsid w:val="005C171E"/>
    <w:rsid w:val="005C19DE"/>
    <w:rsid w:val="005C2DEB"/>
    <w:rsid w:val="005C6879"/>
    <w:rsid w:val="005D7CC3"/>
    <w:rsid w:val="005D7F7B"/>
    <w:rsid w:val="005E01BC"/>
    <w:rsid w:val="005E044F"/>
    <w:rsid w:val="005E27A4"/>
    <w:rsid w:val="005E2A6C"/>
    <w:rsid w:val="005E2AA4"/>
    <w:rsid w:val="005E7F8A"/>
    <w:rsid w:val="005F2353"/>
    <w:rsid w:val="005F288D"/>
    <w:rsid w:val="005F6925"/>
    <w:rsid w:val="005F734D"/>
    <w:rsid w:val="00600352"/>
    <w:rsid w:val="00600D29"/>
    <w:rsid w:val="00601EE1"/>
    <w:rsid w:val="00606517"/>
    <w:rsid w:val="006073D6"/>
    <w:rsid w:val="006073D9"/>
    <w:rsid w:val="006102DF"/>
    <w:rsid w:val="0061084E"/>
    <w:rsid w:val="006125AD"/>
    <w:rsid w:val="00614944"/>
    <w:rsid w:val="00615A5F"/>
    <w:rsid w:val="006171C5"/>
    <w:rsid w:val="006204D4"/>
    <w:rsid w:val="0062212F"/>
    <w:rsid w:val="00623857"/>
    <w:rsid w:val="00624AE5"/>
    <w:rsid w:val="006265BA"/>
    <w:rsid w:val="0062677C"/>
    <w:rsid w:val="00626A54"/>
    <w:rsid w:val="00626FE6"/>
    <w:rsid w:val="006309BC"/>
    <w:rsid w:val="0063414A"/>
    <w:rsid w:val="00634F6E"/>
    <w:rsid w:val="006360C5"/>
    <w:rsid w:val="00636C4F"/>
    <w:rsid w:val="006379B1"/>
    <w:rsid w:val="00637F24"/>
    <w:rsid w:val="00640105"/>
    <w:rsid w:val="0064088C"/>
    <w:rsid w:val="0064155A"/>
    <w:rsid w:val="00643467"/>
    <w:rsid w:val="00643845"/>
    <w:rsid w:val="00645CEF"/>
    <w:rsid w:val="00647181"/>
    <w:rsid w:val="0065102A"/>
    <w:rsid w:val="006510E6"/>
    <w:rsid w:val="0065204A"/>
    <w:rsid w:val="006549B5"/>
    <w:rsid w:val="0065633D"/>
    <w:rsid w:val="0065759E"/>
    <w:rsid w:val="006625BA"/>
    <w:rsid w:val="00662C94"/>
    <w:rsid w:val="00663B23"/>
    <w:rsid w:val="00664DCB"/>
    <w:rsid w:val="00666230"/>
    <w:rsid w:val="006706BE"/>
    <w:rsid w:val="00670B6C"/>
    <w:rsid w:val="00671069"/>
    <w:rsid w:val="006718E5"/>
    <w:rsid w:val="00671C17"/>
    <w:rsid w:val="006725BC"/>
    <w:rsid w:val="0067262C"/>
    <w:rsid w:val="00674681"/>
    <w:rsid w:val="00677709"/>
    <w:rsid w:val="00681E46"/>
    <w:rsid w:val="00683919"/>
    <w:rsid w:val="00683D1F"/>
    <w:rsid w:val="006840AB"/>
    <w:rsid w:val="00684562"/>
    <w:rsid w:val="00686395"/>
    <w:rsid w:val="006914EC"/>
    <w:rsid w:val="00691E1F"/>
    <w:rsid w:val="0069643E"/>
    <w:rsid w:val="006A11AA"/>
    <w:rsid w:val="006A137F"/>
    <w:rsid w:val="006A41F6"/>
    <w:rsid w:val="006A710D"/>
    <w:rsid w:val="006A7373"/>
    <w:rsid w:val="006B03F8"/>
    <w:rsid w:val="006B1F3C"/>
    <w:rsid w:val="006B2C05"/>
    <w:rsid w:val="006B368C"/>
    <w:rsid w:val="006B6F48"/>
    <w:rsid w:val="006B7259"/>
    <w:rsid w:val="006B7BE6"/>
    <w:rsid w:val="006C0F4F"/>
    <w:rsid w:val="006C1991"/>
    <w:rsid w:val="006C20EF"/>
    <w:rsid w:val="006C2330"/>
    <w:rsid w:val="006C36D2"/>
    <w:rsid w:val="006C7147"/>
    <w:rsid w:val="006D1A01"/>
    <w:rsid w:val="006D4110"/>
    <w:rsid w:val="006D425D"/>
    <w:rsid w:val="006D452F"/>
    <w:rsid w:val="006D46DF"/>
    <w:rsid w:val="006D46F9"/>
    <w:rsid w:val="006D4AC3"/>
    <w:rsid w:val="006D6695"/>
    <w:rsid w:val="006D73DA"/>
    <w:rsid w:val="006D746F"/>
    <w:rsid w:val="006D7E06"/>
    <w:rsid w:val="006E0690"/>
    <w:rsid w:val="006E10E4"/>
    <w:rsid w:val="006E4AE3"/>
    <w:rsid w:val="006F0327"/>
    <w:rsid w:val="006F224D"/>
    <w:rsid w:val="006F3630"/>
    <w:rsid w:val="006F56F4"/>
    <w:rsid w:val="006F62FE"/>
    <w:rsid w:val="006F704F"/>
    <w:rsid w:val="006F7E6F"/>
    <w:rsid w:val="007014A0"/>
    <w:rsid w:val="00702269"/>
    <w:rsid w:val="00702C84"/>
    <w:rsid w:val="00704605"/>
    <w:rsid w:val="00706975"/>
    <w:rsid w:val="00706A05"/>
    <w:rsid w:val="0071008D"/>
    <w:rsid w:val="007102D2"/>
    <w:rsid w:val="00712698"/>
    <w:rsid w:val="00713BE8"/>
    <w:rsid w:val="0071612C"/>
    <w:rsid w:val="00720000"/>
    <w:rsid w:val="00722236"/>
    <w:rsid w:val="007223BC"/>
    <w:rsid w:val="00722600"/>
    <w:rsid w:val="00722878"/>
    <w:rsid w:val="00724484"/>
    <w:rsid w:val="007250BE"/>
    <w:rsid w:val="00725461"/>
    <w:rsid w:val="00725C00"/>
    <w:rsid w:val="00725CAF"/>
    <w:rsid w:val="007324B9"/>
    <w:rsid w:val="007330FA"/>
    <w:rsid w:val="00733C7E"/>
    <w:rsid w:val="00735D37"/>
    <w:rsid w:val="00736322"/>
    <w:rsid w:val="007379FE"/>
    <w:rsid w:val="00737AC5"/>
    <w:rsid w:val="00745E56"/>
    <w:rsid w:val="00746F95"/>
    <w:rsid w:val="007500A2"/>
    <w:rsid w:val="0075026E"/>
    <w:rsid w:val="007509BD"/>
    <w:rsid w:val="007510FF"/>
    <w:rsid w:val="00755BA4"/>
    <w:rsid w:val="00756997"/>
    <w:rsid w:val="00757B19"/>
    <w:rsid w:val="0076177E"/>
    <w:rsid w:val="00761A04"/>
    <w:rsid w:val="00761F1F"/>
    <w:rsid w:val="00764886"/>
    <w:rsid w:val="00765EC4"/>
    <w:rsid w:val="00770BE2"/>
    <w:rsid w:val="007721EA"/>
    <w:rsid w:val="00774B43"/>
    <w:rsid w:val="00775468"/>
    <w:rsid w:val="00780C25"/>
    <w:rsid w:val="0078150D"/>
    <w:rsid w:val="00781CA7"/>
    <w:rsid w:val="00782583"/>
    <w:rsid w:val="00784EED"/>
    <w:rsid w:val="007853AE"/>
    <w:rsid w:val="00785783"/>
    <w:rsid w:val="00790B81"/>
    <w:rsid w:val="00792297"/>
    <w:rsid w:val="0079405A"/>
    <w:rsid w:val="00794180"/>
    <w:rsid w:val="00794363"/>
    <w:rsid w:val="00796DD2"/>
    <w:rsid w:val="007A0769"/>
    <w:rsid w:val="007A0CDF"/>
    <w:rsid w:val="007A22F5"/>
    <w:rsid w:val="007A2DFE"/>
    <w:rsid w:val="007A3A20"/>
    <w:rsid w:val="007A440B"/>
    <w:rsid w:val="007A6554"/>
    <w:rsid w:val="007B0745"/>
    <w:rsid w:val="007B0982"/>
    <w:rsid w:val="007B0C91"/>
    <w:rsid w:val="007B124E"/>
    <w:rsid w:val="007B13A7"/>
    <w:rsid w:val="007B2A81"/>
    <w:rsid w:val="007B3B7B"/>
    <w:rsid w:val="007B5FA8"/>
    <w:rsid w:val="007B7F90"/>
    <w:rsid w:val="007C2746"/>
    <w:rsid w:val="007C327B"/>
    <w:rsid w:val="007C5CAF"/>
    <w:rsid w:val="007C7F54"/>
    <w:rsid w:val="007E3463"/>
    <w:rsid w:val="007E598A"/>
    <w:rsid w:val="007F0499"/>
    <w:rsid w:val="007F051E"/>
    <w:rsid w:val="007F2FC1"/>
    <w:rsid w:val="007F3D04"/>
    <w:rsid w:val="008035F7"/>
    <w:rsid w:val="00805ABC"/>
    <w:rsid w:val="00806523"/>
    <w:rsid w:val="0081121F"/>
    <w:rsid w:val="008136E0"/>
    <w:rsid w:val="00817EF1"/>
    <w:rsid w:val="008226A6"/>
    <w:rsid w:val="008228FC"/>
    <w:rsid w:val="008230E1"/>
    <w:rsid w:val="008324DF"/>
    <w:rsid w:val="0083330B"/>
    <w:rsid w:val="00833BE0"/>
    <w:rsid w:val="008344E8"/>
    <w:rsid w:val="008367F7"/>
    <w:rsid w:val="0084068E"/>
    <w:rsid w:val="008426AB"/>
    <w:rsid w:val="00843411"/>
    <w:rsid w:val="008447A4"/>
    <w:rsid w:val="0084739E"/>
    <w:rsid w:val="00850865"/>
    <w:rsid w:val="008537E2"/>
    <w:rsid w:val="00856119"/>
    <w:rsid w:val="00856B88"/>
    <w:rsid w:val="00860011"/>
    <w:rsid w:val="0086078D"/>
    <w:rsid w:val="008647E2"/>
    <w:rsid w:val="008658FD"/>
    <w:rsid w:val="0086707A"/>
    <w:rsid w:val="00867FD8"/>
    <w:rsid w:val="00872C9B"/>
    <w:rsid w:val="00877E06"/>
    <w:rsid w:val="00880CCD"/>
    <w:rsid w:val="00883D54"/>
    <w:rsid w:val="008845E4"/>
    <w:rsid w:val="0088687B"/>
    <w:rsid w:val="00887DAC"/>
    <w:rsid w:val="00891333"/>
    <w:rsid w:val="008940CE"/>
    <w:rsid w:val="00895F1A"/>
    <w:rsid w:val="00897A38"/>
    <w:rsid w:val="008A1385"/>
    <w:rsid w:val="008A2E44"/>
    <w:rsid w:val="008A4659"/>
    <w:rsid w:val="008A5984"/>
    <w:rsid w:val="008A6DAB"/>
    <w:rsid w:val="008A7F00"/>
    <w:rsid w:val="008B402D"/>
    <w:rsid w:val="008B672B"/>
    <w:rsid w:val="008B6AF5"/>
    <w:rsid w:val="008B7229"/>
    <w:rsid w:val="008B730A"/>
    <w:rsid w:val="008C277C"/>
    <w:rsid w:val="008C4F42"/>
    <w:rsid w:val="008C7C65"/>
    <w:rsid w:val="008D44D6"/>
    <w:rsid w:val="008D5504"/>
    <w:rsid w:val="008D6015"/>
    <w:rsid w:val="008D63CA"/>
    <w:rsid w:val="008D6629"/>
    <w:rsid w:val="008D6B0D"/>
    <w:rsid w:val="008E0312"/>
    <w:rsid w:val="008E0828"/>
    <w:rsid w:val="008E14F1"/>
    <w:rsid w:val="008E1AB3"/>
    <w:rsid w:val="008E2EA3"/>
    <w:rsid w:val="008E3730"/>
    <w:rsid w:val="008E3D57"/>
    <w:rsid w:val="008E498F"/>
    <w:rsid w:val="008E570A"/>
    <w:rsid w:val="008E7655"/>
    <w:rsid w:val="008E7DD1"/>
    <w:rsid w:val="008F1B85"/>
    <w:rsid w:val="008F1D69"/>
    <w:rsid w:val="008F2BB8"/>
    <w:rsid w:val="009006EC"/>
    <w:rsid w:val="00904116"/>
    <w:rsid w:val="00904CE5"/>
    <w:rsid w:val="00904D34"/>
    <w:rsid w:val="009058B8"/>
    <w:rsid w:val="00907B82"/>
    <w:rsid w:val="0091196A"/>
    <w:rsid w:val="0091293E"/>
    <w:rsid w:val="00914C39"/>
    <w:rsid w:val="00917F7C"/>
    <w:rsid w:val="00922ED0"/>
    <w:rsid w:val="00923A06"/>
    <w:rsid w:val="00925092"/>
    <w:rsid w:val="00925FF5"/>
    <w:rsid w:val="00926FFD"/>
    <w:rsid w:val="009329F9"/>
    <w:rsid w:val="009341B9"/>
    <w:rsid w:val="00934492"/>
    <w:rsid w:val="009345C8"/>
    <w:rsid w:val="009350E9"/>
    <w:rsid w:val="009357B5"/>
    <w:rsid w:val="009370EF"/>
    <w:rsid w:val="00941DDE"/>
    <w:rsid w:val="00942818"/>
    <w:rsid w:val="00942B67"/>
    <w:rsid w:val="00943006"/>
    <w:rsid w:val="009476AB"/>
    <w:rsid w:val="00947C57"/>
    <w:rsid w:val="00955848"/>
    <w:rsid w:val="00956166"/>
    <w:rsid w:val="00957DB6"/>
    <w:rsid w:val="00957F82"/>
    <w:rsid w:val="00960DA1"/>
    <w:rsid w:val="00963149"/>
    <w:rsid w:val="0096385F"/>
    <w:rsid w:val="0096659D"/>
    <w:rsid w:val="009665F9"/>
    <w:rsid w:val="00967BA0"/>
    <w:rsid w:val="00970352"/>
    <w:rsid w:val="009707B4"/>
    <w:rsid w:val="00977C18"/>
    <w:rsid w:val="00977D75"/>
    <w:rsid w:val="00980118"/>
    <w:rsid w:val="00982485"/>
    <w:rsid w:val="00984022"/>
    <w:rsid w:val="0098627C"/>
    <w:rsid w:val="00991248"/>
    <w:rsid w:val="009943AF"/>
    <w:rsid w:val="009A0589"/>
    <w:rsid w:val="009A0AE2"/>
    <w:rsid w:val="009A26E6"/>
    <w:rsid w:val="009A2C41"/>
    <w:rsid w:val="009A4C0B"/>
    <w:rsid w:val="009A6693"/>
    <w:rsid w:val="009A6F5F"/>
    <w:rsid w:val="009A7230"/>
    <w:rsid w:val="009B068E"/>
    <w:rsid w:val="009B16AF"/>
    <w:rsid w:val="009B30E4"/>
    <w:rsid w:val="009B52BB"/>
    <w:rsid w:val="009B66BC"/>
    <w:rsid w:val="009C2328"/>
    <w:rsid w:val="009C2D61"/>
    <w:rsid w:val="009C376B"/>
    <w:rsid w:val="009C41A1"/>
    <w:rsid w:val="009C43B3"/>
    <w:rsid w:val="009C443C"/>
    <w:rsid w:val="009C7261"/>
    <w:rsid w:val="009C7F17"/>
    <w:rsid w:val="009D3C7D"/>
    <w:rsid w:val="009D5F82"/>
    <w:rsid w:val="009E33DF"/>
    <w:rsid w:val="009E4C5D"/>
    <w:rsid w:val="009E524F"/>
    <w:rsid w:val="009E5B85"/>
    <w:rsid w:val="009E5D5F"/>
    <w:rsid w:val="009E6588"/>
    <w:rsid w:val="009E6FA8"/>
    <w:rsid w:val="009F2064"/>
    <w:rsid w:val="009F23AA"/>
    <w:rsid w:val="009F335D"/>
    <w:rsid w:val="009F3EE0"/>
    <w:rsid w:val="009F43E7"/>
    <w:rsid w:val="009F5F10"/>
    <w:rsid w:val="00A07AF3"/>
    <w:rsid w:val="00A11325"/>
    <w:rsid w:val="00A11C3B"/>
    <w:rsid w:val="00A12026"/>
    <w:rsid w:val="00A12B8F"/>
    <w:rsid w:val="00A21A0A"/>
    <w:rsid w:val="00A24A42"/>
    <w:rsid w:val="00A263B9"/>
    <w:rsid w:val="00A26956"/>
    <w:rsid w:val="00A2784B"/>
    <w:rsid w:val="00A30070"/>
    <w:rsid w:val="00A33B8C"/>
    <w:rsid w:val="00A34373"/>
    <w:rsid w:val="00A35299"/>
    <w:rsid w:val="00A37351"/>
    <w:rsid w:val="00A406A6"/>
    <w:rsid w:val="00A40F42"/>
    <w:rsid w:val="00A42444"/>
    <w:rsid w:val="00A43896"/>
    <w:rsid w:val="00A476EA"/>
    <w:rsid w:val="00A52393"/>
    <w:rsid w:val="00A5353A"/>
    <w:rsid w:val="00A54251"/>
    <w:rsid w:val="00A54B0F"/>
    <w:rsid w:val="00A56E95"/>
    <w:rsid w:val="00A56F9D"/>
    <w:rsid w:val="00A60CBC"/>
    <w:rsid w:val="00A62B81"/>
    <w:rsid w:val="00A64F08"/>
    <w:rsid w:val="00A65FC0"/>
    <w:rsid w:val="00A70826"/>
    <w:rsid w:val="00A7233D"/>
    <w:rsid w:val="00A723FD"/>
    <w:rsid w:val="00A72F9E"/>
    <w:rsid w:val="00A73B76"/>
    <w:rsid w:val="00A74186"/>
    <w:rsid w:val="00A77100"/>
    <w:rsid w:val="00A8100C"/>
    <w:rsid w:val="00A83F78"/>
    <w:rsid w:val="00A84ABC"/>
    <w:rsid w:val="00A864CE"/>
    <w:rsid w:val="00A866EF"/>
    <w:rsid w:val="00A9207D"/>
    <w:rsid w:val="00A94533"/>
    <w:rsid w:val="00A95338"/>
    <w:rsid w:val="00A95433"/>
    <w:rsid w:val="00A968B9"/>
    <w:rsid w:val="00A97B60"/>
    <w:rsid w:val="00AA004B"/>
    <w:rsid w:val="00AA2065"/>
    <w:rsid w:val="00AA5147"/>
    <w:rsid w:val="00AA645C"/>
    <w:rsid w:val="00AA6705"/>
    <w:rsid w:val="00AA70B0"/>
    <w:rsid w:val="00AB005B"/>
    <w:rsid w:val="00AB0B18"/>
    <w:rsid w:val="00AB1DCE"/>
    <w:rsid w:val="00AB2B4F"/>
    <w:rsid w:val="00AB39A9"/>
    <w:rsid w:val="00AB5ACC"/>
    <w:rsid w:val="00AB6362"/>
    <w:rsid w:val="00AB706E"/>
    <w:rsid w:val="00AB775A"/>
    <w:rsid w:val="00AC1D6F"/>
    <w:rsid w:val="00AC3060"/>
    <w:rsid w:val="00AC37DA"/>
    <w:rsid w:val="00AC4EE9"/>
    <w:rsid w:val="00AC671A"/>
    <w:rsid w:val="00AC723A"/>
    <w:rsid w:val="00AD0E19"/>
    <w:rsid w:val="00AD148D"/>
    <w:rsid w:val="00AD1D1B"/>
    <w:rsid w:val="00AD2ADF"/>
    <w:rsid w:val="00AD321D"/>
    <w:rsid w:val="00AD5592"/>
    <w:rsid w:val="00AD5800"/>
    <w:rsid w:val="00AD60C1"/>
    <w:rsid w:val="00AD7BE0"/>
    <w:rsid w:val="00AE2D8E"/>
    <w:rsid w:val="00AE332A"/>
    <w:rsid w:val="00AE3671"/>
    <w:rsid w:val="00AE3792"/>
    <w:rsid w:val="00AE4361"/>
    <w:rsid w:val="00AE5216"/>
    <w:rsid w:val="00AF430F"/>
    <w:rsid w:val="00B06522"/>
    <w:rsid w:val="00B0715A"/>
    <w:rsid w:val="00B0784C"/>
    <w:rsid w:val="00B106AB"/>
    <w:rsid w:val="00B123CF"/>
    <w:rsid w:val="00B1318E"/>
    <w:rsid w:val="00B149F9"/>
    <w:rsid w:val="00B158A3"/>
    <w:rsid w:val="00B17CD1"/>
    <w:rsid w:val="00B205D0"/>
    <w:rsid w:val="00B222D3"/>
    <w:rsid w:val="00B22527"/>
    <w:rsid w:val="00B241D4"/>
    <w:rsid w:val="00B2502F"/>
    <w:rsid w:val="00B256C2"/>
    <w:rsid w:val="00B31C97"/>
    <w:rsid w:val="00B339CA"/>
    <w:rsid w:val="00B33DDB"/>
    <w:rsid w:val="00B33DFA"/>
    <w:rsid w:val="00B34AE4"/>
    <w:rsid w:val="00B369BE"/>
    <w:rsid w:val="00B40CD0"/>
    <w:rsid w:val="00B40F35"/>
    <w:rsid w:val="00B418BD"/>
    <w:rsid w:val="00B41AFC"/>
    <w:rsid w:val="00B4261F"/>
    <w:rsid w:val="00B45850"/>
    <w:rsid w:val="00B514F3"/>
    <w:rsid w:val="00B53E91"/>
    <w:rsid w:val="00B5743A"/>
    <w:rsid w:val="00B61AD0"/>
    <w:rsid w:val="00B649F4"/>
    <w:rsid w:val="00B673CE"/>
    <w:rsid w:val="00B70CC4"/>
    <w:rsid w:val="00B724DD"/>
    <w:rsid w:val="00B73238"/>
    <w:rsid w:val="00B734BA"/>
    <w:rsid w:val="00B752B2"/>
    <w:rsid w:val="00B775B6"/>
    <w:rsid w:val="00B805AE"/>
    <w:rsid w:val="00B8060C"/>
    <w:rsid w:val="00B80C5A"/>
    <w:rsid w:val="00B829BE"/>
    <w:rsid w:val="00B830EF"/>
    <w:rsid w:val="00B84F10"/>
    <w:rsid w:val="00B860CE"/>
    <w:rsid w:val="00B87020"/>
    <w:rsid w:val="00B937D6"/>
    <w:rsid w:val="00B9440E"/>
    <w:rsid w:val="00B9549C"/>
    <w:rsid w:val="00B95E3B"/>
    <w:rsid w:val="00B96566"/>
    <w:rsid w:val="00B968CE"/>
    <w:rsid w:val="00B97C7D"/>
    <w:rsid w:val="00B97E6E"/>
    <w:rsid w:val="00BA1AE6"/>
    <w:rsid w:val="00BA3D8F"/>
    <w:rsid w:val="00BA4C4C"/>
    <w:rsid w:val="00BA724A"/>
    <w:rsid w:val="00BB24F4"/>
    <w:rsid w:val="00BB41A9"/>
    <w:rsid w:val="00BB4285"/>
    <w:rsid w:val="00BB599A"/>
    <w:rsid w:val="00BB5C42"/>
    <w:rsid w:val="00BB65A4"/>
    <w:rsid w:val="00BC0E24"/>
    <w:rsid w:val="00BC378C"/>
    <w:rsid w:val="00BC416D"/>
    <w:rsid w:val="00BC4A48"/>
    <w:rsid w:val="00BD3A9F"/>
    <w:rsid w:val="00BD545F"/>
    <w:rsid w:val="00BD6947"/>
    <w:rsid w:val="00BE34AC"/>
    <w:rsid w:val="00BE3CF5"/>
    <w:rsid w:val="00BE525D"/>
    <w:rsid w:val="00BE7B4D"/>
    <w:rsid w:val="00BF3C5A"/>
    <w:rsid w:val="00BF54D1"/>
    <w:rsid w:val="00BF56C2"/>
    <w:rsid w:val="00BF60CA"/>
    <w:rsid w:val="00BF7EBB"/>
    <w:rsid w:val="00C06582"/>
    <w:rsid w:val="00C073E3"/>
    <w:rsid w:val="00C118A1"/>
    <w:rsid w:val="00C1270F"/>
    <w:rsid w:val="00C133F3"/>
    <w:rsid w:val="00C16F84"/>
    <w:rsid w:val="00C21F37"/>
    <w:rsid w:val="00C22DEB"/>
    <w:rsid w:val="00C23E0E"/>
    <w:rsid w:val="00C23FD8"/>
    <w:rsid w:val="00C24A08"/>
    <w:rsid w:val="00C2517F"/>
    <w:rsid w:val="00C25C3F"/>
    <w:rsid w:val="00C2649D"/>
    <w:rsid w:val="00C302A6"/>
    <w:rsid w:val="00C3245A"/>
    <w:rsid w:val="00C33DF0"/>
    <w:rsid w:val="00C35E0C"/>
    <w:rsid w:val="00C36198"/>
    <w:rsid w:val="00C37918"/>
    <w:rsid w:val="00C405A1"/>
    <w:rsid w:val="00C4170F"/>
    <w:rsid w:val="00C420A0"/>
    <w:rsid w:val="00C43740"/>
    <w:rsid w:val="00C4472E"/>
    <w:rsid w:val="00C46498"/>
    <w:rsid w:val="00C4663E"/>
    <w:rsid w:val="00C47369"/>
    <w:rsid w:val="00C519A2"/>
    <w:rsid w:val="00C51AF4"/>
    <w:rsid w:val="00C5527C"/>
    <w:rsid w:val="00C553A6"/>
    <w:rsid w:val="00C57B43"/>
    <w:rsid w:val="00C57B60"/>
    <w:rsid w:val="00C637AC"/>
    <w:rsid w:val="00C66CF1"/>
    <w:rsid w:val="00C67821"/>
    <w:rsid w:val="00C7099B"/>
    <w:rsid w:val="00C71568"/>
    <w:rsid w:val="00C73754"/>
    <w:rsid w:val="00C80713"/>
    <w:rsid w:val="00C80D2D"/>
    <w:rsid w:val="00C810B0"/>
    <w:rsid w:val="00C816EA"/>
    <w:rsid w:val="00C82043"/>
    <w:rsid w:val="00C83DEB"/>
    <w:rsid w:val="00C8484F"/>
    <w:rsid w:val="00C8723A"/>
    <w:rsid w:val="00C90CFD"/>
    <w:rsid w:val="00C94B41"/>
    <w:rsid w:val="00C94C5A"/>
    <w:rsid w:val="00C94FAF"/>
    <w:rsid w:val="00C96C5A"/>
    <w:rsid w:val="00C978FC"/>
    <w:rsid w:val="00CA0E36"/>
    <w:rsid w:val="00CB1E0E"/>
    <w:rsid w:val="00CB2A53"/>
    <w:rsid w:val="00CB2EB9"/>
    <w:rsid w:val="00CB3D73"/>
    <w:rsid w:val="00CB3FA5"/>
    <w:rsid w:val="00CB59C5"/>
    <w:rsid w:val="00CB606A"/>
    <w:rsid w:val="00CB6139"/>
    <w:rsid w:val="00CB6C5A"/>
    <w:rsid w:val="00CB6DE9"/>
    <w:rsid w:val="00CC0302"/>
    <w:rsid w:val="00CC04C7"/>
    <w:rsid w:val="00CC33C9"/>
    <w:rsid w:val="00CC3F63"/>
    <w:rsid w:val="00CC58E8"/>
    <w:rsid w:val="00CC7A26"/>
    <w:rsid w:val="00CD09AE"/>
    <w:rsid w:val="00CD28EC"/>
    <w:rsid w:val="00CD4CFF"/>
    <w:rsid w:val="00CD5EF3"/>
    <w:rsid w:val="00CD7B02"/>
    <w:rsid w:val="00CE008D"/>
    <w:rsid w:val="00CE1503"/>
    <w:rsid w:val="00CE1B3B"/>
    <w:rsid w:val="00CE4293"/>
    <w:rsid w:val="00CE4F0D"/>
    <w:rsid w:val="00CF1DC4"/>
    <w:rsid w:val="00CF1F67"/>
    <w:rsid w:val="00CF3A7E"/>
    <w:rsid w:val="00CF4328"/>
    <w:rsid w:val="00CF6F40"/>
    <w:rsid w:val="00D00D18"/>
    <w:rsid w:val="00D01AD3"/>
    <w:rsid w:val="00D01F76"/>
    <w:rsid w:val="00D0558E"/>
    <w:rsid w:val="00D05C55"/>
    <w:rsid w:val="00D05E68"/>
    <w:rsid w:val="00D05F16"/>
    <w:rsid w:val="00D068E4"/>
    <w:rsid w:val="00D072EA"/>
    <w:rsid w:val="00D10783"/>
    <w:rsid w:val="00D11942"/>
    <w:rsid w:val="00D12DD9"/>
    <w:rsid w:val="00D1362A"/>
    <w:rsid w:val="00D13BE9"/>
    <w:rsid w:val="00D146CE"/>
    <w:rsid w:val="00D14B74"/>
    <w:rsid w:val="00D15603"/>
    <w:rsid w:val="00D16308"/>
    <w:rsid w:val="00D176E0"/>
    <w:rsid w:val="00D2157F"/>
    <w:rsid w:val="00D22AC5"/>
    <w:rsid w:val="00D231CC"/>
    <w:rsid w:val="00D233D2"/>
    <w:rsid w:val="00D2420B"/>
    <w:rsid w:val="00D245AB"/>
    <w:rsid w:val="00D27396"/>
    <w:rsid w:val="00D31D0E"/>
    <w:rsid w:val="00D37211"/>
    <w:rsid w:val="00D414BE"/>
    <w:rsid w:val="00D41BEE"/>
    <w:rsid w:val="00D46486"/>
    <w:rsid w:val="00D46C26"/>
    <w:rsid w:val="00D47E09"/>
    <w:rsid w:val="00D518FD"/>
    <w:rsid w:val="00D52A7E"/>
    <w:rsid w:val="00D6005A"/>
    <w:rsid w:val="00D60094"/>
    <w:rsid w:val="00D61D7F"/>
    <w:rsid w:val="00D67F22"/>
    <w:rsid w:val="00D71357"/>
    <w:rsid w:val="00D73392"/>
    <w:rsid w:val="00D73978"/>
    <w:rsid w:val="00D74269"/>
    <w:rsid w:val="00D7463E"/>
    <w:rsid w:val="00D76818"/>
    <w:rsid w:val="00D77DD3"/>
    <w:rsid w:val="00D82780"/>
    <w:rsid w:val="00D82A55"/>
    <w:rsid w:val="00D83493"/>
    <w:rsid w:val="00D83989"/>
    <w:rsid w:val="00D84605"/>
    <w:rsid w:val="00D90A68"/>
    <w:rsid w:val="00D915FF"/>
    <w:rsid w:val="00D92224"/>
    <w:rsid w:val="00D942A1"/>
    <w:rsid w:val="00D9452F"/>
    <w:rsid w:val="00D9547E"/>
    <w:rsid w:val="00D954CB"/>
    <w:rsid w:val="00DA23F8"/>
    <w:rsid w:val="00DA399A"/>
    <w:rsid w:val="00DA4461"/>
    <w:rsid w:val="00DA5599"/>
    <w:rsid w:val="00DA5A58"/>
    <w:rsid w:val="00DA5E18"/>
    <w:rsid w:val="00DA6088"/>
    <w:rsid w:val="00DA7D96"/>
    <w:rsid w:val="00DB75AE"/>
    <w:rsid w:val="00DC1F00"/>
    <w:rsid w:val="00DC3624"/>
    <w:rsid w:val="00DC3BB4"/>
    <w:rsid w:val="00DC4BEB"/>
    <w:rsid w:val="00DC4C9A"/>
    <w:rsid w:val="00DC7418"/>
    <w:rsid w:val="00DC7E8A"/>
    <w:rsid w:val="00DD2DE2"/>
    <w:rsid w:val="00DD30C2"/>
    <w:rsid w:val="00DD4DA8"/>
    <w:rsid w:val="00DD5111"/>
    <w:rsid w:val="00DD6402"/>
    <w:rsid w:val="00DD73E6"/>
    <w:rsid w:val="00DD771F"/>
    <w:rsid w:val="00DE0BF1"/>
    <w:rsid w:val="00DE2746"/>
    <w:rsid w:val="00DE2D57"/>
    <w:rsid w:val="00DE3303"/>
    <w:rsid w:val="00DF04FC"/>
    <w:rsid w:val="00DF17CF"/>
    <w:rsid w:val="00DF1AD4"/>
    <w:rsid w:val="00DF2EA2"/>
    <w:rsid w:val="00DF5767"/>
    <w:rsid w:val="00DF58D3"/>
    <w:rsid w:val="00DF5FCE"/>
    <w:rsid w:val="00DF7EFC"/>
    <w:rsid w:val="00E01A51"/>
    <w:rsid w:val="00E02291"/>
    <w:rsid w:val="00E04E19"/>
    <w:rsid w:val="00E05541"/>
    <w:rsid w:val="00E067B6"/>
    <w:rsid w:val="00E07051"/>
    <w:rsid w:val="00E07C00"/>
    <w:rsid w:val="00E10DAC"/>
    <w:rsid w:val="00E13726"/>
    <w:rsid w:val="00E13979"/>
    <w:rsid w:val="00E144F4"/>
    <w:rsid w:val="00E16709"/>
    <w:rsid w:val="00E170FC"/>
    <w:rsid w:val="00E1768A"/>
    <w:rsid w:val="00E1769E"/>
    <w:rsid w:val="00E22BD7"/>
    <w:rsid w:val="00E258F8"/>
    <w:rsid w:val="00E30059"/>
    <w:rsid w:val="00E30625"/>
    <w:rsid w:val="00E3064B"/>
    <w:rsid w:val="00E31662"/>
    <w:rsid w:val="00E334F1"/>
    <w:rsid w:val="00E364EC"/>
    <w:rsid w:val="00E406C0"/>
    <w:rsid w:val="00E4395C"/>
    <w:rsid w:val="00E4421D"/>
    <w:rsid w:val="00E447F1"/>
    <w:rsid w:val="00E44A94"/>
    <w:rsid w:val="00E45A87"/>
    <w:rsid w:val="00E46528"/>
    <w:rsid w:val="00E46743"/>
    <w:rsid w:val="00E46BFD"/>
    <w:rsid w:val="00E51B0D"/>
    <w:rsid w:val="00E54F4E"/>
    <w:rsid w:val="00E572BC"/>
    <w:rsid w:val="00E616E7"/>
    <w:rsid w:val="00E627BC"/>
    <w:rsid w:val="00E633C5"/>
    <w:rsid w:val="00E65B3A"/>
    <w:rsid w:val="00E66247"/>
    <w:rsid w:val="00E663E7"/>
    <w:rsid w:val="00E670E7"/>
    <w:rsid w:val="00E709D8"/>
    <w:rsid w:val="00E71ABD"/>
    <w:rsid w:val="00E73BB7"/>
    <w:rsid w:val="00E75CB1"/>
    <w:rsid w:val="00E76548"/>
    <w:rsid w:val="00E76D9F"/>
    <w:rsid w:val="00E80C57"/>
    <w:rsid w:val="00E92653"/>
    <w:rsid w:val="00E93984"/>
    <w:rsid w:val="00E94E0A"/>
    <w:rsid w:val="00E95151"/>
    <w:rsid w:val="00EA160D"/>
    <w:rsid w:val="00EA35AD"/>
    <w:rsid w:val="00EA35DC"/>
    <w:rsid w:val="00EA5AEE"/>
    <w:rsid w:val="00EB00F0"/>
    <w:rsid w:val="00EB1087"/>
    <w:rsid w:val="00EB2642"/>
    <w:rsid w:val="00EB498C"/>
    <w:rsid w:val="00EB6266"/>
    <w:rsid w:val="00EB6AA0"/>
    <w:rsid w:val="00EB76D8"/>
    <w:rsid w:val="00EC07AD"/>
    <w:rsid w:val="00EC0DF4"/>
    <w:rsid w:val="00EC199A"/>
    <w:rsid w:val="00EC1E67"/>
    <w:rsid w:val="00EC56B8"/>
    <w:rsid w:val="00EC6D16"/>
    <w:rsid w:val="00EC77C3"/>
    <w:rsid w:val="00EC7B37"/>
    <w:rsid w:val="00ED0126"/>
    <w:rsid w:val="00ED0E63"/>
    <w:rsid w:val="00ED28B9"/>
    <w:rsid w:val="00ED4C99"/>
    <w:rsid w:val="00ED5A49"/>
    <w:rsid w:val="00EE133C"/>
    <w:rsid w:val="00EE2681"/>
    <w:rsid w:val="00EE4114"/>
    <w:rsid w:val="00EE43B8"/>
    <w:rsid w:val="00EE4B89"/>
    <w:rsid w:val="00EE4C57"/>
    <w:rsid w:val="00EE6238"/>
    <w:rsid w:val="00EF13AD"/>
    <w:rsid w:val="00EF260F"/>
    <w:rsid w:val="00EF3CC2"/>
    <w:rsid w:val="00EF3D27"/>
    <w:rsid w:val="00EF5B74"/>
    <w:rsid w:val="00EF6FF2"/>
    <w:rsid w:val="00EF74BD"/>
    <w:rsid w:val="00EF7AF1"/>
    <w:rsid w:val="00EF7F2B"/>
    <w:rsid w:val="00F01775"/>
    <w:rsid w:val="00F02ADD"/>
    <w:rsid w:val="00F02B67"/>
    <w:rsid w:val="00F03D1E"/>
    <w:rsid w:val="00F05878"/>
    <w:rsid w:val="00F05907"/>
    <w:rsid w:val="00F06542"/>
    <w:rsid w:val="00F10A6D"/>
    <w:rsid w:val="00F11B41"/>
    <w:rsid w:val="00F12B40"/>
    <w:rsid w:val="00F134BF"/>
    <w:rsid w:val="00F13EDB"/>
    <w:rsid w:val="00F16C6E"/>
    <w:rsid w:val="00F17A4D"/>
    <w:rsid w:val="00F17B3D"/>
    <w:rsid w:val="00F2181A"/>
    <w:rsid w:val="00F218FE"/>
    <w:rsid w:val="00F22883"/>
    <w:rsid w:val="00F251B7"/>
    <w:rsid w:val="00F258A8"/>
    <w:rsid w:val="00F26D13"/>
    <w:rsid w:val="00F279CC"/>
    <w:rsid w:val="00F27D8A"/>
    <w:rsid w:val="00F3159F"/>
    <w:rsid w:val="00F32240"/>
    <w:rsid w:val="00F32A4D"/>
    <w:rsid w:val="00F333B8"/>
    <w:rsid w:val="00F347A7"/>
    <w:rsid w:val="00F35281"/>
    <w:rsid w:val="00F3553D"/>
    <w:rsid w:val="00F36188"/>
    <w:rsid w:val="00F36EEB"/>
    <w:rsid w:val="00F378CB"/>
    <w:rsid w:val="00F40B13"/>
    <w:rsid w:val="00F41379"/>
    <w:rsid w:val="00F417B2"/>
    <w:rsid w:val="00F429D2"/>
    <w:rsid w:val="00F42BC4"/>
    <w:rsid w:val="00F442B3"/>
    <w:rsid w:val="00F4444C"/>
    <w:rsid w:val="00F469AD"/>
    <w:rsid w:val="00F474FF"/>
    <w:rsid w:val="00F47539"/>
    <w:rsid w:val="00F506C5"/>
    <w:rsid w:val="00F5102B"/>
    <w:rsid w:val="00F514F8"/>
    <w:rsid w:val="00F54F39"/>
    <w:rsid w:val="00F55358"/>
    <w:rsid w:val="00F56031"/>
    <w:rsid w:val="00F60E3D"/>
    <w:rsid w:val="00F6203F"/>
    <w:rsid w:val="00F73298"/>
    <w:rsid w:val="00F76260"/>
    <w:rsid w:val="00F77A61"/>
    <w:rsid w:val="00F80F34"/>
    <w:rsid w:val="00F867A8"/>
    <w:rsid w:val="00F93197"/>
    <w:rsid w:val="00F9485B"/>
    <w:rsid w:val="00F94EB5"/>
    <w:rsid w:val="00FA0150"/>
    <w:rsid w:val="00FA3714"/>
    <w:rsid w:val="00FA3E86"/>
    <w:rsid w:val="00FA4111"/>
    <w:rsid w:val="00FA4A46"/>
    <w:rsid w:val="00FA7B16"/>
    <w:rsid w:val="00FB15C3"/>
    <w:rsid w:val="00FB23E0"/>
    <w:rsid w:val="00FB5715"/>
    <w:rsid w:val="00FB71EB"/>
    <w:rsid w:val="00FC072B"/>
    <w:rsid w:val="00FC3643"/>
    <w:rsid w:val="00FC498E"/>
    <w:rsid w:val="00FC5A19"/>
    <w:rsid w:val="00FC5D5B"/>
    <w:rsid w:val="00FC77F7"/>
    <w:rsid w:val="00FC78CD"/>
    <w:rsid w:val="00FC7D7D"/>
    <w:rsid w:val="00FD0746"/>
    <w:rsid w:val="00FD2B70"/>
    <w:rsid w:val="00FD4640"/>
    <w:rsid w:val="00FD4765"/>
    <w:rsid w:val="00FD7FBA"/>
    <w:rsid w:val="00FE6548"/>
    <w:rsid w:val="00FE7905"/>
    <w:rsid w:val="00FF0961"/>
    <w:rsid w:val="00FF32C1"/>
    <w:rsid w:val="00FF36C5"/>
    <w:rsid w:val="00FF395B"/>
    <w:rsid w:val="00FF46D8"/>
    <w:rsid w:val="00FF5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BA453F"/>
  <w15:chartTrackingRefBased/>
  <w15:docId w15:val="{41CFD438-4EF6-465F-9396-D0385D9DD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E7B4D"/>
    <w:pPr>
      <w:jc w:val="both"/>
    </w:pPr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7E3463"/>
    <w:pPr>
      <w:keepNext/>
      <w:numPr>
        <w:numId w:val="1"/>
      </w:numPr>
      <w:shd w:val="clear" w:color="auto" w:fill="E6E6E6"/>
      <w:overflowPunct w:val="0"/>
      <w:autoSpaceDE w:val="0"/>
      <w:autoSpaceDN w:val="0"/>
      <w:adjustRightInd w:val="0"/>
      <w:textAlignment w:val="baseline"/>
      <w:outlineLvl w:val="0"/>
    </w:pPr>
    <w:rPr>
      <w:rFonts w:ascii="Arial Bold" w:hAnsi="Arial Bold"/>
      <w:b/>
      <w:kern w:val="28"/>
      <w:szCs w:val="20"/>
      <w:lang w:val="en-GB"/>
    </w:rPr>
  </w:style>
  <w:style w:type="paragraph" w:styleId="Heading2">
    <w:name w:val="heading 2"/>
    <w:basedOn w:val="Normal"/>
    <w:next w:val="Normal"/>
    <w:qFormat/>
    <w:rsid w:val="00271581"/>
    <w:pPr>
      <w:keepNext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szCs w:val="20"/>
      <w:lang w:val="en-GB"/>
    </w:rPr>
  </w:style>
  <w:style w:type="paragraph" w:styleId="Heading3">
    <w:name w:val="heading 3"/>
    <w:basedOn w:val="Normal"/>
    <w:next w:val="Normal"/>
    <w:qFormat/>
    <w:rsid w:val="00271581"/>
    <w:pPr>
      <w:keepNext/>
      <w:numPr>
        <w:ilvl w:val="2"/>
        <w:numId w:val="1"/>
      </w:numPr>
      <w:shd w:val="clear" w:color="auto" w:fill="E6E6E6"/>
      <w:overflowPunct w:val="0"/>
      <w:autoSpaceDE w:val="0"/>
      <w:autoSpaceDN w:val="0"/>
      <w:adjustRightInd w:val="0"/>
      <w:textAlignment w:val="baseline"/>
      <w:outlineLvl w:val="2"/>
    </w:pPr>
    <w:rPr>
      <w:b/>
      <w:szCs w:val="20"/>
      <w:lang w:val="en-GB"/>
    </w:rPr>
  </w:style>
  <w:style w:type="paragraph" w:styleId="Heading4">
    <w:name w:val="heading 4"/>
    <w:basedOn w:val="Normal"/>
    <w:next w:val="Normal"/>
    <w:qFormat/>
    <w:rsid w:val="008E2EA3"/>
    <w:pPr>
      <w:shd w:val="clear" w:color="auto" w:fill="000000"/>
      <w:outlineLvl w:val="3"/>
    </w:pPr>
    <w:rPr>
      <w:b/>
      <w:bCs/>
      <w:sz w:val="24"/>
      <w:lang w:val="en-GB"/>
    </w:rPr>
  </w:style>
  <w:style w:type="paragraph" w:styleId="Heading5">
    <w:name w:val="heading 5"/>
    <w:basedOn w:val="Normal"/>
    <w:next w:val="Normal"/>
    <w:qFormat/>
    <w:rsid w:val="00271581"/>
    <w:pPr>
      <w:keepNext/>
      <w:numPr>
        <w:ilvl w:val="4"/>
        <w:numId w:val="1"/>
      </w:numPr>
      <w:overflowPunct w:val="0"/>
      <w:autoSpaceDE w:val="0"/>
      <w:autoSpaceDN w:val="0"/>
      <w:adjustRightInd w:val="0"/>
      <w:textAlignment w:val="baseline"/>
      <w:outlineLvl w:val="4"/>
    </w:pPr>
    <w:rPr>
      <w:b/>
      <w:bCs/>
      <w:szCs w:val="20"/>
      <w:lang w:val="en-GB"/>
    </w:rPr>
  </w:style>
  <w:style w:type="paragraph" w:styleId="Heading6">
    <w:name w:val="heading 6"/>
    <w:basedOn w:val="Normal"/>
    <w:next w:val="Normal"/>
    <w:qFormat/>
    <w:rsid w:val="00271581"/>
    <w:pPr>
      <w:keepNext/>
      <w:framePr w:hSpace="180" w:wrap="notBeside" w:vAnchor="text" w:hAnchor="margin" w:y="-55"/>
      <w:numPr>
        <w:ilvl w:val="5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5"/>
    </w:pPr>
    <w:rPr>
      <w:b/>
      <w:sz w:val="44"/>
      <w:szCs w:val="20"/>
      <w:lang w:val="en-GB"/>
    </w:rPr>
  </w:style>
  <w:style w:type="paragraph" w:styleId="Heading7">
    <w:name w:val="heading 7"/>
    <w:basedOn w:val="Normal"/>
    <w:next w:val="Normal"/>
    <w:qFormat/>
    <w:rsid w:val="00271581"/>
    <w:pPr>
      <w:keepNext/>
      <w:framePr w:hSpace="180" w:wrap="notBeside" w:vAnchor="text" w:hAnchor="margin" w:y="-55"/>
      <w:numPr>
        <w:ilvl w:val="6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6"/>
    </w:pPr>
    <w:rPr>
      <w:b/>
      <w:sz w:val="40"/>
      <w:szCs w:val="20"/>
      <w:lang w:val="en-GB"/>
    </w:rPr>
  </w:style>
  <w:style w:type="paragraph" w:styleId="Heading8">
    <w:name w:val="heading 8"/>
    <w:basedOn w:val="Normal"/>
    <w:next w:val="Normal"/>
    <w:qFormat/>
    <w:rsid w:val="00271581"/>
    <w:pPr>
      <w:keepNext/>
      <w:framePr w:hSpace="180" w:wrap="notBeside" w:vAnchor="text" w:hAnchor="margin" w:y="-55"/>
      <w:numPr>
        <w:ilvl w:val="7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7"/>
    </w:pPr>
    <w:rPr>
      <w:bCs/>
      <w:sz w:val="28"/>
      <w:szCs w:val="20"/>
      <w:lang w:val="en-GB"/>
    </w:rPr>
  </w:style>
  <w:style w:type="paragraph" w:styleId="Heading9">
    <w:name w:val="heading 9"/>
    <w:basedOn w:val="Normal"/>
    <w:next w:val="Normal"/>
    <w:qFormat/>
    <w:rsid w:val="00271581"/>
    <w:pPr>
      <w:keepNext/>
      <w:framePr w:hSpace="180" w:wrap="notBeside" w:vAnchor="text" w:hAnchor="margin" w:y="-55"/>
      <w:numPr>
        <w:ilvl w:val="8"/>
        <w:numId w:val="1"/>
      </w:numPr>
      <w:jc w:val="center"/>
      <w:outlineLvl w:val="8"/>
    </w:pPr>
    <w:rPr>
      <w:sz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Caslon540 BT" w:hAnsi="Caslon540 BT"/>
      <w:szCs w:val="20"/>
      <w:lang w:val="en-GB"/>
    </w:rPr>
  </w:style>
  <w:style w:type="paragraph" w:styleId="Title">
    <w:name w:val="Title"/>
    <w:basedOn w:val="Normal"/>
    <w:qFormat/>
    <w:pPr>
      <w:jc w:val="center"/>
    </w:pPr>
    <w:rPr>
      <w:rFonts w:ascii="Caslon540 BT" w:hAnsi="Caslon540 BT"/>
      <w:b/>
      <w:sz w:val="36"/>
      <w:szCs w:val="20"/>
      <w:lang w:val="en-GB"/>
    </w:rPr>
  </w:style>
  <w:style w:type="paragraph" w:styleId="Subtitle">
    <w:name w:val="Subtitle"/>
    <w:basedOn w:val="Normal"/>
    <w:qFormat/>
    <w:rPr>
      <w:rFonts w:ascii="RotisSemiSerif" w:hAnsi="RotisSemiSerif" w:cs="Arial"/>
      <w:b/>
      <w:szCs w:val="20"/>
      <w:lang w:val="en-GB"/>
    </w:rPr>
  </w:style>
  <w:style w:type="paragraph" w:styleId="BodyTextIndent2">
    <w:name w:val="Body Text Indent 2"/>
    <w:basedOn w:val="Normal"/>
    <w:rsid w:val="00E95151"/>
    <w:pPr>
      <w:spacing w:after="120" w:line="480" w:lineRule="auto"/>
      <w:ind w:left="283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  <w:lang w:val="en-GB"/>
    </w:rPr>
  </w:style>
  <w:style w:type="paragraph" w:styleId="BodyTextIndent3">
    <w:name w:val="Body Text Indent 3"/>
    <w:basedOn w:val="Normal"/>
    <w:pPr>
      <w:overflowPunct w:val="0"/>
      <w:autoSpaceDE w:val="0"/>
      <w:autoSpaceDN w:val="0"/>
      <w:adjustRightInd w:val="0"/>
      <w:ind w:left="720"/>
      <w:textAlignment w:val="baseline"/>
    </w:pPr>
    <w:rPr>
      <w:sz w:val="16"/>
      <w:szCs w:val="20"/>
      <w:lang w:val="en-GB"/>
    </w:rPr>
  </w:style>
  <w:style w:type="character" w:styleId="PageNumber">
    <w:name w:val="page number"/>
    <w:basedOn w:val="DefaultParagraphFont"/>
  </w:style>
  <w:style w:type="paragraph" w:styleId="BodyText3">
    <w:name w:val="Body Text 3"/>
    <w:basedOn w:val="Normal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Times New Roman" w:hAnsi="Times New Roman"/>
      <w:sz w:val="16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TOC1">
    <w:name w:val="toc 1"/>
    <w:basedOn w:val="Normal"/>
    <w:next w:val="Normal"/>
    <w:semiHidden/>
    <w:rsid w:val="00064EBC"/>
    <w:pPr>
      <w:tabs>
        <w:tab w:val="right" w:leader="dot" w:pos="9027"/>
      </w:tabs>
      <w:overflowPunct w:val="0"/>
      <w:autoSpaceDE w:val="0"/>
      <w:autoSpaceDN w:val="0"/>
      <w:adjustRightInd w:val="0"/>
      <w:spacing w:before="200"/>
      <w:textAlignment w:val="baseline"/>
    </w:pPr>
    <w:rPr>
      <w:b/>
      <w:color w:val="0000FF"/>
      <w:szCs w:val="20"/>
      <w:lang w:val="en-GB"/>
    </w:rPr>
  </w:style>
  <w:style w:type="paragraph" w:styleId="TOC2">
    <w:name w:val="toc 2"/>
    <w:basedOn w:val="Normal"/>
    <w:next w:val="Normal"/>
    <w:semiHidden/>
    <w:rsid w:val="00E16709"/>
    <w:pPr>
      <w:tabs>
        <w:tab w:val="right" w:leader="dot" w:pos="9027"/>
      </w:tabs>
      <w:overflowPunct w:val="0"/>
      <w:autoSpaceDE w:val="0"/>
      <w:autoSpaceDN w:val="0"/>
      <w:adjustRightInd w:val="0"/>
      <w:ind w:left="397"/>
      <w:textAlignment w:val="baseline"/>
    </w:pPr>
    <w:rPr>
      <w:color w:val="0000FF"/>
      <w:szCs w:val="20"/>
      <w:lang w:val="en-GB"/>
    </w:rPr>
  </w:style>
  <w:style w:type="paragraph" w:styleId="TOC3">
    <w:name w:val="toc 3"/>
    <w:basedOn w:val="Normal"/>
    <w:next w:val="Normal"/>
    <w:semiHidden/>
    <w:rsid w:val="00E16709"/>
    <w:pPr>
      <w:tabs>
        <w:tab w:val="right" w:leader="dot" w:pos="9027"/>
      </w:tabs>
      <w:overflowPunct w:val="0"/>
      <w:autoSpaceDE w:val="0"/>
      <w:autoSpaceDN w:val="0"/>
      <w:adjustRightInd w:val="0"/>
      <w:ind w:left="794"/>
      <w:textAlignment w:val="baseline"/>
    </w:pPr>
    <w:rPr>
      <w:color w:val="0000FF"/>
      <w:szCs w:val="20"/>
      <w:lang w:val="en-GB"/>
    </w:rPr>
  </w:style>
  <w:style w:type="paragraph" w:customStyle="1" w:styleId="xl27">
    <w:name w:val="xl27"/>
    <w:basedOn w:val="Normal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lang w:val="en-GB"/>
    </w:rPr>
  </w:style>
  <w:style w:type="paragraph" w:customStyle="1" w:styleId="xl37">
    <w:name w:val="xl37"/>
    <w:basedOn w:val="Normal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lang w:val="en-GB"/>
    </w:rPr>
  </w:style>
  <w:style w:type="table" w:styleId="TableGrid">
    <w:name w:val="Table Grid"/>
    <w:basedOn w:val="TableNormal"/>
    <w:rsid w:val="004D5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51AF4"/>
    <w:rPr>
      <w:rFonts w:ascii="Tahoma" w:hAnsi="Tahoma" w:cs="Tahoma"/>
      <w:sz w:val="16"/>
      <w:szCs w:val="16"/>
    </w:rPr>
  </w:style>
  <w:style w:type="character" w:styleId="Hyperlink">
    <w:name w:val="Hyperlink"/>
    <w:rsid w:val="006102DF"/>
    <w:rPr>
      <w:rFonts w:ascii="Arial" w:hAnsi="Arial"/>
      <w:color w:val="0000FF"/>
      <w:sz w:val="20"/>
      <w:u w:val="single"/>
    </w:rPr>
  </w:style>
  <w:style w:type="character" w:styleId="CommentReference">
    <w:name w:val="annotation reference"/>
    <w:semiHidden/>
    <w:rsid w:val="00A77100"/>
    <w:rPr>
      <w:sz w:val="16"/>
      <w:szCs w:val="16"/>
    </w:rPr>
  </w:style>
  <w:style w:type="paragraph" w:styleId="CommentText">
    <w:name w:val="annotation text"/>
    <w:basedOn w:val="Normal"/>
    <w:semiHidden/>
    <w:rsid w:val="00A77100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A77100"/>
    <w:rPr>
      <w:b/>
      <w:bCs/>
    </w:rPr>
  </w:style>
  <w:style w:type="character" w:styleId="FollowedHyperlink">
    <w:name w:val="FollowedHyperlink"/>
    <w:rsid w:val="0039366B"/>
    <w:rPr>
      <w:color w:val="800080"/>
      <w:u w:val="single"/>
    </w:rPr>
  </w:style>
  <w:style w:type="numbering" w:customStyle="1" w:styleId="StyleNumbered">
    <w:name w:val="Style Numbered"/>
    <w:basedOn w:val="NoList"/>
    <w:rsid w:val="00D176E0"/>
    <w:pPr>
      <w:numPr>
        <w:numId w:val="2"/>
      </w:numPr>
    </w:pPr>
  </w:style>
  <w:style w:type="numbering" w:customStyle="1" w:styleId="StyleBulleted">
    <w:name w:val="Style Bulleted"/>
    <w:basedOn w:val="NoList"/>
    <w:rsid w:val="00117F60"/>
    <w:pPr>
      <w:numPr>
        <w:numId w:val="3"/>
      </w:numPr>
    </w:pPr>
  </w:style>
  <w:style w:type="numbering" w:customStyle="1" w:styleId="StyleLettered">
    <w:name w:val="Style Lettered"/>
    <w:basedOn w:val="NoList"/>
    <w:rsid w:val="00117F60"/>
    <w:pPr>
      <w:numPr>
        <w:numId w:val="4"/>
      </w:numPr>
    </w:pPr>
  </w:style>
  <w:style w:type="numbering" w:customStyle="1" w:styleId="StyleNumbered1">
    <w:name w:val="Style Numbered1"/>
    <w:basedOn w:val="NoList"/>
    <w:rsid w:val="008940CE"/>
    <w:pPr>
      <w:numPr>
        <w:numId w:val="24"/>
      </w:numPr>
    </w:pPr>
  </w:style>
  <w:style w:type="numbering" w:customStyle="1" w:styleId="StyleOutlinenumbered">
    <w:name w:val="Style Outline numbered"/>
    <w:basedOn w:val="NoList"/>
    <w:rsid w:val="008940CE"/>
    <w:pPr>
      <w:numPr>
        <w:numId w:val="28"/>
      </w:numPr>
    </w:pPr>
  </w:style>
  <w:style w:type="numbering" w:customStyle="1" w:styleId="StyleOutlinenumbered1">
    <w:name w:val="Style Outline numbered1"/>
    <w:basedOn w:val="NoList"/>
    <w:rsid w:val="008940CE"/>
    <w:pPr>
      <w:numPr>
        <w:numId w:val="29"/>
      </w:numPr>
    </w:pPr>
  </w:style>
  <w:style w:type="numbering" w:customStyle="1" w:styleId="StyleOutlinenumbered2">
    <w:name w:val="Style Outline numbered2"/>
    <w:basedOn w:val="NoList"/>
    <w:rsid w:val="00F27D8A"/>
    <w:pPr>
      <w:numPr>
        <w:numId w:val="30"/>
      </w:numPr>
    </w:pPr>
  </w:style>
  <w:style w:type="numbering" w:customStyle="1" w:styleId="StyleOutlinenumbered3">
    <w:name w:val="Style Outline numbered3"/>
    <w:rsid w:val="00242FE1"/>
    <w:pPr>
      <w:numPr>
        <w:numId w:val="32"/>
      </w:numPr>
    </w:pPr>
  </w:style>
  <w:style w:type="numbering" w:customStyle="1" w:styleId="StyleOutlinenumbered4">
    <w:name w:val="Style Outline numbered4"/>
    <w:basedOn w:val="NoList"/>
    <w:rsid w:val="00B149F9"/>
    <w:pPr>
      <w:numPr>
        <w:numId w:val="40"/>
      </w:numPr>
    </w:pPr>
  </w:style>
  <w:style w:type="paragraph" w:customStyle="1" w:styleId="Char">
    <w:name w:val="Char"/>
    <w:basedOn w:val="Normal"/>
    <w:rsid w:val="009943AF"/>
    <w:pPr>
      <w:jc w:val="left"/>
    </w:pPr>
    <w:rPr>
      <w:rFonts w:ascii="Times New Roman" w:hAnsi="Times New Roman"/>
      <w:sz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8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hys%20Perry\Desktop\IMS\04%20Procedures\P9999999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5B7709C-6CAC-474C-BF0E-0B191BCE0C7A}">
  <ds:schemaRefs>
    <ds:schemaRef ds:uri="http://schemas.microsoft.com/office/2006/metadata/properties"/>
    <ds:schemaRef ds:uri="http://schemas.microsoft.com/office/infopath/2007/PartnerControls"/>
    <ds:schemaRef ds:uri="72a8cbe1-0014-4cfe-8e8a-48cc3ef304f5"/>
    <ds:schemaRef ds:uri="9b6342a3-4424-4bdc-a128-b7566fbfe5d0"/>
  </ds:schemaRefs>
</ds:datastoreItem>
</file>

<file path=customXml/itemProps2.xml><?xml version="1.0" encoding="utf-8"?>
<ds:datastoreItem xmlns:ds="http://schemas.openxmlformats.org/officeDocument/2006/customXml" ds:itemID="{AC2D0C55-8688-4E6E-8B4E-B157BB3579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24D632-04E2-420F-ACA0-82D8955C72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P99999999</Template>
  <TotalTime>7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Control of Documents</vt:lpstr>
    </vt:vector>
  </TitlesOfParts>
  <Manager/>
  <Company/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 of Documents</dc:title>
  <dc:subject>Control of Documents</dc:subject>
  <dc:creator>Andrew Protheroe</dc:creator>
  <cp:keywords/>
  <dc:description/>
  <cp:lastModifiedBy>Greg</cp:lastModifiedBy>
  <cp:revision>5</cp:revision>
  <cp:lastPrinted>2021-07-16T08:24:00Z</cp:lastPrinted>
  <dcterms:created xsi:type="dcterms:W3CDTF">2020-10-29T10:34:00Z</dcterms:created>
  <dcterms:modified xsi:type="dcterms:W3CDTF">2023-03-15T14:58:00Z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  <property fmtid="{D5CDD505-2E9C-101B-9397-08002B2CF9AE}" pid="3" name="MediaServiceImageTags">
    <vt:lpwstr/>
  </property>
</Properties>
</file>