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CellMar>
          <w:left w:w="0" w:type="dxa"/>
          <w:right w:w="0" w:type="dxa"/>
        </w:tblCellMar>
        <w:tblLook w:val="0600" w:firstRow="0" w:lastRow="0" w:firstColumn="0" w:lastColumn="0" w:noHBand="1" w:noVBand="1"/>
      </w:tblPr>
      <w:tblGrid>
        <w:gridCol w:w="901"/>
        <w:gridCol w:w="4500"/>
        <w:gridCol w:w="1501"/>
        <w:gridCol w:w="3000"/>
        <w:gridCol w:w="898"/>
      </w:tblGrid>
      <w:tr w:rsidR="00C3569F" w14:paraId="2458159C" w14:textId="77777777" w:rsidTr="00664B9E">
        <w:trPr>
          <w:trHeight w:val="8640"/>
        </w:trPr>
        <w:tc>
          <w:tcPr>
            <w:tcW w:w="5000" w:type="pct"/>
            <w:gridSpan w:val="5"/>
          </w:tcPr>
          <w:p w14:paraId="0F49FC13" w14:textId="44E40CFD" w:rsidR="00C3569F" w:rsidRDefault="00BF182A" w:rsidP="00B7244E">
            <w:r>
              <w:rPr>
                <w:noProof/>
              </w:rPr>
              <mc:AlternateContent>
                <mc:Choice Requires="wpg">
                  <w:drawing>
                    <wp:inline distT="0" distB="0" distL="0" distR="0" wp14:anchorId="7BD31B66" wp14:editId="01098EEC">
                      <wp:extent cx="6858166" cy="5375981"/>
                      <wp:effectExtent l="0" t="0" r="0" b="0"/>
                      <wp:docPr id="3" name="Group 3"/>
                      <wp:cNvGraphicFramePr/>
                      <a:graphic xmlns:a="http://schemas.openxmlformats.org/drawingml/2006/main">
                        <a:graphicData uri="http://schemas.microsoft.com/office/word/2010/wordprocessingGroup">
                          <wpg:wgp>
                            <wpg:cNvGrpSpPr/>
                            <wpg:grpSpPr>
                              <a:xfrm>
                                <a:off x="0" y="0"/>
                                <a:ext cx="6858166" cy="5375981"/>
                                <a:chOff x="0" y="0"/>
                                <a:chExt cx="6858166" cy="5375981"/>
                              </a:xfrm>
                            </wpg:grpSpPr>
                            <pic:pic xmlns:pic="http://schemas.openxmlformats.org/drawingml/2006/picture">
                              <pic:nvPicPr>
                                <pic:cNvPr id="1" name="Picture 1"/>
                                <pic:cNvPicPr>
                                  <a:picLocks noChangeAspect="1"/>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166" y="0"/>
                                  <a:ext cx="6858000" cy="5143500"/>
                                </a:xfrm>
                                <a:prstGeom prst="rect">
                                  <a:avLst/>
                                </a:prstGeom>
                              </pic:spPr>
                            </pic:pic>
                            <wps:wsp>
                              <wps:cNvPr id="2" name="Text Box 2"/>
                              <wps:cNvSpPr txBox="1"/>
                              <wps:spPr>
                                <a:xfrm>
                                  <a:off x="0" y="5142936"/>
                                  <a:ext cx="6858000" cy="233045"/>
                                </a:xfrm>
                                <a:prstGeom prst="rect">
                                  <a:avLst/>
                                </a:prstGeom>
                                <a:solidFill>
                                  <a:prstClr val="white"/>
                                </a:solidFill>
                                <a:ln>
                                  <a:noFill/>
                                </a:ln>
                                <a:effectLst/>
                                <a:sp3d/>
                              </wps:spPr>
                              <wps:txbx>
                                <w:txbxContent>
                                  <w:p w14:paraId="69055421" w14:textId="53AF3FB7" w:rsidR="00BF182A" w:rsidRPr="00BF182A" w:rsidRDefault="00322716" w:rsidP="00BF182A">
                                    <w:pPr>
                                      <w:rPr>
                                        <w:sz w:val="18"/>
                                        <w:szCs w:val="18"/>
                                      </w:rPr>
                                    </w:pPr>
                                    <w:hyperlink r:id="rId13" w:history="1">
                                      <w:r w:rsidR="00BF182A" w:rsidRPr="00BF182A">
                                        <w:rPr>
                                          <w:rStyle w:val="Hyperlink"/>
                                          <w:sz w:val="18"/>
                                          <w:szCs w:val="18"/>
                                        </w:rPr>
                                        <w:t>This Photo</w:t>
                                      </w:r>
                                    </w:hyperlink>
                                    <w:r w:rsidR="00BF182A" w:rsidRPr="00BF182A">
                                      <w:rPr>
                                        <w:sz w:val="18"/>
                                        <w:szCs w:val="18"/>
                                      </w:rPr>
                                      <w:t xml:space="preserve"> by Unknown Author is licensed under </w:t>
                                    </w:r>
                                    <w:hyperlink r:id="rId14" w:history="1">
                                      <w:r w:rsidR="00BF182A" w:rsidRPr="00BF182A">
                                        <w:rPr>
                                          <w:rStyle w:val="Hyperlink"/>
                                          <w:sz w:val="18"/>
                                          <w:szCs w:val="18"/>
                                        </w:rPr>
                                        <w:t>CC BY-ND</w:t>
                                      </w:r>
                                    </w:hyperlink>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wpg:wgp>
                        </a:graphicData>
                      </a:graphic>
                    </wp:inline>
                  </w:drawing>
                </mc:Choice>
                <mc:Fallback>
                  <w:pict>
                    <v:group w14:anchorId="7BD31B66" id="Group 3" o:spid="_x0000_s1026" style="width:540pt;height:423.3pt;mso-position-horizontal-relative:char;mso-position-vertical-relative:line" coordsize="68581,5375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1;width:68580;height:514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">
                        <v:imagedata r:id="rId15" o:title=""/>
                      </v:shape>
                      <v:shapetype id="_x0000_t202" coordsize="21600,21600" o:spt="202" path="m,l,21600r21600,l21600,xe">
                        <v:stroke joinstyle="miter"/>
                        <v:path gradientshapeok="t" o:connecttype="rect"/>
                      </v:shapetype>
                      <v:shape id="Text Box 2" o:spid="_x0000_s1028" type="#_x0000_t202" style="position:absolute;top:51429;width:68580;height:23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" stroked="f">
                        <v:textbox style="mso-fit-shape-to-text:t" inset="4pt,4pt,4pt,4pt">
                          <w:txbxContent>
                            <w:p w14:paraId="69055421" w14:textId="53AF3FB7" w:rsidR="00BF182A" w:rsidRPr="00BF182A" w:rsidRDefault="00322716" w:rsidP="00BF182A">
                              <w:pPr>
                                <w:rPr>
                                  <w:sz w:val="18"/>
                                  <w:szCs w:val="18"/>
                                </w:rPr>
                              </w:pPr>
                              <w:hyperlink r:id="rId16" w:history="1">
                                <w:r w:rsidR="00BF182A" w:rsidRPr="00BF182A">
                                  <w:rPr>
                                    <w:rStyle w:val="Hyperlink"/>
                                    <w:sz w:val="18"/>
                                    <w:szCs w:val="18"/>
                                  </w:rPr>
                                  <w:t>This Photo</w:t>
                                </w:r>
                              </w:hyperlink>
                              <w:r w:rsidR="00BF182A" w:rsidRPr="00BF182A">
                                <w:rPr>
                                  <w:sz w:val="18"/>
                                  <w:szCs w:val="18"/>
                                </w:rPr>
                                <w:t xml:space="preserve"> by Unknown Author is licensed under </w:t>
                              </w:r>
                              <w:hyperlink r:id="rId17" w:history="1">
                                <w:r w:rsidR="00BF182A" w:rsidRPr="00BF182A">
                                  <w:rPr>
                                    <w:rStyle w:val="Hyperlink"/>
                                    <w:sz w:val="18"/>
                                    <w:szCs w:val="18"/>
                                  </w:rPr>
                                  <w:t>CC BY-ND</w:t>
                                </w:r>
                              </w:hyperlink>
                            </w:p>
                          </w:txbxContent>
                        </v:textbox>
                      </v:shape>
                      <w10:anchorlock/>
                    </v:group>
                  </w:pict>
                </mc:Fallback>
              </mc:AlternateContent>
            </w:r>
          </w:p>
        </w:tc>
      </w:tr>
      <w:tr w:rsidR="00C3569F" w14:paraId="70F81744" w14:textId="77777777" w:rsidTr="00F4715A">
        <w:trPr>
          <w:trHeight w:val="144"/>
        </w:trPr>
        <w:tc>
          <w:tcPr>
            <w:tcW w:w="417" w:type="pct"/>
            <w:vMerge w:val="restart"/>
            <w:shd w:val="clear" w:color="auto" w:fill="000000" w:themeFill="text1"/>
          </w:tcPr>
          <w:p w14:paraId="6241B7B2" w14:textId="77777777" w:rsidR="00C3569F" w:rsidRDefault="00C3569F" w:rsidP="00B7244E"/>
        </w:tc>
        <w:tc>
          <w:tcPr>
            <w:tcW w:w="2083" w:type="pct"/>
            <w:tcBorders>
              <w:top w:val="single" w:sz="48" w:space="0" w:color="D83D27" w:themeColor="accent2"/>
            </w:tcBorders>
            <w:shd w:val="clear" w:color="auto" w:fill="000000" w:themeFill="text1"/>
          </w:tcPr>
          <w:p w14:paraId="0E310015" w14:textId="77777777" w:rsidR="00C3569F" w:rsidRPr="00A00E8F" w:rsidRDefault="00C3569F" w:rsidP="00B7244E"/>
        </w:tc>
        <w:tc>
          <w:tcPr>
            <w:tcW w:w="2084" w:type="pct"/>
            <w:gridSpan w:val="2"/>
            <w:shd w:val="clear" w:color="auto" w:fill="000000" w:themeFill="text1"/>
          </w:tcPr>
          <w:p w14:paraId="08DCE5FF" w14:textId="77777777" w:rsidR="00C3569F" w:rsidRPr="00A00E8F" w:rsidRDefault="00C3569F" w:rsidP="00B7244E"/>
        </w:tc>
        <w:tc>
          <w:tcPr>
            <w:tcW w:w="416" w:type="pct"/>
            <w:vMerge w:val="restart"/>
            <w:shd w:val="clear" w:color="auto" w:fill="000000" w:themeFill="text1"/>
          </w:tcPr>
          <w:p w14:paraId="1D701C3D" w14:textId="77777777" w:rsidR="00C3569F" w:rsidRDefault="00C3569F" w:rsidP="00B7244E"/>
        </w:tc>
      </w:tr>
      <w:tr w:rsidR="00C3569F" w14:paraId="785BEA48" w14:textId="77777777" w:rsidTr="00F4715A">
        <w:trPr>
          <w:trHeight w:val="3132"/>
        </w:trPr>
        <w:tc>
          <w:tcPr>
            <w:tcW w:w="417" w:type="pct"/>
            <w:vMerge/>
            <w:shd w:val="clear" w:color="auto" w:fill="000000" w:themeFill="text1"/>
          </w:tcPr>
          <w:p w14:paraId="78A17400" w14:textId="77777777" w:rsidR="00C3569F" w:rsidRDefault="00C3569F" w:rsidP="00B7244E"/>
        </w:tc>
        <w:tc>
          <w:tcPr>
            <w:tcW w:w="4167" w:type="pct"/>
            <w:gridSpan w:val="3"/>
            <w:shd w:val="clear" w:color="auto" w:fill="000000" w:themeFill="text1"/>
          </w:tcPr>
          <w:p w14:paraId="11A8F1B8" w14:textId="3D09A8DA" w:rsidR="00C3569F" w:rsidRDefault="00557005" w:rsidP="00557005">
            <w:pPr>
              <w:pStyle w:val="Title"/>
              <w:rPr>
                <w:sz w:val="40"/>
                <w:szCs w:val="40"/>
              </w:rPr>
            </w:pPr>
            <w:r>
              <w:rPr>
                <w:sz w:val="40"/>
                <w:szCs w:val="40"/>
              </w:rPr>
              <w:t xml:space="preserve">toyota - </w:t>
            </w:r>
            <w:r w:rsidR="00EA75B6" w:rsidRPr="00EA75B6">
              <w:rPr>
                <w:sz w:val="40"/>
                <w:szCs w:val="40"/>
              </w:rPr>
              <w:t xml:space="preserve">Assessment 2 </w:t>
            </w:r>
            <w:r>
              <w:rPr>
                <w:sz w:val="40"/>
                <w:szCs w:val="40"/>
              </w:rPr>
              <w:t xml:space="preserve">- </w:t>
            </w:r>
            <w:r w:rsidR="00EA75B6" w:rsidRPr="00EA75B6">
              <w:rPr>
                <w:sz w:val="40"/>
                <w:szCs w:val="40"/>
              </w:rPr>
              <w:t>Environmental Analysis of an industry</w:t>
            </w:r>
          </w:p>
          <w:p w14:paraId="5A8B38A1" w14:textId="77777777" w:rsidR="00557005" w:rsidRDefault="00557005" w:rsidP="00557005"/>
          <w:p w14:paraId="5AF74F08" w14:textId="77777777" w:rsidR="00557005" w:rsidRDefault="00557005" w:rsidP="00557005">
            <w:r>
              <w:t>Student Name: Valeria Peeva</w:t>
            </w:r>
          </w:p>
          <w:p w14:paraId="1AFE6DB8" w14:textId="77777777" w:rsidR="00557005" w:rsidRDefault="00557005" w:rsidP="00557005">
            <w:r>
              <w:t>Programme: BA Business Management</w:t>
            </w:r>
          </w:p>
          <w:p w14:paraId="2DC3F1FA" w14:textId="77777777" w:rsidR="00557005" w:rsidRDefault="00557005" w:rsidP="00557005">
            <w:r>
              <w:t>Module: The Global Business Environment</w:t>
            </w:r>
          </w:p>
          <w:p w14:paraId="01C91987" w14:textId="417FC3E0" w:rsidR="00557005" w:rsidRDefault="00557005" w:rsidP="00557005">
            <w:r>
              <w:t>Module code: LCCB4005</w:t>
            </w:r>
          </w:p>
          <w:p w14:paraId="514FBAFC" w14:textId="6910A752" w:rsidR="00557005" w:rsidRPr="00557005" w:rsidRDefault="00557005" w:rsidP="00557005">
            <w:r>
              <w:t xml:space="preserve">Module Coordinator/Lecturer: </w:t>
            </w:r>
            <w:r w:rsidR="00496AED" w:rsidRPr="00496AED">
              <w:t>Nadeem Mirza</w:t>
            </w:r>
          </w:p>
        </w:tc>
        <w:tc>
          <w:tcPr>
            <w:tcW w:w="416" w:type="pct"/>
            <w:vMerge/>
            <w:shd w:val="clear" w:color="auto" w:fill="000000" w:themeFill="text1"/>
          </w:tcPr>
          <w:p w14:paraId="7AC52651" w14:textId="77777777" w:rsidR="00C3569F" w:rsidRDefault="00C3569F" w:rsidP="00B7244E"/>
        </w:tc>
      </w:tr>
      <w:tr w:rsidR="00C3569F" w14:paraId="2D6BB78F" w14:textId="77777777" w:rsidTr="00F4715A">
        <w:trPr>
          <w:trHeight w:val="576"/>
        </w:trPr>
        <w:tc>
          <w:tcPr>
            <w:tcW w:w="417" w:type="pct"/>
            <w:vMerge/>
            <w:shd w:val="clear" w:color="auto" w:fill="000000" w:themeFill="text1"/>
          </w:tcPr>
          <w:p w14:paraId="7937CBE8" w14:textId="77777777" w:rsidR="00C3569F" w:rsidRDefault="00C3569F" w:rsidP="00B7244E"/>
        </w:tc>
        <w:tc>
          <w:tcPr>
            <w:tcW w:w="2778" w:type="pct"/>
            <w:gridSpan w:val="2"/>
            <w:shd w:val="clear" w:color="auto" w:fill="000000" w:themeFill="text1"/>
          </w:tcPr>
          <w:p w14:paraId="6C9677F1" w14:textId="6CDC3F63" w:rsidR="00C3569F" w:rsidRPr="001A531B" w:rsidRDefault="00C3569F" w:rsidP="00B7244E">
            <w:pPr>
              <w:pStyle w:val="company"/>
              <w:rPr>
                <w:szCs w:val="72"/>
              </w:rPr>
            </w:pPr>
          </w:p>
        </w:tc>
        <w:tc>
          <w:tcPr>
            <w:tcW w:w="1389" w:type="pct"/>
            <w:shd w:val="clear" w:color="auto" w:fill="000000" w:themeFill="text1"/>
          </w:tcPr>
          <w:p w14:paraId="638451B5" w14:textId="109866D0" w:rsidR="00C3569F" w:rsidRPr="00C3569F" w:rsidRDefault="00C3569F" w:rsidP="00B7244E">
            <w:pPr>
              <w:pStyle w:val="Email"/>
            </w:pPr>
          </w:p>
        </w:tc>
        <w:tc>
          <w:tcPr>
            <w:tcW w:w="416" w:type="pct"/>
            <w:vMerge/>
            <w:shd w:val="clear" w:color="auto" w:fill="000000" w:themeFill="text1"/>
          </w:tcPr>
          <w:p w14:paraId="663F8204" w14:textId="77777777" w:rsidR="00C3569F" w:rsidRDefault="00C3569F" w:rsidP="00B7244E"/>
        </w:tc>
      </w:tr>
    </w:tbl>
    <w:p w14:paraId="186DB634" w14:textId="77777777" w:rsidR="00952F7D" w:rsidRPr="00C3569F" w:rsidRDefault="00952F7D" w:rsidP="00B7244E"/>
    <w:p w14:paraId="1DFC3D13" w14:textId="77777777" w:rsidR="00C3569F" w:rsidRDefault="00C3569F" w:rsidP="00B7244E"/>
    <w:p w14:paraId="11DAE368" w14:textId="77777777" w:rsidR="00EC75D2" w:rsidRDefault="00EC75D2" w:rsidP="00B7244E"/>
    <w:p w14:paraId="26862908" w14:textId="77777777" w:rsidR="00EC75D2" w:rsidRDefault="00EC75D2" w:rsidP="00B7244E"/>
    <w:p w14:paraId="673CA2D7" w14:textId="77777777" w:rsidR="00EC75D2" w:rsidRDefault="00EC75D2" w:rsidP="00B7244E"/>
    <w:p w14:paraId="60D494D4" w14:textId="77777777" w:rsidR="00EC75D2" w:rsidRDefault="00EC75D2" w:rsidP="00B7244E"/>
    <w:p w14:paraId="7E2E5B49" w14:textId="77777777" w:rsidR="00EC75D2" w:rsidRDefault="00EC75D2" w:rsidP="00B7244E"/>
    <w:sdt>
      <w:sdtPr>
        <w:rPr>
          <w:rFonts w:asciiTheme="minorHAnsi" w:eastAsiaTheme="minorHAnsi" w:hAnsiTheme="minorHAnsi" w:cstheme="minorBidi"/>
          <w:color w:val="auto"/>
          <w:sz w:val="24"/>
          <w:szCs w:val="28"/>
        </w:rPr>
        <w:id w:val="1469404122"/>
        <w:docPartObj>
          <w:docPartGallery w:val="Table of Contents"/>
          <w:docPartUnique/>
        </w:docPartObj>
      </w:sdtPr>
      <w:sdtEndPr>
        <w:rPr>
          <w:b/>
          <w:bCs/>
          <w:noProof/>
        </w:rPr>
      </w:sdtEndPr>
      <w:sdtContent>
        <w:p w14:paraId="3F17C45B" w14:textId="37E2C6A1" w:rsidR="00EC75D2" w:rsidRDefault="00EC75D2">
          <w:pPr>
            <w:pStyle w:val="TOCHeading"/>
          </w:pPr>
          <w:r>
            <w:t>Table of Contents</w:t>
          </w:r>
        </w:p>
        <w:p w14:paraId="11EAD333" w14:textId="77777777" w:rsidR="001D6276" w:rsidRPr="001D6276" w:rsidRDefault="001D6276" w:rsidP="001D6276"/>
        <w:p w14:paraId="1F4C793F" w14:textId="78565DC9" w:rsidR="00EC75D2" w:rsidRDefault="00EC75D2">
          <w:pPr>
            <w:pStyle w:val="TOC1"/>
            <w:tabs>
              <w:tab w:val="right" w:leader="dot" w:pos="10790"/>
            </w:tabs>
            <w:rPr>
              <w:rFonts w:eastAsiaTheme="minorEastAsia"/>
              <w:noProof/>
              <w:sz w:val="22"/>
              <w:szCs w:val="22"/>
              <w:lang w:val="en-GB" w:eastAsia="en-GB"/>
            </w:rPr>
          </w:pPr>
          <w:r>
            <w:fldChar w:fldCharType="begin"/>
          </w:r>
          <w:r>
            <w:instrText xml:space="preserve"> TOC \o "1-3" \h \z \u </w:instrText>
          </w:r>
          <w:r>
            <w:fldChar w:fldCharType="separate"/>
          </w:r>
          <w:hyperlink w:anchor="_Toc92985165" w:history="1">
            <w:r w:rsidR="001D6276">
              <w:rPr>
                <w:rStyle w:val="Hyperlink"/>
                <w:noProof/>
              </w:rPr>
              <w:t>INTRODUCTION</w:t>
            </w:r>
            <w:r>
              <w:rPr>
                <w:noProof/>
                <w:webHidden/>
              </w:rPr>
              <w:tab/>
            </w:r>
            <w:r>
              <w:rPr>
                <w:noProof/>
                <w:webHidden/>
              </w:rPr>
              <w:fldChar w:fldCharType="begin"/>
            </w:r>
            <w:r>
              <w:rPr>
                <w:noProof/>
                <w:webHidden/>
              </w:rPr>
              <w:instrText xml:space="preserve"> PAGEREF _Toc92985165 \h </w:instrText>
            </w:r>
            <w:r>
              <w:rPr>
                <w:noProof/>
                <w:webHidden/>
              </w:rPr>
            </w:r>
            <w:r>
              <w:rPr>
                <w:noProof/>
                <w:webHidden/>
              </w:rPr>
              <w:fldChar w:fldCharType="separate"/>
            </w:r>
            <w:r>
              <w:rPr>
                <w:noProof/>
                <w:webHidden/>
              </w:rPr>
              <w:t>3</w:t>
            </w:r>
            <w:r>
              <w:rPr>
                <w:noProof/>
                <w:webHidden/>
              </w:rPr>
              <w:fldChar w:fldCharType="end"/>
            </w:r>
          </w:hyperlink>
        </w:p>
        <w:p w14:paraId="53D4286C" w14:textId="2CD9530F" w:rsidR="00EC75D2" w:rsidRDefault="00322716">
          <w:pPr>
            <w:pStyle w:val="TOC1"/>
            <w:tabs>
              <w:tab w:val="right" w:leader="dot" w:pos="10790"/>
            </w:tabs>
            <w:rPr>
              <w:rFonts w:eastAsiaTheme="minorEastAsia"/>
              <w:noProof/>
              <w:sz w:val="22"/>
              <w:szCs w:val="22"/>
              <w:lang w:val="en-GB" w:eastAsia="en-GB"/>
            </w:rPr>
          </w:pPr>
          <w:hyperlink w:anchor="_Toc92985166" w:history="1">
            <w:r w:rsidR="001D6276">
              <w:rPr>
                <w:rStyle w:val="Hyperlink"/>
                <w:noProof/>
              </w:rPr>
              <w:t>IMPACT OF THE PANDEMIC</w:t>
            </w:r>
            <w:r w:rsidR="00EC75D2">
              <w:rPr>
                <w:noProof/>
                <w:webHidden/>
              </w:rPr>
              <w:tab/>
            </w:r>
            <w:r w:rsidR="00EC75D2">
              <w:rPr>
                <w:noProof/>
                <w:webHidden/>
              </w:rPr>
              <w:fldChar w:fldCharType="begin"/>
            </w:r>
            <w:r w:rsidR="00EC75D2">
              <w:rPr>
                <w:noProof/>
                <w:webHidden/>
              </w:rPr>
              <w:instrText xml:space="preserve"> PAGEREF _Toc92985166 \h </w:instrText>
            </w:r>
            <w:r w:rsidR="00EC75D2">
              <w:rPr>
                <w:noProof/>
                <w:webHidden/>
              </w:rPr>
            </w:r>
            <w:r w:rsidR="00EC75D2">
              <w:rPr>
                <w:noProof/>
                <w:webHidden/>
              </w:rPr>
              <w:fldChar w:fldCharType="separate"/>
            </w:r>
            <w:r w:rsidR="00EC75D2">
              <w:rPr>
                <w:noProof/>
                <w:webHidden/>
              </w:rPr>
              <w:t>4</w:t>
            </w:r>
            <w:r w:rsidR="00EC75D2">
              <w:rPr>
                <w:noProof/>
                <w:webHidden/>
              </w:rPr>
              <w:fldChar w:fldCharType="end"/>
            </w:r>
          </w:hyperlink>
        </w:p>
        <w:p w14:paraId="0D1F9C77" w14:textId="35C2EBC8" w:rsidR="00EC75D2" w:rsidRDefault="00322716">
          <w:pPr>
            <w:pStyle w:val="TOC2"/>
            <w:tabs>
              <w:tab w:val="right" w:leader="dot" w:pos="10790"/>
            </w:tabs>
            <w:rPr>
              <w:rFonts w:eastAsiaTheme="minorEastAsia"/>
              <w:noProof/>
              <w:sz w:val="22"/>
              <w:szCs w:val="22"/>
              <w:lang w:val="en-GB" w:eastAsia="en-GB"/>
            </w:rPr>
          </w:pPr>
          <w:hyperlink w:anchor="_Toc92985167" w:history="1">
            <w:r w:rsidR="00EC75D2" w:rsidRPr="00BD0945">
              <w:rPr>
                <w:rStyle w:val="Hyperlink"/>
                <w:noProof/>
              </w:rPr>
              <w:t>Technological impact</w:t>
            </w:r>
            <w:r w:rsidR="00EC75D2">
              <w:rPr>
                <w:noProof/>
                <w:webHidden/>
              </w:rPr>
              <w:tab/>
            </w:r>
            <w:r w:rsidR="00EC75D2">
              <w:rPr>
                <w:noProof/>
                <w:webHidden/>
              </w:rPr>
              <w:fldChar w:fldCharType="begin"/>
            </w:r>
            <w:r w:rsidR="00EC75D2">
              <w:rPr>
                <w:noProof/>
                <w:webHidden/>
              </w:rPr>
              <w:instrText xml:space="preserve"> PAGEREF _Toc92985167 \h </w:instrText>
            </w:r>
            <w:r w:rsidR="00EC75D2">
              <w:rPr>
                <w:noProof/>
                <w:webHidden/>
              </w:rPr>
            </w:r>
            <w:r w:rsidR="00EC75D2">
              <w:rPr>
                <w:noProof/>
                <w:webHidden/>
              </w:rPr>
              <w:fldChar w:fldCharType="separate"/>
            </w:r>
            <w:r w:rsidR="00EC75D2">
              <w:rPr>
                <w:noProof/>
                <w:webHidden/>
              </w:rPr>
              <w:t>4</w:t>
            </w:r>
            <w:r w:rsidR="00EC75D2">
              <w:rPr>
                <w:noProof/>
                <w:webHidden/>
              </w:rPr>
              <w:fldChar w:fldCharType="end"/>
            </w:r>
          </w:hyperlink>
        </w:p>
        <w:p w14:paraId="10C243EB" w14:textId="6CB75104" w:rsidR="00EC75D2" w:rsidRDefault="00322716">
          <w:pPr>
            <w:pStyle w:val="TOC2"/>
            <w:tabs>
              <w:tab w:val="right" w:leader="dot" w:pos="10790"/>
            </w:tabs>
            <w:rPr>
              <w:rFonts w:eastAsiaTheme="minorEastAsia"/>
              <w:noProof/>
              <w:sz w:val="22"/>
              <w:szCs w:val="22"/>
              <w:lang w:val="en-GB" w:eastAsia="en-GB"/>
            </w:rPr>
          </w:pPr>
          <w:hyperlink w:anchor="_Toc92985168" w:history="1">
            <w:r w:rsidR="00EC75D2" w:rsidRPr="00BD0945">
              <w:rPr>
                <w:rStyle w:val="Hyperlink"/>
                <w:noProof/>
              </w:rPr>
              <w:t>Shutting down of manufacturing</w:t>
            </w:r>
            <w:r w:rsidR="00EC75D2">
              <w:rPr>
                <w:noProof/>
                <w:webHidden/>
              </w:rPr>
              <w:tab/>
            </w:r>
            <w:r w:rsidR="00EC75D2">
              <w:rPr>
                <w:noProof/>
                <w:webHidden/>
              </w:rPr>
              <w:fldChar w:fldCharType="begin"/>
            </w:r>
            <w:r w:rsidR="00EC75D2">
              <w:rPr>
                <w:noProof/>
                <w:webHidden/>
              </w:rPr>
              <w:instrText xml:space="preserve"> PAGEREF _Toc92985168 \h </w:instrText>
            </w:r>
            <w:r w:rsidR="00EC75D2">
              <w:rPr>
                <w:noProof/>
                <w:webHidden/>
              </w:rPr>
            </w:r>
            <w:r w:rsidR="00EC75D2">
              <w:rPr>
                <w:noProof/>
                <w:webHidden/>
              </w:rPr>
              <w:fldChar w:fldCharType="separate"/>
            </w:r>
            <w:r w:rsidR="00EC75D2">
              <w:rPr>
                <w:noProof/>
                <w:webHidden/>
              </w:rPr>
              <w:t>4</w:t>
            </w:r>
            <w:r w:rsidR="00EC75D2">
              <w:rPr>
                <w:noProof/>
                <w:webHidden/>
              </w:rPr>
              <w:fldChar w:fldCharType="end"/>
            </w:r>
          </w:hyperlink>
        </w:p>
        <w:p w14:paraId="07B45B2D" w14:textId="53AB2EEC" w:rsidR="00EC75D2" w:rsidRDefault="00322716">
          <w:pPr>
            <w:pStyle w:val="TOC2"/>
            <w:tabs>
              <w:tab w:val="right" w:leader="dot" w:pos="10790"/>
            </w:tabs>
            <w:rPr>
              <w:rFonts w:eastAsiaTheme="minorEastAsia"/>
              <w:noProof/>
              <w:sz w:val="22"/>
              <w:szCs w:val="22"/>
              <w:lang w:val="en-GB" w:eastAsia="en-GB"/>
            </w:rPr>
          </w:pPr>
          <w:hyperlink w:anchor="_Toc92985169" w:history="1">
            <w:r w:rsidR="00EC75D2" w:rsidRPr="00BD0945">
              <w:rPr>
                <w:rStyle w:val="Hyperlink"/>
                <w:noProof/>
              </w:rPr>
              <w:t>Limited supply of vehicle parts</w:t>
            </w:r>
            <w:r w:rsidR="00EC75D2">
              <w:rPr>
                <w:noProof/>
                <w:webHidden/>
              </w:rPr>
              <w:tab/>
            </w:r>
            <w:r w:rsidR="00EC75D2">
              <w:rPr>
                <w:noProof/>
                <w:webHidden/>
              </w:rPr>
              <w:fldChar w:fldCharType="begin"/>
            </w:r>
            <w:r w:rsidR="00EC75D2">
              <w:rPr>
                <w:noProof/>
                <w:webHidden/>
              </w:rPr>
              <w:instrText xml:space="preserve"> PAGEREF _Toc92985169 \h </w:instrText>
            </w:r>
            <w:r w:rsidR="00EC75D2">
              <w:rPr>
                <w:noProof/>
                <w:webHidden/>
              </w:rPr>
            </w:r>
            <w:r w:rsidR="00EC75D2">
              <w:rPr>
                <w:noProof/>
                <w:webHidden/>
              </w:rPr>
              <w:fldChar w:fldCharType="separate"/>
            </w:r>
            <w:r w:rsidR="00EC75D2">
              <w:rPr>
                <w:noProof/>
                <w:webHidden/>
              </w:rPr>
              <w:t>5</w:t>
            </w:r>
            <w:r w:rsidR="00EC75D2">
              <w:rPr>
                <w:noProof/>
                <w:webHidden/>
              </w:rPr>
              <w:fldChar w:fldCharType="end"/>
            </w:r>
          </w:hyperlink>
        </w:p>
        <w:p w14:paraId="2D1A87CB" w14:textId="184CE29B" w:rsidR="00EC75D2" w:rsidRDefault="00322716">
          <w:pPr>
            <w:pStyle w:val="TOC2"/>
            <w:tabs>
              <w:tab w:val="right" w:leader="dot" w:pos="10790"/>
            </w:tabs>
            <w:rPr>
              <w:rFonts w:eastAsiaTheme="minorEastAsia"/>
              <w:noProof/>
              <w:sz w:val="22"/>
              <w:szCs w:val="22"/>
              <w:lang w:val="en-GB" w:eastAsia="en-GB"/>
            </w:rPr>
          </w:pPr>
          <w:hyperlink w:anchor="_Toc92985170" w:history="1">
            <w:r w:rsidR="00EC75D2" w:rsidRPr="00BD0945">
              <w:rPr>
                <w:rStyle w:val="Hyperlink"/>
                <w:noProof/>
              </w:rPr>
              <w:t>Economic impact</w:t>
            </w:r>
            <w:r w:rsidR="00EC75D2">
              <w:rPr>
                <w:noProof/>
                <w:webHidden/>
              </w:rPr>
              <w:tab/>
            </w:r>
            <w:r w:rsidR="00EC75D2">
              <w:rPr>
                <w:noProof/>
                <w:webHidden/>
              </w:rPr>
              <w:fldChar w:fldCharType="begin"/>
            </w:r>
            <w:r w:rsidR="00EC75D2">
              <w:rPr>
                <w:noProof/>
                <w:webHidden/>
              </w:rPr>
              <w:instrText xml:space="preserve"> PAGEREF _Toc92985170 \h </w:instrText>
            </w:r>
            <w:r w:rsidR="00EC75D2">
              <w:rPr>
                <w:noProof/>
                <w:webHidden/>
              </w:rPr>
            </w:r>
            <w:r w:rsidR="00EC75D2">
              <w:rPr>
                <w:noProof/>
                <w:webHidden/>
              </w:rPr>
              <w:fldChar w:fldCharType="separate"/>
            </w:r>
            <w:r w:rsidR="00EC75D2">
              <w:rPr>
                <w:noProof/>
                <w:webHidden/>
              </w:rPr>
              <w:t>5</w:t>
            </w:r>
            <w:r w:rsidR="00EC75D2">
              <w:rPr>
                <w:noProof/>
                <w:webHidden/>
              </w:rPr>
              <w:fldChar w:fldCharType="end"/>
            </w:r>
          </w:hyperlink>
        </w:p>
        <w:p w14:paraId="6DD8444B" w14:textId="14863808" w:rsidR="00EC75D2" w:rsidRDefault="00322716">
          <w:pPr>
            <w:pStyle w:val="TOC2"/>
            <w:tabs>
              <w:tab w:val="right" w:leader="dot" w:pos="10790"/>
            </w:tabs>
            <w:rPr>
              <w:rFonts w:eastAsiaTheme="minorEastAsia"/>
              <w:noProof/>
              <w:sz w:val="22"/>
              <w:szCs w:val="22"/>
              <w:lang w:val="en-GB" w:eastAsia="en-GB"/>
            </w:rPr>
          </w:pPr>
          <w:hyperlink w:anchor="_Toc92985171" w:history="1">
            <w:r w:rsidR="00EC75D2" w:rsidRPr="00BD0945">
              <w:rPr>
                <w:rStyle w:val="Hyperlink"/>
                <w:noProof/>
              </w:rPr>
              <w:t>Demand of new cars</w:t>
            </w:r>
            <w:r w:rsidR="00EC75D2">
              <w:rPr>
                <w:noProof/>
                <w:webHidden/>
              </w:rPr>
              <w:tab/>
            </w:r>
            <w:r w:rsidR="00EC75D2">
              <w:rPr>
                <w:noProof/>
                <w:webHidden/>
              </w:rPr>
              <w:fldChar w:fldCharType="begin"/>
            </w:r>
            <w:r w:rsidR="00EC75D2">
              <w:rPr>
                <w:noProof/>
                <w:webHidden/>
              </w:rPr>
              <w:instrText xml:space="preserve"> PAGEREF _Toc92985171 \h </w:instrText>
            </w:r>
            <w:r w:rsidR="00EC75D2">
              <w:rPr>
                <w:noProof/>
                <w:webHidden/>
              </w:rPr>
            </w:r>
            <w:r w:rsidR="00EC75D2">
              <w:rPr>
                <w:noProof/>
                <w:webHidden/>
              </w:rPr>
              <w:fldChar w:fldCharType="separate"/>
            </w:r>
            <w:r w:rsidR="00EC75D2">
              <w:rPr>
                <w:noProof/>
                <w:webHidden/>
              </w:rPr>
              <w:t>5</w:t>
            </w:r>
            <w:r w:rsidR="00EC75D2">
              <w:rPr>
                <w:noProof/>
                <w:webHidden/>
              </w:rPr>
              <w:fldChar w:fldCharType="end"/>
            </w:r>
          </w:hyperlink>
        </w:p>
        <w:p w14:paraId="1CC0F160" w14:textId="117A0070" w:rsidR="00EC75D2" w:rsidRDefault="00322716">
          <w:pPr>
            <w:pStyle w:val="TOC1"/>
            <w:tabs>
              <w:tab w:val="right" w:leader="dot" w:pos="10790"/>
            </w:tabs>
            <w:rPr>
              <w:rFonts w:eastAsiaTheme="minorEastAsia"/>
              <w:noProof/>
              <w:sz w:val="22"/>
              <w:szCs w:val="22"/>
              <w:lang w:val="en-GB" w:eastAsia="en-GB"/>
            </w:rPr>
          </w:pPr>
          <w:hyperlink w:anchor="_Toc92985172" w:history="1">
            <w:r w:rsidR="00EC75D2" w:rsidRPr="00BD0945">
              <w:rPr>
                <w:rStyle w:val="Hyperlink"/>
                <w:noProof/>
              </w:rPr>
              <w:t>SURVIVAL AND SUCCESS FACTORS</w:t>
            </w:r>
            <w:r w:rsidR="00EC75D2">
              <w:rPr>
                <w:noProof/>
                <w:webHidden/>
              </w:rPr>
              <w:tab/>
            </w:r>
            <w:r w:rsidR="00EC75D2">
              <w:rPr>
                <w:noProof/>
                <w:webHidden/>
              </w:rPr>
              <w:fldChar w:fldCharType="begin"/>
            </w:r>
            <w:r w:rsidR="00EC75D2">
              <w:rPr>
                <w:noProof/>
                <w:webHidden/>
              </w:rPr>
              <w:instrText xml:space="preserve"> PAGEREF _Toc92985172 \h </w:instrText>
            </w:r>
            <w:r w:rsidR="00EC75D2">
              <w:rPr>
                <w:noProof/>
                <w:webHidden/>
              </w:rPr>
            </w:r>
            <w:r w:rsidR="00EC75D2">
              <w:rPr>
                <w:noProof/>
                <w:webHidden/>
              </w:rPr>
              <w:fldChar w:fldCharType="separate"/>
            </w:r>
            <w:r w:rsidR="00EC75D2">
              <w:rPr>
                <w:noProof/>
                <w:webHidden/>
              </w:rPr>
              <w:t>6</w:t>
            </w:r>
            <w:r w:rsidR="00EC75D2">
              <w:rPr>
                <w:noProof/>
                <w:webHidden/>
              </w:rPr>
              <w:fldChar w:fldCharType="end"/>
            </w:r>
          </w:hyperlink>
        </w:p>
        <w:p w14:paraId="30F8BABB" w14:textId="78F197F6" w:rsidR="00EC75D2" w:rsidRDefault="00322716">
          <w:pPr>
            <w:pStyle w:val="TOC2"/>
            <w:tabs>
              <w:tab w:val="right" w:leader="dot" w:pos="10790"/>
            </w:tabs>
            <w:rPr>
              <w:rFonts w:eastAsiaTheme="minorEastAsia"/>
              <w:noProof/>
              <w:sz w:val="22"/>
              <w:szCs w:val="22"/>
              <w:lang w:val="en-GB" w:eastAsia="en-GB"/>
            </w:rPr>
          </w:pPr>
          <w:hyperlink w:anchor="_Toc92985173" w:history="1">
            <w:r w:rsidR="00EC75D2" w:rsidRPr="00BD0945">
              <w:rPr>
                <w:rStyle w:val="Hyperlink"/>
                <w:noProof/>
              </w:rPr>
              <w:t>Digitalization</w:t>
            </w:r>
            <w:r w:rsidR="00EC75D2">
              <w:rPr>
                <w:noProof/>
                <w:webHidden/>
              </w:rPr>
              <w:tab/>
            </w:r>
            <w:r w:rsidR="00EC75D2">
              <w:rPr>
                <w:noProof/>
                <w:webHidden/>
              </w:rPr>
              <w:fldChar w:fldCharType="begin"/>
            </w:r>
            <w:r w:rsidR="00EC75D2">
              <w:rPr>
                <w:noProof/>
                <w:webHidden/>
              </w:rPr>
              <w:instrText xml:space="preserve"> PAGEREF _Toc92985173 \h </w:instrText>
            </w:r>
            <w:r w:rsidR="00EC75D2">
              <w:rPr>
                <w:noProof/>
                <w:webHidden/>
              </w:rPr>
            </w:r>
            <w:r w:rsidR="00EC75D2">
              <w:rPr>
                <w:noProof/>
                <w:webHidden/>
              </w:rPr>
              <w:fldChar w:fldCharType="separate"/>
            </w:r>
            <w:r w:rsidR="00EC75D2">
              <w:rPr>
                <w:noProof/>
                <w:webHidden/>
              </w:rPr>
              <w:t>6</w:t>
            </w:r>
            <w:r w:rsidR="00EC75D2">
              <w:rPr>
                <w:noProof/>
                <w:webHidden/>
              </w:rPr>
              <w:fldChar w:fldCharType="end"/>
            </w:r>
          </w:hyperlink>
        </w:p>
        <w:p w14:paraId="51205D04" w14:textId="5BEE5028" w:rsidR="00EC75D2" w:rsidRDefault="00322716">
          <w:pPr>
            <w:pStyle w:val="TOC2"/>
            <w:tabs>
              <w:tab w:val="right" w:leader="dot" w:pos="10790"/>
            </w:tabs>
            <w:rPr>
              <w:rFonts w:eastAsiaTheme="minorEastAsia"/>
              <w:noProof/>
              <w:sz w:val="22"/>
              <w:szCs w:val="22"/>
              <w:lang w:val="en-GB" w:eastAsia="en-GB"/>
            </w:rPr>
          </w:pPr>
          <w:hyperlink w:anchor="_Toc92985174" w:history="1">
            <w:r w:rsidR="00EC75D2" w:rsidRPr="00BD0945">
              <w:rPr>
                <w:rStyle w:val="Hyperlink"/>
                <w:noProof/>
              </w:rPr>
              <w:t>Embracing e-commerce</w:t>
            </w:r>
            <w:r w:rsidR="00EC75D2">
              <w:rPr>
                <w:noProof/>
                <w:webHidden/>
              </w:rPr>
              <w:tab/>
            </w:r>
            <w:r w:rsidR="00EC75D2">
              <w:rPr>
                <w:noProof/>
                <w:webHidden/>
              </w:rPr>
              <w:fldChar w:fldCharType="begin"/>
            </w:r>
            <w:r w:rsidR="00EC75D2">
              <w:rPr>
                <w:noProof/>
                <w:webHidden/>
              </w:rPr>
              <w:instrText xml:space="preserve"> PAGEREF _Toc92985174 \h </w:instrText>
            </w:r>
            <w:r w:rsidR="00EC75D2">
              <w:rPr>
                <w:noProof/>
                <w:webHidden/>
              </w:rPr>
            </w:r>
            <w:r w:rsidR="00EC75D2">
              <w:rPr>
                <w:noProof/>
                <w:webHidden/>
              </w:rPr>
              <w:fldChar w:fldCharType="separate"/>
            </w:r>
            <w:r w:rsidR="00EC75D2">
              <w:rPr>
                <w:noProof/>
                <w:webHidden/>
              </w:rPr>
              <w:t>6</w:t>
            </w:r>
            <w:r w:rsidR="00EC75D2">
              <w:rPr>
                <w:noProof/>
                <w:webHidden/>
              </w:rPr>
              <w:fldChar w:fldCharType="end"/>
            </w:r>
          </w:hyperlink>
        </w:p>
        <w:p w14:paraId="619D4E6C" w14:textId="08595E29" w:rsidR="00EC75D2" w:rsidRDefault="00322716">
          <w:pPr>
            <w:pStyle w:val="TOC2"/>
            <w:tabs>
              <w:tab w:val="right" w:leader="dot" w:pos="10790"/>
            </w:tabs>
            <w:rPr>
              <w:rFonts w:eastAsiaTheme="minorEastAsia"/>
              <w:noProof/>
              <w:sz w:val="22"/>
              <w:szCs w:val="22"/>
              <w:lang w:val="en-GB" w:eastAsia="en-GB"/>
            </w:rPr>
          </w:pPr>
          <w:hyperlink w:anchor="_Toc92985175" w:history="1">
            <w:r w:rsidR="00EC75D2" w:rsidRPr="00BD0945">
              <w:rPr>
                <w:rStyle w:val="Hyperlink"/>
                <w:noProof/>
              </w:rPr>
              <w:t>Connectivity</w:t>
            </w:r>
            <w:r w:rsidR="00EC75D2">
              <w:rPr>
                <w:noProof/>
                <w:webHidden/>
              </w:rPr>
              <w:tab/>
            </w:r>
            <w:r w:rsidR="00EC75D2">
              <w:rPr>
                <w:noProof/>
                <w:webHidden/>
              </w:rPr>
              <w:fldChar w:fldCharType="begin"/>
            </w:r>
            <w:r w:rsidR="00EC75D2">
              <w:rPr>
                <w:noProof/>
                <w:webHidden/>
              </w:rPr>
              <w:instrText xml:space="preserve"> PAGEREF _Toc92985175 \h </w:instrText>
            </w:r>
            <w:r w:rsidR="00EC75D2">
              <w:rPr>
                <w:noProof/>
                <w:webHidden/>
              </w:rPr>
            </w:r>
            <w:r w:rsidR="00EC75D2">
              <w:rPr>
                <w:noProof/>
                <w:webHidden/>
              </w:rPr>
              <w:fldChar w:fldCharType="separate"/>
            </w:r>
            <w:r w:rsidR="00EC75D2">
              <w:rPr>
                <w:noProof/>
                <w:webHidden/>
              </w:rPr>
              <w:t>6</w:t>
            </w:r>
            <w:r w:rsidR="00EC75D2">
              <w:rPr>
                <w:noProof/>
                <w:webHidden/>
              </w:rPr>
              <w:fldChar w:fldCharType="end"/>
            </w:r>
          </w:hyperlink>
        </w:p>
        <w:p w14:paraId="6AD67B9E" w14:textId="3DAA129B" w:rsidR="00EC75D2" w:rsidRDefault="00322716">
          <w:pPr>
            <w:pStyle w:val="TOC2"/>
            <w:tabs>
              <w:tab w:val="right" w:leader="dot" w:pos="10790"/>
            </w:tabs>
            <w:rPr>
              <w:rFonts w:eastAsiaTheme="minorEastAsia"/>
              <w:noProof/>
              <w:sz w:val="22"/>
              <w:szCs w:val="22"/>
              <w:lang w:val="en-GB" w:eastAsia="en-GB"/>
            </w:rPr>
          </w:pPr>
          <w:hyperlink w:anchor="_Toc92985176" w:history="1">
            <w:r w:rsidR="00EC75D2" w:rsidRPr="00BD0945">
              <w:rPr>
                <w:rStyle w:val="Hyperlink"/>
                <w:noProof/>
              </w:rPr>
              <w:t>Sustainability</w:t>
            </w:r>
            <w:r w:rsidR="00EC75D2">
              <w:rPr>
                <w:noProof/>
                <w:webHidden/>
              </w:rPr>
              <w:tab/>
            </w:r>
            <w:r w:rsidR="00EC75D2">
              <w:rPr>
                <w:noProof/>
                <w:webHidden/>
              </w:rPr>
              <w:fldChar w:fldCharType="begin"/>
            </w:r>
            <w:r w:rsidR="00EC75D2">
              <w:rPr>
                <w:noProof/>
                <w:webHidden/>
              </w:rPr>
              <w:instrText xml:space="preserve"> PAGEREF _Toc92985176 \h </w:instrText>
            </w:r>
            <w:r w:rsidR="00EC75D2">
              <w:rPr>
                <w:noProof/>
                <w:webHidden/>
              </w:rPr>
            </w:r>
            <w:r w:rsidR="00EC75D2">
              <w:rPr>
                <w:noProof/>
                <w:webHidden/>
              </w:rPr>
              <w:fldChar w:fldCharType="separate"/>
            </w:r>
            <w:r w:rsidR="00EC75D2">
              <w:rPr>
                <w:noProof/>
                <w:webHidden/>
              </w:rPr>
              <w:t>6</w:t>
            </w:r>
            <w:r w:rsidR="00EC75D2">
              <w:rPr>
                <w:noProof/>
                <w:webHidden/>
              </w:rPr>
              <w:fldChar w:fldCharType="end"/>
            </w:r>
          </w:hyperlink>
        </w:p>
        <w:p w14:paraId="41515C4D" w14:textId="407E1236" w:rsidR="00EC75D2" w:rsidRDefault="00322716">
          <w:pPr>
            <w:pStyle w:val="TOC2"/>
            <w:tabs>
              <w:tab w:val="right" w:leader="dot" w:pos="10790"/>
            </w:tabs>
            <w:rPr>
              <w:rFonts w:eastAsiaTheme="minorEastAsia"/>
              <w:noProof/>
              <w:sz w:val="22"/>
              <w:szCs w:val="22"/>
              <w:lang w:val="en-GB" w:eastAsia="en-GB"/>
            </w:rPr>
          </w:pPr>
          <w:hyperlink w:anchor="_Toc92985177" w:history="1">
            <w:r w:rsidR="00EC75D2" w:rsidRPr="00BD0945">
              <w:rPr>
                <w:rStyle w:val="Hyperlink"/>
                <w:noProof/>
              </w:rPr>
              <w:t>Driving efficiency</w:t>
            </w:r>
            <w:r w:rsidR="00EC75D2">
              <w:rPr>
                <w:noProof/>
                <w:webHidden/>
              </w:rPr>
              <w:tab/>
            </w:r>
            <w:r w:rsidR="00EC75D2">
              <w:rPr>
                <w:noProof/>
                <w:webHidden/>
              </w:rPr>
              <w:fldChar w:fldCharType="begin"/>
            </w:r>
            <w:r w:rsidR="00EC75D2">
              <w:rPr>
                <w:noProof/>
                <w:webHidden/>
              </w:rPr>
              <w:instrText xml:space="preserve"> PAGEREF _Toc92985177 \h </w:instrText>
            </w:r>
            <w:r w:rsidR="00EC75D2">
              <w:rPr>
                <w:noProof/>
                <w:webHidden/>
              </w:rPr>
            </w:r>
            <w:r w:rsidR="00EC75D2">
              <w:rPr>
                <w:noProof/>
                <w:webHidden/>
              </w:rPr>
              <w:fldChar w:fldCharType="separate"/>
            </w:r>
            <w:r w:rsidR="00EC75D2">
              <w:rPr>
                <w:noProof/>
                <w:webHidden/>
              </w:rPr>
              <w:t>6</w:t>
            </w:r>
            <w:r w:rsidR="00EC75D2">
              <w:rPr>
                <w:noProof/>
                <w:webHidden/>
              </w:rPr>
              <w:fldChar w:fldCharType="end"/>
            </w:r>
          </w:hyperlink>
        </w:p>
        <w:p w14:paraId="694ED235" w14:textId="77BE0753" w:rsidR="00EC75D2" w:rsidRDefault="00322716">
          <w:pPr>
            <w:pStyle w:val="TOC2"/>
            <w:tabs>
              <w:tab w:val="right" w:leader="dot" w:pos="10790"/>
            </w:tabs>
            <w:rPr>
              <w:rFonts w:eastAsiaTheme="minorEastAsia"/>
              <w:noProof/>
              <w:sz w:val="22"/>
              <w:szCs w:val="22"/>
              <w:lang w:val="en-GB" w:eastAsia="en-GB"/>
            </w:rPr>
          </w:pPr>
          <w:hyperlink w:anchor="_Toc92985178" w:history="1">
            <w:r w:rsidR="00EC75D2" w:rsidRPr="00BD0945">
              <w:rPr>
                <w:rStyle w:val="Hyperlink"/>
                <w:noProof/>
              </w:rPr>
              <w:t>Competition analysis</w:t>
            </w:r>
            <w:r w:rsidR="00EC75D2">
              <w:rPr>
                <w:noProof/>
                <w:webHidden/>
              </w:rPr>
              <w:tab/>
            </w:r>
            <w:r w:rsidR="00EC75D2">
              <w:rPr>
                <w:noProof/>
                <w:webHidden/>
              </w:rPr>
              <w:fldChar w:fldCharType="begin"/>
            </w:r>
            <w:r w:rsidR="00EC75D2">
              <w:rPr>
                <w:noProof/>
                <w:webHidden/>
              </w:rPr>
              <w:instrText xml:space="preserve"> PAGEREF _Toc92985178 \h </w:instrText>
            </w:r>
            <w:r w:rsidR="00EC75D2">
              <w:rPr>
                <w:noProof/>
                <w:webHidden/>
              </w:rPr>
            </w:r>
            <w:r w:rsidR="00EC75D2">
              <w:rPr>
                <w:noProof/>
                <w:webHidden/>
              </w:rPr>
              <w:fldChar w:fldCharType="separate"/>
            </w:r>
            <w:r w:rsidR="00EC75D2">
              <w:rPr>
                <w:noProof/>
                <w:webHidden/>
              </w:rPr>
              <w:t>7</w:t>
            </w:r>
            <w:r w:rsidR="00EC75D2">
              <w:rPr>
                <w:noProof/>
                <w:webHidden/>
              </w:rPr>
              <w:fldChar w:fldCharType="end"/>
            </w:r>
          </w:hyperlink>
        </w:p>
        <w:p w14:paraId="0FE32C19" w14:textId="5508B293" w:rsidR="00EC75D2" w:rsidRDefault="00322716">
          <w:pPr>
            <w:pStyle w:val="TOC2"/>
            <w:tabs>
              <w:tab w:val="right" w:leader="dot" w:pos="10790"/>
            </w:tabs>
            <w:rPr>
              <w:rFonts w:eastAsiaTheme="minorEastAsia"/>
              <w:noProof/>
              <w:sz w:val="22"/>
              <w:szCs w:val="22"/>
              <w:lang w:val="en-GB" w:eastAsia="en-GB"/>
            </w:rPr>
          </w:pPr>
          <w:hyperlink w:anchor="_Toc92985179" w:history="1">
            <w:r w:rsidR="00EC75D2" w:rsidRPr="00BD0945">
              <w:rPr>
                <w:rStyle w:val="Hyperlink"/>
                <w:noProof/>
              </w:rPr>
              <w:t>Strategic management</w:t>
            </w:r>
            <w:r w:rsidR="00EC75D2">
              <w:rPr>
                <w:noProof/>
                <w:webHidden/>
              </w:rPr>
              <w:tab/>
            </w:r>
            <w:r w:rsidR="00EC75D2">
              <w:rPr>
                <w:noProof/>
                <w:webHidden/>
              </w:rPr>
              <w:fldChar w:fldCharType="begin"/>
            </w:r>
            <w:r w:rsidR="00EC75D2">
              <w:rPr>
                <w:noProof/>
                <w:webHidden/>
              </w:rPr>
              <w:instrText xml:space="preserve"> PAGEREF _Toc92985179 \h </w:instrText>
            </w:r>
            <w:r w:rsidR="00EC75D2">
              <w:rPr>
                <w:noProof/>
                <w:webHidden/>
              </w:rPr>
            </w:r>
            <w:r w:rsidR="00EC75D2">
              <w:rPr>
                <w:noProof/>
                <w:webHidden/>
              </w:rPr>
              <w:fldChar w:fldCharType="separate"/>
            </w:r>
            <w:r w:rsidR="00EC75D2">
              <w:rPr>
                <w:noProof/>
                <w:webHidden/>
              </w:rPr>
              <w:t>7</w:t>
            </w:r>
            <w:r w:rsidR="00EC75D2">
              <w:rPr>
                <w:noProof/>
                <w:webHidden/>
              </w:rPr>
              <w:fldChar w:fldCharType="end"/>
            </w:r>
          </w:hyperlink>
        </w:p>
        <w:p w14:paraId="191F83B1" w14:textId="434B5C12" w:rsidR="00EC75D2" w:rsidRDefault="00322716">
          <w:pPr>
            <w:pStyle w:val="TOC2"/>
            <w:tabs>
              <w:tab w:val="right" w:leader="dot" w:pos="10790"/>
            </w:tabs>
            <w:rPr>
              <w:rFonts w:eastAsiaTheme="minorEastAsia"/>
              <w:noProof/>
              <w:sz w:val="22"/>
              <w:szCs w:val="22"/>
              <w:lang w:val="en-GB" w:eastAsia="en-GB"/>
            </w:rPr>
          </w:pPr>
          <w:hyperlink w:anchor="_Toc92985180" w:history="1">
            <w:r w:rsidR="00EC75D2" w:rsidRPr="00BD0945">
              <w:rPr>
                <w:rStyle w:val="Hyperlink"/>
                <w:noProof/>
              </w:rPr>
              <w:t>Upgrading the underwriting process</w:t>
            </w:r>
            <w:r w:rsidR="00EC75D2">
              <w:rPr>
                <w:noProof/>
                <w:webHidden/>
              </w:rPr>
              <w:tab/>
            </w:r>
            <w:r w:rsidR="00EC75D2">
              <w:rPr>
                <w:noProof/>
                <w:webHidden/>
              </w:rPr>
              <w:fldChar w:fldCharType="begin"/>
            </w:r>
            <w:r w:rsidR="00EC75D2">
              <w:rPr>
                <w:noProof/>
                <w:webHidden/>
              </w:rPr>
              <w:instrText xml:space="preserve"> PAGEREF _Toc92985180 \h </w:instrText>
            </w:r>
            <w:r w:rsidR="00EC75D2">
              <w:rPr>
                <w:noProof/>
                <w:webHidden/>
              </w:rPr>
            </w:r>
            <w:r w:rsidR="00EC75D2">
              <w:rPr>
                <w:noProof/>
                <w:webHidden/>
              </w:rPr>
              <w:fldChar w:fldCharType="separate"/>
            </w:r>
            <w:r w:rsidR="00EC75D2">
              <w:rPr>
                <w:noProof/>
                <w:webHidden/>
              </w:rPr>
              <w:t>7</w:t>
            </w:r>
            <w:r w:rsidR="00EC75D2">
              <w:rPr>
                <w:noProof/>
                <w:webHidden/>
              </w:rPr>
              <w:fldChar w:fldCharType="end"/>
            </w:r>
          </w:hyperlink>
        </w:p>
        <w:p w14:paraId="690BD126" w14:textId="654034A6" w:rsidR="00EC75D2" w:rsidRDefault="00322716">
          <w:pPr>
            <w:pStyle w:val="TOC2"/>
            <w:tabs>
              <w:tab w:val="right" w:leader="dot" w:pos="10790"/>
            </w:tabs>
            <w:rPr>
              <w:rFonts w:eastAsiaTheme="minorEastAsia"/>
              <w:noProof/>
              <w:sz w:val="22"/>
              <w:szCs w:val="22"/>
              <w:lang w:val="en-GB" w:eastAsia="en-GB"/>
            </w:rPr>
          </w:pPr>
          <w:hyperlink w:anchor="_Toc92985181" w:history="1">
            <w:r w:rsidR="00EC75D2" w:rsidRPr="00BD0945">
              <w:rPr>
                <w:rStyle w:val="Hyperlink"/>
                <w:noProof/>
              </w:rPr>
              <w:t>Maximizing virtual interactions</w:t>
            </w:r>
            <w:r w:rsidR="00EC75D2">
              <w:rPr>
                <w:noProof/>
                <w:webHidden/>
              </w:rPr>
              <w:tab/>
            </w:r>
            <w:r w:rsidR="00EC75D2">
              <w:rPr>
                <w:noProof/>
                <w:webHidden/>
              </w:rPr>
              <w:fldChar w:fldCharType="begin"/>
            </w:r>
            <w:r w:rsidR="00EC75D2">
              <w:rPr>
                <w:noProof/>
                <w:webHidden/>
              </w:rPr>
              <w:instrText xml:space="preserve"> PAGEREF _Toc92985181 \h </w:instrText>
            </w:r>
            <w:r w:rsidR="00EC75D2">
              <w:rPr>
                <w:noProof/>
                <w:webHidden/>
              </w:rPr>
            </w:r>
            <w:r w:rsidR="00EC75D2">
              <w:rPr>
                <w:noProof/>
                <w:webHidden/>
              </w:rPr>
              <w:fldChar w:fldCharType="separate"/>
            </w:r>
            <w:r w:rsidR="00EC75D2">
              <w:rPr>
                <w:noProof/>
                <w:webHidden/>
              </w:rPr>
              <w:t>9</w:t>
            </w:r>
            <w:r w:rsidR="00EC75D2">
              <w:rPr>
                <w:noProof/>
                <w:webHidden/>
              </w:rPr>
              <w:fldChar w:fldCharType="end"/>
            </w:r>
          </w:hyperlink>
        </w:p>
        <w:p w14:paraId="05639352" w14:textId="37EB80B0" w:rsidR="00EC75D2" w:rsidRDefault="00322716">
          <w:pPr>
            <w:pStyle w:val="TOC2"/>
            <w:tabs>
              <w:tab w:val="right" w:leader="dot" w:pos="10790"/>
            </w:tabs>
            <w:rPr>
              <w:rFonts w:eastAsiaTheme="minorEastAsia"/>
              <w:noProof/>
              <w:sz w:val="22"/>
              <w:szCs w:val="22"/>
              <w:lang w:val="en-GB" w:eastAsia="en-GB"/>
            </w:rPr>
          </w:pPr>
          <w:hyperlink w:anchor="_Toc92985182" w:history="1">
            <w:r w:rsidR="00EC75D2" w:rsidRPr="00BD0945">
              <w:rPr>
                <w:rStyle w:val="Hyperlink"/>
                <w:noProof/>
              </w:rPr>
              <w:t>Promotional strategy</w:t>
            </w:r>
            <w:r w:rsidR="00EC75D2">
              <w:rPr>
                <w:noProof/>
                <w:webHidden/>
              </w:rPr>
              <w:tab/>
            </w:r>
            <w:r w:rsidR="00EC75D2">
              <w:rPr>
                <w:noProof/>
                <w:webHidden/>
              </w:rPr>
              <w:fldChar w:fldCharType="begin"/>
            </w:r>
            <w:r w:rsidR="00EC75D2">
              <w:rPr>
                <w:noProof/>
                <w:webHidden/>
              </w:rPr>
              <w:instrText xml:space="preserve"> PAGEREF _Toc92985182 \h </w:instrText>
            </w:r>
            <w:r w:rsidR="00EC75D2">
              <w:rPr>
                <w:noProof/>
                <w:webHidden/>
              </w:rPr>
            </w:r>
            <w:r w:rsidR="00EC75D2">
              <w:rPr>
                <w:noProof/>
                <w:webHidden/>
              </w:rPr>
              <w:fldChar w:fldCharType="separate"/>
            </w:r>
            <w:r w:rsidR="00EC75D2">
              <w:rPr>
                <w:noProof/>
                <w:webHidden/>
              </w:rPr>
              <w:t>9</w:t>
            </w:r>
            <w:r w:rsidR="00EC75D2">
              <w:rPr>
                <w:noProof/>
                <w:webHidden/>
              </w:rPr>
              <w:fldChar w:fldCharType="end"/>
            </w:r>
          </w:hyperlink>
        </w:p>
        <w:p w14:paraId="58177592" w14:textId="75EDB863" w:rsidR="00EC75D2" w:rsidRDefault="00322716">
          <w:pPr>
            <w:pStyle w:val="TOC1"/>
            <w:tabs>
              <w:tab w:val="right" w:leader="dot" w:pos="10790"/>
            </w:tabs>
            <w:rPr>
              <w:rFonts w:eastAsiaTheme="minorEastAsia"/>
              <w:noProof/>
              <w:sz w:val="22"/>
              <w:szCs w:val="22"/>
              <w:lang w:val="en-GB" w:eastAsia="en-GB"/>
            </w:rPr>
          </w:pPr>
          <w:hyperlink w:anchor="_Toc92985183" w:history="1">
            <w:r w:rsidR="001D6276">
              <w:rPr>
                <w:rStyle w:val="Hyperlink"/>
                <w:noProof/>
              </w:rPr>
              <w:t>CONCLUSION</w:t>
            </w:r>
            <w:r w:rsidR="00EC75D2">
              <w:rPr>
                <w:noProof/>
                <w:webHidden/>
              </w:rPr>
              <w:tab/>
            </w:r>
            <w:r w:rsidR="00EC75D2">
              <w:rPr>
                <w:noProof/>
                <w:webHidden/>
              </w:rPr>
              <w:fldChar w:fldCharType="begin"/>
            </w:r>
            <w:r w:rsidR="00EC75D2">
              <w:rPr>
                <w:noProof/>
                <w:webHidden/>
              </w:rPr>
              <w:instrText xml:space="preserve"> PAGEREF _Toc92985183 \h </w:instrText>
            </w:r>
            <w:r w:rsidR="00EC75D2">
              <w:rPr>
                <w:noProof/>
                <w:webHidden/>
              </w:rPr>
            </w:r>
            <w:r w:rsidR="00EC75D2">
              <w:rPr>
                <w:noProof/>
                <w:webHidden/>
              </w:rPr>
              <w:fldChar w:fldCharType="separate"/>
            </w:r>
            <w:r w:rsidR="00EC75D2">
              <w:rPr>
                <w:noProof/>
                <w:webHidden/>
              </w:rPr>
              <w:t>10</w:t>
            </w:r>
            <w:r w:rsidR="00EC75D2">
              <w:rPr>
                <w:noProof/>
                <w:webHidden/>
              </w:rPr>
              <w:fldChar w:fldCharType="end"/>
            </w:r>
          </w:hyperlink>
        </w:p>
        <w:p w14:paraId="17065881" w14:textId="4D7FDD0C" w:rsidR="00EC75D2" w:rsidRDefault="00322716">
          <w:pPr>
            <w:pStyle w:val="TOC1"/>
            <w:tabs>
              <w:tab w:val="right" w:leader="dot" w:pos="10790"/>
            </w:tabs>
            <w:rPr>
              <w:rFonts w:eastAsiaTheme="minorEastAsia"/>
              <w:noProof/>
              <w:sz w:val="22"/>
              <w:szCs w:val="22"/>
              <w:lang w:val="en-GB" w:eastAsia="en-GB"/>
            </w:rPr>
          </w:pPr>
          <w:hyperlink w:anchor="_Toc92985184" w:history="1">
            <w:r w:rsidR="00EC75D2" w:rsidRPr="00BD0945">
              <w:rPr>
                <w:rStyle w:val="Hyperlink"/>
                <w:noProof/>
              </w:rPr>
              <w:t>R</w:t>
            </w:r>
            <w:r w:rsidR="001D6276">
              <w:rPr>
                <w:rStyle w:val="Hyperlink"/>
                <w:noProof/>
              </w:rPr>
              <w:t>EFERENCES</w:t>
            </w:r>
            <w:r w:rsidR="00EC75D2">
              <w:rPr>
                <w:noProof/>
                <w:webHidden/>
              </w:rPr>
              <w:tab/>
            </w:r>
            <w:r w:rsidR="00EC75D2">
              <w:rPr>
                <w:noProof/>
                <w:webHidden/>
              </w:rPr>
              <w:fldChar w:fldCharType="begin"/>
            </w:r>
            <w:r w:rsidR="00EC75D2">
              <w:rPr>
                <w:noProof/>
                <w:webHidden/>
              </w:rPr>
              <w:instrText xml:space="preserve"> PAGEREF _Toc92985184 \h </w:instrText>
            </w:r>
            <w:r w:rsidR="00EC75D2">
              <w:rPr>
                <w:noProof/>
                <w:webHidden/>
              </w:rPr>
            </w:r>
            <w:r w:rsidR="00EC75D2">
              <w:rPr>
                <w:noProof/>
                <w:webHidden/>
              </w:rPr>
              <w:fldChar w:fldCharType="separate"/>
            </w:r>
            <w:r w:rsidR="00EC75D2">
              <w:rPr>
                <w:noProof/>
                <w:webHidden/>
              </w:rPr>
              <w:t>11</w:t>
            </w:r>
            <w:r w:rsidR="00EC75D2">
              <w:rPr>
                <w:noProof/>
                <w:webHidden/>
              </w:rPr>
              <w:fldChar w:fldCharType="end"/>
            </w:r>
          </w:hyperlink>
        </w:p>
        <w:p w14:paraId="0DD4BF23" w14:textId="3C9DBC2E" w:rsidR="00EC75D2" w:rsidRDefault="00EC75D2">
          <w:r>
            <w:rPr>
              <w:b/>
              <w:bCs/>
              <w:noProof/>
            </w:rPr>
            <w:fldChar w:fldCharType="end"/>
          </w:r>
        </w:p>
      </w:sdtContent>
    </w:sdt>
    <w:p w14:paraId="43F3A6C8" w14:textId="565E63FA" w:rsidR="00EC75D2" w:rsidRDefault="00EC75D2" w:rsidP="00B7244E">
      <w:pPr>
        <w:sectPr w:rsidR="00EC75D2" w:rsidSect="008924A2">
          <w:headerReference w:type="even" r:id="rId18"/>
          <w:headerReference w:type="default" r:id="rId19"/>
          <w:footerReference w:type="default" r:id="rId20"/>
          <w:pgSz w:w="12240" w:h="15840" w:code="1"/>
          <w:pgMar w:top="720" w:right="720" w:bottom="720" w:left="720" w:header="288" w:footer="0" w:gutter="0"/>
          <w:cols w:space="708"/>
          <w:titlePg/>
          <w:docGrid w:linePitch="360"/>
        </w:sectPr>
      </w:pPr>
    </w:p>
    <w:tbl>
      <w:tblPr>
        <w:tblW w:w="10801" w:type="dxa"/>
        <w:tblLayout w:type="fixed"/>
        <w:tblCellMar>
          <w:left w:w="0" w:type="dxa"/>
          <w:right w:w="0" w:type="dxa"/>
        </w:tblCellMar>
        <w:tblLook w:val="0600" w:firstRow="0" w:lastRow="0" w:firstColumn="0" w:lastColumn="0" w:noHBand="1" w:noVBand="1"/>
      </w:tblPr>
      <w:tblGrid>
        <w:gridCol w:w="900"/>
        <w:gridCol w:w="4464"/>
        <w:gridCol w:w="4527"/>
        <w:gridCol w:w="9"/>
        <w:gridCol w:w="891"/>
        <w:gridCol w:w="10"/>
      </w:tblGrid>
      <w:tr w:rsidR="00C3569F" w14:paraId="6AE9377A" w14:textId="77777777" w:rsidTr="00F4715A">
        <w:trPr>
          <w:gridAfter w:val="1"/>
          <w:wAfter w:w="10" w:type="dxa"/>
          <w:trHeight w:val="8343"/>
        </w:trPr>
        <w:tc>
          <w:tcPr>
            <w:tcW w:w="10791" w:type="dxa"/>
            <w:gridSpan w:val="5"/>
          </w:tcPr>
          <w:p w14:paraId="755221D7" w14:textId="05D6A4FC" w:rsidR="00C3569F" w:rsidRDefault="009616A4" w:rsidP="009616A4">
            <w:pPr>
              <w:jc w:val="center"/>
            </w:pPr>
            <w:r w:rsidRPr="009616A4">
              <w:rPr>
                <w:noProof/>
              </w:rPr>
              <w:lastRenderedPageBreak/>
              <w:drawing>
                <wp:inline distT="0" distB="0" distL="0" distR="0" wp14:anchorId="2082048F" wp14:editId="6DA1699F">
                  <wp:extent cx="11960614" cy="4595854"/>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979629" cy="4603161"/>
                          </a:xfrm>
                          <a:prstGeom prst="rect">
                            <a:avLst/>
                          </a:prstGeom>
                          <a:noFill/>
                          <a:ln>
                            <a:noFill/>
                          </a:ln>
                        </pic:spPr>
                      </pic:pic>
                    </a:graphicData>
                  </a:graphic>
                </wp:inline>
              </w:drawing>
            </w:r>
          </w:p>
        </w:tc>
      </w:tr>
      <w:tr w:rsidR="00C3569F" w14:paraId="1BFC37A2" w14:textId="77777777" w:rsidTr="00F4715A">
        <w:trPr>
          <w:trHeight w:val="24"/>
        </w:trPr>
        <w:tc>
          <w:tcPr>
            <w:tcW w:w="900" w:type="dxa"/>
            <w:shd w:val="clear" w:color="auto" w:fill="D83D27" w:themeFill="accent2"/>
          </w:tcPr>
          <w:p w14:paraId="100245A0" w14:textId="77777777" w:rsidR="00C3569F" w:rsidRPr="00415473" w:rsidRDefault="00C3569F" w:rsidP="00B7244E">
            <w:pPr>
              <w:rPr>
                <w:noProof/>
                <w:lang w:eastAsia="en-AU"/>
              </w:rPr>
            </w:pPr>
          </w:p>
        </w:tc>
        <w:tc>
          <w:tcPr>
            <w:tcW w:w="4464" w:type="dxa"/>
            <w:tcBorders>
              <w:top w:val="single" w:sz="48" w:space="0" w:color="FFFFFF"/>
            </w:tcBorders>
            <w:shd w:val="clear" w:color="auto" w:fill="D83D27" w:themeFill="accent2"/>
          </w:tcPr>
          <w:p w14:paraId="4235B9CE" w14:textId="77777777" w:rsidR="00C3569F" w:rsidRPr="00415473" w:rsidRDefault="00C3569F" w:rsidP="00B7244E">
            <w:pPr>
              <w:rPr>
                <w:noProof/>
                <w:vertAlign w:val="subscript"/>
                <w:lang w:eastAsia="en-AU"/>
              </w:rPr>
            </w:pPr>
          </w:p>
        </w:tc>
        <w:tc>
          <w:tcPr>
            <w:tcW w:w="4536" w:type="dxa"/>
            <w:gridSpan w:val="2"/>
            <w:shd w:val="clear" w:color="auto" w:fill="D83D27" w:themeFill="accent2"/>
          </w:tcPr>
          <w:p w14:paraId="2225F3E5" w14:textId="77777777" w:rsidR="00C3569F" w:rsidRPr="00415473" w:rsidRDefault="00C3569F" w:rsidP="00B7244E">
            <w:pPr>
              <w:rPr>
                <w:noProof/>
                <w:lang w:eastAsia="en-AU"/>
              </w:rPr>
            </w:pPr>
          </w:p>
        </w:tc>
        <w:tc>
          <w:tcPr>
            <w:tcW w:w="901" w:type="dxa"/>
            <w:gridSpan w:val="2"/>
            <w:shd w:val="clear" w:color="auto" w:fill="D83D27" w:themeFill="accent2"/>
          </w:tcPr>
          <w:p w14:paraId="250A6CCA" w14:textId="77777777" w:rsidR="00C3569F" w:rsidRPr="00415473" w:rsidRDefault="00C3569F" w:rsidP="00B7244E">
            <w:pPr>
              <w:rPr>
                <w:noProof/>
                <w:lang w:eastAsia="en-AU"/>
              </w:rPr>
            </w:pPr>
          </w:p>
        </w:tc>
      </w:tr>
      <w:tr w:rsidR="00C3569F" w14:paraId="62B2B771" w14:textId="77777777" w:rsidTr="002A5BA5">
        <w:trPr>
          <w:gridAfter w:val="1"/>
          <w:wAfter w:w="10" w:type="dxa"/>
          <w:trHeight w:val="3744"/>
        </w:trPr>
        <w:tc>
          <w:tcPr>
            <w:tcW w:w="900" w:type="dxa"/>
            <w:shd w:val="clear" w:color="auto" w:fill="D83D27" w:themeFill="accent2"/>
          </w:tcPr>
          <w:p w14:paraId="35EF08CF" w14:textId="77777777" w:rsidR="00C3569F" w:rsidRDefault="00C3569F" w:rsidP="00B7244E"/>
        </w:tc>
        <w:tc>
          <w:tcPr>
            <w:tcW w:w="8991" w:type="dxa"/>
            <w:gridSpan w:val="2"/>
            <w:shd w:val="clear" w:color="auto" w:fill="D83D27" w:themeFill="accent2"/>
          </w:tcPr>
          <w:p w14:paraId="2E31C790" w14:textId="036118CF" w:rsidR="00C3569F" w:rsidRPr="008D1BFA" w:rsidRDefault="00557005" w:rsidP="00B7244E">
            <w:pPr>
              <w:pStyle w:val="Heading1White"/>
            </w:pPr>
            <w:bookmarkStart w:id="0" w:name="_Toc92985165"/>
            <w:r>
              <w:t>introduction</w:t>
            </w:r>
            <w:bookmarkEnd w:id="0"/>
          </w:p>
          <w:p w14:paraId="113F1AF7" w14:textId="243EE8DF" w:rsidR="00C3569F" w:rsidRPr="001B28D2" w:rsidRDefault="0042654C" w:rsidP="00B7244E">
            <w:pPr>
              <w:pStyle w:val="NormalWhite"/>
            </w:pPr>
            <w:r w:rsidRPr="0042654C">
              <w:t>Initially the concerns over the disruptions in the Chinese exports pivoted quickly to interruptions in large scale manufacturing within Europe. The closure of the assembly plants within the United States is also adding intense pressure on a global supply base that is increasingly distressed with companies within the automobile industry being at risk of defaulting on convents thus calling for banks to step in.</w:t>
            </w:r>
            <w:r w:rsidR="00870F73">
              <w:t xml:space="preserve"> </w:t>
            </w:r>
            <w:r w:rsidR="0099363A">
              <w:t xml:space="preserve">Toyota was invented by Sakichi Toyoda in 1918 in Japan and the first oversea production was in Brazil in 1959. </w:t>
            </w:r>
            <w:r w:rsidR="00870F73">
              <w:t xml:space="preserve">This report will focus on the analyzing of the impact of the pandemic on Toyota’s business and it will develop survival and success factors. </w:t>
            </w:r>
          </w:p>
        </w:tc>
        <w:tc>
          <w:tcPr>
            <w:tcW w:w="900" w:type="dxa"/>
            <w:gridSpan w:val="2"/>
            <w:shd w:val="clear" w:color="auto" w:fill="D83D27" w:themeFill="accent2"/>
          </w:tcPr>
          <w:p w14:paraId="3CFA2037" w14:textId="77777777" w:rsidR="00C3569F" w:rsidRDefault="00C3569F" w:rsidP="00B7244E"/>
        </w:tc>
      </w:tr>
    </w:tbl>
    <w:p w14:paraId="7D34659B" w14:textId="77777777" w:rsidR="00C3569F" w:rsidRDefault="00C3569F" w:rsidP="00B7244E"/>
    <w:p w14:paraId="5E2AD94D" w14:textId="77777777" w:rsidR="00C3569F" w:rsidRDefault="00C3569F" w:rsidP="00B7244E">
      <w:pPr>
        <w:sectPr w:rsidR="00C3569F" w:rsidSect="002A5BA5">
          <w:pgSz w:w="12240" w:h="15840" w:code="1"/>
          <w:pgMar w:top="720" w:right="720" w:bottom="720" w:left="720" w:header="289" w:footer="0" w:gutter="0"/>
          <w:cols w:space="708"/>
          <w:docGrid w:linePitch="360"/>
        </w:sectPr>
      </w:pPr>
    </w:p>
    <w:tbl>
      <w:tblPr>
        <w:tblpPr w:leftFromText="180" w:rightFromText="180" w:vertAnchor="text" w:tblpY="1"/>
        <w:tblW w:w="10861" w:type="dxa"/>
        <w:tblCellMar>
          <w:left w:w="0" w:type="dxa"/>
          <w:right w:w="0" w:type="dxa"/>
        </w:tblCellMar>
        <w:tblLook w:val="0600" w:firstRow="0" w:lastRow="0" w:firstColumn="0" w:lastColumn="0" w:noHBand="1" w:noVBand="1"/>
      </w:tblPr>
      <w:tblGrid>
        <w:gridCol w:w="4462"/>
        <w:gridCol w:w="6379"/>
        <w:gridCol w:w="20"/>
      </w:tblGrid>
      <w:tr w:rsidR="00C3569F" w14:paraId="548B0BE3" w14:textId="77777777" w:rsidTr="00F4715A">
        <w:trPr>
          <w:gridAfter w:val="1"/>
          <w:wAfter w:w="20" w:type="dxa"/>
          <w:trHeight w:val="144"/>
        </w:trPr>
        <w:tc>
          <w:tcPr>
            <w:tcW w:w="4462" w:type="dxa"/>
            <w:tcBorders>
              <w:top w:val="single" w:sz="48" w:space="0" w:color="D83D27" w:themeColor="accent2"/>
            </w:tcBorders>
          </w:tcPr>
          <w:p w14:paraId="2CDF51B0" w14:textId="77777777" w:rsidR="00C3569F" w:rsidRPr="001320AC" w:rsidRDefault="00C3569F" w:rsidP="00B7244E"/>
        </w:tc>
        <w:tc>
          <w:tcPr>
            <w:tcW w:w="6379" w:type="dxa"/>
          </w:tcPr>
          <w:p w14:paraId="0E4DAA4D" w14:textId="77777777" w:rsidR="00C3569F" w:rsidRPr="001320AC" w:rsidRDefault="00C3569F" w:rsidP="00B7244E"/>
        </w:tc>
      </w:tr>
      <w:tr w:rsidR="00C3569F" w14:paraId="6475AEE6" w14:textId="77777777" w:rsidTr="00F4715A">
        <w:trPr>
          <w:gridAfter w:val="1"/>
          <w:wAfter w:w="20" w:type="dxa"/>
          <w:trHeight w:val="4431"/>
        </w:trPr>
        <w:tc>
          <w:tcPr>
            <w:tcW w:w="10841" w:type="dxa"/>
            <w:gridSpan w:val="2"/>
          </w:tcPr>
          <w:p w14:paraId="7553DAFA" w14:textId="61D7FE7E" w:rsidR="00C3569F" w:rsidRDefault="0042654C" w:rsidP="00B7244E">
            <w:pPr>
              <w:pStyle w:val="Heading1"/>
            </w:pPr>
            <w:bookmarkStart w:id="1" w:name="_Toc92985166"/>
            <w:r>
              <w:t>impact of the pandemic</w:t>
            </w:r>
            <w:bookmarkEnd w:id="1"/>
          </w:p>
          <w:p w14:paraId="2D04AF05" w14:textId="6251D556" w:rsidR="00C3569F" w:rsidRDefault="000145E6" w:rsidP="00B7244E">
            <w:r w:rsidRPr="00171C76">
              <w:t>The effects</w:t>
            </w:r>
            <w:r w:rsidR="00171C76" w:rsidRPr="00171C76">
              <w:t xml:space="preserve"> of COVID-19 for the car industry</w:t>
            </w:r>
            <w:r w:rsidRPr="00171C76">
              <w:t xml:space="preserve"> </w:t>
            </w:r>
            <w:r w:rsidR="00171C76" w:rsidRPr="00171C76">
              <w:t>started</w:t>
            </w:r>
            <w:r w:rsidRPr="00171C76">
              <w:t xml:space="preserve"> in China</w:t>
            </w:r>
            <w:r w:rsidR="00171C76" w:rsidRPr="00171C76">
              <w:t xml:space="preserve"> and the sales were down by 70%. After that in the United States sales dropped </w:t>
            </w:r>
            <w:r w:rsidRPr="00171C76">
              <w:t>47 percent and in Europe</w:t>
            </w:r>
            <w:r w:rsidR="00171C76" w:rsidRPr="00171C76">
              <w:t xml:space="preserve"> – 80%</w:t>
            </w:r>
            <w:r w:rsidRPr="00171C76">
              <w:t xml:space="preserve">. </w:t>
            </w:r>
            <w:r w:rsidR="00171C76" w:rsidRPr="00171C76">
              <w:t>The car industry slowly but surely started to increase production again after people realizing it is best and safer to travel with your own vehicle than public transport</w:t>
            </w:r>
            <w:r w:rsidRPr="00171C76">
              <w:t xml:space="preserve">. </w:t>
            </w:r>
            <w:r w:rsidR="00D82A12">
              <w:t xml:space="preserve">Toyota had to cut back on production because of the risk of coronavirus </w:t>
            </w:r>
            <w:r w:rsidR="009250AB">
              <w:t>to</w:t>
            </w:r>
            <w:r w:rsidR="00D82A12">
              <w:t xml:space="preserve"> make sure the staff is safe</w:t>
            </w:r>
            <w:r w:rsidR="009250AB">
              <w:t>.</w:t>
            </w:r>
          </w:p>
          <w:p w14:paraId="4B741FCB" w14:textId="77777777" w:rsidR="00E13BDC" w:rsidRPr="001B28D2" w:rsidRDefault="00E13BDC" w:rsidP="00B7244E"/>
          <w:p w14:paraId="27BB1295" w14:textId="540FB921" w:rsidR="00C3569F" w:rsidRPr="00C3569F" w:rsidRDefault="0042654C" w:rsidP="00391728">
            <w:pPr>
              <w:pStyle w:val="Heading2"/>
            </w:pPr>
            <w:bookmarkStart w:id="2" w:name="_Toc92985167"/>
            <w:r>
              <w:t>Technological impact</w:t>
            </w:r>
            <w:bookmarkEnd w:id="2"/>
            <w:r w:rsidR="00C3569F" w:rsidRPr="00C3569F">
              <w:t xml:space="preserve"> </w:t>
            </w:r>
          </w:p>
          <w:p w14:paraId="6962B2D4" w14:textId="458A882A" w:rsidR="00C3569F" w:rsidRDefault="0042654C" w:rsidP="00B7244E">
            <w:r w:rsidRPr="0042654C">
              <w:t>Due to pandemic situation, trends of using technology for business increase rapidly.</w:t>
            </w:r>
            <w:r>
              <w:t xml:space="preserve"> </w:t>
            </w:r>
            <w:r w:rsidRPr="0042654C">
              <w:t xml:space="preserve">Technology not only provide competitive advantage for a company but also create threat for privacy of an </w:t>
            </w:r>
            <w:r w:rsidRPr="0001670E">
              <w:t>organisation. In pandemic, cybercrime and data breaching cases has rapidly increasing which create threat for company.</w:t>
            </w:r>
            <w:r w:rsidR="00CB4A13" w:rsidRPr="0001670E">
              <w:t xml:space="preserve"> </w:t>
            </w:r>
            <w:r w:rsidR="00BF182A" w:rsidRPr="0001670E">
              <w:t>The</w:t>
            </w:r>
            <w:r w:rsidR="00CB4A13" w:rsidRPr="0001670E">
              <w:t xml:space="preserve"> Covid pandemic</w:t>
            </w:r>
            <w:r w:rsidR="0001670E" w:rsidRPr="0001670E">
              <w:t xml:space="preserve"> improved rapidly the need of phones, TVs and games that uses chips.</w:t>
            </w:r>
            <w:r w:rsidR="00BF182A" w:rsidRPr="0001670E">
              <w:t xml:space="preserve"> </w:t>
            </w:r>
            <w:r w:rsidR="009250AB">
              <w:t>2021 the production for Toyota was recovering despite the continuous pandemic impacts to all businesses around the world.</w:t>
            </w:r>
          </w:p>
          <w:p w14:paraId="7EFAE1BD" w14:textId="77777777" w:rsidR="00E13BDC" w:rsidRPr="00CB4A13" w:rsidRDefault="00E13BDC" w:rsidP="00B7244E">
            <w:pPr>
              <w:rPr>
                <w:highlight w:val="yellow"/>
              </w:rPr>
            </w:pPr>
          </w:p>
          <w:p w14:paraId="3A56889E" w14:textId="13774E0E" w:rsidR="008D1BFA" w:rsidRDefault="0042654C" w:rsidP="00CB4A13">
            <w:pPr>
              <w:pStyle w:val="Heading2"/>
            </w:pPr>
            <w:bookmarkStart w:id="3" w:name="_Toc92985168"/>
            <w:r w:rsidRPr="0042654C">
              <w:t>Shutting down of manufacturing</w:t>
            </w:r>
            <w:bookmarkEnd w:id="3"/>
            <w:r w:rsidRPr="0042654C">
              <w:t xml:space="preserve"> </w:t>
            </w:r>
          </w:p>
          <w:p w14:paraId="62FA319F" w14:textId="330A97D8" w:rsidR="00BD1E9D" w:rsidRDefault="00BD1E9D" w:rsidP="00BD1E9D">
            <w:r w:rsidRPr="00701B56">
              <w:t xml:space="preserve">The </w:t>
            </w:r>
            <w:r w:rsidR="00701B56" w:rsidRPr="00701B56">
              <w:t>slower</w:t>
            </w:r>
            <w:r w:rsidRPr="00701B56">
              <w:t xml:space="preserve"> the </w:t>
            </w:r>
            <w:r w:rsidR="00701B56" w:rsidRPr="00701B56">
              <w:t>closures</w:t>
            </w:r>
            <w:r w:rsidRPr="00701B56">
              <w:t xml:space="preserve"> go on, the </w:t>
            </w:r>
            <w:r w:rsidR="00701B56" w:rsidRPr="00701B56">
              <w:t>further</w:t>
            </w:r>
            <w:r w:rsidRPr="00701B56">
              <w:t xml:space="preserve"> </w:t>
            </w:r>
            <w:r w:rsidR="00701B56" w:rsidRPr="00701B56">
              <w:t>possible</w:t>
            </w:r>
            <w:r w:rsidRPr="00701B56">
              <w:t xml:space="preserve"> </w:t>
            </w:r>
            <w:r w:rsidR="00701B56" w:rsidRPr="00701B56">
              <w:t>around</w:t>
            </w:r>
            <w:r w:rsidRPr="00701B56">
              <w:t xml:space="preserve"> will be a </w:t>
            </w:r>
            <w:r w:rsidR="00701B56" w:rsidRPr="00701B56">
              <w:t>lasting</w:t>
            </w:r>
            <w:r w:rsidRPr="00701B56">
              <w:t xml:space="preserve"> </w:t>
            </w:r>
            <w:r w:rsidR="00701B56" w:rsidRPr="00701B56">
              <w:t>force</w:t>
            </w:r>
            <w:r w:rsidRPr="00701B56">
              <w:t xml:space="preserve"> on </w:t>
            </w:r>
            <w:r w:rsidR="00701B56" w:rsidRPr="00701B56">
              <w:t>a</w:t>
            </w:r>
            <w:r w:rsidRPr="00701B56">
              <w:t xml:space="preserve"> </w:t>
            </w:r>
            <w:r w:rsidR="00701B56" w:rsidRPr="00701B56">
              <w:t>business</w:t>
            </w:r>
            <w:r w:rsidRPr="00701B56">
              <w:t xml:space="preserve"> that has </w:t>
            </w:r>
            <w:r w:rsidR="00701B56" w:rsidRPr="00701B56">
              <w:t>by now</w:t>
            </w:r>
            <w:r w:rsidRPr="00701B56">
              <w:t xml:space="preserve"> been </w:t>
            </w:r>
            <w:r w:rsidR="00701B56" w:rsidRPr="00701B56">
              <w:t>battling</w:t>
            </w:r>
            <w:r w:rsidRPr="00701B56">
              <w:t xml:space="preserve">, and </w:t>
            </w:r>
            <w:r w:rsidR="00701B56" w:rsidRPr="00701B56">
              <w:t>components</w:t>
            </w:r>
            <w:r w:rsidRPr="00701B56">
              <w:t xml:space="preserve"> of an </w:t>
            </w:r>
            <w:r w:rsidR="00701B56" w:rsidRPr="00701B56">
              <w:t>if not</w:t>
            </w:r>
            <w:r w:rsidRPr="00701B56">
              <w:t xml:space="preserve"> </w:t>
            </w:r>
            <w:r w:rsidR="00701B56" w:rsidRPr="00701B56">
              <w:t>sustainable</w:t>
            </w:r>
            <w:r w:rsidRPr="00701B56">
              <w:t xml:space="preserve"> supply chain </w:t>
            </w:r>
            <w:r w:rsidR="00701B56" w:rsidRPr="00701B56">
              <w:t>might</w:t>
            </w:r>
            <w:r w:rsidRPr="00701B56">
              <w:t xml:space="preserve"> be </w:t>
            </w:r>
            <w:r w:rsidR="00701B56" w:rsidRPr="00701B56">
              <w:t>gone</w:t>
            </w:r>
            <w:r w:rsidRPr="00701B56">
              <w:t xml:space="preserve">, in turn </w:t>
            </w:r>
            <w:r w:rsidR="00701B56" w:rsidRPr="00701B56">
              <w:t>affecting</w:t>
            </w:r>
            <w:r w:rsidRPr="00701B56">
              <w:t xml:space="preserve"> on the </w:t>
            </w:r>
            <w:r w:rsidR="00701B56" w:rsidRPr="00701B56">
              <w:t>capability</w:t>
            </w:r>
            <w:r w:rsidRPr="00701B56">
              <w:t xml:space="preserve"> of assemblers to </w:t>
            </w:r>
            <w:r w:rsidR="00701B56" w:rsidRPr="00701B56">
              <w:t>resume</w:t>
            </w:r>
            <w:r w:rsidRPr="00701B56">
              <w:t xml:space="preserve"> </w:t>
            </w:r>
            <w:r w:rsidR="00701B56" w:rsidRPr="00701B56">
              <w:t>manufacture</w:t>
            </w:r>
            <w:r w:rsidRPr="00701B56">
              <w:t xml:space="preserve"> </w:t>
            </w:r>
            <w:r w:rsidR="00701B56" w:rsidRPr="00701B56">
              <w:t>effortlessly</w:t>
            </w:r>
            <w:r w:rsidRPr="00701B56">
              <w:t>.</w:t>
            </w:r>
            <w:r w:rsidR="003376F9">
              <w:t xml:space="preserve"> Toyota had to not only cut down production but also to shut down some factories as the pandemic impact continued to be around us affecting the companies globally.</w:t>
            </w:r>
          </w:p>
          <w:p w14:paraId="441AE4C5" w14:textId="56C741F1" w:rsidR="00F17A19" w:rsidRDefault="00F17A19" w:rsidP="00BD1E9D"/>
          <w:p w14:paraId="3539955D" w14:textId="77777777" w:rsidR="00F17A19" w:rsidRPr="00BD1E9D" w:rsidRDefault="00F17A19" w:rsidP="00BD1E9D"/>
          <w:p w14:paraId="319CB919" w14:textId="3BF4D32F" w:rsidR="00CB4A13" w:rsidRPr="00CB4A13" w:rsidRDefault="00CB4A13" w:rsidP="00CB4A13"/>
        </w:tc>
      </w:tr>
      <w:tr w:rsidR="00C3569F" w14:paraId="4974ED44" w14:textId="77777777" w:rsidTr="00F4715A">
        <w:trPr>
          <w:trHeight w:val="2160"/>
        </w:trPr>
        <w:tc>
          <w:tcPr>
            <w:tcW w:w="10841" w:type="dxa"/>
            <w:gridSpan w:val="2"/>
          </w:tcPr>
          <w:p w14:paraId="11C39DF3" w14:textId="7D428A84" w:rsidR="00C3569F" w:rsidRPr="009A2CEE" w:rsidRDefault="00CB4A13" w:rsidP="00BD1E9D">
            <w:pPr>
              <w:jc w:val="center"/>
            </w:pPr>
            <w:r>
              <w:rPr>
                <w:noProof/>
              </w:rPr>
              <w:drawing>
                <wp:inline distT="0" distB="0" distL="0" distR="0" wp14:anchorId="7CC8D27A" wp14:editId="4189D5E8">
                  <wp:extent cx="2957885" cy="3379876"/>
                  <wp:effectExtent l="0" t="0" r="0" b="0"/>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967907" cy="3391327"/>
                          </a:xfrm>
                          <a:prstGeom prst="rect">
                            <a:avLst/>
                          </a:prstGeom>
                        </pic:spPr>
                      </pic:pic>
                    </a:graphicData>
                  </a:graphic>
                </wp:inline>
              </w:drawing>
            </w:r>
          </w:p>
        </w:tc>
        <w:tc>
          <w:tcPr>
            <w:tcW w:w="20" w:type="dxa"/>
          </w:tcPr>
          <w:p w14:paraId="188F3870" w14:textId="77777777" w:rsidR="00C3569F" w:rsidRDefault="00C3569F" w:rsidP="00B7244E"/>
        </w:tc>
      </w:tr>
      <w:tr w:rsidR="00C3569F" w14:paraId="32B12459" w14:textId="77777777" w:rsidTr="00F4715A">
        <w:trPr>
          <w:trHeight w:val="514"/>
        </w:trPr>
        <w:tc>
          <w:tcPr>
            <w:tcW w:w="10841" w:type="dxa"/>
            <w:gridSpan w:val="2"/>
          </w:tcPr>
          <w:p w14:paraId="25BF159B" w14:textId="77777777" w:rsidR="00C3569F" w:rsidRPr="00C3569F" w:rsidRDefault="00C3569F" w:rsidP="00B7244E">
            <w:pPr>
              <w:pStyle w:val="Footer1"/>
            </w:pPr>
            <w:r w:rsidRPr="00C3569F">
              <w:t>Figure 1</w:t>
            </w:r>
          </w:p>
        </w:tc>
        <w:tc>
          <w:tcPr>
            <w:tcW w:w="20" w:type="dxa"/>
          </w:tcPr>
          <w:p w14:paraId="2EACB539" w14:textId="77777777" w:rsidR="00C3569F" w:rsidRDefault="00C3569F" w:rsidP="00B7244E"/>
        </w:tc>
      </w:tr>
      <w:tr w:rsidR="00C3569F" w14:paraId="2E1966F0" w14:textId="77777777" w:rsidTr="00F4715A">
        <w:trPr>
          <w:trHeight w:val="3627"/>
        </w:trPr>
        <w:tc>
          <w:tcPr>
            <w:tcW w:w="10841" w:type="dxa"/>
            <w:gridSpan w:val="2"/>
          </w:tcPr>
          <w:p w14:paraId="50CC3F9A" w14:textId="49F73538" w:rsidR="001B28D2" w:rsidRPr="00C3569F" w:rsidRDefault="0042654C" w:rsidP="00391728">
            <w:pPr>
              <w:pStyle w:val="Heading2"/>
            </w:pPr>
            <w:bookmarkStart w:id="4" w:name="_Toc92985169"/>
            <w:r w:rsidRPr="0042654C">
              <w:lastRenderedPageBreak/>
              <w:t>Limited supply of vehicle parts</w:t>
            </w:r>
            <w:bookmarkEnd w:id="4"/>
            <w:r w:rsidR="001B28D2" w:rsidRPr="00C3569F">
              <w:t xml:space="preserve"> </w:t>
            </w:r>
          </w:p>
          <w:p w14:paraId="46B0C58C" w14:textId="1850DF81" w:rsidR="00C3569F" w:rsidRPr="00C3569F" w:rsidRDefault="0042654C" w:rsidP="00B7244E">
            <w:r w:rsidRPr="0042654C">
              <w:t>For instance, imposing legal and trade restrictions on various countries such as the closing of borders led to a shortage in the required parts along with limited distribution of supplies required within the industry.</w:t>
            </w:r>
            <w:r w:rsidR="000145E6">
              <w:t xml:space="preserve"> </w:t>
            </w:r>
            <w:r w:rsidR="000145E6" w:rsidRPr="00E13BDC">
              <w:t xml:space="preserve">Due to COVID-19 </w:t>
            </w:r>
            <w:r w:rsidR="0001670E" w:rsidRPr="00E13BDC">
              <w:t>a</w:t>
            </w:r>
            <w:r w:rsidR="000145E6" w:rsidRPr="00E13BDC">
              <w:t xml:space="preserve"> </w:t>
            </w:r>
            <w:r w:rsidR="00E13BDC" w:rsidRPr="00E13BDC">
              <w:t>lack</w:t>
            </w:r>
            <w:r w:rsidR="000145E6" w:rsidRPr="00E13BDC">
              <w:t xml:space="preserve"> of the </w:t>
            </w:r>
            <w:r w:rsidR="00E13BDC" w:rsidRPr="00E13BDC">
              <w:t>pc</w:t>
            </w:r>
            <w:r w:rsidR="000145E6" w:rsidRPr="00E13BDC">
              <w:t xml:space="preserve"> chips </w:t>
            </w:r>
            <w:r w:rsidR="00E13BDC" w:rsidRPr="00E13BDC">
              <w:t>applied</w:t>
            </w:r>
            <w:r w:rsidR="000145E6" w:rsidRPr="00E13BDC">
              <w:t xml:space="preserve"> </w:t>
            </w:r>
            <w:r w:rsidR="00E13BDC" w:rsidRPr="00E13BDC">
              <w:t>broadly</w:t>
            </w:r>
            <w:r w:rsidR="000145E6" w:rsidRPr="00E13BDC">
              <w:t xml:space="preserve"> in </w:t>
            </w:r>
            <w:r w:rsidR="00E13BDC" w:rsidRPr="00E13BDC">
              <w:t>automobiles</w:t>
            </w:r>
            <w:r w:rsidR="000145E6" w:rsidRPr="00E13BDC">
              <w:t xml:space="preserve"> has been </w:t>
            </w:r>
            <w:r w:rsidR="00E13BDC" w:rsidRPr="00E13BDC">
              <w:t>difficult</w:t>
            </w:r>
            <w:r w:rsidR="000145E6" w:rsidRPr="00E13BDC">
              <w:t xml:space="preserve"> for months as the </w:t>
            </w:r>
            <w:r w:rsidR="00E13BDC" w:rsidRPr="00E13BDC">
              <w:t>planet</w:t>
            </w:r>
            <w:r w:rsidR="000145E6" w:rsidRPr="00E13BDC">
              <w:t xml:space="preserve"> </w:t>
            </w:r>
            <w:r w:rsidR="00E13BDC" w:rsidRPr="00E13BDC">
              <w:t>began</w:t>
            </w:r>
            <w:r w:rsidR="000145E6" w:rsidRPr="00E13BDC">
              <w:t xml:space="preserve"> to </w:t>
            </w:r>
            <w:r w:rsidR="00E13BDC" w:rsidRPr="00E13BDC">
              <w:t>arise</w:t>
            </w:r>
            <w:r w:rsidR="000145E6" w:rsidRPr="00E13BDC">
              <w:t xml:space="preserve"> from the </w:t>
            </w:r>
            <w:r w:rsidR="00E13BDC" w:rsidRPr="00E13BDC">
              <w:t>epidemic</w:t>
            </w:r>
            <w:r w:rsidR="000145E6" w:rsidRPr="00E13BDC">
              <w:t xml:space="preserve"> and </w:t>
            </w:r>
            <w:r w:rsidR="00E13BDC" w:rsidRPr="00E13BDC">
              <w:t>need</w:t>
            </w:r>
            <w:r w:rsidR="000145E6" w:rsidRPr="00E13BDC">
              <w:t xml:space="preserve"> </w:t>
            </w:r>
            <w:r w:rsidR="00E13BDC" w:rsidRPr="00E13BDC">
              <w:t>risen</w:t>
            </w:r>
            <w:r w:rsidR="000145E6" w:rsidRPr="00E13BDC">
              <w:t xml:space="preserve">. Toyota had not been </w:t>
            </w:r>
            <w:r w:rsidR="00E13BDC" w:rsidRPr="00E13BDC">
              <w:t>reached</w:t>
            </w:r>
            <w:r w:rsidR="000145E6" w:rsidRPr="00E13BDC">
              <w:t xml:space="preserve"> as </w:t>
            </w:r>
            <w:r w:rsidR="00E13BDC" w:rsidRPr="00E13BDC">
              <w:t>tough</w:t>
            </w:r>
            <w:r w:rsidR="000145E6" w:rsidRPr="00E13BDC">
              <w:t xml:space="preserve"> as </w:t>
            </w:r>
            <w:r w:rsidR="00E13BDC" w:rsidRPr="00E13BDC">
              <w:t>several</w:t>
            </w:r>
            <w:r w:rsidR="000145E6" w:rsidRPr="00E13BDC">
              <w:t xml:space="preserve"> </w:t>
            </w:r>
            <w:r w:rsidR="00E13BDC" w:rsidRPr="00E13BDC">
              <w:t>more</w:t>
            </w:r>
            <w:r w:rsidR="000145E6" w:rsidRPr="00E13BDC">
              <w:t xml:space="preserve"> </w:t>
            </w:r>
            <w:r w:rsidR="00E13BDC" w:rsidRPr="00E13BDC">
              <w:t>main</w:t>
            </w:r>
            <w:r w:rsidR="000145E6" w:rsidRPr="00E13BDC">
              <w:t xml:space="preserve"> </w:t>
            </w:r>
            <w:r w:rsidR="002D4C28" w:rsidRPr="00E13BDC">
              <w:t>carmakers</w:t>
            </w:r>
            <w:r w:rsidR="000145E6" w:rsidRPr="00E13BDC">
              <w:t xml:space="preserve">, and </w:t>
            </w:r>
            <w:r w:rsidR="00E13BDC" w:rsidRPr="00E13BDC">
              <w:t>currently</w:t>
            </w:r>
            <w:r w:rsidR="000145E6" w:rsidRPr="00E13BDC">
              <w:t xml:space="preserve"> the </w:t>
            </w:r>
            <w:r w:rsidR="00E13BDC" w:rsidRPr="00E13BDC">
              <w:t>expand</w:t>
            </w:r>
            <w:r w:rsidR="000145E6" w:rsidRPr="00E13BDC">
              <w:t xml:space="preserve"> of the </w:t>
            </w:r>
            <w:r w:rsidR="00E13BDC" w:rsidRPr="00E13BDC">
              <w:t>variation</w:t>
            </w:r>
            <w:r w:rsidR="000145E6" w:rsidRPr="00E13BDC">
              <w:t xml:space="preserve"> has </w:t>
            </w:r>
            <w:r w:rsidR="00E13BDC" w:rsidRPr="00E13BDC">
              <w:t>created</w:t>
            </w:r>
            <w:r w:rsidR="000145E6" w:rsidRPr="00E13BDC">
              <w:t xml:space="preserve"> </w:t>
            </w:r>
            <w:r w:rsidR="00E13BDC" w:rsidRPr="00E13BDC">
              <w:t xml:space="preserve">brand </w:t>
            </w:r>
            <w:r w:rsidR="002D4C28">
              <w:t>more</w:t>
            </w:r>
            <w:r w:rsidR="000145E6" w:rsidRPr="00E13BDC">
              <w:t xml:space="preserve"> </w:t>
            </w:r>
            <w:r w:rsidR="00E13BDC" w:rsidRPr="00E13BDC">
              <w:t>obstacles</w:t>
            </w:r>
            <w:r w:rsidR="000145E6" w:rsidRPr="00E13BDC">
              <w:t>.</w:t>
            </w:r>
            <w:r w:rsidR="003376F9">
              <w:t xml:space="preserve"> The parts center of Toyota is in Europe, Belgium launched in 1992 where all parts are distributed around the world. </w:t>
            </w:r>
          </w:p>
          <w:p w14:paraId="1BA98C37" w14:textId="77777777" w:rsidR="0001670E" w:rsidRDefault="0001670E" w:rsidP="0001670E">
            <w:pPr>
              <w:rPr>
                <w:b/>
                <w:color w:val="000000" w:themeColor="text1"/>
                <w:sz w:val="28"/>
                <w:szCs w:val="36"/>
              </w:rPr>
            </w:pPr>
          </w:p>
          <w:p w14:paraId="3C2E1859" w14:textId="77777777" w:rsidR="0001670E" w:rsidRDefault="0001670E" w:rsidP="0001670E">
            <w:pPr>
              <w:rPr>
                <w:b/>
                <w:bCs/>
                <w:sz w:val="28"/>
              </w:rPr>
            </w:pPr>
            <w:r w:rsidRPr="0001670E">
              <w:rPr>
                <w:b/>
                <w:bCs/>
                <w:sz w:val="28"/>
              </w:rPr>
              <w:t>Regulation of government</w:t>
            </w:r>
          </w:p>
          <w:p w14:paraId="6DB2591C" w14:textId="378CC12E" w:rsidR="0001670E" w:rsidRPr="0001670E" w:rsidRDefault="0001670E" w:rsidP="0001670E">
            <w:pPr>
              <w:rPr>
                <w:b/>
                <w:bCs/>
                <w:sz w:val="28"/>
              </w:rPr>
            </w:pPr>
            <w:r w:rsidRPr="00FA3B57">
              <w:t xml:space="preserve">Carmakers in Europe </w:t>
            </w:r>
            <w:r w:rsidR="00F17A19" w:rsidRPr="00FA3B57">
              <w:t xml:space="preserve">have the biggest challenge now in terms of </w:t>
            </w:r>
            <w:r w:rsidR="004A5EC9" w:rsidRPr="00FA3B57">
              <w:t>demand and selling of products and services. On</w:t>
            </w:r>
            <w:r w:rsidR="004A5EC9">
              <w:t xml:space="preserve"> another note, there is a massive look into making people’s workplace safe and better which cost money and time to consider, traffic and avoiding pick hours, changing of working hours.</w:t>
            </w:r>
          </w:p>
        </w:tc>
        <w:tc>
          <w:tcPr>
            <w:tcW w:w="20" w:type="dxa"/>
          </w:tcPr>
          <w:p w14:paraId="6E117098" w14:textId="77777777" w:rsidR="00C3569F" w:rsidRDefault="00C3569F" w:rsidP="00B7244E"/>
        </w:tc>
      </w:tr>
    </w:tbl>
    <w:p w14:paraId="2702C6FD" w14:textId="05AB63FE" w:rsidR="005F555D" w:rsidRPr="00F17A19" w:rsidRDefault="007A5D10" w:rsidP="00F545CF">
      <w:pPr>
        <w:rPr>
          <w:highlight w:val="yellow"/>
        </w:rPr>
      </w:pPr>
      <w:r w:rsidRPr="00FA3B57">
        <w:t xml:space="preserve">At the same time, </w:t>
      </w:r>
      <w:r w:rsidR="004A5EC9" w:rsidRPr="00FA3B57">
        <w:t>businesses</w:t>
      </w:r>
      <w:r w:rsidRPr="00FA3B57">
        <w:t xml:space="preserve"> must meet the </w:t>
      </w:r>
      <w:r w:rsidR="004A5EC9" w:rsidRPr="00FA3B57">
        <w:t>requirement</w:t>
      </w:r>
      <w:r w:rsidRPr="00FA3B57">
        <w:t xml:space="preserve"> for </w:t>
      </w:r>
      <w:r w:rsidR="004A5EC9" w:rsidRPr="00FA3B57">
        <w:t>clear</w:t>
      </w:r>
      <w:r w:rsidRPr="00FA3B57">
        <w:t xml:space="preserve"> and </w:t>
      </w:r>
      <w:r w:rsidR="004A5EC9" w:rsidRPr="00FA3B57">
        <w:t>reliable</w:t>
      </w:r>
      <w:r w:rsidRPr="00FA3B57">
        <w:t xml:space="preserve"> supply chains, greener </w:t>
      </w:r>
      <w:r w:rsidR="00FA3B57" w:rsidRPr="00FA3B57">
        <w:t>procedures</w:t>
      </w:r>
      <w:r w:rsidRPr="00FA3B57">
        <w:t xml:space="preserve">, and </w:t>
      </w:r>
      <w:r w:rsidR="00FA3B57" w:rsidRPr="00FA3B57">
        <w:t>better</w:t>
      </w:r>
      <w:r w:rsidRPr="00FA3B57">
        <w:t xml:space="preserve"> community </w:t>
      </w:r>
      <w:r w:rsidR="00FA3B57" w:rsidRPr="002A0FD3">
        <w:t>progress</w:t>
      </w:r>
      <w:r w:rsidRPr="002A0FD3">
        <w:t>.</w:t>
      </w:r>
      <w:r w:rsidR="00F17A19" w:rsidRPr="002A0FD3">
        <w:t xml:space="preserve"> </w:t>
      </w:r>
      <w:r w:rsidR="00F545CF" w:rsidRPr="002A0FD3">
        <w:t xml:space="preserve">The COVID-19 </w:t>
      </w:r>
      <w:r w:rsidR="002A0FD3" w:rsidRPr="002A0FD3">
        <w:t>virus</w:t>
      </w:r>
      <w:r w:rsidR="00F545CF" w:rsidRPr="002A0FD3">
        <w:t xml:space="preserve"> has </w:t>
      </w:r>
      <w:r w:rsidR="002A0FD3" w:rsidRPr="002A0FD3">
        <w:t>taken</w:t>
      </w:r>
      <w:r w:rsidR="00F545CF" w:rsidRPr="002A0FD3">
        <w:t xml:space="preserve"> a </w:t>
      </w:r>
      <w:r w:rsidR="002A0FD3" w:rsidRPr="002A0FD3">
        <w:t>rapid</w:t>
      </w:r>
      <w:r w:rsidR="00F545CF" w:rsidRPr="002A0FD3">
        <w:t xml:space="preserve"> and </w:t>
      </w:r>
      <w:r w:rsidR="002A0FD3" w:rsidRPr="002A0FD3">
        <w:t>serious</w:t>
      </w:r>
      <w:r w:rsidR="00F545CF" w:rsidRPr="002A0FD3">
        <w:t xml:space="preserve"> </w:t>
      </w:r>
      <w:r w:rsidR="002A0FD3" w:rsidRPr="002A0FD3">
        <w:t>effect</w:t>
      </w:r>
      <w:r w:rsidR="00F545CF" w:rsidRPr="002A0FD3">
        <w:t xml:space="preserve"> on the </w:t>
      </w:r>
      <w:r w:rsidR="002A0FD3" w:rsidRPr="002A0FD3">
        <w:t>worldwide</w:t>
      </w:r>
      <w:r w:rsidR="00F545CF" w:rsidRPr="002A0FD3">
        <w:t xml:space="preserve"> </w:t>
      </w:r>
      <w:r w:rsidR="002A0FD3" w:rsidRPr="002A0FD3">
        <w:t>multicultural</w:t>
      </w:r>
      <w:r w:rsidR="00F545CF" w:rsidRPr="002A0FD3">
        <w:t xml:space="preserve"> automotive </w:t>
      </w:r>
      <w:r w:rsidR="002A0FD3" w:rsidRPr="002A0FD3">
        <w:t>business</w:t>
      </w:r>
      <w:r w:rsidR="00F545CF" w:rsidRPr="002A0FD3">
        <w:t xml:space="preserve">. </w:t>
      </w:r>
      <w:r w:rsidR="002A0FD3" w:rsidRPr="002A0FD3">
        <w:t>Indications</w:t>
      </w:r>
      <w:r w:rsidR="00F545CF" w:rsidRPr="002A0FD3">
        <w:t xml:space="preserve"> </w:t>
      </w:r>
      <w:r w:rsidR="002A0FD3" w:rsidRPr="002A0FD3">
        <w:t>involve</w:t>
      </w:r>
      <w:r w:rsidR="00F545CF" w:rsidRPr="002A0FD3">
        <w:t xml:space="preserve"> </w:t>
      </w:r>
      <w:r w:rsidR="00EB4610" w:rsidRPr="002A0FD3">
        <w:t>an</w:t>
      </w:r>
      <w:r w:rsidR="00F545CF" w:rsidRPr="002A0FD3">
        <w:t xml:space="preserve"> </w:t>
      </w:r>
      <w:r w:rsidR="002A0FD3" w:rsidRPr="002A0FD3">
        <w:t>interruption</w:t>
      </w:r>
      <w:r w:rsidR="00F545CF" w:rsidRPr="002A0FD3">
        <w:t xml:space="preserve"> in Chinese </w:t>
      </w:r>
      <w:r w:rsidR="002A0FD3" w:rsidRPr="002A0FD3">
        <w:t>components</w:t>
      </w:r>
      <w:r w:rsidR="00F545CF" w:rsidRPr="002A0FD3">
        <w:t xml:space="preserve"> </w:t>
      </w:r>
      <w:r w:rsidR="002A0FD3" w:rsidRPr="002A0FD3">
        <w:t>transfers</w:t>
      </w:r>
      <w:r w:rsidR="00F545CF" w:rsidRPr="002A0FD3">
        <w:t xml:space="preserve">, </w:t>
      </w:r>
      <w:r w:rsidR="002A0FD3" w:rsidRPr="002A0FD3">
        <w:t>huge</w:t>
      </w:r>
      <w:r w:rsidR="00F545CF" w:rsidRPr="002A0FD3">
        <w:t xml:space="preserve"> </w:t>
      </w:r>
      <w:r w:rsidR="002A0FD3" w:rsidRPr="002A0FD3">
        <w:t>measure</w:t>
      </w:r>
      <w:r w:rsidR="00F545CF" w:rsidRPr="002A0FD3">
        <w:t xml:space="preserve"> </w:t>
      </w:r>
      <w:r w:rsidR="002A0FD3" w:rsidRPr="002A0FD3">
        <w:t>industrial</w:t>
      </w:r>
      <w:r w:rsidR="00F545CF" w:rsidRPr="002A0FD3">
        <w:t xml:space="preserve"> </w:t>
      </w:r>
      <w:r w:rsidR="002A0FD3" w:rsidRPr="002A0FD3">
        <w:t>intrusions</w:t>
      </w:r>
      <w:r w:rsidR="00F545CF" w:rsidRPr="002A0FD3">
        <w:t xml:space="preserve"> </w:t>
      </w:r>
      <w:r w:rsidR="002A0FD3" w:rsidRPr="002A0FD3">
        <w:t>around</w:t>
      </w:r>
      <w:r w:rsidR="00F545CF" w:rsidRPr="002A0FD3">
        <w:t xml:space="preserve"> Europe, and the </w:t>
      </w:r>
      <w:r w:rsidR="002A0FD3" w:rsidRPr="002A0FD3">
        <w:t>shutting</w:t>
      </w:r>
      <w:r w:rsidR="00F545CF" w:rsidRPr="002A0FD3">
        <w:t xml:space="preserve"> of </w:t>
      </w:r>
      <w:r w:rsidR="002A0FD3" w:rsidRPr="002A0FD3">
        <w:t>fabrication</w:t>
      </w:r>
      <w:r w:rsidR="00F545CF" w:rsidRPr="002A0FD3">
        <w:t xml:space="preserve"> </w:t>
      </w:r>
      <w:r w:rsidR="002A0FD3" w:rsidRPr="002A0FD3">
        <w:t>factories</w:t>
      </w:r>
      <w:r w:rsidR="00F545CF" w:rsidRPr="002A0FD3">
        <w:t xml:space="preserve"> in the United States. </w:t>
      </w:r>
      <w:r w:rsidR="00EB4610">
        <w:t>Toyota has started to support the medical sector by producing medical face shields and all necessary products like thermometers and protective equipment required for times like now.</w:t>
      </w:r>
    </w:p>
    <w:p w14:paraId="6930863B" w14:textId="77777777" w:rsidR="00F545CF" w:rsidRDefault="00F545CF" w:rsidP="00F545CF"/>
    <w:p w14:paraId="711735CE" w14:textId="77777777" w:rsidR="00F545CF" w:rsidRDefault="00F545CF" w:rsidP="00F545CF">
      <w:pPr>
        <w:pStyle w:val="Heading2"/>
      </w:pPr>
      <w:bookmarkStart w:id="5" w:name="_Toc92985170"/>
      <w:r>
        <w:t>Economic impact</w:t>
      </w:r>
      <w:bookmarkEnd w:id="5"/>
      <w:r>
        <w:t xml:space="preserve"> </w:t>
      </w:r>
    </w:p>
    <w:p w14:paraId="7361092C" w14:textId="77777777" w:rsidR="00F545CF" w:rsidRDefault="00F545CF" w:rsidP="00F545CF"/>
    <w:p w14:paraId="75BEA791" w14:textId="656D8A7F" w:rsidR="00F545CF" w:rsidRDefault="00701B56" w:rsidP="00F545CF">
      <w:r w:rsidRPr="006F2ADB">
        <w:t>Across</w:t>
      </w:r>
      <w:r w:rsidR="00F545CF" w:rsidRPr="006F2ADB">
        <w:t xml:space="preserve"> the </w:t>
      </w:r>
      <w:r w:rsidRPr="006F2ADB">
        <w:t>past</w:t>
      </w:r>
      <w:r w:rsidR="00F545CF" w:rsidRPr="006F2ADB">
        <w:t xml:space="preserve"> few months, the </w:t>
      </w:r>
      <w:r w:rsidRPr="006F2ADB">
        <w:t>vehicle</w:t>
      </w:r>
      <w:r w:rsidR="00F545CF" w:rsidRPr="006F2ADB">
        <w:t xml:space="preserve"> </w:t>
      </w:r>
      <w:r w:rsidRPr="006F2ADB">
        <w:t>trade</w:t>
      </w:r>
      <w:r w:rsidR="00F545CF" w:rsidRPr="006F2ADB">
        <w:t xml:space="preserve"> has </w:t>
      </w:r>
      <w:r w:rsidRPr="006F2ADB">
        <w:t>demonstrated</w:t>
      </w:r>
      <w:r w:rsidR="00F545CF" w:rsidRPr="006F2ADB">
        <w:t xml:space="preserve"> </w:t>
      </w:r>
      <w:r w:rsidRPr="006F2ADB">
        <w:t>remarkable</w:t>
      </w:r>
      <w:r w:rsidR="00F545CF" w:rsidRPr="006F2ADB">
        <w:t xml:space="preserve"> </w:t>
      </w:r>
      <w:r w:rsidRPr="006F2ADB">
        <w:t>strength</w:t>
      </w:r>
      <w:r w:rsidR="00F545CF" w:rsidRPr="006F2ADB">
        <w:t xml:space="preserve">. </w:t>
      </w:r>
      <w:r w:rsidRPr="006F2ADB">
        <w:t>After</w:t>
      </w:r>
      <w:r w:rsidR="00F545CF" w:rsidRPr="006F2ADB">
        <w:t xml:space="preserve"> the </w:t>
      </w:r>
      <w:r w:rsidRPr="006F2ADB">
        <w:t>financial</w:t>
      </w:r>
      <w:r w:rsidR="00F545CF" w:rsidRPr="006F2ADB">
        <w:t xml:space="preserve"> </w:t>
      </w:r>
      <w:r w:rsidRPr="006F2ADB">
        <w:t>complexities</w:t>
      </w:r>
      <w:r w:rsidR="00F545CF" w:rsidRPr="006F2ADB">
        <w:t xml:space="preserve"> </w:t>
      </w:r>
      <w:r w:rsidRPr="006F2ADB">
        <w:t>faced</w:t>
      </w:r>
      <w:r w:rsidR="00F545CF" w:rsidRPr="006F2ADB">
        <w:t xml:space="preserve"> in 2020, it has </w:t>
      </w:r>
      <w:r w:rsidRPr="006F2ADB">
        <w:t>recovered</w:t>
      </w:r>
      <w:r w:rsidR="00F545CF" w:rsidRPr="006F2ADB">
        <w:t xml:space="preserve"> to </w:t>
      </w:r>
      <w:r w:rsidRPr="006F2ADB">
        <w:t>provide</w:t>
      </w:r>
      <w:r w:rsidR="00F545CF" w:rsidRPr="006F2ADB">
        <w:t xml:space="preserve"> year-over-year </w:t>
      </w:r>
      <w:r w:rsidRPr="006F2ADB">
        <w:t>expansion</w:t>
      </w:r>
      <w:r w:rsidR="00F545CF" w:rsidRPr="006F2ADB">
        <w:t xml:space="preserve"> in new-</w:t>
      </w:r>
      <w:r w:rsidR="006F2ADB" w:rsidRPr="006F2ADB">
        <w:t>car</w:t>
      </w:r>
      <w:r w:rsidR="00F545CF" w:rsidRPr="006F2ADB">
        <w:t xml:space="preserve"> </w:t>
      </w:r>
      <w:r w:rsidR="006F2ADB" w:rsidRPr="006F2ADB">
        <w:t>deals</w:t>
      </w:r>
      <w:r w:rsidR="00F545CF" w:rsidRPr="006F2ADB">
        <w:t xml:space="preserve"> </w:t>
      </w:r>
      <w:r w:rsidR="006F2ADB" w:rsidRPr="006F2ADB">
        <w:t>around</w:t>
      </w:r>
      <w:r w:rsidR="00F545CF" w:rsidRPr="006F2ADB">
        <w:t xml:space="preserve"> the </w:t>
      </w:r>
      <w:r w:rsidR="006F2ADB" w:rsidRPr="006F2ADB">
        <w:t>past</w:t>
      </w:r>
      <w:r w:rsidR="00F545CF" w:rsidRPr="006F2ADB">
        <w:t xml:space="preserve"> few months </w:t>
      </w:r>
      <w:r w:rsidR="006F2ADB" w:rsidRPr="006F2ADB">
        <w:t>throughout</w:t>
      </w:r>
      <w:r w:rsidR="00F545CF" w:rsidRPr="006F2ADB">
        <w:t xml:space="preserve"> China, Europe, and the US. </w:t>
      </w:r>
      <w:r w:rsidR="006F2ADB" w:rsidRPr="006F2ADB">
        <w:t>Nevertheless</w:t>
      </w:r>
      <w:r w:rsidR="00F545CF" w:rsidRPr="006F2ADB">
        <w:t xml:space="preserve">, </w:t>
      </w:r>
      <w:r w:rsidR="006F2ADB" w:rsidRPr="006F2ADB">
        <w:t>even with</w:t>
      </w:r>
      <w:r w:rsidR="00F545CF" w:rsidRPr="006F2ADB">
        <w:t xml:space="preserve"> </w:t>
      </w:r>
      <w:r w:rsidR="006F2ADB" w:rsidRPr="006F2ADB">
        <w:t>positive</w:t>
      </w:r>
      <w:r w:rsidR="00F545CF" w:rsidRPr="006F2ADB">
        <w:t xml:space="preserve"> </w:t>
      </w:r>
      <w:r w:rsidR="006F2ADB" w:rsidRPr="006F2ADB">
        <w:t>statements</w:t>
      </w:r>
      <w:r w:rsidR="00F545CF" w:rsidRPr="006F2ADB">
        <w:t xml:space="preserve"> on </w:t>
      </w:r>
      <w:r w:rsidR="006F2ADB" w:rsidRPr="006F2ADB">
        <w:t>development</w:t>
      </w:r>
      <w:r w:rsidR="00F545CF" w:rsidRPr="006F2ADB">
        <w:t xml:space="preserve"> </w:t>
      </w:r>
      <w:r w:rsidR="006F2ADB" w:rsidRPr="006F2ADB">
        <w:t>in the direction of</w:t>
      </w:r>
      <w:r w:rsidR="00F545CF" w:rsidRPr="006F2ADB">
        <w:t xml:space="preserve"> a vaccine, </w:t>
      </w:r>
      <w:r w:rsidR="006F2ADB" w:rsidRPr="006F2ADB">
        <w:t>many</w:t>
      </w:r>
      <w:r w:rsidR="00F545CF" w:rsidRPr="006F2ADB">
        <w:t xml:space="preserve"> </w:t>
      </w:r>
      <w:r w:rsidR="006F2ADB" w:rsidRPr="006F2ADB">
        <w:t>threats</w:t>
      </w:r>
      <w:r w:rsidR="00F545CF" w:rsidRPr="006F2ADB">
        <w:t xml:space="preserve"> </w:t>
      </w:r>
      <w:r w:rsidR="006F2ADB" w:rsidRPr="006F2ADB">
        <w:t>stay</w:t>
      </w:r>
      <w:r w:rsidR="00F17A19" w:rsidRPr="006F2ADB">
        <w:t>,</w:t>
      </w:r>
      <w:r w:rsidR="00F545CF" w:rsidRPr="006F2ADB">
        <w:t xml:space="preserve"> and we </w:t>
      </w:r>
      <w:r w:rsidR="006F2ADB" w:rsidRPr="006F2ADB">
        <w:t>remain</w:t>
      </w:r>
      <w:r w:rsidR="00F545CF" w:rsidRPr="006F2ADB">
        <w:t xml:space="preserve"> to </w:t>
      </w:r>
      <w:r w:rsidR="006F2ADB" w:rsidRPr="006F2ADB">
        <w:t>estimate</w:t>
      </w:r>
      <w:r w:rsidR="00F545CF" w:rsidRPr="006F2ADB">
        <w:t xml:space="preserve"> that </w:t>
      </w:r>
      <w:r w:rsidR="006F2ADB" w:rsidRPr="006F2ADB">
        <w:t>trades</w:t>
      </w:r>
      <w:r w:rsidR="00F545CF" w:rsidRPr="006F2ADB">
        <w:t xml:space="preserve"> in Europe and the US will not </w:t>
      </w:r>
      <w:r w:rsidR="006F2ADB" w:rsidRPr="006F2ADB">
        <w:t>return</w:t>
      </w:r>
      <w:r w:rsidR="00F545CF" w:rsidRPr="006F2ADB">
        <w:t xml:space="preserve"> to pre-COVID </w:t>
      </w:r>
      <w:r w:rsidR="002D4C28" w:rsidRPr="006F2ADB">
        <w:t>stages</w:t>
      </w:r>
      <w:r w:rsidR="00F545CF" w:rsidRPr="006F2ADB">
        <w:t xml:space="preserve"> until 2023 at the </w:t>
      </w:r>
      <w:r w:rsidR="006F2ADB" w:rsidRPr="006F2ADB">
        <w:t>quickest</w:t>
      </w:r>
      <w:r w:rsidR="00F545CF" w:rsidRPr="006F2ADB">
        <w:t xml:space="preserve">. </w:t>
      </w:r>
      <w:r w:rsidR="006F2ADB" w:rsidRPr="006F2ADB">
        <w:t>For the meantime</w:t>
      </w:r>
      <w:r w:rsidR="00F545CF" w:rsidRPr="006F2ADB">
        <w:t xml:space="preserve">, China’s </w:t>
      </w:r>
      <w:r w:rsidR="006F2ADB" w:rsidRPr="006F2ADB">
        <w:t>return</w:t>
      </w:r>
      <w:r w:rsidR="00F545CF" w:rsidRPr="006F2ADB">
        <w:t xml:space="preserve"> </w:t>
      </w:r>
      <w:r w:rsidR="006F2ADB" w:rsidRPr="006F2ADB">
        <w:t>maintains</w:t>
      </w:r>
      <w:r w:rsidR="00F545CF" w:rsidRPr="006F2ADB">
        <w:t xml:space="preserve"> to </w:t>
      </w:r>
      <w:r w:rsidR="006F2ADB" w:rsidRPr="006F2ADB">
        <w:t>increase speed</w:t>
      </w:r>
      <w:r w:rsidR="00F545CF" w:rsidRPr="006F2ADB">
        <w:t xml:space="preserve">, with the </w:t>
      </w:r>
      <w:r w:rsidR="006F2ADB" w:rsidRPr="006F2ADB">
        <w:t>possibility</w:t>
      </w:r>
      <w:r w:rsidR="00F545CF" w:rsidRPr="006F2ADB">
        <w:t xml:space="preserve"> to </w:t>
      </w:r>
      <w:r w:rsidR="006F2ADB" w:rsidRPr="006F2ADB">
        <w:t>move towards</w:t>
      </w:r>
      <w:r w:rsidR="00F545CF" w:rsidRPr="006F2ADB">
        <w:t xml:space="preserve"> 30 million new </w:t>
      </w:r>
      <w:r w:rsidR="006F2ADB" w:rsidRPr="006F2ADB">
        <w:t>cars</w:t>
      </w:r>
      <w:r w:rsidR="00F545CF" w:rsidRPr="006F2ADB">
        <w:t xml:space="preserve"> sold by 2025. </w:t>
      </w:r>
    </w:p>
    <w:p w14:paraId="6B6CDA2B" w14:textId="77777777" w:rsidR="00F545CF" w:rsidRDefault="00F545CF" w:rsidP="00F545CF"/>
    <w:p w14:paraId="678E6CC2" w14:textId="77777777" w:rsidR="00F545CF" w:rsidRDefault="00F545CF" w:rsidP="00F545CF">
      <w:pPr>
        <w:pStyle w:val="Heading2"/>
      </w:pPr>
      <w:bookmarkStart w:id="6" w:name="_Toc92985171"/>
      <w:r>
        <w:t>D</w:t>
      </w:r>
      <w:r w:rsidRPr="00F545CF">
        <w:t>emand of new cars</w:t>
      </w:r>
      <w:bookmarkEnd w:id="6"/>
    </w:p>
    <w:p w14:paraId="3D5D20E8" w14:textId="77777777" w:rsidR="00F545CF" w:rsidRDefault="00F545CF" w:rsidP="00F545CF"/>
    <w:p w14:paraId="4611EC98" w14:textId="2A654A44" w:rsidR="00F545CF" w:rsidRPr="00F545CF" w:rsidRDefault="00CC5356" w:rsidP="00F545CF">
      <w:pPr>
        <w:sectPr w:rsidR="00F545CF" w:rsidRPr="00F545CF" w:rsidSect="002A5BA5">
          <w:pgSz w:w="12240" w:h="15840" w:code="1"/>
          <w:pgMar w:top="720" w:right="720" w:bottom="720" w:left="720" w:header="289" w:footer="0" w:gutter="0"/>
          <w:cols w:space="708"/>
          <w:docGrid w:linePitch="360"/>
        </w:sectPr>
      </w:pPr>
      <w:r w:rsidRPr="00652E42">
        <w:t>Even now</w:t>
      </w:r>
      <w:r w:rsidR="00F545CF" w:rsidRPr="00652E42">
        <w:t xml:space="preserve"> we </w:t>
      </w:r>
      <w:r w:rsidRPr="00652E42">
        <w:t>know how to</w:t>
      </w:r>
      <w:r w:rsidR="00F545CF" w:rsidRPr="00652E42">
        <w:t xml:space="preserve"> </w:t>
      </w:r>
      <w:r w:rsidRPr="00652E42">
        <w:t>get</w:t>
      </w:r>
      <w:r w:rsidR="00F545CF" w:rsidRPr="00652E42">
        <w:t xml:space="preserve"> a </w:t>
      </w:r>
      <w:r w:rsidRPr="00652E42">
        <w:t>major</w:t>
      </w:r>
      <w:r w:rsidR="00F545CF" w:rsidRPr="00652E42">
        <w:t xml:space="preserve"> </w:t>
      </w:r>
      <w:r w:rsidRPr="00652E42">
        <w:t>influence</w:t>
      </w:r>
      <w:r w:rsidR="00F545CF" w:rsidRPr="00652E42">
        <w:t xml:space="preserve"> of the </w:t>
      </w:r>
      <w:r w:rsidRPr="00652E42">
        <w:t>disease</w:t>
      </w:r>
      <w:r w:rsidR="00F545CF" w:rsidRPr="00652E42">
        <w:t xml:space="preserve"> to the </w:t>
      </w:r>
      <w:r w:rsidRPr="00652E42">
        <w:t>business</w:t>
      </w:r>
      <w:r w:rsidR="00F545CF" w:rsidRPr="00652E42">
        <w:t xml:space="preserve">: </w:t>
      </w:r>
      <w:r w:rsidRPr="00652E42">
        <w:t>Manufacture</w:t>
      </w:r>
      <w:r w:rsidR="00F545CF" w:rsidRPr="00652E42">
        <w:t xml:space="preserve"> </w:t>
      </w:r>
      <w:r w:rsidRPr="00652E42">
        <w:t>stops</w:t>
      </w:r>
      <w:r w:rsidR="00F545CF" w:rsidRPr="00652E42">
        <w:t xml:space="preserve">, but also </w:t>
      </w:r>
      <w:r w:rsidRPr="00652E42">
        <w:t>decrease</w:t>
      </w:r>
      <w:r w:rsidR="00F545CF" w:rsidRPr="00652E42">
        <w:t xml:space="preserve"> GDP and </w:t>
      </w:r>
      <w:r w:rsidR="00652E42" w:rsidRPr="00652E42">
        <w:t>user</w:t>
      </w:r>
      <w:r w:rsidR="00F545CF" w:rsidRPr="00652E42">
        <w:t xml:space="preserve"> </w:t>
      </w:r>
      <w:r w:rsidR="00652E42" w:rsidRPr="00652E42">
        <w:t>insecurity</w:t>
      </w:r>
      <w:r w:rsidR="00F545CF" w:rsidRPr="00652E42">
        <w:t xml:space="preserve"> will </w:t>
      </w:r>
      <w:r w:rsidR="00652E42" w:rsidRPr="00652E42">
        <w:t>run</w:t>
      </w:r>
      <w:r w:rsidR="00F545CF" w:rsidRPr="00652E42">
        <w:t xml:space="preserve"> to a </w:t>
      </w:r>
      <w:r w:rsidR="00652E42" w:rsidRPr="00652E42">
        <w:t>reduction</w:t>
      </w:r>
      <w:r w:rsidR="00F545CF" w:rsidRPr="00652E42">
        <w:t xml:space="preserve"> in </w:t>
      </w:r>
      <w:r w:rsidR="00652E42" w:rsidRPr="00652E42">
        <w:t>international</w:t>
      </w:r>
      <w:r w:rsidR="00F545CF" w:rsidRPr="00652E42">
        <w:t xml:space="preserve"> </w:t>
      </w:r>
      <w:r w:rsidR="00652E42" w:rsidRPr="00652E42">
        <w:t>transactions</w:t>
      </w:r>
      <w:r w:rsidR="00F545CF" w:rsidRPr="00652E42">
        <w:t xml:space="preserve"> in 2020. </w:t>
      </w:r>
      <w:r w:rsidR="00652E42" w:rsidRPr="00652E42">
        <w:t>Every single</w:t>
      </w:r>
      <w:r w:rsidR="00F545CF" w:rsidRPr="00652E42">
        <w:t xml:space="preserve"> </w:t>
      </w:r>
      <w:r w:rsidR="00652E42" w:rsidRPr="00652E42">
        <w:t>disaster</w:t>
      </w:r>
      <w:r w:rsidR="00F545CF" w:rsidRPr="00652E42">
        <w:t xml:space="preserve"> </w:t>
      </w:r>
      <w:r w:rsidR="00652E42" w:rsidRPr="00652E42">
        <w:t>holds</w:t>
      </w:r>
      <w:r w:rsidR="00F545CF" w:rsidRPr="00652E42">
        <w:t xml:space="preserve"> a</w:t>
      </w:r>
      <w:r w:rsidR="00652E42" w:rsidRPr="00652E42">
        <w:t xml:space="preserve"> chance</w:t>
      </w:r>
      <w:r w:rsidR="00F545CF" w:rsidRPr="00652E42">
        <w:t xml:space="preserve">. The </w:t>
      </w:r>
      <w:r w:rsidR="00652E42" w:rsidRPr="00652E42">
        <w:t>upturn</w:t>
      </w:r>
      <w:r w:rsidR="00F545CF" w:rsidRPr="00652E42">
        <w:t xml:space="preserve"> is </w:t>
      </w:r>
      <w:r w:rsidR="00652E42" w:rsidRPr="00652E42">
        <w:t>even now</w:t>
      </w:r>
      <w:r w:rsidR="00F545CF" w:rsidRPr="00652E42">
        <w:t xml:space="preserve"> </w:t>
      </w:r>
      <w:r w:rsidR="00652E42" w:rsidRPr="00652E42">
        <w:t>happening</w:t>
      </w:r>
      <w:r w:rsidR="00F545CF" w:rsidRPr="00652E42">
        <w:t xml:space="preserve"> in China, and </w:t>
      </w:r>
      <w:r w:rsidR="00652E42" w:rsidRPr="00652E42">
        <w:t>makers</w:t>
      </w:r>
      <w:r w:rsidR="00F545CF" w:rsidRPr="00652E42">
        <w:t xml:space="preserve"> should get </w:t>
      </w:r>
      <w:r w:rsidR="00652E42" w:rsidRPr="00652E42">
        <w:t>ready</w:t>
      </w:r>
      <w:r w:rsidR="00F545CF" w:rsidRPr="00652E42">
        <w:t xml:space="preserve"> for the ramp-up. COVID-19 </w:t>
      </w:r>
      <w:r w:rsidR="00652E42" w:rsidRPr="00652E42">
        <w:t>lays</w:t>
      </w:r>
      <w:r w:rsidR="00F545CF" w:rsidRPr="00652E42">
        <w:t xml:space="preserve"> the </w:t>
      </w:r>
      <w:r w:rsidR="00652E42" w:rsidRPr="00652E42">
        <w:t>world</w:t>
      </w:r>
      <w:r w:rsidR="00F545CF" w:rsidRPr="00652E42">
        <w:t xml:space="preserve"> in front of a </w:t>
      </w:r>
      <w:r w:rsidR="00652E42" w:rsidRPr="00652E42">
        <w:t>massive</w:t>
      </w:r>
      <w:r w:rsidR="00F545CF" w:rsidRPr="00652E42">
        <w:t xml:space="preserve"> </w:t>
      </w:r>
      <w:r w:rsidR="00652E42" w:rsidRPr="00652E42">
        <w:t>wellbeing</w:t>
      </w:r>
      <w:r w:rsidR="00F545CF" w:rsidRPr="00652E42">
        <w:t xml:space="preserve"> </w:t>
      </w:r>
      <w:r w:rsidR="00652E42" w:rsidRPr="00652E42">
        <w:t>task</w:t>
      </w:r>
      <w:r w:rsidR="00F545CF" w:rsidRPr="00652E42">
        <w:t xml:space="preserve"> with </w:t>
      </w:r>
      <w:r w:rsidR="00652E42" w:rsidRPr="00652E42">
        <w:t>top</w:t>
      </w:r>
      <w:r w:rsidR="00F545CF" w:rsidRPr="00652E42">
        <w:t xml:space="preserve"> </w:t>
      </w:r>
      <w:r w:rsidR="00652E42" w:rsidRPr="00652E42">
        <w:t>urgency</w:t>
      </w:r>
      <w:r w:rsidR="00F545CF" w:rsidRPr="00652E42">
        <w:t xml:space="preserve"> but </w:t>
      </w:r>
      <w:r w:rsidR="00652E42" w:rsidRPr="00652E42">
        <w:t>still</w:t>
      </w:r>
      <w:r w:rsidR="00F545CF" w:rsidRPr="00652E42">
        <w:t xml:space="preserve"> </w:t>
      </w:r>
      <w:r w:rsidR="00652E42" w:rsidRPr="00652E42">
        <w:t>further</w:t>
      </w:r>
      <w:r w:rsidR="00F545CF" w:rsidRPr="00652E42">
        <w:t xml:space="preserve"> so </w:t>
      </w:r>
      <w:r w:rsidR="00652E42" w:rsidRPr="00652E42">
        <w:t>currently</w:t>
      </w:r>
      <w:r w:rsidR="00F545CF" w:rsidRPr="00652E42">
        <w:t xml:space="preserve"> is the </w:t>
      </w:r>
      <w:r w:rsidR="00652E42" w:rsidRPr="00652E42">
        <w:t>moment</w:t>
      </w:r>
      <w:r w:rsidR="00F545CF" w:rsidRPr="00652E42">
        <w:t xml:space="preserve"> to </w:t>
      </w:r>
      <w:r w:rsidR="00652E42" w:rsidRPr="00652E42">
        <w:t>concentrate</w:t>
      </w:r>
      <w:r w:rsidR="00F545CF" w:rsidRPr="00652E42">
        <w:t xml:space="preserve"> on the </w:t>
      </w:r>
      <w:r w:rsidR="00652E42" w:rsidRPr="00652E42">
        <w:t>day</w:t>
      </w:r>
      <w:r w:rsidR="00F545CF" w:rsidRPr="00652E42">
        <w:t xml:space="preserve"> after the </w:t>
      </w:r>
      <w:r w:rsidR="00652E42" w:rsidRPr="00652E42">
        <w:t>catastrophe</w:t>
      </w:r>
      <w:r w:rsidR="00F545CF" w:rsidRPr="00652E42">
        <w:t xml:space="preserve"> and find </w:t>
      </w:r>
      <w:r w:rsidR="00652E42" w:rsidRPr="00652E42">
        <w:t>dimensions</w:t>
      </w:r>
      <w:r w:rsidR="00F545CF" w:rsidRPr="00652E42">
        <w:t xml:space="preserve"> on how to </w:t>
      </w:r>
      <w:r w:rsidR="00652E42" w:rsidRPr="00652E42">
        <w:t>protect</w:t>
      </w:r>
      <w:r w:rsidR="00F545CF" w:rsidRPr="00652E42">
        <w:t xml:space="preserve"> </w:t>
      </w:r>
      <w:r w:rsidR="00652E42" w:rsidRPr="00652E42">
        <w:t>careers</w:t>
      </w:r>
      <w:r w:rsidR="00F545CF" w:rsidRPr="00652E42">
        <w:t xml:space="preserve"> and </w:t>
      </w:r>
      <w:r w:rsidR="00652E42" w:rsidRPr="00652E42">
        <w:t>route</w:t>
      </w:r>
      <w:r w:rsidR="00F545CF" w:rsidRPr="00652E42">
        <w:t xml:space="preserve"> </w:t>
      </w:r>
      <w:r w:rsidR="00652E42" w:rsidRPr="00652E42">
        <w:t>all the way through</w:t>
      </w:r>
      <w:r w:rsidR="00F545CF" w:rsidRPr="00652E42">
        <w:t xml:space="preserve"> these </w:t>
      </w:r>
      <w:r w:rsidR="00652E42" w:rsidRPr="00652E42">
        <w:t>chaotic</w:t>
      </w:r>
      <w:r w:rsidR="00F545CF" w:rsidRPr="00652E42">
        <w:t xml:space="preserve"> </w:t>
      </w:r>
      <w:r w:rsidR="00652E42" w:rsidRPr="00652E42">
        <w:t>moments</w:t>
      </w:r>
      <w:r w:rsidR="00F545CF" w:rsidRPr="00652E42">
        <w:t xml:space="preserve"> in the best </w:t>
      </w:r>
      <w:r w:rsidR="00652E42" w:rsidRPr="00652E42">
        <w:t>imaginable</w:t>
      </w:r>
      <w:r w:rsidR="00F545CF" w:rsidRPr="00652E42">
        <w:t xml:space="preserve"> </w:t>
      </w:r>
      <w:r w:rsidR="00652E42" w:rsidRPr="00652E42">
        <w:t>sense</w:t>
      </w:r>
      <w:r w:rsidR="00F545CF" w:rsidRPr="00652E42">
        <w:t>.</w:t>
      </w:r>
    </w:p>
    <w:tbl>
      <w:tblPr>
        <w:tblW w:w="0" w:type="auto"/>
        <w:tblLayout w:type="fixed"/>
        <w:tblCellMar>
          <w:left w:w="0" w:type="dxa"/>
          <w:right w:w="0" w:type="dxa"/>
        </w:tblCellMar>
        <w:tblLook w:val="0600" w:firstRow="0" w:lastRow="0" w:firstColumn="0" w:lastColumn="0" w:noHBand="1" w:noVBand="1"/>
      </w:tblPr>
      <w:tblGrid>
        <w:gridCol w:w="3592"/>
        <w:gridCol w:w="872"/>
        <w:gridCol w:w="6307"/>
      </w:tblGrid>
      <w:tr w:rsidR="00C3569F" w14:paraId="24CA2BF1" w14:textId="77777777" w:rsidTr="001F3540">
        <w:trPr>
          <w:trHeight w:val="17"/>
        </w:trPr>
        <w:tc>
          <w:tcPr>
            <w:tcW w:w="4464" w:type="dxa"/>
            <w:gridSpan w:val="2"/>
            <w:tcBorders>
              <w:top w:val="single" w:sz="48" w:space="0" w:color="D83D27" w:themeColor="accent2"/>
            </w:tcBorders>
          </w:tcPr>
          <w:p w14:paraId="38AE6DFE" w14:textId="77777777" w:rsidR="00C3569F" w:rsidRPr="009D2C09" w:rsidRDefault="00C3569F" w:rsidP="002A5BA5"/>
        </w:tc>
        <w:tc>
          <w:tcPr>
            <w:tcW w:w="6307" w:type="dxa"/>
          </w:tcPr>
          <w:p w14:paraId="16BE7CE5" w14:textId="77777777" w:rsidR="00C3569F" w:rsidRPr="009D2C09" w:rsidRDefault="00C3569F" w:rsidP="00B7244E"/>
        </w:tc>
      </w:tr>
      <w:tr w:rsidR="00C3569F" w14:paraId="5CDF5DA5" w14:textId="77777777" w:rsidTr="001F3540">
        <w:trPr>
          <w:trHeight w:val="8973"/>
        </w:trPr>
        <w:tc>
          <w:tcPr>
            <w:tcW w:w="10771" w:type="dxa"/>
            <w:gridSpan w:val="3"/>
          </w:tcPr>
          <w:p w14:paraId="7B0492B7" w14:textId="30F36BE6" w:rsidR="001B28D2" w:rsidRPr="00C3569F" w:rsidRDefault="0042654C" w:rsidP="00B7244E">
            <w:pPr>
              <w:pStyle w:val="Heading1"/>
            </w:pPr>
            <w:bookmarkStart w:id="7" w:name="_Toc92985172"/>
            <w:r>
              <w:t>SURVIVAL AND SUCCESS FACTORS</w:t>
            </w:r>
            <w:bookmarkEnd w:id="7"/>
          </w:p>
          <w:p w14:paraId="797D7255" w14:textId="77777777" w:rsidR="00C3569F" w:rsidRPr="00620D24" w:rsidRDefault="00C3569F" w:rsidP="00B7244E"/>
          <w:p w14:paraId="51048B43" w14:textId="1BA5FD4A" w:rsidR="00C3569F" w:rsidRDefault="007F2DD8" w:rsidP="00B7244E">
            <w:r w:rsidRPr="007F2DD8">
              <w:t>Digitalization and connectivity are the most significant prerequisite for the provision of additional services and content within the vehicles.</w:t>
            </w:r>
          </w:p>
          <w:p w14:paraId="49F2C292" w14:textId="77777777" w:rsidR="00FC2550" w:rsidRPr="00620D24" w:rsidRDefault="00FC2550" w:rsidP="00B7244E"/>
          <w:p w14:paraId="122D3BD9" w14:textId="77777777" w:rsidR="00965FAC" w:rsidRDefault="007F2DD8" w:rsidP="00391728">
            <w:pPr>
              <w:pStyle w:val="Heading2"/>
            </w:pPr>
            <w:bookmarkStart w:id="8" w:name="_Toc92985173"/>
            <w:r w:rsidRPr="007F2DD8">
              <w:t>Digitalization</w:t>
            </w:r>
            <w:bookmarkEnd w:id="8"/>
          </w:p>
          <w:p w14:paraId="0A5336F2" w14:textId="3E77F95B" w:rsidR="00664B9E" w:rsidRPr="00FC2550" w:rsidRDefault="00965FAC" w:rsidP="00664B9E">
            <w:r w:rsidRPr="00965FAC">
              <w:t xml:space="preserve">Invention is bringing new ideas in business which is important in auto-mobile industry as it can be done through </w:t>
            </w:r>
            <w:r w:rsidR="00F17A19" w:rsidRPr="00FC2550">
              <w:t>digitalization</w:t>
            </w:r>
            <w:r w:rsidRPr="00FC2550">
              <w:t>.</w:t>
            </w:r>
            <w:r w:rsidR="00FC2550" w:rsidRPr="00FC2550">
              <w:t xml:space="preserve"> </w:t>
            </w:r>
            <w:r w:rsidR="00664B9E" w:rsidRPr="00FC2550">
              <w:t xml:space="preserve">Its </w:t>
            </w:r>
            <w:r w:rsidR="00FC2550" w:rsidRPr="00FC2550">
              <w:t>tactics</w:t>
            </w:r>
            <w:r w:rsidR="00664B9E" w:rsidRPr="00FC2550">
              <w:t xml:space="preserve"> </w:t>
            </w:r>
            <w:r w:rsidR="00FC2550" w:rsidRPr="00FC2550">
              <w:t>differ</w:t>
            </w:r>
            <w:r w:rsidR="00664B9E" w:rsidRPr="00FC2550">
              <w:t xml:space="preserve"> </w:t>
            </w:r>
            <w:r w:rsidR="00FC2550" w:rsidRPr="00FC2550">
              <w:t>through</w:t>
            </w:r>
            <w:r w:rsidR="00664B9E" w:rsidRPr="00FC2550">
              <w:t xml:space="preserve"> </w:t>
            </w:r>
            <w:r w:rsidR="00FC2550" w:rsidRPr="00FC2550">
              <w:t>various</w:t>
            </w:r>
            <w:r w:rsidR="00664B9E" w:rsidRPr="00FC2550">
              <w:t xml:space="preserve"> </w:t>
            </w:r>
            <w:r w:rsidR="00FC2550" w:rsidRPr="00FC2550">
              <w:t>working</w:t>
            </w:r>
            <w:r w:rsidR="00664B9E" w:rsidRPr="00FC2550">
              <w:t xml:space="preserve"> </w:t>
            </w:r>
            <w:r w:rsidR="00FC2550" w:rsidRPr="00FC2550">
              <w:t>regions</w:t>
            </w:r>
            <w:r w:rsidR="00664B9E" w:rsidRPr="00FC2550">
              <w:t xml:space="preserve"> at </w:t>
            </w:r>
            <w:r w:rsidR="00FC2550" w:rsidRPr="00FC2550">
              <w:t>numerous</w:t>
            </w:r>
            <w:r w:rsidR="00664B9E" w:rsidRPr="00FC2550">
              <w:t xml:space="preserve"> </w:t>
            </w:r>
            <w:r w:rsidR="00FC2550" w:rsidRPr="00FC2550">
              <w:t>stages</w:t>
            </w:r>
            <w:r w:rsidR="00664B9E" w:rsidRPr="00FC2550">
              <w:t xml:space="preserve"> </w:t>
            </w:r>
            <w:r w:rsidR="00FC2550" w:rsidRPr="00FC2550">
              <w:t>involving</w:t>
            </w:r>
            <w:r w:rsidR="00664B9E" w:rsidRPr="00FC2550">
              <w:t xml:space="preserve"> national, regional, and global </w:t>
            </w:r>
            <w:r w:rsidR="00FC2550" w:rsidRPr="00FC2550">
              <w:t>stages</w:t>
            </w:r>
            <w:r w:rsidR="00664B9E" w:rsidRPr="00FC2550">
              <w:t xml:space="preserve">. They </w:t>
            </w:r>
            <w:r w:rsidR="00FC2550" w:rsidRPr="00FC2550">
              <w:t>take effect</w:t>
            </w:r>
            <w:r w:rsidR="00664B9E" w:rsidRPr="00FC2550">
              <w:t xml:space="preserve"> </w:t>
            </w:r>
            <w:r w:rsidR="00FC2550" w:rsidRPr="00FC2550">
              <w:t>built</w:t>
            </w:r>
            <w:r w:rsidR="00664B9E" w:rsidRPr="00FC2550">
              <w:t xml:space="preserve"> on the </w:t>
            </w:r>
            <w:r w:rsidR="00FC2550" w:rsidRPr="00FC2550">
              <w:t>evaluation</w:t>
            </w:r>
            <w:r w:rsidR="00664B9E" w:rsidRPr="00FC2550">
              <w:t xml:space="preserve"> </w:t>
            </w:r>
            <w:r w:rsidR="00FC2550" w:rsidRPr="00FC2550">
              <w:t>concerning</w:t>
            </w:r>
            <w:r w:rsidR="00664B9E" w:rsidRPr="00FC2550">
              <w:t xml:space="preserve"> the </w:t>
            </w:r>
            <w:r w:rsidR="00FC2550" w:rsidRPr="00FC2550">
              <w:t>direct</w:t>
            </w:r>
            <w:r w:rsidR="00664B9E" w:rsidRPr="00FC2550">
              <w:t xml:space="preserve"> </w:t>
            </w:r>
            <w:r w:rsidR="00FC2550" w:rsidRPr="00FC2550">
              <w:t>clients’</w:t>
            </w:r>
            <w:r w:rsidR="00664B9E" w:rsidRPr="00FC2550">
              <w:t xml:space="preserve"> </w:t>
            </w:r>
            <w:r w:rsidR="00FC2550" w:rsidRPr="00FC2550">
              <w:t>options</w:t>
            </w:r>
            <w:r w:rsidR="00664B9E" w:rsidRPr="00FC2550">
              <w:t xml:space="preserve">, </w:t>
            </w:r>
            <w:r w:rsidR="00FC2550" w:rsidRPr="00FC2550">
              <w:t>buying</w:t>
            </w:r>
            <w:r w:rsidR="00664B9E" w:rsidRPr="00FC2550">
              <w:t xml:space="preserve"> </w:t>
            </w:r>
            <w:r w:rsidR="00FC2550" w:rsidRPr="00FC2550">
              <w:t>power</w:t>
            </w:r>
            <w:r w:rsidR="00664B9E" w:rsidRPr="00FC2550">
              <w:t xml:space="preserve">, and the market </w:t>
            </w:r>
            <w:r w:rsidR="00FC2550" w:rsidRPr="00FC2550">
              <w:t>situation</w:t>
            </w:r>
            <w:r w:rsidR="00664B9E" w:rsidRPr="00FC2550">
              <w:t xml:space="preserve"> in a </w:t>
            </w:r>
            <w:r w:rsidR="00FC2550" w:rsidRPr="00FC2550">
              <w:t>particular</w:t>
            </w:r>
            <w:r w:rsidR="00664B9E" w:rsidRPr="00FC2550">
              <w:t xml:space="preserve"> </w:t>
            </w:r>
            <w:r w:rsidR="00FC2550" w:rsidRPr="00FC2550">
              <w:t>region</w:t>
            </w:r>
            <w:r w:rsidR="00664B9E" w:rsidRPr="00FC2550">
              <w:t xml:space="preserve">. They are the </w:t>
            </w:r>
            <w:r w:rsidR="00FC2550" w:rsidRPr="00FC2550">
              <w:t>main</w:t>
            </w:r>
            <w:r w:rsidR="00664B9E" w:rsidRPr="00FC2550">
              <w:t xml:space="preserve"> </w:t>
            </w:r>
            <w:r w:rsidR="00FC2550" w:rsidRPr="00FC2550">
              <w:t>components</w:t>
            </w:r>
            <w:r w:rsidR="00664B9E" w:rsidRPr="00FC2550">
              <w:t xml:space="preserve"> in </w:t>
            </w:r>
            <w:r w:rsidR="00FC2550" w:rsidRPr="00FC2550">
              <w:t>constructing</w:t>
            </w:r>
            <w:r w:rsidR="00664B9E" w:rsidRPr="00FC2550">
              <w:t xml:space="preserve"> Toyota’s marketing </w:t>
            </w:r>
            <w:r w:rsidR="00FC2550" w:rsidRPr="00FC2550">
              <w:t>approaches</w:t>
            </w:r>
            <w:r w:rsidR="00664B9E" w:rsidRPr="00FC2550">
              <w:t>.</w:t>
            </w:r>
          </w:p>
          <w:p w14:paraId="06666E53" w14:textId="77777777" w:rsidR="00664B9E" w:rsidRDefault="00664B9E" w:rsidP="007F2DD8"/>
          <w:p w14:paraId="198BA4F9" w14:textId="4CDAEF14" w:rsidR="007F2DD8" w:rsidRDefault="007F2DD8" w:rsidP="00A035D7">
            <w:pPr>
              <w:pStyle w:val="Heading2"/>
            </w:pPr>
            <w:bookmarkStart w:id="9" w:name="_Toc92985174"/>
            <w:r w:rsidRPr="007F2DD8">
              <w:t>Embracing e-commerce</w:t>
            </w:r>
            <w:bookmarkEnd w:id="9"/>
          </w:p>
          <w:p w14:paraId="6C48F4B3" w14:textId="7B37C017" w:rsidR="007F2DD8" w:rsidRDefault="00A035D7" w:rsidP="007F2DD8">
            <w:r w:rsidRPr="00A035D7">
              <w:t>Embracing e-commerce provides a vital opportunity for businesses within the automobile industry to develop click and collect services aimed at adapting to the expedited digitalization of vehicle sales.</w:t>
            </w:r>
            <w:r w:rsidR="00B175A7">
              <w:t xml:space="preserve"> Toyota has started to adapt in a different way taking under consideration the impact of COVID-19 and the new demand and need of its clients.</w:t>
            </w:r>
          </w:p>
          <w:p w14:paraId="3E1BDB55" w14:textId="77777777" w:rsidR="00FC2550" w:rsidRDefault="00FC2550" w:rsidP="00965FAC">
            <w:pPr>
              <w:pStyle w:val="Heading2"/>
            </w:pPr>
          </w:p>
          <w:p w14:paraId="7549C2FC" w14:textId="4DBA29CD" w:rsidR="007F2DD8" w:rsidRDefault="007F2DD8" w:rsidP="00965FAC">
            <w:pPr>
              <w:pStyle w:val="Heading2"/>
            </w:pPr>
            <w:bookmarkStart w:id="10" w:name="_Toc92985175"/>
            <w:r w:rsidRPr="007F2DD8">
              <w:t>Connectivity</w:t>
            </w:r>
            <w:bookmarkEnd w:id="10"/>
          </w:p>
          <w:p w14:paraId="28328FA3" w14:textId="1BE8790E" w:rsidR="000145E6" w:rsidRPr="0003310C" w:rsidRDefault="000145E6" w:rsidP="00664B9E">
            <w:pPr>
              <w:rPr>
                <w:highlight w:val="yellow"/>
              </w:rPr>
            </w:pPr>
            <w:r w:rsidRPr="006E1B38">
              <w:t xml:space="preserve">That </w:t>
            </w:r>
            <w:r w:rsidR="006E1B38" w:rsidRPr="006E1B38">
              <w:t>implies</w:t>
            </w:r>
            <w:r w:rsidRPr="006E1B38">
              <w:t xml:space="preserve"> that mobility will </w:t>
            </w:r>
            <w:r w:rsidR="006E1B38" w:rsidRPr="006E1B38">
              <w:t>remain</w:t>
            </w:r>
            <w:r w:rsidRPr="006E1B38">
              <w:t xml:space="preserve"> to </w:t>
            </w:r>
            <w:r w:rsidR="006E1B38" w:rsidRPr="006E1B38">
              <w:t>develop</w:t>
            </w:r>
            <w:r w:rsidRPr="006E1B38">
              <w:t xml:space="preserve"> more digital, </w:t>
            </w:r>
            <w:r w:rsidR="006E1B38" w:rsidRPr="006E1B38">
              <w:t>extra</w:t>
            </w:r>
            <w:r w:rsidRPr="006E1B38">
              <w:t xml:space="preserve"> connected, and </w:t>
            </w:r>
            <w:r w:rsidR="006E1B38" w:rsidRPr="006E1B38">
              <w:t>particularly</w:t>
            </w:r>
            <w:r w:rsidRPr="006E1B38">
              <w:t xml:space="preserve"> more electric. </w:t>
            </w:r>
            <w:r w:rsidR="006E1B38" w:rsidRPr="006E1B38">
              <w:t>Customers</w:t>
            </w:r>
            <w:r w:rsidRPr="006E1B38">
              <w:t xml:space="preserve"> who factored sustainability </w:t>
            </w:r>
            <w:r w:rsidR="006E1B38" w:rsidRPr="006E1B38">
              <w:t>keen on</w:t>
            </w:r>
            <w:r w:rsidRPr="006E1B38">
              <w:t xml:space="preserve"> their </w:t>
            </w:r>
            <w:r w:rsidR="006E1B38" w:rsidRPr="006E1B38">
              <w:t>purchasing</w:t>
            </w:r>
            <w:r w:rsidRPr="006E1B38">
              <w:t xml:space="preserve"> </w:t>
            </w:r>
            <w:r w:rsidR="006E1B38" w:rsidRPr="006E1B38">
              <w:t>choices</w:t>
            </w:r>
            <w:r w:rsidRPr="006E1B38">
              <w:t xml:space="preserve"> </w:t>
            </w:r>
            <w:r w:rsidR="006E1B38" w:rsidRPr="006E1B38">
              <w:t>improved</w:t>
            </w:r>
            <w:r w:rsidRPr="006E1B38">
              <w:t xml:space="preserve"> electric-</w:t>
            </w:r>
            <w:r w:rsidR="006E1B38" w:rsidRPr="006E1B38">
              <w:t>car</w:t>
            </w:r>
            <w:r w:rsidRPr="006E1B38">
              <w:t xml:space="preserve"> </w:t>
            </w:r>
            <w:r w:rsidR="006E1B38" w:rsidRPr="006E1B38">
              <w:t>deals</w:t>
            </w:r>
            <w:r w:rsidRPr="006E1B38">
              <w:t xml:space="preserve"> </w:t>
            </w:r>
            <w:r w:rsidR="006E1B38" w:rsidRPr="006E1B38">
              <w:t>growth</w:t>
            </w:r>
            <w:r w:rsidRPr="006E1B38">
              <w:t xml:space="preserve"> by 43 percent in 2020. </w:t>
            </w:r>
            <w:r w:rsidR="006E1B38" w:rsidRPr="006E1B38">
              <w:t>Ever since</w:t>
            </w:r>
            <w:r w:rsidRPr="006E1B38">
              <w:t xml:space="preserve"> </w:t>
            </w:r>
            <w:r w:rsidR="006E1B38" w:rsidRPr="006E1B38">
              <w:t>shifts</w:t>
            </w:r>
            <w:r w:rsidRPr="006E1B38">
              <w:t xml:space="preserve"> in mobility </w:t>
            </w:r>
            <w:r w:rsidR="006E1B38" w:rsidRPr="006E1B38">
              <w:t>involve</w:t>
            </w:r>
            <w:r w:rsidRPr="006E1B38">
              <w:t xml:space="preserve"> </w:t>
            </w:r>
            <w:r w:rsidR="006E1B38" w:rsidRPr="006E1B38">
              <w:t>adjustments</w:t>
            </w:r>
            <w:r w:rsidRPr="006E1B38">
              <w:t xml:space="preserve"> in </w:t>
            </w:r>
            <w:r w:rsidR="006E1B38" w:rsidRPr="006E1B38">
              <w:t>abilities</w:t>
            </w:r>
            <w:r w:rsidRPr="006E1B38">
              <w:t>, it</w:t>
            </w:r>
            <w:r w:rsidR="006E1B38" w:rsidRPr="006E1B38">
              <w:t xml:space="preserve"> i</w:t>
            </w:r>
            <w:r w:rsidRPr="006E1B38">
              <w:t xml:space="preserve">s </w:t>
            </w:r>
            <w:r w:rsidR="006E1B38" w:rsidRPr="006E1B38">
              <w:t>as well</w:t>
            </w:r>
            <w:r w:rsidRPr="006E1B38">
              <w:t xml:space="preserve"> </w:t>
            </w:r>
            <w:r w:rsidR="006E1B38" w:rsidRPr="006E1B38">
              <w:t>obvious</w:t>
            </w:r>
            <w:r w:rsidRPr="006E1B38">
              <w:t xml:space="preserve"> that </w:t>
            </w:r>
            <w:r w:rsidR="006E1B38" w:rsidRPr="006E1B38">
              <w:t>carmakers</w:t>
            </w:r>
            <w:r w:rsidRPr="006E1B38">
              <w:t xml:space="preserve"> will </w:t>
            </w:r>
            <w:r w:rsidR="006E1B38" w:rsidRPr="006E1B38">
              <w:t>need</w:t>
            </w:r>
            <w:r w:rsidRPr="006E1B38">
              <w:t xml:space="preserve"> to </w:t>
            </w:r>
            <w:r w:rsidR="006E1B38" w:rsidRPr="006E1B38">
              <w:t>tweak</w:t>
            </w:r>
            <w:r w:rsidRPr="006E1B38">
              <w:t xml:space="preserve"> their </w:t>
            </w:r>
            <w:r w:rsidR="006E1B38" w:rsidRPr="006E1B38">
              <w:t>businesses</w:t>
            </w:r>
            <w:r w:rsidRPr="006E1B38">
              <w:t xml:space="preserve">, such as by </w:t>
            </w:r>
            <w:r w:rsidR="006E1B38" w:rsidRPr="006E1B38">
              <w:t>storming</w:t>
            </w:r>
            <w:r w:rsidRPr="006E1B38">
              <w:t xml:space="preserve"> up the </w:t>
            </w:r>
            <w:r w:rsidR="006E1B38" w:rsidRPr="00A60378">
              <w:t>total</w:t>
            </w:r>
            <w:r w:rsidRPr="00A60378">
              <w:t xml:space="preserve"> of software </w:t>
            </w:r>
            <w:r w:rsidR="006E1B38" w:rsidRPr="00A60378">
              <w:t>technologist’s</w:t>
            </w:r>
            <w:r w:rsidRPr="00A60378">
              <w:t xml:space="preserve"> </w:t>
            </w:r>
            <w:r w:rsidR="006E1B38" w:rsidRPr="00A60378">
              <w:t>comparative</w:t>
            </w:r>
            <w:r w:rsidRPr="00A60378">
              <w:t xml:space="preserve"> to mechanical engineers, </w:t>
            </w:r>
            <w:r w:rsidR="006E1B38" w:rsidRPr="00A60378">
              <w:t>drastically</w:t>
            </w:r>
            <w:r w:rsidRPr="00A60378">
              <w:t xml:space="preserve">. In all, </w:t>
            </w:r>
            <w:r w:rsidR="006E1B38" w:rsidRPr="00A60378">
              <w:t>auto manufacturer</w:t>
            </w:r>
            <w:r w:rsidRPr="00A60378">
              <w:t xml:space="preserve"> </w:t>
            </w:r>
            <w:r w:rsidR="006E1B38" w:rsidRPr="00A60378">
              <w:t>might</w:t>
            </w:r>
            <w:r w:rsidRPr="00A60378">
              <w:t xml:space="preserve"> </w:t>
            </w:r>
            <w:r w:rsidR="006E1B38" w:rsidRPr="00A60378">
              <w:t>require</w:t>
            </w:r>
            <w:r w:rsidRPr="00A60378">
              <w:t xml:space="preserve"> </w:t>
            </w:r>
            <w:r w:rsidR="006E1B38" w:rsidRPr="00A60378">
              <w:t>reskilling</w:t>
            </w:r>
            <w:r w:rsidRPr="00A60378">
              <w:t xml:space="preserve"> up to one-quarter of their </w:t>
            </w:r>
            <w:r w:rsidR="00A60378" w:rsidRPr="00A60378">
              <w:t>existing</w:t>
            </w:r>
            <w:r w:rsidRPr="00A60378">
              <w:t xml:space="preserve"> </w:t>
            </w:r>
            <w:r w:rsidR="00A60378" w:rsidRPr="00A60378">
              <w:t>employees</w:t>
            </w:r>
            <w:r w:rsidRPr="00A60378">
              <w:t xml:space="preserve">. These </w:t>
            </w:r>
            <w:r w:rsidR="00A60378" w:rsidRPr="00A60378">
              <w:t>developments</w:t>
            </w:r>
            <w:r w:rsidRPr="00A60378">
              <w:t xml:space="preserve"> will </w:t>
            </w:r>
            <w:r w:rsidR="00A60378" w:rsidRPr="00A60378">
              <w:t>persist</w:t>
            </w:r>
            <w:r w:rsidRPr="00A60378">
              <w:t xml:space="preserve"> to </w:t>
            </w:r>
            <w:r w:rsidR="00A60378" w:rsidRPr="00A60378">
              <w:t>increase speed</w:t>
            </w:r>
            <w:r w:rsidRPr="00A60378">
              <w:t xml:space="preserve"> as the </w:t>
            </w:r>
            <w:r w:rsidR="00A60378" w:rsidRPr="00A60378">
              <w:t>trade</w:t>
            </w:r>
            <w:r w:rsidRPr="00A60378">
              <w:t xml:space="preserve"> </w:t>
            </w:r>
            <w:r w:rsidR="00A60378" w:rsidRPr="00A60378">
              <w:t>progresses</w:t>
            </w:r>
            <w:r w:rsidRPr="00A60378">
              <w:t xml:space="preserve"> </w:t>
            </w:r>
            <w:r w:rsidR="00A60378" w:rsidRPr="00A60378">
              <w:t>beyond</w:t>
            </w:r>
            <w:r w:rsidRPr="00A60378">
              <w:t xml:space="preserve"> from the COVID-19 </w:t>
            </w:r>
            <w:r w:rsidR="00A60378" w:rsidRPr="00A60378">
              <w:t>catastrophe</w:t>
            </w:r>
            <w:r w:rsidRPr="00A60378">
              <w:t>.</w:t>
            </w:r>
            <w:r w:rsidR="00664B9E" w:rsidRPr="00A60378">
              <w:t xml:space="preserve"> </w:t>
            </w:r>
            <w:r w:rsidR="00A60378" w:rsidRPr="00A60378">
              <w:t>Innovative</w:t>
            </w:r>
            <w:r w:rsidR="00664B9E" w:rsidRPr="00A60378">
              <w:t xml:space="preserve"> </w:t>
            </w:r>
            <w:r w:rsidR="00A60378" w:rsidRPr="00A60378">
              <w:t>capital</w:t>
            </w:r>
            <w:r w:rsidR="00664B9E" w:rsidRPr="00A60378">
              <w:t xml:space="preserve"> </w:t>
            </w:r>
            <w:r w:rsidR="00A60378" w:rsidRPr="00A60378">
              <w:t>providing</w:t>
            </w:r>
            <w:r w:rsidR="00664B9E" w:rsidRPr="00A60378">
              <w:t xml:space="preserve"> in the </w:t>
            </w:r>
            <w:r w:rsidR="00A60378" w:rsidRPr="00A60378">
              <w:t>car</w:t>
            </w:r>
            <w:r w:rsidR="00664B9E" w:rsidRPr="00A60378">
              <w:t xml:space="preserve"> </w:t>
            </w:r>
            <w:r w:rsidR="00A60378" w:rsidRPr="00A60378">
              <w:t>segment</w:t>
            </w:r>
            <w:r w:rsidR="00664B9E" w:rsidRPr="00A60378">
              <w:t xml:space="preserve"> is </w:t>
            </w:r>
            <w:r w:rsidR="00A60378" w:rsidRPr="00A60378">
              <w:t>likely</w:t>
            </w:r>
            <w:r w:rsidR="00664B9E" w:rsidRPr="00A60378">
              <w:t xml:space="preserve"> to be </w:t>
            </w:r>
            <w:r w:rsidR="00A60378" w:rsidRPr="00A60378">
              <w:t>improved</w:t>
            </w:r>
            <w:r w:rsidR="00664B9E" w:rsidRPr="00A60378">
              <w:t xml:space="preserve"> due to </w:t>
            </w:r>
            <w:r w:rsidR="00A60378" w:rsidRPr="00A60378">
              <w:t>expanded</w:t>
            </w:r>
            <w:r w:rsidR="00664B9E" w:rsidRPr="00A60378">
              <w:t xml:space="preserve"> connectivity</w:t>
            </w:r>
            <w:r w:rsidR="00664B9E" w:rsidRPr="00B04FFB">
              <w:t xml:space="preserve">. It will </w:t>
            </w:r>
            <w:r w:rsidR="00FF027B" w:rsidRPr="00B04FFB">
              <w:t>as well</w:t>
            </w:r>
            <w:r w:rsidR="00664B9E" w:rsidRPr="00B04FFB">
              <w:t xml:space="preserve"> </w:t>
            </w:r>
            <w:r w:rsidR="00FF027B" w:rsidRPr="00B04FFB">
              <w:t>enhance</w:t>
            </w:r>
            <w:r w:rsidR="00664B9E" w:rsidRPr="00B04FFB">
              <w:t xml:space="preserve"> </w:t>
            </w:r>
            <w:r w:rsidR="00FF027B" w:rsidRPr="00B04FFB">
              <w:t>just</w:t>
            </w:r>
            <w:r w:rsidR="00664B9E" w:rsidRPr="00B04FFB">
              <w:t xml:space="preserve"> </w:t>
            </w:r>
            <w:r w:rsidR="00FF027B" w:rsidRPr="00B04FFB">
              <w:t>owing</w:t>
            </w:r>
            <w:r w:rsidR="00664B9E" w:rsidRPr="00B04FFB">
              <w:t xml:space="preserve"> to the </w:t>
            </w:r>
            <w:r w:rsidR="00FF027B" w:rsidRPr="00B04FFB">
              <w:t>sense</w:t>
            </w:r>
            <w:r w:rsidR="00664B9E" w:rsidRPr="00B04FFB">
              <w:t xml:space="preserve"> that the </w:t>
            </w:r>
            <w:r w:rsidR="00FF027B" w:rsidRPr="00B04FFB">
              <w:t>creditors</w:t>
            </w:r>
            <w:r w:rsidR="00664B9E" w:rsidRPr="00B04FFB">
              <w:t xml:space="preserve"> will </w:t>
            </w:r>
            <w:r w:rsidR="00B04FFB" w:rsidRPr="00B04FFB">
              <w:t>need</w:t>
            </w:r>
            <w:r w:rsidR="00664B9E" w:rsidRPr="00B04FFB">
              <w:t xml:space="preserve"> a </w:t>
            </w:r>
            <w:r w:rsidR="00B04FFB" w:rsidRPr="00B04FFB">
              <w:t>clearer</w:t>
            </w:r>
            <w:r w:rsidR="00664B9E" w:rsidRPr="00B04FFB">
              <w:t xml:space="preserve"> </w:t>
            </w:r>
            <w:r w:rsidR="00B04FFB" w:rsidRPr="00B04FFB">
              <w:t>knowledge</w:t>
            </w:r>
            <w:r w:rsidR="00664B9E" w:rsidRPr="00B04FFB">
              <w:t xml:space="preserve"> of </w:t>
            </w:r>
            <w:r w:rsidR="00B04FFB" w:rsidRPr="00B04FFB">
              <w:t>every</w:t>
            </w:r>
            <w:r w:rsidR="00664B9E" w:rsidRPr="00B04FFB">
              <w:t xml:space="preserve"> </w:t>
            </w:r>
            <w:r w:rsidR="00B04FFB" w:rsidRPr="00B04FFB">
              <w:t>car</w:t>
            </w:r>
            <w:r w:rsidR="00664B9E" w:rsidRPr="00B04FFB">
              <w:t xml:space="preserve"> and the </w:t>
            </w:r>
            <w:r w:rsidR="00B04FFB" w:rsidRPr="00B04FFB">
              <w:t>credit</w:t>
            </w:r>
            <w:r w:rsidR="00664B9E" w:rsidRPr="00B04FFB">
              <w:t xml:space="preserve"> on it.</w:t>
            </w:r>
            <w:r w:rsidR="0003310C" w:rsidRPr="00B04FFB">
              <w:t xml:space="preserve"> </w:t>
            </w:r>
            <w:r w:rsidR="00664B9E" w:rsidRPr="00B04FFB">
              <w:t xml:space="preserve">This will make the </w:t>
            </w:r>
            <w:r w:rsidR="00B04FFB" w:rsidRPr="00B04FFB">
              <w:t>facilities</w:t>
            </w:r>
            <w:r w:rsidR="00664B9E" w:rsidRPr="00B04FFB">
              <w:t xml:space="preserve"> </w:t>
            </w:r>
            <w:r w:rsidR="00B04FFB" w:rsidRPr="00B04FFB">
              <w:t>further</w:t>
            </w:r>
            <w:r w:rsidR="00664B9E" w:rsidRPr="00B04FFB">
              <w:t xml:space="preserve"> </w:t>
            </w:r>
            <w:r w:rsidR="00B04FFB" w:rsidRPr="00B04FFB">
              <w:t>broad</w:t>
            </w:r>
            <w:r w:rsidR="00664B9E" w:rsidRPr="00B04FFB">
              <w:t xml:space="preserve"> but </w:t>
            </w:r>
            <w:r w:rsidR="00B04FFB" w:rsidRPr="00B04FFB">
              <w:t>highly</w:t>
            </w:r>
            <w:r w:rsidR="00664B9E" w:rsidRPr="00B04FFB">
              <w:t xml:space="preserve"> importantly it will </w:t>
            </w:r>
            <w:r w:rsidR="00B04FFB" w:rsidRPr="00B04FFB">
              <w:t>get</w:t>
            </w:r>
            <w:r w:rsidR="00664B9E" w:rsidRPr="00B04FFB">
              <w:t xml:space="preserve"> it </w:t>
            </w:r>
            <w:r w:rsidR="00B04FFB" w:rsidRPr="00B04FFB">
              <w:t>progressively more</w:t>
            </w:r>
            <w:r w:rsidR="00664B9E" w:rsidRPr="00B04FFB">
              <w:t xml:space="preserve"> </w:t>
            </w:r>
            <w:r w:rsidR="00B04FFB" w:rsidRPr="00B04FFB">
              <w:t>viable</w:t>
            </w:r>
            <w:r w:rsidR="00664B9E" w:rsidRPr="00B04FFB">
              <w:t xml:space="preserve"> for the </w:t>
            </w:r>
            <w:r w:rsidR="00B04FFB" w:rsidRPr="00B04FFB">
              <w:t>car</w:t>
            </w:r>
            <w:r w:rsidR="00664B9E" w:rsidRPr="00B04FFB">
              <w:t xml:space="preserve"> finance </w:t>
            </w:r>
            <w:r w:rsidR="00B04FFB" w:rsidRPr="00B04FFB">
              <w:t>firms</w:t>
            </w:r>
            <w:r w:rsidR="00664B9E" w:rsidRPr="00B04FFB">
              <w:t xml:space="preserve"> </w:t>
            </w:r>
            <w:r w:rsidR="0003310C" w:rsidRPr="00B04FFB">
              <w:t>soon</w:t>
            </w:r>
            <w:r w:rsidR="00664B9E" w:rsidRPr="00B04FFB">
              <w:t xml:space="preserve"> to know exactly when, where, and how a </w:t>
            </w:r>
            <w:r w:rsidR="00B04FFB" w:rsidRPr="00B04FFB">
              <w:t>certain</w:t>
            </w:r>
            <w:r w:rsidR="00664B9E" w:rsidRPr="00B04FFB">
              <w:t xml:space="preserve"> </w:t>
            </w:r>
            <w:r w:rsidR="00B04FFB" w:rsidRPr="00B04FFB">
              <w:t>vehicle</w:t>
            </w:r>
            <w:r w:rsidR="00664B9E" w:rsidRPr="00B04FFB">
              <w:t xml:space="preserve"> has been driven </w:t>
            </w:r>
            <w:r w:rsidR="00B04FFB" w:rsidRPr="00B04FFB">
              <w:t>while</w:t>
            </w:r>
            <w:r w:rsidR="00664B9E" w:rsidRPr="00B04FFB">
              <w:t xml:space="preserve"> it </w:t>
            </w:r>
            <w:r w:rsidR="00B04FFB" w:rsidRPr="00B04FFB">
              <w:t>turned</w:t>
            </w:r>
            <w:r w:rsidR="00664B9E" w:rsidRPr="00B04FFB">
              <w:t xml:space="preserve"> off the </w:t>
            </w:r>
            <w:r w:rsidR="00B04FFB" w:rsidRPr="00B04FFB">
              <w:t>assembly</w:t>
            </w:r>
            <w:r w:rsidR="00664B9E" w:rsidRPr="00B04FFB">
              <w:t xml:space="preserve"> </w:t>
            </w:r>
            <w:r w:rsidR="00B04FFB" w:rsidRPr="00B04FFB">
              <w:t>building</w:t>
            </w:r>
            <w:r w:rsidR="00664B9E" w:rsidRPr="00B04FFB">
              <w:t xml:space="preserve"> line for the first time.</w:t>
            </w:r>
            <w:r w:rsidR="0003310C" w:rsidRPr="00B04FFB">
              <w:t xml:space="preserve"> </w:t>
            </w:r>
            <w:r w:rsidR="00664B9E" w:rsidRPr="00B04FFB">
              <w:t xml:space="preserve">There will be </w:t>
            </w:r>
            <w:r w:rsidR="00B04FFB" w:rsidRPr="00B04FFB">
              <w:t>numerous</w:t>
            </w:r>
            <w:r w:rsidR="00664B9E" w:rsidRPr="00B04FFB">
              <w:t xml:space="preserve"> </w:t>
            </w:r>
            <w:r w:rsidR="00B04FFB" w:rsidRPr="00B04FFB">
              <w:t>various</w:t>
            </w:r>
            <w:r w:rsidR="00664B9E" w:rsidRPr="00B04FFB">
              <w:t xml:space="preserve"> such </w:t>
            </w:r>
            <w:r w:rsidR="00B04FFB" w:rsidRPr="00B04FFB">
              <w:t>developments</w:t>
            </w:r>
            <w:r w:rsidR="00664B9E" w:rsidRPr="00B04FFB">
              <w:t xml:space="preserve"> </w:t>
            </w:r>
            <w:r w:rsidR="00B04FFB" w:rsidRPr="00B04FFB">
              <w:t>observed</w:t>
            </w:r>
            <w:r w:rsidR="00664B9E" w:rsidRPr="00B04FFB">
              <w:t xml:space="preserve"> and </w:t>
            </w:r>
            <w:r w:rsidR="00B04FFB" w:rsidRPr="00B04FFB">
              <w:t>used</w:t>
            </w:r>
            <w:r w:rsidR="00664B9E" w:rsidRPr="00B04FFB">
              <w:t xml:space="preserve"> by the auto finance </w:t>
            </w:r>
            <w:r w:rsidR="00B04FFB" w:rsidRPr="00B04FFB">
              <w:t>firms</w:t>
            </w:r>
            <w:r w:rsidR="00664B9E" w:rsidRPr="00B04FFB">
              <w:t xml:space="preserve"> in the commercial lending </w:t>
            </w:r>
            <w:r w:rsidR="00B04FFB" w:rsidRPr="00B04FFB">
              <w:t>sector</w:t>
            </w:r>
            <w:r w:rsidR="00664B9E" w:rsidRPr="00B04FFB">
              <w:t xml:space="preserve"> which is </w:t>
            </w:r>
            <w:r w:rsidR="00B04FFB" w:rsidRPr="00B04FFB">
              <w:t>likely</w:t>
            </w:r>
            <w:r w:rsidR="00664B9E" w:rsidRPr="00B04FFB">
              <w:t xml:space="preserve"> to </w:t>
            </w:r>
            <w:r w:rsidR="00B04FFB" w:rsidRPr="00B04FFB">
              <w:t>dictate</w:t>
            </w:r>
            <w:r w:rsidR="00664B9E" w:rsidRPr="00B04FFB">
              <w:t xml:space="preserve"> in future.</w:t>
            </w:r>
          </w:p>
          <w:p w14:paraId="700C591E" w14:textId="77777777" w:rsidR="00FF027B" w:rsidRDefault="00FF027B" w:rsidP="007F2DD8">
            <w:pPr>
              <w:pStyle w:val="Heading2"/>
            </w:pPr>
          </w:p>
          <w:p w14:paraId="678659E4" w14:textId="5AE3CBC0" w:rsidR="007F2DD8" w:rsidRDefault="007F2DD8" w:rsidP="007F2DD8">
            <w:pPr>
              <w:pStyle w:val="Heading2"/>
            </w:pPr>
            <w:bookmarkStart w:id="11" w:name="_Toc92985176"/>
            <w:r w:rsidRPr="007F2DD8">
              <w:t>Sustainability</w:t>
            </w:r>
            <w:bookmarkEnd w:id="11"/>
          </w:p>
          <w:p w14:paraId="59761394" w14:textId="2B8267C8" w:rsidR="007F2DD8" w:rsidRPr="00B04FFB" w:rsidRDefault="00A035D7" w:rsidP="007F2DD8">
            <w:r w:rsidRPr="00A035D7">
              <w:t xml:space="preserve">It is </w:t>
            </w:r>
            <w:r w:rsidRPr="00B04FFB">
              <w:t>not only including natural resources but also economic resources and social resources.</w:t>
            </w:r>
          </w:p>
          <w:p w14:paraId="44D43088" w14:textId="3C5E0354" w:rsidR="005F555D" w:rsidRPr="00B04FFB" w:rsidRDefault="005F555D" w:rsidP="005F555D">
            <w:r w:rsidRPr="00B04FFB">
              <w:t xml:space="preserve">Toyota Industries will </w:t>
            </w:r>
            <w:r w:rsidR="00B04FFB" w:rsidRPr="00B04FFB">
              <w:t>bring</w:t>
            </w:r>
            <w:r w:rsidRPr="00B04FFB">
              <w:t xml:space="preserve"> on </w:t>
            </w:r>
            <w:r w:rsidR="00B04FFB" w:rsidRPr="00B04FFB">
              <w:t>more</w:t>
            </w:r>
            <w:r w:rsidRPr="00B04FFB">
              <w:t xml:space="preserve"> challenges to </w:t>
            </w:r>
            <w:r w:rsidR="00B04FFB" w:rsidRPr="00B04FFB">
              <w:t>guarantee environmental</w:t>
            </w:r>
            <w:r w:rsidRPr="00B04FFB">
              <w:t xml:space="preserve"> </w:t>
            </w:r>
            <w:r w:rsidR="00B04FFB" w:rsidRPr="00B04FFB">
              <w:t>development</w:t>
            </w:r>
            <w:r w:rsidRPr="00B04FFB">
              <w:t xml:space="preserve"> in a </w:t>
            </w:r>
            <w:r w:rsidR="00B04FFB" w:rsidRPr="00B04FFB">
              <w:t>period</w:t>
            </w:r>
            <w:r w:rsidRPr="00B04FFB">
              <w:t xml:space="preserve"> of </w:t>
            </w:r>
            <w:r w:rsidR="00B04FFB" w:rsidRPr="00B04FFB">
              <w:t>growing</w:t>
            </w:r>
            <w:r w:rsidRPr="00B04FFB">
              <w:t xml:space="preserve"> </w:t>
            </w:r>
            <w:r w:rsidR="00B04FFB" w:rsidRPr="00B04FFB">
              <w:t>insecurity whilst</w:t>
            </w:r>
            <w:r w:rsidRPr="00B04FFB">
              <w:t xml:space="preserve"> </w:t>
            </w:r>
            <w:r w:rsidR="00B04FFB" w:rsidRPr="00B04FFB">
              <w:t>creating</w:t>
            </w:r>
            <w:r w:rsidRPr="00B04FFB">
              <w:t xml:space="preserve"> Group-wide, </w:t>
            </w:r>
            <w:r w:rsidR="00B04FFB" w:rsidRPr="00B04FFB">
              <w:t>collaborative</w:t>
            </w:r>
            <w:r w:rsidRPr="00B04FFB">
              <w:t xml:space="preserve"> </w:t>
            </w:r>
            <w:r w:rsidR="00B04FFB" w:rsidRPr="00B04FFB">
              <w:t>endeavors</w:t>
            </w:r>
            <w:r w:rsidRPr="00B04FFB">
              <w:t xml:space="preserve"> to </w:t>
            </w:r>
            <w:r w:rsidR="00B04FFB" w:rsidRPr="00B04FFB">
              <w:t xml:space="preserve">reduce </w:t>
            </w:r>
            <w:r w:rsidRPr="00B04FFB">
              <w:t xml:space="preserve">the </w:t>
            </w:r>
            <w:r w:rsidR="00B04FFB" w:rsidRPr="00B04FFB">
              <w:t>influence</w:t>
            </w:r>
            <w:r w:rsidRPr="00B04FFB">
              <w:t xml:space="preserve"> of the COVID-19 </w:t>
            </w:r>
            <w:r w:rsidR="00B04FFB" w:rsidRPr="00B04FFB">
              <w:t>disease</w:t>
            </w:r>
            <w:r w:rsidRPr="00B04FFB">
              <w:t>.</w:t>
            </w:r>
            <w:r w:rsidRPr="00B04FFB">
              <w:cr/>
            </w:r>
          </w:p>
          <w:p w14:paraId="4338A43C" w14:textId="606AF85A" w:rsidR="007F2DD8" w:rsidRDefault="007F2DD8" w:rsidP="007F2DD8">
            <w:pPr>
              <w:pStyle w:val="Heading2"/>
            </w:pPr>
            <w:bookmarkStart w:id="12" w:name="_Toc92985177"/>
            <w:r w:rsidRPr="007F2DD8">
              <w:t>Driving efficiency</w:t>
            </w:r>
            <w:bookmarkEnd w:id="12"/>
          </w:p>
          <w:p w14:paraId="02C66BC4" w14:textId="1C22F568" w:rsidR="00282A74" w:rsidRPr="004D1059" w:rsidRDefault="00282A74" w:rsidP="00282A74">
            <w:r w:rsidRPr="004D1059">
              <w:t xml:space="preserve">Toyota Hybrids are </w:t>
            </w:r>
            <w:r w:rsidR="001D6276" w:rsidRPr="004D1059">
              <w:t>several</w:t>
            </w:r>
            <w:r w:rsidRPr="004D1059">
              <w:t xml:space="preserve"> of the </w:t>
            </w:r>
            <w:r w:rsidR="001D6276" w:rsidRPr="004D1059">
              <w:t>best</w:t>
            </w:r>
            <w:r w:rsidRPr="004D1059">
              <w:t xml:space="preserve"> fuel-</w:t>
            </w:r>
            <w:r w:rsidR="001D6276" w:rsidRPr="004D1059">
              <w:t>effective</w:t>
            </w:r>
            <w:r w:rsidRPr="004D1059">
              <w:t xml:space="preserve"> </w:t>
            </w:r>
            <w:r w:rsidR="001D6276" w:rsidRPr="004D1059">
              <w:t>vehicles</w:t>
            </w:r>
            <w:r w:rsidRPr="004D1059">
              <w:t xml:space="preserve"> in their </w:t>
            </w:r>
            <w:r w:rsidR="001D6276" w:rsidRPr="004D1059">
              <w:t>grade</w:t>
            </w:r>
            <w:r w:rsidRPr="004D1059">
              <w:t xml:space="preserve">. For </w:t>
            </w:r>
            <w:r w:rsidR="001D6276" w:rsidRPr="004D1059">
              <w:t>quick</w:t>
            </w:r>
            <w:r w:rsidRPr="004D1059">
              <w:t xml:space="preserve"> </w:t>
            </w:r>
            <w:r w:rsidR="001D6276" w:rsidRPr="004D1059">
              <w:t>trips</w:t>
            </w:r>
            <w:r w:rsidRPr="004D1059">
              <w:t xml:space="preserve"> at slow speed, or in stop-start traffic, they </w:t>
            </w:r>
            <w:r w:rsidR="00E20EB1" w:rsidRPr="004D1059">
              <w:t>apply</w:t>
            </w:r>
            <w:r w:rsidRPr="004D1059">
              <w:t xml:space="preserve"> no fuel at all. That’s because, </w:t>
            </w:r>
            <w:r w:rsidR="001D6276" w:rsidRPr="004D1059">
              <w:t>wherever</w:t>
            </w:r>
            <w:r w:rsidRPr="004D1059">
              <w:t xml:space="preserve"> </w:t>
            </w:r>
            <w:r w:rsidR="001D6276" w:rsidRPr="004D1059">
              <w:t>probable</w:t>
            </w:r>
            <w:r w:rsidRPr="004D1059">
              <w:t xml:space="preserve">, they </w:t>
            </w:r>
            <w:r w:rsidR="001D6276" w:rsidRPr="004D1059">
              <w:t>operate</w:t>
            </w:r>
            <w:r w:rsidRPr="004D1059">
              <w:t xml:space="preserve"> </w:t>
            </w:r>
            <w:r w:rsidR="001D6276" w:rsidRPr="004D1059">
              <w:t>merely</w:t>
            </w:r>
            <w:r w:rsidRPr="004D1059">
              <w:t xml:space="preserve"> on their </w:t>
            </w:r>
            <w:r w:rsidR="00E20EB1" w:rsidRPr="004D1059">
              <w:t>electrical</w:t>
            </w:r>
            <w:r w:rsidRPr="004D1059">
              <w:t xml:space="preserve"> </w:t>
            </w:r>
            <w:r w:rsidR="001D6276" w:rsidRPr="004D1059">
              <w:t>engine</w:t>
            </w:r>
            <w:r w:rsidRPr="004D1059">
              <w:t xml:space="preserve"> and Hybrid battery. As an </w:t>
            </w:r>
            <w:r w:rsidR="001D6276" w:rsidRPr="004D1059">
              <w:t>illustration</w:t>
            </w:r>
            <w:r w:rsidRPr="004D1059">
              <w:t xml:space="preserve">, a Toyota Hybrid such as the </w:t>
            </w:r>
            <w:r w:rsidR="001D6276" w:rsidRPr="004D1059">
              <w:t>energetic</w:t>
            </w:r>
            <w:r w:rsidRPr="004D1059">
              <w:t xml:space="preserve"> Corolla Hybrid </w:t>
            </w:r>
            <w:r w:rsidR="001D6276" w:rsidRPr="004D1059">
              <w:t>features</w:t>
            </w:r>
            <w:r w:rsidRPr="004D1059">
              <w:t xml:space="preserve"> fuel </w:t>
            </w:r>
            <w:r w:rsidR="001D6276" w:rsidRPr="004D1059">
              <w:t>saving</w:t>
            </w:r>
            <w:r w:rsidRPr="004D1059">
              <w:t xml:space="preserve"> as low as 3.4l /100km.</w:t>
            </w:r>
            <w:r w:rsidR="00FC2550" w:rsidRPr="004D1059">
              <w:t xml:space="preserve"> </w:t>
            </w:r>
            <w:r w:rsidRPr="004D1059">
              <w:t xml:space="preserve">And </w:t>
            </w:r>
            <w:r w:rsidR="001D6276" w:rsidRPr="004D1059">
              <w:t>since</w:t>
            </w:r>
            <w:r w:rsidRPr="004D1059">
              <w:t xml:space="preserve"> all Toyota </w:t>
            </w:r>
            <w:r w:rsidRPr="004D1059">
              <w:lastRenderedPageBreak/>
              <w:t xml:space="preserve">Hybrids are self-charging, they </w:t>
            </w:r>
            <w:r w:rsidR="001D6276" w:rsidRPr="004D1059">
              <w:t>contain</w:t>
            </w:r>
            <w:r w:rsidRPr="004D1059">
              <w:t xml:space="preserve"> </w:t>
            </w:r>
            <w:r w:rsidR="001D6276" w:rsidRPr="004D1059">
              <w:t>recovering</w:t>
            </w:r>
            <w:r w:rsidRPr="004D1059">
              <w:t xml:space="preserve"> braking </w:t>
            </w:r>
            <w:r w:rsidR="001D6276" w:rsidRPr="004D1059">
              <w:t>equipment</w:t>
            </w:r>
            <w:r w:rsidRPr="004D1059">
              <w:t xml:space="preserve">, which </w:t>
            </w:r>
            <w:r w:rsidR="001D6276" w:rsidRPr="004D1059">
              <w:t>involves</w:t>
            </w:r>
            <w:r w:rsidRPr="004D1059">
              <w:t xml:space="preserve"> electricity </w:t>
            </w:r>
            <w:r w:rsidR="001D6276" w:rsidRPr="004D1059">
              <w:t>generated</w:t>
            </w:r>
            <w:r w:rsidRPr="004D1059">
              <w:t xml:space="preserve"> when you </w:t>
            </w:r>
            <w:r w:rsidR="0003310C" w:rsidRPr="004D1059">
              <w:t>brake,</w:t>
            </w:r>
            <w:r w:rsidRPr="004D1059">
              <w:t xml:space="preserve"> or coast is </w:t>
            </w:r>
            <w:r w:rsidR="001D6276" w:rsidRPr="004D1059">
              <w:t>kept</w:t>
            </w:r>
            <w:r w:rsidRPr="004D1059">
              <w:t xml:space="preserve"> in the battery. This </w:t>
            </w:r>
            <w:r w:rsidR="001D6276" w:rsidRPr="004D1059">
              <w:t>prevents</w:t>
            </w:r>
            <w:r w:rsidRPr="004D1059">
              <w:t xml:space="preserve"> you to </w:t>
            </w:r>
            <w:r w:rsidR="001D6276" w:rsidRPr="004D1059">
              <w:t>tour</w:t>
            </w:r>
            <w:r w:rsidRPr="004D1059">
              <w:t xml:space="preserve"> even </w:t>
            </w:r>
            <w:r w:rsidR="00E20EB1" w:rsidRPr="004D1059">
              <w:t>more</w:t>
            </w:r>
            <w:r w:rsidRPr="004D1059">
              <w:t xml:space="preserve"> on </w:t>
            </w:r>
            <w:r w:rsidR="00E20EB1" w:rsidRPr="004D1059">
              <w:t>natural</w:t>
            </w:r>
            <w:r w:rsidRPr="004D1059">
              <w:t xml:space="preserve"> electric </w:t>
            </w:r>
            <w:r w:rsidR="00E20EB1" w:rsidRPr="004D1059">
              <w:t>power</w:t>
            </w:r>
            <w:r w:rsidRPr="004D1059">
              <w:t xml:space="preserve"> and </w:t>
            </w:r>
            <w:r w:rsidR="00E20EB1" w:rsidRPr="004D1059">
              <w:t>does</w:t>
            </w:r>
            <w:r w:rsidRPr="004D1059">
              <w:t xml:space="preserve"> your </w:t>
            </w:r>
            <w:r w:rsidR="001D6276" w:rsidRPr="004D1059">
              <w:t>trip</w:t>
            </w:r>
            <w:r w:rsidRPr="004D1059">
              <w:t xml:space="preserve"> </w:t>
            </w:r>
            <w:r w:rsidR="00E20EB1" w:rsidRPr="004D1059">
              <w:t>much</w:t>
            </w:r>
            <w:r w:rsidRPr="004D1059">
              <w:t xml:space="preserve"> </w:t>
            </w:r>
            <w:r w:rsidR="00E20EB1" w:rsidRPr="004D1059">
              <w:t>extra</w:t>
            </w:r>
            <w:r w:rsidRPr="004D1059">
              <w:t xml:space="preserve"> fuel </w:t>
            </w:r>
            <w:r w:rsidR="001D6276" w:rsidRPr="004D1059">
              <w:t>economical</w:t>
            </w:r>
            <w:r w:rsidRPr="004D1059">
              <w:t xml:space="preserve">. </w:t>
            </w:r>
          </w:p>
          <w:p w14:paraId="423A8A98" w14:textId="77777777" w:rsidR="00FF027B" w:rsidRDefault="00FF027B" w:rsidP="007F2DD8">
            <w:pPr>
              <w:pStyle w:val="Heading2"/>
            </w:pPr>
          </w:p>
          <w:p w14:paraId="634278EA" w14:textId="7E7AA5E0" w:rsidR="007F2DD8" w:rsidRDefault="007F2DD8" w:rsidP="007F2DD8">
            <w:pPr>
              <w:pStyle w:val="Heading2"/>
            </w:pPr>
            <w:bookmarkStart w:id="13" w:name="_Toc92985178"/>
            <w:r w:rsidRPr="007F2DD8">
              <w:t>Competition analysis</w:t>
            </w:r>
            <w:bookmarkEnd w:id="13"/>
          </w:p>
          <w:p w14:paraId="2491F40E" w14:textId="4CF49C58" w:rsidR="007F2DD8" w:rsidRDefault="00A035D7" w:rsidP="007F2DD8">
            <w:r w:rsidRPr="00A035D7">
              <w:t>Competition create impact over business negatively as it does not allow company to increase their marketing share and reduce their profitability level in market.</w:t>
            </w:r>
          </w:p>
          <w:p w14:paraId="2F663136" w14:textId="77777777" w:rsidR="00FF027B" w:rsidRDefault="00FF027B" w:rsidP="007F2DD8">
            <w:pPr>
              <w:pStyle w:val="Heading2"/>
            </w:pPr>
          </w:p>
          <w:p w14:paraId="1F7E17E9" w14:textId="1C8B847B" w:rsidR="007F2DD8" w:rsidRDefault="007F2DD8" w:rsidP="007F2DD8">
            <w:pPr>
              <w:pStyle w:val="Heading2"/>
            </w:pPr>
            <w:bookmarkStart w:id="14" w:name="_Toc92985179"/>
            <w:r w:rsidRPr="007F2DD8">
              <w:t>Strategic management</w:t>
            </w:r>
            <w:bookmarkEnd w:id="14"/>
          </w:p>
          <w:p w14:paraId="4E098B87" w14:textId="010193E8" w:rsidR="007F2DD8" w:rsidRDefault="00965FAC" w:rsidP="007F2DD8">
            <w:r w:rsidRPr="00965FAC">
              <w:t>Its company to gain sustainable competitive advantage in market by developing effective strategies.</w:t>
            </w:r>
            <w:r w:rsidR="00A930DB">
              <w:t xml:space="preserve"> Toyota has a powerful manufacture method, and it generates benefits against the competition.  </w:t>
            </w:r>
          </w:p>
          <w:p w14:paraId="28CB5BBF" w14:textId="77777777" w:rsidR="00FF027B" w:rsidRDefault="00FF027B" w:rsidP="007F2DD8">
            <w:pPr>
              <w:rPr>
                <w:b/>
                <w:color w:val="000000" w:themeColor="text1"/>
                <w:sz w:val="28"/>
                <w:szCs w:val="36"/>
              </w:rPr>
            </w:pPr>
          </w:p>
          <w:p w14:paraId="0BDAA1C1" w14:textId="1D0A221C" w:rsidR="007F2DD8" w:rsidRDefault="007F2DD8" w:rsidP="007F2DD8">
            <w:pPr>
              <w:rPr>
                <w:b/>
                <w:color w:val="000000" w:themeColor="text1"/>
                <w:sz w:val="28"/>
                <w:szCs w:val="36"/>
              </w:rPr>
            </w:pPr>
            <w:r w:rsidRPr="007F2DD8">
              <w:rPr>
                <w:b/>
                <w:color w:val="000000" w:themeColor="text1"/>
                <w:sz w:val="28"/>
                <w:szCs w:val="36"/>
              </w:rPr>
              <w:t>Urbanization</w:t>
            </w:r>
          </w:p>
          <w:p w14:paraId="65394372" w14:textId="609B9D76" w:rsidR="00282A74" w:rsidRDefault="00A035D7" w:rsidP="0003310C">
            <w:r w:rsidRPr="00A035D7">
              <w:t>With increasing urbanization, there is improvement in living standard of people and they are moving to normal products to luxurious products.</w:t>
            </w:r>
          </w:p>
          <w:p w14:paraId="19D860E6" w14:textId="77777777" w:rsidR="00FF027B" w:rsidRDefault="00FF027B" w:rsidP="0003310C">
            <w:pPr>
              <w:pStyle w:val="Heading2"/>
            </w:pPr>
          </w:p>
          <w:p w14:paraId="247ED7AD" w14:textId="10FECBAD" w:rsidR="007F2DD8" w:rsidRPr="0003310C" w:rsidRDefault="007F2DD8" w:rsidP="0003310C">
            <w:pPr>
              <w:pStyle w:val="Heading2"/>
            </w:pPr>
            <w:bookmarkStart w:id="15" w:name="_Toc92985180"/>
            <w:r w:rsidRPr="007F2DD8">
              <w:t>Upgrading the underwriting process</w:t>
            </w:r>
            <w:bookmarkEnd w:id="15"/>
          </w:p>
          <w:p w14:paraId="5B5673EC" w14:textId="77777777" w:rsidR="00B24DB5" w:rsidRDefault="00664B9E" w:rsidP="00664B9E">
            <w:r w:rsidRPr="00B24DB5">
              <w:t xml:space="preserve">The </w:t>
            </w:r>
            <w:r w:rsidR="00EA21F2" w:rsidRPr="00B24DB5">
              <w:t>automobile</w:t>
            </w:r>
            <w:r w:rsidRPr="00B24DB5">
              <w:t xml:space="preserve"> </w:t>
            </w:r>
            <w:r w:rsidR="00EA21F2" w:rsidRPr="00B24DB5">
              <w:t>providing</w:t>
            </w:r>
            <w:r w:rsidRPr="00B24DB5">
              <w:t xml:space="preserve"> analytics </w:t>
            </w:r>
            <w:r w:rsidR="00EA21F2" w:rsidRPr="00B24DB5">
              <w:t>remain</w:t>
            </w:r>
            <w:r w:rsidRPr="00B24DB5">
              <w:t xml:space="preserve"> </w:t>
            </w:r>
            <w:r w:rsidR="00EA21F2" w:rsidRPr="00B24DB5">
              <w:t>greatest</w:t>
            </w:r>
            <w:r w:rsidRPr="00B24DB5">
              <w:t xml:space="preserve"> </w:t>
            </w:r>
            <w:r w:rsidR="00EA21F2" w:rsidRPr="00B24DB5">
              <w:t>applied</w:t>
            </w:r>
            <w:r w:rsidRPr="00B24DB5">
              <w:t xml:space="preserve"> by </w:t>
            </w:r>
            <w:r w:rsidR="00EA21F2" w:rsidRPr="00B24DB5">
              <w:t>simply</w:t>
            </w:r>
            <w:r w:rsidRPr="00B24DB5">
              <w:t xml:space="preserve"> a </w:t>
            </w:r>
            <w:r w:rsidR="00EA21F2" w:rsidRPr="00B24DB5">
              <w:t>portion</w:t>
            </w:r>
            <w:r w:rsidRPr="00B24DB5">
              <w:t xml:space="preserve"> of banks, financial companies, and credit unions. Others are </w:t>
            </w:r>
            <w:r w:rsidR="00EA21F2" w:rsidRPr="00B24DB5">
              <w:t>still</w:t>
            </w:r>
            <w:r w:rsidRPr="00B24DB5">
              <w:t xml:space="preserve"> to take the </w:t>
            </w:r>
            <w:r w:rsidR="00EA21F2" w:rsidRPr="00B24DB5">
              <w:t>complete</w:t>
            </w:r>
            <w:r w:rsidRPr="00B24DB5">
              <w:t xml:space="preserve"> </w:t>
            </w:r>
            <w:r w:rsidR="00EA21F2" w:rsidRPr="00B24DB5">
              <w:t>benefit</w:t>
            </w:r>
            <w:r w:rsidRPr="00B24DB5">
              <w:t xml:space="preserve"> of the </w:t>
            </w:r>
            <w:r w:rsidR="00EA21F2" w:rsidRPr="00B24DB5">
              <w:t>strength</w:t>
            </w:r>
            <w:r w:rsidRPr="00B24DB5">
              <w:t xml:space="preserve"> of auto </w:t>
            </w:r>
            <w:r w:rsidR="00B24DB5" w:rsidRPr="00B24DB5">
              <w:t>loaning</w:t>
            </w:r>
            <w:r w:rsidRPr="00B24DB5">
              <w:t xml:space="preserve"> analytics. In addition to that, the legacy </w:t>
            </w:r>
            <w:r w:rsidR="00B24DB5" w:rsidRPr="00B24DB5">
              <w:t>offering</w:t>
            </w:r>
            <w:r w:rsidRPr="00B24DB5">
              <w:t xml:space="preserve"> </w:t>
            </w:r>
            <w:r w:rsidR="00B24DB5" w:rsidRPr="00B24DB5">
              <w:t>structures</w:t>
            </w:r>
            <w:r w:rsidRPr="00B24DB5">
              <w:t xml:space="preserve"> </w:t>
            </w:r>
            <w:r w:rsidR="00B24DB5" w:rsidRPr="00B24DB5">
              <w:t>presents</w:t>
            </w:r>
            <w:r w:rsidRPr="00B24DB5">
              <w:t xml:space="preserve"> a </w:t>
            </w:r>
            <w:r w:rsidR="00B24DB5" w:rsidRPr="00B24DB5">
              <w:t>provisional</w:t>
            </w:r>
            <w:r w:rsidRPr="00B24DB5">
              <w:t xml:space="preserve"> </w:t>
            </w:r>
            <w:r w:rsidR="00B24DB5" w:rsidRPr="00B24DB5">
              <w:t>obstacle</w:t>
            </w:r>
            <w:r w:rsidRPr="00B24DB5">
              <w:t xml:space="preserve"> to </w:t>
            </w:r>
            <w:r w:rsidR="00B24DB5" w:rsidRPr="00B24DB5">
              <w:t>understanding</w:t>
            </w:r>
            <w:r w:rsidRPr="00B24DB5">
              <w:t xml:space="preserve"> the </w:t>
            </w:r>
            <w:r w:rsidR="00B24DB5" w:rsidRPr="00B24DB5">
              <w:t>possible</w:t>
            </w:r>
            <w:r w:rsidRPr="00B24DB5">
              <w:t xml:space="preserve"> </w:t>
            </w:r>
            <w:r w:rsidR="00B24DB5" w:rsidRPr="00B24DB5">
              <w:t>advantages</w:t>
            </w:r>
            <w:r w:rsidRPr="00B24DB5">
              <w:t xml:space="preserve"> of </w:t>
            </w:r>
            <w:r w:rsidR="00B24DB5" w:rsidRPr="00B24DB5">
              <w:t>car</w:t>
            </w:r>
            <w:r w:rsidRPr="00B24DB5">
              <w:t xml:space="preserve"> lending analytics. All these </w:t>
            </w:r>
            <w:r w:rsidR="00B24DB5" w:rsidRPr="00B24DB5">
              <w:t>outcomes</w:t>
            </w:r>
            <w:r w:rsidRPr="00B24DB5">
              <w:t xml:space="preserve"> in </w:t>
            </w:r>
            <w:r w:rsidR="00B24DB5" w:rsidRPr="00B24DB5">
              <w:t>disturbing</w:t>
            </w:r>
            <w:r w:rsidRPr="00B24DB5">
              <w:t xml:space="preserve"> the marketplace.</w:t>
            </w:r>
            <w:r w:rsidR="0003310C" w:rsidRPr="00B24DB5">
              <w:t xml:space="preserve"> </w:t>
            </w:r>
            <w:r w:rsidR="00B24DB5" w:rsidRPr="00B24DB5">
              <w:t>Nevertheless</w:t>
            </w:r>
            <w:r w:rsidRPr="00B24DB5">
              <w:t xml:space="preserve">, the </w:t>
            </w:r>
            <w:r w:rsidR="00B24DB5" w:rsidRPr="00B24DB5">
              <w:t>gains</w:t>
            </w:r>
            <w:r w:rsidRPr="00B24DB5">
              <w:t xml:space="preserve"> </w:t>
            </w:r>
            <w:r w:rsidR="00B24DB5" w:rsidRPr="00B24DB5">
              <w:t>appreciated</w:t>
            </w:r>
            <w:r w:rsidRPr="00B24DB5">
              <w:t xml:space="preserve"> by </w:t>
            </w:r>
            <w:r w:rsidR="00B24DB5" w:rsidRPr="00B24DB5">
              <w:t>moving</w:t>
            </w:r>
            <w:r w:rsidRPr="00B24DB5">
              <w:t xml:space="preserve"> to a more </w:t>
            </w:r>
            <w:r w:rsidR="00B24DB5" w:rsidRPr="00B24DB5">
              <w:t>improved</w:t>
            </w:r>
            <w:r w:rsidRPr="00B24DB5">
              <w:t xml:space="preserve"> loan origination </w:t>
            </w:r>
            <w:r w:rsidR="00B24DB5" w:rsidRPr="00B24DB5">
              <w:t>result</w:t>
            </w:r>
            <w:r w:rsidRPr="00B24DB5">
              <w:t xml:space="preserve"> with </w:t>
            </w:r>
            <w:r w:rsidR="00B24DB5" w:rsidRPr="00B24DB5">
              <w:t>addition</w:t>
            </w:r>
            <w:r w:rsidRPr="00B24DB5">
              <w:t xml:space="preserve"> of auto lending analytics may </w:t>
            </w:r>
            <w:r w:rsidR="00B24DB5" w:rsidRPr="00B24DB5">
              <w:t>usually</w:t>
            </w:r>
            <w:r w:rsidRPr="00B24DB5">
              <w:t xml:space="preserve"> have an </w:t>
            </w:r>
            <w:r w:rsidR="00B24DB5" w:rsidRPr="00B24DB5">
              <w:t>immediate</w:t>
            </w:r>
            <w:r w:rsidRPr="00B24DB5">
              <w:t xml:space="preserve"> and long-lasting </w:t>
            </w:r>
            <w:r w:rsidR="00B24DB5" w:rsidRPr="00B24DB5">
              <w:t>effect</w:t>
            </w:r>
            <w:r w:rsidRPr="00B24DB5">
              <w:t xml:space="preserve"> on the </w:t>
            </w:r>
            <w:r w:rsidR="00B24DB5" w:rsidRPr="00B24DB5">
              <w:t>total</w:t>
            </w:r>
            <w:r w:rsidRPr="00B24DB5">
              <w:t xml:space="preserve"> </w:t>
            </w:r>
            <w:r w:rsidR="00B24DB5" w:rsidRPr="00B24DB5">
              <w:t>income</w:t>
            </w:r>
            <w:r w:rsidRPr="00B24DB5">
              <w:t xml:space="preserve"> of a </w:t>
            </w:r>
            <w:r w:rsidR="00B24DB5" w:rsidRPr="00B24DB5">
              <w:t>creditor</w:t>
            </w:r>
            <w:r w:rsidRPr="00B24DB5">
              <w:t xml:space="preserve"> and </w:t>
            </w:r>
            <w:r w:rsidR="00B24DB5" w:rsidRPr="00B24DB5">
              <w:t>collection</w:t>
            </w:r>
            <w:r w:rsidRPr="00B24DB5">
              <w:t xml:space="preserve"> </w:t>
            </w:r>
            <w:r w:rsidR="00B24DB5" w:rsidRPr="00B24DB5">
              <w:t>expansion</w:t>
            </w:r>
            <w:r w:rsidRPr="00B24DB5">
              <w:t>.</w:t>
            </w:r>
            <w:r w:rsidR="0003310C" w:rsidRPr="00B24DB5">
              <w:t xml:space="preserve"> </w:t>
            </w:r>
            <w:r w:rsidRPr="00B24DB5">
              <w:t xml:space="preserve">Auto lending analytics is a </w:t>
            </w:r>
            <w:r w:rsidR="00B24DB5" w:rsidRPr="00B24DB5">
              <w:t>valuable</w:t>
            </w:r>
            <w:r w:rsidRPr="00B24DB5">
              <w:t xml:space="preserve"> </w:t>
            </w:r>
            <w:r w:rsidR="00B24DB5" w:rsidRPr="00B24DB5">
              <w:t>instrument</w:t>
            </w:r>
            <w:r w:rsidRPr="00B24DB5">
              <w:t xml:space="preserve"> that can be </w:t>
            </w:r>
            <w:r w:rsidR="00B24DB5" w:rsidRPr="00B24DB5">
              <w:t>used</w:t>
            </w:r>
            <w:r w:rsidRPr="00B24DB5">
              <w:t xml:space="preserve"> to every </w:t>
            </w:r>
            <w:r w:rsidR="00B24DB5" w:rsidRPr="00B24DB5">
              <w:t>stage</w:t>
            </w:r>
            <w:r w:rsidRPr="00B24DB5">
              <w:t xml:space="preserve"> of the lending </w:t>
            </w:r>
            <w:r w:rsidR="00B24DB5" w:rsidRPr="00B24DB5">
              <w:t>phase</w:t>
            </w:r>
            <w:r w:rsidRPr="00B24DB5">
              <w:t xml:space="preserve">, </w:t>
            </w:r>
            <w:r w:rsidR="00B24DB5" w:rsidRPr="00B24DB5">
              <w:t>together with</w:t>
            </w:r>
            <w:r w:rsidRPr="00B24DB5">
              <w:t xml:space="preserve"> the underwriting process. There are </w:t>
            </w:r>
            <w:r w:rsidR="00B24DB5" w:rsidRPr="00B24DB5">
              <w:t>typically</w:t>
            </w:r>
            <w:r w:rsidRPr="00B24DB5">
              <w:t xml:space="preserve"> two </w:t>
            </w:r>
            <w:r w:rsidR="00B24DB5" w:rsidRPr="00B24DB5">
              <w:t>methods</w:t>
            </w:r>
            <w:r w:rsidRPr="00B24DB5">
              <w:t xml:space="preserve"> in which </w:t>
            </w:r>
            <w:r w:rsidR="00B24DB5" w:rsidRPr="00B24DB5">
              <w:t>using</w:t>
            </w:r>
            <w:r w:rsidRPr="00B24DB5">
              <w:t xml:space="preserve"> auto lending analytics can </w:t>
            </w:r>
            <w:r w:rsidR="00B24DB5" w:rsidRPr="00B24DB5">
              <w:t>improve</w:t>
            </w:r>
            <w:r w:rsidRPr="00B24DB5">
              <w:t xml:space="preserve"> auto finance </w:t>
            </w:r>
            <w:r w:rsidR="00B24DB5" w:rsidRPr="00B24DB5">
              <w:t>businesses</w:t>
            </w:r>
            <w:r w:rsidRPr="00B24DB5">
              <w:t xml:space="preserve"> to </w:t>
            </w:r>
            <w:r w:rsidR="00B24DB5" w:rsidRPr="00B24DB5">
              <w:t>boost</w:t>
            </w:r>
            <w:r w:rsidRPr="00B24DB5">
              <w:t xml:space="preserve"> their </w:t>
            </w:r>
            <w:r w:rsidR="00B24DB5" w:rsidRPr="00B24DB5">
              <w:t>company</w:t>
            </w:r>
            <w:r w:rsidRPr="00B24DB5">
              <w:t xml:space="preserve"> </w:t>
            </w:r>
            <w:r w:rsidR="00B24DB5" w:rsidRPr="00B24DB5">
              <w:t>earnings</w:t>
            </w:r>
            <w:r w:rsidRPr="00B24DB5">
              <w:t xml:space="preserve">. </w:t>
            </w:r>
          </w:p>
          <w:p w14:paraId="6F57D78E" w14:textId="77777777" w:rsidR="00FF027B" w:rsidRDefault="00FF027B" w:rsidP="00664B9E"/>
          <w:p w14:paraId="38D673FE" w14:textId="1A748D8E" w:rsidR="00FF027B" w:rsidRDefault="00A930DB" w:rsidP="00664B9E">
            <w:r>
              <w:rPr>
                <w:noProof/>
              </w:rPr>
              <mc:AlternateContent>
                <mc:Choice Requires="wpg">
                  <w:drawing>
                    <wp:inline distT="0" distB="0" distL="0" distR="0" wp14:anchorId="04674347" wp14:editId="53915913">
                      <wp:extent cx="6839751" cy="3517996"/>
                      <wp:effectExtent l="0" t="0" r="0" b="6350"/>
                      <wp:docPr id="6" name="Group 6"/>
                      <wp:cNvGraphicFramePr/>
                      <a:graphic xmlns:a="http://schemas.openxmlformats.org/drawingml/2006/main">
                        <a:graphicData uri="http://schemas.microsoft.com/office/word/2010/wordprocessingGroup">
                          <wpg:wgp>
                            <wpg:cNvGrpSpPr/>
                            <wpg:grpSpPr>
                              <a:xfrm>
                                <a:off x="0" y="0"/>
                                <a:ext cx="6839751" cy="3517996"/>
                                <a:chOff x="0" y="0"/>
                                <a:chExt cx="6839751" cy="3517996"/>
                              </a:xfrm>
                            </wpg:grpSpPr>
                            <pic:pic xmlns:pic="http://schemas.openxmlformats.org/drawingml/2006/picture">
                              <pic:nvPicPr>
                                <pic:cNvPr id="4" name="Picture 4"/>
                                <pic:cNvPicPr>
                                  <a:picLocks noChangeAspect="1"/>
                                </pic:cNvPicPr>
                              </pic:nvPicPr>
                              <pic:blipFill>
                                <a:blip r:embed="rId23">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166" y="0"/>
                                  <a:ext cx="6839585" cy="3285490"/>
                                </a:xfrm>
                                <a:prstGeom prst="rect">
                                  <a:avLst/>
                                </a:prstGeom>
                              </pic:spPr>
                            </pic:pic>
                            <wps:wsp>
                              <wps:cNvPr id="5" name="Text Box 5"/>
                              <wps:cNvSpPr txBox="1"/>
                              <wps:spPr>
                                <a:xfrm>
                                  <a:off x="0" y="3284951"/>
                                  <a:ext cx="6839585" cy="233045"/>
                                </a:xfrm>
                                <a:prstGeom prst="rect">
                                  <a:avLst/>
                                </a:prstGeom>
                                <a:solidFill>
                                  <a:prstClr val="white"/>
                                </a:solidFill>
                                <a:ln>
                                  <a:noFill/>
                                </a:ln>
                                <a:effectLst/>
                                <a:sp3d/>
                              </wps:spPr>
                              <wps:txbx>
                                <w:txbxContent>
                                  <w:p w14:paraId="217BD25E" w14:textId="609021C0" w:rsidR="00A930DB" w:rsidRPr="00A930DB" w:rsidRDefault="00322716" w:rsidP="00A930DB">
                                    <w:pPr>
                                      <w:rPr>
                                        <w:sz w:val="18"/>
                                        <w:szCs w:val="18"/>
                                      </w:rPr>
                                    </w:pPr>
                                    <w:hyperlink r:id="rId25" w:history="1">
                                      <w:r w:rsidR="00A930DB" w:rsidRPr="00A930DB">
                                        <w:rPr>
                                          <w:rStyle w:val="Hyperlink"/>
                                          <w:sz w:val="18"/>
                                          <w:szCs w:val="18"/>
                                        </w:rPr>
                                        <w:t>This Photo</w:t>
                                      </w:r>
                                    </w:hyperlink>
                                    <w:r w:rsidR="00A930DB" w:rsidRPr="00A930DB">
                                      <w:rPr>
                                        <w:sz w:val="18"/>
                                        <w:szCs w:val="18"/>
                                      </w:rPr>
                                      <w:t xml:space="preserve"> by Unknown Author is licensed under </w:t>
                                    </w:r>
                                    <w:hyperlink r:id="rId26" w:history="1">
                                      <w:r w:rsidR="00A930DB" w:rsidRPr="00A930DB">
                                        <w:rPr>
                                          <w:rStyle w:val="Hyperlink"/>
                                          <w:sz w:val="18"/>
                                          <w:szCs w:val="18"/>
                                        </w:rPr>
                                        <w:t>CC BY-SA</w:t>
                                      </w:r>
                                    </w:hyperlink>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wpg:wgp>
                        </a:graphicData>
                      </a:graphic>
                    </wp:inline>
                  </w:drawing>
                </mc:Choice>
                <mc:Fallback>
                  <w:pict>
                    <v:group w14:anchorId="04674347" id="Group 6" o:spid="_x0000_s1029" style="width:538.55pt;height:277pt;mso-position-horizontal-relative:char;mso-position-vertical-relative:line" coordsize="68397,351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">
                      <v:shape id="Picture 4" o:spid="_x0000_s1030" type="#_x0000_t75" style="position:absolute;left:1;width:68396;height:328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">
                        <v:imagedata r:id="rId27" o:title=""/>
                      </v:shape>
                      <v:shape id="Text Box 5" o:spid="_x0000_s1031" type="#_x0000_t202" style="position:absolute;top:32849;width:68395;height:23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" stroked="f">
                        <v:textbox style="mso-fit-shape-to-text:t" inset="4pt,4pt,4pt,4pt">
                          <w:txbxContent>
                            <w:p w14:paraId="217BD25E" w14:textId="609021C0" w:rsidR="00A930DB" w:rsidRPr="00A930DB" w:rsidRDefault="00322716" w:rsidP="00A930DB">
                              <w:pPr>
                                <w:rPr>
                                  <w:sz w:val="18"/>
                                  <w:szCs w:val="18"/>
                                </w:rPr>
                              </w:pPr>
                              <w:hyperlink r:id="rId28" w:history="1">
                                <w:r w:rsidR="00A930DB" w:rsidRPr="00A930DB">
                                  <w:rPr>
                                    <w:rStyle w:val="Hyperlink"/>
                                    <w:sz w:val="18"/>
                                    <w:szCs w:val="18"/>
                                  </w:rPr>
                                  <w:t>This Photo</w:t>
                                </w:r>
                              </w:hyperlink>
                              <w:r w:rsidR="00A930DB" w:rsidRPr="00A930DB">
                                <w:rPr>
                                  <w:sz w:val="18"/>
                                  <w:szCs w:val="18"/>
                                </w:rPr>
                                <w:t xml:space="preserve"> by Unknown Author is licensed under </w:t>
                              </w:r>
                              <w:hyperlink r:id="rId29" w:history="1">
                                <w:r w:rsidR="00A930DB" w:rsidRPr="00A930DB">
                                  <w:rPr>
                                    <w:rStyle w:val="Hyperlink"/>
                                    <w:sz w:val="18"/>
                                    <w:szCs w:val="18"/>
                                  </w:rPr>
                                  <w:t>CC BY-SA</w:t>
                                </w:r>
                              </w:hyperlink>
                            </w:p>
                          </w:txbxContent>
                        </v:textbox>
                      </v:shape>
                      <w10:anchorlock/>
                    </v:group>
                  </w:pict>
                </mc:Fallback>
              </mc:AlternateContent>
            </w:r>
          </w:p>
          <w:p w14:paraId="4A1036B9" w14:textId="5826391D" w:rsidR="00664B9E" w:rsidRDefault="00A930DB" w:rsidP="00664B9E">
            <w:r>
              <w:lastRenderedPageBreak/>
              <w:t>Evaluating the development productivity and reducing the causes of threats</w:t>
            </w:r>
            <w:r w:rsidR="00FA5166">
              <w:t xml:space="preserve"> are the methods of Toyota. </w:t>
            </w:r>
            <w:r>
              <w:t xml:space="preserve">The situation can be extremely remarkable but is not simple to make such a difference. There will be plenty disputes further when the car investment businesses will require to assess the complicated companies’ versions of the whole fleets of vehicles. All of this will demand for a strong information managing and evaluation ability of the vehicle investment firms. This can just be created utilizing auto lending analytics. This will improve and boost both the underwriting processes as well as the credit standards. </w:t>
            </w:r>
            <w:r w:rsidR="00664B9E" w:rsidRPr="00C16CC9">
              <w:t xml:space="preserve">The auto lending analytics will </w:t>
            </w:r>
            <w:r w:rsidR="00C16CC9" w:rsidRPr="00C16CC9">
              <w:t>assist</w:t>
            </w:r>
            <w:r w:rsidR="00664B9E" w:rsidRPr="00C16CC9">
              <w:t xml:space="preserve"> </w:t>
            </w:r>
            <w:r w:rsidR="00C16CC9" w:rsidRPr="00C16CC9">
              <w:t>car</w:t>
            </w:r>
            <w:r w:rsidR="00664B9E" w:rsidRPr="00C16CC9">
              <w:t xml:space="preserve"> financing </w:t>
            </w:r>
            <w:r w:rsidR="00C16CC9" w:rsidRPr="00C16CC9">
              <w:t>firms</w:t>
            </w:r>
            <w:r w:rsidR="00664B9E" w:rsidRPr="00C16CC9">
              <w:t xml:space="preserve"> to </w:t>
            </w:r>
            <w:r w:rsidR="00C16CC9" w:rsidRPr="00C16CC9">
              <w:t>evaluate</w:t>
            </w:r>
            <w:r w:rsidR="00664B9E" w:rsidRPr="00C16CC9">
              <w:t xml:space="preserve"> the </w:t>
            </w:r>
            <w:r w:rsidR="00C16CC9" w:rsidRPr="00C16CC9">
              <w:t>effectiveness</w:t>
            </w:r>
            <w:r w:rsidR="00664B9E" w:rsidRPr="00C16CC9">
              <w:t xml:space="preserve"> of the underwriting process.</w:t>
            </w:r>
            <w:r w:rsidR="0003310C" w:rsidRPr="00C16CC9">
              <w:t xml:space="preserve"> </w:t>
            </w:r>
            <w:r w:rsidR="00664B9E" w:rsidRPr="00C16CC9">
              <w:t xml:space="preserve">It will </w:t>
            </w:r>
            <w:r w:rsidR="00C16CC9" w:rsidRPr="00C16CC9">
              <w:t>guarantee</w:t>
            </w:r>
            <w:r w:rsidR="00664B9E" w:rsidRPr="00C16CC9">
              <w:t xml:space="preserve"> </w:t>
            </w:r>
            <w:r w:rsidR="00C16CC9" w:rsidRPr="00C16CC9">
              <w:t>quicker</w:t>
            </w:r>
            <w:r w:rsidR="00664B9E" w:rsidRPr="00C16CC9">
              <w:t xml:space="preserve"> </w:t>
            </w:r>
            <w:r w:rsidR="00C16CC9" w:rsidRPr="00C16CC9">
              <w:t>reaction</w:t>
            </w:r>
            <w:r w:rsidR="00664B9E" w:rsidRPr="00C16CC9">
              <w:t xml:space="preserve"> to </w:t>
            </w:r>
            <w:r w:rsidR="00C16CC9" w:rsidRPr="00C16CC9">
              <w:t>vehicle</w:t>
            </w:r>
            <w:r w:rsidR="00664B9E" w:rsidRPr="00C16CC9">
              <w:t xml:space="preserve"> loan </w:t>
            </w:r>
            <w:r w:rsidR="00C16CC9" w:rsidRPr="00C16CC9">
              <w:t>requests</w:t>
            </w:r>
            <w:r w:rsidR="00664B9E" w:rsidRPr="00C16CC9">
              <w:t xml:space="preserve"> which is a </w:t>
            </w:r>
            <w:r w:rsidR="00C16CC9" w:rsidRPr="00C16CC9">
              <w:t>key</w:t>
            </w:r>
            <w:r w:rsidR="00664B9E" w:rsidRPr="00C16CC9">
              <w:t xml:space="preserve"> </w:t>
            </w:r>
            <w:r w:rsidR="00C16CC9" w:rsidRPr="00C16CC9">
              <w:t>element</w:t>
            </w:r>
            <w:r w:rsidR="00664B9E" w:rsidRPr="00C16CC9">
              <w:t xml:space="preserve"> in </w:t>
            </w:r>
            <w:r w:rsidR="00C16CC9" w:rsidRPr="00C16CC9">
              <w:t>reporting</w:t>
            </w:r>
            <w:r w:rsidR="00664B9E" w:rsidRPr="00C16CC9">
              <w:t xml:space="preserve"> such </w:t>
            </w:r>
            <w:r w:rsidR="00C16CC9" w:rsidRPr="00C16CC9">
              <w:t>advances</w:t>
            </w:r>
            <w:r w:rsidR="00664B9E" w:rsidRPr="00C16CC9">
              <w:t>.</w:t>
            </w:r>
            <w:r w:rsidR="0003310C" w:rsidRPr="00C16CC9">
              <w:t xml:space="preserve"> </w:t>
            </w:r>
            <w:r w:rsidR="00664B9E" w:rsidRPr="00C16CC9">
              <w:t xml:space="preserve">It will also </w:t>
            </w:r>
            <w:r w:rsidR="00C16CC9" w:rsidRPr="00C16CC9">
              <w:t>assist</w:t>
            </w:r>
            <w:r w:rsidR="00664B9E" w:rsidRPr="00C16CC9">
              <w:t xml:space="preserve"> them to </w:t>
            </w:r>
            <w:r w:rsidR="00C16CC9" w:rsidRPr="00C16CC9">
              <w:t>put up</w:t>
            </w:r>
            <w:r w:rsidR="00664B9E" w:rsidRPr="00C16CC9">
              <w:t xml:space="preserve"> a </w:t>
            </w:r>
            <w:r w:rsidR="00C16CC9" w:rsidRPr="00C16CC9">
              <w:t>clearer</w:t>
            </w:r>
            <w:r w:rsidR="00664B9E" w:rsidRPr="00C16CC9">
              <w:t xml:space="preserve"> </w:t>
            </w:r>
            <w:r w:rsidR="00C16CC9" w:rsidRPr="00C16CC9">
              <w:t>judgment</w:t>
            </w:r>
            <w:r w:rsidR="00664B9E" w:rsidRPr="00C16CC9">
              <w:t xml:space="preserve"> </w:t>
            </w:r>
            <w:r w:rsidR="00C16CC9" w:rsidRPr="00C16CC9">
              <w:t>whilst</w:t>
            </w:r>
            <w:r w:rsidR="00664B9E" w:rsidRPr="00C16CC9">
              <w:t xml:space="preserve"> </w:t>
            </w:r>
            <w:r w:rsidR="00C16CC9" w:rsidRPr="00C16CC9">
              <w:t>creating</w:t>
            </w:r>
            <w:r w:rsidR="00664B9E" w:rsidRPr="00C16CC9">
              <w:t xml:space="preserve"> the </w:t>
            </w:r>
            <w:r w:rsidR="00C16CC9" w:rsidRPr="00C16CC9">
              <w:t>regulations</w:t>
            </w:r>
            <w:r w:rsidR="00664B9E" w:rsidRPr="00C16CC9">
              <w:t xml:space="preserve"> for </w:t>
            </w:r>
            <w:r w:rsidR="00C16CC9" w:rsidRPr="00C16CC9">
              <w:t>providing</w:t>
            </w:r>
            <w:r w:rsidR="00664B9E" w:rsidRPr="00C16CC9">
              <w:t xml:space="preserve"> and auto-</w:t>
            </w:r>
            <w:r w:rsidR="00C16CC9" w:rsidRPr="00C16CC9">
              <w:t>shaping</w:t>
            </w:r>
            <w:r w:rsidR="00664B9E" w:rsidRPr="00E9102B">
              <w:t>.</w:t>
            </w:r>
            <w:r w:rsidR="0003310C" w:rsidRPr="00E9102B">
              <w:t xml:space="preserve"> </w:t>
            </w:r>
            <w:r w:rsidR="00C16CC9" w:rsidRPr="00E9102B">
              <w:t>Extremely</w:t>
            </w:r>
            <w:r w:rsidR="00664B9E" w:rsidRPr="00E9102B">
              <w:t xml:space="preserve"> </w:t>
            </w:r>
            <w:r w:rsidR="00C16CC9" w:rsidRPr="00E9102B">
              <w:t>crucially</w:t>
            </w:r>
            <w:r w:rsidR="00664B9E" w:rsidRPr="00E9102B">
              <w:t xml:space="preserve">, the auto financers will </w:t>
            </w:r>
            <w:r w:rsidR="00C16CC9" w:rsidRPr="00E9102B">
              <w:t>react</w:t>
            </w:r>
            <w:r w:rsidR="00664B9E" w:rsidRPr="00E9102B">
              <w:t xml:space="preserve"> to </w:t>
            </w:r>
            <w:r w:rsidR="00C16CC9" w:rsidRPr="00E9102B">
              <w:t>simply</w:t>
            </w:r>
            <w:r w:rsidR="00664B9E" w:rsidRPr="00E9102B">
              <w:t xml:space="preserve"> those loan applications that will </w:t>
            </w:r>
            <w:r w:rsidR="00C16CC9" w:rsidRPr="00E9102B">
              <w:t>meet</w:t>
            </w:r>
            <w:r w:rsidR="00664B9E" w:rsidRPr="00E9102B">
              <w:t xml:space="preserve"> with their </w:t>
            </w:r>
            <w:r w:rsidR="00C16CC9" w:rsidRPr="00E9102B">
              <w:t>determined</w:t>
            </w:r>
            <w:r w:rsidR="00664B9E" w:rsidRPr="00E9102B">
              <w:t xml:space="preserve"> credit </w:t>
            </w:r>
            <w:r w:rsidR="00C16CC9" w:rsidRPr="00E9102B">
              <w:t>guidelines</w:t>
            </w:r>
            <w:r w:rsidR="00664B9E" w:rsidRPr="00E9102B">
              <w:t xml:space="preserve"> </w:t>
            </w:r>
            <w:r w:rsidR="00C16CC9" w:rsidRPr="00E9102B">
              <w:t>completely</w:t>
            </w:r>
            <w:r w:rsidR="00664B9E" w:rsidRPr="00E9102B">
              <w:t>.</w:t>
            </w:r>
            <w:r w:rsidR="0003310C" w:rsidRPr="00E9102B">
              <w:t xml:space="preserve"> </w:t>
            </w:r>
            <w:r w:rsidR="00C16CC9" w:rsidRPr="00E9102B">
              <w:t>Nevertheless</w:t>
            </w:r>
            <w:r w:rsidR="00664B9E" w:rsidRPr="00E9102B">
              <w:t xml:space="preserve">, for </w:t>
            </w:r>
            <w:r w:rsidR="00E9102B" w:rsidRPr="00E9102B">
              <w:t>nearly all</w:t>
            </w:r>
            <w:r w:rsidR="00664B9E" w:rsidRPr="00E9102B">
              <w:t xml:space="preserve"> </w:t>
            </w:r>
            <w:r w:rsidR="00E9102B" w:rsidRPr="00E9102B">
              <w:t>vehicle</w:t>
            </w:r>
            <w:r w:rsidR="00664B9E" w:rsidRPr="00E9102B">
              <w:t xml:space="preserve"> finance </w:t>
            </w:r>
            <w:r w:rsidR="00E9102B" w:rsidRPr="00E9102B">
              <w:t>businesses</w:t>
            </w:r>
            <w:r w:rsidR="00664B9E" w:rsidRPr="00E9102B">
              <w:t xml:space="preserve"> auto loan </w:t>
            </w:r>
            <w:r w:rsidR="00E9102B" w:rsidRPr="00E9102B">
              <w:t>agreement</w:t>
            </w:r>
            <w:r w:rsidR="00664B9E" w:rsidRPr="00E9102B">
              <w:t xml:space="preserve"> is </w:t>
            </w:r>
            <w:r w:rsidR="00E9102B" w:rsidRPr="00E9102B">
              <w:t>merely</w:t>
            </w:r>
            <w:r w:rsidR="00664B9E" w:rsidRPr="00E9102B">
              <w:t xml:space="preserve"> a </w:t>
            </w:r>
            <w:r w:rsidR="00E9102B" w:rsidRPr="00E9102B">
              <w:t>small percentage</w:t>
            </w:r>
            <w:r w:rsidR="00664B9E" w:rsidRPr="00E9102B">
              <w:t xml:space="preserve"> of the </w:t>
            </w:r>
            <w:r w:rsidR="00E9102B" w:rsidRPr="00E9102B">
              <w:t>whole</w:t>
            </w:r>
            <w:r w:rsidR="00664B9E" w:rsidRPr="00E9102B">
              <w:t xml:space="preserve"> decision-making </w:t>
            </w:r>
            <w:r w:rsidR="00E9102B" w:rsidRPr="00E9102B">
              <w:t>method</w:t>
            </w:r>
            <w:r w:rsidR="00664B9E" w:rsidRPr="00E9102B">
              <w:t xml:space="preserve">. In </w:t>
            </w:r>
            <w:r w:rsidR="00E9102B" w:rsidRPr="00E9102B">
              <w:t>most of</w:t>
            </w:r>
            <w:r w:rsidR="00664B9E" w:rsidRPr="00E9102B">
              <w:t xml:space="preserve"> the </w:t>
            </w:r>
            <w:r w:rsidR="00E9102B" w:rsidRPr="00E9102B">
              <w:t>circumstances</w:t>
            </w:r>
            <w:r w:rsidR="00664B9E" w:rsidRPr="00E9102B">
              <w:t xml:space="preserve">, </w:t>
            </w:r>
            <w:r w:rsidR="0001670E" w:rsidRPr="00E9102B">
              <w:t>a</w:t>
            </w:r>
            <w:r w:rsidR="00664B9E" w:rsidRPr="00E9102B">
              <w:t xml:space="preserve"> </w:t>
            </w:r>
            <w:r w:rsidR="00E9102B" w:rsidRPr="00E9102B">
              <w:t>main</w:t>
            </w:r>
            <w:r w:rsidR="00664B9E" w:rsidRPr="00E9102B">
              <w:t xml:space="preserve"> </w:t>
            </w:r>
            <w:r w:rsidR="00E9102B" w:rsidRPr="00E9102B">
              <w:t>portion</w:t>
            </w:r>
            <w:r w:rsidR="00664B9E" w:rsidRPr="00E9102B">
              <w:t xml:space="preserve"> of the </w:t>
            </w:r>
            <w:r w:rsidR="00E9102B" w:rsidRPr="00E9102B">
              <w:t>ruling</w:t>
            </w:r>
            <w:r w:rsidR="00664B9E" w:rsidRPr="00E9102B">
              <w:t xml:space="preserve"> as to </w:t>
            </w:r>
            <w:r w:rsidR="0003310C" w:rsidRPr="00E9102B">
              <w:t>whether</w:t>
            </w:r>
            <w:r w:rsidR="00664B9E" w:rsidRPr="00E9102B">
              <w:t xml:space="preserve"> </w:t>
            </w:r>
            <w:r w:rsidR="00E9102B" w:rsidRPr="00E9102B">
              <w:t>authorize</w:t>
            </w:r>
            <w:r w:rsidR="00664B9E" w:rsidRPr="00E9102B">
              <w:t xml:space="preserve"> a loan </w:t>
            </w:r>
            <w:r w:rsidR="00E9102B" w:rsidRPr="00E9102B">
              <w:t>request</w:t>
            </w:r>
            <w:r w:rsidR="00664B9E" w:rsidRPr="00E9102B">
              <w:t xml:space="preserve"> is </w:t>
            </w:r>
            <w:r w:rsidR="00E9102B" w:rsidRPr="00E9102B">
              <w:t>conditional</w:t>
            </w:r>
            <w:r w:rsidR="00664B9E" w:rsidRPr="00E9102B">
              <w:t xml:space="preserve"> on the underwriters who </w:t>
            </w:r>
            <w:r w:rsidR="00E9102B" w:rsidRPr="00E9102B">
              <w:t>evaluate</w:t>
            </w:r>
            <w:r w:rsidR="00664B9E" w:rsidRPr="00E9102B">
              <w:t xml:space="preserve"> the loan </w:t>
            </w:r>
            <w:r w:rsidR="00E9102B" w:rsidRPr="00E9102B">
              <w:t>claim</w:t>
            </w:r>
            <w:r w:rsidR="00664B9E" w:rsidRPr="005B69C1">
              <w:t xml:space="preserve">. </w:t>
            </w:r>
            <w:r w:rsidR="005B69C1" w:rsidRPr="005B69C1">
              <w:t>Purpose</w:t>
            </w:r>
            <w:r w:rsidR="00664B9E" w:rsidRPr="005B69C1">
              <w:t xml:space="preserve"> of auto lending analytics will </w:t>
            </w:r>
            <w:r w:rsidRPr="005B69C1">
              <w:t>guarantee</w:t>
            </w:r>
            <w:r w:rsidR="0003310C" w:rsidRPr="005B69C1">
              <w:t xml:space="preserve"> </w:t>
            </w:r>
            <w:r w:rsidR="005B69C1">
              <w:t>d</w:t>
            </w:r>
            <w:r w:rsidR="005B69C1" w:rsidRPr="005B69C1">
              <w:t>evelopment</w:t>
            </w:r>
            <w:r w:rsidR="00664B9E" w:rsidRPr="005B69C1">
              <w:t xml:space="preserve"> of </w:t>
            </w:r>
            <w:r w:rsidR="005B69C1" w:rsidRPr="005B69C1">
              <w:t>projects</w:t>
            </w:r>
            <w:r w:rsidR="00664B9E" w:rsidRPr="005B69C1">
              <w:t xml:space="preserve"> and </w:t>
            </w:r>
            <w:r w:rsidR="005B69C1" w:rsidRPr="005B69C1">
              <w:t>modernization,</w:t>
            </w:r>
            <w:r w:rsidR="0003310C" w:rsidRPr="005B69C1">
              <w:t xml:space="preserve"> </w:t>
            </w:r>
            <w:r w:rsidR="005B69C1">
              <w:t>s</w:t>
            </w:r>
            <w:r w:rsidR="005B69C1" w:rsidRPr="005B69C1">
              <w:t>implification</w:t>
            </w:r>
            <w:r w:rsidR="00664B9E" w:rsidRPr="005B69C1">
              <w:t xml:space="preserve"> of the loan </w:t>
            </w:r>
            <w:r w:rsidR="005B69C1" w:rsidRPr="005B69C1">
              <w:t>initiation</w:t>
            </w:r>
            <w:r w:rsidR="00664B9E" w:rsidRPr="005B69C1">
              <w:t xml:space="preserve"> </w:t>
            </w:r>
            <w:r w:rsidR="005B69C1" w:rsidRPr="005B69C1">
              <w:t>method,</w:t>
            </w:r>
            <w:r w:rsidR="0003310C" w:rsidRPr="005B69C1">
              <w:t xml:space="preserve"> </w:t>
            </w:r>
            <w:r w:rsidR="005B69C1">
              <w:t>r</w:t>
            </w:r>
            <w:r w:rsidR="005B69C1" w:rsidRPr="005B69C1">
              <w:t>espect</w:t>
            </w:r>
            <w:r w:rsidR="00664B9E" w:rsidRPr="005B69C1">
              <w:t xml:space="preserve"> of </w:t>
            </w:r>
            <w:r w:rsidR="005B69C1" w:rsidRPr="005B69C1">
              <w:t>specific</w:t>
            </w:r>
            <w:r w:rsidR="00664B9E" w:rsidRPr="005B69C1">
              <w:t xml:space="preserve"> </w:t>
            </w:r>
            <w:r w:rsidR="005B69C1" w:rsidRPr="005B69C1">
              <w:t>production</w:t>
            </w:r>
            <w:r w:rsidR="00664B9E" w:rsidRPr="005B69C1">
              <w:t xml:space="preserve"> and its </w:t>
            </w:r>
            <w:r w:rsidR="005B69C1" w:rsidRPr="005B69C1">
              <w:t>impacts</w:t>
            </w:r>
            <w:r w:rsidR="00664B9E" w:rsidRPr="005B69C1">
              <w:t xml:space="preserve"> and</w:t>
            </w:r>
            <w:r w:rsidR="0003310C" w:rsidRPr="005B69C1">
              <w:t xml:space="preserve"> </w:t>
            </w:r>
            <w:r w:rsidR="005B69C1">
              <w:t>a</w:t>
            </w:r>
            <w:r w:rsidR="005B69C1" w:rsidRPr="005B69C1">
              <w:t>ssessment</w:t>
            </w:r>
            <w:r w:rsidR="00664B9E" w:rsidRPr="005B69C1">
              <w:t xml:space="preserve"> of the </w:t>
            </w:r>
            <w:r w:rsidR="005B69C1" w:rsidRPr="005B69C1">
              <w:t>effectiveness</w:t>
            </w:r>
            <w:r w:rsidR="00664B9E" w:rsidRPr="005B69C1">
              <w:t xml:space="preserve"> both </w:t>
            </w:r>
            <w:r w:rsidR="005B69C1" w:rsidRPr="005B69C1">
              <w:t>jointly</w:t>
            </w:r>
            <w:r w:rsidR="00664B9E" w:rsidRPr="005B69C1">
              <w:t xml:space="preserve"> as well as </w:t>
            </w:r>
            <w:r w:rsidR="005B69C1" w:rsidRPr="005B69C1">
              <w:t>separately</w:t>
            </w:r>
            <w:r w:rsidR="00664B9E" w:rsidRPr="005B69C1">
              <w:t>.</w:t>
            </w:r>
            <w:r w:rsidR="0003310C" w:rsidRPr="005B69C1">
              <w:t xml:space="preserve"> </w:t>
            </w:r>
          </w:p>
          <w:p w14:paraId="4D6A02F3" w14:textId="07D50B2C" w:rsidR="00FA5166" w:rsidRDefault="00FA5166" w:rsidP="00664B9E"/>
          <w:p w14:paraId="131A4BBD" w14:textId="72D84056" w:rsidR="00FA5166" w:rsidRDefault="00FA5166" w:rsidP="00664B9E"/>
          <w:p w14:paraId="6D2929A9" w14:textId="5F303380" w:rsidR="00FA5166" w:rsidRDefault="00FA5166" w:rsidP="00664B9E"/>
          <w:p w14:paraId="5734A01F" w14:textId="18EFB150" w:rsidR="00FA5166" w:rsidRDefault="00FA5166" w:rsidP="00664B9E"/>
          <w:p w14:paraId="3E71FAB1" w14:textId="77777777" w:rsidR="00FA5166" w:rsidRDefault="00FA5166" w:rsidP="00664B9E"/>
          <w:p w14:paraId="6A3BA83E" w14:textId="77777777" w:rsidR="00FA5166" w:rsidRDefault="00FA5166" w:rsidP="00664B9E"/>
          <w:p w14:paraId="6A51BD7D" w14:textId="681C6A86" w:rsidR="00FA5166" w:rsidRPr="00A930DB" w:rsidRDefault="00FA5166" w:rsidP="00664B9E">
            <w:r>
              <w:rPr>
                <w:noProof/>
              </w:rPr>
              <mc:AlternateContent>
                <mc:Choice Requires="wpg">
                  <w:drawing>
                    <wp:inline distT="0" distB="0" distL="0" distR="0" wp14:anchorId="252F7D7C" wp14:editId="54338947">
                      <wp:extent cx="6039016" cy="3766259"/>
                      <wp:effectExtent l="0" t="0" r="0" b="5715"/>
                      <wp:docPr id="18" name="Group 18"/>
                      <wp:cNvGraphicFramePr/>
                      <a:graphic xmlns:a="http://schemas.openxmlformats.org/drawingml/2006/main">
                        <a:graphicData uri="http://schemas.microsoft.com/office/word/2010/wordprocessingGroup">
                          <wpg:wgp>
                            <wpg:cNvGrpSpPr/>
                            <wpg:grpSpPr>
                              <a:xfrm>
                                <a:off x="0" y="0"/>
                                <a:ext cx="6039016" cy="3766259"/>
                                <a:chOff x="0" y="0"/>
                                <a:chExt cx="6039016" cy="3766259"/>
                              </a:xfrm>
                            </wpg:grpSpPr>
                            <pic:pic xmlns:pic="http://schemas.openxmlformats.org/drawingml/2006/picture">
                              <pic:nvPicPr>
                                <pic:cNvPr id="16" name="Picture 16"/>
                                <pic:cNvPicPr>
                                  <a:picLocks noChangeAspect="1"/>
                                </pic:cNvPicPr>
                              </pic:nvPicPr>
                              <pic:blipFill>
                                <a:blip r:embed="rId30">
                                  <a:extLst>
                                    <a:ext uri="{28A0092B-C50C-407E-A947-70E740481C1C}">
                                      <a14:useLocalDpi xmlns:a14="http://schemas.microsoft.com/office/drawing/2010/main" val="0"/>
                                    </a:ext>
                                    <a:ext uri="{837473B0-CC2E-450A-ABE3-18F120FF3D39}">
                                      <a1611:picAttrSrcUrl xmlns:a1611="http://schemas.microsoft.com/office/drawing/2016/11/main" r:id="rId31"/>
                                    </a:ext>
                                  </a:extLst>
                                </a:blip>
                                <a:stretch>
                                  <a:fillRect/>
                                </a:stretch>
                              </pic:blipFill>
                              <pic:spPr>
                                <a:xfrm>
                                  <a:off x="166" y="0"/>
                                  <a:ext cx="6038850" cy="3533775"/>
                                </a:xfrm>
                                <a:prstGeom prst="rect">
                                  <a:avLst/>
                                </a:prstGeom>
                              </pic:spPr>
                            </pic:pic>
                            <wps:wsp>
                              <wps:cNvPr id="17" name="Text Box 17"/>
                              <wps:cNvSpPr txBox="1"/>
                              <wps:spPr>
                                <a:xfrm>
                                  <a:off x="0" y="3533214"/>
                                  <a:ext cx="6038850" cy="233045"/>
                                </a:xfrm>
                                <a:prstGeom prst="rect">
                                  <a:avLst/>
                                </a:prstGeom>
                                <a:solidFill>
                                  <a:prstClr val="white"/>
                                </a:solidFill>
                                <a:ln>
                                  <a:noFill/>
                                </a:ln>
                                <a:effectLst/>
                                <a:sp3d/>
                              </wps:spPr>
                              <wps:txbx>
                                <w:txbxContent>
                                  <w:p w14:paraId="32FA3474" w14:textId="1DC140B3" w:rsidR="00FA5166" w:rsidRPr="00FA5166" w:rsidRDefault="00322716" w:rsidP="00FA5166">
                                    <w:pPr>
                                      <w:rPr>
                                        <w:sz w:val="18"/>
                                        <w:szCs w:val="18"/>
                                      </w:rPr>
                                    </w:pPr>
                                    <w:hyperlink r:id="rId32" w:history="1">
                                      <w:r w:rsidR="00FA5166" w:rsidRPr="00FA5166">
                                        <w:rPr>
                                          <w:rStyle w:val="Hyperlink"/>
                                          <w:sz w:val="18"/>
                                          <w:szCs w:val="18"/>
                                        </w:rPr>
                                        <w:t>This Photo</w:t>
                                      </w:r>
                                    </w:hyperlink>
                                    <w:r w:rsidR="00FA5166" w:rsidRPr="00FA5166">
                                      <w:rPr>
                                        <w:sz w:val="18"/>
                                        <w:szCs w:val="18"/>
                                      </w:rPr>
                                      <w:t xml:space="preserve"> by Unknown Author is licensed under </w:t>
                                    </w:r>
                                    <w:hyperlink r:id="rId33" w:history="1">
                                      <w:r w:rsidR="00FA5166" w:rsidRPr="00FA5166">
                                        <w:rPr>
                                          <w:rStyle w:val="Hyperlink"/>
                                          <w:sz w:val="18"/>
                                          <w:szCs w:val="18"/>
                                        </w:rPr>
                                        <w:t>CC BY-SA</w:t>
                                      </w:r>
                                    </w:hyperlink>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wpg:wgp>
                        </a:graphicData>
                      </a:graphic>
                    </wp:inline>
                  </w:drawing>
                </mc:Choice>
                <mc:Fallback>
                  <w:pict>
                    <v:group w14:anchorId="252F7D7C" id="Group 18" o:spid="_x0000_s1032" style="width:475.5pt;height:296.55pt;mso-position-horizontal-relative:char;mso-position-vertical-relative:line" coordsize="60390,3766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y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">
                      <v:shape id="Picture 16" o:spid="_x0000_s1033" type="#_x0000_t75" style="position:absolute;left:1;width:60389;height:353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">
                        <v:imagedata r:id="rId34" o:title=""/>
                      </v:shape>
                      <v:shape id="Text Box 17" o:spid="_x0000_s1034" type="#_x0000_t202" style="position:absolute;top:35332;width:60388;height:23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" stroked="f">
                        <v:textbox style="mso-fit-shape-to-text:t" inset="4pt,4pt,4pt,4pt">
                          <w:txbxContent>
                            <w:p w14:paraId="32FA3474" w14:textId="1DC140B3" w:rsidR="00FA5166" w:rsidRPr="00FA5166" w:rsidRDefault="00322716" w:rsidP="00FA5166">
                              <w:pPr>
                                <w:rPr>
                                  <w:sz w:val="18"/>
                                  <w:szCs w:val="18"/>
                                </w:rPr>
                              </w:pPr>
                              <w:hyperlink r:id="rId35" w:history="1">
                                <w:r w:rsidR="00FA5166" w:rsidRPr="00FA5166">
                                  <w:rPr>
                                    <w:rStyle w:val="Hyperlink"/>
                                    <w:sz w:val="18"/>
                                    <w:szCs w:val="18"/>
                                  </w:rPr>
                                  <w:t>This Photo</w:t>
                                </w:r>
                              </w:hyperlink>
                              <w:r w:rsidR="00FA5166" w:rsidRPr="00FA5166">
                                <w:rPr>
                                  <w:sz w:val="18"/>
                                  <w:szCs w:val="18"/>
                                </w:rPr>
                                <w:t xml:space="preserve"> by Unknown Author is licensed under </w:t>
                              </w:r>
                              <w:hyperlink r:id="rId36" w:history="1">
                                <w:r w:rsidR="00FA5166" w:rsidRPr="00FA5166">
                                  <w:rPr>
                                    <w:rStyle w:val="Hyperlink"/>
                                    <w:sz w:val="18"/>
                                    <w:szCs w:val="18"/>
                                  </w:rPr>
                                  <w:t>CC BY-SA</w:t>
                                </w:r>
                              </w:hyperlink>
                            </w:p>
                          </w:txbxContent>
                        </v:textbox>
                      </v:shape>
                      <w10:anchorlock/>
                    </v:group>
                  </w:pict>
                </mc:Fallback>
              </mc:AlternateContent>
            </w:r>
          </w:p>
        </w:tc>
      </w:tr>
      <w:tr w:rsidR="007A5D10" w14:paraId="05E26E33" w14:textId="77777777" w:rsidTr="001F3540">
        <w:trPr>
          <w:gridAfter w:val="2"/>
          <w:wAfter w:w="7179" w:type="dxa"/>
          <w:trHeight w:val="1818"/>
        </w:trPr>
        <w:tc>
          <w:tcPr>
            <w:tcW w:w="3592" w:type="dxa"/>
          </w:tcPr>
          <w:p w14:paraId="43D2B7D0" w14:textId="3EC85689" w:rsidR="007A5D10" w:rsidRDefault="007A5D10" w:rsidP="0003310C">
            <w:pPr>
              <w:pStyle w:val="NormalCentered"/>
              <w:jc w:val="left"/>
            </w:pPr>
          </w:p>
        </w:tc>
      </w:tr>
    </w:tbl>
    <w:p w14:paraId="6FE9EF76" w14:textId="77777777" w:rsidR="00C3569F" w:rsidRDefault="00C3569F" w:rsidP="00B7244E">
      <w:pPr>
        <w:sectPr w:rsidR="00C3569F" w:rsidSect="002A5BA5">
          <w:pgSz w:w="12240" w:h="15840" w:code="1"/>
          <w:pgMar w:top="720" w:right="720" w:bottom="720" w:left="720" w:header="289" w:footer="0" w:gutter="0"/>
          <w:cols w:space="708"/>
          <w:docGrid w:linePitch="360"/>
        </w:sectPr>
      </w:pPr>
    </w:p>
    <w:tbl>
      <w:tblPr>
        <w:tblW w:w="0" w:type="auto"/>
        <w:tblLayout w:type="fixed"/>
        <w:tblCellMar>
          <w:left w:w="0" w:type="dxa"/>
          <w:right w:w="0" w:type="dxa"/>
        </w:tblCellMar>
        <w:tblLook w:val="0600" w:firstRow="0" w:lastRow="0" w:firstColumn="0" w:lastColumn="0" w:noHBand="1" w:noVBand="1"/>
      </w:tblPr>
      <w:tblGrid>
        <w:gridCol w:w="4464"/>
        <w:gridCol w:w="6293"/>
      </w:tblGrid>
      <w:tr w:rsidR="00C3569F" w:rsidRPr="00F74F95" w14:paraId="093E9446" w14:textId="77777777" w:rsidTr="002A5BA5">
        <w:trPr>
          <w:trHeight w:val="60"/>
        </w:trPr>
        <w:tc>
          <w:tcPr>
            <w:tcW w:w="4464" w:type="dxa"/>
            <w:tcBorders>
              <w:top w:val="single" w:sz="48" w:space="0" w:color="D83D27" w:themeColor="accent2"/>
            </w:tcBorders>
          </w:tcPr>
          <w:p w14:paraId="7C946478" w14:textId="77777777" w:rsidR="00C3569F" w:rsidRPr="00475B12" w:rsidRDefault="00C3569F" w:rsidP="00B7244E"/>
        </w:tc>
        <w:tc>
          <w:tcPr>
            <w:tcW w:w="6293" w:type="dxa"/>
          </w:tcPr>
          <w:p w14:paraId="63DF514B" w14:textId="77777777" w:rsidR="00C3569F" w:rsidRPr="00475B12" w:rsidRDefault="00C3569F" w:rsidP="00B7244E"/>
        </w:tc>
      </w:tr>
      <w:tr w:rsidR="002A5BA5" w:rsidRPr="00F74F95" w14:paraId="0A6D7307" w14:textId="77777777" w:rsidTr="00AA4042">
        <w:trPr>
          <w:trHeight w:val="60"/>
        </w:trPr>
        <w:tc>
          <w:tcPr>
            <w:tcW w:w="10757" w:type="dxa"/>
            <w:gridSpan w:val="2"/>
          </w:tcPr>
          <w:p w14:paraId="40CAF5BB" w14:textId="799BFEA4" w:rsidR="002A5BA5" w:rsidRDefault="00874367" w:rsidP="007F2DD8">
            <w:pPr>
              <w:pStyle w:val="Heading2"/>
            </w:pPr>
            <w:bookmarkStart w:id="16" w:name="_Toc92985181"/>
            <w:r w:rsidRPr="007F2DD8">
              <w:t>Maximizing</w:t>
            </w:r>
            <w:r w:rsidR="007F2DD8" w:rsidRPr="007F2DD8">
              <w:t xml:space="preserve"> virtual interactions</w:t>
            </w:r>
            <w:bookmarkEnd w:id="16"/>
          </w:p>
          <w:p w14:paraId="17084707" w14:textId="71BE0019" w:rsidR="00874367" w:rsidRPr="00874367" w:rsidRDefault="005D6E49" w:rsidP="00874367">
            <w:r>
              <w:t xml:space="preserve">The virtual interactions have increased due to pandemic so the technology had to improve so all clients have better vies of the cars on their phones, laptops and can buy different </w:t>
            </w:r>
            <w:r w:rsidR="00E20EB1">
              <w:t>versions</w:t>
            </w:r>
            <w:r>
              <w:t xml:space="preserve"> in </w:t>
            </w:r>
            <w:r w:rsidR="00E20EB1">
              <w:t>simulated</w:t>
            </w:r>
            <w:r>
              <w:t xml:space="preserve"> showrooms via </w:t>
            </w:r>
            <w:r w:rsidRPr="005D6E49">
              <w:t xml:space="preserve">WhatsApp video, Facebook Live, web chat or </w:t>
            </w:r>
            <w:r w:rsidR="00E20EB1" w:rsidRPr="005D6E49">
              <w:t>mobile</w:t>
            </w:r>
            <w:r w:rsidRPr="005D6E49">
              <w:t>.</w:t>
            </w:r>
            <w:r>
              <w:t xml:space="preserve"> Online shopping has increased rapidly as more and more people prefer to be safe and to buy everything online. </w:t>
            </w:r>
          </w:p>
          <w:p w14:paraId="4541D888" w14:textId="77777777" w:rsidR="002A5BA5" w:rsidRPr="00F74F95" w:rsidRDefault="002A5BA5" w:rsidP="002A5BA5"/>
          <w:p w14:paraId="4878D92A" w14:textId="0254B0B3" w:rsidR="002A5BA5" w:rsidRDefault="002A5BA5" w:rsidP="00A035D7"/>
          <w:p w14:paraId="5F2FEFC1" w14:textId="77777777" w:rsidR="002A5BA5" w:rsidRDefault="002A5BA5" w:rsidP="002A5BA5"/>
          <w:p w14:paraId="4D0DB49A" w14:textId="77777777" w:rsidR="002A5BA5" w:rsidRDefault="002A5BA5" w:rsidP="002A5BA5">
            <w:pPr>
              <w:pStyle w:val="Quote"/>
            </w:pPr>
            <w:r>
              <w:rPr>
                <w:noProof/>
                <w:lang w:val="en-AU" w:eastAsia="en-AU"/>
              </w:rPr>
              <mc:AlternateContent>
                <mc:Choice Requires="wps">
                  <w:drawing>
                    <wp:anchor distT="0" distB="0" distL="114300" distR="114300" simplePos="0" relativeHeight="251659264" behindDoc="1" locked="1" layoutInCell="1" allowOverlap="1" wp14:anchorId="0113DBBB" wp14:editId="71E14BB4">
                      <wp:simplePos x="0" y="0"/>
                      <wp:positionH relativeFrom="column">
                        <wp:posOffset>-457200</wp:posOffset>
                      </wp:positionH>
                      <wp:positionV relativeFrom="paragraph">
                        <wp:posOffset>0</wp:posOffset>
                      </wp:positionV>
                      <wp:extent cx="7278624" cy="1197864"/>
                      <wp:effectExtent l="0" t="0" r="0" b="2540"/>
                      <wp:wrapNone/>
                      <wp:docPr id="11" name="Rectangle 1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278624" cy="1197864"/>
                              </a:xfrm>
                              <a:prstGeom prst="rect">
                                <a:avLst/>
                              </a:prstGeom>
                              <a:solidFill>
                                <a:srgbClr val="D83D27"/>
                              </a:solidFill>
                              <a:ln w="25400" cap="flat">
                                <a:noFill/>
                                <a:prstDash val="solid"/>
                                <a:miter lim="400000"/>
                              </a:ln>
                              <a:effectLst/>
                              <a:sp3d/>
                            </wps:spPr>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6BA631" id="Rectangle 11" o:spid="_x0000_s1026" alt="&quot;&quot;" style="position:absolute;margin-left:-36pt;margin-top:0;width:573.1pt;height:94.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" fillcolor="#d83d27" stroked="f" strokeweight="2pt">
                      <v:stroke miterlimit="4"/>
                      <v:textbox inset="3pt,3pt,3pt,3pt"/>
                      <w10:anchorlock/>
                    </v:rect>
                  </w:pict>
                </mc:Fallback>
              </mc:AlternateContent>
            </w:r>
          </w:p>
          <w:p w14:paraId="21D64A98" w14:textId="49EE72F1" w:rsidR="002A5BA5" w:rsidRDefault="006F6DA4" w:rsidP="002A5BA5">
            <w:pPr>
              <w:pStyle w:val="Quote"/>
            </w:pPr>
            <w:r>
              <w:t>Toyota s</w:t>
            </w:r>
            <w:r w:rsidR="00874367" w:rsidRPr="00874367">
              <w:t>upport</w:t>
            </w:r>
            <w:r>
              <w:t>s</w:t>
            </w:r>
            <w:r w:rsidR="00874367" w:rsidRPr="00874367">
              <w:t xml:space="preserve"> </w:t>
            </w:r>
            <w:r w:rsidR="00E20EB1" w:rsidRPr="00874367">
              <w:t>procedures</w:t>
            </w:r>
            <w:r w:rsidR="00874367" w:rsidRPr="00874367">
              <w:t xml:space="preserve"> for the </w:t>
            </w:r>
            <w:r w:rsidR="00E20EB1" w:rsidRPr="00874367">
              <w:t>vanguards</w:t>
            </w:r>
            <w:r w:rsidR="00874367" w:rsidRPr="00874367">
              <w:t xml:space="preserve"> of the </w:t>
            </w:r>
            <w:r w:rsidR="00E20EB1" w:rsidRPr="00874367">
              <w:t>health</w:t>
            </w:r>
            <w:r w:rsidR="00874367" w:rsidRPr="00874367">
              <w:t xml:space="preserve"> </w:t>
            </w:r>
            <w:r w:rsidR="00E20EB1" w:rsidRPr="00874367">
              <w:t>division</w:t>
            </w:r>
            <w:r w:rsidR="00874367" w:rsidRPr="00874367">
              <w:t xml:space="preserve"> and medical </w:t>
            </w:r>
            <w:r w:rsidR="00E20EB1" w:rsidRPr="00874367">
              <w:t>goods</w:t>
            </w:r>
            <w:r>
              <w:t>.</w:t>
            </w:r>
          </w:p>
          <w:p w14:paraId="34F86A1C" w14:textId="77777777" w:rsidR="002A5BA5" w:rsidRDefault="002A5BA5" w:rsidP="002A5BA5"/>
          <w:p w14:paraId="390B7330" w14:textId="77777777" w:rsidR="002A5BA5" w:rsidRDefault="002A5BA5" w:rsidP="002A5BA5"/>
          <w:p w14:paraId="074EC910" w14:textId="77777777" w:rsidR="002A5BA5" w:rsidRDefault="002A5BA5" w:rsidP="002A5BA5"/>
          <w:p w14:paraId="1DD94633" w14:textId="6DAA7319" w:rsidR="002A5BA5" w:rsidRDefault="002A5BA5" w:rsidP="00A035D7"/>
          <w:p w14:paraId="3366D105" w14:textId="77777777" w:rsidR="002A5BA5" w:rsidRPr="00475B12" w:rsidRDefault="002A5BA5" w:rsidP="002A5BA5"/>
        </w:tc>
      </w:tr>
    </w:tbl>
    <w:p w14:paraId="23E28E97" w14:textId="77777777" w:rsidR="00C3569F" w:rsidRDefault="00C3569F" w:rsidP="00B7244E"/>
    <w:p w14:paraId="11B176B5" w14:textId="77777777" w:rsidR="00C3569F" w:rsidRDefault="00A035D7" w:rsidP="00A035D7">
      <w:pPr>
        <w:pStyle w:val="Heading2"/>
      </w:pPr>
      <w:bookmarkStart w:id="17" w:name="_Toc92985182"/>
      <w:r w:rsidRPr="00A035D7">
        <w:t>Promotional strategy</w:t>
      </w:r>
      <w:bookmarkEnd w:id="17"/>
    </w:p>
    <w:p w14:paraId="5763B2CC" w14:textId="77777777" w:rsidR="00874367" w:rsidRDefault="00874367" w:rsidP="00874367"/>
    <w:p w14:paraId="4584EF6D" w14:textId="503EDA45" w:rsidR="00874367" w:rsidRPr="00874367" w:rsidRDefault="00874367" w:rsidP="00874367">
      <w:pPr>
        <w:sectPr w:rsidR="00874367" w:rsidRPr="00874367" w:rsidSect="002A5BA5">
          <w:pgSz w:w="12240" w:h="15840" w:code="1"/>
          <w:pgMar w:top="720" w:right="720" w:bottom="720" w:left="720" w:header="289" w:footer="0" w:gutter="0"/>
          <w:cols w:space="708"/>
          <w:docGrid w:linePitch="360"/>
        </w:sectPr>
      </w:pPr>
      <w:r w:rsidRPr="00EA21F2">
        <w:t xml:space="preserve">It </w:t>
      </w:r>
      <w:r w:rsidR="00EA21F2" w:rsidRPr="00EA21F2">
        <w:t>holds</w:t>
      </w:r>
      <w:r w:rsidRPr="00EA21F2">
        <w:t xml:space="preserve"> </w:t>
      </w:r>
      <w:r w:rsidR="00EA21F2" w:rsidRPr="00EA21F2">
        <w:t>additionally</w:t>
      </w:r>
      <w:r w:rsidRPr="00EA21F2">
        <w:t xml:space="preserve"> </w:t>
      </w:r>
      <w:r w:rsidR="00EA21F2" w:rsidRPr="00EA21F2">
        <w:t>discovered</w:t>
      </w:r>
      <w:r w:rsidRPr="00EA21F2">
        <w:t xml:space="preserve"> that </w:t>
      </w:r>
      <w:r w:rsidR="00EA21F2" w:rsidRPr="00EA21F2">
        <w:t>recent</w:t>
      </w:r>
      <w:r w:rsidRPr="00EA21F2">
        <w:t xml:space="preserve"> </w:t>
      </w:r>
      <w:r w:rsidR="00EA21F2" w:rsidRPr="00EA21F2">
        <w:t>clients</w:t>
      </w:r>
      <w:r w:rsidRPr="00EA21F2">
        <w:t xml:space="preserve"> </w:t>
      </w:r>
      <w:r w:rsidR="00EA21F2" w:rsidRPr="00EA21F2">
        <w:t>considering</w:t>
      </w:r>
      <w:r w:rsidRPr="00EA21F2">
        <w:t xml:space="preserve"> </w:t>
      </w:r>
      <w:r w:rsidR="00EA21F2" w:rsidRPr="00EA21F2">
        <w:t>purchasing</w:t>
      </w:r>
      <w:r w:rsidRPr="00EA21F2">
        <w:t xml:space="preserve"> a new </w:t>
      </w:r>
      <w:r w:rsidR="00EA21F2" w:rsidRPr="00EA21F2">
        <w:t>vehicle</w:t>
      </w:r>
      <w:r w:rsidRPr="00EA21F2">
        <w:t xml:space="preserve"> to </w:t>
      </w:r>
      <w:r w:rsidR="00EA21F2" w:rsidRPr="00EA21F2">
        <w:t>prevent</w:t>
      </w:r>
      <w:r w:rsidRPr="00EA21F2">
        <w:t xml:space="preserve"> </w:t>
      </w:r>
      <w:r w:rsidR="00EA21F2" w:rsidRPr="00EA21F2">
        <w:t>utilizing</w:t>
      </w:r>
      <w:r w:rsidRPr="00EA21F2">
        <w:t xml:space="preserve"> public </w:t>
      </w:r>
      <w:r w:rsidR="00EA21F2" w:rsidRPr="00EA21F2">
        <w:t>transport</w:t>
      </w:r>
      <w:r w:rsidRPr="00EA21F2">
        <w:t xml:space="preserve"> </w:t>
      </w:r>
      <w:r w:rsidR="00EA21F2" w:rsidRPr="00EA21F2">
        <w:t>would like</w:t>
      </w:r>
      <w:r w:rsidRPr="00EA21F2">
        <w:t xml:space="preserve"> to </w:t>
      </w:r>
      <w:r w:rsidR="00EA21F2" w:rsidRPr="00EA21F2">
        <w:t>get</w:t>
      </w:r>
      <w:r w:rsidRPr="00EA21F2">
        <w:t xml:space="preserve"> </w:t>
      </w:r>
      <w:r w:rsidR="00EA21F2" w:rsidRPr="00EA21F2">
        <w:t>additional</w:t>
      </w:r>
      <w:r w:rsidRPr="00EA21F2">
        <w:t xml:space="preserve"> </w:t>
      </w:r>
      <w:r w:rsidR="00EA21F2" w:rsidRPr="00EA21F2">
        <w:t>promotions</w:t>
      </w:r>
      <w:r w:rsidRPr="00EA21F2">
        <w:t xml:space="preserve"> or flexible </w:t>
      </w:r>
      <w:r w:rsidR="00EA21F2" w:rsidRPr="00EA21F2">
        <w:t>funding</w:t>
      </w:r>
      <w:r w:rsidRPr="00EA21F2">
        <w:t>. “We had to come up with new financing packages that are easier on the pocket and increase the supply of our most affordable models. We get this customer feedback mainly through our digital channels and we have had to respond through the same channels as well.”</w:t>
      </w:r>
    </w:p>
    <w:tbl>
      <w:tblPr>
        <w:tblW w:w="0" w:type="auto"/>
        <w:tblLayout w:type="fixed"/>
        <w:tblCellMar>
          <w:left w:w="0" w:type="dxa"/>
          <w:right w:w="0" w:type="dxa"/>
        </w:tblCellMar>
        <w:tblLook w:val="04A0" w:firstRow="1" w:lastRow="0" w:firstColumn="1" w:lastColumn="0" w:noHBand="0" w:noVBand="1"/>
      </w:tblPr>
      <w:tblGrid>
        <w:gridCol w:w="4464"/>
        <w:gridCol w:w="6307"/>
      </w:tblGrid>
      <w:tr w:rsidR="00C3569F" w14:paraId="092C850D" w14:textId="77777777" w:rsidTr="001F3540">
        <w:trPr>
          <w:trHeight w:val="17"/>
        </w:trPr>
        <w:tc>
          <w:tcPr>
            <w:tcW w:w="4464" w:type="dxa"/>
            <w:tcBorders>
              <w:top w:val="single" w:sz="48" w:space="0" w:color="D83D27" w:themeColor="accent2"/>
            </w:tcBorders>
          </w:tcPr>
          <w:p w14:paraId="17E207C2" w14:textId="77777777" w:rsidR="00C3569F" w:rsidRPr="009D2C09" w:rsidRDefault="00C3569F" w:rsidP="00B7244E"/>
        </w:tc>
        <w:tc>
          <w:tcPr>
            <w:tcW w:w="6307" w:type="dxa"/>
          </w:tcPr>
          <w:p w14:paraId="55506B2D" w14:textId="77777777" w:rsidR="00C3569F" w:rsidRPr="009D2C09" w:rsidRDefault="00C3569F" w:rsidP="00B7244E"/>
        </w:tc>
      </w:tr>
      <w:tr w:rsidR="00C3569F" w:rsidRPr="0042742A" w14:paraId="74E60DF8" w14:textId="77777777" w:rsidTr="001F3540">
        <w:trPr>
          <w:trHeight w:val="5652"/>
        </w:trPr>
        <w:tc>
          <w:tcPr>
            <w:tcW w:w="10771" w:type="dxa"/>
            <w:gridSpan w:val="2"/>
          </w:tcPr>
          <w:p w14:paraId="0BF90630" w14:textId="6C74340C" w:rsidR="0042742A" w:rsidRPr="00C3569F" w:rsidRDefault="007F2DD8" w:rsidP="00B7244E">
            <w:pPr>
              <w:pStyle w:val="Heading1"/>
            </w:pPr>
            <w:bookmarkStart w:id="18" w:name="_Toc92985183"/>
            <w:r>
              <w:t>conclusion</w:t>
            </w:r>
            <w:bookmarkEnd w:id="18"/>
          </w:p>
          <w:p w14:paraId="6B6F1755" w14:textId="240C78DF" w:rsidR="00C3569F" w:rsidRPr="00A60378" w:rsidRDefault="00183328" w:rsidP="00B7244E">
            <w:r>
              <w:t>The pandemic has a great impact on all industries, not only the automobiles</w:t>
            </w:r>
            <w:r w:rsidR="006F6DA4">
              <w:t xml:space="preserve"> but on the majority</w:t>
            </w:r>
            <w:r>
              <w:t xml:space="preserve">. </w:t>
            </w:r>
            <w:r w:rsidR="006F6DA4">
              <w:t>W</w:t>
            </w:r>
            <w:r>
              <w:t>ith time and with great adjustments, businesses can start make profits again.</w:t>
            </w:r>
            <w:r w:rsidR="006F6DA4">
              <w:t xml:space="preserve"> Some of the businesses even made better profits than before the pandemic. It all depended on the market and on the demand of the clients.</w:t>
            </w:r>
            <w:r>
              <w:t xml:space="preserve"> </w:t>
            </w:r>
            <w:r w:rsidR="00F55ED9" w:rsidRPr="00F55ED9">
              <w:t xml:space="preserve">Toyota Motor Corporation is a Japanese automotive manufacture and trades corporation headquartered in Aichi, Japan. Established by Kiichiro Toyoda in 1837, Toyota is the biggest automotive producer. Its group of specialists creates every Toyota numerical advertising </w:t>
            </w:r>
            <w:r w:rsidR="00F55ED9" w:rsidRPr="00A60378">
              <w:t>approach corresponding towards the evaluation of options and beliefs of the clients.</w:t>
            </w:r>
          </w:p>
          <w:p w14:paraId="5CFE0B52" w14:textId="22289106" w:rsidR="0042742A" w:rsidRDefault="00664B9E" w:rsidP="00874367">
            <w:r w:rsidRPr="00A60378">
              <w:t xml:space="preserve">With the </w:t>
            </w:r>
            <w:r w:rsidR="00A60378" w:rsidRPr="00A60378">
              <w:t>correct</w:t>
            </w:r>
            <w:r w:rsidRPr="00A60378">
              <w:t xml:space="preserve"> </w:t>
            </w:r>
            <w:r w:rsidR="00A60378" w:rsidRPr="00A60378">
              <w:t>approaches</w:t>
            </w:r>
            <w:r w:rsidRPr="00A60378">
              <w:t xml:space="preserve"> on social media and </w:t>
            </w:r>
            <w:r w:rsidR="00A60378" w:rsidRPr="00A60378">
              <w:t>advertisements</w:t>
            </w:r>
            <w:r w:rsidRPr="00A60378">
              <w:t xml:space="preserve">, Toyota </w:t>
            </w:r>
            <w:r w:rsidR="00A60378" w:rsidRPr="00A60378">
              <w:t>holds</w:t>
            </w:r>
            <w:r w:rsidRPr="00A60378">
              <w:t xml:space="preserve"> a </w:t>
            </w:r>
            <w:r w:rsidR="00A60378" w:rsidRPr="00A60378">
              <w:t>major</w:t>
            </w:r>
            <w:r w:rsidRPr="00A60378">
              <w:t xml:space="preserve"> </w:t>
            </w:r>
            <w:r w:rsidR="00A60378" w:rsidRPr="00A60378">
              <w:t>spot</w:t>
            </w:r>
            <w:r w:rsidRPr="00A60378">
              <w:t xml:space="preserve"> in the </w:t>
            </w:r>
            <w:r w:rsidR="00A60378" w:rsidRPr="00A60378">
              <w:t>marketplace</w:t>
            </w:r>
            <w:r w:rsidRPr="00A60378">
              <w:t xml:space="preserve">. By </w:t>
            </w:r>
            <w:r w:rsidR="00A60378" w:rsidRPr="00A60378">
              <w:t>operational</w:t>
            </w:r>
            <w:r w:rsidRPr="00A60378">
              <w:t xml:space="preserve"> </w:t>
            </w:r>
            <w:r w:rsidR="00A60378" w:rsidRPr="00A60378">
              <w:t>innovative</w:t>
            </w:r>
            <w:r w:rsidRPr="00A60378">
              <w:t xml:space="preserve"> </w:t>
            </w:r>
            <w:r w:rsidR="00A60378" w:rsidRPr="00A60378">
              <w:t>subject</w:t>
            </w:r>
            <w:r w:rsidRPr="00A60378">
              <w:t xml:space="preserve"> </w:t>
            </w:r>
            <w:r w:rsidR="00A60378" w:rsidRPr="00A60378">
              <w:t>motivating</w:t>
            </w:r>
            <w:r w:rsidRPr="00A60378">
              <w:t xml:space="preserve"> </w:t>
            </w:r>
            <w:r w:rsidR="00A60378" w:rsidRPr="00A60378">
              <w:t>individuals</w:t>
            </w:r>
            <w:r w:rsidRPr="00A60378">
              <w:t xml:space="preserve">, </w:t>
            </w:r>
            <w:r w:rsidR="00A60378" w:rsidRPr="00A60378">
              <w:t>attracting</w:t>
            </w:r>
            <w:r w:rsidRPr="00A60378">
              <w:t xml:space="preserve"> </w:t>
            </w:r>
            <w:r w:rsidR="00A60378" w:rsidRPr="00A60378">
              <w:t>additional</w:t>
            </w:r>
            <w:r w:rsidRPr="00A60378">
              <w:t xml:space="preserve"> </w:t>
            </w:r>
            <w:r w:rsidR="00A60378" w:rsidRPr="00A60378">
              <w:t>communities</w:t>
            </w:r>
            <w:r w:rsidRPr="00A60378">
              <w:t xml:space="preserve"> </w:t>
            </w:r>
            <w:r w:rsidR="00A60378" w:rsidRPr="00A60378">
              <w:t>across</w:t>
            </w:r>
            <w:r w:rsidRPr="00A60378">
              <w:t xml:space="preserve"> social media, being an eco-friendly </w:t>
            </w:r>
            <w:r w:rsidR="00A60378" w:rsidRPr="00A60378">
              <w:t>trademark</w:t>
            </w:r>
            <w:r w:rsidRPr="00A60378">
              <w:t xml:space="preserve">, and </w:t>
            </w:r>
            <w:r w:rsidR="00A60378" w:rsidRPr="00A60378">
              <w:t>desirable</w:t>
            </w:r>
            <w:r w:rsidRPr="00A60378">
              <w:t xml:space="preserve"> </w:t>
            </w:r>
            <w:r w:rsidR="00A60378" w:rsidRPr="00A60378">
              <w:t>advertisements</w:t>
            </w:r>
            <w:r w:rsidRPr="00A60378">
              <w:t xml:space="preserve">, Toyota will </w:t>
            </w:r>
            <w:r w:rsidR="00A60378" w:rsidRPr="00A60378">
              <w:t>remain</w:t>
            </w:r>
            <w:r w:rsidRPr="00A60378">
              <w:t xml:space="preserve"> </w:t>
            </w:r>
            <w:r w:rsidR="00A60378" w:rsidRPr="00A60378">
              <w:t>standing as</w:t>
            </w:r>
            <w:r w:rsidRPr="00A60378">
              <w:t xml:space="preserve"> one of the </w:t>
            </w:r>
            <w:r w:rsidR="00A60378" w:rsidRPr="00A60378">
              <w:t>greatest</w:t>
            </w:r>
            <w:r w:rsidRPr="00A60378">
              <w:t xml:space="preserve"> </w:t>
            </w:r>
            <w:r w:rsidR="00A60378" w:rsidRPr="00A60378">
              <w:t>favored</w:t>
            </w:r>
            <w:r w:rsidRPr="00A60378">
              <w:t xml:space="preserve"> automotive </w:t>
            </w:r>
            <w:r w:rsidR="00A60378" w:rsidRPr="00A60378">
              <w:t>firms</w:t>
            </w:r>
            <w:r w:rsidRPr="00A60378">
              <w:t>.</w:t>
            </w:r>
          </w:p>
          <w:p w14:paraId="0CBD21F4" w14:textId="77777777" w:rsidR="00C3569F" w:rsidRDefault="00C3569F" w:rsidP="00B7244E"/>
          <w:p w14:paraId="0E57FD26" w14:textId="77777777" w:rsidR="00ED63C5" w:rsidRDefault="00ED63C5" w:rsidP="00B7244E"/>
          <w:p w14:paraId="299FBAF0" w14:textId="77777777" w:rsidR="00ED63C5" w:rsidRDefault="00ED63C5" w:rsidP="00B7244E"/>
          <w:p w14:paraId="1B6576E6" w14:textId="77777777" w:rsidR="00ED63C5" w:rsidRDefault="00ED63C5" w:rsidP="00B7244E"/>
          <w:p w14:paraId="72936FF8" w14:textId="77777777" w:rsidR="00ED63C5" w:rsidRDefault="00ED63C5" w:rsidP="00B7244E"/>
          <w:p w14:paraId="0148955A" w14:textId="77777777" w:rsidR="00ED63C5" w:rsidRDefault="00ED63C5" w:rsidP="00B7244E"/>
          <w:p w14:paraId="16FD35F5" w14:textId="77777777" w:rsidR="00ED63C5" w:rsidRDefault="00ED63C5" w:rsidP="00B7244E"/>
          <w:p w14:paraId="19052195" w14:textId="613A9474" w:rsidR="00ED63C5" w:rsidRDefault="00ED63C5" w:rsidP="00B7244E"/>
        </w:tc>
      </w:tr>
      <w:tr w:rsidR="00C3569F" w14:paraId="40902669" w14:textId="77777777" w:rsidTr="001F3540">
        <w:trPr>
          <w:trHeight w:val="1818"/>
        </w:trPr>
        <w:tc>
          <w:tcPr>
            <w:tcW w:w="10771" w:type="dxa"/>
            <w:gridSpan w:val="2"/>
          </w:tcPr>
          <w:p w14:paraId="4A086ED1" w14:textId="568E50F5" w:rsidR="00C3569F" w:rsidRDefault="00C3569F" w:rsidP="00B7244E"/>
        </w:tc>
      </w:tr>
      <w:tr w:rsidR="00C3569F" w14:paraId="2A3668FD" w14:textId="77777777" w:rsidTr="001F3540">
        <w:trPr>
          <w:trHeight w:val="87"/>
        </w:trPr>
        <w:tc>
          <w:tcPr>
            <w:tcW w:w="10771" w:type="dxa"/>
            <w:gridSpan w:val="2"/>
          </w:tcPr>
          <w:p w14:paraId="751E65DB" w14:textId="77777777" w:rsidR="00C3569F" w:rsidRPr="00F34ECA" w:rsidRDefault="00C3569F" w:rsidP="00B7244E"/>
        </w:tc>
      </w:tr>
    </w:tbl>
    <w:p w14:paraId="29D9C58D" w14:textId="7DB28F12" w:rsidR="004A0DED" w:rsidRDefault="00ED63C5" w:rsidP="00B7244E">
      <w:r>
        <w:rPr>
          <w:noProof/>
        </w:rPr>
        <w:drawing>
          <wp:inline distT="0" distB="0" distL="0" distR="0" wp14:anchorId="20910438" wp14:editId="765B91BC">
            <wp:extent cx="6839585" cy="3248660"/>
            <wp:effectExtent l="0" t="0" r="0" b="8890"/>
            <wp:docPr id="12" name="Picture 12" descr="A ring on a person's fing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ring on a person's finger&#10;&#10;Description automatically generated with medium confidence"/>
                    <pic:cNvPicPr/>
                  </pic:nvPicPr>
                  <pic:blipFill>
                    <a:blip r:embed="rId37">
                      <a:extLst>
                        <a:ext uri="{28A0092B-C50C-407E-A947-70E740481C1C}">
                          <a14:useLocalDpi xmlns:a14="http://schemas.microsoft.com/office/drawing/2010/main" val="0"/>
                        </a:ext>
                      </a:extLst>
                    </a:blip>
                    <a:stretch>
                      <a:fillRect/>
                    </a:stretch>
                  </pic:blipFill>
                  <pic:spPr>
                    <a:xfrm>
                      <a:off x="0" y="0"/>
                      <a:ext cx="6839585" cy="3248660"/>
                    </a:xfrm>
                    <a:prstGeom prst="rect">
                      <a:avLst/>
                    </a:prstGeom>
                  </pic:spPr>
                </pic:pic>
              </a:graphicData>
            </a:graphic>
          </wp:inline>
        </w:drawing>
      </w:r>
    </w:p>
    <w:p w14:paraId="46279269" w14:textId="77289D22" w:rsidR="00B04FFB" w:rsidRDefault="00B04FFB" w:rsidP="00B7244E"/>
    <w:p w14:paraId="6C211D21" w14:textId="35AB2DB8" w:rsidR="00B04FFB" w:rsidRDefault="00B04FFB" w:rsidP="00EC75D2">
      <w:pPr>
        <w:pStyle w:val="Heading1"/>
      </w:pPr>
      <w:bookmarkStart w:id="19" w:name="_Toc92985184"/>
      <w:r>
        <w:lastRenderedPageBreak/>
        <w:t>Re</w:t>
      </w:r>
      <w:r w:rsidR="00EC75D2">
        <w:t>ferences</w:t>
      </w:r>
      <w:bookmarkEnd w:id="19"/>
    </w:p>
    <w:p w14:paraId="0305C862" w14:textId="77777777" w:rsidR="00FA5166" w:rsidRPr="00FA5166" w:rsidRDefault="00FA5166" w:rsidP="00FA5166"/>
    <w:p w14:paraId="38606B86" w14:textId="135BD127" w:rsidR="00EC75D2" w:rsidRDefault="00CD25ED" w:rsidP="00FA5166">
      <w:r w:rsidRPr="00CD25ED">
        <w:t>History of Toyota</w:t>
      </w:r>
      <w:r>
        <w:t xml:space="preserve">, Available at: </w:t>
      </w:r>
      <w:hyperlink r:id="rId38" w:history="1">
        <w:r w:rsidRPr="00557036">
          <w:rPr>
            <w:rStyle w:val="Hyperlink"/>
          </w:rPr>
          <w:t>https://www.toyotauk.com/about-toyota/history-of-toyota</w:t>
        </w:r>
      </w:hyperlink>
      <w:r>
        <w:t xml:space="preserve"> (Accessed</w:t>
      </w:r>
      <w:r w:rsidR="0099363A">
        <w:t>: 03/01/2022)</w:t>
      </w:r>
    </w:p>
    <w:p w14:paraId="44737592" w14:textId="7EAD9F45" w:rsidR="00FA5166" w:rsidRDefault="00FA5166" w:rsidP="00FA5166"/>
    <w:p w14:paraId="65C40882" w14:textId="116ECF20" w:rsidR="00580E6F" w:rsidRDefault="00580E6F" w:rsidP="00FA5166">
      <w:r w:rsidRPr="00580E6F">
        <w:t>How Toyota Philippines increased its customer outreach during the COVID-19 pandemic</w:t>
      </w:r>
      <w:r>
        <w:t xml:space="preserve">, Available at: </w:t>
      </w:r>
      <w:hyperlink r:id="rId39" w:history="1">
        <w:r w:rsidRPr="00557036">
          <w:rPr>
            <w:rStyle w:val="Hyperlink"/>
          </w:rPr>
          <w:t>https://martechasia.net/case-study/how-toyota-philippines-increased-it-customer-outreach-during-the-covid-19-pandemic/</w:t>
        </w:r>
      </w:hyperlink>
      <w:r>
        <w:t xml:space="preserve"> (Accessed: 26/12/2021)</w:t>
      </w:r>
    </w:p>
    <w:p w14:paraId="11E44EBF" w14:textId="77777777" w:rsidR="00580E6F" w:rsidRDefault="00580E6F" w:rsidP="00FA5166"/>
    <w:p w14:paraId="0A61F4B2" w14:textId="751E4606" w:rsidR="00B175A7" w:rsidRDefault="00B175A7" w:rsidP="00FA5166">
      <w:r w:rsidRPr="00B175A7">
        <w:t>Strategies and Businesses</w:t>
      </w:r>
      <w:r>
        <w:t xml:space="preserve">, Available at: </w:t>
      </w:r>
      <w:hyperlink r:id="rId40" w:history="1">
        <w:r w:rsidRPr="00557036">
          <w:rPr>
            <w:rStyle w:val="Hyperlink"/>
          </w:rPr>
          <w:t>https://www.toyota-industries.com/investors/items/TICOReport2021_E_p12-38_strategies_and_businesses.pdf</w:t>
        </w:r>
      </w:hyperlink>
      <w:r>
        <w:t xml:space="preserve"> (Accessed: </w:t>
      </w:r>
      <w:r w:rsidR="00A930DB">
        <w:t>28/12/2021)</w:t>
      </w:r>
    </w:p>
    <w:p w14:paraId="25713776" w14:textId="03697746" w:rsidR="00896DDB" w:rsidRDefault="00896DDB" w:rsidP="00FA5166"/>
    <w:p w14:paraId="00115DE6" w14:textId="6918BFB6" w:rsidR="00896DDB" w:rsidRDefault="00896DDB" w:rsidP="00FA5166">
      <w:r w:rsidRPr="00896DDB">
        <w:t>Sustainability Report 2021</w:t>
      </w:r>
      <w:r>
        <w:t xml:space="preserve">, Available at: </w:t>
      </w:r>
      <w:hyperlink r:id="rId41" w:history="1">
        <w:r w:rsidRPr="00557036">
          <w:rPr>
            <w:rStyle w:val="Hyperlink"/>
          </w:rPr>
          <w:t>https://media.toyota-forklifts.eu/published/25785_Original%20document_toyota%20mh.pdf</w:t>
        </w:r>
      </w:hyperlink>
      <w:r>
        <w:t xml:space="preserve"> (Accessed: 26/12/2021)</w:t>
      </w:r>
    </w:p>
    <w:p w14:paraId="676421E8" w14:textId="77777777" w:rsidR="00FA5166" w:rsidRDefault="00FA5166" w:rsidP="00FA5166"/>
    <w:p w14:paraId="3DD298AF" w14:textId="0775A683" w:rsidR="003376F9" w:rsidRDefault="003376F9" w:rsidP="00FA5166">
      <w:r w:rsidRPr="003376F9">
        <w:t>Toyota cuts down production by 40%, shuts down factories due to chip shortage and surge in COVID-19 cases</w:t>
      </w:r>
      <w:r>
        <w:t xml:space="preserve">, Available at: </w:t>
      </w:r>
      <w:hyperlink r:id="rId42" w:history="1">
        <w:r w:rsidRPr="00557036">
          <w:rPr>
            <w:rStyle w:val="Hyperlink"/>
          </w:rPr>
          <w:t>https://www.emarketer.com/content/toyota-cuts-down-production-japan-north-america-by-40-shuts-down-factories-due-chip-shortage-surge-covid-cases</w:t>
        </w:r>
      </w:hyperlink>
      <w:r>
        <w:t xml:space="preserve"> (Accessed: 05/01/2022)</w:t>
      </w:r>
    </w:p>
    <w:p w14:paraId="4781B247" w14:textId="4566DAD1" w:rsidR="00FA5166" w:rsidRDefault="00FA5166" w:rsidP="00FA5166"/>
    <w:p w14:paraId="15E5572D" w14:textId="56E0475B" w:rsidR="00896DDB" w:rsidRDefault="00896DDB" w:rsidP="00FA5166">
      <w:r w:rsidRPr="00896DDB">
        <w:t>Toyota Develops Just-in-Time Efficient Operating System for Mobility Services Provided by its e-Palette Autonomous Electric Vehicle</w:t>
      </w:r>
      <w:r>
        <w:t xml:space="preserve">, Available at: </w:t>
      </w:r>
      <w:hyperlink r:id="rId43" w:history="1">
        <w:r w:rsidRPr="00557036">
          <w:rPr>
            <w:rStyle w:val="Hyperlink"/>
          </w:rPr>
          <w:t>https://media.toyota.co.uk/toyota-develops-just-in-time-efficient-operating-system-for-mobility-services-provided-by-its-e-palette-autonomous-electric-vehicle/</w:t>
        </w:r>
      </w:hyperlink>
      <w:r>
        <w:t xml:space="preserve"> (Accessed: 27/12/2021)</w:t>
      </w:r>
    </w:p>
    <w:p w14:paraId="072584DE" w14:textId="77777777" w:rsidR="00896DDB" w:rsidRDefault="00896DDB" w:rsidP="00FA5166"/>
    <w:p w14:paraId="0C36B9BA" w14:textId="55A11A98" w:rsidR="00EB4610" w:rsidRDefault="00EB4610" w:rsidP="00FA5166">
      <w:r w:rsidRPr="00EB4610">
        <w:t>Toyota Group Announces Support Measures for the Frontlines of the Medical Sector and Medical Products</w:t>
      </w:r>
      <w:r>
        <w:t xml:space="preserve">, Available at: </w:t>
      </w:r>
      <w:hyperlink r:id="rId44" w:history="1">
        <w:r w:rsidRPr="00557036">
          <w:rPr>
            <w:rStyle w:val="Hyperlink"/>
          </w:rPr>
          <w:t>https://global.toyota/en/newsroom/corporate/32232533.html</w:t>
        </w:r>
      </w:hyperlink>
      <w:r>
        <w:t xml:space="preserve"> (Accessed: 29/12/2021)</w:t>
      </w:r>
    </w:p>
    <w:p w14:paraId="20861A07" w14:textId="77777777" w:rsidR="00FA5166" w:rsidRDefault="00FA5166" w:rsidP="00FA5166"/>
    <w:p w14:paraId="4D8E5693" w14:textId="53A14C18" w:rsidR="009250AB" w:rsidRDefault="009250AB" w:rsidP="00FA5166">
      <w:r w:rsidRPr="009250AB">
        <w:t>Toyota Lifts Forecast Despite Pandemic's Supply Chain Damage</w:t>
      </w:r>
      <w:r>
        <w:t xml:space="preserve">, Available at: </w:t>
      </w:r>
      <w:hyperlink r:id="rId45" w:history="1">
        <w:r w:rsidRPr="00557036">
          <w:rPr>
            <w:rStyle w:val="Hyperlink"/>
          </w:rPr>
          <w:t>https://www.mbtmag.com/home/news/21809102/toyota-lifts-forecast-despite-pandemics-supply-chain-damage</w:t>
        </w:r>
      </w:hyperlink>
      <w:r>
        <w:t xml:space="preserve"> (Accessed: 04/01/2022)</w:t>
      </w:r>
    </w:p>
    <w:p w14:paraId="6DF10E7B" w14:textId="77777777" w:rsidR="00FA5166" w:rsidRDefault="00FA5166" w:rsidP="00FA5166"/>
    <w:p w14:paraId="3D62064C" w14:textId="53C575C0" w:rsidR="0099363A" w:rsidRDefault="00D82A12" w:rsidP="00FA5166">
      <w:r w:rsidRPr="00D82A12">
        <w:t>Toyota's response to the spread of COVID-19 (Novel Coronavirus) infections</w:t>
      </w:r>
      <w:r>
        <w:t xml:space="preserve">, Available at: </w:t>
      </w:r>
      <w:hyperlink r:id="rId46" w:history="1">
        <w:r w:rsidRPr="00557036">
          <w:rPr>
            <w:rStyle w:val="Hyperlink"/>
          </w:rPr>
          <w:t>https://global.toyota/en/newsroom/corporate/31893143.html</w:t>
        </w:r>
      </w:hyperlink>
      <w:r>
        <w:t xml:space="preserve"> (Accessed: 04/01/2022)</w:t>
      </w:r>
    </w:p>
    <w:p w14:paraId="59432456" w14:textId="77777777" w:rsidR="00FA5166" w:rsidRDefault="00FA5166" w:rsidP="00FA5166"/>
    <w:p w14:paraId="3B9F109E" w14:textId="6968E6C3" w:rsidR="00D82A12" w:rsidRDefault="00D82A12" w:rsidP="00FA5166">
      <w:r w:rsidRPr="00D82A12">
        <w:t>Toyota slashes production as pandemic strains supply chain</w:t>
      </w:r>
      <w:r>
        <w:t xml:space="preserve">, Available at: </w:t>
      </w:r>
      <w:hyperlink r:id="rId47" w:history="1">
        <w:r w:rsidRPr="00557036">
          <w:rPr>
            <w:rStyle w:val="Hyperlink"/>
          </w:rPr>
          <w:t>https://www.pbs.org/newshour/economy/toyota-slashes-production-as-pandemic-strains-supply-chain</w:t>
        </w:r>
      </w:hyperlink>
      <w:r>
        <w:t xml:space="preserve"> (Accessed: 03/01/2022)</w:t>
      </w:r>
    </w:p>
    <w:p w14:paraId="7869AA31" w14:textId="7FD5CC0F" w:rsidR="00D82A12" w:rsidRDefault="00D82A12" w:rsidP="00EC75D2"/>
    <w:p w14:paraId="48024CF7" w14:textId="77777777" w:rsidR="00FA5166" w:rsidRPr="00EC75D2" w:rsidRDefault="00FA5166" w:rsidP="00EC75D2"/>
    <w:sectPr w:rsidR="00FA5166" w:rsidRPr="00EC75D2" w:rsidSect="002A5BA5">
      <w:pgSz w:w="12240" w:h="15840" w:code="1"/>
      <w:pgMar w:top="720" w:right="720" w:bottom="720" w:left="720" w:header="28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5E50D" w14:textId="77777777" w:rsidR="00322716" w:rsidRDefault="00322716" w:rsidP="00B7244E">
      <w:r>
        <w:separator/>
      </w:r>
    </w:p>
  </w:endnote>
  <w:endnote w:type="continuationSeparator" w:id="0">
    <w:p w14:paraId="230DDF3B" w14:textId="77777777" w:rsidR="00322716" w:rsidRDefault="00322716" w:rsidP="00B72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2697"/>
      <w:gridCol w:w="6293"/>
      <w:gridCol w:w="1800"/>
    </w:tblGrid>
    <w:tr w:rsidR="00AD2941" w14:paraId="4057C9E3" w14:textId="77777777" w:rsidTr="002A5BA5">
      <w:trPr>
        <w:trHeight w:val="628"/>
      </w:trPr>
      <w:tc>
        <w:tcPr>
          <w:tcW w:w="2697" w:type="dxa"/>
          <w:shd w:val="clear" w:color="auto" w:fill="FFFFFF" w:themeFill="background1"/>
          <w:vAlign w:val="center"/>
        </w:tcPr>
        <w:p w14:paraId="75F681B9" w14:textId="026435A6" w:rsidR="00AD2941" w:rsidRPr="00E77D6F" w:rsidRDefault="00AD2941" w:rsidP="00B7244E">
          <w:pPr>
            <w:pStyle w:val="Footer"/>
          </w:pPr>
        </w:p>
      </w:tc>
      <w:tc>
        <w:tcPr>
          <w:tcW w:w="6293" w:type="dxa"/>
          <w:shd w:val="clear" w:color="auto" w:fill="FFFFFF" w:themeFill="background1"/>
        </w:tcPr>
        <w:p w14:paraId="0CDB8571" w14:textId="77777777" w:rsidR="00AD2941" w:rsidRPr="00F705BA" w:rsidRDefault="00AD2941" w:rsidP="00B7244E">
          <w:pPr>
            <w:pStyle w:val="Header"/>
          </w:pPr>
        </w:p>
      </w:tc>
      <w:tc>
        <w:tcPr>
          <w:tcW w:w="1800" w:type="dxa"/>
          <w:shd w:val="clear" w:color="auto" w:fill="FFFFFF" w:themeFill="background1"/>
          <w:vAlign w:val="center"/>
        </w:tcPr>
        <w:sdt>
          <w:sdtPr>
            <w:rPr>
              <w:rStyle w:val="PageNumber"/>
            </w:rPr>
            <w:id w:val="396635694"/>
            <w:docPartObj>
              <w:docPartGallery w:val="Page Numbers (Bottom of Page)"/>
              <w:docPartUnique/>
            </w:docPartObj>
          </w:sdtPr>
          <w:sdtEndPr>
            <w:rPr>
              <w:rStyle w:val="PageNumber"/>
            </w:rPr>
          </w:sdtEndPr>
          <w:sdtContent>
            <w:p w14:paraId="5C9AF938" w14:textId="77777777" w:rsidR="00AD2941" w:rsidRPr="00F705BA" w:rsidRDefault="00AD2941" w:rsidP="002A5BA5">
              <w:pPr>
                <w:pStyle w:val="Footer"/>
                <w:jc w:val="right"/>
              </w:pPr>
              <w:r w:rsidRPr="00F705BA">
                <w:rPr>
                  <w:rStyle w:val="PageNumber"/>
                  <w:szCs w:val="20"/>
                </w:rPr>
                <w:fldChar w:fldCharType="begin"/>
              </w:r>
              <w:r w:rsidRPr="00F705BA">
                <w:rPr>
                  <w:rStyle w:val="PageNumber"/>
                  <w:szCs w:val="20"/>
                </w:rPr>
                <w:instrText xml:space="preserve"> PAGE </w:instrText>
              </w:r>
              <w:r w:rsidRPr="00F705BA">
                <w:rPr>
                  <w:rStyle w:val="PageNumber"/>
                  <w:szCs w:val="20"/>
                </w:rPr>
                <w:fldChar w:fldCharType="separate"/>
              </w:r>
              <w:r w:rsidR="001F3540">
                <w:rPr>
                  <w:rStyle w:val="PageNumber"/>
                  <w:noProof/>
                  <w:szCs w:val="20"/>
                </w:rPr>
                <w:t>6</w:t>
              </w:r>
              <w:r w:rsidRPr="00F705BA">
                <w:rPr>
                  <w:rStyle w:val="PageNumber"/>
                  <w:szCs w:val="20"/>
                </w:rPr>
                <w:fldChar w:fldCharType="end"/>
              </w:r>
            </w:p>
          </w:sdtContent>
        </w:sdt>
      </w:tc>
    </w:tr>
  </w:tbl>
  <w:p w14:paraId="02E8DC90" w14:textId="77777777" w:rsidR="00AD2941" w:rsidRDefault="00AD2941" w:rsidP="00B724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A4012" w14:textId="77777777" w:rsidR="00322716" w:rsidRDefault="00322716" w:rsidP="00B7244E">
      <w:r>
        <w:separator/>
      </w:r>
    </w:p>
  </w:footnote>
  <w:footnote w:type="continuationSeparator" w:id="0">
    <w:p w14:paraId="7979C7AA" w14:textId="77777777" w:rsidR="00322716" w:rsidRDefault="00322716" w:rsidP="00B724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05045292"/>
      <w:docPartObj>
        <w:docPartGallery w:val="Page Numbers (Top of Page)"/>
        <w:docPartUnique/>
      </w:docPartObj>
    </w:sdtPr>
    <w:sdtEndPr>
      <w:rPr>
        <w:rStyle w:val="PageNumber"/>
      </w:rPr>
    </w:sdtEndPr>
    <w:sdtContent>
      <w:p w14:paraId="6890667F" w14:textId="77777777" w:rsidR="0032399A" w:rsidRDefault="0032399A" w:rsidP="00B7244E">
        <w:pPr>
          <w:pStyle w:val="Head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6B8FBE5" w14:textId="77777777" w:rsidR="0032399A" w:rsidRDefault="0032399A" w:rsidP="00B724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64EC8" w14:textId="77777777" w:rsidR="0032399A" w:rsidRDefault="0032399A" w:rsidP="00B7244E">
    <w:pPr>
      <w:pStyle w:val="Header"/>
      <w:rPr>
        <w:rStyle w:val="PageNumber"/>
      </w:rPr>
    </w:pPr>
  </w:p>
  <w:p w14:paraId="02B90BBA" w14:textId="77777777" w:rsidR="0032399A" w:rsidRDefault="0032399A" w:rsidP="00B724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6F602C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474495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E22448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6B8DD2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2B07C2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2E22C5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98E9F2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524E1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38C1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5AE40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FF1C4B"/>
    <w:multiLevelType w:val="hybridMultilevel"/>
    <w:tmpl w:val="41DCE96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0983D53"/>
    <w:multiLevelType w:val="multilevel"/>
    <w:tmpl w:val="BBCCFD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23117996"/>
    <w:multiLevelType w:val="hybridMultilevel"/>
    <w:tmpl w:val="6526CF4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CF074A"/>
    <w:multiLevelType w:val="hybridMultilevel"/>
    <w:tmpl w:val="8D1CE7A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111DB6"/>
    <w:multiLevelType w:val="hybridMultilevel"/>
    <w:tmpl w:val="FF54F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9A12CEB"/>
    <w:multiLevelType w:val="hybridMultilevel"/>
    <w:tmpl w:val="C6F2B9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4134192"/>
    <w:multiLevelType w:val="hybridMultilevel"/>
    <w:tmpl w:val="89B21C08"/>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41C233A"/>
    <w:multiLevelType w:val="hybridMultilevel"/>
    <w:tmpl w:val="60D2BD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EF30DED"/>
    <w:multiLevelType w:val="hybridMultilevel"/>
    <w:tmpl w:val="DD68A320"/>
    <w:lvl w:ilvl="0" w:tplc="04090003">
      <w:start w:val="1"/>
      <w:numFmt w:val="bullet"/>
      <w:lvlText w:val="o"/>
      <w:lvlJc w:val="left"/>
      <w:pPr>
        <w:ind w:left="720" w:hanging="360"/>
      </w:pPr>
      <w:rPr>
        <w:rFonts w:ascii="Courier New" w:hAnsi="Courier New" w:cs="Courier New"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1"/>
  </w:num>
  <w:num w:numId="3">
    <w:abstractNumId w:val="17"/>
  </w:num>
  <w:num w:numId="4">
    <w:abstractNumId w:val="12"/>
  </w:num>
  <w:num w:numId="5">
    <w:abstractNumId w:val="10"/>
  </w:num>
  <w:num w:numId="6">
    <w:abstractNumId w:val="13"/>
  </w:num>
  <w:num w:numId="7">
    <w:abstractNumId w:val="15"/>
  </w:num>
  <w:num w:numId="8">
    <w:abstractNumId w:val="16"/>
  </w:num>
  <w:num w:numId="9">
    <w:abstractNumId w:val="18"/>
  </w:num>
  <w:num w:numId="10">
    <w:abstractNumId w:val="0"/>
  </w:num>
  <w:num w:numId="11">
    <w:abstractNumId w:val="1"/>
  </w:num>
  <w:num w:numId="12">
    <w:abstractNumId w:val="2"/>
  </w:num>
  <w:num w:numId="13">
    <w:abstractNumId w:val="3"/>
  </w:num>
  <w:num w:numId="14">
    <w:abstractNumId w:val="8"/>
  </w:num>
  <w:num w:numId="15">
    <w:abstractNumId w:val="4"/>
  </w:num>
  <w:num w:numId="16">
    <w:abstractNumId w:val="5"/>
  </w:num>
  <w:num w:numId="17">
    <w:abstractNumId w:val="6"/>
  </w:num>
  <w:num w:numId="18">
    <w:abstractNumId w:val="7"/>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attachedTemplate r:id="rId1"/>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4E41"/>
    <w:rsid w:val="00000EF7"/>
    <w:rsid w:val="00005EAD"/>
    <w:rsid w:val="000145E6"/>
    <w:rsid w:val="0001670E"/>
    <w:rsid w:val="00017F7A"/>
    <w:rsid w:val="00020E6F"/>
    <w:rsid w:val="00021216"/>
    <w:rsid w:val="00022EDB"/>
    <w:rsid w:val="000300EF"/>
    <w:rsid w:val="0003310C"/>
    <w:rsid w:val="00034E41"/>
    <w:rsid w:val="0004136F"/>
    <w:rsid w:val="00044129"/>
    <w:rsid w:val="00047A4E"/>
    <w:rsid w:val="00056B1A"/>
    <w:rsid w:val="00071CB3"/>
    <w:rsid w:val="00072C42"/>
    <w:rsid w:val="00073FC1"/>
    <w:rsid w:val="000749AA"/>
    <w:rsid w:val="000817EE"/>
    <w:rsid w:val="00090800"/>
    <w:rsid w:val="00092BF7"/>
    <w:rsid w:val="00097B3E"/>
    <w:rsid w:val="000B53FE"/>
    <w:rsid w:val="000C02E5"/>
    <w:rsid w:val="000C0C84"/>
    <w:rsid w:val="000C19DD"/>
    <w:rsid w:val="000C2126"/>
    <w:rsid w:val="000D7FD4"/>
    <w:rsid w:val="000E2ADE"/>
    <w:rsid w:val="000E4DDA"/>
    <w:rsid w:val="000E5C71"/>
    <w:rsid w:val="000F426F"/>
    <w:rsid w:val="000F4644"/>
    <w:rsid w:val="00104128"/>
    <w:rsid w:val="001132E1"/>
    <w:rsid w:val="00116422"/>
    <w:rsid w:val="00125DF8"/>
    <w:rsid w:val="001320AC"/>
    <w:rsid w:val="00134BC2"/>
    <w:rsid w:val="00136B70"/>
    <w:rsid w:val="00140206"/>
    <w:rsid w:val="00146447"/>
    <w:rsid w:val="0015019A"/>
    <w:rsid w:val="00153581"/>
    <w:rsid w:val="00157746"/>
    <w:rsid w:val="00171C76"/>
    <w:rsid w:val="0018213C"/>
    <w:rsid w:val="00183328"/>
    <w:rsid w:val="001840CD"/>
    <w:rsid w:val="001A26FE"/>
    <w:rsid w:val="001A531B"/>
    <w:rsid w:val="001A6F00"/>
    <w:rsid w:val="001B28D2"/>
    <w:rsid w:val="001D13FE"/>
    <w:rsid w:val="001D1DC4"/>
    <w:rsid w:val="001D2EC5"/>
    <w:rsid w:val="001D6276"/>
    <w:rsid w:val="001E70AA"/>
    <w:rsid w:val="001F1356"/>
    <w:rsid w:val="001F3540"/>
    <w:rsid w:val="001F3EDC"/>
    <w:rsid w:val="001F4472"/>
    <w:rsid w:val="001F5CAE"/>
    <w:rsid w:val="00206327"/>
    <w:rsid w:val="00206C67"/>
    <w:rsid w:val="002076EF"/>
    <w:rsid w:val="00221EB5"/>
    <w:rsid w:val="00225E3D"/>
    <w:rsid w:val="00233294"/>
    <w:rsid w:val="002340F4"/>
    <w:rsid w:val="00236C25"/>
    <w:rsid w:val="00251DD0"/>
    <w:rsid w:val="0025501A"/>
    <w:rsid w:val="00256297"/>
    <w:rsid w:val="00261F11"/>
    <w:rsid w:val="002624F0"/>
    <w:rsid w:val="002664EF"/>
    <w:rsid w:val="00266903"/>
    <w:rsid w:val="00266A61"/>
    <w:rsid w:val="00282A74"/>
    <w:rsid w:val="00296B35"/>
    <w:rsid w:val="0029769D"/>
    <w:rsid w:val="00297847"/>
    <w:rsid w:val="00297E4C"/>
    <w:rsid w:val="002A0961"/>
    <w:rsid w:val="002A0FD3"/>
    <w:rsid w:val="002A1D0A"/>
    <w:rsid w:val="002A3F50"/>
    <w:rsid w:val="002A5BA5"/>
    <w:rsid w:val="002B3517"/>
    <w:rsid w:val="002B6DDC"/>
    <w:rsid w:val="002B6ED1"/>
    <w:rsid w:val="002C0407"/>
    <w:rsid w:val="002C1524"/>
    <w:rsid w:val="002C3D62"/>
    <w:rsid w:val="002D3E61"/>
    <w:rsid w:val="002D49C5"/>
    <w:rsid w:val="002D4C28"/>
    <w:rsid w:val="002E0DDD"/>
    <w:rsid w:val="002E2756"/>
    <w:rsid w:val="002E5244"/>
    <w:rsid w:val="002E5502"/>
    <w:rsid w:val="002E70EC"/>
    <w:rsid w:val="002F16CE"/>
    <w:rsid w:val="002F3F0C"/>
    <w:rsid w:val="002F56B0"/>
    <w:rsid w:val="00315FFC"/>
    <w:rsid w:val="003204B4"/>
    <w:rsid w:val="00321AF3"/>
    <w:rsid w:val="00322716"/>
    <w:rsid w:val="0032399A"/>
    <w:rsid w:val="00324CF6"/>
    <w:rsid w:val="003250EA"/>
    <w:rsid w:val="00333E6A"/>
    <w:rsid w:val="003353A8"/>
    <w:rsid w:val="003361A5"/>
    <w:rsid w:val="0033759B"/>
    <w:rsid w:val="003376F9"/>
    <w:rsid w:val="003547D1"/>
    <w:rsid w:val="0036302B"/>
    <w:rsid w:val="0037272C"/>
    <w:rsid w:val="0037798D"/>
    <w:rsid w:val="00384F04"/>
    <w:rsid w:val="00387373"/>
    <w:rsid w:val="00390F1C"/>
    <w:rsid w:val="00391728"/>
    <w:rsid w:val="00392774"/>
    <w:rsid w:val="00394FEC"/>
    <w:rsid w:val="003A10AF"/>
    <w:rsid w:val="003A21CA"/>
    <w:rsid w:val="003C7515"/>
    <w:rsid w:val="003D127B"/>
    <w:rsid w:val="003D181F"/>
    <w:rsid w:val="003D5CD3"/>
    <w:rsid w:val="003D630C"/>
    <w:rsid w:val="003E2A3C"/>
    <w:rsid w:val="003F53E9"/>
    <w:rsid w:val="003F6A04"/>
    <w:rsid w:val="00400A5D"/>
    <w:rsid w:val="00412447"/>
    <w:rsid w:val="00415473"/>
    <w:rsid w:val="00415D62"/>
    <w:rsid w:val="0042654C"/>
    <w:rsid w:val="0042742A"/>
    <w:rsid w:val="00432FF5"/>
    <w:rsid w:val="0043454C"/>
    <w:rsid w:val="00434DEB"/>
    <w:rsid w:val="00436A9A"/>
    <w:rsid w:val="004370EB"/>
    <w:rsid w:val="004465E6"/>
    <w:rsid w:val="004522CD"/>
    <w:rsid w:val="00452462"/>
    <w:rsid w:val="00457049"/>
    <w:rsid w:val="0046144F"/>
    <w:rsid w:val="00475139"/>
    <w:rsid w:val="00475B12"/>
    <w:rsid w:val="00484CA7"/>
    <w:rsid w:val="00496AED"/>
    <w:rsid w:val="004A090E"/>
    <w:rsid w:val="004A0DED"/>
    <w:rsid w:val="004A5EC9"/>
    <w:rsid w:val="004A6442"/>
    <w:rsid w:val="004C2B9F"/>
    <w:rsid w:val="004C5908"/>
    <w:rsid w:val="004D1059"/>
    <w:rsid w:val="004E0C50"/>
    <w:rsid w:val="004E31F6"/>
    <w:rsid w:val="004E57A1"/>
    <w:rsid w:val="004E5C7F"/>
    <w:rsid w:val="004F6E1B"/>
    <w:rsid w:val="005107DC"/>
    <w:rsid w:val="005178D0"/>
    <w:rsid w:val="00520D2C"/>
    <w:rsid w:val="005221E5"/>
    <w:rsid w:val="005222E1"/>
    <w:rsid w:val="005255E5"/>
    <w:rsid w:val="00530530"/>
    <w:rsid w:val="005309AF"/>
    <w:rsid w:val="00532372"/>
    <w:rsid w:val="0053513F"/>
    <w:rsid w:val="00541BF5"/>
    <w:rsid w:val="005427F6"/>
    <w:rsid w:val="0054426D"/>
    <w:rsid w:val="00546C0B"/>
    <w:rsid w:val="005518C4"/>
    <w:rsid w:val="00552BC3"/>
    <w:rsid w:val="00557005"/>
    <w:rsid w:val="0056341A"/>
    <w:rsid w:val="005643C6"/>
    <w:rsid w:val="00567E9A"/>
    <w:rsid w:val="005708F0"/>
    <w:rsid w:val="00572FDF"/>
    <w:rsid w:val="00580E6F"/>
    <w:rsid w:val="0058196D"/>
    <w:rsid w:val="005931E8"/>
    <w:rsid w:val="0059543A"/>
    <w:rsid w:val="005A1675"/>
    <w:rsid w:val="005A43BA"/>
    <w:rsid w:val="005A75DC"/>
    <w:rsid w:val="005A7D0F"/>
    <w:rsid w:val="005B3844"/>
    <w:rsid w:val="005B69C1"/>
    <w:rsid w:val="005B7521"/>
    <w:rsid w:val="005C6FD3"/>
    <w:rsid w:val="005D4761"/>
    <w:rsid w:val="005D6E49"/>
    <w:rsid w:val="005E2308"/>
    <w:rsid w:val="005E4BDF"/>
    <w:rsid w:val="005F555D"/>
    <w:rsid w:val="006004AC"/>
    <w:rsid w:val="00603833"/>
    <w:rsid w:val="00606470"/>
    <w:rsid w:val="006068D2"/>
    <w:rsid w:val="00620D24"/>
    <w:rsid w:val="00626E2F"/>
    <w:rsid w:val="006314D5"/>
    <w:rsid w:val="0063313B"/>
    <w:rsid w:val="00652E42"/>
    <w:rsid w:val="00654B90"/>
    <w:rsid w:val="006560DA"/>
    <w:rsid w:val="0066367C"/>
    <w:rsid w:val="00664B9E"/>
    <w:rsid w:val="0067284F"/>
    <w:rsid w:val="006A4ABE"/>
    <w:rsid w:val="006A692A"/>
    <w:rsid w:val="006A7F36"/>
    <w:rsid w:val="006C0101"/>
    <w:rsid w:val="006C60E6"/>
    <w:rsid w:val="006D1A41"/>
    <w:rsid w:val="006D33C2"/>
    <w:rsid w:val="006D5AB1"/>
    <w:rsid w:val="006E0CA6"/>
    <w:rsid w:val="006E1B38"/>
    <w:rsid w:val="006E5382"/>
    <w:rsid w:val="006F2ADB"/>
    <w:rsid w:val="006F6DA4"/>
    <w:rsid w:val="00701B56"/>
    <w:rsid w:val="0070225B"/>
    <w:rsid w:val="00703E20"/>
    <w:rsid w:val="0070604C"/>
    <w:rsid w:val="007161C2"/>
    <w:rsid w:val="00752F43"/>
    <w:rsid w:val="00757285"/>
    <w:rsid w:val="00763721"/>
    <w:rsid w:val="007667FC"/>
    <w:rsid w:val="00766E44"/>
    <w:rsid w:val="007735A6"/>
    <w:rsid w:val="00780D61"/>
    <w:rsid w:val="007835FA"/>
    <w:rsid w:val="00791D0F"/>
    <w:rsid w:val="007A5D10"/>
    <w:rsid w:val="007B3515"/>
    <w:rsid w:val="007B5ECB"/>
    <w:rsid w:val="007B684A"/>
    <w:rsid w:val="007B744F"/>
    <w:rsid w:val="007C4FC6"/>
    <w:rsid w:val="007C5C45"/>
    <w:rsid w:val="007D74A0"/>
    <w:rsid w:val="007E4AF1"/>
    <w:rsid w:val="007E6D49"/>
    <w:rsid w:val="007F2DD8"/>
    <w:rsid w:val="008154B0"/>
    <w:rsid w:val="0081777C"/>
    <w:rsid w:val="0083037D"/>
    <w:rsid w:val="0083384A"/>
    <w:rsid w:val="0085479B"/>
    <w:rsid w:val="00854D35"/>
    <w:rsid w:val="00857809"/>
    <w:rsid w:val="00860169"/>
    <w:rsid w:val="00870F73"/>
    <w:rsid w:val="00874367"/>
    <w:rsid w:val="00876D14"/>
    <w:rsid w:val="00876F85"/>
    <w:rsid w:val="00877027"/>
    <w:rsid w:val="008776FD"/>
    <w:rsid w:val="008817F5"/>
    <w:rsid w:val="008873D4"/>
    <w:rsid w:val="008924A2"/>
    <w:rsid w:val="00896DDB"/>
    <w:rsid w:val="008A64AA"/>
    <w:rsid w:val="008A6DCC"/>
    <w:rsid w:val="008A7A8F"/>
    <w:rsid w:val="008B4763"/>
    <w:rsid w:val="008C3364"/>
    <w:rsid w:val="008D1BFA"/>
    <w:rsid w:val="008D2B3A"/>
    <w:rsid w:val="008E2877"/>
    <w:rsid w:val="008E5A83"/>
    <w:rsid w:val="008F327A"/>
    <w:rsid w:val="008F33EF"/>
    <w:rsid w:val="008F4379"/>
    <w:rsid w:val="008F670A"/>
    <w:rsid w:val="009250AB"/>
    <w:rsid w:val="00926B0B"/>
    <w:rsid w:val="00930D4E"/>
    <w:rsid w:val="00933950"/>
    <w:rsid w:val="00936779"/>
    <w:rsid w:val="0093678C"/>
    <w:rsid w:val="00951DFD"/>
    <w:rsid w:val="00952899"/>
    <w:rsid w:val="00952F7D"/>
    <w:rsid w:val="009557CB"/>
    <w:rsid w:val="00957B95"/>
    <w:rsid w:val="009616A4"/>
    <w:rsid w:val="00962443"/>
    <w:rsid w:val="009649D7"/>
    <w:rsid w:val="00965FAC"/>
    <w:rsid w:val="009777E6"/>
    <w:rsid w:val="00983EFD"/>
    <w:rsid w:val="009857E2"/>
    <w:rsid w:val="0099363A"/>
    <w:rsid w:val="009969A9"/>
    <w:rsid w:val="009A2CEE"/>
    <w:rsid w:val="009A44BF"/>
    <w:rsid w:val="009A674C"/>
    <w:rsid w:val="009B0B83"/>
    <w:rsid w:val="009B1E6B"/>
    <w:rsid w:val="009B5DF8"/>
    <w:rsid w:val="009C4A77"/>
    <w:rsid w:val="009C780F"/>
    <w:rsid w:val="009D2C09"/>
    <w:rsid w:val="009D556B"/>
    <w:rsid w:val="009D5F51"/>
    <w:rsid w:val="009E2850"/>
    <w:rsid w:val="009E3FD5"/>
    <w:rsid w:val="009E4181"/>
    <w:rsid w:val="009E64FB"/>
    <w:rsid w:val="009F30B5"/>
    <w:rsid w:val="009F582B"/>
    <w:rsid w:val="00A00E8F"/>
    <w:rsid w:val="00A035D7"/>
    <w:rsid w:val="00A10AA5"/>
    <w:rsid w:val="00A11025"/>
    <w:rsid w:val="00A154ED"/>
    <w:rsid w:val="00A15FA6"/>
    <w:rsid w:val="00A23938"/>
    <w:rsid w:val="00A3043D"/>
    <w:rsid w:val="00A33F33"/>
    <w:rsid w:val="00A440DD"/>
    <w:rsid w:val="00A47528"/>
    <w:rsid w:val="00A532E3"/>
    <w:rsid w:val="00A60378"/>
    <w:rsid w:val="00A73560"/>
    <w:rsid w:val="00A73B3A"/>
    <w:rsid w:val="00A76489"/>
    <w:rsid w:val="00A81B82"/>
    <w:rsid w:val="00A930DB"/>
    <w:rsid w:val="00AB3D02"/>
    <w:rsid w:val="00AB6D54"/>
    <w:rsid w:val="00AC2EEA"/>
    <w:rsid w:val="00AC3669"/>
    <w:rsid w:val="00AD180B"/>
    <w:rsid w:val="00AD2941"/>
    <w:rsid w:val="00AD30DE"/>
    <w:rsid w:val="00AE1192"/>
    <w:rsid w:val="00AF34FB"/>
    <w:rsid w:val="00AF4F54"/>
    <w:rsid w:val="00B01188"/>
    <w:rsid w:val="00B02977"/>
    <w:rsid w:val="00B04FFB"/>
    <w:rsid w:val="00B105C6"/>
    <w:rsid w:val="00B10745"/>
    <w:rsid w:val="00B17333"/>
    <w:rsid w:val="00B175A7"/>
    <w:rsid w:val="00B22851"/>
    <w:rsid w:val="00B24756"/>
    <w:rsid w:val="00B24DB5"/>
    <w:rsid w:val="00B25B2E"/>
    <w:rsid w:val="00B33538"/>
    <w:rsid w:val="00B41603"/>
    <w:rsid w:val="00B419EE"/>
    <w:rsid w:val="00B42BC4"/>
    <w:rsid w:val="00B43828"/>
    <w:rsid w:val="00B449EC"/>
    <w:rsid w:val="00B55A70"/>
    <w:rsid w:val="00B61049"/>
    <w:rsid w:val="00B65F7E"/>
    <w:rsid w:val="00B66903"/>
    <w:rsid w:val="00B714FD"/>
    <w:rsid w:val="00B71579"/>
    <w:rsid w:val="00B7244E"/>
    <w:rsid w:val="00B75049"/>
    <w:rsid w:val="00B87536"/>
    <w:rsid w:val="00B910CB"/>
    <w:rsid w:val="00B91773"/>
    <w:rsid w:val="00B92420"/>
    <w:rsid w:val="00B93FE3"/>
    <w:rsid w:val="00B97733"/>
    <w:rsid w:val="00BA1AD5"/>
    <w:rsid w:val="00BA580E"/>
    <w:rsid w:val="00BB121B"/>
    <w:rsid w:val="00BB1C25"/>
    <w:rsid w:val="00BB46F5"/>
    <w:rsid w:val="00BB6359"/>
    <w:rsid w:val="00BC42D4"/>
    <w:rsid w:val="00BC758D"/>
    <w:rsid w:val="00BD1E9D"/>
    <w:rsid w:val="00BE266E"/>
    <w:rsid w:val="00BE4726"/>
    <w:rsid w:val="00BE4B45"/>
    <w:rsid w:val="00BE7006"/>
    <w:rsid w:val="00BE752F"/>
    <w:rsid w:val="00BF182A"/>
    <w:rsid w:val="00BF3944"/>
    <w:rsid w:val="00C02434"/>
    <w:rsid w:val="00C06F7E"/>
    <w:rsid w:val="00C147A6"/>
    <w:rsid w:val="00C16CC9"/>
    <w:rsid w:val="00C20B82"/>
    <w:rsid w:val="00C23F12"/>
    <w:rsid w:val="00C26908"/>
    <w:rsid w:val="00C3127F"/>
    <w:rsid w:val="00C3569F"/>
    <w:rsid w:val="00C36920"/>
    <w:rsid w:val="00C474EB"/>
    <w:rsid w:val="00C52023"/>
    <w:rsid w:val="00C704D3"/>
    <w:rsid w:val="00C725A9"/>
    <w:rsid w:val="00C74E0C"/>
    <w:rsid w:val="00C8305B"/>
    <w:rsid w:val="00C94AFE"/>
    <w:rsid w:val="00C96BA1"/>
    <w:rsid w:val="00CA418F"/>
    <w:rsid w:val="00CB3140"/>
    <w:rsid w:val="00CB4A13"/>
    <w:rsid w:val="00CB72F0"/>
    <w:rsid w:val="00CC5356"/>
    <w:rsid w:val="00CD25ED"/>
    <w:rsid w:val="00CD318F"/>
    <w:rsid w:val="00CD60EB"/>
    <w:rsid w:val="00CD7991"/>
    <w:rsid w:val="00CE071F"/>
    <w:rsid w:val="00CE1C22"/>
    <w:rsid w:val="00CE36C3"/>
    <w:rsid w:val="00CF15AF"/>
    <w:rsid w:val="00CF6BB5"/>
    <w:rsid w:val="00D00CF3"/>
    <w:rsid w:val="00D01E49"/>
    <w:rsid w:val="00D050BF"/>
    <w:rsid w:val="00D050DC"/>
    <w:rsid w:val="00D07940"/>
    <w:rsid w:val="00D20432"/>
    <w:rsid w:val="00D2068A"/>
    <w:rsid w:val="00D21FFB"/>
    <w:rsid w:val="00D22594"/>
    <w:rsid w:val="00D42AA4"/>
    <w:rsid w:val="00D45DC4"/>
    <w:rsid w:val="00D4798A"/>
    <w:rsid w:val="00D55295"/>
    <w:rsid w:val="00D5551D"/>
    <w:rsid w:val="00D63DA0"/>
    <w:rsid w:val="00D66D6F"/>
    <w:rsid w:val="00D82A12"/>
    <w:rsid w:val="00D859BB"/>
    <w:rsid w:val="00D90F9C"/>
    <w:rsid w:val="00D95CD2"/>
    <w:rsid w:val="00DA530F"/>
    <w:rsid w:val="00DA60D5"/>
    <w:rsid w:val="00DB07D0"/>
    <w:rsid w:val="00DB5F96"/>
    <w:rsid w:val="00DC034F"/>
    <w:rsid w:val="00DC280E"/>
    <w:rsid w:val="00DC3E6D"/>
    <w:rsid w:val="00DC40C2"/>
    <w:rsid w:val="00DD1CFC"/>
    <w:rsid w:val="00DE11D2"/>
    <w:rsid w:val="00DF709B"/>
    <w:rsid w:val="00E01022"/>
    <w:rsid w:val="00E0510F"/>
    <w:rsid w:val="00E07AE3"/>
    <w:rsid w:val="00E12350"/>
    <w:rsid w:val="00E13BDC"/>
    <w:rsid w:val="00E17304"/>
    <w:rsid w:val="00E20EB1"/>
    <w:rsid w:val="00E23988"/>
    <w:rsid w:val="00E31DF0"/>
    <w:rsid w:val="00E360CC"/>
    <w:rsid w:val="00E45B19"/>
    <w:rsid w:val="00E51622"/>
    <w:rsid w:val="00E55818"/>
    <w:rsid w:val="00E575A3"/>
    <w:rsid w:val="00E6750C"/>
    <w:rsid w:val="00E744BD"/>
    <w:rsid w:val="00E77D6F"/>
    <w:rsid w:val="00E8689A"/>
    <w:rsid w:val="00E9102B"/>
    <w:rsid w:val="00EA15C4"/>
    <w:rsid w:val="00EA1BBC"/>
    <w:rsid w:val="00EA21F2"/>
    <w:rsid w:val="00EA75B6"/>
    <w:rsid w:val="00EB17CF"/>
    <w:rsid w:val="00EB20FC"/>
    <w:rsid w:val="00EB4610"/>
    <w:rsid w:val="00EB61D9"/>
    <w:rsid w:val="00EC3B2F"/>
    <w:rsid w:val="00EC75D2"/>
    <w:rsid w:val="00ED561B"/>
    <w:rsid w:val="00ED5A5C"/>
    <w:rsid w:val="00ED63C5"/>
    <w:rsid w:val="00EE6114"/>
    <w:rsid w:val="00EE65FF"/>
    <w:rsid w:val="00EF4C41"/>
    <w:rsid w:val="00EF6690"/>
    <w:rsid w:val="00F00FF2"/>
    <w:rsid w:val="00F0605D"/>
    <w:rsid w:val="00F111DC"/>
    <w:rsid w:val="00F11820"/>
    <w:rsid w:val="00F1761E"/>
    <w:rsid w:val="00F17A19"/>
    <w:rsid w:val="00F2312E"/>
    <w:rsid w:val="00F23A48"/>
    <w:rsid w:val="00F260D3"/>
    <w:rsid w:val="00F31B08"/>
    <w:rsid w:val="00F34ECA"/>
    <w:rsid w:val="00F438DC"/>
    <w:rsid w:val="00F4715A"/>
    <w:rsid w:val="00F545CF"/>
    <w:rsid w:val="00F55ED9"/>
    <w:rsid w:val="00F60CE4"/>
    <w:rsid w:val="00F616A6"/>
    <w:rsid w:val="00F6267B"/>
    <w:rsid w:val="00F705BA"/>
    <w:rsid w:val="00F72251"/>
    <w:rsid w:val="00F74F95"/>
    <w:rsid w:val="00F821F2"/>
    <w:rsid w:val="00F82E92"/>
    <w:rsid w:val="00F831BE"/>
    <w:rsid w:val="00F85A46"/>
    <w:rsid w:val="00F86C35"/>
    <w:rsid w:val="00F92B2C"/>
    <w:rsid w:val="00FA2EE6"/>
    <w:rsid w:val="00FA3B57"/>
    <w:rsid w:val="00FA5166"/>
    <w:rsid w:val="00FA5BC1"/>
    <w:rsid w:val="00FB2B94"/>
    <w:rsid w:val="00FC0A7D"/>
    <w:rsid w:val="00FC2550"/>
    <w:rsid w:val="00FC37E2"/>
    <w:rsid w:val="00FC398F"/>
    <w:rsid w:val="00FE1E12"/>
    <w:rsid w:val="00FE36BC"/>
    <w:rsid w:val="00FE3DE5"/>
    <w:rsid w:val="00FF027B"/>
    <w:rsid w:val="3FC281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FF3B3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7"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rsid w:val="002A5BA5"/>
    <w:rPr>
      <w:szCs w:val="28"/>
    </w:rPr>
  </w:style>
  <w:style w:type="paragraph" w:styleId="Heading1">
    <w:name w:val="heading 1"/>
    <w:basedOn w:val="Normal"/>
    <w:next w:val="Normal"/>
    <w:link w:val="Heading1Char"/>
    <w:qFormat/>
    <w:rsid w:val="00B7244E"/>
    <w:pPr>
      <w:spacing w:before="240" w:after="120"/>
      <w:outlineLvl w:val="0"/>
    </w:pPr>
    <w:rPr>
      <w:rFonts w:asciiTheme="majorHAnsi" w:hAnsiTheme="majorHAnsi"/>
      <w:b/>
      <w:caps/>
      <w:sz w:val="48"/>
      <w:szCs w:val="48"/>
    </w:rPr>
  </w:style>
  <w:style w:type="paragraph" w:styleId="Heading2">
    <w:name w:val="heading 2"/>
    <w:basedOn w:val="Normal"/>
    <w:next w:val="Normal"/>
    <w:link w:val="Heading2Char"/>
    <w:uiPriority w:val="1"/>
    <w:qFormat/>
    <w:rsid w:val="00391728"/>
    <w:pPr>
      <w:spacing w:before="60"/>
      <w:outlineLvl w:val="1"/>
    </w:pPr>
    <w:rPr>
      <w:b/>
      <w:color w:val="000000" w:themeColor="text1"/>
      <w:sz w:val="28"/>
      <w:szCs w:val="36"/>
    </w:rPr>
  </w:style>
  <w:style w:type="paragraph" w:styleId="Heading3">
    <w:name w:val="heading 3"/>
    <w:basedOn w:val="Normal"/>
    <w:next w:val="Normal"/>
    <w:link w:val="Heading3Char"/>
    <w:uiPriority w:val="2"/>
    <w:qFormat/>
    <w:rsid w:val="00CD318F"/>
    <w:pPr>
      <w:spacing w:after="120"/>
      <w:outlineLvl w:val="2"/>
    </w:pPr>
    <w:rPr>
      <w:caps/>
      <w:sz w:val="32"/>
    </w:rPr>
  </w:style>
  <w:style w:type="paragraph" w:styleId="Heading4">
    <w:name w:val="heading 4"/>
    <w:basedOn w:val="Heading2"/>
    <w:next w:val="Normal"/>
    <w:link w:val="Heading4Char"/>
    <w:uiPriority w:val="9"/>
    <w:semiHidden/>
    <w:qFormat/>
    <w:rsid w:val="00C3569F"/>
    <w:pPr>
      <w:spacing w:after="240"/>
      <w:outlineLvl w:val="3"/>
    </w:pPr>
    <w:rPr>
      <w:color w:val="FFFFFF" w:themeColor="background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7735A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A6F00"/>
    <w:rPr>
      <w:rFonts w:ascii="Times New Roman" w:hAnsi="Times New Roman" w:cs="Times New Roman"/>
      <w:sz w:val="18"/>
      <w:szCs w:val="18"/>
    </w:rPr>
  </w:style>
  <w:style w:type="table" w:styleId="TableGrid">
    <w:name w:val="Table Grid"/>
    <w:basedOn w:val="TableNormal"/>
    <w:uiPriority w:val="39"/>
    <w:rsid w:val="007735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1">
    <w:name w:val="Footer 1"/>
    <w:basedOn w:val="Header"/>
    <w:uiPriority w:val="5"/>
    <w:rsid w:val="00E77D6F"/>
    <w:pPr>
      <w:ind w:right="360"/>
      <w:jc w:val="left"/>
    </w:pPr>
    <w:rPr>
      <w:color w:val="5E5E5E" w:themeColor="text2"/>
    </w:rPr>
  </w:style>
  <w:style w:type="character" w:customStyle="1" w:styleId="Heading1Char">
    <w:name w:val="Heading 1 Char"/>
    <w:basedOn w:val="DefaultParagraphFont"/>
    <w:link w:val="Heading1"/>
    <w:rsid w:val="00B7244E"/>
    <w:rPr>
      <w:rFonts w:asciiTheme="majorHAnsi" w:hAnsiTheme="majorHAnsi"/>
      <w:b/>
      <w:caps/>
      <w:sz w:val="48"/>
      <w:szCs w:val="48"/>
    </w:rPr>
  </w:style>
  <w:style w:type="character" w:customStyle="1" w:styleId="Heading2Char">
    <w:name w:val="Heading 2 Char"/>
    <w:basedOn w:val="DefaultParagraphFont"/>
    <w:link w:val="Heading2"/>
    <w:uiPriority w:val="1"/>
    <w:rsid w:val="00391728"/>
    <w:rPr>
      <w:b/>
      <w:color w:val="000000" w:themeColor="text1"/>
      <w:sz w:val="28"/>
      <w:szCs w:val="36"/>
    </w:rPr>
  </w:style>
  <w:style w:type="paragraph" w:styleId="Header">
    <w:name w:val="header"/>
    <w:basedOn w:val="Normal"/>
    <w:link w:val="HeaderChar"/>
    <w:uiPriority w:val="99"/>
    <w:semiHidden/>
    <w:rsid w:val="0032399A"/>
    <w:pPr>
      <w:tabs>
        <w:tab w:val="center" w:pos="4680"/>
        <w:tab w:val="right" w:pos="9360"/>
      </w:tabs>
      <w:jc w:val="center"/>
    </w:pPr>
    <w:rPr>
      <w:b/>
      <w:sz w:val="20"/>
    </w:rPr>
  </w:style>
  <w:style w:type="character" w:customStyle="1" w:styleId="HeaderChar">
    <w:name w:val="Header Char"/>
    <w:basedOn w:val="DefaultParagraphFont"/>
    <w:link w:val="Header"/>
    <w:uiPriority w:val="99"/>
    <w:semiHidden/>
    <w:rsid w:val="001A6F00"/>
    <w:rPr>
      <w:b/>
      <w:color w:val="FFFFFF" w:themeColor="background1"/>
      <w:sz w:val="20"/>
    </w:rPr>
  </w:style>
  <w:style w:type="paragraph" w:styleId="Footer">
    <w:name w:val="footer"/>
    <w:basedOn w:val="Normal"/>
    <w:link w:val="FooterChar"/>
    <w:uiPriority w:val="99"/>
    <w:rsid w:val="001B28D2"/>
    <w:pPr>
      <w:tabs>
        <w:tab w:val="center" w:pos="4680"/>
        <w:tab w:val="right" w:pos="9360"/>
      </w:tabs>
    </w:pPr>
    <w:rPr>
      <w:b/>
      <w:caps/>
      <w:color w:val="5E5E5E" w:themeColor="text2"/>
      <w:sz w:val="20"/>
    </w:rPr>
  </w:style>
  <w:style w:type="character" w:customStyle="1" w:styleId="FooterChar">
    <w:name w:val="Footer Char"/>
    <w:basedOn w:val="DefaultParagraphFont"/>
    <w:link w:val="Footer"/>
    <w:uiPriority w:val="99"/>
    <w:rsid w:val="001B28D2"/>
    <w:rPr>
      <w:b/>
      <w:caps/>
      <w:color w:val="5E5E5E" w:themeColor="text2"/>
      <w:sz w:val="20"/>
    </w:rPr>
  </w:style>
  <w:style w:type="character" w:styleId="PageNumber">
    <w:name w:val="page number"/>
    <w:basedOn w:val="DefaultParagraphFont"/>
    <w:uiPriority w:val="99"/>
    <w:semiHidden/>
    <w:rsid w:val="0032399A"/>
  </w:style>
  <w:style w:type="character" w:customStyle="1" w:styleId="Heading3Char">
    <w:name w:val="Heading 3 Char"/>
    <w:basedOn w:val="DefaultParagraphFont"/>
    <w:link w:val="Heading3"/>
    <w:uiPriority w:val="2"/>
    <w:rsid w:val="00CD318F"/>
    <w:rPr>
      <w:caps/>
      <w:color w:val="FFFFFF" w:themeColor="background1"/>
      <w:sz w:val="32"/>
      <w:szCs w:val="28"/>
    </w:rPr>
  </w:style>
  <w:style w:type="paragraph" w:styleId="Quote">
    <w:name w:val="Quote"/>
    <w:basedOn w:val="Normal"/>
    <w:next w:val="Normal"/>
    <w:link w:val="QuoteChar"/>
    <w:uiPriority w:val="4"/>
    <w:qFormat/>
    <w:rsid w:val="00877027"/>
    <w:rPr>
      <w:b/>
      <w:sz w:val="40"/>
      <w:szCs w:val="96"/>
    </w:rPr>
  </w:style>
  <w:style w:type="character" w:customStyle="1" w:styleId="QuoteChar">
    <w:name w:val="Quote Char"/>
    <w:basedOn w:val="DefaultParagraphFont"/>
    <w:link w:val="Quote"/>
    <w:uiPriority w:val="4"/>
    <w:rsid w:val="00877027"/>
    <w:rPr>
      <w:b/>
      <w:color w:val="FFFFFF" w:themeColor="background1"/>
      <w:sz w:val="40"/>
      <w:szCs w:val="96"/>
    </w:rPr>
  </w:style>
  <w:style w:type="character" w:styleId="PlaceholderText">
    <w:name w:val="Placeholder Text"/>
    <w:basedOn w:val="DefaultParagraphFont"/>
    <w:uiPriority w:val="99"/>
    <w:semiHidden/>
    <w:rsid w:val="001A6F00"/>
    <w:rPr>
      <w:color w:val="808080"/>
    </w:rPr>
  </w:style>
  <w:style w:type="paragraph" w:styleId="Title">
    <w:name w:val="Title"/>
    <w:basedOn w:val="Normal"/>
    <w:next w:val="Normal"/>
    <w:link w:val="TitleChar"/>
    <w:uiPriority w:val="10"/>
    <w:qFormat/>
    <w:rsid w:val="00391728"/>
    <w:pPr>
      <w:contextualSpacing/>
    </w:pPr>
    <w:rPr>
      <w:rFonts w:asciiTheme="majorHAnsi" w:eastAsiaTheme="majorEastAsia" w:hAnsiTheme="majorHAnsi" w:cstheme="majorBidi"/>
      <w:b/>
      <w:caps/>
      <w:spacing w:val="-10"/>
      <w:kern w:val="28"/>
      <w:sz w:val="72"/>
      <w:szCs w:val="56"/>
    </w:rPr>
  </w:style>
  <w:style w:type="character" w:customStyle="1" w:styleId="TitleChar">
    <w:name w:val="Title Char"/>
    <w:basedOn w:val="DefaultParagraphFont"/>
    <w:link w:val="Title"/>
    <w:uiPriority w:val="10"/>
    <w:rsid w:val="00391728"/>
    <w:rPr>
      <w:rFonts w:asciiTheme="majorHAnsi" w:eastAsiaTheme="majorEastAsia" w:hAnsiTheme="majorHAnsi" w:cstheme="majorBidi"/>
      <w:b/>
      <w:caps/>
      <w:spacing w:val="-10"/>
      <w:kern w:val="28"/>
      <w:sz w:val="72"/>
      <w:szCs w:val="56"/>
    </w:rPr>
  </w:style>
  <w:style w:type="paragraph" w:styleId="Subtitle">
    <w:name w:val="Subtitle"/>
    <w:basedOn w:val="Normal"/>
    <w:next w:val="Normal"/>
    <w:link w:val="SubtitleChar"/>
    <w:uiPriority w:val="11"/>
    <w:qFormat/>
    <w:rsid w:val="00391728"/>
    <w:pPr>
      <w:numPr>
        <w:ilvl w:val="1"/>
      </w:numPr>
    </w:pPr>
    <w:rPr>
      <w:rFonts w:asciiTheme="majorHAnsi" w:eastAsiaTheme="minorEastAsia" w:hAnsiTheme="majorHAnsi"/>
      <w:caps/>
      <w:sz w:val="32"/>
      <w:szCs w:val="22"/>
    </w:rPr>
  </w:style>
  <w:style w:type="character" w:customStyle="1" w:styleId="SubtitleChar">
    <w:name w:val="Subtitle Char"/>
    <w:basedOn w:val="DefaultParagraphFont"/>
    <w:link w:val="Subtitle"/>
    <w:uiPriority w:val="11"/>
    <w:rsid w:val="00391728"/>
    <w:rPr>
      <w:rFonts w:asciiTheme="majorHAnsi" w:eastAsiaTheme="minorEastAsia" w:hAnsiTheme="majorHAnsi"/>
      <w:caps/>
      <w:sz w:val="32"/>
      <w:szCs w:val="22"/>
    </w:rPr>
  </w:style>
  <w:style w:type="paragraph" w:customStyle="1" w:styleId="NormalWhite">
    <w:name w:val="Normal White"/>
    <w:basedOn w:val="Normal"/>
    <w:uiPriority w:val="6"/>
    <w:qFormat/>
    <w:rsid w:val="00B7244E"/>
    <w:pPr>
      <w:spacing w:after="240"/>
    </w:pPr>
    <w:rPr>
      <w:color w:val="FFFFFF" w:themeColor="background1"/>
    </w:rPr>
  </w:style>
  <w:style w:type="paragraph" w:styleId="Caption">
    <w:name w:val="caption"/>
    <w:basedOn w:val="Normal"/>
    <w:next w:val="Normal"/>
    <w:uiPriority w:val="35"/>
    <w:semiHidden/>
    <w:qFormat/>
    <w:rsid w:val="008873D4"/>
    <w:pPr>
      <w:spacing w:after="200"/>
    </w:pPr>
    <w:rPr>
      <w:i/>
      <w:iCs/>
      <w:color w:val="5E5E5E" w:themeColor="text2"/>
      <w:sz w:val="18"/>
      <w:szCs w:val="18"/>
    </w:rPr>
  </w:style>
  <w:style w:type="paragraph" w:styleId="ListParagraph">
    <w:name w:val="List Paragraph"/>
    <w:basedOn w:val="Normal"/>
    <w:uiPriority w:val="34"/>
    <w:semiHidden/>
    <w:qFormat/>
    <w:rsid w:val="00B41603"/>
    <w:pPr>
      <w:ind w:left="720"/>
      <w:contextualSpacing/>
    </w:pPr>
  </w:style>
  <w:style w:type="paragraph" w:customStyle="1" w:styleId="paragraph">
    <w:name w:val="paragraph"/>
    <w:basedOn w:val="Normal"/>
    <w:uiPriority w:val="12"/>
    <w:semiHidden/>
    <w:rsid w:val="00092BF7"/>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uiPriority w:val="12"/>
    <w:semiHidden/>
    <w:rsid w:val="00092BF7"/>
  </w:style>
  <w:style w:type="paragraph" w:customStyle="1" w:styleId="Table">
    <w:name w:val="Table"/>
    <w:basedOn w:val="Normal"/>
    <w:uiPriority w:val="6"/>
    <w:qFormat/>
    <w:rsid w:val="002A5BA5"/>
    <w:pPr>
      <w:jc w:val="center"/>
    </w:pPr>
    <w:rPr>
      <w:b/>
      <w:color w:val="000000" w:themeColor="text1"/>
    </w:rPr>
  </w:style>
  <w:style w:type="paragraph" w:customStyle="1" w:styleId="company">
    <w:name w:val="company"/>
    <w:basedOn w:val="Normal"/>
    <w:uiPriority w:val="6"/>
    <w:qFormat/>
    <w:rsid w:val="002A5BA5"/>
    <w:pPr>
      <w:spacing w:after="240"/>
    </w:pPr>
    <w:rPr>
      <w:b/>
      <w:caps/>
      <w:color w:val="FFFFFF" w:themeColor="background1"/>
    </w:rPr>
  </w:style>
  <w:style w:type="paragraph" w:customStyle="1" w:styleId="Style1">
    <w:name w:val="Style1"/>
    <w:next w:val="Heading1"/>
    <w:uiPriority w:val="6"/>
    <w:semiHidden/>
    <w:rsid w:val="00C3569F"/>
    <w:rPr>
      <w:rFonts w:asciiTheme="majorHAnsi" w:hAnsiTheme="majorHAnsi"/>
      <w:b/>
      <w:caps/>
      <w:color w:val="FFFFFF" w:themeColor="background1"/>
      <w:sz w:val="72"/>
      <w:szCs w:val="48"/>
    </w:rPr>
  </w:style>
  <w:style w:type="paragraph" w:customStyle="1" w:styleId="Email">
    <w:name w:val="Email"/>
    <w:basedOn w:val="Normal"/>
    <w:uiPriority w:val="12"/>
    <w:rsid w:val="00C3569F"/>
    <w:pPr>
      <w:spacing w:after="240"/>
    </w:pPr>
  </w:style>
  <w:style w:type="character" w:customStyle="1" w:styleId="Heading4Char">
    <w:name w:val="Heading 4 Char"/>
    <w:basedOn w:val="DefaultParagraphFont"/>
    <w:link w:val="Heading4"/>
    <w:uiPriority w:val="9"/>
    <w:semiHidden/>
    <w:rsid w:val="00C3569F"/>
    <w:rPr>
      <w:b/>
      <w:caps/>
      <w:color w:val="FFFFFF" w:themeColor="background1"/>
      <w:sz w:val="48"/>
      <w:szCs w:val="36"/>
    </w:rPr>
  </w:style>
  <w:style w:type="paragraph" w:customStyle="1" w:styleId="TableGrey">
    <w:name w:val="Table Grey"/>
    <w:basedOn w:val="Normal"/>
    <w:next w:val="Normal"/>
    <w:uiPriority w:val="6"/>
    <w:rsid w:val="00A33F33"/>
    <w:rPr>
      <w:bCs/>
      <w:color w:val="595959" w:themeColor="text1" w:themeTint="A6"/>
    </w:rPr>
  </w:style>
  <w:style w:type="paragraph" w:customStyle="1" w:styleId="TableData">
    <w:name w:val="Table Data"/>
    <w:basedOn w:val="TableGrey"/>
    <w:uiPriority w:val="6"/>
    <w:rsid w:val="00A33F33"/>
    <w:pPr>
      <w:jc w:val="center"/>
    </w:pPr>
  </w:style>
  <w:style w:type="paragraph" w:customStyle="1" w:styleId="Heading2Centered">
    <w:name w:val="Heading 2 Centered"/>
    <w:basedOn w:val="Heading4"/>
    <w:uiPriority w:val="6"/>
    <w:rsid w:val="00391728"/>
    <w:pPr>
      <w:spacing w:after="0"/>
      <w:jc w:val="center"/>
    </w:pPr>
    <w:rPr>
      <w:color w:val="auto"/>
    </w:rPr>
  </w:style>
  <w:style w:type="paragraph" w:customStyle="1" w:styleId="NormalCentered">
    <w:name w:val="Normal Centered"/>
    <w:basedOn w:val="Normal"/>
    <w:uiPriority w:val="6"/>
    <w:rsid w:val="002A5BA5"/>
    <w:pPr>
      <w:jc w:val="center"/>
    </w:pPr>
  </w:style>
  <w:style w:type="paragraph" w:customStyle="1" w:styleId="Heading1White">
    <w:name w:val="Heading 1 White"/>
    <w:basedOn w:val="Heading1"/>
    <w:uiPriority w:val="6"/>
    <w:rsid w:val="00B7244E"/>
    <w:rPr>
      <w:color w:val="FFFFFF" w:themeColor="background1"/>
    </w:rPr>
  </w:style>
  <w:style w:type="character" w:styleId="Hyperlink">
    <w:name w:val="Hyperlink"/>
    <w:basedOn w:val="DefaultParagraphFont"/>
    <w:uiPriority w:val="99"/>
    <w:rsid w:val="009616A4"/>
    <w:rPr>
      <w:color w:val="0000FF" w:themeColor="hyperlink"/>
      <w:u w:val="single"/>
    </w:rPr>
  </w:style>
  <w:style w:type="character" w:styleId="UnresolvedMention">
    <w:name w:val="Unresolved Mention"/>
    <w:basedOn w:val="DefaultParagraphFont"/>
    <w:uiPriority w:val="99"/>
    <w:semiHidden/>
    <w:unhideWhenUsed/>
    <w:rsid w:val="009616A4"/>
    <w:rPr>
      <w:color w:val="605E5C"/>
      <w:shd w:val="clear" w:color="auto" w:fill="E1DFDD"/>
    </w:rPr>
  </w:style>
  <w:style w:type="paragraph" w:styleId="TOCHeading">
    <w:name w:val="TOC Heading"/>
    <w:basedOn w:val="Heading1"/>
    <w:next w:val="Normal"/>
    <w:uiPriority w:val="39"/>
    <w:unhideWhenUsed/>
    <w:qFormat/>
    <w:rsid w:val="00EC75D2"/>
    <w:pPr>
      <w:keepNext/>
      <w:keepLines/>
      <w:spacing w:after="0" w:line="259" w:lineRule="auto"/>
      <w:outlineLvl w:val="9"/>
    </w:pPr>
    <w:rPr>
      <w:rFonts w:eastAsiaTheme="majorEastAsia" w:cstheme="majorBidi"/>
      <w:b w:val="0"/>
      <w:caps w:val="0"/>
      <w:color w:val="2C323F" w:themeColor="accent1" w:themeShade="BF"/>
      <w:sz w:val="32"/>
      <w:szCs w:val="32"/>
    </w:rPr>
  </w:style>
  <w:style w:type="paragraph" w:styleId="TOC1">
    <w:name w:val="toc 1"/>
    <w:basedOn w:val="Normal"/>
    <w:next w:val="Normal"/>
    <w:autoRedefine/>
    <w:uiPriority w:val="39"/>
    <w:rsid w:val="00EC75D2"/>
    <w:pPr>
      <w:spacing w:after="100"/>
    </w:pPr>
  </w:style>
  <w:style w:type="paragraph" w:styleId="TOC2">
    <w:name w:val="toc 2"/>
    <w:basedOn w:val="Normal"/>
    <w:next w:val="Normal"/>
    <w:autoRedefine/>
    <w:uiPriority w:val="39"/>
    <w:rsid w:val="00EC75D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895302">
      <w:bodyDiv w:val="1"/>
      <w:marLeft w:val="0"/>
      <w:marRight w:val="0"/>
      <w:marTop w:val="0"/>
      <w:marBottom w:val="0"/>
      <w:divBdr>
        <w:top w:val="none" w:sz="0" w:space="0" w:color="auto"/>
        <w:left w:val="none" w:sz="0" w:space="0" w:color="auto"/>
        <w:bottom w:val="none" w:sz="0" w:space="0" w:color="auto"/>
        <w:right w:val="none" w:sz="0" w:space="0" w:color="auto"/>
      </w:divBdr>
      <w:divsChild>
        <w:div w:id="553078962">
          <w:marLeft w:val="0"/>
          <w:marRight w:val="0"/>
          <w:marTop w:val="0"/>
          <w:marBottom w:val="0"/>
          <w:divBdr>
            <w:top w:val="none" w:sz="0" w:space="0" w:color="auto"/>
            <w:left w:val="none" w:sz="0" w:space="0" w:color="auto"/>
            <w:bottom w:val="none" w:sz="0" w:space="0" w:color="auto"/>
            <w:right w:val="none" w:sz="0" w:space="0" w:color="auto"/>
          </w:divBdr>
          <w:divsChild>
            <w:div w:id="118109789">
              <w:marLeft w:val="0"/>
              <w:marRight w:val="0"/>
              <w:marTop w:val="0"/>
              <w:marBottom w:val="0"/>
              <w:divBdr>
                <w:top w:val="none" w:sz="0" w:space="0" w:color="auto"/>
                <w:left w:val="none" w:sz="0" w:space="0" w:color="auto"/>
                <w:bottom w:val="none" w:sz="0" w:space="0" w:color="auto"/>
                <w:right w:val="none" w:sz="0" w:space="0" w:color="auto"/>
              </w:divBdr>
            </w:div>
          </w:divsChild>
        </w:div>
        <w:div w:id="1729182681">
          <w:marLeft w:val="0"/>
          <w:marRight w:val="0"/>
          <w:marTop w:val="0"/>
          <w:marBottom w:val="0"/>
          <w:divBdr>
            <w:top w:val="none" w:sz="0" w:space="0" w:color="auto"/>
            <w:left w:val="none" w:sz="0" w:space="0" w:color="auto"/>
            <w:bottom w:val="none" w:sz="0" w:space="0" w:color="auto"/>
            <w:right w:val="none" w:sz="0" w:space="0" w:color="auto"/>
          </w:divBdr>
          <w:divsChild>
            <w:div w:id="1350907644">
              <w:marLeft w:val="0"/>
              <w:marRight w:val="0"/>
              <w:marTop w:val="0"/>
              <w:marBottom w:val="0"/>
              <w:divBdr>
                <w:top w:val="none" w:sz="0" w:space="0" w:color="auto"/>
                <w:left w:val="none" w:sz="0" w:space="0" w:color="auto"/>
                <w:bottom w:val="none" w:sz="0" w:space="0" w:color="auto"/>
                <w:right w:val="none" w:sz="0" w:space="0" w:color="auto"/>
              </w:divBdr>
            </w:div>
          </w:divsChild>
        </w:div>
        <w:div w:id="903293198">
          <w:marLeft w:val="0"/>
          <w:marRight w:val="0"/>
          <w:marTop w:val="0"/>
          <w:marBottom w:val="0"/>
          <w:divBdr>
            <w:top w:val="none" w:sz="0" w:space="0" w:color="auto"/>
            <w:left w:val="none" w:sz="0" w:space="0" w:color="auto"/>
            <w:bottom w:val="none" w:sz="0" w:space="0" w:color="auto"/>
            <w:right w:val="none" w:sz="0" w:space="0" w:color="auto"/>
          </w:divBdr>
          <w:divsChild>
            <w:div w:id="282811153">
              <w:marLeft w:val="0"/>
              <w:marRight w:val="0"/>
              <w:marTop w:val="0"/>
              <w:marBottom w:val="0"/>
              <w:divBdr>
                <w:top w:val="none" w:sz="0" w:space="0" w:color="auto"/>
                <w:left w:val="none" w:sz="0" w:space="0" w:color="auto"/>
                <w:bottom w:val="none" w:sz="0" w:space="0" w:color="auto"/>
                <w:right w:val="none" w:sz="0" w:space="0" w:color="auto"/>
              </w:divBdr>
            </w:div>
          </w:divsChild>
        </w:div>
        <w:div w:id="607081659">
          <w:marLeft w:val="0"/>
          <w:marRight w:val="0"/>
          <w:marTop w:val="0"/>
          <w:marBottom w:val="0"/>
          <w:divBdr>
            <w:top w:val="none" w:sz="0" w:space="0" w:color="auto"/>
            <w:left w:val="none" w:sz="0" w:space="0" w:color="auto"/>
            <w:bottom w:val="none" w:sz="0" w:space="0" w:color="auto"/>
            <w:right w:val="none" w:sz="0" w:space="0" w:color="auto"/>
          </w:divBdr>
          <w:divsChild>
            <w:div w:id="210114909">
              <w:marLeft w:val="0"/>
              <w:marRight w:val="0"/>
              <w:marTop w:val="0"/>
              <w:marBottom w:val="0"/>
              <w:divBdr>
                <w:top w:val="none" w:sz="0" w:space="0" w:color="auto"/>
                <w:left w:val="none" w:sz="0" w:space="0" w:color="auto"/>
                <w:bottom w:val="none" w:sz="0" w:space="0" w:color="auto"/>
                <w:right w:val="none" w:sz="0" w:space="0" w:color="auto"/>
              </w:divBdr>
            </w:div>
          </w:divsChild>
        </w:div>
        <w:div w:id="1793327719">
          <w:marLeft w:val="0"/>
          <w:marRight w:val="0"/>
          <w:marTop w:val="0"/>
          <w:marBottom w:val="0"/>
          <w:divBdr>
            <w:top w:val="none" w:sz="0" w:space="0" w:color="auto"/>
            <w:left w:val="none" w:sz="0" w:space="0" w:color="auto"/>
            <w:bottom w:val="none" w:sz="0" w:space="0" w:color="auto"/>
            <w:right w:val="none" w:sz="0" w:space="0" w:color="auto"/>
          </w:divBdr>
          <w:divsChild>
            <w:div w:id="625696797">
              <w:marLeft w:val="0"/>
              <w:marRight w:val="0"/>
              <w:marTop w:val="0"/>
              <w:marBottom w:val="0"/>
              <w:divBdr>
                <w:top w:val="none" w:sz="0" w:space="0" w:color="auto"/>
                <w:left w:val="none" w:sz="0" w:space="0" w:color="auto"/>
                <w:bottom w:val="none" w:sz="0" w:space="0" w:color="auto"/>
                <w:right w:val="none" w:sz="0" w:space="0" w:color="auto"/>
              </w:divBdr>
            </w:div>
          </w:divsChild>
        </w:div>
        <w:div w:id="1134517761">
          <w:marLeft w:val="0"/>
          <w:marRight w:val="0"/>
          <w:marTop w:val="0"/>
          <w:marBottom w:val="0"/>
          <w:divBdr>
            <w:top w:val="none" w:sz="0" w:space="0" w:color="auto"/>
            <w:left w:val="none" w:sz="0" w:space="0" w:color="auto"/>
            <w:bottom w:val="none" w:sz="0" w:space="0" w:color="auto"/>
            <w:right w:val="none" w:sz="0" w:space="0" w:color="auto"/>
          </w:divBdr>
          <w:divsChild>
            <w:div w:id="1030766408">
              <w:marLeft w:val="0"/>
              <w:marRight w:val="0"/>
              <w:marTop w:val="0"/>
              <w:marBottom w:val="0"/>
              <w:divBdr>
                <w:top w:val="none" w:sz="0" w:space="0" w:color="auto"/>
                <w:left w:val="none" w:sz="0" w:space="0" w:color="auto"/>
                <w:bottom w:val="none" w:sz="0" w:space="0" w:color="auto"/>
                <w:right w:val="none" w:sz="0" w:space="0" w:color="auto"/>
              </w:divBdr>
            </w:div>
          </w:divsChild>
        </w:div>
        <w:div w:id="152794704">
          <w:marLeft w:val="0"/>
          <w:marRight w:val="0"/>
          <w:marTop w:val="0"/>
          <w:marBottom w:val="0"/>
          <w:divBdr>
            <w:top w:val="none" w:sz="0" w:space="0" w:color="auto"/>
            <w:left w:val="none" w:sz="0" w:space="0" w:color="auto"/>
            <w:bottom w:val="none" w:sz="0" w:space="0" w:color="auto"/>
            <w:right w:val="none" w:sz="0" w:space="0" w:color="auto"/>
          </w:divBdr>
          <w:divsChild>
            <w:div w:id="1714377711">
              <w:marLeft w:val="0"/>
              <w:marRight w:val="0"/>
              <w:marTop w:val="0"/>
              <w:marBottom w:val="0"/>
              <w:divBdr>
                <w:top w:val="none" w:sz="0" w:space="0" w:color="auto"/>
                <w:left w:val="none" w:sz="0" w:space="0" w:color="auto"/>
                <w:bottom w:val="none" w:sz="0" w:space="0" w:color="auto"/>
                <w:right w:val="none" w:sz="0" w:space="0" w:color="auto"/>
              </w:divBdr>
            </w:div>
          </w:divsChild>
        </w:div>
        <w:div w:id="1691180533">
          <w:marLeft w:val="0"/>
          <w:marRight w:val="0"/>
          <w:marTop w:val="0"/>
          <w:marBottom w:val="0"/>
          <w:divBdr>
            <w:top w:val="none" w:sz="0" w:space="0" w:color="auto"/>
            <w:left w:val="none" w:sz="0" w:space="0" w:color="auto"/>
            <w:bottom w:val="none" w:sz="0" w:space="0" w:color="auto"/>
            <w:right w:val="none" w:sz="0" w:space="0" w:color="auto"/>
          </w:divBdr>
          <w:divsChild>
            <w:div w:id="144205754">
              <w:marLeft w:val="0"/>
              <w:marRight w:val="0"/>
              <w:marTop w:val="0"/>
              <w:marBottom w:val="0"/>
              <w:divBdr>
                <w:top w:val="none" w:sz="0" w:space="0" w:color="auto"/>
                <w:left w:val="none" w:sz="0" w:space="0" w:color="auto"/>
                <w:bottom w:val="none" w:sz="0" w:space="0" w:color="auto"/>
                <w:right w:val="none" w:sz="0" w:space="0" w:color="auto"/>
              </w:divBdr>
            </w:div>
          </w:divsChild>
        </w:div>
        <w:div w:id="204097180">
          <w:marLeft w:val="0"/>
          <w:marRight w:val="0"/>
          <w:marTop w:val="0"/>
          <w:marBottom w:val="0"/>
          <w:divBdr>
            <w:top w:val="none" w:sz="0" w:space="0" w:color="auto"/>
            <w:left w:val="none" w:sz="0" w:space="0" w:color="auto"/>
            <w:bottom w:val="none" w:sz="0" w:space="0" w:color="auto"/>
            <w:right w:val="none" w:sz="0" w:space="0" w:color="auto"/>
          </w:divBdr>
          <w:divsChild>
            <w:div w:id="291638496">
              <w:marLeft w:val="0"/>
              <w:marRight w:val="0"/>
              <w:marTop w:val="0"/>
              <w:marBottom w:val="0"/>
              <w:divBdr>
                <w:top w:val="none" w:sz="0" w:space="0" w:color="auto"/>
                <w:left w:val="none" w:sz="0" w:space="0" w:color="auto"/>
                <w:bottom w:val="none" w:sz="0" w:space="0" w:color="auto"/>
                <w:right w:val="none" w:sz="0" w:space="0" w:color="auto"/>
              </w:divBdr>
            </w:div>
          </w:divsChild>
        </w:div>
        <w:div w:id="421033355">
          <w:marLeft w:val="0"/>
          <w:marRight w:val="0"/>
          <w:marTop w:val="0"/>
          <w:marBottom w:val="0"/>
          <w:divBdr>
            <w:top w:val="none" w:sz="0" w:space="0" w:color="auto"/>
            <w:left w:val="none" w:sz="0" w:space="0" w:color="auto"/>
            <w:bottom w:val="none" w:sz="0" w:space="0" w:color="auto"/>
            <w:right w:val="none" w:sz="0" w:space="0" w:color="auto"/>
          </w:divBdr>
          <w:divsChild>
            <w:div w:id="1945382749">
              <w:marLeft w:val="0"/>
              <w:marRight w:val="0"/>
              <w:marTop w:val="0"/>
              <w:marBottom w:val="0"/>
              <w:divBdr>
                <w:top w:val="none" w:sz="0" w:space="0" w:color="auto"/>
                <w:left w:val="none" w:sz="0" w:space="0" w:color="auto"/>
                <w:bottom w:val="none" w:sz="0" w:space="0" w:color="auto"/>
                <w:right w:val="none" w:sz="0" w:space="0" w:color="auto"/>
              </w:divBdr>
            </w:div>
          </w:divsChild>
        </w:div>
        <w:div w:id="907496262">
          <w:marLeft w:val="0"/>
          <w:marRight w:val="0"/>
          <w:marTop w:val="0"/>
          <w:marBottom w:val="0"/>
          <w:divBdr>
            <w:top w:val="none" w:sz="0" w:space="0" w:color="auto"/>
            <w:left w:val="none" w:sz="0" w:space="0" w:color="auto"/>
            <w:bottom w:val="none" w:sz="0" w:space="0" w:color="auto"/>
            <w:right w:val="none" w:sz="0" w:space="0" w:color="auto"/>
          </w:divBdr>
          <w:divsChild>
            <w:div w:id="1860385310">
              <w:marLeft w:val="0"/>
              <w:marRight w:val="0"/>
              <w:marTop w:val="0"/>
              <w:marBottom w:val="0"/>
              <w:divBdr>
                <w:top w:val="none" w:sz="0" w:space="0" w:color="auto"/>
                <w:left w:val="none" w:sz="0" w:space="0" w:color="auto"/>
                <w:bottom w:val="none" w:sz="0" w:space="0" w:color="auto"/>
                <w:right w:val="none" w:sz="0" w:space="0" w:color="auto"/>
              </w:divBdr>
            </w:div>
          </w:divsChild>
        </w:div>
        <w:div w:id="1584097194">
          <w:marLeft w:val="0"/>
          <w:marRight w:val="0"/>
          <w:marTop w:val="0"/>
          <w:marBottom w:val="0"/>
          <w:divBdr>
            <w:top w:val="none" w:sz="0" w:space="0" w:color="auto"/>
            <w:left w:val="none" w:sz="0" w:space="0" w:color="auto"/>
            <w:bottom w:val="none" w:sz="0" w:space="0" w:color="auto"/>
            <w:right w:val="none" w:sz="0" w:space="0" w:color="auto"/>
          </w:divBdr>
          <w:divsChild>
            <w:div w:id="1625498072">
              <w:marLeft w:val="0"/>
              <w:marRight w:val="0"/>
              <w:marTop w:val="0"/>
              <w:marBottom w:val="0"/>
              <w:divBdr>
                <w:top w:val="none" w:sz="0" w:space="0" w:color="auto"/>
                <w:left w:val="none" w:sz="0" w:space="0" w:color="auto"/>
                <w:bottom w:val="none" w:sz="0" w:space="0" w:color="auto"/>
                <w:right w:val="none" w:sz="0" w:space="0" w:color="auto"/>
              </w:divBdr>
            </w:div>
          </w:divsChild>
        </w:div>
        <w:div w:id="2079857227">
          <w:marLeft w:val="0"/>
          <w:marRight w:val="0"/>
          <w:marTop w:val="0"/>
          <w:marBottom w:val="0"/>
          <w:divBdr>
            <w:top w:val="none" w:sz="0" w:space="0" w:color="auto"/>
            <w:left w:val="none" w:sz="0" w:space="0" w:color="auto"/>
            <w:bottom w:val="none" w:sz="0" w:space="0" w:color="auto"/>
            <w:right w:val="none" w:sz="0" w:space="0" w:color="auto"/>
          </w:divBdr>
          <w:divsChild>
            <w:div w:id="2090039174">
              <w:marLeft w:val="0"/>
              <w:marRight w:val="0"/>
              <w:marTop w:val="0"/>
              <w:marBottom w:val="0"/>
              <w:divBdr>
                <w:top w:val="none" w:sz="0" w:space="0" w:color="auto"/>
                <w:left w:val="none" w:sz="0" w:space="0" w:color="auto"/>
                <w:bottom w:val="none" w:sz="0" w:space="0" w:color="auto"/>
                <w:right w:val="none" w:sz="0" w:space="0" w:color="auto"/>
              </w:divBdr>
            </w:div>
          </w:divsChild>
        </w:div>
        <w:div w:id="2120642324">
          <w:marLeft w:val="0"/>
          <w:marRight w:val="0"/>
          <w:marTop w:val="0"/>
          <w:marBottom w:val="0"/>
          <w:divBdr>
            <w:top w:val="none" w:sz="0" w:space="0" w:color="auto"/>
            <w:left w:val="none" w:sz="0" w:space="0" w:color="auto"/>
            <w:bottom w:val="none" w:sz="0" w:space="0" w:color="auto"/>
            <w:right w:val="none" w:sz="0" w:space="0" w:color="auto"/>
          </w:divBdr>
          <w:divsChild>
            <w:div w:id="975841529">
              <w:marLeft w:val="0"/>
              <w:marRight w:val="0"/>
              <w:marTop w:val="0"/>
              <w:marBottom w:val="0"/>
              <w:divBdr>
                <w:top w:val="none" w:sz="0" w:space="0" w:color="auto"/>
                <w:left w:val="none" w:sz="0" w:space="0" w:color="auto"/>
                <w:bottom w:val="none" w:sz="0" w:space="0" w:color="auto"/>
                <w:right w:val="none" w:sz="0" w:space="0" w:color="auto"/>
              </w:divBdr>
            </w:div>
          </w:divsChild>
        </w:div>
        <w:div w:id="189413648">
          <w:marLeft w:val="0"/>
          <w:marRight w:val="0"/>
          <w:marTop w:val="0"/>
          <w:marBottom w:val="0"/>
          <w:divBdr>
            <w:top w:val="none" w:sz="0" w:space="0" w:color="auto"/>
            <w:left w:val="none" w:sz="0" w:space="0" w:color="auto"/>
            <w:bottom w:val="none" w:sz="0" w:space="0" w:color="auto"/>
            <w:right w:val="none" w:sz="0" w:space="0" w:color="auto"/>
          </w:divBdr>
          <w:divsChild>
            <w:div w:id="127207882">
              <w:marLeft w:val="0"/>
              <w:marRight w:val="0"/>
              <w:marTop w:val="0"/>
              <w:marBottom w:val="0"/>
              <w:divBdr>
                <w:top w:val="none" w:sz="0" w:space="0" w:color="auto"/>
                <w:left w:val="none" w:sz="0" w:space="0" w:color="auto"/>
                <w:bottom w:val="none" w:sz="0" w:space="0" w:color="auto"/>
                <w:right w:val="none" w:sz="0" w:space="0" w:color="auto"/>
              </w:divBdr>
            </w:div>
          </w:divsChild>
        </w:div>
        <w:div w:id="438447846">
          <w:marLeft w:val="0"/>
          <w:marRight w:val="0"/>
          <w:marTop w:val="0"/>
          <w:marBottom w:val="0"/>
          <w:divBdr>
            <w:top w:val="none" w:sz="0" w:space="0" w:color="auto"/>
            <w:left w:val="none" w:sz="0" w:space="0" w:color="auto"/>
            <w:bottom w:val="none" w:sz="0" w:space="0" w:color="auto"/>
            <w:right w:val="none" w:sz="0" w:space="0" w:color="auto"/>
          </w:divBdr>
          <w:divsChild>
            <w:div w:id="555361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050480">
      <w:bodyDiv w:val="1"/>
      <w:marLeft w:val="0"/>
      <w:marRight w:val="0"/>
      <w:marTop w:val="0"/>
      <w:marBottom w:val="0"/>
      <w:divBdr>
        <w:top w:val="none" w:sz="0" w:space="0" w:color="auto"/>
        <w:left w:val="none" w:sz="0" w:space="0" w:color="auto"/>
        <w:bottom w:val="none" w:sz="0" w:space="0" w:color="auto"/>
        <w:right w:val="none" w:sz="0" w:space="0" w:color="auto"/>
      </w:divBdr>
      <w:divsChild>
        <w:div w:id="1229994568">
          <w:marLeft w:val="0"/>
          <w:marRight w:val="0"/>
          <w:marTop w:val="0"/>
          <w:marBottom w:val="0"/>
          <w:divBdr>
            <w:top w:val="none" w:sz="0" w:space="0" w:color="auto"/>
            <w:left w:val="none" w:sz="0" w:space="0" w:color="auto"/>
            <w:bottom w:val="none" w:sz="0" w:space="0" w:color="auto"/>
            <w:right w:val="none" w:sz="0" w:space="0" w:color="auto"/>
          </w:divBdr>
          <w:divsChild>
            <w:div w:id="2143695544">
              <w:marLeft w:val="0"/>
              <w:marRight w:val="0"/>
              <w:marTop w:val="0"/>
              <w:marBottom w:val="0"/>
              <w:divBdr>
                <w:top w:val="none" w:sz="0" w:space="0" w:color="auto"/>
                <w:left w:val="none" w:sz="0" w:space="0" w:color="auto"/>
                <w:bottom w:val="none" w:sz="0" w:space="0" w:color="auto"/>
                <w:right w:val="none" w:sz="0" w:space="0" w:color="auto"/>
              </w:divBdr>
            </w:div>
          </w:divsChild>
        </w:div>
        <w:div w:id="184562787">
          <w:marLeft w:val="0"/>
          <w:marRight w:val="0"/>
          <w:marTop w:val="0"/>
          <w:marBottom w:val="0"/>
          <w:divBdr>
            <w:top w:val="none" w:sz="0" w:space="0" w:color="auto"/>
            <w:left w:val="none" w:sz="0" w:space="0" w:color="auto"/>
            <w:bottom w:val="none" w:sz="0" w:space="0" w:color="auto"/>
            <w:right w:val="none" w:sz="0" w:space="0" w:color="auto"/>
          </w:divBdr>
          <w:divsChild>
            <w:div w:id="2122842573">
              <w:marLeft w:val="0"/>
              <w:marRight w:val="0"/>
              <w:marTop w:val="0"/>
              <w:marBottom w:val="0"/>
              <w:divBdr>
                <w:top w:val="none" w:sz="0" w:space="0" w:color="auto"/>
                <w:left w:val="none" w:sz="0" w:space="0" w:color="auto"/>
                <w:bottom w:val="none" w:sz="0" w:space="0" w:color="auto"/>
                <w:right w:val="none" w:sz="0" w:space="0" w:color="auto"/>
              </w:divBdr>
            </w:div>
          </w:divsChild>
        </w:div>
        <w:div w:id="196823140">
          <w:marLeft w:val="0"/>
          <w:marRight w:val="0"/>
          <w:marTop w:val="0"/>
          <w:marBottom w:val="0"/>
          <w:divBdr>
            <w:top w:val="none" w:sz="0" w:space="0" w:color="auto"/>
            <w:left w:val="none" w:sz="0" w:space="0" w:color="auto"/>
            <w:bottom w:val="none" w:sz="0" w:space="0" w:color="auto"/>
            <w:right w:val="none" w:sz="0" w:space="0" w:color="auto"/>
          </w:divBdr>
          <w:divsChild>
            <w:div w:id="1644460037">
              <w:marLeft w:val="0"/>
              <w:marRight w:val="0"/>
              <w:marTop w:val="0"/>
              <w:marBottom w:val="0"/>
              <w:divBdr>
                <w:top w:val="none" w:sz="0" w:space="0" w:color="auto"/>
                <w:left w:val="none" w:sz="0" w:space="0" w:color="auto"/>
                <w:bottom w:val="none" w:sz="0" w:space="0" w:color="auto"/>
                <w:right w:val="none" w:sz="0" w:space="0" w:color="auto"/>
              </w:divBdr>
            </w:div>
          </w:divsChild>
        </w:div>
        <w:div w:id="1274945404">
          <w:marLeft w:val="0"/>
          <w:marRight w:val="0"/>
          <w:marTop w:val="0"/>
          <w:marBottom w:val="0"/>
          <w:divBdr>
            <w:top w:val="none" w:sz="0" w:space="0" w:color="auto"/>
            <w:left w:val="none" w:sz="0" w:space="0" w:color="auto"/>
            <w:bottom w:val="none" w:sz="0" w:space="0" w:color="auto"/>
            <w:right w:val="none" w:sz="0" w:space="0" w:color="auto"/>
          </w:divBdr>
          <w:divsChild>
            <w:div w:id="876576762">
              <w:marLeft w:val="0"/>
              <w:marRight w:val="0"/>
              <w:marTop w:val="0"/>
              <w:marBottom w:val="0"/>
              <w:divBdr>
                <w:top w:val="none" w:sz="0" w:space="0" w:color="auto"/>
                <w:left w:val="none" w:sz="0" w:space="0" w:color="auto"/>
                <w:bottom w:val="none" w:sz="0" w:space="0" w:color="auto"/>
                <w:right w:val="none" w:sz="0" w:space="0" w:color="auto"/>
              </w:divBdr>
            </w:div>
          </w:divsChild>
        </w:div>
        <w:div w:id="241837022">
          <w:marLeft w:val="0"/>
          <w:marRight w:val="0"/>
          <w:marTop w:val="0"/>
          <w:marBottom w:val="0"/>
          <w:divBdr>
            <w:top w:val="none" w:sz="0" w:space="0" w:color="auto"/>
            <w:left w:val="none" w:sz="0" w:space="0" w:color="auto"/>
            <w:bottom w:val="none" w:sz="0" w:space="0" w:color="auto"/>
            <w:right w:val="none" w:sz="0" w:space="0" w:color="auto"/>
          </w:divBdr>
          <w:divsChild>
            <w:div w:id="1564097664">
              <w:marLeft w:val="0"/>
              <w:marRight w:val="0"/>
              <w:marTop w:val="0"/>
              <w:marBottom w:val="0"/>
              <w:divBdr>
                <w:top w:val="none" w:sz="0" w:space="0" w:color="auto"/>
                <w:left w:val="none" w:sz="0" w:space="0" w:color="auto"/>
                <w:bottom w:val="none" w:sz="0" w:space="0" w:color="auto"/>
                <w:right w:val="none" w:sz="0" w:space="0" w:color="auto"/>
              </w:divBdr>
            </w:div>
          </w:divsChild>
        </w:div>
        <w:div w:id="1696030891">
          <w:marLeft w:val="0"/>
          <w:marRight w:val="0"/>
          <w:marTop w:val="0"/>
          <w:marBottom w:val="0"/>
          <w:divBdr>
            <w:top w:val="none" w:sz="0" w:space="0" w:color="auto"/>
            <w:left w:val="none" w:sz="0" w:space="0" w:color="auto"/>
            <w:bottom w:val="none" w:sz="0" w:space="0" w:color="auto"/>
            <w:right w:val="none" w:sz="0" w:space="0" w:color="auto"/>
          </w:divBdr>
          <w:divsChild>
            <w:div w:id="475798796">
              <w:marLeft w:val="0"/>
              <w:marRight w:val="0"/>
              <w:marTop w:val="0"/>
              <w:marBottom w:val="0"/>
              <w:divBdr>
                <w:top w:val="none" w:sz="0" w:space="0" w:color="auto"/>
                <w:left w:val="none" w:sz="0" w:space="0" w:color="auto"/>
                <w:bottom w:val="none" w:sz="0" w:space="0" w:color="auto"/>
                <w:right w:val="none" w:sz="0" w:space="0" w:color="auto"/>
              </w:divBdr>
            </w:div>
          </w:divsChild>
        </w:div>
        <w:div w:id="2003268414">
          <w:marLeft w:val="0"/>
          <w:marRight w:val="0"/>
          <w:marTop w:val="0"/>
          <w:marBottom w:val="0"/>
          <w:divBdr>
            <w:top w:val="none" w:sz="0" w:space="0" w:color="auto"/>
            <w:left w:val="none" w:sz="0" w:space="0" w:color="auto"/>
            <w:bottom w:val="none" w:sz="0" w:space="0" w:color="auto"/>
            <w:right w:val="none" w:sz="0" w:space="0" w:color="auto"/>
          </w:divBdr>
          <w:divsChild>
            <w:div w:id="700935973">
              <w:marLeft w:val="0"/>
              <w:marRight w:val="0"/>
              <w:marTop w:val="0"/>
              <w:marBottom w:val="0"/>
              <w:divBdr>
                <w:top w:val="none" w:sz="0" w:space="0" w:color="auto"/>
                <w:left w:val="none" w:sz="0" w:space="0" w:color="auto"/>
                <w:bottom w:val="none" w:sz="0" w:space="0" w:color="auto"/>
                <w:right w:val="none" w:sz="0" w:space="0" w:color="auto"/>
              </w:divBdr>
            </w:div>
          </w:divsChild>
        </w:div>
        <w:div w:id="1714034951">
          <w:marLeft w:val="0"/>
          <w:marRight w:val="0"/>
          <w:marTop w:val="0"/>
          <w:marBottom w:val="0"/>
          <w:divBdr>
            <w:top w:val="none" w:sz="0" w:space="0" w:color="auto"/>
            <w:left w:val="none" w:sz="0" w:space="0" w:color="auto"/>
            <w:bottom w:val="none" w:sz="0" w:space="0" w:color="auto"/>
            <w:right w:val="none" w:sz="0" w:space="0" w:color="auto"/>
          </w:divBdr>
          <w:divsChild>
            <w:div w:id="1285769470">
              <w:marLeft w:val="0"/>
              <w:marRight w:val="0"/>
              <w:marTop w:val="0"/>
              <w:marBottom w:val="0"/>
              <w:divBdr>
                <w:top w:val="none" w:sz="0" w:space="0" w:color="auto"/>
                <w:left w:val="none" w:sz="0" w:space="0" w:color="auto"/>
                <w:bottom w:val="none" w:sz="0" w:space="0" w:color="auto"/>
                <w:right w:val="none" w:sz="0" w:space="0" w:color="auto"/>
              </w:divBdr>
            </w:div>
          </w:divsChild>
        </w:div>
        <w:div w:id="508521185">
          <w:marLeft w:val="0"/>
          <w:marRight w:val="0"/>
          <w:marTop w:val="0"/>
          <w:marBottom w:val="0"/>
          <w:divBdr>
            <w:top w:val="none" w:sz="0" w:space="0" w:color="auto"/>
            <w:left w:val="none" w:sz="0" w:space="0" w:color="auto"/>
            <w:bottom w:val="none" w:sz="0" w:space="0" w:color="auto"/>
            <w:right w:val="none" w:sz="0" w:space="0" w:color="auto"/>
          </w:divBdr>
          <w:divsChild>
            <w:div w:id="1087651682">
              <w:marLeft w:val="0"/>
              <w:marRight w:val="0"/>
              <w:marTop w:val="0"/>
              <w:marBottom w:val="0"/>
              <w:divBdr>
                <w:top w:val="none" w:sz="0" w:space="0" w:color="auto"/>
                <w:left w:val="none" w:sz="0" w:space="0" w:color="auto"/>
                <w:bottom w:val="none" w:sz="0" w:space="0" w:color="auto"/>
                <w:right w:val="none" w:sz="0" w:space="0" w:color="auto"/>
              </w:divBdr>
            </w:div>
          </w:divsChild>
        </w:div>
        <w:div w:id="1830976995">
          <w:marLeft w:val="0"/>
          <w:marRight w:val="0"/>
          <w:marTop w:val="0"/>
          <w:marBottom w:val="0"/>
          <w:divBdr>
            <w:top w:val="none" w:sz="0" w:space="0" w:color="auto"/>
            <w:left w:val="none" w:sz="0" w:space="0" w:color="auto"/>
            <w:bottom w:val="none" w:sz="0" w:space="0" w:color="auto"/>
            <w:right w:val="none" w:sz="0" w:space="0" w:color="auto"/>
          </w:divBdr>
          <w:divsChild>
            <w:div w:id="1800107683">
              <w:marLeft w:val="0"/>
              <w:marRight w:val="0"/>
              <w:marTop w:val="0"/>
              <w:marBottom w:val="0"/>
              <w:divBdr>
                <w:top w:val="none" w:sz="0" w:space="0" w:color="auto"/>
                <w:left w:val="none" w:sz="0" w:space="0" w:color="auto"/>
                <w:bottom w:val="none" w:sz="0" w:space="0" w:color="auto"/>
                <w:right w:val="none" w:sz="0" w:space="0" w:color="auto"/>
              </w:divBdr>
            </w:div>
          </w:divsChild>
        </w:div>
        <w:div w:id="865406421">
          <w:marLeft w:val="0"/>
          <w:marRight w:val="0"/>
          <w:marTop w:val="0"/>
          <w:marBottom w:val="0"/>
          <w:divBdr>
            <w:top w:val="none" w:sz="0" w:space="0" w:color="auto"/>
            <w:left w:val="none" w:sz="0" w:space="0" w:color="auto"/>
            <w:bottom w:val="none" w:sz="0" w:space="0" w:color="auto"/>
            <w:right w:val="none" w:sz="0" w:space="0" w:color="auto"/>
          </w:divBdr>
          <w:divsChild>
            <w:div w:id="520629115">
              <w:marLeft w:val="0"/>
              <w:marRight w:val="0"/>
              <w:marTop w:val="0"/>
              <w:marBottom w:val="0"/>
              <w:divBdr>
                <w:top w:val="none" w:sz="0" w:space="0" w:color="auto"/>
                <w:left w:val="none" w:sz="0" w:space="0" w:color="auto"/>
                <w:bottom w:val="none" w:sz="0" w:space="0" w:color="auto"/>
                <w:right w:val="none" w:sz="0" w:space="0" w:color="auto"/>
              </w:divBdr>
            </w:div>
          </w:divsChild>
        </w:div>
        <w:div w:id="1056661612">
          <w:marLeft w:val="0"/>
          <w:marRight w:val="0"/>
          <w:marTop w:val="0"/>
          <w:marBottom w:val="0"/>
          <w:divBdr>
            <w:top w:val="none" w:sz="0" w:space="0" w:color="auto"/>
            <w:left w:val="none" w:sz="0" w:space="0" w:color="auto"/>
            <w:bottom w:val="none" w:sz="0" w:space="0" w:color="auto"/>
            <w:right w:val="none" w:sz="0" w:space="0" w:color="auto"/>
          </w:divBdr>
          <w:divsChild>
            <w:div w:id="1118647385">
              <w:marLeft w:val="0"/>
              <w:marRight w:val="0"/>
              <w:marTop w:val="0"/>
              <w:marBottom w:val="0"/>
              <w:divBdr>
                <w:top w:val="none" w:sz="0" w:space="0" w:color="auto"/>
                <w:left w:val="none" w:sz="0" w:space="0" w:color="auto"/>
                <w:bottom w:val="none" w:sz="0" w:space="0" w:color="auto"/>
                <w:right w:val="none" w:sz="0" w:space="0" w:color="auto"/>
              </w:divBdr>
            </w:div>
          </w:divsChild>
        </w:div>
        <w:div w:id="1953591944">
          <w:marLeft w:val="0"/>
          <w:marRight w:val="0"/>
          <w:marTop w:val="0"/>
          <w:marBottom w:val="0"/>
          <w:divBdr>
            <w:top w:val="none" w:sz="0" w:space="0" w:color="auto"/>
            <w:left w:val="none" w:sz="0" w:space="0" w:color="auto"/>
            <w:bottom w:val="none" w:sz="0" w:space="0" w:color="auto"/>
            <w:right w:val="none" w:sz="0" w:space="0" w:color="auto"/>
          </w:divBdr>
          <w:divsChild>
            <w:div w:id="569727893">
              <w:marLeft w:val="0"/>
              <w:marRight w:val="0"/>
              <w:marTop w:val="0"/>
              <w:marBottom w:val="0"/>
              <w:divBdr>
                <w:top w:val="none" w:sz="0" w:space="0" w:color="auto"/>
                <w:left w:val="none" w:sz="0" w:space="0" w:color="auto"/>
                <w:bottom w:val="none" w:sz="0" w:space="0" w:color="auto"/>
                <w:right w:val="none" w:sz="0" w:space="0" w:color="auto"/>
              </w:divBdr>
            </w:div>
          </w:divsChild>
        </w:div>
        <w:div w:id="814687115">
          <w:marLeft w:val="0"/>
          <w:marRight w:val="0"/>
          <w:marTop w:val="0"/>
          <w:marBottom w:val="0"/>
          <w:divBdr>
            <w:top w:val="none" w:sz="0" w:space="0" w:color="auto"/>
            <w:left w:val="none" w:sz="0" w:space="0" w:color="auto"/>
            <w:bottom w:val="none" w:sz="0" w:space="0" w:color="auto"/>
            <w:right w:val="none" w:sz="0" w:space="0" w:color="auto"/>
          </w:divBdr>
          <w:divsChild>
            <w:div w:id="1761023816">
              <w:marLeft w:val="0"/>
              <w:marRight w:val="0"/>
              <w:marTop w:val="0"/>
              <w:marBottom w:val="0"/>
              <w:divBdr>
                <w:top w:val="none" w:sz="0" w:space="0" w:color="auto"/>
                <w:left w:val="none" w:sz="0" w:space="0" w:color="auto"/>
                <w:bottom w:val="none" w:sz="0" w:space="0" w:color="auto"/>
                <w:right w:val="none" w:sz="0" w:space="0" w:color="auto"/>
              </w:divBdr>
            </w:div>
          </w:divsChild>
        </w:div>
        <w:div w:id="736366219">
          <w:marLeft w:val="0"/>
          <w:marRight w:val="0"/>
          <w:marTop w:val="0"/>
          <w:marBottom w:val="0"/>
          <w:divBdr>
            <w:top w:val="none" w:sz="0" w:space="0" w:color="auto"/>
            <w:left w:val="none" w:sz="0" w:space="0" w:color="auto"/>
            <w:bottom w:val="none" w:sz="0" w:space="0" w:color="auto"/>
            <w:right w:val="none" w:sz="0" w:space="0" w:color="auto"/>
          </w:divBdr>
          <w:divsChild>
            <w:div w:id="267735323">
              <w:marLeft w:val="0"/>
              <w:marRight w:val="0"/>
              <w:marTop w:val="0"/>
              <w:marBottom w:val="0"/>
              <w:divBdr>
                <w:top w:val="none" w:sz="0" w:space="0" w:color="auto"/>
                <w:left w:val="none" w:sz="0" w:space="0" w:color="auto"/>
                <w:bottom w:val="none" w:sz="0" w:space="0" w:color="auto"/>
                <w:right w:val="none" w:sz="0" w:space="0" w:color="auto"/>
              </w:divBdr>
            </w:div>
          </w:divsChild>
        </w:div>
        <w:div w:id="2033259291">
          <w:marLeft w:val="0"/>
          <w:marRight w:val="0"/>
          <w:marTop w:val="0"/>
          <w:marBottom w:val="0"/>
          <w:divBdr>
            <w:top w:val="none" w:sz="0" w:space="0" w:color="auto"/>
            <w:left w:val="none" w:sz="0" w:space="0" w:color="auto"/>
            <w:bottom w:val="none" w:sz="0" w:space="0" w:color="auto"/>
            <w:right w:val="none" w:sz="0" w:space="0" w:color="auto"/>
          </w:divBdr>
          <w:divsChild>
            <w:div w:id="178372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789429">
      <w:bodyDiv w:val="1"/>
      <w:marLeft w:val="0"/>
      <w:marRight w:val="0"/>
      <w:marTop w:val="0"/>
      <w:marBottom w:val="0"/>
      <w:divBdr>
        <w:top w:val="none" w:sz="0" w:space="0" w:color="auto"/>
        <w:left w:val="none" w:sz="0" w:space="0" w:color="auto"/>
        <w:bottom w:val="none" w:sz="0" w:space="0" w:color="auto"/>
        <w:right w:val="none" w:sz="0" w:space="0" w:color="auto"/>
      </w:divBdr>
    </w:div>
    <w:div w:id="1114327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lickr.com/photos/toyota-europe/6958455205" TargetMode="External"/><Relationship Id="rId18" Type="http://schemas.openxmlformats.org/officeDocument/2006/relationships/header" Target="header1.xml"/><Relationship Id="rId26" Type="http://schemas.openxmlformats.org/officeDocument/2006/relationships/hyperlink" Target="https://creativecommons.org/licenses/by-sa/3.0/" TargetMode="External"/><Relationship Id="rId39" Type="http://schemas.openxmlformats.org/officeDocument/2006/relationships/hyperlink" Target="https://martechasia.net/case-study/how-toyota-philippines-increased-it-customer-outreach-during-the-covid-19-pandemic/" TargetMode="External"/><Relationship Id="rId21" Type="http://schemas.openxmlformats.org/officeDocument/2006/relationships/image" Target="media/image3.emf"/><Relationship Id="rId34" Type="http://schemas.openxmlformats.org/officeDocument/2006/relationships/image" Target="media/image8.jpeg"/><Relationship Id="rId42" Type="http://schemas.openxmlformats.org/officeDocument/2006/relationships/hyperlink" Target="https://www.emarketer.com/content/toyota-cuts-down-production-japan-north-america-by-40-shuts-down-factories-due-chip-shortage-surge-covid-cases" TargetMode="External"/><Relationship Id="rId47" Type="http://schemas.openxmlformats.org/officeDocument/2006/relationships/hyperlink" Target="https://www.pbs.org/newshour/economy/toyota-slashes-production-as-pandemic-strains-supply-chain"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flickr.com/photos/toyota-europe/6958455205" TargetMode="External"/><Relationship Id="rId29" Type="http://schemas.openxmlformats.org/officeDocument/2006/relationships/hyperlink" Target="https://creativecommons.org/licenses/by-sa/3.0/" TargetMode="External"/><Relationship Id="rId11" Type="http://schemas.openxmlformats.org/officeDocument/2006/relationships/image" Target="media/image1.jpg"/><Relationship Id="rId24" Type="http://schemas.openxmlformats.org/officeDocument/2006/relationships/hyperlink" Target="https://www.allaboutlean.com/grand-tour-overview-and-toyota/world-vehicle-production-2016/" TargetMode="External"/><Relationship Id="rId32" Type="http://schemas.openxmlformats.org/officeDocument/2006/relationships/hyperlink" Target="http://www.adhugger.net/2013/06/07/top-automotive-brands-with-the-biggest-advertising-volume-in-the-first-five-months-of-2013/" TargetMode="External"/><Relationship Id="rId37" Type="http://schemas.openxmlformats.org/officeDocument/2006/relationships/image" Target="media/image9.jpg"/><Relationship Id="rId40" Type="http://schemas.openxmlformats.org/officeDocument/2006/relationships/hyperlink" Target="https://www.toyota-industries.com/investors/items/TICOReport2021_E_p12-38_strategies_and_businesses.pdf" TargetMode="External"/><Relationship Id="rId45" Type="http://schemas.openxmlformats.org/officeDocument/2006/relationships/hyperlink" Target="https://www.mbtmag.com/home/news/21809102/toyota-lifts-forecast-despite-pandemics-supply-chain-damage" TargetMode="External"/><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image" Target="media/image5.png"/><Relationship Id="rId28" Type="http://schemas.openxmlformats.org/officeDocument/2006/relationships/hyperlink" Target="https://www.allaboutlean.com/grand-tour-overview-and-toyota/world-vehicle-production-2016/" TargetMode="External"/><Relationship Id="rId36" Type="http://schemas.openxmlformats.org/officeDocument/2006/relationships/hyperlink" Target="https://creativecommons.org/licenses/by-sa/3.0/"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2.xml"/><Relationship Id="rId31" Type="http://schemas.openxmlformats.org/officeDocument/2006/relationships/hyperlink" Target="http://www.adhugger.net/2013/06/07/top-automotive-brands-with-the-biggest-advertising-volume-in-the-first-five-months-of-2013/" TargetMode="External"/><Relationship Id="rId44" Type="http://schemas.openxmlformats.org/officeDocument/2006/relationships/hyperlink" Target="https://global.toyota/en/newsroom/corporate/32232533.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reativecommons.org/licenses/by-nd/3.0/" TargetMode="External"/><Relationship Id="rId22" Type="http://schemas.openxmlformats.org/officeDocument/2006/relationships/image" Target="media/image4.jpeg"/><Relationship Id="rId27" Type="http://schemas.openxmlformats.org/officeDocument/2006/relationships/image" Target="media/image6.png"/><Relationship Id="rId30" Type="http://schemas.openxmlformats.org/officeDocument/2006/relationships/image" Target="media/image7.jpg"/><Relationship Id="rId35" Type="http://schemas.openxmlformats.org/officeDocument/2006/relationships/hyperlink" Target="http://www.adhugger.net/2013/06/07/top-automotive-brands-with-the-biggest-advertising-volume-in-the-first-five-months-of-2013/" TargetMode="External"/><Relationship Id="rId43" Type="http://schemas.openxmlformats.org/officeDocument/2006/relationships/hyperlink" Target="https://media.toyota.co.uk/toyota-develops-just-in-time-efficient-operating-system-for-mobility-services-provided-by-its-e-palette-autonomous-electric-vehicle/"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flickr.com/photos/toyota-europe/6958455205" TargetMode="External"/><Relationship Id="rId17" Type="http://schemas.openxmlformats.org/officeDocument/2006/relationships/hyperlink" Target="https://creativecommons.org/licenses/by-nd/3.0/" TargetMode="External"/><Relationship Id="rId25" Type="http://schemas.openxmlformats.org/officeDocument/2006/relationships/hyperlink" Target="https://www.allaboutlean.com/grand-tour-overview-and-toyota/world-vehicle-production-2016/" TargetMode="External"/><Relationship Id="rId33" Type="http://schemas.openxmlformats.org/officeDocument/2006/relationships/hyperlink" Target="https://creativecommons.org/licenses/by-sa/3.0/" TargetMode="External"/><Relationship Id="rId38" Type="http://schemas.openxmlformats.org/officeDocument/2006/relationships/hyperlink" Target="https://www.toyotauk.com/about-toyota/history-of-toyota" TargetMode="External"/><Relationship Id="rId46" Type="http://schemas.openxmlformats.org/officeDocument/2006/relationships/hyperlink" Target="https://global.toyota/en/newsroom/corporate/31893143.html" TargetMode="External"/><Relationship Id="rId20" Type="http://schemas.openxmlformats.org/officeDocument/2006/relationships/footer" Target="footer1.xml"/><Relationship Id="rId41" Type="http://schemas.openxmlformats.org/officeDocument/2006/relationships/hyperlink" Target="https://media.toyota-forklifts.eu/published/25785_Original%20document_toyota%20mh.pdf" TargetMode="External"/><Relationship Id="rId1" Type="http://schemas.openxmlformats.org/officeDocument/2006/relationships/customXml" Target="../customXml/item1.xml"/><Relationship Id="rId6"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fChilios\AppData\Roaming\Microsoft\Templates\Bold%20business%20report.dotx" TargetMode="External"/></Relationships>
</file>

<file path=word/theme/theme1.xml><?xml version="1.0" encoding="utf-8"?>
<a:theme xmlns:a="http://schemas.openxmlformats.org/drawingml/2006/main" name="BBR">
  <a:themeElements>
    <a:clrScheme name="Custom 15">
      <a:dk1>
        <a:srgbClr val="000000"/>
      </a:dk1>
      <a:lt1>
        <a:srgbClr val="FFFFFF"/>
      </a:lt1>
      <a:dk2>
        <a:srgbClr val="5E5E5E"/>
      </a:dk2>
      <a:lt2>
        <a:srgbClr val="D6D5D5"/>
      </a:lt2>
      <a:accent1>
        <a:srgbClr val="3B4455"/>
      </a:accent1>
      <a:accent2>
        <a:srgbClr val="D83D27"/>
      </a:accent2>
      <a:accent3>
        <a:srgbClr val="3FAFCB"/>
      </a:accent3>
      <a:accent4>
        <a:srgbClr val="2381A2"/>
      </a:accent4>
      <a:accent5>
        <a:srgbClr val="004B67"/>
      </a:accent5>
      <a:accent6>
        <a:srgbClr val="002E44"/>
      </a:accent6>
      <a:hlink>
        <a:srgbClr val="0000FF"/>
      </a:hlink>
      <a:folHlink>
        <a:srgbClr val="FF00FF"/>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BBR" id="{BA77FA38-CF3B-FE4E-AA83-C891F0DB40B1}" vid="{30B385FE-81C6-BC41-A0F5-2CFBEA2587A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426e97fa315356fffbdcd9876fe988c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14b8f0def80e6d70ce3def20c90759a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3AB56E-E1EB-4234-B256-5A748EBCB684}">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F513D18B-2C73-4B92-9BB0-09733199523D}">
  <ds:schemaRefs>
    <ds:schemaRef ds:uri="http://schemas.microsoft.com/sharepoint/v3/contenttype/forms"/>
  </ds:schemaRefs>
</ds:datastoreItem>
</file>

<file path=customXml/itemProps3.xml><?xml version="1.0" encoding="utf-8"?>
<ds:datastoreItem xmlns:ds="http://schemas.openxmlformats.org/officeDocument/2006/customXml" ds:itemID="{8E847A3D-948F-480B-B7E9-4639E8A121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350094C-0D3E-4E0A-A2D0-7BE047D09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Bold business report</Template>
  <TotalTime>0</TotalTime>
  <Pages>1</Pages>
  <Words>2840</Words>
  <Characters>16194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2022-01-01T17:50:00Z</dcterms:created>
  <dcterms:modified xsi:type="dcterms:W3CDTF">2022-01-14T17:18:00Z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