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9AA4A" w14:textId="77777777" w:rsidR="0059711C" w:rsidRPr="0059711C" w:rsidRDefault="0059711C" w:rsidP="0059711C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59711C">
        <w:rPr>
          <w:rFonts w:ascii="Arial" w:hAnsi="Arial" w:cs="Arial"/>
          <w:b/>
          <w:sz w:val="28"/>
          <w:szCs w:val="28"/>
        </w:rPr>
        <w:t>University of Wales Trinity Saint David</w:t>
      </w:r>
    </w:p>
    <w:p w14:paraId="3936C12F" w14:textId="2766457C" w:rsidR="0059711C" w:rsidRPr="0059711C" w:rsidRDefault="0059711C" w:rsidP="0059711C">
      <w:pPr>
        <w:jc w:val="center"/>
        <w:rPr>
          <w:rFonts w:ascii="Arial" w:hAnsi="Arial" w:cs="Arial"/>
          <w:b/>
          <w:sz w:val="24"/>
          <w:szCs w:val="24"/>
        </w:rPr>
      </w:pPr>
      <w:r w:rsidRPr="0059711C">
        <w:rPr>
          <w:rFonts w:ascii="Arial" w:hAnsi="Arial" w:cs="Arial"/>
          <w:b/>
          <w:sz w:val="24"/>
          <w:szCs w:val="24"/>
        </w:rPr>
        <w:t>Wales Institute of Science &amp; Art</w:t>
      </w:r>
    </w:p>
    <w:p w14:paraId="049DFBEC" w14:textId="3E51CC07" w:rsidR="0059711C" w:rsidRDefault="00667F6F" w:rsidP="0059711C">
      <w:pPr>
        <w:jc w:val="center"/>
        <w:rPr>
          <w:rFonts w:ascii="Arial" w:hAnsi="Arial" w:cs="Arial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03B60D0A" wp14:editId="630CF7F7">
            <wp:simplePos x="0" y="0"/>
            <wp:positionH relativeFrom="margin">
              <wp:align>center</wp:align>
            </wp:positionH>
            <wp:positionV relativeFrom="paragraph">
              <wp:posOffset>224155</wp:posOffset>
            </wp:positionV>
            <wp:extent cx="4910455" cy="1762125"/>
            <wp:effectExtent l="0" t="0" r="4445" b="9525"/>
            <wp:wrapTopAndBottom/>
            <wp:docPr id="5" name="image4.jpeg" descr="Press Releases 2018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045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D64A07" w14:textId="1354FBEF" w:rsidR="0059711C" w:rsidRPr="0059711C" w:rsidRDefault="0059711C" w:rsidP="0059711C">
      <w:pPr>
        <w:rPr>
          <w:rFonts w:ascii="Arial" w:hAnsi="Arial" w:cs="Arial"/>
        </w:rPr>
      </w:pPr>
    </w:p>
    <w:p w14:paraId="26E2B859" w14:textId="77777777" w:rsidR="0059711C" w:rsidRDefault="0059711C" w:rsidP="0059711C">
      <w:pPr>
        <w:rPr>
          <w:rFonts w:ascii="Arial" w:hAnsi="Arial" w:cs="Arial"/>
        </w:rPr>
      </w:pPr>
    </w:p>
    <w:p w14:paraId="62C704F3" w14:textId="77777777" w:rsidR="0059711C" w:rsidRDefault="0059711C" w:rsidP="0059711C">
      <w:pPr>
        <w:rPr>
          <w:rFonts w:ascii="Arial" w:hAnsi="Arial" w:cs="Arial"/>
        </w:rPr>
      </w:pPr>
    </w:p>
    <w:p w14:paraId="0EA29F92" w14:textId="77777777" w:rsidR="0059711C" w:rsidRPr="0059711C" w:rsidRDefault="0059711C" w:rsidP="0059711C">
      <w:pPr>
        <w:rPr>
          <w:rFonts w:ascii="Arial" w:hAnsi="Arial" w:cs="Arial"/>
        </w:rPr>
      </w:pPr>
    </w:p>
    <w:p w14:paraId="0FD051D3" w14:textId="77777777" w:rsidR="0059711C" w:rsidRPr="0059711C" w:rsidRDefault="0059711C" w:rsidP="0059711C">
      <w:pPr>
        <w:rPr>
          <w:rFonts w:ascii="Arial" w:hAnsi="Arial" w:cs="Arial"/>
        </w:rPr>
      </w:pPr>
    </w:p>
    <w:p w14:paraId="45DFBE74" w14:textId="77777777" w:rsidR="0059711C" w:rsidRDefault="0059711C" w:rsidP="0059711C">
      <w:pPr>
        <w:rPr>
          <w:rFonts w:ascii="Arial" w:hAnsi="Arial" w:cs="Arial"/>
        </w:rPr>
      </w:pPr>
    </w:p>
    <w:p w14:paraId="339A47D3" w14:textId="77777777" w:rsidR="0059711C" w:rsidRPr="0059711C" w:rsidRDefault="0059711C" w:rsidP="0059711C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9711C">
        <w:rPr>
          <w:rFonts w:ascii="Arial" w:hAnsi="Arial" w:cs="Arial"/>
          <w:b/>
          <w:bCs/>
          <w:sz w:val="28"/>
          <w:szCs w:val="28"/>
        </w:rPr>
        <w:t>Name: Evan Craig</w:t>
      </w:r>
    </w:p>
    <w:p w14:paraId="40C241C5" w14:textId="0391AD41" w:rsidR="0059711C" w:rsidRDefault="0059711C" w:rsidP="0059711C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9711C">
        <w:rPr>
          <w:rFonts w:ascii="Arial" w:hAnsi="Arial" w:cs="Arial"/>
          <w:b/>
          <w:bCs/>
          <w:sz w:val="28"/>
          <w:szCs w:val="28"/>
        </w:rPr>
        <w:t>Student ID: 2012643</w:t>
      </w:r>
    </w:p>
    <w:p w14:paraId="06B04705" w14:textId="297761C6" w:rsidR="00667F6F" w:rsidRDefault="00667F6F" w:rsidP="0059711C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Module Title: Analytical Methods</w:t>
      </w:r>
    </w:p>
    <w:p w14:paraId="63EEB2F5" w14:textId="4ECD29DC" w:rsidR="00667F6F" w:rsidRPr="0059711C" w:rsidRDefault="00667F6F" w:rsidP="0059711C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Module Code: ACHA4000</w:t>
      </w:r>
    </w:p>
    <w:p w14:paraId="6C59AE8A" w14:textId="4BC8C5C9" w:rsidR="009D58D8" w:rsidRDefault="0059711C" w:rsidP="00667F6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59711C">
        <w:rPr>
          <w:rFonts w:ascii="Arial" w:hAnsi="Arial" w:cs="Arial"/>
          <w:b/>
          <w:bCs/>
          <w:sz w:val="28"/>
          <w:szCs w:val="28"/>
        </w:rPr>
        <w:t>Date:</w:t>
      </w:r>
      <w:r w:rsidR="00667F6F">
        <w:rPr>
          <w:rFonts w:ascii="Arial" w:hAnsi="Arial" w:cs="Arial"/>
          <w:b/>
          <w:bCs/>
          <w:sz w:val="28"/>
          <w:szCs w:val="28"/>
        </w:rPr>
        <w:t xml:space="preserve"> 16</w:t>
      </w:r>
      <w:r w:rsidR="00667F6F" w:rsidRPr="00667F6F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="00667F6F">
        <w:rPr>
          <w:rFonts w:ascii="Arial" w:hAnsi="Arial" w:cs="Arial"/>
          <w:b/>
          <w:bCs/>
          <w:sz w:val="28"/>
          <w:szCs w:val="28"/>
        </w:rPr>
        <w:t xml:space="preserve"> May 2022</w:t>
      </w:r>
    </w:p>
    <w:p w14:paraId="3E71DB89" w14:textId="5500F212" w:rsidR="00523D73" w:rsidRDefault="00667F6F" w:rsidP="00667F6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Time: 3</w:t>
      </w:r>
      <w:r w:rsidR="0046678E">
        <w:rPr>
          <w:rFonts w:ascii="Arial" w:hAnsi="Arial" w:cs="Arial"/>
          <w:b/>
          <w:bCs/>
          <w:sz w:val="28"/>
          <w:szCs w:val="28"/>
        </w:rPr>
        <w:t>pm – 5pm</w:t>
      </w:r>
    </w:p>
    <w:p w14:paraId="67C3CB10" w14:textId="77777777" w:rsidR="00523D73" w:rsidRDefault="00523D73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31633325" w14:textId="7017E75A" w:rsidR="00523D73" w:rsidRDefault="000B0E92" w:rsidP="00667F6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 wp14:anchorId="1F4377F8" wp14:editId="29FC9F40">
            <wp:simplePos x="0" y="0"/>
            <wp:positionH relativeFrom="page">
              <wp:align>right</wp:align>
            </wp:positionH>
            <wp:positionV relativeFrom="paragraph">
              <wp:posOffset>1409700</wp:posOffset>
            </wp:positionV>
            <wp:extent cx="10201275" cy="7393940"/>
            <wp:effectExtent l="0" t="6032" r="3492" b="3493"/>
            <wp:wrapTight wrapText="bothSides">
              <wp:wrapPolygon edited="0">
                <wp:start x="-13" y="21582"/>
                <wp:lineTo x="21567" y="21582"/>
                <wp:lineTo x="21567" y="45"/>
                <wp:lineTo x="-13" y="45"/>
                <wp:lineTo x="-13" y="21582"/>
              </wp:wrapPolygon>
            </wp:wrapTight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8" t="5285"/>
                    <a:stretch/>
                  </pic:blipFill>
                  <pic:spPr bwMode="auto">
                    <a:xfrm rot="5400000">
                      <a:off x="0" y="0"/>
                      <a:ext cx="10201275" cy="7393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DCDE20" w14:textId="5DD4C8B3" w:rsidR="000B0E92" w:rsidRDefault="000B0E92">
      <w:pPr>
        <w:rPr>
          <w:rFonts w:ascii="Arial" w:hAnsi="Arial" w:cs="Arial"/>
          <w:b/>
          <w:bCs/>
          <w:noProof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22D32BA2" wp14:editId="25B8A1E5">
            <wp:simplePos x="0" y="0"/>
            <wp:positionH relativeFrom="margin">
              <wp:align>center</wp:align>
            </wp:positionH>
            <wp:positionV relativeFrom="paragraph">
              <wp:posOffset>1257300</wp:posOffset>
            </wp:positionV>
            <wp:extent cx="9714230" cy="7204075"/>
            <wp:effectExtent l="0" t="2223" r="0" b="0"/>
            <wp:wrapTight wrapText="bothSides">
              <wp:wrapPolygon edited="0">
                <wp:start x="-5" y="21593"/>
                <wp:lineTo x="21556" y="21593"/>
                <wp:lineTo x="21556" y="60"/>
                <wp:lineTo x="-5" y="60"/>
                <wp:lineTo x="-5" y="21593"/>
              </wp:wrapPolygon>
            </wp:wrapTight>
            <wp:docPr id="2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" b="3354"/>
                    <a:stretch/>
                  </pic:blipFill>
                  <pic:spPr bwMode="auto">
                    <a:xfrm rot="5400000">
                      <a:off x="0" y="0"/>
                      <a:ext cx="9714230" cy="720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DF72D6" w14:textId="01B0ACA1" w:rsidR="000B0E92" w:rsidRDefault="000B0E92">
      <w:pPr>
        <w:rPr>
          <w:rFonts w:ascii="Arial" w:hAnsi="Arial" w:cs="Arial"/>
          <w:b/>
          <w:bCs/>
          <w:noProof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 wp14:anchorId="3086658D" wp14:editId="71DB5668">
            <wp:simplePos x="0" y="0"/>
            <wp:positionH relativeFrom="page">
              <wp:align>left</wp:align>
            </wp:positionH>
            <wp:positionV relativeFrom="paragraph">
              <wp:posOffset>1014095</wp:posOffset>
            </wp:positionV>
            <wp:extent cx="9509760" cy="7482205"/>
            <wp:effectExtent l="4127" t="0" r="318" b="317"/>
            <wp:wrapTight wrapText="bothSides">
              <wp:wrapPolygon edited="0">
                <wp:start x="9" y="21612"/>
                <wp:lineTo x="21557" y="21612"/>
                <wp:lineTo x="21557" y="54"/>
                <wp:lineTo x="9" y="54"/>
                <wp:lineTo x="9" y="21612"/>
              </wp:wrapPolygon>
            </wp:wrapTight>
            <wp:docPr id="3" name="Picture 3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etter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4"/>
                    <a:stretch/>
                  </pic:blipFill>
                  <pic:spPr bwMode="auto">
                    <a:xfrm rot="5400000">
                      <a:off x="0" y="0"/>
                      <a:ext cx="9509760" cy="7482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33367F" w14:textId="6AFA7F40" w:rsidR="00523D73" w:rsidRDefault="0046678E">
      <w:pPr>
        <w:rPr>
          <w:rFonts w:ascii="Arial" w:hAnsi="Arial" w:cs="Arial"/>
          <w:b/>
          <w:bCs/>
          <w:noProof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1" allowOverlap="1" wp14:anchorId="27558BFD" wp14:editId="3D5FE745">
            <wp:simplePos x="0" y="0"/>
            <wp:positionH relativeFrom="page">
              <wp:posOffset>-1421130</wp:posOffset>
            </wp:positionH>
            <wp:positionV relativeFrom="paragraph">
              <wp:posOffset>1601470</wp:posOffset>
            </wp:positionV>
            <wp:extent cx="10273665" cy="7071360"/>
            <wp:effectExtent l="953" t="0" r="0" b="0"/>
            <wp:wrapTight wrapText="bothSides">
              <wp:wrapPolygon edited="0">
                <wp:start x="2" y="21603"/>
                <wp:lineTo x="21550" y="21603"/>
                <wp:lineTo x="21550" y="73"/>
                <wp:lineTo x="2" y="73"/>
                <wp:lineTo x="2" y="21603"/>
              </wp:wrapPolygon>
            </wp:wrapTight>
            <wp:docPr id="6" name="Picture 6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shap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2" t="9002"/>
                    <a:stretch/>
                  </pic:blipFill>
                  <pic:spPr bwMode="auto">
                    <a:xfrm rot="5400000">
                      <a:off x="0" y="0"/>
                      <a:ext cx="10273665" cy="7071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3D73">
        <w:rPr>
          <w:rFonts w:ascii="Arial" w:hAnsi="Arial" w:cs="Arial"/>
          <w:b/>
          <w:bCs/>
          <w:sz w:val="28"/>
          <w:szCs w:val="28"/>
        </w:rPr>
        <w:br w:type="page"/>
      </w:r>
    </w:p>
    <w:p w14:paraId="04BDB99C" w14:textId="26F0B030" w:rsidR="00667F6F" w:rsidRPr="00667F6F" w:rsidRDefault="0046678E" w:rsidP="0046678E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 wp14:anchorId="019C0D09" wp14:editId="7AA3F7AD">
            <wp:simplePos x="0" y="0"/>
            <wp:positionH relativeFrom="margin">
              <wp:align>center</wp:align>
            </wp:positionH>
            <wp:positionV relativeFrom="paragraph">
              <wp:posOffset>1143000</wp:posOffset>
            </wp:positionV>
            <wp:extent cx="9070975" cy="6802755"/>
            <wp:effectExtent l="0" t="8890" r="6985" b="6985"/>
            <wp:wrapTight wrapText="bothSides">
              <wp:wrapPolygon edited="0">
                <wp:start x="-21" y="21572"/>
                <wp:lineTo x="21571" y="21572"/>
                <wp:lineTo x="21571" y="38"/>
                <wp:lineTo x="-21" y="38"/>
                <wp:lineTo x="-21" y="21572"/>
              </wp:wrapPolygon>
            </wp:wrapTight>
            <wp:docPr id="4" name="Picture 4" descr="Shape, arrow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, arrow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70975" cy="6802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67F6F" w:rsidRPr="00667F6F" w:rsidSect="0059711C">
      <w:pgSz w:w="11906" w:h="16838"/>
      <w:pgMar w:top="1440" w:right="1440" w:bottom="1440" w:left="1440" w:header="708" w:footer="708" w:gutter="0"/>
      <w:pgBorders w:display="firstPage"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C39C0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470026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F6F"/>
    <w:rsid w:val="000B0E92"/>
    <w:rsid w:val="0046678E"/>
    <w:rsid w:val="00523D73"/>
    <w:rsid w:val="0059711C"/>
    <w:rsid w:val="00667F6F"/>
    <w:rsid w:val="00793917"/>
    <w:rsid w:val="007A0B67"/>
    <w:rsid w:val="009D58D8"/>
    <w:rsid w:val="00AE054A"/>
    <w:rsid w:val="00F83B93"/>
    <w:rsid w:val="00FC7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6D9C1"/>
  <w15:chartTrackingRefBased/>
  <w15:docId w15:val="{3043531D-322E-4A0B-9398-39750B71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58D8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58D8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58D8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58D8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58D8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58D8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58D8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58D8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58D8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58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D58D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58D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58D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58D8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58D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58D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58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58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9D58D8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D58D8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9D58D8"/>
    <w:pPr>
      <w:spacing w:before="120" w:after="0"/>
      <w:ind w:left="220"/>
    </w:pPr>
    <w:rPr>
      <w:rFonts w:cstheme="minorHAnsi"/>
      <w:b/>
      <w:bCs/>
    </w:rPr>
  </w:style>
  <w:style w:type="character" w:styleId="Hyperlink">
    <w:name w:val="Hyperlink"/>
    <w:basedOn w:val="DefaultParagraphFont"/>
    <w:uiPriority w:val="99"/>
    <w:unhideWhenUsed/>
    <w:rsid w:val="009D58D8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9D58D8"/>
    <w:pPr>
      <w:spacing w:after="0"/>
      <w:ind w:left="44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9D58D8"/>
    <w:pPr>
      <w:spacing w:after="0"/>
      <w:ind w:left="66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9D58D8"/>
    <w:pPr>
      <w:spacing w:after="0"/>
      <w:ind w:left="88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9D58D8"/>
    <w:pPr>
      <w:spacing w:after="0"/>
      <w:ind w:left="11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9D58D8"/>
    <w:pPr>
      <w:spacing w:after="0"/>
      <w:ind w:left="132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9D58D8"/>
    <w:pPr>
      <w:spacing w:after="0"/>
      <w:ind w:left="15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9D58D8"/>
    <w:pPr>
      <w:spacing w:after="0"/>
      <w:ind w:left="1760"/>
    </w:pPr>
    <w:rPr>
      <w:rFonts w:cstheme="minorHAnsi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9D58D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9D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9D58D8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raigy\OneDrive%20-%20University%20of%20Wales%20Trinity%20Saint%20David\University%20Work\University%20Repor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C4B56-DDBE-479E-BA89-722A1D69A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University Report Template</Template>
  <TotalTime>11</TotalTime>
  <Pages>6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Craigy</dc:creator>
  <cp:keywords/>
  <dc:description/>
  <cp:lastModifiedBy>Evan Craig (2012643)</cp:lastModifiedBy>
  <cp:revision>4</cp:revision>
  <dcterms:created xsi:type="dcterms:W3CDTF">2022-05-16T13:03:00Z</dcterms:created>
  <dcterms:modified xsi:type="dcterms:W3CDTF">2022-05-16T15:35:00Z</dcterms:modified>
</cp:coreProperties>
</file>