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122A6C" w:rsidR="00F9055E" w:rsidTr="5BCA9791" w14:paraId="33134BDD" w14:textId="77777777"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20602E" w:rsidR="00F9055E" w:rsidP="008F758B" w:rsidRDefault="00CA0EB2" w14:paraId="46FC5756" w14:textId="4D3377B8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8F758B" w:rsidRDefault="00F9055E" w14:paraId="59AF69C3" w14:textId="0711FEBD">
            <w:pPr>
              <w:rPr>
                <w:sz w:val="28"/>
                <w:szCs w:val="28"/>
              </w:rPr>
            </w:pPr>
            <w:r w:rsidRPr="5BCA9791" w:rsidR="479D84E9">
              <w:rPr>
                <w:sz w:val="28"/>
                <w:szCs w:val="28"/>
              </w:rPr>
              <w:t>Menna Davies</w: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0602E" w:rsidR="00F9055E" w:rsidP="008F758B" w:rsidRDefault="00CA0EB2" w14:paraId="397950C8" w14:textId="5E3B9515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8F758B" w:rsidRDefault="00F9055E" w14:paraId="7E1CD48E" w14:textId="588E89C2">
            <w:pPr>
              <w:rPr>
                <w:sz w:val="28"/>
                <w:szCs w:val="28"/>
              </w:rPr>
            </w:pPr>
            <w:r w:rsidRPr="5BCA9791" w:rsidR="7AE22227">
              <w:rPr>
                <w:sz w:val="28"/>
                <w:szCs w:val="28"/>
              </w:rPr>
              <w:t>Bl 1</w:t>
            </w:r>
          </w:p>
        </w:tc>
      </w:tr>
      <w:tr w:rsidRPr="00122A6C" w:rsidR="00F9055E" w:rsidTr="5BCA9791" w14:paraId="6793B9EB" w14:textId="77777777"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20602E" w:rsidR="00F9055E" w:rsidP="008F758B" w:rsidRDefault="00CA0EB2" w14:paraId="065235EE" w14:textId="74B10BD7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>MDPh neu Bwnc: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="00F9055E" w:rsidP="008F758B" w:rsidRDefault="00F9055E" w14:paraId="5999735F" w14:textId="77777777">
            <w:pPr>
              <w:rPr>
                <w:sz w:val="22"/>
                <w:szCs w:val="22"/>
              </w:rPr>
            </w:pPr>
          </w:p>
          <w:p w:rsidRPr="00122A6C" w:rsidR="006C6BD5" w:rsidP="008F758B" w:rsidRDefault="006C6BD5" w14:paraId="1AEB9A5E" w14:textId="782D441F">
            <w:pPr>
              <w:rPr>
                <w:sz w:val="22"/>
                <w:szCs w:val="22"/>
              </w:rPr>
            </w:pPr>
            <w:r w:rsidRPr="5BCA9791" w:rsidR="708003AB">
              <w:rPr>
                <w:sz w:val="22"/>
                <w:szCs w:val="22"/>
              </w:rPr>
              <w:t xml:space="preserve">Ieithoedd, </w:t>
            </w:r>
            <w:r w:rsidRPr="5BCA9791" w:rsidR="708003AB">
              <w:rPr>
                <w:sz w:val="22"/>
                <w:szCs w:val="22"/>
              </w:rPr>
              <w:t>llafar</w:t>
            </w:r>
            <w:r w:rsidRPr="5BCA9791" w:rsidR="708003AB">
              <w:rPr>
                <w:sz w:val="22"/>
                <w:szCs w:val="22"/>
              </w:rPr>
              <w:t xml:space="preserve"> a </w:t>
            </w:r>
            <w:r w:rsidRPr="5BCA9791" w:rsidR="708003AB">
              <w:rPr>
                <w:sz w:val="22"/>
                <w:szCs w:val="22"/>
              </w:rPr>
              <w:t>chyfathrebu</w:t>
            </w: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20602E" w:rsidR="00F9055E" w:rsidP="008F758B" w:rsidRDefault="00CA0EB2" w14:paraId="5B8DD6BF" w14:textId="38DA102D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122A6C" w:rsidR="00F9055E" w:rsidP="008F758B" w:rsidRDefault="00F9055E" w14:paraId="6B744BFB" w14:textId="77777777">
            <w:pPr>
              <w:rPr>
                <w:sz w:val="28"/>
                <w:szCs w:val="28"/>
              </w:rPr>
            </w:pPr>
          </w:p>
        </w:tc>
      </w:tr>
      <w:tr w:rsidRPr="00122A6C" w:rsidR="00F9055E" w:rsidTr="5BCA9791" w14:paraId="2AFD2E27" w14:textId="77777777">
        <w:tc>
          <w:tcPr>
            <w:tcW w:w="3646" w:type="dxa"/>
            <w:shd w:val="clear" w:color="auto" w:fill="94BAD6"/>
            <w:tcMar/>
          </w:tcPr>
          <w:p w:rsidRPr="0020602E" w:rsidR="00F9055E" w:rsidP="008F758B" w:rsidRDefault="00F645E6" w14:paraId="29504F34" w14:textId="689E0411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  <w:tcMar/>
          </w:tcPr>
          <w:p w:rsidRPr="00EB5CD5" w:rsidR="00F9055E" w:rsidP="008F758B" w:rsidRDefault="00F9055E" w14:paraId="08FB47C6" w14:textId="7F4D7EE1">
            <w:pPr>
              <w:rPr>
                <w:rFonts w:eastAsia="Arial"/>
                <w:color w:val="1F1F1F"/>
                <w:sz w:val="20"/>
                <w:szCs w:val="20"/>
              </w:rPr>
            </w:pP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Mae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llenyddiaeth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yn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tanio’r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dychymyg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c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yn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ysbrydoli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creadigrwydd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.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Mynegi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ein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hunain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drwy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ieithoedd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yn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>allweddol</w:t>
            </w:r>
            <w:r w:rsidRPr="5BCA9791" w:rsidR="2061CB3E">
              <w:rPr>
                <w:rFonts w:eastAsia="Arial"/>
                <w:color w:val="1F1F1F"/>
                <w:sz w:val="20"/>
                <w:szCs w:val="20"/>
              </w:rPr>
              <w:t xml:space="preserve"> I gyfathrebu.</w:t>
            </w:r>
          </w:p>
        </w:tc>
      </w:tr>
      <w:tr w:rsidRPr="00122A6C" w:rsidR="00F9055E" w:rsidTr="5BCA9791" w14:paraId="2EA361EE" w14:textId="77777777">
        <w:tc>
          <w:tcPr>
            <w:tcW w:w="3646" w:type="dxa"/>
            <w:shd w:val="clear" w:color="auto" w:fill="94BAD6"/>
            <w:tcMar/>
          </w:tcPr>
          <w:p w:rsidRPr="0020602E" w:rsidR="00C06A7C" w:rsidP="008F758B" w:rsidRDefault="0020656A" w14:paraId="03191400" w14:textId="05F34D68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MDPhau eraill neu’r </w:t>
            </w:r>
            <w:hyperlink w:anchor="overview" r:id="rId11">
              <w:r w:rsidRPr="0020656A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  <w:tcMar/>
          </w:tcPr>
          <w:p w:rsidRPr="00EB5CD5" w:rsidR="00F9055E" w:rsidP="5BCA9791" w:rsidRDefault="00F9055E" w14:paraId="7F36453E" w14:textId="7CBA0148">
            <w:pPr>
              <w:rPr>
                <w:rFonts w:eastAsia="Arial"/>
                <w:color w:val="1F1F1F"/>
                <w:sz w:val="22"/>
                <w:szCs w:val="22"/>
              </w:rPr>
            </w:pP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Rhifedd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–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defnyddio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system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rif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I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gynrychioli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a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chymharu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perthnasoedd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rhwng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rhifau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a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meintiau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;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cynnig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amcangyfrif</w:t>
            </w:r>
          </w:p>
          <w:p w:rsidRPr="00EB5CD5" w:rsidR="00F9055E" w:rsidP="5BCA9791" w:rsidRDefault="00F9055E" w14:paraId="7420EFFB" w14:textId="6530410A">
            <w:pPr>
              <w:pStyle w:val="Normal"/>
              <w:rPr>
                <w:rFonts w:eastAsia="Arial"/>
                <w:color w:val="1F1F1F"/>
                <w:sz w:val="22"/>
                <w:szCs w:val="22"/>
              </w:rPr>
            </w:pP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Datblygiad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cymdeithasol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–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bod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yn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ymwybodol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o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anghenion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pobl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eraill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a’u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parchu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.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Datblygu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dealltwriaeth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o’r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hyn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sy’n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deg</w:t>
            </w:r>
            <w:r w:rsidRPr="5BCA9791" w:rsidR="0B64B66B">
              <w:rPr>
                <w:rFonts w:eastAsia="Arial"/>
                <w:color w:val="1F1F1F"/>
                <w:sz w:val="22"/>
                <w:szCs w:val="22"/>
              </w:rPr>
              <w:t>/anheg.</w:t>
            </w:r>
          </w:p>
        </w:tc>
      </w:tr>
      <w:tr w:rsidRPr="00122A6C" w:rsidR="00F9055E" w:rsidTr="5BCA9791" w14:paraId="746904C1" w14:textId="77777777">
        <w:tc>
          <w:tcPr>
            <w:tcW w:w="14590" w:type="dxa"/>
            <w:gridSpan w:val="4"/>
            <w:shd w:val="clear" w:color="auto" w:fill="auto"/>
            <w:tcMar/>
          </w:tcPr>
          <w:p w:rsidRPr="0020602E" w:rsidR="00F9055E" w:rsidP="008F758B" w:rsidRDefault="0020656A" w14:paraId="01B912C4" w14:textId="4A081728">
            <w:r w:rsidRPr="5BCA9791" w:rsidR="38859B77">
              <w:rPr>
                <w:b w:val="1"/>
                <w:bCs w:val="1"/>
                <w:lang w:val="cy-GB"/>
              </w:rPr>
              <w:t xml:space="preserve">Targedau Personol </w:t>
            </w:r>
            <w:r w:rsidRPr="5BCA9791" w:rsidR="38859B77">
              <w:rPr>
                <w:rFonts w:eastAsia="DengXian" w:eastAsiaTheme="minorEastAsia"/>
                <w:sz w:val="20"/>
                <w:szCs w:val="20"/>
                <w:lang w:val="cy-GB"/>
              </w:rPr>
              <w:t>(</w:t>
            </w:r>
            <w:r w:rsidRPr="5BCA9791" w:rsidR="38859B77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Pr="5BCA9791" w:rsidR="463CCE61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5BCA9791" w:rsidR="38859B77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Pr="5BCA9791" w:rsidR="082CC66E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5BCA9791" w:rsidR="38859B77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Pr="5BCA9791" w:rsidR="7555C9BE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5BCA9791" w:rsidR="38859B77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>)</w:t>
            </w:r>
            <w:r w:rsidRPr="5BCA9791" w:rsidR="029829BA"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  <w:t xml:space="preserve"> </w:t>
            </w:r>
            <w:r w:rsidRPr="5BCA9791" w:rsidR="029829BA">
              <w:rPr>
                <w:rFonts w:eastAsia="DengXian" w:eastAsiaTheme="minorEastAsia"/>
                <w:b w:val="1"/>
                <w:bCs w:val="1"/>
                <w:color w:val="333333"/>
                <w:sz w:val="22"/>
                <w:szCs w:val="22"/>
                <w:lang w:val="cy-GB"/>
              </w:rPr>
              <w:t xml:space="preserve"> i ddarllen y stori yn eglur, sicrhau bod pob disgybl yn gallu gweld y llyfr.</w:t>
            </w:r>
          </w:p>
          <w:p w:rsidRPr="00122A6C" w:rsidR="00F9055E" w:rsidP="008F758B" w:rsidRDefault="00F9055E" w14:paraId="64F3B4B9" w14:textId="4516370C">
            <w:pPr>
              <w:pStyle w:val="ListParagraph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</w:p>
        </w:tc>
      </w:tr>
      <w:tr w:rsidRPr="00122A6C" w:rsidR="00F9055E" w:rsidTr="5BCA9791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20602E" w:rsidR="00F9055E" w:rsidP="008F758B" w:rsidRDefault="0020656A" w14:paraId="71FA5F76" w14:textId="1E552B30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:rsidRPr="0020602E" w:rsidR="00F9055E" w:rsidP="008F758B" w:rsidRDefault="0020656A" w14:paraId="2D2D2CD3" w14:textId="48CEE40E">
            <w:pPr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Pr="0020602E" w:rsidR="057AAE8F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 xml:space="preserve">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(</w:t>
            </w:r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 xml:space="preserve">Crichton, H., a Mcdaid, A. 2016 t.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Pr="00122A6C" w:rsidR="00F9055E" w:rsidTr="5BCA9791" w14:paraId="31A148D2" w14:textId="77777777">
        <w:tc>
          <w:tcPr>
            <w:tcW w:w="14590" w:type="dxa"/>
            <w:gridSpan w:val="4"/>
            <w:tcMar/>
          </w:tcPr>
          <w:p w:rsidRPr="00122A6C" w:rsidR="00F9055E" w:rsidP="008F758B" w:rsidRDefault="00F9055E" w14:paraId="49FF4419" w14:textId="6E5B73BA"/>
          <w:p w:rsidRPr="00122A6C" w:rsidR="00F9055E" w:rsidP="008F758B" w:rsidRDefault="00F9055E" w14:paraId="60E44E6B" w14:textId="77777777">
            <w:pPr>
              <w:rPr>
                <w:szCs w:val="28"/>
              </w:rPr>
            </w:pPr>
          </w:p>
        </w:tc>
      </w:tr>
      <w:tr w:rsidRPr="00122A6C" w:rsidR="00F9055E" w:rsidTr="5BCA9791" w14:paraId="3F6DCFC2" w14:textId="77777777"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008F758B" w:rsidRDefault="008F758B" w14:paraId="37D438CE" w14:textId="2D54D801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Pr="0020602E" w:rsidR="00F9055E">
              <w:rPr>
                <w:b/>
                <w:bCs/>
              </w:rPr>
              <w:t xml:space="preserve"> </w:t>
            </w:r>
          </w:p>
          <w:p w:rsidRPr="0020602E" w:rsidR="00F757F3" w:rsidP="008F758B" w:rsidRDefault="008F758B" w14:paraId="6393FD6B" w14:textId="3B5CC8AE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Pr="00122A6C" w:rsidR="00F9055E" w:rsidTr="5BCA9791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122A6C" w:rsidR="00F9055E" w:rsidP="5BCA9791" w:rsidRDefault="00F9055E" w14:paraId="4C714935" w14:textId="18D8F96D">
            <w:pPr>
              <w:rPr>
                <w:rFonts w:cs="Calibri" w:cstheme="minorAscii"/>
              </w:rPr>
            </w:pPr>
            <w:r w:rsidRPr="5BCA9791" w:rsidR="17BCCE8D">
              <w:rPr>
                <w:rFonts w:cs="Calibri" w:cstheme="minorAscii"/>
              </w:rPr>
              <w:t>Adnabod</w:t>
            </w:r>
            <w:r w:rsidRPr="5BCA9791" w:rsidR="17BCCE8D">
              <w:rPr>
                <w:rFonts w:cs="Calibri" w:cstheme="minorAscii"/>
              </w:rPr>
              <w:t xml:space="preserve"> </w:t>
            </w:r>
            <w:r w:rsidRPr="5BCA9791" w:rsidR="17BCCE8D">
              <w:rPr>
                <w:rFonts w:cs="Calibri" w:cstheme="minorAscii"/>
              </w:rPr>
              <w:t>bwydydd</w:t>
            </w:r>
            <w:r w:rsidRPr="5BCA9791" w:rsidR="17BCCE8D">
              <w:rPr>
                <w:rFonts w:cs="Calibri" w:cstheme="minorAscii"/>
              </w:rPr>
              <w:t xml:space="preserve"> </w:t>
            </w:r>
            <w:r w:rsidRPr="5BCA9791" w:rsidR="17BCCE8D">
              <w:rPr>
                <w:rFonts w:cs="Calibri" w:cstheme="minorAscii"/>
              </w:rPr>
              <w:t>iach</w:t>
            </w:r>
            <w:r w:rsidRPr="5BCA9791" w:rsidR="17BCCE8D">
              <w:rPr>
                <w:rFonts w:cs="Calibri" w:cstheme="minorAscii"/>
              </w:rPr>
              <w:t xml:space="preserve"> ac afiach</w:t>
            </w:r>
          </w:p>
          <w:p w:rsidRPr="00122A6C" w:rsidR="00F9055E" w:rsidP="5BCA9791" w:rsidRDefault="00F9055E" w14:paraId="1922FF77" w14:textId="7193917B">
            <w:pPr>
              <w:pStyle w:val="Normal"/>
              <w:rPr>
                <w:rFonts w:cs="Calibri" w:cstheme="minorAscii"/>
              </w:rPr>
            </w:pPr>
            <w:r w:rsidRPr="5BCA9791" w:rsidR="17BCCE8D">
              <w:rPr>
                <w:rFonts w:cs="Calibri" w:cstheme="minorAscii"/>
              </w:rPr>
              <w:t xml:space="preserve">Dewis </w:t>
            </w:r>
            <w:r w:rsidRPr="5BCA9791" w:rsidR="17BCCE8D">
              <w:rPr>
                <w:rFonts w:cs="Calibri" w:cstheme="minorAscii"/>
              </w:rPr>
              <w:t>cynhwysion</w:t>
            </w:r>
            <w:r w:rsidRPr="5BCA9791" w:rsidR="17BCCE8D">
              <w:rPr>
                <w:rFonts w:cs="Calibri" w:cstheme="minorAscii"/>
              </w:rPr>
              <w:t xml:space="preserve"> </w:t>
            </w:r>
            <w:r w:rsidRPr="5BCA9791" w:rsidR="17BCCE8D">
              <w:rPr>
                <w:rFonts w:cs="Calibri" w:cstheme="minorAscii"/>
              </w:rPr>
              <w:t>iach</w:t>
            </w:r>
            <w:r w:rsidRPr="5BCA9791" w:rsidR="17BCCE8D">
              <w:rPr>
                <w:rFonts w:cs="Calibri" w:cstheme="minorAscii"/>
              </w:rPr>
              <w:t xml:space="preserve"> I </w:t>
            </w:r>
            <w:r w:rsidRPr="5BCA9791" w:rsidR="17BCCE8D">
              <w:rPr>
                <w:rFonts w:cs="Calibri" w:cstheme="minorAscii"/>
              </w:rPr>
              <w:t>roi</w:t>
            </w:r>
            <w:r w:rsidRPr="5BCA9791" w:rsidR="17BCCE8D">
              <w:rPr>
                <w:rFonts w:cs="Calibri" w:cstheme="minorAscii"/>
              </w:rPr>
              <w:t xml:space="preserve"> </w:t>
            </w:r>
            <w:r w:rsidRPr="5BCA9791" w:rsidR="17BCCE8D">
              <w:rPr>
                <w:rFonts w:cs="Calibri" w:cstheme="minorAscii"/>
              </w:rPr>
              <w:t>mewn</w:t>
            </w:r>
            <w:r w:rsidRPr="5BCA9791" w:rsidR="17BCCE8D">
              <w:rPr>
                <w:rFonts w:cs="Calibri" w:cstheme="minorAscii"/>
              </w:rPr>
              <w:t xml:space="preserve"> picnic</w:t>
            </w:r>
          </w:p>
          <w:p w:rsidRPr="00122A6C" w:rsidR="00F9055E" w:rsidP="5BCA9791" w:rsidRDefault="00F9055E" w14:paraId="776830B5" w14:textId="3DD0529D">
            <w:pPr>
              <w:pStyle w:val="Normal"/>
              <w:rPr>
                <w:rFonts w:cs="Calibri" w:cstheme="minorAscii"/>
              </w:rPr>
            </w:pPr>
            <w:r w:rsidRPr="5BCA9791" w:rsidR="17BCCE8D">
              <w:rPr>
                <w:rFonts w:cs="Calibri" w:cstheme="minorAscii"/>
              </w:rPr>
              <w:t>Creu brechdan iach</w:t>
            </w:r>
          </w:p>
        </w:tc>
      </w:tr>
      <w:tr w:rsidRPr="00122A6C" w:rsidR="00F9055E" w:rsidTr="5BCA9791" w14:paraId="6336D8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20602E" w:rsidR="00F9055E" w:rsidP="008F758B" w:rsidRDefault="008F758B" w14:paraId="63B5490F" w14:textId="147CF2E7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:rsidRPr="0020602E" w:rsidR="00F9055E" w:rsidP="008F758B" w:rsidRDefault="008F758B" w14:paraId="7EF0493E" w14:textId="67B3F9B8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chamddealltwriaethau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Pr="00122A6C" w:rsidR="00F9055E" w:rsidTr="5BCA9791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Pr="00122A6C" w:rsidR="00F9055E" w:rsidP="5BCA9791" w:rsidRDefault="00F9055E" w14:paraId="0320D9B5" w14:textId="696960C3">
            <w:pPr>
              <w:rPr>
                <w:rFonts w:cs="Calibri" w:cstheme="minorAscii"/>
              </w:rPr>
            </w:pPr>
            <w:r w:rsidRPr="5BCA9791" w:rsidR="048633A2">
              <w:rPr>
                <w:rFonts w:cs="Calibri" w:cstheme="minorAscii"/>
              </w:rPr>
              <w:t xml:space="preserve">Pa </w:t>
            </w:r>
            <w:r w:rsidRPr="5BCA9791" w:rsidR="048633A2">
              <w:rPr>
                <w:rFonts w:cs="Calibri" w:cstheme="minorAscii"/>
              </w:rPr>
              <w:t>amser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o’r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dydd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mae’r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weithgaredd</w:t>
            </w:r>
            <w:r w:rsidRPr="5BCA9791" w:rsidR="048633A2">
              <w:rPr>
                <w:rFonts w:cs="Calibri" w:cstheme="minorAscii"/>
              </w:rPr>
              <w:t>?</w:t>
            </w:r>
          </w:p>
          <w:p w:rsidRPr="00122A6C" w:rsidR="00F9055E" w:rsidP="5BCA9791" w:rsidRDefault="00F9055E" w14:paraId="2E595EB1" w14:textId="6CB07C0C">
            <w:pPr>
              <w:pStyle w:val="Normal"/>
              <w:rPr>
                <w:rFonts w:cs="Calibri" w:cstheme="minorAscii"/>
              </w:rPr>
            </w:pPr>
            <w:r w:rsidRPr="5BCA9791" w:rsidR="048633A2">
              <w:rPr>
                <w:rFonts w:cs="Calibri" w:cstheme="minorAscii"/>
              </w:rPr>
              <w:t xml:space="preserve">Beth </w:t>
            </w:r>
            <w:r w:rsidRPr="5BCA9791" w:rsidR="048633A2">
              <w:rPr>
                <w:rFonts w:cs="Calibri" w:cstheme="minorAscii"/>
              </w:rPr>
              <w:t>arall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sy’n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digwydd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yn</w:t>
            </w:r>
            <w:r w:rsidRPr="5BCA9791" w:rsidR="048633A2">
              <w:rPr>
                <w:rFonts w:cs="Calibri" w:cstheme="minorAscii"/>
              </w:rPr>
              <w:t xml:space="preserve"> </w:t>
            </w:r>
            <w:r w:rsidRPr="5BCA9791" w:rsidR="048633A2">
              <w:rPr>
                <w:rFonts w:cs="Calibri" w:cstheme="minorAscii"/>
              </w:rPr>
              <w:t>eu</w:t>
            </w:r>
            <w:r w:rsidRPr="5BCA9791" w:rsidR="048633A2">
              <w:rPr>
                <w:rFonts w:cs="Calibri" w:cstheme="minorAscii"/>
              </w:rPr>
              <w:t xml:space="preserve"> bywydau?</w:t>
            </w:r>
          </w:p>
        </w:tc>
      </w:tr>
    </w:tbl>
    <w:p w:rsidRPr="00122A6C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122A6C" w:rsidR="00F9055E" w:rsidP="00F9055E" w:rsidRDefault="00F9055E" w14:paraId="30135971" w14:textId="194A6233">
      <w:pPr>
        <w:rPr>
          <w:sz w:val="28"/>
          <w:szCs w:val="28"/>
        </w:rPr>
        <w:sectPr w:rsidRPr="00122A6C" w:rsidR="00F9055E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Pr="00122A6C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Pr="00122A6C" w:rsidR="00171EAF" w:rsidTr="5BCA9791" w14:paraId="5C064822" w14:textId="77777777">
        <w:tc>
          <w:tcPr>
            <w:tcW w:w="15337" w:type="dxa"/>
            <w:gridSpan w:val="5"/>
            <w:shd w:val="clear" w:color="auto" w:fill="94BAD6"/>
            <w:tcMar/>
          </w:tcPr>
          <w:p w:rsidRPr="00122A6C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Pr="0020602E" w:rsidR="00171EAF" w:rsidP="5079DFCC" w:rsidRDefault="008F758B" w14:paraId="0FE35C19" w14:textId="3E88541F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8F758B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8F758B">
              <w:rPr>
                <w:lang w:val="cy-GB"/>
              </w:rPr>
              <w:br/>
            </w:r>
            <w:r w:rsidRPr="008F758B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:rsidRPr="00122A6C" w:rsidR="00171EAF" w:rsidP="00BF13F6" w:rsidRDefault="00171EAF" w14:paraId="2050EFA5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2A6C" w:rsidR="00427445" w:rsidTr="5BCA9791" w14:paraId="42468F78" w14:textId="77777777">
        <w:tc>
          <w:tcPr>
            <w:tcW w:w="1275" w:type="dxa"/>
            <w:tcMar/>
          </w:tcPr>
          <w:p w:rsidRPr="00122A6C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00BF13F6" w:rsidRDefault="008F758B" w14:paraId="3975BAA0" w14:textId="74A16A9F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:rsidRPr="0020602E" w:rsidR="00171EAF" w:rsidP="008F758B" w:rsidRDefault="008F758B" w14:paraId="74855A92" w14:textId="43641095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:rsidRPr="00122A6C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B6E9B" w:rsidP="00D04591" w:rsidRDefault="008F758B" w14:paraId="26064320" w14:textId="69EDDA6B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:rsidR="00B26E65" w:rsidP="004F2DAB" w:rsidRDefault="008F758B" w14:paraId="22E64E95" w14:textId="2C2EC168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Pr="0020602E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:rsidR="00B26E65" w:rsidP="004F2DAB" w:rsidRDefault="00B26E65" w14:paraId="4BE9029E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004F2DAB" w:rsidRDefault="008F758B" w14:paraId="0B9D0710" w14:textId="6192BC84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6C7A2A74" w:rsidRDefault="008F758B" w14:paraId="156EC7B7" w14:textId="4ACA7F4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:rsidRPr="0020602E" w:rsidR="00171EAF" w:rsidP="5E852657" w:rsidRDefault="008F758B" w14:paraId="4A260112" w14:textId="57A60034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:rsidRPr="00122A6C" w:rsidR="00171EAF" w:rsidP="5E852657" w:rsidRDefault="00171EAF" w14:paraId="0628CFA5" w14:textId="404A14B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5E852657" w:rsidRDefault="008F758B" w14:paraId="074EDC1F" w14:textId="607635B1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5079DFCC" w:rsidRDefault="008F758B" w14:paraId="27F3108F" w14:textId="5FAD1B6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:rsidRPr="00122A6C" w:rsidR="000472C2" w:rsidP="5E852657" w:rsidRDefault="000472C2" w14:paraId="43005C11" w14:textId="7D1E72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5714E449" w14:textId="6A99676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sgaffaldio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:rsidR="5E852657" w:rsidP="5E852657" w:rsidRDefault="5E852657" w14:paraId="3667BFC5" w14:textId="6987E07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49ABC1C7" w14:textId="1296B5B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20602E" w:rsidR="00171EAF" w:rsidP="5E852657" w:rsidRDefault="000F0C1E" w14:paraId="714CE7B9" w14:textId="04687EE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:rsidRPr="0020602E" w:rsidR="00171EAF" w:rsidP="5E852657" w:rsidRDefault="000F0C1E" w14:paraId="506F41B8" w14:textId="242E8CA2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:rsidRPr="00122A6C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6C7A2A74" w:rsidRDefault="00171EAF" w14:paraId="57390A22" w14:textId="40AE75D1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122A6C" w:rsidR="00427445" w:rsidTr="5BCA9791" w14:paraId="0B5576A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27FAD59F" w14:textId="77777777">
            <w:pPr>
              <w:pStyle w:val="NoSpacing"/>
            </w:pPr>
          </w:p>
          <w:p w:rsidRPr="00122A6C" w:rsidR="00171EAF" w:rsidP="00BF13F6" w:rsidRDefault="00171EAF" w14:paraId="369E0175" w14:textId="5926030D">
            <w:pPr>
              <w:pStyle w:val="NoSpacing"/>
            </w:pPr>
            <w:r w:rsidR="0FA47B45">
              <w:rPr/>
              <w:t>10 munud</w:t>
            </w:r>
          </w:p>
        </w:tc>
        <w:tc>
          <w:tcPr>
            <w:tcW w:w="3912" w:type="dxa"/>
            <w:tcMar/>
          </w:tcPr>
          <w:p w:rsidRPr="00122A6C" w:rsidR="00171EAF" w:rsidP="5BCA9791" w:rsidRDefault="00171EAF" w14:paraId="66AAAB43" w14:textId="32B3DF1F">
            <w:pPr>
              <w:pStyle w:val="NoSpacing"/>
              <w:rPr>
                <w:rFonts w:ascii="Calibri" w:hAnsi="Calibri" w:asciiTheme="minorAscii" w:hAnsiTheme="minorAscii"/>
              </w:rPr>
            </w:pPr>
            <w:r w:rsidRPr="5BCA9791" w:rsidR="0FA47B45">
              <w:rPr>
                <w:rFonts w:ascii="Calibri" w:hAnsi="Calibri" w:asciiTheme="minorAscii" w:hAnsiTheme="minorAscii"/>
              </w:rPr>
              <w:t>Athro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 - </w:t>
            </w:r>
            <w:r w:rsidRPr="5BCA9791" w:rsidR="0FA47B45">
              <w:rPr>
                <w:rFonts w:ascii="Calibri" w:hAnsi="Calibri" w:asciiTheme="minorAscii" w:hAnsiTheme="minorAscii"/>
              </w:rPr>
              <w:t>darllen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FA47B45">
              <w:rPr>
                <w:rFonts w:ascii="Calibri" w:hAnsi="Calibri" w:asciiTheme="minorAscii" w:hAnsiTheme="minorAscii"/>
              </w:rPr>
              <w:t>stori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‘Picnic Tedi </w:t>
            </w:r>
            <w:r w:rsidRPr="5BCA9791" w:rsidR="0FA47B45">
              <w:rPr>
                <w:rFonts w:ascii="Calibri" w:hAnsi="Calibri" w:asciiTheme="minorAscii" w:hAnsiTheme="minorAscii"/>
              </w:rPr>
              <w:t>Twt</w:t>
            </w:r>
            <w:r w:rsidRPr="5BCA9791" w:rsidR="0FA47B45">
              <w:rPr>
                <w:rFonts w:ascii="Calibri" w:hAnsi="Calibri" w:asciiTheme="minorAscii" w:hAnsiTheme="minorAscii"/>
              </w:rPr>
              <w:t>’.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FA47B45">
              <w:rPr>
                <w:rFonts w:ascii="Calibri" w:hAnsi="Calibri" w:asciiTheme="minorAscii" w:hAnsiTheme="minorAscii"/>
              </w:rPr>
              <w:t>Gofyn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FA47B45">
              <w:rPr>
                <w:rFonts w:ascii="Calibri" w:hAnsi="Calibri" w:asciiTheme="minorAscii" w:hAnsiTheme="minorAscii"/>
              </w:rPr>
              <w:t>cwestiynau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: </w:t>
            </w:r>
            <w:r w:rsidRPr="5BCA9791" w:rsidR="0FA47B45">
              <w:rPr>
                <w:rFonts w:ascii="Calibri" w:hAnsi="Calibri" w:asciiTheme="minorAscii" w:hAnsiTheme="minorAscii"/>
              </w:rPr>
              <w:t>beth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FA47B45">
              <w:rPr>
                <w:rFonts w:ascii="Calibri" w:hAnsi="Calibri" w:asciiTheme="minorAscii" w:hAnsiTheme="minorAscii"/>
              </w:rPr>
              <w:t>sydd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FA47B45">
              <w:rPr>
                <w:rFonts w:ascii="Calibri" w:hAnsi="Calibri" w:asciiTheme="minorAscii" w:hAnsiTheme="minorAscii"/>
              </w:rPr>
              <w:t>ar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y </w:t>
            </w:r>
            <w:r w:rsidRPr="5BCA9791" w:rsidR="0FA47B45">
              <w:rPr>
                <w:rFonts w:ascii="Calibri" w:hAnsi="Calibri" w:asciiTheme="minorAscii" w:hAnsiTheme="minorAscii"/>
              </w:rPr>
              <w:t>clawr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? Beth </w:t>
            </w:r>
            <w:r w:rsidRPr="5BCA9791" w:rsidR="0FA47B45">
              <w:rPr>
                <w:rFonts w:ascii="Calibri" w:hAnsi="Calibri" w:asciiTheme="minorAscii" w:hAnsiTheme="minorAscii"/>
              </w:rPr>
              <w:t>ydy</w:t>
            </w:r>
            <w:r w:rsidRPr="5BCA9791" w:rsidR="0FA47B45">
              <w:rPr>
                <w:rFonts w:ascii="Calibri" w:hAnsi="Calibri" w:asciiTheme="minorAscii" w:hAnsiTheme="minorAscii"/>
              </w:rPr>
              <w:t xml:space="preserve"> </w:t>
            </w:r>
            <w:r w:rsidRPr="5BCA9791" w:rsidR="0D1CC2B9">
              <w:rPr>
                <w:rFonts w:ascii="Calibri" w:hAnsi="Calibri" w:asciiTheme="minorAscii" w:hAnsiTheme="minorAscii"/>
              </w:rPr>
              <w:t>awdur</w:t>
            </w:r>
            <w:r w:rsidRPr="5BCA9791" w:rsidR="0D1CC2B9">
              <w:rPr>
                <w:rFonts w:ascii="Calibri" w:hAnsi="Calibri" w:asciiTheme="minorAscii" w:hAnsiTheme="minorAscii"/>
              </w:rPr>
              <w:t xml:space="preserve">? </w:t>
            </w:r>
            <w:r w:rsidRPr="5BCA9791" w:rsidR="4F05416D">
              <w:rPr>
                <w:rFonts w:ascii="Calibri" w:hAnsi="Calibri" w:asciiTheme="minorAscii" w:hAnsiTheme="minorAscii"/>
              </w:rPr>
              <w:t>Pwy</w:t>
            </w:r>
            <w:r w:rsidRPr="5BCA9791" w:rsidR="4F05416D">
              <w:rPr>
                <w:rFonts w:ascii="Calibri" w:hAnsi="Calibri" w:asciiTheme="minorAscii" w:hAnsiTheme="minorAscii"/>
              </w:rPr>
              <w:t xml:space="preserve"> </w:t>
            </w:r>
            <w:r w:rsidRPr="5BCA9791" w:rsidR="4F05416D">
              <w:rPr>
                <w:rFonts w:ascii="Calibri" w:hAnsi="Calibri" w:asciiTheme="minorAscii" w:hAnsiTheme="minorAscii"/>
              </w:rPr>
              <w:t>yw’r</w:t>
            </w:r>
            <w:r w:rsidRPr="5BCA9791" w:rsidR="4F05416D">
              <w:rPr>
                <w:rFonts w:ascii="Calibri" w:hAnsi="Calibri" w:asciiTheme="minorAscii" w:hAnsiTheme="minorAscii"/>
              </w:rPr>
              <w:t xml:space="preserve"> awdur? </w:t>
            </w:r>
            <w:r w:rsidRPr="5BCA9791" w:rsidR="0D1CC2B9">
              <w:rPr>
                <w:rFonts w:ascii="Calibri" w:hAnsi="Calibri" w:asciiTheme="minorAscii" w:hAnsiTheme="minorAscii"/>
              </w:rPr>
              <w:t xml:space="preserve">Oes </w:t>
            </w:r>
            <w:r w:rsidRPr="5BCA9791" w:rsidR="0D1CC2B9">
              <w:rPr>
                <w:rFonts w:ascii="Calibri" w:hAnsi="Calibri" w:asciiTheme="minorAscii" w:hAnsiTheme="minorAscii"/>
              </w:rPr>
              <w:t>lluniau yn y stori? Beth ydyn  ni’n galw person sy’n tynnu lluniau? Beth ydych chi’n credu sy’n mynd I ddigwydd yn y stori?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7C843C6B" w14:textId="09761410">
            <w:pPr>
              <w:pStyle w:val="NoSpacing"/>
            </w:pPr>
            <w:r w:rsidR="1CC10046">
              <w:rPr/>
              <w:t>Grwp</w:t>
            </w:r>
            <w:r w:rsidR="1CC10046">
              <w:rPr/>
              <w:t xml:space="preserve"> 1: Creu </w:t>
            </w:r>
            <w:r w:rsidR="1CC10046">
              <w:rPr/>
              <w:t>brechdan</w:t>
            </w:r>
            <w:r w:rsidR="1CC10046">
              <w:rPr/>
              <w:t xml:space="preserve"> </w:t>
            </w:r>
            <w:r w:rsidR="1CC10046">
              <w:rPr/>
              <w:t>iach</w:t>
            </w:r>
            <w:r w:rsidR="1CC10046">
              <w:rPr/>
              <w:t xml:space="preserve">  - </w:t>
            </w:r>
            <w:r w:rsidR="1CC10046">
              <w:rPr/>
              <w:t>bwydydd</w:t>
            </w:r>
            <w:r w:rsidR="1CC10046">
              <w:rPr/>
              <w:t xml:space="preserve">, offer </w:t>
            </w:r>
            <w:r w:rsidR="1CC10046">
              <w:rPr/>
              <w:t>torri</w:t>
            </w:r>
          </w:p>
          <w:p w:rsidRPr="00122A6C" w:rsidR="00171EAF" w:rsidP="00BF13F6" w:rsidRDefault="00171EAF" w14:paraId="2D4BE6B2" w14:textId="41456CA1">
            <w:pPr>
              <w:pStyle w:val="NoSpacing"/>
            </w:pPr>
          </w:p>
          <w:p w:rsidRPr="00122A6C" w:rsidR="00171EAF" w:rsidP="00BF13F6" w:rsidRDefault="00171EAF" w14:paraId="3F221022" w14:textId="08F66111">
            <w:pPr>
              <w:pStyle w:val="NoSpacing"/>
            </w:pPr>
            <w:r w:rsidR="1CC10046">
              <w:rPr/>
              <w:t>Grwp</w:t>
            </w:r>
            <w:r w:rsidR="1CC10046">
              <w:rPr/>
              <w:t xml:space="preserve"> 2: Creu </w:t>
            </w:r>
            <w:r w:rsidR="1CC10046">
              <w:rPr/>
              <w:t>gwahoddiad</w:t>
            </w:r>
            <w:r w:rsidR="1CC10046">
              <w:rPr/>
              <w:t xml:space="preserve"> I </w:t>
            </w:r>
            <w:r w:rsidR="1CC10046">
              <w:rPr/>
              <w:t>barti</w:t>
            </w:r>
            <w:r w:rsidR="1CC10046">
              <w:rPr/>
              <w:t xml:space="preserve"> picnic </w:t>
            </w:r>
            <w:r w:rsidR="1CC10046">
              <w:rPr/>
              <w:t>yn</w:t>
            </w:r>
            <w:r w:rsidR="1CC10046">
              <w:rPr/>
              <w:t xml:space="preserve"> </w:t>
            </w:r>
            <w:r w:rsidR="1CC10046">
              <w:rPr/>
              <w:t>yr</w:t>
            </w:r>
            <w:r w:rsidR="1CC10046">
              <w:rPr/>
              <w:t xml:space="preserve"> </w:t>
            </w:r>
            <w:r w:rsidR="1CC10046">
              <w:rPr/>
              <w:t>ysgol</w:t>
            </w:r>
            <w:r w:rsidR="1CC10046">
              <w:rPr/>
              <w:t xml:space="preserve"> – offer </w:t>
            </w:r>
            <w:r w:rsidR="1CC10046">
              <w:rPr/>
              <w:t>ysgrifennu</w:t>
            </w:r>
            <w:r w:rsidR="1CC10046">
              <w:rPr/>
              <w:t xml:space="preserve">, </w:t>
            </w:r>
            <w:r w:rsidR="1CC10046">
              <w:rPr/>
              <w:t>cyfeiriad</w:t>
            </w:r>
            <w:r w:rsidR="1CC10046">
              <w:rPr/>
              <w:t xml:space="preserve"> </w:t>
            </w:r>
            <w:r w:rsidR="1CC10046">
              <w:rPr/>
              <w:t>yr</w:t>
            </w:r>
            <w:r w:rsidR="1CC10046">
              <w:rPr/>
              <w:t xml:space="preserve"> </w:t>
            </w:r>
            <w:r w:rsidR="1CC10046">
              <w:rPr/>
              <w:t>ysgol</w:t>
            </w:r>
            <w:r w:rsidR="1CC10046">
              <w:rPr/>
              <w:t xml:space="preserve">, </w:t>
            </w:r>
            <w:r w:rsidR="1CC10046">
              <w:rPr/>
              <w:t>dyddiad</w:t>
            </w:r>
            <w:r w:rsidR="1CC10046">
              <w:rPr/>
              <w:t xml:space="preserve"> </w:t>
            </w:r>
            <w:r w:rsidR="63D52610">
              <w:rPr/>
              <w:t xml:space="preserve">y parti, </w:t>
            </w:r>
            <w:r w:rsidR="63D52610">
              <w:rPr/>
              <w:t>unrhyw</w:t>
            </w:r>
            <w:r w:rsidR="63D52610">
              <w:rPr/>
              <w:t xml:space="preserve"> </w:t>
            </w:r>
            <w:r w:rsidR="63D52610">
              <w:rPr/>
              <w:t>wybodaeth</w:t>
            </w:r>
            <w:r w:rsidR="63D52610">
              <w:rPr/>
              <w:t xml:space="preserve"> </w:t>
            </w:r>
            <w:r w:rsidR="63D52610">
              <w:rPr/>
              <w:t>ychwanegol</w:t>
            </w:r>
            <w:r w:rsidR="63D52610">
              <w:rPr/>
              <w:t xml:space="preserve"> – </w:t>
            </w:r>
            <w:r w:rsidR="63D52610">
              <w:rPr/>
              <w:t>dillad</w:t>
            </w:r>
            <w:r w:rsidR="63D52610">
              <w:rPr/>
              <w:t xml:space="preserve">, </w:t>
            </w:r>
            <w:r w:rsidR="63D52610">
              <w:rPr/>
              <w:t>amser</w:t>
            </w:r>
            <w:r w:rsidR="63D52610">
              <w:rPr/>
              <w:t xml:space="preserve"> ayyb</w:t>
            </w:r>
          </w:p>
          <w:p w:rsidRPr="00122A6C" w:rsidR="00171EAF" w:rsidP="00BF13F6" w:rsidRDefault="00171EAF" w14:paraId="0DEE21C8" w14:textId="0776E657">
            <w:pPr>
              <w:pStyle w:val="NoSpacing"/>
            </w:pPr>
          </w:p>
          <w:p w:rsidRPr="00122A6C" w:rsidR="00171EAF" w:rsidP="00BF13F6" w:rsidRDefault="00171EAF" w14:paraId="54C09EE3" w14:textId="1E7F4164">
            <w:pPr>
              <w:pStyle w:val="NoSpacing"/>
            </w:pPr>
            <w:r w:rsidR="63D52610">
              <w:rPr/>
              <w:t>Grwp</w:t>
            </w:r>
            <w:r w:rsidR="63D52610">
              <w:rPr/>
              <w:t xml:space="preserve"> 3: Bee-bot – </w:t>
            </w:r>
            <w:r w:rsidR="63D52610">
              <w:rPr/>
              <w:t>creu</w:t>
            </w:r>
            <w:r w:rsidR="63D52610">
              <w:rPr/>
              <w:t xml:space="preserve"> </w:t>
            </w:r>
            <w:r w:rsidR="63D52610">
              <w:rPr/>
              <w:t>taith</w:t>
            </w:r>
            <w:r w:rsidR="63D52610">
              <w:rPr/>
              <w:t xml:space="preserve"> y </w:t>
            </w:r>
            <w:r w:rsidR="63D52610">
              <w:rPr/>
              <w:t>tedi</w:t>
            </w:r>
            <w:r w:rsidR="63D52610">
              <w:rPr/>
              <w:t xml:space="preserve"> </w:t>
            </w:r>
            <w:r w:rsidR="63D52610">
              <w:rPr/>
              <w:t>o’r</w:t>
            </w:r>
            <w:r w:rsidR="63D52610">
              <w:rPr/>
              <w:t xml:space="preserve"> </w:t>
            </w:r>
            <w:r w:rsidR="63D52610">
              <w:rPr/>
              <w:t>ysgol</w:t>
            </w:r>
            <w:r w:rsidR="63D52610">
              <w:rPr/>
              <w:t xml:space="preserve"> </w:t>
            </w:r>
            <w:r w:rsidR="63D52610">
              <w:rPr/>
              <w:t>I'r</w:t>
            </w:r>
            <w:r w:rsidR="63D52610">
              <w:rPr/>
              <w:t xml:space="preserve"> parc chwarae</w:t>
            </w:r>
          </w:p>
          <w:p w:rsidRPr="00122A6C" w:rsidR="00171EAF" w:rsidP="00BF13F6" w:rsidRDefault="00171EAF" w14:paraId="14CA3F8D" w14:textId="3243C931">
            <w:pPr>
              <w:pStyle w:val="NoSpacing"/>
            </w:pPr>
          </w:p>
          <w:p w:rsidRPr="00122A6C" w:rsidR="00171EAF" w:rsidP="00BF13F6" w:rsidRDefault="00171EAF" w14:paraId="0748A356" w14:textId="40A8383A">
            <w:pPr>
              <w:pStyle w:val="NoSpacing"/>
            </w:pPr>
            <w:r w:rsidR="63D52610">
              <w:rPr/>
              <w:t>Grwp</w:t>
            </w:r>
            <w:r w:rsidR="63D52610">
              <w:rPr/>
              <w:t xml:space="preserve"> 4: </w:t>
            </w:r>
            <w:r w:rsidR="63D52610">
              <w:rPr/>
              <w:t>awyr</w:t>
            </w:r>
            <w:r w:rsidR="63D52610">
              <w:rPr/>
              <w:t xml:space="preserve"> </w:t>
            </w:r>
            <w:r w:rsidR="63D52610">
              <w:rPr/>
              <w:t>agored</w:t>
            </w:r>
            <w:r w:rsidR="63D52610">
              <w:rPr/>
              <w:t xml:space="preserve"> / </w:t>
            </w:r>
            <w:r w:rsidR="63D52610">
              <w:rPr/>
              <w:t>cegin</w:t>
            </w:r>
            <w:r w:rsidR="63D52610">
              <w:rPr/>
              <w:t xml:space="preserve"> </w:t>
            </w:r>
            <w:r w:rsidR="63D52610">
              <w:rPr/>
              <w:t>fwd</w:t>
            </w:r>
            <w:r w:rsidR="63D52610">
              <w:rPr/>
              <w:t xml:space="preserve"> – </w:t>
            </w:r>
            <w:r w:rsidR="63D52610">
              <w:rPr/>
              <w:t>creu</w:t>
            </w:r>
            <w:r w:rsidR="63D52610">
              <w:rPr/>
              <w:t xml:space="preserve"> </w:t>
            </w:r>
            <w:r w:rsidR="63D52610">
              <w:rPr/>
              <w:t>eitem</w:t>
            </w:r>
            <w:r w:rsidR="63D52610">
              <w:rPr/>
              <w:t xml:space="preserve"> I </w:t>
            </w:r>
            <w:r w:rsidR="63D52610">
              <w:rPr/>
              <w:t>roi</w:t>
            </w:r>
            <w:r w:rsidR="63D52610">
              <w:rPr/>
              <w:t xml:space="preserve"> </w:t>
            </w:r>
            <w:r w:rsidR="63D52610">
              <w:rPr/>
              <w:t>yn</w:t>
            </w:r>
            <w:r w:rsidR="63D52610">
              <w:rPr/>
              <w:t xml:space="preserve"> y </w:t>
            </w:r>
            <w:r w:rsidR="63D52610">
              <w:rPr/>
              <w:t>picnic</w:t>
            </w:r>
            <w:r w:rsidR="3BE93D3E">
              <w:rPr/>
              <w:t xml:space="preserve">  -</w:t>
            </w:r>
            <w:r w:rsidR="3BE93D3E">
              <w:rPr/>
              <w:t xml:space="preserve"> </w:t>
            </w:r>
            <w:r w:rsidR="3BE93D3E">
              <w:rPr/>
              <w:t>lluniau</w:t>
            </w:r>
            <w:r w:rsidR="3BE93D3E">
              <w:rPr/>
              <w:t>/syniadau, offer</w:t>
            </w:r>
          </w:p>
          <w:p w:rsidRPr="00122A6C" w:rsidR="00171EAF" w:rsidP="00BF13F6" w:rsidRDefault="00171EAF" w14:paraId="63487A16" w14:textId="67705CE5">
            <w:pPr>
              <w:pStyle w:val="NoSpacing"/>
            </w:pPr>
          </w:p>
          <w:p w:rsidRPr="00122A6C" w:rsidR="00171EAF" w:rsidP="00BF13F6" w:rsidRDefault="00171EAF" w14:paraId="3C79074D" w14:textId="76EF0DD9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06232161" w14:textId="41AE0DC6">
            <w:pPr>
              <w:pStyle w:val="NoSpacing"/>
            </w:pPr>
            <w:r w:rsidR="3BE93D3E">
              <w:rPr/>
              <w:t>Grwpiau</w:t>
            </w:r>
            <w:r w:rsidR="3BE93D3E">
              <w:rPr/>
              <w:t xml:space="preserve"> gwahaniaethol?</w:t>
            </w:r>
          </w:p>
          <w:p w:rsidRPr="00122A6C" w:rsidR="00171EAF" w:rsidP="00BF13F6" w:rsidRDefault="00171EAF" w14:paraId="4B74630A" w14:textId="4A4AD596">
            <w:pPr>
              <w:pStyle w:val="NoSpacing"/>
            </w:pPr>
          </w:p>
          <w:p w:rsidRPr="00122A6C" w:rsidR="00171EAF" w:rsidP="00BF13F6" w:rsidRDefault="00171EAF" w14:paraId="0A19E646" w14:textId="6F6A0FAA">
            <w:pPr>
              <w:pStyle w:val="NoSpacing"/>
            </w:pPr>
            <w:r w:rsidR="3BE93D3E">
              <w:rPr/>
              <w:t>Grwpiau</w:t>
            </w:r>
            <w:r w:rsidR="3BE93D3E">
              <w:rPr/>
              <w:t xml:space="preserve"> </w:t>
            </w:r>
            <w:r w:rsidR="3BE93D3E">
              <w:rPr/>
              <w:t>dosbarth</w:t>
            </w:r>
            <w:r w:rsidR="3BE93D3E">
              <w:rPr/>
              <w:t>?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1B2D41F9" w14:textId="03F04494">
            <w:pPr>
              <w:pStyle w:val="NoSpacing"/>
            </w:pPr>
            <w:r w:rsidR="63D52610">
              <w:rPr/>
              <w:t>Ydyn</w:t>
            </w:r>
            <w:r w:rsidR="63D52610">
              <w:rPr/>
              <w:t xml:space="preserve"> </w:t>
            </w:r>
            <w:r w:rsidR="63D52610">
              <w:rPr/>
              <w:t>nhw’n</w:t>
            </w:r>
            <w:r w:rsidR="63D52610">
              <w:rPr/>
              <w:t xml:space="preserve"> </w:t>
            </w:r>
            <w:r w:rsidR="63D52610">
              <w:rPr/>
              <w:t>gallu</w:t>
            </w:r>
            <w:r w:rsidR="63D52610">
              <w:rPr/>
              <w:t xml:space="preserve"> </w:t>
            </w:r>
            <w:r w:rsidR="63D52610">
              <w:rPr/>
              <w:t>enwi</w:t>
            </w:r>
            <w:r w:rsidR="63D52610">
              <w:rPr/>
              <w:t xml:space="preserve"> </w:t>
            </w:r>
            <w:r w:rsidR="63D52610">
              <w:rPr/>
              <w:t>bwydydd</w:t>
            </w:r>
            <w:r w:rsidR="63D52610">
              <w:rPr/>
              <w:t xml:space="preserve"> </w:t>
            </w:r>
            <w:r w:rsidR="63D52610">
              <w:rPr/>
              <w:t>iach</w:t>
            </w:r>
            <w:r w:rsidR="63D52610">
              <w:rPr/>
              <w:t xml:space="preserve"> ac </w:t>
            </w:r>
            <w:r w:rsidR="63D52610">
              <w:rPr/>
              <w:t>afiach</w:t>
            </w:r>
            <w:r w:rsidR="63D52610">
              <w:rPr/>
              <w:t>?</w:t>
            </w:r>
          </w:p>
          <w:p w:rsidRPr="00122A6C" w:rsidR="00171EAF" w:rsidP="00BF13F6" w:rsidRDefault="00171EAF" w14:paraId="0475E708" w14:textId="04AECE12">
            <w:pPr>
              <w:pStyle w:val="NoSpacing"/>
            </w:pPr>
          </w:p>
          <w:p w:rsidRPr="00122A6C" w:rsidR="00171EAF" w:rsidP="00BF13F6" w:rsidRDefault="00171EAF" w14:paraId="3296A057" w14:textId="6D17670A">
            <w:pPr>
              <w:pStyle w:val="NoSpacing"/>
            </w:pPr>
            <w:r w:rsidR="63D52610">
              <w:rPr/>
              <w:t xml:space="preserve">Beth </w:t>
            </w:r>
            <w:r w:rsidR="63D52610">
              <w:rPr/>
              <w:t>sy’n</w:t>
            </w:r>
            <w:r w:rsidR="63D52610">
              <w:rPr/>
              <w:t xml:space="preserve"> </w:t>
            </w:r>
            <w:r w:rsidR="63D52610">
              <w:rPr/>
              <w:t>gwneud</w:t>
            </w:r>
            <w:r w:rsidR="63D52610">
              <w:rPr/>
              <w:t xml:space="preserve"> picnic da?</w:t>
            </w:r>
          </w:p>
          <w:p w:rsidRPr="00122A6C" w:rsidR="00171EAF" w:rsidP="00BF13F6" w:rsidRDefault="00171EAF" w14:paraId="1475534F" w14:textId="21AD165C">
            <w:pPr>
              <w:pStyle w:val="NoSpacing"/>
            </w:pPr>
          </w:p>
          <w:p w:rsidRPr="00122A6C" w:rsidR="00171EAF" w:rsidP="00BF13F6" w:rsidRDefault="00171EAF" w14:paraId="74F6AD74" w14:textId="554ED268">
            <w:pPr>
              <w:pStyle w:val="NoSpacing"/>
            </w:pPr>
            <w:r w:rsidR="63D52610">
              <w:rPr/>
              <w:t xml:space="preserve">Ble </w:t>
            </w:r>
            <w:r w:rsidR="63D52610">
              <w:rPr/>
              <w:t>mae’r</w:t>
            </w:r>
            <w:r w:rsidR="63D52610">
              <w:rPr/>
              <w:t xml:space="preserve"> parc </w:t>
            </w:r>
            <w:r w:rsidR="63D52610">
              <w:rPr/>
              <w:t>chwarae</w:t>
            </w:r>
            <w:r w:rsidR="63D52610">
              <w:rPr/>
              <w:t>?</w:t>
            </w:r>
          </w:p>
          <w:p w:rsidRPr="00122A6C" w:rsidR="00171EAF" w:rsidP="00BF13F6" w:rsidRDefault="00171EAF" w14:paraId="1DE8117E" w14:textId="79EE4B2D">
            <w:pPr>
              <w:pStyle w:val="NoSpacing"/>
            </w:pPr>
          </w:p>
          <w:p w:rsidRPr="00122A6C" w:rsidR="00171EAF" w:rsidP="00BF13F6" w:rsidRDefault="00171EAF" w14:paraId="10F4B186" w14:textId="54D0876D">
            <w:pPr>
              <w:pStyle w:val="NoSpacing"/>
            </w:pPr>
            <w:r w:rsidR="63D52610">
              <w:rPr/>
              <w:t>Ydy’r</w:t>
            </w:r>
            <w:r w:rsidR="63D52610">
              <w:rPr/>
              <w:t xml:space="preserve"> </w:t>
            </w:r>
            <w:r w:rsidR="63D52610">
              <w:rPr/>
              <w:t>manylion</w:t>
            </w:r>
            <w:r w:rsidR="63D52610">
              <w:rPr/>
              <w:t xml:space="preserve"> </w:t>
            </w:r>
            <w:r w:rsidR="63D52610">
              <w:rPr/>
              <w:t>yn</w:t>
            </w:r>
            <w:r w:rsidR="63D52610">
              <w:rPr/>
              <w:t xml:space="preserve"> </w:t>
            </w:r>
            <w:r w:rsidR="63D52610">
              <w:rPr/>
              <w:t>glir</w:t>
            </w:r>
            <w:r w:rsidR="63D52610">
              <w:rPr/>
              <w:t xml:space="preserve"> </w:t>
            </w:r>
            <w:r w:rsidR="63D52610">
              <w:rPr/>
              <w:t>ar</w:t>
            </w:r>
            <w:r w:rsidR="63D52610">
              <w:rPr/>
              <w:t xml:space="preserve"> y </w:t>
            </w:r>
            <w:r w:rsidR="63D52610">
              <w:rPr/>
              <w:t>gwahoddiad</w:t>
            </w:r>
            <w:r w:rsidR="63D52610">
              <w:rPr/>
              <w:t>?</w:t>
            </w:r>
          </w:p>
          <w:p w:rsidRPr="00122A6C" w:rsidR="00171EAF" w:rsidP="00BF13F6" w:rsidRDefault="00171EAF" w14:paraId="7F7567FD" w14:textId="27FA7DED">
            <w:pPr>
              <w:pStyle w:val="NoSpacing"/>
            </w:pPr>
          </w:p>
          <w:p w:rsidRPr="00122A6C" w:rsidR="00171EAF" w:rsidP="00BF13F6" w:rsidRDefault="00171EAF" w14:paraId="1EA3C1FB" w14:textId="2EE2BF3E">
            <w:pPr>
              <w:pStyle w:val="NoSpacing"/>
            </w:pPr>
          </w:p>
        </w:tc>
      </w:tr>
      <w:tr w:rsidRPr="00122A6C" w:rsidR="00427445" w:rsidTr="5BCA9791" w14:paraId="43427B23" w14:textId="77777777">
        <w:trPr>
          <w:trHeight w:val="1033"/>
        </w:trPr>
        <w:tc>
          <w:tcPr>
            <w:tcW w:w="1275" w:type="dxa"/>
            <w:tcMar/>
          </w:tcPr>
          <w:p w:rsidRPr="00122A6C" w:rsidR="00171EAF" w:rsidP="00BF13F6" w:rsidRDefault="00171EAF" w14:paraId="1CF60E73" w14:textId="47E0D0F8">
            <w:pPr>
              <w:pStyle w:val="NoSpacing"/>
            </w:pPr>
            <w:r w:rsidR="1CC10046">
              <w:rPr/>
              <w:t>5 munud</w:t>
            </w:r>
          </w:p>
          <w:p w:rsidRPr="00122A6C" w:rsidR="00171EAF" w:rsidP="00BF13F6" w:rsidRDefault="00171EAF" w14:paraId="2695003C" w14:textId="77777777">
            <w:pPr>
              <w:pStyle w:val="NoSpacing"/>
            </w:pPr>
          </w:p>
          <w:p w:rsidRPr="00122A6C" w:rsidR="00171EAF" w:rsidP="00BF13F6" w:rsidRDefault="00171EAF" w14:paraId="3D36C8F3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BCA9791" w:rsidRDefault="00171EAF" w14:paraId="79C7F33B" w14:textId="1A660DEB">
            <w:pPr>
              <w:pStyle w:val="NoSpacing"/>
              <w:rPr>
                <w:rFonts w:ascii="Calibri" w:hAnsi="Calibri" w:asciiTheme="minorAscii" w:hAnsiTheme="minorAscii"/>
              </w:rPr>
            </w:pPr>
            <w:r w:rsidRPr="5BCA9791" w:rsidR="1CC10046">
              <w:rPr>
                <w:rFonts w:ascii="Calibri" w:hAnsi="Calibri" w:asciiTheme="minorAscii" w:hAnsiTheme="minorAscii"/>
              </w:rPr>
              <w:t>Casgliad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o </w:t>
            </w:r>
            <w:r w:rsidRPr="5BCA9791" w:rsidR="1CC10046">
              <w:rPr>
                <w:rFonts w:ascii="Calibri" w:hAnsi="Calibri" w:asciiTheme="minorAscii" w:hAnsiTheme="minorAscii"/>
              </w:rPr>
              <w:t>luniau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/ </w:t>
            </w:r>
            <w:r w:rsidRPr="5BCA9791" w:rsidR="1CC10046">
              <w:rPr>
                <w:rFonts w:ascii="Calibri" w:hAnsi="Calibri" w:asciiTheme="minorAscii" w:hAnsiTheme="minorAscii"/>
              </w:rPr>
              <w:t>pecynau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</w:t>
            </w:r>
            <w:r w:rsidRPr="5BCA9791" w:rsidR="1CC10046">
              <w:rPr>
                <w:rFonts w:ascii="Calibri" w:hAnsi="Calibri" w:asciiTheme="minorAscii" w:hAnsiTheme="minorAscii"/>
              </w:rPr>
              <w:t>bwydydd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– </w:t>
            </w:r>
            <w:r w:rsidRPr="5BCA9791" w:rsidR="1CC10046">
              <w:rPr>
                <w:rFonts w:ascii="Calibri" w:hAnsi="Calibri" w:asciiTheme="minorAscii" w:hAnsiTheme="minorAscii"/>
              </w:rPr>
              <w:t>amrywiaeth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o </w:t>
            </w:r>
            <w:r w:rsidRPr="5BCA9791" w:rsidR="1CC10046">
              <w:rPr>
                <w:rFonts w:ascii="Calibri" w:hAnsi="Calibri" w:asciiTheme="minorAscii" w:hAnsiTheme="minorAscii"/>
              </w:rPr>
              <w:t>fwydydd</w:t>
            </w:r>
            <w:r w:rsidRPr="5BCA9791" w:rsidR="1CC10046">
              <w:rPr>
                <w:rFonts w:ascii="Calibri" w:hAnsi="Calibri" w:asciiTheme="minorAscii" w:hAnsiTheme="minorAscii"/>
              </w:rPr>
              <w:t xml:space="preserve"> iach ac afiach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06CB204A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39A2621E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259AEB52" w14:textId="77777777">
            <w:pPr>
              <w:pStyle w:val="NoSpacing"/>
            </w:pPr>
          </w:p>
        </w:tc>
      </w:tr>
      <w:tr w:rsidRPr="00122A6C" w:rsidR="00427445" w:rsidTr="5BCA9791" w14:paraId="768F762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687AB917" w14:textId="5524D409">
            <w:pPr>
              <w:pStyle w:val="NoSpacing"/>
            </w:pPr>
            <w:r w:rsidR="52886337">
              <w:rPr/>
              <w:t>5 munud</w:t>
            </w:r>
          </w:p>
          <w:p w:rsidRPr="00122A6C" w:rsidR="00171EAF" w:rsidP="00BF13F6" w:rsidRDefault="00171EAF" w14:paraId="471B9D38" w14:textId="77777777">
            <w:pPr>
              <w:pStyle w:val="NoSpacing"/>
            </w:pPr>
          </w:p>
          <w:p w:rsidRPr="00122A6C" w:rsidR="00171EAF" w:rsidP="00BF13F6" w:rsidRDefault="00171EAF" w14:paraId="096B3C79" w14:textId="77777777">
            <w:pPr>
              <w:pStyle w:val="NoSpacing"/>
            </w:pPr>
          </w:p>
          <w:p w:rsidRPr="00122A6C" w:rsidR="00171EAF" w:rsidP="00BF13F6" w:rsidRDefault="00171EAF" w14:paraId="71FB9A3D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5C58FD69" w14:textId="77777777">
            <w:pPr>
              <w:pStyle w:val="NoSpacing"/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5CFE8AAC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2C1AC70C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A52D3AE" w14:textId="77777777">
            <w:pPr>
              <w:pStyle w:val="NoSpacing"/>
            </w:pPr>
          </w:p>
        </w:tc>
      </w:tr>
    </w:tbl>
    <w:p w:rsidRPr="00122A6C" w:rsidR="00A8673B" w:rsidP="000F0C1E" w:rsidRDefault="00A8673B" w14:paraId="260116EF" w14:textId="17986326">
      <w:pPr>
        <w:tabs>
          <w:tab w:val="left" w:pos="4118"/>
        </w:tabs>
      </w:pPr>
    </w:p>
    <w:sectPr w:rsidRPr="00122A6C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53EB" w:rsidP="00B24C18" w:rsidRDefault="00DB53EB" w14:paraId="49353619" w14:textId="77777777">
      <w:r>
        <w:separator/>
      </w:r>
    </w:p>
  </w:endnote>
  <w:endnote w:type="continuationSeparator" w:id="0">
    <w:p w:rsidR="00DB53EB" w:rsidP="00B24C18" w:rsidRDefault="00DB53EB" w14:paraId="76A0340E" w14:textId="77777777">
      <w:r>
        <w:continuationSeparator/>
      </w:r>
    </w:p>
  </w:endnote>
  <w:endnote w:type="continuationNotice" w:id="1">
    <w:p w:rsidR="00DB53EB" w:rsidRDefault="00DB53EB" w14:paraId="6315160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53EB" w:rsidP="00B24C18" w:rsidRDefault="00DB53EB" w14:paraId="31B1F31F" w14:textId="77777777">
      <w:r>
        <w:separator/>
      </w:r>
    </w:p>
  </w:footnote>
  <w:footnote w:type="continuationSeparator" w:id="0">
    <w:p w:rsidR="00DB53EB" w:rsidP="00B24C18" w:rsidRDefault="00DB53EB" w14:paraId="3AE90AAE" w14:textId="77777777">
      <w:r>
        <w:continuationSeparator/>
      </w:r>
    </w:p>
  </w:footnote>
  <w:footnote w:type="continuationNotice" w:id="1">
    <w:p w:rsidR="00DB53EB" w:rsidRDefault="00DB53EB" w14:paraId="0079F165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F0BE1" w:rsidP="002014FA" w:rsidRDefault="006F3458" w14:paraId="53113F5F" w14:textId="0B2A5AC6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9829BA"/>
    <w:rsid w:val="02B99047"/>
    <w:rsid w:val="02C4C1BF"/>
    <w:rsid w:val="0300972C"/>
    <w:rsid w:val="031CE6B7"/>
    <w:rsid w:val="0320E4CE"/>
    <w:rsid w:val="0337DF19"/>
    <w:rsid w:val="034F675C"/>
    <w:rsid w:val="035CBF47"/>
    <w:rsid w:val="0376E1BB"/>
    <w:rsid w:val="038BCC15"/>
    <w:rsid w:val="03AE5C79"/>
    <w:rsid w:val="03F6525D"/>
    <w:rsid w:val="0425E298"/>
    <w:rsid w:val="04621FB0"/>
    <w:rsid w:val="0481A101"/>
    <w:rsid w:val="048633A2"/>
    <w:rsid w:val="04B4C5A1"/>
    <w:rsid w:val="04CCBF0E"/>
    <w:rsid w:val="04EB37BD"/>
    <w:rsid w:val="0550B89F"/>
    <w:rsid w:val="057AAE8F"/>
    <w:rsid w:val="05C5DED6"/>
    <w:rsid w:val="05EB466E"/>
    <w:rsid w:val="0634A181"/>
    <w:rsid w:val="06EDF45E"/>
    <w:rsid w:val="076C5E49"/>
    <w:rsid w:val="082CC66E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B64B66B"/>
    <w:rsid w:val="0C26A80A"/>
    <w:rsid w:val="0C5DEFF7"/>
    <w:rsid w:val="0CCFE468"/>
    <w:rsid w:val="0D1CC2B9"/>
    <w:rsid w:val="0D5297B9"/>
    <w:rsid w:val="0DC26BE8"/>
    <w:rsid w:val="0DE35DB4"/>
    <w:rsid w:val="0E9D2743"/>
    <w:rsid w:val="0EE562F4"/>
    <w:rsid w:val="0FA47B45"/>
    <w:rsid w:val="10048CAE"/>
    <w:rsid w:val="10A915B8"/>
    <w:rsid w:val="10C560F6"/>
    <w:rsid w:val="10CCB609"/>
    <w:rsid w:val="10FA0CAA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BCCE8D"/>
    <w:rsid w:val="17CC7130"/>
    <w:rsid w:val="18008ECB"/>
    <w:rsid w:val="186C8880"/>
    <w:rsid w:val="1906CDDC"/>
    <w:rsid w:val="19F29416"/>
    <w:rsid w:val="1A9FC95F"/>
    <w:rsid w:val="1AAF6740"/>
    <w:rsid w:val="1AB1D3C9"/>
    <w:rsid w:val="1AEBB0BA"/>
    <w:rsid w:val="1B30DFA6"/>
    <w:rsid w:val="1BCF9CC0"/>
    <w:rsid w:val="1CA60971"/>
    <w:rsid w:val="1CC10046"/>
    <w:rsid w:val="1CE4A671"/>
    <w:rsid w:val="1D4951E6"/>
    <w:rsid w:val="1D761C33"/>
    <w:rsid w:val="1D914766"/>
    <w:rsid w:val="1E6F092A"/>
    <w:rsid w:val="1F998855"/>
    <w:rsid w:val="1FA7153F"/>
    <w:rsid w:val="1FF63A1D"/>
    <w:rsid w:val="2061CB3E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3D2129"/>
    <w:rsid w:val="24844C60"/>
    <w:rsid w:val="24C2235C"/>
    <w:rsid w:val="24EF20DE"/>
    <w:rsid w:val="2514C94D"/>
    <w:rsid w:val="25269B9C"/>
    <w:rsid w:val="25B8115E"/>
    <w:rsid w:val="26183380"/>
    <w:rsid w:val="263FC7AA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9DCB492"/>
    <w:rsid w:val="2A3D26F1"/>
    <w:rsid w:val="2A4829C1"/>
    <w:rsid w:val="2A9176CE"/>
    <w:rsid w:val="2AAC62AD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D14555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859B77"/>
    <w:rsid w:val="38BA5AAA"/>
    <w:rsid w:val="391216DD"/>
    <w:rsid w:val="3922300D"/>
    <w:rsid w:val="39B6A4C4"/>
    <w:rsid w:val="39FB9BB3"/>
    <w:rsid w:val="39FBCE84"/>
    <w:rsid w:val="3A051ED8"/>
    <w:rsid w:val="3A1826C3"/>
    <w:rsid w:val="3A1A7909"/>
    <w:rsid w:val="3A40C573"/>
    <w:rsid w:val="3A978EB1"/>
    <w:rsid w:val="3AB5049F"/>
    <w:rsid w:val="3AE73F4A"/>
    <w:rsid w:val="3B1409FB"/>
    <w:rsid w:val="3B65AB3D"/>
    <w:rsid w:val="3B6AD339"/>
    <w:rsid w:val="3BE1ACE4"/>
    <w:rsid w:val="3BE93D3E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3CCE61"/>
    <w:rsid w:val="469785AC"/>
    <w:rsid w:val="46C66517"/>
    <w:rsid w:val="4730CF07"/>
    <w:rsid w:val="479D84E9"/>
    <w:rsid w:val="485C6218"/>
    <w:rsid w:val="4866DF54"/>
    <w:rsid w:val="48748E56"/>
    <w:rsid w:val="48C951D8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05416D"/>
    <w:rsid w:val="4F260DE8"/>
    <w:rsid w:val="4F2822CE"/>
    <w:rsid w:val="5000AF11"/>
    <w:rsid w:val="504BCCEE"/>
    <w:rsid w:val="5079DFCC"/>
    <w:rsid w:val="5135C152"/>
    <w:rsid w:val="513EB908"/>
    <w:rsid w:val="515AC5C6"/>
    <w:rsid w:val="51F34695"/>
    <w:rsid w:val="52662907"/>
    <w:rsid w:val="52886337"/>
    <w:rsid w:val="52C5AB21"/>
    <w:rsid w:val="52D048AE"/>
    <w:rsid w:val="534E6807"/>
    <w:rsid w:val="543250E9"/>
    <w:rsid w:val="546CCA9C"/>
    <w:rsid w:val="5478A89E"/>
    <w:rsid w:val="54926688"/>
    <w:rsid w:val="55283EEB"/>
    <w:rsid w:val="5542617C"/>
    <w:rsid w:val="55696803"/>
    <w:rsid w:val="559A335C"/>
    <w:rsid w:val="55A1886F"/>
    <w:rsid w:val="562E36E9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65D7AB"/>
    <w:rsid w:val="5976D5DF"/>
    <w:rsid w:val="5A47FC10"/>
    <w:rsid w:val="5AC76CB2"/>
    <w:rsid w:val="5B2BE4F2"/>
    <w:rsid w:val="5B65F4A2"/>
    <w:rsid w:val="5BBBFBF6"/>
    <w:rsid w:val="5BCA9791"/>
    <w:rsid w:val="5BD0FE03"/>
    <w:rsid w:val="5BD15627"/>
    <w:rsid w:val="5C21D2F4"/>
    <w:rsid w:val="5C9D786D"/>
    <w:rsid w:val="5D08BACB"/>
    <w:rsid w:val="5D350443"/>
    <w:rsid w:val="5D3A0E6B"/>
    <w:rsid w:val="5DB229FA"/>
    <w:rsid w:val="5DB97F0D"/>
    <w:rsid w:val="5E1F9CDB"/>
    <w:rsid w:val="5E2B8F91"/>
    <w:rsid w:val="5E3948CE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3D52610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8A73C5"/>
    <w:rsid w:val="69F3E61E"/>
    <w:rsid w:val="6A92C3F1"/>
    <w:rsid w:val="6AFDE5C0"/>
    <w:rsid w:val="6B01D72A"/>
    <w:rsid w:val="6B0FDB18"/>
    <w:rsid w:val="6B61DEB6"/>
    <w:rsid w:val="6B9A3B2F"/>
    <w:rsid w:val="6BCAC7AA"/>
    <w:rsid w:val="6BF2666C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8003AB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555C9BE"/>
    <w:rsid w:val="7666045B"/>
    <w:rsid w:val="7668F6CD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AE22227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AC481D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color="4472C4" w:themeColor="accent1" w:sz="2" w:space="10"/>
        <w:left w:val="single" w:color="4472C4" w:themeColor="accent1" w:sz="2" w:space="10"/>
        <w:bottom w:val="single" w:color="4472C4" w:themeColor="accent1" w:sz="2" w:space="10"/>
        <w:right w:val="single" w:color="4472C4" w:themeColor="accent1" w:sz="2" w:space="10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styleId="DateChar" w:customStyle="1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A0EB2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hAnsiTheme="majorHAnsi" w:eastAsiaTheme="majorEastAsia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0EB2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0EB2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0EB2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0EB2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CA0EB2"/>
    <w:rPr>
      <w:rFonts w:asciiTheme="majorHAnsi" w:hAnsiTheme="majorHAnsi" w:eastAsiaTheme="majorEastAsia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0EB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4eb0a523-77d0-454a-93a8-50ca111d3c44"/>
    <ds:schemaRef ds:uri="0e7fbce4-8ae7-4085-8b0a-9efa4c7cae6d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D11842-672B-4A6A-86C6-8E34512F0E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Menna Davies</lastModifiedBy>
  <revision>13</revision>
  <lastPrinted>2022-04-01T06:59:00.0000000Z</lastPrinted>
  <dcterms:created xsi:type="dcterms:W3CDTF">2023-08-16T15:25:00.0000000Z</dcterms:created>
  <dcterms:modified xsi:type="dcterms:W3CDTF">2023-09-18T12:58:02.2630190Z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