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D5A545" w14:textId="77777777" w:rsidR="000A32B0" w:rsidRDefault="000A32B0">
      <w:pPr>
        <w:ind w:left="1440"/>
        <w:rPr>
          <w:rFonts w:cs="Arial"/>
        </w:rPr>
      </w:pPr>
      <w:bookmarkStart w:id="0" w:name="_GoBack"/>
      <w:bookmarkEnd w:id="0"/>
    </w:p>
    <w:p w14:paraId="7AD5A546" w14:textId="77777777" w:rsidR="000A32B0" w:rsidRDefault="000A32B0">
      <w:pPr>
        <w:ind w:left="1440"/>
        <w:rPr>
          <w:rFonts w:cs="Arial"/>
        </w:rPr>
      </w:pPr>
    </w:p>
    <w:p w14:paraId="7AD5A547" w14:textId="77777777" w:rsidR="0024252D" w:rsidRDefault="00FB7258" w:rsidP="00FB7258">
      <w:pPr>
        <w:jc w:val="center"/>
        <w:rPr>
          <w:rFonts w:cs="Arial"/>
          <w:b/>
          <w:sz w:val="44"/>
          <w:szCs w:val="44"/>
        </w:rPr>
      </w:pPr>
      <w:r w:rsidRPr="00FB7258">
        <w:rPr>
          <w:rFonts w:cs="Arial"/>
          <w:b/>
          <w:sz w:val="44"/>
          <w:szCs w:val="44"/>
        </w:rPr>
        <w:t>EXAMINATION SOLUTIONS</w:t>
      </w:r>
    </w:p>
    <w:p w14:paraId="7AD5A548" w14:textId="77777777"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14:paraId="7AD5A549" w14:textId="77777777"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14:paraId="7AD5A54A" w14:textId="77777777" w:rsidR="0024252D" w:rsidRPr="00941770" w:rsidRDefault="0024252D" w:rsidP="00FB7258">
      <w:pPr>
        <w:rPr>
          <w:rFonts w:cs="Arial"/>
        </w:rPr>
      </w:pPr>
    </w:p>
    <w:p w14:paraId="7AD5A54B" w14:textId="77777777"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14:paraId="7AD5A551" w14:textId="77777777" w:rsidTr="00FB7258">
        <w:tc>
          <w:tcPr>
            <w:tcW w:w="1559" w:type="dxa"/>
            <w:shd w:val="pct15" w:color="auto" w:fill="auto"/>
          </w:tcPr>
          <w:p w14:paraId="7AD5A54C" w14:textId="77777777" w:rsidR="0024252D" w:rsidRPr="00941770" w:rsidRDefault="0024252D">
            <w:pPr>
              <w:spacing w:before="120" w:after="120"/>
              <w:jc w:val="both"/>
              <w:rPr>
                <w:rFonts w:cs="Arial"/>
                <w:b/>
              </w:rPr>
            </w:pPr>
            <w:r w:rsidRPr="00941770">
              <w:rPr>
                <w:rFonts w:cs="Arial"/>
                <w:b/>
              </w:rPr>
              <w:t>Programme:</w:t>
            </w:r>
          </w:p>
        </w:tc>
        <w:tc>
          <w:tcPr>
            <w:tcW w:w="5717" w:type="dxa"/>
          </w:tcPr>
          <w:p w14:paraId="7AD5A54D" w14:textId="77777777" w:rsidR="0024252D" w:rsidRDefault="00601156">
            <w:pPr>
              <w:spacing w:before="120" w:after="120"/>
              <w:jc w:val="both"/>
              <w:rPr>
                <w:rFonts w:cs="Arial"/>
                <w:b/>
              </w:rPr>
            </w:pPr>
            <w:r>
              <w:rPr>
                <w:rFonts w:cs="Arial"/>
                <w:b/>
              </w:rPr>
              <w:t>BEng Mechanical and Manufacturing Engineering</w:t>
            </w:r>
            <w:r w:rsidR="000A29CF">
              <w:rPr>
                <w:rFonts w:cs="Arial"/>
                <w:b/>
              </w:rPr>
              <w:t>; BEng Extreme Sports Engineering;</w:t>
            </w:r>
            <w:r w:rsidR="00876273">
              <w:rPr>
                <w:rFonts w:cs="Arial"/>
                <w:b/>
              </w:rPr>
              <w:t xml:space="preserve"> BEng Energy and Environmental Engineering</w:t>
            </w:r>
          </w:p>
          <w:p w14:paraId="7AD5A54E" w14:textId="77777777" w:rsidR="000A29CF" w:rsidRPr="00941770" w:rsidRDefault="000A29CF">
            <w:pPr>
              <w:spacing w:before="120" w:after="120"/>
              <w:jc w:val="both"/>
              <w:rPr>
                <w:rFonts w:cs="Arial"/>
                <w:b/>
              </w:rPr>
            </w:pPr>
            <w:r>
              <w:rPr>
                <w:rFonts w:cs="Arial"/>
                <w:b/>
              </w:rPr>
              <w:t>BEng M/Sport. M/Cycle, Auto Engineering</w:t>
            </w:r>
          </w:p>
        </w:tc>
        <w:tc>
          <w:tcPr>
            <w:tcW w:w="990" w:type="dxa"/>
            <w:shd w:val="pct15" w:color="auto" w:fill="auto"/>
          </w:tcPr>
          <w:p w14:paraId="7AD5A54F" w14:textId="77777777"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14:paraId="7AD5A550" w14:textId="77777777" w:rsidR="0024252D" w:rsidRPr="00941770" w:rsidRDefault="00601156">
            <w:pPr>
              <w:spacing w:before="120" w:after="120"/>
              <w:jc w:val="both"/>
              <w:rPr>
                <w:rFonts w:cs="Arial"/>
                <w:b/>
              </w:rPr>
            </w:pPr>
            <w:r>
              <w:rPr>
                <w:rFonts w:cs="Arial"/>
                <w:b/>
              </w:rPr>
              <w:t>5</w:t>
            </w:r>
          </w:p>
        </w:tc>
      </w:tr>
      <w:tr w:rsidR="0024252D" w:rsidRPr="00941770" w14:paraId="7AD5A554" w14:textId="77777777" w:rsidTr="00FB7258">
        <w:tc>
          <w:tcPr>
            <w:tcW w:w="1559" w:type="dxa"/>
            <w:shd w:val="pct15" w:color="auto" w:fill="auto"/>
          </w:tcPr>
          <w:p w14:paraId="7AD5A552" w14:textId="77777777"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14:paraId="7AD5A553" w14:textId="77777777" w:rsidR="0024252D" w:rsidRPr="00941770" w:rsidRDefault="00601156">
            <w:pPr>
              <w:spacing w:before="120" w:after="120"/>
              <w:jc w:val="both"/>
              <w:rPr>
                <w:rFonts w:cs="Arial"/>
                <w:b/>
              </w:rPr>
            </w:pPr>
            <w:r>
              <w:rPr>
                <w:rFonts w:cs="Arial"/>
                <w:b/>
              </w:rPr>
              <w:t>Management Innovation &amp; Sustainability</w:t>
            </w:r>
            <w:r w:rsidR="000E2C2F">
              <w:rPr>
                <w:rFonts w:cs="Arial"/>
                <w:b/>
              </w:rPr>
              <w:t xml:space="preserve"> M5X01176</w:t>
            </w:r>
          </w:p>
        </w:tc>
      </w:tr>
      <w:tr w:rsidR="0024252D" w:rsidRPr="00941770" w14:paraId="7AD5A559" w14:textId="77777777" w:rsidTr="00FB7258">
        <w:tc>
          <w:tcPr>
            <w:tcW w:w="1559" w:type="dxa"/>
            <w:shd w:val="pct15" w:color="auto" w:fill="auto"/>
          </w:tcPr>
          <w:p w14:paraId="7AD5A555" w14:textId="77777777" w:rsidR="0024252D" w:rsidRPr="00941770" w:rsidRDefault="0024252D">
            <w:pPr>
              <w:spacing w:before="120" w:after="120"/>
              <w:jc w:val="both"/>
              <w:rPr>
                <w:rFonts w:cs="Arial"/>
                <w:b/>
              </w:rPr>
            </w:pPr>
            <w:r w:rsidRPr="00941770">
              <w:rPr>
                <w:rFonts w:cs="Arial"/>
                <w:b/>
              </w:rPr>
              <w:t>Author</w:t>
            </w:r>
            <w:r w:rsidR="000A29CF">
              <w:rPr>
                <w:rFonts w:cs="Arial"/>
                <w:b/>
              </w:rPr>
              <w:t>s</w:t>
            </w:r>
            <w:r w:rsidRPr="00941770">
              <w:rPr>
                <w:rFonts w:cs="Arial"/>
                <w:b/>
              </w:rPr>
              <w:t>:</w:t>
            </w:r>
          </w:p>
        </w:tc>
        <w:tc>
          <w:tcPr>
            <w:tcW w:w="5717" w:type="dxa"/>
          </w:tcPr>
          <w:p w14:paraId="7AD5A556" w14:textId="77777777" w:rsidR="0024252D" w:rsidRPr="00941770" w:rsidRDefault="00601156">
            <w:pPr>
              <w:spacing w:before="120" w:after="120"/>
              <w:jc w:val="both"/>
              <w:rPr>
                <w:rFonts w:cs="Arial"/>
                <w:b/>
              </w:rPr>
            </w:pPr>
            <w:r>
              <w:rPr>
                <w:rFonts w:cs="Arial"/>
                <w:b/>
              </w:rPr>
              <w:t>Andrew Thorn</w:t>
            </w:r>
            <w:r w:rsidR="000A29CF">
              <w:rPr>
                <w:rFonts w:cs="Arial"/>
                <w:b/>
              </w:rPr>
              <w:t xml:space="preserve"> &amp; Mark Sandford</w:t>
            </w:r>
            <w:r w:rsidR="000E2C2F">
              <w:rPr>
                <w:rFonts w:cs="Arial"/>
                <w:b/>
              </w:rPr>
              <w:t xml:space="preserve">   May 2018</w:t>
            </w:r>
          </w:p>
        </w:tc>
        <w:tc>
          <w:tcPr>
            <w:tcW w:w="990" w:type="dxa"/>
            <w:shd w:val="pct15" w:color="auto" w:fill="auto"/>
          </w:tcPr>
          <w:p w14:paraId="7AD5A557" w14:textId="77777777" w:rsidR="0024252D" w:rsidRPr="00941770" w:rsidRDefault="0024252D">
            <w:pPr>
              <w:spacing w:before="120" w:after="120"/>
              <w:jc w:val="both"/>
              <w:rPr>
                <w:rFonts w:cs="Arial"/>
                <w:b/>
              </w:rPr>
            </w:pPr>
            <w:r w:rsidRPr="00941770">
              <w:rPr>
                <w:rFonts w:cs="Arial"/>
                <w:b/>
              </w:rPr>
              <w:t>Page:</w:t>
            </w:r>
          </w:p>
        </w:tc>
        <w:tc>
          <w:tcPr>
            <w:tcW w:w="1656" w:type="dxa"/>
          </w:tcPr>
          <w:p w14:paraId="7AD5A558" w14:textId="77777777" w:rsidR="0024252D" w:rsidRPr="00941770" w:rsidRDefault="0024252D" w:rsidP="00735856">
            <w:pPr>
              <w:rPr>
                <w:rFonts w:cs="Arial"/>
              </w:rPr>
            </w:pPr>
          </w:p>
        </w:tc>
      </w:tr>
    </w:tbl>
    <w:p w14:paraId="7AD5A55A" w14:textId="77777777" w:rsidR="00910688" w:rsidRPr="00941770" w:rsidRDefault="00910688">
      <w:pPr>
        <w:jc w:val="both"/>
        <w:rPr>
          <w:rFonts w:cs="Arial"/>
        </w:rPr>
      </w:pPr>
    </w:p>
    <w:p w14:paraId="7AD5A55B" w14:textId="77777777"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14:paraId="7AD5A55F" w14:textId="77777777" w:rsidTr="00FB7258">
        <w:tc>
          <w:tcPr>
            <w:tcW w:w="709" w:type="dxa"/>
            <w:tcBorders>
              <w:top w:val="single" w:sz="6" w:space="0" w:color="auto"/>
              <w:bottom w:val="single" w:sz="6" w:space="0" w:color="auto"/>
            </w:tcBorders>
            <w:shd w:val="pct15" w:color="auto" w:fill="auto"/>
          </w:tcPr>
          <w:p w14:paraId="7AD5A55C" w14:textId="77777777"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14:paraId="7AD5A55D" w14:textId="77777777"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14:paraId="7AD5A55E" w14:textId="77777777" w:rsidR="00910688" w:rsidRPr="00941770" w:rsidRDefault="00910688" w:rsidP="0024252D">
            <w:pPr>
              <w:jc w:val="center"/>
              <w:rPr>
                <w:rFonts w:cs="Arial"/>
                <w:b/>
              </w:rPr>
            </w:pPr>
            <w:r w:rsidRPr="00941770">
              <w:rPr>
                <w:rFonts w:cs="Arial"/>
                <w:b/>
              </w:rPr>
              <w:t>Marks</w:t>
            </w:r>
          </w:p>
        </w:tc>
      </w:tr>
      <w:tr w:rsidR="00735856" w:rsidRPr="00941770" w14:paraId="7AD5A692" w14:textId="77777777" w:rsidTr="00FB7258">
        <w:tc>
          <w:tcPr>
            <w:tcW w:w="709" w:type="dxa"/>
            <w:tcBorders>
              <w:top w:val="single" w:sz="6" w:space="0" w:color="auto"/>
            </w:tcBorders>
            <w:shd w:val="clear" w:color="auto" w:fill="auto"/>
          </w:tcPr>
          <w:p w14:paraId="7AD5A560" w14:textId="77777777" w:rsidR="00FA11E9" w:rsidRDefault="00FA11E9" w:rsidP="0024252D">
            <w:pPr>
              <w:jc w:val="center"/>
              <w:rPr>
                <w:rFonts w:cs="Arial"/>
                <w:b/>
              </w:rPr>
            </w:pPr>
          </w:p>
          <w:p w14:paraId="7AD5A561" w14:textId="77777777" w:rsidR="00FA11E9" w:rsidRDefault="00FA11E9" w:rsidP="0024252D">
            <w:pPr>
              <w:jc w:val="center"/>
              <w:rPr>
                <w:rFonts w:cs="Arial"/>
                <w:b/>
              </w:rPr>
            </w:pPr>
          </w:p>
          <w:p w14:paraId="7AD5A562" w14:textId="77777777" w:rsidR="00FA11E9" w:rsidRDefault="00FA11E9" w:rsidP="0024252D">
            <w:pPr>
              <w:jc w:val="center"/>
              <w:rPr>
                <w:rFonts w:cs="Arial"/>
                <w:b/>
              </w:rPr>
            </w:pPr>
          </w:p>
          <w:p w14:paraId="7AD5A563" w14:textId="77777777" w:rsidR="00FA11E9" w:rsidRDefault="00FA11E9" w:rsidP="0024252D">
            <w:pPr>
              <w:jc w:val="center"/>
              <w:rPr>
                <w:rFonts w:cs="Arial"/>
                <w:b/>
              </w:rPr>
            </w:pPr>
          </w:p>
          <w:p w14:paraId="7AD5A564" w14:textId="77777777" w:rsidR="00FA11E9" w:rsidRDefault="00FA11E9" w:rsidP="0024252D">
            <w:pPr>
              <w:jc w:val="center"/>
              <w:rPr>
                <w:rFonts w:cs="Arial"/>
                <w:b/>
              </w:rPr>
            </w:pPr>
          </w:p>
          <w:p w14:paraId="7AD5A565" w14:textId="77777777" w:rsidR="00FA11E9" w:rsidRDefault="00FA11E9" w:rsidP="0024252D">
            <w:pPr>
              <w:jc w:val="center"/>
              <w:rPr>
                <w:rFonts w:cs="Arial"/>
                <w:b/>
              </w:rPr>
            </w:pPr>
          </w:p>
          <w:p w14:paraId="7AD5A566" w14:textId="77777777" w:rsidR="00FA11E9" w:rsidRDefault="00FA11E9" w:rsidP="0024252D">
            <w:pPr>
              <w:jc w:val="center"/>
              <w:rPr>
                <w:rFonts w:cs="Arial"/>
                <w:b/>
              </w:rPr>
            </w:pPr>
          </w:p>
          <w:p w14:paraId="7AD5A567" w14:textId="77777777" w:rsidR="00FA11E9" w:rsidRDefault="00FA11E9" w:rsidP="0024252D">
            <w:pPr>
              <w:jc w:val="center"/>
              <w:rPr>
                <w:rFonts w:cs="Arial"/>
                <w:b/>
              </w:rPr>
            </w:pPr>
          </w:p>
          <w:p w14:paraId="7AD5A568" w14:textId="77777777" w:rsidR="00FA11E9" w:rsidRDefault="00FA11E9" w:rsidP="0024252D">
            <w:pPr>
              <w:jc w:val="center"/>
              <w:rPr>
                <w:rFonts w:cs="Arial"/>
                <w:b/>
              </w:rPr>
            </w:pPr>
          </w:p>
          <w:p w14:paraId="7AD5A569" w14:textId="77777777" w:rsidR="00FA11E9" w:rsidRDefault="00FA11E9" w:rsidP="0024252D">
            <w:pPr>
              <w:jc w:val="center"/>
              <w:rPr>
                <w:rFonts w:cs="Arial"/>
                <w:b/>
              </w:rPr>
            </w:pPr>
          </w:p>
          <w:p w14:paraId="7AD5A56A" w14:textId="77777777" w:rsidR="00FA11E9" w:rsidRDefault="00FA11E9" w:rsidP="0024252D">
            <w:pPr>
              <w:jc w:val="center"/>
              <w:rPr>
                <w:rFonts w:cs="Arial"/>
                <w:b/>
              </w:rPr>
            </w:pPr>
          </w:p>
          <w:p w14:paraId="7AD5A56B" w14:textId="77777777" w:rsidR="00FA11E9" w:rsidRDefault="00FA11E9" w:rsidP="0024252D">
            <w:pPr>
              <w:jc w:val="center"/>
              <w:rPr>
                <w:rFonts w:cs="Arial"/>
                <w:b/>
              </w:rPr>
            </w:pPr>
          </w:p>
          <w:p w14:paraId="7AD5A56C" w14:textId="77777777" w:rsidR="00FA11E9" w:rsidRDefault="00FA11E9" w:rsidP="0024252D">
            <w:pPr>
              <w:jc w:val="center"/>
              <w:rPr>
                <w:rFonts w:cs="Arial"/>
                <w:b/>
              </w:rPr>
            </w:pPr>
          </w:p>
          <w:p w14:paraId="7AD5A56D" w14:textId="77777777" w:rsidR="00FA11E9" w:rsidRDefault="00FA11E9" w:rsidP="0024252D">
            <w:pPr>
              <w:jc w:val="center"/>
              <w:rPr>
                <w:rFonts w:cs="Arial"/>
                <w:b/>
              </w:rPr>
            </w:pPr>
          </w:p>
          <w:p w14:paraId="7AD5A56E" w14:textId="77777777" w:rsidR="00FA11E9" w:rsidRDefault="00FA11E9" w:rsidP="0024252D">
            <w:pPr>
              <w:jc w:val="center"/>
              <w:rPr>
                <w:rFonts w:cs="Arial"/>
                <w:b/>
              </w:rPr>
            </w:pPr>
          </w:p>
          <w:p w14:paraId="7AD5A56F" w14:textId="77777777" w:rsidR="00FA11E9" w:rsidRDefault="00FA11E9" w:rsidP="0024252D">
            <w:pPr>
              <w:jc w:val="center"/>
              <w:rPr>
                <w:rFonts w:cs="Arial"/>
                <w:b/>
              </w:rPr>
            </w:pPr>
          </w:p>
          <w:p w14:paraId="7AD5A570" w14:textId="77777777" w:rsidR="00FA11E9" w:rsidRDefault="00FA11E9" w:rsidP="0024252D">
            <w:pPr>
              <w:jc w:val="center"/>
              <w:rPr>
                <w:rFonts w:cs="Arial"/>
                <w:b/>
              </w:rPr>
            </w:pPr>
          </w:p>
          <w:p w14:paraId="7AD5A571" w14:textId="77777777" w:rsidR="00FA11E9" w:rsidRDefault="00FA11E9" w:rsidP="0024252D">
            <w:pPr>
              <w:jc w:val="center"/>
              <w:rPr>
                <w:rFonts w:cs="Arial"/>
                <w:b/>
              </w:rPr>
            </w:pPr>
          </w:p>
          <w:p w14:paraId="7AD5A572" w14:textId="77777777" w:rsidR="00FA11E9" w:rsidRDefault="00FA11E9" w:rsidP="0024252D">
            <w:pPr>
              <w:jc w:val="center"/>
              <w:rPr>
                <w:rFonts w:cs="Arial"/>
                <w:b/>
              </w:rPr>
            </w:pPr>
          </w:p>
          <w:p w14:paraId="7AD5A573" w14:textId="77777777" w:rsidR="00FA11E9" w:rsidRDefault="00FA11E9" w:rsidP="0024252D">
            <w:pPr>
              <w:jc w:val="center"/>
              <w:rPr>
                <w:rFonts w:cs="Arial"/>
                <w:b/>
              </w:rPr>
            </w:pPr>
          </w:p>
          <w:p w14:paraId="7AD5A574" w14:textId="77777777" w:rsidR="00735856" w:rsidRDefault="00601156" w:rsidP="0024252D">
            <w:pPr>
              <w:jc w:val="center"/>
              <w:rPr>
                <w:rFonts w:cs="Arial"/>
                <w:b/>
              </w:rPr>
            </w:pPr>
            <w:r>
              <w:rPr>
                <w:rFonts w:cs="Arial"/>
                <w:b/>
              </w:rPr>
              <w:t>a)</w:t>
            </w:r>
          </w:p>
          <w:p w14:paraId="7AD5A575" w14:textId="77777777" w:rsidR="00C07B5B" w:rsidRDefault="00C07B5B" w:rsidP="0024252D">
            <w:pPr>
              <w:jc w:val="center"/>
              <w:rPr>
                <w:rFonts w:cs="Arial"/>
                <w:b/>
              </w:rPr>
            </w:pPr>
          </w:p>
          <w:p w14:paraId="7AD5A576" w14:textId="77777777" w:rsidR="00C07B5B" w:rsidRDefault="00C07B5B" w:rsidP="0024252D">
            <w:pPr>
              <w:jc w:val="center"/>
              <w:rPr>
                <w:rFonts w:cs="Arial"/>
                <w:b/>
              </w:rPr>
            </w:pPr>
          </w:p>
          <w:p w14:paraId="7AD5A577" w14:textId="77777777" w:rsidR="00C07B5B" w:rsidRDefault="00C07B5B" w:rsidP="0024252D">
            <w:pPr>
              <w:jc w:val="center"/>
              <w:rPr>
                <w:rFonts w:cs="Arial"/>
                <w:b/>
              </w:rPr>
            </w:pPr>
          </w:p>
          <w:p w14:paraId="7AD5A578" w14:textId="77777777" w:rsidR="00C07B5B" w:rsidRDefault="00C07B5B" w:rsidP="0024252D">
            <w:pPr>
              <w:jc w:val="center"/>
              <w:rPr>
                <w:rFonts w:cs="Arial"/>
                <w:b/>
              </w:rPr>
            </w:pPr>
          </w:p>
          <w:p w14:paraId="7AD5A579" w14:textId="77777777" w:rsidR="00C07B5B" w:rsidRDefault="00C07B5B" w:rsidP="0024252D">
            <w:pPr>
              <w:jc w:val="center"/>
              <w:rPr>
                <w:rFonts w:cs="Arial"/>
                <w:b/>
              </w:rPr>
            </w:pPr>
          </w:p>
          <w:p w14:paraId="7AD5A57A" w14:textId="77777777" w:rsidR="00C07B5B" w:rsidRDefault="00C07B5B" w:rsidP="0024252D">
            <w:pPr>
              <w:jc w:val="center"/>
              <w:rPr>
                <w:rFonts w:cs="Arial"/>
                <w:b/>
              </w:rPr>
            </w:pPr>
          </w:p>
          <w:p w14:paraId="7AD5A57B" w14:textId="77777777" w:rsidR="00C07B5B" w:rsidRDefault="00C07B5B" w:rsidP="0024252D">
            <w:pPr>
              <w:jc w:val="center"/>
              <w:rPr>
                <w:rFonts w:cs="Arial"/>
                <w:b/>
              </w:rPr>
            </w:pPr>
          </w:p>
          <w:p w14:paraId="7AD5A57C" w14:textId="77777777" w:rsidR="00C07B5B" w:rsidRDefault="00C07B5B" w:rsidP="0024252D">
            <w:pPr>
              <w:jc w:val="center"/>
              <w:rPr>
                <w:rFonts w:cs="Arial"/>
                <w:b/>
              </w:rPr>
            </w:pPr>
          </w:p>
          <w:p w14:paraId="7AD5A57D" w14:textId="77777777" w:rsidR="00C07B5B" w:rsidRDefault="00C07B5B" w:rsidP="0024252D">
            <w:pPr>
              <w:jc w:val="center"/>
              <w:rPr>
                <w:rFonts w:cs="Arial"/>
                <w:b/>
              </w:rPr>
            </w:pPr>
          </w:p>
          <w:p w14:paraId="7AD5A57E" w14:textId="77777777" w:rsidR="00C07B5B" w:rsidRDefault="00C07B5B" w:rsidP="0024252D">
            <w:pPr>
              <w:jc w:val="center"/>
              <w:rPr>
                <w:rFonts w:cs="Arial"/>
                <w:b/>
              </w:rPr>
            </w:pPr>
          </w:p>
          <w:p w14:paraId="7AD5A57F" w14:textId="77777777" w:rsidR="00C07B5B" w:rsidRDefault="00C07B5B" w:rsidP="0024252D">
            <w:pPr>
              <w:jc w:val="center"/>
              <w:rPr>
                <w:rFonts w:cs="Arial"/>
                <w:b/>
              </w:rPr>
            </w:pPr>
          </w:p>
          <w:p w14:paraId="7AD5A580" w14:textId="77777777" w:rsidR="00C07B5B" w:rsidRDefault="00C07B5B" w:rsidP="0024252D">
            <w:pPr>
              <w:jc w:val="center"/>
              <w:rPr>
                <w:rFonts w:cs="Arial"/>
                <w:b/>
              </w:rPr>
            </w:pPr>
          </w:p>
          <w:p w14:paraId="7AD5A581" w14:textId="77777777" w:rsidR="00C07B5B" w:rsidRDefault="00C07B5B" w:rsidP="0024252D">
            <w:pPr>
              <w:jc w:val="center"/>
              <w:rPr>
                <w:rFonts w:cs="Arial"/>
                <w:b/>
              </w:rPr>
            </w:pPr>
          </w:p>
          <w:p w14:paraId="7AD5A582" w14:textId="77777777" w:rsidR="00C07B5B" w:rsidRDefault="00C07B5B" w:rsidP="0024252D">
            <w:pPr>
              <w:jc w:val="center"/>
              <w:rPr>
                <w:rFonts w:cs="Arial"/>
                <w:b/>
              </w:rPr>
            </w:pPr>
          </w:p>
          <w:p w14:paraId="7AD5A583" w14:textId="77777777" w:rsidR="00C76DF0" w:rsidRDefault="00C76DF0" w:rsidP="00C76DF0">
            <w:pPr>
              <w:rPr>
                <w:rFonts w:cs="Arial"/>
                <w:b/>
              </w:rPr>
            </w:pPr>
          </w:p>
          <w:p w14:paraId="7AD5A584" w14:textId="77777777" w:rsidR="00C07B5B" w:rsidRDefault="00C07B5B" w:rsidP="0024252D">
            <w:pPr>
              <w:jc w:val="center"/>
              <w:rPr>
                <w:rFonts w:cs="Arial"/>
                <w:b/>
              </w:rPr>
            </w:pPr>
            <w:r>
              <w:rPr>
                <w:rFonts w:cs="Arial"/>
                <w:b/>
              </w:rPr>
              <w:t>b)</w:t>
            </w:r>
          </w:p>
          <w:p w14:paraId="7AD5A585" w14:textId="77777777" w:rsidR="00A34B51" w:rsidRDefault="00A34B51" w:rsidP="0024252D">
            <w:pPr>
              <w:jc w:val="center"/>
              <w:rPr>
                <w:rFonts w:cs="Arial"/>
                <w:b/>
              </w:rPr>
            </w:pPr>
          </w:p>
          <w:p w14:paraId="7AD5A586" w14:textId="77777777" w:rsidR="00A34B51" w:rsidRDefault="00A34B51" w:rsidP="0024252D">
            <w:pPr>
              <w:jc w:val="center"/>
              <w:rPr>
                <w:rFonts w:cs="Arial"/>
                <w:b/>
              </w:rPr>
            </w:pPr>
          </w:p>
          <w:p w14:paraId="7AD5A587" w14:textId="77777777" w:rsidR="00A34B51" w:rsidRDefault="00A34B51" w:rsidP="0024252D">
            <w:pPr>
              <w:jc w:val="center"/>
              <w:rPr>
                <w:rFonts w:cs="Arial"/>
                <w:b/>
              </w:rPr>
            </w:pPr>
          </w:p>
          <w:p w14:paraId="7AD5A588" w14:textId="77777777" w:rsidR="00A34B51" w:rsidRDefault="00A34B51" w:rsidP="0024252D">
            <w:pPr>
              <w:jc w:val="center"/>
              <w:rPr>
                <w:rFonts w:cs="Arial"/>
                <w:b/>
              </w:rPr>
            </w:pPr>
          </w:p>
          <w:p w14:paraId="7AD5A589" w14:textId="77777777" w:rsidR="00A34B51" w:rsidRDefault="00A34B51" w:rsidP="0024252D">
            <w:pPr>
              <w:jc w:val="center"/>
              <w:rPr>
                <w:rFonts w:cs="Arial"/>
                <w:b/>
              </w:rPr>
            </w:pPr>
          </w:p>
          <w:p w14:paraId="7AD5A58A" w14:textId="77777777" w:rsidR="00A34B51" w:rsidRDefault="00A34B51" w:rsidP="0024252D">
            <w:pPr>
              <w:jc w:val="center"/>
              <w:rPr>
                <w:rFonts w:cs="Arial"/>
                <w:b/>
              </w:rPr>
            </w:pPr>
          </w:p>
          <w:p w14:paraId="7AD5A58B" w14:textId="77777777" w:rsidR="00A34B51" w:rsidRDefault="00A34B51" w:rsidP="0024252D">
            <w:pPr>
              <w:jc w:val="center"/>
              <w:rPr>
                <w:rFonts w:cs="Arial"/>
                <w:b/>
              </w:rPr>
            </w:pPr>
          </w:p>
          <w:p w14:paraId="7AD5A58C" w14:textId="77777777" w:rsidR="00A34B51" w:rsidRDefault="00A34B51" w:rsidP="0024252D">
            <w:pPr>
              <w:jc w:val="center"/>
              <w:rPr>
                <w:rFonts w:cs="Arial"/>
                <w:b/>
              </w:rPr>
            </w:pPr>
          </w:p>
          <w:p w14:paraId="7AD5A58D" w14:textId="77777777" w:rsidR="00A34B51" w:rsidRDefault="00A34B51" w:rsidP="0024252D">
            <w:pPr>
              <w:jc w:val="center"/>
              <w:rPr>
                <w:rFonts w:cs="Arial"/>
                <w:b/>
              </w:rPr>
            </w:pPr>
          </w:p>
          <w:p w14:paraId="7AD5A58E" w14:textId="77777777" w:rsidR="00A34B51" w:rsidRDefault="00A34B51" w:rsidP="0024252D">
            <w:pPr>
              <w:jc w:val="center"/>
              <w:rPr>
                <w:rFonts w:cs="Arial"/>
                <w:b/>
              </w:rPr>
            </w:pPr>
          </w:p>
          <w:p w14:paraId="7AD5A58F" w14:textId="77777777" w:rsidR="00A34B51" w:rsidRDefault="00A34B51" w:rsidP="0024252D">
            <w:pPr>
              <w:jc w:val="center"/>
              <w:rPr>
                <w:rFonts w:cs="Arial"/>
                <w:b/>
              </w:rPr>
            </w:pPr>
          </w:p>
          <w:p w14:paraId="7AD5A590" w14:textId="77777777" w:rsidR="00A34B51" w:rsidRDefault="00A34B51" w:rsidP="0024252D">
            <w:pPr>
              <w:jc w:val="center"/>
              <w:rPr>
                <w:rFonts w:cs="Arial"/>
                <w:b/>
              </w:rPr>
            </w:pPr>
          </w:p>
          <w:p w14:paraId="7AD5A591" w14:textId="77777777" w:rsidR="00A34B51" w:rsidRDefault="00A34B51" w:rsidP="0024252D">
            <w:pPr>
              <w:jc w:val="center"/>
              <w:rPr>
                <w:rFonts w:cs="Arial"/>
                <w:b/>
              </w:rPr>
            </w:pPr>
          </w:p>
          <w:p w14:paraId="7AD5A592" w14:textId="77777777" w:rsidR="00A34B51" w:rsidRDefault="00A34B51" w:rsidP="0024252D">
            <w:pPr>
              <w:jc w:val="center"/>
              <w:rPr>
                <w:rFonts w:cs="Arial"/>
                <w:b/>
              </w:rPr>
            </w:pPr>
          </w:p>
          <w:p w14:paraId="7AD5A593" w14:textId="77777777" w:rsidR="00A34B51" w:rsidRDefault="00A34B51" w:rsidP="0024252D">
            <w:pPr>
              <w:jc w:val="center"/>
              <w:rPr>
                <w:rFonts w:cs="Arial"/>
                <w:b/>
              </w:rPr>
            </w:pPr>
          </w:p>
          <w:p w14:paraId="7AD5A594" w14:textId="77777777" w:rsidR="00A34B51" w:rsidRDefault="00A34B51" w:rsidP="0024252D">
            <w:pPr>
              <w:jc w:val="center"/>
              <w:rPr>
                <w:rFonts w:cs="Arial"/>
                <w:b/>
              </w:rPr>
            </w:pPr>
          </w:p>
          <w:p w14:paraId="7AD5A595" w14:textId="77777777" w:rsidR="00A34B51" w:rsidRDefault="00A34B51" w:rsidP="0024252D">
            <w:pPr>
              <w:jc w:val="center"/>
              <w:rPr>
                <w:rFonts w:cs="Arial"/>
                <w:b/>
              </w:rPr>
            </w:pPr>
          </w:p>
          <w:p w14:paraId="7AD5A596" w14:textId="77777777" w:rsidR="00C76DF0" w:rsidRDefault="00C76DF0" w:rsidP="0024252D">
            <w:pPr>
              <w:jc w:val="center"/>
              <w:rPr>
                <w:rFonts w:cs="Arial"/>
                <w:b/>
              </w:rPr>
            </w:pPr>
          </w:p>
          <w:p w14:paraId="7AD5A597" w14:textId="77777777" w:rsidR="00A34B51" w:rsidRDefault="00A34B51" w:rsidP="0024252D">
            <w:pPr>
              <w:jc w:val="center"/>
              <w:rPr>
                <w:rFonts w:cs="Arial"/>
                <w:b/>
              </w:rPr>
            </w:pPr>
            <w:r>
              <w:rPr>
                <w:rFonts w:cs="Arial"/>
                <w:b/>
              </w:rPr>
              <w:t>c)</w:t>
            </w:r>
          </w:p>
          <w:p w14:paraId="7AD5A598" w14:textId="77777777" w:rsidR="00C76DF0" w:rsidRDefault="00C76DF0" w:rsidP="0024252D">
            <w:pPr>
              <w:jc w:val="center"/>
              <w:rPr>
                <w:rFonts w:cs="Arial"/>
                <w:b/>
              </w:rPr>
            </w:pPr>
          </w:p>
          <w:p w14:paraId="7AD5A599" w14:textId="77777777" w:rsidR="00C76DF0" w:rsidRDefault="00C76DF0" w:rsidP="0024252D">
            <w:pPr>
              <w:jc w:val="center"/>
              <w:rPr>
                <w:rFonts w:cs="Arial"/>
                <w:b/>
              </w:rPr>
            </w:pPr>
          </w:p>
          <w:p w14:paraId="7AD5A59A" w14:textId="77777777" w:rsidR="00C76DF0" w:rsidRDefault="00C76DF0" w:rsidP="0024252D">
            <w:pPr>
              <w:jc w:val="center"/>
              <w:rPr>
                <w:rFonts w:cs="Arial"/>
                <w:b/>
              </w:rPr>
            </w:pPr>
          </w:p>
          <w:p w14:paraId="7AD5A59B" w14:textId="77777777" w:rsidR="00C76DF0" w:rsidRDefault="00C76DF0" w:rsidP="0024252D">
            <w:pPr>
              <w:jc w:val="center"/>
              <w:rPr>
                <w:rFonts w:cs="Arial"/>
                <w:b/>
              </w:rPr>
            </w:pPr>
          </w:p>
          <w:p w14:paraId="7AD5A59C" w14:textId="77777777" w:rsidR="00C76DF0" w:rsidRDefault="00C76DF0" w:rsidP="0024252D">
            <w:pPr>
              <w:jc w:val="center"/>
              <w:rPr>
                <w:rFonts w:cs="Arial"/>
                <w:b/>
              </w:rPr>
            </w:pPr>
          </w:p>
          <w:p w14:paraId="7AD5A59D" w14:textId="77777777" w:rsidR="00C76DF0" w:rsidRDefault="00C76DF0" w:rsidP="0024252D">
            <w:pPr>
              <w:jc w:val="center"/>
              <w:rPr>
                <w:rFonts w:cs="Arial"/>
                <w:b/>
              </w:rPr>
            </w:pPr>
          </w:p>
          <w:p w14:paraId="7AD5A59E" w14:textId="77777777" w:rsidR="00FA11E9" w:rsidRDefault="00FA11E9" w:rsidP="0024252D">
            <w:pPr>
              <w:jc w:val="center"/>
              <w:rPr>
                <w:rFonts w:cs="Arial"/>
                <w:b/>
              </w:rPr>
            </w:pPr>
          </w:p>
          <w:p w14:paraId="7AD5A59F" w14:textId="77777777" w:rsidR="00FA11E9" w:rsidRDefault="00FA11E9" w:rsidP="0024252D">
            <w:pPr>
              <w:jc w:val="center"/>
              <w:rPr>
                <w:rFonts w:cs="Arial"/>
                <w:b/>
              </w:rPr>
            </w:pPr>
          </w:p>
          <w:p w14:paraId="7AD5A5A0" w14:textId="77777777" w:rsidR="00FA11E9" w:rsidRDefault="00FA11E9" w:rsidP="0024252D">
            <w:pPr>
              <w:jc w:val="center"/>
              <w:rPr>
                <w:rFonts w:cs="Arial"/>
                <w:b/>
              </w:rPr>
            </w:pPr>
          </w:p>
          <w:p w14:paraId="7AD5A5A1" w14:textId="77777777" w:rsidR="00FA11E9" w:rsidRDefault="00FA11E9" w:rsidP="0024252D">
            <w:pPr>
              <w:jc w:val="center"/>
              <w:rPr>
                <w:rFonts w:cs="Arial"/>
                <w:b/>
              </w:rPr>
            </w:pPr>
          </w:p>
          <w:p w14:paraId="7AD5A5A2" w14:textId="77777777" w:rsidR="00FA11E9" w:rsidRDefault="00FA11E9" w:rsidP="0024252D">
            <w:pPr>
              <w:jc w:val="center"/>
              <w:rPr>
                <w:rFonts w:cs="Arial"/>
                <w:b/>
              </w:rPr>
            </w:pPr>
          </w:p>
          <w:p w14:paraId="7AD5A5A3" w14:textId="77777777" w:rsidR="00FA11E9" w:rsidRDefault="00FA11E9" w:rsidP="0024252D">
            <w:pPr>
              <w:jc w:val="center"/>
              <w:rPr>
                <w:rFonts w:cs="Arial"/>
                <w:b/>
              </w:rPr>
            </w:pPr>
          </w:p>
          <w:p w14:paraId="7AD5A5A4" w14:textId="77777777" w:rsidR="00FA11E9" w:rsidRDefault="00FA11E9" w:rsidP="0024252D">
            <w:pPr>
              <w:jc w:val="center"/>
              <w:rPr>
                <w:rFonts w:cs="Arial"/>
                <w:b/>
              </w:rPr>
            </w:pPr>
          </w:p>
          <w:p w14:paraId="7AD5A5A5" w14:textId="77777777" w:rsidR="00FA11E9" w:rsidRDefault="00FA11E9" w:rsidP="0024252D">
            <w:pPr>
              <w:jc w:val="center"/>
              <w:rPr>
                <w:rFonts w:cs="Arial"/>
                <w:b/>
              </w:rPr>
            </w:pPr>
          </w:p>
          <w:p w14:paraId="7AD5A5A6" w14:textId="77777777" w:rsidR="00C76DF0" w:rsidRDefault="00C76DF0" w:rsidP="0024252D">
            <w:pPr>
              <w:jc w:val="center"/>
              <w:rPr>
                <w:rFonts w:cs="Arial"/>
                <w:b/>
              </w:rPr>
            </w:pPr>
          </w:p>
          <w:p w14:paraId="7AD5A5A7" w14:textId="77777777" w:rsidR="00C76DF0" w:rsidRDefault="00C76DF0" w:rsidP="0024252D">
            <w:pPr>
              <w:jc w:val="center"/>
              <w:rPr>
                <w:rFonts w:cs="Arial"/>
                <w:b/>
              </w:rPr>
            </w:pPr>
          </w:p>
          <w:p w14:paraId="7AD5A5A8" w14:textId="77777777" w:rsidR="00C76DF0" w:rsidRDefault="00C76DF0" w:rsidP="0024252D">
            <w:pPr>
              <w:jc w:val="center"/>
              <w:rPr>
                <w:rFonts w:cs="Arial"/>
                <w:b/>
              </w:rPr>
            </w:pPr>
            <w:r>
              <w:rPr>
                <w:rFonts w:cs="Arial"/>
                <w:b/>
              </w:rPr>
              <w:t>d)</w:t>
            </w:r>
          </w:p>
          <w:p w14:paraId="7AD5A5A9" w14:textId="77777777" w:rsidR="002054BE" w:rsidRDefault="002054BE" w:rsidP="0024252D">
            <w:pPr>
              <w:jc w:val="center"/>
              <w:rPr>
                <w:rFonts w:cs="Arial"/>
                <w:b/>
              </w:rPr>
            </w:pPr>
          </w:p>
          <w:p w14:paraId="7AD5A5AA" w14:textId="77777777" w:rsidR="002054BE" w:rsidRDefault="002054BE" w:rsidP="0024252D">
            <w:pPr>
              <w:jc w:val="center"/>
              <w:rPr>
                <w:rFonts w:cs="Arial"/>
                <w:b/>
              </w:rPr>
            </w:pPr>
          </w:p>
          <w:p w14:paraId="7AD5A5AB" w14:textId="77777777" w:rsidR="002054BE" w:rsidRDefault="002054BE" w:rsidP="0024252D">
            <w:pPr>
              <w:jc w:val="center"/>
              <w:rPr>
                <w:rFonts w:cs="Arial"/>
                <w:b/>
              </w:rPr>
            </w:pPr>
          </w:p>
          <w:p w14:paraId="7AD5A5AC" w14:textId="77777777" w:rsidR="002054BE" w:rsidRDefault="002054BE" w:rsidP="0024252D">
            <w:pPr>
              <w:jc w:val="center"/>
              <w:rPr>
                <w:rFonts w:cs="Arial"/>
                <w:b/>
              </w:rPr>
            </w:pPr>
          </w:p>
          <w:p w14:paraId="7AD5A5AD" w14:textId="77777777" w:rsidR="002054BE" w:rsidRDefault="002054BE" w:rsidP="0024252D">
            <w:pPr>
              <w:jc w:val="center"/>
              <w:rPr>
                <w:rFonts w:cs="Arial"/>
                <w:b/>
              </w:rPr>
            </w:pPr>
          </w:p>
          <w:p w14:paraId="7AD5A5AE" w14:textId="77777777" w:rsidR="002054BE" w:rsidRDefault="002054BE" w:rsidP="0024252D">
            <w:pPr>
              <w:jc w:val="center"/>
              <w:rPr>
                <w:rFonts w:cs="Arial"/>
                <w:b/>
              </w:rPr>
            </w:pPr>
          </w:p>
          <w:p w14:paraId="7AD5A5AF" w14:textId="77777777" w:rsidR="002054BE" w:rsidRDefault="002054BE" w:rsidP="0024252D">
            <w:pPr>
              <w:jc w:val="center"/>
              <w:rPr>
                <w:rFonts w:cs="Arial"/>
                <w:b/>
              </w:rPr>
            </w:pPr>
          </w:p>
          <w:p w14:paraId="7AD5A5B0" w14:textId="77777777" w:rsidR="002054BE" w:rsidRDefault="002054BE" w:rsidP="0024252D">
            <w:pPr>
              <w:jc w:val="center"/>
              <w:rPr>
                <w:rFonts w:cs="Arial"/>
                <w:b/>
              </w:rPr>
            </w:pPr>
          </w:p>
          <w:p w14:paraId="7AD5A5B1" w14:textId="77777777" w:rsidR="002054BE" w:rsidRDefault="002054BE" w:rsidP="0024252D">
            <w:pPr>
              <w:jc w:val="center"/>
              <w:rPr>
                <w:rFonts w:cs="Arial"/>
                <w:b/>
              </w:rPr>
            </w:pPr>
          </w:p>
          <w:p w14:paraId="7AD5A5B2" w14:textId="77777777" w:rsidR="002054BE" w:rsidRDefault="002054BE" w:rsidP="0024252D">
            <w:pPr>
              <w:jc w:val="center"/>
              <w:rPr>
                <w:rFonts w:cs="Arial"/>
                <w:b/>
              </w:rPr>
            </w:pPr>
          </w:p>
          <w:p w14:paraId="7AD5A5B3" w14:textId="77777777" w:rsidR="002054BE" w:rsidRDefault="002054BE" w:rsidP="0024252D">
            <w:pPr>
              <w:jc w:val="center"/>
              <w:rPr>
                <w:rFonts w:cs="Arial"/>
                <w:b/>
              </w:rPr>
            </w:pPr>
          </w:p>
          <w:p w14:paraId="7AD5A5B4" w14:textId="77777777" w:rsidR="002054BE" w:rsidRDefault="002054BE" w:rsidP="0024252D">
            <w:pPr>
              <w:jc w:val="center"/>
              <w:rPr>
                <w:rFonts w:cs="Arial"/>
                <w:b/>
              </w:rPr>
            </w:pPr>
          </w:p>
          <w:p w14:paraId="7AD5A5B5" w14:textId="77777777" w:rsidR="002054BE" w:rsidRDefault="002054BE" w:rsidP="0024252D">
            <w:pPr>
              <w:jc w:val="center"/>
              <w:rPr>
                <w:rFonts w:cs="Arial"/>
                <w:b/>
              </w:rPr>
            </w:pPr>
          </w:p>
          <w:p w14:paraId="7AD5A5B6" w14:textId="77777777" w:rsidR="002054BE" w:rsidRDefault="002054BE" w:rsidP="0024252D">
            <w:pPr>
              <w:jc w:val="center"/>
              <w:rPr>
                <w:rFonts w:cs="Arial"/>
                <w:b/>
              </w:rPr>
            </w:pPr>
          </w:p>
          <w:p w14:paraId="7AD5A5B7" w14:textId="77777777" w:rsidR="002054BE" w:rsidRDefault="002054BE" w:rsidP="0024252D">
            <w:pPr>
              <w:jc w:val="center"/>
              <w:rPr>
                <w:rFonts w:cs="Arial"/>
                <w:b/>
              </w:rPr>
            </w:pPr>
          </w:p>
          <w:p w14:paraId="7AD5A5B8" w14:textId="77777777" w:rsidR="002054BE" w:rsidRDefault="002054BE" w:rsidP="0024252D">
            <w:pPr>
              <w:jc w:val="center"/>
              <w:rPr>
                <w:rFonts w:cs="Arial"/>
                <w:b/>
              </w:rPr>
            </w:pPr>
          </w:p>
          <w:p w14:paraId="7AD5A5B9" w14:textId="77777777" w:rsidR="002054BE" w:rsidRDefault="002054BE" w:rsidP="0024252D">
            <w:pPr>
              <w:jc w:val="center"/>
              <w:rPr>
                <w:rFonts w:cs="Arial"/>
                <w:b/>
              </w:rPr>
            </w:pPr>
          </w:p>
          <w:p w14:paraId="7AD5A5BA" w14:textId="77777777" w:rsidR="002054BE" w:rsidRPr="00941770" w:rsidRDefault="002054BE" w:rsidP="0024252D">
            <w:pPr>
              <w:jc w:val="center"/>
              <w:rPr>
                <w:rFonts w:cs="Arial"/>
                <w:b/>
              </w:rPr>
            </w:pPr>
            <w:r>
              <w:rPr>
                <w:rFonts w:cs="Arial"/>
                <w:b/>
              </w:rPr>
              <w:t>e)</w:t>
            </w:r>
          </w:p>
        </w:tc>
        <w:tc>
          <w:tcPr>
            <w:tcW w:w="8221" w:type="dxa"/>
            <w:tcBorders>
              <w:top w:val="single" w:sz="6" w:space="0" w:color="auto"/>
            </w:tcBorders>
            <w:shd w:val="clear" w:color="auto" w:fill="auto"/>
          </w:tcPr>
          <w:p w14:paraId="7AD5A5BB" w14:textId="77777777" w:rsidR="00C76DF0" w:rsidRPr="002D305C" w:rsidRDefault="00C76DF0" w:rsidP="00C76DF0">
            <w:pPr>
              <w:rPr>
                <w:rFonts w:cs="Arial"/>
              </w:rPr>
            </w:pPr>
          </w:p>
          <w:p w14:paraId="7AD5A5B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Mr Whitewall a sole trader is deciding whether or not to start a new business offering a mobile tyre fitting service.  Mr Whitewall is preparing a business plan that he will eventually present to a national bank in order to apply for a business loan.  Mr Whitewall has identified some capital expenditure that he will need to make to establish the business.  Mr Whitewall is envisaging that the equipment will be used for three years after which he will be able to sell it for 25% of the original purchase price.</w:t>
            </w:r>
          </w:p>
          <w:p w14:paraId="7AD5A5BD" w14:textId="77777777" w:rsidR="00FA11E9" w:rsidRPr="00FA22E7" w:rsidRDefault="00FA11E9" w:rsidP="00FA11E9">
            <w:pPr>
              <w:rPr>
                <w:rFonts w:ascii="Times New Roman" w:hAnsi="Times New Roman"/>
                <w:sz w:val="24"/>
                <w:szCs w:val="24"/>
              </w:rPr>
            </w:pPr>
          </w:p>
          <w:p w14:paraId="7AD5A5BE"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High top long wheelbase transit van  £22,000</w:t>
            </w:r>
          </w:p>
          <w:p w14:paraId="7AD5A5B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petrol compressor</w:t>
            </w:r>
            <w:r w:rsidRPr="00FA22E7">
              <w:rPr>
                <w:rFonts w:ascii="Times New Roman" w:hAnsi="Times New Roman"/>
                <w:sz w:val="24"/>
                <w:szCs w:val="24"/>
              </w:rPr>
              <w:tab/>
            </w:r>
            <w:r w:rsidRPr="00FA22E7">
              <w:rPr>
                <w:rFonts w:ascii="Times New Roman" w:hAnsi="Times New Roman"/>
                <w:sz w:val="24"/>
                <w:szCs w:val="24"/>
              </w:rPr>
              <w:tab/>
              <w:t>£ 2,000</w:t>
            </w:r>
          </w:p>
          <w:p w14:paraId="7AD5A5C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electrical generator</w:t>
            </w:r>
            <w:r w:rsidRPr="00FA22E7">
              <w:rPr>
                <w:rFonts w:ascii="Times New Roman" w:hAnsi="Times New Roman"/>
                <w:sz w:val="24"/>
                <w:szCs w:val="24"/>
              </w:rPr>
              <w:tab/>
            </w:r>
            <w:r w:rsidRPr="00FA22E7">
              <w:rPr>
                <w:rFonts w:ascii="Times New Roman" w:hAnsi="Times New Roman"/>
                <w:sz w:val="24"/>
                <w:szCs w:val="24"/>
              </w:rPr>
              <w:tab/>
              <w:t>£ 1,000</w:t>
            </w:r>
          </w:p>
          <w:p w14:paraId="7AD5A5C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Tyre fitting machine</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£ 3,500</w:t>
            </w:r>
          </w:p>
          <w:p w14:paraId="7AD5A5C2"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Trolly jacks, rackng etc</w:t>
            </w:r>
            <w:r w:rsidRPr="00FA22E7">
              <w:rPr>
                <w:rFonts w:ascii="Times New Roman" w:hAnsi="Times New Roman"/>
                <w:sz w:val="24"/>
                <w:szCs w:val="24"/>
              </w:rPr>
              <w:tab/>
            </w:r>
            <w:r w:rsidRPr="00FA22E7">
              <w:rPr>
                <w:rFonts w:ascii="Times New Roman" w:hAnsi="Times New Roman"/>
                <w:sz w:val="24"/>
                <w:szCs w:val="24"/>
              </w:rPr>
              <w:tab/>
              <w:t>£   500</w:t>
            </w:r>
          </w:p>
          <w:p w14:paraId="7AD5A5C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Vehicle fitment </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£ 1,000</w:t>
            </w:r>
          </w:p>
          <w:p w14:paraId="7AD5A5C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Total</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7AD5A5C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Calculate the depreciation using:</w:t>
            </w:r>
          </w:p>
          <w:p w14:paraId="7AD5A5C6" w14:textId="77777777" w:rsidR="00C76DF0" w:rsidRDefault="00C76DF0" w:rsidP="00C76DF0">
            <w:pPr>
              <w:rPr>
                <w:rFonts w:cs="Arial"/>
              </w:rPr>
            </w:pPr>
          </w:p>
          <w:p w14:paraId="7AD5A5C7" w14:textId="77777777" w:rsidR="00FA11E9" w:rsidRDefault="00FA11E9" w:rsidP="00C76DF0">
            <w:pPr>
              <w:rPr>
                <w:rFonts w:cs="Arial"/>
              </w:rPr>
            </w:pPr>
          </w:p>
          <w:p w14:paraId="7AD5A5C8"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Straight line method</w:t>
            </w:r>
          </w:p>
          <w:p w14:paraId="7AD5A5C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Using D= (C-R)/L</w:t>
            </w:r>
          </w:p>
          <w:p w14:paraId="7AD5A5CA"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annual deprecistion</w:t>
            </w:r>
          </w:p>
          <w:p w14:paraId="7AD5A5C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C= original cost</w:t>
            </w:r>
          </w:p>
          <w:p w14:paraId="7AD5A5C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R= residual value</w:t>
            </w:r>
          </w:p>
          <w:p w14:paraId="7AD5A5C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L= asset life in years</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CE"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(30,000-7,500)/3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CF"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ab/>
              <w:t>D= 7,500 per annum</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0" w14:textId="77777777" w:rsidR="00FA11E9" w:rsidRDefault="00FA11E9" w:rsidP="00C76DF0">
            <w:pPr>
              <w:rPr>
                <w:rFonts w:cs="Arial"/>
              </w:rPr>
            </w:pPr>
          </w:p>
          <w:p w14:paraId="7AD5A5D1" w14:textId="77777777" w:rsidR="00C76DF0" w:rsidRDefault="00C76DF0" w:rsidP="00C76DF0">
            <w:pPr>
              <w:rPr>
                <w:rFonts w:cs="Arial"/>
              </w:rPr>
            </w:pPr>
          </w:p>
          <w:p w14:paraId="7AD5A5D2" w14:textId="77777777" w:rsidR="00C76DF0" w:rsidRDefault="00C76DF0" w:rsidP="00601156">
            <w:pPr>
              <w:rPr>
                <w:rFonts w:cs="Arial"/>
              </w:rPr>
            </w:pPr>
          </w:p>
          <w:p w14:paraId="7AD5A5D3" w14:textId="77777777" w:rsidR="00735856" w:rsidRDefault="00735856" w:rsidP="00C76DF0">
            <w:pPr>
              <w:rPr>
                <w:rFonts w:cs="Arial"/>
                <w:b/>
              </w:rPr>
            </w:pPr>
          </w:p>
          <w:p w14:paraId="7AD5A5D4" w14:textId="77777777" w:rsidR="00FA11E9" w:rsidRDefault="00FA11E9" w:rsidP="00C76DF0">
            <w:pPr>
              <w:rPr>
                <w:rFonts w:cs="Arial"/>
                <w:b/>
              </w:rPr>
            </w:pPr>
          </w:p>
          <w:p w14:paraId="7AD5A5D5" w14:textId="77777777" w:rsidR="00FA11E9" w:rsidRDefault="00FA11E9" w:rsidP="00C76DF0">
            <w:pPr>
              <w:rPr>
                <w:rFonts w:cs="Arial"/>
                <w:b/>
              </w:rPr>
            </w:pPr>
          </w:p>
          <w:p w14:paraId="7AD5A5D6" w14:textId="77777777" w:rsidR="00FA11E9" w:rsidRDefault="00FA11E9" w:rsidP="00C76DF0">
            <w:pPr>
              <w:rPr>
                <w:rFonts w:cs="Arial"/>
                <w:b/>
              </w:rPr>
            </w:pPr>
          </w:p>
          <w:p w14:paraId="7AD5A5D7"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Reducing balance method</w:t>
            </w:r>
          </w:p>
          <w:p w14:paraId="7AD5A5D8" w14:textId="77777777" w:rsidR="00FA11E9" w:rsidRPr="00FA22E7" w:rsidRDefault="00FA11E9" w:rsidP="00FA11E9">
            <w:pPr>
              <w:jc w:val="both"/>
              <w:rPr>
                <w:rFonts w:ascii="Times New Roman" w:hAnsi="Times New Roman"/>
                <w:sz w:val="24"/>
                <w:szCs w:val="24"/>
              </w:rPr>
            </w:pPr>
          </w:p>
          <w:p w14:paraId="7AD5A5D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Reducing balance method</w:t>
            </w:r>
          </w:p>
          <w:p w14:paraId="7AD5A5DA"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cuberoot(R/C)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cuberoot (7,500/30,000) = 0.6934</w:t>
            </w:r>
          </w:p>
          <w:p w14:paraId="7AD5A5D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 0.6299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37.01%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E" w14:textId="77777777" w:rsidR="00FA11E9" w:rsidRPr="00FA22E7" w:rsidRDefault="00FA11E9" w:rsidP="00FA11E9">
            <w:pPr>
              <w:rPr>
                <w:rFonts w:ascii="Times New Roman" w:hAnsi="Times New Roman"/>
                <w:sz w:val="24"/>
                <w:szCs w:val="24"/>
              </w:rPr>
            </w:pPr>
          </w:p>
          <w:p w14:paraId="7AD5A5D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Cost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7AD5A5E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11.100</w:t>
            </w:r>
          </w:p>
          <w:p w14:paraId="7AD5A5E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18.900</w:t>
            </w:r>
          </w:p>
          <w:p w14:paraId="7AD5A5E2"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06,993</w:t>
            </w:r>
          </w:p>
          <w:p w14:paraId="7AD5A5E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2</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11,607</w:t>
            </w:r>
          </w:p>
          <w:p w14:paraId="7AD5A5E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04,295</w:t>
            </w:r>
          </w:p>
          <w:p w14:paraId="7AD5A5E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07,312</w:t>
            </w:r>
            <w:r w:rsidRPr="00FA22E7">
              <w:rPr>
                <w:rFonts w:ascii="Times New Roman" w:hAnsi="Times New Roman"/>
                <w:sz w:val="24"/>
                <w:szCs w:val="24"/>
              </w:rPr>
              <w:tab/>
            </w:r>
            <w:r w:rsidRPr="00FA22E7">
              <w:rPr>
                <w:rFonts w:ascii="Times New Roman" w:hAnsi="Times New Roman"/>
                <w:sz w:val="24"/>
                <w:szCs w:val="24"/>
              </w:rPr>
              <w:tab/>
            </w:r>
          </w:p>
          <w:p w14:paraId="7AD5A5E6" w14:textId="77777777" w:rsidR="00FA11E9" w:rsidRDefault="00FA11E9" w:rsidP="00C76DF0">
            <w:pPr>
              <w:rPr>
                <w:rFonts w:cs="Arial"/>
                <w:b/>
              </w:rPr>
            </w:pPr>
          </w:p>
          <w:p w14:paraId="7AD5A5E7" w14:textId="77777777" w:rsidR="00FA11E9" w:rsidRDefault="00FA11E9" w:rsidP="00C76DF0">
            <w:pPr>
              <w:rPr>
                <w:rFonts w:cs="Arial"/>
                <w:b/>
              </w:rPr>
            </w:pPr>
          </w:p>
          <w:p w14:paraId="7AD5A5E8" w14:textId="77777777" w:rsidR="00FA11E9" w:rsidRDefault="00FA11E9" w:rsidP="00C76DF0">
            <w:pPr>
              <w:rPr>
                <w:rFonts w:cs="Arial"/>
                <w:b/>
              </w:rPr>
            </w:pPr>
          </w:p>
          <w:p w14:paraId="7AD5A5E9"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Discuss the advantages and </w:t>
            </w:r>
            <w:proofErr w:type="gramStart"/>
            <w:r w:rsidRPr="00FA22E7">
              <w:rPr>
                <w:rFonts w:ascii="Times New Roman" w:hAnsi="Times New Roman"/>
                <w:sz w:val="24"/>
                <w:szCs w:val="24"/>
              </w:rPr>
              <w:t>disadvantages  of</w:t>
            </w:r>
            <w:proofErr w:type="gramEnd"/>
            <w:r w:rsidRPr="00FA22E7">
              <w:rPr>
                <w:rFonts w:ascii="Times New Roman" w:hAnsi="Times New Roman"/>
                <w:sz w:val="24"/>
                <w:szCs w:val="24"/>
              </w:rPr>
              <w:t xml:space="preserve"> using the straight line and      reducing balance methods.  Which method of calculating the depreciation is likely to be most appropriate for use in Mr Whitewall’s business case preparation, and why.</w:t>
            </w:r>
          </w:p>
          <w:p w14:paraId="7AD5A5EA" w14:textId="77777777" w:rsidR="00FA11E9" w:rsidRPr="00FA22E7" w:rsidRDefault="00FA11E9" w:rsidP="00FA11E9">
            <w:pPr>
              <w:tabs>
                <w:tab w:val="left" w:pos="1995"/>
              </w:tabs>
              <w:jc w:val="both"/>
              <w:rPr>
                <w:rFonts w:ascii="Times New Roman" w:hAnsi="Times New Roman"/>
                <w:sz w:val="24"/>
                <w:szCs w:val="24"/>
              </w:rPr>
            </w:pPr>
            <w:r w:rsidRPr="00FA22E7">
              <w:rPr>
                <w:rFonts w:ascii="Times New Roman" w:hAnsi="Times New Roman"/>
                <w:sz w:val="24"/>
                <w:szCs w:val="24"/>
              </w:rPr>
              <w:tab/>
            </w:r>
          </w:p>
          <w:p w14:paraId="7AD5A5EB" w14:textId="77777777" w:rsidR="00FA11E9" w:rsidRDefault="00FA11E9" w:rsidP="00FA11E9">
            <w:pPr>
              <w:ind w:left="720"/>
            </w:pPr>
            <w:r>
              <w:t>Candidates should identify that the straight line method is easier to calculate and simple to use, however the method assumes that assets depreciate at a constant rate.  The reducing balance method is more complicated but does recognise that a new fixed asset tends to lose more value in the early years than in the latter years.</w:t>
            </w:r>
          </w:p>
          <w:p w14:paraId="7AD5A5EC" w14:textId="77777777" w:rsidR="00FA11E9" w:rsidRDefault="00FA11E9" w:rsidP="00FA11E9">
            <w:pPr>
              <w:ind w:left="720"/>
            </w:pPr>
          </w:p>
          <w:p w14:paraId="7AD5A5ED" w14:textId="77777777" w:rsidR="00FA11E9" w:rsidRPr="00FA22E7" w:rsidRDefault="00FA11E9" w:rsidP="00FA11E9">
            <w:pPr>
              <w:tabs>
                <w:tab w:val="left" w:pos="1995"/>
              </w:tabs>
              <w:jc w:val="both"/>
              <w:rPr>
                <w:rFonts w:ascii="Times New Roman" w:hAnsi="Times New Roman"/>
                <w:sz w:val="24"/>
                <w:szCs w:val="24"/>
              </w:rPr>
            </w:pPr>
            <w:r>
              <w:t>For a motor vehicle the reducing balance method would be the most appropriate for a business plan as it reflects the depreciation profile regularly seen.</w:t>
            </w:r>
            <w:r>
              <w:tab/>
            </w:r>
          </w:p>
          <w:p w14:paraId="7AD5A5EE" w14:textId="77777777" w:rsidR="00FA11E9" w:rsidRDefault="00FA11E9" w:rsidP="00C76DF0">
            <w:pPr>
              <w:rPr>
                <w:rFonts w:cs="Arial"/>
                <w:b/>
              </w:rPr>
            </w:pPr>
          </w:p>
          <w:p w14:paraId="7AD5A5EF" w14:textId="77777777" w:rsidR="007166F6" w:rsidRDefault="007166F6" w:rsidP="00C76DF0">
            <w:pPr>
              <w:rPr>
                <w:rFonts w:cs="Arial"/>
                <w:b/>
              </w:rPr>
            </w:pPr>
          </w:p>
          <w:p w14:paraId="7AD5A5F0" w14:textId="77777777" w:rsidR="00B8367B" w:rsidRDefault="00B8367B" w:rsidP="00B8367B">
            <w:pPr>
              <w:rPr>
                <w:rFonts w:cs="Arial"/>
              </w:rPr>
            </w:pPr>
          </w:p>
          <w:p w14:paraId="7AD5A5F1" w14:textId="77777777" w:rsidR="002054BE" w:rsidRPr="00A50A73" w:rsidRDefault="002054BE" w:rsidP="002054BE">
            <w:pPr>
              <w:rPr>
                <w:rFonts w:ascii="Times New Roman" w:hAnsi="Times New Roman"/>
                <w:sz w:val="24"/>
                <w:szCs w:val="24"/>
              </w:rPr>
            </w:pPr>
            <w:r>
              <w:rPr>
                <w:rFonts w:ascii="Times New Roman" w:hAnsi="Times New Roman"/>
                <w:sz w:val="24"/>
                <w:szCs w:val="24"/>
              </w:rPr>
              <w:t>Mr Whitewall has incurred fixed costs of £30,000. Whilst running his business he incurs: d</w:t>
            </w:r>
            <w:r w:rsidRPr="00A50A73">
              <w:rPr>
                <w:rFonts w:ascii="Times New Roman" w:hAnsi="Times New Roman"/>
                <w:sz w:val="24"/>
                <w:szCs w:val="24"/>
              </w:rPr>
              <w:t>irect costs, variable cost and variable overheads</w:t>
            </w:r>
            <w:r>
              <w:rPr>
                <w:rFonts w:ascii="Times New Roman" w:hAnsi="Times New Roman"/>
                <w:sz w:val="24"/>
                <w:szCs w:val="24"/>
              </w:rPr>
              <w:t xml:space="preserve"> (eg carcass disposal)</w:t>
            </w:r>
            <w:r w:rsidRPr="00A50A73">
              <w:rPr>
                <w:rFonts w:ascii="Times New Roman" w:hAnsi="Times New Roman"/>
                <w:sz w:val="24"/>
                <w:szCs w:val="24"/>
              </w:rPr>
              <w:t xml:space="preserve"> taken </w:t>
            </w:r>
            <w:r>
              <w:rPr>
                <w:rFonts w:ascii="Times New Roman" w:hAnsi="Times New Roman"/>
                <w:sz w:val="24"/>
                <w:szCs w:val="24"/>
              </w:rPr>
              <w:t>together produce an average cost of £57 per tyre</w:t>
            </w:r>
            <w:r w:rsidRPr="00A50A73">
              <w:rPr>
                <w:rFonts w:ascii="Times New Roman" w:hAnsi="Times New Roman"/>
                <w:sz w:val="24"/>
                <w:szCs w:val="24"/>
              </w:rPr>
              <w:t xml:space="preserve">. </w:t>
            </w:r>
            <w:r>
              <w:rPr>
                <w:rFonts w:ascii="Times New Roman" w:hAnsi="Times New Roman"/>
                <w:sz w:val="24"/>
                <w:szCs w:val="24"/>
              </w:rPr>
              <w:t>Mr Whitewall is expecting to change 238 tyres per month</w:t>
            </w:r>
            <w:proofErr w:type="gramStart"/>
            <w:r>
              <w:rPr>
                <w:rFonts w:ascii="Times New Roman" w:hAnsi="Times New Roman"/>
                <w:sz w:val="24"/>
                <w:szCs w:val="24"/>
              </w:rPr>
              <w:t>..</w:t>
            </w:r>
            <w:proofErr w:type="gramEnd"/>
            <w:r>
              <w:rPr>
                <w:rFonts w:ascii="Times New Roman" w:hAnsi="Times New Roman"/>
                <w:sz w:val="24"/>
                <w:szCs w:val="24"/>
              </w:rPr>
              <w:t xml:space="preserve">  A finished tyre</w:t>
            </w:r>
            <w:r w:rsidRPr="00A50A73">
              <w:rPr>
                <w:rFonts w:ascii="Times New Roman" w:hAnsi="Times New Roman"/>
                <w:sz w:val="24"/>
                <w:szCs w:val="24"/>
              </w:rPr>
              <w:t xml:space="preserve"> sells</w:t>
            </w:r>
            <w:r>
              <w:rPr>
                <w:rFonts w:ascii="Times New Roman" w:hAnsi="Times New Roman"/>
                <w:sz w:val="24"/>
                <w:szCs w:val="24"/>
              </w:rPr>
              <w:t xml:space="preserve"> on average for £75</w:t>
            </w:r>
            <w:r w:rsidRPr="00A50A73">
              <w:rPr>
                <w:rFonts w:ascii="Times New Roman" w:hAnsi="Times New Roman"/>
                <w:sz w:val="24"/>
                <w:szCs w:val="24"/>
              </w:rPr>
              <w:t>.</w:t>
            </w:r>
          </w:p>
          <w:p w14:paraId="7AD5A5F2" w14:textId="77777777" w:rsidR="002054BE" w:rsidRDefault="002054BE" w:rsidP="00B8367B">
            <w:pPr>
              <w:rPr>
                <w:rFonts w:cs="Arial"/>
              </w:rPr>
            </w:pPr>
          </w:p>
          <w:p w14:paraId="7AD5A5F3" w14:textId="77777777" w:rsidR="00B8367B" w:rsidRDefault="00B8367B" w:rsidP="00B8367B">
            <w:pPr>
              <w:rPr>
                <w:rFonts w:cs="Arial"/>
              </w:rPr>
            </w:pPr>
            <w:r>
              <w:rPr>
                <w:rFonts w:cs="Arial"/>
              </w:rPr>
              <w:t>Candidates are required to calculate the break-even point.</w:t>
            </w:r>
          </w:p>
          <w:p w14:paraId="7AD5A5F4" w14:textId="77777777" w:rsidR="00B8367B" w:rsidRDefault="00B8367B" w:rsidP="00B8367B">
            <w:pPr>
              <w:rPr>
                <w:rFonts w:cs="Arial"/>
              </w:rPr>
            </w:pPr>
          </w:p>
          <w:p w14:paraId="7AD5A5F5" w14:textId="77777777" w:rsidR="00B8367B" w:rsidRPr="0099052C" w:rsidRDefault="00B8367B" w:rsidP="00B8367B">
            <w:r>
              <w:t xml:space="preserve">Break-even point = </w:t>
            </w:r>
            <m:oMath>
              <m:f>
                <m:fPr>
                  <m:ctrlPr>
                    <w:rPr>
                      <w:rFonts w:ascii="Cambria Math" w:eastAsia="Calibri" w:hAnsi="Cambria Math"/>
                      <w:i/>
                      <w:lang w:val="en-US" w:eastAsia="en-US"/>
                    </w:rPr>
                  </m:ctrlPr>
                </m:fPr>
                <m:num>
                  <m:r>
                    <w:rPr>
                      <w:rFonts w:ascii="Cambria Math" w:hAnsi="Cambria Math"/>
                    </w:rPr>
                    <m:t>Fixed costs</m:t>
                  </m:r>
                </m:num>
                <m:den>
                  <m:r>
                    <w:rPr>
                      <w:rFonts w:ascii="Cambria Math" w:hAnsi="Cambria Math"/>
                    </w:rPr>
                    <m:t>Selling price per unit-Variable costs per unit</m:t>
                  </m:r>
                </m:den>
              </m:f>
            </m:oMath>
          </w:p>
          <w:p w14:paraId="7AD5A5F6" w14:textId="77777777" w:rsidR="00B8367B" w:rsidRPr="0099052C" w:rsidRDefault="00B8367B" w:rsidP="00B8367B"/>
          <w:p w14:paraId="7AD5A5F7" w14:textId="77777777" w:rsidR="00B8367B" w:rsidRPr="000933B9" w:rsidRDefault="00B8367B" w:rsidP="00B8367B">
            <w:r w:rsidRPr="0099052C">
              <w:t xml:space="preserve">Break-even point = </w:t>
            </w:r>
            <m:oMath>
              <m:f>
                <m:fPr>
                  <m:ctrlPr>
                    <w:rPr>
                      <w:rFonts w:ascii="Cambria Math" w:hAnsi="Cambria Math"/>
                      <w:i/>
                      <w:lang w:val="en-US" w:eastAsia="en-US"/>
                    </w:rPr>
                  </m:ctrlPr>
                </m:fPr>
                <m:num>
                  <m:r>
                    <w:rPr>
                      <w:rFonts w:ascii="Cambria Math" w:hAnsi="Cambria Math"/>
                    </w:rPr>
                    <m:t>30,000</m:t>
                  </m:r>
                </m:num>
                <m:den>
                  <m:r>
                    <w:rPr>
                      <w:rFonts w:ascii="Cambria Math" w:hAnsi="Cambria Math"/>
                    </w:rPr>
                    <m:t>75-57</m:t>
                  </m:r>
                </m:den>
              </m:f>
            </m:oMath>
          </w:p>
          <w:p w14:paraId="7AD5A5F8" w14:textId="77777777" w:rsidR="00B8367B" w:rsidRPr="0099052C" w:rsidRDefault="00B8367B" w:rsidP="00B8367B"/>
          <w:p w14:paraId="7AD5A5F9" w14:textId="77777777" w:rsidR="00B8367B" w:rsidRDefault="00101DD5" w:rsidP="00B8367B">
            <w:r>
              <w:t>Break-even point = 1667</w:t>
            </w:r>
            <w:r w:rsidR="00B8367B" w:rsidRPr="0099052C">
              <w:t xml:space="preserve"> units</w:t>
            </w:r>
            <w:r>
              <w:t xml:space="preserve"> (tyres)</w:t>
            </w:r>
          </w:p>
          <w:p w14:paraId="7AD5A5FA" w14:textId="77777777" w:rsidR="00B8367B" w:rsidRDefault="00B8367B" w:rsidP="00B8367B"/>
          <w:p w14:paraId="7AD5A5FB" w14:textId="77777777" w:rsidR="00B8367B" w:rsidRDefault="00B8367B" w:rsidP="00B8367B"/>
          <w:p w14:paraId="7AD5A5FC" w14:textId="77777777" w:rsidR="007166F6" w:rsidRDefault="007166F6" w:rsidP="00C76DF0">
            <w:pPr>
              <w:rPr>
                <w:rFonts w:cs="Arial"/>
                <w:b/>
              </w:rPr>
            </w:pPr>
          </w:p>
          <w:p w14:paraId="7AD5A5FD" w14:textId="77777777" w:rsidR="00B8367B" w:rsidRDefault="00B8367B" w:rsidP="00C76DF0">
            <w:pPr>
              <w:rPr>
                <w:rFonts w:cs="Arial"/>
                <w:b/>
              </w:rPr>
            </w:pPr>
          </w:p>
          <w:p w14:paraId="7AD5A5FE" w14:textId="77777777" w:rsidR="00B8367B" w:rsidRDefault="00B8367B" w:rsidP="00C76DF0">
            <w:pPr>
              <w:rPr>
                <w:rFonts w:cs="Arial"/>
                <w:b/>
              </w:rPr>
            </w:pPr>
          </w:p>
          <w:p w14:paraId="7AD5A5FF" w14:textId="77777777" w:rsidR="00B8367B" w:rsidRDefault="00B8367B" w:rsidP="00B8367B"/>
          <w:p w14:paraId="7AD5A600" w14:textId="77777777" w:rsidR="00B8367B" w:rsidRDefault="00B8367B" w:rsidP="00B8367B"/>
          <w:p w14:paraId="7AD5A601" w14:textId="77777777" w:rsidR="00B8367B" w:rsidRDefault="00B8367B" w:rsidP="00B8367B">
            <w:r>
              <w:t>Candidates are required to draw a break-even chart that shows the firms current position.</w:t>
            </w:r>
          </w:p>
          <w:p w14:paraId="7AD5A602" w14:textId="77777777" w:rsidR="00B8367B" w:rsidRDefault="00B8367B" w:rsidP="00B8367B"/>
          <w:p w14:paraId="7AD5A603" w14:textId="77777777" w:rsidR="00B8367B" w:rsidRDefault="00B8367B" w:rsidP="00B8367B">
            <w:r>
              <w:rPr>
                <w:noProof/>
              </w:rPr>
              <mc:AlternateContent>
                <mc:Choice Requires="wps">
                  <w:drawing>
                    <wp:anchor distT="0" distB="0" distL="114300" distR="114300" simplePos="0" relativeHeight="251663360" behindDoc="0" locked="0" layoutInCell="1" allowOverlap="1" wp14:anchorId="7AD5AA48" wp14:editId="7AD5AA49">
                      <wp:simplePos x="0" y="0"/>
                      <wp:positionH relativeFrom="column">
                        <wp:posOffset>729615</wp:posOffset>
                      </wp:positionH>
                      <wp:positionV relativeFrom="paragraph">
                        <wp:posOffset>61595</wp:posOffset>
                      </wp:positionV>
                      <wp:extent cx="3133725" cy="2677160"/>
                      <wp:effectExtent l="5715" t="13970" r="13335"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33725"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BEEC326" id="_x0000_t32" coordsize="21600,21600" o:spt="32" o:oned="t" path="m,l21600,21600e" filled="f">
                      <v:path arrowok="t" fillok="f" o:connecttype="none"/>
                      <o:lock v:ext="edit" shapetype="t"/>
                    </v:shapetype>
                    <v:shape id="Straight Arrow Connector 19" o:spid="_x0000_s1026" type="#_x0000_t32" style="position:absolute;margin-left:57.45pt;margin-top:4.85pt;width:246.75pt;height:21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"/>
                  </w:pict>
                </mc:Fallback>
              </mc:AlternateContent>
            </w:r>
            <w:r>
              <w:rPr>
                <w:noProof/>
              </w:rPr>
              <mc:AlternateContent>
                <mc:Choice Requires="wps">
                  <w:drawing>
                    <wp:anchor distT="0" distB="0" distL="114300" distR="114300" simplePos="0" relativeHeight="251659264" behindDoc="0" locked="0" layoutInCell="1" allowOverlap="1" wp14:anchorId="7AD5AA4A" wp14:editId="7AD5AA4B">
                      <wp:simplePos x="0" y="0"/>
                      <wp:positionH relativeFrom="column">
                        <wp:posOffset>729615</wp:posOffset>
                      </wp:positionH>
                      <wp:positionV relativeFrom="paragraph">
                        <wp:posOffset>62230</wp:posOffset>
                      </wp:positionV>
                      <wp:extent cx="0" cy="2677160"/>
                      <wp:effectExtent l="5715" t="5080" r="13335" b="1333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EAF9B6" id="Straight Arrow Connector 18" o:spid="_x0000_s1026" type="#_x0000_t32" style="position:absolute;margin-left:57.45pt;margin-top:4.9pt;width:0;height:2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x7JQIAAEw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"/>
                  </w:pict>
                </mc:Fallback>
              </mc:AlternateContent>
            </w:r>
            <w:r>
              <w:t xml:space="preserve">                                                                                                     Sales revenue</w:t>
            </w:r>
          </w:p>
          <w:p w14:paraId="7AD5A604" w14:textId="77777777" w:rsidR="00B8367B" w:rsidRDefault="00B8367B" w:rsidP="00B8367B"/>
          <w:p w14:paraId="7AD5A605" w14:textId="77777777" w:rsidR="00B8367B" w:rsidRDefault="00B8367B" w:rsidP="00B8367B"/>
          <w:p w14:paraId="7AD5A606" w14:textId="77777777" w:rsidR="00B8367B" w:rsidRDefault="00B8367B" w:rsidP="00B8367B">
            <w:r>
              <w:t xml:space="preserve">                                                                                       Profit</w:t>
            </w:r>
          </w:p>
          <w:p w14:paraId="7AD5A607" w14:textId="77777777" w:rsidR="00B8367B" w:rsidRDefault="00B8367B" w:rsidP="00B8367B">
            <w:r>
              <w:rPr>
                <w:noProof/>
              </w:rPr>
              <mc:AlternateContent>
                <mc:Choice Requires="wps">
                  <w:drawing>
                    <wp:anchor distT="0" distB="0" distL="114300" distR="114300" simplePos="0" relativeHeight="251664384" behindDoc="0" locked="0" layoutInCell="1" allowOverlap="1" wp14:anchorId="7AD5AA4C" wp14:editId="7AD5AA4D">
                      <wp:simplePos x="0" y="0"/>
                      <wp:positionH relativeFrom="column">
                        <wp:posOffset>1939290</wp:posOffset>
                      </wp:positionH>
                      <wp:positionV relativeFrom="paragraph">
                        <wp:posOffset>104775</wp:posOffset>
                      </wp:positionV>
                      <wp:extent cx="457200" cy="438785"/>
                      <wp:effectExtent l="5715" t="9525" r="51435" b="469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102884" id="Straight Arrow Connector 17" o:spid="_x0000_s1026" type="#_x0000_t32" style="position:absolute;margin-left:152.7pt;margin-top:8.25pt;width:36pt;height:3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&#1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7AD5AA4E" wp14:editId="7AD5AA4F">
                      <wp:simplePos x="0" y="0"/>
                      <wp:positionH relativeFrom="column">
                        <wp:posOffset>729615</wp:posOffset>
                      </wp:positionH>
                      <wp:positionV relativeFrom="paragraph">
                        <wp:posOffset>105410</wp:posOffset>
                      </wp:positionV>
                      <wp:extent cx="3248025" cy="1085850"/>
                      <wp:effectExtent l="5715" t="10160" r="13335" b="88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48025" cy="1085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C0615CB" id="Straight Arrow Connector 16" o:spid="_x0000_s1026" type="#_x0000_t32" style="position:absolute;margin-left:57.45pt;margin-top:8.3pt;width:255.75pt;height:8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"/>
                  </w:pict>
                </mc:Fallback>
              </mc:AlternateContent>
            </w:r>
            <w:r>
              <w:t xml:space="preserve">                               Break-even point                                            Variable costs</w:t>
            </w:r>
          </w:p>
          <w:p w14:paraId="7AD5A608" w14:textId="77777777" w:rsidR="00B8367B" w:rsidRDefault="00B8367B" w:rsidP="00B8367B">
            <w:r>
              <w:t xml:space="preserve">                                                                                                  </w:t>
            </w:r>
          </w:p>
          <w:p w14:paraId="7AD5A609" w14:textId="77777777" w:rsidR="00B8367B" w:rsidRDefault="00B8367B" w:rsidP="00B8367B">
            <w:r>
              <w:t>Costs (</w:t>
            </w:r>
            <w:r>
              <w:rPr>
                <w:rFonts w:cs="Arial"/>
              </w:rPr>
              <w:t>£</w:t>
            </w:r>
            <w:r>
              <w:t>)</w:t>
            </w:r>
          </w:p>
          <w:p w14:paraId="7AD5A60A" w14:textId="77777777" w:rsidR="00B8367B" w:rsidRDefault="00B8367B" w:rsidP="00B8367B">
            <w:r>
              <w:rPr>
                <w:noProof/>
              </w:rPr>
              <mc:AlternateContent>
                <mc:Choice Requires="wps">
                  <w:drawing>
                    <wp:anchor distT="0" distB="0" distL="114300" distR="114300" simplePos="0" relativeHeight="251665408" behindDoc="0" locked="0" layoutInCell="1" allowOverlap="1" wp14:anchorId="7AD5AA50" wp14:editId="7AD5AA51">
                      <wp:simplePos x="0" y="0"/>
                      <wp:positionH relativeFrom="column">
                        <wp:posOffset>2463165</wp:posOffset>
                      </wp:positionH>
                      <wp:positionV relativeFrom="paragraph">
                        <wp:posOffset>128905</wp:posOffset>
                      </wp:positionV>
                      <wp:extent cx="0" cy="1485900"/>
                      <wp:effectExtent l="5715" t="5080" r="13335" b="1397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E2221F" id="Straight Arrow Connector 15" o:spid="_x0000_s1026" type="#_x0000_t32" style="position:absolute;margin-left:193.95pt;margin-top:10.15pt;width:0;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">
                      <v:stroke dashstyle="dash"/>
                    </v:shape>
                  </w:pict>
                </mc:Fallback>
              </mc:AlternateContent>
            </w:r>
          </w:p>
          <w:p w14:paraId="7AD5A60B" w14:textId="77777777" w:rsidR="00B8367B" w:rsidRDefault="00B8367B" w:rsidP="00B8367B"/>
          <w:p w14:paraId="7AD5A60C" w14:textId="77777777" w:rsidR="00B8367B" w:rsidRDefault="00B8367B" w:rsidP="00B8367B"/>
          <w:p w14:paraId="7AD5A60D" w14:textId="77777777" w:rsidR="00B8367B" w:rsidRDefault="00B8367B" w:rsidP="00B8367B"/>
          <w:p w14:paraId="7AD5A60E" w14:textId="77777777" w:rsidR="00B8367B" w:rsidRDefault="00B8367B" w:rsidP="00B8367B">
            <w:r>
              <w:rPr>
                <w:noProof/>
              </w:rPr>
              <mc:AlternateContent>
                <mc:Choice Requires="wps">
                  <w:drawing>
                    <wp:anchor distT="0" distB="0" distL="114300" distR="114300" simplePos="0" relativeHeight="251661312" behindDoc="0" locked="0" layoutInCell="1" allowOverlap="1" wp14:anchorId="7AD5AA52" wp14:editId="7AD5AA53">
                      <wp:simplePos x="0" y="0"/>
                      <wp:positionH relativeFrom="column">
                        <wp:posOffset>729615</wp:posOffset>
                      </wp:positionH>
                      <wp:positionV relativeFrom="paragraph">
                        <wp:posOffset>67310</wp:posOffset>
                      </wp:positionV>
                      <wp:extent cx="3190875" cy="0"/>
                      <wp:effectExtent l="5715" t="10160" r="13335" b="889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FAB0C9A" id="Straight Arrow Connector 14" o:spid="_x0000_s1026" type="#_x0000_t32" style="position:absolute;margin-left:57.45pt;margin-top:5.3pt;width:251.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63VJwIAAEw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"/>
                  </w:pict>
                </mc:Fallback>
              </mc:AlternateContent>
            </w:r>
            <w:r w:rsidR="00472C61">
              <w:t>3</w:t>
            </w:r>
            <w:r>
              <w:t>0,000                                                                                          Fixed costs</w:t>
            </w:r>
          </w:p>
          <w:p w14:paraId="7AD5A60F" w14:textId="77777777" w:rsidR="00B8367B" w:rsidRDefault="00B8367B" w:rsidP="00B8367B"/>
          <w:p w14:paraId="7AD5A610" w14:textId="77777777" w:rsidR="00B8367B" w:rsidRPr="00F156AA" w:rsidRDefault="00B8367B" w:rsidP="00B8367B">
            <w:pPr>
              <w:rPr>
                <w:rFonts w:cs="Arial"/>
              </w:rPr>
            </w:pPr>
            <w:r>
              <w:rPr>
                <w:rFonts w:cs="Arial"/>
              </w:rPr>
              <w:t xml:space="preserve">                       loss           </w:t>
            </w:r>
          </w:p>
          <w:p w14:paraId="7AD5A611" w14:textId="77777777" w:rsidR="00B8367B" w:rsidRDefault="00B8367B" w:rsidP="00B8367B">
            <w:pPr>
              <w:jc w:val="center"/>
              <w:rPr>
                <w:rFonts w:cs="Arial"/>
                <w:b/>
              </w:rPr>
            </w:pPr>
          </w:p>
          <w:p w14:paraId="7AD5A612" w14:textId="77777777" w:rsidR="00B8367B" w:rsidRDefault="00B8367B" w:rsidP="00B8367B">
            <w:pPr>
              <w:jc w:val="center"/>
              <w:rPr>
                <w:rFonts w:cs="Arial"/>
                <w:b/>
              </w:rPr>
            </w:pPr>
          </w:p>
          <w:p w14:paraId="7AD5A613" w14:textId="77777777" w:rsidR="00B8367B" w:rsidRDefault="00B8367B" w:rsidP="00B8367B">
            <w:pPr>
              <w:jc w:val="center"/>
              <w:rPr>
                <w:rFonts w:cs="Arial"/>
                <w:b/>
              </w:rPr>
            </w:pPr>
          </w:p>
          <w:p w14:paraId="7AD5A614" w14:textId="77777777" w:rsidR="00B8367B" w:rsidRDefault="00B8367B" w:rsidP="00B8367B">
            <w:pPr>
              <w:rPr>
                <w:rFonts w:cs="Arial"/>
                <w:b/>
              </w:rPr>
            </w:pPr>
            <w:r>
              <w:rPr>
                <w:rFonts w:cs="Arial"/>
                <w:b/>
                <w:noProof/>
              </w:rPr>
              <mc:AlternateContent>
                <mc:Choice Requires="wps">
                  <w:drawing>
                    <wp:anchor distT="0" distB="0" distL="114300" distR="114300" simplePos="0" relativeHeight="251660288" behindDoc="0" locked="0" layoutInCell="1" allowOverlap="1" wp14:anchorId="7AD5AA54" wp14:editId="7AD5AA55">
                      <wp:simplePos x="0" y="0"/>
                      <wp:positionH relativeFrom="column">
                        <wp:posOffset>729615</wp:posOffset>
                      </wp:positionH>
                      <wp:positionV relativeFrom="paragraph">
                        <wp:posOffset>3175</wp:posOffset>
                      </wp:positionV>
                      <wp:extent cx="3305175" cy="0"/>
                      <wp:effectExtent l="5715" t="12700" r="13335" b="63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92D9A2" id="Straight Arrow Connector 13" o:spid="_x0000_s1026" type="#_x0000_t32" style="position:absolute;margin-left:57.45pt;margin-top:.25pt;width:26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"/>
                  </w:pict>
                </mc:Fallback>
              </mc:AlternateContent>
            </w:r>
            <w:r>
              <w:rPr>
                <w:rFonts w:cs="Arial"/>
              </w:rPr>
              <w:t xml:space="preserve">                                 </w:t>
            </w:r>
            <w:r w:rsidR="002F03C8">
              <w:rPr>
                <w:rFonts w:cs="Arial"/>
              </w:rPr>
              <w:t xml:space="preserve">                          1667</w:t>
            </w:r>
          </w:p>
          <w:p w14:paraId="7AD5A615" w14:textId="77777777" w:rsidR="00B8367B" w:rsidRDefault="00B8367B" w:rsidP="00B8367B">
            <w:pPr>
              <w:rPr>
                <w:rFonts w:cs="Arial"/>
              </w:rPr>
            </w:pPr>
            <w:r>
              <w:rPr>
                <w:rFonts w:cs="Arial"/>
              </w:rPr>
              <w:t xml:space="preserve">                                         Output (units) </w:t>
            </w:r>
            <w:r w:rsidR="002F03C8">
              <w:rPr>
                <w:rFonts w:cs="Arial"/>
              </w:rPr>
              <w:t>(fitted tyres)</w:t>
            </w:r>
            <w:r>
              <w:rPr>
                <w:rFonts w:cs="Arial"/>
              </w:rPr>
              <w:t xml:space="preserve">       </w:t>
            </w:r>
          </w:p>
          <w:p w14:paraId="7AD5A616" w14:textId="77777777" w:rsidR="00B8367B" w:rsidRDefault="00B8367B" w:rsidP="00B8367B">
            <w:pPr>
              <w:rPr>
                <w:rFonts w:cs="Arial"/>
              </w:rPr>
            </w:pPr>
          </w:p>
          <w:p w14:paraId="7AD5A617" w14:textId="77777777" w:rsidR="00B8367B" w:rsidRPr="00941770" w:rsidRDefault="00B8367B" w:rsidP="00C76DF0">
            <w:pPr>
              <w:rPr>
                <w:rFonts w:cs="Arial"/>
                <w:b/>
              </w:rPr>
            </w:pPr>
          </w:p>
        </w:tc>
        <w:tc>
          <w:tcPr>
            <w:tcW w:w="992" w:type="dxa"/>
            <w:tcBorders>
              <w:top w:val="single" w:sz="6" w:space="0" w:color="auto"/>
            </w:tcBorders>
            <w:shd w:val="clear" w:color="auto" w:fill="auto"/>
          </w:tcPr>
          <w:p w14:paraId="7AD5A618" w14:textId="77777777" w:rsidR="00735856" w:rsidRDefault="00735856" w:rsidP="0024252D">
            <w:pPr>
              <w:jc w:val="center"/>
              <w:rPr>
                <w:rFonts w:cs="Arial"/>
                <w:b/>
              </w:rPr>
            </w:pPr>
          </w:p>
          <w:p w14:paraId="7AD5A619" w14:textId="77777777" w:rsidR="00C07B5B" w:rsidRDefault="00C07B5B" w:rsidP="0024252D">
            <w:pPr>
              <w:jc w:val="center"/>
              <w:rPr>
                <w:rFonts w:cs="Arial"/>
                <w:b/>
              </w:rPr>
            </w:pPr>
          </w:p>
          <w:p w14:paraId="7AD5A61A" w14:textId="77777777" w:rsidR="00C07B5B" w:rsidRDefault="00C07B5B" w:rsidP="0024252D">
            <w:pPr>
              <w:jc w:val="center"/>
              <w:rPr>
                <w:rFonts w:cs="Arial"/>
                <w:b/>
              </w:rPr>
            </w:pPr>
          </w:p>
          <w:p w14:paraId="7AD5A61B" w14:textId="77777777" w:rsidR="00C07B5B" w:rsidRDefault="00C07B5B" w:rsidP="0024252D">
            <w:pPr>
              <w:jc w:val="center"/>
              <w:rPr>
                <w:rFonts w:cs="Arial"/>
                <w:b/>
              </w:rPr>
            </w:pPr>
          </w:p>
          <w:p w14:paraId="7AD5A61C" w14:textId="77777777" w:rsidR="00C07B5B" w:rsidRDefault="00C07B5B" w:rsidP="0024252D">
            <w:pPr>
              <w:jc w:val="center"/>
              <w:rPr>
                <w:rFonts w:cs="Arial"/>
                <w:b/>
              </w:rPr>
            </w:pPr>
          </w:p>
          <w:p w14:paraId="7AD5A61D" w14:textId="77777777" w:rsidR="00C07B5B" w:rsidRDefault="00C07B5B" w:rsidP="0024252D">
            <w:pPr>
              <w:jc w:val="center"/>
              <w:rPr>
                <w:rFonts w:cs="Arial"/>
                <w:b/>
              </w:rPr>
            </w:pPr>
          </w:p>
          <w:p w14:paraId="7AD5A61E" w14:textId="77777777" w:rsidR="00C07B5B" w:rsidRDefault="00C07B5B" w:rsidP="0024252D">
            <w:pPr>
              <w:jc w:val="center"/>
              <w:rPr>
                <w:rFonts w:cs="Arial"/>
                <w:b/>
              </w:rPr>
            </w:pPr>
          </w:p>
          <w:p w14:paraId="7AD5A61F" w14:textId="77777777" w:rsidR="00C07B5B" w:rsidRDefault="00C07B5B" w:rsidP="0024252D">
            <w:pPr>
              <w:jc w:val="center"/>
              <w:rPr>
                <w:rFonts w:cs="Arial"/>
                <w:b/>
              </w:rPr>
            </w:pPr>
          </w:p>
          <w:p w14:paraId="7AD5A620" w14:textId="77777777" w:rsidR="00C07B5B" w:rsidRDefault="00C07B5B" w:rsidP="0024252D">
            <w:pPr>
              <w:jc w:val="center"/>
              <w:rPr>
                <w:rFonts w:cs="Arial"/>
                <w:b/>
              </w:rPr>
            </w:pPr>
          </w:p>
          <w:p w14:paraId="7AD5A621" w14:textId="77777777" w:rsidR="00C07B5B" w:rsidRDefault="00C07B5B" w:rsidP="0024252D">
            <w:pPr>
              <w:jc w:val="center"/>
              <w:rPr>
                <w:rFonts w:cs="Arial"/>
                <w:b/>
              </w:rPr>
            </w:pPr>
          </w:p>
          <w:p w14:paraId="7AD5A622" w14:textId="77777777" w:rsidR="00C07B5B" w:rsidRDefault="00C07B5B" w:rsidP="0024252D">
            <w:pPr>
              <w:jc w:val="center"/>
              <w:rPr>
                <w:rFonts w:cs="Arial"/>
                <w:b/>
              </w:rPr>
            </w:pPr>
          </w:p>
          <w:p w14:paraId="7AD5A623" w14:textId="77777777" w:rsidR="00C07B5B" w:rsidRDefault="00C07B5B" w:rsidP="0024252D">
            <w:pPr>
              <w:jc w:val="center"/>
              <w:rPr>
                <w:rFonts w:cs="Arial"/>
                <w:b/>
              </w:rPr>
            </w:pPr>
          </w:p>
          <w:p w14:paraId="7AD5A624" w14:textId="77777777" w:rsidR="00C07B5B" w:rsidRDefault="00C07B5B" w:rsidP="0024252D">
            <w:pPr>
              <w:jc w:val="center"/>
              <w:rPr>
                <w:rFonts w:cs="Arial"/>
                <w:b/>
              </w:rPr>
            </w:pPr>
          </w:p>
          <w:p w14:paraId="7AD5A625" w14:textId="77777777" w:rsidR="00C07B5B" w:rsidRDefault="00C07B5B" w:rsidP="0024252D">
            <w:pPr>
              <w:jc w:val="center"/>
              <w:rPr>
                <w:rFonts w:cs="Arial"/>
                <w:b/>
              </w:rPr>
            </w:pPr>
          </w:p>
          <w:p w14:paraId="7AD5A626" w14:textId="77777777" w:rsidR="00C76DF0" w:rsidRDefault="00C76DF0" w:rsidP="0024252D">
            <w:pPr>
              <w:jc w:val="center"/>
              <w:rPr>
                <w:rFonts w:cs="Arial"/>
                <w:b/>
              </w:rPr>
            </w:pPr>
          </w:p>
          <w:p w14:paraId="7AD5A627" w14:textId="77777777" w:rsidR="00C76DF0" w:rsidRDefault="00C76DF0" w:rsidP="0024252D">
            <w:pPr>
              <w:jc w:val="center"/>
              <w:rPr>
                <w:rFonts w:cs="Arial"/>
                <w:b/>
              </w:rPr>
            </w:pPr>
          </w:p>
          <w:p w14:paraId="7AD5A628" w14:textId="77777777" w:rsidR="00C76DF0" w:rsidRDefault="00C76DF0" w:rsidP="0024252D">
            <w:pPr>
              <w:jc w:val="center"/>
              <w:rPr>
                <w:rFonts w:cs="Arial"/>
                <w:b/>
              </w:rPr>
            </w:pPr>
          </w:p>
          <w:p w14:paraId="7AD5A629" w14:textId="77777777" w:rsidR="00C76DF0" w:rsidRDefault="00C76DF0" w:rsidP="0024252D">
            <w:pPr>
              <w:jc w:val="center"/>
              <w:rPr>
                <w:rFonts w:cs="Arial"/>
                <w:b/>
              </w:rPr>
            </w:pPr>
          </w:p>
          <w:p w14:paraId="7AD5A62A" w14:textId="77777777" w:rsidR="00C76DF0" w:rsidRDefault="00C76DF0" w:rsidP="0024252D">
            <w:pPr>
              <w:jc w:val="center"/>
              <w:rPr>
                <w:rFonts w:cs="Arial"/>
                <w:b/>
              </w:rPr>
            </w:pPr>
          </w:p>
          <w:p w14:paraId="7AD5A62B" w14:textId="77777777" w:rsidR="00C76DF0" w:rsidRDefault="00C76DF0" w:rsidP="0024252D">
            <w:pPr>
              <w:jc w:val="center"/>
              <w:rPr>
                <w:rFonts w:cs="Arial"/>
                <w:b/>
              </w:rPr>
            </w:pPr>
          </w:p>
          <w:p w14:paraId="7AD5A62C" w14:textId="77777777" w:rsidR="00C76DF0" w:rsidRDefault="00C76DF0" w:rsidP="0024252D">
            <w:pPr>
              <w:jc w:val="center"/>
              <w:rPr>
                <w:rFonts w:cs="Arial"/>
                <w:b/>
              </w:rPr>
            </w:pPr>
          </w:p>
          <w:p w14:paraId="7AD5A62D" w14:textId="77777777" w:rsidR="00C76DF0" w:rsidRDefault="00C76DF0" w:rsidP="0024252D">
            <w:pPr>
              <w:jc w:val="center"/>
              <w:rPr>
                <w:rFonts w:cs="Arial"/>
                <w:b/>
              </w:rPr>
            </w:pPr>
          </w:p>
          <w:p w14:paraId="7AD5A62E" w14:textId="77777777" w:rsidR="00C76DF0" w:rsidRDefault="00C76DF0" w:rsidP="0024252D">
            <w:pPr>
              <w:jc w:val="center"/>
              <w:rPr>
                <w:rFonts w:cs="Arial"/>
                <w:b/>
              </w:rPr>
            </w:pPr>
          </w:p>
          <w:p w14:paraId="7AD5A62F" w14:textId="77777777" w:rsidR="00C76DF0" w:rsidRDefault="00C76DF0" w:rsidP="0024252D">
            <w:pPr>
              <w:jc w:val="center"/>
              <w:rPr>
                <w:rFonts w:cs="Arial"/>
                <w:b/>
              </w:rPr>
            </w:pPr>
          </w:p>
          <w:p w14:paraId="7AD5A630" w14:textId="77777777" w:rsidR="00C76DF0" w:rsidRDefault="00C76DF0" w:rsidP="0024252D">
            <w:pPr>
              <w:jc w:val="center"/>
              <w:rPr>
                <w:rFonts w:cs="Arial"/>
                <w:b/>
              </w:rPr>
            </w:pPr>
          </w:p>
          <w:p w14:paraId="7AD5A631" w14:textId="77777777" w:rsidR="00C76DF0" w:rsidRDefault="00C76DF0" w:rsidP="0024252D">
            <w:pPr>
              <w:jc w:val="center"/>
              <w:rPr>
                <w:rFonts w:cs="Arial"/>
                <w:b/>
              </w:rPr>
            </w:pPr>
          </w:p>
          <w:p w14:paraId="7AD5A632" w14:textId="77777777" w:rsidR="00C76DF0" w:rsidRDefault="00C76DF0" w:rsidP="0024252D">
            <w:pPr>
              <w:jc w:val="center"/>
              <w:rPr>
                <w:rFonts w:cs="Arial"/>
                <w:b/>
              </w:rPr>
            </w:pPr>
          </w:p>
          <w:p w14:paraId="7AD5A633" w14:textId="77777777" w:rsidR="00C76DF0" w:rsidRDefault="00472C61" w:rsidP="0024252D">
            <w:pPr>
              <w:jc w:val="center"/>
              <w:rPr>
                <w:rFonts w:cs="Arial"/>
                <w:b/>
              </w:rPr>
            </w:pPr>
            <w:r>
              <w:rPr>
                <w:rFonts w:cs="Arial"/>
                <w:b/>
              </w:rPr>
              <w:t>4</w:t>
            </w:r>
            <w:r w:rsidR="00FA11E9">
              <w:rPr>
                <w:rFonts w:cs="Arial"/>
                <w:b/>
              </w:rPr>
              <w:t>Marks</w:t>
            </w:r>
          </w:p>
          <w:p w14:paraId="7AD5A634" w14:textId="77777777" w:rsidR="00C76DF0" w:rsidRDefault="00C76DF0" w:rsidP="0024252D">
            <w:pPr>
              <w:jc w:val="center"/>
              <w:rPr>
                <w:rFonts w:cs="Arial"/>
                <w:b/>
              </w:rPr>
            </w:pPr>
          </w:p>
          <w:p w14:paraId="7AD5A635" w14:textId="77777777" w:rsidR="00C76DF0" w:rsidRDefault="00C76DF0" w:rsidP="0024252D">
            <w:pPr>
              <w:jc w:val="center"/>
              <w:rPr>
                <w:rFonts w:cs="Arial"/>
                <w:b/>
              </w:rPr>
            </w:pPr>
          </w:p>
          <w:p w14:paraId="7AD5A636" w14:textId="77777777" w:rsidR="00C76DF0" w:rsidRDefault="00C76DF0" w:rsidP="0024252D">
            <w:pPr>
              <w:jc w:val="center"/>
              <w:rPr>
                <w:rFonts w:cs="Arial"/>
                <w:b/>
              </w:rPr>
            </w:pPr>
          </w:p>
          <w:p w14:paraId="7AD5A637" w14:textId="77777777" w:rsidR="00C76DF0" w:rsidRDefault="00C76DF0" w:rsidP="0024252D">
            <w:pPr>
              <w:jc w:val="center"/>
              <w:rPr>
                <w:rFonts w:cs="Arial"/>
                <w:b/>
              </w:rPr>
            </w:pPr>
          </w:p>
          <w:p w14:paraId="7AD5A638" w14:textId="77777777" w:rsidR="00C76DF0" w:rsidRDefault="00C76DF0" w:rsidP="0024252D">
            <w:pPr>
              <w:jc w:val="center"/>
              <w:rPr>
                <w:rFonts w:cs="Arial"/>
                <w:b/>
              </w:rPr>
            </w:pPr>
          </w:p>
          <w:p w14:paraId="7AD5A639" w14:textId="77777777" w:rsidR="00C76DF0" w:rsidRDefault="00C76DF0" w:rsidP="0024252D">
            <w:pPr>
              <w:jc w:val="center"/>
              <w:rPr>
                <w:rFonts w:cs="Arial"/>
                <w:b/>
              </w:rPr>
            </w:pPr>
          </w:p>
          <w:p w14:paraId="7AD5A63A" w14:textId="77777777" w:rsidR="00C76DF0" w:rsidRDefault="00C76DF0" w:rsidP="0024252D">
            <w:pPr>
              <w:jc w:val="center"/>
              <w:rPr>
                <w:rFonts w:cs="Arial"/>
                <w:b/>
              </w:rPr>
            </w:pPr>
          </w:p>
          <w:p w14:paraId="7AD5A63B" w14:textId="77777777" w:rsidR="00C76DF0" w:rsidRDefault="00C76DF0" w:rsidP="0024252D">
            <w:pPr>
              <w:jc w:val="center"/>
              <w:rPr>
                <w:rFonts w:cs="Arial"/>
                <w:b/>
              </w:rPr>
            </w:pPr>
          </w:p>
          <w:p w14:paraId="7AD5A63C" w14:textId="77777777" w:rsidR="00C76DF0" w:rsidRDefault="00C76DF0" w:rsidP="0024252D">
            <w:pPr>
              <w:jc w:val="center"/>
              <w:rPr>
                <w:rFonts w:cs="Arial"/>
                <w:b/>
              </w:rPr>
            </w:pPr>
          </w:p>
          <w:p w14:paraId="7AD5A63D" w14:textId="77777777" w:rsidR="00C76DF0" w:rsidRDefault="00C76DF0" w:rsidP="0024252D">
            <w:pPr>
              <w:jc w:val="center"/>
              <w:rPr>
                <w:rFonts w:cs="Arial"/>
                <w:b/>
              </w:rPr>
            </w:pPr>
          </w:p>
          <w:p w14:paraId="7AD5A63E" w14:textId="77777777" w:rsidR="00C76DF0" w:rsidRDefault="00C76DF0" w:rsidP="0024252D">
            <w:pPr>
              <w:jc w:val="center"/>
              <w:rPr>
                <w:rFonts w:cs="Arial"/>
                <w:b/>
              </w:rPr>
            </w:pPr>
          </w:p>
          <w:p w14:paraId="7AD5A63F" w14:textId="77777777" w:rsidR="00C76DF0" w:rsidRDefault="00C76DF0" w:rsidP="0024252D">
            <w:pPr>
              <w:jc w:val="center"/>
              <w:rPr>
                <w:rFonts w:cs="Arial"/>
                <w:b/>
              </w:rPr>
            </w:pPr>
          </w:p>
          <w:p w14:paraId="7AD5A640" w14:textId="77777777" w:rsidR="00C76DF0" w:rsidRDefault="00C76DF0" w:rsidP="0024252D">
            <w:pPr>
              <w:jc w:val="center"/>
              <w:rPr>
                <w:rFonts w:cs="Arial"/>
                <w:b/>
              </w:rPr>
            </w:pPr>
          </w:p>
          <w:p w14:paraId="7AD5A641" w14:textId="77777777" w:rsidR="00C76DF0" w:rsidRDefault="00C76DF0" w:rsidP="0024252D">
            <w:pPr>
              <w:jc w:val="center"/>
              <w:rPr>
                <w:rFonts w:cs="Arial"/>
                <w:b/>
              </w:rPr>
            </w:pPr>
          </w:p>
          <w:p w14:paraId="7AD5A642" w14:textId="77777777" w:rsidR="00C07B5B" w:rsidRDefault="00FA11E9" w:rsidP="0024252D">
            <w:pPr>
              <w:jc w:val="center"/>
              <w:rPr>
                <w:rFonts w:cs="Arial"/>
                <w:b/>
              </w:rPr>
            </w:pPr>
            <w:r>
              <w:rPr>
                <w:rFonts w:cs="Arial"/>
                <w:b/>
              </w:rPr>
              <w:t>6</w:t>
            </w:r>
            <w:r w:rsidR="00C07B5B">
              <w:rPr>
                <w:rFonts w:cs="Arial"/>
                <w:b/>
              </w:rPr>
              <w:t>marks</w:t>
            </w:r>
          </w:p>
          <w:p w14:paraId="7AD5A643" w14:textId="77777777" w:rsidR="00A34B51" w:rsidRDefault="00A34B51" w:rsidP="0024252D">
            <w:pPr>
              <w:jc w:val="center"/>
              <w:rPr>
                <w:rFonts w:cs="Arial"/>
                <w:b/>
              </w:rPr>
            </w:pPr>
          </w:p>
          <w:p w14:paraId="7AD5A644" w14:textId="77777777" w:rsidR="00A34B51" w:rsidRDefault="00A34B51" w:rsidP="0024252D">
            <w:pPr>
              <w:jc w:val="center"/>
              <w:rPr>
                <w:rFonts w:cs="Arial"/>
                <w:b/>
              </w:rPr>
            </w:pPr>
          </w:p>
          <w:p w14:paraId="7AD5A645" w14:textId="77777777" w:rsidR="00A34B51" w:rsidRDefault="00A34B51" w:rsidP="0024252D">
            <w:pPr>
              <w:jc w:val="center"/>
              <w:rPr>
                <w:rFonts w:cs="Arial"/>
                <w:b/>
              </w:rPr>
            </w:pPr>
          </w:p>
          <w:p w14:paraId="7AD5A646" w14:textId="77777777" w:rsidR="00A34B51" w:rsidRDefault="00A34B51" w:rsidP="0024252D">
            <w:pPr>
              <w:jc w:val="center"/>
              <w:rPr>
                <w:rFonts w:cs="Arial"/>
                <w:b/>
              </w:rPr>
            </w:pPr>
          </w:p>
          <w:p w14:paraId="7AD5A647" w14:textId="77777777" w:rsidR="00A34B51" w:rsidRDefault="00A34B51" w:rsidP="0024252D">
            <w:pPr>
              <w:jc w:val="center"/>
              <w:rPr>
                <w:rFonts w:cs="Arial"/>
                <w:b/>
              </w:rPr>
            </w:pPr>
          </w:p>
          <w:p w14:paraId="7AD5A648" w14:textId="77777777" w:rsidR="00A34B51" w:rsidRDefault="00A34B51" w:rsidP="0024252D">
            <w:pPr>
              <w:jc w:val="center"/>
              <w:rPr>
                <w:rFonts w:cs="Arial"/>
                <w:b/>
              </w:rPr>
            </w:pPr>
          </w:p>
          <w:p w14:paraId="7AD5A649" w14:textId="77777777" w:rsidR="00A34B51" w:rsidRDefault="00A34B51" w:rsidP="0024252D">
            <w:pPr>
              <w:jc w:val="center"/>
              <w:rPr>
                <w:rFonts w:cs="Arial"/>
                <w:b/>
              </w:rPr>
            </w:pPr>
          </w:p>
          <w:p w14:paraId="7AD5A64A" w14:textId="77777777" w:rsidR="00A34B51" w:rsidRDefault="00A34B51" w:rsidP="0024252D">
            <w:pPr>
              <w:jc w:val="center"/>
              <w:rPr>
                <w:rFonts w:cs="Arial"/>
                <w:b/>
              </w:rPr>
            </w:pPr>
          </w:p>
          <w:p w14:paraId="7AD5A64B" w14:textId="77777777" w:rsidR="00A34B51" w:rsidRDefault="00A34B51" w:rsidP="0024252D">
            <w:pPr>
              <w:jc w:val="center"/>
              <w:rPr>
                <w:rFonts w:cs="Arial"/>
                <w:b/>
              </w:rPr>
            </w:pPr>
          </w:p>
          <w:p w14:paraId="7AD5A64C" w14:textId="77777777" w:rsidR="00A34B51" w:rsidRDefault="00A34B51" w:rsidP="0024252D">
            <w:pPr>
              <w:jc w:val="center"/>
              <w:rPr>
                <w:rFonts w:cs="Arial"/>
                <w:b/>
              </w:rPr>
            </w:pPr>
          </w:p>
          <w:p w14:paraId="7AD5A64D" w14:textId="77777777" w:rsidR="00A34B51" w:rsidRDefault="00A34B51" w:rsidP="0024252D">
            <w:pPr>
              <w:jc w:val="center"/>
              <w:rPr>
                <w:rFonts w:cs="Arial"/>
                <w:b/>
              </w:rPr>
            </w:pPr>
          </w:p>
          <w:p w14:paraId="7AD5A64E" w14:textId="77777777" w:rsidR="00A34B51" w:rsidRDefault="00A34B51" w:rsidP="0024252D">
            <w:pPr>
              <w:jc w:val="center"/>
              <w:rPr>
                <w:rFonts w:cs="Arial"/>
                <w:b/>
              </w:rPr>
            </w:pPr>
          </w:p>
          <w:p w14:paraId="7AD5A64F" w14:textId="77777777" w:rsidR="00A34B51" w:rsidRDefault="00A34B51" w:rsidP="0024252D">
            <w:pPr>
              <w:jc w:val="center"/>
              <w:rPr>
                <w:rFonts w:cs="Arial"/>
                <w:b/>
              </w:rPr>
            </w:pPr>
          </w:p>
          <w:p w14:paraId="7AD5A650" w14:textId="77777777" w:rsidR="00A34B51" w:rsidRDefault="00472C61" w:rsidP="0024252D">
            <w:pPr>
              <w:jc w:val="center"/>
              <w:rPr>
                <w:rFonts w:cs="Arial"/>
                <w:b/>
              </w:rPr>
            </w:pPr>
            <w:r>
              <w:rPr>
                <w:rFonts w:cs="Arial"/>
                <w:b/>
              </w:rPr>
              <w:t>5</w:t>
            </w:r>
            <w:r w:rsidR="00FA11E9">
              <w:rPr>
                <w:rFonts w:cs="Arial"/>
                <w:b/>
              </w:rPr>
              <w:t>marks</w:t>
            </w:r>
          </w:p>
          <w:p w14:paraId="7AD5A651" w14:textId="77777777" w:rsidR="00A34B51" w:rsidRDefault="00A34B51" w:rsidP="0024252D">
            <w:pPr>
              <w:jc w:val="center"/>
              <w:rPr>
                <w:rFonts w:cs="Arial"/>
                <w:b/>
              </w:rPr>
            </w:pPr>
          </w:p>
          <w:p w14:paraId="7AD5A652" w14:textId="77777777" w:rsidR="00A34B51" w:rsidRDefault="00A34B51" w:rsidP="0024252D">
            <w:pPr>
              <w:jc w:val="center"/>
              <w:rPr>
                <w:rFonts w:cs="Arial"/>
                <w:b/>
              </w:rPr>
            </w:pPr>
          </w:p>
          <w:p w14:paraId="7AD5A653" w14:textId="77777777" w:rsidR="00A34B51" w:rsidRDefault="00A34B51" w:rsidP="0024252D">
            <w:pPr>
              <w:jc w:val="center"/>
              <w:rPr>
                <w:rFonts w:cs="Arial"/>
                <w:b/>
              </w:rPr>
            </w:pPr>
          </w:p>
          <w:p w14:paraId="7AD5A654" w14:textId="77777777" w:rsidR="00A34B51" w:rsidRDefault="00A34B51" w:rsidP="0024252D">
            <w:pPr>
              <w:jc w:val="center"/>
              <w:rPr>
                <w:rFonts w:cs="Arial"/>
                <w:b/>
              </w:rPr>
            </w:pPr>
          </w:p>
          <w:p w14:paraId="7AD5A655" w14:textId="77777777" w:rsidR="00A34B51" w:rsidRDefault="00A34B51" w:rsidP="0024252D">
            <w:pPr>
              <w:jc w:val="center"/>
              <w:rPr>
                <w:rFonts w:cs="Arial"/>
                <w:b/>
              </w:rPr>
            </w:pPr>
          </w:p>
          <w:p w14:paraId="7AD5A656" w14:textId="77777777" w:rsidR="00A34B51" w:rsidRDefault="00A34B51" w:rsidP="0024252D">
            <w:pPr>
              <w:jc w:val="center"/>
              <w:rPr>
                <w:rFonts w:cs="Arial"/>
                <w:b/>
              </w:rPr>
            </w:pPr>
          </w:p>
          <w:p w14:paraId="7AD5A657" w14:textId="77777777" w:rsidR="00A34B51" w:rsidRDefault="00A34B51" w:rsidP="0024252D">
            <w:pPr>
              <w:jc w:val="center"/>
              <w:rPr>
                <w:rFonts w:cs="Arial"/>
                <w:b/>
              </w:rPr>
            </w:pPr>
          </w:p>
          <w:p w14:paraId="7AD5A658" w14:textId="77777777" w:rsidR="009B5B5E" w:rsidRDefault="009B5B5E" w:rsidP="0024252D">
            <w:pPr>
              <w:jc w:val="center"/>
              <w:rPr>
                <w:rFonts w:cs="Arial"/>
                <w:b/>
              </w:rPr>
            </w:pPr>
          </w:p>
          <w:p w14:paraId="7AD5A659" w14:textId="77777777" w:rsidR="009B5B5E" w:rsidRDefault="009B5B5E" w:rsidP="0024252D">
            <w:pPr>
              <w:jc w:val="center"/>
              <w:rPr>
                <w:rFonts w:cs="Arial"/>
                <w:b/>
              </w:rPr>
            </w:pPr>
          </w:p>
          <w:p w14:paraId="7AD5A65A" w14:textId="77777777" w:rsidR="009B5B5E" w:rsidRDefault="009B5B5E" w:rsidP="0024252D">
            <w:pPr>
              <w:jc w:val="center"/>
              <w:rPr>
                <w:rFonts w:cs="Arial"/>
                <w:b/>
              </w:rPr>
            </w:pPr>
          </w:p>
          <w:p w14:paraId="7AD5A65B" w14:textId="77777777" w:rsidR="009B5B5E" w:rsidRDefault="009B5B5E" w:rsidP="006C2455">
            <w:pPr>
              <w:rPr>
                <w:rFonts w:cs="Arial"/>
                <w:b/>
              </w:rPr>
            </w:pPr>
          </w:p>
          <w:p w14:paraId="7AD5A65C" w14:textId="77777777" w:rsidR="00C76DF0" w:rsidRDefault="00C76DF0" w:rsidP="006C2455">
            <w:pPr>
              <w:rPr>
                <w:rFonts w:cs="Arial"/>
                <w:b/>
              </w:rPr>
            </w:pPr>
          </w:p>
          <w:p w14:paraId="7AD5A65D" w14:textId="77777777" w:rsidR="00C76DF0" w:rsidRDefault="00C76DF0" w:rsidP="006C2455">
            <w:pPr>
              <w:rPr>
                <w:rFonts w:cs="Arial"/>
                <w:b/>
              </w:rPr>
            </w:pPr>
          </w:p>
          <w:p w14:paraId="7AD5A65E" w14:textId="77777777" w:rsidR="00C76DF0" w:rsidRDefault="00C76DF0" w:rsidP="006C2455">
            <w:pPr>
              <w:rPr>
                <w:rFonts w:cs="Arial"/>
                <w:b/>
              </w:rPr>
            </w:pPr>
          </w:p>
          <w:p w14:paraId="7AD5A65F" w14:textId="77777777" w:rsidR="00C76DF0" w:rsidRDefault="00C76DF0" w:rsidP="006C2455">
            <w:pPr>
              <w:rPr>
                <w:rFonts w:cs="Arial"/>
                <w:b/>
              </w:rPr>
            </w:pPr>
          </w:p>
          <w:p w14:paraId="7AD5A660" w14:textId="77777777" w:rsidR="00C76DF0" w:rsidRDefault="00C76DF0" w:rsidP="006C2455">
            <w:pPr>
              <w:rPr>
                <w:rFonts w:cs="Arial"/>
                <w:b/>
              </w:rPr>
            </w:pPr>
          </w:p>
          <w:p w14:paraId="7AD5A661" w14:textId="77777777" w:rsidR="00C76DF0" w:rsidRDefault="00C76DF0" w:rsidP="006C2455">
            <w:pPr>
              <w:rPr>
                <w:rFonts w:cs="Arial"/>
                <w:b/>
              </w:rPr>
            </w:pPr>
          </w:p>
          <w:p w14:paraId="7AD5A662" w14:textId="77777777" w:rsidR="00C76DF0" w:rsidRDefault="00C76DF0" w:rsidP="006C2455">
            <w:pPr>
              <w:rPr>
                <w:rFonts w:cs="Arial"/>
                <w:b/>
              </w:rPr>
            </w:pPr>
          </w:p>
          <w:p w14:paraId="7AD5A663" w14:textId="77777777" w:rsidR="00C76DF0" w:rsidRDefault="00C76DF0" w:rsidP="006C2455">
            <w:pPr>
              <w:rPr>
                <w:rFonts w:cs="Arial"/>
                <w:b/>
              </w:rPr>
            </w:pPr>
          </w:p>
          <w:p w14:paraId="7AD5A664" w14:textId="77777777" w:rsidR="00C76DF0" w:rsidRDefault="00472C61" w:rsidP="006C2455">
            <w:pPr>
              <w:rPr>
                <w:rFonts w:cs="Arial"/>
                <w:b/>
              </w:rPr>
            </w:pPr>
            <w:r>
              <w:rPr>
                <w:rFonts w:cs="Arial"/>
                <w:b/>
              </w:rPr>
              <w:t>4</w:t>
            </w:r>
            <w:r w:rsidR="002054BE">
              <w:rPr>
                <w:rFonts w:cs="Arial"/>
                <w:b/>
              </w:rPr>
              <w:t>marks</w:t>
            </w:r>
          </w:p>
          <w:p w14:paraId="7AD5A665" w14:textId="77777777" w:rsidR="00C76DF0" w:rsidRDefault="00C76DF0" w:rsidP="006C2455">
            <w:pPr>
              <w:rPr>
                <w:rFonts w:cs="Arial"/>
                <w:b/>
              </w:rPr>
            </w:pPr>
          </w:p>
          <w:p w14:paraId="7AD5A666" w14:textId="77777777" w:rsidR="00C76DF0" w:rsidRDefault="00C76DF0" w:rsidP="006C2455">
            <w:pPr>
              <w:rPr>
                <w:rFonts w:cs="Arial"/>
                <w:b/>
              </w:rPr>
            </w:pPr>
          </w:p>
          <w:p w14:paraId="7AD5A667" w14:textId="77777777" w:rsidR="00C76DF0" w:rsidRDefault="00C76DF0" w:rsidP="006C2455">
            <w:pPr>
              <w:rPr>
                <w:rFonts w:cs="Arial"/>
                <w:b/>
              </w:rPr>
            </w:pPr>
          </w:p>
          <w:p w14:paraId="7AD5A668" w14:textId="77777777" w:rsidR="00C76DF0" w:rsidRDefault="00C76DF0" w:rsidP="006C2455">
            <w:pPr>
              <w:rPr>
                <w:rFonts w:cs="Arial"/>
                <w:b/>
              </w:rPr>
            </w:pPr>
          </w:p>
          <w:p w14:paraId="7AD5A669" w14:textId="77777777" w:rsidR="00C76DF0" w:rsidRDefault="00C76DF0" w:rsidP="006C2455">
            <w:pPr>
              <w:rPr>
                <w:rFonts w:cs="Arial"/>
                <w:b/>
              </w:rPr>
            </w:pPr>
          </w:p>
          <w:p w14:paraId="7AD5A66A" w14:textId="77777777" w:rsidR="00C76DF0" w:rsidRDefault="00C76DF0" w:rsidP="006C2455">
            <w:pPr>
              <w:rPr>
                <w:rFonts w:cs="Arial"/>
                <w:b/>
              </w:rPr>
            </w:pPr>
          </w:p>
          <w:p w14:paraId="7AD5A66B" w14:textId="77777777" w:rsidR="00C76DF0" w:rsidRDefault="00C76DF0" w:rsidP="006C2455">
            <w:pPr>
              <w:rPr>
                <w:rFonts w:cs="Arial"/>
                <w:b/>
              </w:rPr>
            </w:pPr>
          </w:p>
          <w:p w14:paraId="7AD5A66C" w14:textId="77777777" w:rsidR="00C76DF0" w:rsidRDefault="00C76DF0" w:rsidP="006C2455">
            <w:pPr>
              <w:rPr>
                <w:rFonts w:cs="Arial"/>
                <w:b/>
              </w:rPr>
            </w:pPr>
          </w:p>
          <w:p w14:paraId="7AD5A66D" w14:textId="77777777" w:rsidR="00C76DF0" w:rsidRDefault="00C76DF0" w:rsidP="006C2455">
            <w:pPr>
              <w:rPr>
                <w:rFonts w:cs="Arial"/>
                <w:b/>
              </w:rPr>
            </w:pPr>
          </w:p>
          <w:p w14:paraId="7AD5A66E" w14:textId="77777777" w:rsidR="00C76DF0" w:rsidRDefault="00C76DF0" w:rsidP="006C2455">
            <w:pPr>
              <w:rPr>
                <w:rFonts w:cs="Arial"/>
                <w:b/>
              </w:rPr>
            </w:pPr>
          </w:p>
          <w:p w14:paraId="7AD5A66F" w14:textId="77777777" w:rsidR="00C76DF0" w:rsidRDefault="00C76DF0" w:rsidP="006C2455">
            <w:pPr>
              <w:rPr>
                <w:rFonts w:cs="Arial"/>
                <w:b/>
              </w:rPr>
            </w:pPr>
          </w:p>
          <w:p w14:paraId="7AD5A670" w14:textId="77777777" w:rsidR="00C76DF0" w:rsidRDefault="00C76DF0" w:rsidP="006C2455">
            <w:pPr>
              <w:rPr>
                <w:rFonts w:cs="Arial"/>
                <w:b/>
              </w:rPr>
            </w:pPr>
          </w:p>
          <w:p w14:paraId="7AD5A671" w14:textId="77777777" w:rsidR="00C76DF0" w:rsidRDefault="00C76DF0" w:rsidP="006C2455">
            <w:pPr>
              <w:rPr>
                <w:rFonts w:cs="Arial"/>
                <w:b/>
              </w:rPr>
            </w:pPr>
          </w:p>
          <w:p w14:paraId="7AD5A672" w14:textId="77777777" w:rsidR="00C76DF0" w:rsidRDefault="00C76DF0" w:rsidP="006C2455">
            <w:pPr>
              <w:rPr>
                <w:rFonts w:cs="Arial"/>
                <w:b/>
              </w:rPr>
            </w:pPr>
          </w:p>
          <w:p w14:paraId="7AD5A673" w14:textId="77777777" w:rsidR="00C76DF0" w:rsidRDefault="00C76DF0" w:rsidP="006C2455">
            <w:pPr>
              <w:rPr>
                <w:rFonts w:cs="Arial"/>
                <w:b/>
              </w:rPr>
            </w:pPr>
          </w:p>
          <w:p w14:paraId="7AD5A674" w14:textId="77777777" w:rsidR="00C76DF0" w:rsidRDefault="00C76DF0" w:rsidP="006C2455">
            <w:pPr>
              <w:rPr>
                <w:rFonts w:cs="Arial"/>
                <w:b/>
              </w:rPr>
            </w:pPr>
          </w:p>
          <w:p w14:paraId="7AD5A675" w14:textId="77777777" w:rsidR="00C76DF0" w:rsidRDefault="00C76DF0" w:rsidP="006C2455">
            <w:pPr>
              <w:rPr>
                <w:rFonts w:cs="Arial"/>
                <w:b/>
              </w:rPr>
            </w:pPr>
          </w:p>
          <w:p w14:paraId="7AD5A676" w14:textId="77777777" w:rsidR="009B5B5E" w:rsidRDefault="009B5B5E" w:rsidP="00B8367B">
            <w:pPr>
              <w:rPr>
                <w:rFonts w:cs="Arial"/>
                <w:b/>
              </w:rPr>
            </w:pPr>
          </w:p>
          <w:p w14:paraId="7AD5A677" w14:textId="77777777" w:rsidR="00A34B51" w:rsidRDefault="00A34B51" w:rsidP="0024252D">
            <w:pPr>
              <w:jc w:val="center"/>
              <w:rPr>
                <w:rFonts w:cs="Arial"/>
                <w:b/>
              </w:rPr>
            </w:pPr>
          </w:p>
          <w:p w14:paraId="7AD5A678" w14:textId="77777777" w:rsidR="00A34B51" w:rsidRDefault="00A34B51" w:rsidP="0024252D">
            <w:pPr>
              <w:jc w:val="center"/>
              <w:rPr>
                <w:rFonts w:cs="Arial"/>
                <w:b/>
              </w:rPr>
            </w:pPr>
          </w:p>
          <w:p w14:paraId="7AD5A679" w14:textId="77777777" w:rsidR="00A34B51" w:rsidRDefault="00A34B51" w:rsidP="0024252D">
            <w:pPr>
              <w:jc w:val="center"/>
              <w:rPr>
                <w:rFonts w:cs="Arial"/>
                <w:b/>
              </w:rPr>
            </w:pPr>
          </w:p>
          <w:p w14:paraId="7AD5A67A" w14:textId="77777777" w:rsidR="00A34B51" w:rsidRDefault="00A34B51" w:rsidP="0024252D">
            <w:pPr>
              <w:jc w:val="center"/>
              <w:rPr>
                <w:rFonts w:cs="Arial"/>
                <w:b/>
              </w:rPr>
            </w:pPr>
          </w:p>
          <w:p w14:paraId="7AD5A67B" w14:textId="77777777" w:rsidR="00A34B51" w:rsidRDefault="00A34B51" w:rsidP="0024252D">
            <w:pPr>
              <w:jc w:val="center"/>
              <w:rPr>
                <w:rFonts w:cs="Arial"/>
                <w:b/>
              </w:rPr>
            </w:pPr>
          </w:p>
          <w:p w14:paraId="7AD5A67C" w14:textId="77777777" w:rsidR="00A34B51" w:rsidRDefault="00A34B51" w:rsidP="0024252D">
            <w:pPr>
              <w:jc w:val="center"/>
              <w:rPr>
                <w:rFonts w:cs="Arial"/>
                <w:b/>
              </w:rPr>
            </w:pPr>
          </w:p>
          <w:p w14:paraId="7AD5A67D" w14:textId="77777777" w:rsidR="00A34B51" w:rsidRDefault="00A34B51" w:rsidP="0024252D">
            <w:pPr>
              <w:jc w:val="center"/>
              <w:rPr>
                <w:rFonts w:cs="Arial"/>
                <w:b/>
              </w:rPr>
            </w:pPr>
          </w:p>
          <w:p w14:paraId="7AD5A67E" w14:textId="77777777" w:rsidR="00A34B51" w:rsidRDefault="00A34B51" w:rsidP="0024252D">
            <w:pPr>
              <w:jc w:val="center"/>
              <w:rPr>
                <w:rFonts w:cs="Arial"/>
                <w:b/>
              </w:rPr>
            </w:pPr>
          </w:p>
          <w:p w14:paraId="7AD5A67F" w14:textId="77777777" w:rsidR="00A34B51" w:rsidRDefault="00A34B51" w:rsidP="0024252D">
            <w:pPr>
              <w:jc w:val="center"/>
              <w:rPr>
                <w:rFonts w:cs="Arial"/>
                <w:b/>
              </w:rPr>
            </w:pPr>
          </w:p>
          <w:p w14:paraId="7AD5A680" w14:textId="77777777" w:rsidR="006C2455" w:rsidRDefault="006C2455" w:rsidP="00C76DF0">
            <w:pPr>
              <w:rPr>
                <w:rFonts w:cs="Arial"/>
                <w:b/>
              </w:rPr>
            </w:pPr>
          </w:p>
          <w:p w14:paraId="7AD5A681" w14:textId="77777777" w:rsidR="00C76DF0" w:rsidRDefault="00C76DF0" w:rsidP="00C76DF0">
            <w:pPr>
              <w:rPr>
                <w:rFonts w:cs="Arial"/>
                <w:b/>
              </w:rPr>
            </w:pPr>
          </w:p>
          <w:p w14:paraId="7AD5A682" w14:textId="77777777" w:rsidR="00C76DF0" w:rsidRDefault="00C76DF0" w:rsidP="00C76DF0">
            <w:pPr>
              <w:rPr>
                <w:rFonts w:cs="Arial"/>
                <w:b/>
              </w:rPr>
            </w:pPr>
          </w:p>
          <w:p w14:paraId="7AD5A683" w14:textId="77777777" w:rsidR="00C76DF0" w:rsidRDefault="00C76DF0" w:rsidP="00C76DF0">
            <w:pPr>
              <w:rPr>
                <w:rFonts w:cs="Arial"/>
                <w:b/>
              </w:rPr>
            </w:pPr>
          </w:p>
          <w:p w14:paraId="7AD5A684" w14:textId="77777777" w:rsidR="00A34B51" w:rsidRDefault="00472C61" w:rsidP="0024252D">
            <w:pPr>
              <w:jc w:val="center"/>
              <w:rPr>
                <w:rFonts w:cs="Arial"/>
                <w:b/>
              </w:rPr>
            </w:pPr>
            <w:r>
              <w:rPr>
                <w:rFonts w:cs="Arial"/>
                <w:b/>
              </w:rPr>
              <w:t>6</w:t>
            </w:r>
            <w:r w:rsidR="00A34B51">
              <w:rPr>
                <w:rFonts w:cs="Arial"/>
                <w:b/>
              </w:rPr>
              <w:t>marks</w:t>
            </w:r>
          </w:p>
          <w:p w14:paraId="7AD5A685" w14:textId="77777777" w:rsidR="00C76DF0" w:rsidRDefault="00C76DF0" w:rsidP="0024252D">
            <w:pPr>
              <w:jc w:val="center"/>
              <w:rPr>
                <w:rFonts w:cs="Arial"/>
                <w:b/>
              </w:rPr>
            </w:pPr>
          </w:p>
          <w:p w14:paraId="7AD5A686" w14:textId="77777777" w:rsidR="00C76DF0" w:rsidRDefault="00C76DF0" w:rsidP="0024252D">
            <w:pPr>
              <w:jc w:val="center"/>
              <w:rPr>
                <w:rFonts w:cs="Arial"/>
                <w:b/>
              </w:rPr>
            </w:pPr>
          </w:p>
          <w:p w14:paraId="7AD5A687" w14:textId="77777777" w:rsidR="00C76DF0" w:rsidRDefault="00C76DF0" w:rsidP="0024252D">
            <w:pPr>
              <w:jc w:val="center"/>
              <w:rPr>
                <w:rFonts w:cs="Arial"/>
                <w:b/>
              </w:rPr>
            </w:pPr>
          </w:p>
          <w:p w14:paraId="7AD5A688" w14:textId="77777777" w:rsidR="00C76DF0" w:rsidRDefault="00C76DF0" w:rsidP="0024252D">
            <w:pPr>
              <w:jc w:val="center"/>
              <w:rPr>
                <w:rFonts w:cs="Arial"/>
                <w:b/>
              </w:rPr>
            </w:pPr>
          </w:p>
          <w:p w14:paraId="7AD5A689" w14:textId="77777777" w:rsidR="00C76DF0" w:rsidRDefault="00C76DF0" w:rsidP="0024252D">
            <w:pPr>
              <w:jc w:val="center"/>
              <w:rPr>
                <w:rFonts w:cs="Arial"/>
                <w:b/>
              </w:rPr>
            </w:pPr>
          </w:p>
          <w:p w14:paraId="7AD5A68A" w14:textId="77777777" w:rsidR="00C76DF0" w:rsidRDefault="00C76DF0" w:rsidP="0024252D">
            <w:pPr>
              <w:jc w:val="center"/>
              <w:rPr>
                <w:rFonts w:cs="Arial"/>
                <w:b/>
              </w:rPr>
            </w:pPr>
          </w:p>
          <w:p w14:paraId="7AD5A68B" w14:textId="77777777" w:rsidR="00C76DF0" w:rsidRDefault="00C76DF0" w:rsidP="0024252D">
            <w:pPr>
              <w:jc w:val="center"/>
              <w:rPr>
                <w:rFonts w:cs="Arial"/>
                <w:b/>
              </w:rPr>
            </w:pPr>
          </w:p>
          <w:p w14:paraId="7AD5A68C" w14:textId="77777777" w:rsidR="00C76DF0" w:rsidRDefault="00C76DF0" w:rsidP="0024252D">
            <w:pPr>
              <w:jc w:val="center"/>
              <w:rPr>
                <w:rFonts w:cs="Arial"/>
                <w:b/>
              </w:rPr>
            </w:pPr>
          </w:p>
          <w:p w14:paraId="7AD5A68D" w14:textId="77777777" w:rsidR="00C76DF0" w:rsidRDefault="00C76DF0" w:rsidP="0024252D">
            <w:pPr>
              <w:jc w:val="center"/>
              <w:rPr>
                <w:rFonts w:cs="Arial"/>
                <w:b/>
              </w:rPr>
            </w:pPr>
          </w:p>
          <w:p w14:paraId="7AD5A68E" w14:textId="77777777" w:rsidR="00C76DF0" w:rsidRDefault="00C76DF0" w:rsidP="0024252D">
            <w:pPr>
              <w:jc w:val="center"/>
              <w:rPr>
                <w:rFonts w:cs="Arial"/>
                <w:b/>
              </w:rPr>
            </w:pPr>
          </w:p>
          <w:p w14:paraId="7AD5A68F" w14:textId="77777777" w:rsidR="00C76DF0" w:rsidRDefault="00C76DF0" w:rsidP="0024252D">
            <w:pPr>
              <w:jc w:val="center"/>
              <w:rPr>
                <w:rFonts w:cs="Arial"/>
                <w:b/>
              </w:rPr>
            </w:pPr>
          </w:p>
          <w:p w14:paraId="7AD5A690" w14:textId="77777777" w:rsidR="00C76DF0" w:rsidRDefault="00C76DF0" w:rsidP="0024252D">
            <w:pPr>
              <w:jc w:val="center"/>
              <w:rPr>
                <w:rFonts w:cs="Arial"/>
                <w:b/>
              </w:rPr>
            </w:pPr>
          </w:p>
          <w:p w14:paraId="7AD5A691" w14:textId="77777777" w:rsidR="00C76DF0" w:rsidRPr="00941770" w:rsidRDefault="00C76DF0" w:rsidP="0024252D">
            <w:pPr>
              <w:jc w:val="center"/>
              <w:rPr>
                <w:rFonts w:cs="Arial"/>
                <w:b/>
              </w:rPr>
            </w:pPr>
          </w:p>
        </w:tc>
      </w:tr>
    </w:tbl>
    <w:p w14:paraId="7AD5A693" w14:textId="77777777"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14:paraId="7AD5A697"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694" w14:textId="77777777"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695" w14:textId="77777777"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696" w14:textId="77777777" w:rsidR="00FB7258" w:rsidRPr="00941770" w:rsidRDefault="00FB7258" w:rsidP="003739C4">
            <w:pPr>
              <w:jc w:val="center"/>
              <w:rPr>
                <w:rFonts w:cs="Arial"/>
                <w:b/>
              </w:rPr>
            </w:pPr>
            <w:r w:rsidRPr="00941770">
              <w:rPr>
                <w:rFonts w:cs="Arial"/>
                <w:b/>
              </w:rPr>
              <w:t>Marks</w:t>
            </w:r>
          </w:p>
        </w:tc>
      </w:tr>
      <w:tr w:rsidR="00FB7258" w:rsidRPr="00941770" w14:paraId="7AD5A71B"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698" w14:textId="77777777" w:rsidR="00E62C54" w:rsidRDefault="009B5B5E" w:rsidP="00876273">
            <w:pPr>
              <w:jc w:val="center"/>
              <w:rPr>
                <w:rFonts w:cs="Arial"/>
                <w:b/>
              </w:rPr>
            </w:pPr>
            <w:r>
              <w:rPr>
                <w:rFonts w:cs="Arial"/>
                <w:b/>
              </w:rPr>
              <w:t>a</w:t>
            </w:r>
            <w:r w:rsidR="00876273">
              <w:rPr>
                <w:rFonts w:cs="Arial"/>
                <w:b/>
              </w:rPr>
              <w:t>)</w:t>
            </w:r>
          </w:p>
          <w:p w14:paraId="7AD5A699" w14:textId="77777777" w:rsidR="00B10A2E" w:rsidRDefault="00B10A2E" w:rsidP="00876273">
            <w:pPr>
              <w:jc w:val="center"/>
              <w:rPr>
                <w:rFonts w:cs="Arial"/>
                <w:b/>
              </w:rPr>
            </w:pPr>
          </w:p>
          <w:p w14:paraId="7AD5A69A" w14:textId="77777777" w:rsidR="00B10A2E" w:rsidRDefault="00B10A2E" w:rsidP="00876273">
            <w:pPr>
              <w:jc w:val="center"/>
              <w:rPr>
                <w:rFonts w:cs="Arial"/>
                <w:b/>
              </w:rPr>
            </w:pPr>
          </w:p>
          <w:p w14:paraId="7AD5A69B" w14:textId="77777777" w:rsidR="00B10A2E" w:rsidRDefault="00B10A2E" w:rsidP="00876273">
            <w:pPr>
              <w:jc w:val="center"/>
              <w:rPr>
                <w:rFonts w:cs="Arial"/>
                <w:b/>
              </w:rPr>
            </w:pPr>
          </w:p>
          <w:p w14:paraId="7AD5A69C" w14:textId="77777777" w:rsidR="00B10A2E" w:rsidRDefault="00B10A2E" w:rsidP="00876273">
            <w:pPr>
              <w:jc w:val="center"/>
              <w:rPr>
                <w:rFonts w:cs="Arial"/>
                <w:b/>
              </w:rPr>
            </w:pPr>
          </w:p>
          <w:p w14:paraId="7AD5A69D" w14:textId="77777777" w:rsidR="00B10A2E" w:rsidRDefault="00B10A2E" w:rsidP="00876273">
            <w:pPr>
              <w:jc w:val="center"/>
              <w:rPr>
                <w:rFonts w:cs="Arial"/>
                <w:b/>
              </w:rPr>
            </w:pPr>
          </w:p>
          <w:p w14:paraId="7AD5A69E" w14:textId="77777777" w:rsidR="00B10A2E" w:rsidRDefault="00B10A2E" w:rsidP="00876273">
            <w:pPr>
              <w:jc w:val="center"/>
              <w:rPr>
                <w:rFonts w:cs="Arial"/>
                <w:b/>
              </w:rPr>
            </w:pPr>
          </w:p>
          <w:p w14:paraId="7AD5A69F" w14:textId="77777777" w:rsidR="00B10A2E" w:rsidRDefault="00B10A2E" w:rsidP="00876273">
            <w:pPr>
              <w:jc w:val="center"/>
              <w:rPr>
                <w:rFonts w:cs="Arial"/>
                <w:b/>
              </w:rPr>
            </w:pPr>
          </w:p>
          <w:p w14:paraId="7AD5A6A0" w14:textId="77777777" w:rsidR="00B10A2E" w:rsidRDefault="00B10A2E" w:rsidP="00876273">
            <w:pPr>
              <w:jc w:val="center"/>
              <w:rPr>
                <w:rFonts w:cs="Arial"/>
                <w:b/>
              </w:rPr>
            </w:pPr>
          </w:p>
          <w:p w14:paraId="7AD5A6A1" w14:textId="77777777" w:rsidR="00B10A2E" w:rsidRDefault="00B10A2E" w:rsidP="00876273">
            <w:pPr>
              <w:jc w:val="center"/>
              <w:rPr>
                <w:rFonts w:cs="Arial"/>
                <w:b/>
              </w:rPr>
            </w:pPr>
          </w:p>
          <w:p w14:paraId="7AD5A6A2" w14:textId="77777777" w:rsidR="00B10A2E" w:rsidRDefault="00B10A2E" w:rsidP="00876273">
            <w:pPr>
              <w:jc w:val="center"/>
              <w:rPr>
                <w:rFonts w:cs="Arial"/>
                <w:b/>
              </w:rPr>
            </w:pPr>
          </w:p>
          <w:p w14:paraId="7AD5A6A3" w14:textId="77777777" w:rsidR="00B10A2E" w:rsidRDefault="00B10A2E" w:rsidP="00876273">
            <w:pPr>
              <w:jc w:val="center"/>
              <w:rPr>
                <w:rFonts w:cs="Arial"/>
                <w:b/>
              </w:rPr>
            </w:pPr>
          </w:p>
          <w:p w14:paraId="7AD5A6A4" w14:textId="77777777" w:rsidR="00B10A2E" w:rsidRDefault="00B10A2E" w:rsidP="00876273">
            <w:pPr>
              <w:jc w:val="center"/>
              <w:rPr>
                <w:rFonts w:cs="Arial"/>
                <w:b/>
              </w:rPr>
            </w:pPr>
          </w:p>
          <w:p w14:paraId="7AD5A6A5" w14:textId="77777777" w:rsidR="00B10A2E" w:rsidRDefault="00B10A2E" w:rsidP="00876273">
            <w:pPr>
              <w:jc w:val="center"/>
              <w:rPr>
                <w:rFonts w:cs="Arial"/>
                <w:b/>
              </w:rPr>
            </w:pPr>
          </w:p>
          <w:p w14:paraId="7AD5A6A6" w14:textId="77777777" w:rsidR="00B10A2E" w:rsidRDefault="00B10A2E" w:rsidP="00876273">
            <w:pPr>
              <w:jc w:val="center"/>
              <w:rPr>
                <w:rFonts w:cs="Arial"/>
                <w:b/>
              </w:rPr>
            </w:pPr>
          </w:p>
          <w:p w14:paraId="7AD5A6A7" w14:textId="77777777" w:rsidR="00B10A2E" w:rsidRDefault="00B10A2E" w:rsidP="00876273">
            <w:pPr>
              <w:jc w:val="center"/>
              <w:rPr>
                <w:rFonts w:cs="Arial"/>
                <w:b/>
              </w:rPr>
            </w:pPr>
          </w:p>
          <w:p w14:paraId="7AD5A6A8" w14:textId="77777777" w:rsidR="00B10A2E" w:rsidRDefault="00B10A2E" w:rsidP="00876273">
            <w:pPr>
              <w:jc w:val="center"/>
              <w:rPr>
                <w:rFonts w:cs="Arial"/>
                <w:b/>
              </w:rPr>
            </w:pPr>
          </w:p>
          <w:p w14:paraId="7AD5A6A9" w14:textId="77777777" w:rsidR="00B10A2E" w:rsidRDefault="00B10A2E" w:rsidP="00876273">
            <w:pPr>
              <w:jc w:val="center"/>
              <w:rPr>
                <w:rFonts w:cs="Arial"/>
                <w:b/>
              </w:rPr>
            </w:pPr>
          </w:p>
          <w:p w14:paraId="7AD5A6AA" w14:textId="77777777" w:rsidR="00B10A2E" w:rsidRDefault="00B10A2E" w:rsidP="00876273">
            <w:pPr>
              <w:jc w:val="center"/>
              <w:rPr>
                <w:rFonts w:cs="Arial"/>
                <w:b/>
              </w:rPr>
            </w:pPr>
          </w:p>
          <w:p w14:paraId="7AD5A6AB" w14:textId="77777777" w:rsidR="00B10A2E" w:rsidRDefault="00B10A2E" w:rsidP="00876273">
            <w:pPr>
              <w:jc w:val="center"/>
              <w:rPr>
                <w:rFonts w:cs="Arial"/>
                <w:b/>
              </w:rPr>
            </w:pPr>
          </w:p>
          <w:p w14:paraId="7AD5A6AC" w14:textId="77777777" w:rsidR="00B10A2E" w:rsidRDefault="00B10A2E" w:rsidP="00876273">
            <w:pPr>
              <w:jc w:val="center"/>
              <w:rPr>
                <w:rFonts w:cs="Arial"/>
                <w:b/>
              </w:rPr>
            </w:pPr>
          </w:p>
          <w:p w14:paraId="7AD5A6AD" w14:textId="77777777" w:rsidR="00B10A2E" w:rsidRDefault="00B10A2E" w:rsidP="00876273">
            <w:pPr>
              <w:jc w:val="center"/>
              <w:rPr>
                <w:rFonts w:cs="Arial"/>
                <w:b/>
              </w:rPr>
            </w:pPr>
          </w:p>
          <w:p w14:paraId="7AD5A6AE" w14:textId="77777777" w:rsidR="00B10A2E" w:rsidRDefault="00B10A2E" w:rsidP="00876273">
            <w:pPr>
              <w:jc w:val="center"/>
              <w:rPr>
                <w:rFonts w:cs="Arial"/>
                <w:b/>
              </w:rPr>
            </w:pPr>
          </w:p>
          <w:p w14:paraId="7AD5A6AF" w14:textId="77777777" w:rsidR="00B10A2E" w:rsidRDefault="00B10A2E" w:rsidP="00876273">
            <w:pPr>
              <w:jc w:val="center"/>
              <w:rPr>
                <w:rFonts w:cs="Arial"/>
                <w:b/>
              </w:rPr>
            </w:pPr>
          </w:p>
          <w:p w14:paraId="7AD5A6B0" w14:textId="77777777" w:rsidR="00B10A2E" w:rsidRDefault="00B10A2E" w:rsidP="00876273">
            <w:pPr>
              <w:jc w:val="center"/>
              <w:rPr>
                <w:rFonts w:cs="Arial"/>
                <w:b/>
              </w:rPr>
            </w:pPr>
          </w:p>
          <w:p w14:paraId="7AD5A6B1" w14:textId="77777777" w:rsidR="00B10A2E" w:rsidRDefault="00B10A2E" w:rsidP="00876273">
            <w:pPr>
              <w:jc w:val="center"/>
              <w:rPr>
                <w:rFonts w:cs="Arial"/>
                <w:b/>
              </w:rPr>
            </w:pPr>
          </w:p>
          <w:p w14:paraId="7AD5A6B2" w14:textId="77777777" w:rsidR="00B10A2E" w:rsidRDefault="00B10A2E" w:rsidP="00876273">
            <w:pPr>
              <w:jc w:val="center"/>
              <w:rPr>
                <w:rFonts w:cs="Arial"/>
                <w:b/>
              </w:rPr>
            </w:pPr>
          </w:p>
          <w:p w14:paraId="7AD5A6B3" w14:textId="77777777" w:rsidR="00B10A2E" w:rsidRDefault="00B10A2E" w:rsidP="00876273">
            <w:pPr>
              <w:jc w:val="center"/>
              <w:rPr>
                <w:rFonts w:cs="Arial"/>
                <w:b/>
              </w:rPr>
            </w:pPr>
          </w:p>
          <w:p w14:paraId="7AD5A6B4" w14:textId="77777777" w:rsidR="00B10A2E" w:rsidRDefault="00B10A2E" w:rsidP="00876273">
            <w:pPr>
              <w:jc w:val="center"/>
              <w:rPr>
                <w:rFonts w:cs="Arial"/>
                <w:b/>
              </w:rPr>
            </w:pPr>
          </w:p>
          <w:p w14:paraId="7AD5A6B5" w14:textId="77777777" w:rsidR="00B10A2E" w:rsidRDefault="00B10A2E" w:rsidP="00876273">
            <w:pPr>
              <w:jc w:val="center"/>
              <w:rPr>
                <w:rFonts w:cs="Arial"/>
                <w:b/>
              </w:rPr>
            </w:pPr>
          </w:p>
          <w:p w14:paraId="7AD5A6B6" w14:textId="77777777" w:rsidR="00B10A2E" w:rsidRDefault="00B10A2E" w:rsidP="00876273">
            <w:pPr>
              <w:jc w:val="center"/>
              <w:rPr>
                <w:rFonts w:cs="Arial"/>
                <w:b/>
              </w:rPr>
            </w:pPr>
          </w:p>
          <w:p w14:paraId="7AD5A6B7" w14:textId="77777777" w:rsidR="00B10A2E" w:rsidRDefault="00B10A2E" w:rsidP="00876273">
            <w:pPr>
              <w:jc w:val="center"/>
              <w:rPr>
                <w:rFonts w:cs="Arial"/>
                <w:b/>
              </w:rPr>
            </w:pPr>
          </w:p>
          <w:p w14:paraId="7AD5A6B8" w14:textId="77777777" w:rsidR="00B10A2E" w:rsidRDefault="00B10A2E" w:rsidP="00876273">
            <w:pPr>
              <w:jc w:val="center"/>
              <w:rPr>
                <w:rFonts w:cs="Arial"/>
                <w:b/>
              </w:rPr>
            </w:pPr>
          </w:p>
          <w:p w14:paraId="7AD5A6B9" w14:textId="77777777" w:rsidR="00B10A2E" w:rsidRDefault="00B10A2E" w:rsidP="00876273">
            <w:pPr>
              <w:jc w:val="center"/>
              <w:rPr>
                <w:rFonts w:cs="Arial"/>
                <w:b/>
              </w:rPr>
            </w:pPr>
          </w:p>
          <w:p w14:paraId="7AD5A6BA" w14:textId="77777777" w:rsidR="00B10A2E" w:rsidRPr="00941770" w:rsidRDefault="00B10A2E" w:rsidP="00876273">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6BB" w14:textId="77777777" w:rsidR="00C76DF0" w:rsidRDefault="009A1B77" w:rsidP="009B5B5E">
            <w:pPr>
              <w:rPr>
                <w:rFonts w:cs="Arial"/>
              </w:rPr>
            </w:pPr>
            <w:r>
              <w:rPr>
                <w:rFonts w:cs="Arial"/>
              </w:rPr>
              <w:lastRenderedPageBreak/>
              <w:t>Candidates are required to explain how the six requirements of change can be utilised to make the process of change management easier</w:t>
            </w:r>
            <w:r w:rsidR="00962AE4">
              <w:rPr>
                <w:rFonts w:cs="Arial"/>
              </w:rPr>
              <w:t>.</w:t>
            </w:r>
          </w:p>
          <w:p w14:paraId="7AD5A6BC" w14:textId="77777777" w:rsidR="00962AE4" w:rsidRDefault="00962AE4" w:rsidP="009B5B5E">
            <w:pPr>
              <w:rPr>
                <w:rFonts w:cs="Arial"/>
              </w:rPr>
            </w:pPr>
          </w:p>
          <w:p w14:paraId="7AD5A6BD" w14:textId="77777777" w:rsidR="00962AE4" w:rsidRDefault="00962AE4" w:rsidP="009B5B5E">
            <w:pPr>
              <w:rPr>
                <w:rFonts w:cs="Arial"/>
              </w:rPr>
            </w:pPr>
            <w:r>
              <w:rPr>
                <w:rFonts w:cs="Arial"/>
              </w:rPr>
              <w:t>The first requirement is to have a group of people at leadership level who believe that change is required.  More than that, they must believe that “change management” is required.  If these factors is assured.</w:t>
            </w:r>
          </w:p>
          <w:p w14:paraId="7AD5A6BE" w14:textId="77777777" w:rsidR="00962AE4" w:rsidRDefault="00962AE4" w:rsidP="009B5B5E">
            <w:pPr>
              <w:rPr>
                <w:rFonts w:cs="Arial"/>
              </w:rPr>
            </w:pPr>
          </w:p>
          <w:p w14:paraId="7AD5A6BF" w14:textId="77777777" w:rsidR="00962AE4" w:rsidRDefault="00962AE4" w:rsidP="009B5B5E">
            <w:pPr>
              <w:rPr>
                <w:rFonts w:cs="Arial"/>
              </w:rPr>
            </w:pPr>
            <w:r>
              <w:rPr>
                <w:rFonts w:cs="Arial"/>
              </w:rPr>
              <w:t>The second requirement is that the people undergoing change must have a reason to believe the change is necessary.  They need the bigger picture painted for them to understand what benefits the organisation will gain from what many people will consider as the shared pain of change.  Organisational change for organisational change’s sake is likely to fail to deliver change.</w:t>
            </w:r>
          </w:p>
          <w:p w14:paraId="7AD5A6C0" w14:textId="77777777" w:rsidR="00962AE4" w:rsidRDefault="00962AE4" w:rsidP="009B5B5E">
            <w:pPr>
              <w:rPr>
                <w:rFonts w:cs="Arial"/>
              </w:rPr>
            </w:pPr>
          </w:p>
          <w:p w14:paraId="7AD5A6C1" w14:textId="77777777" w:rsidR="00962AE4" w:rsidRDefault="00962AE4" w:rsidP="009B5B5E">
            <w:pPr>
              <w:rPr>
                <w:rFonts w:cs="Arial"/>
              </w:rPr>
            </w:pPr>
            <w:r>
              <w:rPr>
                <w:rFonts w:cs="Arial"/>
              </w:rPr>
              <w:t>The third requirement is that individuals must know how the change will affect them as individuals.  The greatest motivational tool is to be able to respond to the question “What’s in it for me?”</w:t>
            </w:r>
          </w:p>
          <w:p w14:paraId="7AD5A6C2" w14:textId="77777777" w:rsidR="00962AE4" w:rsidRDefault="00962AE4" w:rsidP="009B5B5E">
            <w:pPr>
              <w:rPr>
                <w:rFonts w:cs="Arial"/>
              </w:rPr>
            </w:pPr>
          </w:p>
          <w:p w14:paraId="7AD5A6C3" w14:textId="77777777" w:rsidR="00962AE4" w:rsidRDefault="00962AE4" w:rsidP="009B5B5E">
            <w:pPr>
              <w:rPr>
                <w:rFonts w:cs="Arial"/>
              </w:rPr>
            </w:pPr>
            <w:r>
              <w:rPr>
                <w:rFonts w:cs="Arial"/>
              </w:rPr>
              <w:lastRenderedPageBreak/>
              <w:t>The fourth requirement is to “Tell them early, tell them often.”  Do not be surprised how many times the message needs to be repeated to the same people.  Tell them the compelling reason for the change, the plan for change, the progress of the plan for change including any early wins and their role in change, again and again as the project is implemented.</w:t>
            </w:r>
          </w:p>
          <w:p w14:paraId="7AD5A6C4" w14:textId="77777777" w:rsidR="00962AE4" w:rsidRDefault="00962AE4" w:rsidP="009B5B5E">
            <w:pPr>
              <w:rPr>
                <w:rFonts w:cs="Arial"/>
              </w:rPr>
            </w:pPr>
          </w:p>
          <w:p w14:paraId="7AD5A6C5" w14:textId="77777777" w:rsidR="00962AE4" w:rsidRDefault="00962AE4" w:rsidP="009B5B5E">
            <w:pPr>
              <w:rPr>
                <w:rFonts w:cs="Arial"/>
              </w:rPr>
            </w:pPr>
            <w:r>
              <w:rPr>
                <w:rFonts w:cs="Arial"/>
              </w:rPr>
              <w:t>The fifth requirement is to be honest about the change.  If there is any bad news say so.  If jobs are going to be lost, say so.  If there</w:t>
            </w:r>
            <w:r w:rsidR="00B10A2E">
              <w:rPr>
                <w:rFonts w:cs="Arial"/>
              </w:rPr>
              <w:t xml:space="preserve"> are going to be challenges with the change say so.  If people are going to have to re-skill, say so and if targets are going to become much tougher, say so.</w:t>
            </w:r>
          </w:p>
          <w:p w14:paraId="7AD5A6C6" w14:textId="77777777" w:rsidR="00B10A2E" w:rsidRDefault="00B10A2E" w:rsidP="009B5B5E">
            <w:pPr>
              <w:rPr>
                <w:rFonts w:cs="Arial"/>
              </w:rPr>
            </w:pPr>
          </w:p>
          <w:p w14:paraId="7AD5A6C7" w14:textId="77777777" w:rsidR="00B10A2E" w:rsidRDefault="00B10A2E" w:rsidP="009B5B5E">
            <w:pPr>
              <w:rPr>
                <w:rFonts w:cs="Arial"/>
              </w:rPr>
            </w:pPr>
            <w:r>
              <w:rPr>
                <w:rFonts w:cs="Arial"/>
              </w:rPr>
              <w:t>The sixth requirement is to utilise project management processes and skills.  Project management processes and outputs play a big part in both planning and communicating the changes anticipated.  They assist in risk management, contingency planning, change control, resource management, prioritisation and post implementation review of the change.</w:t>
            </w:r>
          </w:p>
          <w:p w14:paraId="7AD5A6C8" w14:textId="77777777" w:rsidR="00B10A2E" w:rsidRDefault="00B10A2E" w:rsidP="009B5B5E">
            <w:pPr>
              <w:rPr>
                <w:rFonts w:cs="Arial"/>
              </w:rPr>
            </w:pPr>
          </w:p>
          <w:p w14:paraId="7AD5A6C9" w14:textId="77777777" w:rsidR="00B10A2E" w:rsidRDefault="001A1A34" w:rsidP="009B5B5E">
            <w:pPr>
              <w:rPr>
                <w:rFonts w:cs="Arial"/>
              </w:rPr>
            </w:pPr>
            <w:r>
              <w:rPr>
                <w:rFonts w:cs="Arial"/>
              </w:rPr>
              <w:t>Candidates are required to discuss why change management programmes often fail.  Suitable answers include: -</w:t>
            </w:r>
          </w:p>
          <w:p w14:paraId="7AD5A6CA" w14:textId="77777777" w:rsidR="001A1A34" w:rsidRDefault="001A1A34" w:rsidP="009B5B5E">
            <w:pPr>
              <w:rPr>
                <w:rFonts w:cs="Arial"/>
              </w:rPr>
            </w:pPr>
          </w:p>
          <w:p w14:paraId="7AD5A6CB" w14:textId="77777777" w:rsidR="001A1A34" w:rsidRDefault="001A1A34" w:rsidP="001A1A34">
            <w:pPr>
              <w:pStyle w:val="ListParagraph"/>
              <w:numPr>
                <w:ilvl w:val="0"/>
                <w:numId w:val="38"/>
              </w:numPr>
              <w:ind w:left="429" w:hanging="429"/>
              <w:rPr>
                <w:rFonts w:cs="Arial"/>
              </w:rPr>
            </w:pPr>
            <w:r>
              <w:rPr>
                <w:rFonts w:cs="Arial"/>
              </w:rPr>
              <w:t>Allowing too much complacency and making assumptions that people will willingly follow what is proposed</w:t>
            </w:r>
          </w:p>
          <w:p w14:paraId="7AD5A6CC" w14:textId="77777777" w:rsidR="001A1A34" w:rsidRDefault="001A1A34" w:rsidP="001A1A34">
            <w:pPr>
              <w:pStyle w:val="ListParagraph"/>
              <w:ind w:left="429"/>
              <w:rPr>
                <w:rFonts w:cs="Arial"/>
              </w:rPr>
            </w:pPr>
          </w:p>
          <w:p w14:paraId="7AD5A6CD" w14:textId="77777777" w:rsidR="001A1A34" w:rsidRDefault="001A1A34" w:rsidP="001A1A34">
            <w:pPr>
              <w:pStyle w:val="ListParagraph"/>
              <w:numPr>
                <w:ilvl w:val="0"/>
                <w:numId w:val="38"/>
              </w:numPr>
              <w:ind w:left="429" w:hanging="429"/>
              <w:rPr>
                <w:rFonts w:cs="Arial"/>
              </w:rPr>
            </w:pPr>
            <w:r>
              <w:rPr>
                <w:rFonts w:cs="Arial"/>
              </w:rPr>
              <w:t>Failure to generate sufficient resources to see the proposed changes through</w:t>
            </w:r>
          </w:p>
          <w:p w14:paraId="7AD5A6CE" w14:textId="77777777" w:rsidR="001A1A34" w:rsidRPr="001A1A34" w:rsidRDefault="001A1A34" w:rsidP="001A1A34">
            <w:pPr>
              <w:pStyle w:val="ListParagraph"/>
              <w:rPr>
                <w:rFonts w:cs="Arial"/>
              </w:rPr>
            </w:pPr>
          </w:p>
          <w:p w14:paraId="7AD5A6CF" w14:textId="77777777" w:rsidR="001A1A34" w:rsidRDefault="001A1A34" w:rsidP="001A1A34">
            <w:pPr>
              <w:pStyle w:val="ListParagraph"/>
              <w:numPr>
                <w:ilvl w:val="0"/>
                <w:numId w:val="38"/>
              </w:numPr>
              <w:ind w:left="429" w:hanging="429"/>
              <w:rPr>
                <w:rFonts w:cs="Arial"/>
              </w:rPr>
            </w:pPr>
            <w:r>
              <w:rPr>
                <w:rFonts w:cs="Arial"/>
              </w:rPr>
              <w:t>Failure to communicate effectively and continuously with everyone involved</w:t>
            </w:r>
          </w:p>
          <w:p w14:paraId="7AD5A6D0" w14:textId="77777777" w:rsidR="001A1A34" w:rsidRPr="001A1A34" w:rsidRDefault="001A1A34" w:rsidP="001A1A34">
            <w:pPr>
              <w:pStyle w:val="ListParagraph"/>
              <w:rPr>
                <w:rFonts w:cs="Arial"/>
              </w:rPr>
            </w:pPr>
          </w:p>
          <w:p w14:paraId="7AD5A6D1" w14:textId="77777777" w:rsidR="001A1A34" w:rsidRDefault="001A1A34" w:rsidP="001A1A34">
            <w:pPr>
              <w:pStyle w:val="ListParagraph"/>
              <w:numPr>
                <w:ilvl w:val="0"/>
                <w:numId w:val="38"/>
              </w:numPr>
              <w:ind w:left="429" w:hanging="429"/>
              <w:rPr>
                <w:rFonts w:cs="Arial"/>
              </w:rPr>
            </w:pPr>
            <w:r>
              <w:rPr>
                <w:rFonts w:cs="Arial"/>
              </w:rPr>
              <w:t>Lack of honesty and integrity especially when further changes are required</w:t>
            </w:r>
          </w:p>
          <w:p w14:paraId="7AD5A6D2" w14:textId="77777777" w:rsidR="001A1A34" w:rsidRPr="001A1A34" w:rsidRDefault="001A1A34" w:rsidP="001A1A34">
            <w:pPr>
              <w:pStyle w:val="ListParagraph"/>
              <w:rPr>
                <w:rFonts w:cs="Arial"/>
              </w:rPr>
            </w:pPr>
          </w:p>
          <w:p w14:paraId="7AD5A6D3" w14:textId="77777777" w:rsidR="001A1A34" w:rsidRDefault="001A1A34" w:rsidP="001A1A34">
            <w:pPr>
              <w:pStyle w:val="ListParagraph"/>
              <w:numPr>
                <w:ilvl w:val="0"/>
                <w:numId w:val="38"/>
              </w:numPr>
              <w:ind w:left="429" w:hanging="429"/>
              <w:rPr>
                <w:rFonts w:cs="Arial"/>
              </w:rPr>
            </w:pPr>
            <w:r>
              <w:rPr>
                <w:rFonts w:cs="Arial"/>
              </w:rPr>
              <w:t>Top management is frequently unreasonable in its expectations and timescale, forgetting the process it went through when it decided to make the change</w:t>
            </w:r>
          </w:p>
          <w:p w14:paraId="7AD5A6D4" w14:textId="77777777" w:rsidR="001A1A34" w:rsidRPr="001A1A34" w:rsidRDefault="001A1A34" w:rsidP="001A1A34">
            <w:pPr>
              <w:pStyle w:val="ListParagraph"/>
              <w:rPr>
                <w:rFonts w:cs="Arial"/>
              </w:rPr>
            </w:pPr>
          </w:p>
          <w:p w14:paraId="7AD5A6D5" w14:textId="77777777" w:rsidR="001A1A34" w:rsidRDefault="001A1A34" w:rsidP="001A1A34">
            <w:pPr>
              <w:pStyle w:val="ListParagraph"/>
              <w:numPr>
                <w:ilvl w:val="0"/>
                <w:numId w:val="38"/>
              </w:numPr>
              <w:ind w:left="429" w:hanging="429"/>
              <w:rPr>
                <w:rFonts w:cs="Arial"/>
              </w:rPr>
            </w:pPr>
            <w:r>
              <w:rPr>
                <w:rFonts w:cs="Arial"/>
              </w:rPr>
              <w:t>Resistance to change may be active or passive, individual or organised, aggressive or timid and on occasions totally justified.</w:t>
            </w:r>
          </w:p>
          <w:p w14:paraId="7AD5A6D6" w14:textId="77777777" w:rsidR="001A1A34" w:rsidRPr="001A1A34" w:rsidRDefault="001A1A34" w:rsidP="001A1A34">
            <w:pPr>
              <w:pStyle w:val="ListParagraph"/>
              <w:rPr>
                <w:rFonts w:cs="Arial"/>
              </w:rPr>
            </w:pPr>
          </w:p>
          <w:p w14:paraId="7AD5A6D7" w14:textId="77777777" w:rsidR="001A1A34" w:rsidRDefault="001A1A34" w:rsidP="001A1A34">
            <w:pPr>
              <w:pStyle w:val="ListParagraph"/>
              <w:numPr>
                <w:ilvl w:val="0"/>
                <w:numId w:val="38"/>
              </w:numPr>
              <w:ind w:left="429" w:hanging="429"/>
              <w:rPr>
                <w:rFonts w:cs="Arial"/>
              </w:rPr>
            </w:pPr>
            <w:r>
              <w:rPr>
                <w:rFonts w:cs="Arial"/>
              </w:rPr>
              <w:t>Failure to reward people for their efforts</w:t>
            </w:r>
          </w:p>
          <w:p w14:paraId="7AD5A6D8" w14:textId="77777777" w:rsidR="001A1A34" w:rsidRPr="001A1A34" w:rsidRDefault="001A1A34" w:rsidP="001A1A34">
            <w:pPr>
              <w:pStyle w:val="ListParagraph"/>
              <w:rPr>
                <w:rFonts w:cs="Arial"/>
              </w:rPr>
            </w:pPr>
          </w:p>
          <w:p w14:paraId="7AD5A6D9" w14:textId="77777777" w:rsidR="001A1A34" w:rsidRDefault="001A1A34" w:rsidP="001A1A34">
            <w:pPr>
              <w:pStyle w:val="ListParagraph"/>
              <w:numPr>
                <w:ilvl w:val="0"/>
                <w:numId w:val="38"/>
              </w:numPr>
              <w:ind w:left="429" w:hanging="429"/>
              <w:rPr>
                <w:rFonts w:cs="Arial"/>
              </w:rPr>
            </w:pPr>
            <w:r>
              <w:rPr>
                <w:rFonts w:cs="Arial"/>
              </w:rPr>
              <w:t>Failure to deliver to people those rewards which were promised or strongly indicated</w:t>
            </w:r>
          </w:p>
          <w:p w14:paraId="7AD5A6DA" w14:textId="77777777" w:rsidR="001A1A34" w:rsidRPr="001A1A34" w:rsidRDefault="001A1A34" w:rsidP="001A1A34">
            <w:pPr>
              <w:pStyle w:val="ListParagraph"/>
              <w:rPr>
                <w:rFonts w:cs="Arial"/>
              </w:rPr>
            </w:pPr>
          </w:p>
          <w:p w14:paraId="7AD5A6DB" w14:textId="77777777" w:rsidR="001A1A34" w:rsidRDefault="001A1A34" w:rsidP="001A1A34">
            <w:pPr>
              <w:pStyle w:val="ListParagraph"/>
              <w:numPr>
                <w:ilvl w:val="0"/>
                <w:numId w:val="38"/>
              </w:numPr>
              <w:ind w:left="429" w:hanging="429"/>
              <w:rPr>
                <w:rFonts w:cs="Arial"/>
              </w:rPr>
            </w:pPr>
            <w:r>
              <w:rPr>
                <w:rFonts w:cs="Arial"/>
              </w:rPr>
              <w:t>Becoming side tracked into</w:t>
            </w:r>
            <w:r w:rsidR="008754E1">
              <w:rPr>
                <w:rFonts w:cs="Arial"/>
              </w:rPr>
              <w:t xml:space="preserve"> operational problems and issues</w:t>
            </w:r>
          </w:p>
          <w:p w14:paraId="7AD5A6DC" w14:textId="77777777" w:rsidR="008754E1" w:rsidRPr="008754E1" w:rsidRDefault="008754E1" w:rsidP="008754E1">
            <w:pPr>
              <w:pStyle w:val="ListParagraph"/>
              <w:rPr>
                <w:rFonts w:cs="Arial"/>
              </w:rPr>
            </w:pPr>
          </w:p>
          <w:p w14:paraId="7AD5A6DD" w14:textId="77777777" w:rsidR="008754E1" w:rsidRDefault="008754E1" w:rsidP="001A1A34">
            <w:pPr>
              <w:pStyle w:val="ListParagraph"/>
              <w:numPr>
                <w:ilvl w:val="0"/>
                <w:numId w:val="38"/>
              </w:numPr>
              <w:ind w:left="429" w:hanging="429"/>
              <w:rPr>
                <w:rFonts w:cs="Arial"/>
              </w:rPr>
            </w:pPr>
            <w:r>
              <w:rPr>
                <w:rFonts w:cs="Arial"/>
              </w:rPr>
              <w:t>Failure to create or publicise short term advantages, wins and successes</w:t>
            </w:r>
          </w:p>
          <w:p w14:paraId="7AD5A6DE" w14:textId="77777777" w:rsidR="008754E1" w:rsidRPr="008754E1" w:rsidRDefault="008754E1" w:rsidP="008754E1">
            <w:pPr>
              <w:pStyle w:val="ListParagraph"/>
              <w:rPr>
                <w:rFonts w:cs="Arial"/>
              </w:rPr>
            </w:pPr>
          </w:p>
          <w:p w14:paraId="7AD5A6DF" w14:textId="77777777" w:rsidR="008754E1" w:rsidRPr="008754E1" w:rsidRDefault="008754E1" w:rsidP="008754E1">
            <w:pPr>
              <w:rPr>
                <w:rFonts w:cs="Arial"/>
              </w:rPr>
            </w:pPr>
            <w:r>
              <w:rPr>
                <w:rFonts w:cs="Arial"/>
              </w:rPr>
              <w:t>Credit will be given for relevant answers.</w:t>
            </w:r>
          </w:p>
          <w:p w14:paraId="7AD5A6E0" w14:textId="77777777" w:rsidR="00FB7258" w:rsidRPr="00941770" w:rsidRDefault="00FB7258" w:rsidP="001132E9">
            <w:pP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6E1" w14:textId="77777777" w:rsidR="001132E9" w:rsidRDefault="001132E9" w:rsidP="00B10A2E">
            <w:pPr>
              <w:jc w:val="center"/>
              <w:rPr>
                <w:rFonts w:cs="Arial"/>
                <w:b/>
              </w:rPr>
            </w:pPr>
          </w:p>
          <w:p w14:paraId="7AD5A6E2" w14:textId="77777777" w:rsidR="00B10A2E" w:rsidRDefault="00B10A2E" w:rsidP="00B10A2E">
            <w:pPr>
              <w:jc w:val="center"/>
              <w:rPr>
                <w:rFonts w:cs="Arial"/>
                <w:b/>
              </w:rPr>
            </w:pPr>
          </w:p>
          <w:p w14:paraId="7AD5A6E3" w14:textId="77777777" w:rsidR="00B10A2E" w:rsidRDefault="00B10A2E" w:rsidP="00B10A2E">
            <w:pPr>
              <w:jc w:val="center"/>
              <w:rPr>
                <w:rFonts w:cs="Arial"/>
                <w:b/>
              </w:rPr>
            </w:pPr>
          </w:p>
          <w:p w14:paraId="7AD5A6E4" w14:textId="77777777" w:rsidR="00B10A2E" w:rsidRDefault="00B10A2E" w:rsidP="00B10A2E">
            <w:pPr>
              <w:jc w:val="center"/>
              <w:rPr>
                <w:rFonts w:cs="Arial"/>
                <w:b/>
              </w:rPr>
            </w:pPr>
          </w:p>
          <w:p w14:paraId="7AD5A6E5" w14:textId="77777777" w:rsidR="00B10A2E" w:rsidRDefault="00B10A2E" w:rsidP="00B10A2E">
            <w:pPr>
              <w:jc w:val="center"/>
              <w:rPr>
                <w:rFonts w:cs="Arial"/>
                <w:b/>
              </w:rPr>
            </w:pPr>
          </w:p>
          <w:p w14:paraId="7AD5A6E6" w14:textId="77777777" w:rsidR="00B10A2E" w:rsidRDefault="00B10A2E" w:rsidP="00B10A2E">
            <w:pPr>
              <w:jc w:val="center"/>
              <w:rPr>
                <w:rFonts w:cs="Arial"/>
                <w:b/>
              </w:rPr>
            </w:pPr>
          </w:p>
          <w:p w14:paraId="7AD5A6E7" w14:textId="77777777" w:rsidR="00B10A2E" w:rsidRDefault="00B10A2E" w:rsidP="00B10A2E">
            <w:pPr>
              <w:jc w:val="center"/>
              <w:rPr>
                <w:rFonts w:cs="Arial"/>
                <w:b/>
              </w:rPr>
            </w:pPr>
          </w:p>
          <w:p w14:paraId="7AD5A6E8" w14:textId="77777777" w:rsidR="00B10A2E" w:rsidRDefault="00B10A2E" w:rsidP="00B10A2E">
            <w:pPr>
              <w:jc w:val="center"/>
              <w:rPr>
                <w:rFonts w:cs="Arial"/>
                <w:b/>
              </w:rPr>
            </w:pPr>
          </w:p>
          <w:p w14:paraId="7AD5A6E9" w14:textId="77777777" w:rsidR="00B10A2E" w:rsidRDefault="00B10A2E" w:rsidP="00B10A2E">
            <w:pPr>
              <w:jc w:val="center"/>
              <w:rPr>
                <w:rFonts w:cs="Arial"/>
                <w:b/>
              </w:rPr>
            </w:pPr>
          </w:p>
          <w:p w14:paraId="7AD5A6EA" w14:textId="77777777" w:rsidR="00B10A2E" w:rsidRDefault="00B10A2E" w:rsidP="00B10A2E">
            <w:pPr>
              <w:jc w:val="center"/>
              <w:rPr>
                <w:rFonts w:cs="Arial"/>
                <w:b/>
              </w:rPr>
            </w:pPr>
          </w:p>
          <w:p w14:paraId="7AD5A6EB" w14:textId="77777777" w:rsidR="00B10A2E" w:rsidRDefault="00B10A2E" w:rsidP="00B10A2E">
            <w:pPr>
              <w:jc w:val="center"/>
              <w:rPr>
                <w:rFonts w:cs="Arial"/>
                <w:b/>
              </w:rPr>
            </w:pPr>
          </w:p>
          <w:p w14:paraId="7AD5A6EC" w14:textId="77777777" w:rsidR="00B10A2E" w:rsidRDefault="00B10A2E" w:rsidP="00B10A2E">
            <w:pPr>
              <w:jc w:val="center"/>
              <w:rPr>
                <w:rFonts w:cs="Arial"/>
                <w:b/>
              </w:rPr>
            </w:pPr>
          </w:p>
          <w:p w14:paraId="7AD5A6ED" w14:textId="77777777" w:rsidR="00B10A2E" w:rsidRDefault="00B10A2E" w:rsidP="00B10A2E">
            <w:pPr>
              <w:jc w:val="center"/>
              <w:rPr>
                <w:rFonts w:cs="Arial"/>
                <w:b/>
              </w:rPr>
            </w:pPr>
          </w:p>
          <w:p w14:paraId="7AD5A6EE" w14:textId="77777777" w:rsidR="00B10A2E" w:rsidRDefault="00B10A2E" w:rsidP="00B10A2E">
            <w:pPr>
              <w:jc w:val="center"/>
              <w:rPr>
                <w:rFonts w:cs="Arial"/>
                <w:b/>
              </w:rPr>
            </w:pPr>
          </w:p>
          <w:p w14:paraId="7AD5A6EF" w14:textId="77777777" w:rsidR="00B10A2E" w:rsidRDefault="00B10A2E" w:rsidP="00B10A2E">
            <w:pPr>
              <w:jc w:val="center"/>
              <w:rPr>
                <w:rFonts w:cs="Arial"/>
                <w:b/>
              </w:rPr>
            </w:pPr>
          </w:p>
          <w:p w14:paraId="7AD5A6F0" w14:textId="77777777" w:rsidR="00B10A2E" w:rsidRDefault="00B10A2E" w:rsidP="00B10A2E">
            <w:pPr>
              <w:jc w:val="center"/>
              <w:rPr>
                <w:rFonts w:cs="Arial"/>
                <w:b/>
              </w:rPr>
            </w:pPr>
          </w:p>
          <w:p w14:paraId="7AD5A6F1" w14:textId="77777777" w:rsidR="00B10A2E" w:rsidRDefault="00B10A2E" w:rsidP="00B10A2E">
            <w:pPr>
              <w:jc w:val="center"/>
              <w:rPr>
                <w:rFonts w:cs="Arial"/>
                <w:b/>
              </w:rPr>
            </w:pPr>
          </w:p>
          <w:p w14:paraId="7AD5A6F2" w14:textId="77777777" w:rsidR="00B10A2E" w:rsidRDefault="00B10A2E" w:rsidP="00B10A2E">
            <w:pPr>
              <w:jc w:val="center"/>
              <w:rPr>
                <w:rFonts w:cs="Arial"/>
                <w:b/>
              </w:rPr>
            </w:pPr>
          </w:p>
          <w:p w14:paraId="7AD5A6F3" w14:textId="77777777" w:rsidR="00B10A2E" w:rsidRDefault="00B10A2E" w:rsidP="00B10A2E">
            <w:pPr>
              <w:jc w:val="center"/>
              <w:rPr>
                <w:rFonts w:cs="Arial"/>
                <w:b/>
              </w:rPr>
            </w:pPr>
          </w:p>
          <w:p w14:paraId="7AD5A6F4" w14:textId="77777777" w:rsidR="00B10A2E" w:rsidRDefault="00B10A2E" w:rsidP="00B10A2E">
            <w:pPr>
              <w:jc w:val="center"/>
              <w:rPr>
                <w:rFonts w:cs="Arial"/>
                <w:b/>
              </w:rPr>
            </w:pPr>
          </w:p>
          <w:p w14:paraId="7AD5A6F5" w14:textId="77777777" w:rsidR="00B10A2E" w:rsidRDefault="00B10A2E" w:rsidP="00B10A2E">
            <w:pPr>
              <w:jc w:val="center"/>
              <w:rPr>
                <w:rFonts w:cs="Arial"/>
                <w:b/>
              </w:rPr>
            </w:pPr>
          </w:p>
          <w:p w14:paraId="7AD5A6F6" w14:textId="77777777" w:rsidR="00B10A2E" w:rsidRDefault="00B10A2E" w:rsidP="00B10A2E">
            <w:pPr>
              <w:jc w:val="center"/>
              <w:rPr>
                <w:rFonts w:cs="Arial"/>
                <w:b/>
              </w:rPr>
            </w:pPr>
          </w:p>
          <w:p w14:paraId="7AD5A6F7" w14:textId="77777777" w:rsidR="00B10A2E" w:rsidRDefault="00B10A2E" w:rsidP="00B10A2E">
            <w:pPr>
              <w:jc w:val="center"/>
              <w:rPr>
                <w:rFonts w:cs="Arial"/>
                <w:b/>
              </w:rPr>
            </w:pPr>
          </w:p>
          <w:p w14:paraId="7AD5A6F8" w14:textId="77777777" w:rsidR="00B10A2E" w:rsidRDefault="00B10A2E" w:rsidP="00B10A2E">
            <w:pPr>
              <w:jc w:val="center"/>
              <w:rPr>
                <w:rFonts w:cs="Arial"/>
                <w:b/>
              </w:rPr>
            </w:pPr>
          </w:p>
          <w:p w14:paraId="7AD5A6F9" w14:textId="77777777" w:rsidR="00B10A2E" w:rsidRDefault="00B10A2E" w:rsidP="00B10A2E">
            <w:pPr>
              <w:jc w:val="center"/>
              <w:rPr>
                <w:rFonts w:cs="Arial"/>
                <w:b/>
              </w:rPr>
            </w:pPr>
          </w:p>
          <w:p w14:paraId="7AD5A6FA" w14:textId="77777777" w:rsidR="00B10A2E" w:rsidRDefault="00B10A2E" w:rsidP="00B10A2E">
            <w:pPr>
              <w:jc w:val="center"/>
              <w:rPr>
                <w:rFonts w:cs="Arial"/>
                <w:b/>
              </w:rPr>
            </w:pPr>
          </w:p>
          <w:p w14:paraId="7AD5A6FB" w14:textId="77777777" w:rsidR="00B10A2E" w:rsidRDefault="00B10A2E" w:rsidP="00B10A2E">
            <w:pPr>
              <w:jc w:val="center"/>
              <w:rPr>
                <w:rFonts w:cs="Arial"/>
                <w:b/>
              </w:rPr>
            </w:pPr>
          </w:p>
          <w:p w14:paraId="7AD5A6FC" w14:textId="77777777" w:rsidR="00B10A2E" w:rsidRDefault="00B10A2E" w:rsidP="00B10A2E">
            <w:pPr>
              <w:jc w:val="center"/>
              <w:rPr>
                <w:rFonts w:cs="Arial"/>
                <w:b/>
              </w:rPr>
            </w:pPr>
          </w:p>
          <w:p w14:paraId="7AD5A6FD" w14:textId="77777777" w:rsidR="00B10A2E" w:rsidRDefault="00B10A2E" w:rsidP="00B10A2E">
            <w:pPr>
              <w:jc w:val="center"/>
              <w:rPr>
                <w:rFonts w:cs="Arial"/>
                <w:b/>
              </w:rPr>
            </w:pPr>
          </w:p>
          <w:p w14:paraId="7AD5A6FE" w14:textId="77777777" w:rsidR="00B10A2E" w:rsidRDefault="00B10A2E" w:rsidP="00B10A2E">
            <w:pPr>
              <w:jc w:val="center"/>
              <w:rPr>
                <w:rFonts w:cs="Arial"/>
                <w:b/>
              </w:rPr>
            </w:pPr>
          </w:p>
          <w:p w14:paraId="7AD5A6FF" w14:textId="77777777" w:rsidR="00B10A2E" w:rsidRDefault="00B10A2E" w:rsidP="00B10A2E">
            <w:pPr>
              <w:jc w:val="center"/>
              <w:rPr>
                <w:rFonts w:cs="Arial"/>
                <w:b/>
              </w:rPr>
            </w:pPr>
            <w:r>
              <w:rPr>
                <w:rFonts w:cs="Arial"/>
                <w:b/>
              </w:rPr>
              <w:t>15 marks</w:t>
            </w:r>
          </w:p>
          <w:p w14:paraId="7AD5A700" w14:textId="77777777" w:rsidR="008754E1" w:rsidRDefault="008754E1" w:rsidP="00B10A2E">
            <w:pPr>
              <w:jc w:val="center"/>
              <w:rPr>
                <w:rFonts w:cs="Arial"/>
                <w:b/>
              </w:rPr>
            </w:pPr>
          </w:p>
          <w:p w14:paraId="7AD5A701" w14:textId="77777777" w:rsidR="008754E1" w:rsidRDefault="008754E1" w:rsidP="00B10A2E">
            <w:pPr>
              <w:jc w:val="center"/>
              <w:rPr>
                <w:rFonts w:cs="Arial"/>
                <w:b/>
              </w:rPr>
            </w:pPr>
          </w:p>
          <w:p w14:paraId="7AD5A702" w14:textId="77777777" w:rsidR="008754E1" w:rsidRDefault="008754E1" w:rsidP="00B10A2E">
            <w:pPr>
              <w:jc w:val="center"/>
              <w:rPr>
                <w:rFonts w:cs="Arial"/>
                <w:b/>
              </w:rPr>
            </w:pPr>
          </w:p>
          <w:p w14:paraId="7AD5A703" w14:textId="77777777" w:rsidR="008754E1" w:rsidRDefault="008754E1" w:rsidP="00B10A2E">
            <w:pPr>
              <w:jc w:val="center"/>
              <w:rPr>
                <w:rFonts w:cs="Arial"/>
                <w:b/>
              </w:rPr>
            </w:pPr>
          </w:p>
          <w:p w14:paraId="7AD5A704" w14:textId="77777777" w:rsidR="008754E1" w:rsidRDefault="008754E1" w:rsidP="00B10A2E">
            <w:pPr>
              <w:jc w:val="center"/>
              <w:rPr>
                <w:rFonts w:cs="Arial"/>
                <w:b/>
              </w:rPr>
            </w:pPr>
          </w:p>
          <w:p w14:paraId="7AD5A705" w14:textId="77777777" w:rsidR="008754E1" w:rsidRDefault="008754E1" w:rsidP="00B10A2E">
            <w:pPr>
              <w:jc w:val="center"/>
              <w:rPr>
                <w:rFonts w:cs="Arial"/>
                <w:b/>
              </w:rPr>
            </w:pPr>
          </w:p>
          <w:p w14:paraId="7AD5A706" w14:textId="77777777" w:rsidR="008754E1" w:rsidRDefault="008754E1" w:rsidP="00B10A2E">
            <w:pPr>
              <w:jc w:val="center"/>
              <w:rPr>
                <w:rFonts w:cs="Arial"/>
                <w:b/>
              </w:rPr>
            </w:pPr>
          </w:p>
          <w:p w14:paraId="7AD5A707" w14:textId="77777777" w:rsidR="008754E1" w:rsidRDefault="008754E1" w:rsidP="00B10A2E">
            <w:pPr>
              <w:jc w:val="center"/>
              <w:rPr>
                <w:rFonts w:cs="Arial"/>
                <w:b/>
              </w:rPr>
            </w:pPr>
          </w:p>
          <w:p w14:paraId="7AD5A708" w14:textId="77777777" w:rsidR="008754E1" w:rsidRDefault="008754E1" w:rsidP="00B10A2E">
            <w:pPr>
              <w:jc w:val="center"/>
              <w:rPr>
                <w:rFonts w:cs="Arial"/>
                <w:b/>
              </w:rPr>
            </w:pPr>
          </w:p>
          <w:p w14:paraId="7AD5A709" w14:textId="77777777" w:rsidR="008754E1" w:rsidRDefault="008754E1" w:rsidP="00B10A2E">
            <w:pPr>
              <w:jc w:val="center"/>
              <w:rPr>
                <w:rFonts w:cs="Arial"/>
                <w:b/>
              </w:rPr>
            </w:pPr>
          </w:p>
          <w:p w14:paraId="7AD5A70A" w14:textId="77777777" w:rsidR="008754E1" w:rsidRDefault="008754E1" w:rsidP="00B10A2E">
            <w:pPr>
              <w:jc w:val="center"/>
              <w:rPr>
                <w:rFonts w:cs="Arial"/>
                <w:b/>
              </w:rPr>
            </w:pPr>
          </w:p>
          <w:p w14:paraId="7AD5A70B" w14:textId="77777777" w:rsidR="008754E1" w:rsidRDefault="008754E1" w:rsidP="00B10A2E">
            <w:pPr>
              <w:jc w:val="center"/>
              <w:rPr>
                <w:rFonts w:cs="Arial"/>
                <w:b/>
              </w:rPr>
            </w:pPr>
          </w:p>
          <w:p w14:paraId="7AD5A70C" w14:textId="77777777" w:rsidR="008754E1" w:rsidRDefault="008754E1" w:rsidP="00B10A2E">
            <w:pPr>
              <w:jc w:val="center"/>
              <w:rPr>
                <w:rFonts w:cs="Arial"/>
                <w:b/>
              </w:rPr>
            </w:pPr>
          </w:p>
          <w:p w14:paraId="7AD5A70D" w14:textId="77777777" w:rsidR="008754E1" w:rsidRDefault="008754E1" w:rsidP="00B10A2E">
            <w:pPr>
              <w:jc w:val="center"/>
              <w:rPr>
                <w:rFonts w:cs="Arial"/>
                <w:b/>
              </w:rPr>
            </w:pPr>
          </w:p>
          <w:p w14:paraId="7AD5A70E" w14:textId="77777777" w:rsidR="008754E1" w:rsidRDefault="008754E1" w:rsidP="00B10A2E">
            <w:pPr>
              <w:jc w:val="center"/>
              <w:rPr>
                <w:rFonts w:cs="Arial"/>
                <w:b/>
              </w:rPr>
            </w:pPr>
          </w:p>
          <w:p w14:paraId="7AD5A70F" w14:textId="77777777" w:rsidR="008754E1" w:rsidRDefault="008754E1" w:rsidP="00B10A2E">
            <w:pPr>
              <w:jc w:val="center"/>
              <w:rPr>
                <w:rFonts w:cs="Arial"/>
                <w:b/>
              </w:rPr>
            </w:pPr>
          </w:p>
          <w:p w14:paraId="7AD5A710" w14:textId="77777777" w:rsidR="008754E1" w:rsidRDefault="008754E1" w:rsidP="00B10A2E">
            <w:pPr>
              <w:jc w:val="center"/>
              <w:rPr>
                <w:rFonts w:cs="Arial"/>
                <w:b/>
              </w:rPr>
            </w:pPr>
          </w:p>
          <w:p w14:paraId="7AD5A711" w14:textId="77777777" w:rsidR="008754E1" w:rsidRDefault="008754E1" w:rsidP="00B10A2E">
            <w:pPr>
              <w:jc w:val="center"/>
              <w:rPr>
                <w:rFonts w:cs="Arial"/>
                <w:b/>
              </w:rPr>
            </w:pPr>
          </w:p>
          <w:p w14:paraId="7AD5A712" w14:textId="77777777" w:rsidR="008754E1" w:rsidRDefault="008754E1" w:rsidP="00B10A2E">
            <w:pPr>
              <w:jc w:val="center"/>
              <w:rPr>
                <w:rFonts w:cs="Arial"/>
                <w:b/>
              </w:rPr>
            </w:pPr>
          </w:p>
          <w:p w14:paraId="7AD5A713" w14:textId="77777777" w:rsidR="008754E1" w:rsidRDefault="008754E1" w:rsidP="00B10A2E">
            <w:pPr>
              <w:jc w:val="center"/>
              <w:rPr>
                <w:rFonts w:cs="Arial"/>
                <w:b/>
              </w:rPr>
            </w:pPr>
          </w:p>
          <w:p w14:paraId="7AD5A714" w14:textId="77777777" w:rsidR="008754E1" w:rsidRDefault="008754E1" w:rsidP="00B10A2E">
            <w:pPr>
              <w:jc w:val="center"/>
              <w:rPr>
                <w:rFonts w:cs="Arial"/>
                <w:b/>
              </w:rPr>
            </w:pPr>
          </w:p>
          <w:p w14:paraId="7AD5A715" w14:textId="77777777" w:rsidR="008754E1" w:rsidRDefault="008754E1" w:rsidP="00B10A2E">
            <w:pPr>
              <w:jc w:val="center"/>
              <w:rPr>
                <w:rFonts w:cs="Arial"/>
                <w:b/>
              </w:rPr>
            </w:pPr>
          </w:p>
          <w:p w14:paraId="7AD5A716" w14:textId="77777777" w:rsidR="008754E1" w:rsidRDefault="008754E1" w:rsidP="00B10A2E">
            <w:pPr>
              <w:jc w:val="center"/>
              <w:rPr>
                <w:rFonts w:cs="Arial"/>
                <w:b/>
              </w:rPr>
            </w:pPr>
          </w:p>
          <w:p w14:paraId="7AD5A717" w14:textId="77777777" w:rsidR="008754E1" w:rsidRDefault="008754E1" w:rsidP="00B10A2E">
            <w:pPr>
              <w:jc w:val="center"/>
              <w:rPr>
                <w:rFonts w:cs="Arial"/>
                <w:b/>
              </w:rPr>
            </w:pPr>
          </w:p>
          <w:p w14:paraId="7AD5A718" w14:textId="77777777" w:rsidR="008754E1" w:rsidRDefault="008754E1" w:rsidP="00B10A2E">
            <w:pPr>
              <w:jc w:val="center"/>
              <w:rPr>
                <w:rFonts w:cs="Arial"/>
                <w:b/>
              </w:rPr>
            </w:pPr>
          </w:p>
          <w:p w14:paraId="7AD5A719" w14:textId="77777777" w:rsidR="008754E1" w:rsidRDefault="008754E1" w:rsidP="00B10A2E">
            <w:pPr>
              <w:jc w:val="center"/>
              <w:rPr>
                <w:rFonts w:cs="Arial"/>
                <w:b/>
              </w:rPr>
            </w:pPr>
            <w:r>
              <w:rPr>
                <w:rFonts w:cs="Arial"/>
                <w:b/>
              </w:rPr>
              <w:t>10 marks</w:t>
            </w:r>
          </w:p>
          <w:p w14:paraId="7AD5A71A" w14:textId="77777777" w:rsidR="00E62C54" w:rsidRPr="00941770" w:rsidRDefault="00E62C54" w:rsidP="003739C4">
            <w:pPr>
              <w:jc w:val="center"/>
              <w:rPr>
                <w:rFonts w:cs="Arial"/>
                <w:b/>
              </w:rPr>
            </w:pPr>
          </w:p>
        </w:tc>
      </w:tr>
      <w:tr w:rsidR="00FB7258" w:rsidRPr="00941770" w14:paraId="7AD5A71F"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71C" w14:textId="77777777" w:rsidR="00FB7258" w:rsidRPr="00941770" w:rsidRDefault="00FB7258" w:rsidP="003739C4">
            <w:pPr>
              <w:jc w:val="center"/>
              <w:rPr>
                <w:rFonts w:cs="Arial"/>
                <w:b/>
              </w:rPr>
            </w:pPr>
            <w:r>
              <w:rPr>
                <w:rFonts w:cs="Arial"/>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71D" w14:textId="77777777"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71E" w14:textId="77777777" w:rsidR="00FB7258" w:rsidRPr="00941770" w:rsidRDefault="00FB7258" w:rsidP="003739C4">
            <w:pPr>
              <w:jc w:val="center"/>
              <w:rPr>
                <w:rFonts w:cs="Arial"/>
                <w:b/>
              </w:rPr>
            </w:pPr>
            <w:r w:rsidRPr="00941770">
              <w:rPr>
                <w:rFonts w:cs="Arial"/>
                <w:b/>
              </w:rPr>
              <w:t>Marks</w:t>
            </w:r>
          </w:p>
        </w:tc>
      </w:tr>
      <w:tr w:rsidR="00FB7258" w:rsidRPr="00941770" w14:paraId="7AD5A7E1"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720" w14:textId="77777777" w:rsidR="00FB7258" w:rsidRDefault="00093948" w:rsidP="003739C4">
            <w:pPr>
              <w:jc w:val="center"/>
              <w:rPr>
                <w:rFonts w:cs="Arial"/>
                <w:b/>
              </w:rPr>
            </w:pPr>
            <w:r>
              <w:rPr>
                <w:rFonts w:cs="Arial"/>
                <w:b/>
              </w:rPr>
              <w:t>a)</w:t>
            </w:r>
          </w:p>
          <w:p w14:paraId="7AD5A721" w14:textId="77777777" w:rsidR="00277437" w:rsidRDefault="00277437" w:rsidP="003739C4">
            <w:pPr>
              <w:jc w:val="center"/>
              <w:rPr>
                <w:rFonts w:cs="Arial"/>
                <w:b/>
              </w:rPr>
            </w:pPr>
          </w:p>
          <w:p w14:paraId="7AD5A722" w14:textId="77777777" w:rsidR="00277437" w:rsidRDefault="00277437" w:rsidP="003739C4">
            <w:pPr>
              <w:jc w:val="center"/>
              <w:rPr>
                <w:rFonts w:cs="Arial"/>
                <w:b/>
              </w:rPr>
            </w:pPr>
          </w:p>
          <w:p w14:paraId="7AD5A723" w14:textId="77777777" w:rsidR="00277437" w:rsidRDefault="00277437" w:rsidP="003739C4">
            <w:pPr>
              <w:jc w:val="center"/>
              <w:rPr>
                <w:rFonts w:cs="Arial"/>
                <w:b/>
              </w:rPr>
            </w:pPr>
          </w:p>
          <w:p w14:paraId="7AD5A724" w14:textId="77777777" w:rsidR="00277437" w:rsidRDefault="00277437" w:rsidP="003739C4">
            <w:pPr>
              <w:jc w:val="center"/>
              <w:rPr>
                <w:rFonts w:cs="Arial"/>
                <w:b/>
              </w:rPr>
            </w:pPr>
          </w:p>
          <w:p w14:paraId="7AD5A725" w14:textId="77777777" w:rsidR="00277437" w:rsidRDefault="00277437" w:rsidP="003739C4">
            <w:pPr>
              <w:jc w:val="center"/>
              <w:rPr>
                <w:rFonts w:cs="Arial"/>
                <w:b/>
              </w:rPr>
            </w:pPr>
          </w:p>
          <w:p w14:paraId="7AD5A726" w14:textId="77777777" w:rsidR="00277437" w:rsidRDefault="00277437" w:rsidP="003739C4">
            <w:pPr>
              <w:jc w:val="center"/>
              <w:rPr>
                <w:rFonts w:cs="Arial"/>
                <w:b/>
              </w:rPr>
            </w:pPr>
          </w:p>
          <w:p w14:paraId="7AD5A727" w14:textId="77777777" w:rsidR="00277437" w:rsidRDefault="00277437" w:rsidP="003739C4">
            <w:pPr>
              <w:jc w:val="center"/>
              <w:rPr>
                <w:rFonts w:cs="Arial"/>
                <w:b/>
              </w:rPr>
            </w:pPr>
          </w:p>
          <w:p w14:paraId="7AD5A728" w14:textId="77777777" w:rsidR="00277437" w:rsidRDefault="00277437" w:rsidP="003739C4">
            <w:pPr>
              <w:jc w:val="center"/>
              <w:rPr>
                <w:rFonts w:cs="Arial"/>
                <w:b/>
              </w:rPr>
            </w:pPr>
          </w:p>
          <w:p w14:paraId="7AD5A729" w14:textId="77777777" w:rsidR="00277437" w:rsidRDefault="00277437" w:rsidP="003739C4">
            <w:pPr>
              <w:jc w:val="center"/>
              <w:rPr>
                <w:rFonts w:cs="Arial"/>
                <w:b/>
              </w:rPr>
            </w:pPr>
          </w:p>
          <w:p w14:paraId="7AD5A72A" w14:textId="77777777" w:rsidR="00277437" w:rsidRDefault="00277437" w:rsidP="003739C4">
            <w:pPr>
              <w:jc w:val="center"/>
              <w:rPr>
                <w:rFonts w:cs="Arial"/>
                <w:b/>
              </w:rPr>
            </w:pPr>
          </w:p>
          <w:p w14:paraId="7AD5A72B" w14:textId="77777777" w:rsidR="00277437" w:rsidRDefault="00277437" w:rsidP="003739C4">
            <w:pPr>
              <w:jc w:val="center"/>
              <w:rPr>
                <w:rFonts w:cs="Arial"/>
                <w:b/>
              </w:rPr>
            </w:pPr>
          </w:p>
          <w:p w14:paraId="7AD5A72C" w14:textId="77777777" w:rsidR="00277437" w:rsidRDefault="00277437" w:rsidP="003739C4">
            <w:pPr>
              <w:jc w:val="center"/>
              <w:rPr>
                <w:rFonts w:cs="Arial"/>
                <w:b/>
              </w:rPr>
            </w:pPr>
          </w:p>
          <w:p w14:paraId="7AD5A72D" w14:textId="77777777" w:rsidR="00277437" w:rsidRDefault="00277437" w:rsidP="003739C4">
            <w:pPr>
              <w:jc w:val="center"/>
              <w:rPr>
                <w:rFonts w:cs="Arial"/>
                <w:b/>
              </w:rPr>
            </w:pPr>
          </w:p>
          <w:p w14:paraId="7AD5A72E" w14:textId="77777777" w:rsidR="00277437" w:rsidRDefault="00277437" w:rsidP="003739C4">
            <w:pPr>
              <w:jc w:val="center"/>
              <w:rPr>
                <w:rFonts w:cs="Arial"/>
                <w:b/>
              </w:rPr>
            </w:pPr>
          </w:p>
          <w:p w14:paraId="7AD5A72F" w14:textId="77777777" w:rsidR="00277437" w:rsidRDefault="00277437" w:rsidP="003739C4">
            <w:pPr>
              <w:jc w:val="center"/>
              <w:rPr>
                <w:rFonts w:cs="Arial"/>
                <w:b/>
              </w:rPr>
            </w:pPr>
          </w:p>
          <w:p w14:paraId="7AD5A730" w14:textId="77777777" w:rsidR="00277437" w:rsidRDefault="00277437" w:rsidP="003739C4">
            <w:pPr>
              <w:jc w:val="center"/>
              <w:rPr>
                <w:rFonts w:cs="Arial"/>
                <w:b/>
              </w:rPr>
            </w:pPr>
          </w:p>
          <w:p w14:paraId="7AD5A731" w14:textId="77777777" w:rsidR="00277437" w:rsidRDefault="00277437" w:rsidP="003739C4">
            <w:pPr>
              <w:jc w:val="center"/>
              <w:rPr>
                <w:rFonts w:cs="Arial"/>
                <w:b/>
              </w:rPr>
            </w:pPr>
          </w:p>
          <w:p w14:paraId="7AD5A732" w14:textId="77777777" w:rsidR="00277437" w:rsidRDefault="00277437" w:rsidP="003739C4">
            <w:pPr>
              <w:jc w:val="center"/>
              <w:rPr>
                <w:rFonts w:cs="Arial"/>
                <w:b/>
              </w:rPr>
            </w:pPr>
          </w:p>
          <w:p w14:paraId="7AD5A733" w14:textId="77777777" w:rsidR="00277437" w:rsidRDefault="00277437" w:rsidP="003739C4">
            <w:pPr>
              <w:jc w:val="center"/>
              <w:rPr>
                <w:rFonts w:cs="Arial"/>
                <w:b/>
              </w:rPr>
            </w:pPr>
          </w:p>
          <w:p w14:paraId="7AD5A734" w14:textId="77777777" w:rsidR="00277437" w:rsidRDefault="00277437" w:rsidP="003739C4">
            <w:pPr>
              <w:jc w:val="center"/>
              <w:rPr>
                <w:rFonts w:cs="Arial"/>
                <w:b/>
              </w:rPr>
            </w:pPr>
          </w:p>
          <w:p w14:paraId="7AD5A735" w14:textId="77777777" w:rsidR="00277437" w:rsidRDefault="00277437" w:rsidP="003739C4">
            <w:pPr>
              <w:jc w:val="center"/>
              <w:rPr>
                <w:rFonts w:cs="Arial"/>
                <w:b/>
              </w:rPr>
            </w:pPr>
          </w:p>
          <w:p w14:paraId="7AD5A736" w14:textId="77777777" w:rsidR="00277437" w:rsidRDefault="00277437" w:rsidP="003739C4">
            <w:pPr>
              <w:jc w:val="center"/>
              <w:rPr>
                <w:rFonts w:cs="Arial"/>
                <w:b/>
              </w:rPr>
            </w:pPr>
          </w:p>
          <w:p w14:paraId="7AD5A737" w14:textId="77777777" w:rsidR="00277437" w:rsidRDefault="00277437" w:rsidP="003739C4">
            <w:pPr>
              <w:jc w:val="center"/>
              <w:rPr>
                <w:rFonts w:cs="Arial"/>
                <w:b/>
              </w:rPr>
            </w:pPr>
          </w:p>
          <w:p w14:paraId="7AD5A738" w14:textId="77777777" w:rsidR="00277437" w:rsidRDefault="00277437" w:rsidP="003739C4">
            <w:pPr>
              <w:jc w:val="center"/>
              <w:rPr>
                <w:rFonts w:cs="Arial"/>
                <w:b/>
              </w:rPr>
            </w:pPr>
          </w:p>
          <w:p w14:paraId="7AD5A739" w14:textId="77777777" w:rsidR="00277437" w:rsidRDefault="00277437" w:rsidP="003739C4">
            <w:pPr>
              <w:jc w:val="center"/>
              <w:rPr>
                <w:rFonts w:cs="Arial"/>
                <w:b/>
              </w:rPr>
            </w:pPr>
          </w:p>
          <w:p w14:paraId="7AD5A73A" w14:textId="77777777" w:rsidR="00277437" w:rsidRDefault="00277437" w:rsidP="003739C4">
            <w:pPr>
              <w:jc w:val="center"/>
              <w:rPr>
                <w:rFonts w:cs="Arial"/>
                <w:b/>
              </w:rPr>
            </w:pPr>
          </w:p>
          <w:p w14:paraId="7AD5A73B" w14:textId="77777777" w:rsidR="00277437" w:rsidRDefault="00277437" w:rsidP="003739C4">
            <w:pPr>
              <w:jc w:val="center"/>
              <w:rPr>
                <w:rFonts w:cs="Arial"/>
                <w:b/>
              </w:rPr>
            </w:pPr>
          </w:p>
          <w:p w14:paraId="7AD5A73C" w14:textId="77777777" w:rsidR="00277437" w:rsidRDefault="00277437" w:rsidP="003739C4">
            <w:pPr>
              <w:jc w:val="center"/>
              <w:rPr>
                <w:rFonts w:cs="Arial"/>
                <w:b/>
              </w:rPr>
            </w:pPr>
          </w:p>
          <w:p w14:paraId="7AD5A73D" w14:textId="77777777" w:rsidR="00277437" w:rsidRDefault="00277437" w:rsidP="003739C4">
            <w:pPr>
              <w:jc w:val="center"/>
              <w:rPr>
                <w:rFonts w:cs="Arial"/>
                <w:b/>
              </w:rPr>
            </w:pPr>
          </w:p>
          <w:p w14:paraId="7AD5A73E" w14:textId="77777777" w:rsidR="00277437" w:rsidRDefault="00277437" w:rsidP="003739C4">
            <w:pPr>
              <w:jc w:val="center"/>
              <w:rPr>
                <w:rFonts w:cs="Arial"/>
                <w:b/>
              </w:rPr>
            </w:pPr>
          </w:p>
          <w:p w14:paraId="7AD5A73F" w14:textId="77777777" w:rsidR="00277437" w:rsidRDefault="00277437" w:rsidP="003739C4">
            <w:pPr>
              <w:jc w:val="center"/>
              <w:rPr>
                <w:rFonts w:cs="Arial"/>
                <w:b/>
              </w:rPr>
            </w:pPr>
          </w:p>
          <w:p w14:paraId="7AD5A740" w14:textId="77777777" w:rsidR="00277437" w:rsidRDefault="00277437" w:rsidP="003739C4">
            <w:pPr>
              <w:jc w:val="center"/>
              <w:rPr>
                <w:rFonts w:cs="Arial"/>
                <w:b/>
              </w:rPr>
            </w:pPr>
          </w:p>
          <w:p w14:paraId="7AD5A741" w14:textId="77777777" w:rsidR="00277437" w:rsidRDefault="00277437" w:rsidP="003739C4">
            <w:pPr>
              <w:jc w:val="center"/>
              <w:rPr>
                <w:rFonts w:cs="Arial"/>
                <w:b/>
              </w:rPr>
            </w:pPr>
          </w:p>
          <w:p w14:paraId="7AD5A742" w14:textId="77777777" w:rsidR="00277437" w:rsidRDefault="00277437" w:rsidP="003739C4">
            <w:pPr>
              <w:jc w:val="center"/>
              <w:rPr>
                <w:rFonts w:cs="Arial"/>
                <w:b/>
              </w:rPr>
            </w:pPr>
          </w:p>
          <w:p w14:paraId="7AD5A743" w14:textId="77777777" w:rsidR="00277437" w:rsidRDefault="00277437" w:rsidP="003739C4">
            <w:pPr>
              <w:jc w:val="center"/>
              <w:rPr>
                <w:rFonts w:cs="Arial"/>
                <w:b/>
              </w:rPr>
            </w:pPr>
          </w:p>
          <w:p w14:paraId="7AD5A744" w14:textId="77777777" w:rsidR="00277437" w:rsidRDefault="00277437" w:rsidP="003739C4">
            <w:pPr>
              <w:jc w:val="center"/>
              <w:rPr>
                <w:rFonts w:cs="Arial"/>
                <w:b/>
              </w:rPr>
            </w:pPr>
          </w:p>
          <w:p w14:paraId="7AD5A745" w14:textId="77777777" w:rsidR="00277437" w:rsidRDefault="00277437" w:rsidP="003739C4">
            <w:pPr>
              <w:jc w:val="center"/>
              <w:rPr>
                <w:rFonts w:cs="Arial"/>
                <w:b/>
              </w:rPr>
            </w:pPr>
            <w:r>
              <w:rPr>
                <w:rFonts w:cs="Arial"/>
                <w:b/>
              </w:rPr>
              <w:t>b)</w:t>
            </w:r>
          </w:p>
          <w:p w14:paraId="7AD5A746" w14:textId="77777777" w:rsidR="00277437" w:rsidRDefault="00277437" w:rsidP="003739C4">
            <w:pPr>
              <w:jc w:val="center"/>
              <w:rPr>
                <w:rFonts w:cs="Arial"/>
                <w:b/>
              </w:rPr>
            </w:pPr>
          </w:p>
          <w:p w14:paraId="7AD5A747" w14:textId="77777777" w:rsidR="00277437" w:rsidRDefault="00277437" w:rsidP="003739C4">
            <w:pPr>
              <w:jc w:val="center"/>
              <w:rPr>
                <w:rFonts w:cs="Arial"/>
                <w:b/>
              </w:rPr>
            </w:pPr>
          </w:p>
          <w:p w14:paraId="7AD5A748" w14:textId="77777777" w:rsidR="00277437" w:rsidRDefault="00277437" w:rsidP="003739C4">
            <w:pPr>
              <w:jc w:val="center"/>
              <w:rPr>
                <w:rFonts w:cs="Arial"/>
                <w:b/>
              </w:rPr>
            </w:pPr>
          </w:p>
          <w:p w14:paraId="7AD5A749" w14:textId="77777777" w:rsidR="00277437" w:rsidRDefault="00277437" w:rsidP="003739C4">
            <w:pPr>
              <w:jc w:val="center"/>
              <w:rPr>
                <w:rFonts w:cs="Arial"/>
                <w:b/>
              </w:rPr>
            </w:pPr>
          </w:p>
          <w:p w14:paraId="7AD5A74A" w14:textId="77777777" w:rsidR="00277437" w:rsidRDefault="00277437" w:rsidP="003739C4">
            <w:pPr>
              <w:jc w:val="center"/>
              <w:rPr>
                <w:rFonts w:cs="Arial"/>
                <w:b/>
              </w:rPr>
            </w:pPr>
          </w:p>
          <w:p w14:paraId="7AD5A74B" w14:textId="77777777" w:rsidR="00277437" w:rsidRDefault="00277437" w:rsidP="003739C4">
            <w:pPr>
              <w:jc w:val="center"/>
              <w:rPr>
                <w:rFonts w:cs="Arial"/>
                <w:b/>
              </w:rPr>
            </w:pPr>
          </w:p>
          <w:p w14:paraId="7AD5A74C" w14:textId="77777777" w:rsidR="00277437" w:rsidRDefault="00277437" w:rsidP="003739C4">
            <w:pPr>
              <w:jc w:val="center"/>
              <w:rPr>
                <w:rFonts w:cs="Arial"/>
                <w:b/>
              </w:rPr>
            </w:pPr>
          </w:p>
          <w:p w14:paraId="7AD5A74D" w14:textId="77777777" w:rsidR="00277437" w:rsidRDefault="00277437" w:rsidP="003739C4">
            <w:pPr>
              <w:jc w:val="center"/>
              <w:rPr>
                <w:rFonts w:cs="Arial"/>
                <w:b/>
              </w:rPr>
            </w:pPr>
          </w:p>
          <w:p w14:paraId="7AD5A74E" w14:textId="77777777" w:rsidR="00277437" w:rsidRDefault="00277437" w:rsidP="003739C4">
            <w:pPr>
              <w:jc w:val="center"/>
              <w:rPr>
                <w:rFonts w:cs="Arial"/>
                <w:b/>
              </w:rPr>
            </w:pPr>
          </w:p>
          <w:p w14:paraId="7AD5A74F" w14:textId="77777777" w:rsidR="00277437" w:rsidRDefault="00277437" w:rsidP="003739C4">
            <w:pPr>
              <w:jc w:val="center"/>
              <w:rPr>
                <w:rFonts w:cs="Arial"/>
                <w:b/>
              </w:rPr>
            </w:pPr>
          </w:p>
          <w:p w14:paraId="7AD5A750" w14:textId="77777777" w:rsidR="00277437" w:rsidRDefault="00277437" w:rsidP="003739C4">
            <w:pPr>
              <w:jc w:val="center"/>
              <w:rPr>
                <w:rFonts w:cs="Arial"/>
                <w:b/>
              </w:rPr>
            </w:pPr>
          </w:p>
          <w:p w14:paraId="7AD5A751" w14:textId="77777777" w:rsidR="00277437" w:rsidRDefault="00277437" w:rsidP="003739C4">
            <w:pPr>
              <w:jc w:val="center"/>
              <w:rPr>
                <w:rFonts w:cs="Arial"/>
                <w:b/>
              </w:rPr>
            </w:pPr>
          </w:p>
          <w:p w14:paraId="7AD5A752" w14:textId="77777777" w:rsidR="00277437" w:rsidRDefault="00277437" w:rsidP="003739C4">
            <w:pPr>
              <w:jc w:val="center"/>
              <w:rPr>
                <w:rFonts w:cs="Arial"/>
                <w:b/>
              </w:rPr>
            </w:pPr>
          </w:p>
          <w:p w14:paraId="7AD5A753" w14:textId="77777777" w:rsidR="00277437" w:rsidRDefault="00277437" w:rsidP="003739C4">
            <w:pPr>
              <w:jc w:val="center"/>
              <w:rPr>
                <w:rFonts w:cs="Arial"/>
                <w:b/>
              </w:rPr>
            </w:pPr>
          </w:p>
          <w:p w14:paraId="7AD5A754" w14:textId="77777777" w:rsidR="00277437" w:rsidRDefault="00277437" w:rsidP="003739C4">
            <w:pPr>
              <w:jc w:val="center"/>
              <w:rPr>
                <w:rFonts w:cs="Arial"/>
                <w:b/>
              </w:rPr>
            </w:pPr>
            <w:r>
              <w:rPr>
                <w:rFonts w:cs="Arial"/>
                <w:b/>
              </w:rPr>
              <w:t>c)</w:t>
            </w:r>
          </w:p>
          <w:p w14:paraId="7AD5A755" w14:textId="77777777" w:rsidR="00093948" w:rsidRDefault="00093948" w:rsidP="003739C4">
            <w:pPr>
              <w:jc w:val="center"/>
              <w:rPr>
                <w:rFonts w:cs="Arial"/>
                <w:b/>
              </w:rPr>
            </w:pPr>
          </w:p>
          <w:p w14:paraId="7AD5A756" w14:textId="77777777" w:rsidR="00093948" w:rsidRDefault="00093948" w:rsidP="003739C4">
            <w:pPr>
              <w:jc w:val="center"/>
              <w:rPr>
                <w:rFonts w:cs="Arial"/>
                <w:b/>
              </w:rPr>
            </w:pPr>
          </w:p>
          <w:p w14:paraId="7AD5A757" w14:textId="77777777" w:rsidR="00093948" w:rsidRDefault="00093948" w:rsidP="003739C4">
            <w:pPr>
              <w:jc w:val="center"/>
              <w:rPr>
                <w:rFonts w:cs="Arial"/>
                <w:b/>
              </w:rPr>
            </w:pPr>
          </w:p>
          <w:p w14:paraId="7AD5A758" w14:textId="77777777" w:rsidR="00093948" w:rsidRDefault="00093948" w:rsidP="003739C4">
            <w:pPr>
              <w:jc w:val="center"/>
              <w:rPr>
                <w:rFonts w:cs="Arial"/>
                <w:b/>
              </w:rPr>
            </w:pPr>
          </w:p>
          <w:p w14:paraId="7AD5A759" w14:textId="77777777" w:rsidR="00093948" w:rsidRDefault="00093948" w:rsidP="003739C4">
            <w:pPr>
              <w:jc w:val="center"/>
              <w:rPr>
                <w:rFonts w:cs="Arial"/>
                <w:b/>
              </w:rPr>
            </w:pPr>
          </w:p>
          <w:p w14:paraId="7AD5A75A" w14:textId="77777777" w:rsidR="00093948" w:rsidRDefault="00093948" w:rsidP="003739C4">
            <w:pPr>
              <w:jc w:val="center"/>
              <w:rPr>
                <w:rFonts w:cs="Arial"/>
                <w:b/>
              </w:rPr>
            </w:pPr>
          </w:p>
          <w:p w14:paraId="7AD5A75B" w14:textId="77777777" w:rsidR="00093948" w:rsidRDefault="00093948" w:rsidP="003739C4">
            <w:pPr>
              <w:jc w:val="center"/>
              <w:rPr>
                <w:rFonts w:cs="Arial"/>
                <w:b/>
              </w:rPr>
            </w:pPr>
          </w:p>
          <w:p w14:paraId="7AD5A75C" w14:textId="77777777" w:rsidR="00093948" w:rsidRDefault="00093948" w:rsidP="003739C4">
            <w:pPr>
              <w:jc w:val="center"/>
              <w:rPr>
                <w:rFonts w:cs="Arial"/>
                <w:b/>
              </w:rPr>
            </w:pPr>
          </w:p>
          <w:p w14:paraId="7AD5A75D" w14:textId="77777777" w:rsidR="00093948" w:rsidRDefault="00093948" w:rsidP="003739C4">
            <w:pPr>
              <w:jc w:val="center"/>
              <w:rPr>
                <w:rFonts w:cs="Arial"/>
                <w:b/>
              </w:rPr>
            </w:pPr>
          </w:p>
          <w:p w14:paraId="7AD5A75E" w14:textId="77777777" w:rsidR="00093948" w:rsidRDefault="00093948" w:rsidP="003739C4">
            <w:pPr>
              <w:jc w:val="center"/>
              <w:rPr>
                <w:rFonts w:cs="Arial"/>
                <w:b/>
              </w:rPr>
            </w:pPr>
          </w:p>
          <w:p w14:paraId="7AD5A75F" w14:textId="77777777" w:rsidR="00093948" w:rsidRDefault="00093948" w:rsidP="003739C4">
            <w:pPr>
              <w:jc w:val="center"/>
              <w:rPr>
                <w:rFonts w:cs="Arial"/>
                <w:b/>
              </w:rPr>
            </w:pPr>
          </w:p>
          <w:p w14:paraId="7AD5A760" w14:textId="77777777" w:rsidR="00093948" w:rsidRDefault="00093948" w:rsidP="003739C4">
            <w:pPr>
              <w:jc w:val="center"/>
              <w:rPr>
                <w:rFonts w:cs="Arial"/>
                <w:b/>
              </w:rPr>
            </w:pPr>
          </w:p>
          <w:p w14:paraId="7AD5A761" w14:textId="77777777" w:rsidR="00093948" w:rsidRDefault="00093948" w:rsidP="003739C4">
            <w:pPr>
              <w:jc w:val="center"/>
              <w:rPr>
                <w:rFonts w:cs="Arial"/>
                <w:b/>
              </w:rPr>
            </w:pPr>
          </w:p>
          <w:p w14:paraId="7AD5A762" w14:textId="77777777" w:rsidR="00093948" w:rsidRDefault="00093948" w:rsidP="003739C4">
            <w:pPr>
              <w:jc w:val="center"/>
              <w:rPr>
                <w:rFonts w:cs="Arial"/>
                <w:b/>
              </w:rPr>
            </w:pPr>
          </w:p>
          <w:p w14:paraId="7AD5A763" w14:textId="77777777" w:rsidR="00093948" w:rsidRDefault="00093948" w:rsidP="003739C4">
            <w:pPr>
              <w:jc w:val="center"/>
              <w:rPr>
                <w:rFonts w:cs="Arial"/>
                <w:b/>
              </w:rPr>
            </w:pPr>
          </w:p>
          <w:p w14:paraId="7AD5A764" w14:textId="77777777" w:rsidR="00093948" w:rsidRDefault="00093948" w:rsidP="003739C4">
            <w:pPr>
              <w:jc w:val="center"/>
              <w:rPr>
                <w:rFonts w:cs="Arial"/>
                <w:b/>
              </w:rPr>
            </w:pPr>
          </w:p>
          <w:p w14:paraId="7AD5A765" w14:textId="77777777" w:rsidR="00093948" w:rsidRPr="00941770" w:rsidRDefault="00093948" w:rsidP="008754E1">
            <w:pP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766" w14:textId="77777777" w:rsidR="00FB7258" w:rsidRDefault="008754E1" w:rsidP="00F25064">
            <w:pPr>
              <w:rPr>
                <w:rFonts w:cs="Arial"/>
              </w:rPr>
            </w:pPr>
            <w:r>
              <w:rPr>
                <w:rFonts w:cs="Arial"/>
              </w:rPr>
              <w:lastRenderedPageBreak/>
              <w:t>Candidates are required to calculate the full cost of making the gauges.</w:t>
            </w:r>
          </w:p>
          <w:p w14:paraId="7AD5A767" w14:textId="77777777" w:rsidR="008754E1" w:rsidRDefault="008754E1" w:rsidP="00F25064">
            <w:pPr>
              <w:rPr>
                <w:rFonts w:cs="Arial"/>
              </w:rPr>
            </w:pPr>
          </w:p>
          <w:p w14:paraId="7AD5A768" w14:textId="77777777" w:rsidR="008754E1" w:rsidRDefault="008754E1" w:rsidP="00F25064">
            <w:pPr>
              <w:rPr>
                <w:rFonts w:cs="Arial"/>
              </w:rPr>
            </w:pPr>
            <w:r>
              <w:rPr>
                <w:rFonts w:cs="Arial"/>
              </w:rPr>
              <w:t>Firstly, candidates need to calculate the overhead costs (indirect costs) per hour.</w:t>
            </w:r>
          </w:p>
          <w:p w14:paraId="7AD5A769" w14:textId="77777777" w:rsidR="008754E1" w:rsidRDefault="008754E1" w:rsidP="00F25064">
            <w:pPr>
              <w:rPr>
                <w:rFonts w:cs="Arial"/>
              </w:rPr>
            </w:pPr>
          </w:p>
          <w:p w14:paraId="7AD5A76A" w14:textId="77777777" w:rsidR="008754E1" w:rsidRDefault="008754E1" w:rsidP="00F25064">
            <w:pPr>
              <w:rPr>
                <w:rFonts w:cs="Arial"/>
              </w:rPr>
            </w:pPr>
            <w:r>
              <w:rPr>
                <w:rFonts w:cs="Arial"/>
              </w:rPr>
              <w:t>Overhead costs are as follows:</w:t>
            </w:r>
          </w:p>
          <w:p w14:paraId="7AD5A76B" w14:textId="77777777" w:rsidR="008754E1" w:rsidRDefault="008754E1" w:rsidP="00F25064">
            <w:pPr>
              <w:rPr>
                <w:rFonts w:cs="Arial"/>
              </w:rPr>
            </w:pPr>
            <w:r>
              <w:rPr>
                <w:rFonts w:cs="Arial"/>
              </w:rPr>
              <w:lastRenderedPageBreak/>
              <w:t>Indirect Labour costs            £2,500</w:t>
            </w:r>
          </w:p>
          <w:p w14:paraId="7AD5A76C" w14:textId="77777777" w:rsidR="008754E1" w:rsidRDefault="008754E1" w:rsidP="00F25064">
            <w:pPr>
              <w:rPr>
                <w:rFonts w:cs="Arial"/>
              </w:rPr>
            </w:pPr>
            <w:r>
              <w:rPr>
                <w:rFonts w:cs="Arial"/>
              </w:rPr>
              <w:t>Depreciation of machinery    £4,000</w:t>
            </w:r>
          </w:p>
          <w:p w14:paraId="7AD5A76D" w14:textId="77777777" w:rsidR="008754E1" w:rsidRDefault="008754E1" w:rsidP="00F25064">
            <w:pPr>
              <w:rPr>
                <w:rFonts w:cs="Arial"/>
              </w:rPr>
            </w:pPr>
            <w:r>
              <w:rPr>
                <w:rFonts w:cs="Arial"/>
              </w:rPr>
              <w:t>Rent and rates                      £6,000</w:t>
            </w:r>
          </w:p>
          <w:p w14:paraId="7AD5A76E" w14:textId="77777777" w:rsidR="008754E1" w:rsidRDefault="008754E1" w:rsidP="00F25064">
            <w:pPr>
              <w:rPr>
                <w:rFonts w:cs="Arial"/>
              </w:rPr>
            </w:pPr>
            <w:r>
              <w:rPr>
                <w:rFonts w:cs="Arial"/>
              </w:rPr>
              <w:t>Heating and lighting              £4,000</w:t>
            </w:r>
          </w:p>
          <w:p w14:paraId="7AD5A76F" w14:textId="77777777" w:rsidR="008754E1" w:rsidRDefault="008754E1" w:rsidP="00F25064">
            <w:pPr>
              <w:rPr>
                <w:rFonts w:cs="Arial"/>
              </w:rPr>
            </w:pPr>
            <w:r>
              <w:rPr>
                <w:rFonts w:cs="Arial"/>
              </w:rPr>
              <w:t>Indirect materials                  £10,000</w:t>
            </w:r>
          </w:p>
          <w:p w14:paraId="7AD5A770" w14:textId="77777777" w:rsidR="008754E1" w:rsidRDefault="008754E1" w:rsidP="00F25064">
            <w:pPr>
              <w:rPr>
                <w:rFonts w:cs="Arial"/>
              </w:rPr>
            </w:pPr>
          </w:p>
          <w:p w14:paraId="7AD5A771" w14:textId="77777777" w:rsidR="008754E1" w:rsidRDefault="008754E1" w:rsidP="00F25064">
            <w:pPr>
              <w:rPr>
                <w:rFonts w:cs="Arial"/>
              </w:rPr>
            </w:pPr>
            <w:r>
              <w:rPr>
                <w:rFonts w:cs="Arial"/>
              </w:rPr>
              <w:t>Total                                     £36,000</w:t>
            </w:r>
          </w:p>
          <w:p w14:paraId="7AD5A772" w14:textId="77777777" w:rsidR="008754E1" w:rsidRDefault="008754E1" w:rsidP="00F25064">
            <w:pPr>
              <w:rPr>
                <w:rFonts w:cs="Arial"/>
              </w:rPr>
            </w:pPr>
          </w:p>
          <w:p w14:paraId="7AD5A773" w14:textId="77777777" w:rsidR="008754E1" w:rsidRDefault="008754E1" w:rsidP="00F25064">
            <w:pPr>
              <w:rPr>
                <w:rFonts w:cs="Arial"/>
              </w:rPr>
            </w:pPr>
            <w:r>
              <w:rPr>
                <w:rFonts w:cs="Arial"/>
              </w:rPr>
              <w:t>Now calculate the overhead cost per hour</w:t>
            </w:r>
          </w:p>
          <w:p w14:paraId="7AD5A774" w14:textId="77777777" w:rsidR="008754E1" w:rsidRDefault="008754E1" w:rsidP="00F25064">
            <w:pPr>
              <w:rPr>
                <w:rFonts w:cs="Arial"/>
              </w:rPr>
            </w:pPr>
          </w:p>
          <w:p w14:paraId="7AD5A775" w14:textId="77777777" w:rsidR="008754E1" w:rsidRDefault="00F3768E" w:rsidP="00F25064">
            <w:pPr>
              <w:rPr>
                <w:rFonts w:cs="Arial"/>
              </w:rPr>
            </w:pPr>
            <w:r>
              <w:rPr>
                <w:rFonts w:cs="Arial"/>
              </w:rPr>
              <w:t>Overhead costs p/h =</w:t>
            </w:r>
            <w:r w:rsidR="008754E1">
              <w:rPr>
                <w:rFonts w:cs="Arial"/>
              </w:rPr>
              <w:t>Total overhead costs</w:t>
            </w:r>
            <w:r>
              <w:rPr>
                <w:rFonts w:cs="Arial"/>
              </w:rPr>
              <w:t xml:space="preserve"> /Direct labour hours</w:t>
            </w:r>
          </w:p>
          <w:p w14:paraId="7AD5A776" w14:textId="77777777" w:rsidR="008754E1" w:rsidRDefault="008754E1" w:rsidP="00F25064">
            <w:pPr>
              <w:rPr>
                <w:rFonts w:cs="Arial"/>
              </w:rPr>
            </w:pPr>
          </w:p>
          <w:p w14:paraId="7AD5A777" w14:textId="77777777" w:rsidR="00F3768E" w:rsidRDefault="00F3768E" w:rsidP="00F25064">
            <w:pPr>
              <w:rPr>
                <w:rFonts w:cs="Arial"/>
              </w:rPr>
            </w:pPr>
            <w:r>
              <w:rPr>
                <w:rFonts w:cs="Arial"/>
              </w:rPr>
              <w:t>= £36,000 / 6000 = £6 per hour</w:t>
            </w:r>
          </w:p>
          <w:p w14:paraId="7AD5A778" w14:textId="77777777" w:rsidR="00F3768E" w:rsidRDefault="00F3768E" w:rsidP="00F25064">
            <w:pPr>
              <w:rPr>
                <w:rFonts w:cs="Arial"/>
              </w:rPr>
            </w:pPr>
          </w:p>
          <w:p w14:paraId="7AD5A779" w14:textId="77777777" w:rsidR="00F3768E" w:rsidRDefault="00F3768E" w:rsidP="00F25064">
            <w:pPr>
              <w:rPr>
                <w:rFonts w:cs="Arial"/>
              </w:rPr>
            </w:pPr>
            <w:r>
              <w:rPr>
                <w:rFonts w:cs="Arial"/>
              </w:rPr>
              <w:t>Total overhead costs per gauge are 8 hours x £6.00 = £48.00</w:t>
            </w:r>
          </w:p>
          <w:p w14:paraId="7AD5A77A" w14:textId="77777777" w:rsidR="00F3768E" w:rsidRDefault="00F3768E" w:rsidP="00F25064">
            <w:pPr>
              <w:rPr>
                <w:rFonts w:cs="Arial"/>
              </w:rPr>
            </w:pPr>
          </w:p>
          <w:p w14:paraId="7AD5A77B" w14:textId="77777777" w:rsidR="00F3768E" w:rsidRDefault="00F3768E" w:rsidP="00F25064">
            <w:pPr>
              <w:rPr>
                <w:rFonts w:cs="Arial"/>
              </w:rPr>
            </w:pPr>
            <w:r>
              <w:rPr>
                <w:rFonts w:cs="Arial"/>
              </w:rPr>
              <w:t>Now calculate direct labour costs</w:t>
            </w:r>
          </w:p>
          <w:p w14:paraId="7AD5A77C" w14:textId="77777777" w:rsidR="00F3768E" w:rsidRDefault="00F3768E" w:rsidP="00F25064">
            <w:pPr>
              <w:rPr>
                <w:rFonts w:cs="Arial"/>
              </w:rPr>
            </w:pPr>
            <w:r>
              <w:rPr>
                <w:rFonts w:cs="Arial"/>
              </w:rPr>
              <w:t>Each gauge requires 8 hours direct labour</w:t>
            </w:r>
          </w:p>
          <w:p w14:paraId="7AD5A77D" w14:textId="77777777" w:rsidR="00F3768E" w:rsidRDefault="00F3768E" w:rsidP="00F25064">
            <w:pPr>
              <w:rPr>
                <w:rFonts w:cs="Arial"/>
              </w:rPr>
            </w:pPr>
          </w:p>
          <w:p w14:paraId="7AD5A77E" w14:textId="77777777" w:rsidR="00F3768E" w:rsidRDefault="00F3768E" w:rsidP="00F25064">
            <w:pPr>
              <w:rPr>
                <w:rFonts w:cs="Arial"/>
              </w:rPr>
            </w:pPr>
            <w:r>
              <w:rPr>
                <w:rFonts w:cs="Arial"/>
              </w:rPr>
              <w:t>Direct labour cost per gauge = 8 x (£70,000 / 6000) = £93.33</w:t>
            </w:r>
          </w:p>
          <w:p w14:paraId="7AD5A77F" w14:textId="77777777" w:rsidR="00F3768E" w:rsidRDefault="00F3768E" w:rsidP="00F25064">
            <w:pPr>
              <w:rPr>
                <w:rFonts w:cs="Arial"/>
              </w:rPr>
            </w:pPr>
          </w:p>
          <w:p w14:paraId="7AD5A780" w14:textId="77777777" w:rsidR="00F3768E" w:rsidRDefault="00F3768E" w:rsidP="00F25064">
            <w:pPr>
              <w:rPr>
                <w:rFonts w:cs="Arial"/>
              </w:rPr>
            </w:pPr>
            <w:r>
              <w:rPr>
                <w:rFonts w:cs="Arial"/>
              </w:rPr>
              <w:t>Material costs £105</w:t>
            </w:r>
          </w:p>
          <w:p w14:paraId="7AD5A781" w14:textId="77777777" w:rsidR="00F3768E" w:rsidRDefault="00F3768E" w:rsidP="00F25064">
            <w:pPr>
              <w:rPr>
                <w:rFonts w:cs="Arial"/>
              </w:rPr>
            </w:pPr>
          </w:p>
          <w:p w14:paraId="7AD5A782" w14:textId="77777777" w:rsidR="00F3768E" w:rsidRDefault="00F3768E" w:rsidP="00F25064">
            <w:pPr>
              <w:rPr>
                <w:rFonts w:cs="Arial"/>
              </w:rPr>
            </w:pPr>
            <w:r>
              <w:rPr>
                <w:rFonts w:cs="Arial"/>
              </w:rPr>
              <w:t>Now calculate</w:t>
            </w:r>
            <w:r w:rsidR="00884E04">
              <w:rPr>
                <w:rFonts w:cs="Arial"/>
              </w:rPr>
              <w:t xml:space="preserve"> the total cost of each element (materials, labour and overheads).  Seventy five gauges are required</w:t>
            </w:r>
          </w:p>
          <w:p w14:paraId="7AD5A783" w14:textId="77777777" w:rsidR="00884E04" w:rsidRDefault="00884E04" w:rsidP="00F25064">
            <w:pPr>
              <w:rPr>
                <w:rFonts w:cs="Arial"/>
              </w:rPr>
            </w:pPr>
          </w:p>
          <w:p w14:paraId="7AD5A784" w14:textId="77777777" w:rsidR="00884E04" w:rsidRDefault="00884E04" w:rsidP="00F25064">
            <w:pPr>
              <w:rPr>
                <w:rFonts w:cs="Arial"/>
              </w:rPr>
            </w:pPr>
            <w:r>
              <w:rPr>
                <w:rFonts w:cs="Arial"/>
              </w:rPr>
              <w:t>Material costs = 75 x £105.00 = £</w:t>
            </w:r>
            <w:r w:rsidR="00282A1F">
              <w:rPr>
                <w:rFonts w:cs="Arial"/>
              </w:rPr>
              <w:t>7,875</w:t>
            </w:r>
          </w:p>
          <w:p w14:paraId="7AD5A785" w14:textId="77777777" w:rsidR="00282A1F" w:rsidRDefault="00282A1F" w:rsidP="00F25064">
            <w:pPr>
              <w:rPr>
                <w:rFonts w:cs="Arial"/>
              </w:rPr>
            </w:pPr>
            <w:r>
              <w:rPr>
                <w:rFonts w:cs="Arial"/>
              </w:rPr>
              <w:t>Labour costs = 75 x £93.33 = £6999.75</w:t>
            </w:r>
          </w:p>
          <w:p w14:paraId="7AD5A786" w14:textId="77777777" w:rsidR="00282A1F" w:rsidRDefault="00282A1F" w:rsidP="00F25064">
            <w:pPr>
              <w:rPr>
                <w:rFonts w:cs="Arial"/>
              </w:rPr>
            </w:pPr>
            <w:r>
              <w:rPr>
                <w:rFonts w:cs="Arial"/>
              </w:rPr>
              <w:t>Overhead costs = 75 x £48.00 = £3,600</w:t>
            </w:r>
          </w:p>
          <w:p w14:paraId="7AD5A787" w14:textId="77777777" w:rsidR="00282A1F" w:rsidRDefault="00282A1F" w:rsidP="00F25064">
            <w:pPr>
              <w:rPr>
                <w:rFonts w:cs="Arial"/>
              </w:rPr>
            </w:pPr>
          </w:p>
          <w:p w14:paraId="7AD5A788" w14:textId="77777777" w:rsidR="00282A1F" w:rsidRDefault="00282A1F" w:rsidP="00F25064">
            <w:pPr>
              <w:rPr>
                <w:rFonts w:cs="Arial"/>
              </w:rPr>
            </w:pPr>
            <w:r>
              <w:rPr>
                <w:rFonts w:cs="Arial"/>
              </w:rPr>
              <w:t>Total cost of the job is £18,474.75 or £18,500</w:t>
            </w:r>
          </w:p>
          <w:p w14:paraId="7AD5A789" w14:textId="77777777" w:rsidR="00277437" w:rsidRDefault="00277437" w:rsidP="00F25064">
            <w:pPr>
              <w:rPr>
                <w:rFonts w:cs="Arial"/>
              </w:rPr>
            </w:pPr>
          </w:p>
          <w:p w14:paraId="7AD5A78A" w14:textId="77777777" w:rsidR="00277437" w:rsidRDefault="00277437" w:rsidP="00F25064">
            <w:pPr>
              <w:rPr>
                <w:rFonts w:cs="Arial"/>
              </w:rPr>
            </w:pPr>
            <w:r>
              <w:rPr>
                <w:rFonts w:cs="Arial"/>
              </w:rPr>
              <w:t>Candidates are expected to calculate the price the company should quote for the job based on a 25% profit.</w:t>
            </w:r>
          </w:p>
          <w:p w14:paraId="7AD5A78B" w14:textId="77777777" w:rsidR="00277437" w:rsidRDefault="00277437" w:rsidP="00F25064">
            <w:pPr>
              <w:rPr>
                <w:rFonts w:cs="Arial"/>
              </w:rPr>
            </w:pPr>
          </w:p>
          <w:p w14:paraId="7AD5A78C" w14:textId="77777777" w:rsidR="00277437" w:rsidRDefault="00277437" w:rsidP="00F25064">
            <w:pPr>
              <w:rPr>
                <w:rFonts w:cs="Arial"/>
              </w:rPr>
            </w:pPr>
            <w:r>
              <w:rPr>
                <w:rFonts w:cs="Arial"/>
              </w:rPr>
              <w:t>25% profit = Full cost of job x 0.25</w:t>
            </w:r>
          </w:p>
          <w:p w14:paraId="7AD5A78D" w14:textId="77777777" w:rsidR="00277437" w:rsidRDefault="00277437" w:rsidP="00F25064">
            <w:pPr>
              <w:rPr>
                <w:rFonts w:cs="Arial"/>
              </w:rPr>
            </w:pPr>
          </w:p>
          <w:p w14:paraId="7AD5A78E" w14:textId="77777777" w:rsidR="00277437" w:rsidRDefault="00277437" w:rsidP="00F25064">
            <w:pPr>
              <w:rPr>
                <w:rFonts w:cs="Arial"/>
              </w:rPr>
            </w:pPr>
            <w:r>
              <w:rPr>
                <w:rFonts w:cs="Arial"/>
              </w:rPr>
              <w:t>25% profit = £18,475 x 0.25</w:t>
            </w:r>
          </w:p>
          <w:p w14:paraId="7AD5A78F" w14:textId="77777777" w:rsidR="00277437" w:rsidRDefault="00277437" w:rsidP="00F25064">
            <w:pPr>
              <w:rPr>
                <w:rFonts w:cs="Arial"/>
              </w:rPr>
            </w:pPr>
          </w:p>
          <w:p w14:paraId="7AD5A790" w14:textId="77777777" w:rsidR="00277437" w:rsidRDefault="00277437" w:rsidP="00F25064">
            <w:pPr>
              <w:rPr>
                <w:rFonts w:cs="Arial"/>
              </w:rPr>
            </w:pPr>
            <w:r>
              <w:rPr>
                <w:rFonts w:cs="Arial"/>
              </w:rPr>
              <w:t>25% profit = £4,618.75 or £4,619</w:t>
            </w:r>
          </w:p>
          <w:p w14:paraId="7AD5A791" w14:textId="77777777" w:rsidR="00277437" w:rsidRDefault="00277437" w:rsidP="00F25064">
            <w:pPr>
              <w:rPr>
                <w:rFonts w:cs="Arial"/>
              </w:rPr>
            </w:pPr>
          </w:p>
          <w:p w14:paraId="7AD5A792" w14:textId="77777777" w:rsidR="00277437" w:rsidRDefault="00277437" w:rsidP="00F25064">
            <w:pPr>
              <w:rPr>
                <w:rFonts w:cs="Arial"/>
              </w:rPr>
            </w:pPr>
            <w:r>
              <w:rPr>
                <w:rFonts w:cs="Arial"/>
              </w:rPr>
              <w:t>Price quoted = Full cost of job + 25% profit</w:t>
            </w:r>
          </w:p>
          <w:p w14:paraId="7AD5A793" w14:textId="77777777" w:rsidR="00277437" w:rsidRDefault="00277437" w:rsidP="00F25064">
            <w:pPr>
              <w:rPr>
                <w:rFonts w:cs="Arial"/>
              </w:rPr>
            </w:pPr>
          </w:p>
          <w:p w14:paraId="7AD5A794" w14:textId="77777777" w:rsidR="00277437" w:rsidRDefault="00277437" w:rsidP="00F25064">
            <w:pPr>
              <w:rPr>
                <w:rFonts w:cs="Arial"/>
              </w:rPr>
            </w:pPr>
            <w:r>
              <w:rPr>
                <w:rFonts w:cs="Arial"/>
              </w:rPr>
              <w:t>Price quoted = £18,475 + £4,619</w:t>
            </w:r>
          </w:p>
          <w:p w14:paraId="7AD5A795" w14:textId="77777777" w:rsidR="00277437" w:rsidRDefault="00277437" w:rsidP="00F25064">
            <w:pPr>
              <w:rPr>
                <w:rFonts w:cs="Arial"/>
              </w:rPr>
            </w:pPr>
          </w:p>
          <w:p w14:paraId="7AD5A796" w14:textId="77777777" w:rsidR="00277437" w:rsidRDefault="00277437" w:rsidP="00F25064">
            <w:pPr>
              <w:rPr>
                <w:rFonts w:cs="Arial"/>
              </w:rPr>
            </w:pPr>
            <w:r>
              <w:rPr>
                <w:rFonts w:cs="Arial"/>
              </w:rPr>
              <w:t>Price quoted = £23,094</w:t>
            </w:r>
          </w:p>
          <w:p w14:paraId="7AD5A797" w14:textId="77777777" w:rsidR="00277437" w:rsidRDefault="00277437" w:rsidP="00F25064">
            <w:pPr>
              <w:rPr>
                <w:rFonts w:cs="Arial"/>
              </w:rPr>
            </w:pPr>
          </w:p>
          <w:p w14:paraId="7AD5A798" w14:textId="77777777" w:rsidR="00277437" w:rsidRDefault="00277437" w:rsidP="00F25064">
            <w:pPr>
              <w:rPr>
                <w:rFonts w:cs="Arial"/>
              </w:rPr>
            </w:pPr>
            <w:r>
              <w:rPr>
                <w:rFonts w:cs="Arial"/>
              </w:rPr>
              <w:t>Candidates are required to evaluate three steps the company could take to reduce costs.  These</w:t>
            </w:r>
            <w:r w:rsidR="00377B38">
              <w:rPr>
                <w:rFonts w:cs="Arial"/>
              </w:rPr>
              <w:t xml:space="preserve"> include: -</w:t>
            </w:r>
          </w:p>
          <w:p w14:paraId="7AD5A799" w14:textId="77777777" w:rsidR="00377B38" w:rsidRDefault="00377B38" w:rsidP="00F25064">
            <w:pPr>
              <w:rPr>
                <w:rFonts w:cs="Arial"/>
              </w:rPr>
            </w:pPr>
          </w:p>
          <w:p w14:paraId="7AD5A79A" w14:textId="77777777" w:rsidR="00377B38" w:rsidRDefault="00377B38" w:rsidP="00377B38">
            <w:pPr>
              <w:pStyle w:val="ListParagraph"/>
              <w:numPr>
                <w:ilvl w:val="0"/>
                <w:numId w:val="39"/>
              </w:numPr>
              <w:ind w:left="429" w:hanging="429"/>
              <w:rPr>
                <w:rFonts w:cs="Arial"/>
              </w:rPr>
            </w:pPr>
            <w:r>
              <w:rPr>
                <w:rFonts w:cs="Arial"/>
              </w:rPr>
              <w:t>Trying to reduce the costs of raw materials by finding alternative suppliers who can supply goods cheaper and negotiating better deals with existing suppliers to reduce unit costs</w:t>
            </w:r>
          </w:p>
          <w:p w14:paraId="7AD5A79B" w14:textId="77777777" w:rsidR="00377B38" w:rsidRDefault="00377B38" w:rsidP="00377B38">
            <w:pPr>
              <w:pStyle w:val="ListParagraph"/>
              <w:ind w:left="429"/>
              <w:rPr>
                <w:rFonts w:cs="Arial"/>
              </w:rPr>
            </w:pPr>
          </w:p>
          <w:p w14:paraId="7AD5A79C" w14:textId="77777777" w:rsidR="00377B38" w:rsidRDefault="00377B38" w:rsidP="00377B38">
            <w:pPr>
              <w:pStyle w:val="ListParagraph"/>
              <w:numPr>
                <w:ilvl w:val="0"/>
                <w:numId w:val="39"/>
              </w:numPr>
              <w:ind w:left="429" w:hanging="429"/>
              <w:rPr>
                <w:rFonts w:cs="Arial"/>
              </w:rPr>
            </w:pPr>
            <w:r>
              <w:rPr>
                <w:rFonts w:cs="Arial"/>
              </w:rPr>
              <w:lastRenderedPageBreak/>
              <w:t>Trying to reduce overhead costs by implementing energy saving measures or looking to see if energy can be purchased cheaper</w:t>
            </w:r>
          </w:p>
          <w:p w14:paraId="7AD5A79D" w14:textId="77777777" w:rsidR="00377B38" w:rsidRPr="00377B38" w:rsidRDefault="00377B38" w:rsidP="00377B38">
            <w:pPr>
              <w:pStyle w:val="ListParagraph"/>
              <w:rPr>
                <w:rFonts w:cs="Arial"/>
              </w:rPr>
            </w:pPr>
          </w:p>
          <w:p w14:paraId="7AD5A79E" w14:textId="77777777" w:rsidR="00377B38" w:rsidRDefault="00377B38" w:rsidP="00377B38">
            <w:pPr>
              <w:pStyle w:val="ListParagraph"/>
              <w:numPr>
                <w:ilvl w:val="0"/>
                <w:numId w:val="39"/>
              </w:numPr>
              <w:ind w:left="429" w:hanging="429"/>
              <w:rPr>
                <w:rFonts w:cs="Arial"/>
              </w:rPr>
            </w:pPr>
            <w:r>
              <w:rPr>
                <w:rFonts w:cs="Arial"/>
              </w:rPr>
              <w:t>Adopting lean principles to eliminate waste in manufacturing areas</w:t>
            </w:r>
          </w:p>
          <w:p w14:paraId="7AD5A79F" w14:textId="77777777" w:rsidR="00377B38" w:rsidRPr="00377B38" w:rsidRDefault="00377B38" w:rsidP="00377B38">
            <w:pPr>
              <w:pStyle w:val="ListParagraph"/>
              <w:rPr>
                <w:rFonts w:cs="Arial"/>
              </w:rPr>
            </w:pPr>
          </w:p>
          <w:p w14:paraId="7AD5A7A0" w14:textId="77777777" w:rsidR="00377B38" w:rsidRDefault="00377B38" w:rsidP="00377B38">
            <w:pPr>
              <w:pStyle w:val="ListParagraph"/>
              <w:numPr>
                <w:ilvl w:val="0"/>
                <w:numId w:val="39"/>
              </w:numPr>
              <w:ind w:left="429" w:hanging="429"/>
              <w:rPr>
                <w:rFonts w:cs="Arial"/>
              </w:rPr>
            </w:pPr>
            <w:r>
              <w:rPr>
                <w:rFonts w:cs="Arial"/>
              </w:rPr>
              <w:t>Reducing labour costs if possible</w:t>
            </w:r>
          </w:p>
          <w:p w14:paraId="7AD5A7A1" w14:textId="77777777" w:rsidR="00377B38" w:rsidRPr="00377B38" w:rsidRDefault="00377B38" w:rsidP="00377B38">
            <w:pPr>
              <w:pStyle w:val="ListParagraph"/>
              <w:rPr>
                <w:rFonts w:cs="Arial"/>
              </w:rPr>
            </w:pPr>
          </w:p>
          <w:p w14:paraId="7AD5A7A2" w14:textId="77777777" w:rsidR="00377B38" w:rsidRDefault="00377B38" w:rsidP="00377B38">
            <w:pPr>
              <w:pStyle w:val="ListParagraph"/>
              <w:numPr>
                <w:ilvl w:val="0"/>
                <w:numId w:val="39"/>
              </w:numPr>
              <w:ind w:left="429" w:hanging="429"/>
              <w:rPr>
                <w:rFonts w:cs="Arial"/>
              </w:rPr>
            </w:pPr>
            <w:r>
              <w:rPr>
                <w:rFonts w:cs="Arial"/>
              </w:rPr>
              <w:t>Outsourcing manufacturing to a low cost country</w:t>
            </w:r>
          </w:p>
          <w:p w14:paraId="7AD5A7A3" w14:textId="77777777" w:rsidR="00377B38" w:rsidRPr="00377B38" w:rsidRDefault="00377B38" w:rsidP="00377B38">
            <w:pPr>
              <w:pStyle w:val="ListParagraph"/>
              <w:rPr>
                <w:rFonts w:cs="Arial"/>
              </w:rPr>
            </w:pPr>
          </w:p>
          <w:p w14:paraId="7AD5A7A4" w14:textId="77777777" w:rsidR="00377B38" w:rsidRPr="00377B38" w:rsidRDefault="00377B38" w:rsidP="00377B38">
            <w:pPr>
              <w:rPr>
                <w:rFonts w:cs="Arial"/>
              </w:rPr>
            </w:pPr>
            <w:r>
              <w:rPr>
                <w:rFonts w:cs="Arial"/>
              </w:rPr>
              <w:t>This is not an exhaustive list and credit will be given for relevant answers.</w:t>
            </w:r>
          </w:p>
          <w:p w14:paraId="7AD5A7A5" w14:textId="77777777" w:rsidR="00282A1F" w:rsidRPr="00161A04" w:rsidRDefault="00282A1F" w:rsidP="00F25064">
            <w:pPr>
              <w:rPr>
                <w:rFonts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7A6" w14:textId="77777777" w:rsidR="00093948" w:rsidRDefault="00093948" w:rsidP="00F3768E">
            <w:pPr>
              <w:jc w:val="center"/>
              <w:rPr>
                <w:rFonts w:cs="Arial"/>
                <w:b/>
              </w:rPr>
            </w:pPr>
          </w:p>
          <w:p w14:paraId="7AD5A7A7" w14:textId="77777777" w:rsidR="00F3768E" w:rsidRDefault="00F3768E" w:rsidP="00F3768E">
            <w:pPr>
              <w:jc w:val="center"/>
              <w:rPr>
                <w:rFonts w:cs="Arial"/>
                <w:b/>
              </w:rPr>
            </w:pPr>
          </w:p>
          <w:p w14:paraId="7AD5A7A8" w14:textId="77777777" w:rsidR="00F3768E" w:rsidRDefault="00F3768E" w:rsidP="00F3768E">
            <w:pPr>
              <w:jc w:val="center"/>
              <w:rPr>
                <w:rFonts w:cs="Arial"/>
                <w:b/>
              </w:rPr>
            </w:pPr>
          </w:p>
          <w:p w14:paraId="7AD5A7A9" w14:textId="77777777" w:rsidR="00F3768E" w:rsidRDefault="00F3768E" w:rsidP="00F3768E">
            <w:pPr>
              <w:jc w:val="center"/>
              <w:rPr>
                <w:rFonts w:cs="Arial"/>
                <w:b/>
              </w:rPr>
            </w:pPr>
          </w:p>
          <w:p w14:paraId="7AD5A7AA" w14:textId="77777777" w:rsidR="00F3768E" w:rsidRDefault="00F3768E" w:rsidP="00F3768E">
            <w:pPr>
              <w:jc w:val="center"/>
              <w:rPr>
                <w:rFonts w:cs="Arial"/>
                <w:b/>
              </w:rPr>
            </w:pPr>
          </w:p>
          <w:p w14:paraId="7AD5A7AB" w14:textId="77777777" w:rsidR="00F3768E" w:rsidRDefault="00F3768E" w:rsidP="00F3768E">
            <w:pPr>
              <w:jc w:val="center"/>
              <w:rPr>
                <w:rFonts w:cs="Arial"/>
                <w:b/>
              </w:rPr>
            </w:pPr>
          </w:p>
          <w:p w14:paraId="7AD5A7AC" w14:textId="77777777" w:rsidR="00F3768E" w:rsidRDefault="00F3768E" w:rsidP="00F3768E">
            <w:pPr>
              <w:jc w:val="center"/>
              <w:rPr>
                <w:rFonts w:cs="Arial"/>
                <w:b/>
              </w:rPr>
            </w:pPr>
          </w:p>
          <w:p w14:paraId="7AD5A7AD" w14:textId="77777777" w:rsidR="00F3768E" w:rsidRDefault="00F3768E" w:rsidP="00F3768E">
            <w:pPr>
              <w:jc w:val="center"/>
              <w:rPr>
                <w:rFonts w:cs="Arial"/>
                <w:b/>
              </w:rPr>
            </w:pPr>
          </w:p>
          <w:p w14:paraId="7AD5A7AE" w14:textId="77777777" w:rsidR="00F3768E" w:rsidRDefault="00F3768E" w:rsidP="00F3768E">
            <w:pPr>
              <w:jc w:val="center"/>
              <w:rPr>
                <w:rFonts w:cs="Arial"/>
                <w:b/>
              </w:rPr>
            </w:pPr>
          </w:p>
          <w:p w14:paraId="7AD5A7AF" w14:textId="77777777" w:rsidR="00F3768E" w:rsidRDefault="00F3768E" w:rsidP="00F3768E">
            <w:pPr>
              <w:jc w:val="center"/>
              <w:rPr>
                <w:rFonts w:cs="Arial"/>
                <w:b/>
              </w:rPr>
            </w:pPr>
            <w:r>
              <w:rPr>
                <w:rFonts w:cs="Arial"/>
                <w:b/>
              </w:rPr>
              <w:t>2 marks</w:t>
            </w:r>
          </w:p>
          <w:p w14:paraId="7AD5A7B0" w14:textId="77777777" w:rsidR="00F3768E" w:rsidRDefault="00F3768E" w:rsidP="00F3768E">
            <w:pPr>
              <w:jc w:val="center"/>
              <w:rPr>
                <w:rFonts w:cs="Arial"/>
                <w:b/>
              </w:rPr>
            </w:pPr>
          </w:p>
          <w:p w14:paraId="7AD5A7B1" w14:textId="77777777" w:rsidR="00F3768E" w:rsidRDefault="00F3768E" w:rsidP="00F3768E">
            <w:pPr>
              <w:jc w:val="center"/>
              <w:rPr>
                <w:rFonts w:cs="Arial"/>
                <w:b/>
              </w:rPr>
            </w:pPr>
          </w:p>
          <w:p w14:paraId="7AD5A7B2" w14:textId="77777777" w:rsidR="00F3768E" w:rsidRDefault="00F3768E" w:rsidP="00F3768E">
            <w:pPr>
              <w:jc w:val="center"/>
              <w:rPr>
                <w:rFonts w:cs="Arial"/>
                <w:b/>
              </w:rPr>
            </w:pPr>
          </w:p>
          <w:p w14:paraId="7AD5A7B3" w14:textId="77777777" w:rsidR="00F3768E" w:rsidRDefault="00F3768E" w:rsidP="00F3768E">
            <w:pPr>
              <w:jc w:val="center"/>
              <w:rPr>
                <w:rFonts w:cs="Arial"/>
                <w:b/>
              </w:rPr>
            </w:pPr>
          </w:p>
          <w:p w14:paraId="7AD5A7B4" w14:textId="77777777" w:rsidR="00F3768E" w:rsidRDefault="00F3768E" w:rsidP="00F3768E">
            <w:pPr>
              <w:jc w:val="center"/>
              <w:rPr>
                <w:rFonts w:cs="Arial"/>
                <w:b/>
              </w:rPr>
            </w:pPr>
          </w:p>
          <w:p w14:paraId="7AD5A7B5" w14:textId="77777777" w:rsidR="00F3768E" w:rsidRDefault="00F3768E" w:rsidP="00F3768E">
            <w:pPr>
              <w:jc w:val="center"/>
              <w:rPr>
                <w:rFonts w:cs="Arial"/>
                <w:b/>
              </w:rPr>
            </w:pPr>
            <w:r>
              <w:rPr>
                <w:rFonts w:cs="Arial"/>
                <w:b/>
              </w:rPr>
              <w:t>2 marks</w:t>
            </w:r>
          </w:p>
          <w:p w14:paraId="7AD5A7B6" w14:textId="77777777" w:rsidR="00F3768E" w:rsidRDefault="00F3768E" w:rsidP="00F3768E">
            <w:pPr>
              <w:jc w:val="center"/>
              <w:rPr>
                <w:rFonts w:cs="Arial"/>
                <w:b/>
              </w:rPr>
            </w:pPr>
          </w:p>
          <w:p w14:paraId="7AD5A7B7" w14:textId="77777777" w:rsidR="00F3768E" w:rsidRDefault="00F3768E" w:rsidP="00F3768E">
            <w:pPr>
              <w:jc w:val="center"/>
              <w:rPr>
                <w:rFonts w:cs="Arial"/>
                <w:b/>
              </w:rPr>
            </w:pPr>
            <w:r>
              <w:rPr>
                <w:rFonts w:cs="Arial"/>
                <w:b/>
              </w:rPr>
              <w:t>2 marks</w:t>
            </w:r>
          </w:p>
          <w:p w14:paraId="7AD5A7B8" w14:textId="77777777" w:rsidR="00F3768E" w:rsidRDefault="00F3768E" w:rsidP="00F3768E">
            <w:pPr>
              <w:jc w:val="center"/>
              <w:rPr>
                <w:rFonts w:cs="Arial"/>
                <w:b/>
              </w:rPr>
            </w:pPr>
          </w:p>
          <w:p w14:paraId="7AD5A7B9" w14:textId="77777777" w:rsidR="00F3768E" w:rsidRDefault="00F3768E" w:rsidP="00F3768E">
            <w:pPr>
              <w:jc w:val="center"/>
              <w:rPr>
                <w:rFonts w:cs="Arial"/>
                <w:b/>
              </w:rPr>
            </w:pPr>
          </w:p>
          <w:p w14:paraId="7AD5A7BA" w14:textId="77777777" w:rsidR="00F3768E" w:rsidRDefault="00F3768E" w:rsidP="00F3768E">
            <w:pPr>
              <w:jc w:val="center"/>
              <w:rPr>
                <w:rFonts w:cs="Arial"/>
                <w:b/>
              </w:rPr>
            </w:pPr>
            <w:r>
              <w:rPr>
                <w:rFonts w:cs="Arial"/>
                <w:b/>
              </w:rPr>
              <w:t>2 marks</w:t>
            </w:r>
          </w:p>
          <w:p w14:paraId="7AD5A7BB" w14:textId="77777777" w:rsidR="00277437" w:rsidRDefault="00277437" w:rsidP="00F3768E">
            <w:pPr>
              <w:jc w:val="center"/>
              <w:rPr>
                <w:rFonts w:cs="Arial"/>
                <w:b/>
              </w:rPr>
            </w:pPr>
          </w:p>
          <w:p w14:paraId="7AD5A7BC" w14:textId="77777777" w:rsidR="00277437" w:rsidRDefault="00277437" w:rsidP="00F3768E">
            <w:pPr>
              <w:jc w:val="center"/>
              <w:rPr>
                <w:rFonts w:cs="Arial"/>
                <w:b/>
              </w:rPr>
            </w:pPr>
          </w:p>
          <w:p w14:paraId="7AD5A7BD" w14:textId="77777777" w:rsidR="00277437" w:rsidRDefault="00277437" w:rsidP="00F3768E">
            <w:pPr>
              <w:jc w:val="center"/>
              <w:rPr>
                <w:rFonts w:cs="Arial"/>
                <w:b/>
              </w:rPr>
            </w:pPr>
          </w:p>
          <w:p w14:paraId="7AD5A7BE" w14:textId="77777777" w:rsidR="00277437" w:rsidRDefault="00277437" w:rsidP="00F3768E">
            <w:pPr>
              <w:jc w:val="center"/>
              <w:rPr>
                <w:rFonts w:cs="Arial"/>
                <w:b/>
              </w:rPr>
            </w:pPr>
          </w:p>
          <w:p w14:paraId="7AD5A7BF" w14:textId="77777777" w:rsidR="00277437" w:rsidRDefault="00277437" w:rsidP="00F3768E">
            <w:pPr>
              <w:jc w:val="center"/>
              <w:rPr>
                <w:rFonts w:cs="Arial"/>
                <w:b/>
              </w:rPr>
            </w:pPr>
          </w:p>
          <w:p w14:paraId="7AD5A7C0" w14:textId="77777777" w:rsidR="00277437" w:rsidRDefault="00277437" w:rsidP="00F3768E">
            <w:pPr>
              <w:jc w:val="center"/>
              <w:rPr>
                <w:rFonts w:cs="Arial"/>
                <w:b/>
              </w:rPr>
            </w:pPr>
          </w:p>
          <w:p w14:paraId="7AD5A7C1" w14:textId="77777777" w:rsidR="00277437" w:rsidRDefault="00277437" w:rsidP="00F3768E">
            <w:pPr>
              <w:jc w:val="center"/>
              <w:rPr>
                <w:rFonts w:cs="Arial"/>
                <w:b/>
              </w:rPr>
            </w:pPr>
          </w:p>
          <w:p w14:paraId="7AD5A7C2" w14:textId="77777777" w:rsidR="00277437" w:rsidRDefault="00277437" w:rsidP="00F3768E">
            <w:pPr>
              <w:jc w:val="center"/>
              <w:rPr>
                <w:rFonts w:cs="Arial"/>
                <w:b/>
              </w:rPr>
            </w:pPr>
            <w:r>
              <w:rPr>
                <w:rFonts w:cs="Arial"/>
                <w:b/>
              </w:rPr>
              <w:t>4 marks</w:t>
            </w:r>
          </w:p>
          <w:p w14:paraId="7AD5A7C3" w14:textId="77777777" w:rsidR="00277437" w:rsidRDefault="00277437" w:rsidP="00F3768E">
            <w:pPr>
              <w:jc w:val="center"/>
              <w:rPr>
                <w:rFonts w:cs="Arial"/>
                <w:b/>
              </w:rPr>
            </w:pPr>
          </w:p>
          <w:p w14:paraId="7AD5A7C4" w14:textId="77777777" w:rsidR="00277437" w:rsidRDefault="00277437" w:rsidP="00F3768E">
            <w:pPr>
              <w:jc w:val="center"/>
              <w:rPr>
                <w:rFonts w:cs="Arial"/>
                <w:b/>
              </w:rPr>
            </w:pPr>
          </w:p>
          <w:p w14:paraId="7AD5A7C5" w14:textId="77777777" w:rsidR="00277437" w:rsidRDefault="00277437" w:rsidP="00F3768E">
            <w:pPr>
              <w:jc w:val="center"/>
              <w:rPr>
                <w:rFonts w:cs="Arial"/>
                <w:b/>
              </w:rPr>
            </w:pPr>
          </w:p>
          <w:p w14:paraId="7AD5A7C6" w14:textId="77777777" w:rsidR="00277437" w:rsidRDefault="00277437" w:rsidP="00F3768E">
            <w:pPr>
              <w:jc w:val="center"/>
              <w:rPr>
                <w:rFonts w:cs="Arial"/>
                <w:b/>
              </w:rPr>
            </w:pPr>
          </w:p>
          <w:p w14:paraId="7AD5A7C7" w14:textId="77777777" w:rsidR="00277437" w:rsidRDefault="00277437" w:rsidP="00F3768E">
            <w:pPr>
              <w:jc w:val="center"/>
              <w:rPr>
                <w:rFonts w:cs="Arial"/>
                <w:b/>
              </w:rPr>
            </w:pPr>
          </w:p>
          <w:p w14:paraId="7AD5A7C8" w14:textId="77777777" w:rsidR="00277437" w:rsidRDefault="00277437" w:rsidP="00F3768E">
            <w:pPr>
              <w:jc w:val="center"/>
              <w:rPr>
                <w:rFonts w:cs="Arial"/>
                <w:b/>
              </w:rPr>
            </w:pPr>
          </w:p>
          <w:p w14:paraId="7AD5A7C9" w14:textId="77777777" w:rsidR="00277437" w:rsidRDefault="00277437" w:rsidP="00F3768E">
            <w:pPr>
              <w:jc w:val="center"/>
              <w:rPr>
                <w:rFonts w:cs="Arial"/>
                <w:b/>
              </w:rPr>
            </w:pPr>
          </w:p>
          <w:p w14:paraId="7AD5A7CA" w14:textId="77777777" w:rsidR="00277437" w:rsidRDefault="00277437" w:rsidP="00F3768E">
            <w:pPr>
              <w:jc w:val="center"/>
              <w:rPr>
                <w:rFonts w:cs="Arial"/>
                <w:b/>
              </w:rPr>
            </w:pPr>
            <w:r>
              <w:rPr>
                <w:rFonts w:cs="Arial"/>
                <w:b/>
              </w:rPr>
              <w:t>2 marks</w:t>
            </w:r>
          </w:p>
          <w:p w14:paraId="7AD5A7CB" w14:textId="77777777" w:rsidR="00277437" w:rsidRDefault="00277437" w:rsidP="00F3768E">
            <w:pPr>
              <w:jc w:val="center"/>
              <w:rPr>
                <w:rFonts w:cs="Arial"/>
                <w:b/>
              </w:rPr>
            </w:pPr>
          </w:p>
          <w:p w14:paraId="7AD5A7CC" w14:textId="77777777" w:rsidR="00277437" w:rsidRDefault="00277437" w:rsidP="00F3768E">
            <w:pPr>
              <w:jc w:val="center"/>
              <w:rPr>
                <w:rFonts w:cs="Arial"/>
                <w:b/>
              </w:rPr>
            </w:pPr>
          </w:p>
          <w:p w14:paraId="7AD5A7CD" w14:textId="77777777" w:rsidR="00277437" w:rsidRDefault="00277437" w:rsidP="00F3768E">
            <w:pPr>
              <w:jc w:val="center"/>
              <w:rPr>
                <w:rFonts w:cs="Arial"/>
                <w:b/>
              </w:rPr>
            </w:pPr>
          </w:p>
          <w:p w14:paraId="7AD5A7CE" w14:textId="77777777" w:rsidR="00277437" w:rsidRDefault="00277437" w:rsidP="00F3768E">
            <w:pPr>
              <w:jc w:val="center"/>
              <w:rPr>
                <w:rFonts w:cs="Arial"/>
                <w:b/>
              </w:rPr>
            </w:pPr>
          </w:p>
          <w:p w14:paraId="7AD5A7CF" w14:textId="77777777" w:rsidR="00277437" w:rsidRDefault="00277437" w:rsidP="00F3768E">
            <w:pPr>
              <w:jc w:val="center"/>
              <w:rPr>
                <w:rFonts w:cs="Arial"/>
                <w:b/>
              </w:rPr>
            </w:pPr>
          </w:p>
          <w:p w14:paraId="7AD5A7D0" w14:textId="77777777" w:rsidR="00277437" w:rsidRDefault="00277437" w:rsidP="00F3768E">
            <w:pPr>
              <w:jc w:val="center"/>
              <w:rPr>
                <w:rFonts w:cs="Arial"/>
                <w:b/>
              </w:rPr>
            </w:pPr>
            <w:r>
              <w:rPr>
                <w:rFonts w:cs="Arial"/>
                <w:b/>
              </w:rPr>
              <w:t>2 marks</w:t>
            </w:r>
          </w:p>
          <w:p w14:paraId="7AD5A7D1" w14:textId="77777777" w:rsidR="00377B38" w:rsidRDefault="00377B38" w:rsidP="00F3768E">
            <w:pPr>
              <w:jc w:val="center"/>
              <w:rPr>
                <w:rFonts w:cs="Arial"/>
                <w:b/>
              </w:rPr>
            </w:pPr>
          </w:p>
          <w:p w14:paraId="7AD5A7D2" w14:textId="77777777" w:rsidR="00377B38" w:rsidRDefault="00377B38" w:rsidP="00F3768E">
            <w:pPr>
              <w:jc w:val="center"/>
              <w:rPr>
                <w:rFonts w:cs="Arial"/>
                <w:b/>
              </w:rPr>
            </w:pPr>
          </w:p>
          <w:p w14:paraId="7AD5A7D3" w14:textId="77777777" w:rsidR="00377B38" w:rsidRDefault="00377B38" w:rsidP="00F3768E">
            <w:pPr>
              <w:jc w:val="center"/>
              <w:rPr>
                <w:rFonts w:cs="Arial"/>
                <w:b/>
              </w:rPr>
            </w:pPr>
          </w:p>
          <w:p w14:paraId="7AD5A7D4" w14:textId="77777777" w:rsidR="00377B38" w:rsidRDefault="00377B38" w:rsidP="00F3768E">
            <w:pPr>
              <w:jc w:val="center"/>
              <w:rPr>
                <w:rFonts w:cs="Arial"/>
                <w:b/>
              </w:rPr>
            </w:pPr>
          </w:p>
          <w:p w14:paraId="7AD5A7D5" w14:textId="77777777" w:rsidR="00377B38" w:rsidRDefault="00377B38" w:rsidP="00F3768E">
            <w:pPr>
              <w:jc w:val="center"/>
              <w:rPr>
                <w:rFonts w:cs="Arial"/>
                <w:b/>
              </w:rPr>
            </w:pPr>
          </w:p>
          <w:p w14:paraId="7AD5A7D6" w14:textId="77777777" w:rsidR="00377B38" w:rsidRDefault="00377B38" w:rsidP="00F3768E">
            <w:pPr>
              <w:jc w:val="center"/>
              <w:rPr>
                <w:rFonts w:cs="Arial"/>
                <w:b/>
              </w:rPr>
            </w:pPr>
          </w:p>
          <w:p w14:paraId="7AD5A7D7" w14:textId="77777777" w:rsidR="00377B38" w:rsidRDefault="00377B38" w:rsidP="00F3768E">
            <w:pPr>
              <w:jc w:val="center"/>
              <w:rPr>
                <w:rFonts w:cs="Arial"/>
                <w:b/>
              </w:rPr>
            </w:pPr>
          </w:p>
          <w:p w14:paraId="7AD5A7D8" w14:textId="77777777" w:rsidR="00377B38" w:rsidRDefault="00377B38" w:rsidP="00F3768E">
            <w:pPr>
              <w:jc w:val="center"/>
              <w:rPr>
                <w:rFonts w:cs="Arial"/>
                <w:b/>
              </w:rPr>
            </w:pPr>
          </w:p>
          <w:p w14:paraId="7AD5A7D9" w14:textId="77777777" w:rsidR="00377B38" w:rsidRDefault="00377B38" w:rsidP="00F3768E">
            <w:pPr>
              <w:jc w:val="center"/>
              <w:rPr>
                <w:rFonts w:cs="Arial"/>
                <w:b/>
              </w:rPr>
            </w:pPr>
          </w:p>
          <w:p w14:paraId="7AD5A7DA" w14:textId="77777777" w:rsidR="00377B38" w:rsidRDefault="00377B38" w:rsidP="00F3768E">
            <w:pPr>
              <w:jc w:val="center"/>
              <w:rPr>
                <w:rFonts w:cs="Arial"/>
                <w:b/>
              </w:rPr>
            </w:pPr>
          </w:p>
          <w:p w14:paraId="7AD5A7DB" w14:textId="77777777" w:rsidR="00377B38" w:rsidRDefault="00377B38" w:rsidP="00F3768E">
            <w:pPr>
              <w:jc w:val="center"/>
              <w:rPr>
                <w:rFonts w:cs="Arial"/>
                <w:b/>
              </w:rPr>
            </w:pPr>
          </w:p>
          <w:p w14:paraId="7AD5A7DC" w14:textId="77777777" w:rsidR="00377B38" w:rsidRDefault="00377B38" w:rsidP="00F3768E">
            <w:pPr>
              <w:jc w:val="center"/>
              <w:rPr>
                <w:rFonts w:cs="Arial"/>
                <w:b/>
              </w:rPr>
            </w:pPr>
          </w:p>
          <w:p w14:paraId="7AD5A7DD" w14:textId="77777777" w:rsidR="00377B38" w:rsidRDefault="00377B38" w:rsidP="00F3768E">
            <w:pPr>
              <w:jc w:val="center"/>
              <w:rPr>
                <w:rFonts w:cs="Arial"/>
                <w:b/>
              </w:rPr>
            </w:pPr>
          </w:p>
          <w:p w14:paraId="7AD5A7DE" w14:textId="77777777" w:rsidR="00377B38" w:rsidRDefault="00377B38" w:rsidP="00F3768E">
            <w:pPr>
              <w:jc w:val="center"/>
              <w:rPr>
                <w:rFonts w:cs="Arial"/>
                <w:b/>
              </w:rPr>
            </w:pPr>
          </w:p>
          <w:p w14:paraId="7AD5A7DF" w14:textId="77777777" w:rsidR="00377B38" w:rsidRDefault="00377B38" w:rsidP="00F3768E">
            <w:pPr>
              <w:jc w:val="center"/>
              <w:rPr>
                <w:rFonts w:cs="Arial"/>
                <w:b/>
              </w:rPr>
            </w:pPr>
            <w:r>
              <w:rPr>
                <w:rFonts w:cs="Arial"/>
                <w:b/>
              </w:rPr>
              <w:t>9 marks</w:t>
            </w:r>
          </w:p>
          <w:p w14:paraId="7AD5A7E0" w14:textId="77777777" w:rsidR="00976B9C" w:rsidRPr="00941770" w:rsidRDefault="00976B9C" w:rsidP="005E38FD">
            <w:pPr>
              <w:rPr>
                <w:rFonts w:cs="Arial"/>
                <w:b/>
              </w:rPr>
            </w:pPr>
          </w:p>
        </w:tc>
      </w:tr>
      <w:tr w:rsidR="00FB7258" w:rsidRPr="00941770" w14:paraId="7AD5A7E5"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7E2" w14:textId="77777777" w:rsidR="00FB7258" w:rsidRPr="00941770" w:rsidRDefault="00FB7258" w:rsidP="003739C4">
            <w:pPr>
              <w:jc w:val="center"/>
              <w:rPr>
                <w:rFonts w:cs="Arial"/>
                <w:b/>
              </w:rPr>
            </w:pPr>
            <w:r>
              <w:rPr>
                <w:rFonts w:cs="Arial"/>
                <w:b/>
              </w:rPr>
              <w:lastRenderedPageBreak/>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7E3" w14:textId="77777777"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7E4" w14:textId="77777777" w:rsidR="00FB7258" w:rsidRPr="00941770" w:rsidRDefault="00FB7258" w:rsidP="003739C4">
            <w:pPr>
              <w:jc w:val="center"/>
              <w:rPr>
                <w:rFonts w:cs="Arial"/>
                <w:b/>
              </w:rPr>
            </w:pPr>
            <w:r w:rsidRPr="00941770">
              <w:rPr>
                <w:rFonts w:cs="Arial"/>
                <w:b/>
              </w:rPr>
              <w:t>Marks</w:t>
            </w:r>
          </w:p>
        </w:tc>
      </w:tr>
      <w:tr w:rsidR="00FB7258" w:rsidRPr="00941770" w14:paraId="7AD5A8D4"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AD5A7E6" w14:textId="77777777" w:rsidR="002E6D6F" w:rsidRDefault="00377B38" w:rsidP="001132E9">
            <w:pPr>
              <w:jc w:val="center"/>
              <w:rPr>
                <w:rFonts w:cs="Arial"/>
                <w:b/>
              </w:rPr>
            </w:pPr>
            <w:r>
              <w:rPr>
                <w:rFonts w:cs="Arial"/>
                <w:b/>
              </w:rPr>
              <w:t>a)</w:t>
            </w:r>
          </w:p>
          <w:p w14:paraId="7AD5A7E7" w14:textId="77777777" w:rsidR="00E00B10" w:rsidRDefault="00E00B10" w:rsidP="001132E9">
            <w:pPr>
              <w:jc w:val="center"/>
              <w:rPr>
                <w:rFonts w:cs="Arial"/>
                <w:b/>
              </w:rPr>
            </w:pPr>
          </w:p>
          <w:p w14:paraId="7AD5A7E8" w14:textId="77777777" w:rsidR="00E00B10" w:rsidRDefault="00E00B10" w:rsidP="001132E9">
            <w:pPr>
              <w:jc w:val="center"/>
              <w:rPr>
                <w:rFonts w:cs="Arial"/>
                <w:b/>
              </w:rPr>
            </w:pPr>
          </w:p>
          <w:p w14:paraId="7AD5A7E9" w14:textId="77777777" w:rsidR="00E00B10" w:rsidRDefault="00E00B10" w:rsidP="001132E9">
            <w:pPr>
              <w:jc w:val="center"/>
              <w:rPr>
                <w:rFonts w:cs="Arial"/>
                <w:b/>
              </w:rPr>
            </w:pPr>
          </w:p>
          <w:p w14:paraId="7AD5A7EA" w14:textId="77777777" w:rsidR="00E00B10" w:rsidRDefault="00E00B10" w:rsidP="001132E9">
            <w:pPr>
              <w:jc w:val="center"/>
              <w:rPr>
                <w:rFonts w:cs="Arial"/>
                <w:b/>
              </w:rPr>
            </w:pPr>
          </w:p>
          <w:p w14:paraId="7AD5A7EB" w14:textId="77777777" w:rsidR="00E00B10" w:rsidRDefault="00E00B10" w:rsidP="001132E9">
            <w:pPr>
              <w:jc w:val="center"/>
              <w:rPr>
                <w:rFonts w:cs="Arial"/>
                <w:b/>
              </w:rPr>
            </w:pPr>
          </w:p>
          <w:p w14:paraId="7AD5A7EC" w14:textId="77777777" w:rsidR="00E00B10" w:rsidRDefault="00E00B10" w:rsidP="001132E9">
            <w:pPr>
              <w:jc w:val="center"/>
              <w:rPr>
                <w:rFonts w:cs="Arial"/>
                <w:b/>
              </w:rPr>
            </w:pPr>
          </w:p>
          <w:p w14:paraId="7AD5A7ED" w14:textId="77777777" w:rsidR="00E00B10" w:rsidRDefault="00E00B10" w:rsidP="001132E9">
            <w:pPr>
              <w:jc w:val="center"/>
              <w:rPr>
                <w:rFonts w:cs="Arial"/>
                <w:b/>
              </w:rPr>
            </w:pPr>
          </w:p>
          <w:p w14:paraId="7AD5A7EE" w14:textId="77777777" w:rsidR="00E00B10" w:rsidRDefault="00E00B10" w:rsidP="001132E9">
            <w:pPr>
              <w:jc w:val="center"/>
              <w:rPr>
                <w:rFonts w:cs="Arial"/>
                <w:b/>
              </w:rPr>
            </w:pPr>
          </w:p>
          <w:p w14:paraId="7AD5A7EF" w14:textId="77777777" w:rsidR="00E00B10" w:rsidRDefault="00E00B10" w:rsidP="001132E9">
            <w:pPr>
              <w:jc w:val="center"/>
              <w:rPr>
                <w:rFonts w:cs="Arial"/>
                <w:b/>
              </w:rPr>
            </w:pPr>
          </w:p>
          <w:p w14:paraId="7AD5A7F0" w14:textId="77777777" w:rsidR="00E00B10" w:rsidRDefault="00E00B10" w:rsidP="001132E9">
            <w:pPr>
              <w:jc w:val="center"/>
              <w:rPr>
                <w:rFonts w:cs="Arial"/>
                <w:b/>
              </w:rPr>
            </w:pPr>
          </w:p>
          <w:p w14:paraId="7AD5A7F1" w14:textId="77777777" w:rsidR="00E00B10" w:rsidRDefault="00E00B10" w:rsidP="001132E9">
            <w:pPr>
              <w:jc w:val="center"/>
              <w:rPr>
                <w:rFonts w:cs="Arial"/>
                <w:b/>
              </w:rPr>
            </w:pPr>
          </w:p>
          <w:p w14:paraId="7AD5A7F2" w14:textId="77777777" w:rsidR="00E00B10" w:rsidRDefault="00E00B10" w:rsidP="001132E9">
            <w:pPr>
              <w:jc w:val="center"/>
              <w:rPr>
                <w:rFonts w:cs="Arial"/>
                <w:b/>
              </w:rPr>
            </w:pPr>
          </w:p>
          <w:p w14:paraId="7AD5A7F3" w14:textId="77777777" w:rsidR="00E00B10" w:rsidRDefault="00E00B10" w:rsidP="001132E9">
            <w:pPr>
              <w:jc w:val="center"/>
              <w:rPr>
                <w:rFonts w:cs="Arial"/>
                <w:b/>
              </w:rPr>
            </w:pPr>
          </w:p>
          <w:p w14:paraId="7AD5A7F4" w14:textId="77777777" w:rsidR="00E00B10" w:rsidRDefault="00E00B10" w:rsidP="001132E9">
            <w:pPr>
              <w:jc w:val="center"/>
              <w:rPr>
                <w:rFonts w:cs="Arial"/>
                <w:b/>
              </w:rPr>
            </w:pPr>
          </w:p>
          <w:p w14:paraId="7AD5A7F5" w14:textId="77777777" w:rsidR="00E00B10" w:rsidRDefault="00E00B10" w:rsidP="001132E9">
            <w:pPr>
              <w:jc w:val="center"/>
              <w:rPr>
                <w:rFonts w:cs="Arial"/>
                <w:b/>
              </w:rPr>
            </w:pPr>
          </w:p>
          <w:p w14:paraId="7AD5A7F6" w14:textId="77777777" w:rsidR="00E00B10" w:rsidRDefault="00E00B10" w:rsidP="001132E9">
            <w:pPr>
              <w:jc w:val="center"/>
              <w:rPr>
                <w:rFonts w:cs="Arial"/>
                <w:b/>
              </w:rPr>
            </w:pPr>
          </w:p>
          <w:p w14:paraId="7AD5A7F7" w14:textId="77777777" w:rsidR="00E00B10" w:rsidRDefault="00E00B10" w:rsidP="001132E9">
            <w:pPr>
              <w:jc w:val="center"/>
              <w:rPr>
                <w:rFonts w:cs="Arial"/>
                <w:b/>
              </w:rPr>
            </w:pPr>
          </w:p>
          <w:p w14:paraId="7AD5A7F8" w14:textId="77777777" w:rsidR="00E00B10" w:rsidRDefault="00E00B10" w:rsidP="001132E9">
            <w:pPr>
              <w:jc w:val="center"/>
              <w:rPr>
                <w:rFonts w:cs="Arial"/>
                <w:b/>
              </w:rPr>
            </w:pPr>
          </w:p>
          <w:p w14:paraId="7AD5A7F9" w14:textId="77777777" w:rsidR="00E00B10" w:rsidRDefault="00E00B10" w:rsidP="001132E9">
            <w:pPr>
              <w:jc w:val="center"/>
              <w:rPr>
                <w:rFonts w:cs="Arial"/>
                <w:b/>
              </w:rPr>
            </w:pPr>
          </w:p>
          <w:p w14:paraId="7AD5A7FA" w14:textId="77777777" w:rsidR="00E00B10" w:rsidRDefault="00E00B10" w:rsidP="001132E9">
            <w:pPr>
              <w:jc w:val="center"/>
              <w:rPr>
                <w:rFonts w:cs="Arial"/>
                <w:b/>
              </w:rPr>
            </w:pPr>
          </w:p>
          <w:p w14:paraId="7AD5A7FB" w14:textId="77777777" w:rsidR="00E00B10" w:rsidRDefault="00E00B10" w:rsidP="001132E9">
            <w:pPr>
              <w:jc w:val="center"/>
              <w:rPr>
                <w:rFonts w:cs="Arial"/>
                <w:b/>
              </w:rPr>
            </w:pPr>
          </w:p>
          <w:p w14:paraId="7AD5A7FC" w14:textId="77777777" w:rsidR="00E00B10" w:rsidRDefault="00E00B10" w:rsidP="001132E9">
            <w:pPr>
              <w:jc w:val="center"/>
              <w:rPr>
                <w:rFonts w:cs="Arial"/>
                <w:b/>
              </w:rPr>
            </w:pPr>
          </w:p>
          <w:p w14:paraId="7AD5A7FD" w14:textId="77777777" w:rsidR="00E00B10" w:rsidRDefault="00E00B10" w:rsidP="001132E9">
            <w:pPr>
              <w:jc w:val="center"/>
              <w:rPr>
                <w:rFonts w:cs="Arial"/>
                <w:b/>
              </w:rPr>
            </w:pPr>
          </w:p>
          <w:p w14:paraId="7AD5A7FE" w14:textId="77777777" w:rsidR="00E00B10" w:rsidRDefault="00E00B10" w:rsidP="001132E9">
            <w:pPr>
              <w:jc w:val="center"/>
              <w:rPr>
                <w:rFonts w:cs="Arial"/>
                <w:b/>
              </w:rPr>
            </w:pPr>
          </w:p>
          <w:p w14:paraId="7AD5A7FF" w14:textId="77777777" w:rsidR="00E00B10" w:rsidRDefault="00E00B10" w:rsidP="001132E9">
            <w:pPr>
              <w:jc w:val="center"/>
              <w:rPr>
                <w:rFonts w:cs="Arial"/>
                <w:b/>
              </w:rPr>
            </w:pPr>
          </w:p>
          <w:p w14:paraId="7AD5A800" w14:textId="77777777" w:rsidR="00E00B10" w:rsidRDefault="00E00B10" w:rsidP="001132E9">
            <w:pPr>
              <w:jc w:val="center"/>
              <w:rPr>
                <w:rFonts w:cs="Arial"/>
                <w:b/>
              </w:rPr>
            </w:pPr>
          </w:p>
          <w:p w14:paraId="7AD5A801" w14:textId="77777777" w:rsidR="00E00B10" w:rsidRDefault="00E00B10" w:rsidP="001132E9">
            <w:pPr>
              <w:jc w:val="center"/>
              <w:rPr>
                <w:rFonts w:cs="Arial"/>
                <w:b/>
              </w:rPr>
            </w:pPr>
          </w:p>
          <w:p w14:paraId="7AD5A802" w14:textId="77777777" w:rsidR="00E00B10" w:rsidRDefault="00E00B10" w:rsidP="001132E9">
            <w:pPr>
              <w:jc w:val="center"/>
              <w:rPr>
                <w:rFonts w:cs="Arial"/>
                <w:b/>
              </w:rPr>
            </w:pPr>
          </w:p>
          <w:p w14:paraId="7AD5A803" w14:textId="77777777" w:rsidR="00E00B10" w:rsidRDefault="00E00B10" w:rsidP="001132E9">
            <w:pPr>
              <w:jc w:val="center"/>
              <w:rPr>
                <w:rFonts w:cs="Arial"/>
                <w:b/>
              </w:rPr>
            </w:pPr>
          </w:p>
          <w:p w14:paraId="7AD5A804" w14:textId="77777777" w:rsidR="00E00B10" w:rsidRDefault="00E00B10" w:rsidP="001132E9">
            <w:pPr>
              <w:jc w:val="center"/>
              <w:rPr>
                <w:rFonts w:cs="Arial"/>
                <w:b/>
              </w:rPr>
            </w:pPr>
          </w:p>
          <w:p w14:paraId="7AD5A805" w14:textId="77777777" w:rsidR="00E00B10" w:rsidRDefault="00E00B10" w:rsidP="001132E9">
            <w:pPr>
              <w:jc w:val="center"/>
              <w:rPr>
                <w:rFonts w:cs="Arial"/>
                <w:b/>
              </w:rPr>
            </w:pPr>
          </w:p>
          <w:p w14:paraId="7AD5A806" w14:textId="77777777" w:rsidR="00E00B10" w:rsidRDefault="00E00B10" w:rsidP="001132E9">
            <w:pPr>
              <w:jc w:val="center"/>
              <w:rPr>
                <w:rFonts w:cs="Arial"/>
                <w:b/>
              </w:rPr>
            </w:pPr>
          </w:p>
          <w:p w14:paraId="7AD5A807" w14:textId="77777777" w:rsidR="00E00B10" w:rsidRDefault="00E00B10" w:rsidP="001132E9">
            <w:pPr>
              <w:jc w:val="center"/>
              <w:rPr>
                <w:rFonts w:cs="Arial"/>
                <w:b/>
              </w:rPr>
            </w:pPr>
          </w:p>
          <w:p w14:paraId="7AD5A808" w14:textId="77777777" w:rsidR="00E00B10" w:rsidRDefault="00E00B10" w:rsidP="001132E9">
            <w:pPr>
              <w:jc w:val="center"/>
              <w:rPr>
                <w:rFonts w:cs="Arial"/>
                <w:b/>
              </w:rPr>
            </w:pPr>
          </w:p>
          <w:p w14:paraId="7AD5A809" w14:textId="77777777" w:rsidR="00E00B10" w:rsidRDefault="00E00B10" w:rsidP="001132E9">
            <w:pPr>
              <w:jc w:val="center"/>
              <w:rPr>
                <w:rFonts w:cs="Arial"/>
                <w:b/>
              </w:rPr>
            </w:pPr>
          </w:p>
          <w:p w14:paraId="7AD5A80A" w14:textId="77777777" w:rsidR="00E00B10" w:rsidRDefault="00E00B10" w:rsidP="001132E9">
            <w:pPr>
              <w:jc w:val="center"/>
              <w:rPr>
                <w:rFonts w:cs="Arial"/>
                <w:b/>
              </w:rPr>
            </w:pPr>
          </w:p>
          <w:p w14:paraId="7AD5A80B" w14:textId="77777777" w:rsidR="00E00B10" w:rsidRDefault="00E00B10" w:rsidP="001132E9">
            <w:pPr>
              <w:jc w:val="center"/>
              <w:rPr>
                <w:rFonts w:cs="Arial"/>
                <w:b/>
              </w:rPr>
            </w:pPr>
          </w:p>
          <w:p w14:paraId="7AD5A80C" w14:textId="77777777" w:rsidR="00E00B10" w:rsidRDefault="00E00B10" w:rsidP="001132E9">
            <w:pPr>
              <w:jc w:val="center"/>
              <w:rPr>
                <w:rFonts w:cs="Arial"/>
                <w:b/>
              </w:rPr>
            </w:pPr>
          </w:p>
          <w:p w14:paraId="7AD5A80D" w14:textId="77777777" w:rsidR="00E00B10" w:rsidRDefault="00E00B10" w:rsidP="001132E9">
            <w:pPr>
              <w:jc w:val="center"/>
              <w:rPr>
                <w:rFonts w:cs="Arial"/>
                <w:b/>
              </w:rPr>
            </w:pPr>
          </w:p>
          <w:p w14:paraId="7AD5A80E" w14:textId="77777777" w:rsidR="00E00B10" w:rsidRDefault="00E00B10" w:rsidP="001132E9">
            <w:pPr>
              <w:jc w:val="center"/>
              <w:rPr>
                <w:rFonts w:cs="Arial"/>
                <w:b/>
              </w:rPr>
            </w:pPr>
          </w:p>
          <w:p w14:paraId="7AD5A80F" w14:textId="77777777" w:rsidR="00E00B10" w:rsidRDefault="00E00B10" w:rsidP="001132E9">
            <w:pPr>
              <w:jc w:val="center"/>
              <w:rPr>
                <w:rFonts w:cs="Arial"/>
                <w:b/>
              </w:rPr>
            </w:pPr>
          </w:p>
          <w:p w14:paraId="7AD5A810" w14:textId="77777777" w:rsidR="00E00B10" w:rsidRDefault="00E00B10" w:rsidP="001132E9">
            <w:pPr>
              <w:jc w:val="center"/>
              <w:rPr>
                <w:rFonts w:cs="Arial"/>
                <w:b/>
              </w:rPr>
            </w:pPr>
          </w:p>
          <w:p w14:paraId="7AD5A811" w14:textId="77777777" w:rsidR="00E00B10" w:rsidRDefault="00E00B10" w:rsidP="001132E9">
            <w:pPr>
              <w:jc w:val="center"/>
              <w:rPr>
                <w:rFonts w:cs="Arial"/>
                <w:b/>
              </w:rPr>
            </w:pPr>
          </w:p>
          <w:p w14:paraId="7AD5A812" w14:textId="77777777" w:rsidR="00E00B10" w:rsidRDefault="00E00B10" w:rsidP="001132E9">
            <w:pPr>
              <w:jc w:val="center"/>
              <w:rPr>
                <w:rFonts w:cs="Arial"/>
                <w:b/>
              </w:rPr>
            </w:pPr>
          </w:p>
          <w:p w14:paraId="7AD5A813" w14:textId="77777777" w:rsidR="00E00B10" w:rsidRPr="00941770" w:rsidRDefault="00E00B10" w:rsidP="001132E9">
            <w:pPr>
              <w:jc w:val="center"/>
              <w:rPr>
                <w:rFonts w:cs="Arial"/>
                <w:b/>
              </w:rPr>
            </w:pPr>
            <w:r>
              <w:rPr>
                <w:rFonts w:cs="Arial"/>
                <w:b/>
              </w:rPr>
              <w:t>b)</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AD5A814" w14:textId="77777777" w:rsidR="00FB7258" w:rsidRDefault="00377B38" w:rsidP="00F25064">
            <w:pPr>
              <w:rPr>
                <w:rFonts w:cs="Arial"/>
              </w:rPr>
            </w:pPr>
            <w:r>
              <w:rPr>
                <w:rFonts w:cs="Arial"/>
              </w:rPr>
              <w:lastRenderedPageBreak/>
              <w:t>Candidates are required to determine a suitable location for a distribution centre using the centre of gravity technique.</w:t>
            </w:r>
          </w:p>
          <w:p w14:paraId="7AD5A815" w14:textId="77777777" w:rsidR="00377B38" w:rsidRDefault="00377B38" w:rsidP="00F25064">
            <w:pPr>
              <w:rPr>
                <w:rFonts w:cs="Arial"/>
              </w:rPr>
            </w:pPr>
          </w:p>
          <w:p w14:paraId="7AD5A816" w14:textId="77777777" w:rsidR="00377B38" w:rsidRDefault="00377B38" w:rsidP="00F25064">
            <w:pPr>
              <w:rPr>
                <w:rFonts w:cs="Arial"/>
              </w:rPr>
            </w:pPr>
            <w:r>
              <w:rPr>
                <w:rFonts w:cs="Arial"/>
              </w:rPr>
              <w:t>First of all candidates need to calculate values for the X weight and Y weight respectively.  This is done by multiplying the value for x or y by the respective demand.  For example Supplier 1</w:t>
            </w:r>
          </w:p>
          <w:p w14:paraId="7AD5A817" w14:textId="77777777" w:rsidR="00377B38" w:rsidRDefault="00377B38" w:rsidP="00F25064">
            <w:pPr>
              <w:rPr>
                <w:rFonts w:cs="Arial"/>
              </w:rPr>
            </w:pPr>
          </w:p>
          <w:p w14:paraId="7AD5A818" w14:textId="77777777" w:rsidR="00377B38" w:rsidRDefault="00377B38" w:rsidP="00F25064">
            <w:pPr>
              <w:rPr>
                <w:rFonts w:cs="Arial"/>
              </w:rPr>
            </w:pPr>
            <w:r>
              <w:rPr>
                <w:rFonts w:cs="Arial"/>
              </w:rPr>
              <w:t>X weight = X coordinate x X Demand = 87 x 86 = 7482</w:t>
            </w:r>
          </w:p>
          <w:p w14:paraId="7AD5A819" w14:textId="77777777" w:rsidR="00377B38" w:rsidRDefault="00377B38" w:rsidP="00F25064">
            <w:pPr>
              <w:rPr>
                <w:rFonts w:cs="Arial"/>
              </w:rPr>
            </w:pPr>
          </w:p>
          <w:p w14:paraId="7AD5A81A" w14:textId="77777777" w:rsidR="00377B38" w:rsidRDefault="00377B38" w:rsidP="00F25064">
            <w:pPr>
              <w:rPr>
                <w:rFonts w:cs="Arial"/>
              </w:rPr>
            </w:pPr>
            <w:r>
              <w:rPr>
                <w:rFonts w:cs="Arial"/>
              </w:rPr>
              <w:t>Y weight = Y coordinate x Y Demand = 18 x 86 = 1548</w:t>
            </w:r>
          </w:p>
          <w:p w14:paraId="7AD5A81B" w14:textId="77777777" w:rsidR="00A50BE5" w:rsidRDefault="00A50BE5" w:rsidP="00F25064">
            <w:pPr>
              <w:rPr>
                <w:rFonts w:cs="Arial"/>
              </w:rPr>
            </w:pPr>
          </w:p>
          <w:tbl>
            <w:tblPr>
              <w:tblStyle w:val="TableGrid"/>
              <w:tblW w:w="0" w:type="auto"/>
              <w:tblLayout w:type="fixed"/>
              <w:tblLook w:val="04A0" w:firstRow="1" w:lastRow="0" w:firstColumn="1" w:lastColumn="0" w:noHBand="0" w:noVBand="1"/>
            </w:tblPr>
            <w:tblGrid>
              <w:gridCol w:w="1414"/>
              <w:gridCol w:w="1248"/>
              <w:gridCol w:w="1332"/>
              <w:gridCol w:w="1332"/>
              <w:gridCol w:w="1332"/>
              <w:gridCol w:w="1332"/>
            </w:tblGrid>
            <w:tr w:rsidR="00A50BE5" w14:paraId="7AD5A822" w14:textId="77777777" w:rsidTr="00A50BE5">
              <w:tc>
                <w:tcPr>
                  <w:tcW w:w="1414" w:type="dxa"/>
                </w:tcPr>
                <w:p w14:paraId="7AD5A81C" w14:textId="77777777" w:rsidR="00A50BE5" w:rsidRPr="00A50BE5" w:rsidRDefault="00A50BE5" w:rsidP="00420181">
                  <w:pPr>
                    <w:jc w:val="center"/>
                    <w:rPr>
                      <w:rFonts w:cs="Arial"/>
                      <w:b/>
                    </w:rPr>
                  </w:pPr>
                  <w:r>
                    <w:rPr>
                      <w:rFonts w:cs="Arial"/>
                      <w:b/>
                    </w:rPr>
                    <w:t>Location</w:t>
                  </w:r>
                </w:p>
              </w:tc>
              <w:tc>
                <w:tcPr>
                  <w:tcW w:w="1248" w:type="dxa"/>
                </w:tcPr>
                <w:p w14:paraId="7AD5A81D" w14:textId="77777777" w:rsidR="00A50BE5" w:rsidRPr="00A50BE5" w:rsidRDefault="00A50BE5" w:rsidP="00420181">
                  <w:pPr>
                    <w:jc w:val="center"/>
                    <w:rPr>
                      <w:rFonts w:cs="Arial"/>
                      <w:b/>
                    </w:rPr>
                  </w:pPr>
                  <w:r>
                    <w:rPr>
                      <w:rFonts w:cs="Arial"/>
                      <w:b/>
                    </w:rPr>
                    <w:t>X</w:t>
                  </w:r>
                </w:p>
              </w:tc>
              <w:tc>
                <w:tcPr>
                  <w:tcW w:w="1332" w:type="dxa"/>
                </w:tcPr>
                <w:p w14:paraId="7AD5A81E" w14:textId="77777777" w:rsidR="00A50BE5" w:rsidRPr="00A50BE5" w:rsidRDefault="00A50BE5" w:rsidP="00420181">
                  <w:pPr>
                    <w:jc w:val="center"/>
                    <w:rPr>
                      <w:rFonts w:cs="Arial"/>
                      <w:b/>
                    </w:rPr>
                  </w:pPr>
                  <w:r>
                    <w:rPr>
                      <w:rFonts w:cs="Arial"/>
                      <w:b/>
                    </w:rPr>
                    <w:t>Y</w:t>
                  </w:r>
                </w:p>
              </w:tc>
              <w:tc>
                <w:tcPr>
                  <w:tcW w:w="1332" w:type="dxa"/>
                </w:tcPr>
                <w:p w14:paraId="7AD5A81F" w14:textId="77777777" w:rsidR="00A50BE5" w:rsidRPr="00A50BE5" w:rsidRDefault="00A50BE5" w:rsidP="00420181">
                  <w:pPr>
                    <w:jc w:val="center"/>
                    <w:rPr>
                      <w:rFonts w:cs="Arial"/>
                      <w:b/>
                    </w:rPr>
                  </w:pPr>
                  <w:r>
                    <w:rPr>
                      <w:rFonts w:cs="Arial"/>
                      <w:b/>
                    </w:rPr>
                    <w:t>Demand</w:t>
                  </w:r>
                </w:p>
              </w:tc>
              <w:tc>
                <w:tcPr>
                  <w:tcW w:w="1332" w:type="dxa"/>
                </w:tcPr>
                <w:p w14:paraId="7AD5A820" w14:textId="77777777" w:rsidR="00A50BE5" w:rsidRPr="00A50BE5" w:rsidRDefault="00A50BE5" w:rsidP="00420181">
                  <w:pPr>
                    <w:jc w:val="center"/>
                    <w:rPr>
                      <w:rFonts w:cs="Arial"/>
                      <w:b/>
                    </w:rPr>
                  </w:pPr>
                  <w:r>
                    <w:rPr>
                      <w:rFonts w:cs="Arial"/>
                      <w:b/>
                    </w:rPr>
                    <w:t>X Weight</w:t>
                  </w:r>
                </w:p>
              </w:tc>
              <w:tc>
                <w:tcPr>
                  <w:tcW w:w="1332" w:type="dxa"/>
                </w:tcPr>
                <w:p w14:paraId="7AD5A821" w14:textId="77777777" w:rsidR="00A50BE5" w:rsidRPr="00A50BE5" w:rsidRDefault="00A50BE5" w:rsidP="00420181">
                  <w:pPr>
                    <w:jc w:val="center"/>
                    <w:rPr>
                      <w:rFonts w:cs="Arial"/>
                      <w:b/>
                    </w:rPr>
                  </w:pPr>
                  <w:r>
                    <w:rPr>
                      <w:rFonts w:cs="Arial"/>
                      <w:b/>
                    </w:rPr>
                    <w:t>Y Weight</w:t>
                  </w:r>
                </w:p>
              </w:tc>
            </w:tr>
            <w:tr w:rsidR="00A50BE5" w14:paraId="7AD5A829" w14:textId="77777777" w:rsidTr="00A50BE5">
              <w:tc>
                <w:tcPr>
                  <w:tcW w:w="1414" w:type="dxa"/>
                </w:tcPr>
                <w:p w14:paraId="7AD5A823" w14:textId="77777777" w:rsidR="00A50BE5" w:rsidRDefault="00A50BE5" w:rsidP="00F25064">
                  <w:pPr>
                    <w:rPr>
                      <w:rFonts w:cs="Arial"/>
                    </w:rPr>
                  </w:pPr>
                  <w:r>
                    <w:rPr>
                      <w:rFonts w:cs="Arial"/>
                    </w:rPr>
                    <w:t>Supplier 1</w:t>
                  </w:r>
                </w:p>
              </w:tc>
              <w:tc>
                <w:tcPr>
                  <w:tcW w:w="1248" w:type="dxa"/>
                </w:tcPr>
                <w:p w14:paraId="7AD5A824" w14:textId="77777777" w:rsidR="00A50BE5" w:rsidRDefault="00420181" w:rsidP="00420181">
                  <w:pPr>
                    <w:jc w:val="center"/>
                    <w:rPr>
                      <w:rFonts w:cs="Arial"/>
                    </w:rPr>
                  </w:pPr>
                  <w:r>
                    <w:rPr>
                      <w:rFonts w:cs="Arial"/>
                    </w:rPr>
                    <w:t>87</w:t>
                  </w:r>
                </w:p>
              </w:tc>
              <w:tc>
                <w:tcPr>
                  <w:tcW w:w="1332" w:type="dxa"/>
                </w:tcPr>
                <w:p w14:paraId="7AD5A825" w14:textId="77777777" w:rsidR="00A50BE5" w:rsidRDefault="00420181" w:rsidP="00420181">
                  <w:pPr>
                    <w:jc w:val="center"/>
                    <w:rPr>
                      <w:rFonts w:cs="Arial"/>
                    </w:rPr>
                  </w:pPr>
                  <w:r>
                    <w:rPr>
                      <w:rFonts w:cs="Arial"/>
                    </w:rPr>
                    <w:t>18</w:t>
                  </w:r>
                </w:p>
              </w:tc>
              <w:tc>
                <w:tcPr>
                  <w:tcW w:w="1332" w:type="dxa"/>
                </w:tcPr>
                <w:p w14:paraId="7AD5A826" w14:textId="77777777" w:rsidR="00A50BE5" w:rsidRDefault="00B703E7" w:rsidP="00420181">
                  <w:pPr>
                    <w:jc w:val="center"/>
                    <w:rPr>
                      <w:rFonts w:cs="Arial"/>
                    </w:rPr>
                  </w:pPr>
                  <w:r>
                    <w:rPr>
                      <w:rFonts w:cs="Arial"/>
                    </w:rPr>
                    <w:t>86</w:t>
                  </w:r>
                </w:p>
              </w:tc>
              <w:tc>
                <w:tcPr>
                  <w:tcW w:w="1332" w:type="dxa"/>
                </w:tcPr>
                <w:p w14:paraId="7AD5A827" w14:textId="77777777" w:rsidR="00A50BE5" w:rsidRDefault="00B703E7" w:rsidP="00420181">
                  <w:pPr>
                    <w:jc w:val="center"/>
                    <w:rPr>
                      <w:rFonts w:cs="Arial"/>
                    </w:rPr>
                  </w:pPr>
                  <w:r>
                    <w:rPr>
                      <w:rFonts w:cs="Arial"/>
                    </w:rPr>
                    <w:t>7482</w:t>
                  </w:r>
                </w:p>
              </w:tc>
              <w:tc>
                <w:tcPr>
                  <w:tcW w:w="1332" w:type="dxa"/>
                </w:tcPr>
                <w:p w14:paraId="7AD5A828" w14:textId="77777777" w:rsidR="00A50BE5" w:rsidRDefault="00B703E7" w:rsidP="00420181">
                  <w:pPr>
                    <w:jc w:val="center"/>
                    <w:rPr>
                      <w:rFonts w:cs="Arial"/>
                    </w:rPr>
                  </w:pPr>
                  <w:r>
                    <w:rPr>
                      <w:rFonts w:cs="Arial"/>
                    </w:rPr>
                    <w:t>1548</w:t>
                  </w:r>
                </w:p>
              </w:tc>
            </w:tr>
            <w:tr w:rsidR="00A50BE5" w14:paraId="7AD5A830" w14:textId="77777777" w:rsidTr="00A50BE5">
              <w:tc>
                <w:tcPr>
                  <w:tcW w:w="1414" w:type="dxa"/>
                </w:tcPr>
                <w:p w14:paraId="7AD5A82A" w14:textId="77777777" w:rsidR="00A50BE5" w:rsidRDefault="00A50BE5" w:rsidP="00F25064">
                  <w:pPr>
                    <w:rPr>
                      <w:rFonts w:cs="Arial"/>
                    </w:rPr>
                  </w:pPr>
                  <w:r>
                    <w:rPr>
                      <w:rFonts w:cs="Arial"/>
                    </w:rPr>
                    <w:t>Supplier 2</w:t>
                  </w:r>
                </w:p>
              </w:tc>
              <w:tc>
                <w:tcPr>
                  <w:tcW w:w="1248" w:type="dxa"/>
                </w:tcPr>
                <w:p w14:paraId="7AD5A82B" w14:textId="77777777" w:rsidR="00A50BE5" w:rsidRDefault="00420181" w:rsidP="00420181">
                  <w:pPr>
                    <w:jc w:val="center"/>
                    <w:rPr>
                      <w:rFonts w:cs="Arial"/>
                    </w:rPr>
                  </w:pPr>
                  <w:r>
                    <w:rPr>
                      <w:rFonts w:cs="Arial"/>
                    </w:rPr>
                    <w:t>74</w:t>
                  </w:r>
                </w:p>
              </w:tc>
              <w:tc>
                <w:tcPr>
                  <w:tcW w:w="1332" w:type="dxa"/>
                </w:tcPr>
                <w:p w14:paraId="7AD5A82C" w14:textId="77777777" w:rsidR="00A50BE5" w:rsidRDefault="00420181" w:rsidP="00420181">
                  <w:pPr>
                    <w:jc w:val="center"/>
                    <w:rPr>
                      <w:rFonts w:cs="Arial"/>
                    </w:rPr>
                  </w:pPr>
                  <w:r>
                    <w:rPr>
                      <w:rFonts w:cs="Arial"/>
                    </w:rPr>
                    <w:t>33</w:t>
                  </w:r>
                </w:p>
              </w:tc>
              <w:tc>
                <w:tcPr>
                  <w:tcW w:w="1332" w:type="dxa"/>
                </w:tcPr>
                <w:p w14:paraId="7AD5A82D" w14:textId="77777777" w:rsidR="00A50BE5" w:rsidRDefault="00B703E7" w:rsidP="00420181">
                  <w:pPr>
                    <w:jc w:val="center"/>
                    <w:rPr>
                      <w:rFonts w:cs="Arial"/>
                    </w:rPr>
                  </w:pPr>
                  <w:r>
                    <w:rPr>
                      <w:rFonts w:cs="Arial"/>
                    </w:rPr>
                    <w:t>74</w:t>
                  </w:r>
                </w:p>
              </w:tc>
              <w:tc>
                <w:tcPr>
                  <w:tcW w:w="1332" w:type="dxa"/>
                </w:tcPr>
                <w:p w14:paraId="7AD5A82E" w14:textId="77777777" w:rsidR="00A50BE5" w:rsidRDefault="00B703E7" w:rsidP="00420181">
                  <w:pPr>
                    <w:jc w:val="center"/>
                    <w:rPr>
                      <w:rFonts w:cs="Arial"/>
                    </w:rPr>
                  </w:pPr>
                  <w:r>
                    <w:rPr>
                      <w:rFonts w:cs="Arial"/>
                    </w:rPr>
                    <w:t>5476</w:t>
                  </w:r>
                </w:p>
              </w:tc>
              <w:tc>
                <w:tcPr>
                  <w:tcW w:w="1332" w:type="dxa"/>
                </w:tcPr>
                <w:p w14:paraId="7AD5A82F" w14:textId="77777777" w:rsidR="00A50BE5" w:rsidRDefault="00B703E7" w:rsidP="00420181">
                  <w:pPr>
                    <w:jc w:val="center"/>
                    <w:rPr>
                      <w:rFonts w:cs="Arial"/>
                    </w:rPr>
                  </w:pPr>
                  <w:r>
                    <w:rPr>
                      <w:rFonts w:cs="Arial"/>
                    </w:rPr>
                    <w:t>2442</w:t>
                  </w:r>
                </w:p>
              </w:tc>
            </w:tr>
            <w:tr w:rsidR="00A50BE5" w14:paraId="7AD5A837" w14:textId="77777777" w:rsidTr="00A50BE5">
              <w:tc>
                <w:tcPr>
                  <w:tcW w:w="1414" w:type="dxa"/>
                </w:tcPr>
                <w:p w14:paraId="7AD5A831" w14:textId="77777777" w:rsidR="00A50BE5" w:rsidRDefault="00A50BE5" w:rsidP="00F25064">
                  <w:pPr>
                    <w:rPr>
                      <w:rFonts w:cs="Arial"/>
                    </w:rPr>
                  </w:pPr>
                  <w:r>
                    <w:rPr>
                      <w:rFonts w:cs="Arial"/>
                    </w:rPr>
                    <w:t>Supplier 3</w:t>
                  </w:r>
                </w:p>
              </w:tc>
              <w:tc>
                <w:tcPr>
                  <w:tcW w:w="1248" w:type="dxa"/>
                </w:tcPr>
                <w:p w14:paraId="7AD5A832" w14:textId="77777777" w:rsidR="00A50BE5" w:rsidRDefault="00420181" w:rsidP="00420181">
                  <w:pPr>
                    <w:jc w:val="center"/>
                    <w:rPr>
                      <w:rFonts w:cs="Arial"/>
                    </w:rPr>
                  </w:pPr>
                  <w:r>
                    <w:rPr>
                      <w:rFonts w:cs="Arial"/>
                    </w:rPr>
                    <w:t>12</w:t>
                  </w:r>
                </w:p>
              </w:tc>
              <w:tc>
                <w:tcPr>
                  <w:tcW w:w="1332" w:type="dxa"/>
                </w:tcPr>
                <w:p w14:paraId="7AD5A833" w14:textId="77777777" w:rsidR="00A50BE5" w:rsidRDefault="00420181" w:rsidP="00420181">
                  <w:pPr>
                    <w:jc w:val="center"/>
                    <w:rPr>
                      <w:rFonts w:cs="Arial"/>
                    </w:rPr>
                  </w:pPr>
                  <w:r>
                    <w:rPr>
                      <w:rFonts w:cs="Arial"/>
                    </w:rPr>
                    <w:t>75</w:t>
                  </w:r>
                </w:p>
              </w:tc>
              <w:tc>
                <w:tcPr>
                  <w:tcW w:w="1332" w:type="dxa"/>
                </w:tcPr>
                <w:p w14:paraId="7AD5A834" w14:textId="77777777" w:rsidR="00A50BE5" w:rsidRDefault="00B703E7" w:rsidP="00420181">
                  <w:pPr>
                    <w:jc w:val="center"/>
                    <w:rPr>
                      <w:rFonts w:cs="Arial"/>
                    </w:rPr>
                  </w:pPr>
                  <w:r>
                    <w:rPr>
                      <w:rFonts w:cs="Arial"/>
                    </w:rPr>
                    <w:t>92</w:t>
                  </w:r>
                </w:p>
              </w:tc>
              <w:tc>
                <w:tcPr>
                  <w:tcW w:w="1332" w:type="dxa"/>
                </w:tcPr>
                <w:p w14:paraId="7AD5A835" w14:textId="77777777" w:rsidR="00A50BE5" w:rsidRDefault="00B703E7" w:rsidP="00420181">
                  <w:pPr>
                    <w:jc w:val="center"/>
                    <w:rPr>
                      <w:rFonts w:cs="Arial"/>
                    </w:rPr>
                  </w:pPr>
                  <w:r>
                    <w:rPr>
                      <w:rFonts w:cs="Arial"/>
                    </w:rPr>
                    <w:t>1104</w:t>
                  </w:r>
                </w:p>
              </w:tc>
              <w:tc>
                <w:tcPr>
                  <w:tcW w:w="1332" w:type="dxa"/>
                </w:tcPr>
                <w:p w14:paraId="7AD5A836" w14:textId="77777777" w:rsidR="00A50BE5" w:rsidRDefault="00B703E7" w:rsidP="00420181">
                  <w:pPr>
                    <w:jc w:val="center"/>
                    <w:rPr>
                      <w:rFonts w:cs="Arial"/>
                    </w:rPr>
                  </w:pPr>
                  <w:r>
                    <w:rPr>
                      <w:rFonts w:cs="Arial"/>
                    </w:rPr>
                    <w:t>6900</w:t>
                  </w:r>
                </w:p>
              </w:tc>
            </w:tr>
            <w:tr w:rsidR="00A50BE5" w14:paraId="7AD5A83E" w14:textId="77777777" w:rsidTr="00A50BE5">
              <w:tc>
                <w:tcPr>
                  <w:tcW w:w="1414" w:type="dxa"/>
                </w:tcPr>
                <w:p w14:paraId="7AD5A838" w14:textId="77777777" w:rsidR="00A50BE5" w:rsidRDefault="00A50BE5" w:rsidP="00F25064">
                  <w:pPr>
                    <w:rPr>
                      <w:rFonts w:cs="Arial"/>
                    </w:rPr>
                  </w:pPr>
                  <w:r>
                    <w:rPr>
                      <w:rFonts w:cs="Arial"/>
                    </w:rPr>
                    <w:t>Supplier 4</w:t>
                  </w:r>
                </w:p>
              </w:tc>
              <w:tc>
                <w:tcPr>
                  <w:tcW w:w="1248" w:type="dxa"/>
                </w:tcPr>
                <w:p w14:paraId="7AD5A839" w14:textId="77777777" w:rsidR="00A50BE5" w:rsidRDefault="00420181" w:rsidP="00420181">
                  <w:pPr>
                    <w:jc w:val="center"/>
                    <w:rPr>
                      <w:rFonts w:cs="Arial"/>
                    </w:rPr>
                  </w:pPr>
                  <w:r>
                    <w:rPr>
                      <w:rFonts w:cs="Arial"/>
                    </w:rPr>
                    <w:t>94</w:t>
                  </w:r>
                </w:p>
              </w:tc>
              <w:tc>
                <w:tcPr>
                  <w:tcW w:w="1332" w:type="dxa"/>
                </w:tcPr>
                <w:p w14:paraId="7AD5A83A" w14:textId="77777777" w:rsidR="00A50BE5" w:rsidRDefault="00420181" w:rsidP="00420181">
                  <w:pPr>
                    <w:jc w:val="center"/>
                    <w:rPr>
                      <w:rFonts w:cs="Arial"/>
                    </w:rPr>
                  </w:pPr>
                  <w:r>
                    <w:rPr>
                      <w:rFonts w:cs="Arial"/>
                    </w:rPr>
                    <w:t>18</w:t>
                  </w:r>
                </w:p>
              </w:tc>
              <w:tc>
                <w:tcPr>
                  <w:tcW w:w="1332" w:type="dxa"/>
                </w:tcPr>
                <w:p w14:paraId="7AD5A83B" w14:textId="77777777" w:rsidR="00A50BE5" w:rsidRDefault="00B703E7" w:rsidP="00420181">
                  <w:pPr>
                    <w:jc w:val="center"/>
                    <w:rPr>
                      <w:rFonts w:cs="Arial"/>
                    </w:rPr>
                  </w:pPr>
                  <w:r>
                    <w:rPr>
                      <w:rFonts w:cs="Arial"/>
                    </w:rPr>
                    <w:t>22</w:t>
                  </w:r>
                </w:p>
              </w:tc>
              <w:tc>
                <w:tcPr>
                  <w:tcW w:w="1332" w:type="dxa"/>
                </w:tcPr>
                <w:p w14:paraId="7AD5A83C" w14:textId="77777777" w:rsidR="00A50BE5" w:rsidRDefault="00B703E7" w:rsidP="00420181">
                  <w:pPr>
                    <w:jc w:val="center"/>
                    <w:rPr>
                      <w:rFonts w:cs="Arial"/>
                    </w:rPr>
                  </w:pPr>
                  <w:r>
                    <w:rPr>
                      <w:rFonts w:cs="Arial"/>
                    </w:rPr>
                    <w:t>2068</w:t>
                  </w:r>
                </w:p>
              </w:tc>
              <w:tc>
                <w:tcPr>
                  <w:tcW w:w="1332" w:type="dxa"/>
                </w:tcPr>
                <w:p w14:paraId="7AD5A83D" w14:textId="77777777" w:rsidR="00A50BE5" w:rsidRDefault="00B703E7" w:rsidP="00420181">
                  <w:pPr>
                    <w:jc w:val="center"/>
                    <w:rPr>
                      <w:rFonts w:cs="Arial"/>
                    </w:rPr>
                  </w:pPr>
                  <w:r>
                    <w:rPr>
                      <w:rFonts w:cs="Arial"/>
                    </w:rPr>
                    <w:t>396</w:t>
                  </w:r>
                </w:p>
              </w:tc>
            </w:tr>
            <w:tr w:rsidR="00A50BE5" w14:paraId="7AD5A845" w14:textId="77777777" w:rsidTr="00A50BE5">
              <w:tc>
                <w:tcPr>
                  <w:tcW w:w="1414" w:type="dxa"/>
                </w:tcPr>
                <w:p w14:paraId="7AD5A83F" w14:textId="77777777" w:rsidR="00A50BE5" w:rsidRDefault="00A50BE5" w:rsidP="00F25064">
                  <w:pPr>
                    <w:rPr>
                      <w:rFonts w:cs="Arial"/>
                    </w:rPr>
                  </w:pPr>
                  <w:r>
                    <w:rPr>
                      <w:rFonts w:cs="Arial"/>
                    </w:rPr>
                    <w:t>Customer 1</w:t>
                  </w:r>
                </w:p>
              </w:tc>
              <w:tc>
                <w:tcPr>
                  <w:tcW w:w="1248" w:type="dxa"/>
                </w:tcPr>
                <w:p w14:paraId="7AD5A840" w14:textId="77777777" w:rsidR="00A50BE5" w:rsidRDefault="00420181" w:rsidP="00420181">
                  <w:pPr>
                    <w:jc w:val="center"/>
                    <w:rPr>
                      <w:rFonts w:cs="Arial"/>
                    </w:rPr>
                  </w:pPr>
                  <w:r>
                    <w:rPr>
                      <w:rFonts w:cs="Arial"/>
                    </w:rPr>
                    <w:t>52</w:t>
                  </w:r>
                </w:p>
              </w:tc>
              <w:tc>
                <w:tcPr>
                  <w:tcW w:w="1332" w:type="dxa"/>
                </w:tcPr>
                <w:p w14:paraId="7AD5A841" w14:textId="77777777" w:rsidR="00A50BE5" w:rsidRDefault="00420181" w:rsidP="00420181">
                  <w:pPr>
                    <w:jc w:val="center"/>
                    <w:rPr>
                      <w:rFonts w:cs="Arial"/>
                    </w:rPr>
                  </w:pPr>
                  <w:r>
                    <w:rPr>
                      <w:rFonts w:cs="Arial"/>
                    </w:rPr>
                    <w:t>31</w:t>
                  </w:r>
                </w:p>
              </w:tc>
              <w:tc>
                <w:tcPr>
                  <w:tcW w:w="1332" w:type="dxa"/>
                </w:tcPr>
                <w:p w14:paraId="7AD5A842" w14:textId="77777777" w:rsidR="00A50BE5" w:rsidRDefault="00B703E7" w:rsidP="00420181">
                  <w:pPr>
                    <w:jc w:val="center"/>
                    <w:rPr>
                      <w:rFonts w:cs="Arial"/>
                    </w:rPr>
                  </w:pPr>
                  <w:r>
                    <w:rPr>
                      <w:rFonts w:cs="Arial"/>
                    </w:rPr>
                    <w:t>87</w:t>
                  </w:r>
                </w:p>
              </w:tc>
              <w:tc>
                <w:tcPr>
                  <w:tcW w:w="1332" w:type="dxa"/>
                </w:tcPr>
                <w:p w14:paraId="7AD5A843" w14:textId="77777777" w:rsidR="00A50BE5" w:rsidRDefault="00B703E7" w:rsidP="00420181">
                  <w:pPr>
                    <w:jc w:val="center"/>
                    <w:rPr>
                      <w:rFonts w:cs="Arial"/>
                    </w:rPr>
                  </w:pPr>
                  <w:r>
                    <w:rPr>
                      <w:rFonts w:cs="Arial"/>
                    </w:rPr>
                    <w:t>4524</w:t>
                  </w:r>
                </w:p>
              </w:tc>
              <w:tc>
                <w:tcPr>
                  <w:tcW w:w="1332" w:type="dxa"/>
                </w:tcPr>
                <w:p w14:paraId="7AD5A844" w14:textId="77777777" w:rsidR="00A50BE5" w:rsidRDefault="00B703E7" w:rsidP="00420181">
                  <w:pPr>
                    <w:jc w:val="center"/>
                    <w:rPr>
                      <w:rFonts w:cs="Arial"/>
                    </w:rPr>
                  </w:pPr>
                  <w:r>
                    <w:rPr>
                      <w:rFonts w:cs="Arial"/>
                    </w:rPr>
                    <w:t>2697</w:t>
                  </w:r>
                </w:p>
              </w:tc>
            </w:tr>
            <w:tr w:rsidR="00A50BE5" w14:paraId="7AD5A84C" w14:textId="77777777" w:rsidTr="00A50BE5">
              <w:tc>
                <w:tcPr>
                  <w:tcW w:w="1414" w:type="dxa"/>
                </w:tcPr>
                <w:p w14:paraId="7AD5A846" w14:textId="77777777" w:rsidR="00A50BE5" w:rsidRDefault="00A50BE5" w:rsidP="00F25064">
                  <w:pPr>
                    <w:rPr>
                      <w:rFonts w:cs="Arial"/>
                    </w:rPr>
                  </w:pPr>
                  <w:r>
                    <w:rPr>
                      <w:rFonts w:cs="Arial"/>
                    </w:rPr>
                    <w:t>Customer 2</w:t>
                  </w:r>
                </w:p>
              </w:tc>
              <w:tc>
                <w:tcPr>
                  <w:tcW w:w="1248" w:type="dxa"/>
                </w:tcPr>
                <w:p w14:paraId="7AD5A847" w14:textId="77777777" w:rsidR="00A50BE5" w:rsidRDefault="00420181" w:rsidP="00420181">
                  <w:pPr>
                    <w:jc w:val="center"/>
                    <w:rPr>
                      <w:rFonts w:cs="Arial"/>
                    </w:rPr>
                  </w:pPr>
                  <w:r>
                    <w:rPr>
                      <w:rFonts w:cs="Arial"/>
                    </w:rPr>
                    <w:t>36</w:t>
                  </w:r>
                </w:p>
              </w:tc>
              <w:tc>
                <w:tcPr>
                  <w:tcW w:w="1332" w:type="dxa"/>
                </w:tcPr>
                <w:p w14:paraId="7AD5A848" w14:textId="77777777" w:rsidR="00A50BE5" w:rsidRDefault="00420181" w:rsidP="00420181">
                  <w:pPr>
                    <w:jc w:val="center"/>
                    <w:rPr>
                      <w:rFonts w:cs="Arial"/>
                    </w:rPr>
                  </w:pPr>
                  <w:r>
                    <w:rPr>
                      <w:rFonts w:cs="Arial"/>
                    </w:rPr>
                    <w:t>87</w:t>
                  </w:r>
                </w:p>
              </w:tc>
              <w:tc>
                <w:tcPr>
                  <w:tcW w:w="1332" w:type="dxa"/>
                </w:tcPr>
                <w:p w14:paraId="7AD5A849" w14:textId="77777777" w:rsidR="00A50BE5" w:rsidRDefault="00B703E7" w:rsidP="00420181">
                  <w:pPr>
                    <w:jc w:val="center"/>
                    <w:rPr>
                      <w:rFonts w:cs="Arial"/>
                    </w:rPr>
                  </w:pPr>
                  <w:r>
                    <w:rPr>
                      <w:rFonts w:cs="Arial"/>
                    </w:rPr>
                    <w:t>96</w:t>
                  </w:r>
                </w:p>
              </w:tc>
              <w:tc>
                <w:tcPr>
                  <w:tcW w:w="1332" w:type="dxa"/>
                </w:tcPr>
                <w:p w14:paraId="7AD5A84A" w14:textId="77777777" w:rsidR="00A50BE5" w:rsidRDefault="00B703E7" w:rsidP="00420181">
                  <w:pPr>
                    <w:jc w:val="center"/>
                    <w:rPr>
                      <w:rFonts w:cs="Arial"/>
                    </w:rPr>
                  </w:pPr>
                  <w:r>
                    <w:rPr>
                      <w:rFonts w:cs="Arial"/>
                    </w:rPr>
                    <w:t>3456</w:t>
                  </w:r>
                </w:p>
              </w:tc>
              <w:tc>
                <w:tcPr>
                  <w:tcW w:w="1332" w:type="dxa"/>
                </w:tcPr>
                <w:p w14:paraId="7AD5A84B" w14:textId="77777777" w:rsidR="00A50BE5" w:rsidRDefault="00B703E7" w:rsidP="00420181">
                  <w:pPr>
                    <w:jc w:val="center"/>
                    <w:rPr>
                      <w:rFonts w:cs="Arial"/>
                    </w:rPr>
                  </w:pPr>
                  <w:r>
                    <w:rPr>
                      <w:rFonts w:cs="Arial"/>
                    </w:rPr>
                    <w:t>8352</w:t>
                  </w:r>
                </w:p>
              </w:tc>
            </w:tr>
            <w:tr w:rsidR="00A50BE5" w14:paraId="7AD5A853" w14:textId="77777777" w:rsidTr="00A50BE5">
              <w:tc>
                <w:tcPr>
                  <w:tcW w:w="1414" w:type="dxa"/>
                </w:tcPr>
                <w:p w14:paraId="7AD5A84D" w14:textId="77777777" w:rsidR="00A50BE5" w:rsidRDefault="00A50BE5" w:rsidP="00F25064">
                  <w:pPr>
                    <w:rPr>
                      <w:rFonts w:cs="Arial"/>
                    </w:rPr>
                  </w:pPr>
                  <w:r>
                    <w:rPr>
                      <w:rFonts w:cs="Arial"/>
                    </w:rPr>
                    <w:t>Customer 3</w:t>
                  </w:r>
                </w:p>
              </w:tc>
              <w:tc>
                <w:tcPr>
                  <w:tcW w:w="1248" w:type="dxa"/>
                </w:tcPr>
                <w:p w14:paraId="7AD5A84E" w14:textId="77777777" w:rsidR="00A50BE5" w:rsidRDefault="00420181" w:rsidP="00420181">
                  <w:pPr>
                    <w:jc w:val="center"/>
                    <w:rPr>
                      <w:rFonts w:cs="Arial"/>
                    </w:rPr>
                  </w:pPr>
                  <w:r>
                    <w:rPr>
                      <w:rFonts w:cs="Arial"/>
                    </w:rPr>
                    <w:t>24</w:t>
                  </w:r>
                </w:p>
              </w:tc>
              <w:tc>
                <w:tcPr>
                  <w:tcW w:w="1332" w:type="dxa"/>
                </w:tcPr>
                <w:p w14:paraId="7AD5A84F" w14:textId="77777777" w:rsidR="00A50BE5" w:rsidRDefault="00420181" w:rsidP="00420181">
                  <w:pPr>
                    <w:jc w:val="center"/>
                    <w:rPr>
                      <w:rFonts w:cs="Arial"/>
                    </w:rPr>
                  </w:pPr>
                  <w:r>
                    <w:rPr>
                      <w:rFonts w:cs="Arial"/>
                    </w:rPr>
                    <w:t>63</w:t>
                  </w:r>
                </w:p>
              </w:tc>
              <w:tc>
                <w:tcPr>
                  <w:tcW w:w="1332" w:type="dxa"/>
                </w:tcPr>
                <w:p w14:paraId="7AD5A850" w14:textId="77777777" w:rsidR="00A50BE5" w:rsidRDefault="00B703E7" w:rsidP="00420181">
                  <w:pPr>
                    <w:jc w:val="center"/>
                    <w:rPr>
                      <w:rFonts w:cs="Arial"/>
                    </w:rPr>
                  </w:pPr>
                  <w:r>
                    <w:rPr>
                      <w:rFonts w:cs="Arial"/>
                    </w:rPr>
                    <w:t>64</w:t>
                  </w:r>
                </w:p>
              </w:tc>
              <w:tc>
                <w:tcPr>
                  <w:tcW w:w="1332" w:type="dxa"/>
                </w:tcPr>
                <w:p w14:paraId="7AD5A851" w14:textId="77777777" w:rsidR="00A50BE5" w:rsidRDefault="00B703E7" w:rsidP="00420181">
                  <w:pPr>
                    <w:jc w:val="center"/>
                    <w:rPr>
                      <w:rFonts w:cs="Arial"/>
                    </w:rPr>
                  </w:pPr>
                  <w:r>
                    <w:rPr>
                      <w:rFonts w:cs="Arial"/>
                    </w:rPr>
                    <w:t>1536</w:t>
                  </w:r>
                </w:p>
              </w:tc>
              <w:tc>
                <w:tcPr>
                  <w:tcW w:w="1332" w:type="dxa"/>
                </w:tcPr>
                <w:p w14:paraId="7AD5A852" w14:textId="77777777" w:rsidR="00A50BE5" w:rsidRDefault="00B703E7" w:rsidP="00420181">
                  <w:pPr>
                    <w:jc w:val="center"/>
                    <w:rPr>
                      <w:rFonts w:cs="Arial"/>
                    </w:rPr>
                  </w:pPr>
                  <w:r>
                    <w:rPr>
                      <w:rFonts w:cs="Arial"/>
                    </w:rPr>
                    <w:t>4032</w:t>
                  </w:r>
                </w:p>
              </w:tc>
            </w:tr>
            <w:tr w:rsidR="00A50BE5" w14:paraId="7AD5A85A" w14:textId="77777777" w:rsidTr="00A50BE5">
              <w:tc>
                <w:tcPr>
                  <w:tcW w:w="1414" w:type="dxa"/>
                </w:tcPr>
                <w:p w14:paraId="7AD5A854" w14:textId="77777777" w:rsidR="00A50BE5" w:rsidRDefault="00A50BE5" w:rsidP="00F25064">
                  <w:pPr>
                    <w:rPr>
                      <w:rFonts w:cs="Arial"/>
                    </w:rPr>
                  </w:pPr>
                  <w:r>
                    <w:rPr>
                      <w:rFonts w:cs="Arial"/>
                    </w:rPr>
                    <w:t>Customer 4</w:t>
                  </w:r>
                </w:p>
              </w:tc>
              <w:tc>
                <w:tcPr>
                  <w:tcW w:w="1248" w:type="dxa"/>
                </w:tcPr>
                <w:p w14:paraId="7AD5A855" w14:textId="77777777" w:rsidR="00A50BE5" w:rsidRDefault="00420181" w:rsidP="00420181">
                  <w:pPr>
                    <w:jc w:val="center"/>
                    <w:rPr>
                      <w:rFonts w:cs="Arial"/>
                    </w:rPr>
                  </w:pPr>
                  <w:r>
                    <w:rPr>
                      <w:rFonts w:cs="Arial"/>
                    </w:rPr>
                    <w:t>16</w:t>
                  </w:r>
                </w:p>
              </w:tc>
              <w:tc>
                <w:tcPr>
                  <w:tcW w:w="1332" w:type="dxa"/>
                </w:tcPr>
                <w:p w14:paraId="7AD5A856" w14:textId="77777777" w:rsidR="00A50BE5" w:rsidRDefault="00420181" w:rsidP="00420181">
                  <w:pPr>
                    <w:jc w:val="center"/>
                    <w:rPr>
                      <w:rFonts w:cs="Arial"/>
                    </w:rPr>
                  </w:pPr>
                  <w:r>
                    <w:rPr>
                      <w:rFonts w:cs="Arial"/>
                    </w:rPr>
                    <w:t>71</w:t>
                  </w:r>
                </w:p>
              </w:tc>
              <w:tc>
                <w:tcPr>
                  <w:tcW w:w="1332" w:type="dxa"/>
                </w:tcPr>
                <w:p w14:paraId="7AD5A857" w14:textId="77777777" w:rsidR="00A50BE5" w:rsidRDefault="00B703E7" w:rsidP="00420181">
                  <w:pPr>
                    <w:jc w:val="center"/>
                    <w:rPr>
                      <w:rFonts w:cs="Arial"/>
                    </w:rPr>
                  </w:pPr>
                  <w:r>
                    <w:rPr>
                      <w:rFonts w:cs="Arial"/>
                    </w:rPr>
                    <w:t>53</w:t>
                  </w:r>
                </w:p>
              </w:tc>
              <w:tc>
                <w:tcPr>
                  <w:tcW w:w="1332" w:type="dxa"/>
                </w:tcPr>
                <w:p w14:paraId="7AD5A858" w14:textId="77777777" w:rsidR="00A50BE5" w:rsidRDefault="00B703E7" w:rsidP="00420181">
                  <w:pPr>
                    <w:jc w:val="center"/>
                    <w:rPr>
                      <w:rFonts w:cs="Arial"/>
                    </w:rPr>
                  </w:pPr>
                  <w:r>
                    <w:rPr>
                      <w:rFonts w:cs="Arial"/>
                    </w:rPr>
                    <w:t>848</w:t>
                  </w:r>
                </w:p>
              </w:tc>
              <w:tc>
                <w:tcPr>
                  <w:tcW w:w="1332" w:type="dxa"/>
                </w:tcPr>
                <w:p w14:paraId="7AD5A859" w14:textId="77777777" w:rsidR="00A50BE5" w:rsidRDefault="00B703E7" w:rsidP="00420181">
                  <w:pPr>
                    <w:jc w:val="center"/>
                    <w:rPr>
                      <w:rFonts w:cs="Arial"/>
                    </w:rPr>
                  </w:pPr>
                  <w:r>
                    <w:rPr>
                      <w:rFonts w:cs="Arial"/>
                    </w:rPr>
                    <w:t>3763</w:t>
                  </w:r>
                </w:p>
              </w:tc>
            </w:tr>
            <w:tr w:rsidR="00A50BE5" w14:paraId="7AD5A861" w14:textId="77777777" w:rsidTr="00A50BE5">
              <w:tc>
                <w:tcPr>
                  <w:tcW w:w="1414" w:type="dxa"/>
                </w:tcPr>
                <w:p w14:paraId="7AD5A85B" w14:textId="77777777" w:rsidR="00A50BE5" w:rsidRDefault="00A50BE5" w:rsidP="00F25064">
                  <w:pPr>
                    <w:rPr>
                      <w:rFonts w:cs="Arial"/>
                    </w:rPr>
                  </w:pPr>
                  <w:r>
                    <w:rPr>
                      <w:rFonts w:cs="Arial"/>
                    </w:rPr>
                    <w:t>Customer 5</w:t>
                  </w:r>
                </w:p>
              </w:tc>
              <w:tc>
                <w:tcPr>
                  <w:tcW w:w="1248" w:type="dxa"/>
                </w:tcPr>
                <w:p w14:paraId="7AD5A85C" w14:textId="77777777" w:rsidR="00A50BE5" w:rsidRDefault="00420181" w:rsidP="00420181">
                  <w:pPr>
                    <w:jc w:val="center"/>
                    <w:rPr>
                      <w:rFonts w:cs="Arial"/>
                    </w:rPr>
                  </w:pPr>
                  <w:r>
                    <w:rPr>
                      <w:rFonts w:cs="Arial"/>
                    </w:rPr>
                    <w:t>38</w:t>
                  </w:r>
                </w:p>
              </w:tc>
              <w:tc>
                <w:tcPr>
                  <w:tcW w:w="1332" w:type="dxa"/>
                </w:tcPr>
                <w:p w14:paraId="7AD5A85D" w14:textId="77777777" w:rsidR="00A50BE5" w:rsidRDefault="00420181" w:rsidP="00420181">
                  <w:pPr>
                    <w:jc w:val="center"/>
                    <w:rPr>
                      <w:rFonts w:cs="Arial"/>
                    </w:rPr>
                  </w:pPr>
                  <w:r>
                    <w:rPr>
                      <w:rFonts w:cs="Arial"/>
                    </w:rPr>
                    <w:t>52</w:t>
                  </w:r>
                </w:p>
              </w:tc>
              <w:tc>
                <w:tcPr>
                  <w:tcW w:w="1332" w:type="dxa"/>
                </w:tcPr>
                <w:p w14:paraId="7AD5A85E" w14:textId="77777777" w:rsidR="00A50BE5" w:rsidRDefault="00B703E7" w:rsidP="00420181">
                  <w:pPr>
                    <w:jc w:val="center"/>
                    <w:rPr>
                      <w:rFonts w:cs="Arial"/>
                    </w:rPr>
                  </w:pPr>
                  <w:r>
                    <w:rPr>
                      <w:rFonts w:cs="Arial"/>
                    </w:rPr>
                    <w:t>79</w:t>
                  </w:r>
                </w:p>
              </w:tc>
              <w:tc>
                <w:tcPr>
                  <w:tcW w:w="1332" w:type="dxa"/>
                </w:tcPr>
                <w:p w14:paraId="7AD5A85F" w14:textId="77777777" w:rsidR="00A50BE5" w:rsidRDefault="00B703E7" w:rsidP="00420181">
                  <w:pPr>
                    <w:jc w:val="center"/>
                    <w:rPr>
                      <w:rFonts w:cs="Arial"/>
                    </w:rPr>
                  </w:pPr>
                  <w:r>
                    <w:rPr>
                      <w:rFonts w:cs="Arial"/>
                    </w:rPr>
                    <w:t>3002</w:t>
                  </w:r>
                </w:p>
              </w:tc>
              <w:tc>
                <w:tcPr>
                  <w:tcW w:w="1332" w:type="dxa"/>
                </w:tcPr>
                <w:p w14:paraId="7AD5A860" w14:textId="77777777" w:rsidR="00A50BE5" w:rsidRDefault="00B703E7" w:rsidP="00420181">
                  <w:pPr>
                    <w:jc w:val="center"/>
                    <w:rPr>
                      <w:rFonts w:cs="Arial"/>
                    </w:rPr>
                  </w:pPr>
                  <w:r>
                    <w:rPr>
                      <w:rFonts w:cs="Arial"/>
                    </w:rPr>
                    <w:t>4108</w:t>
                  </w:r>
                </w:p>
              </w:tc>
            </w:tr>
          </w:tbl>
          <w:p w14:paraId="7AD5A862" w14:textId="77777777" w:rsidR="00A50BE5" w:rsidRDefault="00A50BE5" w:rsidP="00F25064">
            <w:pPr>
              <w:rPr>
                <w:rFonts w:cs="Arial"/>
              </w:rPr>
            </w:pPr>
          </w:p>
          <w:p w14:paraId="7AD5A863" w14:textId="77777777" w:rsidR="00A50BE5" w:rsidRDefault="00CF5E6E" w:rsidP="00F25064">
            <w:pPr>
              <w:rPr>
                <w:rFonts w:cs="Arial"/>
              </w:rPr>
            </w:pPr>
            <w:r>
              <w:rPr>
                <w:rFonts w:cs="Arial"/>
              </w:rPr>
              <w:t>Once the values have been calculated the total values need to be calculated for the demand, X weight and Y weight.</w:t>
            </w:r>
          </w:p>
          <w:p w14:paraId="7AD5A864" w14:textId="77777777" w:rsidR="00CF5E6E" w:rsidRDefault="00CF5E6E" w:rsidP="00F25064">
            <w:pPr>
              <w:rPr>
                <w:rFonts w:cs="Arial"/>
              </w:rPr>
            </w:pPr>
          </w:p>
          <w:p w14:paraId="7AD5A865" w14:textId="77777777" w:rsidR="00CF5E6E" w:rsidRDefault="00CF5E6E" w:rsidP="00F25064">
            <w:pPr>
              <w:rPr>
                <w:rFonts w:cs="Arial"/>
              </w:rPr>
            </w:pPr>
            <w:r>
              <w:rPr>
                <w:rFonts w:cs="Arial"/>
              </w:rPr>
              <w:t>Demand = 653 units</w:t>
            </w:r>
          </w:p>
          <w:p w14:paraId="7AD5A866" w14:textId="77777777" w:rsidR="00CF5E6E" w:rsidRDefault="00CF5E6E" w:rsidP="00F25064">
            <w:pPr>
              <w:rPr>
                <w:rFonts w:cs="Arial"/>
              </w:rPr>
            </w:pPr>
            <w:r>
              <w:rPr>
                <w:rFonts w:cs="Arial"/>
              </w:rPr>
              <w:t>X Weight = 29,456</w:t>
            </w:r>
          </w:p>
          <w:p w14:paraId="7AD5A867" w14:textId="77777777" w:rsidR="00CF5E6E" w:rsidRDefault="00CF5E6E" w:rsidP="00F25064">
            <w:pPr>
              <w:rPr>
                <w:rFonts w:cs="Arial"/>
              </w:rPr>
            </w:pPr>
            <w:r>
              <w:rPr>
                <w:rFonts w:cs="Arial"/>
              </w:rPr>
              <w:t>Y Weight = 34,238</w:t>
            </w:r>
          </w:p>
          <w:p w14:paraId="7AD5A868" w14:textId="77777777" w:rsidR="00C440F0" w:rsidRDefault="00C440F0" w:rsidP="00F25064">
            <w:pPr>
              <w:rPr>
                <w:rFonts w:cs="Arial"/>
              </w:rPr>
            </w:pPr>
          </w:p>
          <w:p w14:paraId="7AD5A869" w14:textId="77777777" w:rsidR="00C440F0" w:rsidRDefault="00C440F0" w:rsidP="00F25064">
            <w:pPr>
              <w:rPr>
                <w:rFonts w:cs="Arial"/>
              </w:rPr>
            </w:pPr>
            <w:r>
              <w:rPr>
                <w:rFonts w:cs="Arial"/>
              </w:rPr>
              <w:t>Now calculate the X and Y coordinates for a potential distribution centre.</w:t>
            </w:r>
          </w:p>
          <w:p w14:paraId="7AD5A86A" w14:textId="77777777" w:rsidR="00C440F0" w:rsidRDefault="00C440F0" w:rsidP="00F25064">
            <w:pPr>
              <w:rPr>
                <w:rFonts w:cs="Arial"/>
              </w:rPr>
            </w:pPr>
          </w:p>
          <w:p w14:paraId="7AD5A86B" w14:textId="77777777" w:rsidR="00C440F0" w:rsidRDefault="00C440F0" w:rsidP="00C440F0">
            <w:pPr>
              <w:rPr>
                <w:rFonts w:eastAsiaTheme="minorEastAsia"/>
              </w:rPr>
            </w:pPr>
            <w:r>
              <w:t>X</w:t>
            </w:r>
            <w:r>
              <w:rPr>
                <w:vertAlign w:val="subscript"/>
              </w:rPr>
              <w:t>O</w:t>
            </w:r>
            <w:r>
              <w:t xml:space="preserve"> or Y</w:t>
            </w:r>
            <w:r>
              <w:rPr>
                <w:vertAlign w:val="subscript"/>
              </w:rPr>
              <w:t>O</w:t>
            </w:r>
            <w:r>
              <w:t xml:space="preserve"> = </w:t>
            </w:r>
            <m:oMath>
              <m:f>
                <m:fPr>
                  <m:ctrlPr>
                    <w:rPr>
                      <w:rFonts w:ascii="Cambria Math" w:eastAsiaTheme="minorHAnsi" w:hAnsi="Cambria Math" w:cstheme="minorBidi"/>
                      <w:i/>
                      <w:lang w:val="en-US" w:eastAsia="en-US"/>
                    </w:rPr>
                  </m:ctrlPr>
                </m:fPr>
                <m:num>
                  <m:r>
                    <w:rPr>
                      <w:rFonts w:ascii="Cambria Math" w:hAnsi="Cambria Math"/>
                    </w:rPr>
                    <m:t>X or Y Weight</m:t>
                  </m:r>
                </m:num>
                <m:den>
                  <m:r>
                    <w:rPr>
                      <w:rFonts w:ascii="Cambria Math" w:hAnsi="Cambria Math"/>
                    </w:rPr>
                    <m:t>Total Demand</m:t>
                  </m:r>
                </m:den>
              </m:f>
            </m:oMath>
          </w:p>
          <w:p w14:paraId="7AD5A86C" w14:textId="77777777" w:rsidR="00C440F0" w:rsidRDefault="00C440F0" w:rsidP="00C440F0">
            <w:pPr>
              <w:rPr>
                <w:rFonts w:eastAsiaTheme="minorEastAsia"/>
              </w:rPr>
            </w:pPr>
          </w:p>
          <w:p w14:paraId="7AD5A86D" w14:textId="77777777" w:rsidR="00C440F0" w:rsidRPr="005E7386" w:rsidRDefault="00C440F0" w:rsidP="00C440F0">
            <w:pPr>
              <w:rPr>
                <w:rFonts w:eastAsiaTheme="minorEastAsia"/>
              </w:rPr>
            </w:pPr>
            <w:r>
              <w:rPr>
                <w:rFonts w:eastAsiaTheme="minorEastAsia"/>
              </w:rPr>
              <w:t>X</w:t>
            </w:r>
            <w:r>
              <w:rPr>
                <w:rFonts w:eastAsiaTheme="minorEastAsia"/>
                <w:vertAlign w:val="subscript"/>
              </w:rPr>
              <w:t>O</w:t>
            </w:r>
            <w:r>
              <w:rPr>
                <w:rFonts w:eastAsiaTheme="minorEastAsia"/>
              </w:rPr>
              <w:t xml:space="preserve"> = </w:t>
            </w:r>
            <m:oMath>
              <m:f>
                <m:fPr>
                  <m:ctrlPr>
                    <w:rPr>
                      <w:rFonts w:ascii="Cambria Math" w:eastAsiaTheme="minorEastAsia" w:hAnsi="Cambria Math" w:cstheme="minorBidi"/>
                      <w:i/>
                      <w:lang w:val="en-US" w:eastAsia="en-US"/>
                    </w:rPr>
                  </m:ctrlPr>
                </m:fPr>
                <m:num>
                  <m:r>
                    <w:rPr>
                      <w:rFonts w:ascii="Cambria Math" w:eastAsiaTheme="minorEastAsia" w:hAnsi="Cambria Math"/>
                    </w:rPr>
                    <m:t>29,496</m:t>
                  </m:r>
                </m:num>
                <m:den>
                  <m:r>
                    <w:rPr>
                      <w:rFonts w:ascii="Cambria Math" w:eastAsiaTheme="minorEastAsia" w:hAnsi="Cambria Math"/>
                    </w:rPr>
                    <m:t>653</m:t>
                  </m:r>
                </m:den>
              </m:f>
            </m:oMath>
          </w:p>
          <w:p w14:paraId="7AD5A86E" w14:textId="77777777" w:rsidR="00C440F0" w:rsidRDefault="00C440F0" w:rsidP="00C440F0">
            <w:pPr>
              <w:rPr>
                <w:rFonts w:eastAsiaTheme="minorEastAsia"/>
              </w:rPr>
            </w:pPr>
          </w:p>
          <w:p w14:paraId="7AD5A86F" w14:textId="77777777" w:rsidR="00C440F0" w:rsidRDefault="00C440F0" w:rsidP="00C440F0">
            <w:pPr>
              <w:rPr>
                <w:rFonts w:eastAsiaTheme="minorEastAsia"/>
              </w:rPr>
            </w:pPr>
            <w:r>
              <w:rPr>
                <w:rFonts w:eastAsiaTheme="minorEastAsia"/>
              </w:rPr>
              <w:t>X</w:t>
            </w:r>
            <w:r>
              <w:rPr>
                <w:rFonts w:eastAsiaTheme="minorEastAsia"/>
                <w:vertAlign w:val="subscript"/>
              </w:rPr>
              <w:t>O</w:t>
            </w:r>
            <w:r>
              <w:rPr>
                <w:rFonts w:eastAsiaTheme="minorEastAsia"/>
              </w:rPr>
              <w:t xml:space="preserve"> = 45.2</w:t>
            </w:r>
          </w:p>
          <w:p w14:paraId="7AD5A870" w14:textId="77777777" w:rsidR="00C440F0" w:rsidRDefault="00C440F0" w:rsidP="00C440F0">
            <w:pPr>
              <w:rPr>
                <w:rFonts w:eastAsiaTheme="minorEastAsia"/>
              </w:rPr>
            </w:pPr>
          </w:p>
          <w:p w14:paraId="7AD5A871" w14:textId="77777777" w:rsidR="00C440F0" w:rsidRDefault="00C440F0" w:rsidP="00C440F0">
            <w:pPr>
              <w:rPr>
                <w:rFonts w:eastAsiaTheme="minorEastAsia"/>
              </w:rPr>
            </w:pPr>
            <w:r>
              <w:rPr>
                <w:rFonts w:eastAsiaTheme="minorEastAsia"/>
              </w:rPr>
              <w:t>Y</w:t>
            </w:r>
            <w:r>
              <w:rPr>
                <w:rFonts w:eastAsiaTheme="minorEastAsia"/>
                <w:vertAlign w:val="subscript"/>
              </w:rPr>
              <w:t>O</w:t>
            </w:r>
            <w:r>
              <w:rPr>
                <w:rFonts w:eastAsiaTheme="minorEastAsia"/>
              </w:rPr>
              <w:t xml:space="preserve"> = </w:t>
            </w:r>
            <m:oMath>
              <m:f>
                <m:fPr>
                  <m:ctrlPr>
                    <w:rPr>
                      <w:rFonts w:ascii="Cambria Math" w:eastAsiaTheme="minorEastAsia" w:hAnsi="Cambria Math" w:cstheme="minorBidi"/>
                      <w:i/>
                      <w:lang w:val="en-US" w:eastAsia="en-US"/>
                    </w:rPr>
                  </m:ctrlPr>
                </m:fPr>
                <m:num>
                  <m:r>
                    <w:rPr>
                      <w:rFonts w:ascii="Cambria Math" w:eastAsiaTheme="minorEastAsia" w:hAnsi="Cambria Math"/>
                    </w:rPr>
                    <m:t>34,238</m:t>
                  </m:r>
                </m:num>
                <m:den>
                  <m:r>
                    <w:rPr>
                      <w:rFonts w:ascii="Cambria Math" w:eastAsiaTheme="minorEastAsia" w:hAnsi="Cambria Math"/>
                    </w:rPr>
                    <m:t>653</m:t>
                  </m:r>
                </m:den>
              </m:f>
            </m:oMath>
          </w:p>
          <w:p w14:paraId="7AD5A872" w14:textId="77777777" w:rsidR="00C440F0" w:rsidRDefault="00C440F0" w:rsidP="00C440F0">
            <w:pPr>
              <w:rPr>
                <w:rFonts w:eastAsiaTheme="minorEastAsia"/>
              </w:rPr>
            </w:pPr>
          </w:p>
          <w:p w14:paraId="7AD5A873" w14:textId="77777777" w:rsidR="00C440F0" w:rsidRDefault="00C440F0" w:rsidP="00C440F0">
            <w:pPr>
              <w:rPr>
                <w:rFonts w:eastAsiaTheme="minorEastAsia"/>
              </w:rPr>
            </w:pPr>
            <w:r>
              <w:rPr>
                <w:rFonts w:eastAsiaTheme="minorEastAsia"/>
              </w:rPr>
              <w:lastRenderedPageBreak/>
              <w:t>Y</w:t>
            </w:r>
            <w:r>
              <w:rPr>
                <w:rFonts w:eastAsiaTheme="minorEastAsia"/>
                <w:vertAlign w:val="subscript"/>
              </w:rPr>
              <w:t>O</w:t>
            </w:r>
            <w:r>
              <w:rPr>
                <w:rFonts w:eastAsiaTheme="minorEastAsia"/>
              </w:rPr>
              <w:t xml:space="preserve"> = 52.4</w:t>
            </w:r>
          </w:p>
          <w:p w14:paraId="7AD5A874" w14:textId="77777777" w:rsidR="00C440F0" w:rsidRDefault="00C440F0" w:rsidP="00C440F0">
            <w:pPr>
              <w:rPr>
                <w:rFonts w:eastAsiaTheme="minorEastAsia"/>
              </w:rPr>
            </w:pPr>
          </w:p>
          <w:p w14:paraId="7AD5A875" w14:textId="77777777" w:rsidR="00C440F0" w:rsidRDefault="00C440F0" w:rsidP="00C440F0">
            <w:pPr>
              <w:rPr>
                <w:rFonts w:eastAsiaTheme="minorEastAsia"/>
              </w:rPr>
            </w:pPr>
            <w:r>
              <w:rPr>
                <w:rFonts w:eastAsiaTheme="minorEastAsia"/>
              </w:rPr>
              <w:t>A good place to start looking for locations is around coordinates (45.2, 52.4)</w:t>
            </w:r>
          </w:p>
          <w:p w14:paraId="7AD5A876" w14:textId="77777777" w:rsidR="00E00B10" w:rsidRDefault="00E00B10" w:rsidP="00C440F0">
            <w:pPr>
              <w:rPr>
                <w:rFonts w:eastAsiaTheme="minorEastAsia"/>
              </w:rPr>
            </w:pPr>
          </w:p>
          <w:p w14:paraId="7AD5A877" w14:textId="77777777" w:rsidR="00E00B10" w:rsidRDefault="00E00B10" w:rsidP="00C440F0">
            <w:pPr>
              <w:rPr>
                <w:rFonts w:eastAsiaTheme="minorEastAsia"/>
              </w:rPr>
            </w:pPr>
            <w:r>
              <w:rPr>
                <w:rFonts w:eastAsiaTheme="minorEastAsia"/>
              </w:rPr>
              <w:t>Candidates are required to discuss some of the pressures that logistics organisations are currently facing.  These include: -</w:t>
            </w:r>
          </w:p>
          <w:p w14:paraId="7AD5A878" w14:textId="77777777" w:rsidR="00E00B10" w:rsidRDefault="00E00B10" w:rsidP="00C440F0">
            <w:pPr>
              <w:rPr>
                <w:rFonts w:eastAsiaTheme="minorEastAsia"/>
              </w:rPr>
            </w:pPr>
          </w:p>
          <w:p w14:paraId="7AD5A879" w14:textId="77777777" w:rsidR="00E00B10" w:rsidRDefault="00E00B10" w:rsidP="00E00B10">
            <w:pPr>
              <w:pStyle w:val="ListParagraph"/>
              <w:numPr>
                <w:ilvl w:val="0"/>
                <w:numId w:val="40"/>
              </w:numPr>
              <w:ind w:left="429" w:hanging="429"/>
              <w:rPr>
                <w:rFonts w:cs="Arial"/>
              </w:rPr>
            </w:pPr>
            <w:r>
              <w:rPr>
                <w:rFonts w:cs="Arial"/>
              </w:rPr>
              <w:t>Customers are more knowledgeable and demand higher quality, lower</w:t>
            </w:r>
            <w:r w:rsidR="0008362A">
              <w:rPr>
                <w:rFonts w:cs="Arial"/>
              </w:rPr>
              <w:t xml:space="preserve"> costs and better service</w:t>
            </w:r>
          </w:p>
          <w:p w14:paraId="7AD5A87A" w14:textId="77777777" w:rsidR="0008362A" w:rsidRDefault="0008362A" w:rsidP="0008362A">
            <w:pPr>
              <w:pStyle w:val="ListParagraph"/>
              <w:ind w:left="429"/>
              <w:rPr>
                <w:rFonts w:cs="Arial"/>
              </w:rPr>
            </w:pPr>
          </w:p>
          <w:p w14:paraId="7AD5A87B" w14:textId="77777777" w:rsidR="0008362A" w:rsidRDefault="0008362A" w:rsidP="00E00B10">
            <w:pPr>
              <w:pStyle w:val="ListParagraph"/>
              <w:numPr>
                <w:ilvl w:val="0"/>
                <w:numId w:val="40"/>
              </w:numPr>
              <w:ind w:left="429" w:hanging="429"/>
              <w:rPr>
                <w:rFonts w:cs="Arial"/>
              </w:rPr>
            </w:pPr>
            <w:r>
              <w:rPr>
                <w:rFonts w:cs="Arial"/>
              </w:rPr>
              <w:t>Competition is getting fiercer, and organisations must look at every opportunity to remain competitive</w:t>
            </w:r>
          </w:p>
          <w:p w14:paraId="7AD5A87C" w14:textId="77777777" w:rsidR="0008362A" w:rsidRPr="0008362A" w:rsidRDefault="0008362A" w:rsidP="0008362A">
            <w:pPr>
              <w:pStyle w:val="ListParagraph"/>
              <w:rPr>
                <w:rFonts w:cs="Arial"/>
              </w:rPr>
            </w:pPr>
          </w:p>
          <w:p w14:paraId="7AD5A87D" w14:textId="77777777" w:rsidR="0008362A" w:rsidRDefault="0008362A" w:rsidP="00E00B10">
            <w:pPr>
              <w:pStyle w:val="ListParagraph"/>
              <w:numPr>
                <w:ilvl w:val="0"/>
                <w:numId w:val="40"/>
              </w:numPr>
              <w:ind w:left="429" w:hanging="429"/>
              <w:rPr>
                <w:rFonts w:cs="Arial"/>
              </w:rPr>
            </w:pPr>
            <w:r>
              <w:rPr>
                <w:rFonts w:cs="Arial"/>
              </w:rPr>
              <w:t>There is changing power in the supply chain and customers demand customised logistics from their suppliers</w:t>
            </w:r>
          </w:p>
          <w:p w14:paraId="7AD5A87E" w14:textId="77777777" w:rsidR="0008362A" w:rsidRPr="0008362A" w:rsidRDefault="0008362A" w:rsidP="0008362A">
            <w:pPr>
              <w:pStyle w:val="ListParagraph"/>
              <w:rPr>
                <w:rFonts w:cs="Arial"/>
              </w:rPr>
            </w:pPr>
          </w:p>
          <w:p w14:paraId="7AD5A87F" w14:textId="77777777" w:rsidR="0008362A" w:rsidRDefault="0008362A" w:rsidP="00E00B10">
            <w:pPr>
              <w:pStyle w:val="ListParagraph"/>
              <w:numPr>
                <w:ilvl w:val="0"/>
                <w:numId w:val="40"/>
              </w:numPr>
              <w:ind w:left="429" w:hanging="429"/>
              <w:rPr>
                <w:rFonts w:cs="Arial"/>
              </w:rPr>
            </w:pPr>
            <w:r>
              <w:rPr>
                <w:rFonts w:cs="Arial"/>
              </w:rPr>
              <w:t>Some organisations are turning from a product focus to a process focus.  This encourages improvement to operations</w:t>
            </w:r>
          </w:p>
          <w:p w14:paraId="7AD5A880" w14:textId="77777777" w:rsidR="0008362A" w:rsidRPr="0008362A" w:rsidRDefault="0008362A" w:rsidP="0008362A">
            <w:pPr>
              <w:pStyle w:val="ListParagraph"/>
              <w:rPr>
                <w:rFonts w:cs="Arial"/>
              </w:rPr>
            </w:pPr>
          </w:p>
          <w:p w14:paraId="7AD5A881" w14:textId="77777777" w:rsidR="0008362A" w:rsidRDefault="0008362A" w:rsidP="00E00B10">
            <w:pPr>
              <w:pStyle w:val="ListParagraph"/>
              <w:numPr>
                <w:ilvl w:val="0"/>
                <w:numId w:val="40"/>
              </w:numPr>
              <w:ind w:left="429" w:hanging="429"/>
              <w:rPr>
                <w:rFonts w:cs="Arial"/>
              </w:rPr>
            </w:pPr>
            <w:r>
              <w:rPr>
                <w:rFonts w:cs="Arial"/>
              </w:rPr>
              <w:t>Organisations are introducing new types of operation, such as lean logistics, agile supply, fully flexible supply chains, time compression, etc.</w:t>
            </w:r>
          </w:p>
          <w:p w14:paraId="7AD5A882" w14:textId="77777777" w:rsidR="0008362A" w:rsidRPr="0008362A" w:rsidRDefault="0008362A" w:rsidP="0008362A">
            <w:pPr>
              <w:pStyle w:val="ListParagraph"/>
              <w:rPr>
                <w:rFonts w:cs="Arial"/>
              </w:rPr>
            </w:pPr>
          </w:p>
          <w:p w14:paraId="7AD5A883" w14:textId="77777777" w:rsidR="0008362A" w:rsidRDefault="0008362A" w:rsidP="00E00B10">
            <w:pPr>
              <w:pStyle w:val="ListParagraph"/>
              <w:numPr>
                <w:ilvl w:val="0"/>
                <w:numId w:val="40"/>
              </w:numPr>
              <w:ind w:left="429" w:hanging="429"/>
              <w:rPr>
                <w:rFonts w:cs="Arial"/>
              </w:rPr>
            </w:pPr>
            <w:r>
              <w:rPr>
                <w:rFonts w:cs="Arial"/>
              </w:rPr>
              <w:t>There have been considerable improvements in communication.  These allow satellite navigation, RFID, vehicle tracking systems, item coding, shared knowledge systems</w:t>
            </w:r>
          </w:p>
          <w:p w14:paraId="7AD5A884" w14:textId="77777777" w:rsidR="0008362A" w:rsidRPr="0008362A" w:rsidRDefault="0008362A" w:rsidP="0008362A">
            <w:pPr>
              <w:pStyle w:val="ListParagraph"/>
              <w:rPr>
                <w:rFonts w:cs="Arial"/>
              </w:rPr>
            </w:pPr>
          </w:p>
          <w:p w14:paraId="7AD5A885" w14:textId="77777777" w:rsidR="0008362A" w:rsidRDefault="0008362A" w:rsidP="00E00B10">
            <w:pPr>
              <w:pStyle w:val="ListParagraph"/>
              <w:numPr>
                <w:ilvl w:val="0"/>
                <w:numId w:val="40"/>
              </w:numPr>
              <w:ind w:left="429" w:hanging="429"/>
              <w:rPr>
                <w:rFonts w:cs="Arial"/>
              </w:rPr>
            </w:pPr>
            <w:r>
              <w:rPr>
                <w:rFonts w:cs="Arial"/>
              </w:rPr>
              <w:t>Attitudes towards transport are changing because of increased congestion on roads, concerns about air quality and pollution, broader environmental issues and government policies for real cost of road transport</w:t>
            </w:r>
          </w:p>
          <w:p w14:paraId="7AD5A886" w14:textId="77777777" w:rsidR="0008362A" w:rsidRPr="0008362A" w:rsidRDefault="0008362A" w:rsidP="0008362A">
            <w:pPr>
              <w:pStyle w:val="ListParagraph"/>
              <w:rPr>
                <w:rFonts w:cs="Arial"/>
              </w:rPr>
            </w:pPr>
          </w:p>
          <w:p w14:paraId="7AD5A887" w14:textId="77777777" w:rsidR="0008362A" w:rsidRDefault="0008362A" w:rsidP="00E00B10">
            <w:pPr>
              <w:pStyle w:val="ListParagraph"/>
              <w:numPr>
                <w:ilvl w:val="0"/>
                <w:numId w:val="40"/>
              </w:numPr>
              <w:ind w:left="429" w:hanging="429"/>
              <w:rPr>
                <w:rFonts w:cs="Arial"/>
              </w:rPr>
            </w:pPr>
            <w:r>
              <w:rPr>
                <w:rFonts w:cs="Arial"/>
              </w:rPr>
              <w:t>Organisations are outsourcing logistics more with specialised companies offering a range of services.</w:t>
            </w:r>
          </w:p>
          <w:p w14:paraId="7AD5A888" w14:textId="77777777" w:rsidR="0008362A" w:rsidRPr="0008362A" w:rsidRDefault="0008362A" w:rsidP="0008362A">
            <w:pPr>
              <w:pStyle w:val="ListParagraph"/>
              <w:rPr>
                <w:rFonts w:cs="Arial"/>
              </w:rPr>
            </w:pPr>
          </w:p>
          <w:p w14:paraId="7AD5A889" w14:textId="77777777" w:rsidR="0008362A" w:rsidRPr="0008362A" w:rsidRDefault="0008362A" w:rsidP="0008362A">
            <w:pPr>
              <w:rPr>
                <w:rFonts w:cs="Arial"/>
              </w:rPr>
            </w:pPr>
            <w:r>
              <w:rPr>
                <w:rFonts w:cs="Arial"/>
              </w:rPr>
              <w:t>This is not an exhaustive list and credit will be given for relevant answers.</w:t>
            </w:r>
          </w:p>
          <w:p w14:paraId="7AD5A88A" w14:textId="77777777" w:rsidR="00A50BE5" w:rsidRDefault="00A50BE5" w:rsidP="00F25064">
            <w:pPr>
              <w:rPr>
                <w:rFonts w:cs="Arial"/>
              </w:rPr>
            </w:pPr>
          </w:p>
          <w:p w14:paraId="7AD5A88B" w14:textId="77777777" w:rsidR="00A50BE5" w:rsidRDefault="00A50BE5" w:rsidP="00F25064">
            <w:pPr>
              <w:rPr>
                <w:rFonts w:cs="Arial"/>
              </w:rPr>
            </w:pPr>
          </w:p>
          <w:p w14:paraId="7AD5A88C" w14:textId="77777777" w:rsidR="00A50BE5" w:rsidRPr="00377B38" w:rsidRDefault="00A50BE5" w:rsidP="00F25064">
            <w:pPr>
              <w:rPr>
                <w:rFonts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AD5A88D" w14:textId="77777777" w:rsidR="001132E9" w:rsidRDefault="001132E9" w:rsidP="00CF5E6E">
            <w:pPr>
              <w:jc w:val="center"/>
              <w:rPr>
                <w:rFonts w:cs="Arial"/>
                <w:b/>
              </w:rPr>
            </w:pPr>
          </w:p>
          <w:p w14:paraId="7AD5A88E" w14:textId="77777777" w:rsidR="00CF5E6E" w:rsidRDefault="00CF5E6E" w:rsidP="00CF5E6E">
            <w:pPr>
              <w:jc w:val="center"/>
              <w:rPr>
                <w:rFonts w:cs="Arial"/>
                <w:b/>
              </w:rPr>
            </w:pPr>
          </w:p>
          <w:p w14:paraId="7AD5A88F" w14:textId="77777777" w:rsidR="00CF5E6E" w:rsidRDefault="00CF5E6E" w:rsidP="00CF5E6E">
            <w:pPr>
              <w:jc w:val="center"/>
              <w:rPr>
                <w:rFonts w:cs="Arial"/>
                <w:b/>
              </w:rPr>
            </w:pPr>
          </w:p>
          <w:p w14:paraId="7AD5A890" w14:textId="77777777" w:rsidR="00CF5E6E" w:rsidRDefault="00CF5E6E" w:rsidP="00CF5E6E">
            <w:pPr>
              <w:jc w:val="center"/>
              <w:rPr>
                <w:rFonts w:cs="Arial"/>
                <w:b/>
              </w:rPr>
            </w:pPr>
          </w:p>
          <w:p w14:paraId="7AD5A891" w14:textId="77777777" w:rsidR="00CF5E6E" w:rsidRDefault="00CF5E6E" w:rsidP="00CF5E6E">
            <w:pPr>
              <w:jc w:val="center"/>
              <w:rPr>
                <w:rFonts w:cs="Arial"/>
                <w:b/>
              </w:rPr>
            </w:pPr>
          </w:p>
          <w:p w14:paraId="7AD5A892" w14:textId="77777777" w:rsidR="00CF5E6E" w:rsidRDefault="00CF5E6E" w:rsidP="00CF5E6E">
            <w:pPr>
              <w:jc w:val="center"/>
              <w:rPr>
                <w:rFonts w:cs="Arial"/>
                <w:b/>
              </w:rPr>
            </w:pPr>
          </w:p>
          <w:p w14:paraId="7AD5A893" w14:textId="77777777" w:rsidR="00CF5E6E" w:rsidRDefault="00CF5E6E" w:rsidP="00CF5E6E">
            <w:pPr>
              <w:jc w:val="center"/>
              <w:rPr>
                <w:rFonts w:cs="Arial"/>
                <w:b/>
              </w:rPr>
            </w:pPr>
          </w:p>
          <w:p w14:paraId="7AD5A894" w14:textId="77777777" w:rsidR="00CF5E6E" w:rsidRDefault="00CF5E6E" w:rsidP="00CF5E6E">
            <w:pPr>
              <w:jc w:val="center"/>
              <w:rPr>
                <w:rFonts w:cs="Arial"/>
                <w:b/>
              </w:rPr>
            </w:pPr>
          </w:p>
          <w:p w14:paraId="7AD5A895" w14:textId="77777777" w:rsidR="00CF5E6E" w:rsidRDefault="00CF5E6E" w:rsidP="00CF5E6E">
            <w:pPr>
              <w:jc w:val="center"/>
              <w:rPr>
                <w:rFonts w:cs="Arial"/>
                <w:b/>
              </w:rPr>
            </w:pPr>
          </w:p>
          <w:p w14:paraId="7AD5A896" w14:textId="77777777" w:rsidR="00CF5E6E" w:rsidRDefault="00CF5E6E" w:rsidP="00CF5E6E">
            <w:pPr>
              <w:jc w:val="center"/>
              <w:rPr>
                <w:rFonts w:cs="Arial"/>
                <w:b/>
              </w:rPr>
            </w:pPr>
          </w:p>
          <w:p w14:paraId="7AD5A897" w14:textId="77777777" w:rsidR="00CF5E6E" w:rsidRDefault="00CF5E6E" w:rsidP="00CF5E6E">
            <w:pPr>
              <w:jc w:val="center"/>
              <w:rPr>
                <w:rFonts w:cs="Arial"/>
                <w:b/>
              </w:rPr>
            </w:pPr>
          </w:p>
          <w:p w14:paraId="7AD5A898" w14:textId="77777777" w:rsidR="00CF5E6E" w:rsidRDefault="00CF5E6E" w:rsidP="00CF5E6E">
            <w:pPr>
              <w:jc w:val="center"/>
              <w:rPr>
                <w:rFonts w:cs="Arial"/>
                <w:b/>
              </w:rPr>
            </w:pPr>
          </w:p>
          <w:p w14:paraId="7AD5A899" w14:textId="77777777" w:rsidR="00CF5E6E" w:rsidRDefault="00CF5E6E" w:rsidP="00CF5E6E">
            <w:pPr>
              <w:jc w:val="center"/>
              <w:rPr>
                <w:rFonts w:cs="Arial"/>
                <w:b/>
              </w:rPr>
            </w:pPr>
          </w:p>
          <w:p w14:paraId="7AD5A89A" w14:textId="77777777" w:rsidR="00CF5E6E" w:rsidRDefault="00CF5E6E" w:rsidP="00CF5E6E">
            <w:pPr>
              <w:jc w:val="center"/>
              <w:rPr>
                <w:rFonts w:cs="Arial"/>
                <w:b/>
              </w:rPr>
            </w:pPr>
          </w:p>
          <w:p w14:paraId="7AD5A89B" w14:textId="77777777" w:rsidR="00CF5E6E" w:rsidRDefault="00CF5E6E" w:rsidP="00CF5E6E">
            <w:pPr>
              <w:jc w:val="center"/>
              <w:rPr>
                <w:rFonts w:cs="Arial"/>
                <w:b/>
              </w:rPr>
            </w:pPr>
          </w:p>
          <w:p w14:paraId="7AD5A89C" w14:textId="77777777" w:rsidR="00CF5E6E" w:rsidRDefault="00CF5E6E" w:rsidP="00CF5E6E">
            <w:pPr>
              <w:jc w:val="center"/>
              <w:rPr>
                <w:rFonts w:cs="Arial"/>
                <w:b/>
              </w:rPr>
            </w:pPr>
          </w:p>
          <w:p w14:paraId="7AD5A89D" w14:textId="77777777" w:rsidR="00CF5E6E" w:rsidRDefault="00CF5E6E" w:rsidP="00CF5E6E">
            <w:pPr>
              <w:jc w:val="center"/>
              <w:rPr>
                <w:rFonts w:cs="Arial"/>
                <w:b/>
              </w:rPr>
            </w:pPr>
          </w:p>
          <w:p w14:paraId="7AD5A89E" w14:textId="77777777" w:rsidR="00CF5E6E" w:rsidRDefault="00CF5E6E" w:rsidP="00CF5E6E">
            <w:pPr>
              <w:jc w:val="center"/>
              <w:rPr>
                <w:rFonts w:cs="Arial"/>
                <w:b/>
              </w:rPr>
            </w:pPr>
            <w:r>
              <w:rPr>
                <w:rFonts w:cs="Arial"/>
                <w:b/>
              </w:rPr>
              <w:t>8 marks</w:t>
            </w:r>
          </w:p>
          <w:p w14:paraId="7AD5A89F" w14:textId="77777777" w:rsidR="00C440F0" w:rsidRDefault="00C440F0" w:rsidP="00CF5E6E">
            <w:pPr>
              <w:jc w:val="center"/>
              <w:rPr>
                <w:rFonts w:cs="Arial"/>
                <w:b/>
              </w:rPr>
            </w:pPr>
          </w:p>
          <w:p w14:paraId="7AD5A8A0" w14:textId="77777777" w:rsidR="00C440F0" w:rsidRDefault="00C440F0" w:rsidP="00CF5E6E">
            <w:pPr>
              <w:jc w:val="center"/>
              <w:rPr>
                <w:rFonts w:cs="Arial"/>
                <w:b/>
              </w:rPr>
            </w:pPr>
          </w:p>
          <w:p w14:paraId="7AD5A8A1" w14:textId="77777777" w:rsidR="00C440F0" w:rsidRDefault="00C440F0" w:rsidP="00CF5E6E">
            <w:pPr>
              <w:jc w:val="center"/>
              <w:rPr>
                <w:rFonts w:cs="Arial"/>
                <w:b/>
              </w:rPr>
            </w:pPr>
          </w:p>
          <w:p w14:paraId="7AD5A8A2" w14:textId="77777777" w:rsidR="00C440F0" w:rsidRDefault="00C440F0" w:rsidP="00CF5E6E">
            <w:pPr>
              <w:jc w:val="center"/>
              <w:rPr>
                <w:rFonts w:cs="Arial"/>
                <w:b/>
              </w:rPr>
            </w:pPr>
          </w:p>
          <w:p w14:paraId="7AD5A8A3" w14:textId="77777777" w:rsidR="00C440F0" w:rsidRDefault="00C440F0" w:rsidP="00CF5E6E">
            <w:pPr>
              <w:jc w:val="center"/>
              <w:rPr>
                <w:rFonts w:cs="Arial"/>
                <w:b/>
              </w:rPr>
            </w:pPr>
          </w:p>
          <w:p w14:paraId="7AD5A8A4" w14:textId="77777777" w:rsidR="00C440F0" w:rsidRDefault="00C440F0" w:rsidP="00CF5E6E">
            <w:pPr>
              <w:jc w:val="center"/>
              <w:rPr>
                <w:rFonts w:cs="Arial"/>
                <w:b/>
              </w:rPr>
            </w:pPr>
          </w:p>
          <w:p w14:paraId="7AD5A8A5" w14:textId="77777777" w:rsidR="00C440F0" w:rsidRDefault="00C440F0" w:rsidP="00CF5E6E">
            <w:pPr>
              <w:jc w:val="center"/>
              <w:rPr>
                <w:rFonts w:cs="Arial"/>
                <w:b/>
              </w:rPr>
            </w:pPr>
          </w:p>
          <w:p w14:paraId="7AD5A8A6" w14:textId="77777777" w:rsidR="00C440F0" w:rsidRDefault="00C440F0" w:rsidP="00CF5E6E">
            <w:pPr>
              <w:jc w:val="center"/>
              <w:rPr>
                <w:rFonts w:cs="Arial"/>
                <w:b/>
              </w:rPr>
            </w:pPr>
            <w:r>
              <w:rPr>
                <w:rFonts w:cs="Arial"/>
                <w:b/>
              </w:rPr>
              <w:t>3 marks</w:t>
            </w:r>
          </w:p>
          <w:p w14:paraId="7AD5A8A7" w14:textId="77777777" w:rsidR="00C440F0" w:rsidRDefault="00C440F0" w:rsidP="00CF5E6E">
            <w:pPr>
              <w:jc w:val="center"/>
              <w:rPr>
                <w:rFonts w:cs="Arial"/>
                <w:b/>
              </w:rPr>
            </w:pPr>
          </w:p>
          <w:p w14:paraId="7AD5A8A8" w14:textId="77777777" w:rsidR="00C440F0" w:rsidRDefault="00C440F0" w:rsidP="00CF5E6E">
            <w:pPr>
              <w:jc w:val="center"/>
              <w:rPr>
                <w:rFonts w:cs="Arial"/>
                <w:b/>
              </w:rPr>
            </w:pPr>
          </w:p>
          <w:p w14:paraId="7AD5A8A9" w14:textId="77777777" w:rsidR="00C440F0" w:rsidRDefault="00C440F0" w:rsidP="00CF5E6E">
            <w:pPr>
              <w:jc w:val="center"/>
              <w:rPr>
                <w:rFonts w:cs="Arial"/>
                <w:b/>
              </w:rPr>
            </w:pPr>
          </w:p>
          <w:p w14:paraId="7AD5A8AA" w14:textId="77777777" w:rsidR="00C440F0" w:rsidRDefault="00C440F0" w:rsidP="00CF5E6E">
            <w:pPr>
              <w:jc w:val="center"/>
              <w:rPr>
                <w:rFonts w:cs="Arial"/>
                <w:b/>
              </w:rPr>
            </w:pPr>
          </w:p>
          <w:p w14:paraId="7AD5A8AB" w14:textId="77777777" w:rsidR="00C440F0" w:rsidRDefault="00C440F0" w:rsidP="00CF5E6E">
            <w:pPr>
              <w:jc w:val="center"/>
              <w:rPr>
                <w:rFonts w:cs="Arial"/>
                <w:b/>
              </w:rPr>
            </w:pPr>
          </w:p>
          <w:p w14:paraId="7AD5A8AC" w14:textId="77777777" w:rsidR="00C440F0" w:rsidRDefault="00C440F0" w:rsidP="00CF5E6E">
            <w:pPr>
              <w:jc w:val="center"/>
              <w:rPr>
                <w:rFonts w:cs="Arial"/>
                <w:b/>
              </w:rPr>
            </w:pPr>
          </w:p>
          <w:p w14:paraId="7AD5A8AD" w14:textId="77777777" w:rsidR="00C440F0" w:rsidRDefault="00C440F0" w:rsidP="00CF5E6E">
            <w:pPr>
              <w:jc w:val="center"/>
              <w:rPr>
                <w:rFonts w:cs="Arial"/>
                <w:b/>
              </w:rPr>
            </w:pPr>
          </w:p>
          <w:p w14:paraId="7AD5A8AE" w14:textId="77777777" w:rsidR="00C440F0" w:rsidRDefault="00C440F0" w:rsidP="00CF5E6E">
            <w:pPr>
              <w:jc w:val="center"/>
              <w:rPr>
                <w:rFonts w:cs="Arial"/>
                <w:b/>
              </w:rPr>
            </w:pPr>
          </w:p>
          <w:p w14:paraId="7AD5A8AF" w14:textId="77777777" w:rsidR="00C440F0" w:rsidRDefault="00C440F0" w:rsidP="00CF5E6E">
            <w:pPr>
              <w:jc w:val="center"/>
              <w:rPr>
                <w:rFonts w:cs="Arial"/>
                <w:b/>
              </w:rPr>
            </w:pPr>
          </w:p>
          <w:p w14:paraId="7AD5A8B0" w14:textId="77777777" w:rsidR="00C440F0" w:rsidRDefault="00C440F0" w:rsidP="00CF5E6E">
            <w:pPr>
              <w:jc w:val="center"/>
              <w:rPr>
                <w:rFonts w:cs="Arial"/>
                <w:b/>
              </w:rPr>
            </w:pPr>
          </w:p>
          <w:p w14:paraId="7AD5A8B1" w14:textId="77777777" w:rsidR="00C440F0" w:rsidRDefault="00C440F0" w:rsidP="00CF5E6E">
            <w:pPr>
              <w:jc w:val="center"/>
              <w:rPr>
                <w:rFonts w:cs="Arial"/>
                <w:b/>
              </w:rPr>
            </w:pPr>
          </w:p>
          <w:p w14:paraId="7AD5A8B2" w14:textId="77777777" w:rsidR="00C440F0" w:rsidRDefault="00C440F0" w:rsidP="00CF5E6E">
            <w:pPr>
              <w:jc w:val="center"/>
              <w:rPr>
                <w:rFonts w:cs="Arial"/>
                <w:b/>
              </w:rPr>
            </w:pPr>
          </w:p>
          <w:p w14:paraId="7AD5A8B3" w14:textId="77777777" w:rsidR="00C440F0" w:rsidRDefault="00C440F0" w:rsidP="00CF5E6E">
            <w:pPr>
              <w:jc w:val="center"/>
              <w:rPr>
                <w:rFonts w:cs="Arial"/>
                <w:b/>
              </w:rPr>
            </w:pPr>
          </w:p>
          <w:p w14:paraId="7AD5A8B4" w14:textId="77777777" w:rsidR="00C440F0" w:rsidRDefault="00C440F0" w:rsidP="00CF5E6E">
            <w:pPr>
              <w:jc w:val="center"/>
              <w:rPr>
                <w:rFonts w:cs="Arial"/>
                <w:b/>
              </w:rPr>
            </w:pPr>
          </w:p>
          <w:p w14:paraId="7AD5A8B5" w14:textId="77777777" w:rsidR="00C440F0" w:rsidRDefault="00C440F0" w:rsidP="00CF5E6E">
            <w:pPr>
              <w:jc w:val="center"/>
              <w:rPr>
                <w:rFonts w:cs="Arial"/>
                <w:b/>
              </w:rPr>
            </w:pPr>
            <w:r>
              <w:rPr>
                <w:rFonts w:cs="Arial"/>
                <w:b/>
              </w:rPr>
              <w:t>4 marks</w:t>
            </w:r>
          </w:p>
          <w:p w14:paraId="7AD5A8B6" w14:textId="77777777" w:rsidR="0008362A" w:rsidRDefault="0008362A" w:rsidP="00CF5E6E">
            <w:pPr>
              <w:jc w:val="center"/>
              <w:rPr>
                <w:rFonts w:cs="Arial"/>
                <w:b/>
              </w:rPr>
            </w:pPr>
          </w:p>
          <w:p w14:paraId="7AD5A8B7" w14:textId="77777777" w:rsidR="0008362A" w:rsidRDefault="0008362A" w:rsidP="00CF5E6E">
            <w:pPr>
              <w:jc w:val="center"/>
              <w:rPr>
                <w:rFonts w:cs="Arial"/>
                <w:b/>
              </w:rPr>
            </w:pPr>
          </w:p>
          <w:p w14:paraId="7AD5A8B8" w14:textId="77777777" w:rsidR="0008362A" w:rsidRDefault="0008362A" w:rsidP="00CF5E6E">
            <w:pPr>
              <w:jc w:val="center"/>
              <w:rPr>
                <w:rFonts w:cs="Arial"/>
                <w:b/>
              </w:rPr>
            </w:pPr>
          </w:p>
          <w:p w14:paraId="7AD5A8B9" w14:textId="77777777" w:rsidR="0008362A" w:rsidRDefault="0008362A" w:rsidP="00CF5E6E">
            <w:pPr>
              <w:jc w:val="center"/>
              <w:rPr>
                <w:rFonts w:cs="Arial"/>
                <w:b/>
              </w:rPr>
            </w:pPr>
          </w:p>
          <w:p w14:paraId="7AD5A8BA" w14:textId="77777777" w:rsidR="0008362A" w:rsidRDefault="0008362A" w:rsidP="00CF5E6E">
            <w:pPr>
              <w:jc w:val="center"/>
              <w:rPr>
                <w:rFonts w:cs="Arial"/>
                <w:b/>
              </w:rPr>
            </w:pPr>
          </w:p>
          <w:p w14:paraId="7AD5A8BB" w14:textId="77777777" w:rsidR="0008362A" w:rsidRDefault="0008362A" w:rsidP="00CF5E6E">
            <w:pPr>
              <w:jc w:val="center"/>
              <w:rPr>
                <w:rFonts w:cs="Arial"/>
                <w:b/>
              </w:rPr>
            </w:pPr>
          </w:p>
          <w:p w14:paraId="7AD5A8BC" w14:textId="77777777" w:rsidR="0008362A" w:rsidRDefault="0008362A" w:rsidP="00CF5E6E">
            <w:pPr>
              <w:jc w:val="center"/>
              <w:rPr>
                <w:rFonts w:cs="Arial"/>
                <w:b/>
              </w:rPr>
            </w:pPr>
          </w:p>
          <w:p w14:paraId="7AD5A8BD" w14:textId="77777777" w:rsidR="0008362A" w:rsidRDefault="0008362A" w:rsidP="00CF5E6E">
            <w:pPr>
              <w:jc w:val="center"/>
              <w:rPr>
                <w:rFonts w:cs="Arial"/>
                <w:b/>
              </w:rPr>
            </w:pPr>
          </w:p>
          <w:p w14:paraId="7AD5A8BE" w14:textId="77777777" w:rsidR="0008362A" w:rsidRDefault="0008362A" w:rsidP="00CF5E6E">
            <w:pPr>
              <w:jc w:val="center"/>
              <w:rPr>
                <w:rFonts w:cs="Arial"/>
                <w:b/>
              </w:rPr>
            </w:pPr>
          </w:p>
          <w:p w14:paraId="7AD5A8BF" w14:textId="77777777" w:rsidR="0008362A" w:rsidRDefault="0008362A" w:rsidP="00CF5E6E">
            <w:pPr>
              <w:jc w:val="center"/>
              <w:rPr>
                <w:rFonts w:cs="Arial"/>
                <w:b/>
              </w:rPr>
            </w:pPr>
          </w:p>
          <w:p w14:paraId="7AD5A8C0" w14:textId="77777777" w:rsidR="0008362A" w:rsidRDefault="0008362A" w:rsidP="00CF5E6E">
            <w:pPr>
              <w:jc w:val="center"/>
              <w:rPr>
                <w:rFonts w:cs="Arial"/>
                <w:b/>
              </w:rPr>
            </w:pPr>
          </w:p>
          <w:p w14:paraId="7AD5A8C1" w14:textId="77777777" w:rsidR="0008362A" w:rsidRDefault="0008362A" w:rsidP="00CF5E6E">
            <w:pPr>
              <w:jc w:val="center"/>
              <w:rPr>
                <w:rFonts w:cs="Arial"/>
                <w:b/>
              </w:rPr>
            </w:pPr>
          </w:p>
          <w:p w14:paraId="7AD5A8C2" w14:textId="77777777" w:rsidR="0008362A" w:rsidRDefault="0008362A" w:rsidP="00CF5E6E">
            <w:pPr>
              <w:jc w:val="center"/>
              <w:rPr>
                <w:rFonts w:cs="Arial"/>
                <w:b/>
              </w:rPr>
            </w:pPr>
          </w:p>
          <w:p w14:paraId="7AD5A8C3" w14:textId="77777777" w:rsidR="0008362A" w:rsidRDefault="0008362A" w:rsidP="00CF5E6E">
            <w:pPr>
              <w:jc w:val="center"/>
              <w:rPr>
                <w:rFonts w:cs="Arial"/>
                <w:b/>
              </w:rPr>
            </w:pPr>
          </w:p>
          <w:p w14:paraId="7AD5A8C4" w14:textId="77777777" w:rsidR="0008362A" w:rsidRDefault="0008362A" w:rsidP="00CF5E6E">
            <w:pPr>
              <w:jc w:val="center"/>
              <w:rPr>
                <w:rFonts w:cs="Arial"/>
                <w:b/>
              </w:rPr>
            </w:pPr>
          </w:p>
          <w:p w14:paraId="7AD5A8C5" w14:textId="77777777" w:rsidR="0008362A" w:rsidRDefault="0008362A" w:rsidP="00CF5E6E">
            <w:pPr>
              <w:jc w:val="center"/>
              <w:rPr>
                <w:rFonts w:cs="Arial"/>
                <w:b/>
              </w:rPr>
            </w:pPr>
          </w:p>
          <w:p w14:paraId="7AD5A8C6" w14:textId="77777777" w:rsidR="0008362A" w:rsidRDefault="0008362A" w:rsidP="00CF5E6E">
            <w:pPr>
              <w:jc w:val="center"/>
              <w:rPr>
                <w:rFonts w:cs="Arial"/>
                <w:b/>
              </w:rPr>
            </w:pPr>
          </w:p>
          <w:p w14:paraId="7AD5A8C7" w14:textId="77777777" w:rsidR="0008362A" w:rsidRDefault="0008362A" w:rsidP="00CF5E6E">
            <w:pPr>
              <w:jc w:val="center"/>
              <w:rPr>
                <w:rFonts w:cs="Arial"/>
                <w:b/>
              </w:rPr>
            </w:pPr>
          </w:p>
          <w:p w14:paraId="7AD5A8C8" w14:textId="77777777" w:rsidR="0008362A" w:rsidRDefault="0008362A" w:rsidP="00CF5E6E">
            <w:pPr>
              <w:jc w:val="center"/>
              <w:rPr>
                <w:rFonts w:cs="Arial"/>
                <w:b/>
              </w:rPr>
            </w:pPr>
          </w:p>
          <w:p w14:paraId="7AD5A8C9" w14:textId="77777777" w:rsidR="0008362A" w:rsidRDefault="0008362A" w:rsidP="00CF5E6E">
            <w:pPr>
              <w:jc w:val="center"/>
              <w:rPr>
                <w:rFonts w:cs="Arial"/>
                <w:b/>
              </w:rPr>
            </w:pPr>
          </w:p>
          <w:p w14:paraId="7AD5A8CA" w14:textId="77777777" w:rsidR="0008362A" w:rsidRDefault="0008362A" w:rsidP="00CF5E6E">
            <w:pPr>
              <w:jc w:val="center"/>
              <w:rPr>
                <w:rFonts w:cs="Arial"/>
                <w:b/>
              </w:rPr>
            </w:pPr>
            <w:r>
              <w:rPr>
                <w:rFonts w:cs="Arial"/>
                <w:b/>
              </w:rPr>
              <w:t>10 marks</w:t>
            </w:r>
          </w:p>
          <w:p w14:paraId="7AD5A8CB" w14:textId="77777777" w:rsidR="001132E9" w:rsidRDefault="001132E9" w:rsidP="00D64C86">
            <w:pPr>
              <w:rPr>
                <w:rFonts w:cs="Arial"/>
                <w:b/>
              </w:rPr>
            </w:pPr>
          </w:p>
          <w:p w14:paraId="7AD5A8CC" w14:textId="77777777" w:rsidR="001132E9" w:rsidRDefault="001132E9" w:rsidP="003739C4">
            <w:pPr>
              <w:jc w:val="center"/>
              <w:rPr>
                <w:rFonts w:cs="Arial"/>
                <w:b/>
              </w:rPr>
            </w:pPr>
          </w:p>
          <w:p w14:paraId="7AD5A8CD" w14:textId="77777777" w:rsidR="001132E9" w:rsidRDefault="001132E9" w:rsidP="003739C4">
            <w:pPr>
              <w:jc w:val="center"/>
              <w:rPr>
                <w:rFonts w:cs="Arial"/>
                <w:b/>
              </w:rPr>
            </w:pPr>
          </w:p>
          <w:p w14:paraId="7AD5A8CE" w14:textId="77777777" w:rsidR="001132E9" w:rsidRDefault="001132E9" w:rsidP="003739C4">
            <w:pPr>
              <w:jc w:val="center"/>
              <w:rPr>
                <w:rFonts w:cs="Arial"/>
                <w:b/>
              </w:rPr>
            </w:pPr>
          </w:p>
          <w:p w14:paraId="7AD5A8CF" w14:textId="77777777" w:rsidR="001132E9" w:rsidRDefault="001132E9" w:rsidP="003739C4">
            <w:pPr>
              <w:jc w:val="center"/>
              <w:rPr>
                <w:rFonts w:cs="Arial"/>
                <w:b/>
              </w:rPr>
            </w:pPr>
          </w:p>
          <w:p w14:paraId="7AD5A8D0" w14:textId="77777777" w:rsidR="001132E9" w:rsidRDefault="001132E9" w:rsidP="00D64C86">
            <w:pPr>
              <w:rPr>
                <w:rFonts w:cs="Arial"/>
                <w:b/>
              </w:rPr>
            </w:pPr>
          </w:p>
          <w:p w14:paraId="7AD5A8D1" w14:textId="77777777" w:rsidR="000838F8" w:rsidRDefault="000838F8" w:rsidP="003739C4">
            <w:pPr>
              <w:jc w:val="center"/>
              <w:rPr>
                <w:rFonts w:cs="Arial"/>
                <w:b/>
              </w:rPr>
            </w:pPr>
          </w:p>
          <w:p w14:paraId="7AD5A8D2" w14:textId="77777777" w:rsidR="000838F8" w:rsidRDefault="000838F8" w:rsidP="003739C4">
            <w:pPr>
              <w:jc w:val="center"/>
              <w:rPr>
                <w:rFonts w:cs="Arial"/>
                <w:b/>
              </w:rPr>
            </w:pPr>
          </w:p>
          <w:p w14:paraId="7AD5A8D3" w14:textId="77777777" w:rsidR="006C2455" w:rsidRPr="00941770" w:rsidRDefault="006C2455" w:rsidP="001132E9">
            <w:pPr>
              <w:rPr>
                <w:rFonts w:cs="Arial"/>
                <w:b/>
              </w:rPr>
            </w:pPr>
          </w:p>
        </w:tc>
      </w:tr>
    </w:tbl>
    <w:p w14:paraId="7AD5A8D5" w14:textId="77777777" w:rsidR="00910688" w:rsidRDefault="00910688">
      <w:pPr>
        <w:jc w:val="both"/>
        <w:rPr>
          <w:rFonts w:cs="Arial"/>
          <w:sz w:val="24"/>
        </w:rPr>
      </w:pPr>
    </w:p>
    <w:p w14:paraId="7AD5A8D6" w14:textId="77777777" w:rsidR="00735856" w:rsidRDefault="00735856">
      <w:pPr>
        <w:jc w:val="both"/>
        <w:rPr>
          <w:rFonts w:cs="Arial"/>
          <w:sz w:val="24"/>
        </w:rPr>
      </w:pPr>
    </w:p>
    <w:p w14:paraId="7AD5A8D7" w14:textId="77777777" w:rsidR="0008362A" w:rsidRDefault="0008362A">
      <w:pPr>
        <w:jc w:val="both"/>
        <w:rPr>
          <w:rFonts w:cs="Arial"/>
          <w:sz w:val="24"/>
        </w:rPr>
      </w:pPr>
    </w:p>
    <w:p w14:paraId="7AD5A8D8" w14:textId="77777777" w:rsidR="0008362A" w:rsidRDefault="0008362A">
      <w:pPr>
        <w:jc w:val="both"/>
        <w:rPr>
          <w:rFonts w:cs="Arial"/>
          <w:sz w:val="24"/>
        </w:rPr>
      </w:pPr>
    </w:p>
    <w:p w14:paraId="7AD5A8D9" w14:textId="77777777" w:rsidR="0008362A" w:rsidRDefault="0008362A">
      <w:pPr>
        <w:jc w:val="both"/>
        <w:rPr>
          <w:rFonts w:cs="Arial"/>
          <w:sz w:val="24"/>
        </w:rPr>
      </w:pPr>
    </w:p>
    <w:p w14:paraId="7AD5A8DA" w14:textId="77777777" w:rsidR="0008362A" w:rsidRDefault="0008362A">
      <w:pPr>
        <w:jc w:val="both"/>
        <w:rPr>
          <w:rFonts w:cs="Arial"/>
          <w:sz w:val="24"/>
        </w:rPr>
      </w:pPr>
    </w:p>
    <w:p w14:paraId="7AD5A8DB" w14:textId="77777777" w:rsidR="0008362A" w:rsidRDefault="0008362A">
      <w:pPr>
        <w:jc w:val="both"/>
        <w:rPr>
          <w:rFonts w:cs="Arial"/>
          <w:sz w:val="24"/>
        </w:rPr>
      </w:pPr>
    </w:p>
    <w:p w14:paraId="7AD5A8DC" w14:textId="77777777" w:rsidR="0008362A" w:rsidRDefault="0008362A">
      <w:pPr>
        <w:jc w:val="both"/>
        <w:rPr>
          <w:rFonts w:cs="Arial"/>
          <w:sz w:val="24"/>
        </w:rPr>
      </w:pPr>
    </w:p>
    <w:p w14:paraId="7AD5A8DD" w14:textId="77777777" w:rsidR="0008362A" w:rsidRDefault="0008362A">
      <w:pPr>
        <w:jc w:val="both"/>
        <w:rPr>
          <w:rFonts w:cs="Arial"/>
          <w:sz w:val="24"/>
        </w:rPr>
      </w:pPr>
    </w:p>
    <w:p w14:paraId="7AD5A8DE" w14:textId="77777777" w:rsidR="0008362A" w:rsidRDefault="0008362A">
      <w:pPr>
        <w:jc w:val="both"/>
        <w:rPr>
          <w:rFonts w:cs="Arial"/>
          <w:sz w:val="24"/>
        </w:rPr>
      </w:pPr>
    </w:p>
    <w:p w14:paraId="7AD5A8DF" w14:textId="77777777" w:rsidR="0008362A" w:rsidRDefault="0008362A">
      <w:pPr>
        <w:jc w:val="both"/>
        <w:rPr>
          <w:rFonts w:cs="Arial"/>
          <w:sz w:val="24"/>
        </w:rPr>
      </w:pPr>
    </w:p>
    <w:p w14:paraId="7AD5A8E0" w14:textId="77777777" w:rsidR="0008362A" w:rsidRDefault="0008362A">
      <w:pPr>
        <w:jc w:val="both"/>
        <w:rPr>
          <w:rFonts w:cs="Arial"/>
          <w:sz w:val="24"/>
        </w:rPr>
      </w:pPr>
    </w:p>
    <w:p w14:paraId="7AD5A8E1" w14:textId="77777777" w:rsidR="0008362A" w:rsidRDefault="0008362A">
      <w:pPr>
        <w:jc w:val="both"/>
        <w:rPr>
          <w:rFonts w:cs="Arial"/>
          <w:sz w:val="24"/>
        </w:rPr>
      </w:pPr>
    </w:p>
    <w:p w14:paraId="7AD5A8E2" w14:textId="77777777" w:rsidR="0008362A" w:rsidRDefault="0008362A">
      <w:pPr>
        <w:jc w:val="both"/>
        <w:rPr>
          <w:rFonts w:cs="Arial"/>
          <w:sz w:val="24"/>
        </w:rPr>
      </w:pPr>
    </w:p>
    <w:p w14:paraId="7AD5A8E3" w14:textId="77777777" w:rsidR="0008362A" w:rsidRDefault="0008362A">
      <w:pPr>
        <w:jc w:val="both"/>
        <w:rPr>
          <w:rFonts w:cs="Arial"/>
          <w:sz w:val="24"/>
        </w:rPr>
      </w:pPr>
    </w:p>
    <w:p w14:paraId="7AD5A8E4" w14:textId="77777777" w:rsidR="00735856" w:rsidRDefault="00735856">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080"/>
        <w:gridCol w:w="992"/>
      </w:tblGrid>
      <w:tr w:rsidR="00161884" w:rsidRPr="00670A0F" w14:paraId="7AD5A8E8" w14:textId="77777777" w:rsidTr="00670A0F">
        <w:tc>
          <w:tcPr>
            <w:tcW w:w="850" w:type="dxa"/>
            <w:shd w:val="clear" w:color="auto" w:fill="auto"/>
          </w:tcPr>
          <w:p w14:paraId="7AD5A8E5" w14:textId="77777777" w:rsidR="00161884" w:rsidRPr="00670A0F" w:rsidRDefault="00161884" w:rsidP="00670A0F">
            <w:pPr>
              <w:jc w:val="both"/>
              <w:rPr>
                <w:rFonts w:cs="Arial"/>
                <w:b/>
                <w:sz w:val="24"/>
              </w:rPr>
            </w:pPr>
            <w:r w:rsidRPr="00670A0F">
              <w:rPr>
                <w:rFonts w:cs="Arial"/>
                <w:b/>
                <w:sz w:val="24"/>
              </w:rPr>
              <w:t>Q5</w:t>
            </w:r>
          </w:p>
        </w:tc>
        <w:tc>
          <w:tcPr>
            <w:tcW w:w="8080" w:type="dxa"/>
            <w:shd w:val="clear" w:color="auto" w:fill="auto"/>
          </w:tcPr>
          <w:p w14:paraId="7AD5A8E6" w14:textId="77777777" w:rsidR="00161884" w:rsidRPr="00670A0F" w:rsidRDefault="00161884" w:rsidP="00670A0F">
            <w:pPr>
              <w:jc w:val="both"/>
              <w:rPr>
                <w:rFonts w:cs="Arial"/>
                <w:b/>
                <w:sz w:val="24"/>
              </w:rPr>
            </w:pPr>
            <w:r w:rsidRPr="00670A0F">
              <w:rPr>
                <w:rFonts w:cs="Arial"/>
                <w:b/>
                <w:sz w:val="24"/>
              </w:rPr>
              <w:t>Question</w:t>
            </w:r>
          </w:p>
        </w:tc>
        <w:tc>
          <w:tcPr>
            <w:tcW w:w="992" w:type="dxa"/>
            <w:shd w:val="clear" w:color="auto" w:fill="auto"/>
          </w:tcPr>
          <w:p w14:paraId="7AD5A8E7" w14:textId="77777777" w:rsidR="00161884" w:rsidRPr="00670A0F" w:rsidRDefault="00161884" w:rsidP="00670A0F">
            <w:pPr>
              <w:jc w:val="both"/>
              <w:rPr>
                <w:rFonts w:cs="Arial"/>
                <w:b/>
                <w:sz w:val="24"/>
              </w:rPr>
            </w:pPr>
            <w:r w:rsidRPr="00670A0F">
              <w:rPr>
                <w:rFonts w:cs="Arial"/>
                <w:b/>
                <w:sz w:val="24"/>
              </w:rPr>
              <w:t>Marks</w:t>
            </w:r>
          </w:p>
        </w:tc>
      </w:tr>
      <w:tr w:rsidR="00161884" w:rsidRPr="00670A0F" w14:paraId="7AD5A8F7" w14:textId="77777777" w:rsidTr="00670A0F">
        <w:tc>
          <w:tcPr>
            <w:tcW w:w="850" w:type="dxa"/>
            <w:shd w:val="clear" w:color="auto" w:fill="auto"/>
          </w:tcPr>
          <w:p w14:paraId="7AD5A8E9" w14:textId="77777777" w:rsidR="00161884" w:rsidRPr="00670A0F" w:rsidRDefault="00161884" w:rsidP="00670A0F">
            <w:pPr>
              <w:jc w:val="both"/>
              <w:rPr>
                <w:rFonts w:cs="Arial"/>
                <w:sz w:val="24"/>
              </w:rPr>
            </w:pPr>
            <w:r w:rsidRPr="00670A0F">
              <w:rPr>
                <w:rFonts w:cs="Arial"/>
                <w:sz w:val="24"/>
              </w:rPr>
              <w:t xml:space="preserve">5 a </w:t>
            </w:r>
          </w:p>
        </w:tc>
        <w:tc>
          <w:tcPr>
            <w:tcW w:w="8080" w:type="dxa"/>
            <w:shd w:val="clear" w:color="auto" w:fill="auto"/>
          </w:tcPr>
          <w:p w14:paraId="7AD5A8EA" w14:textId="77777777" w:rsidR="00F037EF" w:rsidRDefault="00F037EF" w:rsidP="00F037EF">
            <w:r>
              <w:t>The price set for a product or service is often related to supply of, and demand for, that product.</w:t>
            </w:r>
          </w:p>
          <w:p w14:paraId="7AD5A8EB" w14:textId="77777777" w:rsidR="00F037EF" w:rsidRDefault="00F037EF" w:rsidP="00F037EF"/>
          <w:p w14:paraId="7AD5A8EC" w14:textId="77777777" w:rsidR="00F037EF" w:rsidRDefault="00F037EF" w:rsidP="00F037EF">
            <w:pPr>
              <w:numPr>
                <w:ilvl w:val="0"/>
                <w:numId w:val="27"/>
              </w:numPr>
            </w:pPr>
            <w:r>
              <w:t>The student should explain the relationship between supply and demand and pricing.</w:t>
            </w:r>
          </w:p>
          <w:p w14:paraId="7AD5A8ED" w14:textId="77777777" w:rsidR="00F037EF" w:rsidRDefault="00F037EF" w:rsidP="00F037EF">
            <w:pPr>
              <w:ind w:left="720"/>
            </w:pPr>
            <w:r>
              <w:t>(2 marks)</w:t>
            </w:r>
          </w:p>
          <w:p w14:paraId="7AD5A8EE" w14:textId="77777777" w:rsidR="00F037EF" w:rsidRDefault="00F037EF" w:rsidP="00F037EF">
            <w:pPr>
              <w:ind w:left="720"/>
            </w:pPr>
            <w:r>
              <w:rPr>
                <w:noProof/>
              </w:rPr>
              <w:drawing>
                <wp:inline distT="0" distB="0" distL="0" distR="0" wp14:anchorId="7AD5AA56" wp14:editId="7AD5AA57">
                  <wp:extent cx="3038475" cy="1685925"/>
                  <wp:effectExtent l="19050" t="0" r="95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038475" cy="1685925"/>
                          </a:xfrm>
                          <a:prstGeom prst="rect">
                            <a:avLst/>
                          </a:prstGeom>
                          <a:noFill/>
                          <a:ln w="9525">
                            <a:noFill/>
                            <a:miter lim="800000"/>
                            <a:headEnd/>
                            <a:tailEnd/>
                          </a:ln>
                        </pic:spPr>
                      </pic:pic>
                    </a:graphicData>
                  </a:graphic>
                </wp:inline>
              </w:drawing>
            </w:r>
          </w:p>
          <w:p w14:paraId="7AD5A8EF" w14:textId="77777777" w:rsidR="00161884" w:rsidRPr="00670A0F" w:rsidRDefault="00161884" w:rsidP="00670A0F">
            <w:pPr>
              <w:jc w:val="both"/>
              <w:rPr>
                <w:rFonts w:cs="Arial"/>
                <w:sz w:val="24"/>
              </w:rPr>
            </w:pPr>
          </w:p>
        </w:tc>
        <w:tc>
          <w:tcPr>
            <w:tcW w:w="992" w:type="dxa"/>
            <w:shd w:val="clear" w:color="auto" w:fill="auto"/>
          </w:tcPr>
          <w:p w14:paraId="7AD5A8F0" w14:textId="77777777" w:rsidR="00161884" w:rsidRPr="00670A0F" w:rsidRDefault="00161884" w:rsidP="00670A0F">
            <w:pPr>
              <w:jc w:val="both"/>
              <w:rPr>
                <w:rFonts w:cs="Arial"/>
                <w:sz w:val="24"/>
              </w:rPr>
            </w:pPr>
          </w:p>
          <w:p w14:paraId="7AD5A8F1" w14:textId="77777777" w:rsidR="005E4784" w:rsidRPr="00670A0F" w:rsidRDefault="005E4784" w:rsidP="00670A0F">
            <w:pPr>
              <w:jc w:val="both"/>
              <w:rPr>
                <w:rFonts w:cs="Arial"/>
                <w:sz w:val="24"/>
              </w:rPr>
            </w:pPr>
          </w:p>
          <w:p w14:paraId="7AD5A8F2" w14:textId="77777777" w:rsidR="005E4784" w:rsidRPr="00670A0F" w:rsidRDefault="005E4784" w:rsidP="00670A0F">
            <w:pPr>
              <w:jc w:val="both"/>
              <w:rPr>
                <w:rFonts w:cs="Arial"/>
                <w:sz w:val="24"/>
              </w:rPr>
            </w:pPr>
          </w:p>
          <w:p w14:paraId="7AD5A8F3" w14:textId="77777777" w:rsidR="005E4784" w:rsidRPr="00670A0F" w:rsidRDefault="005E4784" w:rsidP="00670A0F">
            <w:pPr>
              <w:jc w:val="both"/>
              <w:rPr>
                <w:rFonts w:cs="Arial"/>
                <w:sz w:val="24"/>
              </w:rPr>
            </w:pPr>
          </w:p>
          <w:p w14:paraId="7AD5A8F4" w14:textId="77777777" w:rsidR="005E4784" w:rsidRPr="00670A0F" w:rsidRDefault="005E4784" w:rsidP="00670A0F">
            <w:pPr>
              <w:jc w:val="both"/>
              <w:rPr>
                <w:rFonts w:cs="Arial"/>
                <w:sz w:val="24"/>
              </w:rPr>
            </w:pPr>
          </w:p>
          <w:p w14:paraId="7AD5A8F5" w14:textId="77777777" w:rsidR="005E4784" w:rsidRPr="00670A0F" w:rsidRDefault="005E4784" w:rsidP="00670A0F">
            <w:pPr>
              <w:jc w:val="both"/>
              <w:rPr>
                <w:rFonts w:cs="Arial"/>
                <w:sz w:val="24"/>
              </w:rPr>
            </w:pPr>
          </w:p>
          <w:p w14:paraId="7AD5A8F6" w14:textId="77777777" w:rsidR="005E4784" w:rsidRPr="00670A0F" w:rsidRDefault="00F037EF" w:rsidP="00670A0F">
            <w:pPr>
              <w:jc w:val="both"/>
              <w:rPr>
                <w:rFonts w:cs="Arial"/>
                <w:sz w:val="24"/>
              </w:rPr>
            </w:pPr>
            <w:r>
              <w:rPr>
                <w:rFonts w:cs="Arial"/>
                <w:sz w:val="24"/>
              </w:rPr>
              <w:t>3</w:t>
            </w:r>
            <w:r w:rsidR="005E4784" w:rsidRPr="00670A0F">
              <w:rPr>
                <w:rFonts w:cs="Arial"/>
                <w:sz w:val="24"/>
              </w:rPr>
              <w:t xml:space="preserve"> marks</w:t>
            </w:r>
          </w:p>
        </w:tc>
      </w:tr>
      <w:tr w:rsidR="00161884" w:rsidRPr="00670A0F" w14:paraId="7AD5A905" w14:textId="77777777" w:rsidTr="00670A0F">
        <w:tc>
          <w:tcPr>
            <w:tcW w:w="850" w:type="dxa"/>
            <w:shd w:val="clear" w:color="auto" w:fill="auto"/>
          </w:tcPr>
          <w:p w14:paraId="7AD5A8F8" w14:textId="77777777" w:rsidR="00161884" w:rsidRPr="00670A0F" w:rsidRDefault="00161884" w:rsidP="00670A0F">
            <w:pPr>
              <w:jc w:val="both"/>
              <w:rPr>
                <w:rFonts w:cs="Arial"/>
                <w:sz w:val="24"/>
              </w:rPr>
            </w:pPr>
            <w:r w:rsidRPr="00670A0F">
              <w:rPr>
                <w:rFonts w:cs="Arial"/>
                <w:sz w:val="24"/>
              </w:rPr>
              <w:t>5 b</w:t>
            </w:r>
          </w:p>
        </w:tc>
        <w:tc>
          <w:tcPr>
            <w:tcW w:w="8080" w:type="dxa"/>
            <w:shd w:val="clear" w:color="auto" w:fill="auto"/>
          </w:tcPr>
          <w:p w14:paraId="7AD5A8F9" w14:textId="77777777" w:rsidR="00F037EF" w:rsidRDefault="00F037EF" w:rsidP="00F037EF">
            <w:pPr>
              <w:numPr>
                <w:ilvl w:val="0"/>
                <w:numId w:val="28"/>
              </w:numPr>
            </w:pPr>
            <w:r>
              <w:t xml:space="preserve">The student should analyse the relationship between price and demand for.the tyres and fuel by comparing the different elasticity. </w:t>
            </w:r>
          </w:p>
          <w:p w14:paraId="7AD5A8FA" w14:textId="77777777" w:rsidR="00F037EF" w:rsidRDefault="00F037EF" w:rsidP="00F037EF">
            <w:pPr>
              <w:ind w:left="1080"/>
            </w:pPr>
            <w:r>
              <w:t xml:space="preserve">Consumption of fuel is generally independent of price (at least in the short to medium term) So the price is very </w:t>
            </w:r>
            <w:proofErr w:type="gramStart"/>
            <w:r>
              <w:t>inelastic,</w:t>
            </w:r>
            <w:proofErr w:type="gramEnd"/>
            <w:r>
              <w:t xml:space="preserve"> fuel is not very price sensitive.</w:t>
            </w:r>
          </w:p>
          <w:p w14:paraId="7AD5A8FB" w14:textId="77777777" w:rsidR="00F037EF" w:rsidRDefault="00F037EF" w:rsidP="00F037EF">
            <w:pPr>
              <w:ind w:left="1080"/>
            </w:pPr>
            <w:r>
              <w:t xml:space="preserve">This contrasts with van tyres where the market is cometative and any brand is price sensitive, reduce your price and the consumer will switch. </w:t>
            </w:r>
          </w:p>
          <w:p w14:paraId="7AD5A8FC" w14:textId="77777777" w:rsidR="00F037EF" w:rsidRDefault="00F037EF" w:rsidP="00F037EF">
            <w:pPr>
              <w:ind w:left="1080"/>
            </w:pPr>
            <w:r>
              <w:rPr>
                <w:noProof/>
              </w:rPr>
              <w:drawing>
                <wp:inline distT="0" distB="0" distL="0" distR="0" wp14:anchorId="7AD5AA58" wp14:editId="7AD5AA59">
                  <wp:extent cx="3267075" cy="1704975"/>
                  <wp:effectExtent l="19050" t="0" r="9525"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3267075" cy="1704975"/>
                          </a:xfrm>
                          <a:prstGeom prst="rect">
                            <a:avLst/>
                          </a:prstGeom>
                          <a:noFill/>
                          <a:ln w="9525">
                            <a:noFill/>
                            <a:miter lim="800000"/>
                            <a:headEnd/>
                            <a:tailEnd/>
                          </a:ln>
                        </pic:spPr>
                      </pic:pic>
                    </a:graphicData>
                  </a:graphic>
                </wp:inline>
              </w:drawing>
            </w:r>
          </w:p>
          <w:p w14:paraId="7AD5A8FD" w14:textId="77777777" w:rsidR="00161884" w:rsidRPr="00670A0F" w:rsidRDefault="00161884" w:rsidP="00670A0F">
            <w:pPr>
              <w:jc w:val="both"/>
              <w:rPr>
                <w:rFonts w:cs="Arial"/>
                <w:sz w:val="24"/>
              </w:rPr>
            </w:pPr>
          </w:p>
        </w:tc>
        <w:tc>
          <w:tcPr>
            <w:tcW w:w="992" w:type="dxa"/>
            <w:shd w:val="clear" w:color="auto" w:fill="auto"/>
          </w:tcPr>
          <w:p w14:paraId="7AD5A8FE" w14:textId="77777777" w:rsidR="00161884" w:rsidRPr="00670A0F" w:rsidRDefault="00161884" w:rsidP="00670A0F">
            <w:pPr>
              <w:jc w:val="both"/>
              <w:rPr>
                <w:rFonts w:cs="Arial"/>
                <w:sz w:val="24"/>
              </w:rPr>
            </w:pPr>
          </w:p>
          <w:p w14:paraId="7AD5A8FF" w14:textId="77777777" w:rsidR="005E4784" w:rsidRPr="00670A0F" w:rsidRDefault="005E4784" w:rsidP="00670A0F">
            <w:pPr>
              <w:jc w:val="both"/>
              <w:rPr>
                <w:rFonts w:cs="Arial"/>
                <w:sz w:val="24"/>
              </w:rPr>
            </w:pPr>
          </w:p>
          <w:p w14:paraId="7AD5A900" w14:textId="77777777" w:rsidR="005E4784" w:rsidRPr="00670A0F" w:rsidRDefault="005E4784" w:rsidP="00670A0F">
            <w:pPr>
              <w:jc w:val="both"/>
              <w:rPr>
                <w:rFonts w:cs="Arial"/>
                <w:sz w:val="24"/>
              </w:rPr>
            </w:pPr>
          </w:p>
          <w:p w14:paraId="7AD5A901" w14:textId="77777777" w:rsidR="005E4784" w:rsidRPr="00670A0F" w:rsidRDefault="005E4784" w:rsidP="00670A0F">
            <w:pPr>
              <w:jc w:val="both"/>
              <w:rPr>
                <w:rFonts w:cs="Arial"/>
                <w:sz w:val="24"/>
              </w:rPr>
            </w:pPr>
          </w:p>
          <w:p w14:paraId="7AD5A902" w14:textId="77777777" w:rsidR="005E4784" w:rsidRPr="00670A0F" w:rsidRDefault="005E4784" w:rsidP="00670A0F">
            <w:pPr>
              <w:jc w:val="both"/>
              <w:rPr>
                <w:rFonts w:cs="Arial"/>
                <w:sz w:val="24"/>
              </w:rPr>
            </w:pPr>
          </w:p>
          <w:p w14:paraId="7AD5A903" w14:textId="77777777" w:rsidR="005E4784" w:rsidRPr="00670A0F" w:rsidRDefault="00F037EF" w:rsidP="00670A0F">
            <w:pPr>
              <w:jc w:val="both"/>
              <w:rPr>
                <w:rFonts w:cs="Arial"/>
                <w:sz w:val="24"/>
              </w:rPr>
            </w:pPr>
            <w:r>
              <w:rPr>
                <w:rFonts w:cs="Arial"/>
                <w:sz w:val="24"/>
              </w:rPr>
              <w:t xml:space="preserve">6 </w:t>
            </w:r>
            <w:r w:rsidR="005E4784" w:rsidRPr="00670A0F">
              <w:rPr>
                <w:rFonts w:cs="Arial"/>
                <w:sz w:val="24"/>
              </w:rPr>
              <w:t>marks</w:t>
            </w:r>
          </w:p>
          <w:p w14:paraId="7AD5A904" w14:textId="77777777" w:rsidR="005E4784" w:rsidRPr="00670A0F" w:rsidRDefault="005E4784" w:rsidP="00670A0F">
            <w:pPr>
              <w:jc w:val="both"/>
              <w:rPr>
                <w:rFonts w:cs="Arial"/>
                <w:sz w:val="24"/>
              </w:rPr>
            </w:pPr>
          </w:p>
        </w:tc>
      </w:tr>
      <w:tr w:rsidR="00161884" w:rsidRPr="00670A0F" w14:paraId="7AD5A92A" w14:textId="77777777" w:rsidTr="00670A0F">
        <w:tc>
          <w:tcPr>
            <w:tcW w:w="850" w:type="dxa"/>
            <w:shd w:val="clear" w:color="auto" w:fill="auto"/>
          </w:tcPr>
          <w:p w14:paraId="7AD5A906" w14:textId="77777777" w:rsidR="00161884" w:rsidRPr="00670A0F" w:rsidRDefault="00161884" w:rsidP="00670A0F">
            <w:pPr>
              <w:jc w:val="both"/>
              <w:rPr>
                <w:rFonts w:cs="Arial"/>
                <w:sz w:val="24"/>
              </w:rPr>
            </w:pPr>
            <w:r w:rsidRPr="00670A0F">
              <w:rPr>
                <w:rFonts w:cs="Arial"/>
                <w:sz w:val="24"/>
              </w:rPr>
              <w:t>5 c</w:t>
            </w:r>
            <w:r w:rsidR="00F037EF">
              <w:rPr>
                <w:rFonts w:cs="Arial"/>
                <w:sz w:val="24"/>
              </w:rPr>
              <w:t xml:space="preserve"> (i)</w:t>
            </w:r>
          </w:p>
        </w:tc>
        <w:tc>
          <w:tcPr>
            <w:tcW w:w="8080" w:type="dxa"/>
            <w:shd w:val="clear" w:color="auto" w:fill="auto"/>
          </w:tcPr>
          <w:p w14:paraId="7AD5A907" w14:textId="77777777" w:rsidR="00F037EF" w:rsidRDefault="00F037EF" w:rsidP="00F037EF">
            <w:pPr>
              <w:ind w:left="1080"/>
            </w:pPr>
            <w:r>
              <w:t xml:space="preserve">A company have developed an innovative crash helmet for road and track use.  The helmet is about to be released to the market and the company need to set a price for the product.  Naturally the company wish to set a high price. </w:t>
            </w:r>
          </w:p>
          <w:p w14:paraId="7AD5A908" w14:textId="77777777" w:rsidR="00F037EF" w:rsidRDefault="00F037EF" w:rsidP="00F037EF">
            <w:pPr>
              <w:ind w:left="1080"/>
            </w:pPr>
            <w:r>
              <w:t>What factors should the company consider in deciding on the price to the potential consumer for the helmet?</w:t>
            </w:r>
          </w:p>
          <w:p w14:paraId="7AD5A909" w14:textId="77777777" w:rsidR="00F037EF" w:rsidRDefault="00F037EF" w:rsidP="00F037EF">
            <w:pPr>
              <w:ind w:left="1080"/>
            </w:pPr>
          </w:p>
          <w:p w14:paraId="7AD5A90A" w14:textId="77777777" w:rsidR="00F037EF" w:rsidRDefault="00F037EF" w:rsidP="00F037EF">
            <w:r>
              <w:t>The student should suggest two approaches.</w:t>
            </w:r>
          </w:p>
          <w:p w14:paraId="7AD5A90B" w14:textId="77777777" w:rsidR="00F037EF" w:rsidRDefault="00F037EF" w:rsidP="00F037EF">
            <w:pPr>
              <w:ind w:firstLine="720"/>
            </w:pPr>
            <w:r>
              <w:t>Understanding the consumer</w:t>
            </w:r>
          </w:p>
          <w:p w14:paraId="7AD5A90C" w14:textId="77777777" w:rsidR="00F037EF" w:rsidRDefault="00F037EF" w:rsidP="00F037EF">
            <w:pPr>
              <w:ind w:firstLine="720"/>
            </w:pPr>
            <w:r>
              <w:t>Understanding the costs of production and sale.</w:t>
            </w:r>
          </w:p>
          <w:p w14:paraId="7AD5A90D" w14:textId="77777777" w:rsidR="00F037EF" w:rsidRDefault="00F037EF" w:rsidP="00F037EF">
            <w:pPr>
              <w:ind w:firstLine="720"/>
            </w:pPr>
          </w:p>
          <w:p w14:paraId="7AD5A90E" w14:textId="77777777" w:rsidR="00F037EF" w:rsidRPr="00527444" w:rsidRDefault="00F037EF" w:rsidP="00F037EF">
            <w:pPr>
              <w:ind w:left="360"/>
            </w:pPr>
            <w:r w:rsidRPr="00527444">
              <w:t>Costs cannot be ignored, but pricing must be consumer or customer orientated</w:t>
            </w:r>
            <w:r>
              <w:t>, hence</w:t>
            </w:r>
          </w:p>
          <w:p w14:paraId="7AD5A90F" w14:textId="77777777" w:rsidR="00F037EF" w:rsidRPr="00261C60" w:rsidRDefault="00F037EF" w:rsidP="00F037EF">
            <w:pPr>
              <w:numPr>
                <w:ilvl w:val="0"/>
                <w:numId w:val="29"/>
              </w:numPr>
            </w:pPr>
            <w:r w:rsidRPr="00261C60">
              <w:lastRenderedPageBreak/>
              <w:t>Identify the potential consumer or market</w:t>
            </w:r>
            <w:r>
              <w:t>, market survey, potential alternative products.</w:t>
            </w:r>
          </w:p>
          <w:p w14:paraId="7AD5A910" w14:textId="77777777" w:rsidR="00F037EF" w:rsidRPr="00261C60" w:rsidRDefault="00F037EF" w:rsidP="00F037EF">
            <w:pPr>
              <w:numPr>
                <w:ilvl w:val="0"/>
                <w:numId w:val="29"/>
              </w:numPr>
            </w:pPr>
            <w:r w:rsidRPr="00261C60">
              <w:t>Demand estimation</w:t>
            </w:r>
            <w:r>
              <w:t>, potential volumes, competitive environment</w:t>
            </w:r>
          </w:p>
          <w:p w14:paraId="7AD5A911" w14:textId="77777777" w:rsidR="00F037EF" w:rsidRPr="00261C60" w:rsidRDefault="00F037EF" w:rsidP="00F037EF">
            <w:pPr>
              <w:numPr>
                <w:ilvl w:val="0"/>
                <w:numId w:val="29"/>
              </w:numPr>
            </w:pPr>
            <w:r w:rsidRPr="00261C60">
              <w:t>Anticipating competition prices and reactions</w:t>
            </w:r>
            <w:r>
              <w:t>, discounting.</w:t>
            </w:r>
          </w:p>
          <w:p w14:paraId="7AD5A912" w14:textId="77777777" w:rsidR="00F037EF" w:rsidRPr="00261C60" w:rsidRDefault="00F037EF" w:rsidP="00F037EF">
            <w:pPr>
              <w:numPr>
                <w:ilvl w:val="0"/>
                <w:numId w:val="29"/>
              </w:numPr>
            </w:pPr>
            <w:r w:rsidRPr="00261C60">
              <w:t>Market share analysis</w:t>
            </w:r>
            <w:r>
              <w:t>, what is acceptable</w:t>
            </w:r>
          </w:p>
          <w:p w14:paraId="7AD5A913" w14:textId="77777777" w:rsidR="00F037EF" w:rsidRPr="00261C60" w:rsidRDefault="00F037EF" w:rsidP="00F037EF">
            <w:pPr>
              <w:ind w:left="720"/>
            </w:pPr>
          </w:p>
          <w:p w14:paraId="7AD5A914" w14:textId="77777777" w:rsidR="00F037EF" w:rsidRPr="00261C60" w:rsidRDefault="00F037EF" w:rsidP="00F037EF">
            <w:pPr>
              <w:ind w:left="720"/>
            </w:pPr>
            <w:r w:rsidRPr="00261C60">
              <w:t>Cost analysis</w:t>
            </w:r>
          </w:p>
          <w:p w14:paraId="7AD5A915" w14:textId="77777777" w:rsidR="00F037EF" w:rsidRDefault="00F037EF" w:rsidP="00F037EF">
            <w:pPr>
              <w:ind w:left="720"/>
            </w:pPr>
            <w:r>
              <w:t>The student should explain that t</w:t>
            </w:r>
            <w:r w:rsidRPr="00527444">
              <w:t>o ensure profitability, prices must ultimately exceed costs</w:t>
            </w:r>
          </w:p>
          <w:p w14:paraId="7AD5A916" w14:textId="77777777" w:rsidR="00F037EF" w:rsidRDefault="00F037EF" w:rsidP="00F037EF">
            <w:pPr>
              <w:ind w:left="720"/>
            </w:pPr>
            <w:r>
              <w:t>All costs must be considered, production, marketing etc</w:t>
            </w:r>
          </w:p>
          <w:p w14:paraId="7AD5A917" w14:textId="77777777" w:rsidR="00F037EF" w:rsidRDefault="00F037EF" w:rsidP="00F037EF">
            <w:pPr>
              <w:ind w:left="720"/>
            </w:pPr>
            <w:r>
              <w:t>The student could sketch a cost volume diagram</w:t>
            </w:r>
          </w:p>
          <w:p w14:paraId="7AD5A918" w14:textId="77777777" w:rsidR="00F037EF" w:rsidRDefault="00F037EF" w:rsidP="00F037EF">
            <w:pPr>
              <w:ind w:left="720"/>
            </w:pPr>
            <w:r>
              <w:rPr>
                <w:noProof/>
              </w:rPr>
              <w:drawing>
                <wp:inline distT="0" distB="0" distL="0" distR="0" wp14:anchorId="7AD5AA5A" wp14:editId="7AD5AA5B">
                  <wp:extent cx="2257425" cy="13239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2257425" cy="1323975"/>
                          </a:xfrm>
                          <a:prstGeom prst="rect">
                            <a:avLst/>
                          </a:prstGeom>
                          <a:noFill/>
                          <a:ln w="9525">
                            <a:noFill/>
                            <a:miter lim="800000"/>
                            <a:headEnd/>
                            <a:tailEnd/>
                          </a:ln>
                        </pic:spPr>
                      </pic:pic>
                    </a:graphicData>
                  </a:graphic>
                </wp:inline>
              </w:drawing>
            </w:r>
          </w:p>
          <w:p w14:paraId="7AD5A919" w14:textId="77777777" w:rsidR="00161884" w:rsidRPr="00670A0F" w:rsidRDefault="00161884" w:rsidP="00670A0F">
            <w:pPr>
              <w:jc w:val="both"/>
              <w:rPr>
                <w:rFonts w:cs="Arial"/>
                <w:sz w:val="24"/>
              </w:rPr>
            </w:pPr>
          </w:p>
        </w:tc>
        <w:tc>
          <w:tcPr>
            <w:tcW w:w="992" w:type="dxa"/>
            <w:shd w:val="clear" w:color="auto" w:fill="auto"/>
          </w:tcPr>
          <w:p w14:paraId="7AD5A91A" w14:textId="77777777" w:rsidR="00161884" w:rsidRPr="00670A0F" w:rsidRDefault="00161884" w:rsidP="00670A0F">
            <w:pPr>
              <w:jc w:val="both"/>
              <w:rPr>
                <w:rFonts w:cs="Arial"/>
                <w:sz w:val="24"/>
              </w:rPr>
            </w:pPr>
          </w:p>
          <w:p w14:paraId="7AD5A91B" w14:textId="77777777" w:rsidR="005E4784" w:rsidRPr="00670A0F" w:rsidRDefault="005E4784" w:rsidP="00670A0F">
            <w:pPr>
              <w:jc w:val="both"/>
              <w:rPr>
                <w:rFonts w:cs="Arial"/>
                <w:sz w:val="24"/>
              </w:rPr>
            </w:pPr>
          </w:p>
          <w:p w14:paraId="7AD5A91C" w14:textId="77777777" w:rsidR="005E4784" w:rsidRPr="00670A0F" w:rsidRDefault="005E4784" w:rsidP="00670A0F">
            <w:pPr>
              <w:jc w:val="both"/>
              <w:rPr>
                <w:rFonts w:cs="Arial"/>
                <w:sz w:val="24"/>
              </w:rPr>
            </w:pPr>
          </w:p>
          <w:p w14:paraId="7AD5A91D" w14:textId="77777777" w:rsidR="005E4784" w:rsidRPr="00670A0F" w:rsidRDefault="005E4784" w:rsidP="00670A0F">
            <w:pPr>
              <w:jc w:val="both"/>
              <w:rPr>
                <w:rFonts w:cs="Arial"/>
                <w:sz w:val="24"/>
              </w:rPr>
            </w:pPr>
          </w:p>
          <w:p w14:paraId="7AD5A91E" w14:textId="77777777" w:rsidR="005E4784" w:rsidRPr="00670A0F" w:rsidRDefault="005E4784" w:rsidP="00670A0F">
            <w:pPr>
              <w:jc w:val="both"/>
              <w:rPr>
                <w:rFonts w:cs="Arial"/>
                <w:sz w:val="24"/>
              </w:rPr>
            </w:pPr>
          </w:p>
          <w:p w14:paraId="7AD5A91F" w14:textId="77777777" w:rsidR="005E4784" w:rsidRPr="00670A0F" w:rsidRDefault="005E4784" w:rsidP="00670A0F">
            <w:pPr>
              <w:jc w:val="both"/>
              <w:rPr>
                <w:rFonts w:cs="Arial"/>
                <w:sz w:val="24"/>
              </w:rPr>
            </w:pPr>
          </w:p>
          <w:p w14:paraId="7AD5A920" w14:textId="77777777" w:rsidR="005E4784" w:rsidRPr="00670A0F" w:rsidRDefault="005E4784" w:rsidP="00670A0F">
            <w:pPr>
              <w:jc w:val="both"/>
              <w:rPr>
                <w:rFonts w:cs="Arial"/>
                <w:sz w:val="24"/>
              </w:rPr>
            </w:pPr>
          </w:p>
          <w:p w14:paraId="7AD5A921" w14:textId="77777777" w:rsidR="005E4784" w:rsidRPr="00670A0F" w:rsidRDefault="005E4784" w:rsidP="00670A0F">
            <w:pPr>
              <w:jc w:val="both"/>
              <w:rPr>
                <w:rFonts w:cs="Arial"/>
                <w:sz w:val="24"/>
              </w:rPr>
            </w:pPr>
          </w:p>
          <w:p w14:paraId="7AD5A922" w14:textId="77777777" w:rsidR="005E4784" w:rsidRPr="00670A0F" w:rsidRDefault="005E4784" w:rsidP="00670A0F">
            <w:pPr>
              <w:jc w:val="both"/>
              <w:rPr>
                <w:rFonts w:cs="Arial"/>
                <w:sz w:val="24"/>
              </w:rPr>
            </w:pPr>
          </w:p>
          <w:p w14:paraId="7AD5A923" w14:textId="77777777" w:rsidR="005E4784" w:rsidRPr="00670A0F" w:rsidRDefault="005E4784" w:rsidP="00670A0F">
            <w:pPr>
              <w:jc w:val="both"/>
              <w:rPr>
                <w:rFonts w:cs="Arial"/>
                <w:sz w:val="24"/>
              </w:rPr>
            </w:pPr>
          </w:p>
          <w:p w14:paraId="7AD5A924" w14:textId="77777777" w:rsidR="005E4784" w:rsidRPr="00670A0F" w:rsidRDefault="005E4784" w:rsidP="00670A0F">
            <w:pPr>
              <w:jc w:val="both"/>
              <w:rPr>
                <w:rFonts w:cs="Arial"/>
                <w:sz w:val="24"/>
              </w:rPr>
            </w:pPr>
          </w:p>
          <w:p w14:paraId="7AD5A925" w14:textId="77777777" w:rsidR="005E4784" w:rsidRPr="00670A0F" w:rsidRDefault="005E4784" w:rsidP="00670A0F">
            <w:pPr>
              <w:jc w:val="both"/>
              <w:rPr>
                <w:rFonts w:cs="Arial"/>
                <w:sz w:val="24"/>
              </w:rPr>
            </w:pPr>
          </w:p>
          <w:p w14:paraId="7AD5A926" w14:textId="77777777" w:rsidR="005E4784" w:rsidRPr="00670A0F" w:rsidRDefault="005E4784" w:rsidP="00670A0F">
            <w:pPr>
              <w:jc w:val="both"/>
              <w:rPr>
                <w:rFonts w:cs="Arial"/>
                <w:sz w:val="24"/>
              </w:rPr>
            </w:pPr>
          </w:p>
          <w:p w14:paraId="7AD5A927" w14:textId="77777777" w:rsidR="005E4784" w:rsidRPr="00670A0F" w:rsidRDefault="005E4784" w:rsidP="00670A0F">
            <w:pPr>
              <w:jc w:val="both"/>
              <w:rPr>
                <w:rFonts w:cs="Arial"/>
                <w:sz w:val="24"/>
              </w:rPr>
            </w:pPr>
          </w:p>
          <w:p w14:paraId="7AD5A928" w14:textId="77777777" w:rsidR="005E4784" w:rsidRPr="00670A0F" w:rsidRDefault="005E4784" w:rsidP="00670A0F">
            <w:pPr>
              <w:jc w:val="both"/>
              <w:rPr>
                <w:rFonts w:cs="Arial"/>
                <w:sz w:val="24"/>
              </w:rPr>
            </w:pPr>
          </w:p>
          <w:p w14:paraId="7AD5A929" w14:textId="77777777" w:rsidR="005E4784" w:rsidRPr="00670A0F" w:rsidRDefault="00F037EF" w:rsidP="00670A0F">
            <w:pPr>
              <w:jc w:val="both"/>
              <w:rPr>
                <w:rFonts w:cs="Arial"/>
                <w:sz w:val="24"/>
              </w:rPr>
            </w:pPr>
            <w:r>
              <w:rPr>
                <w:rFonts w:cs="Arial"/>
                <w:sz w:val="24"/>
              </w:rPr>
              <w:t xml:space="preserve">9 </w:t>
            </w:r>
            <w:r w:rsidR="005E4784" w:rsidRPr="00670A0F">
              <w:rPr>
                <w:rFonts w:cs="Arial"/>
                <w:sz w:val="24"/>
              </w:rPr>
              <w:t>marks</w:t>
            </w:r>
          </w:p>
        </w:tc>
      </w:tr>
      <w:tr w:rsidR="00F037EF" w:rsidRPr="00670A0F" w14:paraId="7AD5A93E" w14:textId="77777777" w:rsidTr="00670A0F">
        <w:tc>
          <w:tcPr>
            <w:tcW w:w="850" w:type="dxa"/>
            <w:shd w:val="clear" w:color="auto" w:fill="auto"/>
          </w:tcPr>
          <w:p w14:paraId="7AD5A92B" w14:textId="77777777" w:rsidR="00F037EF" w:rsidRPr="00670A0F" w:rsidRDefault="00F037EF" w:rsidP="00670A0F">
            <w:pPr>
              <w:jc w:val="both"/>
              <w:rPr>
                <w:rFonts w:cs="Arial"/>
                <w:sz w:val="24"/>
              </w:rPr>
            </w:pPr>
            <w:r>
              <w:rPr>
                <w:rFonts w:cs="Arial"/>
                <w:sz w:val="24"/>
              </w:rPr>
              <w:lastRenderedPageBreak/>
              <w:t>5 c (ii)</w:t>
            </w:r>
          </w:p>
        </w:tc>
        <w:tc>
          <w:tcPr>
            <w:tcW w:w="8080" w:type="dxa"/>
            <w:shd w:val="clear" w:color="auto" w:fill="auto"/>
          </w:tcPr>
          <w:p w14:paraId="7AD5A92C" w14:textId="77777777" w:rsidR="00F037EF" w:rsidRPr="00C8351A" w:rsidRDefault="00F037EF" w:rsidP="00F037EF">
            <w:pPr>
              <w:numPr>
                <w:ilvl w:val="0"/>
                <w:numId w:val="30"/>
              </w:numPr>
            </w:pPr>
            <w:r w:rsidRPr="00527444">
              <w:t>Pricing strategy should begin with the consumer and work ‘backwards’ to the company</w:t>
            </w:r>
          </w:p>
          <w:p w14:paraId="7AD5A92D" w14:textId="77777777" w:rsidR="00F037EF" w:rsidRDefault="00F037EF" w:rsidP="00F037EF"/>
          <w:p w14:paraId="7AD5A92E" w14:textId="77777777" w:rsidR="00F037EF" w:rsidRDefault="00F037EF" w:rsidP="00F037EF">
            <w:pPr>
              <w:ind w:left="1080"/>
            </w:pPr>
            <w:r>
              <w:t>What pricing strategies could the company consider when entering this mature and competitive market?</w:t>
            </w:r>
          </w:p>
          <w:p w14:paraId="7AD5A92F" w14:textId="77777777" w:rsidR="00F037EF" w:rsidRDefault="00F037EF" w:rsidP="00F037EF">
            <w:pPr>
              <w:ind w:left="1440"/>
            </w:pPr>
            <w:r>
              <w:t>(6Marks)</w:t>
            </w:r>
          </w:p>
          <w:p w14:paraId="7AD5A930" w14:textId="77777777" w:rsidR="00F037EF" w:rsidRDefault="00F037EF" w:rsidP="00F037EF"/>
          <w:p w14:paraId="7AD5A931" w14:textId="77777777" w:rsidR="00F037EF" w:rsidRDefault="00F037EF" w:rsidP="00F037EF">
            <w:r>
              <w:t>For pricing strategies the student could suggest and explain the relevance of</w:t>
            </w:r>
          </w:p>
          <w:p w14:paraId="7AD5A932" w14:textId="77777777" w:rsidR="00F037EF" w:rsidRDefault="00F037EF" w:rsidP="00F037EF">
            <w:pPr>
              <w:ind w:firstLine="720"/>
            </w:pPr>
            <w:r>
              <w:t>Cost plus pricing</w:t>
            </w:r>
          </w:p>
          <w:p w14:paraId="7AD5A933" w14:textId="77777777" w:rsidR="00F037EF" w:rsidRDefault="00F037EF" w:rsidP="00F037EF">
            <w:pPr>
              <w:ind w:left="720"/>
            </w:pPr>
            <w:r>
              <w:t xml:space="preserve">Market skimming if/as the product is sufficiently innovative or </w:t>
            </w:r>
            <w:proofErr w:type="gramStart"/>
            <w:r>
              <w:t>novel,</w:t>
            </w:r>
            <w:proofErr w:type="gramEnd"/>
            <w:r>
              <w:t xml:space="preserve"> this would be the preferred option.</w:t>
            </w:r>
          </w:p>
          <w:p w14:paraId="7AD5A934" w14:textId="77777777" w:rsidR="00F037EF" w:rsidRDefault="00F037EF" w:rsidP="00F037EF">
            <w:pPr>
              <w:ind w:firstLine="720"/>
            </w:pPr>
            <w:r>
              <w:t>Penetration pricing to establish some market share</w:t>
            </w:r>
          </w:p>
          <w:p w14:paraId="7AD5A935" w14:textId="77777777" w:rsidR="00F037EF" w:rsidRPr="00527444" w:rsidRDefault="00F037EF" w:rsidP="00F037EF"/>
          <w:p w14:paraId="7AD5A936" w14:textId="77777777" w:rsidR="00F037EF" w:rsidRDefault="00F037EF" w:rsidP="00F037EF">
            <w:pPr>
              <w:ind w:left="1080"/>
            </w:pPr>
          </w:p>
        </w:tc>
        <w:tc>
          <w:tcPr>
            <w:tcW w:w="992" w:type="dxa"/>
            <w:shd w:val="clear" w:color="auto" w:fill="auto"/>
          </w:tcPr>
          <w:p w14:paraId="7AD5A937" w14:textId="77777777" w:rsidR="00F037EF" w:rsidRDefault="00F037EF" w:rsidP="00670A0F">
            <w:pPr>
              <w:jc w:val="both"/>
              <w:rPr>
                <w:rFonts w:cs="Arial"/>
                <w:sz w:val="24"/>
              </w:rPr>
            </w:pPr>
          </w:p>
          <w:p w14:paraId="7AD5A938" w14:textId="77777777" w:rsidR="00F037EF" w:rsidRDefault="00F037EF" w:rsidP="00670A0F">
            <w:pPr>
              <w:jc w:val="both"/>
              <w:rPr>
                <w:rFonts w:cs="Arial"/>
                <w:sz w:val="24"/>
              </w:rPr>
            </w:pPr>
          </w:p>
          <w:p w14:paraId="7AD5A939" w14:textId="77777777" w:rsidR="00F037EF" w:rsidRDefault="00F037EF" w:rsidP="00670A0F">
            <w:pPr>
              <w:jc w:val="both"/>
              <w:rPr>
                <w:rFonts w:cs="Arial"/>
                <w:sz w:val="24"/>
              </w:rPr>
            </w:pPr>
          </w:p>
          <w:p w14:paraId="7AD5A93A" w14:textId="77777777" w:rsidR="00F037EF" w:rsidRDefault="00F037EF" w:rsidP="00670A0F">
            <w:pPr>
              <w:jc w:val="both"/>
              <w:rPr>
                <w:rFonts w:cs="Arial"/>
                <w:sz w:val="24"/>
              </w:rPr>
            </w:pPr>
          </w:p>
          <w:p w14:paraId="7AD5A93B" w14:textId="77777777" w:rsidR="00F037EF" w:rsidRDefault="00F037EF" w:rsidP="00670A0F">
            <w:pPr>
              <w:jc w:val="both"/>
              <w:rPr>
                <w:rFonts w:cs="Arial"/>
                <w:sz w:val="24"/>
              </w:rPr>
            </w:pPr>
          </w:p>
          <w:p w14:paraId="7AD5A93C" w14:textId="77777777" w:rsidR="00F037EF" w:rsidRDefault="00F037EF" w:rsidP="00670A0F">
            <w:pPr>
              <w:jc w:val="both"/>
              <w:rPr>
                <w:rFonts w:cs="Arial"/>
                <w:sz w:val="24"/>
              </w:rPr>
            </w:pPr>
          </w:p>
          <w:p w14:paraId="7AD5A93D" w14:textId="77777777" w:rsidR="00F037EF" w:rsidRPr="00670A0F" w:rsidRDefault="00F037EF" w:rsidP="00670A0F">
            <w:pPr>
              <w:jc w:val="both"/>
              <w:rPr>
                <w:rFonts w:cs="Arial"/>
                <w:sz w:val="24"/>
              </w:rPr>
            </w:pPr>
            <w:r>
              <w:rPr>
                <w:rFonts w:cs="Arial"/>
                <w:sz w:val="24"/>
              </w:rPr>
              <w:t>6 marks</w:t>
            </w:r>
          </w:p>
        </w:tc>
      </w:tr>
    </w:tbl>
    <w:p w14:paraId="7AD5A93F" w14:textId="77777777" w:rsidR="00735856" w:rsidRDefault="00735856">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080"/>
        <w:gridCol w:w="992"/>
      </w:tblGrid>
      <w:tr w:rsidR="00670A0F" w:rsidRPr="00670A0F" w14:paraId="7AD5A943" w14:textId="77777777" w:rsidTr="00670A0F">
        <w:tc>
          <w:tcPr>
            <w:tcW w:w="850" w:type="dxa"/>
            <w:shd w:val="clear" w:color="auto" w:fill="auto"/>
          </w:tcPr>
          <w:p w14:paraId="7AD5A940" w14:textId="77777777" w:rsidR="009B79AC" w:rsidRPr="00670A0F" w:rsidRDefault="009B79AC" w:rsidP="00670A0F">
            <w:pPr>
              <w:jc w:val="both"/>
              <w:rPr>
                <w:rFonts w:cs="Arial"/>
                <w:b/>
                <w:sz w:val="24"/>
              </w:rPr>
            </w:pPr>
            <w:r w:rsidRPr="00670A0F">
              <w:rPr>
                <w:rFonts w:cs="Arial"/>
                <w:b/>
                <w:sz w:val="24"/>
              </w:rPr>
              <w:t>Q6</w:t>
            </w:r>
          </w:p>
        </w:tc>
        <w:tc>
          <w:tcPr>
            <w:tcW w:w="8080" w:type="dxa"/>
            <w:shd w:val="clear" w:color="auto" w:fill="auto"/>
          </w:tcPr>
          <w:p w14:paraId="7AD5A941" w14:textId="77777777" w:rsidR="009B79AC" w:rsidRPr="00670A0F" w:rsidRDefault="009B79AC" w:rsidP="00670A0F">
            <w:pPr>
              <w:jc w:val="both"/>
              <w:rPr>
                <w:rFonts w:cs="Arial"/>
                <w:b/>
                <w:sz w:val="24"/>
              </w:rPr>
            </w:pPr>
            <w:r w:rsidRPr="00670A0F">
              <w:rPr>
                <w:rFonts w:cs="Arial"/>
                <w:b/>
                <w:sz w:val="24"/>
              </w:rPr>
              <w:t>Question</w:t>
            </w:r>
          </w:p>
        </w:tc>
        <w:tc>
          <w:tcPr>
            <w:tcW w:w="992" w:type="dxa"/>
            <w:shd w:val="clear" w:color="auto" w:fill="auto"/>
          </w:tcPr>
          <w:p w14:paraId="7AD5A942" w14:textId="77777777" w:rsidR="009B79AC" w:rsidRPr="00670A0F" w:rsidRDefault="009B79AC" w:rsidP="00670A0F">
            <w:pPr>
              <w:jc w:val="both"/>
              <w:rPr>
                <w:rFonts w:cs="Arial"/>
                <w:b/>
                <w:sz w:val="24"/>
              </w:rPr>
            </w:pPr>
            <w:r w:rsidRPr="00670A0F">
              <w:rPr>
                <w:rFonts w:cs="Arial"/>
                <w:b/>
                <w:sz w:val="24"/>
              </w:rPr>
              <w:t>Marks</w:t>
            </w:r>
          </w:p>
        </w:tc>
      </w:tr>
      <w:tr w:rsidR="00670A0F" w:rsidRPr="00670A0F" w14:paraId="7AD5A947" w14:textId="77777777" w:rsidTr="00670A0F">
        <w:tc>
          <w:tcPr>
            <w:tcW w:w="850" w:type="dxa"/>
            <w:shd w:val="clear" w:color="auto" w:fill="auto"/>
          </w:tcPr>
          <w:p w14:paraId="7AD5A944" w14:textId="77777777" w:rsidR="009B79AC" w:rsidRPr="00670A0F" w:rsidRDefault="009B79AC" w:rsidP="00670A0F">
            <w:pPr>
              <w:jc w:val="both"/>
              <w:rPr>
                <w:rFonts w:cs="Arial"/>
                <w:sz w:val="24"/>
              </w:rPr>
            </w:pPr>
          </w:p>
        </w:tc>
        <w:tc>
          <w:tcPr>
            <w:tcW w:w="8080" w:type="dxa"/>
            <w:shd w:val="clear" w:color="auto" w:fill="auto"/>
          </w:tcPr>
          <w:p w14:paraId="7AD5A945" w14:textId="77777777" w:rsidR="009B79AC" w:rsidRPr="00670A0F" w:rsidRDefault="009B79AC" w:rsidP="00670A0F">
            <w:pPr>
              <w:jc w:val="both"/>
              <w:rPr>
                <w:rFonts w:cs="Arial"/>
                <w:sz w:val="24"/>
              </w:rPr>
            </w:pPr>
          </w:p>
        </w:tc>
        <w:tc>
          <w:tcPr>
            <w:tcW w:w="992" w:type="dxa"/>
            <w:shd w:val="clear" w:color="auto" w:fill="auto"/>
          </w:tcPr>
          <w:p w14:paraId="7AD5A946" w14:textId="77777777" w:rsidR="009B79AC" w:rsidRPr="00670A0F" w:rsidRDefault="009B79AC" w:rsidP="00670A0F">
            <w:pPr>
              <w:jc w:val="both"/>
              <w:rPr>
                <w:rFonts w:cs="Arial"/>
                <w:sz w:val="24"/>
              </w:rPr>
            </w:pPr>
          </w:p>
        </w:tc>
      </w:tr>
      <w:tr w:rsidR="00670A0F" w:rsidRPr="00670A0F" w14:paraId="7AD5A960" w14:textId="77777777" w:rsidTr="00670A0F">
        <w:tc>
          <w:tcPr>
            <w:tcW w:w="850" w:type="dxa"/>
            <w:shd w:val="clear" w:color="auto" w:fill="auto"/>
          </w:tcPr>
          <w:p w14:paraId="7AD5A948" w14:textId="77777777" w:rsidR="009B79AC" w:rsidRPr="00670A0F" w:rsidRDefault="009B79AC" w:rsidP="00670A0F">
            <w:pPr>
              <w:jc w:val="both"/>
              <w:rPr>
                <w:rFonts w:cs="Arial"/>
                <w:sz w:val="24"/>
              </w:rPr>
            </w:pPr>
            <w:r w:rsidRPr="00670A0F">
              <w:rPr>
                <w:rFonts w:cs="Arial"/>
                <w:sz w:val="24"/>
              </w:rPr>
              <w:t>6 a</w:t>
            </w:r>
          </w:p>
        </w:tc>
        <w:tc>
          <w:tcPr>
            <w:tcW w:w="8080" w:type="dxa"/>
            <w:shd w:val="clear" w:color="auto" w:fill="auto"/>
          </w:tcPr>
          <w:p w14:paraId="7AD5A949" w14:textId="77777777" w:rsidR="00AB1F60" w:rsidRPr="00BA5CFB" w:rsidRDefault="00AB1F60" w:rsidP="00AB1F60">
            <w:pPr>
              <w:rPr>
                <w:rFonts w:ascii="Times New Roman" w:hAnsi="Times New Roman"/>
                <w:sz w:val="24"/>
                <w:szCs w:val="24"/>
              </w:rPr>
            </w:pPr>
            <w:r w:rsidRPr="00BA5CFB">
              <w:rPr>
                <w:rFonts w:ascii="Times New Roman" w:hAnsi="Times New Roman"/>
                <w:sz w:val="24"/>
                <w:szCs w:val="24"/>
              </w:rPr>
              <w:t>The governing body of t</w:t>
            </w:r>
            <w:r>
              <w:rPr>
                <w:rFonts w:ascii="Times New Roman" w:hAnsi="Times New Roman"/>
                <w:sz w:val="24"/>
                <w:szCs w:val="24"/>
              </w:rPr>
              <w:t>he World Rally Cross</w:t>
            </w:r>
            <w:r w:rsidRPr="00BA5CFB">
              <w:rPr>
                <w:rFonts w:ascii="Times New Roman" w:hAnsi="Times New Roman"/>
                <w:sz w:val="24"/>
                <w:szCs w:val="24"/>
              </w:rPr>
              <w:t xml:space="preserve"> Championship are considering some significant rule changes to the technical regulations in order to attract more entrants, TV/media coverage and increase the relevance to potential sponsors amidst the current economic and environmental climate</w:t>
            </w:r>
            <w:proofErr w:type="gramStart"/>
            <w:r w:rsidRPr="00BA5CFB">
              <w:rPr>
                <w:rFonts w:ascii="Times New Roman" w:hAnsi="Times New Roman"/>
                <w:sz w:val="24"/>
                <w:szCs w:val="24"/>
              </w:rPr>
              <w:t>..</w:t>
            </w:r>
            <w:proofErr w:type="gramEnd"/>
            <w:r w:rsidRPr="00BA5CFB">
              <w:rPr>
                <w:rFonts w:ascii="Times New Roman" w:hAnsi="Times New Roman"/>
                <w:sz w:val="24"/>
                <w:szCs w:val="24"/>
              </w:rPr>
              <w:t xml:space="preserve"> </w:t>
            </w:r>
            <w:proofErr w:type="gramStart"/>
            <w:r w:rsidRPr="00BA5CFB">
              <w:rPr>
                <w:rFonts w:ascii="Times New Roman" w:hAnsi="Times New Roman"/>
                <w:sz w:val="24"/>
                <w:szCs w:val="24"/>
              </w:rPr>
              <w:t>Possible changes being considered is</w:t>
            </w:r>
            <w:proofErr w:type="gramEnd"/>
            <w:r w:rsidRPr="00BA5CFB">
              <w:rPr>
                <w:rFonts w:ascii="Times New Roman" w:hAnsi="Times New Roman"/>
                <w:sz w:val="24"/>
                <w:szCs w:val="24"/>
              </w:rPr>
              <w:t xml:space="preserve"> to allow/encourage the adoption of technologies to reduce the environmental impact of race vehi</w:t>
            </w:r>
            <w:r>
              <w:rPr>
                <w:rFonts w:ascii="Times New Roman" w:hAnsi="Times New Roman"/>
                <w:sz w:val="24"/>
                <w:szCs w:val="24"/>
              </w:rPr>
              <w:t>cles. Technologies such as</w:t>
            </w:r>
            <w:r w:rsidRPr="00BA5CFB">
              <w:rPr>
                <w:rFonts w:ascii="Times New Roman" w:hAnsi="Times New Roman"/>
                <w:sz w:val="24"/>
                <w:szCs w:val="24"/>
              </w:rPr>
              <w:t xml:space="preserve"> Hybridisation, </w:t>
            </w:r>
            <w:r>
              <w:rPr>
                <w:rFonts w:ascii="Times New Roman" w:hAnsi="Times New Roman"/>
                <w:sz w:val="24"/>
                <w:szCs w:val="24"/>
              </w:rPr>
              <w:t>Full Electric Vehicles</w:t>
            </w:r>
            <w:r w:rsidRPr="00BA5CFB">
              <w:rPr>
                <w:rFonts w:ascii="Times New Roman" w:hAnsi="Times New Roman"/>
                <w:sz w:val="24"/>
                <w:szCs w:val="24"/>
              </w:rPr>
              <w:t xml:space="preserve"> etc should be considered.  </w:t>
            </w:r>
          </w:p>
          <w:p w14:paraId="7AD5A94A" w14:textId="77777777" w:rsidR="00AB1F60" w:rsidRPr="00BA5CFB" w:rsidRDefault="00AB1F60" w:rsidP="00AB1F60">
            <w:pPr>
              <w:rPr>
                <w:rFonts w:ascii="Times New Roman" w:hAnsi="Times New Roman"/>
                <w:sz w:val="24"/>
                <w:szCs w:val="24"/>
              </w:rPr>
            </w:pPr>
          </w:p>
          <w:p w14:paraId="7AD5A94B" w14:textId="77777777" w:rsidR="00AB1F60" w:rsidRPr="009B6CEE" w:rsidRDefault="00AB1F60" w:rsidP="00AB1F60">
            <w:pPr>
              <w:pStyle w:val="ListParagraph"/>
              <w:contextualSpacing/>
              <w:rPr>
                <w:rFonts w:ascii="Times New Roman" w:hAnsi="Times New Roman"/>
                <w:sz w:val="24"/>
                <w:szCs w:val="24"/>
              </w:rPr>
            </w:pPr>
            <w:r w:rsidRPr="009B6CEE">
              <w:rPr>
                <w:rFonts w:ascii="Times New Roman" w:hAnsi="Times New Roman"/>
                <w:sz w:val="24"/>
                <w:szCs w:val="24"/>
              </w:rPr>
              <w:t>Briefly discuss possible reasons for the governing body to consider these changes.</w:t>
            </w:r>
          </w:p>
          <w:p w14:paraId="7AD5A94C" w14:textId="77777777" w:rsidR="00AB1F60" w:rsidRPr="004B0CA5" w:rsidRDefault="00AB1F60" w:rsidP="00AB1F60">
            <w:pPr>
              <w:tabs>
                <w:tab w:val="left" w:pos="3300"/>
              </w:tabs>
              <w:rPr>
                <w:rFonts w:cs="Arial"/>
              </w:rPr>
            </w:pPr>
            <w:r w:rsidRPr="004B0CA5">
              <w:rPr>
                <w:rFonts w:cs="Arial"/>
              </w:rPr>
              <w:t>The candidate should discus</w:t>
            </w:r>
            <w:r>
              <w:rPr>
                <w:rFonts w:cs="Arial"/>
              </w:rPr>
              <w:t>s the potential adoption these technologies</w:t>
            </w:r>
            <w:r w:rsidRPr="004B0CA5">
              <w:rPr>
                <w:rFonts w:cs="Arial"/>
              </w:rPr>
              <w:t>:</w:t>
            </w:r>
          </w:p>
          <w:p w14:paraId="7AD5A94D" w14:textId="77777777" w:rsidR="00AB1F60" w:rsidRPr="004B0CA5" w:rsidRDefault="00AB1F60" w:rsidP="00AB1F60">
            <w:pPr>
              <w:tabs>
                <w:tab w:val="left" w:pos="3300"/>
              </w:tabs>
              <w:rPr>
                <w:rFonts w:cs="Arial"/>
              </w:rPr>
            </w:pPr>
            <w:r w:rsidRPr="004B0CA5">
              <w:rPr>
                <w:rFonts w:cs="Arial"/>
              </w:rPr>
              <w:t>The governing body – automotive relevance, interest from VM’s, greenification of motorsport</w:t>
            </w:r>
            <w:r>
              <w:rPr>
                <w:rFonts w:cs="Arial"/>
              </w:rPr>
              <w:t>.</w:t>
            </w:r>
          </w:p>
          <w:p w14:paraId="7AD5A94E" w14:textId="77777777" w:rsidR="00AB1F60" w:rsidRPr="004B0CA5" w:rsidRDefault="00AB1F60" w:rsidP="00AB1F60">
            <w:pPr>
              <w:tabs>
                <w:tab w:val="left" w:pos="3300"/>
              </w:tabs>
              <w:rPr>
                <w:rFonts w:cs="Arial"/>
              </w:rPr>
            </w:pPr>
            <w:r w:rsidRPr="004B0CA5">
              <w:rPr>
                <w:rFonts w:cs="Arial"/>
              </w:rPr>
              <w:t>The business -  advantages to teams, publicity, costs, potential sponsorship</w:t>
            </w:r>
          </w:p>
          <w:p w14:paraId="7AD5A94F" w14:textId="77777777" w:rsidR="00AB1F60" w:rsidRPr="004B0CA5" w:rsidRDefault="00AB1F60" w:rsidP="00AB1F60">
            <w:pPr>
              <w:tabs>
                <w:tab w:val="left" w:pos="3300"/>
              </w:tabs>
              <w:rPr>
                <w:rFonts w:cs="Arial"/>
              </w:rPr>
            </w:pPr>
            <w:r w:rsidRPr="004B0CA5">
              <w:rPr>
                <w:rFonts w:cs="Arial"/>
              </w:rPr>
              <w:t>The technology – size, relevance, safety complexity.</w:t>
            </w:r>
          </w:p>
          <w:p w14:paraId="7AD5A950" w14:textId="77777777" w:rsidR="009B79AC" w:rsidRPr="00670A0F" w:rsidRDefault="009B79AC" w:rsidP="00670A0F">
            <w:pPr>
              <w:jc w:val="both"/>
              <w:rPr>
                <w:rFonts w:cs="Arial"/>
                <w:sz w:val="24"/>
              </w:rPr>
            </w:pPr>
          </w:p>
        </w:tc>
        <w:tc>
          <w:tcPr>
            <w:tcW w:w="992" w:type="dxa"/>
            <w:shd w:val="clear" w:color="auto" w:fill="auto"/>
          </w:tcPr>
          <w:p w14:paraId="7AD5A951" w14:textId="77777777" w:rsidR="009B79AC" w:rsidRPr="00670A0F" w:rsidRDefault="009B79AC" w:rsidP="00670A0F">
            <w:pPr>
              <w:jc w:val="both"/>
              <w:rPr>
                <w:rFonts w:cs="Arial"/>
                <w:sz w:val="24"/>
              </w:rPr>
            </w:pPr>
          </w:p>
          <w:p w14:paraId="7AD5A952" w14:textId="77777777" w:rsidR="009B79AC" w:rsidRPr="00670A0F" w:rsidRDefault="009B79AC" w:rsidP="00670A0F">
            <w:pPr>
              <w:jc w:val="both"/>
              <w:rPr>
                <w:rFonts w:cs="Arial"/>
                <w:sz w:val="24"/>
              </w:rPr>
            </w:pPr>
          </w:p>
          <w:p w14:paraId="7AD5A953" w14:textId="77777777" w:rsidR="009B79AC" w:rsidRPr="00670A0F" w:rsidRDefault="009B79AC" w:rsidP="00670A0F">
            <w:pPr>
              <w:jc w:val="both"/>
              <w:rPr>
                <w:rFonts w:cs="Arial"/>
                <w:sz w:val="24"/>
              </w:rPr>
            </w:pPr>
          </w:p>
          <w:p w14:paraId="7AD5A954" w14:textId="77777777" w:rsidR="009B79AC" w:rsidRPr="00670A0F" w:rsidRDefault="009B79AC" w:rsidP="00670A0F">
            <w:pPr>
              <w:jc w:val="both"/>
              <w:rPr>
                <w:rFonts w:cs="Arial"/>
                <w:sz w:val="24"/>
              </w:rPr>
            </w:pPr>
          </w:p>
          <w:p w14:paraId="7AD5A955" w14:textId="77777777" w:rsidR="009B79AC" w:rsidRPr="00670A0F" w:rsidRDefault="009B79AC" w:rsidP="00670A0F">
            <w:pPr>
              <w:jc w:val="both"/>
              <w:rPr>
                <w:rFonts w:cs="Arial"/>
                <w:sz w:val="24"/>
              </w:rPr>
            </w:pPr>
          </w:p>
          <w:p w14:paraId="7AD5A956" w14:textId="77777777" w:rsidR="009B79AC" w:rsidRPr="00670A0F" w:rsidRDefault="009B79AC" w:rsidP="00670A0F">
            <w:pPr>
              <w:jc w:val="both"/>
              <w:rPr>
                <w:rFonts w:cs="Arial"/>
                <w:sz w:val="24"/>
              </w:rPr>
            </w:pPr>
          </w:p>
          <w:p w14:paraId="7AD5A957" w14:textId="77777777" w:rsidR="009B79AC" w:rsidRPr="00670A0F" w:rsidRDefault="009B79AC" w:rsidP="00670A0F">
            <w:pPr>
              <w:jc w:val="both"/>
              <w:rPr>
                <w:rFonts w:cs="Arial"/>
                <w:sz w:val="24"/>
              </w:rPr>
            </w:pPr>
          </w:p>
          <w:p w14:paraId="7AD5A958" w14:textId="77777777" w:rsidR="009B79AC" w:rsidRPr="00670A0F" w:rsidRDefault="009B79AC" w:rsidP="00670A0F">
            <w:pPr>
              <w:jc w:val="both"/>
              <w:rPr>
                <w:rFonts w:cs="Arial"/>
                <w:sz w:val="24"/>
              </w:rPr>
            </w:pPr>
          </w:p>
          <w:p w14:paraId="7AD5A959" w14:textId="77777777" w:rsidR="009B79AC" w:rsidRPr="00670A0F" w:rsidRDefault="009B79AC" w:rsidP="00670A0F">
            <w:pPr>
              <w:jc w:val="both"/>
              <w:rPr>
                <w:rFonts w:cs="Arial"/>
                <w:sz w:val="24"/>
              </w:rPr>
            </w:pPr>
          </w:p>
          <w:p w14:paraId="7AD5A95A" w14:textId="77777777" w:rsidR="009B79AC" w:rsidRPr="00670A0F" w:rsidRDefault="009B79AC" w:rsidP="00670A0F">
            <w:pPr>
              <w:jc w:val="both"/>
              <w:rPr>
                <w:rFonts w:cs="Arial"/>
                <w:sz w:val="24"/>
              </w:rPr>
            </w:pPr>
          </w:p>
          <w:p w14:paraId="7AD5A95B" w14:textId="77777777" w:rsidR="009B79AC" w:rsidRPr="00670A0F" w:rsidRDefault="009B79AC" w:rsidP="00670A0F">
            <w:pPr>
              <w:jc w:val="both"/>
              <w:rPr>
                <w:rFonts w:cs="Arial"/>
                <w:sz w:val="24"/>
              </w:rPr>
            </w:pPr>
          </w:p>
          <w:p w14:paraId="7AD5A95C" w14:textId="77777777" w:rsidR="009B79AC" w:rsidRPr="00670A0F" w:rsidRDefault="009B79AC" w:rsidP="00670A0F">
            <w:pPr>
              <w:jc w:val="both"/>
              <w:rPr>
                <w:rFonts w:cs="Arial"/>
                <w:sz w:val="24"/>
              </w:rPr>
            </w:pPr>
          </w:p>
          <w:p w14:paraId="7AD5A95D" w14:textId="77777777" w:rsidR="009B79AC" w:rsidRPr="00670A0F" w:rsidRDefault="009B79AC" w:rsidP="00670A0F">
            <w:pPr>
              <w:jc w:val="both"/>
              <w:rPr>
                <w:rFonts w:cs="Arial"/>
                <w:sz w:val="24"/>
              </w:rPr>
            </w:pPr>
          </w:p>
          <w:p w14:paraId="7AD5A95E" w14:textId="77777777" w:rsidR="009B79AC" w:rsidRPr="00670A0F" w:rsidRDefault="00AB1F60" w:rsidP="00670A0F">
            <w:pPr>
              <w:jc w:val="both"/>
              <w:rPr>
                <w:rFonts w:cs="Arial"/>
                <w:sz w:val="24"/>
              </w:rPr>
            </w:pPr>
            <w:r>
              <w:rPr>
                <w:rFonts w:cs="Arial"/>
                <w:sz w:val="24"/>
              </w:rPr>
              <w:t>4</w:t>
            </w:r>
            <w:r w:rsidR="009B79AC" w:rsidRPr="00670A0F">
              <w:rPr>
                <w:rFonts w:cs="Arial"/>
                <w:sz w:val="24"/>
              </w:rPr>
              <w:t>marks</w:t>
            </w:r>
          </w:p>
          <w:p w14:paraId="7AD5A95F" w14:textId="77777777" w:rsidR="009B79AC" w:rsidRPr="00670A0F" w:rsidRDefault="009B79AC" w:rsidP="00670A0F">
            <w:pPr>
              <w:jc w:val="both"/>
              <w:rPr>
                <w:rFonts w:cs="Arial"/>
                <w:sz w:val="24"/>
              </w:rPr>
            </w:pPr>
          </w:p>
        </w:tc>
      </w:tr>
      <w:tr w:rsidR="00670A0F" w:rsidRPr="00670A0F" w14:paraId="7AD5A964" w14:textId="77777777" w:rsidTr="00670A0F">
        <w:tc>
          <w:tcPr>
            <w:tcW w:w="850" w:type="dxa"/>
            <w:shd w:val="clear" w:color="auto" w:fill="auto"/>
          </w:tcPr>
          <w:p w14:paraId="7AD5A961" w14:textId="77777777" w:rsidR="009B79AC" w:rsidRPr="00670A0F" w:rsidRDefault="009B79AC" w:rsidP="00670A0F">
            <w:pPr>
              <w:jc w:val="both"/>
              <w:rPr>
                <w:rFonts w:cs="Arial"/>
                <w:sz w:val="24"/>
              </w:rPr>
            </w:pPr>
          </w:p>
        </w:tc>
        <w:tc>
          <w:tcPr>
            <w:tcW w:w="8080" w:type="dxa"/>
            <w:shd w:val="clear" w:color="auto" w:fill="auto"/>
          </w:tcPr>
          <w:p w14:paraId="7AD5A962" w14:textId="77777777" w:rsidR="009B79AC" w:rsidRPr="00670A0F" w:rsidRDefault="009B79AC" w:rsidP="00670A0F">
            <w:pPr>
              <w:jc w:val="both"/>
              <w:rPr>
                <w:rFonts w:cs="Arial"/>
                <w:sz w:val="24"/>
              </w:rPr>
            </w:pPr>
          </w:p>
        </w:tc>
        <w:tc>
          <w:tcPr>
            <w:tcW w:w="992" w:type="dxa"/>
            <w:shd w:val="clear" w:color="auto" w:fill="auto"/>
          </w:tcPr>
          <w:p w14:paraId="7AD5A963" w14:textId="77777777" w:rsidR="009B79AC" w:rsidRPr="00670A0F" w:rsidRDefault="009B79AC" w:rsidP="00670A0F">
            <w:pPr>
              <w:jc w:val="both"/>
              <w:rPr>
                <w:rFonts w:cs="Arial"/>
                <w:sz w:val="24"/>
              </w:rPr>
            </w:pPr>
          </w:p>
        </w:tc>
      </w:tr>
      <w:tr w:rsidR="00670A0F" w:rsidRPr="00670A0F" w14:paraId="7AD5A9AA" w14:textId="77777777" w:rsidTr="00670A0F">
        <w:tc>
          <w:tcPr>
            <w:tcW w:w="850" w:type="dxa"/>
            <w:shd w:val="clear" w:color="auto" w:fill="auto"/>
          </w:tcPr>
          <w:p w14:paraId="7AD5A965" w14:textId="77777777" w:rsidR="009B79AC" w:rsidRPr="00670A0F" w:rsidRDefault="009B79AC" w:rsidP="00670A0F">
            <w:pPr>
              <w:jc w:val="both"/>
              <w:rPr>
                <w:rFonts w:cs="Arial"/>
                <w:sz w:val="24"/>
              </w:rPr>
            </w:pPr>
            <w:r w:rsidRPr="00670A0F">
              <w:rPr>
                <w:rFonts w:cs="Arial"/>
                <w:sz w:val="24"/>
              </w:rPr>
              <w:t xml:space="preserve">6 b </w:t>
            </w:r>
          </w:p>
        </w:tc>
        <w:tc>
          <w:tcPr>
            <w:tcW w:w="8080" w:type="dxa"/>
            <w:shd w:val="clear" w:color="auto" w:fill="auto"/>
          </w:tcPr>
          <w:p w14:paraId="7AD5A966" w14:textId="77777777" w:rsidR="00AB1F60" w:rsidRPr="009B6CEE" w:rsidRDefault="00AB1F60" w:rsidP="00AB1F60">
            <w:pPr>
              <w:pStyle w:val="ListParagraph"/>
              <w:numPr>
                <w:ilvl w:val="0"/>
                <w:numId w:val="31"/>
              </w:numPr>
              <w:contextualSpacing/>
              <w:rPr>
                <w:rFonts w:ascii="Times New Roman" w:hAnsi="Times New Roman"/>
                <w:sz w:val="24"/>
                <w:szCs w:val="24"/>
              </w:rPr>
            </w:pPr>
            <w:r w:rsidRPr="009B6CEE">
              <w:rPr>
                <w:rFonts w:ascii="Times New Roman" w:hAnsi="Times New Roman"/>
                <w:sz w:val="24"/>
                <w:szCs w:val="24"/>
              </w:rPr>
              <w:t>Analyze the driving forces affecting the governing body to incorporate environmental changes to the technical regulations by using the PEST/STEP analysis framework.</w:t>
            </w:r>
          </w:p>
          <w:p w14:paraId="7AD5A967" w14:textId="77777777" w:rsidR="00AB1F60" w:rsidRPr="004B0CA5" w:rsidRDefault="00AB1F60" w:rsidP="00AB1F60">
            <w:pPr>
              <w:rPr>
                <w:rFonts w:cs="Arial"/>
              </w:rPr>
            </w:pPr>
            <w:r w:rsidRPr="004B0CA5">
              <w:rPr>
                <w:rFonts w:cs="Arial"/>
              </w:rPr>
              <w:t>The candidate should perform a PEST analysis on the marco environment. The list bellows is not exhaustive but provides examples.</w:t>
            </w:r>
          </w:p>
          <w:p w14:paraId="7AD5A968" w14:textId="77777777" w:rsidR="00AB1F60" w:rsidRPr="004B0CA5" w:rsidRDefault="00AB1F60" w:rsidP="00AB1F60">
            <w:pPr>
              <w:rPr>
                <w:rFonts w:cs="Arial"/>
              </w:rPr>
            </w:pPr>
          </w:p>
          <w:p w14:paraId="7AD5A969" w14:textId="77777777" w:rsidR="00AB1F60" w:rsidRPr="004B0CA5" w:rsidRDefault="00AB1F60" w:rsidP="00AB1F60">
            <w:pPr>
              <w:rPr>
                <w:rFonts w:cs="Arial"/>
              </w:rPr>
            </w:pPr>
            <w:r w:rsidRPr="004B0CA5">
              <w:rPr>
                <w:rFonts w:cs="Arial"/>
              </w:rPr>
              <w:t>Political</w:t>
            </w:r>
          </w:p>
          <w:p w14:paraId="7AD5A96A" w14:textId="77777777" w:rsidR="00AB1F60" w:rsidRPr="004B0CA5" w:rsidRDefault="00AB1F60" w:rsidP="00AB1F60">
            <w:pPr>
              <w:rPr>
                <w:rFonts w:cs="Arial"/>
              </w:rPr>
            </w:pPr>
            <w:r w:rsidRPr="004B0CA5">
              <w:rPr>
                <w:rFonts w:cs="Arial"/>
              </w:rPr>
              <w:t>Supporting the political agenda</w:t>
            </w:r>
          </w:p>
          <w:p w14:paraId="7AD5A96B" w14:textId="77777777" w:rsidR="00AB1F60" w:rsidRPr="004B0CA5" w:rsidRDefault="00AB1F60" w:rsidP="00AB1F60">
            <w:pPr>
              <w:rPr>
                <w:rFonts w:cs="Arial"/>
              </w:rPr>
            </w:pPr>
            <w:r w:rsidRPr="004B0CA5">
              <w:rPr>
                <w:rFonts w:cs="Arial"/>
              </w:rPr>
              <w:t>Seen to be green</w:t>
            </w:r>
          </w:p>
          <w:p w14:paraId="7AD5A96C" w14:textId="77777777" w:rsidR="00AB1F60" w:rsidRPr="004B0CA5" w:rsidRDefault="00AB1F60" w:rsidP="00AB1F60">
            <w:pPr>
              <w:rPr>
                <w:rFonts w:cs="Arial"/>
              </w:rPr>
            </w:pPr>
            <w:r>
              <w:rPr>
                <w:rFonts w:cs="Arial"/>
              </w:rPr>
              <w:t>Supporting government agendas</w:t>
            </w:r>
          </w:p>
          <w:p w14:paraId="7AD5A96D" w14:textId="77777777" w:rsidR="00AB1F60" w:rsidRPr="004B0CA5" w:rsidRDefault="00AB1F60" w:rsidP="00AB1F60">
            <w:pPr>
              <w:rPr>
                <w:rFonts w:cs="Arial"/>
              </w:rPr>
            </w:pPr>
            <w:r w:rsidRPr="004B0CA5">
              <w:rPr>
                <w:rFonts w:cs="Arial"/>
              </w:rPr>
              <w:t>Green pressure groups</w:t>
            </w:r>
            <w:r w:rsidRPr="004B0CA5">
              <w:rPr>
                <w:rFonts w:cs="Arial"/>
              </w:rPr>
              <w:tab/>
            </w:r>
            <w:r w:rsidRPr="004B0CA5">
              <w:rPr>
                <w:rFonts w:cs="Arial"/>
              </w:rPr>
              <w:tab/>
            </w:r>
          </w:p>
          <w:p w14:paraId="7AD5A96E" w14:textId="77777777" w:rsidR="00AB1F60" w:rsidRPr="004B0CA5" w:rsidRDefault="00AB1F60" w:rsidP="00AB1F60">
            <w:pPr>
              <w:rPr>
                <w:rFonts w:cs="Arial"/>
              </w:rPr>
            </w:pPr>
            <w:r w:rsidRPr="004B0CA5">
              <w:rPr>
                <w:rFonts w:cs="Arial"/>
              </w:rPr>
              <w:t>Emissions legislation</w:t>
            </w:r>
            <w:r w:rsidRPr="004B0CA5">
              <w:rPr>
                <w:rFonts w:cs="Arial"/>
              </w:rPr>
              <w:tab/>
            </w:r>
            <w:r>
              <w:rPr>
                <w:rFonts w:cs="Arial"/>
              </w:rPr>
              <w:t>CO2, noxious gasses</w:t>
            </w:r>
            <w:r w:rsidRPr="004B0CA5">
              <w:rPr>
                <w:rFonts w:cs="Arial"/>
              </w:rPr>
              <w:tab/>
            </w:r>
            <w:r w:rsidRPr="004B0CA5">
              <w:rPr>
                <w:rFonts w:cs="Arial"/>
              </w:rPr>
              <w:tab/>
            </w:r>
            <w:r w:rsidRPr="004B0CA5">
              <w:rPr>
                <w:rFonts w:cs="Arial"/>
              </w:rPr>
              <w:tab/>
            </w:r>
            <w:r w:rsidRPr="004B0CA5">
              <w:rPr>
                <w:rFonts w:cs="Arial"/>
              </w:rPr>
              <w:tab/>
            </w:r>
            <w:r>
              <w:rPr>
                <w:rFonts w:cs="Arial"/>
              </w:rPr>
              <w:t>(4</w:t>
            </w:r>
            <w:r w:rsidRPr="004B0CA5">
              <w:rPr>
                <w:rFonts w:cs="Arial"/>
              </w:rPr>
              <w:t xml:space="preserve"> marks)</w:t>
            </w:r>
          </w:p>
          <w:p w14:paraId="7AD5A96F" w14:textId="77777777" w:rsidR="00AB1F60" w:rsidRPr="004B0CA5" w:rsidRDefault="00AB1F60" w:rsidP="00AB1F60">
            <w:pPr>
              <w:rPr>
                <w:rFonts w:cs="Arial"/>
              </w:rPr>
            </w:pPr>
          </w:p>
          <w:p w14:paraId="7AD5A970" w14:textId="77777777" w:rsidR="00AB1F60" w:rsidRPr="004B0CA5" w:rsidRDefault="00AB1F60" w:rsidP="00AB1F60">
            <w:pPr>
              <w:rPr>
                <w:rFonts w:cs="Arial"/>
              </w:rPr>
            </w:pPr>
            <w:r w:rsidRPr="004B0CA5">
              <w:rPr>
                <w:rFonts w:cs="Arial"/>
              </w:rPr>
              <w:t>Economic</w:t>
            </w:r>
          </w:p>
          <w:p w14:paraId="7AD5A971" w14:textId="77777777" w:rsidR="00AB1F60" w:rsidRPr="004B0CA5" w:rsidRDefault="00AB1F60" w:rsidP="00AB1F60">
            <w:pPr>
              <w:rPr>
                <w:rFonts w:cs="Arial"/>
              </w:rPr>
            </w:pPr>
            <w:r w:rsidRPr="004B0CA5">
              <w:rPr>
                <w:rFonts w:cs="Arial"/>
              </w:rPr>
              <w:t>Expensive to design and develop</w:t>
            </w:r>
          </w:p>
          <w:p w14:paraId="7AD5A972" w14:textId="77777777" w:rsidR="00AB1F60" w:rsidRPr="004B0CA5" w:rsidRDefault="00AB1F60" w:rsidP="00AB1F60">
            <w:pPr>
              <w:rPr>
                <w:rFonts w:cs="Arial"/>
              </w:rPr>
            </w:pPr>
            <w:r w:rsidRPr="004B0CA5">
              <w:rPr>
                <w:rFonts w:cs="Arial"/>
              </w:rPr>
              <w:t>Extra spares required</w:t>
            </w:r>
          </w:p>
          <w:p w14:paraId="7AD5A973" w14:textId="77777777" w:rsidR="00AB1F60" w:rsidRPr="004B0CA5" w:rsidRDefault="00AB1F60" w:rsidP="00AB1F60">
            <w:pPr>
              <w:rPr>
                <w:rFonts w:cs="Arial"/>
              </w:rPr>
            </w:pPr>
            <w:r w:rsidRPr="004B0CA5">
              <w:rPr>
                <w:rFonts w:cs="Arial"/>
              </w:rPr>
              <w:t>Potential new sponsorship avenues.</w:t>
            </w:r>
          </w:p>
          <w:p w14:paraId="7AD5A974" w14:textId="77777777" w:rsidR="00AB1F60" w:rsidRPr="004B0CA5" w:rsidRDefault="00AB1F60" w:rsidP="00AB1F60">
            <w:pPr>
              <w:rPr>
                <w:rFonts w:cs="Arial"/>
              </w:rPr>
            </w:pPr>
            <w:r>
              <w:rPr>
                <w:rFonts w:cs="Arial"/>
              </w:rPr>
              <w:t>Additional staff &amp; facilities required.</w:t>
            </w:r>
            <w:r>
              <w:rPr>
                <w:rFonts w:cs="Arial"/>
              </w:rPr>
              <w:tab/>
            </w:r>
            <w:r>
              <w:rPr>
                <w:rFonts w:cs="Arial"/>
              </w:rPr>
              <w:tab/>
            </w:r>
            <w:r>
              <w:rPr>
                <w:rFonts w:cs="Arial"/>
              </w:rPr>
              <w:tab/>
            </w:r>
            <w:r>
              <w:rPr>
                <w:rFonts w:cs="Arial"/>
              </w:rPr>
              <w:tab/>
              <w:t>(4</w:t>
            </w:r>
            <w:r w:rsidRPr="004B0CA5">
              <w:rPr>
                <w:rFonts w:cs="Arial"/>
              </w:rPr>
              <w:t>marks)</w:t>
            </w:r>
          </w:p>
          <w:p w14:paraId="7AD5A975" w14:textId="77777777" w:rsidR="00AB1F60" w:rsidRPr="004B0CA5" w:rsidRDefault="00AB1F60" w:rsidP="00AB1F60">
            <w:pPr>
              <w:rPr>
                <w:rFonts w:cs="Arial"/>
              </w:rPr>
            </w:pPr>
          </w:p>
          <w:p w14:paraId="7AD5A976" w14:textId="77777777" w:rsidR="00AB1F60" w:rsidRPr="004B0CA5" w:rsidRDefault="00AB1F60" w:rsidP="00AB1F60">
            <w:pPr>
              <w:rPr>
                <w:rFonts w:cs="Arial"/>
              </w:rPr>
            </w:pPr>
            <w:r w:rsidRPr="004B0CA5">
              <w:rPr>
                <w:rFonts w:cs="Arial"/>
              </w:rPr>
              <w:t>Social</w:t>
            </w:r>
          </w:p>
          <w:p w14:paraId="7AD5A977" w14:textId="77777777" w:rsidR="00AB1F60" w:rsidRPr="004B0CA5" w:rsidRDefault="00AB1F60" w:rsidP="00AB1F60">
            <w:pPr>
              <w:rPr>
                <w:rFonts w:cs="Arial"/>
              </w:rPr>
            </w:pPr>
            <w:r w:rsidRPr="004B0CA5">
              <w:rPr>
                <w:rFonts w:cs="Arial"/>
              </w:rPr>
              <w:t>Consumer buying patterns</w:t>
            </w:r>
          </w:p>
          <w:p w14:paraId="7AD5A978" w14:textId="77777777" w:rsidR="00AB1F60" w:rsidRPr="004B0CA5" w:rsidRDefault="00AB1F60" w:rsidP="00AB1F60">
            <w:pPr>
              <w:rPr>
                <w:rFonts w:cs="Arial"/>
              </w:rPr>
            </w:pPr>
            <w:r>
              <w:rPr>
                <w:rFonts w:cs="Arial"/>
              </w:rPr>
              <w:t>Satisfying consumers green a</w:t>
            </w:r>
            <w:r w:rsidRPr="004B0CA5">
              <w:rPr>
                <w:rFonts w:cs="Arial"/>
              </w:rPr>
              <w:t>genda</w:t>
            </w:r>
          </w:p>
          <w:p w14:paraId="7AD5A979" w14:textId="77777777" w:rsidR="00AB1F60" w:rsidRPr="004B0CA5" w:rsidRDefault="00AB1F60" w:rsidP="00AB1F60">
            <w:pPr>
              <w:rPr>
                <w:rFonts w:cs="Arial"/>
              </w:rPr>
            </w:pPr>
            <w:r w:rsidRPr="004B0CA5">
              <w:rPr>
                <w:rFonts w:cs="Arial"/>
              </w:rPr>
              <w:t>Fashion for performance upgrades</w:t>
            </w:r>
          </w:p>
          <w:p w14:paraId="7AD5A97A" w14:textId="77777777" w:rsidR="00AB1F60" w:rsidRPr="004B0CA5" w:rsidRDefault="00AB1F60" w:rsidP="00AB1F60">
            <w:pPr>
              <w:rPr>
                <w:rFonts w:cs="Arial"/>
              </w:rPr>
            </w:pPr>
            <w:r w:rsidRPr="004B0CA5">
              <w:rPr>
                <w:rFonts w:cs="Arial"/>
              </w:rPr>
              <w:t>Fashion for vehicle downsizing</w:t>
            </w:r>
            <w:r w:rsidRPr="004B0CA5">
              <w:rPr>
                <w:rFonts w:cs="Arial"/>
              </w:rPr>
              <w:tab/>
            </w:r>
            <w:r w:rsidRPr="004B0CA5">
              <w:rPr>
                <w:rFonts w:cs="Arial"/>
              </w:rPr>
              <w:tab/>
            </w:r>
          </w:p>
          <w:p w14:paraId="7AD5A97B" w14:textId="77777777" w:rsidR="00AB1F60" w:rsidRPr="004B0CA5" w:rsidRDefault="00AB1F60" w:rsidP="00AB1F60">
            <w:pPr>
              <w:rPr>
                <w:rFonts w:cs="Arial"/>
              </w:rPr>
            </w:pPr>
            <w:r w:rsidRPr="004B0CA5">
              <w:rPr>
                <w:rFonts w:cs="Arial"/>
              </w:rPr>
              <w:t>Increased use of KERS / hybridisation again</w:t>
            </w:r>
            <w:r>
              <w:rPr>
                <w:rFonts w:cs="Arial"/>
              </w:rPr>
              <w:t xml:space="preserve"> for marketing and sales</w:t>
            </w:r>
            <w:r>
              <w:rPr>
                <w:rFonts w:cs="Arial"/>
              </w:rPr>
              <w:tab/>
            </w:r>
            <w:r>
              <w:rPr>
                <w:rFonts w:cs="Arial"/>
              </w:rPr>
              <w:tab/>
            </w:r>
            <w:r>
              <w:rPr>
                <w:rFonts w:cs="Arial"/>
              </w:rPr>
              <w:tab/>
              <w:t>(4</w:t>
            </w:r>
            <w:r w:rsidRPr="004B0CA5">
              <w:rPr>
                <w:rFonts w:cs="Arial"/>
              </w:rPr>
              <w:t xml:space="preserve"> marks)</w:t>
            </w:r>
          </w:p>
          <w:p w14:paraId="7AD5A97C" w14:textId="77777777" w:rsidR="00AB1F60" w:rsidRPr="00322DDE" w:rsidRDefault="00AB1F60" w:rsidP="00AB1F60">
            <w:pPr>
              <w:rPr>
                <w:rFonts w:cs="Arial"/>
                <w:color w:val="FF0000"/>
              </w:rPr>
            </w:pPr>
          </w:p>
          <w:p w14:paraId="7AD5A97D" w14:textId="77777777" w:rsidR="00AB1F60" w:rsidRPr="00513735" w:rsidRDefault="00AB1F60" w:rsidP="00AB1F60">
            <w:pPr>
              <w:rPr>
                <w:rFonts w:cs="Arial"/>
              </w:rPr>
            </w:pPr>
            <w:r w:rsidRPr="00513735">
              <w:rPr>
                <w:rFonts w:cs="Arial"/>
              </w:rPr>
              <w:t>Technological</w:t>
            </w:r>
          </w:p>
          <w:p w14:paraId="7AD5A97E" w14:textId="77777777" w:rsidR="00AB1F60" w:rsidRPr="00513735" w:rsidRDefault="00AB1F60" w:rsidP="00AB1F60">
            <w:pPr>
              <w:rPr>
                <w:rFonts w:cs="Arial"/>
              </w:rPr>
            </w:pPr>
            <w:r w:rsidRPr="00513735">
              <w:rPr>
                <w:rFonts w:cs="Arial"/>
              </w:rPr>
              <w:t>Effect brake stability</w:t>
            </w:r>
          </w:p>
          <w:p w14:paraId="7AD5A97F" w14:textId="77777777" w:rsidR="00AB1F60" w:rsidRPr="00513735" w:rsidRDefault="00AB1F60" w:rsidP="00AB1F60">
            <w:pPr>
              <w:rPr>
                <w:rFonts w:cs="Arial"/>
              </w:rPr>
            </w:pPr>
            <w:r w:rsidRPr="00513735">
              <w:rPr>
                <w:rFonts w:cs="Arial"/>
              </w:rPr>
              <w:t>Effect on vehicle mass</w:t>
            </w:r>
          </w:p>
          <w:p w14:paraId="7AD5A980" w14:textId="77777777" w:rsidR="00AB1F60" w:rsidRPr="00513735" w:rsidRDefault="00AB1F60" w:rsidP="00AB1F60">
            <w:pPr>
              <w:rPr>
                <w:rFonts w:cs="Arial"/>
              </w:rPr>
            </w:pPr>
            <w:r w:rsidRPr="00513735">
              <w:rPr>
                <w:rFonts w:cs="Arial"/>
              </w:rPr>
              <w:t>Effect on servicing requirements and safety</w:t>
            </w:r>
          </w:p>
          <w:p w14:paraId="7AD5A981" w14:textId="77777777" w:rsidR="00AB1F60" w:rsidRPr="00513735" w:rsidRDefault="00AB1F60" w:rsidP="00AB1F60">
            <w:pPr>
              <w:rPr>
                <w:rFonts w:cs="Arial"/>
              </w:rPr>
            </w:pPr>
            <w:r w:rsidRPr="00513735">
              <w:rPr>
                <w:rFonts w:cs="Arial"/>
              </w:rPr>
              <w:t>Ease of installation</w:t>
            </w:r>
          </w:p>
          <w:p w14:paraId="7AD5A982" w14:textId="77777777" w:rsidR="00AB1F60" w:rsidRPr="00513735" w:rsidRDefault="00AB1F60" w:rsidP="00AB1F60">
            <w:pPr>
              <w:rPr>
                <w:rFonts w:cs="Arial"/>
              </w:rPr>
            </w:pPr>
            <w:r w:rsidRPr="00513735">
              <w:rPr>
                <w:rFonts w:cs="Arial"/>
              </w:rPr>
              <w:t>OEM’s offering more base vehicles with hybrid capability – technology transfer</w:t>
            </w:r>
          </w:p>
          <w:p w14:paraId="7AD5A983" w14:textId="77777777" w:rsidR="00AB1F60" w:rsidRPr="00513735" w:rsidRDefault="00AB1F60" w:rsidP="00AB1F60">
            <w:pPr>
              <w:rPr>
                <w:rFonts w:cs="Arial"/>
              </w:rPr>
            </w:pPr>
            <w:r w:rsidRPr="00513735">
              <w:rPr>
                <w:rFonts w:cs="Arial"/>
              </w:rPr>
              <w:t>OEM’s providing more ‘niche’ vehicles</w:t>
            </w:r>
          </w:p>
          <w:p w14:paraId="7AD5A984" w14:textId="77777777" w:rsidR="00AB1F60" w:rsidRPr="00513735" w:rsidRDefault="00AB1F60" w:rsidP="00AB1F60">
            <w:pPr>
              <w:rPr>
                <w:rFonts w:cs="Arial"/>
              </w:rPr>
            </w:pPr>
            <w:r w:rsidRPr="00513735">
              <w:rPr>
                <w:rFonts w:cs="Arial"/>
              </w:rPr>
              <w:t>Competing technologies such as flywheels batteries, supercaps.</w:t>
            </w:r>
          </w:p>
          <w:p w14:paraId="7AD5A985" w14:textId="77777777" w:rsidR="00AB1F60" w:rsidRPr="00513735" w:rsidRDefault="00AB1F60" w:rsidP="00AB1F60">
            <w:pPr>
              <w:rPr>
                <w:rFonts w:cs="Arial"/>
              </w:rPr>
            </w:pPr>
            <w:r w:rsidRPr="00513735">
              <w:rPr>
                <w:rFonts w:cs="Arial"/>
              </w:rPr>
              <w:t>Improving vehicle stage performance (especially for restricted engines)</w:t>
            </w:r>
          </w:p>
          <w:p w14:paraId="7AD5A986" w14:textId="77777777" w:rsidR="00AB1F60" w:rsidRPr="00513735" w:rsidRDefault="00AB1F60" w:rsidP="00AB1F60">
            <w:pPr>
              <w:rPr>
                <w:rFonts w:cs="Arial"/>
              </w:rPr>
            </w:pPr>
            <w:r w:rsidRPr="00513735">
              <w:rPr>
                <w:rFonts w:cs="Arial"/>
              </w:rPr>
              <w:t>Possibilities to ‘down size’ IC engine.</w:t>
            </w:r>
          </w:p>
          <w:p w14:paraId="7AD5A987" w14:textId="77777777" w:rsidR="00AB1F60" w:rsidRPr="00513735" w:rsidRDefault="00AB1F60" w:rsidP="00AB1F60">
            <w:pPr>
              <w:rPr>
                <w:rFonts w:cs="Arial"/>
              </w:rPr>
            </w:pPr>
            <w:r w:rsidRPr="00513735">
              <w:rPr>
                <w:rFonts w:cs="Arial"/>
              </w:rPr>
              <w:t>Ever m</w:t>
            </w:r>
            <w:r w:rsidR="00C37166">
              <w:rPr>
                <w:rFonts w:cs="Arial"/>
              </w:rPr>
              <w:t>ore complex donor vehicle powertrain</w:t>
            </w:r>
            <w:r w:rsidRPr="00513735">
              <w:rPr>
                <w:rFonts w:cs="Arial"/>
              </w:rPr>
              <w:t xml:space="preserve"> management systems making KERS</w:t>
            </w:r>
            <w:r>
              <w:rPr>
                <w:rFonts w:cs="Arial"/>
              </w:rPr>
              <w:t>/hybrid</w:t>
            </w:r>
            <w:r w:rsidRPr="00513735">
              <w:rPr>
                <w:rFonts w:cs="Arial"/>
              </w:rPr>
              <w:t xml:space="preserve"> integration more complex</w:t>
            </w:r>
            <w:r w:rsidRPr="00513735">
              <w:rPr>
                <w:rFonts w:cs="Arial"/>
              </w:rPr>
              <w:tab/>
            </w:r>
            <w:r w:rsidRPr="00513735">
              <w:rPr>
                <w:rFonts w:cs="Arial"/>
              </w:rPr>
              <w:tab/>
            </w:r>
            <w:r w:rsidRPr="00513735">
              <w:rPr>
                <w:rFonts w:cs="Arial"/>
              </w:rPr>
              <w:tab/>
            </w:r>
            <w:r w:rsidRPr="00513735">
              <w:rPr>
                <w:rFonts w:cs="Arial"/>
              </w:rPr>
              <w:tab/>
            </w:r>
            <w:r w:rsidRPr="00513735">
              <w:rPr>
                <w:rFonts w:cs="Arial"/>
              </w:rPr>
              <w:tab/>
            </w:r>
            <w:r w:rsidRPr="00513735">
              <w:rPr>
                <w:rFonts w:cs="Arial"/>
              </w:rPr>
              <w:tab/>
            </w:r>
            <w:r w:rsidRPr="00513735">
              <w:rPr>
                <w:rFonts w:cs="Arial"/>
              </w:rPr>
              <w:tab/>
            </w:r>
            <w:r w:rsidRPr="00513735">
              <w:rPr>
                <w:rFonts w:cs="Arial"/>
              </w:rPr>
              <w:tab/>
              <w:t>(4 marks)</w:t>
            </w:r>
          </w:p>
          <w:p w14:paraId="7AD5A988" w14:textId="77777777" w:rsidR="009B79AC" w:rsidRDefault="009B79AC" w:rsidP="00670A0F">
            <w:pPr>
              <w:jc w:val="both"/>
              <w:rPr>
                <w:rFonts w:cs="Arial"/>
                <w:sz w:val="24"/>
              </w:rPr>
            </w:pPr>
          </w:p>
          <w:p w14:paraId="7AD5A989" w14:textId="77777777" w:rsidR="00AB1F60" w:rsidRPr="00670A0F" w:rsidRDefault="00AB1F60" w:rsidP="00670A0F">
            <w:pPr>
              <w:jc w:val="both"/>
              <w:rPr>
                <w:rFonts w:cs="Arial"/>
                <w:sz w:val="24"/>
              </w:rPr>
            </w:pPr>
          </w:p>
        </w:tc>
        <w:tc>
          <w:tcPr>
            <w:tcW w:w="992" w:type="dxa"/>
            <w:shd w:val="clear" w:color="auto" w:fill="auto"/>
          </w:tcPr>
          <w:p w14:paraId="7AD5A98A" w14:textId="77777777" w:rsidR="009B79AC" w:rsidRPr="00670A0F" w:rsidRDefault="009B79AC" w:rsidP="00670A0F">
            <w:pPr>
              <w:jc w:val="both"/>
              <w:rPr>
                <w:rFonts w:cs="Arial"/>
                <w:sz w:val="24"/>
              </w:rPr>
            </w:pPr>
          </w:p>
          <w:p w14:paraId="7AD5A98B" w14:textId="77777777" w:rsidR="009B79AC" w:rsidRPr="00670A0F" w:rsidRDefault="009B79AC" w:rsidP="00670A0F">
            <w:pPr>
              <w:jc w:val="both"/>
              <w:rPr>
                <w:rFonts w:cs="Arial"/>
                <w:sz w:val="24"/>
              </w:rPr>
            </w:pPr>
          </w:p>
          <w:p w14:paraId="7AD5A98C" w14:textId="77777777" w:rsidR="009B79AC" w:rsidRPr="00670A0F" w:rsidRDefault="009B79AC" w:rsidP="00670A0F">
            <w:pPr>
              <w:jc w:val="both"/>
              <w:rPr>
                <w:rFonts w:cs="Arial"/>
                <w:sz w:val="24"/>
              </w:rPr>
            </w:pPr>
          </w:p>
          <w:p w14:paraId="7AD5A98D" w14:textId="77777777" w:rsidR="009B79AC" w:rsidRPr="00670A0F" w:rsidRDefault="009B79AC" w:rsidP="00670A0F">
            <w:pPr>
              <w:jc w:val="both"/>
              <w:rPr>
                <w:rFonts w:cs="Arial"/>
                <w:sz w:val="24"/>
              </w:rPr>
            </w:pPr>
          </w:p>
          <w:p w14:paraId="7AD5A98E" w14:textId="77777777" w:rsidR="009B79AC" w:rsidRDefault="009B79AC" w:rsidP="00670A0F">
            <w:pPr>
              <w:jc w:val="both"/>
              <w:rPr>
                <w:rFonts w:cs="Arial"/>
                <w:sz w:val="24"/>
              </w:rPr>
            </w:pPr>
          </w:p>
          <w:p w14:paraId="7AD5A98F" w14:textId="77777777" w:rsidR="00C37166" w:rsidRDefault="00C37166" w:rsidP="00670A0F">
            <w:pPr>
              <w:jc w:val="both"/>
              <w:rPr>
                <w:rFonts w:cs="Arial"/>
                <w:sz w:val="24"/>
              </w:rPr>
            </w:pPr>
          </w:p>
          <w:p w14:paraId="7AD5A990" w14:textId="77777777" w:rsidR="00C37166" w:rsidRDefault="00C37166" w:rsidP="00670A0F">
            <w:pPr>
              <w:jc w:val="both"/>
              <w:rPr>
                <w:rFonts w:cs="Arial"/>
                <w:sz w:val="24"/>
              </w:rPr>
            </w:pPr>
          </w:p>
          <w:p w14:paraId="7AD5A991" w14:textId="77777777" w:rsidR="00C37166" w:rsidRDefault="00C37166" w:rsidP="00670A0F">
            <w:pPr>
              <w:jc w:val="both"/>
              <w:rPr>
                <w:rFonts w:cs="Arial"/>
                <w:sz w:val="24"/>
              </w:rPr>
            </w:pPr>
          </w:p>
          <w:p w14:paraId="7AD5A992" w14:textId="77777777" w:rsidR="00C37166" w:rsidRDefault="00C37166" w:rsidP="00670A0F">
            <w:pPr>
              <w:jc w:val="both"/>
              <w:rPr>
                <w:rFonts w:cs="Arial"/>
                <w:sz w:val="24"/>
              </w:rPr>
            </w:pPr>
          </w:p>
          <w:p w14:paraId="7AD5A993" w14:textId="77777777" w:rsidR="00C37166" w:rsidRDefault="00C37166" w:rsidP="00670A0F">
            <w:pPr>
              <w:jc w:val="both"/>
              <w:rPr>
                <w:rFonts w:cs="Arial"/>
                <w:sz w:val="24"/>
              </w:rPr>
            </w:pPr>
          </w:p>
          <w:p w14:paraId="7AD5A994" w14:textId="77777777" w:rsidR="00C37166" w:rsidRDefault="00C37166" w:rsidP="00670A0F">
            <w:pPr>
              <w:jc w:val="both"/>
              <w:rPr>
                <w:rFonts w:cs="Arial"/>
                <w:sz w:val="24"/>
              </w:rPr>
            </w:pPr>
          </w:p>
          <w:p w14:paraId="7AD5A995" w14:textId="77777777" w:rsidR="00C37166" w:rsidRDefault="00C37166" w:rsidP="00670A0F">
            <w:pPr>
              <w:jc w:val="both"/>
              <w:rPr>
                <w:rFonts w:cs="Arial"/>
                <w:sz w:val="24"/>
              </w:rPr>
            </w:pPr>
          </w:p>
          <w:p w14:paraId="7AD5A996" w14:textId="77777777" w:rsidR="00C37166" w:rsidRDefault="00C37166" w:rsidP="00670A0F">
            <w:pPr>
              <w:jc w:val="both"/>
              <w:rPr>
                <w:rFonts w:cs="Arial"/>
                <w:sz w:val="24"/>
              </w:rPr>
            </w:pPr>
          </w:p>
          <w:p w14:paraId="7AD5A997" w14:textId="77777777" w:rsidR="00C37166" w:rsidRDefault="00C37166" w:rsidP="00670A0F">
            <w:pPr>
              <w:jc w:val="both"/>
              <w:rPr>
                <w:rFonts w:cs="Arial"/>
                <w:sz w:val="24"/>
              </w:rPr>
            </w:pPr>
          </w:p>
          <w:p w14:paraId="7AD5A998" w14:textId="77777777" w:rsidR="00C37166" w:rsidRDefault="00C37166" w:rsidP="00670A0F">
            <w:pPr>
              <w:jc w:val="both"/>
              <w:rPr>
                <w:rFonts w:cs="Arial"/>
                <w:sz w:val="24"/>
              </w:rPr>
            </w:pPr>
          </w:p>
          <w:p w14:paraId="7AD5A999" w14:textId="77777777" w:rsidR="00C37166" w:rsidRDefault="00C37166" w:rsidP="00670A0F">
            <w:pPr>
              <w:jc w:val="both"/>
              <w:rPr>
                <w:rFonts w:cs="Arial"/>
                <w:sz w:val="24"/>
              </w:rPr>
            </w:pPr>
          </w:p>
          <w:p w14:paraId="7AD5A99A" w14:textId="77777777" w:rsidR="00C37166" w:rsidRDefault="00C37166" w:rsidP="00670A0F">
            <w:pPr>
              <w:jc w:val="both"/>
              <w:rPr>
                <w:rFonts w:cs="Arial"/>
                <w:sz w:val="24"/>
              </w:rPr>
            </w:pPr>
          </w:p>
          <w:p w14:paraId="7AD5A99B" w14:textId="77777777" w:rsidR="00C37166" w:rsidRDefault="00C37166" w:rsidP="00670A0F">
            <w:pPr>
              <w:jc w:val="both"/>
              <w:rPr>
                <w:rFonts w:cs="Arial"/>
                <w:sz w:val="24"/>
              </w:rPr>
            </w:pPr>
          </w:p>
          <w:p w14:paraId="7AD5A99C" w14:textId="77777777" w:rsidR="00C37166" w:rsidRDefault="00C37166" w:rsidP="00670A0F">
            <w:pPr>
              <w:jc w:val="both"/>
              <w:rPr>
                <w:rFonts w:cs="Arial"/>
                <w:sz w:val="24"/>
              </w:rPr>
            </w:pPr>
          </w:p>
          <w:p w14:paraId="7AD5A99D" w14:textId="77777777" w:rsidR="00C37166" w:rsidRDefault="00C37166" w:rsidP="00670A0F">
            <w:pPr>
              <w:jc w:val="both"/>
              <w:rPr>
                <w:rFonts w:cs="Arial"/>
                <w:sz w:val="24"/>
              </w:rPr>
            </w:pPr>
          </w:p>
          <w:p w14:paraId="7AD5A99E" w14:textId="77777777" w:rsidR="00C37166" w:rsidRDefault="00C37166" w:rsidP="00670A0F">
            <w:pPr>
              <w:jc w:val="both"/>
              <w:rPr>
                <w:rFonts w:cs="Arial"/>
                <w:sz w:val="24"/>
              </w:rPr>
            </w:pPr>
          </w:p>
          <w:p w14:paraId="7AD5A99F" w14:textId="77777777" w:rsidR="00C37166" w:rsidRDefault="00C37166" w:rsidP="00670A0F">
            <w:pPr>
              <w:jc w:val="both"/>
              <w:rPr>
                <w:rFonts w:cs="Arial"/>
                <w:sz w:val="24"/>
              </w:rPr>
            </w:pPr>
          </w:p>
          <w:p w14:paraId="7AD5A9A0" w14:textId="77777777" w:rsidR="00C37166" w:rsidRDefault="00C37166" w:rsidP="00670A0F">
            <w:pPr>
              <w:jc w:val="both"/>
              <w:rPr>
                <w:rFonts w:cs="Arial"/>
                <w:sz w:val="24"/>
              </w:rPr>
            </w:pPr>
          </w:p>
          <w:p w14:paraId="7AD5A9A1" w14:textId="77777777" w:rsidR="00C37166" w:rsidRDefault="00C37166" w:rsidP="00670A0F">
            <w:pPr>
              <w:jc w:val="both"/>
              <w:rPr>
                <w:rFonts w:cs="Arial"/>
                <w:sz w:val="24"/>
              </w:rPr>
            </w:pPr>
          </w:p>
          <w:p w14:paraId="7AD5A9A2" w14:textId="77777777" w:rsidR="00C37166" w:rsidRDefault="00C37166" w:rsidP="00670A0F">
            <w:pPr>
              <w:jc w:val="both"/>
              <w:rPr>
                <w:rFonts w:cs="Arial"/>
                <w:sz w:val="24"/>
              </w:rPr>
            </w:pPr>
          </w:p>
          <w:p w14:paraId="7AD5A9A3" w14:textId="77777777" w:rsidR="00C37166" w:rsidRDefault="00C37166" w:rsidP="00670A0F">
            <w:pPr>
              <w:jc w:val="both"/>
              <w:rPr>
                <w:rFonts w:cs="Arial"/>
                <w:sz w:val="24"/>
              </w:rPr>
            </w:pPr>
          </w:p>
          <w:p w14:paraId="7AD5A9A4" w14:textId="77777777" w:rsidR="00C37166" w:rsidRDefault="00C37166" w:rsidP="00670A0F">
            <w:pPr>
              <w:jc w:val="both"/>
              <w:rPr>
                <w:rFonts w:cs="Arial"/>
                <w:sz w:val="24"/>
              </w:rPr>
            </w:pPr>
          </w:p>
          <w:p w14:paraId="7AD5A9A5" w14:textId="77777777" w:rsidR="00C37166" w:rsidRDefault="00C37166" w:rsidP="00670A0F">
            <w:pPr>
              <w:jc w:val="both"/>
              <w:rPr>
                <w:rFonts w:cs="Arial"/>
                <w:sz w:val="24"/>
              </w:rPr>
            </w:pPr>
          </w:p>
          <w:p w14:paraId="7AD5A9A6" w14:textId="77777777" w:rsidR="00C37166" w:rsidRDefault="00C37166" w:rsidP="00670A0F">
            <w:pPr>
              <w:jc w:val="both"/>
              <w:rPr>
                <w:rFonts w:cs="Arial"/>
                <w:sz w:val="24"/>
              </w:rPr>
            </w:pPr>
          </w:p>
          <w:p w14:paraId="7AD5A9A7" w14:textId="77777777" w:rsidR="00C37166" w:rsidRPr="00670A0F" w:rsidRDefault="00C37166" w:rsidP="00670A0F">
            <w:pPr>
              <w:jc w:val="both"/>
              <w:rPr>
                <w:rFonts w:cs="Arial"/>
                <w:sz w:val="24"/>
              </w:rPr>
            </w:pPr>
          </w:p>
          <w:p w14:paraId="7AD5A9A8" w14:textId="77777777" w:rsidR="009B79AC" w:rsidRPr="00670A0F" w:rsidRDefault="009B79AC" w:rsidP="00670A0F">
            <w:pPr>
              <w:jc w:val="both"/>
              <w:rPr>
                <w:rFonts w:cs="Arial"/>
                <w:sz w:val="24"/>
              </w:rPr>
            </w:pPr>
          </w:p>
          <w:p w14:paraId="7AD5A9A9" w14:textId="77777777" w:rsidR="009B79AC" w:rsidRPr="00670A0F" w:rsidRDefault="00AB1F60" w:rsidP="00670A0F">
            <w:pPr>
              <w:jc w:val="both"/>
              <w:rPr>
                <w:rFonts w:cs="Arial"/>
                <w:sz w:val="24"/>
              </w:rPr>
            </w:pPr>
            <w:r>
              <w:rPr>
                <w:rFonts w:cs="Arial"/>
                <w:sz w:val="24"/>
              </w:rPr>
              <w:t>16</w:t>
            </w:r>
            <w:r w:rsidR="009B79AC" w:rsidRPr="00670A0F">
              <w:rPr>
                <w:rFonts w:cs="Arial"/>
                <w:sz w:val="24"/>
              </w:rPr>
              <w:t>marks</w:t>
            </w:r>
          </w:p>
        </w:tc>
      </w:tr>
      <w:tr w:rsidR="00670A0F" w:rsidRPr="00670A0F" w14:paraId="7AD5A9C2" w14:textId="77777777" w:rsidTr="00670A0F">
        <w:tc>
          <w:tcPr>
            <w:tcW w:w="850" w:type="dxa"/>
            <w:shd w:val="clear" w:color="auto" w:fill="auto"/>
          </w:tcPr>
          <w:p w14:paraId="7AD5A9AB" w14:textId="77777777" w:rsidR="009B79AC" w:rsidRPr="00670A0F" w:rsidRDefault="009B79AC" w:rsidP="00670A0F">
            <w:pPr>
              <w:jc w:val="both"/>
              <w:rPr>
                <w:rFonts w:cs="Arial"/>
                <w:sz w:val="24"/>
              </w:rPr>
            </w:pPr>
            <w:r w:rsidRPr="00670A0F">
              <w:rPr>
                <w:rFonts w:cs="Arial"/>
                <w:sz w:val="24"/>
              </w:rPr>
              <w:t>6 c</w:t>
            </w:r>
          </w:p>
        </w:tc>
        <w:tc>
          <w:tcPr>
            <w:tcW w:w="8080" w:type="dxa"/>
            <w:shd w:val="clear" w:color="auto" w:fill="auto"/>
          </w:tcPr>
          <w:p w14:paraId="7AD5A9AC" w14:textId="77777777" w:rsidR="00C37166" w:rsidRPr="00C37166" w:rsidRDefault="00C37166" w:rsidP="00C37166">
            <w:pPr>
              <w:pStyle w:val="ListParagraph"/>
              <w:contextualSpacing/>
              <w:rPr>
                <w:rFonts w:ascii="Times New Roman" w:hAnsi="Times New Roman"/>
                <w:sz w:val="24"/>
                <w:szCs w:val="24"/>
              </w:rPr>
            </w:pPr>
            <w:r w:rsidRPr="00C37166">
              <w:rPr>
                <w:rFonts w:ascii="Times New Roman" w:hAnsi="Times New Roman"/>
                <w:sz w:val="24"/>
                <w:szCs w:val="24"/>
              </w:rPr>
              <w:t>Following the results of your analysis; what advice would you offer the governing body and the teams on the potential adoption of environmental changes to the technical regulations?</w:t>
            </w:r>
          </w:p>
          <w:p w14:paraId="7AD5A9AD" w14:textId="77777777" w:rsidR="00C37166" w:rsidRPr="00C37166" w:rsidRDefault="00C37166" w:rsidP="00C37166">
            <w:pPr>
              <w:pStyle w:val="ListParagraph"/>
              <w:contextualSpacing/>
              <w:rPr>
                <w:rFonts w:ascii="Times New Roman" w:hAnsi="Times New Roman"/>
                <w:sz w:val="24"/>
                <w:szCs w:val="24"/>
              </w:rPr>
            </w:pPr>
          </w:p>
          <w:p w14:paraId="7AD5A9AE"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An open question for the candidate, suggestions could include:</w:t>
            </w:r>
          </w:p>
          <w:p w14:paraId="7AD5A9AF"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Improve the green credentials</w:t>
            </w:r>
          </w:p>
          <w:p w14:paraId="7AD5A9B0" w14:textId="77777777" w:rsidR="00C37166" w:rsidRPr="00C37166" w:rsidRDefault="00C37166" w:rsidP="00C37166">
            <w:pPr>
              <w:ind w:left="720"/>
              <w:rPr>
                <w:rFonts w:ascii="Times New Roman" w:hAnsi="Times New Roman"/>
                <w:sz w:val="24"/>
                <w:szCs w:val="24"/>
              </w:rPr>
            </w:pPr>
            <w:r w:rsidRPr="00C37166">
              <w:rPr>
                <w:rFonts w:ascii="Times New Roman" w:hAnsi="Times New Roman"/>
                <w:sz w:val="24"/>
                <w:szCs w:val="24"/>
              </w:rPr>
              <w:t xml:space="preserve">Target  for smaller engines, promote concept of downsizing </w:t>
            </w:r>
          </w:p>
          <w:p w14:paraId="7AD5A9B1"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More potential sponsorship</w:t>
            </w:r>
          </w:p>
          <w:p w14:paraId="7AD5A9B2"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lastRenderedPageBreak/>
              <w:tab/>
              <w:t>Probably need market survey, sound out VM’s etc</w:t>
            </w:r>
          </w:p>
          <w:p w14:paraId="7AD5A9B3"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Technical and cost impact on teams – study required</w:t>
            </w:r>
          </w:p>
          <w:p w14:paraId="7AD5A9B4"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Safety considerations – study required.</w:t>
            </w:r>
          </w:p>
          <w:p w14:paraId="7AD5A9B5"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Diversify within technology and equipment</w:t>
            </w:r>
          </w:p>
          <w:p w14:paraId="7AD5A9B6"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ab/>
              <w:t>What other markets could be addressed with similar technology?</w:t>
            </w:r>
          </w:p>
          <w:p w14:paraId="7AD5A9B7"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ab/>
              <w:t>What spin offs into road vehicle technology?</w:t>
            </w:r>
          </w:p>
          <w:p w14:paraId="7AD5A9B8" w14:textId="77777777" w:rsidR="00C37166" w:rsidRPr="00C37166" w:rsidRDefault="00C37166" w:rsidP="00C37166">
            <w:pPr>
              <w:rPr>
                <w:rFonts w:ascii="Times New Roman" w:hAnsi="Times New Roman"/>
                <w:sz w:val="24"/>
                <w:szCs w:val="24"/>
              </w:rPr>
            </w:pPr>
            <w:r w:rsidRPr="00C37166">
              <w:rPr>
                <w:rFonts w:ascii="Times New Roman" w:hAnsi="Times New Roman"/>
                <w:sz w:val="24"/>
                <w:szCs w:val="24"/>
              </w:rPr>
              <w:t>Consider maintaining entertainment spectical.</w:t>
            </w:r>
          </w:p>
          <w:p w14:paraId="7AD5A9B9" w14:textId="77777777" w:rsidR="00C37166" w:rsidRPr="00C37166" w:rsidRDefault="00C37166" w:rsidP="00C37166">
            <w:pPr>
              <w:pStyle w:val="ListParagraph"/>
              <w:contextualSpacing/>
              <w:rPr>
                <w:rFonts w:ascii="Times New Roman" w:hAnsi="Times New Roman"/>
                <w:sz w:val="24"/>
                <w:szCs w:val="24"/>
              </w:rPr>
            </w:pPr>
          </w:p>
          <w:p w14:paraId="7AD5A9BA" w14:textId="77777777" w:rsidR="009B79AC" w:rsidRPr="00670A0F" w:rsidRDefault="009B79AC" w:rsidP="00C37166">
            <w:pPr>
              <w:tabs>
                <w:tab w:val="left" w:pos="915"/>
              </w:tabs>
              <w:jc w:val="both"/>
              <w:rPr>
                <w:rFonts w:cs="Arial"/>
                <w:sz w:val="24"/>
              </w:rPr>
            </w:pPr>
          </w:p>
        </w:tc>
        <w:tc>
          <w:tcPr>
            <w:tcW w:w="992" w:type="dxa"/>
            <w:shd w:val="clear" w:color="auto" w:fill="auto"/>
          </w:tcPr>
          <w:p w14:paraId="7AD5A9BB" w14:textId="77777777" w:rsidR="009B79AC" w:rsidRPr="00670A0F" w:rsidRDefault="009B79AC" w:rsidP="00670A0F">
            <w:pPr>
              <w:jc w:val="both"/>
              <w:rPr>
                <w:rFonts w:cs="Arial"/>
                <w:sz w:val="24"/>
              </w:rPr>
            </w:pPr>
          </w:p>
          <w:p w14:paraId="7AD5A9BC" w14:textId="77777777" w:rsidR="009B79AC" w:rsidRPr="00670A0F" w:rsidRDefault="009B79AC" w:rsidP="00670A0F">
            <w:pPr>
              <w:jc w:val="both"/>
              <w:rPr>
                <w:rFonts w:cs="Arial"/>
                <w:sz w:val="24"/>
              </w:rPr>
            </w:pPr>
          </w:p>
          <w:p w14:paraId="7AD5A9BD" w14:textId="77777777" w:rsidR="009B79AC" w:rsidRPr="00670A0F" w:rsidRDefault="009B79AC" w:rsidP="00670A0F">
            <w:pPr>
              <w:jc w:val="both"/>
              <w:rPr>
                <w:rFonts w:cs="Arial"/>
                <w:sz w:val="24"/>
              </w:rPr>
            </w:pPr>
          </w:p>
          <w:p w14:paraId="7AD5A9BE" w14:textId="77777777" w:rsidR="009B79AC" w:rsidRPr="00670A0F" w:rsidRDefault="009B79AC" w:rsidP="00670A0F">
            <w:pPr>
              <w:jc w:val="both"/>
              <w:rPr>
                <w:rFonts w:cs="Arial"/>
                <w:sz w:val="24"/>
              </w:rPr>
            </w:pPr>
          </w:p>
          <w:p w14:paraId="7AD5A9BF" w14:textId="77777777" w:rsidR="009B79AC" w:rsidRPr="00670A0F" w:rsidRDefault="009B79AC" w:rsidP="00670A0F">
            <w:pPr>
              <w:jc w:val="both"/>
              <w:rPr>
                <w:rFonts w:cs="Arial"/>
                <w:sz w:val="24"/>
              </w:rPr>
            </w:pPr>
          </w:p>
          <w:p w14:paraId="7AD5A9C0" w14:textId="77777777" w:rsidR="009B79AC" w:rsidRPr="00670A0F" w:rsidRDefault="009B79AC" w:rsidP="00670A0F">
            <w:pPr>
              <w:jc w:val="both"/>
              <w:rPr>
                <w:rFonts w:cs="Arial"/>
                <w:sz w:val="24"/>
              </w:rPr>
            </w:pPr>
          </w:p>
          <w:p w14:paraId="7AD5A9C1" w14:textId="77777777" w:rsidR="009B79AC" w:rsidRPr="00670A0F" w:rsidRDefault="00C37166" w:rsidP="00670A0F">
            <w:pPr>
              <w:jc w:val="both"/>
              <w:rPr>
                <w:rFonts w:cs="Arial"/>
                <w:sz w:val="24"/>
              </w:rPr>
            </w:pPr>
            <w:r>
              <w:rPr>
                <w:rFonts w:cs="Arial"/>
                <w:sz w:val="24"/>
              </w:rPr>
              <w:t>5</w:t>
            </w:r>
            <w:r w:rsidR="009B79AC" w:rsidRPr="00670A0F">
              <w:rPr>
                <w:rFonts w:cs="Arial"/>
                <w:sz w:val="24"/>
              </w:rPr>
              <w:t xml:space="preserve"> marks</w:t>
            </w:r>
          </w:p>
        </w:tc>
      </w:tr>
      <w:tr w:rsidR="00670A0F" w:rsidRPr="00670A0F" w14:paraId="7AD5A9C6" w14:textId="77777777" w:rsidTr="00670A0F">
        <w:tc>
          <w:tcPr>
            <w:tcW w:w="850" w:type="dxa"/>
            <w:shd w:val="clear" w:color="auto" w:fill="auto"/>
          </w:tcPr>
          <w:p w14:paraId="7AD5A9C3" w14:textId="77777777" w:rsidR="009B79AC" w:rsidRPr="00670A0F" w:rsidRDefault="009B79AC" w:rsidP="00670A0F">
            <w:pPr>
              <w:jc w:val="both"/>
              <w:rPr>
                <w:rFonts w:cs="Arial"/>
                <w:sz w:val="24"/>
              </w:rPr>
            </w:pPr>
          </w:p>
        </w:tc>
        <w:tc>
          <w:tcPr>
            <w:tcW w:w="8080" w:type="dxa"/>
            <w:shd w:val="clear" w:color="auto" w:fill="auto"/>
          </w:tcPr>
          <w:p w14:paraId="7AD5A9C4" w14:textId="77777777" w:rsidR="009B79AC" w:rsidRPr="00670A0F" w:rsidRDefault="009B79AC" w:rsidP="00670A0F">
            <w:pPr>
              <w:jc w:val="both"/>
              <w:rPr>
                <w:rFonts w:cs="Arial"/>
                <w:sz w:val="24"/>
              </w:rPr>
            </w:pPr>
          </w:p>
        </w:tc>
        <w:tc>
          <w:tcPr>
            <w:tcW w:w="992" w:type="dxa"/>
            <w:shd w:val="clear" w:color="auto" w:fill="auto"/>
          </w:tcPr>
          <w:p w14:paraId="7AD5A9C5" w14:textId="77777777" w:rsidR="00240CCE" w:rsidRPr="00670A0F" w:rsidRDefault="00240CCE" w:rsidP="00670A0F">
            <w:pPr>
              <w:jc w:val="both"/>
              <w:rPr>
                <w:rFonts w:cs="Arial"/>
                <w:sz w:val="24"/>
              </w:rPr>
            </w:pPr>
          </w:p>
        </w:tc>
      </w:tr>
    </w:tbl>
    <w:p w14:paraId="7AD5A9C7" w14:textId="77777777" w:rsidR="009B79AC" w:rsidRDefault="009B79AC">
      <w:pPr>
        <w:jc w:val="both"/>
        <w:rPr>
          <w:rFonts w:cs="Arial"/>
          <w:sz w:val="24"/>
        </w:rPr>
      </w:pPr>
    </w:p>
    <w:p w14:paraId="7AD5A9C8" w14:textId="77777777" w:rsidR="00E51DFB" w:rsidRDefault="00E51DFB">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938"/>
        <w:gridCol w:w="992"/>
      </w:tblGrid>
      <w:tr w:rsidR="00670A0F" w:rsidRPr="00670A0F" w14:paraId="7AD5A9CC" w14:textId="77777777" w:rsidTr="00670A0F">
        <w:tc>
          <w:tcPr>
            <w:tcW w:w="992" w:type="dxa"/>
            <w:shd w:val="clear" w:color="auto" w:fill="auto"/>
          </w:tcPr>
          <w:p w14:paraId="7AD5A9C9" w14:textId="77777777" w:rsidR="00E51DFB" w:rsidRPr="00670A0F" w:rsidRDefault="00E51DFB" w:rsidP="00670A0F">
            <w:pPr>
              <w:jc w:val="both"/>
              <w:rPr>
                <w:rFonts w:cs="Arial"/>
                <w:b/>
                <w:sz w:val="24"/>
              </w:rPr>
            </w:pPr>
            <w:r w:rsidRPr="00670A0F">
              <w:rPr>
                <w:rFonts w:cs="Arial"/>
                <w:b/>
                <w:sz w:val="24"/>
              </w:rPr>
              <w:t>Q7</w:t>
            </w:r>
          </w:p>
        </w:tc>
        <w:tc>
          <w:tcPr>
            <w:tcW w:w="7938" w:type="dxa"/>
            <w:shd w:val="clear" w:color="auto" w:fill="auto"/>
          </w:tcPr>
          <w:p w14:paraId="7AD5A9CA" w14:textId="77777777" w:rsidR="00E51DFB" w:rsidRPr="00670A0F" w:rsidRDefault="00E51DFB" w:rsidP="00670A0F">
            <w:pPr>
              <w:jc w:val="both"/>
              <w:rPr>
                <w:rFonts w:cs="Arial"/>
                <w:b/>
                <w:sz w:val="24"/>
              </w:rPr>
            </w:pPr>
            <w:r w:rsidRPr="00670A0F">
              <w:rPr>
                <w:rFonts w:cs="Arial"/>
                <w:b/>
                <w:sz w:val="24"/>
              </w:rPr>
              <w:t>Question</w:t>
            </w:r>
          </w:p>
        </w:tc>
        <w:tc>
          <w:tcPr>
            <w:tcW w:w="992" w:type="dxa"/>
            <w:shd w:val="clear" w:color="auto" w:fill="auto"/>
          </w:tcPr>
          <w:p w14:paraId="7AD5A9CB" w14:textId="77777777" w:rsidR="00E51DFB" w:rsidRPr="00670A0F" w:rsidRDefault="00E51DFB" w:rsidP="00670A0F">
            <w:pPr>
              <w:jc w:val="both"/>
              <w:rPr>
                <w:rFonts w:cs="Arial"/>
                <w:b/>
                <w:sz w:val="24"/>
              </w:rPr>
            </w:pPr>
            <w:r w:rsidRPr="00670A0F">
              <w:rPr>
                <w:rFonts w:cs="Arial"/>
                <w:b/>
                <w:sz w:val="24"/>
              </w:rPr>
              <w:t>Marks</w:t>
            </w:r>
          </w:p>
        </w:tc>
      </w:tr>
      <w:tr w:rsidR="00670A0F" w:rsidRPr="00670A0F" w14:paraId="7AD5A9D1" w14:textId="77777777" w:rsidTr="00670A0F">
        <w:tc>
          <w:tcPr>
            <w:tcW w:w="992" w:type="dxa"/>
            <w:shd w:val="clear" w:color="auto" w:fill="auto"/>
          </w:tcPr>
          <w:p w14:paraId="7AD5A9CD" w14:textId="77777777" w:rsidR="00E51DFB" w:rsidRPr="00670A0F" w:rsidRDefault="00E51DFB" w:rsidP="00670A0F">
            <w:pPr>
              <w:jc w:val="both"/>
              <w:rPr>
                <w:rFonts w:cs="Arial"/>
                <w:sz w:val="24"/>
              </w:rPr>
            </w:pPr>
          </w:p>
          <w:p w14:paraId="7AD5A9CE" w14:textId="77777777" w:rsidR="00E51DFB" w:rsidRPr="00670A0F" w:rsidRDefault="00E51DFB" w:rsidP="00670A0F">
            <w:pPr>
              <w:jc w:val="both"/>
              <w:rPr>
                <w:rFonts w:cs="Arial"/>
                <w:sz w:val="24"/>
              </w:rPr>
            </w:pPr>
          </w:p>
        </w:tc>
        <w:tc>
          <w:tcPr>
            <w:tcW w:w="7938" w:type="dxa"/>
            <w:shd w:val="clear" w:color="auto" w:fill="auto"/>
          </w:tcPr>
          <w:p w14:paraId="7AD5A9CF" w14:textId="77777777" w:rsidR="00E51DFB" w:rsidRPr="00670A0F" w:rsidRDefault="00E51DFB" w:rsidP="00670A0F">
            <w:pPr>
              <w:jc w:val="both"/>
              <w:rPr>
                <w:rFonts w:cs="Arial"/>
                <w:sz w:val="24"/>
              </w:rPr>
            </w:pPr>
          </w:p>
        </w:tc>
        <w:tc>
          <w:tcPr>
            <w:tcW w:w="992" w:type="dxa"/>
            <w:shd w:val="clear" w:color="auto" w:fill="auto"/>
          </w:tcPr>
          <w:p w14:paraId="7AD5A9D0" w14:textId="77777777" w:rsidR="00E51DFB" w:rsidRPr="00670A0F" w:rsidRDefault="00E51DFB" w:rsidP="00670A0F">
            <w:pPr>
              <w:jc w:val="both"/>
              <w:rPr>
                <w:rFonts w:cs="Arial"/>
                <w:sz w:val="24"/>
              </w:rPr>
            </w:pPr>
          </w:p>
        </w:tc>
      </w:tr>
      <w:tr w:rsidR="00670A0F" w:rsidRPr="00670A0F" w14:paraId="7AD5A9F0" w14:textId="77777777" w:rsidTr="00670A0F">
        <w:tc>
          <w:tcPr>
            <w:tcW w:w="992" w:type="dxa"/>
            <w:shd w:val="clear" w:color="auto" w:fill="auto"/>
          </w:tcPr>
          <w:p w14:paraId="7AD5A9D2" w14:textId="77777777" w:rsidR="00E51DFB" w:rsidRPr="00670A0F" w:rsidRDefault="00E51DFB" w:rsidP="00670A0F">
            <w:pPr>
              <w:jc w:val="both"/>
              <w:rPr>
                <w:rFonts w:cs="Arial"/>
                <w:sz w:val="24"/>
              </w:rPr>
            </w:pPr>
            <w:r w:rsidRPr="00670A0F">
              <w:rPr>
                <w:rFonts w:cs="Arial"/>
                <w:sz w:val="24"/>
              </w:rPr>
              <w:t xml:space="preserve">7 a </w:t>
            </w:r>
          </w:p>
        </w:tc>
        <w:tc>
          <w:tcPr>
            <w:tcW w:w="7938" w:type="dxa"/>
            <w:shd w:val="clear" w:color="auto" w:fill="auto"/>
          </w:tcPr>
          <w:p w14:paraId="7AD5A9D3" w14:textId="77777777" w:rsidR="000C35CE" w:rsidRDefault="000C35CE" w:rsidP="000C35CE">
            <w:r>
              <w:t xml:space="preserve">Engineers have a duty of care to provide goods and services that are ‘fit for purpose’. There are often pressures to bring products or services to market rapidly, or introduce innovative technologies to motorsport vehicles. </w:t>
            </w:r>
          </w:p>
          <w:p w14:paraId="7AD5A9D4" w14:textId="77777777" w:rsidR="000C35CE" w:rsidRDefault="000C35CE" w:rsidP="000C35CE">
            <w:pPr>
              <w:pStyle w:val="ListParagraph"/>
              <w:numPr>
                <w:ilvl w:val="0"/>
                <w:numId w:val="34"/>
              </w:numPr>
            </w:pPr>
            <w:r>
              <w:t xml:space="preserve">A junior design engineer working for a race team. During the current season the vehicle has not been performing well, the drivers and lead engineers are despondent. The sponsor is disappointed. The junior </w:t>
            </w:r>
            <w:proofErr w:type="gramStart"/>
            <w:r>
              <w:t>designer with a colleague have</w:t>
            </w:r>
            <w:proofErr w:type="gramEnd"/>
            <w:r>
              <w:t xml:space="preserve"> an innovative idea and they rapidly produced a prototype suspension component out of carbon fibre. This prototype was demonstrated to improve performance and the driver wanted to use it at the next event. However the engineer has concerns about the as yet untested component durability.</w:t>
            </w:r>
          </w:p>
          <w:p w14:paraId="7AD5A9D5" w14:textId="77777777" w:rsidR="000C35CE" w:rsidRDefault="000C35CE" w:rsidP="000C35CE">
            <w:pPr>
              <w:pStyle w:val="ListParagraph"/>
            </w:pPr>
            <w:r>
              <w:t>Explain the concept of ‘harm’.</w:t>
            </w:r>
          </w:p>
          <w:p w14:paraId="7AD5A9D6" w14:textId="77777777" w:rsidR="000C35CE" w:rsidRDefault="000C35CE" w:rsidP="000C35CE">
            <w:pPr>
              <w:pStyle w:val="ListParagraph"/>
            </w:pPr>
            <w:r>
              <w:t xml:space="preserve">Outline the pressures and ethical issues affecting the engineer. </w:t>
            </w:r>
          </w:p>
          <w:p w14:paraId="7AD5A9D7" w14:textId="77777777" w:rsidR="000C35CE" w:rsidRDefault="000C35CE" w:rsidP="000C35CE">
            <w:pPr>
              <w:pStyle w:val="ListParagraph"/>
            </w:pPr>
            <w:r>
              <w:t>Suggest possible courses of action.</w:t>
            </w:r>
          </w:p>
          <w:p w14:paraId="7AD5A9D8" w14:textId="77777777" w:rsidR="000C35CE" w:rsidRPr="00881819" w:rsidRDefault="000C35CE" w:rsidP="000C35CE">
            <w:pPr>
              <w:ind w:left="6480" w:firstLine="720"/>
              <w:rPr>
                <w:b/>
              </w:rPr>
            </w:pPr>
          </w:p>
          <w:p w14:paraId="7AD5A9D9" w14:textId="77777777" w:rsidR="000C35CE" w:rsidRDefault="000C35CE" w:rsidP="000C35CE">
            <w:r>
              <w:t>The student should ;</w:t>
            </w:r>
          </w:p>
          <w:p w14:paraId="7AD5A9DA" w14:textId="77777777" w:rsidR="000C35CE" w:rsidRDefault="000C35CE" w:rsidP="000C35CE">
            <w:r>
              <w:t>Suggest that ‘harm’ is physical or emotional harm to any stakeholders.</w:t>
            </w:r>
          </w:p>
          <w:p w14:paraId="7AD5A9DB" w14:textId="77777777" w:rsidR="000C35CE" w:rsidRDefault="000C35CE" w:rsidP="000C35CE">
            <w:r>
              <w:t>Discuss that the pressure to run the prototype components is high due to the potential competitive advantage the team would benefit from. Bur there is a possibility of harm to driver, other competitors, marshals and the viewing public. Possible damage to circuit/safety fencing causing costs and delay to the event. Possible adverse publicity.</w:t>
            </w:r>
          </w:p>
          <w:p w14:paraId="7AD5A9DC" w14:textId="77777777" w:rsidR="000C35CE" w:rsidRDefault="000C35CE" w:rsidP="000C35CE">
            <w:r>
              <w:t>-Possible courses of action could include:</w:t>
            </w:r>
          </w:p>
          <w:p w14:paraId="7AD5A9DD" w14:textId="77777777" w:rsidR="000C35CE" w:rsidRDefault="000C35CE" w:rsidP="000C35CE">
            <w:r>
              <w:t>Do nothing, let the components be used</w:t>
            </w:r>
          </w:p>
          <w:p w14:paraId="7AD5A9DE" w14:textId="77777777" w:rsidR="000C35CE" w:rsidRDefault="000C35CE" w:rsidP="000C35CE">
            <w:r>
              <w:t>Stop running bits and continue on std 3 month development programme</w:t>
            </w:r>
          </w:p>
          <w:p w14:paraId="7AD5A9DF" w14:textId="77777777" w:rsidR="000C35CE" w:rsidRDefault="000C35CE" w:rsidP="000C35CE">
            <w:r>
              <w:t>Aska higher authority – dicuss the situation with stakeholders.</w:t>
            </w:r>
          </w:p>
          <w:p w14:paraId="7AD5A9E0" w14:textId="77777777" w:rsidR="000C35CE" w:rsidRDefault="000C35CE" w:rsidP="000C35CE">
            <w:r>
              <w:t>Outline any alternative strategies that could establish component robustness in the shortest possible timeframe.</w:t>
            </w:r>
          </w:p>
          <w:p w14:paraId="7AD5A9E1" w14:textId="77777777" w:rsidR="000C35CE" w:rsidRDefault="000C35CE" w:rsidP="000C35CE">
            <w:r>
              <w:t>Sometimes people do not feel comfortable taking an ethical stand against a decision that they do not feel is ethically correct. Later they may come to regret that decision.</w:t>
            </w:r>
          </w:p>
          <w:p w14:paraId="7AD5A9E2" w14:textId="77777777" w:rsidR="000C35CE" w:rsidRDefault="000C35CE" w:rsidP="00670A0F">
            <w:pPr>
              <w:jc w:val="both"/>
              <w:rPr>
                <w:rFonts w:cs="Arial"/>
                <w:sz w:val="24"/>
              </w:rPr>
            </w:pPr>
          </w:p>
          <w:p w14:paraId="7AD5A9E3" w14:textId="77777777" w:rsidR="00E51DFB" w:rsidRPr="000C35CE" w:rsidRDefault="00E51DFB" w:rsidP="000C35CE">
            <w:pPr>
              <w:ind w:firstLine="720"/>
              <w:rPr>
                <w:rFonts w:cs="Arial"/>
                <w:sz w:val="24"/>
              </w:rPr>
            </w:pPr>
          </w:p>
        </w:tc>
        <w:tc>
          <w:tcPr>
            <w:tcW w:w="992" w:type="dxa"/>
            <w:shd w:val="clear" w:color="auto" w:fill="auto"/>
          </w:tcPr>
          <w:p w14:paraId="7AD5A9E4" w14:textId="77777777" w:rsidR="00E51DFB" w:rsidRPr="00670A0F" w:rsidRDefault="00E51DFB" w:rsidP="00670A0F">
            <w:pPr>
              <w:jc w:val="both"/>
              <w:rPr>
                <w:rFonts w:cs="Arial"/>
                <w:sz w:val="24"/>
              </w:rPr>
            </w:pPr>
          </w:p>
          <w:p w14:paraId="7AD5A9E5" w14:textId="77777777" w:rsidR="00E51DFB" w:rsidRPr="00670A0F" w:rsidRDefault="00E51DFB" w:rsidP="00670A0F">
            <w:pPr>
              <w:jc w:val="both"/>
              <w:rPr>
                <w:rFonts w:cs="Arial"/>
                <w:sz w:val="24"/>
              </w:rPr>
            </w:pPr>
          </w:p>
          <w:p w14:paraId="7AD5A9E6" w14:textId="77777777" w:rsidR="00E51DFB" w:rsidRPr="00670A0F" w:rsidRDefault="00E51DFB" w:rsidP="00670A0F">
            <w:pPr>
              <w:jc w:val="both"/>
              <w:rPr>
                <w:rFonts w:cs="Arial"/>
                <w:sz w:val="24"/>
              </w:rPr>
            </w:pPr>
          </w:p>
          <w:p w14:paraId="7AD5A9E7" w14:textId="77777777" w:rsidR="00E51DFB" w:rsidRPr="00670A0F" w:rsidRDefault="00E51DFB" w:rsidP="00670A0F">
            <w:pPr>
              <w:jc w:val="both"/>
              <w:rPr>
                <w:rFonts w:cs="Arial"/>
                <w:sz w:val="24"/>
              </w:rPr>
            </w:pPr>
          </w:p>
          <w:p w14:paraId="7AD5A9E8" w14:textId="77777777" w:rsidR="00E51DFB" w:rsidRPr="00670A0F" w:rsidRDefault="00E51DFB" w:rsidP="00670A0F">
            <w:pPr>
              <w:jc w:val="both"/>
              <w:rPr>
                <w:rFonts w:cs="Arial"/>
                <w:sz w:val="24"/>
              </w:rPr>
            </w:pPr>
          </w:p>
          <w:p w14:paraId="7AD5A9E9" w14:textId="77777777" w:rsidR="00E51DFB" w:rsidRPr="00670A0F" w:rsidRDefault="00E51DFB" w:rsidP="00670A0F">
            <w:pPr>
              <w:jc w:val="both"/>
              <w:rPr>
                <w:rFonts w:cs="Arial"/>
                <w:sz w:val="24"/>
              </w:rPr>
            </w:pPr>
          </w:p>
          <w:p w14:paraId="7AD5A9EA" w14:textId="77777777" w:rsidR="00E51DFB" w:rsidRPr="00670A0F" w:rsidRDefault="00E51DFB" w:rsidP="00670A0F">
            <w:pPr>
              <w:jc w:val="both"/>
              <w:rPr>
                <w:rFonts w:cs="Arial"/>
                <w:sz w:val="24"/>
              </w:rPr>
            </w:pPr>
          </w:p>
          <w:p w14:paraId="7AD5A9EB" w14:textId="77777777" w:rsidR="00E51DFB" w:rsidRPr="00670A0F" w:rsidRDefault="00E51DFB" w:rsidP="00670A0F">
            <w:pPr>
              <w:jc w:val="both"/>
              <w:rPr>
                <w:rFonts w:cs="Arial"/>
                <w:sz w:val="24"/>
              </w:rPr>
            </w:pPr>
          </w:p>
          <w:p w14:paraId="7AD5A9EC" w14:textId="77777777" w:rsidR="00E51DFB" w:rsidRPr="00670A0F" w:rsidRDefault="00E51DFB" w:rsidP="00670A0F">
            <w:pPr>
              <w:jc w:val="both"/>
              <w:rPr>
                <w:rFonts w:cs="Arial"/>
                <w:sz w:val="24"/>
              </w:rPr>
            </w:pPr>
          </w:p>
          <w:p w14:paraId="7AD5A9ED" w14:textId="77777777" w:rsidR="00E51DFB" w:rsidRPr="00670A0F" w:rsidRDefault="00E51DFB" w:rsidP="00670A0F">
            <w:pPr>
              <w:jc w:val="both"/>
              <w:rPr>
                <w:rFonts w:cs="Arial"/>
                <w:sz w:val="24"/>
              </w:rPr>
            </w:pPr>
          </w:p>
          <w:p w14:paraId="7AD5A9EE" w14:textId="77777777" w:rsidR="00E51DFB" w:rsidRPr="00670A0F" w:rsidRDefault="00E51DFB" w:rsidP="00670A0F">
            <w:pPr>
              <w:jc w:val="both"/>
              <w:rPr>
                <w:rFonts w:cs="Arial"/>
                <w:sz w:val="24"/>
              </w:rPr>
            </w:pPr>
          </w:p>
          <w:p w14:paraId="7AD5A9EF" w14:textId="77777777" w:rsidR="00E51DFB" w:rsidRPr="00670A0F" w:rsidRDefault="000C35CE" w:rsidP="00670A0F">
            <w:pPr>
              <w:jc w:val="both"/>
              <w:rPr>
                <w:rFonts w:cs="Arial"/>
                <w:sz w:val="24"/>
              </w:rPr>
            </w:pPr>
            <w:r>
              <w:rPr>
                <w:rFonts w:cs="Arial"/>
                <w:sz w:val="24"/>
              </w:rPr>
              <w:t>8</w:t>
            </w:r>
            <w:r w:rsidR="00E51DFB" w:rsidRPr="00670A0F">
              <w:rPr>
                <w:rFonts w:cs="Arial"/>
                <w:sz w:val="24"/>
              </w:rPr>
              <w:t xml:space="preserve"> marks</w:t>
            </w:r>
          </w:p>
        </w:tc>
      </w:tr>
      <w:tr w:rsidR="00670A0F" w:rsidRPr="00670A0F" w14:paraId="7AD5AA27" w14:textId="77777777" w:rsidTr="00670A0F">
        <w:tc>
          <w:tcPr>
            <w:tcW w:w="992" w:type="dxa"/>
            <w:shd w:val="clear" w:color="auto" w:fill="auto"/>
          </w:tcPr>
          <w:p w14:paraId="7AD5A9F1" w14:textId="77777777" w:rsidR="00E51DFB" w:rsidRPr="00670A0F" w:rsidRDefault="00E51DFB" w:rsidP="00670A0F">
            <w:pPr>
              <w:jc w:val="both"/>
              <w:rPr>
                <w:rFonts w:cs="Arial"/>
                <w:sz w:val="24"/>
              </w:rPr>
            </w:pPr>
            <w:r w:rsidRPr="00670A0F">
              <w:rPr>
                <w:rFonts w:cs="Arial"/>
                <w:sz w:val="24"/>
              </w:rPr>
              <w:t xml:space="preserve">7 b </w:t>
            </w:r>
          </w:p>
        </w:tc>
        <w:tc>
          <w:tcPr>
            <w:tcW w:w="7938" w:type="dxa"/>
            <w:shd w:val="clear" w:color="auto" w:fill="auto"/>
          </w:tcPr>
          <w:p w14:paraId="7AD5A9F2" w14:textId="77777777" w:rsidR="000C35CE" w:rsidRDefault="000C35CE" w:rsidP="000C35CE">
            <w:pPr>
              <w:pStyle w:val="ListParagraph"/>
              <w:numPr>
                <w:ilvl w:val="0"/>
                <w:numId w:val="34"/>
              </w:numPr>
            </w:pPr>
            <w:r>
              <w:t xml:space="preserve">Suggest a number of reasons (or excuses) that people use in order to not make an ethical stand. Use examples as appropriate. </w:t>
            </w:r>
          </w:p>
          <w:p w14:paraId="7AD5A9F3" w14:textId="77777777" w:rsidR="000C35CE" w:rsidRPr="00881819" w:rsidRDefault="000C35CE" w:rsidP="000C35CE">
            <w:pPr>
              <w:pStyle w:val="ListParagraph"/>
              <w:ind w:left="7200"/>
              <w:rPr>
                <w:b/>
              </w:rPr>
            </w:pPr>
          </w:p>
          <w:p w14:paraId="7AD5A9F4" w14:textId="77777777" w:rsidR="000C35CE" w:rsidRPr="002D7EBA" w:rsidRDefault="000C35CE" w:rsidP="000C35CE">
            <w:pPr>
              <w:numPr>
                <w:ilvl w:val="0"/>
                <w:numId w:val="35"/>
              </w:numPr>
              <w:spacing w:after="200"/>
            </w:pPr>
            <w:r w:rsidRPr="002D7EBA">
              <w:lastRenderedPageBreak/>
              <w:t>Denial of responsibility</w:t>
            </w:r>
          </w:p>
          <w:p w14:paraId="7AD5A9F5" w14:textId="77777777" w:rsidR="000C35CE" w:rsidRPr="002D7EBA" w:rsidRDefault="000C35CE" w:rsidP="000C35CE">
            <w:pPr>
              <w:numPr>
                <w:ilvl w:val="1"/>
                <w:numId w:val="35"/>
              </w:numPr>
              <w:spacing w:after="200"/>
            </w:pPr>
            <w:r w:rsidRPr="002D7EBA">
              <w:t xml:space="preserve">What can I do? </w:t>
            </w:r>
          </w:p>
          <w:p w14:paraId="7AD5A9F6" w14:textId="77777777" w:rsidR="000C35CE" w:rsidRPr="002D7EBA" w:rsidRDefault="000C35CE" w:rsidP="000C35CE">
            <w:pPr>
              <w:numPr>
                <w:ilvl w:val="1"/>
                <w:numId w:val="35"/>
              </w:numPr>
              <w:spacing w:after="200"/>
            </w:pPr>
            <w:r w:rsidRPr="002D7EBA">
              <w:t>My arm is being twisted</w:t>
            </w:r>
          </w:p>
          <w:p w14:paraId="7AD5A9F7" w14:textId="77777777" w:rsidR="000C35CE" w:rsidRPr="002D7EBA" w:rsidRDefault="000C35CE" w:rsidP="000C35CE">
            <w:pPr>
              <w:numPr>
                <w:ilvl w:val="0"/>
                <w:numId w:val="35"/>
              </w:numPr>
              <w:spacing w:after="200"/>
            </w:pPr>
            <w:r w:rsidRPr="002D7EBA">
              <w:t>Denial of injury</w:t>
            </w:r>
          </w:p>
          <w:p w14:paraId="7AD5A9F8" w14:textId="77777777" w:rsidR="000C35CE" w:rsidRPr="002D7EBA" w:rsidRDefault="000C35CE" w:rsidP="000C35CE">
            <w:pPr>
              <w:numPr>
                <w:ilvl w:val="1"/>
                <w:numId w:val="35"/>
              </w:numPr>
              <w:spacing w:after="200"/>
            </w:pPr>
            <w:r w:rsidRPr="002D7EBA">
              <w:t>No one was really harmed</w:t>
            </w:r>
          </w:p>
          <w:p w14:paraId="7AD5A9F9" w14:textId="77777777" w:rsidR="000C35CE" w:rsidRPr="002D7EBA" w:rsidRDefault="000C35CE" w:rsidP="000C35CE">
            <w:pPr>
              <w:numPr>
                <w:ilvl w:val="1"/>
                <w:numId w:val="35"/>
              </w:numPr>
              <w:spacing w:after="200"/>
            </w:pPr>
            <w:r w:rsidRPr="002D7EBA">
              <w:t>It could have been worse</w:t>
            </w:r>
          </w:p>
          <w:p w14:paraId="7AD5A9FA" w14:textId="77777777" w:rsidR="000C35CE" w:rsidRPr="002D7EBA" w:rsidRDefault="000C35CE" w:rsidP="000C35CE">
            <w:pPr>
              <w:numPr>
                <w:ilvl w:val="0"/>
                <w:numId w:val="35"/>
              </w:numPr>
              <w:spacing w:after="200"/>
            </w:pPr>
            <w:r w:rsidRPr="002D7EBA">
              <w:t>Denial of victim</w:t>
            </w:r>
          </w:p>
          <w:p w14:paraId="7AD5A9FB" w14:textId="77777777" w:rsidR="000C35CE" w:rsidRPr="002D7EBA" w:rsidRDefault="000C35CE" w:rsidP="000C35CE">
            <w:pPr>
              <w:numPr>
                <w:ilvl w:val="1"/>
                <w:numId w:val="35"/>
              </w:numPr>
              <w:spacing w:after="200"/>
            </w:pPr>
            <w:r w:rsidRPr="002D7EBA">
              <w:t>They deserved it</w:t>
            </w:r>
          </w:p>
          <w:p w14:paraId="7AD5A9FC" w14:textId="77777777" w:rsidR="000C35CE" w:rsidRPr="002D7EBA" w:rsidRDefault="000C35CE" w:rsidP="000C35CE">
            <w:pPr>
              <w:numPr>
                <w:ilvl w:val="1"/>
                <w:numId w:val="35"/>
              </w:numPr>
              <w:spacing w:after="200"/>
            </w:pPr>
            <w:r w:rsidRPr="002D7EBA">
              <w:t>They chose to participate</w:t>
            </w:r>
          </w:p>
          <w:p w14:paraId="7AD5A9FD" w14:textId="77777777" w:rsidR="000C35CE" w:rsidRPr="002D7EBA" w:rsidRDefault="000C35CE" w:rsidP="000C35CE">
            <w:pPr>
              <w:numPr>
                <w:ilvl w:val="0"/>
                <w:numId w:val="35"/>
              </w:numPr>
              <w:spacing w:after="200"/>
            </w:pPr>
            <w:r w:rsidRPr="002D7EBA">
              <w:t>Social weighting</w:t>
            </w:r>
          </w:p>
          <w:p w14:paraId="7AD5A9FE" w14:textId="77777777" w:rsidR="000C35CE" w:rsidRPr="002D7EBA" w:rsidRDefault="000C35CE" w:rsidP="000C35CE">
            <w:pPr>
              <w:numPr>
                <w:ilvl w:val="1"/>
                <w:numId w:val="35"/>
              </w:numPr>
              <w:spacing w:after="200"/>
            </w:pPr>
            <w:r w:rsidRPr="002D7EBA">
              <w:t>You have no right to critise us</w:t>
            </w:r>
          </w:p>
          <w:p w14:paraId="7AD5A9FF" w14:textId="77777777" w:rsidR="000C35CE" w:rsidRPr="002D7EBA" w:rsidRDefault="000C35CE" w:rsidP="000C35CE">
            <w:pPr>
              <w:numPr>
                <w:ilvl w:val="1"/>
                <w:numId w:val="35"/>
              </w:numPr>
              <w:spacing w:after="200"/>
            </w:pPr>
            <w:r w:rsidRPr="002D7EBA">
              <w:t>Others are worse than us.</w:t>
            </w:r>
          </w:p>
          <w:p w14:paraId="7AD5AA00" w14:textId="77777777" w:rsidR="000C35CE" w:rsidRPr="002D7EBA" w:rsidRDefault="000C35CE" w:rsidP="000C35CE">
            <w:pPr>
              <w:numPr>
                <w:ilvl w:val="0"/>
                <w:numId w:val="35"/>
              </w:numPr>
              <w:spacing w:after="200"/>
            </w:pPr>
            <w:r w:rsidRPr="002D7EBA">
              <w:t>Appeal to higher loyalties</w:t>
            </w:r>
          </w:p>
          <w:p w14:paraId="7AD5AA01" w14:textId="77777777" w:rsidR="000C35CE" w:rsidRPr="002D7EBA" w:rsidRDefault="000C35CE" w:rsidP="000C35CE">
            <w:pPr>
              <w:numPr>
                <w:ilvl w:val="1"/>
                <w:numId w:val="35"/>
              </w:numPr>
              <w:spacing w:after="200"/>
            </w:pPr>
            <w:r w:rsidRPr="002D7EBA">
              <w:t>We did it for a more important cause</w:t>
            </w:r>
          </w:p>
          <w:p w14:paraId="7AD5AA02" w14:textId="77777777" w:rsidR="000C35CE" w:rsidRPr="002D7EBA" w:rsidRDefault="000C35CE" w:rsidP="000C35CE">
            <w:pPr>
              <w:numPr>
                <w:ilvl w:val="1"/>
                <w:numId w:val="35"/>
              </w:numPr>
              <w:spacing w:after="200"/>
            </w:pPr>
            <w:r w:rsidRPr="002D7EBA">
              <w:t>I would not report it ‘cause I’m loyal to Co. boss, colleagues</w:t>
            </w:r>
          </w:p>
          <w:p w14:paraId="7AD5AA03" w14:textId="77777777" w:rsidR="000C35CE" w:rsidRPr="002D7EBA" w:rsidRDefault="000C35CE" w:rsidP="000C35CE">
            <w:pPr>
              <w:numPr>
                <w:ilvl w:val="0"/>
                <w:numId w:val="35"/>
              </w:numPr>
              <w:spacing w:after="200"/>
            </w:pPr>
            <w:r w:rsidRPr="002D7EBA">
              <w:t>Metaphor of the ledger</w:t>
            </w:r>
          </w:p>
          <w:p w14:paraId="7AD5AA04" w14:textId="77777777" w:rsidR="000C35CE" w:rsidRDefault="000C35CE" w:rsidP="000C35CE">
            <w:pPr>
              <w:numPr>
                <w:ilvl w:val="1"/>
                <w:numId w:val="35"/>
              </w:numPr>
              <w:spacing w:after="200"/>
            </w:pPr>
            <w:r w:rsidRPr="00DC5CFB">
              <w:t>We’ve earned the right</w:t>
            </w:r>
          </w:p>
          <w:p w14:paraId="7AD5AA05" w14:textId="77777777" w:rsidR="000C35CE" w:rsidRPr="00DC5CFB" w:rsidRDefault="000C35CE" w:rsidP="000C35CE">
            <w:pPr>
              <w:numPr>
                <w:ilvl w:val="1"/>
                <w:numId w:val="35"/>
              </w:numPr>
              <w:spacing w:after="200"/>
            </w:pPr>
            <w:r w:rsidRPr="00DC5CFB">
              <w:t>It’s ok to surf the web, ‘cause I do overtime</w:t>
            </w:r>
          </w:p>
          <w:p w14:paraId="7AD5AA06" w14:textId="77777777" w:rsidR="00E51DFB" w:rsidRPr="00670A0F" w:rsidRDefault="00E51DFB" w:rsidP="00E54347">
            <w:pPr>
              <w:pStyle w:val="ListParagraph"/>
              <w:rPr>
                <w:rFonts w:cs="Arial"/>
                <w:sz w:val="24"/>
              </w:rPr>
            </w:pPr>
          </w:p>
        </w:tc>
        <w:tc>
          <w:tcPr>
            <w:tcW w:w="992" w:type="dxa"/>
            <w:shd w:val="clear" w:color="auto" w:fill="auto"/>
          </w:tcPr>
          <w:p w14:paraId="7AD5AA07" w14:textId="77777777" w:rsidR="00E51DFB" w:rsidRPr="00670A0F" w:rsidRDefault="00E51DFB" w:rsidP="00670A0F">
            <w:pPr>
              <w:jc w:val="both"/>
              <w:rPr>
                <w:rFonts w:cs="Arial"/>
                <w:sz w:val="24"/>
              </w:rPr>
            </w:pPr>
          </w:p>
          <w:p w14:paraId="7AD5AA08" w14:textId="77777777" w:rsidR="0068540D" w:rsidRPr="00670A0F" w:rsidRDefault="0068540D" w:rsidP="00670A0F">
            <w:pPr>
              <w:jc w:val="both"/>
              <w:rPr>
                <w:rFonts w:cs="Arial"/>
                <w:sz w:val="24"/>
              </w:rPr>
            </w:pPr>
          </w:p>
          <w:p w14:paraId="7AD5AA09" w14:textId="77777777" w:rsidR="0068540D" w:rsidRPr="00670A0F" w:rsidRDefault="0068540D" w:rsidP="00670A0F">
            <w:pPr>
              <w:jc w:val="both"/>
              <w:rPr>
                <w:rFonts w:cs="Arial"/>
                <w:sz w:val="24"/>
              </w:rPr>
            </w:pPr>
          </w:p>
          <w:p w14:paraId="7AD5AA0A" w14:textId="77777777" w:rsidR="0068540D" w:rsidRPr="00670A0F" w:rsidRDefault="0068540D" w:rsidP="00670A0F">
            <w:pPr>
              <w:jc w:val="both"/>
              <w:rPr>
                <w:rFonts w:cs="Arial"/>
                <w:sz w:val="24"/>
              </w:rPr>
            </w:pPr>
          </w:p>
          <w:p w14:paraId="7AD5AA0B" w14:textId="77777777" w:rsidR="0068540D" w:rsidRPr="00670A0F" w:rsidRDefault="0068540D" w:rsidP="00670A0F">
            <w:pPr>
              <w:jc w:val="both"/>
              <w:rPr>
                <w:rFonts w:cs="Arial"/>
                <w:sz w:val="24"/>
              </w:rPr>
            </w:pPr>
          </w:p>
          <w:p w14:paraId="7AD5AA0C" w14:textId="77777777" w:rsidR="0068540D" w:rsidRPr="00670A0F" w:rsidRDefault="0068540D" w:rsidP="00670A0F">
            <w:pPr>
              <w:jc w:val="both"/>
              <w:rPr>
                <w:rFonts w:cs="Arial"/>
                <w:sz w:val="24"/>
              </w:rPr>
            </w:pPr>
          </w:p>
          <w:p w14:paraId="7AD5AA0D" w14:textId="77777777" w:rsidR="0068540D" w:rsidRPr="00670A0F" w:rsidRDefault="0068540D" w:rsidP="00670A0F">
            <w:pPr>
              <w:jc w:val="both"/>
              <w:rPr>
                <w:rFonts w:cs="Arial"/>
                <w:sz w:val="24"/>
              </w:rPr>
            </w:pPr>
          </w:p>
          <w:p w14:paraId="7AD5AA0E" w14:textId="77777777" w:rsidR="0068540D" w:rsidRPr="00670A0F" w:rsidRDefault="0068540D" w:rsidP="00670A0F">
            <w:pPr>
              <w:jc w:val="both"/>
              <w:rPr>
                <w:rFonts w:cs="Arial"/>
                <w:sz w:val="24"/>
              </w:rPr>
            </w:pPr>
          </w:p>
          <w:p w14:paraId="7AD5AA0F" w14:textId="77777777" w:rsidR="0068540D" w:rsidRPr="00670A0F" w:rsidRDefault="0068540D" w:rsidP="00670A0F">
            <w:pPr>
              <w:jc w:val="both"/>
              <w:rPr>
                <w:rFonts w:cs="Arial"/>
                <w:sz w:val="24"/>
              </w:rPr>
            </w:pPr>
          </w:p>
          <w:p w14:paraId="7AD5AA10" w14:textId="77777777" w:rsidR="0068540D" w:rsidRPr="00670A0F" w:rsidRDefault="0068540D" w:rsidP="00670A0F">
            <w:pPr>
              <w:jc w:val="both"/>
              <w:rPr>
                <w:rFonts w:cs="Arial"/>
                <w:sz w:val="24"/>
              </w:rPr>
            </w:pPr>
          </w:p>
          <w:p w14:paraId="7AD5AA11" w14:textId="77777777" w:rsidR="0068540D" w:rsidRPr="00670A0F" w:rsidRDefault="0068540D" w:rsidP="00670A0F">
            <w:pPr>
              <w:jc w:val="both"/>
              <w:rPr>
                <w:rFonts w:cs="Arial"/>
                <w:sz w:val="24"/>
              </w:rPr>
            </w:pPr>
          </w:p>
          <w:p w14:paraId="7AD5AA12" w14:textId="77777777" w:rsidR="0068540D" w:rsidRPr="00670A0F" w:rsidRDefault="0068540D" w:rsidP="00670A0F">
            <w:pPr>
              <w:jc w:val="both"/>
              <w:rPr>
                <w:rFonts w:cs="Arial"/>
                <w:sz w:val="24"/>
              </w:rPr>
            </w:pPr>
          </w:p>
          <w:p w14:paraId="7AD5AA13" w14:textId="77777777" w:rsidR="0068540D" w:rsidRPr="00670A0F" w:rsidRDefault="0068540D" w:rsidP="00670A0F">
            <w:pPr>
              <w:jc w:val="both"/>
              <w:rPr>
                <w:rFonts w:cs="Arial"/>
                <w:sz w:val="24"/>
              </w:rPr>
            </w:pPr>
          </w:p>
          <w:p w14:paraId="7AD5AA14" w14:textId="77777777" w:rsidR="0068540D" w:rsidRPr="00670A0F" w:rsidRDefault="0068540D" w:rsidP="00670A0F">
            <w:pPr>
              <w:jc w:val="both"/>
              <w:rPr>
                <w:rFonts w:cs="Arial"/>
                <w:sz w:val="24"/>
              </w:rPr>
            </w:pPr>
          </w:p>
          <w:p w14:paraId="7AD5AA15" w14:textId="77777777" w:rsidR="0068540D" w:rsidRPr="00670A0F" w:rsidRDefault="0068540D" w:rsidP="00670A0F">
            <w:pPr>
              <w:jc w:val="both"/>
              <w:rPr>
                <w:rFonts w:cs="Arial"/>
                <w:sz w:val="24"/>
              </w:rPr>
            </w:pPr>
          </w:p>
          <w:p w14:paraId="7AD5AA16" w14:textId="77777777" w:rsidR="0068540D" w:rsidRPr="00670A0F" w:rsidRDefault="0068540D" w:rsidP="00670A0F">
            <w:pPr>
              <w:jc w:val="both"/>
              <w:rPr>
                <w:rFonts w:cs="Arial"/>
                <w:sz w:val="24"/>
              </w:rPr>
            </w:pPr>
          </w:p>
          <w:p w14:paraId="7AD5AA17" w14:textId="77777777" w:rsidR="0068540D" w:rsidRPr="00670A0F" w:rsidRDefault="0068540D" w:rsidP="00670A0F">
            <w:pPr>
              <w:jc w:val="both"/>
              <w:rPr>
                <w:rFonts w:cs="Arial"/>
                <w:sz w:val="24"/>
              </w:rPr>
            </w:pPr>
          </w:p>
          <w:p w14:paraId="7AD5AA18" w14:textId="77777777" w:rsidR="0068540D" w:rsidRPr="00670A0F" w:rsidRDefault="0068540D" w:rsidP="00670A0F">
            <w:pPr>
              <w:jc w:val="both"/>
              <w:rPr>
                <w:rFonts w:cs="Arial"/>
                <w:sz w:val="24"/>
              </w:rPr>
            </w:pPr>
          </w:p>
          <w:p w14:paraId="7AD5AA19" w14:textId="77777777" w:rsidR="0068540D" w:rsidRPr="00670A0F" w:rsidRDefault="0068540D" w:rsidP="00670A0F">
            <w:pPr>
              <w:jc w:val="both"/>
              <w:rPr>
                <w:rFonts w:cs="Arial"/>
                <w:sz w:val="24"/>
              </w:rPr>
            </w:pPr>
          </w:p>
          <w:p w14:paraId="7AD5AA1A" w14:textId="77777777" w:rsidR="0068540D" w:rsidRPr="00670A0F" w:rsidRDefault="0068540D" w:rsidP="00670A0F">
            <w:pPr>
              <w:jc w:val="both"/>
              <w:rPr>
                <w:rFonts w:cs="Arial"/>
                <w:sz w:val="24"/>
              </w:rPr>
            </w:pPr>
          </w:p>
          <w:p w14:paraId="7AD5AA1B" w14:textId="77777777" w:rsidR="0068540D" w:rsidRPr="00670A0F" w:rsidRDefault="0068540D" w:rsidP="00670A0F">
            <w:pPr>
              <w:jc w:val="both"/>
              <w:rPr>
                <w:rFonts w:cs="Arial"/>
                <w:sz w:val="24"/>
              </w:rPr>
            </w:pPr>
          </w:p>
          <w:p w14:paraId="7AD5AA1C" w14:textId="77777777" w:rsidR="0068540D" w:rsidRPr="00670A0F" w:rsidRDefault="0068540D" w:rsidP="00670A0F">
            <w:pPr>
              <w:jc w:val="both"/>
              <w:rPr>
                <w:rFonts w:cs="Arial"/>
                <w:sz w:val="24"/>
              </w:rPr>
            </w:pPr>
          </w:p>
          <w:p w14:paraId="7AD5AA1D" w14:textId="77777777" w:rsidR="0068540D" w:rsidRPr="00670A0F" w:rsidRDefault="0068540D" w:rsidP="00670A0F">
            <w:pPr>
              <w:jc w:val="both"/>
              <w:rPr>
                <w:rFonts w:cs="Arial"/>
                <w:sz w:val="24"/>
              </w:rPr>
            </w:pPr>
          </w:p>
          <w:p w14:paraId="7AD5AA1E" w14:textId="77777777" w:rsidR="0068540D" w:rsidRPr="00670A0F" w:rsidRDefault="0068540D" w:rsidP="00670A0F">
            <w:pPr>
              <w:jc w:val="both"/>
              <w:rPr>
                <w:rFonts w:cs="Arial"/>
                <w:sz w:val="24"/>
              </w:rPr>
            </w:pPr>
          </w:p>
          <w:p w14:paraId="7AD5AA1F" w14:textId="77777777" w:rsidR="0068540D" w:rsidRPr="00670A0F" w:rsidRDefault="0068540D" w:rsidP="00670A0F">
            <w:pPr>
              <w:jc w:val="both"/>
              <w:rPr>
                <w:rFonts w:cs="Arial"/>
                <w:sz w:val="24"/>
              </w:rPr>
            </w:pPr>
          </w:p>
          <w:p w14:paraId="7AD5AA20" w14:textId="77777777" w:rsidR="0068540D" w:rsidRPr="00670A0F" w:rsidRDefault="0068540D" w:rsidP="00670A0F">
            <w:pPr>
              <w:jc w:val="both"/>
              <w:rPr>
                <w:rFonts w:cs="Arial"/>
                <w:sz w:val="24"/>
              </w:rPr>
            </w:pPr>
          </w:p>
          <w:p w14:paraId="7AD5AA21" w14:textId="77777777" w:rsidR="0068540D" w:rsidRPr="00670A0F" w:rsidRDefault="0068540D" w:rsidP="00670A0F">
            <w:pPr>
              <w:jc w:val="both"/>
              <w:rPr>
                <w:rFonts w:cs="Arial"/>
                <w:sz w:val="24"/>
              </w:rPr>
            </w:pPr>
          </w:p>
          <w:p w14:paraId="7AD5AA22" w14:textId="77777777" w:rsidR="0068540D" w:rsidRPr="00670A0F" w:rsidRDefault="0068540D" w:rsidP="00670A0F">
            <w:pPr>
              <w:jc w:val="both"/>
              <w:rPr>
                <w:rFonts w:cs="Arial"/>
                <w:sz w:val="24"/>
              </w:rPr>
            </w:pPr>
          </w:p>
          <w:p w14:paraId="7AD5AA23" w14:textId="77777777" w:rsidR="0068540D" w:rsidRPr="00670A0F" w:rsidRDefault="0068540D" w:rsidP="00670A0F">
            <w:pPr>
              <w:jc w:val="both"/>
              <w:rPr>
                <w:rFonts w:cs="Arial"/>
                <w:sz w:val="24"/>
              </w:rPr>
            </w:pPr>
          </w:p>
          <w:p w14:paraId="7AD5AA24" w14:textId="77777777" w:rsidR="0068540D" w:rsidRPr="00670A0F" w:rsidRDefault="0068540D" w:rsidP="00670A0F">
            <w:pPr>
              <w:jc w:val="both"/>
              <w:rPr>
                <w:rFonts w:cs="Arial"/>
                <w:sz w:val="24"/>
              </w:rPr>
            </w:pPr>
          </w:p>
          <w:p w14:paraId="7AD5AA25" w14:textId="77777777" w:rsidR="0068540D" w:rsidRPr="00670A0F" w:rsidRDefault="0068540D" w:rsidP="00670A0F">
            <w:pPr>
              <w:jc w:val="both"/>
              <w:rPr>
                <w:rFonts w:cs="Arial"/>
                <w:sz w:val="24"/>
              </w:rPr>
            </w:pPr>
          </w:p>
          <w:p w14:paraId="7AD5AA26" w14:textId="77777777" w:rsidR="0068540D" w:rsidRPr="00670A0F" w:rsidRDefault="000C35CE" w:rsidP="00670A0F">
            <w:pPr>
              <w:jc w:val="both"/>
              <w:rPr>
                <w:rFonts w:cs="Arial"/>
                <w:sz w:val="24"/>
              </w:rPr>
            </w:pPr>
            <w:r>
              <w:rPr>
                <w:rFonts w:cs="Arial"/>
                <w:sz w:val="24"/>
              </w:rPr>
              <w:t>8</w:t>
            </w:r>
            <w:r w:rsidR="0068540D" w:rsidRPr="00670A0F">
              <w:rPr>
                <w:rFonts w:cs="Arial"/>
                <w:sz w:val="24"/>
              </w:rPr>
              <w:t xml:space="preserve"> marks</w:t>
            </w:r>
          </w:p>
        </w:tc>
      </w:tr>
      <w:tr w:rsidR="00670A0F" w:rsidRPr="00670A0F" w14:paraId="7AD5AA46" w14:textId="77777777" w:rsidTr="00670A0F">
        <w:tc>
          <w:tcPr>
            <w:tcW w:w="992" w:type="dxa"/>
            <w:shd w:val="clear" w:color="auto" w:fill="auto"/>
          </w:tcPr>
          <w:p w14:paraId="7AD5AA28" w14:textId="77777777" w:rsidR="00E51DFB" w:rsidRPr="00670A0F" w:rsidRDefault="0068540D" w:rsidP="00670A0F">
            <w:pPr>
              <w:jc w:val="both"/>
              <w:rPr>
                <w:rFonts w:cs="Arial"/>
                <w:sz w:val="24"/>
              </w:rPr>
            </w:pPr>
            <w:r w:rsidRPr="00670A0F">
              <w:rPr>
                <w:rFonts w:cs="Arial"/>
                <w:sz w:val="24"/>
              </w:rPr>
              <w:lastRenderedPageBreak/>
              <w:t xml:space="preserve">7 c </w:t>
            </w:r>
          </w:p>
        </w:tc>
        <w:tc>
          <w:tcPr>
            <w:tcW w:w="7938" w:type="dxa"/>
            <w:shd w:val="clear" w:color="auto" w:fill="auto"/>
          </w:tcPr>
          <w:p w14:paraId="7AD5AA29" w14:textId="77777777" w:rsidR="000C35CE" w:rsidRPr="00205D39" w:rsidRDefault="000C35CE" w:rsidP="000C35CE">
            <w:pPr>
              <w:pStyle w:val="ListParagraph"/>
              <w:spacing w:line="276" w:lineRule="auto"/>
              <w:rPr>
                <w:rFonts w:ascii="Times New Roman" w:hAnsi="Times New Roman"/>
                <w:sz w:val="24"/>
                <w:szCs w:val="24"/>
              </w:rPr>
            </w:pPr>
            <w:r w:rsidRPr="00205D39">
              <w:rPr>
                <w:rFonts w:ascii="Times New Roman" w:hAnsi="Times New Roman"/>
                <w:sz w:val="24"/>
                <w:szCs w:val="24"/>
              </w:rPr>
              <w:t>Generate a series of questions that someone could ask them self when faced with an ethical dilemma. The list should help them evaluate possible courses of action.</w:t>
            </w:r>
          </w:p>
          <w:p w14:paraId="7AD5AA2A" w14:textId="77777777" w:rsidR="000C35CE" w:rsidRPr="00DC5CFB" w:rsidRDefault="000C35CE" w:rsidP="000C35CE">
            <w:pPr>
              <w:pStyle w:val="SMUNORMALARIAL"/>
              <w:ind w:left="720"/>
            </w:pPr>
            <w:r w:rsidRPr="00DC5CFB">
              <w:t>1. Have you defined the problem accurately?</w:t>
            </w:r>
          </w:p>
          <w:p w14:paraId="7AD5AA2B" w14:textId="77777777" w:rsidR="000C35CE" w:rsidRPr="00DC5CFB" w:rsidRDefault="000C35CE" w:rsidP="000C35CE">
            <w:pPr>
              <w:pStyle w:val="SMUNORMALARIAL"/>
              <w:ind w:left="720"/>
            </w:pPr>
            <w:proofErr w:type="gramStart"/>
            <w:r w:rsidRPr="00DC5CFB">
              <w:t>2.How</w:t>
            </w:r>
            <w:proofErr w:type="gramEnd"/>
            <w:r w:rsidRPr="00DC5CFB">
              <w:t xml:space="preserve"> would you define the problem from the other side of the fence ?</w:t>
            </w:r>
          </w:p>
          <w:p w14:paraId="7AD5AA2C" w14:textId="77777777" w:rsidR="000C35CE" w:rsidRPr="00DC5CFB" w:rsidRDefault="000C35CE" w:rsidP="000C35CE">
            <w:pPr>
              <w:pStyle w:val="SMUNORMALARIAL"/>
              <w:ind w:left="720"/>
            </w:pPr>
            <w:proofErr w:type="gramStart"/>
            <w:r w:rsidRPr="00DC5CFB">
              <w:t>3.How</w:t>
            </w:r>
            <w:proofErr w:type="gramEnd"/>
            <w:r w:rsidRPr="00DC5CFB">
              <w:t xml:space="preserve"> did the situation occur in the first place ?</w:t>
            </w:r>
          </w:p>
          <w:p w14:paraId="7AD5AA2D" w14:textId="77777777" w:rsidR="000C35CE" w:rsidRPr="00DC5CFB" w:rsidRDefault="000C35CE" w:rsidP="000C35CE">
            <w:pPr>
              <w:pStyle w:val="SMUNORMALARIAL"/>
              <w:ind w:left="720"/>
            </w:pPr>
            <w:proofErr w:type="gramStart"/>
            <w:r w:rsidRPr="00DC5CFB">
              <w:t>4.To</w:t>
            </w:r>
            <w:proofErr w:type="gramEnd"/>
            <w:r w:rsidRPr="00DC5CFB">
              <w:t xml:space="preserve"> whom and to what do you give your loyalty as a person and as a member of a company?</w:t>
            </w:r>
          </w:p>
          <w:p w14:paraId="7AD5AA2E" w14:textId="77777777" w:rsidR="000C35CE" w:rsidRPr="00DC5CFB" w:rsidRDefault="000C35CE" w:rsidP="000C35CE">
            <w:pPr>
              <w:pStyle w:val="SMUNORMALARIAL"/>
              <w:ind w:left="720"/>
            </w:pPr>
            <w:r w:rsidRPr="00DC5CFB">
              <w:t xml:space="preserve">5. What is you intension in making this </w:t>
            </w:r>
            <w:proofErr w:type="gramStart"/>
            <w:r w:rsidRPr="00DC5CFB">
              <w:t>descision ?</w:t>
            </w:r>
            <w:proofErr w:type="gramEnd"/>
          </w:p>
          <w:p w14:paraId="7AD5AA2F" w14:textId="77777777" w:rsidR="000C35CE" w:rsidRPr="00DC5CFB" w:rsidRDefault="000C35CE" w:rsidP="000C35CE">
            <w:pPr>
              <w:pStyle w:val="SMUNORMALARIAL"/>
              <w:ind w:left="720"/>
            </w:pPr>
            <w:r w:rsidRPr="00DC5CFB">
              <w:t>6. How does this intension compare with probable results?</w:t>
            </w:r>
          </w:p>
          <w:p w14:paraId="7AD5AA30" w14:textId="77777777" w:rsidR="000C35CE" w:rsidRPr="00DC5CFB" w:rsidRDefault="000C35CE" w:rsidP="000C35CE">
            <w:pPr>
              <w:pStyle w:val="SMUNORMALARIAL"/>
              <w:ind w:left="720"/>
            </w:pPr>
            <w:r w:rsidRPr="00DC5CFB">
              <w:t>7. Whom could your decision or action harm?</w:t>
            </w:r>
          </w:p>
          <w:p w14:paraId="7AD5AA31" w14:textId="77777777" w:rsidR="000C35CE" w:rsidRPr="00DC5CFB" w:rsidRDefault="000C35CE" w:rsidP="000C35CE">
            <w:pPr>
              <w:pStyle w:val="SMUNORMALARIAL"/>
              <w:ind w:left="720"/>
            </w:pPr>
            <w:r w:rsidRPr="00DC5CFB">
              <w:t>8. Can you discuss the decision with affected parties before making it?</w:t>
            </w:r>
          </w:p>
          <w:p w14:paraId="7AD5AA32" w14:textId="77777777" w:rsidR="000C35CE" w:rsidRPr="00DC5CFB" w:rsidRDefault="000C35CE" w:rsidP="000C35CE">
            <w:pPr>
              <w:pStyle w:val="SMUNORMALARIAL"/>
              <w:ind w:left="720"/>
            </w:pPr>
            <w:r w:rsidRPr="00DC5CFB">
              <w:t xml:space="preserve">9. Are you confident your position will be as valid over a long time as it appears </w:t>
            </w:r>
            <w:proofErr w:type="gramStart"/>
            <w:r w:rsidRPr="00DC5CFB">
              <w:t>now ?</w:t>
            </w:r>
            <w:proofErr w:type="gramEnd"/>
          </w:p>
          <w:p w14:paraId="7AD5AA33" w14:textId="77777777" w:rsidR="000C35CE" w:rsidRPr="00DC5CFB" w:rsidRDefault="000C35CE" w:rsidP="000C35CE">
            <w:pPr>
              <w:pStyle w:val="SMUNORMALARIAL"/>
              <w:ind w:left="720"/>
            </w:pPr>
            <w:r w:rsidRPr="00DC5CFB">
              <w:t>10. Could you disclose you decision without a qualm to CEO, the board, family &amp; friends?</w:t>
            </w:r>
          </w:p>
          <w:p w14:paraId="7AD5AA34" w14:textId="77777777" w:rsidR="000C35CE" w:rsidRPr="00DC5CFB" w:rsidRDefault="000C35CE" w:rsidP="000C35CE">
            <w:pPr>
              <w:pStyle w:val="SMUNORMALARIAL"/>
              <w:ind w:left="720"/>
            </w:pPr>
            <w:r w:rsidRPr="00DC5CFB">
              <w:t>11. What is the symbolic potential of your action if it is understood or misunderstood?</w:t>
            </w:r>
          </w:p>
          <w:p w14:paraId="7AD5AA35" w14:textId="77777777" w:rsidR="000C35CE" w:rsidRDefault="000C35CE" w:rsidP="000C35CE">
            <w:pPr>
              <w:pStyle w:val="SMUNORMALARIAL"/>
              <w:ind w:left="720"/>
            </w:pPr>
            <w:r w:rsidRPr="00DC5CFB">
              <w:t>12</w:t>
            </w:r>
            <w:proofErr w:type="gramStart"/>
            <w:r w:rsidRPr="00DC5CFB">
              <w:t>.Under</w:t>
            </w:r>
            <w:proofErr w:type="gramEnd"/>
            <w:r w:rsidRPr="00DC5CFB">
              <w:t xml:space="preserve"> what conditions would you allow exceptions to your stand?</w:t>
            </w:r>
          </w:p>
          <w:p w14:paraId="7AD5AA36" w14:textId="77777777" w:rsidR="0068540D" w:rsidRPr="00670A0F" w:rsidRDefault="0068540D" w:rsidP="00F25064">
            <w:pPr>
              <w:jc w:val="both"/>
              <w:rPr>
                <w:rFonts w:cs="Arial"/>
                <w:sz w:val="24"/>
              </w:rPr>
            </w:pPr>
          </w:p>
        </w:tc>
        <w:tc>
          <w:tcPr>
            <w:tcW w:w="992" w:type="dxa"/>
            <w:shd w:val="clear" w:color="auto" w:fill="auto"/>
          </w:tcPr>
          <w:p w14:paraId="7AD5AA37" w14:textId="77777777" w:rsidR="00E51DFB" w:rsidRPr="00670A0F" w:rsidRDefault="00E51DFB" w:rsidP="00670A0F">
            <w:pPr>
              <w:jc w:val="both"/>
              <w:rPr>
                <w:rFonts w:cs="Arial"/>
                <w:sz w:val="24"/>
              </w:rPr>
            </w:pPr>
          </w:p>
          <w:p w14:paraId="7AD5AA38" w14:textId="77777777" w:rsidR="005A0E71" w:rsidRPr="00670A0F" w:rsidRDefault="005A0E71" w:rsidP="00670A0F">
            <w:pPr>
              <w:jc w:val="both"/>
              <w:rPr>
                <w:rFonts w:cs="Arial"/>
                <w:sz w:val="24"/>
              </w:rPr>
            </w:pPr>
          </w:p>
          <w:p w14:paraId="7AD5AA39" w14:textId="77777777" w:rsidR="005A0E71" w:rsidRPr="00670A0F" w:rsidRDefault="005A0E71" w:rsidP="00670A0F">
            <w:pPr>
              <w:jc w:val="both"/>
              <w:rPr>
                <w:rFonts w:cs="Arial"/>
                <w:sz w:val="24"/>
              </w:rPr>
            </w:pPr>
          </w:p>
          <w:p w14:paraId="7AD5AA3A" w14:textId="77777777" w:rsidR="005A0E71" w:rsidRPr="00670A0F" w:rsidRDefault="005A0E71" w:rsidP="00670A0F">
            <w:pPr>
              <w:jc w:val="both"/>
              <w:rPr>
                <w:rFonts w:cs="Arial"/>
                <w:sz w:val="24"/>
              </w:rPr>
            </w:pPr>
          </w:p>
          <w:p w14:paraId="7AD5AA3B" w14:textId="77777777" w:rsidR="005A0E71" w:rsidRPr="00670A0F" w:rsidRDefault="005A0E71" w:rsidP="00670A0F">
            <w:pPr>
              <w:jc w:val="both"/>
              <w:rPr>
                <w:rFonts w:cs="Arial"/>
                <w:sz w:val="24"/>
              </w:rPr>
            </w:pPr>
          </w:p>
          <w:p w14:paraId="7AD5AA3C" w14:textId="77777777" w:rsidR="005A0E71" w:rsidRPr="00670A0F" w:rsidRDefault="005A0E71" w:rsidP="00670A0F">
            <w:pPr>
              <w:jc w:val="both"/>
              <w:rPr>
                <w:rFonts w:cs="Arial"/>
                <w:sz w:val="24"/>
              </w:rPr>
            </w:pPr>
          </w:p>
          <w:p w14:paraId="7AD5AA3D" w14:textId="77777777" w:rsidR="005A0E71" w:rsidRPr="00670A0F" w:rsidRDefault="005A0E71" w:rsidP="00670A0F">
            <w:pPr>
              <w:jc w:val="both"/>
              <w:rPr>
                <w:rFonts w:cs="Arial"/>
                <w:sz w:val="24"/>
              </w:rPr>
            </w:pPr>
          </w:p>
          <w:p w14:paraId="7AD5AA3E" w14:textId="77777777" w:rsidR="005A0E71" w:rsidRPr="00670A0F" w:rsidRDefault="005A0E71" w:rsidP="00670A0F">
            <w:pPr>
              <w:jc w:val="both"/>
              <w:rPr>
                <w:rFonts w:cs="Arial"/>
                <w:sz w:val="24"/>
              </w:rPr>
            </w:pPr>
          </w:p>
          <w:p w14:paraId="7AD5AA3F" w14:textId="77777777" w:rsidR="005A0E71" w:rsidRPr="00670A0F" w:rsidRDefault="005A0E71" w:rsidP="00670A0F">
            <w:pPr>
              <w:jc w:val="both"/>
              <w:rPr>
                <w:rFonts w:cs="Arial"/>
                <w:sz w:val="24"/>
              </w:rPr>
            </w:pPr>
          </w:p>
          <w:p w14:paraId="7AD5AA40" w14:textId="77777777" w:rsidR="005A0E71" w:rsidRPr="00670A0F" w:rsidRDefault="005A0E71" w:rsidP="00670A0F">
            <w:pPr>
              <w:jc w:val="both"/>
              <w:rPr>
                <w:rFonts w:cs="Arial"/>
                <w:sz w:val="24"/>
              </w:rPr>
            </w:pPr>
          </w:p>
          <w:p w14:paraId="7AD5AA41" w14:textId="77777777" w:rsidR="005A0E71" w:rsidRPr="00670A0F" w:rsidRDefault="005A0E71" w:rsidP="00670A0F">
            <w:pPr>
              <w:jc w:val="both"/>
              <w:rPr>
                <w:rFonts w:cs="Arial"/>
                <w:sz w:val="24"/>
              </w:rPr>
            </w:pPr>
          </w:p>
          <w:p w14:paraId="7AD5AA42" w14:textId="77777777" w:rsidR="005A0E71" w:rsidRPr="00670A0F" w:rsidRDefault="005A0E71" w:rsidP="00670A0F">
            <w:pPr>
              <w:jc w:val="both"/>
              <w:rPr>
                <w:rFonts w:cs="Arial"/>
                <w:sz w:val="24"/>
              </w:rPr>
            </w:pPr>
          </w:p>
          <w:p w14:paraId="7AD5AA43" w14:textId="77777777" w:rsidR="005A0E71" w:rsidRPr="00670A0F" w:rsidRDefault="005A0E71" w:rsidP="00670A0F">
            <w:pPr>
              <w:jc w:val="both"/>
              <w:rPr>
                <w:rFonts w:cs="Arial"/>
                <w:sz w:val="24"/>
              </w:rPr>
            </w:pPr>
          </w:p>
          <w:p w14:paraId="7AD5AA44" w14:textId="77777777" w:rsidR="005A0E71" w:rsidRPr="00670A0F" w:rsidRDefault="005A0E71" w:rsidP="00670A0F">
            <w:pPr>
              <w:jc w:val="both"/>
              <w:rPr>
                <w:rFonts w:cs="Arial"/>
                <w:sz w:val="24"/>
              </w:rPr>
            </w:pPr>
          </w:p>
          <w:p w14:paraId="7AD5AA45" w14:textId="77777777" w:rsidR="005A0E71" w:rsidRPr="00670A0F" w:rsidRDefault="000C35CE" w:rsidP="00670A0F">
            <w:pPr>
              <w:jc w:val="both"/>
              <w:rPr>
                <w:rFonts w:cs="Arial"/>
                <w:sz w:val="24"/>
              </w:rPr>
            </w:pPr>
            <w:r>
              <w:rPr>
                <w:rFonts w:cs="Arial"/>
                <w:sz w:val="24"/>
              </w:rPr>
              <w:t>9</w:t>
            </w:r>
            <w:r w:rsidR="005A0E71" w:rsidRPr="00670A0F">
              <w:rPr>
                <w:rFonts w:cs="Arial"/>
                <w:sz w:val="24"/>
              </w:rPr>
              <w:t xml:space="preserve"> marks</w:t>
            </w:r>
          </w:p>
        </w:tc>
      </w:tr>
    </w:tbl>
    <w:p w14:paraId="7AD5AA47" w14:textId="77777777" w:rsidR="00E51DFB" w:rsidRPr="00941770" w:rsidRDefault="00E51DFB">
      <w:pPr>
        <w:jc w:val="both"/>
        <w:rPr>
          <w:rFonts w:cs="Arial"/>
          <w:sz w:val="24"/>
        </w:rPr>
      </w:pPr>
    </w:p>
    <w:sectPr w:rsidR="00E51DFB" w:rsidRPr="00941770" w:rsidSect="00196046">
      <w:headerReference w:type="default" r:id="rId15"/>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5AA5E" w14:textId="77777777" w:rsidR="00181308" w:rsidRDefault="00181308">
      <w:r>
        <w:separator/>
      </w:r>
    </w:p>
  </w:endnote>
  <w:endnote w:type="continuationSeparator" w:id="0">
    <w:p w14:paraId="7AD5AA5F" w14:textId="77777777" w:rsidR="00181308" w:rsidRDefault="00181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D5AA5C" w14:textId="77777777" w:rsidR="00181308" w:rsidRDefault="00181308">
      <w:r>
        <w:separator/>
      </w:r>
    </w:p>
  </w:footnote>
  <w:footnote w:type="continuationSeparator" w:id="0">
    <w:p w14:paraId="7AD5AA5D" w14:textId="77777777" w:rsidR="00181308" w:rsidRDefault="00181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AA60" w14:textId="77777777" w:rsidR="00E00B10" w:rsidRDefault="00E00B10">
    <w:pPr>
      <w:pStyle w:val="Header"/>
    </w:pPr>
    <w:r>
      <w:rPr>
        <w:noProof/>
      </w:rPr>
      <w:drawing>
        <wp:inline distT="0" distB="0" distL="0" distR="0" wp14:anchorId="7AD5AA61" wp14:editId="7AD5AA62">
          <wp:extent cx="2647950" cy="1047750"/>
          <wp:effectExtent l="0" t="0" r="0" b="0"/>
          <wp:docPr id="3"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CED"/>
    <w:multiLevelType w:val="hybridMultilevel"/>
    <w:tmpl w:val="E2CE8E5C"/>
    <w:lvl w:ilvl="0" w:tplc="E490007A">
      <w:start w:val="1"/>
      <w:numFmt w:val="decimal"/>
      <w:lvlText w:val="%1."/>
      <w:lvlJc w:val="left"/>
      <w:pPr>
        <w:tabs>
          <w:tab w:val="num" w:pos="720"/>
        </w:tabs>
        <w:ind w:left="720" w:hanging="360"/>
      </w:pPr>
    </w:lvl>
    <w:lvl w:ilvl="1" w:tplc="B8E4AA6A" w:tentative="1">
      <w:start w:val="1"/>
      <w:numFmt w:val="decimal"/>
      <w:lvlText w:val="%2."/>
      <w:lvlJc w:val="left"/>
      <w:pPr>
        <w:tabs>
          <w:tab w:val="num" w:pos="1440"/>
        </w:tabs>
        <w:ind w:left="1440" w:hanging="360"/>
      </w:pPr>
    </w:lvl>
    <w:lvl w:ilvl="2" w:tplc="11287580" w:tentative="1">
      <w:start w:val="1"/>
      <w:numFmt w:val="decimal"/>
      <w:lvlText w:val="%3."/>
      <w:lvlJc w:val="left"/>
      <w:pPr>
        <w:tabs>
          <w:tab w:val="num" w:pos="2160"/>
        </w:tabs>
        <w:ind w:left="2160" w:hanging="360"/>
      </w:pPr>
    </w:lvl>
    <w:lvl w:ilvl="3" w:tplc="33968668" w:tentative="1">
      <w:start w:val="1"/>
      <w:numFmt w:val="decimal"/>
      <w:lvlText w:val="%4."/>
      <w:lvlJc w:val="left"/>
      <w:pPr>
        <w:tabs>
          <w:tab w:val="num" w:pos="2880"/>
        </w:tabs>
        <w:ind w:left="2880" w:hanging="360"/>
      </w:pPr>
    </w:lvl>
    <w:lvl w:ilvl="4" w:tplc="E9784116" w:tentative="1">
      <w:start w:val="1"/>
      <w:numFmt w:val="decimal"/>
      <w:lvlText w:val="%5."/>
      <w:lvlJc w:val="left"/>
      <w:pPr>
        <w:tabs>
          <w:tab w:val="num" w:pos="3600"/>
        </w:tabs>
        <w:ind w:left="3600" w:hanging="360"/>
      </w:pPr>
    </w:lvl>
    <w:lvl w:ilvl="5" w:tplc="71D209D8" w:tentative="1">
      <w:start w:val="1"/>
      <w:numFmt w:val="decimal"/>
      <w:lvlText w:val="%6."/>
      <w:lvlJc w:val="left"/>
      <w:pPr>
        <w:tabs>
          <w:tab w:val="num" w:pos="4320"/>
        </w:tabs>
        <w:ind w:left="4320" w:hanging="360"/>
      </w:pPr>
    </w:lvl>
    <w:lvl w:ilvl="6" w:tplc="EF52B6E4" w:tentative="1">
      <w:start w:val="1"/>
      <w:numFmt w:val="decimal"/>
      <w:lvlText w:val="%7."/>
      <w:lvlJc w:val="left"/>
      <w:pPr>
        <w:tabs>
          <w:tab w:val="num" w:pos="5040"/>
        </w:tabs>
        <w:ind w:left="5040" w:hanging="360"/>
      </w:pPr>
    </w:lvl>
    <w:lvl w:ilvl="7" w:tplc="C7361522" w:tentative="1">
      <w:start w:val="1"/>
      <w:numFmt w:val="decimal"/>
      <w:lvlText w:val="%8."/>
      <w:lvlJc w:val="left"/>
      <w:pPr>
        <w:tabs>
          <w:tab w:val="num" w:pos="5760"/>
        </w:tabs>
        <w:ind w:left="5760" w:hanging="360"/>
      </w:pPr>
    </w:lvl>
    <w:lvl w:ilvl="8" w:tplc="0E8EBEDA" w:tentative="1">
      <w:start w:val="1"/>
      <w:numFmt w:val="decimal"/>
      <w:lvlText w:val="%9."/>
      <w:lvlJc w:val="left"/>
      <w:pPr>
        <w:tabs>
          <w:tab w:val="num" w:pos="6480"/>
        </w:tabs>
        <w:ind w:left="6480" w:hanging="360"/>
      </w:pPr>
    </w:lvl>
  </w:abstractNum>
  <w:abstractNum w:abstractNumId="1">
    <w:nsid w:val="05007561"/>
    <w:multiLevelType w:val="hybridMultilevel"/>
    <w:tmpl w:val="D058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E56C26"/>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7A563F"/>
    <w:multiLevelType w:val="hybridMultilevel"/>
    <w:tmpl w:val="DDC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6C356C"/>
    <w:multiLevelType w:val="hybridMultilevel"/>
    <w:tmpl w:val="BCEAD0CE"/>
    <w:lvl w:ilvl="0" w:tplc="6D56D5EE">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3F67465"/>
    <w:multiLevelType w:val="hybridMultilevel"/>
    <w:tmpl w:val="42C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483BE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7B650D4"/>
    <w:multiLevelType w:val="hybridMultilevel"/>
    <w:tmpl w:val="30A6A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C61BAE"/>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161195"/>
    <w:multiLevelType w:val="hybridMultilevel"/>
    <w:tmpl w:val="80CA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64AFB"/>
    <w:multiLevelType w:val="hybridMultilevel"/>
    <w:tmpl w:val="65BE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CF12F8"/>
    <w:multiLevelType w:val="hybridMultilevel"/>
    <w:tmpl w:val="D19E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7B546B"/>
    <w:multiLevelType w:val="hybridMultilevel"/>
    <w:tmpl w:val="3D569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BB443F4"/>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8C19C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6012F2"/>
    <w:multiLevelType w:val="hybridMultilevel"/>
    <w:tmpl w:val="B2D8B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097547B"/>
    <w:multiLevelType w:val="hybridMultilevel"/>
    <w:tmpl w:val="C57E22C0"/>
    <w:lvl w:ilvl="0" w:tplc="428EA4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B95450"/>
    <w:multiLevelType w:val="hybridMultilevel"/>
    <w:tmpl w:val="E3C0E4B4"/>
    <w:lvl w:ilvl="0" w:tplc="5B94C57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116300"/>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F90274D"/>
    <w:multiLevelType w:val="hybridMultilevel"/>
    <w:tmpl w:val="DE70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F03486"/>
    <w:multiLevelType w:val="hybridMultilevel"/>
    <w:tmpl w:val="7278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B50C66"/>
    <w:multiLevelType w:val="hybridMultilevel"/>
    <w:tmpl w:val="B6BC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EF4A89"/>
    <w:multiLevelType w:val="hybridMultilevel"/>
    <w:tmpl w:val="AEF2263E"/>
    <w:lvl w:ilvl="0" w:tplc="244AB08C">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A42016C"/>
    <w:multiLevelType w:val="hybridMultilevel"/>
    <w:tmpl w:val="57303B4A"/>
    <w:lvl w:ilvl="0" w:tplc="17267AAC">
      <w:start w:val="1"/>
      <w:numFmt w:val="bullet"/>
      <w:lvlText w:val=""/>
      <w:lvlJc w:val="left"/>
      <w:pPr>
        <w:tabs>
          <w:tab w:val="num" w:pos="720"/>
        </w:tabs>
        <w:ind w:left="720" w:hanging="360"/>
      </w:pPr>
      <w:rPr>
        <w:rFonts w:ascii="Wingdings" w:hAnsi="Wingdings" w:hint="default"/>
      </w:rPr>
    </w:lvl>
    <w:lvl w:ilvl="1" w:tplc="BA7A8AAE">
      <w:start w:val="274"/>
      <w:numFmt w:val="bullet"/>
      <w:lvlText w:val=""/>
      <w:lvlJc w:val="left"/>
      <w:pPr>
        <w:tabs>
          <w:tab w:val="num" w:pos="1440"/>
        </w:tabs>
        <w:ind w:left="1440" w:hanging="360"/>
      </w:pPr>
      <w:rPr>
        <w:rFonts w:ascii="Wingdings" w:hAnsi="Wingdings" w:hint="default"/>
      </w:rPr>
    </w:lvl>
    <w:lvl w:ilvl="2" w:tplc="A90840FA" w:tentative="1">
      <w:start w:val="1"/>
      <w:numFmt w:val="bullet"/>
      <w:lvlText w:val=""/>
      <w:lvlJc w:val="left"/>
      <w:pPr>
        <w:tabs>
          <w:tab w:val="num" w:pos="2160"/>
        </w:tabs>
        <w:ind w:left="2160" w:hanging="360"/>
      </w:pPr>
      <w:rPr>
        <w:rFonts w:ascii="Wingdings" w:hAnsi="Wingdings" w:hint="default"/>
      </w:rPr>
    </w:lvl>
    <w:lvl w:ilvl="3" w:tplc="462ED434" w:tentative="1">
      <w:start w:val="1"/>
      <w:numFmt w:val="bullet"/>
      <w:lvlText w:val=""/>
      <w:lvlJc w:val="left"/>
      <w:pPr>
        <w:tabs>
          <w:tab w:val="num" w:pos="2880"/>
        </w:tabs>
        <w:ind w:left="2880" w:hanging="360"/>
      </w:pPr>
      <w:rPr>
        <w:rFonts w:ascii="Wingdings" w:hAnsi="Wingdings" w:hint="default"/>
      </w:rPr>
    </w:lvl>
    <w:lvl w:ilvl="4" w:tplc="8522D904" w:tentative="1">
      <w:start w:val="1"/>
      <w:numFmt w:val="bullet"/>
      <w:lvlText w:val=""/>
      <w:lvlJc w:val="left"/>
      <w:pPr>
        <w:tabs>
          <w:tab w:val="num" w:pos="3600"/>
        </w:tabs>
        <w:ind w:left="3600" w:hanging="360"/>
      </w:pPr>
      <w:rPr>
        <w:rFonts w:ascii="Wingdings" w:hAnsi="Wingdings" w:hint="default"/>
      </w:rPr>
    </w:lvl>
    <w:lvl w:ilvl="5" w:tplc="1AE88E48" w:tentative="1">
      <w:start w:val="1"/>
      <w:numFmt w:val="bullet"/>
      <w:lvlText w:val=""/>
      <w:lvlJc w:val="left"/>
      <w:pPr>
        <w:tabs>
          <w:tab w:val="num" w:pos="4320"/>
        </w:tabs>
        <w:ind w:left="4320" w:hanging="360"/>
      </w:pPr>
      <w:rPr>
        <w:rFonts w:ascii="Wingdings" w:hAnsi="Wingdings" w:hint="default"/>
      </w:rPr>
    </w:lvl>
    <w:lvl w:ilvl="6" w:tplc="0924EE5A" w:tentative="1">
      <w:start w:val="1"/>
      <w:numFmt w:val="bullet"/>
      <w:lvlText w:val=""/>
      <w:lvlJc w:val="left"/>
      <w:pPr>
        <w:tabs>
          <w:tab w:val="num" w:pos="5040"/>
        </w:tabs>
        <w:ind w:left="5040" w:hanging="360"/>
      </w:pPr>
      <w:rPr>
        <w:rFonts w:ascii="Wingdings" w:hAnsi="Wingdings" w:hint="default"/>
      </w:rPr>
    </w:lvl>
    <w:lvl w:ilvl="7" w:tplc="94CCEA66" w:tentative="1">
      <w:start w:val="1"/>
      <w:numFmt w:val="bullet"/>
      <w:lvlText w:val=""/>
      <w:lvlJc w:val="left"/>
      <w:pPr>
        <w:tabs>
          <w:tab w:val="num" w:pos="5760"/>
        </w:tabs>
        <w:ind w:left="5760" w:hanging="360"/>
      </w:pPr>
      <w:rPr>
        <w:rFonts w:ascii="Wingdings" w:hAnsi="Wingdings" w:hint="default"/>
      </w:rPr>
    </w:lvl>
    <w:lvl w:ilvl="8" w:tplc="CAD49EC8" w:tentative="1">
      <w:start w:val="1"/>
      <w:numFmt w:val="bullet"/>
      <w:lvlText w:val=""/>
      <w:lvlJc w:val="left"/>
      <w:pPr>
        <w:tabs>
          <w:tab w:val="num" w:pos="6480"/>
        </w:tabs>
        <w:ind w:left="6480" w:hanging="360"/>
      </w:pPr>
      <w:rPr>
        <w:rFonts w:ascii="Wingdings" w:hAnsi="Wingdings" w:hint="default"/>
      </w:rPr>
    </w:lvl>
  </w:abstractNum>
  <w:abstractNum w:abstractNumId="24">
    <w:nsid w:val="4E8101C7"/>
    <w:multiLevelType w:val="hybridMultilevel"/>
    <w:tmpl w:val="BF7EB612"/>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25">
    <w:nsid w:val="4F3E4CDF"/>
    <w:multiLevelType w:val="hybridMultilevel"/>
    <w:tmpl w:val="7C0A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6D0F90"/>
    <w:multiLevelType w:val="hybridMultilevel"/>
    <w:tmpl w:val="74BCF3B8"/>
    <w:lvl w:ilvl="0" w:tplc="85E2A6F8">
      <w:start w:val="1"/>
      <w:numFmt w:val="bullet"/>
      <w:lvlText w:val=""/>
      <w:lvlJc w:val="left"/>
      <w:pPr>
        <w:tabs>
          <w:tab w:val="num" w:pos="720"/>
        </w:tabs>
        <w:ind w:left="720" w:hanging="360"/>
      </w:pPr>
      <w:rPr>
        <w:rFonts w:ascii="Wingdings" w:hAnsi="Wingdings" w:hint="default"/>
      </w:rPr>
    </w:lvl>
    <w:lvl w:ilvl="1" w:tplc="F1F0134E">
      <w:numFmt w:val="bullet"/>
      <w:lvlText w:val=""/>
      <w:lvlJc w:val="left"/>
      <w:pPr>
        <w:tabs>
          <w:tab w:val="num" w:pos="1440"/>
        </w:tabs>
        <w:ind w:left="1440" w:hanging="360"/>
      </w:pPr>
      <w:rPr>
        <w:rFonts w:ascii="Wingdings" w:hAnsi="Wingdings" w:hint="default"/>
      </w:rPr>
    </w:lvl>
    <w:lvl w:ilvl="2" w:tplc="FDC2BA8C" w:tentative="1">
      <w:start w:val="1"/>
      <w:numFmt w:val="bullet"/>
      <w:lvlText w:val=""/>
      <w:lvlJc w:val="left"/>
      <w:pPr>
        <w:tabs>
          <w:tab w:val="num" w:pos="2160"/>
        </w:tabs>
        <w:ind w:left="2160" w:hanging="360"/>
      </w:pPr>
      <w:rPr>
        <w:rFonts w:ascii="Wingdings" w:hAnsi="Wingdings" w:hint="default"/>
      </w:rPr>
    </w:lvl>
    <w:lvl w:ilvl="3" w:tplc="0FBA9130" w:tentative="1">
      <w:start w:val="1"/>
      <w:numFmt w:val="bullet"/>
      <w:lvlText w:val=""/>
      <w:lvlJc w:val="left"/>
      <w:pPr>
        <w:tabs>
          <w:tab w:val="num" w:pos="2880"/>
        </w:tabs>
        <w:ind w:left="2880" w:hanging="360"/>
      </w:pPr>
      <w:rPr>
        <w:rFonts w:ascii="Wingdings" w:hAnsi="Wingdings" w:hint="default"/>
      </w:rPr>
    </w:lvl>
    <w:lvl w:ilvl="4" w:tplc="7798926E" w:tentative="1">
      <w:start w:val="1"/>
      <w:numFmt w:val="bullet"/>
      <w:lvlText w:val=""/>
      <w:lvlJc w:val="left"/>
      <w:pPr>
        <w:tabs>
          <w:tab w:val="num" w:pos="3600"/>
        </w:tabs>
        <w:ind w:left="3600" w:hanging="360"/>
      </w:pPr>
      <w:rPr>
        <w:rFonts w:ascii="Wingdings" w:hAnsi="Wingdings" w:hint="default"/>
      </w:rPr>
    </w:lvl>
    <w:lvl w:ilvl="5" w:tplc="0444ECB8" w:tentative="1">
      <w:start w:val="1"/>
      <w:numFmt w:val="bullet"/>
      <w:lvlText w:val=""/>
      <w:lvlJc w:val="left"/>
      <w:pPr>
        <w:tabs>
          <w:tab w:val="num" w:pos="4320"/>
        </w:tabs>
        <w:ind w:left="4320" w:hanging="360"/>
      </w:pPr>
      <w:rPr>
        <w:rFonts w:ascii="Wingdings" w:hAnsi="Wingdings" w:hint="default"/>
      </w:rPr>
    </w:lvl>
    <w:lvl w:ilvl="6" w:tplc="FCB2FBAA" w:tentative="1">
      <w:start w:val="1"/>
      <w:numFmt w:val="bullet"/>
      <w:lvlText w:val=""/>
      <w:lvlJc w:val="left"/>
      <w:pPr>
        <w:tabs>
          <w:tab w:val="num" w:pos="5040"/>
        </w:tabs>
        <w:ind w:left="5040" w:hanging="360"/>
      </w:pPr>
      <w:rPr>
        <w:rFonts w:ascii="Wingdings" w:hAnsi="Wingdings" w:hint="default"/>
      </w:rPr>
    </w:lvl>
    <w:lvl w:ilvl="7" w:tplc="3CFAD2B4" w:tentative="1">
      <w:start w:val="1"/>
      <w:numFmt w:val="bullet"/>
      <w:lvlText w:val=""/>
      <w:lvlJc w:val="left"/>
      <w:pPr>
        <w:tabs>
          <w:tab w:val="num" w:pos="5760"/>
        </w:tabs>
        <w:ind w:left="5760" w:hanging="360"/>
      </w:pPr>
      <w:rPr>
        <w:rFonts w:ascii="Wingdings" w:hAnsi="Wingdings" w:hint="default"/>
      </w:rPr>
    </w:lvl>
    <w:lvl w:ilvl="8" w:tplc="C85643D6" w:tentative="1">
      <w:start w:val="1"/>
      <w:numFmt w:val="bullet"/>
      <w:lvlText w:val=""/>
      <w:lvlJc w:val="left"/>
      <w:pPr>
        <w:tabs>
          <w:tab w:val="num" w:pos="6480"/>
        </w:tabs>
        <w:ind w:left="6480" w:hanging="360"/>
      </w:pPr>
      <w:rPr>
        <w:rFonts w:ascii="Wingdings" w:hAnsi="Wingdings" w:hint="default"/>
      </w:rPr>
    </w:lvl>
  </w:abstractNum>
  <w:abstractNum w:abstractNumId="27">
    <w:nsid w:val="5768753C"/>
    <w:multiLevelType w:val="hybridMultilevel"/>
    <w:tmpl w:val="825ED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5958C2"/>
    <w:multiLevelType w:val="hybridMultilevel"/>
    <w:tmpl w:val="CC80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49F0603"/>
    <w:multiLevelType w:val="hybridMultilevel"/>
    <w:tmpl w:val="8FB8EED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0">
    <w:nsid w:val="69233C24"/>
    <w:multiLevelType w:val="hybridMultilevel"/>
    <w:tmpl w:val="CC765EF2"/>
    <w:lvl w:ilvl="0" w:tplc="F816E77E">
      <w:start w:val="1"/>
      <w:numFmt w:val="bullet"/>
      <w:lvlText w:val=""/>
      <w:lvlJc w:val="left"/>
      <w:pPr>
        <w:tabs>
          <w:tab w:val="num" w:pos="720"/>
        </w:tabs>
        <w:ind w:left="720" w:hanging="360"/>
      </w:pPr>
      <w:rPr>
        <w:rFonts w:ascii="Wingdings" w:hAnsi="Wingdings" w:hint="default"/>
      </w:rPr>
    </w:lvl>
    <w:lvl w:ilvl="1" w:tplc="60F64E7A" w:tentative="1">
      <w:start w:val="1"/>
      <w:numFmt w:val="bullet"/>
      <w:lvlText w:val=""/>
      <w:lvlJc w:val="left"/>
      <w:pPr>
        <w:tabs>
          <w:tab w:val="num" w:pos="1440"/>
        </w:tabs>
        <w:ind w:left="1440" w:hanging="360"/>
      </w:pPr>
      <w:rPr>
        <w:rFonts w:ascii="Wingdings" w:hAnsi="Wingdings" w:hint="default"/>
      </w:rPr>
    </w:lvl>
    <w:lvl w:ilvl="2" w:tplc="F36E5C78" w:tentative="1">
      <w:start w:val="1"/>
      <w:numFmt w:val="bullet"/>
      <w:lvlText w:val=""/>
      <w:lvlJc w:val="left"/>
      <w:pPr>
        <w:tabs>
          <w:tab w:val="num" w:pos="2160"/>
        </w:tabs>
        <w:ind w:left="2160" w:hanging="360"/>
      </w:pPr>
      <w:rPr>
        <w:rFonts w:ascii="Wingdings" w:hAnsi="Wingdings" w:hint="default"/>
      </w:rPr>
    </w:lvl>
    <w:lvl w:ilvl="3" w:tplc="EC6A49D2" w:tentative="1">
      <w:start w:val="1"/>
      <w:numFmt w:val="bullet"/>
      <w:lvlText w:val=""/>
      <w:lvlJc w:val="left"/>
      <w:pPr>
        <w:tabs>
          <w:tab w:val="num" w:pos="2880"/>
        </w:tabs>
        <w:ind w:left="2880" w:hanging="360"/>
      </w:pPr>
      <w:rPr>
        <w:rFonts w:ascii="Wingdings" w:hAnsi="Wingdings" w:hint="default"/>
      </w:rPr>
    </w:lvl>
    <w:lvl w:ilvl="4" w:tplc="6136CBDE" w:tentative="1">
      <w:start w:val="1"/>
      <w:numFmt w:val="bullet"/>
      <w:lvlText w:val=""/>
      <w:lvlJc w:val="left"/>
      <w:pPr>
        <w:tabs>
          <w:tab w:val="num" w:pos="3600"/>
        </w:tabs>
        <w:ind w:left="3600" w:hanging="360"/>
      </w:pPr>
      <w:rPr>
        <w:rFonts w:ascii="Wingdings" w:hAnsi="Wingdings" w:hint="default"/>
      </w:rPr>
    </w:lvl>
    <w:lvl w:ilvl="5" w:tplc="BAFE1256" w:tentative="1">
      <w:start w:val="1"/>
      <w:numFmt w:val="bullet"/>
      <w:lvlText w:val=""/>
      <w:lvlJc w:val="left"/>
      <w:pPr>
        <w:tabs>
          <w:tab w:val="num" w:pos="4320"/>
        </w:tabs>
        <w:ind w:left="4320" w:hanging="360"/>
      </w:pPr>
      <w:rPr>
        <w:rFonts w:ascii="Wingdings" w:hAnsi="Wingdings" w:hint="default"/>
      </w:rPr>
    </w:lvl>
    <w:lvl w:ilvl="6" w:tplc="C370510A" w:tentative="1">
      <w:start w:val="1"/>
      <w:numFmt w:val="bullet"/>
      <w:lvlText w:val=""/>
      <w:lvlJc w:val="left"/>
      <w:pPr>
        <w:tabs>
          <w:tab w:val="num" w:pos="5040"/>
        </w:tabs>
        <w:ind w:left="5040" w:hanging="360"/>
      </w:pPr>
      <w:rPr>
        <w:rFonts w:ascii="Wingdings" w:hAnsi="Wingdings" w:hint="default"/>
      </w:rPr>
    </w:lvl>
    <w:lvl w:ilvl="7" w:tplc="455EB5FA" w:tentative="1">
      <w:start w:val="1"/>
      <w:numFmt w:val="bullet"/>
      <w:lvlText w:val=""/>
      <w:lvlJc w:val="left"/>
      <w:pPr>
        <w:tabs>
          <w:tab w:val="num" w:pos="5760"/>
        </w:tabs>
        <w:ind w:left="5760" w:hanging="360"/>
      </w:pPr>
      <w:rPr>
        <w:rFonts w:ascii="Wingdings" w:hAnsi="Wingdings" w:hint="default"/>
      </w:rPr>
    </w:lvl>
    <w:lvl w:ilvl="8" w:tplc="BCE89966" w:tentative="1">
      <w:start w:val="1"/>
      <w:numFmt w:val="bullet"/>
      <w:lvlText w:val=""/>
      <w:lvlJc w:val="left"/>
      <w:pPr>
        <w:tabs>
          <w:tab w:val="num" w:pos="6480"/>
        </w:tabs>
        <w:ind w:left="6480" w:hanging="360"/>
      </w:pPr>
      <w:rPr>
        <w:rFonts w:ascii="Wingdings" w:hAnsi="Wingdings" w:hint="default"/>
      </w:rPr>
    </w:lvl>
  </w:abstractNum>
  <w:abstractNum w:abstractNumId="31">
    <w:nsid w:val="6A755CB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5864B7"/>
    <w:multiLevelType w:val="hybridMultilevel"/>
    <w:tmpl w:val="09CA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7C0D4C"/>
    <w:multiLevelType w:val="hybridMultilevel"/>
    <w:tmpl w:val="9740E066"/>
    <w:lvl w:ilvl="0" w:tplc="554A7DC4">
      <w:start w:val="1"/>
      <w:numFmt w:val="bullet"/>
      <w:lvlText w:val=""/>
      <w:lvlJc w:val="left"/>
      <w:pPr>
        <w:tabs>
          <w:tab w:val="num" w:pos="720"/>
        </w:tabs>
        <w:ind w:left="720" w:hanging="360"/>
      </w:pPr>
      <w:rPr>
        <w:rFonts w:ascii="Wingdings" w:hAnsi="Wingdings" w:hint="default"/>
      </w:rPr>
    </w:lvl>
    <w:lvl w:ilvl="1" w:tplc="27FA1628" w:tentative="1">
      <w:start w:val="1"/>
      <w:numFmt w:val="bullet"/>
      <w:lvlText w:val=""/>
      <w:lvlJc w:val="left"/>
      <w:pPr>
        <w:tabs>
          <w:tab w:val="num" w:pos="1440"/>
        </w:tabs>
        <w:ind w:left="1440" w:hanging="360"/>
      </w:pPr>
      <w:rPr>
        <w:rFonts w:ascii="Wingdings" w:hAnsi="Wingdings" w:hint="default"/>
      </w:rPr>
    </w:lvl>
    <w:lvl w:ilvl="2" w:tplc="4FB2B6C6" w:tentative="1">
      <w:start w:val="1"/>
      <w:numFmt w:val="bullet"/>
      <w:lvlText w:val=""/>
      <w:lvlJc w:val="left"/>
      <w:pPr>
        <w:tabs>
          <w:tab w:val="num" w:pos="2160"/>
        </w:tabs>
        <w:ind w:left="2160" w:hanging="360"/>
      </w:pPr>
      <w:rPr>
        <w:rFonts w:ascii="Wingdings" w:hAnsi="Wingdings" w:hint="default"/>
      </w:rPr>
    </w:lvl>
    <w:lvl w:ilvl="3" w:tplc="7660CCEC" w:tentative="1">
      <w:start w:val="1"/>
      <w:numFmt w:val="bullet"/>
      <w:lvlText w:val=""/>
      <w:lvlJc w:val="left"/>
      <w:pPr>
        <w:tabs>
          <w:tab w:val="num" w:pos="2880"/>
        </w:tabs>
        <w:ind w:left="2880" w:hanging="360"/>
      </w:pPr>
      <w:rPr>
        <w:rFonts w:ascii="Wingdings" w:hAnsi="Wingdings" w:hint="default"/>
      </w:rPr>
    </w:lvl>
    <w:lvl w:ilvl="4" w:tplc="1D56D9F6" w:tentative="1">
      <w:start w:val="1"/>
      <w:numFmt w:val="bullet"/>
      <w:lvlText w:val=""/>
      <w:lvlJc w:val="left"/>
      <w:pPr>
        <w:tabs>
          <w:tab w:val="num" w:pos="3600"/>
        </w:tabs>
        <w:ind w:left="3600" w:hanging="360"/>
      </w:pPr>
      <w:rPr>
        <w:rFonts w:ascii="Wingdings" w:hAnsi="Wingdings" w:hint="default"/>
      </w:rPr>
    </w:lvl>
    <w:lvl w:ilvl="5" w:tplc="69D48714" w:tentative="1">
      <w:start w:val="1"/>
      <w:numFmt w:val="bullet"/>
      <w:lvlText w:val=""/>
      <w:lvlJc w:val="left"/>
      <w:pPr>
        <w:tabs>
          <w:tab w:val="num" w:pos="4320"/>
        </w:tabs>
        <w:ind w:left="4320" w:hanging="360"/>
      </w:pPr>
      <w:rPr>
        <w:rFonts w:ascii="Wingdings" w:hAnsi="Wingdings" w:hint="default"/>
      </w:rPr>
    </w:lvl>
    <w:lvl w:ilvl="6" w:tplc="84C8570A" w:tentative="1">
      <w:start w:val="1"/>
      <w:numFmt w:val="bullet"/>
      <w:lvlText w:val=""/>
      <w:lvlJc w:val="left"/>
      <w:pPr>
        <w:tabs>
          <w:tab w:val="num" w:pos="5040"/>
        </w:tabs>
        <w:ind w:left="5040" w:hanging="360"/>
      </w:pPr>
      <w:rPr>
        <w:rFonts w:ascii="Wingdings" w:hAnsi="Wingdings" w:hint="default"/>
      </w:rPr>
    </w:lvl>
    <w:lvl w:ilvl="7" w:tplc="9F0AB18C" w:tentative="1">
      <w:start w:val="1"/>
      <w:numFmt w:val="bullet"/>
      <w:lvlText w:val=""/>
      <w:lvlJc w:val="left"/>
      <w:pPr>
        <w:tabs>
          <w:tab w:val="num" w:pos="5760"/>
        </w:tabs>
        <w:ind w:left="5760" w:hanging="360"/>
      </w:pPr>
      <w:rPr>
        <w:rFonts w:ascii="Wingdings" w:hAnsi="Wingdings" w:hint="default"/>
      </w:rPr>
    </w:lvl>
    <w:lvl w:ilvl="8" w:tplc="F5880A70" w:tentative="1">
      <w:start w:val="1"/>
      <w:numFmt w:val="bullet"/>
      <w:lvlText w:val=""/>
      <w:lvlJc w:val="left"/>
      <w:pPr>
        <w:tabs>
          <w:tab w:val="num" w:pos="6480"/>
        </w:tabs>
        <w:ind w:left="6480" w:hanging="360"/>
      </w:pPr>
      <w:rPr>
        <w:rFonts w:ascii="Wingdings" w:hAnsi="Wingdings" w:hint="default"/>
      </w:rPr>
    </w:lvl>
  </w:abstractNum>
  <w:abstractNum w:abstractNumId="34">
    <w:nsid w:val="6CF66CD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F7C4733"/>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25F640F"/>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5D07E29"/>
    <w:multiLevelType w:val="hybridMultilevel"/>
    <w:tmpl w:val="5834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FA11DF"/>
    <w:multiLevelType w:val="hybridMultilevel"/>
    <w:tmpl w:val="822C382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9">
    <w:nsid w:val="7F4A0084"/>
    <w:multiLevelType w:val="hybridMultilevel"/>
    <w:tmpl w:val="F0C4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2"/>
  </w:num>
  <w:num w:numId="4">
    <w:abstractNumId w:val="24"/>
  </w:num>
  <w:num w:numId="5">
    <w:abstractNumId w:val="38"/>
  </w:num>
  <w:num w:numId="6">
    <w:abstractNumId w:val="29"/>
  </w:num>
  <w:num w:numId="7">
    <w:abstractNumId w:val="10"/>
  </w:num>
  <w:num w:numId="8">
    <w:abstractNumId w:val="7"/>
  </w:num>
  <w:num w:numId="9">
    <w:abstractNumId w:val="15"/>
  </w:num>
  <w:num w:numId="10">
    <w:abstractNumId w:val="25"/>
  </w:num>
  <w:num w:numId="11">
    <w:abstractNumId w:val="20"/>
  </w:num>
  <w:num w:numId="12">
    <w:abstractNumId w:val="28"/>
  </w:num>
  <w:num w:numId="13">
    <w:abstractNumId w:val="37"/>
  </w:num>
  <w:num w:numId="14">
    <w:abstractNumId w:val="21"/>
  </w:num>
  <w:num w:numId="15">
    <w:abstractNumId w:val="39"/>
  </w:num>
  <w:num w:numId="16">
    <w:abstractNumId w:val="5"/>
  </w:num>
  <w:num w:numId="17">
    <w:abstractNumId w:val="1"/>
  </w:num>
  <w:num w:numId="18">
    <w:abstractNumId w:val="19"/>
  </w:num>
  <w:num w:numId="19">
    <w:abstractNumId w:val="8"/>
  </w:num>
  <w:num w:numId="20">
    <w:abstractNumId w:val="23"/>
  </w:num>
  <w:num w:numId="21">
    <w:abstractNumId w:val="35"/>
  </w:num>
  <w:num w:numId="22">
    <w:abstractNumId w:val="17"/>
  </w:num>
  <w:num w:numId="23">
    <w:abstractNumId w:val="34"/>
  </w:num>
  <w:num w:numId="24">
    <w:abstractNumId w:val="13"/>
  </w:num>
  <w:num w:numId="25">
    <w:abstractNumId w:val="2"/>
  </w:num>
  <w:num w:numId="26">
    <w:abstractNumId w:val="14"/>
  </w:num>
  <w:num w:numId="27">
    <w:abstractNumId w:val="16"/>
  </w:num>
  <w:num w:numId="28">
    <w:abstractNumId w:val="22"/>
  </w:num>
  <w:num w:numId="29">
    <w:abstractNumId w:val="0"/>
  </w:num>
  <w:num w:numId="30">
    <w:abstractNumId w:val="33"/>
  </w:num>
  <w:num w:numId="31">
    <w:abstractNumId w:val="6"/>
  </w:num>
  <w:num w:numId="32">
    <w:abstractNumId w:val="4"/>
  </w:num>
  <w:num w:numId="33">
    <w:abstractNumId w:val="31"/>
  </w:num>
  <w:num w:numId="34">
    <w:abstractNumId w:val="36"/>
  </w:num>
  <w:num w:numId="35">
    <w:abstractNumId w:val="26"/>
  </w:num>
  <w:num w:numId="36">
    <w:abstractNumId w:val="18"/>
  </w:num>
  <w:num w:numId="37">
    <w:abstractNumId w:val="30"/>
  </w:num>
  <w:num w:numId="38">
    <w:abstractNumId w:val="32"/>
  </w:num>
  <w:num w:numId="39">
    <w:abstractNumId w:val="27"/>
  </w:num>
  <w:num w:numId="4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CC"/>
    <w:rsid w:val="000010DB"/>
    <w:rsid w:val="0008362A"/>
    <w:rsid w:val="000838F8"/>
    <w:rsid w:val="00093948"/>
    <w:rsid w:val="000A29CF"/>
    <w:rsid w:val="000A32B0"/>
    <w:rsid w:val="000C35CE"/>
    <w:rsid w:val="000E2C2F"/>
    <w:rsid w:val="00101DD5"/>
    <w:rsid w:val="0010463E"/>
    <w:rsid w:val="001132E9"/>
    <w:rsid w:val="001257E4"/>
    <w:rsid w:val="0015328A"/>
    <w:rsid w:val="0015370D"/>
    <w:rsid w:val="00161884"/>
    <w:rsid w:val="00161A04"/>
    <w:rsid w:val="00181308"/>
    <w:rsid w:val="00196046"/>
    <w:rsid w:val="001975CE"/>
    <w:rsid w:val="001A1A34"/>
    <w:rsid w:val="001B2A0C"/>
    <w:rsid w:val="001C1C2E"/>
    <w:rsid w:val="002054BE"/>
    <w:rsid w:val="002105E0"/>
    <w:rsid w:val="002108FB"/>
    <w:rsid w:val="00224394"/>
    <w:rsid w:val="002344E9"/>
    <w:rsid w:val="00240CCE"/>
    <w:rsid w:val="0024252D"/>
    <w:rsid w:val="002702CE"/>
    <w:rsid w:val="00277437"/>
    <w:rsid w:val="00281FA4"/>
    <w:rsid w:val="00282A1F"/>
    <w:rsid w:val="0029638C"/>
    <w:rsid w:val="002D305C"/>
    <w:rsid w:val="002E6D6F"/>
    <w:rsid w:val="002F03C8"/>
    <w:rsid w:val="002F7DEC"/>
    <w:rsid w:val="00330897"/>
    <w:rsid w:val="003367CC"/>
    <w:rsid w:val="003739C4"/>
    <w:rsid w:val="00377B38"/>
    <w:rsid w:val="003A12E4"/>
    <w:rsid w:val="003C4269"/>
    <w:rsid w:val="003D6CA8"/>
    <w:rsid w:val="00420181"/>
    <w:rsid w:val="004452FB"/>
    <w:rsid w:val="00457BF5"/>
    <w:rsid w:val="00460CA0"/>
    <w:rsid w:val="00472C61"/>
    <w:rsid w:val="0047785A"/>
    <w:rsid w:val="00486860"/>
    <w:rsid w:val="004E2F3C"/>
    <w:rsid w:val="004F387F"/>
    <w:rsid w:val="00501C37"/>
    <w:rsid w:val="005A0E71"/>
    <w:rsid w:val="005C368D"/>
    <w:rsid w:val="005E21C2"/>
    <w:rsid w:val="005E38FD"/>
    <w:rsid w:val="005E4784"/>
    <w:rsid w:val="005F647C"/>
    <w:rsid w:val="00601156"/>
    <w:rsid w:val="006138AE"/>
    <w:rsid w:val="0062734A"/>
    <w:rsid w:val="006335D8"/>
    <w:rsid w:val="006458F9"/>
    <w:rsid w:val="00654A0B"/>
    <w:rsid w:val="00662961"/>
    <w:rsid w:val="00670A0F"/>
    <w:rsid w:val="0068540D"/>
    <w:rsid w:val="006C2455"/>
    <w:rsid w:val="006C4928"/>
    <w:rsid w:val="006F7C8C"/>
    <w:rsid w:val="00713CD7"/>
    <w:rsid w:val="007166F6"/>
    <w:rsid w:val="00726F99"/>
    <w:rsid w:val="00735856"/>
    <w:rsid w:val="0075613A"/>
    <w:rsid w:val="0082315B"/>
    <w:rsid w:val="008440EE"/>
    <w:rsid w:val="00874A57"/>
    <w:rsid w:val="008754E1"/>
    <w:rsid w:val="00876273"/>
    <w:rsid w:val="0088158B"/>
    <w:rsid w:val="00884E04"/>
    <w:rsid w:val="008D661F"/>
    <w:rsid w:val="008E3DFE"/>
    <w:rsid w:val="00910688"/>
    <w:rsid w:val="00914F8D"/>
    <w:rsid w:val="0092762C"/>
    <w:rsid w:val="00941770"/>
    <w:rsid w:val="00943361"/>
    <w:rsid w:val="00962AE4"/>
    <w:rsid w:val="00976B9C"/>
    <w:rsid w:val="009A1B77"/>
    <w:rsid w:val="009B5B5E"/>
    <w:rsid w:val="009B79AC"/>
    <w:rsid w:val="009E5471"/>
    <w:rsid w:val="009F78F8"/>
    <w:rsid w:val="00A0117C"/>
    <w:rsid w:val="00A13C27"/>
    <w:rsid w:val="00A34B51"/>
    <w:rsid w:val="00A3695F"/>
    <w:rsid w:val="00A50BE5"/>
    <w:rsid w:val="00A53F95"/>
    <w:rsid w:val="00A55FD6"/>
    <w:rsid w:val="00A7679C"/>
    <w:rsid w:val="00AA49BC"/>
    <w:rsid w:val="00AB1F60"/>
    <w:rsid w:val="00AC4C7D"/>
    <w:rsid w:val="00B10A2E"/>
    <w:rsid w:val="00B15BCA"/>
    <w:rsid w:val="00B15F26"/>
    <w:rsid w:val="00B356F4"/>
    <w:rsid w:val="00B45C0D"/>
    <w:rsid w:val="00B703E7"/>
    <w:rsid w:val="00B8367B"/>
    <w:rsid w:val="00BC11E4"/>
    <w:rsid w:val="00BE0A50"/>
    <w:rsid w:val="00BE7796"/>
    <w:rsid w:val="00C07B5B"/>
    <w:rsid w:val="00C1791B"/>
    <w:rsid w:val="00C37166"/>
    <w:rsid w:val="00C440F0"/>
    <w:rsid w:val="00C569A3"/>
    <w:rsid w:val="00C76DF0"/>
    <w:rsid w:val="00CF5DDF"/>
    <w:rsid w:val="00CF5E6E"/>
    <w:rsid w:val="00D03FDE"/>
    <w:rsid w:val="00D34471"/>
    <w:rsid w:val="00D376F0"/>
    <w:rsid w:val="00D64C86"/>
    <w:rsid w:val="00D80A96"/>
    <w:rsid w:val="00DA5602"/>
    <w:rsid w:val="00DD3138"/>
    <w:rsid w:val="00DE69CE"/>
    <w:rsid w:val="00DF0DA5"/>
    <w:rsid w:val="00DF48A8"/>
    <w:rsid w:val="00E00B10"/>
    <w:rsid w:val="00E2391F"/>
    <w:rsid w:val="00E51DFB"/>
    <w:rsid w:val="00E54347"/>
    <w:rsid w:val="00E62C54"/>
    <w:rsid w:val="00E9446F"/>
    <w:rsid w:val="00EE1F7C"/>
    <w:rsid w:val="00F037EF"/>
    <w:rsid w:val="00F13A05"/>
    <w:rsid w:val="00F25064"/>
    <w:rsid w:val="00F35E37"/>
    <w:rsid w:val="00F3768E"/>
    <w:rsid w:val="00FA11E9"/>
    <w:rsid w:val="00FB1038"/>
    <w:rsid w:val="00FB2AFD"/>
    <w:rsid w:val="00FB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D5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2D3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45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2D3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45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838C3-CE6A-4575-8E90-D262E4073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9A23CE-091E-446C-BA63-8FFE02833BB7}">
  <ds:schemaRefs>
    <ds:schemaRef ds:uri="http://schemas.microsoft.com/sharepoint/v3/contenttype/forms"/>
  </ds:schemaRefs>
</ds:datastoreItem>
</file>

<file path=customXml/itemProps3.xml><?xml version="1.0" encoding="utf-8"?>
<ds:datastoreItem xmlns:ds="http://schemas.openxmlformats.org/officeDocument/2006/customXml" ds:itemID="{8D8017C5-6BAC-4682-BEFB-6E50A12A038A}">
  <ds:schemaRefs>
    <ds:schemaRef ds:uri="http://schemas.microsoft.com/office/2006/metadata/properties"/>
    <ds:schemaRef ds:uri="http://purl.org/dc/terms/"/>
    <ds:schemaRef ds:uri="baca81ef-c2f6-45fd-8525-b23797ab3a67"/>
    <ds:schemaRef ds:uri="http://schemas.openxmlformats.org/package/2006/metadata/core-properties"/>
    <ds:schemaRef ds:uri="d2b8960e-facc-4669-b15e-a27cbac92f04"/>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A9BF1D2-786C-4EB3-8107-701EC7D12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0</TotalTime>
  <Pages>13</Pages>
  <Words>3128</Words>
  <Characters>17834</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Coral Planas</cp:lastModifiedBy>
  <cp:revision>2</cp:revision>
  <cp:lastPrinted>2010-03-02T10:43:00Z</cp:lastPrinted>
  <dcterms:created xsi:type="dcterms:W3CDTF">2018-06-07T10:22:00Z</dcterms:created>
  <dcterms:modified xsi:type="dcterms:W3CDTF">2018-06-07T10:22:00Z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_AdHocReviewCycleID">
    <vt:i4>-1851514252</vt:i4>
  </property>
  <property fmtid="{D5CDD505-2E9C-101B-9397-08002B2CF9AE}" pid="4" name="_NewReviewCycle">
    <vt:lpwstr/>
  </property>
  <property fmtid="{D5CDD505-2E9C-101B-9397-08002B2CF9AE}" pid="5" name="_EmailSubject">
    <vt:lpwstr>MANAGEMENT, INNOVATION &amp; SUSTAINABILITY</vt:lpwstr>
  </property>
  <property fmtid="{D5CDD505-2E9C-101B-9397-08002B2CF9AE}" pid="6" name="_AuthorEmail">
    <vt:lpwstr>Rabya.Kadhim@gowercollegeswansea.ac.uk</vt:lpwstr>
  </property>
  <property fmtid="{D5CDD505-2E9C-101B-9397-08002B2CF9AE}" pid="7" name="_AuthorEmailDisplayName">
    <vt:lpwstr>Rabya  Kadhim</vt:lpwstr>
  </property>
  <property fmtid="{D5CDD505-2E9C-101B-9397-08002B2CF9AE}" pid="8" name="_ReviewingToolsShownOnce">
    <vt:lpwstr/>
  </property>
</Properties>
</file>