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5604DD9E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1111">
        <w:rPr>
          <w:rFonts w:ascii="Arial" w:hAnsi="Arial" w:cs="Arial"/>
          <w:szCs w:val="24"/>
        </w:rPr>
        <w:t>e</w:t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3B5FE7F3" w:rsidR="00ED1049" w:rsidRPr="008F2BB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8F2BBA">
        <w:rPr>
          <w:rFonts w:ascii="Arial" w:hAnsi="Arial" w:cs="Arial"/>
          <w:b/>
          <w:bCs/>
          <w:sz w:val="28"/>
          <w:szCs w:val="28"/>
        </w:rPr>
        <w:t xml:space="preserve">Student </w:t>
      </w:r>
      <w:r w:rsidR="00950D8C" w:rsidRPr="008F2BBA">
        <w:rPr>
          <w:rFonts w:ascii="Arial" w:hAnsi="Arial" w:cs="Arial"/>
          <w:b/>
          <w:bCs/>
          <w:sz w:val="28"/>
          <w:szCs w:val="28"/>
        </w:rPr>
        <w:t>Name</w:t>
      </w:r>
      <w:r w:rsidRPr="008F2BBA">
        <w:rPr>
          <w:rFonts w:ascii="Arial" w:hAnsi="Arial" w:cs="Arial"/>
          <w:sz w:val="28"/>
          <w:szCs w:val="28"/>
        </w:rPr>
        <w:t>:</w:t>
      </w:r>
      <w:r w:rsidR="00AA2E69" w:rsidRPr="008F2BBA">
        <w:rPr>
          <w:rFonts w:ascii="Arial" w:hAnsi="Arial" w:cs="Arial"/>
          <w:sz w:val="28"/>
          <w:szCs w:val="28"/>
        </w:rPr>
        <w:t xml:space="preserve"> </w:t>
      </w:r>
      <w:r w:rsidR="002F1111">
        <w:rPr>
          <w:rFonts w:ascii="Arial" w:hAnsi="Arial" w:cs="Arial"/>
          <w:sz w:val="28"/>
          <w:szCs w:val="28"/>
        </w:rPr>
        <w:t>Neneh Bangura</w:t>
      </w:r>
    </w:p>
    <w:p w14:paraId="00429E76" w14:textId="3B30B10C" w:rsidR="00ED1049" w:rsidRPr="008F2BB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8F2BBA">
        <w:rPr>
          <w:rFonts w:ascii="Arial" w:hAnsi="Arial" w:cs="Arial"/>
          <w:b/>
          <w:bCs/>
          <w:sz w:val="28"/>
          <w:szCs w:val="28"/>
        </w:rPr>
        <w:t>Student ID</w:t>
      </w:r>
      <w:r w:rsidRPr="008F2BBA">
        <w:rPr>
          <w:rFonts w:ascii="Arial" w:hAnsi="Arial" w:cs="Arial"/>
          <w:sz w:val="28"/>
          <w:szCs w:val="28"/>
        </w:rPr>
        <w:t>:</w:t>
      </w:r>
      <w:r w:rsidR="002F1111">
        <w:rPr>
          <w:rFonts w:ascii="Arial" w:hAnsi="Arial" w:cs="Arial"/>
          <w:sz w:val="28"/>
          <w:szCs w:val="28"/>
        </w:rPr>
        <w:t xml:space="preserve"> 2130272</w:t>
      </w:r>
    </w:p>
    <w:p w14:paraId="16C5D4A2" w14:textId="77777777" w:rsidR="00ED1049" w:rsidRPr="008F2BBA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3E7B146F" w14:textId="3081FA88" w:rsidR="00ED1049" w:rsidRPr="00950D8C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950D8C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950D8C">
        <w:rPr>
          <w:rFonts w:ascii="Arial" w:hAnsi="Arial" w:cs="Arial"/>
          <w:sz w:val="28"/>
          <w:szCs w:val="28"/>
          <w:lang w:val="en-GB"/>
        </w:rPr>
        <w:t>:</w:t>
      </w:r>
      <w:r w:rsidR="002F1111">
        <w:rPr>
          <w:rFonts w:ascii="Arial" w:hAnsi="Arial" w:cs="Arial"/>
          <w:sz w:val="28"/>
          <w:szCs w:val="28"/>
          <w:lang w:val="en-GB"/>
        </w:rPr>
        <w:t xml:space="preserve"> empowering elderly people</w:t>
      </w:r>
    </w:p>
    <w:p w14:paraId="12CBB668" w14:textId="4C2CA745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814BFC">
        <w:rPr>
          <w:rFonts w:ascii="Arial" w:hAnsi="Arial" w:cs="Arial"/>
          <w:sz w:val="28"/>
          <w:szCs w:val="28"/>
        </w:rPr>
        <w:t xml:space="preserve"> </w:t>
      </w:r>
      <w:r w:rsidR="002F1111">
        <w:rPr>
          <w:rFonts w:ascii="Arial" w:hAnsi="Arial" w:cs="Arial"/>
          <w:sz w:val="28"/>
          <w:szCs w:val="28"/>
        </w:rPr>
        <w:t>6027</w:t>
      </w:r>
    </w:p>
    <w:p w14:paraId="2C2175CB" w14:textId="5A4FD7C4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  <w:r w:rsidR="00701626">
        <w:rPr>
          <w:rFonts w:ascii="Arial" w:hAnsi="Arial" w:cs="Arial"/>
          <w:sz w:val="28"/>
          <w:szCs w:val="28"/>
        </w:rPr>
        <w:t xml:space="preserve"> </w:t>
      </w:r>
      <w:r w:rsidR="002F1111">
        <w:rPr>
          <w:rFonts w:ascii="Arial" w:hAnsi="Arial" w:cs="Arial"/>
          <w:sz w:val="28"/>
          <w:szCs w:val="28"/>
        </w:rPr>
        <w:t xml:space="preserve">Arif Ahmed </w:t>
      </w:r>
    </w:p>
    <w:p w14:paraId="62A0ABCF" w14:textId="77777777" w:rsidR="00B358B5" w:rsidRDefault="00B358B5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244323B8" w14:textId="77777777" w:rsidR="00691433" w:rsidRPr="00691433" w:rsidRDefault="00691433" w:rsidP="00691433">
      <w:pPr>
        <w:tabs>
          <w:tab w:val="left" w:pos="6540"/>
        </w:tabs>
        <w:spacing w:line="360" w:lineRule="auto"/>
        <w:ind w:left="426"/>
        <w:rPr>
          <w:rFonts w:ascii="Arial" w:hAnsi="Arial" w:cs="Arial"/>
          <w:b/>
          <w:bCs/>
          <w:sz w:val="18"/>
          <w:szCs w:val="18"/>
        </w:rPr>
      </w:pPr>
      <w:r w:rsidRPr="00691433">
        <w:rPr>
          <w:rFonts w:ascii="Arial" w:hAnsi="Arial" w:cs="Arial"/>
          <w:b/>
          <w:bCs/>
          <w:sz w:val="18"/>
          <w:szCs w:val="18"/>
        </w:rPr>
        <w:t>Acknowledgement</w:t>
      </w:r>
    </w:p>
    <w:p w14:paraId="21216FEF" w14:textId="5987C8CD" w:rsidR="00B358B5" w:rsidRPr="00691433" w:rsidRDefault="00691433" w:rsidP="00691433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18"/>
          <w:szCs w:val="18"/>
        </w:rPr>
      </w:pPr>
      <w:r w:rsidRPr="00691433">
        <w:rPr>
          <w:rFonts w:ascii="Arial" w:hAnsi="Arial" w:cs="Arial"/>
          <w:sz w:val="18"/>
          <w:szCs w:val="18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543861DF" w14:textId="77777777" w:rsidR="00ED1049" w:rsidRPr="00806BBF" w:rsidRDefault="00ED1049">
      <w:pPr>
        <w:rPr>
          <w:rFonts w:ascii="Arial" w:hAnsi="Arial" w:cs="Arial"/>
        </w:rPr>
      </w:pPr>
    </w:p>
    <w:p w14:paraId="20936060" w14:textId="17BC419C" w:rsidR="00691433" w:rsidRPr="00691433" w:rsidRDefault="00691433" w:rsidP="00691433">
      <w:pPr>
        <w:spacing w:line="360" w:lineRule="auto"/>
        <w:jc w:val="both"/>
        <w:rPr>
          <w:rFonts w:ascii="Arial" w:hAnsi="Arial" w:cs="Aria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1"/>
        <w:gridCol w:w="415"/>
        <w:gridCol w:w="4547"/>
        <w:gridCol w:w="310"/>
        <w:gridCol w:w="4587"/>
      </w:tblGrid>
      <w:tr w:rsidR="00346FFA" w:rsidRPr="00EB6F36" w14:paraId="600B3A42" w14:textId="77777777" w:rsidTr="00D95071">
        <w:trPr>
          <w:trHeight w:val="4385"/>
          <w:jc w:val="center"/>
        </w:trPr>
        <w:tc>
          <w:tcPr>
            <w:tcW w:w="4531" w:type="dxa"/>
          </w:tcPr>
          <w:p w14:paraId="74CF9414" w14:textId="77777777" w:rsidR="006D2B08" w:rsidRPr="006D2B08" w:rsidRDefault="006D2B08" w:rsidP="006D2B08">
            <w:pPr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 w:rsidRPr="006D2B08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GB"/>
              </w:rPr>
              <w:t>Evidence and theoretical underpinnings</w:t>
            </w:r>
          </w:p>
          <w:p w14:paraId="42D3007B" w14:textId="77777777" w:rsidR="006D2B08" w:rsidRPr="001C7B0A" w:rsidRDefault="006D2B08" w:rsidP="006D2B08">
            <w:pPr>
              <w:numPr>
                <w:ilvl w:val="0"/>
                <w:numId w:val="12"/>
              </w:numPr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 w:rsidRPr="005938D3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  <w:r w:rsidRPr="001C7B0A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Person</w:t>
            </w:r>
            <w:r w:rsidRPr="001C7B0A">
              <w:rPr>
                <w:rFonts w:ascii="Arial" w:hAnsi="Arial" w:cs="Arial"/>
                <w:noProof/>
                <w:sz w:val="24"/>
                <w:szCs w:val="24"/>
                <w:lang w:val="en-GB"/>
              </w:rPr>
              <w:noBreakHyphen/>
              <w:t>centred care, the biopsychosocial model and occupational justice all stress the role of choice, environment and meaningful activity.</w:t>
            </w:r>
          </w:p>
          <w:p w14:paraId="33C63D8B" w14:textId="77777777" w:rsidR="006D2B08" w:rsidRPr="006D2B08" w:rsidRDefault="006D2B08" w:rsidP="006D2B08">
            <w:pPr>
              <w:numPr>
                <w:ilvl w:val="0"/>
                <w:numId w:val="12"/>
              </w:numPr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 w:rsidRPr="006D2B08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Studies indicate that reablement and rehab can enhance function and reduce long</w:t>
            </w:r>
            <w:r w:rsidRPr="006D2B08">
              <w:rPr>
                <w:rFonts w:ascii="Arial" w:hAnsi="Arial" w:cs="Arial"/>
                <w:noProof/>
                <w:sz w:val="24"/>
                <w:szCs w:val="24"/>
                <w:lang w:val="en-GB"/>
              </w:rPr>
              <w:noBreakHyphen/>
              <w:t>term service use.</w:t>
            </w:r>
          </w:p>
          <w:p w14:paraId="5733C354" w14:textId="77777777" w:rsidR="006D2B08" w:rsidRPr="006D2B08" w:rsidRDefault="006D2B08" w:rsidP="006D2B08">
            <w:pPr>
              <w:numPr>
                <w:ilvl w:val="0"/>
                <w:numId w:val="12"/>
              </w:numPr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 w:rsidRPr="006D2B08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 xml:space="preserve">Assistive technology (telecare, mobility equipment, home adaptations) can support independence, but only when well assessed, introduced and accepted (SCIE, 2014; Prestmo et al., 2015). </w:t>
            </w:r>
          </w:p>
          <w:p w14:paraId="4742890C" w14:textId="343F5C1C" w:rsidR="00346FFA" w:rsidRDefault="006D2B08" w:rsidP="00B67824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</w:t>
            </w:r>
          </w:p>
          <w:p w14:paraId="7C84B224" w14:textId="04DF8DC3" w:rsidR="00507FEB" w:rsidRPr="00EB6F36" w:rsidRDefault="00507FEB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5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  <w:vMerge w:val="restart"/>
          </w:tcPr>
          <w:p w14:paraId="75409844" w14:textId="77777777" w:rsidR="00691433" w:rsidRPr="00691433" w:rsidRDefault="00691433" w:rsidP="00691433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91433">
              <w:rPr>
                <w:rFonts w:ascii="Arial" w:hAnsi="Arial" w:cs="Arial"/>
                <w:b/>
                <w:bCs/>
                <w:sz w:val="24"/>
                <w:szCs w:val="24"/>
              </w:rPr>
              <w:t>Title</w:t>
            </w:r>
            <w:r w:rsidRPr="00691433">
              <w:rPr>
                <w:rFonts w:ascii="Arial" w:hAnsi="Arial" w:cs="Arial"/>
                <w:b/>
                <w:bCs/>
                <w:sz w:val="24"/>
                <w:szCs w:val="24"/>
              </w:rPr>
              <w:br/>
              <w:t>Promoting Independence in Later Life: Reviewing Care and Support for Older People in the UK</w:t>
            </w:r>
          </w:p>
          <w:p w14:paraId="5D3E6EB8" w14:textId="77777777" w:rsidR="001F76DC" w:rsidRPr="00691433" w:rsidRDefault="001F76DC" w:rsidP="006914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BF519E" w14:textId="77777777" w:rsidR="00691433" w:rsidRPr="00691433" w:rsidRDefault="00691433" w:rsidP="00691433">
            <w:pPr>
              <w:rPr>
                <w:rFonts w:ascii="Arial" w:hAnsi="Arial" w:cs="Arial"/>
                <w:sz w:val="24"/>
                <w:szCs w:val="24"/>
              </w:rPr>
            </w:pPr>
            <w:r w:rsidRPr="00691433"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Pr="00691433">
              <w:rPr>
                <w:rFonts w:ascii="Arial" w:hAnsi="Arial" w:cs="Arial"/>
                <w:b/>
                <w:bCs/>
                <w:sz w:val="24"/>
                <w:szCs w:val="24"/>
              </w:rPr>
              <w:t>Introduction</w:t>
            </w:r>
          </w:p>
          <w:p w14:paraId="22AAC868" w14:textId="77777777" w:rsidR="00691433" w:rsidRPr="00691433" w:rsidRDefault="00691433" w:rsidP="005938D3">
            <w:pPr>
              <w:tabs>
                <w:tab w:val="num" w:pos="720"/>
              </w:tabs>
              <w:rPr>
                <w:rFonts w:ascii="Arial" w:hAnsi="Arial" w:cs="Arial"/>
                <w:sz w:val="24"/>
                <w:szCs w:val="24"/>
              </w:rPr>
            </w:pPr>
            <w:r w:rsidRPr="00691433">
              <w:rPr>
                <w:rFonts w:ascii="Arial" w:hAnsi="Arial" w:cs="Arial"/>
                <w:sz w:val="24"/>
                <w:szCs w:val="24"/>
              </w:rPr>
              <w:t>The UK population is ageing, with more people living longer and managing several long</w:t>
            </w:r>
            <w:r w:rsidRPr="00691433">
              <w:rPr>
                <w:rFonts w:ascii="Arial" w:hAnsi="Arial" w:cs="Arial"/>
                <w:sz w:val="24"/>
                <w:szCs w:val="24"/>
              </w:rPr>
              <w:noBreakHyphen/>
              <w:t>term conditions.</w:t>
            </w:r>
          </w:p>
          <w:p w14:paraId="0CD7057E" w14:textId="77777777" w:rsidR="00691433" w:rsidRPr="00691433" w:rsidRDefault="00691433" w:rsidP="005938D3">
            <w:pPr>
              <w:tabs>
                <w:tab w:val="num" w:pos="720"/>
              </w:tabs>
              <w:rPr>
                <w:rFonts w:ascii="Arial" w:hAnsi="Arial" w:cs="Arial"/>
                <w:sz w:val="24"/>
                <w:szCs w:val="24"/>
              </w:rPr>
            </w:pPr>
            <w:r w:rsidRPr="00691433">
              <w:rPr>
                <w:rFonts w:ascii="Arial" w:hAnsi="Arial" w:cs="Arial"/>
                <w:sz w:val="24"/>
                <w:szCs w:val="24"/>
              </w:rPr>
              <w:t>Many older adults want to stay in their own homes, preserving independence and control over daily routines.</w:t>
            </w:r>
          </w:p>
          <w:p w14:paraId="2FFA5FBB" w14:textId="77777777" w:rsidR="00691433" w:rsidRPr="00691433" w:rsidRDefault="00691433" w:rsidP="005938D3">
            <w:pPr>
              <w:rPr>
                <w:rFonts w:ascii="Arial" w:hAnsi="Arial" w:cs="Arial"/>
                <w:sz w:val="24"/>
                <w:szCs w:val="24"/>
              </w:rPr>
            </w:pPr>
            <w:r w:rsidRPr="00691433">
              <w:rPr>
                <w:rFonts w:ascii="Arial" w:hAnsi="Arial" w:cs="Arial"/>
                <w:sz w:val="24"/>
                <w:szCs w:val="24"/>
              </w:rPr>
              <w:t>Health and social care systems need to hold safety, autonomy, dignity and person</w:t>
            </w:r>
            <w:r w:rsidRPr="00691433">
              <w:rPr>
                <w:rFonts w:ascii="Arial" w:hAnsi="Arial" w:cs="Arial"/>
                <w:sz w:val="24"/>
                <w:szCs w:val="24"/>
              </w:rPr>
              <w:noBreakHyphen/>
              <w:t xml:space="preserve">centred practice in balance (Age UK, 2022). </w:t>
            </w:r>
          </w:p>
          <w:p w14:paraId="646D5584" w14:textId="1B2D90F4" w:rsidR="00EB6F36" w:rsidRPr="006D2B08" w:rsidRDefault="00691433" w:rsidP="00691433">
            <w:pPr>
              <w:rPr>
                <w:rFonts w:ascii="Arial" w:hAnsi="Arial" w:cs="Arial"/>
                <w:sz w:val="24"/>
                <w:szCs w:val="24"/>
              </w:rPr>
            </w:pPr>
            <w:r w:rsidRPr="006D2B08">
              <w:rPr>
                <w:rFonts w:ascii="Arial" w:hAnsi="Arial" w:cs="Arial"/>
                <w:sz w:val="24"/>
                <w:szCs w:val="24"/>
              </w:rPr>
              <w:lastRenderedPageBreak/>
              <w:t xml:space="preserve"> </w:t>
            </w:r>
            <w:r w:rsidR="00CD3336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E1EA7BF" wp14:editId="2EB8C688">
                  <wp:extent cx="2768539" cy="3657600"/>
                  <wp:effectExtent l="0" t="0" r="0" b="0"/>
                  <wp:docPr id="1840263185" name="Picture 5" descr="A person sitting on a chair with a ca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0263185" name="Picture 5" descr="A person sitting on a chair with a cane&#10;&#10;AI-generated content may be incorrect.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0915" cy="3713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Align w:val="center"/>
          </w:tcPr>
          <w:p w14:paraId="4EBA66EC" w14:textId="4B80E1E8" w:rsidR="00346FFA" w:rsidRPr="00EB6F36" w:rsidRDefault="006D2B08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A675281" wp14:editId="1D37DF33">
                  <wp:extent cx="2832100" cy="2800350"/>
                  <wp:effectExtent l="0" t="0" r="6350" b="0"/>
                  <wp:docPr id="1282261035" name="Picture 1" descr="A group of people stretching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261035" name="Picture 1" descr="A group of people stretching&#10;&#10;AI-generated content may be incorrect.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6766" cy="2804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6FFA" w:rsidRPr="00EB6F36" w14:paraId="6595EC5A" w14:textId="77777777" w:rsidTr="00D95071">
        <w:trPr>
          <w:trHeight w:val="272"/>
          <w:jc w:val="center"/>
        </w:trPr>
        <w:tc>
          <w:tcPr>
            <w:tcW w:w="4531" w:type="dxa"/>
          </w:tcPr>
          <w:p w14:paraId="29C6DD9B" w14:textId="59C427D9" w:rsidR="00346FFA" w:rsidRPr="00EB6F36" w:rsidRDefault="001F76DC" w:rsidP="00B67824">
            <w:pPr>
              <w:rPr>
                <w:rFonts w:ascii="Arial" w:hAnsi="Arial" w:cs="Arial"/>
                <w:noProof/>
              </w:rPr>
            </w:pPr>
            <w:r w:rsidRPr="001F76DC">
              <w:rPr>
                <w:rFonts w:ascii="Arial" w:hAnsi="Arial" w:cs="Arial"/>
                <w:b/>
                <w:bCs/>
                <w:noProof/>
                <w:lang w:val="en-GB"/>
              </w:rPr>
              <w:t>Care, empowerment and support needs</w:t>
            </w:r>
          </w:p>
        </w:tc>
        <w:tc>
          <w:tcPr>
            <w:tcW w:w="415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1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</w:tcPr>
          <w:p w14:paraId="777BDB38" w14:textId="206062B2" w:rsidR="00346FFA" w:rsidRPr="00EB6F36" w:rsidRDefault="001F76DC" w:rsidP="00346FFA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="006D2B08" w:rsidRPr="001C7B0A">
              <w:rPr>
                <w:rFonts w:ascii="Arial" w:hAnsi="Arial" w:cs="Arial"/>
                <w:b/>
                <w:bCs/>
                <w:lang w:val="en-GB"/>
              </w:rPr>
              <w:t>. Effectiveness of current approaches and interventions</w:t>
            </w:r>
          </w:p>
        </w:tc>
      </w:tr>
      <w:tr w:rsidR="004642F0" w:rsidRPr="00EB6F36" w14:paraId="6C436F7A" w14:textId="77777777" w:rsidTr="00D95071">
        <w:trPr>
          <w:trHeight w:val="10026"/>
          <w:jc w:val="center"/>
        </w:trPr>
        <w:tc>
          <w:tcPr>
            <w:tcW w:w="4531" w:type="dxa"/>
            <w:vMerge w:val="restart"/>
          </w:tcPr>
          <w:p w14:paraId="3BFA2788" w14:textId="77777777" w:rsidR="001F76DC" w:rsidRPr="001F76DC" w:rsidRDefault="001F76DC" w:rsidP="001F76DC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F76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lastRenderedPageBreak/>
              <w:t>Core needs of older adults</w:t>
            </w:r>
          </w:p>
          <w:p w14:paraId="06CB632D" w14:textId="77777777" w:rsidR="001F76DC" w:rsidRPr="001F76DC" w:rsidRDefault="001F76DC" w:rsidP="001F76DC">
            <w:pPr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F76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Functioning</w:t>
            </w:r>
            <w:r w:rsidRPr="001F76DC">
              <w:rPr>
                <w:rFonts w:ascii="Arial" w:hAnsi="Arial" w:cs="Arial"/>
                <w:sz w:val="24"/>
                <w:szCs w:val="24"/>
                <w:lang w:val="en-GB"/>
              </w:rPr>
              <w:t>: being able to move around, manage personal care, run a household and think clearly.</w:t>
            </w:r>
          </w:p>
          <w:p w14:paraId="43A875DC" w14:textId="77777777" w:rsidR="001F76DC" w:rsidRPr="001F76DC" w:rsidRDefault="001F76DC" w:rsidP="001F76DC">
            <w:pPr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F76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Independence and control</w:t>
            </w:r>
            <w:r w:rsidRPr="001F76DC">
              <w:rPr>
                <w:rFonts w:ascii="Arial" w:hAnsi="Arial" w:cs="Arial"/>
                <w:sz w:val="24"/>
                <w:szCs w:val="24"/>
                <w:lang w:val="en-GB"/>
              </w:rPr>
              <w:t>: choosing daily activities, accepting or declining risks, and influencing where and how they are supported.</w:t>
            </w:r>
          </w:p>
          <w:p w14:paraId="30BE61D3" w14:textId="77777777" w:rsidR="001F76DC" w:rsidRPr="001F76DC" w:rsidRDefault="001F76DC" w:rsidP="001F76DC">
            <w:pPr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F76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Social connection</w:t>
            </w:r>
            <w:r w:rsidRPr="001F76DC">
              <w:rPr>
                <w:rFonts w:ascii="Arial" w:hAnsi="Arial" w:cs="Arial"/>
                <w:sz w:val="24"/>
                <w:szCs w:val="24"/>
                <w:lang w:val="en-GB"/>
              </w:rPr>
              <w:t>: maintaining relationships, community links, valued roles and meaningful occupations.</w:t>
            </w:r>
          </w:p>
          <w:p w14:paraId="12BB9A85" w14:textId="77777777" w:rsidR="001F76DC" w:rsidRPr="001F76DC" w:rsidRDefault="001F76DC" w:rsidP="001F76DC">
            <w:pPr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F76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Emotional health</w:t>
            </w:r>
            <w:r w:rsidRPr="001F76DC">
              <w:rPr>
                <w:rFonts w:ascii="Arial" w:hAnsi="Arial" w:cs="Arial"/>
                <w:sz w:val="24"/>
                <w:szCs w:val="24"/>
                <w:lang w:val="en-GB"/>
              </w:rPr>
              <w:t>: sense of identity, self</w:t>
            </w:r>
            <w:r w:rsidRPr="001F76DC">
              <w:rPr>
                <w:rFonts w:ascii="Arial" w:hAnsi="Arial" w:cs="Arial"/>
                <w:sz w:val="24"/>
                <w:szCs w:val="24"/>
                <w:lang w:val="en-GB"/>
              </w:rPr>
              <w:noBreakHyphen/>
              <w:t>esteem, dealing with loss, anxiety and low mood.</w:t>
            </w:r>
          </w:p>
          <w:p w14:paraId="4223A301" w14:textId="77777777" w:rsidR="001F76DC" w:rsidRPr="005938D3" w:rsidRDefault="001F76DC" w:rsidP="001F76DC">
            <w:pPr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1F76DC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Safety</w:t>
            </w:r>
            <w:r w:rsidRPr="001F76DC">
              <w:rPr>
                <w:rFonts w:ascii="Arial" w:hAnsi="Arial" w:cs="Arial"/>
                <w:sz w:val="24"/>
                <w:szCs w:val="24"/>
                <w:lang w:val="en-GB"/>
              </w:rPr>
              <w:t xml:space="preserve">: prevention of falls and harm, safeguarding, and reliable, continuous support (King’s Fund, 2014; Age UK, 2022). </w:t>
            </w:r>
          </w:p>
          <w:p w14:paraId="3BA8495E" w14:textId="72459B6B" w:rsidR="001F76DC" w:rsidRPr="005938D3" w:rsidRDefault="001F76DC" w:rsidP="001F76DC">
            <w:pPr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938D3">
              <w:rPr>
                <w:rFonts w:ascii="Arial" w:hAnsi="Arial" w:cs="Arial"/>
                <w:sz w:val="24"/>
                <w:szCs w:val="24"/>
                <w:lang w:val="en-GB"/>
              </w:rPr>
              <w:t xml:space="preserve">Care, empowerment and support needs Using person centred, </w:t>
            </w:r>
            <w:r w:rsidR="00CD3336" w:rsidRPr="005938D3">
              <w:rPr>
                <w:rFonts w:ascii="Arial" w:hAnsi="Arial" w:cs="Arial"/>
                <w:sz w:val="24"/>
                <w:szCs w:val="24"/>
                <w:lang w:val="en-GB"/>
              </w:rPr>
              <w:t>strengths-based</w:t>
            </w:r>
            <w:r w:rsidRPr="005938D3">
              <w:rPr>
                <w:rFonts w:ascii="Arial" w:hAnsi="Arial" w:cs="Arial"/>
                <w:sz w:val="24"/>
                <w:szCs w:val="24"/>
                <w:lang w:val="en-GB"/>
              </w:rPr>
              <w:t xml:space="preserve"> ways of working.</w:t>
            </w:r>
          </w:p>
          <w:p w14:paraId="42136A20" w14:textId="77777777" w:rsidR="001F76DC" w:rsidRPr="005938D3" w:rsidRDefault="001F76DC" w:rsidP="001F76DC">
            <w:pPr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938D3">
              <w:rPr>
                <w:rFonts w:ascii="Arial" w:hAnsi="Arial" w:cs="Arial"/>
                <w:sz w:val="24"/>
                <w:szCs w:val="24"/>
                <w:lang w:val="en-GB"/>
              </w:rPr>
              <w:t>Involving older people in shared decisions and supported choices.</w:t>
            </w:r>
          </w:p>
          <w:p w14:paraId="7DDB1255" w14:textId="77777777" w:rsidR="001F76DC" w:rsidRPr="005938D3" w:rsidRDefault="001F76DC" w:rsidP="001F76DC">
            <w:pPr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938D3">
              <w:rPr>
                <w:rFonts w:ascii="Arial" w:hAnsi="Arial" w:cs="Arial"/>
                <w:sz w:val="24"/>
                <w:szCs w:val="24"/>
                <w:lang w:val="en-GB"/>
              </w:rPr>
              <w:t>Treating them as knowledgeable partners in care rather than passive recipients (WHO, 2015; Manthorpe and Iliffe, 2017).</w:t>
            </w:r>
          </w:p>
          <w:p w14:paraId="559F1E32" w14:textId="3E41BF24" w:rsidR="001F76DC" w:rsidRPr="001F76DC" w:rsidRDefault="001F76DC" w:rsidP="001F76DC">
            <w:pPr>
              <w:ind w:left="720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14:paraId="1822AC36" w14:textId="77777777" w:rsidR="00EB6F36" w:rsidRPr="005938D3" w:rsidRDefault="00EB6F36" w:rsidP="00691433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79186B" w14:textId="77777777" w:rsidR="005938D3" w:rsidRDefault="005938D3" w:rsidP="00691433">
            <w:pPr>
              <w:rPr>
                <w:rFonts w:ascii="Arial" w:hAnsi="Arial" w:cs="Arial"/>
              </w:rPr>
            </w:pPr>
          </w:p>
          <w:p w14:paraId="766CB3C2" w14:textId="7637C538" w:rsidR="005938D3" w:rsidRPr="00EB6F36" w:rsidRDefault="005938D3" w:rsidP="006914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 wp14:anchorId="5495E3F0" wp14:editId="61AD96C3">
                      <wp:extent cx="2731135" cy="3968750"/>
                      <wp:effectExtent l="0" t="0" r="0" b="0"/>
                      <wp:docPr id="806442561" name="Group 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31135" cy="3968750"/>
                                <a:chOff x="0" y="0"/>
                                <a:chExt cx="2731135" cy="20408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18864449" name="Picture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31135" cy="153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97675015" name="Text Box 7"/>
                              <wps:cNvSpPr txBox="1"/>
                              <wps:spPr>
                                <a:xfrm>
                                  <a:off x="0" y="1534795"/>
                                  <a:ext cx="2731135" cy="50609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9288F7" w14:textId="7FE6FA8D" w:rsidR="005938D3" w:rsidRPr="005938D3" w:rsidRDefault="005938D3" w:rsidP="005938D3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9" w:history="1">
                                      <w:r w:rsidRPr="005938D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5938D3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0" w:history="1">
                                      <w:r w:rsidRPr="005938D3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95E3F0" id="Group 8" o:spid="_x0000_s1026" style="width:215.05pt;height:312.5pt;mso-position-horizontal-relative:char;mso-position-vertical-relative:line" coordsize="27311,204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6" o:spid="_x0000_s1027" type="#_x0000_t75" style="position:absolute;width:27311;height:153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">
                        <v:imagedata r:id="rId21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7" o:spid="_x0000_s1028" type="#_x0000_t202" style="position:absolute;top:15347;width:27311;height:5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" stroked="f">
                        <v:textbox>
                          <w:txbxContent>
                            <w:p w14:paraId="209288F7" w14:textId="7FE6FA8D" w:rsidR="005938D3" w:rsidRPr="005938D3" w:rsidRDefault="005938D3" w:rsidP="005938D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2" w:history="1">
                                <w:r w:rsidRPr="005938D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938D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3" w:history="1">
                                <w:r w:rsidRPr="005938D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15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1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 w:val="restart"/>
          </w:tcPr>
          <w:p w14:paraId="443A1F86" w14:textId="77777777" w:rsidR="006D2B08" w:rsidRPr="006D2B08" w:rsidRDefault="006D2B08" w:rsidP="006D2B0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D2B0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Key UK approaches</w:t>
            </w:r>
          </w:p>
          <w:p w14:paraId="04D831BF" w14:textId="77777777" w:rsidR="006D2B08" w:rsidRPr="006D2B08" w:rsidRDefault="006D2B08" w:rsidP="006D2B08">
            <w:pPr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D2B08">
              <w:rPr>
                <w:rFonts w:ascii="Arial" w:hAnsi="Arial" w:cs="Arial"/>
                <w:sz w:val="24"/>
                <w:szCs w:val="24"/>
                <w:lang w:val="en-GB"/>
              </w:rPr>
              <w:t>Time</w:t>
            </w:r>
            <w:r w:rsidRPr="006D2B08">
              <w:rPr>
                <w:rFonts w:ascii="Arial" w:hAnsi="Arial" w:cs="Arial"/>
                <w:sz w:val="24"/>
                <w:szCs w:val="24"/>
                <w:lang w:val="en-GB"/>
              </w:rPr>
              <w:noBreakHyphen/>
              <w:t>limited, goal</w:t>
            </w:r>
            <w:r w:rsidRPr="006D2B08">
              <w:rPr>
                <w:rFonts w:ascii="Arial" w:hAnsi="Arial" w:cs="Arial"/>
                <w:sz w:val="24"/>
                <w:szCs w:val="24"/>
                <w:lang w:val="en-GB"/>
              </w:rPr>
              <w:noBreakHyphen/>
              <w:t>oriented </w:t>
            </w:r>
            <w:r w:rsidRPr="006D2B0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reablement and intermediate care</w:t>
            </w:r>
            <w:r w:rsidRPr="006D2B08">
              <w:rPr>
                <w:rFonts w:ascii="Arial" w:hAnsi="Arial" w:cs="Arial"/>
                <w:sz w:val="24"/>
                <w:szCs w:val="24"/>
                <w:lang w:val="en-GB"/>
              </w:rPr>
              <w:t> delivered at home.</w:t>
            </w:r>
          </w:p>
          <w:p w14:paraId="74F92C99" w14:textId="77777777" w:rsidR="006D2B08" w:rsidRPr="006D2B08" w:rsidRDefault="006D2B08" w:rsidP="006D2B08">
            <w:pPr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D2B0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Community rehabilitation</w:t>
            </w:r>
            <w:r w:rsidRPr="006D2B08">
              <w:rPr>
                <w:rFonts w:ascii="Arial" w:hAnsi="Arial" w:cs="Arial"/>
                <w:sz w:val="24"/>
                <w:szCs w:val="24"/>
                <w:lang w:val="en-GB"/>
              </w:rPr>
              <w:t> from OTs, physiotherapists and falls teams.</w:t>
            </w:r>
          </w:p>
          <w:p w14:paraId="1630DCF9" w14:textId="77777777" w:rsidR="006D2B08" w:rsidRPr="006D2B08" w:rsidRDefault="006D2B08" w:rsidP="006D2B08">
            <w:pPr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D2B0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Personalisation</w:t>
            </w:r>
            <w:r w:rsidRPr="006D2B08">
              <w:rPr>
                <w:rFonts w:ascii="Arial" w:hAnsi="Arial" w:cs="Arial"/>
                <w:sz w:val="24"/>
                <w:szCs w:val="24"/>
                <w:lang w:val="en-GB"/>
              </w:rPr>
              <w:t> and direct payments within the Care Act 2014 framework.</w:t>
            </w:r>
          </w:p>
          <w:p w14:paraId="6B9A0BCE" w14:textId="77777777" w:rsidR="006D2B08" w:rsidRPr="006D2B08" w:rsidRDefault="006D2B08" w:rsidP="006D2B08">
            <w:pPr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6D2B0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Age</w:t>
            </w:r>
            <w:r w:rsidRPr="006D2B08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noBreakHyphen/>
              <w:t>friendly</w:t>
            </w:r>
            <w:r w:rsidRPr="006D2B08">
              <w:rPr>
                <w:rFonts w:ascii="Arial" w:hAnsi="Arial" w:cs="Arial"/>
                <w:sz w:val="24"/>
                <w:szCs w:val="24"/>
                <w:lang w:val="en-GB"/>
              </w:rPr>
              <w:t xml:space="preserve"> strategies and the WHO Healthy Ageing agenda (WHO, 2015; WHO, 2020). </w:t>
            </w:r>
          </w:p>
          <w:p w14:paraId="58BD08DF" w14:textId="77777777" w:rsidR="00962A20" w:rsidRDefault="00962A20" w:rsidP="00990E76">
            <w:pPr>
              <w:rPr>
                <w:rFonts w:ascii="Arial" w:hAnsi="Arial" w:cs="Arial"/>
              </w:rPr>
            </w:pPr>
          </w:p>
          <w:p w14:paraId="0B846316" w14:textId="6DAF7E0F" w:rsidR="00962A20" w:rsidRDefault="006D2B08" w:rsidP="00990E7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8F0A712" w14:textId="77777777" w:rsidR="00D95071" w:rsidRPr="00D95071" w:rsidRDefault="00D95071" w:rsidP="00D95071">
            <w:pPr>
              <w:rPr>
                <w:rFonts w:ascii="Arial" w:hAnsi="Arial" w:cs="Arial"/>
                <w:lang w:val="en-GB"/>
              </w:rPr>
            </w:pPr>
            <w:r w:rsidRPr="00D95071">
              <w:rPr>
                <w:rFonts w:ascii="Arial" w:hAnsi="Arial" w:cs="Arial"/>
                <w:b/>
                <w:bCs/>
                <w:lang w:val="en-GB"/>
              </w:rPr>
              <w:t>Critical points</w:t>
            </w:r>
          </w:p>
          <w:p w14:paraId="63462864" w14:textId="77777777" w:rsidR="00D95071" w:rsidRPr="00D95071" w:rsidRDefault="00D95071" w:rsidP="00D95071">
            <w:pPr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D95071">
              <w:rPr>
                <w:rFonts w:ascii="Arial" w:hAnsi="Arial" w:cs="Arial"/>
                <w:lang w:val="en-GB"/>
              </w:rPr>
              <w:t>Provision is often fragmented and difficult for older people to navigate.</w:t>
            </w:r>
          </w:p>
          <w:p w14:paraId="15886FC7" w14:textId="77777777" w:rsidR="00D95071" w:rsidRPr="00D95071" w:rsidRDefault="00D95071" w:rsidP="00D95071">
            <w:pPr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D95071">
              <w:rPr>
                <w:rFonts w:ascii="Arial" w:hAnsi="Arial" w:cs="Arial"/>
                <w:lang w:val="en-GB"/>
              </w:rPr>
              <w:t>Social and digital inequalities shape who can access services and how well they benefit.</w:t>
            </w:r>
          </w:p>
          <w:p w14:paraId="2E34EAE7" w14:textId="77777777" w:rsidR="00D95071" w:rsidRPr="00D95071" w:rsidRDefault="00D95071" w:rsidP="00D95071">
            <w:pPr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D95071">
              <w:rPr>
                <w:rFonts w:ascii="Arial" w:hAnsi="Arial" w:cs="Arial"/>
                <w:lang w:val="en-GB"/>
              </w:rPr>
              <w:t>A strong focus on risk avoidance can restrict freedom and choice.</w:t>
            </w:r>
          </w:p>
          <w:p w14:paraId="3F246FF1" w14:textId="77777777" w:rsidR="00D95071" w:rsidRPr="00D95071" w:rsidRDefault="00D95071" w:rsidP="00D95071">
            <w:pPr>
              <w:numPr>
                <w:ilvl w:val="0"/>
                <w:numId w:val="13"/>
              </w:numPr>
              <w:rPr>
                <w:rFonts w:ascii="Arial" w:hAnsi="Arial" w:cs="Arial"/>
                <w:lang w:val="en-GB"/>
              </w:rPr>
            </w:pPr>
            <w:r w:rsidRPr="00D95071">
              <w:rPr>
                <w:rFonts w:ascii="Arial" w:hAnsi="Arial" w:cs="Arial"/>
                <w:lang w:val="en-GB"/>
              </w:rPr>
              <w:t xml:space="preserve">Staffing shortages and limited time can undermine continuity and quality of care (King’s Fund, 2014; NHS England, 2019). </w:t>
            </w:r>
          </w:p>
          <w:p w14:paraId="73E74A16" w14:textId="77777777" w:rsidR="00D95071" w:rsidRPr="00D95071" w:rsidRDefault="00257C9A" w:rsidP="00D95071">
            <w:p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pict w14:anchorId="2521B384">
                <v:rect id="_x0000_i1025" style="width:0;height:.75pt" o:hralign="center" o:hrstd="t" o:hr="t" fillcolor="#a0a0a0" stroked="f"/>
              </w:pict>
            </w:r>
          </w:p>
          <w:p w14:paraId="1A48F1AB" w14:textId="77777777" w:rsidR="00D95071" w:rsidRPr="00D95071" w:rsidRDefault="00D95071" w:rsidP="00D95071">
            <w:pPr>
              <w:rPr>
                <w:rFonts w:ascii="Arial" w:hAnsi="Arial" w:cs="Arial"/>
                <w:b/>
                <w:bCs/>
                <w:lang w:val="en-GB"/>
              </w:rPr>
            </w:pPr>
            <w:r w:rsidRPr="00D95071">
              <w:rPr>
                <w:rFonts w:ascii="Arial" w:hAnsi="Arial" w:cs="Arial"/>
                <w:b/>
                <w:bCs/>
                <w:lang w:val="en-GB"/>
              </w:rPr>
              <w:lastRenderedPageBreak/>
              <w:t>Recommendations to strengthen services and empowerment</w:t>
            </w:r>
          </w:p>
          <w:p w14:paraId="7B6BF7BF" w14:textId="77777777" w:rsidR="00D95071" w:rsidRPr="00D95071" w:rsidRDefault="00D95071" w:rsidP="00D95071">
            <w:pPr>
              <w:rPr>
                <w:rFonts w:ascii="Arial" w:hAnsi="Arial" w:cs="Arial"/>
                <w:lang w:val="en-GB"/>
              </w:rPr>
            </w:pPr>
            <w:r w:rsidRPr="00D95071">
              <w:rPr>
                <w:rFonts w:ascii="Arial" w:hAnsi="Arial" w:cs="Arial"/>
                <w:b/>
                <w:bCs/>
                <w:lang w:val="en-GB"/>
              </w:rPr>
              <w:t>Service-level</w:t>
            </w:r>
          </w:p>
          <w:p w14:paraId="780C574A" w14:textId="77777777" w:rsidR="00D95071" w:rsidRPr="00D95071" w:rsidRDefault="00D95071" w:rsidP="00D95071">
            <w:pPr>
              <w:numPr>
                <w:ilvl w:val="0"/>
                <w:numId w:val="14"/>
              </w:numPr>
              <w:rPr>
                <w:rFonts w:ascii="Arial" w:hAnsi="Arial" w:cs="Arial"/>
                <w:lang w:val="en-GB"/>
              </w:rPr>
            </w:pPr>
            <w:r w:rsidRPr="00D95071">
              <w:rPr>
                <w:rFonts w:ascii="Arial" w:hAnsi="Arial" w:cs="Arial"/>
                <w:lang w:val="en-GB"/>
              </w:rPr>
              <w:t xml:space="preserve">Enhance early intervention: routine screening for falls risk, home safety checks and proactive rehabilitation </w:t>
            </w:r>
            <w:proofErr w:type="gramStart"/>
            <w:r w:rsidRPr="00D95071">
              <w:rPr>
                <w:rFonts w:ascii="Arial" w:hAnsi="Arial" w:cs="Arial"/>
                <w:lang w:val="en-GB"/>
              </w:rPr>
              <w:t>offers  (</w:t>
            </w:r>
            <w:proofErr w:type="gramEnd"/>
            <w:r w:rsidRPr="00D95071">
              <w:rPr>
                <w:rFonts w:ascii="Arial" w:hAnsi="Arial" w:cs="Arial"/>
                <w:lang w:val="en-GB"/>
              </w:rPr>
              <w:t xml:space="preserve">NICE, 2013; SCIE, 2014). </w:t>
            </w:r>
          </w:p>
          <w:p w14:paraId="0C7DAA4C" w14:textId="77777777" w:rsidR="00D95071" w:rsidRPr="00D95071" w:rsidRDefault="00D95071" w:rsidP="00D95071">
            <w:pPr>
              <w:numPr>
                <w:ilvl w:val="0"/>
                <w:numId w:val="14"/>
              </w:numPr>
              <w:rPr>
                <w:rFonts w:ascii="Arial" w:hAnsi="Arial" w:cs="Arial"/>
                <w:lang w:val="en-GB"/>
              </w:rPr>
            </w:pPr>
            <w:r w:rsidRPr="00D95071">
              <w:rPr>
                <w:rFonts w:ascii="Arial" w:hAnsi="Arial" w:cs="Arial"/>
                <w:lang w:val="en-GB"/>
              </w:rPr>
              <w:t xml:space="preserve">Increase availability of reablement, community OT and multidisciplinary input, especially around discharge from hospital (RCOT, 2019; NHS England, 2019). </w:t>
            </w:r>
          </w:p>
          <w:p w14:paraId="4BFAD530" w14:textId="77777777" w:rsidR="00D95071" w:rsidRPr="00D95071" w:rsidRDefault="00D95071" w:rsidP="00D95071">
            <w:pPr>
              <w:numPr>
                <w:ilvl w:val="0"/>
                <w:numId w:val="14"/>
              </w:numPr>
              <w:rPr>
                <w:rFonts w:ascii="Arial" w:hAnsi="Arial" w:cs="Arial"/>
                <w:lang w:val="en-GB"/>
              </w:rPr>
            </w:pPr>
            <w:r w:rsidRPr="00D95071">
              <w:rPr>
                <w:rFonts w:ascii="Arial" w:hAnsi="Arial" w:cs="Arial"/>
                <w:lang w:val="en-GB"/>
              </w:rPr>
              <w:t xml:space="preserve">Improve coordination between health, social care, housing and voluntary organisations (King’s Fund, 2014; DHSC, 2014). </w:t>
            </w:r>
          </w:p>
          <w:p w14:paraId="310975FC" w14:textId="77777777" w:rsidR="00962A20" w:rsidRDefault="00D95071" w:rsidP="006914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7BB19920" w14:textId="77777777" w:rsidR="00CD3336" w:rsidRPr="00CD3336" w:rsidRDefault="00CD3336" w:rsidP="00CD3336">
            <w:pPr>
              <w:rPr>
                <w:rFonts w:ascii="Arial" w:hAnsi="Arial" w:cs="Arial"/>
                <w:lang w:val="en-GB"/>
              </w:rPr>
            </w:pPr>
            <w:r w:rsidRPr="00CD3336">
              <w:rPr>
                <w:rFonts w:ascii="Arial" w:hAnsi="Arial" w:cs="Arial"/>
                <w:b/>
                <w:bCs/>
                <w:lang w:val="en-GB"/>
              </w:rPr>
              <w:t>Practice-level</w:t>
            </w:r>
          </w:p>
          <w:p w14:paraId="674C50F1" w14:textId="77777777" w:rsidR="00CD3336" w:rsidRPr="00CD3336" w:rsidRDefault="00CD3336" w:rsidP="00CD3336">
            <w:pPr>
              <w:numPr>
                <w:ilvl w:val="0"/>
                <w:numId w:val="15"/>
              </w:numPr>
              <w:rPr>
                <w:rFonts w:ascii="Arial" w:hAnsi="Arial" w:cs="Arial"/>
                <w:lang w:val="en-GB"/>
              </w:rPr>
            </w:pPr>
            <w:r w:rsidRPr="00CD3336">
              <w:rPr>
                <w:rFonts w:ascii="Arial" w:hAnsi="Arial" w:cs="Arial"/>
                <w:lang w:val="en-GB"/>
              </w:rPr>
              <w:t>Make co</w:t>
            </w:r>
            <w:r w:rsidRPr="00CD3336">
              <w:rPr>
                <w:rFonts w:ascii="Arial" w:hAnsi="Arial" w:cs="Arial"/>
                <w:lang w:val="en-GB"/>
              </w:rPr>
              <w:noBreakHyphen/>
              <w:t xml:space="preserve">production the norm: include older people and carers in designing and reviewing services (NICE, 2015; RCOT, 2021). </w:t>
            </w:r>
          </w:p>
          <w:p w14:paraId="75CA122D" w14:textId="77777777" w:rsidR="00CD3336" w:rsidRPr="00CD3336" w:rsidRDefault="00CD3336" w:rsidP="00CD3336">
            <w:pPr>
              <w:numPr>
                <w:ilvl w:val="0"/>
                <w:numId w:val="15"/>
              </w:numPr>
              <w:rPr>
                <w:rFonts w:ascii="Arial" w:hAnsi="Arial" w:cs="Arial"/>
                <w:lang w:val="en-GB"/>
              </w:rPr>
            </w:pPr>
            <w:r w:rsidRPr="00CD3336">
              <w:rPr>
                <w:rFonts w:ascii="Arial" w:hAnsi="Arial" w:cs="Arial"/>
                <w:lang w:val="en-GB"/>
              </w:rPr>
              <w:t>Apply person</w:t>
            </w:r>
            <w:r w:rsidRPr="00CD3336">
              <w:rPr>
                <w:rFonts w:ascii="Arial" w:hAnsi="Arial" w:cs="Arial"/>
                <w:lang w:val="en-GB"/>
              </w:rPr>
              <w:noBreakHyphen/>
              <w:t>centred, strengths</w:t>
            </w:r>
            <w:r w:rsidRPr="00CD3336">
              <w:rPr>
                <w:rFonts w:ascii="Arial" w:hAnsi="Arial" w:cs="Arial"/>
                <w:lang w:val="en-GB"/>
              </w:rPr>
              <w:noBreakHyphen/>
              <w:t>based methods and shared decision</w:t>
            </w:r>
            <w:r w:rsidRPr="00CD3336">
              <w:rPr>
                <w:rFonts w:ascii="Arial" w:hAnsi="Arial" w:cs="Arial"/>
                <w:lang w:val="en-GB"/>
              </w:rPr>
              <w:noBreakHyphen/>
              <w:t>making consistently.</w:t>
            </w:r>
          </w:p>
          <w:p w14:paraId="64284660" w14:textId="77777777" w:rsidR="00CD3336" w:rsidRPr="00CD3336" w:rsidRDefault="00CD3336" w:rsidP="00CD3336">
            <w:pPr>
              <w:numPr>
                <w:ilvl w:val="0"/>
                <w:numId w:val="15"/>
              </w:numPr>
              <w:rPr>
                <w:rFonts w:ascii="Arial" w:hAnsi="Arial" w:cs="Arial"/>
                <w:lang w:val="en-GB"/>
              </w:rPr>
            </w:pPr>
            <w:r w:rsidRPr="00CD3336">
              <w:rPr>
                <w:rFonts w:ascii="Arial" w:hAnsi="Arial" w:cs="Arial"/>
                <w:lang w:val="en-GB"/>
              </w:rPr>
              <w:t>Provide clear information, advocacy and navigation support so older adults understand options and rights.</w:t>
            </w:r>
          </w:p>
          <w:p w14:paraId="7820BECB" w14:textId="77777777" w:rsidR="00CD3336" w:rsidRPr="00CD3336" w:rsidRDefault="00CD3336" w:rsidP="00CD3336">
            <w:pPr>
              <w:numPr>
                <w:ilvl w:val="0"/>
                <w:numId w:val="15"/>
              </w:numPr>
              <w:rPr>
                <w:rFonts w:ascii="Arial" w:hAnsi="Arial" w:cs="Arial"/>
                <w:lang w:val="en-GB"/>
              </w:rPr>
            </w:pPr>
            <w:r w:rsidRPr="00CD3336">
              <w:rPr>
                <w:rFonts w:ascii="Arial" w:hAnsi="Arial" w:cs="Arial"/>
                <w:lang w:val="en-GB"/>
              </w:rPr>
              <w:t>Tackle inequalities through culturally responsive practice, outreach and accessible/digital</w:t>
            </w:r>
            <w:r w:rsidRPr="00CD3336">
              <w:rPr>
                <w:rFonts w:ascii="Arial" w:hAnsi="Arial" w:cs="Arial"/>
                <w:lang w:val="en-GB"/>
              </w:rPr>
              <w:noBreakHyphen/>
              <w:t xml:space="preserve">inclusion support (Age UK, 2022; SCIE, 2014). </w:t>
            </w:r>
          </w:p>
          <w:p w14:paraId="363DD080" w14:textId="21E060A0" w:rsidR="00CD3336" w:rsidRPr="001C7B0A" w:rsidRDefault="005938D3" w:rsidP="00CD3336">
            <w:pPr>
              <w:spacing w:after="160" w:line="360" w:lineRule="auto"/>
              <w:rPr>
                <w:rFonts w:ascii="Arial" w:hAnsi="Arial" w:cs="Arial"/>
                <w:sz w:val="24"/>
                <w:szCs w:val="24"/>
              </w:rPr>
            </w:pPr>
            <w:r w:rsidRPr="001C7B0A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Policy level</w:t>
            </w:r>
            <w:r w:rsidR="00561CAC">
              <w:rPr>
                <w:rFonts w:ascii="Arial" w:hAnsi="Arial" w:cs="Arial"/>
                <w:b/>
                <w:noProof/>
                <w:color w:val="44546A" w:themeColor="text2"/>
                <w:spacing w:val="10"/>
                <w:sz w:val="28"/>
              </w:rPr>
              <mc:AlternateContent>
                <mc:Choice Requires="wpg">
                  <w:drawing>
                    <wp:inline distT="0" distB="0" distL="0" distR="0" wp14:anchorId="37E7A414" wp14:editId="4C8E77D2">
                      <wp:extent cx="2741295" cy="3728085"/>
                      <wp:effectExtent l="0" t="0" r="1905" b="5715"/>
                      <wp:docPr id="221936930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1295" cy="3728085"/>
                                <a:chOff x="0" y="0"/>
                                <a:chExt cx="2741295" cy="372808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686987127" name="Picture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41295" cy="32219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33948932" name="Text Box 10"/>
                              <wps:cNvSpPr txBox="1"/>
                              <wps:spPr>
                                <a:xfrm>
                                  <a:off x="0" y="3221990"/>
                                  <a:ext cx="2741295" cy="50609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6AA246" w14:textId="77777777" w:rsidR="00561CAC" w:rsidRPr="00561CAC" w:rsidRDefault="00561CAC" w:rsidP="00561CA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6" w:history="1">
                                      <w:r w:rsidRPr="00561CA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561CAC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7" w:history="1">
                                      <w:r w:rsidRPr="00561CA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7E7A414" id="Group 11" o:spid="_x0000_s1029" style="width:215.85pt;height:293.55pt;mso-position-horizontal-relative:char;mso-position-vertical-relative:line" coordsize="27412,372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">
                      <v:shape id="Picture 9" o:spid="_x0000_s1030" type="#_x0000_t75" style="position:absolute;width:27412;height:32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">
                        <v:imagedata r:id="rId28" o:title=""/>
                      </v:shape>
                      <v:shape id="Text Box 10" o:spid="_x0000_s1031" type="#_x0000_t202" style="position:absolute;top:32219;width:27412;height:5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" stroked="f">
                        <v:textbox style="mso-fit-shape-to-text:t">
                          <w:txbxContent>
                            <w:p w14:paraId="7C6AA246" w14:textId="77777777" w:rsidR="00561CAC" w:rsidRPr="00561CAC" w:rsidRDefault="00561CAC" w:rsidP="00561CA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9" w:history="1">
                                <w:r w:rsidRPr="00561CA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61CA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0" w:history="1">
                                <w:r w:rsidRPr="00561CA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7C74A021" w14:textId="77777777" w:rsidR="00CD3336" w:rsidRPr="001C7B0A" w:rsidRDefault="00CD3336" w:rsidP="00CD3336">
            <w:pPr>
              <w:numPr>
                <w:ilvl w:val="0"/>
                <w:numId w:val="16"/>
              </w:numPr>
              <w:spacing w:after="160" w:line="360" w:lineRule="auto"/>
              <w:rPr>
                <w:rFonts w:ascii="Arial" w:hAnsi="Arial" w:cs="Arial"/>
                <w:sz w:val="24"/>
                <w:szCs w:val="24"/>
              </w:rPr>
            </w:pPr>
            <w:r w:rsidRPr="001C7B0A">
              <w:rPr>
                <w:rFonts w:ascii="Arial" w:hAnsi="Arial" w:cs="Arial"/>
                <w:sz w:val="24"/>
                <w:szCs w:val="24"/>
              </w:rPr>
              <w:t>Fully embed Care Act 2014 principles of wellbeing, prevention, and choice and control</w:t>
            </w:r>
            <w:r w:rsidRPr="005938D3">
              <w:rPr>
                <w:rFonts w:ascii="Arial" w:hAnsi="Arial" w:cs="Arial"/>
                <w:sz w:val="24"/>
                <w:szCs w:val="24"/>
              </w:rPr>
              <w:t xml:space="preserve"> (DHSC, 2014). </w:t>
            </w:r>
          </w:p>
          <w:p w14:paraId="213005D4" w14:textId="77777777" w:rsidR="00CD3336" w:rsidRPr="005938D3" w:rsidRDefault="00CD3336" w:rsidP="00CD3336">
            <w:pPr>
              <w:numPr>
                <w:ilvl w:val="0"/>
                <w:numId w:val="16"/>
              </w:numPr>
              <w:spacing w:after="160" w:line="360" w:lineRule="auto"/>
              <w:rPr>
                <w:rFonts w:ascii="Arial" w:hAnsi="Arial" w:cs="Arial"/>
                <w:sz w:val="24"/>
                <w:szCs w:val="24"/>
              </w:rPr>
            </w:pPr>
            <w:r w:rsidRPr="001C7B0A">
              <w:rPr>
                <w:rFonts w:ascii="Arial" w:hAnsi="Arial" w:cs="Arial"/>
                <w:sz w:val="24"/>
                <w:szCs w:val="24"/>
              </w:rPr>
              <w:t>Invest in community provision, carer support and age</w:t>
            </w:r>
            <w:r w:rsidRPr="001C7B0A">
              <w:rPr>
                <w:rFonts w:ascii="Arial" w:hAnsi="Arial" w:cs="Arial"/>
                <w:sz w:val="24"/>
                <w:szCs w:val="24"/>
              </w:rPr>
              <w:noBreakHyphen/>
              <w:t>friendly communities</w:t>
            </w:r>
            <w:r w:rsidRPr="005938D3">
              <w:rPr>
                <w:rFonts w:ascii="Arial" w:hAnsi="Arial" w:cs="Arial"/>
                <w:sz w:val="24"/>
                <w:szCs w:val="24"/>
              </w:rPr>
              <w:t xml:space="preserve"> (NHS England, 2019; WHO, 2020).</w:t>
            </w:r>
          </w:p>
          <w:p w14:paraId="054C9F8D" w14:textId="77777777" w:rsidR="00CD3336" w:rsidRPr="005938D3" w:rsidRDefault="00CD3336" w:rsidP="00691433">
            <w:pPr>
              <w:rPr>
                <w:rFonts w:ascii="Arial" w:hAnsi="Arial" w:cs="Arial"/>
                <w:sz w:val="24"/>
                <w:szCs w:val="24"/>
              </w:rPr>
            </w:pPr>
            <w:r w:rsidRPr="005938D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1F9A99" w14:textId="77777777" w:rsidR="00CD3336" w:rsidRDefault="00CD3336" w:rsidP="00691433">
            <w:pPr>
              <w:rPr>
                <w:rFonts w:ascii="Arial" w:hAnsi="Arial" w:cs="Arial"/>
              </w:rPr>
            </w:pPr>
          </w:p>
          <w:p w14:paraId="5910DFEB" w14:textId="77777777" w:rsidR="00CD3336" w:rsidRDefault="00CD3336" w:rsidP="00691433">
            <w:pPr>
              <w:rPr>
                <w:rFonts w:ascii="Arial" w:hAnsi="Arial" w:cs="Arial"/>
              </w:rPr>
            </w:pPr>
          </w:p>
          <w:p w14:paraId="4D4507A7" w14:textId="175AB527" w:rsidR="00CD3336" w:rsidRPr="00EB6F36" w:rsidRDefault="00CD3336" w:rsidP="0069143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inline distT="0" distB="0" distL="0" distR="0" wp14:anchorId="0DE44514" wp14:editId="3FEBDE93">
                      <wp:extent cx="2830195" cy="3133725"/>
                      <wp:effectExtent l="0" t="0" r="8255" b="9525"/>
                      <wp:docPr id="76925751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30195" cy="3133725"/>
                                <a:chOff x="0" y="0"/>
                                <a:chExt cx="2766695" cy="2797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71757777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3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66695" cy="22910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00568471" name="Text Box 3"/>
                              <wps:cNvSpPr txBox="1"/>
                              <wps:spPr>
                                <a:xfrm>
                                  <a:off x="0" y="2291080"/>
                                  <a:ext cx="2766695" cy="50609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24F8DE" w14:textId="1AB98964" w:rsidR="00CD3336" w:rsidRPr="00CD3336" w:rsidRDefault="00CD3336" w:rsidP="00CD3336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3" w:history="1">
                                      <w:r w:rsidRPr="00CD333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CD3336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34" w:history="1">
                                      <w:r w:rsidRPr="00CD3336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DE44514" id="Group 4" o:spid="_x0000_s1032" style="width:222.85pt;height:246.75pt;mso-position-horizontal-relative:char;mso-position-vertical-relative:line" coordsize="27666,279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">
                      <v:shape id="Picture 2" o:spid="_x0000_s1033" type="#_x0000_t75" style="position:absolute;width:27666;height:2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">
                        <v:imagedata r:id="rId35" o:title=""/>
                      </v:shape>
                      <v:shape id="Text Box 3" o:spid="_x0000_s1034" type="#_x0000_t202" style="position:absolute;top:22910;width:27666;height:5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" stroked="f">
                        <v:textbox>
                          <w:txbxContent>
                            <w:p w14:paraId="3D24F8DE" w14:textId="1AB98964" w:rsidR="00CD3336" w:rsidRPr="00CD3336" w:rsidRDefault="00CD3336" w:rsidP="00CD333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6" w:history="1">
                                <w:r w:rsidRPr="00CD333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CD3336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7" w:history="1">
                                <w:r w:rsidRPr="00CD3336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642F0" w:rsidRPr="00EB6F36" w14:paraId="7D852EB3" w14:textId="77777777" w:rsidTr="00D95071">
        <w:trPr>
          <w:trHeight w:val="60"/>
          <w:jc w:val="center"/>
        </w:trPr>
        <w:tc>
          <w:tcPr>
            <w:tcW w:w="4531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5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1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D95071">
        <w:trPr>
          <w:trHeight w:val="9573"/>
          <w:jc w:val="center"/>
        </w:trPr>
        <w:tc>
          <w:tcPr>
            <w:tcW w:w="4531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5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47" w:type="dxa"/>
          </w:tcPr>
          <w:p w14:paraId="7FC1624A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/>
                <w:color w:val="000000" w:themeColor="text1"/>
                <w:spacing w:val="10"/>
                <w:sz w:val="24"/>
                <w:szCs w:val="24"/>
              </w:rPr>
              <w:t>Challenges to independence and functional ability</w:t>
            </w:r>
          </w:p>
          <w:p w14:paraId="38E4A1CD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/>
                <w:color w:val="000000" w:themeColor="text1"/>
                <w:spacing w:val="10"/>
                <w:sz w:val="24"/>
                <w:szCs w:val="24"/>
              </w:rPr>
              <w:t>Personal challenges</w:t>
            </w:r>
          </w:p>
          <w:p w14:paraId="3620051F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•</w:t>
            </w: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ab/>
              <w:t>Multiple conditions, frailty, sensory impairments and cognitive decline.</w:t>
            </w:r>
          </w:p>
          <w:p w14:paraId="05715354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•</w:t>
            </w: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ab/>
              <w:t>Falls and fear of falling, pain, reduced stamina.</w:t>
            </w:r>
          </w:p>
          <w:p w14:paraId="6796618E" w14:textId="6235C6C3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•</w:t>
            </w: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ab/>
              <w:t xml:space="preserve">Loneliness, bereavement and age-related stigma (NICE, 2015; WHO, 2015). </w:t>
            </w:r>
          </w:p>
          <w:p w14:paraId="0F296C97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Environmental and system barriers</w:t>
            </w:r>
          </w:p>
          <w:p w14:paraId="433794D4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•</w:t>
            </w: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ab/>
              <w:t>Poorly adapted housing and transport; restricted access to home modifications.</w:t>
            </w:r>
          </w:p>
          <w:p w14:paraId="465556CB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•</w:t>
            </w: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ab/>
              <w:t>Financial hardship, high living costs and limited informal support networks.</w:t>
            </w:r>
          </w:p>
          <w:p w14:paraId="52EF720D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•</w:t>
            </w: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ab/>
              <w:t xml:space="preserve">Complex, variable local systems and eligibility criteria across councils (Marmot et al., 2020; Age UK, 2022). </w:t>
            </w:r>
          </w:p>
          <w:p w14:paraId="46F7416D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Voice and agency</w:t>
            </w:r>
          </w:p>
          <w:p w14:paraId="1695D13C" w14:textId="77777777" w:rsidR="00D95071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•</w:t>
            </w: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ab/>
              <w:t>Ageism in wider society and services can limit older people’s influence over decisions.</w:t>
            </w:r>
          </w:p>
          <w:p w14:paraId="4268B92F" w14:textId="0C88AE16" w:rsidR="00962A20" w:rsidRPr="005938D3" w:rsidRDefault="00D95071" w:rsidP="00D95071">
            <w:pPr>
              <w:spacing w:after="240"/>
              <w:outlineLvl w:val="0"/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</w:pP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>•</w:t>
            </w: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tab/>
              <w:t xml:space="preserve">Questions around capacity and consent arise where dementia or </w:t>
            </w:r>
            <w:r w:rsidRPr="005938D3">
              <w:rPr>
                <w:rFonts w:ascii="Arial" w:hAnsi="Arial" w:cs="Arial"/>
                <w:bCs/>
                <w:color w:val="000000" w:themeColor="text1"/>
                <w:spacing w:val="10"/>
                <w:sz w:val="24"/>
                <w:szCs w:val="24"/>
              </w:rPr>
              <w:lastRenderedPageBreak/>
              <w:t>cognitive problems are present (NICE, 2015; RCOT, 2021).</w:t>
            </w:r>
          </w:p>
          <w:p w14:paraId="62F8A1B1" w14:textId="77777777" w:rsidR="00962A20" w:rsidRPr="005938D3" w:rsidRDefault="00962A20" w:rsidP="008F2BBA">
            <w:pPr>
              <w:spacing w:after="240"/>
              <w:outlineLvl w:val="0"/>
              <w:rPr>
                <w:rFonts w:ascii="Arial" w:hAnsi="Arial" w:cs="Arial"/>
                <w:b/>
                <w:color w:val="000000" w:themeColor="text1"/>
                <w:spacing w:val="10"/>
                <w:sz w:val="28"/>
              </w:rPr>
            </w:pPr>
          </w:p>
          <w:p w14:paraId="3957CD2A" w14:textId="70B6BC76" w:rsidR="00962A20" w:rsidRDefault="00561CAC" w:rsidP="008F2BBA">
            <w:pPr>
              <w:spacing w:after="240"/>
              <w:outlineLvl w:val="0"/>
              <w:rPr>
                <w:rFonts w:ascii="Arial" w:hAnsi="Arial" w:cs="Arial"/>
                <w:b/>
                <w:color w:val="44546A" w:themeColor="text2"/>
                <w:spacing w:val="10"/>
                <w:sz w:val="28"/>
              </w:rPr>
            </w:pPr>
            <w:r>
              <w:rPr>
                <w:rFonts w:ascii="Arial" w:hAnsi="Arial" w:cs="Arial"/>
                <w:b/>
                <w:noProof/>
                <w:color w:val="44546A" w:themeColor="text2"/>
                <w:spacing w:val="10"/>
                <w:sz w:val="28"/>
              </w:rPr>
              <mc:AlternateContent>
                <mc:Choice Requires="wpg">
                  <w:drawing>
                    <wp:inline distT="0" distB="0" distL="0" distR="0" wp14:anchorId="7D9B8BBA" wp14:editId="77058050">
                      <wp:extent cx="2741295" cy="2135505"/>
                      <wp:effectExtent l="0" t="0" r="1905" b="0"/>
                      <wp:docPr id="1839438454" name="Group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1295" cy="2135505"/>
                                <a:chOff x="0" y="0"/>
                                <a:chExt cx="2741295" cy="213550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545749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41295" cy="162941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44413215" name="Text Box 13"/>
                              <wps:cNvSpPr txBox="1"/>
                              <wps:spPr>
                                <a:xfrm>
                                  <a:off x="0" y="1629410"/>
                                  <a:ext cx="2741295" cy="50609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AC2316" w14:textId="4F5DD35B" w:rsidR="00561CAC" w:rsidRPr="00561CAC" w:rsidRDefault="00561CAC" w:rsidP="00561CA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39" w:history="1">
                                      <w:r w:rsidRPr="00561CA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561CAC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40" w:history="1">
                                      <w:r w:rsidRPr="00561CAC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9B8BBA" id="Group 14" o:spid="_x0000_s1035" style="width:215.85pt;height:168.15pt;mso-position-horizontal-relative:char;mso-position-vertical-relative:line" coordsize="27412,213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">
                      <v:shape id="Picture 12" o:spid="_x0000_s1036" type="#_x0000_t75" style="position:absolute;width:27412;height:16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">
                        <v:imagedata r:id="rId41" o:title=""/>
                      </v:shape>
                      <v:shape id="Text Box 13" o:spid="_x0000_s1037" type="#_x0000_t202" style="position:absolute;top:16294;width:27412;height:5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" stroked="f">
                        <v:textbox style="mso-fit-shape-to-text:t">
                          <w:txbxContent>
                            <w:p w14:paraId="4FAC2316" w14:textId="4F5DD35B" w:rsidR="00561CAC" w:rsidRPr="00561CAC" w:rsidRDefault="00561CAC" w:rsidP="00561CA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42" w:history="1">
                                <w:r w:rsidRPr="00561CA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561CA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43" w:history="1">
                                <w:r w:rsidRPr="00561CA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14:paraId="10597E76" w14:textId="77777777" w:rsidR="00962A20" w:rsidRPr="008F2BBA" w:rsidRDefault="00962A20" w:rsidP="008F2BBA">
            <w:pPr>
              <w:spacing w:after="240"/>
              <w:outlineLvl w:val="0"/>
              <w:rPr>
                <w:rFonts w:ascii="Arial" w:hAnsi="Arial" w:cs="Arial"/>
                <w:b/>
                <w:color w:val="44546A" w:themeColor="text2"/>
                <w:spacing w:val="10"/>
                <w:sz w:val="28"/>
              </w:rPr>
            </w:pPr>
          </w:p>
          <w:p w14:paraId="32C9DBBD" w14:textId="77777777" w:rsidR="00CD3336" w:rsidRPr="00CD3336" w:rsidRDefault="00CD3336" w:rsidP="00CD3336">
            <w:pPr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GB"/>
              </w:rPr>
            </w:pPr>
            <w:r w:rsidRPr="00CD3336">
              <w:rPr>
                <w:rFonts w:ascii="Arial" w:hAnsi="Arial" w:cs="Arial"/>
                <w:b/>
                <w:bCs/>
                <w:noProof/>
                <w:sz w:val="24"/>
                <w:szCs w:val="24"/>
                <w:lang w:val="en-GB"/>
              </w:rPr>
              <w:t>Conclusion</w:t>
            </w:r>
          </w:p>
          <w:p w14:paraId="04FFAF5D" w14:textId="77777777" w:rsidR="00CD3336" w:rsidRPr="00CD3336" w:rsidRDefault="00CD3336" w:rsidP="00CD3336">
            <w:pPr>
              <w:numPr>
                <w:ilvl w:val="0"/>
                <w:numId w:val="17"/>
              </w:numPr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 w:rsidRPr="00CD3336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Older people’s support needs span physical, psychological, social and environmental domains.</w:t>
            </w:r>
          </w:p>
          <w:p w14:paraId="5FF7441F" w14:textId="77777777" w:rsidR="00CD3336" w:rsidRPr="00CD3336" w:rsidRDefault="00CD3336" w:rsidP="00CD3336">
            <w:pPr>
              <w:numPr>
                <w:ilvl w:val="0"/>
                <w:numId w:val="17"/>
              </w:numPr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 w:rsidRPr="00CD3336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High</w:t>
            </w:r>
            <w:r w:rsidRPr="00CD3336">
              <w:rPr>
                <w:rFonts w:ascii="Arial" w:hAnsi="Arial" w:cs="Arial"/>
                <w:noProof/>
                <w:sz w:val="24"/>
                <w:szCs w:val="24"/>
                <w:lang w:val="en-GB"/>
              </w:rPr>
              <w:noBreakHyphen/>
              <w:t>quality care depends on coordinated, person</w:t>
            </w:r>
            <w:r w:rsidRPr="00CD3336">
              <w:rPr>
                <w:rFonts w:ascii="Arial" w:hAnsi="Arial" w:cs="Arial"/>
                <w:noProof/>
                <w:sz w:val="24"/>
                <w:szCs w:val="24"/>
                <w:lang w:val="en-GB"/>
              </w:rPr>
              <w:noBreakHyphen/>
              <w:t>centred, evidence</w:t>
            </w:r>
            <w:r w:rsidRPr="00CD3336">
              <w:rPr>
                <w:rFonts w:ascii="Arial" w:hAnsi="Arial" w:cs="Arial"/>
                <w:noProof/>
                <w:sz w:val="24"/>
                <w:szCs w:val="24"/>
                <w:lang w:val="en-GB"/>
              </w:rPr>
              <w:noBreakHyphen/>
              <w:t>informed approaches that uphold autonomy, functioning and participation.</w:t>
            </w:r>
          </w:p>
          <w:p w14:paraId="2BFD4217" w14:textId="77777777" w:rsidR="00CD3336" w:rsidRPr="00CD3336" w:rsidRDefault="00CD3336" w:rsidP="00CD3336">
            <w:pPr>
              <w:numPr>
                <w:ilvl w:val="0"/>
                <w:numId w:val="17"/>
              </w:numPr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 w:rsidRPr="00CD3336">
              <w:rPr>
                <w:rFonts w:ascii="Arial" w:hAnsi="Arial" w:cs="Arial"/>
                <w:noProof/>
                <w:sz w:val="24"/>
                <w:szCs w:val="24"/>
                <w:lang w:val="en-GB"/>
              </w:rPr>
              <w:t>The UK has strong policy intentions and some effective services, but there are ongoing gaps in integration, fairness and genuine empowerment.</w:t>
            </w:r>
          </w:p>
          <w:p w14:paraId="2DDD2441" w14:textId="77777777" w:rsidR="00CD3336" w:rsidRPr="00CD3336" w:rsidRDefault="00CD3336" w:rsidP="00CD3336">
            <w:pPr>
              <w:numPr>
                <w:ilvl w:val="0"/>
                <w:numId w:val="17"/>
              </w:numPr>
              <w:rPr>
                <w:rFonts w:ascii="Arial" w:hAnsi="Arial" w:cs="Arial"/>
                <w:noProof/>
                <w:sz w:val="24"/>
                <w:szCs w:val="24"/>
                <w:lang w:val="en-GB"/>
              </w:rPr>
            </w:pPr>
            <w:r w:rsidRPr="00CD3336">
              <w:rPr>
                <w:rFonts w:ascii="Arial" w:hAnsi="Arial" w:cs="Arial"/>
                <w:noProof/>
                <w:sz w:val="24"/>
                <w:szCs w:val="24"/>
                <w:lang w:val="en-GB"/>
              </w:rPr>
              <w:lastRenderedPageBreak/>
              <w:t>Strengthening early, community</w:t>
            </w:r>
            <w:r w:rsidRPr="00CD3336">
              <w:rPr>
                <w:rFonts w:ascii="Arial" w:hAnsi="Arial" w:cs="Arial"/>
                <w:noProof/>
                <w:sz w:val="24"/>
                <w:szCs w:val="24"/>
                <w:lang w:val="en-GB"/>
              </w:rPr>
              <w:noBreakHyphen/>
              <w:t>based and co</w:t>
            </w:r>
            <w:r w:rsidRPr="00CD3336">
              <w:rPr>
                <w:rFonts w:ascii="Arial" w:hAnsi="Arial" w:cs="Arial"/>
                <w:noProof/>
                <w:sz w:val="24"/>
                <w:szCs w:val="24"/>
                <w:lang w:val="en-GB"/>
              </w:rPr>
              <w:noBreakHyphen/>
              <w:t xml:space="preserve">designed approaches offers a route to better protect the rights and wellbeing of older adults ((WHO, 2015; NICE, 2015). </w:t>
            </w:r>
          </w:p>
          <w:p w14:paraId="6C24B37D" w14:textId="06ACD9D9" w:rsidR="00EB6F36" w:rsidRPr="00EB6F36" w:rsidRDefault="00CD3336" w:rsidP="007702A7">
            <w:pPr>
              <w:rPr>
                <w:rFonts w:ascii="Arial" w:hAnsi="Arial" w:cs="Arial"/>
                <w:noProof/>
              </w:rPr>
            </w:pPr>
            <w:r w:rsidRPr="005938D3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31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4EA091CB" w14:textId="77777777" w:rsidR="008431C5" w:rsidRDefault="008431C5" w:rsidP="00C46111">
      <w:pPr>
        <w:rPr>
          <w:rFonts w:ascii="Arial" w:hAnsi="Arial" w:cs="Arial"/>
          <w:b/>
          <w:bCs/>
          <w:sz w:val="28"/>
          <w:szCs w:val="28"/>
        </w:rPr>
      </w:pPr>
    </w:p>
    <w:p w14:paraId="489BBCE1" w14:textId="31AD04BD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6D2A8F46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lastRenderedPageBreak/>
        <w:t>Age UK (2022)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Later life in the United Kingdom 2022</w:t>
      </w:r>
      <w:r w:rsidRPr="00691433">
        <w:rPr>
          <w:rFonts w:ascii="Arial" w:hAnsi="Arial" w:cs="Arial"/>
          <w:sz w:val="24"/>
          <w:szCs w:val="24"/>
          <w:lang w:val="en-GB"/>
        </w:rPr>
        <w:t>. London: Age UK.</w:t>
      </w:r>
    </w:p>
    <w:p w14:paraId="14C773EF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Department of Health and Social Care (2014)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Care Act 2014: statutory guidance for implementation</w:t>
      </w:r>
      <w:r w:rsidRPr="00691433">
        <w:rPr>
          <w:rFonts w:ascii="Arial" w:hAnsi="Arial" w:cs="Arial"/>
          <w:sz w:val="24"/>
          <w:szCs w:val="24"/>
          <w:lang w:val="en-GB"/>
        </w:rPr>
        <w:t>. London: DHSC.</w:t>
      </w:r>
    </w:p>
    <w:p w14:paraId="42B742E8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Dorning, H. and Bardsley, M. (2014)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Focus on: People with long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noBreakHyphen/>
        <w:t>term conditions, older people and hospital use</w:t>
      </w:r>
      <w:r w:rsidRPr="00691433">
        <w:rPr>
          <w:rFonts w:ascii="Arial" w:hAnsi="Arial" w:cs="Arial"/>
          <w:sz w:val="24"/>
          <w:szCs w:val="24"/>
          <w:lang w:val="en-GB"/>
        </w:rPr>
        <w:t>. London: The Health Foundation and Nuffield Trust.</w:t>
      </w:r>
    </w:p>
    <w:p w14:paraId="0B8EA922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Manthorpe, J. and Iliffe, S. (2017) ‘The care and support of older people: policy themes and emerging challenges’,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Working with Older People</w:t>
      </w:r>
      <w:r w:rsidRPr="00691433">
        <w:rPr>
          <w:rFonts w:ascii="Arial" w:hAnsi="Arial" w:cs="Arial"/>
          <w:sz w:val="24"/>
          <w:szCs w:val="24"/>
          <w:lang w:val="en-GB"/>
        </w:rPr>
        <w:t>, 21(3), pp. 145–153.</w:t>
      </w:r>
    </w:p>
    <w:p w14:paraId="7AFB3193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Marmot, M. et al. (2020)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Health Equity in England: The Marmot Review 10 Years On</w:t>
      </w:r>
      <w:r w:rsidRPr="00691433">
        <w:rPr>
          <w:rFonts w:ascii="Arial" w:hAnsi="Arial" w:cs="Arial"/>
          <w:sz w:val="24"/>
          <w:szCs w:val="24"/>
          <w:lang w:val="en-GB"/>
        </w:rPr>
        <w:t>. London: Institute of Health Equity.</w:t>
      </w:r>
    </w:p>
    <w:p w14:paraId="11A9C566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NHS England (2019)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The NHS Long Term Plan</w:t>
      </w:r>
      <w:r w:rsidRPr="00691433">
        <w:rPr>
          <w:rFonts w:ascii="Arial" w:hAnsi="Arial" w:cs="Arial"/>
          <w:sz w:val="24"/>
          <w:szCs w:val="24"/>
          <w:lang w:val="en-GB"/>
        </w:rPr>
        <w:t>. London: NHS England.</w:t>
      </w:r>
    </w:p>
    <w:p w14:paraId="39068A3C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NICE (2015)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Older people with social care needs and multiple long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noBreakHyphen/>
        <w:t>term conditions (NG22)</w:t>
      </w:r>
      <w:r w:rsidRPr="00691433">
        <w:rPr>
          <w:rFonts w:ascii="Arial" w:hAnsi="Arial" w:cs="Arial"/>
          <w:sz w:val="24"/>
          <w:szCs w:val="24"/>
          <w:lang w:val="en-GB"/>
        </w:rPr>
        <w:t>. London: National Institute for Health and Care Excellence.</w:t>
      </w:r>
    </w:p>
    <w:p w14:paraId="4AF1F1C5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NICE (2013)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Falls in older people: assessing risk and prevention (CG161)</w:t>
      </w:r>
      <w:r w:rsidRPr="00691433">
        <w:rPr>
          <w:rFonts w:ascii="Arial" w:hAnsi="Arial" w:cs="Arial"/>
          <w:sz w:val="24"/>
          <w:szCs w:val="24"/>
          <w:lang w:val="en-GB"/>
        </w:rPr>
        <w:t>. London: National Institute for Health and Care Excellence.</w:t>
      </w:r>
    </w:p>
    <w:p w14:paraId="3ED4E177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Royal College of Occupational Therapists (RCOT) (2019)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Occupational therapy and rehabilitation for older people: Promoting independence and wellbeing</w:t>
      </w:r>
      <w:r w:rsidRPr="00691433">
        <w:rPr>
          <w:rFonts w:ascii="Arial" w:hAnsi="Arial" w:cs="Arial"/>
          <w:sz w:val="24"/>
          <w:szCs w:val="24"/>
          <w:lang w:val="en-GB"/>
        </w:rPr>
        <w:t>. London: RCOT.</w:t>
      </w:r>
    </w:p>
    <w:p w14:paraId="07DA7657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Royal College of Occupational Therapists (RCOT) (2021)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Professional standards for occupational therapy practice, conduct and ethics</w:t>
      </w:r>
      <w:r w:rsidRPr="00691433">
        <w:rPr>
          <w:rFonts w:ascii="Arial" w:hAnsi="Arial" w:cs="Arial"/>
          <w:sz w:val="24"/>
          <w:szCs w:val="24"/>
          <w:lang w:val="en-GB"/>
        </w:rPr>
        <w:t>. London: RCOT.</w:t>
      </w:r>
    </w:p>
    <w:p w14:paraId="62FA8E7E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Social Care Institute for Excellence (SCIE) (2014)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Reablement: key issues in commissioning and providing services</w:t>
      </w:r>
      <w:r w:rsidRPr="00691433">
        <w:rPr>
          <w:rFonts w:ascii="Arial" w:hAnsi="Arial" w:cs="Arial"/>
          <w:sz w:val="24"/>
          <w:szCs w:val="24"/>
          <w:lang w:val="en-GB"/>
        </w:rPr>
        <w:t>. London: SCIE.</w:t>
      </w:r>
    </w:p>
    <w:p w14:paraId="41395C07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The King’s Fund (2014)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Making our health and care systems fit for an ageing population</w:t>
      </w:r>
      <w:r w:rsidRPr="00691433">
        <w:rPr>
          <w:rFonts w:ascii="Arial" w:hAnsi="Arial" w:cs="Arial"/>
          <w:sz w:val="24"/>
          <w:szCs w:val="24"/>
          <w:lang w:val="en-GB"/>
        </w:rPr>
        <w:t>. London: The King’s Fund.</w:t>
      </w:r>
    </w:p>
    <w:p w14:paraId="508C53BB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United Nations (2017)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World Population Ageing 2017</w:t>
      </w:r>
      <w:r w:rsidRPr="00691433">
        <w:rPr>
          <w:rFonts w:ascii="Arial" w:hAnsi="Arial" w:cs="Arial"/>
          <w:sz w:val="24"/>
          <w:szCs w:val="24"/>
          <w:lang w:val="en-GB"/>
        </w:rPr>
        <w:t>. New York: United Nations Department of Economic and Social Affairs.</w:t>
      </w:r>
    </w:p>
    <w:p w14:paraId="327508F2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World Health Organization (WHO) (2015)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World report on ageing and health</w:t>
      </w:r>
      <w:r w:rsidRPr="00691433">
        <w:rPr>
          <w:rFonts w:ascii="Arial" w:hAnsi="Arial" w:cs="Arial"/>
          <w:sz w:val="24"/>
          <w:szCs w:val="24"/>
          <w:lang w:val="en-GB"/>
        </w:rPr>
        <w:t>. Geneva: WHO.</w:t>
      </w:r>
    </w:p>
    <w:p w14:paraId="4EE507DA" w14:textId="77777777" w:rsidR="00691433" w:rsidRPr="00691433" w:rsidRDefault="00691433" w:rsidP="00691433">
      <w:pPr>
        <w:numPr>
          <w:ilvl w:val="0"/>
          <w:numId w:val="8"/>
        </w:num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>World Health Organization (WHO) (2020) </w:t>
      </w:r>
      <w:r w:rsidRPr="00691433">
        <w:rPr>
          <w:rFonts w:ascii="Arial" w:hAnsi="Arial" w:cs="Arial"/>
          <w:i/>
          <w:iCs/>
          <w:sz w:val="24"/>
          <w:szCs w:val="24"/>
          <w:lang w:val="en-GB"/>
        </w:rPr>
        <w:t>Decade of Healthy Ageing 2020–2030</w:t>
      </w:r>
      <w:r w:rsidRPr="00691433">
        <w:rPr>
          <w:rFonts w:ascii="Arial" w:hAnsi="Arial" w:cs="Arial"/>
          <w:sz w:val="24"/>
          <w:szCs w:val="24"/>
          <w:lang w:val="en-GB"/>
        </w:rPr>
        <w:t>. Geneva: WHO.</w:t>
      </w:r>
    </w:p>
    <w:p w14:paraId="436B0B2A" w14:textId="77777777" w:rsidR="00691433" w:rsidRPr="00691433" w:rsidRDefault="00691433" w:rsidP="00691433">
      <w:pPr>
        <w:rPr>
          <w:rFonts w:ascii="Arial" w:hAnsi="Arial" w:cs="Arial"/>
          <w:sz w:val="24"/>
          <w:szCs w:val="24"/>
          <w:lang w:val="en-GB"/>
        </w:rPr>
      </w:pPr>
      <w:r w:rsidRPr="00691433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64E780A" w14:textId="571E515C" w:rsidR="00EB6F36" w:rsidRDefault="00691433" w:rsidP="00C461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B6F36">
        <w:rPr>
          <w:rFonts w:ascii="Arial" w:hAnsi="Arial" w:cs="Arial"/>
          <w:sz w:val="24"/>
          <w:szCs w:val="24"/>
        </w:rPr>
        <w:t xml:space="preserve">    </w:t>
      </w: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44"/>
      <w:headerReference w:type="first" r:id="rId45"/>
      <w:footerReference w:type="first" r:id="rId46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FADAD" w14:textId="77777777" w:rsidR="001E05E3" w:rsidRDefault="001E05E3" w:rsidP="00D210FA">
      <w:pPr>
        <w:spacing w:after="0"/>
      </w:pPr>
      <w:r>
        <w:separator/>
      </w:r>
    </w:p>
  </w:endnote>
  <w:endnote w:type="continuationSeparator" w:id="0">
    <w:p w14:paraId="56714981" w14:textId="77777777" w:rsidR="001E05E3" w:rsidRDefault="001E05E3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4523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2B24CD" w14:textId="5AEE5361" w:rsidR="00D63B92" w:rsidRDefault="00D63B9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1EC2FC" w14:textId="77777777" w:rsidR="00D63B92" w:rsidRDefault="00D63B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CE365" w14:textId="77777777" w:rsidR="001E05E3" w:rsidRDefault="001E05E3" w:rsidP="00D210FA">
      <w:pPr>
        <w:spacing w:after="0"/>
      </w:pPr>
      <w:r>
        <w:separator/>
      </w:r>
    </w:p>
  </w:footnote>
  <w:footnote w:type="continuationSeparator" w:id="0">
    <w:p w14:paraId="269B2195" w14:textId="77777777" w:rsidR="001E05E3" w:rsidRDefault="001E05E3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B6FA8"/>
    <w:multiLevelType w:val="multilevel"/>
    <w:tmpl w:val="7D48A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37B7BEE"/>
    <w:multiLevelType w:val="multilevel"/>
    <w:tmpl w:val="6C86E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A778F3"/>
    <w:multiLevelType w:val="multilevel"/>
    <w:tmpl w:val="BE94C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13B0A7F"/>
    <w:multiLevelType w:val="multilevel"/>
    <w:tmpl w:val="DAA8E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045845"/>
    <w:multiLevelType w:val="multilevel"/>
    <w:tmpl w:val="306C0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CDE63D5"/>
    <w:multiLevelType w:val="multilevel"/>
    <w:tmpl w:val="47FC0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5884496"/>
    <w:multiLevelType w:val="multilevel"/>
    <w:tmpl w:val="F628E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220617"/>
    <w:multiLevelType w:val="multilevel"/>
    <w:tmpl w:val="B108F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472189B"/>
    <w:multiLevelType w:val="multilevel"/>
    <w:tmpl w:val="7360B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5337EAA"/>
    <w:multiLevelType w:val="multilevel"/>
    <w:tmpl w:val="1060B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4"/>
  </w:num>
  <w:num w:numId="2" w16cid:durableId="66732129">
    <w:abstractNumId w:val="1"/>
  </w:num>
  <w:num w:numId="3" w16cid:durableId="1791968620">
    <w:abstractNumId w:val="15"/>
  </w:num>
  <w:num w:numId="4" w16cid:durableId="67852329">
    <w:abstractNumId w:val="16"/>
  </w:num>
  <w:num w:numId="5" w16cid:durableId="825783799">
    <w:abstractNumId w:val="7"/>
  </w:num>
  <w:num w:numId="6" w16cid:durableId="1203637911">
    <w:abstractNumId w:val="6"/>
  </w:num>
  <w:num w:numId="7" w16cid:durableId="1393117886">
    <w:abstractNumId w:val="11"/>
  </w:num>
  <w:num w:numId="8" w16cid:durableId="1863010611">
    <w:abstractNumId w:val="14"/>
  </w:num>
  <w:num w:numId="9" w16cid:durableId="737828897">
    <w:abstractNumId w:val="10"/>
  </w:num>
  <w:num w:numId="10" w16cid:durableId="1748186229">
    <w:abstractNumId w:val="2"/>
  </w:num>
  <w:num w:numId="11" w16cid:durableId="1201239584">
    <w:abstractNumId w:val="5"/>
  </w:num>
  <w:num w:numId="12" w16cid:durableId="1811708675">
    <w:abstractNumId w:val="12"/>
  </w:num>
  <w:num w:numId="13" w16cid:durableId="1455633809">
    <w:abstractNumId w:val="13"/>
  </w:num>
  <w:num w:numId="14" w16cid:durableId="385764785">
    <w:abstractNumId w:val="8"/>
  </w:num>
  <w:num w:numId="15" w16cid:durableId="1767727030">
    <w:abstractNumId w:val="9"/>
  </w:num>
  <w:num w:numId="16" w16cid:durableId="1590384842">
    <w:abstractNumId w:val="0"/>
  </w:num>
  <w:num w:numId="17" w16cid:durableId="18709488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44DB1"/>
    <w:rsid w:val="00061977"/>
    <w:rsid w:val="0008782A"/>
    <w:rsid w:val="000A065A"/>
    <w:rsid w:val="000D411F"/>
    <w:rsid w:val="000F06E4"/>
    <w:rsid w:val="00104BD8"/>
    <w:rsid w:val="00106FC5"/>
    <w:rsid w:val="00120DEC"/>
    <w:rsid w:val="00123C19"/>
    <w:rsid w:val="001813C6"/>
    <w:rsid w:val="001C55B6"/>
    <w:rsid w:val="001D6AB3"/>
    <w:rsid w:val="001D6CC4"/>
    <w:rsid w:val="001E05E3"/>
    <w:rsid w:val="001F76DC"/>
    <w:rsid w:val="00206405"/>
    <w:rsid w:val="00253267"/>
    <w:rsid w:val="00257C9A"/>
    <w:rsid w:val="002823CD"/>
    <w:rsid w:val="00287787"/>
    <w:rsid w:val="00291685"/>
    <w:rsid w:val="002B0A3D"/>
    <w:rsid w:val="002F1111"/>
    <w:rsid w:val="003007A7"/>
    <w:rsid w:val="003257E1"/>
    <w:rsid w:val="00325DEC"/>
    <w:rsid w:val="0033477A"/>
    <w:rsid w:val="00337FC2"/>
    <w:rsid w:val="00346FFA"/>
    <w:rsid w:val="003A3069"/>
    <w:rsid w:val="003C20B5"/>
    <w:rsid w:val="003E3893"/>
    <w:rsid w:val="003E545F"/>
    <w:rsid w:val="003F03D2"/>
    <w:rsid w:val="003F1E1A"/>
    <w:rsid w:val="004045E5"/>
    <w:rsid w:val="00421496"/>
    <w:rsid w:val="00422C27"/>
    <w:rsid w:val="0044367C"/>
    <w:rsid w:val="004642F0"/>
    <w:rsid w:val="004702BA"/>
    <w:rsid w:val="00500564"/>
    <w:rsid w:val="005049E8"/>
    <w:rsid w:val="00505108"/>
    <w:rsid w:val="00507FEB"/>
    <w:rsid w:val="0051102B"/>
    <w:rsid w:val="00542195"/>
    <w:rsid w:val="005427FA"/>
    <w:rsid w:val="00561CAC"/>
    <w:rsid w:val="005838BC"/>
    <w:rsid w:val="005938D3"/>
    <w:rsid w:val="005B57E1"/>
    <w:rsid w:val="005E61E0"/>
    <w:rsid w:val="005F0F31"/>
    <w:rsid w:val="006024ED"/>
    <w:rsid w:val="0061793F"/>
    <w:rsid w:val="0062123A"/>
    <w:rsid w:val="006220C1"/>
    <w:rsid w:val="0064410D"/>
    <w:rsid w:val="006605F8"/>
    <w:rsid w:val="006617BF"/>
    <w:rsid w:val="006676A1"/>
    <w:rsid w:val="006833BD"/>
    <w:rsid w:val="00691433"/>
    <w:rsid w:val="00697BE6"/>
    <w:rsid w:val="006D2642"/>
    <w:rsid w:val="006D2B08"/>
    <w:rsid w:val="006E2D42"/>
    <w:rsid w:val="00701626"/>
    <w:rsid w:val="00720FEE"/>
    <w:rsid w:val="007269E4"/>
    <w:rsid w:val="007438AA"/>
    <w:rsid w:val="00764B6F"/>
    <w:rsid w:val="007702A7"/>
    <w:rsid w:val="00795452"/>
    <w:rsid w:val="007A7A4D"/>
    <w:rsid w:val="007C7319"/>
    <w:rsid w:val="007D43B3"/>
    <w:rsid w:val="007F20B4"/>
    <w:rsid w:val="007F525E"/>
    <w:rsid w:val="00806BBF"/>
    <w:rsid w:val="00814BFC"/>
    <w:rsid w:val="0082695D"/>
    <w:rsid w:val="0083044C"/>
    <w:rsid w:val="008431C5"/>
    <w:rsid w:val="0085182D"/>
    <w:rsid w:val="00867E5F"/>
    <w:rsid w:val="008709F5"/>
    <w:rsid w:val="00877A91"/>
    <w:rsid w:val="00884E86"/>
    <w:rsid w:val="008927FF"/>
    <w:rsid w:val="008B0F18"/>
    <w:rsid w:val="008E1E39"/>
    <w:rsid w:val="008E3921"/>
    <w:rsid w:val="008F2BBA"/>
    <w:rsid w:val="0090027B"/>
    <w:rsid w:val="00905238"/>
    <w:rsid w:val="00927895"/>
    <w:rsid w:val="0094702A"/>
    <w:rsid w:val="00950D8C"/>
    <w:rsid w:val="00962A20"/>
    <w:rsid w:val="00967DAB"/>
    <w:rsid w:val="00990E76"/>
    <w:rsid w:val="00991A53"/>
    <w:rsid w:val="00996F4E"/>
    <w:rsid w:val="009F71FE"/>
    <w:rsid w:val="00A14BA2"/>
    <w:rsid w:val="00A16B3F"/>
    <w:rsid w:val="00A31F33"/>
    <w:rsid w:val="00A70A62"/>
    <w:rsid w:val="00A71DA8"/>
    <w:rsid w:val="00A93970"/>
    <w:rsid w:val="00AA2E69"/>
    <w:rsid w:val="00AB1210"/>
    <w:rsid w:val="00AB770D"/>
    <w:rsid w:val="00AF2088"/>
    <w:rsid w:val="00AF5FB0"/>
    <w:rsid w:val="00B0080A"/>
    <w:rsid w:val="00B0538C"/>
    <w:rsid w:val="00B358B5"/>
    <w:rsid w:val="00B37AB8"/>
    <w:rsid w:val="00B418DE"/>
    <w:rsid w:val="00B47FE7"/>
    <w:rsid w:val="00B67824"/>
    <w:rsid w:val="00BA556D"/>
    <w:rsid w:val="00BE15BA"/>
    <w:rsid w:val="00C20ED0"/>
    <w:rsid w:val="00C348A8"/>
    <w:rsid w:val="00C41061"/>
    <w:rsid w:val="00C46111"/>
    <w:rsid w:val="00C83332"/>
    <w:rsid w:val="00C95E04"/>
    <w:rsid w:val="00CA152A"/>
    <w:rsid w:val="00CC0A8F"/>
    <w:rsid w:val="00CC24B6"/>
    <w:rsid w:val="00CD3336"/>
    <w:rsid w:val="00CD3A64"/>
    <w:rsid w:val="00CE08CD"/>
    <w:rsid w:val="00D013CC"/>
    <w:rsid w:val="00D0664A"/>
    <w:rsid w:val="00D210FA"/>
    <w:rsid w:val="00D30F1D"/>
    <w:rsid w:val="00D57231"/>
    <w:rsid w:val="00D63B92"/>
    <w:rsid w:val="00D844A4"/>
    <w:rsid w:val="00D87B48"/>
    <w:rsid w:val="00D91203"/>
    <w:rsid w:val="00D94FD1"/>
    <w:rsid w:val="00D95071"/>
    <w:rsid w:val="00E41692"/>
    <w:rsid w:val="00E55D74"/>
    <w:rsid w:val="00E620E0"/>
    <w:rsid w:val="00E81234"/>
    <w:rsid w:val="00E9037E"/>
    <w:rsid w:val="00E96729"/>
    <w:rsid w:val="00EA120D"/>
    <w:rsid w:val="00EA49C3"/>
    <w:rsid w:val="00EA731D"/>
    <w:rsid w:val="00EB44D2"/>
    <w:rsid w:val="00EB5E14"/>
    <w:rsid w:val="00EB6F36"/>
    <w:rsid w:val="00ED1049"/>
    <w:rsid w:val="00ED51E7"/>
    <w:rsid w:val="00EE19D9"/>
    <w:rsid w:val="00EF26FC"/>
    <w:rsid w:val="00F204C8"/>
    <w:rsid w:val="00F37523"/>
    <w:rsid w:val="00F50168"/>
    <w:rsid w:val="00F50D34"/>
    <w:rsid w:val="00F61360"/>
    <w:rsid w:val="00F81A3C"/>
    <w:rsid w:val="00FC25EA"/>
    <w:rsid w:val="00FC538A"/>
    <w:rsid w:val="00FE2B9F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F81A3C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styleId="Hyperlink">
    <w:name w:val="Hyperlink"/>
    <w:basedOn w:val="DefaultParagraphFont"/>
    <w:uiPriority w:val="99"/>
    <w:unhideWhenUsed/>
    <w:rsid w:val="00CD333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g"/><Relationship Id="rId18" Type="http://schemas.openxmlformats.org/officeDocument/2006/relationships/hyperlink" Target="https://emcage.net/elderly_care/elderly_care-2/" TargetMode="External"/><Relationship Id="rId26" Type="http://schemas.openxmlformats.org/officeDocument/2006/relationships/hyperlink" Target="https://www.bmj.com/content/358/bmj.j2856" TargetMode="External"/><Relationship Id="rId39" Type="http://schemas.openxmlformats.org/officeDocument/2006/relationships/hyperlink" Target="https://www.bmj.com/content/358/bmj.j2856" TargetMode="External"/><Relationship Id="rId21" Type="http://schemas.openxmlformats.org/officeDocument/2006/relationships/image" Target="media/image5.jpeg"/><Relationship Id="rId34" Type="http://schemas.openxmlformats.org/officeDocument/2006/relationships/hyperlink" Target="https://creativecommons.org/licenses/by-nc-nd/3.0/" TargetMode="External"/><Relationship Id="rId42" Type="http://schemas.openxmlformats.org/officeDocument/2006/relationships/hyperlink" Target="https://www.bmj.com/content/358/bmj.j2856" TargetMode="External"/><Relationship Id="rId47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ublicdomainpictures.net/en/view-image.php?image=546600&amp;picture=wellness-and-fitness" TargetMode="External"/><Relationship Id="rId29" Type="http://schemas.openxmlformats.org/officeDocument/2006/relationships/hyperlink" Target="https://www.bmj.com/content/358/bmj.j2856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6.jpg"/><Relationship Id="rId32" Type="http://schemas.openxmlformats.org/officeDocument/2006/relationships/hyperlink" Target="https://betterhealthwhileaging.net/challenges-helping-aging-parents/elderly-care-sign-in-word-collage-2/" TargetMode="External"/><Relationship Id="rId37" Type="http://schemas.openxmlformats.org/officeDocument/2006/relationships/hyperlink" Target="https://creativecommons.org/licenses/by-nc-nd/3.0/" TargetMode="External"/><Relationship Id="rId40" Type="http://schemas.openxmlformats.org/officeDocument/2006/relationships/hyperlink" Target="https://creativecommons.org/licenses/by/3.0/" TargetMode="External"/><Relationship Id="rId45" Type="http://schemas.openxmlformats.org/officeDocument/2006/relationships/header" Target="header2.xml"/><Relationship Id="rId5" Type="http://schemas.openxmlformats.org/officeDocument/2006/relationships/numbering" Target="numbering.xml"/><Relationship Id="rId15" Type="http://schemas.openxmlformats.org/officeDocument/2006/relationships/image" Target="media/image3.jpg"/><Relationship Id="rId23" Type="http://schemas.openxmlformats.org/officeDocument/2006/relationships/hyperlink" Target="https://creativecommons.org/licenses/by-nc-sa/3.0/" TargetMode="External"/><Relationship Id="rId28" Type="http://schemas.openxmlformats.org/officeDocument/2006/relationships/image" Target="media/image7.jpeg"/><Relationship Id="rId36" Type="http://schemas.openxmlformats.org/officeDocument/2006/relationships/hyperlink" Target="https://betterhealthwhileaging.net/challenges-helping-aging-parents/elderly-care-sign-in-word-collage-2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emcage.net/elderly_care/elderly_care-2/" TargetMode="External"/><Relationship Id="rId31" Type="http://schemas.openxmlformats.org/officeDocument/2006/relationships/image" Target="media/image8.jpg"/><Relationship Id="rId44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rawpixel.com/search/elderly%20care%20hospital%20person" TargetMode="External"/><Relationship Id="rId22" Type="http://schemas.openxmlformats.org/officeDocument/2006/relationships/hyperlink" Target="https://emcage.net/elderly_care/elderly_care-2/" TargetMode="External"/><Relationship Id="rId27" Type="http://schemas.openxmlformats.org/officeDocument/2006/relationships/hyperlink" Target="https://creativecommons.org/licenses/by/3.0/" TargetMode="External"/><Relationship Id="rId30" Type="http://schemas.openxmlformats.org/officeDocument/2006/relationships/hyperlink" Target="https://creativecommons.org/licenses/by/3.0/" TargetMode="External"/><Relationship Id="rId35" Type="http://schemas.openxmlformats.org/officeDocument/2006/relationships/image" Target="media/image9.jpeg"/><Relationship Id="rId43" Type="http://schemas.openxmlformats.org/officeDocument/2006/relationships/hyperlink" Target="https://creativecommons.org/licenses/by/3.0/" TargetMode="External"/><Relationship Id="rId48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cid:image001.png@01D0EA4A.2BD679A0" TargetMode="External"/><Relationship Id="rId17" Type="http://schemas.openxmlformats.org/officeDocument/2006/relationships/image" Target="media/image4.jpg"/><Relationship Id="rId25" Type="http://schemas.openxmlformats.org/officeDocument/2006/relationships/hyperlink" Target="https://www.bmj.com/content/358/bmj.j2856" TargetMode="External"/><Relationship Id="rId33" Type="http://schemas.openxmlformats.org/officeDocument/2006/relationships/hyperlink" Target="https://betterhealthwhileaging.net/challenges-helping-aging-parents/elderly-care-sign-in-word-collage-2/" TargetMode="External"/><Relationship Id="rId38" Type="http://schemas.openxmlformats.org/officeDocument/2006/relationships/image" Target="media/image10.jpg"/><Relationship Id="rId46" Type="http://schemas.openxmlformats.org/officeDocument/2006/relationships/footer" Target="footer1.xml"/><Relationship Id="rId20" Type="http://schemas.openxmlformats.org/officeDocument/2006/relationships/hyperlink" Target="https://creativecommons.org/licenses/by-nc-sa/3.0/" TargetMode="External"/><Relationship Id="rId41" Type="http://schemas.openxmlformats.org/officeDocument/2006/relationships/image" Target="media/image1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76C48E-4C0F-468C-B5F5-074B2EE9B9EF}">
  <ds:schemaRefs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71af3243-3dd4-4a8d-8c0d-dd76da1f02a5"/>
    <ds:schemaRef ds:uri="16c05727-aa75-4e4a-9b5f-8a80a116589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7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7421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2026-03-08T20:39:00Z</dcterms:created>
  <dcterms:modified xsi:type="dcterms:W3CDTF">2026-03-08T20:39:00Z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