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7BC39" w14:textId="1FC94AA0" w:rsidR="00C6554A" w:rsidRPr="008B5277" w:rsidRDefault="3CB0C91B" w:rsidP="00C6554A">
      <w:pPr>
        <w:pStyle w:val="Photo"/>
      </w:pPr>
      <w:r>
        <w:rPr>
          <w:noProof/>
        </w:rPr>
        <w:drawing>
          <wp:inline distT="0" distB="0" distL="0" distR="0" wp14:anchorId="3A61658F" wp14:editId="509F6D3F">
            <wp:extent cx="3207009" cy="4276014"/>
            <wp:effectExtent l="0" t="57150" r="241300" b="48895"/>
            <wp:docPr id="236497479" name="Picture 23649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3727" cy="4324971"/>
                    </a:xfrm>
                    <a:prstGeom prst="rect">
                      <a:avLst/>
                    </a:prstGeom>
                    <a:effectLst>
                      <a:outerShdw blurRad="50800" dist="190500" algn="l" rotWithShape="0">
                        <a:prstClr val="black">
                          <a:alpha val="40000"/>
                        </a:prstClr>
                      </a:outerShdw>
                    </a:effectLst>
                  </pic:spPr>
                </pic:pic>
              </a:graphicData>
            </a:graphic>
          </wp:inline>
        </w:drawing>
      </w:r>
    </w:p>
    <w:p w14:paraId="64DCD21D" w14:textId="2A4E99BD" w:rsidR="00C6554A" w:rsidRPr="00B40B4C" w:rsidRDefault="006C07FD" w:rsidP="001B4B46">
      <w:pPr>
        <w:pStyle w:val="Title"/>
        <w:jc w:val="center"/>
        <w:rPr>
          <w:rFonts w:ascii="Bookman Old Style" w:hAnsi="Bookman Old Style" w:cs="Arial"/>
          <w:b/>
          <w:bCs/>
          <w:sz w:val="72"/>
          <w:szCs w:val="72"/>
          <w14:shadow w14:blurRad="63500" w14:dist="50800" w14:dir="2700000" w14:sx="0" w14:sy="0" w14:kx="0" w14:ky="0" w14:algn="none">
            <w14:srgbClr w14:val="000000">
              <w14:alpha w14:val="50000"/>
            </w14:srgbClr>
          </w14:shadow>
        </w:rPr>
      </w:pPr>
      <w:r w:rsidRPr="00B40B4C">
        <w:rPr>
          <w:rFonts w:ascii="Bookman Old Style" w:hAnsi="Bookman Old Style" w:cs="Arial"/>
          <w:b/>
          <w:bCs/>
          <w:sz w:val="72"/>
          <w:szCs w:val="72"/>
          <w14:shadow w14:blurRad="63500" w14:dist="50800" w14:dir="2700000" w14:sx="0" w14:sy="0" w14:kx="0" w14:ky="0" w14:algn="none">
            <w14:srgbClr w14:val="000000">
              <w14:alpha w14:val="50000"/>
            </w14:srgbClr>
          </w14:shadow>
        </w:rPr>
        <w:t>HTML &amp; CSS Web Development</w:t>
      </w:r>
    </w:p>
    <w:p w14:paraId="067582AC" w14:textId="2806C683" w:rsidR="00C6554A" w:rsidRDefault="00E218F3" w:rsidP="001B4B46">
      <w:pPr>
        <w:pStyle w:val="Subtitle"/>
        <w:jc w:val="center"/>
        <w:rPr>
          <w:rFonts w:ascii="Bookman Old Style" w:hAnsi="Bookman Old Style" w:cs="Arial"/>
          <w:b/>
          <w:bCs/>
          <w:sz w:val="28"/>
          <w:szCs w:val="28"/>
        </w:rPr>
      </w:pPr>
      <w:r w:rsidRPr="00B40B4C">
        <w:rPr>
          <w:rFonts w:ascii="Bookman Old Style" w:hAnsi="Bookman Old Style" w:cs="Arial"/>
          <w:b/>
          <w:bCs/>
          <w:sz w:val="28"/>
          <w:szCs w:val="28"/>
        </w:rPr>
        <w:t>Finding the Regency Website</w:t>
      </w:r>
    </w:p>
    <w:p w14:paraId="7F8BCBF7" w14:textId="77777777" w:rsidR="005B6E9E" w:rsidRDefault="005B6E9E" w:rsidP="005B6E9E">
      <w:pPr>
        <w:pStyle w:val="NormalWeb"/>
        <w:spacing w:before="0" w:beforeAutospacing="0" w:after="0" w:afterAutospacing="0"/>
        <w:rPr>
          <w:rFonts w:ascii="Tahoma" w:hAnsi="Tahoma" w:cs="Tahoma"/>
          <w:color w:val="2F2F2F"/>
          <w:sz w:val="21"/>
          <w:szCs w:val="21"/>
        </w:rPr>
      </w:pPr>
      <w:r>
        <w:rPr>
          <w:rFonts w:ascii="Tahoma" w:hAnsi="Tahoma" w:cs="Tahoma"/>
          <w:b/>
          <w:bCs/>
          <w:color w:val="2F2F2F"/>
          <w:sz w:val="21"/>
          <w:szCs w:val="21"/>
          <w:shd w:val="clear" w:color="auto" w:fill="FFFFFF"/>
        </w:rPr>
        <w:t>BSc Degree Apprenticeship Computing (Computer Networks &amp; Cybersecurity)</w:t>
      </w:r>
    </w:p>
    <w:p w14:paraId="311CB346" w14:textId="77777777" w:rsidR="005B6E9E" w:rsidRDefault="005B6E9E" w:rsidP="005B6E9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FB270A" w14:textId="10806B45" w:rsidR="00041351" w:rsidRPr="00B40B4C" w:rsidRDefault="00041351" w:rsidP="00041351">
      <w:pPr>
        <w:spacing w:after="120"/>
        <w:jc w:val="center"/>
        <w:rPr>
          <w:rFonts w:ascii="Bookman Old Style" w:hAnsi="Bookman Old Style" w:cs="Arial"/>
          <w:b/>
        </w:rPr>
      </w:pPr>
      <w:r w:rsidRPr="00B40B4C">
        <w:rPr>
          <w:rFonts w:ascii="Bookman Old Style" w:hAnsi="Bookman Old Style" w:cs="Arial"/>
          <w:b/>
          <w:sz w:val="24"/>
          <w:szCs w:val="24"/>
        </w:rPr>
        <w:t>L4 - Introduction to Web and Database Concepts</w:t>
      </w:r>
    </w:p>
    <w:p w14:paraId="384DF076" w14:textId="536E8EA8" w:rsidR="00A86BF8" w:rsidRPr="00B40B4C" w:rsidRDefault="0082374E" w:rsidP="00C6554A">
      <w:pPr>
        <w:pStyle w:val="ContactInfo"/>
        <w:rPr>
          <w:rFonts w:ascii="Bookman Old Style" w:hAnsi="Bookman Old Style"/>
          <w:lang w:bidi="en-GB"/>
        </w:rPr>
      </w:pPr>
      <w:r w:rsidRPr="00B40B4C">
        <w:rPr>
          <w:rFonts w:ascii="Bookman Old Style" w:hAnsi="Bookman Old Style"/>
        </w:rPr>
        <w:t xml:space="preserve">Zoe Clark: </w:t>
      </w:r>
      <w:r w:rsidRPr="00B40B4C">
        <w:rPr>
          <w:rFonts w:ascii="Bookman Old Style" w:hAnsi="Bookman Old Style"/>
          <w:lang w:bidi="en-GB"/>
        </w:rPr>
        <w:t xml:space="preserve"> </w:t>
      </w:r>
      <w:r w:rsidR="00C6554A" w:rsidRPr="00B40B4C">
        <w:rPr>
          <w:rFonts w:ascii="Bookman Old Style" w:hAnsi="Bookman Old Style"/>
          <w:lang w:bidi="en-GB"/>
        </w:rPr>
        <w:t xml:space="preserve"> |</w:t>
      </w:r>
      <w:r w:rsidRPr="00B40B4C">
        <w:rPr>
          <w:rFonts w:ascii="Bookman Old Style" w:hAnsi="Bookman Old Style"/>
          <w:lang w:bidi="en-GB"/>
        </w:rPr>
        <w:t xml:space="preserve"> 97011450</w:t>
      </w:r>
      <w:r w:rsidR="003A6FD7">
        <w:rPr>
          <w:rFonts w:ascii="Bookman Old Style" w:hAnsi="Bookman Old Style"/>
          <w:lang w:bidi="en-GB"/>
        </w:rPr>
        <w:t xml:space="preserve"> </w:t>
      </w:r>
      <w:r w:rsidR="00567D2F" w:rsidRPr="00B40B4C">
        <w:rPr>
          <w:rFonts w:ascii="Bookman Old Style" w:hAnsi="Bookman Old Style"/>
          <w:lang w:bidi="en-GB"/>
        </w:rPr>
        <w:t>|</w:t>
      </w:r>
      <w:r w:rsidR="00567D2F">
        <w:rPr>
          <w:rFonts w:ascii="Bookman Old Style" w:hAnsi="Bookman Old Style"/>
          <w:lang w:bidi="en-GB"/>
        </w:rPr>
        <w:t xml:space="preserve"> January 2024</w:t>
      </w:r>
    </w:p>
    <w:p w14:paraId="4D9CE03E" w14:textId="77777777" w:rsidR="00A86BF8" w:rsidRPr="00B40B4C" w:rsidRDefault="00A86BF8" w:rsidP="00C6554A">
      <w:pPr>
        <w:pStyle w:val="ContactInfo"/>
        <w:rPr>
          <w:rFonts w:ascii="Bookman Old Style" w:hAnsi="Bookman Old Style"/>
          <w:lang w:bidi="en-GB"/>
        </w:rPr>
      </w:pPr>
    </w:p>
    <w:p w14:paraId="1F1D7D89" w14:textId="77777777" w:rsidR="00A86BF8" w:rsidRPr="002257CF" w:rsidRDefault="00A86BF8" w:rsidP="00C6554A">
      <w:pPr>
        <w:pStyle w:val="ContactInfo"/>
        <w:rPr>
          <w:rFonts w:ascii="Bookman Old Style" w:hAnsi="Bookman Old Style"/>
          <w:lang w:bidi="en-GB"/>
        </w:rPr>
      </w:pPr>
    </w:p>
    <w:p w14:paraId="5C046EED" w14:textId="77777777" w:rsidR="00A86BF8" w:rsidRDefault="00A86BF8" w:rsidP="00C6554A">
      <w:pPr>
        <w:pStyle w:val="ContactInfo"/>
        <w:rPr>
          <w:rFonts w:ascii="Bookman Old Style" w:hAnsi="Bookman Old Style"/>
          <w:lang w:bidi="en-GB"/>
        </w:rPr>
      </w:pPr>
    </w:p>
    <w:p w14:paraId="5B5609C5" w14:textId="77777777" w:rsidR="002C395F" w:rsidRDefault="002C395F" w:rsidP="00C6554A">
      <w:pPr>
        <w:pStyle w:val="ContactInfo"/>
        <w:rPr>
          <w:rFonts w:ascii="Bookman Old Style" w:hAnsi="Bookman Old Style"/>
          <w:lang w:bidi="en-GB"/>
        </w:rPr>
      </w:pPr>
    </w:p>
    <w:p w14:paraId="364E55A2" w14:textId="77777777" w:rsidR="002C395F" w:rsidRDefault="002C395F" w:rsidP="00C6554A">
      <w:pPr>
        <w:pStyle w:val="ContactInfo"/>
        <w:rPr>
          <w:rFonts w:ascii="Bookman Old Style" w:hAnsi="Bookman Old Style"/>
          <w:lang w:bidi="en-GB"/>
        </w:rPr>
      </w:pPr>
    </w:p>
    <w:p w14:paraId="629C77AD" w14:textId="75E3C99B" w:rsidR="00015F6C" w:rsidRDefault="00015F6C">
      <w:pPr>
        <w:rPr>
          <w:rFonts w:ascii="Bookman Old Style" w:hAnsi="Bookman Old Style"/>
          <w:lang w:bidi="en-GB"/>
        </w:rPr>
      </w:pPr>
    </w:p>
    <w:p w14:paraId="3EBA4222" w14:textId="77777777" w:rsidR="002C395F" w:rsidRDefault="002C395F" w:rsidP="00C6554A">
      <w:pPr>
        <w:pStyle w:val="ContactInfo"/>
        <w:rPr>
          <w:rFonts w:ascii="Bookman Old Style" w:hAnsi="Bookman Old Style"/>
          <w:lang w:bidi="en-GB"/>
        </w:rPr>
      </w:pPr>
    </w:p>
    <w:sdt>
      <w:sdtPr>
        <w:rPr>
          <w:rFonts w:ascii="Times New Roman" w:hAnsi="Times New Roman" w:cs="Times New Roman"/>
          <w:caps w:val="0"/>
          <w:color w:val="auto"/>
          <w:spacing w:val="0"/>
          <w:sz w:val="20"/>
          <w:szCs w:val="20"/>
        </w:rPr>
        <w:id w:val="329731181"/>
        <w:docPartObj>
          <w:docPartGallery w:val="Table of Contents"/>
          <w:docPartUnique/>
        </w:docPartObj>
      </w:sdtPr>
      <w:sdtEndPr>
        <w:rPr>
          <w:b/>
          <w:bCs/>
        </w:rPr>
      </w:sdtEndPr>
      <w:sdtContent>
        <w:p w14:paraId="1C1AC452" w14:textId="1A535441" w:rsidR="00A86BF8" w:rsidRPr="00882A12" w:rsidRDefault="00A86BF8">
          <w:pPr>
            <w:pStyle w:val="TOCHeading"/>
            <w:rPr>
              <w:rFonts w:ascii="Times New Roman" w:hAnsi="Times New Roman" w:cs="Times New Roman"/>
              <w:sz w:val="28"/>
              <w:szCs w:val="28"/>
            </w:rPr>
          </w:pPr>
          <w:r w:rsidRPr="00882A12">
            <w:rPr>
              <w:rFonts w:ascii="Times New Roman" w:hAnsi="Times New Roman" w:cs="Times New Roman"/>
              <w:sz w:val="28"/>
              <w:szCs w:val="28"/>
            </w:rPr>
            <w:t>Contents</w:t>
          </w:r>
        </w:p>
        <w:p w14:paraId="5174EA50" w14:textId="4779ED02" w:rsidR="00511169" w:rsidRDefault="00A86BF8">
          <w:pPr>
            <w:pStyle w:val="TOC1"/>
            <w:tabs>
              <w:tab w:val="right" w:leader="dot" w:pos="8296"/>
            </w:tabs>
            <w:rPr>
              <w:noProof/>
              <w:kern w:val="2"/>
              <w:sz w:val="22"/>
              <w:szCs w:val="22"/>
              <w:lang w:eastAsia="en-GB"/>
              <w14:ligatures w14:val="standardContextual"/>
            </w:rPr>
          </w:pPr>
          <w:r w:rsidRPr="008941B5">
            <w:rPr>
              <w:rFonts w:ascii="Times New Roman" w:hAnsi="Times New Roman" w:cs="Times New Roman"/>
            </w:rPr>
            <w:fldChar w:fldCharType="begin"/>
          </w:r>
          <w:r w:rsidRPr="008941B5">
            <w:rPr>
              <w:rFonts w:ascii="Times New Roman" w:hAnsi="Times New Roman" w:cs="Times New Roman"/>
            </w:rPr>
            <w:instrText xml:space="preserve"> TOC \o "1-3" \h \z \u </w:instrText>
          </w:r>
          <w:r w:rsidRPr="008941B5">
            <w:rPr>
              <w:rFonts w:ascii="Times New Roman" w:hAnsi="Times New Roman" w:cs="Times New Roman"/>
            </w:rPr>
            <w:fldChar w:fldCharType="separate"/>
          </w:r>
          <w:hyperlink w:anchor="_Toc156814598" w:history="1">
            <w:r w:rsidR="00511169" w:rsidRPr="004D67EF">
              <w:rPr>
                <w:rStyle w:val="Hyperlink"/>
                <w:rFonts w:ascii="Times New Roman" w:hAnsi="Times New Roman" w:cs="Times New Roman"/>
                <w:noProof/>
              </w:rPr>
              <w:t>Task 1: Website</w:t>
            </w:r>
            <w:r w:rsidR="00511169">
              <w:rPr>
                <w:noProof/>
                <w:webHidden/>
              </w:rPr>
              <w:tab/>
            </w:r>
            <w:r w:rsidR="00511169">
              <w:rPr>
                <w:noProof/>
                <w:webHidden/>
              </w:rPr>
              <w:fldChar w:fldCharType="begin"/>
            </w:r>
            <w:r w:rsidR="00511169">
              <w:rPr>
                <w:noProof/>
                <w:webHidden/>
              </w:rPr>
              <w:instrText xml:space="preserve"> PAGEREF _Toc156814598 \h </w:instrText>
            </w:r>
            <w:r w:rsidR="00511169">
              <w:rPr>
                <w:noProof/>
                <w:webHidden/>
              </w:rPr>
            </w:r>
            <w:r w:rsidR="00511169">
              <w:rPr>
                <w:noProof/>
                <w:webHidden/>
              </w:rPr>
              <w:fldChar w:fldCharType="separate"/>
            </w:r>
            <w:r w:rsidR="00511169">
              <w:rPr>
                <w:noProof/>
                <w:webHidden/>
              </w:rPr>
              <w:t>2</w:t>
            </w:r>
            <w:r w:rsidR="00511169">
              <w:rPr>
                <w:noProof/>
                <w:webHidden/>
              </w:rPr>
              <w:fldChar w:fldCharType="end"/>
            </w:r>
          </w:hyperlink>
        </w:p>
        <w:p w14:paraId="0D4DE38B" w14:textId="1CD682C7" w:rsidR="00511169" w:rsidRDefault="00511169">
          <w:pPr>
            <w:pStyle w:val="TOC1"/>
            <w:tabs>
              <w:tab w:val="right" w:leader="dot" w:pos="8296"/>
            </w:tabs>
            <w:rPr>
              <w:noProof/>
              <w:kern w:val="2"/>
              <w:sz w:val="22"/>
              <w:szCs w:val="22"/>
              <w:lang w:eastAsia="en-GB"/>
              <w14:ligatures w14:val="standardContextual"/>
            </w:rPr>
          </w:pPr>
          <w:hyperlink w:anchor="_Toc156814599" w:history="1">
            <w:r w:rsidRPr="004D67EF">
              <w:rPr>
                <w:rStyle w:val="Hyperlink"/>
                <w:rFonts w:ascii="Times New Roman" w:hAnsi="Times New Roman" w:cs="Times New Roman"/>
                <w:noProof/>
              </w:rPr>
              <w:t>Task 2: Report</w:t>
            </w:r>
            <w:r>
              <w:rPr>
                <w:noProof/>
                <w:webHidden/>
              </w:rPr>
              <w:tab/>
            </w:r>
            <w:r>
              <w:rPr>
                <w:noProof/>
                <w:webHidden/>
              </w:rPr>
              <w:fldChar w:fldCharType="begin"/>
            </w:r>
            <w:r>
              <w:rPr>
                <w:noProof/>
                <w:webHidden/>
              </w:rPr>
              <w:instrText xml:space="preserve"> PAGEREF _Toc156814599 \h </w:instrText>
            </w:r>
            <w:r>
              <w:rPr>
                <w:noProof/>
                <w:webHidden/>
              </w:rPr>
            </w:r>
            <w:r>
              <w:rPr>
                <w:noProof/>
                <w:webHidden/>
              </w:rPr>
              <w:fldChar w:fldCharType="separate"/>
            </w:r>
            <w:r>
              <w:rPr>
                <w:noProof/>
                <w:webHidden/>
              </w:rPr>
              <w:t>2</w:t>
            </w:r>
            <w:r>
              <w:rPr>
                <w:noProof/>
                <w:webHidden/>
              </w:rPr>
              <w:fldChar w:fldCharType="end"/>
            </w:r>
          </w:hyperlink>
        </w:p>
        <w:p w14:paraId="001F153B" w14:textId="0CFFCAE8" w:rsidR="00511169" w:rsidRDefault="00511169">
          <w:pPr>
            <w:pStyle w:val="TOC2"/>
            <w:tabs>
              <w:tab w:val="right" w:leader="dot" w:pos="8296"/>
            </w:tabs>
            <w:rPr>
              <w:noProof/>
              <w:kern w:val="2"/>
              <w:sz w:val="22"/>
              <w:szCs w:val="22"/>
              <w:lang w:eastAsia="en-GB"/>
              <w14:ligatures w14:val="standardContextual"/>
            </w:rPr>
          </w:pPr>
          <w:hyperlink w:anchor="_Toc156814600" w:history="1">
            <w:r w:rsidRPr="004D67E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_Toc156814600 \h </w:instrText>
            </w:r>
            <w:r>
              <w:rPr>
                <w:noProof/>
                <w:webHidden/>
              </w:rPr>
            </w:r>
            <w:r>
              <w:rPr>
                <w:noProof/>
                <w:webHidden/>
              </w:rPr>
              <w:fldChar w:fldCharType="separate"/>
            </w:r>
            <w:r>
              <w:rPr>
                <w:noProof/>
                <w:webHidden/>
              </w:rPr>
              <w:t>2</w:t>
            </w:r>
            <w:r>
              <w:rPr>
                <w:noProof/>
                <w:webHidden/>
              </w:rPr>
              <w:fldChar w:fldCharType="end"/>
            </w:r>
          </w:hyperlink>
        </w:p>
        <w:p w14:paraId="437E21B8" w14:textId="4EFAEB4C" w:rsidR="00511169" w:rsidRDefault="00511169">
          <w:pPr>
            <w:pStyle w:val="TOC2"/>
            <w:tabs>
              <w:tab w:val="right" w:leader="dot" w:pos="8296"/>
            </w:tabs>
            <w:rPr>
              <w:noProof/>
              <w:kern w:val="2"/>
              <w:sz w:val="22"/>
              <w:szCs w:val="22"/>
              <w:lang w:eastAsia="en-GB"/>
              <w14:ligatures w14:val="standardContextual"/>
            </w:rPr>
          </w:pPr>
          <w:hyperlink w:anchor="_Toc156814601" w:history="1">
            <w:r w:rsidRPr="004D67EF">
              <w:rPr>
                <w:rStyle w:val="Hyperlink"/>
                <w:rFonts w:ascii="Times New Roman" w:hAnsi="Times New Roman" w:cs="Times New Roman"/>
                <w:noProof/>
              </w:rPr>
              <w:t>Requirements</w:t>
            </w:r>
            <w:r>
              <w:rPr>
                <w:noProof/>
                <w:webHidden/>
              </w:rPr>
              <w:tab/>
            </w:r>
            <w:r>
              <w:rPr>
                <w:noProof/>
                <w:webHidden/>
              </w:rPr>
              <w:fldChar w:fldCharType="begin"/>
            </w:r>
            <w:r>
              <w:rPr>
                <w:noProof/>
                <w:webHidden/>
              </w:rPr>
              <w:instrText xml:space="preserve"> PAGEREF _Toc156814601 \h </w:instrText>
            </w:r>
            <w:r>
              <w:rPr>
                <w:noProof/>
                <w:webHidden/>
              </w:rPr>
            </w:r>
            <w:r>
              <w:rPr>
                <w:noProof/>
                <w:webHidden/>
              </w:rPr>
              <w:fldChar w:fldCharType="separate"/>
            </w:r>
            <w:r>
              <w:rPr>
                <w:noProof/>
                <w:webHidden/>
              </w:rPr>
              <w:t>2</w:t>
            </w:r>
            <w:r>
              <w:rPr>
                <w:noProof/>
                <w:webHidden/>
              </w:rPr>
              <w:fldChar w:fldCharType="end"/>
            </w:r>
          </w:hyperlink>
        </w:p>
        <w:p w14:paraId="58E06CE8" w14:textId="021E94AB" w:rsidR="00511169" w:rsidRDefault="00511169">
          <w:pPr>
            <w:pStyle w:val="TOC2"/>
            <w:tabs>
              <w:tab w:val="right" w:leader="dot" w:pos="8296"/>
            </w:tabs>
            <w:rPr>
              <w:noProof/>
              <w:kern w:val="2"/>
              <w:sz w:val="22"/>
              <w:szCs w:val="22"/>
              <w:lang w:eastAsia="en-GB"/>
              <w14:ligatures w14:val="standardContextual"/>
            </w:rPr>
          </w:pPr>
          <w:hyperlink w:anchor="_Toc156814602" w:history="1">
            <w:r w:rsidRPr="004D67EF">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_Toc156814602 \h </w:instrText>
            </w:r>
            <w:r>
              <w:rPr>
                <w:noProof/>
                <w:webHidden/>
              </w:rPr>
            </w:r>
            <w:r>
              <w:rPr>
                <w:noProof/>
                <w:webHidden/>
              </w:rPr>
              <w:fldChar w:fldCharType="separate"/>
            </w:r>
            <w:r>
              <w:rPr>
                <w:noProof/>
                <w:webHidden/>
              </w:rPr>
              <w:t>3</w:t>
            </w:r>
            <w:r>
              <w:rPr>
                <w:noProof/>
                <w:webHidden/>
              </w:rPr>
              <w:fldChar w:fldCharType="end"/>
            </w:r>
          </w:hyperlink>
        </w:p>
        <w:p w14:paraId="34BED913" w14:textId="3D2F3F74" w:rsidR="00511169" w:rsidRDefault="00511169">
          <w:pPr>
            <w:pStyle w:val="TOC3"/>
            <w:tabs>
              <w:tab w:val="right" w:leader="dot" w:pos="8296"/>
            </w:tabs>
            <w:rPr>
              <w:noProof/>
              <w:kern w:val="2"/>
              <w:sz w:val="22"/>
              <w:szCs w:val="22"/>
              <w:lang w:eastAsia="en-GB"/>
              <w14:ligatures w14:val="standardContextual"/>
            </w:rPr>
          </w:pPr>
          <w:hyperlink w:anchor="_Toc156814603" w:history="1">
            <w:r w:rsidRPr="004D67EF">
              <w:rPr>
                <w:rStyle w:val="Hyperlink"/>
                <w:rFonts w:ascii="Times New Roman" w:hAnsi="Times New Roman" w:cs="Times New Roman"/>
                <w:noProof/>
              </w:rPr>
              <w:t>Website Screenshots</w:t>
            </w:r>
            <w:r>
              <w:rPr>
                <w:noProof/>
                <w:webHidden/>
              </w:rPr>
              <w:tab/>
            </w:r>
            <w:r>
              <w:rPr>
                <w:noProof/>
                <w:webHidden/>
              </w:rPr>
              <w:fldChar w:fldCharType="begin"/>
            </w:r>
            <w:r>
              <w:rPr>
                <w:noProof/>
                <w:webHidden/>
              </w:rPr>
              <w:instrText xml:space="preserve"> PAGEREF _Toc156814603 \h </w:instrText>
            </w:r>
            <w:r>
              <w:rPr>
                <w:noProof/>
                <w:webHidden/>
              </w:rPr>
            </w:r>
            <w:r>
              <w:rPr>
                <w:noProof/>
                <w:webHidden/>
              </w:rPr>
              <w:fldChar w:fldCharType="separate"/>
            </w:r>
            <w:r>
              <w:rPr>
                <w:noProof/>
                <w:webHidden/>
              </w:rPr>
              <w:t>3</w:t>
            </w:r>
            <w:r>
              <w:rPr>
                <w:noProof/>
                <w:webHidden/>
              </w:rPr>
              <w:fldChar w:fldCharType="end"/>
            </w:r>
          </w:hyperlink>
        </w:p>
        <w:p w14:paraId="189A6ABF" w14:textId="6CD83267" w:rsidR="00511169" w:rsidRDefault="00511169">
          <w:pPr>
            <w:pStyle w:val="TOC3"/>
            <w:tabs>
              <w:tab w:val="right" w:leader="dot" w:pos="8296"/>
            </w:tabs>
            <w:rPr>
              <w:noProof/>
              <w:kern w:val="2"/>
              <w:sz w:val="22"/>
              <w:szCs w:val="22"/>
              <w:lang w:eastAsia="en-GB"/>
              <w14:ligatures w14:val="standardContextual"/>
            </w:rPr>
          </w:pPr>
          <w:hyperlink w:anchor="_Toc156814604" w:history="1">
            <w:r w:rsidRPr="004D67EF">
              <w:rPr>
                <w:rStyle w:val="Hyperlink"/>
                <w:rFonts w:ascii="Times New Roman" w:hAnsi="Times New Roman" w:cs="Times New Roman"/>
                <w:noProof/>
              </w:rPr>
              <w:t>Validation</w:t>
            </w:r>
            <w:r>
              <w:rPr>
                <w:noProof/>
                <w:webHidden/>
              </w:rPr>
              <w:tab/>
            </w:r>
            <w:r>
              <w:rPr>
                <w:noProof/>
                <w:webHidden/>
              </w:rPr>
              <w:fldChar w:fldCharType="begin"/>
            </w:r>
            <w:r>
              <w:rPr>
                <w:noProof/>
                <w:webHidden/>
              </w:rPr>
              <w:instrText xml:space="preserve"> PAGEREF _Toc156814604 \h </w:instrText>
            </w:r>
            <w:r>
              <w:rPr>
                <w:noProof/>
                <w:webHidden/>
              </w:rPr>
            </w:r>
            <w:r>
              <w:rPr>
                <w:noProof/>
                <w:webHidden/>
              </w:rPr>
              <w:fldChar w:fldCharType="separate"/>
            </w:r>
            <w:r>
              <w:rPr>
                <w:noProof/>
                <w:webHidden/>
              </w:rPr>
              <w:t>8</w:t>
            </w:r>
            <w:r>
              <w:rPr>
                <w:noProof/>
                <w:webHidden/>
              </w:rPr>
              <w:fldChar w:fldCharType="end"/>
            </w:r>
          </w:hyperlink>
        </w:p>
        <w:p w14:paraId="76FDE7BE" w14:textId="60F099CD" w:rsidR="00511169" w:rsidRDefault="00511169">
          <w:pPr>
            <w:pStyle w:val="TOC2"/>
            <w:tabs>
              <w:tab w:val="right" w:leader="dot" w:pos="8296"/>
            </w:tabs>
            <w:rPr>
              <w:noProof/>
              <w:kern w:val="2"/>
              <w:sz w:val="22"/>
              <w:szCs w:val="22"/>
              <w:lang w:eastAsia="en-GB"/>
              <w14:ligatures w14:val="standardContextual"/>
            </w:rPr>
          </w:pPr>
          <w:hyperlink w:anchor="_Toc156814605" w:history="1">
            <w:r w:rsidRPr="004D67EF">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_Toc156814605 \h </w:instrText>
            </w:r>
            <w:r>
              <w:rPr>
                <w:noProof/>
                <w:webHidden/>
              </w:rPr>
            </w:r>
            <w:r>
              <w:rPr>
                <w:noProof/>
                <w:webHidden/>
              </w:rPr>
              <w:fldChar w:fldCharType="separate"/>
            </w:r>
            <w:r>
              <w:rPr>
                <w:noProof/>
                <w:webHidden/>
              </w:rPr>
              <w:t>10</w:t>
            </w:r>
            <w:r>
              <w:rPr>
                <w:noProof/>
                <w:webHidden/>
              </w:rPr>
              <w:fldChar w:fldCharType="end"/>
            </w:r>
          </w:hyperlink>
        </w:p>
        <w:p w14:paraId="05B0535F" w14:textId="4F4B42C2" w:rsidR="00511169" w:rsidRDefault="00511169">
          <w:pPr>
            <w:pStyle w:val="TOC3"/>
            <w:tabs>
              <w:tab w:val="right" w:leader="dot" w:pos="8296"/>
            </w:tabs>
            <w:rPr>
              <w:noProof/>
              <w:kern w:val="2"/>
              <w:sz w:val="22"/>
              <w:szCs w:val="22"/>
              <w:lang w:eastAsia="en-GB"/>
              <w14:ligatures w14:val="standardContextual"/>
            </w:rPr>
          </w:pPr>
          <w:hyperlink w:anchor="_Toc156814606" w:history="1">
            <w:r w:rsidRPr="004D67EF">
              <w:rPr>
                <w:rStyle w:val="Hyperlink"/>
                <w:rFonts w:ascii="Times New Roman" w:hAnsi="Times New Roman" w:cs="Times New Roman"/>
                <w:noProof/>
              </w:rPr>
              <w:t>Usability, Acessability and Search Engine Optimisation (SEO)</w:t>
            </w:r>
            <w:r>
              <w:rPr>
                <w:noProof/>
                <w:webHidden/>
              </w:rPr>
              <w:tab/>
            </w:r>
            <w:r>
              <w:rPr>
                <w:noProof/>
                <w:webHidden/>
              </w:rPr>
              <w:fldChar w:fldCharType="begin"/>
            </w:r>
            <w:r>
              <w:rPr>
                <w:noProof/>
                <w:webHidden/>
              </w:rPr>
              <w:instrText xml:space="preserve"> PAGEREF _Toc156814606 \h </w:instrText>
            </w:r>
            <w:r>
              <w:rPr>
                <w:noProof/>
                <w:webHidden/>
              </w:rPr>
            </w:r>
            <w:r>
              <w:rPr>
                <w:noProof/>
                <w:webHidden/>
              </w:rPr>
              <w:fldChar w:fldCharType="separate"/>
            </w:r>
            <w:r>
              <w:rPr>
                <w:noProof/>
                <w:webHidden/>
              </w:rPr>
              <w:t>10</w:t>
            </w:r>
            <w:r>
              <w:rPr>
                <w:noProof/>
                <w:webHidden/>
              </w:rPr>
              <w:fldChar w:fldCharType="end"/>
            </w:r>
          </w:hyperlink>
        </w:p>
        <w:p w14:paraId="587B13FD" w14:textId="4BF86ABF" w:rsidR="00511169" w:rsidRDefault="00511169">
          <w:pPr>
            <w:pStyle w:val="TOC3"/>
            <w:tabs>
              <w:tab w:val="right" w:leader="dot" w:pos="8296"/>
            </w:tabs>
            <w:rPr>
              <w:noProof/>
              <w:kern w:val="2"/>
              <w:sz w:val="22"/>
              <w:szCs w:val="22"/>
              <w:lang w:eastAsia="en-GB"/>
              <w14:ligatures w14:val="standardContextual"/>
            </w:rPr>
          </w:pPr>
          <w:hyperlink w:anchor="_Toc156814607" w:history="1">
            <w:r w:rsidRPr="004D67EF">
              <w:rPr>
                <w:rStyle w:val="Hyperlink"/>
                <w:rFonts w:ascii="Times New Roman" w:hAnsi="Times New Roman" w:cs="Times New Roman"/>
                <w:noProof/>
              </w:rPr>
              <w:t>My Website Evaluation</w:t>
            </w:r>
            <w:r>
              <w:rPr>
                <w:noProof/>
                <w:webHidden/>
              </w:rPr>
              <w:tab/>
            </w:r>
            <w:r>
              <w:rPr>
                <w:noProof/>
                <w:webHidden/>
              </w:rPr>
              <w:fldChar w:fldCharType="begin"/>
            </w:r>
            <w:r>
              <w:rPr>
                <w:noProof/>
                <w:webHidden/>
              </w:rPr>
              <w:instrText xml:space="preserve"> PAGEREF _Toc156814607 \h </w:instrText>
            </w:r>
            <w:r>
              <w:rPr>
                <w:noProof/>
                <w:webHidden/>
              </w:rPr>
            </w:r>
            <w:r>
              <w:rPr>
                <w:noProof/>
                <w:webHidden/>
              </w:rPr>
              <w:fldChar w:fldCharType="separate"/>
            </w:r>
            <w:r>
              <w:rPr>
                <w:noProof/>
                <w:webHidden/>
              </w:rPr>
              <w:t>12</w:t>
            </w:r>
            <w:r>
              <w:rPr>
                <w:noProof/>
                <w:webHidden/>
              </w:rPr>
              <w:fldChar w:fldCharType="end"/>
            </w:r>
          </w:hyperlink>
        </w:p>
        <w:p w14:paraId="04BABEC2" w14:textId="22FE1AB4" w:rsidR="00511169" w:rsidRDefault="00511169">
          <w:pPr>
            <w:pStyle w:val="TOC1"/>
            <w:tabs>
              <w:tab w:val="right" w:leader="dot" w:pos="8296"/>
            </w:tabs>
            <w:rPr>
              <w:noProof/>
              <w:kern w:val="2"/>
              <w:sz w:val="22"/>
              <w:szCs w:val="22"/>
              <w:lang w:eastAsia="en-GB"/>
              <w14:ligatures w14:val="standardContextual"/>
            </w:rPr>
          </w:pPr>
          <w:hyperlink w:anchor="_Toc156814608" w:history="1">
            <w:r w:rsidRPr="004D67E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_Toc156814608 \h </w:instrText>
            </w:r>
            <w:r>
              <w:rPr>
                <w:noProof/>
                <w:webHidden/>
              </w:rPr>
            </w:r>
            <w:r>
              <w:rPr>
                <w:noProof/>
                <w:webHidden/>
              </w:rPr>
              <w:fldChar w:fldCharType="separate"/>
            </w:r>
            <w:r>
              <w:rPr>
                <w:noProof/>
                <w:webHidden/>
              </w:rPr>
              <w:t>17</w:t>
            </w:r>
            <w:r>
              <w:rPr>
                <w:noProof/>
                <w:webHidden/>
              </w:rPr>
              <w:fldChar w:fldCharType="end"/>
            </w:r>
          </w:hyperlink>
        </w:p>
        <w:p w14:paraId="0B34D6E5" w14:textId="54DD328E" w:rsidR="00511169" w:rsidRDefault="00511169">
          <w:pPr>
            <w:pStyle w:val="TOC2"/>
            <w:tabs>
              <w:tab w:val="right" w:leader="dot" w:pos="8296"/>
            </w:tabs>
            <w:rPr>
              <w:noProof/>
              <w:kern w:val="2"/>
              <w:sz w:val="22"/>
              <w:szCs w:val="22"/>
              <w:lang w:eastAsia="en-GB"/>
              <w14:ligatures w14:val="standardContextual"/>
            </w:rPr>
          </w:pPr>
          <w:hyperlink w:anchor="_Toc156814609" w:history="1">
            <w:r w:rsidRPr="004D67EF">
              <w:rPr>
                <w:rStyle w:val="Hyperlink"/>
                <w:noProof/>
              </w:rPr>
              <w:t>Further Reading</w:t>
            </w:r>
            <w:r>
              <w:rPr>
                <w:noProof/>
                <w:webHidden/>
              </w:rPr>
              <w:tab/>
            </w:r>
            <w:r>
              <w:rPr>
                <w:noProof/>
                <w:webHidden/>
              </w:rPr>
              <w:fldChar w:fldCharType="begin"/>
            </w:r>
            <w:r>
              <w:rPr>
                <w:noProof/>
                <w:webHidden/>
              </w:rPr>
              <w:instrText xml:space="preserve"> PAGEREF _Toc156814609 \h </w:instrText>
            </w:r>
            <w:r>
              <w:rPr>
                <w:noProof/>
                <w:webHidden/>
              </w:rPr>
            </w:r>
            <w:r>
              <w:rPr>
                <w:noProof/>
                <w:webHidden/>
              </w:rPr>
              <w:fldChar w:fldCharType="separate"/>
            </w:r>
            <w:r>
              <w:rPr>
                <w:noProof/>
                <w:webHidden/>
              </w:rPr>
              <w:t>17</w:t>
            </w:r>
            <w:r>
              <w:rPr>
                <w:noProof/>
                <w:webHidden/>
              </w:rPr>
              <w:fldChar w:fldCharType="end"/>
            </w:r>
          </w:hyperlink>
        </w:p>
        <w:p w14:paraId="0524CE6F" w14:textId="53D19236" w:rsidR="00511169" w:rsidRDefault="00511169">
          <w:pPr>
            <w:pStyle w:val="TOC1"/>
            <w:tabs>
              <w:tab w:val="right" w:leader="dot" w:pos="8296"/>
            </w:tabs>
            <w:rPr>
              <w:noProof/>
              <w:kern w:val="2"/>
              <w:sz w:val="22"/>
              <w:szCs w:val="22"/>
              <w:lang w:eastAsia="en-GB"/>
              <w14:ligatures w14:val="standardContextual"/>
            </w:rPr>
          </w:pPr>
          <w:hyperlink w:anchor="_Toc156814610" w:history="1">
            <w:r w:rsidRPr="004D67EF">
              <w:rPr>
                <w:rStyle w:val="Hyperlink"/>
                <w:noProof/>
              </w:rPr>
              <w:t>Appendices</w:t>
            </w:r>
            <w:r>
              <w:rPr>
                <w:noProof/>
                <w:webHidden/>
              </w:rPr>
              <w:tab/>
            </w:r>
            <w:r>
              <w:rPr>
                <w:noProof/>
                <w:webHidden/>
              </w:rPr>
              <w:fldChar w:fldCharType="begin"/>
            </w:r>
            <w:r>
              <w:rPr>
                <w:noProof/>
                <w:webHidden/>
              </w:rPr>
              <w:instrText xml:space="preserve"> PAGEREF _Toc156814610 \h </w:instrText>
            </w:r>
            <w:r>
              <w:rPr>
                <w:noProof/>
                <w:webHidden/>
              </w:rPr>
            </w:r>
            <w:r>
              <w:rPr>
                <w:noProof/>
                <w:webHidden/>
              </w:rPr>
              <w:fldChar w:fldCharType="separate"/>
            </w:r>
            <w:r>
              <w:rPr>
                <w:noProof/>
                <w:webHidden/>
              </w:rPr>
              <w:t>18</w:t>
            </w:r>
            <w:r>
              <w:rPr>
                <w:noProof/>
                <w:webHidden/>
              </w:rPr>
              <w:fldChar w:fldCharType="end"/>
            </w:r>
          </w:hyperlink>
        </w:p>
        <w:p w14:paraId="7010377C" w14:textId="1A8E1A70" w:rsidR="00511169" w:rsidRDefault="00511169">
          <w:pPr>
            <w:pStyle w:val="TOC2"/>
            <w:tabs>
              <w:tab w:val="right" w:leader="dot" w:pos="8296"/>
            </w:tabs>
            <w:rPr>
              <w:noProof/>
              <w:kern w:val="2"/>
              <w:sz w:val="22"/>
              <w:szCs w:val="22"/>
              <w:lang w:eastAsia="en-GB"/>
              <w14:ligatures w14:val="standardContextual"/>
            </w:rPr>
          </w:pPr>
          <w:hyperlink w:anchor="_Toc156814611" w:history="1">
            <w:r w:rsidRPr="004D67EF">
              <w:rPr>
                <w:rStyle w:val="Hyperlink"/>
                <w:noProof/>
              </w:rPr>
              <w:t>HomePage:</w:t>
            </w:r>
            <w:r>
              <w:rPr>
                <w:noProof/>
                <w:webHidden/>
              </w:rPr>
              <w:tab/>
            </w:r>
            <w:r>
              <w:rPr>
                <w:noProof/>
                <w:webHidden/>
              </w:rPr>
              <w:fldChar w:fldCharType="begin"/>
            </w:r>
            <w:r>
              <w:rPr>
                <w:noProof/>
                <w:webHidden/>
              </w:rPr>
              <w:instrText xml:space="preserve"> PAGEREF _Toc156814611 \h </w:instrText>
            </w:r>
            <w:r>
              <w:rPr>
                <w:noProof/>
                <w:webHidden/>
              </w:rPr>
            </w:r>
            <w:r>
              <w:rPr>
                <w:noProof/>
                <w:webHidden/>
              </w:rPr>
              <w:fldChar w:fldCharType="separate"/>
            </w:r>
            <w:r>
              <w:rPr>
                <w:noProof/>
                <w:webHidden/>
              </w:rPr>
              <w:t>18</w:t>
            </w:r>
            <w:r>
              <w:rPr>
                <w:noProof/>
                <w:webHidden/>
              </w:rPr>
              <w:fldChar w:fldCharType="end"/>
            </w:r>
          </w:hyperlink>
        </w:p>
        <w:p w14:paraId="392D94F8" w14:textId="34632DA1" w:rsidR="00511169" w:rsidRDefault="00511169">
          <w:pPr>
            <w:pStyle w:val="TOC2"/>
            <w:tabs>
              <w:tab w:val="right" w:leader="dot" w:pos="8296"/>
            </w:tabs>
            <w:rPr>
              <w:noProof/>
              <w:kern w:val="2"/>
              <w:sz w:val="22"/>
              <w:szCs w:val="22"/>
              <w:lang w:eastAsia="en-GB"/>
              <w14:ligatures w14:val="standardContextual"/>
            </w:rPr>
          </w:pPr>
          <w:hyperlink w:anchor="_Toc156814612" w:history="1">
            <w:r w:rsidRPr="004D67EF">
              <w:rPr>
                <w:rStyle w:val="Hyperlink"/>
                <w:noProof/>
              </w:rPr>
              <w:t>Exploring Page</w:t>
            </w:r>
            <w:r>
              <w:rPr>
                <w:noProof/>
                <w:webHidden/>
              </w:rPr>
              <w:tab/>
            </w:r>
            <w:r>
              <w:rPr>
                <w:noProof/>
                <w:webHidden/>
              </w:rPr>
              <w:fldChar w:fldCharType="begin"/>
            </w:r>
            <w:r>
              <w:rPr>
                <w:noProof/>
                <w:webHidden/>
              </w:rPr>
              <w:instrText xml:space="preserve"> PAGEREF _Toc156814612 \h </w:instrText>
            </w:r>
            <w:r>
              <w:rPr>
                <w:noProof/>
                <w:webHidden/>
              </w:rPr>
            </w:r>
            <w:r>
              <w:rPr>
                <w:noProof/>
                <w:webHidden/>
              </w:rPr>
              <w:fldChar w:fldCharType="separate"/>
            </w:r>
            <w:r>
              <w:rPr>
                <w:noProof/>
                <w:webHidden/>
              </w:rPr>
              <w:t>25</w:t>
            </w:r>
            <w:r>
              <w:rPr>
                <w:noProof/>
                <w:webHidden/>
              </w:rPr>
              <w:fldChar w:fldCharType="end"/>
            </w:r>
          </w:hyperlink>
        </w:p>
        <w:p w14:paraId="24B8D0ED" w14:textId="28235338" w:rsidR="00511169" w:rsidRDefault="00511169">
          <w:pPr>
            <w:pStyle w:val="TOC2"/>
            <w:tabs>
              <w:tab w:val="right" w:leader="dot" w:pos="8296"/>
            </w:tabs>
            <w:rPr>
              <w:noProof/>
              <w:kern w:val="2"/>
              <w:sz w:val="22"/>
              <w:szCs w:val="22"/>
              <w:lang w:eastAsia="en-GB"/>
              <w14:ligatures w14:val="standardContextual"/>
            </w:rPr>
          </w:pPr>
          <w:hyperlink w:anchor="_Toc156814613" w:history="1">
            <w:r w:rsidRPr="004D67EF">
              <w:rPr>
                <w:rStyle w:val="Hyperlink"/>
                <w:noProof/>
              </w:rPr>
              <w:t>Resources Page</w:t>
            </w:r>
            <w:r>
              <w:rPr>
                <w:noProof/>
                <w:webHidden/>
              </w:rPr>
              <w:tab/>
            </w:r>
            <w:r>
              <w:rPr>
                <w:noProof/>
                <w:webHidden/>
              </w:rPr>
              <w:fldChar w:fldCharType="begin"/>
            </w:r>
            <w:r>
              <w:rPr>
                <w:noProof/>
                <w:webHidden/>
              </w:rPr>
              <w:instrText xml:space="preserve"> PAGEREF _Toc156814613 \h </w:instrText>
            </w:r>
            <w:r>
              <w:rPr>
                <w:noProof/>
                <w:webHidden/>
              </w:rPr>
            </w:r>
            <w:r>
              <w:rPr>
                <w:noProof/>
                <w:webHidden/>
              </w:rPr>
              <w:fldChar w:fldCharType="separate"/>
            </w:r>
            <w:r>
              <w:rPr>
                <w:noProof/>
                <w:webHidden/>
              </w:rPr>
              <w:t>38</w:t>
            </w:r>
            <w:r>
              <w:rPr>
                <w:noProof/>
                <w:webHidden/>
              </w:rPr>
              <w:fldChar w:fldCharType="end"/>
            </w:r>
          </w:hyperlink>
        </w:p>
        <w:p w14:paraId="6133DDFA" w14:textId="51A872FD" w:rsidR="00511169" w:rsidRDefault="00511169">
          <w:pPr>
            <w:pStyle w:val="TOC2"/>
            <w:tabs>
              <w:tab w:val="right" w:leader="dot" w:pos="8296"/>
            </w:tabs>
            <w:rPr>
              <w:noProof/>
              <w:kern w:val="2"/>
              <w:sz w:val="22"/>
              <w:szCs w:val="22"/>
              <w:lang w:eastAsia="en-GB"/>
              <w14:ligatures w14:val="standardContextual"/>
            </w:rPr>
          </w:pPr>
          <w:hyperlink w:anchor="_Toc156814614" w:history="1">
            <w:r w:rsidRPr="004D67EF">
              <w:rPr>
                <w:rStyle w:val="Hyperlink"/>
                <w:noProof/>
              </w:rPr>
              <w:t>Costumes Page</w:t>
            </w:r>
            <w:r>
              <w:rPr>
                <w:noProof/>
                <w:webHidden/>
              </w:rPr>
              <w:tab/>
            </w:r>
            <w:r>
              <w:rPr>
                <w:noProof/>
                <w:webHidden/>
              </w:rPr>
              <w:fldChar w:fldCharType="begin"/>
            </w:r>
            <w:r>
              <w:rPr>
                <w:noProof/>
                <w:webHidden/>
              </w:rPr>
              <w:instrText xml:space="preserve"> PAGEREF _Toc156814614 \h </w:instrText>
            </w:r>
            <w:r>
              <w:rPr>
                <w:noProof/>
                <w:webHidden/>
              </w:rPr>
            </w:r>
            <w:r>
              <w:rPr>
                <w:noProof/>
                <w:webHidden/>
              </w:rPr>
              <w:fldChar w:fldCharType="separate"/>
            </w:r>
            <w:r>
              <w:rPr>
                <w:noProof/>
                <w:webHidden/>
              </w:rPr>
              <w:t>56</w:t>
            </w:r>
            <w:r>
              <w:rPr>
                <w:noProof/>
                <w:webHidden/>
              </w:rPr>
              <w:fldChar w:fldCharType="end"/>
            </w:r>
          </w:hyperlink>
        </w:p>
        <w:p w14:paraId="1DD79D68" w14:textId="1D0771AB" w:rsidR="00511169" w:rsidRDefault="00511169">
          <w:pPr>
            <w:pStyle w:val="TOC2"/>
            <w:tabs>
              <w:tab w:val="right" w:leader="dot" w:pos="8296"/>
            </w:tabs>
            <w:rPr>
              <w:noProof/>
              <w:kern w:val="2"/>
              <w:sz w:val="22"/>
              <w:szCs w:val="22"/>
              <w:lang w:eastAsia="en-GB"/>
              <w14:ligatures w14:val="standardContextual"/>
            </w:rPr>
          </w:pPr>
          <w:hyperlink w:anchor="_Toc156814615" w:history="1">
            <w:r w:rsidRPr="004D67EF">
              <w:rPr>
                <w:rStyle w:val="Hyperlink"/>
                <w:noProof/>
              </w:rPr>
              <w:t>Sewing Page</w:t>
            </w:r>
            <w:r>
              <w:rPr>
                <w:noProof/>
                <w:webHidden/>
              </w:rPr>
              <w:tab/>
            </w:r>
            <w:r>
              <w:rPr>
                <w:noProof/>
                <w:webHidden/>
              </w:rPr>
              <w:fldChar w:fldCharType="begin"/>
            </w:r>
            <w:r>
              <w:rPr>
                <w:noProof/>
                <w:webHidden/>
              </w:rPr>
              <w:instrText xml:space="preserve"> PAGEREF _Toc156814615 \h </w:instrText>
            </w:r>
            <w:r>
              <w:rPr>
                <w:noProof/>
                <w:webHidden/>
              </w:rPr>
            </w:r>
            <w:r>
              <w:rPr>
                <w:noProof/>
                <w:webHidden/>
              </w:rPr>
              <w:fldChar w:fldCharType="separate"/>
            </w:r>
            <w:r>
              <w:rPr>
                <w:noProof/>
                <w:webHidden/>
              </w:rPr>
              <w:t>68</w:t>
            </w:r>
            <w:r>
              <w:rPr>
                <w:noProof/>
                <w:webHidden/>
              </w:rPr>
              <w:fldChar w:fldCharType="end"/>
            </w:r>
          </w:hyperlink>
        </w:p>
        <w:p w14:paraId="73BE7399" w14:textId="1F56EA35" w:rsidR="00511169" w:rsidRDefault="00511169">
          <w:pPr>
            <w:pStyle w:val="TOC2"/>
            <w:tabs>
              <w:tab w:val="right" w:leader="dot" w:pos="8296"/>
            </w:tabs>
            <w:rPr>
              <w:noProof/>
              <w:kern w:val="2"/>
              <w:sz w:val="22"/>
              <w:szCs w:val="22"/>
              <w:lang w:eastAsia="en-GB"/>
              <w14:ligatures w14:val="standardContextual"/>
            </w:rPr>
          </w:pPr>
          <w:hyperlink w:anchor="_Toc156814616" w:history="1">
            <w:r w:rsidRPr="004D67EF">
              <w:rPr>
                <w:rStyle w:val="Hyperlink"/>
                <w:noProof/>
              </w:rPr>
              <w:t>Where Next Page</w:t>
            </w:r>
            <w:r>
              <w:rPr>
                <w:noProof/>
                <w:webHidden/>
              </w:rPr>
              <w:tab/>
            </w:r>
            <w:r>
              <w:rPr>
                <w:noProof/>
                <w:webHidden/>
              </w:rPr>
              <w:fldChar w:fldCharType="begin"/>
            </w:r>
            <w:r>
              <w:rPr>
                <w:noProof/>
                <w:webHidden/>
              </w:rPr>
              <w:instrText xml:space="preserve"> PAGEREF _Toc156814616 \h </w:instrText>
            </w:r>
            <w:r>
              <w:rPr>
                <w:noProof/>
                <w:webHidden/>
              </w:rPr>
            </w:r>
            <w:r>
              <w:rPr>
                <w:noProof/>
                <w:webHidden/>
              </w:rPr>
              <w:fldChar w:fldCharType="separate"/>
            </w:r>
            <w:r>
              <w:rPr>
                <w:noProof/>
                <w:webHidden/>
              </w:rPr>
              <w:t>84</w:t>
            </w:r>
            <w:r>
              <w:rPr>
                <w:noProof/>
                <w:webHidden/>
              </w:rPr>
              <w:fldChar w:fldCharType="end"/>
            </w:r>
          </w:hyperlink>
        </w:p>
        <w:p w14:paraId="6C65A619" w14:textId="582AE098" w:rsidR="00511169" w:rsidRDefault="00511169">
          <w:pPr>
            <w:pStyle w:val="TOC1"/>
            <w:tabs>
              <w:tab w:val="right" w:leader="dot" w:pos="8296"/>
            </w:tabs>
            <w:rPr>
              <w:noProof/>
              <w:kern w:val="2"/>
              <w:sz w:val="22"/>
              <w:szCs w:val="22"/>
              <w:lang w:eastAsia="en-GB"/>
              <w14:ligatures w14:val="standardContextual"/>
            </w:rPr>
          </w:pPr>
          <w:hyperlink w:anchor="_Toc156814617" w:history="1">
            <w:r w:rsidRPr="004D67EF">
              <w:rPr>
                <w:rStyle w:val="Hyperlink"/>
                <w:rFonts w:ascii="Times New Roman" w:hAnsi="Times New Roman" w:cs="Times New Roman"/>
                <w:noProof/>
              </w:rPr>
              <w:t>Report Image Citations</w:t>
            </w:r>
            <w:r>
              <w:rPr>
                <w:noProof/>
                <w:webHidden/>
              </w:rPr>
              <w:tab/>
            </w:r>
            <w:r>
              <w:rPr>
                <w:noProof/>
                <w:webHidden/>
              </w:rPr>
              <w:fldChar w:fldCharType="begin"/>
            </w:r>
            <w:r>
              <w:rPr>
                <w:noProof/>
                <w:webHidden/>
              </w:rPr>
              <w:instrText xml:space="preserve"> PAGEREF _Toc156814617 \h </w:instrText>
            </w:r>
            <w:r>
              <w:rPr>
                <w:noProof/>
                <w:webHidden/>
              </w:rPr>
            </w:r>
            <w:r>
              <w:rPr>
                <w:noProof/>
                <w:webHidden/>
              </w:rPr>
              <w:fldChar w:fldCharType="separate"/>
            </w:r>
            <w:r>
              <w:rPr>
                <w:noProof/>
                <w:webHidden/>
              </w:rPr>
              <w:t>97</w:t>
            </w:r>
            <w:r>
              <w:rPr>
                <w:noProof/>
                <w:webHidden/>
              </w:rPr>
              <w:fldChar w:fldCharType="end"/>
            </w:r>
          </w:hyperlink>
        </w:p>
        <w:p w14:paraId="12A1EE1E" w14:textId="45B05B0E" w:rsidR="00511169" w:rsidRDefault="00511169">
          <w:pPr>
            <w:pStyle w:val="TOC1"/>
            <w:tabs>
              <w:tab w:val="right" w:leader="dot" w:pos="8296"/>
            </w:tabs>
            <w:rPr>
              <w:noProof/>
              <w:kern w:val="2"/>
              <w:sz w:val="22"/>
              <w:szCs w:val="22"/>
              <w:lang w:eastAsia="en-GB"/>
              <w14:ligatures w14:val="standardContextual"/>
            </w:rPr>
          </w:pPr>
          <w:hyperlink w:anchor="_Toc156814618" w:history="1">
            <w:r w:rsidRPr="004D67EF">
              <w:rPr>
                <w:rStyle w:val="Hyperlink"/>
                <w:rFonts w:ascii="Times New Roman" w:hAnsi="Times New Roman" w:cs="Times New Roman"/>
                <w:noProof/>
              </w:rPr>
              <w:t>Website Image Citations</w:t>
            </w:r>
            <w:r>
              <w:rPr>
                <w:noProof/>
                <w:webHidden/>
              </w:rPr>
              <w:tab/>
            </w:r>
            <w:r>
              <w:rPr>
                <w:noProof/>
                <w:webHidden/>
              </w:rPr>
              <w:fldChar w:fldCharType="begin"/>
            </w:r>
            <w:r>
              <w:rPr>
                <w:noProof/>
                <w:webHidden/>
              </w:rPr>
              <w:instrText xml:space="preserve"> PAGEREF _Toc156814618 \h </w:instrText>
            </w:r>
            <w:r>
              <w:rPr>
                <w:noProof/>
                <w:webHidden/>
              </w:rPr>
            </w:r>
            <w:r>
              <w:rPr>
                <w:noProof/>
                <w:webHidden/>
              </w:rPr>
              <w:fldChar w:fldCharType="separate"/>
            </w:r>
            <w:r>
              <w:rPr>
                <w:noProof/>
                <w:webHidden/>
              </w:rPr>
              <w:t>98</w:t>
            </w:r>
            <w:r>
              <w:rPr>
                <w:noProof/>
                <w:webHidden/>
              </w:rPr>
              <w:fldChar w:fldCharType="end"/>
            </w:r>
          </w:hyperlink>
        </w:p>
        <w:p w14:paraId="49EA366F" w14:textId="6938B110" w:rsidR="00A86BF8" w:rsidRPr="00882A12" w:rsidRDefault="00A86BF8">
          <w:pPr>
            <w:rPr>
              <w:rFonts w:ascii="Times New Roman" w:hAnsi="Times New Roman" w:cs="Times New Roman"/>
            </w:rPr>
          </w:pPr>
          <w:r w:rsidRPr="008941B5">
            <w:rPr>
              <w:rFonts w:ascii="Times New Roman" w:hAnsi="Times New Roman" w:cs="Times New Roman"/>
              <w:b/>
              <w:bCs/>
            </w:rPr>
            <w:fldChar w:fldCharType="end"/>
          </w:r>
        </w:p>
      </w:sdtContent>
    </w:sdt>
    <w:p w14:paraId="58201D43" w14:textId="77777777" w:rsidR="00A86BF8" w:rsidRPr="00882A12" w:rsidRDefault="00A86BF8" w:rsidP="00C6554A">
      <w:pPr>
        <w:pStyle w:val="ContactInfo"/>
        <w:rPr>
          <w:rFonts w:ascii="Times New Roman" w:hAnsi="Times New Roman" w:cs="Times New Roman"/>
          <w:lang w:bidi="en-GB"/>
        </w:rPr>
      </w:pPr>
    </w:p>
    <w:p w14:paraId="6522B5AE" w14:textId="3E5B8593" w:rsidR="00C6554A" w:rsidRPr="00882A12" w:rsidRDefault="00C6554A" w:rsidP="00C6554A">
      <w:pPr>
        <w:pStyle w:val="ContactInfo"/>
        <w:rPr>
          <w:rFonts w:ascii="Times New Roman" w:hAnsi="Times New Roman" w:cs="Times New Roman"/>
        </w:rPr>
      </w:pPr>
      <w:r w:rsidRPr="00882A12">
        <w:rPr>
          <w:rFonts w:ascii="Times New Roman" w:hAnsi="Times New Roman" w:cs="Times New Roman"/>
          <w:lang w:bidi="en-GB"/>
        </w:rPr>
        <w:br w:type="page"/>
      </w:r>
    </w:p>
    <w:p w14:paraId="7FA0D310" w14:textId="2F42F7A6" w:rsidR="00C6554A" w:rsidRPr="00E8115F" w:rsidRDefault="00211CAD" w:rsidP="00C6554A">
      <w:pPr>
        <w:pStyle w:val="Heading1"/>
        <w:rPr>
          <w:rFonts w:ascii="Times New Roman" w:hAnsi="Times New Roman" w:cs="Times New Roman"/>
          <w:sz w:val="28"/>
          <w:szCs w:val="28"/>
        </w:rPr>
      </w:pPr>
      <w:bookmarkStart w:id="0" w:name="_Toc156814598"/>
      <w:r w:rsidRPr="00882A12">
        <w:rPr>
          <w:rFonts w:ascii="Times New Roman" w:hAnsi="Times New Roman" w:cs="Times New Roman"/>
          <w:sz w:val="28"/>
          <w:szCs w:val="28"/>
        </w:rPr>
        <w:lastRenderedPageBreak/>
        <w:t xml:space="preserve">Task </w:t>
      </w:r>
      <w:r w:rsidRPr="00E8115F">
        <w:rPr>
          <w:rFonts w:ascii="Times New Roman" w:hAnsi="Times New Roman" w:cs="Times New Roman"/>
          <w:sz w:val="28"/>
          <w:szCs w:val="28"/>
        </w:rPr>
        <w:t>1</w:t>
      </w:r>
      <w:r w:rsidR="003D0069" w:rsidRPr="00E8115F">
        <w:rPr>
          <w:rFonts w:ascii="Times New Roman" w:hAnsi="Times New Roman" w:cs="Times New Roman"/>
          <w:sz w:val="28"/>
          <w:szCs w:val="28"/>
        </w:rPr>
        <w:t>: Website</w:t>
      </w:r>
      <w:bookmarkEnd w:id="0"/>
    </w:p>
    <w:p w14:paraId="5419BED2" w14:textId="625771C3" w:rsidR="00C6554A" w:rsidRPr="005F2236" w:rsidRDefault="00E8115F" w:rsidP="008100E5">
      <w:pPr>
        <w:pStyle w:val="ListBullet"/>
        <w:numPr>
          <w:ilvl w:val="0"/>
          <w:numId w:val="16"/>
        </w:numPr>
        <w:rPr>
          <w:rFonts w:ascii="Times New Roman" w:hAnsi="Times New Roman" w:cs="Times New Roman"/>
          <w:sz w:val="24"/>
          <w:szCs w:val="24"/>
        </w:rPr>
      </w:pPr>
      <w:r w:rsidRPr="005F2236">
        <w:rPr>
          <w:rFonts w:ascii="Times New Roman" w:hAnsi="Times New Roman" w:cs="Times New Roman"/>
          <w:sz w:val="24"/>
          <w:szCs w:val="24"/>
        </w:rPr>
        <w:t>Backup Link</w:t>
      </w:r>
      <w:r w:rsidR="007E2140">
        <w:rPr>
          <w:rFonts w:ascii="Times New Roman" w:hAnsi="Times New Roman" w:cs="Times New Roman"/>
          <w:sz w:val="24"/>
          <w:szCs w:val="24"/>
        </w:rPr>
        <w:t xml:space="preserve"> to Website Files</w:t>
      </w:r>
      <w:r w:rsidRPr="005F2236">
        <w:rPr>
          <w:rFonts w:ascii="Times New Roman" w:hAnsi="Times New Roman" w:cs="Times New Roman"/>
          <w:sz w:val="24"/>
          <w:szCs w:val="24"/>
        </w:rPr>
        <w:t xml:space="preserve">: </w:t>
      </w:r>
      <w:r w:rsidRPr="005F2236">
        <w:rPr>
          <w:rFonts w:ascii="Times New Roman" w:hAnsi="Times New Roman" w:cs="Times New Roman"/>
          <w:sz w:val="24"/>
          <w:szCs w:val="24"/>
        </w:rPr>
        <w:t>https://drive.google.com/drive/folders/1lG48J6zbi1baHXOcfHd_txq6cm1ERwKM?usp=sharing</w:t>
      </w:r>
    </w:p>
    <w:p w14:paraId="4413C2F8" w14:textId="73E1807E" w:rsidR="008100E5" w:rsidRPr="005F2236" w:rsidRDefault="00E8115F" w:rsidP="008100E5">
      <w:pPr>
        <w:pStyle w:val="ListBullet"/>
        <w:numPr>
          <w:ilvl w:val="0"/>
          <w:numId w:val="16"/>
        </w:numPr>
        <w:rPr>
          <w:rFonts w:ascii="Times New Roman" w:hAnsi="Times New Roman" w:cs="Times New Roman"/>
          <w:sz w:val="24"/>
          <w:szCs w:val="24"/>
        </w:rPr>
      </w:pPr>
      <w:r w:rsidRPr="005F2236">
        <w:rPr>
          <w:rFonts w:ascii="Times New Roman" w:hAnsi="Times New Roman" w:cs="Times New Roman"/>
          <w:sz w:val="24"/>
          <w:szCs w:val="24"/>
        </w:rPr>
        <w:t xml:space="preserve">Zip File </w:t>
      </w:r>
      <w:r w:rsidR="008100E5" w:rsidRPr="005F2236">
        <w:rPr>
          <w:rFonts w:ascii="Times New Roman" w:hAnsi="Times New Roman" w:cs="Times New Roman"/>
          <w:sz w:val="24"/>
          <w:szCs w:val="24"/>
        </w:rPr>
        <w:t>uploaded via Moodle</w:t>
      </w:r>
    </w:p>
    <w:p w14:paraId="7ABA63D0" w14:textId="4D67558A" w:rsidR="00C6554A" w:rsidRPr="00882A12" w:rsidRDefault="008100E5" w:rsidP="008100E5">
      <w:pPr>
        <w:pStyle w:val="Heading1"/>
        <w:rPr>
          <w:rFonts w:ascii="Times New Roman" w:hAnsi="Times New Roman" w:cs="Times New Roman"/>
          <w:sz w:val="28"/>
          <w:szCs w:val="28"/>
        </w:rPr>
      </w:pPr>
      <w:bookmarkStart w:id="1" w:name="_Toc156814599"/>
      <w:r w:rsidRPr="00882A12">
        <w:rPr>
          <w:rFonts w:ascii="Times New Roman" w:hAnsi="Times New Roman" w:cs="Times New Roman"/>
          <w:sz w:val="28"/>
          <w:szCs w:val="28"/>
        </w:rPr>
        <w:t>Task 2: Report</w:t>
      </w:r>
      <w:bookmarkEnd w:id="1"/>
    </w:p>
    <w:p w14:paraId="5DBBA2E0" w14:textId="3BEC331F" w:rsidR="00C86E1B" w:rsidRPr="00882A12" w:rsidRDefault="00153AD5" w:rsidP="008100E5">
      <w:pPr>
        <w:pStyle w:val="Heading2"/>
        <w:rPr>
          <w:rFonts w:ascii="Times New Roman" w:hAnsi="Times New Roman" w:cs="Times New Roman"/>
          <w:sz w:val="28"/>
          <w:szCs w:val="28"/>
        </w:rPr>
      </w:pPr>
      <w:bookmarkStart w:id="2" w:name="_Toc156814600"/>
      <w:r w:rsidRPr="00882A12">
        <w:rPr>
          <w:rFonts w:ascii="Times New Roman" w:hAnsi="Times New Roman" w:cs="Times New Roman"/>
          <w:sz w:val="28"/>
          <w:szCs w:val="28"/>
        </w:rPr>
        <w:t>Introduction</w:t>
      </w:r>
      <w:bookmarkEnd w:id="2"/>
    </w:p>
    <w:p w14:paraId="07B54321" w14:textId="18FBFCF6" w:rsidR="0047762A" w:rsidRPr="00882A12" w:rsidRDefault="0047762A" w:rsidP="0047762A">
      <w:pPr>
        <w:rPr>
          <w:rFonts w:ascii="Times New Roman" w:hAnsi="Times New Roman" w:cs="Times New Roman"/>
          <w:color w:val="374151"/>
          <w:sz w:val="24"/>
          <w:szCs w:val="24"/>
        </w:rPr>
      </w:pPr>
      <w:r w:rsidRPr="00882A12">
        <w:rPr>
          <w:rFonts w:ascii="Times New Roman" w:hAnsi="Times New Roman" w:cs="Times New Roman"/>
          <w:color w:val="374151"/>
          <w:sz w:val="24"/>
          <w:szCs w:val="24"/>
        </w:rPr>
        <w:t>This report provide</w:t>
      </w:r>
      <w:r>
        <w:rPr>
          <w:rFonts w:ascii="Times New Roman" w:hAnsi="Times New Roman" w:cs="Times New Roman"/>
          <w:color w:val="374151"/>
          <w:sz w:val="24"/>
          <w:szCs w:val="24"/>
        </w:rPr>
        <w:t>s</w:t>
      </w:r>
      <w:r w:rsidRPr="00882A12">
        <w:rPr>
          <w:rFonts w:ascii="Times New Roman" w:hAnsi="Times New Roman" w:cs="Times New Roman"/>
          <w:color w:val="374151"/>
          <w:sz w:val="24"/>
          <w:szCs w:val="24"/>
        </w:rPr>
        <w:t xml:space="preserve"> my analysis of website design, </w:t>
      </w:r>
      <w:r>
        <w:rPr>
          <w:rFonts w:ascii="Times New Roman" w:hAnsi="Times New Roman" w:cs="Times New Roman"/>
          <w:color w:val="374151"/>
          <w:sz w:val="24"/>
          <w:szCs w:val="24"/>
        </w:rPr>
        <w:t xml:space="preserve">including </w:t>
      </w:r>
      <w:r w:rsidRPr="00882A12">
        <w:rPr>
          <w:rFonts w:ascii="Times New Roman" w:hAnsi="Times New Roman" w:cs="Times New Roman"/>
          <w:color w:val="374151"/>
          <w:sz w:val="24"/>
          <w:szCs w:val="24"/>
        </w:rPr>
        <w:t xml:space="preserve">accessibility and search engine optimization (SEO). </w:t>
      </w:r>
      <w:r>
        <w:rPr>
          <w:rFonts w:ascii="Times New Roman" w:hAnsi="Times New Roman" w:cs="Times New Roman"/>
          <w:color w:val="374151"/>
          <w:sz w:val="24"/>
          <w:szCs w:val="24"/>
        </w:rPr>
        <w:t>Present</w:t>
      </w:r>
      <w:r w:rsidR="00826A9D">
        <w:rPr>
          <w:rFonts w:ascii="Times New Roman" w:hAnsi="Times New Roman" w:cs="Times New Roman"/>
          <w:color w:val="374151"/>
          <w:sz w:val="24"/>
          <w:szCs w:val="24"/>
        </w:rPr>
        <w:t>ing</w:t>
      </w:r>
      <w:r w:rsidRPr="00882A12">
        <w:rPr>
          <w:rFonts w:ascii="Times New Roman" w:hAnsi="Times New Roman" w:cs="Times New Roman"/>
          <w:color w:val="374151"/>
          <w:sz w:val="24"/>
          <w:szCs w:val="24"/>
        </w:rPr>
        <w:t xml:space="preserve"> via links, discussion and screenshots my design </w:t>
      </w:r>
      <w:r>
        <w:rPr>
          <w:rFonts w:ascii="Times New Roman" w:hAnsi="Times New Roman" w:cs="Times New Roman"/>
          <w:color w:val="374151"/>
          <w:sz w:val="24"/>
          <w:szCs w:val="24"/>
        </w:rPr>
        <w:t xml:space="preserve">ideas </w:t>
      </w:r>
      <w:r w:rsidRPr="00882A12">
        <w:rPr>
          <w:rFonts w:ascii="Times New Roman" w:hAnsi="Times New Roman" w:cs="Times New Roman"/>
          <w:color w:val="374151"/>
          <w:sz w:val="24"/>
          <w:szCs w:val="24"/>
        </w:rPr>
        <w:t>and re</w:t>
      </w:r>
      <w:r>
        <w:rPr>
          <w:rFonts w:ascii="Times New Roman" w:hAnsi="Times New Roman" w:cs="Times New Roman"/>
          <w:color w:val="374151"/>
          <w:sz w:val="24"/>
          <w:szCs w:val="24"/>
        </w:rPr>
        <w:t xml:space="preserve">sulting </w:t>
      </w:r>
      <w:r w:rsidRPr="00882A12">
        <w:rPr>
          <w:rFonts w:ascii="Times New Roman" w:hAnsi="Times New Roman" w:cs="Times New Roman"/>
          <w:color w:val="374151"/>
          <w:sz w:val="24"/>
          <w:szCs w:val="24"/>
        </w:rPr>
        <w:t xml:space="preserve">website ‘Finding the Regency’. </w:t>
      </w:r>
    </w:p>
    <w:p w14:paraId="4FDCEEAD" w14:textId="50DC3207" w:rsidR="0047762A" w:rsidRDefault="0047762A" w:rsidP="0047762A">
      <w:pPr>
        <w:rPr>
          <w:rFonts w:ascii="Times New Roman" w:hAnsi="Times New Roman" w:cs="Times New Roman"/>
          <w:color w:val="374151"/>
        </w:rPr>
      </w:pPr>
      <w:r>
        <w:rPr>
          <w:rFonts w:ascii="Times New Roman" w:hAnsi="Times New Roman" w:cs="Times New Roman"/>
          <w:color w:val="374151"/>
          <w:sz w:val="24"/>
          <w:szCs w:val="24"/>
        </w:rPr>
        <w:t>Content</w:t>
      </w:r>
      <w:r w:rsidRPr="00882A12">
        <w:rPr>
          <w:rFonts w:ascii="Times New Roman" w:hAnsi="Times New Roman" w:cs="Times New Roman"/>
          <w:color w:val="374151"/>
          <w:sz w:val="24"/>
          <w:szCs w:val="24"/>
        </w:rPr>
        <w:t xml:space="preserve"> includes screenshots, discussions, reviews with references and appendices for </w:t>
      </w:r>
      <w:r w:rsidR="000D3B55">
        <w:rPr>
          <w:rFonts w:ascii="Times New Roman" w:hAnsi="Times New Roman" w:cs="Times New Roman"/>
          <w:color w:val="374151"/>
          <w:sz w:val="24"/>
          <w:szCs w:val="24"/>
        </w:rPr>
        <w:t xml:space="preserve">reference </w:t>
      </w:r>
      <w:r w:rsidRPr="00882A12">
        <w:rPr>
          <w:rFonts w:ascii="Times New Roman" w:hAnsi="Times New Roman" w:cs="Times New Roman"/>
          <w:color w:val="374151"/>
          <w:sz w:val="24"/>
          <w:szCs w:val="24"/>
        </w:rPr>
        <w:t xml:space="preserve">material. </w:t>
      </w:r>
      <w:r>
        <w:rPr>
          <w:rFonts w:ascii="Times New Roman" w:hAnsi="Times New Roman" w:cs="Times New Roman"/>
          <w:color w:val="374151"/>
          <w:sz w:val="24"/>
          <w:szCs w:val="24"/>
        </w:rPr>
        <w:t xml:space="preserve">Uncredited </w:t>
      </w:r>
      <w:r w:rsidRPr="00882A12">
        <w:rPr>
          <w:rFonts w:ascii="Times New Roman" w:hAnsi="Times New Roman" w:cs="Times New Roman"/>
          <w:color w:val="374151"/>
          <w:sz w:val="24"/>
          <w:szCs w:val="24"/>
        </w:rPr>
        <w:t>photographs</w:t>
      </w:r>
      <w:r>
        <w:rPr>
          <w:rFonts w:ascii="Times New Roman" w:hAnsi="Times New Roman" w:cs="Times New Roman"/>
          <w:color w:val="374151"/>
          <w:sz w:val="24"/>
          <w:szCs w:val="24"/>
        </w:rPr>
        <w:t xml:space="preserve"> (Title Page, Web Home page) </w:t>
      </w:r>
      <w:r w:rsidRPr="00882A12">
        <w:rPr>
          <w:rFonts w:ascii="Times New Roman" w:hAnsi="Times New Roman" w:cs="Times New Roman"/>
          <w:color w:val="374151"/>
          <w:sz w:val="24"/>
          <w:szCs w:val="24"/>
        </w:rPr>
        <w:t>are my original work</w:t>
      </w:r>
      <w:r w:rsidRPr="00882A12">
        <w:rPr>
          <w:rFonts w:ascii="Times New Roman" w:hAnsi="Times New Roman" w:cs="Times New Roman"/>
          <w:color w:val="374151"/>
        </w:rPr>
        <w:t xml:space="preserve">. </w:t>
      </w:r>
    </w:p>
    <w:p w14:paraId="1DA7AEF1" w14:textId="41BCD137" w:rsidR="00153AD5" w:rsidRPr="00882A12" w:rsidRDefault="00153AD5" w:rsidP="00153AD5">
      <w:pPr>
        <w:pStyle w:val="Heading2"/>
        <w:rPr>
          <w:rFonts w:ascii="Times New Roman" w:hAnsi="Times New Roman" w:cs="Times New Roman"/>
          <w:sz w:val="28"/>
          <w:szCs w:val="28"/>
        </w:rPr>
      </w:pPr>
      <w:bookmarkStart w:id="3" w:name="_Toc156814601"/>
      <w:r w:rsidRPr="00882A12">
        <w:rPr>
          <w:rFonts w:ascii="Times New Roman" w:hAnsi="Times New Roman" w:cs="Times New Roman"/>
          <w:sz w:val="28"/>
          <w:szCs w:val="28"/>
        </w:rPr>
        <w:t>Requirements</w:t>
      </w:r>
      <w:bookmarkEnd w:id="3"/>
    </w:p>
    <w:p w14:paraId="1E0FBE0A" w14:textId="5997A93C" w:rsidR="00E17EFA" w:rsidRDefault="00E17EFA" w:rsidP="00E17EFA">
      <w:pPr>
        <w:rPr>
          <w:rFonts w:ascii="Times New Roman" w:hAnsi="Times New Roman" w:cs="Times New Roman"/>
          <w:sz w:val="24"/>
          <w:szCs w:val="24"/>
        </w:rPr>
      </w:pPr>
      <w:r w:rsidRPr="00882A12">
        <w:rPr>
          <w:rFonts w:ascii="Times New Roman" w:hAnsi="Times New Roman" w:cs="Times New Roman"/>
          <w:sz w:val="24"/>
          <w:szCs w:val="24"/>
        </w:rPr>
        <w:t>Following Netflix’s Bridgerton</w:t>
      </w:r>
      <w:r>
        <w:rPr>
          <w:rFonts w:ascii="Times New Roman" w:hAnsi="Times New Roman" w:cs="Times New Roman"/>
          <w:sz w:val="24"/>
          <w:szCs w:val="24"/>
        </w:rPr>
        <w:t>,</w:t>
      </w:r>
      <w:r w:rsidRPr="00882A12">
        <w:rPr>
          <w:rFonts w:ascii="Times New Roman" w:hAnsi="Times New Roman" w:cs="Times New Roman"/>
          <w:sz w:val="24"/>
          <w:szCs w:val="24"/>
        </w:rPr>
        <w:t xml:space="preserve"> Regencycore exploded in popularity </w:t>
      </w:r>
      <w:r>
        <w:rPr>
          <w:rFonts w:ascii="Times New Roman" w:hAnsi="Times New Roman" w:cs="Times New Roman"/>
          <w:sz w:val="24"/>
          <w:szCs w:val="24"/>
        </w:rPr>
        <w:t xml:space="preserve">developing </w:t>
      </w:r>
      <w:r w:rsidRPr="00882A12">
        <w:rPr>
          <w:rFonts w:ascii="Times New Roman" w:hAnsi="Times New Roman" w:cs="Times New Roman"/>
          <w:sz w:val="24"/>
          <w:szCs w:val="24"/>
        </w:rPr>
        <w:t xml:space="preserve">a huge global market. </w:t>
      </w:r>
      <w:r w:rsidRPr="0054501B">
        <w:rPr>
          <w:rFonts w:ascii="Times New Roman" w:hAnsi="Times New Roman" w:cs="Times New Roman"/>
          <w:sz w:val="24"/>
          <w:szCs w:val="24"/>
        </w:rPr>
        <w:t xml:space="preserve">This website </w:t>
      </w:r>
      <w:r>
        <w:rPr>
          <w:rFonts w:ascii="Times New Roman" w:hAnsi="Times New Roman" w:cs="Times New Roman"/>
          <w:sz w:val="24"/>
          <w:szCs w:val="24"/>
        </w:rPr>
        <w:t>introduces</w:t>
      </w:r>
      <w:r w:rsidRPr="0054501B">
        <w:rPr>
          <w:rFonts w:ascii="Times New Roman" w:hAnsi="Times New Roman" w:cs="Times New Roman"/>
          <w:sz w:val="24"/>
          <w:szCs w:val="24"/>
        </w:rPr>
        <w:t xml:space="preserve"> my journey into Regency </w:t>
      </w:r>
      <w:r>
        <w:rPr>
          <w:rFonts w:ascii="Times New Roman" w:hAnsi="Times New Roman" w:cs="Times New Roman"/>
          <w:sz w:val="24"/>
          <w:szCs w:val="24"/>
        </w:rPr>
        <w:t>costuming Aimed at</w:t>
      </w:r>
      <w:r w:rsidRPr="0054501B">
        <w:rPr>
          <w:rFonts w:ascii="Times New Roman" w:hAnsi="Times New Roman" w:cs="Times New Roman"/>
          <w:sz w:val="24"/>
          <w:szCs w:val="24"/>
        </w:rPr>
        <w:t xml:space="preserve"> like-minded individuals </w:t>
      </w:r>
      <w:r>
        <w:rPr>
          <w:rFonts w:ascii="Times New Roman" w:hAnsi="Times New Roman" w:cs="Times New Roman"/>
          <w:sz w:val="24"/>
          <w:szCs w:val="24"/>
        </w:rPr>
        <w:t>to enjoy</w:t>
      </w:r>
      <w:r w:rsidRPr="0054501B">
        <w:rPr>
          <w:rFonts w:ascii="Times New Roman" w:hAnsi="Times New Roman" w:cs="Times New Roman"/>
          <w:sz w:val="24"/>
          <w:szCs w:val="24"/>
        </w:rPr>
        <w:t xml:space="preserve"> the narrative and seek resources.</w:t>
      </w:r>
      <w:r w:rsidR="00D909B1">
        <w:rPr>
          <w:rFonts w:ascii="Times New Roman" w:hAnsi="Times New Roman" w:cs="Times New Roman"/>
          <w:sz w:val="24"/>
          <w:szCs w:val="24"/>
        </w:rPr>
        <w:t xml:space="preserve"> I</w:t>
      </w:r>
      <w:r>
        <w:rPr>
          <w:rFonts w:ascii="Times New Roman" w:hAnsi="Times New Roman" w:cs="Times New Roman"/>
          <w:sz w:val="24"/>
          <w:szCs w:val="24"/>
        </w:rPr>
        <w:t xml:space="preserve">t should be equally enjoyed by those preferring either historical accuracy or Regencycore.  </w:t>
      </w:r>
      <w:r w:rsidR="00D909B1">
        <w:rPr>
          <w:rFonts w:ascii="Times New Roman" w:hAnsi="Times New Roman" w:cs="Times New Roman"/>
          <w:sz w:val="24"/>
          <w:szCs w:val="24"/>
        </w:rPr>
        <w:t>The site</w:t>
      </w:r>
      <w:r>
        <w:rPr>
          <w:rFonts w:ascii="Times New Roman" w:hAnsi="Times New Roman" w:cs="Times New Roman"/>
          <w:sz w:val="24"/>
          <w:szCs w:val="24"/>
        </w:rPr>
        <w:t xml:space="preserve"> will contrast with similar </w:t>
      </w:r>
      <w:r w:rsidR="001251EF">
        <w:rPr>
          <w:rFonts w:ascii="Times New Roman" w:hAnsi="Times New Roman" w:cs="Times New Roman"/>
          <w:sz w:val="24"/>
          <w:szCs w:val="24"/>
        </w:rPr>
        <w:t>one</w:t>
      </w:r>
      <w:r w:rsidRPr="00882A12">
        <w:rPr>
          <w:rFonts w:ascii="Times New Roman" w:hAnsi="Times New Roman" w:cs="Times New Roman"/>
          <w:sz w:val="24"/>
          <w:szCs w:val="24"/>
        </w:rPr>
        <w:t xml:space="preserve"> </w:t>
      </w:r>
      <w:r w:rsidR="00D909B1">
        <w:rPr>
          <w:rFonts w:ascii="Times New Roman" w:hAnsi="Times New Roman" w:cs="Times New Roman"/>
          <w:sz w:val="24"/>
          <w:szCs w:val="24"/>
        </w:rPr>
        <w:t xml:space="preserve">and their </w:t>
      </w:r>
      <w:r>
        <w:rPr>
          <w:rFonts w:ascii="Times New Roman" w:hAnsi="Times New Roman" w:cs="Times New Roman"/>
          <w:sz w:val="24"/>
          <w:szCs w:val="24"/>
        </w:rPr>
        <w:t xml:space="preserve">busy content, </w:t>
      </w:r>
      <w:r w:rsidRPr="00882A12">
        <w:rPr>
          <w:rFonts w:ascii="Times New Roman" w:hAnsi="Times New Roman" w:cs="Times New Roman"/>
          <w:sz w:val="24"/>
          <w:szCs w:val="24"/>
        </w:rPr>
        <w:t>small images, long pages,</w:t>
      </w:r>
      <w:r>
        <w:rPr>
          <w:rFonts w:ascii="Times New Roman" w:hAnsi="Times New Roman" w:cs="Times New Roman"/>
          <w:sz w:val="24"/>
          <w:szCs w:val="24"/>
        </w:rPr>
        <w:t xml:space="preserve"> and</w:t>
      </w:r>
      <w:r w:rsidRPr="00882A12">
        <w:rPr>
          <w:rFonts w:ascii="Times New Roman" w:hAnsi="Times New Roman" w:cs="Times New Roman"/>
          <w:sz w:val="24"/>
          <w:szCs w:val="24"/>
        </w:rPr>
        <w:t xml:space="preserve"> white backgrounds. </w:t>
      </w:r>
      <w:r>
        <w:rPr>
          <w:rFonts w:ascii="Times New Roman" w:hAnsi="Times New Roman" w:cs="Times New Roman"/>
          <w:sz w:val="24"/>
          <w:szCs w:val="24"/>
        </w:rPr>
        <w:t xml:space="preserve">This website will stand out, </w:t>
      </w:r>
      <w:r w:rsidRPr="00882A12">
        <w:rPr>
          <w:rFonts w:ascii="Times New Roman" w:hAnsi="Times New Roman" w:cs="Times New Roman"/>
          <w:sz w:val="24"/>
          <w:szCs w:val="24"/>
        </w:rPr>
        <w:t xml:space="preserve"> mixing </w:t>
      </w:r>
      <w:r>
        <w:rPr>
          <w:rFonts w:ascii="Times New Roman" w:hAnsi="Times New Roman" w:cs="Times New Roman"/>
          <w:sz w:val="24"/>
          <w:szCs w:val="24"/>
        </w:rPr>
        <w:t xml:space="preserve">appealing </w:t>
      </w:r>
      <w:r w:rsidRPr="00882A12">
        <w:rPr>
          <w:rFonts w:ascii="Times New Roman" w:hAnsi="Times New Roman" w:cs="Times New Roman"/>
          <w:sz w:val="24"/>
          <w:szCs w:val="24"/>
        </w:rPr>
        <w:t>modern visuals</w:t>
      </w:r>
      <w:r>
        <w:rPr>
          <w:rFonts w:ascii="Times New Roman" w:hAnsi="Times New Roman" w:cs="Times New Roman"/>
          <w:sz w:val="24"/>
          <w:szCs w:val="24"/>
        </w:rPr>
        <w:t xml:space="preserve">, with historically appropriate fonts and </w:t>
      </w:r>
      <w:r w:rsidRPr="00882A12">
        <w:rPr>
          <w:rFonts w:ascii="Times New Roman" w:hAnsi="Times New Roman" w:cs="Times New Roman"/>
          <w:sz w:val="24"/>
          <w:szCs w:val="24"/>
        </w:rPr>
        <w:t xml:space="preserve">colours. </w:t>
      </w:r>
      <w:r>
        <w:rPr>
          <w:rFonts w:ascii="Times New Roman" w:hAnsi="Times New Roman" w:cs="Times New Roman"/>
          <w:sz w:val="24"/>
          <w:szCs w:val="24"/>
        </w:rPr>
        <w:t xml:space="preserve">Inclusivity is a core focus for attracting a diverse audience. </w:t>
      </w:r>
      <w:r w:rsidRPr="00882A12">
        <w:rPr>
          <w:rFonts w:ascii="Times New Roman" w:hAnsi="Times New Roman" w:cs="Times New Roman"/>
          <w:sz w:val="24"/>
          <w:szCs w:val="24"/>
        </w:rPr>
        <w:t xml:space="preserve"> </w:t>
      </w:r>
    </w:p>
    <w:p w14:paraId="61C9EE80" w14:textId="77777777" w:rsidR="00411C12" w:rsidRPr="00882A12" w:rsidRDefault="007831B2" w:rsidP="00411C12">
      <w:pPr>
        <w:keepNext/>
        <w:rPr>
          <w:rFonts w:ascii="Times New Roman" w:hAnsi="Times New Roman" w:cs="Times New Roman"/>
        </w:rPr>
      </w:pPr>
      <w:r w:rsidRPr="00882A12">
        <w:rPr>
          <w:rFonts w:ascii="Times New Roman" w:hAnsi="Times New Roman" w:cs="Times New Roman"/>
          <w:noProof/>
        </w:rPr>
        <w:drawing>
          <wp:inline distT="0" distB="0" distL="0" distR="0" wp14:anchorId="333C8A0F" wp14:editId="671F53A8">
            <wp:extent cx="5274310" cy="1330325"/>
            <wp:effectExtent l="0" t="0" r="2540" b="0"/>
            <wp:docPr id="1145857279" name="Picture 1" descr="Sitemap for Finding the Regency Website. P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57279" name="Picture 1" descr="Sitemap for Finding the Regency Website. Pages "/>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1330325"/>
                    </a:xfrm>
                    <a:prstGeom prst="rect">
                      <a:avLst/>
                    </a:prstGeom>
                  </pic:spPr>
                </pic:pic>
              </a:graphicData>
            </a:graphic>
          </wp:inline>
        </w:drawing>
      </w:r>
    </w:p>
    <w:p w14:paraId="26852C13" w14:textId="209854B8" w:rsidR="007C2601" w:rsidRDefault="00411C12" w:rsidP="00D518B7">
      <w:pPr>
        <w:pStyle w:val="Caption"/>
        <w:rPr>
          <w:rFonts w:ascii="Times New Roman" w:hAnsi="Times New Roman" w:cs="Times New Roman"/>
          <w:sz w:val="20"/>
          <w:szCs w:val="20"/>
        </w:rPr>
      </w:pPr>
      <w:bookmarkStart w:id="4" w:name="_Toc156783753"/>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xml:space="preserve">: </w:t>
      </w:r>
      <w:proofErr w:type="spellStart"/>
      <w:r w:rsidRPr="00B65A6A">
        <w:rPr>
          <w:rFonts w:ascii="Times New Roman" w:hAnsi="Times New Roman" w:cs="Times New Roman"/>
          <w:sz w:val="20"/>
          <w:szCs w:val="20"/>
        </w:rPr>
        <w:t>SiteMap</w:t>
      </w:r>
      <w:proofErr w:type="spellEnd"/>
      <w:r w:rsidRPr="00B65A6A">
        <w:rPr>
          <w:rFonts w:ascii="Times New Roman" w:hAnsi="Times New Roman" w:cs="Times New Roman"/>
          <w:sz w:val="20"/>
          <w:szCs w:val="20"/>
        </w:rPr>
        <w:t xml:space="preserve"> - Initial design</w:t>
      </w:r>
      <w:bookmarkEnd w:id="4"/>
    </w:p>
    <w:p w14:paraId="2F4EBFD9" w14:textId="77777777" w:rsidR="00D518B7" w:rsidRDefault="00D518B7" w:rsidP="00D518B7"/>
    <w:p w14:paraId="7BE8FDA2" w14:textId="77777777" w:rsidR="00D518B7" w:rsidRDefault="00D518B7" w:rsidP="00D518B7"/>
    <w:p w14:paraId="2B7DE945" w14:textId="77777777" w:rsidR="00D518B7" w:rsidRPr="00D518B7" w:rsidRDefault="00D518B7" w:rsidP="00D518B7"/>
    <w:p w14:paraId="12654C2A" w14:textId="6A6F40C1" w:rsidR="00153AD5" w:rsidRPr="00B65A6A" w:rsidRDefault="00C71919" w:rsidP="00153AD5">
      <w:pPr>
        <w:pStyle w:val="Heading2"/>
        <w:rPr>
          <w:rFonts w:ascii="Times New Roman" w:hAnsi="Times New Roman" w:cs="Times New Roman"/>
          <w:sz w:val="28"/>
          <w:szCs w:val="28"/>
        </w:rPr>
      </w:pPr>
      <w:bookmarkStart w:id="5" w:name="_Toc156814602"/>
      <w:r w:rsidRPr="00B65A6A">
        <w:rPr>
          <w:rFonts w:ascii="Times New Roman" w:hAnsi="Times New Roman" w:cs="Times New Roman"/>
          <w:sz w:val="28"/>
          <w:szCs w:val="28"/>
        </w:rPr>
        <w:lastRenderedPageBreak/>
        <w:t>I</w:t>
      </w:r>
      <w:r w:rsidR="00153AD5" w:rsidRPr="00B65A6A">
        <w:rPr>
          <w:rFonts w:ascii="Times New Roman" w:hAnsi="Times New Roman" w:cs="Times New Roman"/>
          <w:sz w:val="28"/>
          <w:szCs w:val="28"/>
        </w:rPr>
        <w:t>mplementation</w:t>
      </w:r>
      <w:bookmarkEnd w:id="5"/>
    </w:p>
    <w:p w14:paraId="0BA3AD02" w14:textId="77777777" w:rsidR="00B350EC" w:rsidRPr="00882A12" w:rsidRDefault="00B350EC" w:rsidP="00B350EC">
      <w:pPr>
        <w:rPr>
          <w:rFonts w:ascii="Times New Roman" w:hAnsi="Times New Roman" w:cs="Times New Roman"/>
        </w:rPr>
      </w:pPr>
    </w:p>
    <w:p w14:paraId="683D8641" w14:textId="22CEBC57" w:rsidR="00B350EC" w:rsidRPr="00B65A6A" w:rsidRDefault="00C71919" w:rsidP="00B350EC">
      <w:pPr>
        <w:pStyle w:val="Heading3"/>
        <w:rPr>
          <w:rFonts w:ascii="Times New Roman" w:hAnsi="Times New Roman" w:cs="Times New Roman"/>
          <w:sz w:val="28"/>
          <w:szCs w:val="28"/>
        </w:rPr>
      </w:pPr>
      <w:bookmarkStart w:id="6" w:name="_Toc156814603"/>
      <w:r w:rsidRPr="00B65A6A">
        <w:rPr>
          <w:rFonts w:ascii="Times New Roman" w:hAnsi="Times New Roman" w:cs="Times New Roman"/>
          <w:sz w:val="28"/>
          <w:szCs w:val="28"/>
        </w:rPr>
        <w:t>W</w:t>
      </w:r>
      <w:r w:rsidR="00B350EC" w:rsidRPr="00B65A6A">
        <w:rPr>
          <w:rFonts w:ascii="Times New Roman" w:hAnsi="Times New Roman" w:cs="Times New Roman"/>
          <w:sz w:val="28"/>
          <w:szCs w:val="28"/>
        </w:rPr>
        <w:t>ebsite Screenshots</w:t>
      </w:r>
      <w:bookmarkEnd w:id="6"/>
    </w:p>
    <w:p w14:paraId="3792B358" w14:textId="5695D340" w:rsidR="002400EB" w:rsidRPr="00882A12" w:rsidRDefault="002400EB" w:rsidP="002400EB">
      <w:pPr>
        <w:pStyle w:val="NormalWeb"/>
      </w:pPr>
      <w:r w:rsidRPr="00882A12">
        <w:rPr>
          <w:noProof/>
        </w:rPr>
        <w:drawing>
          <wp:inline distT="0" distB="0" distL="0" distR="0" wp14:anchorId="4C3565E4" wp14:editId="755FB1D6">
            <wp:extent cx="4530436" cy="2519053"/>
            <wp:effectExtent l="0" t="0" r="3810" b="0"/>
            <wp:docPr id="213936372" name="Picture 1" descr="A close up of a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36372" name="Picture 1" descr="A close up of a jacke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8904" cy="2529322"/>
                    </a:xfrm>
                    <a:prstGeom prst="rect">
                      <a:avLst/>
                    </a:prstGeom>
                    <a:noFill/>
                    <a:ln>
                      <a:noFill/>
                    </a:ln>
                  </pic:spPr>
                </pic:pic>
              </a:graphicData>
            </a:graphic>
          </wp:inline>
        </w:drawing>
      </w:r>
    </w:p>
    <w:p w14:paraId="6D1C7BDA" w14:textId="267D36F3" w:rsidR="00E20F77" w:rsidRPr="00B65A6A" w:rsidRDefault="00E20F77" w:rsidP="00E20F77">
      <w:pPr>
        <w:pStyle w:val="Caption"/>
        <w:rPr>
          <w:rFonts w:ascii="Times New Roman" w:hAnsi="Times New Roman" w:cs="Times New Roman"/>
          <w:sz w:val="20"/>
          <w:szCs w:val="20"/>
        </w:rPr>
      </w:pPr>
      <w:bookmarkStart w:id="7" w:name="_Toc156783754"/>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2</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Home Page</w:t>
      </w:r>
      <w:r w:rsidR="001660A2" w:rsidRPr="00B65A6A">
        <w:rPr>
          <w:rFonts w:ascii="Times New Roman" w:hAnsi="Times New Roman" w:cs="Times New Roman"/>
          <w:sz w:val="20"/>
          <w:szCs w:val="20"/>
        </w:rPr>
        <w:t xml:space="preserve"> with Hero Image</w:t>
      </w:r>
      <w:bookmarkEnd w:id="7"/>
    </w:p>
    <w:p w14:paraId="7B29EF1B" w14:textId="77777777" w:rsidR="00E20F77" w:rsidRPr="00882A12" w:rsidRDefault="00E33B5C" w:rsidP="00E20F77">
      <w:pPr>
        <w:pStyle w:val="NormalWeb"/>
        <w:keepNext/>
      </w:pPr>
      <w:r w:rsidRPr="00882A12">
        <w:rPr>
          <w:noProof/>
        </w:rPr>
        <w:drawing>
          <wp:inline distT="0" distB="0" distL="0" distR="0" wp14:anchorId="1AF8A91C" wp14:editId="4969A805">
            <wp:extent cx="1295400" cy="2069608"/>
            <wp:effectExtent l="0" t="0" r="0" b="6985"/>
            <wp:docPr id="769380777" name="Picture 2" descr="A book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80777" name="Picture 2" descr="A book cover of a book&#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3707" cy="2082880"/>
                    </a:xfrm>
                    <a:prstGeom prst="rect">
                      <a:avLst/>
                    </a:prstGeom>
                    <a:noFill/>
                    <a:ln>
                      <a:noFill/>
                    </a:ln>
                  </pic:spPr>
                </pic:pic>
              </a:graphicData>
            </a:graphic>
          </wp:inline>
        </w:drawing>
      </w:r>
    </w:p>
    <w:p w14:paraId="507C4DA5" w14:textId="2F254A05" w:rsidR="00E33B5C" w:rsidRPr="00B65A6A" w:rsidRDefault="00E20F77" w:rsidP="00E20F77">
      <w:pPr>
        <w:pStyle w:val="Caption"/>
        <w:rPr>
          <w:rFonts w:ascii="Times New Roman" w:hAnsi="Times New Roman" w:cs="Times New Roman"/>
          <w:sz w:val="20"/>
          <w:szCs w:val="20"/>
        </w:rPr>
      </w:pPr>
      <w:bookmarkStart w:id="8" w:name="_Toc156783755"/>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3</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Home Page Small Screen</w:t>
      </w:r>
      <w:bookmarkEnd w:id="8"/>
    </w:p>
    <w:p w14:paraId="71494DAE" w14:textId="77777777" w:rsidR="00E20F77" w:rsidRPr="00882A12" w:rsidRDefault="00840264" w:rsidP="00E20F77">
      <w:pPr>
        <w:pStyle w:val="NormalWeb"/>
        <w:keepNext/>
      </w:pPr>
      <w:r w:rsidRPr="00882A12">
        <w:lastRenderedPageBreak/>
        <w:drawing>
          <wp:inline distT="0" distB="0" distL="0" distR="0" wp14:anchorId="01D0C6B4" wp14:editId="5C0915FB">
            <wp:extent cx="4291013" cy="2015836"/>
            <wp:effectExtent l="0" t="0" r="0" b="3810"/>
            <wp:docPr id="362161556" name="Picture 1"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61556" name="Picture 1" descr="A person taking a selfie&#10;&#10;Description automatically generated"/>
                    <pic:cNvPicPr/>
                  </pic:nvPicPr>
                  <pic:blipFill>
                    <a:blip r:embed="rId12"/>
                    <a:stretch>
                      <a:fillRect/>
                    </a:stretch>
                  </pic:blipFill>
                  <pic:spPr>
                    <a:xfrm>
                      <a:off x="0" y="0"/>
                      <a:ext cx="4296125" cy="2018237"/>
                    </a:xfrm>
                    <a:prstGeom prst="rect">
                      <a:avLst/>
                    </a:prstGeom>
                  </pic:spPr>
                </pic:pic>
              </a:graphicData>
            </a:graphic>
          </wp:inline>
        </w:drawing>
      </w:r>
    </w:p>
    <w:p w14:paraId="7681E453" w14:textId="2EA2747B" w:rsidR="000723C5" w:rsidRPr="00B65A6A" w:rsidRDefault="00E20F77" w:rsidP="00E20F77">
      <w:pPr>
        <w:pStyle w:val="Caption"/>
        <w:rPr>
          <w:rFonts w:ascii="Times New Roman" w:hAnsi="Times New Roman" w:cs="Times New Roman"/>
          <w:sz w:val="20"/>
          <w:szCs w:val="20"/>
        </w:rPr>
      </w:pPr>
      <w:bookmarkStart w:id="9" w:name="_Toc156783756"/>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4</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2  - Top</w:t>
      </w:r>
      <w:bookmarkEnd w:id="9"/>
    </w:p>
    <w:p w14:paraId="228244E7" w14:textId="77777777" w:rsidR="00E20F77" w:rsidRPr="00882A12" w:rsidRDefault="00BC60CF" w:rsidP="00E20F77">
      <w:pPr>
        <w:pStyle w:val="NormalWeb"/>
        <w:keepNext/>
      </w:pPr>
      <w:r w:rsidRPr="00882A12">
        <w:drawing>
          <wp:inline distT="0" distB="0" distL="0" distR="0" wp14:anchorId="078B7B8B" wp14:editId="5FD06A15">
            <wp:extent cx="4239491" cy="1998778"/>
            <wp:effectExtent l="0" t="0" r="0" b="1905"/>
            <wp:docPr id="1422256698" name="Picture 1" descr="A group of people walking on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56698" name="Picture 1" descr="A group of people walking on a path&#10;&#10;Description automatically generated"/>
                    <pic:cNvPicPr/>
                  </pic:nvPicPr>
                  <pic:blipFill>
                    <a:blip r:embed="rId13"/>
                    <a:stretch>
                      <a:fillRect/>
                    </a:stretch>
                  </pic:blipFill>
                  <pic:spPr>
                    <a:xfrm>
                      <a:off x="0" y="0"/>
                      <a:ext cx="4248588" cy="2003067"/>
                    </a:xfrm>
                    <a:prstGeom prst="rect">
                      <a:avLst/>
                    </a:prstGeom>
                  </pic:spPr>
                </pic:pic>
              </a:graphicData>
            </a:graphic>
          </wp:inline>
        </w:drawing>
      </w:r>
    </w:p>
    <w:p w14:paraId="78C49DC2" w14:textId="73C4CCA6" w:rsidR="00BC60CF" w:rsidRPr="00B65A6A" w:rsidRDefault="00E20F77" w:rsidP="00E20F77">
      <w:pPr>
        <w:pStyle w:val="Caption"/>
        <w:rPr>
          <w:rFonts w:ascii="Times New Roman" w:hAnsi="Times New Roman" w:cs="Times New Roman"/>
          <w:sz w:val="20"/>
          <w:szCs w:val="20"/>
        </w:rPr>
      </w:pPr>
      <w:bookmarkStart w:id="10" w:name="_Toc156783757"/>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5</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2 - Bottom</w:t>
      </w:r>
      <w:bookmarkEnd w:id="10"/>
    </w:p>
    <w:p w14:paraId="2BC398ED" w14:textId="77777777" w:rsidR="001660A2" w:rsidRPr="00882A12" w:rsidRDefault="00160CB5" w:rsidP="001660A2">
      <w:pPr>
        <w:pStyle w:val="NormalWeb"/>
        <w:keepNext/>
      </w:pPr>
      <w:r w:rsidRPr="00882A12">
        <w:drawing>
          <wp:inline distT="0" distB="0" distL="0" distR="0" wp14:anchorId="48AEFE30" wp14:editId="3E940543">
            <wp:extent cx="4274127" cy="2043409"/>
            <wp:effectExtent l="0" t="0" r="0" b="0"/>
            <wp:docPr id="436717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03671" name="Picture 1" descr="A screenshot of a computer&#10;&#10;Description automatically generated"/>
                    <pic:cNvPicPr/>
                  </pic:nvPicPr>
                  <pic:blipFill>
                    <a:blip r:embed="rId14"/>
                    <a:stretch>
                      <a:fillRect/>
                    </a:stretch>
                  </pic:blipFill>
                  <pic:spPr>
                    <a:xfrm>
                      <a:off x="0" y="0"/>
                      <a:ext cx="4279682" cy="2046065"/>
                    </a:xfrm>
                    <a:prstGeom prst="rect">
                      <a:avLst/>
                    </a:prstGeom>
                  </pic:spPr>
                </pic:pic>
              </a:graphicData>
            </a:graphic>
          </wp:inline>
        </w:drawing>
      </w:r>
    </w:p>
    <w:p w14:paraId="7662B75C" w14:textId="20EFF385" w:rsidR="00160CB5" w:rsidRPr="00B65A6A" w:rsidRDefault="001660A2" w:rsidP="001660A2">
      <w:pPr>
        <w:pStyle w:val="Caption"/>
        <w:rPr>
          <w:rFonts w:ascii="Times New Roman" w:hAnsi="Times New Roman" w:cs="Times New Roman"/>
          <w:sz w:val="20"/>
          <w:szCs w:val="20"/>
        </w:rPr>
      </w:pPr>
      <w:bookmarkStart w:id="11" w:name="_Toc156783758"/>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6</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3 – Top including Carousel</w:t>
      </w:r>
      <w:bookmarkEnd w:id="11"/>
    </w:p>
    <w:p w14:paraId="1578B1EB" w14:textId="77777777" w:rsidR="001660A2" w:rsidRPr="00882A12" w:rsidRDefault="00BF0BF3" w:rsidP="001660A2">
      <w:pPr>
        <w:pStyle w:val="NormalWeb"/>
        <w:keepNext/>
      </w:pPr>
      <w:r w:rsidRPr="00882A12">
        <w:lastRenderedPageBreak/>
        <w:drawing>
          <wp:inline distT="0" distB="0" distL="0" distR="0" wp14:anchorId="6D0B9875" wp14:editId="26A9B6EB">
            <wp:extent cx="4239260" cy="2007856"/>
            <wp:effectExtent l="0" t="0" r="0" b="0"/>
            <wp:docPr id="23931817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18172" name="Picture 1" descr="A screenshot of a website&#10;&#10;Description automatically generated"/>
                    <pic:cNvPicPr/>
                  </pic:nvPicPr>
                  <pic:blipFill>
                    <a:blip r:embed="rId15"/>
                    <a:stretch>
                      <a:fillRect/>
                    </a:stretch>
                  </pic:blipFill>
                  <pic:spPr>
                    <a:xfrm>
                      <a:off x="0" y="0"/>
                      <a:ext cx="4252031" cy="2013905"/>
                    </a:xfrm>
                    <a:prstGeom prst="rect">
                      <a:avLst/>
                    </a:prstGeom>
                  </pic:spPr>
                </pic:pic>
              </a:graphicData>
            </a:graphic>
          </wp:inline>
        </w:drawing>
      </w:r>
    </w:p>
    <w:p w14:paraId="5AA71528" w14:textId="4B28A39F" w:rsidR="00BF0BF3" w:rsidRPr="00B65A6A" w:rsidRDefault="001660A2" w:rsidP="001660A2">
      <w:pPr>
        <w:pStyle w:val="Caption"/>
        <w:rPr>
          <w:rFonts w:ascii="Times New Roman" w:hAnsi="Times New Roman" w:cs="Times New Roman"/>
          <w:sz w:val="20"/>
          <w:szCs w:val="20"/>
        </w:rPr>
      </w:pPr>
      <w:bookmarkStart w:id="12" w:name="_Toc156783759"/>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7</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3 Middle with Aside</w:t>
      </w:r>
      <w:bookmarkEnd w:id="12"/>
    </w:p>
    <w:p w14:paraId="24005D93" w14:textId="77777777" w:rsidR="001660A2" w:rsidRPr="00882A12" w:rsidRDefault="002A4AD0" w:rsidP="001660A2">
      <w:pPr>
        <w:pStyle w:val="NormalWeb"/>
        <w:keepNext/>
      </w:pPr>
      <w:r w:rsidRPr="00882A12">
        <w:drawing>
          <wp:inline distT="0" distB="0" distL="0" distR="0" wp14:anchorId="7C5EE2B5" wp14:editId="45839C20">
            <wp:extent cx="4139104" cy="1960418"/>
            <wp:effectExtent l="0" t="0" r="0" b="1905"/>
            <wp:docPr id="17919179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17912" name="Picture 1" descr="A screenshot of a computer&#10;&#10;Description automatically generated"/>
                    <pic:cNvPicPr/>
                  </pic:nvPicPr>
                  <pic:blipFill>
                    <a:blip r:embed="rId16"/>
                    <a:stretch>
                      <a:fillRect/>
                    </a:stretch>
                  </pic:blipFill>
                  <pic:spPr>
                    <a:xfrm>
                      <a:off x="0" y="0"/>
                      <a:ext cx="4145042" cy="1963230"/>
                    </a:xfrm>
                    <a:prstGeom prst="rect">
                      <a:avLst/>
                    </a:prstGeom>
                  </pic:spPr>
                </pic:pic>
              </a:graphicData>
            </a:graphic>
          </wp:inline>
        </w:drawing>
      </w:r>
    </w:p>
    <w:p w14:paraId="362B179A" w14:textId="123A2D44" w:rsidR="002A4AD0" w:rsidRPr="00B65A6A" w:rsidRDefault="001660A2" w:rsidP="001660A2">
      <w:pPr>
        <w:pStyle w:val="Caption"/>
        <w:rPr>
          <w:rFonts w:ascii="Times New Roman" w:hAnsi="Times New Roman" w:cs="Times New Roman"/>
          <w:sz w:val="20"/>
          <w:szCs w:val="20"/>
        </w:rPr>
      </w:pPr>
      <w:bookmarkStart w:id="13" w:name="_Toc156783760"/>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8</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3 - Bottom</w:t>
      </w:r>
      <w:bookmarkEnd w:id="13"/>
    </w:p>
    <w:p w14:paraId="2D1BC3DC" w14:textId="77777777" w:rsidR="001660A2" w:rsidRPr="00882A12" w:rsidRDefault="006E6290" w:rsidP="001660A2">
      <w:pPr>
        <w:pStyle w:val="NormalWeb"/>
        <w:keepNext/>
      </w:pPr>
      <w:r w:rsidRPr="00882A12">
        <w:drawing>
          <wp:inline distT="0" distB="0" distL="0" distR="0" wp14:anchorId="2B3F9024" wp14:editId="3F8EF670">
            <wp:extent cx="4138930" cy="1958341"/>
            <wp:effectExtent l="0" t="0" r="0" b="3810"/>
            <wp:docPr id="12098905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90520" name="Picture 1" descr="A screenshot of a computer&#10;&#10;Description automatically generated"/>
                    <pic:cNvPicPr/>
                  </pic:nvPicPr>
                  <pic:blipFill>
                    <a:blip r:embed="rId17"/>
                    <a:stretch>
                      <a:fillRect/>
                    </a:stretch>
                  </pic:blipFill>
                  <pic:spPr>
                    <a:xfrm>
                      <a:off x="0" y="0"/>
                      <a:ext cx="4151182" cy="1964138"/>
                    </a:xfrm>
                    <a:prstGeom prst="rect">
                      <a:avLst/>
                    </a:prstGeom>
                  </pic:spPr>
                </pic:pic>
              </a:graphicData>
            </a:graphic>
          </wp:inline>
        </w:drawing>
      </w:r>
    </w:p>
    <w:p w14:paraId="6F487FFB" w14:textId="2809B9DA" w:rsidR="006E6290" w:rsidRPr="00B65A6A" w:rsidRDefault="001660A2" w:rsidP="001660A2">
      <w:pPr>
        <w:pStyle w:val="Caption"/>
        <w:rPr>
          <w:rFonts w:ascii="Times New Roman" w:hAnsi="Times New Roman" w:cs="Times New Roman"/>
          <w:sz w:val="20"/>
          <w:szCs w:val="20"/>
        </w:rPr>
      </w:pPr>
      <w:bookmarkStart w:id="14" w:name="_Toc156783761"/>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9</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4 - Including GIF with Fade</w:t>
      </w:r>
      <w:bookmarkEnd w:id="14"/>
    </w:p>
    <w:p w14:paraId="520E4363" w14:textId="77777777" w:rsidR="006E6290" w:rsidRPr="00882A12" w:rsidRDefault="006E6290" w:rsidP="00E33B5C">
      <w:pPr>
        <w:pStyle w:val="NormalWeb"/>
      </w:pPr>
    </w:p>
    <w:p w14:paraId="141A0AA6" w14:textId="77777777" w:rsidR="00250014" w:rsidRPr="00882A12" w:rsidRDefault="006E6290" w:rsidP="00250014">
      <w:pPr>
        <w:pStyle w:val="NormalWeb"/>
        <w:keepNext/>
      </w:pPr>
      <w:r w:rsidRPr="00882A12">
        <w:lastRenderedPageBreak/>
        <w:drawing>
          <wp:inline distT="0" distB="0" distL="0" distR="0" wp14:anchorId="1A186DB6" wp14:editId="772B9D5A">
            <wp:extent cx="4177145" cy="1968881"/>
            <wp:effectExtent l="0" t="0" r="0" b="0"/>
            <wp:docPr id="13970817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81707" name="Picture 1" descr="A screenshot of a computer&#10;&#10;Description automatically generated"/>
                    <pic:cNvPicPr/>
                  </pic:nvPicPr>
                  <pic:blipFill>
                    <a:blip r:embed="rId18"/>
                    <a:stretch>
                      <a:fillRect/>
                    </a:stretch>
                  </pic:blipFill>
                  <pic:spPr>
                    <a:xfrm>
                      <a:off x="0" y="0"/>
                      <a:ext cx="4183802" cy="1972019"/>
                    </a:xfrm>
                    <a:prstGeom prst="rect">
                      <a:avLst/>
                    </a:prstGeom>
                  </pic:spPr>
                </pic:pic>
              </a:graphicData>
            </a:graphic>
          </wp:inline>
        </w:drawing>
      </w:r>
    </w:p>
    <w:p w14:paraId="406B9E6C" w14:textId="02AF3B91" w:rsidR="009C53A1" w:rsidRPr="00882A12" w:rsidRDefault="00250014" w:rsidP="00B65A6A">
      <w:pPr>
        <w:pStyle w:val="Caption"/>
        <w:rPr>
          <w:rFonts w:ascii="Times New Roman" w:hAnsi="Times New Roman" w:cs="Times New Roman"/>
        </w:rPr>
      </w:pPr>
      <w:bookmarkStart w:id="15" w:name="_Toc156783762"/>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10</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4 - Bottom</w:t>
      </w:r>
      <w:bookmarkEnd w:id="15"/>
    </w:p>
    <w:p w14:paraId="047AF7CA" w14:textId="77777777" w:rsidR="00250014" w:rsidRPr="00882A12" w:rsidRDefault="009C53A1" w:rsidP="00250014">
      <w:pPr>
        <w:pStyle w:val="NormalWeb"/>
        <w:keepNext/>
      </w:pPr>
      <w:r w:rsidRPr="00882A12">
        <w:drawing>
          <wp:inline distT="0" distB="0" distL="0" distR="0" wp14:anchorId="1ED5B5B6" wp14:editId="43ACC6D2">
            <wp:extent cx="4204855" cy="1880235"/>
            <wp:effectExtent l="0" t="0" r="5715" b="5715"/>
            <wp:docPr id="10738096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09618" name="Picture 1" descr="A screenshot of a computer&#10;&#10;Description automatically generated"/>
                    <pic:cNvPicPr/>
                  </pic:nvPicPr>
                  <pic:blipFill>
                    <a:blip r:embed="rId19"/>
                    <a:stretch>
                      <a:fillRect/>
                    </a:stretch>
                  </pic:blipFill>
                  <pic:spPr>
                    <a:xfrm>
                      <a:off x="0" y="0"/>
                      <a:ext cx="4211925" cy="1883396"/>
                    </a:xfrm>
                    <a:prstGeom prst="rect">
                      <a:avLst/>
                    </a:prstGeom>
                  </pic:spPr>
                </pic:pic>
              </a:graphicData>
            </a:graphic>
          </wp:inline>
        </w:drawing>
      </w:r>
    </w:p>
    <w:p w14:paraId="6D2BC4AE" w14:textId="7C787595" w:rsidR="006419CC" w:rsidRPr="00B65A6A" w:rsidRDefault="00250014" w:rsidP="00250014">
      <w:pPr>
        <w:pStyle w:val="Caption"/>
        <w:rPr>
          <w:rFonts w:ascii="Times New Roman" w:hAnsi="Times New Roman" w:cs="Times New Roman"/>
          <w:sz w:val="20"/>
          <w:szCs w:val="20"/>
        </w:rPr>
      </w:pPr>
      <w:bookmarkStart w:id="16" w:name="_Toc156783763"/>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11</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5  -  Blur background</w:t>
      </w:r>
      <w:r w:rsidRPr="00B65A6A">
        <w:rPr>
          <w:rFonts w:ascii="Times New Roman" w:hAnsi="Times New Roman" w:cs="Times New Roman"/>
          <w:noProof/>
          <w:sz w:val="20"/>
          <w:szCs w:val="20"/>
        </w:rPr>
        <w:t xml:space="preserve"> and animations</w:t>
      </w:r>
      <w:bookmarkEnd w:id="16"/>
    </w:p>
    <w:p w14:paraId="090B8BD5" w14:textId="77777777" w:rsidR="00250014" w:rsidRPr="00882A12" w:rsidRDefault="006419CC" w:rsidP="00250014">
      <w:pPr>
        <w:pStyle w:val="NormalWeb"/>
        <w:keepNext/>
      </w:pPr>
      <w:r w:rsidRPr="00882A12">
        <w:drawing>
          <wp:inline distT="0" distB="0" distL="0" distR="0" wp14:anchorId="569F80AE" wp14:editId="13A2E38C">
            <wp:extent cx="4204335" cy="1995870"/>
            <wp:effectExtent l="0" t="0" r="5715" b="4445"/>
            <wp:docPr id="110203855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38554" name="Picture 1" descr="A screenshot of a video game&#10;&#10;Description automatically generated"/>
                    <pic:cNvPicPr/>
                  </pic:nvPicPr>
                  <pic:blipFill>
                    <a:blip r:embed="rId20"/>
                    <a:stretch>
                      <a:fillRect/>
                    </a:stretch>
                  </pic:blipFill>
                  <pic:spPr>
                    <a:xfrm>
                      <a:off x="0" y="0"/>
                      <a:ext cx="4214263" cy="2000583"/>
                    </a:xfrm>
                    <a:prstGeom prst="rect">
                      <a:avLst/>
                    </a:prstGeom>
                  </pic:spPr>
                </pic:pic>
              </a:graphicData>
            </a:graphic>
          </wp:inline>
        </w:drawing>
      </w:r>
    </w:p>
    <w:p w14:paraId="03AB134D" w14:textId="7F194BCE" w:rsidR="006419CC" w:rsidRPr="00B65A6A" w:rsidRDefault="00250014" w:rsidP="00250014">
      <w:pPr>
        <w:pStyle w:val="Caption"/>
        <w:rPr>
          <w:rFonts w:ascii="Times New Roman" w:hAnsi="Times New Roman" w:cs="Times New Roman"/>
          <w:sz w:val="20"/>
          <w:szCs w:val="20"/>
        </w:rPr>
      </w:pPr>
      <w:bookmarkStart w:id="17" w:name="_Toc156783764"/>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12</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xml:space="preserve"> Page 5 - Bottom</w:t>
      </w:r>
      <w:bookmarkEnd w:id="17"/>
    </w:p>
    <w:p w14:paraId="218B7546" w14:textId="77777777" w:rsidR="00250014" w:rsidRPr="00882A12" w:rsidRDefault="005B39C8" w:rsidP="00250014">
      <w:pPr>
        <w:pStyle w:val="NormalWeb"/>
        <w:keepNext/>
      </w:pPr>
      <w:r w:rsidRPr="00882A12">
        <w:lastRenderedPageBreak/>
        <w:drawing>
          <wp:inline distT="0" distB="0" distL="0" distR="0" wp14:anchorId="3E1D37C1" wp14:editId="3E852D88">
            <wp:extent cx="4204335" cy="1986252"/>
            <wp:effectExtent l="0" t="0" r="5715" b="0"/>
            <wp:docPr id="209563999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39992" name="Picture 1" descr="A screenshot of a website&#10;&#10;Description automatically generated"/>
                    <pic:cNvPicPr/>
                  </pic:nvPicPr>
                  <pic:blipFill>
                    <a:blip r:embed="rId21"/>
                    <a:stretch>
                      <a:fillRect/>
                    </a:stretch>
                  </pic:blipFill>
                  <pic:spPr>
                    <a:xfrm>
                      <a:off x="0" y="0"/>
                      <a:ext cx="4212754" cy="1990229"/>
                    </a:xfrm>
                    <a:prstGeom prst="rect">
                      <a:avLst/>
                    </a:prstGeom>
                  </pic:spPr>
                </pic:pic>
              </a:graphicData>
            </a:graphic>
          </wp:inline>
        </w:drawing>
      </w:r>
    </w:p>
    <w:p w14:paraId="2BE5ACC0" w14:textId="2B437061" w:rsidR="000745F3" w:rsidRPr="00882A12" w:rsidRDefault="00250014" w:rsidP="00B65A6A">
      <w:pPr>
        <w:pStyle w:val="Caption"/>
        <w:rPr>
          <w:rFonts w:ascii="Times New Roman" w:hAnsi="Times New Roman" w:cs="Times New Roman"/>
        </w:rPr>
      </w:pPr>
      <w:bookmarkStart w:id="18" w:name="_Toc156783765"/>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13</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6 - Top</w:t>
      </w:r>
      <w:bookmarkEnd w:id="18"/>
    </w:p>
    <w:p w14:paraId="7DCA63C7" w14:textId="77777777" w:rsidR="00250014" w:rsidRPr="00882A12" w:rsidRDefault="000745F3" w:rsidP="00250014">
      <w:pPr>
        <w:pStyle w:val="NormalWeb"/>
        <w:keepNext/>
      </w:pPr>
      <w:r w:rsidRPr="00882A12">
        <w:drawing>
          <wp:inline distT="0" distB="0" distL="0" distR="0" wp14:anchorId="5F9B62B0" wp14:editId="1FF6BF09">
            <wp:extent cx="4084574" cy="1918855"/>
            <wp:effectExtent l="0" t="0" r="0" b="5715"/>
            <wp:docPr id="834047028" name="Picture 1" descr="A screenshot of a mov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47028" name="Picture 1" descr="A screenshot of a movie&#10;&#10;Description automatically generated"/>
                    <pic:cNvPicPr/>
                  </pic:nvPicPr>
                  <pic:blipFill>
                    <a:blip r:embed="rId22"/>
                    <a:stretch>
                      <a:fillRect/>
                    </a:stretch>
                  </pic:blipFill>
                  <pic:spPr>
                    <a:xfrm>
                      <a:off x="0" y="0"/>
                      <a:ext cx="4091986" cy="1922337"/>
                    </a:xfrm>
                    <a:prstGeom prst="rect">
                      <a:avLst/>
                    </a:prstGeom>
                  </pic:spPr>
                </pic:pic>
              </a:graphicData>
            </a:graphic>
          </wp:inline>
        </w:drawing>
      </w:r>
    </w:p>
    <w:p w14:paraId="321A1B64" w14:textId="091FFFC5" w:rsidR="00BD0445" w:rsidRPr="00B65A6A" w:rsidRDefault="00250014" w:rsidP="00250014">
      <w:pPr>
        <w:pStyle w:val="Caption"/>
        <w:rPr>
          <w:rFonts w:ascii="Times New Roman" w:hAnsi="Times New Roman" w:cs="Times New Roman"/>
          <w:sz w:val="20"/>
          <w:szCs w:val="20"/>
        </w:rPr>
      </w:pPr>
      <w:bookmarkStart w:id="19" w:name="_Toc156783766"/>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14</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Page 6 - Showing reactive overlays</w:t>
      </w:r>
      <w:bookmarkEnd w:id="19"/>
    </w:p>
    <w:p w14:paraId="388C899C" w14:textId="77777777" w:rsidR="00250014" w:rsidRPr="00882A12" w:rsidRDefault="00411C12" w:rsidP="00250014">
      <w:pPr>
        <w:pStyle w:val="NormalWeb"/>
        <w:keepNext/>
      </w:pPr>
      <w:r w:rsidRPr="00882A12">
        <w:drawing>
          <wp:inline distT="0" distB="0" distL="0" distR="0" wp14:anchorId="37C5E86D" wp14:editId="004FDE19">
            <wp:extent cx="4084320" cy="1931520"/>
            <wp:effectExtent l="0" t="0" r="0" b="0"/>
            <wp:docPr id="2053259554"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59554" name="Picture 1" descr="A screenshot of a video&#10;&#10;Description automatically generated"/>
                    <pic:cNvPicPr/>
                  </pic:nvPicPr>
                  <pic:blipFill>
                    <a:blip r:embed="rId23"/>
                    <a:stretch>
                      <a:fillRect/>
                    </a:stretch>
                  </pic:blipFill>
                  <pic:spPr>
                    <a:xfrm>
                      <a:off x="0" y="0"/>
                      <a:ext cx="4090574" cy="1934478"/>
                    </a:xfrm>
                    <a:prstGeom prst="rect">
                      <a:avLst/>
                    </a:prstGeom>
                  </pic:spPr>
                </pic:pic>
              </a:graphicData>
            </a:graphic>
          </wp:inline>
        </w:drawing>
      </w:r>
    </w:p>
    <w:p w14:paraId="1080D735" w14:textId="08F44F94" w:rsidR="000745F3" w:rsidRPr="00B65A6A" w:rsidRDefault="00250014" w:rsidP="00250014">
      <w:pPr>
        <w:pStyle w:val="Caption"/>
        <w:rPr>
          <w:rFonts w:ascii="Times New Roman" w:hAnsi="Times New Roman" w:cs="Times New Roman"/>
          <w:sz w:val="20"/>
          <w:szCs w:val="20"/>
        </w:rPr>
      </w:pPr>
      <w:bookmarkStart w:id="20" w:name="_Toc156783767"/>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15</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xml:space="preserve">: Page 6 </w:t>
      </w:r>
      <w:r w:rsidR="006D5CB0" w:rsidRPr="00B65A6A">
        <w:rPr>
          <w:rFonts w:ascii="Times New Roman" w:hAnsi="Times New Roman" w:cs="Times New Roman"/>
          <w:sz w:val="20"/>
          <w:szCs w:val="20"/>
        </w:rPr>
        <w:t>–</w:t>
      </w:r>
      <w:r w:rsidRPr="00B65A6A">
        <w:rPr>
          <w:rFonts w:ascii="Times New Roman" w:hAnsi="Times New Roman" w:cs="Times New Roman"/>
          <w:sz w:val="20"/>
          <w:szCs w:val="20"/>
        </w:rPr>
        <w:t xml:space="preserve"> Bottom</w:t>
      </w:r>
      <w:bookmarkEnd w:id="20"/>
    </w:p>
    <w:p w14:paraId="68BF822A" w14:textId="77777777" w:rsidR="005D1D0B" w:rsidRPr="00882A12" w:rsidRDefault="006D5CB0" w:rsidP="005D1D0B">
      <w:pPr>
        <w:keepNext/>
        <w:rPr>
          <w:rFonts w:ascii="Times New Roman" w:hAnsi="Times New Roman" w:cs="Times New Roman"/>
        </w:rPr>
      </w:pPr>
      <w:r w:rsidRPr="00882A12">
        <w:rPr>
          <w:rFonts w:ascii="Times New Roman" w:hAnsi="Times New Roman" w:cs="Times New Roman"/>
        </w:rPr>
        <w:lastRenderedPageBreak/>
        <w:drawing>
          <wp:inline distT="0" distB="0" distL="0" distR="0" wp14:anchorId="03C518AE" wp14:editId="7660301F">
            <wp:extent cx="1489364" cy="2819488"/>
            <wp:effectExtent l="0" t="0" r="0" b="0"/>
            <wp:docPr id="149621028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10283" name="Picture 1" descr="A screenshot of a phone&#10;&#10;Description automatically generated"/>
                    <pic:cNvPicPr/>
                  </pic:nvPicPr>
                  <pic:blipFill>
                    <a:blip r:embed="rId24"/>
                    <a:stretch>
                      <a:fillRect/>
                    </a:stretch>
                  </pic:blipFill>
                  <pic:spPr>
                    <a:xfrm>
                      <a:off x="0" y="0"/>
                      <a:ext cx="1495814" cy="2831699"/>
                    </a:xfrm>
                    <a:prstGeom prst="rect">
                      <a:avLst/>
                    </a:prstGeom>
                  </pic:spPr>
                </pic:pic>
              </a:graphicData>
            </a:graphic>
          </wp:inline>
        </w:drawing>
      </w:r>
    </w:p>
    <w:p w14:paraId="6A2AAD23" w14:textId="2C5888D0" w:rsidR="006D5CB0" w:rsidRPr="00B65A6A" w:rsidRDefault="005D1D0B" w:rsidP="005D1D0B">
      <w:pPr>
        <w:pStyle w:val="Caption"/>
        <w:rPr>
          <w:rFonts w:ascii="Times New Roman" w:hAnsi="Times New Roman" w:cs="Times New Roman"/>
          <w:sz w:val="20"/>
          <w:szCs w:val="20"/>
        </w:rPr>
      </w:pPr>
      <w:bookmarkStart w:id="21" w:name="_Toc156783768"/>
      <w:r w:rsidRPr="00B65A6A">
        <w:rPr>
          <w:rFonts w:ascii="Times New Roman" w:hAnsi="Times New Roman" w:cs="Times New Roman"/>
          <w:sz w:val="20"/>
          <w:szCs w:val="20"/>
        </w:rPr>
        <w:t xml:space="preserve">Figure </w:t>
      </w:r>
      <w:r w:rsidRPr="00B65A6A">
        <w:rPr>
          <w:rFonts w:ascii="Times New Roman" w:hAnsi="Times New Roman" w:cs="Times New Roman"/>
          <w:sz w:val="20"/>
          <w:szCs w:val="20"/>
        </w:rPr>
        <w:fldChar w:fldCharType="begin"/>
      </w:r>
      <w:r w:rsidRPr="00B65A6A">
        <w:rPr>
          <w:rFonts w:ascii="Times New Roman" w:hAnsi="Times New Roman" w:cs="Times New Roman"/>
          <w:sz w:val="20"/>
          <w:szCs w:val="20"/>
        </w:rPr>
        <w:instrText xml:space="preserve"> SEQ Figure \* ARABIC </w:instrText>
      </w:r>
      <w:r w:rsidRPr="00B65A6A">
        <w:rPr>
          <w:rFonts w:ascii="Times New Roman" w:hAnsi="Times New Roman" w:cs="Times New Roman"/>
          <w:sz w:val="20"/>
          <w:szCs w:val="20"/>
        </w:rPr>
        <w:fldChar w:fldCharType="separate"/>
      </w:r>
      <w:r w:rsidR="00E53D32">
        <w:rPr>
          <w:rFonts w:ascii="Times New Roman" w:hAnsi="Times New Roman" w:cs="Times New Roman"/>
          <w:noProof/>
          <w:sz w:val="20"/>
          <w:szCs w:val="20"/>
        </w:rPr>
        <w:t>16</w:t>
      </w:r>
      <w:r w:rsidRPr="00B65A6A">
        <w:rPr>
          <w:rFonts w:ascii="Times New Roman" w:hAnsi="Times New Roman" w:cs="Times New Roman"/>
          <w:sz w:val="20"/>
          <w:szCs w:val="20"/>
        </w:rPr>
        <w:fldChar w:fldCharType="end"/>
      </w:r>
      <w:r w:rsidRPr="00B65A6A">
        <w:rPr>
          <w:rFonts w:ascii="Times New Roman" w:hAnsi="Times New Roman" w:cs="Times New Roman"/>
          <w:sz w:val="20"/>
          <w:szCs w:val="20"/>
        </w:rPr>
        <w:t>: Smaller Screen content page example</w:t>
      </w:r>
      <w:bookmarkEnd w:id="21"/>
    </w:p>
    <w:p w14:paraId="3398D846" w14:textId="032447CC" w:rsidR="00B350EC" w:rsidRPr="00A70B90" w:rsidRDefault="00C71919" w:rsidP="00B350EC">
      <w:pPr>
        <w:pStyle w:val="Heading3"/>
        <w:rPr>
          <w:rFonts w:ascii="Times New Roman" w:hAnsi="Times New Roman" w:cs="Times New Roman"/>
          <w:sz w:val="28"/>
          <w:szCs w:val="28"/>
        </w:rPr>
      </w:pPr>
      <w:bookmarkStart w:id="22" w:name="_Toc156814604"/>
      <w:r w:rsidRPr="00A70B90">
        <w:rPr>
          <w:rFonts w:ascii="Times New Roman" w:hAnsi="Times New Roman" w:cs="Times New Roman"/>
          <w:sz w:val="28"/>
          <w:szCs w:val="28"/>
        </w:rPr>
        <w:t>V</w:t>
      </w:r>
      <w:r w:rsidR="00B350EC" w:rsidRPr="00A70B90">
        <w:rPr>
          <w:rFonts w:ascii="Times New Roman" w:hAnsi="Times New Roman" w:cs="Times New Roman"/>
          <w:sz w:val="28"/>
          <w:szCs w:val="28"/>
        </w:rPr>
        <w:t>alidation</w:t>
      </w:r>
      <w:bookmarkEnd w:id="22"/>
    </w:p>
    <w:p w14:paraId="74B9200F" w14:textId="77777777" w:rsidR="009A3528" w:rsidRDefault="009A3528" w:rsidP="009A3528">
      <w:pPr>
        <w:keepNext/>
      </w:pPr>
      <w:r w:rsidRPr="009A3528">
        <w:rPr>
          <w:rFonts w:ascii="Times New Roman" w:hAnsi="Times New Roman" w:cs="Times New Roman"/>
        </w:rPr>
        <w:drawing>
          <wp:inline distT="0" distB="0" distL="0" distR="0" wp14:anchorId="56EDA31C" wp14:editId="5C449535">
            <wp:extent cx="3784103" cy="2845558"/>
            <wp:effectExtent l="0" t="0" r="6985" b="0"/>
            <wp:docPr id="4184415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41585" name="Picture 1" descr="A screenshot of a computer&#10;&#10;Description automatically generated"/>
                    <pic:cNvPicPr/>
                  </pic:nvPicPr>
                  <pic:blipFill rotWithShape="1">
                    <a:blip r:embed="rId25"/>
                    <a:srcRect r="23265" b="19583"/>
                    <a:stretch/>
                  </pic:blipFill>
                  <pic:spPr bwMode="auto">
                    <a:xfrm>
                      <a:off x="0" y="0"/>
                      <a:ext cx="3786436" cy="2847312"/>
                    </a:xfrm>
                    <a:prstGeom prst="rect">
                      <a:avLst/>
                    </a:prstGeom>
                    <a:ln>
                      <a:noFill/>
                    </a:ln>
                    <a:extLst>
                      <a:ext uri="{53640926-AAD7-44D8-BBD7-CCE9431645EC}">
                        <a14:shadowObscured xmlns:a14="http://schemas.microsoft.com/office/drawing/2010/main"/>
                      </a:ext>
                    </a:extLst>
                  </pic:spPr>
                </pic:pic>
              </a:graphicData>
            </a:graphic>
          </wp:inline>
        </w:drawing>
      </w:r>
    </w:p>
    <w:p w14:paraId="6E865235" w14:textId="3F7704CA" w:rsidR="009A3528" w:rsidRPr="00512CB0" w:rsidRDefault="009A3528" w:rsidP="009A3528">
      <w:pPr>
        <w:pStyle w:val="Caption"/>
        <w:rPr>
          <w:sz w:val="20"/>
          <w:szCs w:val="20"/>
        </w:rPr>
      </w:pPr>
      <w:bookmarkStart w:id="23" w:name="_Toc156783769"/>
      <w:r w:rsidRPr="00512CB0">
        <w:rPr>
          <w:sz w:val="20"/>
          <w:szCs w:val="20"/>
        </w:rPr>
        <w:t xml:space="preserve">Figure </w:t>
      </w:r>
      <w:r w:rsidRPr="00512CB0">
        <w:rPr>
          <w:sz w:val="20"/>
          <w:szCs w:val="20"/>
        </w:rPr>
        <w:fldChar w:fldCharType="begin"/>
      </w:r>
      <w:r w:rsidRPr="00512CB0">
        <w:rPr>
          <w:sz w:val="20"/>
          <w:szCs w:val="20"/>
        </w:rPr>
        <w:instrText xml:space="preserve"> SEQ Figure \* ARABIC </w:instrText>
      </w:r>
      <w:r w:rsidRPr="00512CB0">
        <w:rPr>
          <w:sz w:val="20"/>
          <w:szCs w:val="20"/>
        </w:rPr>
        <w:fldChar w:fldCharType="separate"/>
      </w:r>
      <w:r w:rsidR="00E53D32">
        <w:rPr>
          <w:noProof/>
          <w:sz w:val="20"/>
          <w:szCs w:val="20"/>
        </w:rPr>
        <w:t>17</w:t>
      </w:r>
      <w:r w:rsidRPr="00512CB0">
        <w:rPr>
          <w:sz w:val="20"/>
          <w:szCs w:val="20"/>
        </w:rPr>
        <w:fldChar w:fldCharType="end"/>
      </w:r>
      <w:r w:rsidRPr="00512CB0">
        <w:rPr>
          <w:sz w:val="20"/>
          <w:szCs w:val="20"/>
        </w:rPr>
        <w:t>:  Validation Home Page HTML</w:t>
      </w:r>
      <w:bookmarkEnd w:id="23"/>
    </w:p>
    <w:p w14:paraId="7F451A2C" w14:textId="21180595" w:rsidR="00CF0CD5" w:rsidRDefault="00CF0CD5" w:rsidP="00CF0CD5">
      <w:pPr>
        <w:rPr>
          <w:rFonts w:ascii="Times New Roman" w:hAnsi="Times New Roman" w:cs="Times New Roman"/>
          <w:sz w:val="24"/>
          <w:szCs w:val="24"/>
        </w:rPr>
      </w:pPr>
      <w:r>
        <w:rPr>
          <w:rFonts w:ascii="Times New Roman" w:hAnsi="Times New Roman" w:cs="Times New Roman"/>
          <w:sz w:val="24"/>
          <w:szCs w:val="24"/>
        </w:rPr>
        <w:t xml:space="preserve">The above stylesheet should have been wrapped as &lt; ………… &gt; not &lt;………/&gt; </w:t>
      </w:r>
      <w:r w:rsidR="00412EA8">
        <w:rPr>
          <w:rFonts w:ascii="Times New Roman" w:hAnsi="Times New Roman" w:cs="Times New Roman"/>
          <w:sz w:val="24"/>
          <w:szCs w:val="24"/>
        </w:rPr>
        <w:t>. Amended t</w:t>
      </w:r>
      <w:r>
        <w:rPr>
          <w:rFonts w:ascii="Times New Roman" w:hAnsi="Times New Roman" w:cs="Times New Roman"/>
          <w:sz w:val="24"/>
          <w:szCs w:val="24"/>
        </w:rPr>
        <w:t xml:space="preserve">his on the HTML file and no change was noted. It seems, HTML ignored the issue. </w:t>
      </w:r>
    </w:p>
    <w:p w14:paraId="2035A550" w14:textId="77777777" w:rsidR="00AE113D" w:rsidRDefault="00AE113D" w:rsidP="00AE113D">
      <w:pPr>
        <w:keepNext/>
      </w:pPr>
      <w:r w:rsidRPr="00AE113D">
        <w:rPr>
          <w:rFonts w:ascii="Times New Roman" w:hAnsi="Times New Roman" w:cs="Times New Roman"/>
          <w:sz w:val="24"/>
          <w:szCs w:val="24"/>
        </w:rPr>
        <w:lastRenderedPageBreak/>
        <w:drawing>
          <wp:inline distT="0" distB="0" distL="0" distR="0" wp14:anchorId="11EACC48" wp14:editId="4F659644">
            <wp:extent cx="3417071" cy="1685498"/>
            <wp:effectExtent l="0" t="0" r="0" b="0"/>
            <wp:docPr id="7879016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01608" name="Picture 1" descr="A screenshot of a computer&#10;&#10;Description automatically generated"/>
                    <pic:cNvPicPr/>
                  </pic:nvPicPr>
                  <pic:blipFill>
                    <a:blip r:embed="rId26"/>
                    <a:stretch>
                      <a:fillRect/>
                    </a:stretch>
                  </pic:blipFill>
                  <pic:spPr>
                    <a:xfrm>
                      <a:off x="0" y="0"/>
                      <a:ext cx="3426666" cy="1690231"/>
                    </a:xfrm>
                    <a:prstGeom prst="rect">
                      <a:avLst/>
                    </a:prstGeom>
                  </pic:spPr>
                </pic:pic>
              </a:graphicData>
            </a:graphic>
          </wp:inline>
        </w:drawing>
      </w:r>
    </w:p>
    <w:p w14:paraId="2541ED94" w14:textId="77777777" w:rsidR="00DC06EA" w:rsidRPr="00512CB0" w:rsidRDefault="00DC06EA" w:rsidP="00DC06EA">
      <w:pPr>
        <w:pStyle w:val="Caption"/>
        <w:rPr>
          <w:rFonts w:ascii="Times New Roman" w:hAnsi="Times New Roman" w:cs="Times New Roman"/>
          <w:sz w:val="20"/>
          <w:szCs w:val="20"/>
        </w:rPr>
      </w:pPr>
      <w:bookmarkStart w:id="24" w:name="_Toc156783770"/>
      <w:r w:rsidRPr="00512CB0">
        <w:rPr>
          <w:rFonts w:ascii="Times New Roman" w:hAnsi="Times New Roman" w:cs="Times New Roman"/>
          <w:sz w:val="20"/>
          <w:szCs w:val="20"/>
        </w:rPr>
        <w:t xml:space="preserve">Figure </w:t>
      </w:r>
      <w:r w:rsidRPr="00512CB0">
        <w:rPr>
          <w:rFonts w:ascii="Times New Roman" w:hAnsi="Times New Roman" w:cs="Times New Roman"/>
          <w:sz w:val="20"/>
          <w:szCs w:val="20"/>
        </w:rPr>
        <w:fldChar w:fldCharType="begin"/>
      </w:r>
      <w:r w:rsidRPr="00512CB0">
        <w:rPr>
          <w:rFonts w:ascii="Times New Roman" w:hAnsi="Times New Roman" w:cs="Times New Roman"/>
          <w:sz w:val="20"/>
          <w:szCs w:val="20"/>
        </w:rPr>
        <w:instrText xml:space="preserve"> SEQ Figure \* ARABIC </w:instrText>
      </w:r>
      <w:r w:rsidRPr="00512CB0">
        <w:rPr>
          <w:rFonts w:ascii="Times New Roman" w:hAnsi="Times New Roman" w:cs="Times New Roman"/>
          <w:sz w:val="20"/>
          <w:szCs w:val="20"/>
        </w:rPr>
        <w:fldChar w:fldCharType="separate"/>
      </w:r>
      <w:r>
        <w:rPr>
          <w:rFonts w:ascii="Times New Roman" w:hAnsi="Times New Roman" w:cs="Times New Roman"/>
          <w:noProof/>
          <w:sz w:val="20"/>
          <w:szCs w:val="20"/>
        </w:rPr>
        <w:t>18</w:t>
      </w:r>
      <w:r w:rsidRPr="00512CB0">
        <w:rPr>
          <w:rFonts w:ascii="Times New Roman" w:hAnsi="Times New Roman" w:cs="Times New Roman"/>
          <w:sz w:val="20"/>
          <w:szCs w:val="20"/>
        </w:rPr>
        <w:fldChar w:fldCharType="end"/>
      </w:r>
      <w:r w:rsidRPr="00512CB0">
        <w:rPr>
          <w:rFonts w:ascii="Times New Roman" w:hAnsi="Times New Roman" w:cs="Times New Roman"/>
          <w:sz w:val="20"/>
          <w:szCs w:val="20"/>
        </w:rPr>
        <w:t>: CSS Validation - Font description and tidy up of redundant style</w:t>
      </w:r>
      <w:bookmarkEnd w:id="24"/>
    </w:p>
    <w:p w14:paraId="2FBF543D" w14:textId="2173AA6F" w:rsidR="00E72E36" w:rsidRDefault="00E72E36" w:rsidP="00E72E36">
      <w:pPr>
        <w:rPr>
          <w:rFonts w:ascii="Times New Roman" w:hAnsi="Times New Roman" w:cs="Times New Roman"/>
          <w:sz w:val="24"/>
          <w:szCs w:val="24"/>
        </w:rPr>
      </w:pPr>
      <w:r w:rsidRPr="00512CB0">
        <w:rPr>
          <w:rFonts w:ascii="Times New Roman" w:hAnsi="Times New Roman" w:cs="Times New Roman"/>
          <w:sz w:val="24"/>
          <w:szCs w:val="24"/>
        </w:rPr>
        <w:t>The above</w:t>
      </w:r>
      <w:r>
        <w:rPr>
          <w:rFonts w:ascii="Times New Roman" w:hAnsi="Times New Roman" w:cs="Times New Roman"/>
          <w:sz w:val="24"/>
          <w:szCs w:val="24"/>
        </w:rPr>
        <w:t>,</w:t>
      </w:r>
      <w:r w:rsidRPr="00512CB0">
        <w:rPr>
          <w:rFonts w:ascii="Times New Roman" w:hAnsi="Times New Roman" w:cs="Times New Roman"/>
          <w:sz w:val="24"/>
          <w:szCs w:val="24"/>
        </w:rPr>
        <w:t xml:space="preserve"> </w:t>
      </w:r>
      <w:r>
        <w:rPr>
          <w:rFonts w:ascii="Times New Roman" w:hAnsi="Times New Roman" w:cs="Times New Roman"/>
          <w:sz w:val="24"/>
          <w:szCs w:val="24"/>
        </w:rPr>
        <w:t>shows</w:t>
      </w:r>
      <w:r w:rsidRPr="00512CB0">
        <w:rPr>
          <w:rFonts w:ascii="Times New Roman" w:hAnsi="Times New Roman" w:cs="Times New Roman"/>
          <w:sz w:val="24"/>
          <w:szCs w:val="24"/>
        </w:rPr>
        <w:t xml:space="preserve"> </w:t>
      </w:r>
      <w:r>
        <w:rPr>
          <w:rFonts w:ascii="Times New Roman" w:hAnsi="Times New Roman" w:cs="Times New Roman"/>
          <w:sz w:val="24"/>
          <w:szCs w:val="24"/>
        </w:rPr>
        <w:t xml:space="preserve">incorrect </w:t>
      </w:r>
      <w:r w:rsidRPr="00512CB0">
        <w:rPr>
          <w:rFonts w:ascii="Times New Roman" w:hAnsi="Times New Roman" w:cs="Times New Roman"/>
          <w:sz w:val="24"/>
          <w:szCs w:val="24"/>
        </w:rPr>
        <w:t>font-family</w:t>
      </w:r>
      <w:r>
        <w:rPr>
          <w:rFonts w:ascii="Times New Roman" w:hAnsi="Times New Roman" w:cs="Times New Roman"/>
          <w:sz w:val="24"/>
          <w:szCs w:val="24"/>
        </w:rPr>
        <w:t xml:space="preserve"> description (gaps between words). Resolved </w:t>
      </w:r>
      <w:r w:rsidRPr="00512CB0">
        <w:rPr>
          <w:rFonts w:ascii="Times New Roman" w:hAnsi="Times New Roman" w:cs="Times New Roman"/>
          <w:sz w:val="24"/>
          <w:szCs w:val="24"/>
        </w:rPr>
        <w:t>by putting</w:t>
      </w:r>
      <w:r>
        <w:rPr>
          <w:rFonts w:ascii="Times New Roman" w:hAnsi="Times New Roman" w:cs="Times New Roman"/>
          <w:sz w:val="24"/>
          <w:szCs w:val="24"/>
        </w:rPr>
        <w:t xml:space="preserve"> ‘</w:t>
      </w:r>
      <w:r w:rsidRPr="000F615A">
        <w:rPr>
          <w:rFonts w:ascii="Times New Roman" w:hAnsi="Times New Roman" w:cs="Times New Roman"/>
          <w:sz w:val="24"/>
          <w:szCs w:val="24"/>
        </w:rPr>
        <w:t>Calisto MT</w:t>
      </w:r>
      <w:r>
        <w:rPr>
          <w:rFonts w:ascii="Times New Roman" w:hAnsi="Times New Roman" w:cs="Times New Roman"/>
          <w:sz w:val="24"/>
          <w:szCs w:val="24"/>
        </w:rPr>
        <w:t>’</w:t>
      </w:r>
      <w:r w:rsidRPr="00512CB0">
        <w:rPr>
          <w:rFonts w:ascii="Times New Roman" w:hAnsi="Times New Roman" w:cs="Times New Roman"/>
          <w:sz w:val="24"/>
          <w:szCs w:val="24"/>
        </w:rPr>
        <w:t xml:space="preserve"> </w:t>
      </w:r>
      <w:r>
        <w:rPr>
          <w:rFonts w:ascii="Times New Roman" w:hAnsi="Times New Roman" w:cs="Times New Roman"/>
          <w:sz w:val="24"/>
          <w:szCs w:val="24"/>
        </w:rPr>
        <w:t>and ‘</w:t>
      </w:r>
      <w:r w:rsidRPr="00512CB0">
        <w:rPr>
          <w:rFonts w:ascii="Times New Roman" w:hAnsi="Times New Roman" w:cs="Times New Roman"/>
          <w:sz w:val="24"/>
          <w:szCs w:val="24"/>
        </w:rPr>
        <w:t>Bookman</w:t>
      </w:r>
      <w:r>
        <w:rPr>
          <w:rFonts w:ascii="Times New Roman" w:hAnsi="Times New Roman" w:cs="Times New Roman"/>
          <w:sz w:val="24"/>
          <w:szCs w:val="24"/>
        </w:rPr>
        <w:t xml:space="preserve"> </w:t>
      </w:r>
      <w:r w:rsidRPr="00512CB0">
        <w:rPr>
          <w:rFonts w:ascii="Times New Roman" w:hAnsi="Times New Roman" w:cs="Times New Roman"/>
          <w:sz w:val="24"/>
          <w:szCs w:val="24"/>
        </w:rPr>
        <w:t>Old Style</w:t>
      </w:r>
      <w:r>
        <w:rPr>
          <w:rFonts w:ascii="Times New Roman" w:hAnsi="Times New Roman" w:cs="Times New Roman"/>
          <w:sz w:val="24"/>
          <w:szCs w:val="24"/>
        </w:rPr>
        <w:t>’ Font names in quote marks.</w:t>
      </w:r>
    </w:p>
    <w:p w14:paraId="492E8C11" w14:textId="77777777" w:rsidR="00463AD0" w:rsidRDefault="00463AD0" w:rsidP="00463AD0">
      <w:pPr>
        <w:keepNext/>
      </w:pPr>
      <w:r w:rsidRPr="00463AD0">
        <w:rPr>
          <w:rFonts w:ascii="Times New Roman" w:hAnsi="Times New Roman" w:cs="Times New Roman"/>
          <w:sz w:val="24"/>
          <w:szCs w:val="24"/>
        </w:rPr>
        <w:drawing>
          <wp:inline distT="0" distB="0" distL="0" distR="0" wp14:anchorId="310536E9" wp14:editId="2BEA9E01">
            <wp:extent cx="3350525" cy="1609107"/>
            <wp:effectExtent l="0" t="0" r="2540" b="0"/>
            <wp:docPr id="45866784"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6784" name="Picture 1" descr="A screenshot of a computer error&#10;&#10;Description automatically generated"/>
                    <pic:cNvPicPr/>
                  </pic:nvPicPr>
                  <pic:blipFill>
                    <a:blip r:embed="rId27"/>
                    <a:stretch>
                      <a:fillRect/>
                    </a:stretch>
                  </pic:blipFill>
                  <pic:spPr>
                    <a:xfrm>
                      <a:off x="0" y="0"/>
                      <a:ext cx="3357393" cy="1612405"/>
                    </a:xfrm>
                    <a:prstGeom prst="rect">
                      <a:avLst/>
                    </a:prstGeom>
                  </pic:spPr>
                </pic:pic>
              </a:graphicData>
            </a:graphic>
          </wp:inline>
        </w:drawing>
      </w:r>
    </w:p>
    <w:p w14:paraId="233E66F8" w14:textId="77777777" w:rsidR="00805C87" w:rsidRPr="00B639FD" w:rsidRDefault="00805C87" w:rsidP="00805C87">
      <w:pPr>
        <w:pStyle w:val="Caption"/>
        <w:rPr>
          <w:rFonts w:ascii="Times New Roman" w:hAnsi="Times New Roman" w:cs="Times New Roman"/>
          <w:sz w:val="20"/>
          <w:szCs w:val="20"/>
        </w:rPr>
      </w:pPr>
      <w:bookmarkStart w:id="25" w:name="_Toc156783771"/>
      <w:r w:rsidRPr="00B639FD">
        <w:rPr>
          <w:rFonts w:ascii="Times New Roman" w:hAnsi="Times New Roman" w:cs="Times New Roman"/>
          <w:sz w:val="20"/>
          <w:szCs w:val="20"/>
        </w:rPr>
        <w:t xml:space="preserve">Figure </w:t>
      </w:r>
      <w:r w:rsidRPr="00B639FD">
        <w:rPr>
          <w:rFonts w:ascii="Times New Roman" w:hAnsi="Times New Roman" w:cs="Times New Roman"/>
          <w:sz w:val="20"/>
          <w:szCs w:val="20"/>
        </w:rPr>
        <w:fldChar w:fldCharType="begin"/>
      </w:r>
      <w:r w:rsidRPr="00B639FD">
        <w:rPr>
          <w:rFonts w:ascii="Times New Roman" w:hAnsi="Times New Roman" w:cs="Times New Roman"/>
          <w:sz w:val="20"/>
          <w:szCs w:val="20"/>
        </w:rPr>
        <w:instrText xml:space="preserve"> SEQ Figure \* ARABIC </w:instrText>
      </w:r>
      <w:r w:rsidRPr="00B639FD">
        <w:rPr>
          <w:rFonts w:ascii="Times New Roman" w:hAnsi="Times New Roman" w:cs="Times New Roman"/>
          <w:sz w:val="20"/>
          <w:szCs w:val="20"/>
        </w:rPr>
        <w:fldChar w:fldCharType="separate"/>
      </w:r>
      <w:r>
        <w:rPr>
          <w:rFonts w:ascii="Times New Roman" w:hAnsi="Times New Roman" w:cs="Times New Roman"/>
          <w:noProof/>
          <w:sz w:val="20"/>
          <w:szCs w:val="20"/>
        </w:rPr>
        <w:t>19</w:t>
      </w:r>
      <w:r w:rsidRPr="00B639FD">
        <w:rPr>
          <w:rFonts w:ascii="Times New Roman" w:hAnsi="Times New Roman" w:cs="Times New Roman"/>
          <w:sz w:val="20"/>
          <w:szCs w:val="20"/>
        </w:rPr>
        <w:fldChar w:fldCharType="end"/>
      </w:r>
      <w:r w:rsidRPr="00B639FD">
        <w:rPr>
          <w:rFonts w:ascii="Times New Roman" w:hAnsi="Times New Roman" w:cs="Times New Roman"/>
          <w:sz w:val="20"/>
          <w:szCs w:val="20"/>
        </w:rPr>
        <w:t>: Missed Unit.</w:t>
      </w:r>
      <w:bookmarkEnd w:id="25"/>
    </w:p>
    <w:p w14:paraId="3DE89F22" w14:textId="3B3EDE85" w:rsidR="00F42FC9" w:rsidRPr="00B639FD" w:rsidRDefault="0075016C" w:rsidP="00F42FC9">
      <w:pPr>
        <w:rPr>
          <w:rFonts w:ascii="Times New Roman" w:hAnsi="Times New Roman" w:cs="Times New Roman"/>
          <w:sz w:val="24"/>
          <w:szCs w:val="24"/>
        </w:rPr>
      </w:pPr>
      <w:r>
        <w:rPr>
          <w:rFonts w:ascii="Times New Roman" w:hAnsi="Times New Roman" w:cs="Times New Roman"/>
          <w:sz w:val="24"/>
          <w:szCs w:val="24"/>
        </w:rPr>
        <w:t>Resolved the above</w:t>
      </w:r>
      <w:r w:rsidR="00F42FC9" w:rsidRPr="00B639FD">
        <w:rPr>
          <w:rFonts w:ascii="Times New Roman" w:hAnsi="Times New Roman" w:cs="Times New Roman"/>
          <w:sz w:val="24"/>
          <w:szCs w:val="24"/>
        </w:rPr>
        <w:t xml:space="preserve"> by removing redundant data. I had </w:t>
      </w:r>
      <w:r w:rsidR="00F42FC9">
        <w:rPr>
          <w:rFonts w:ascii="Times New Roman" w:hAnsi="Times New Roman" w:cs="Times New Roman"/>
          <w:sz w:val="24"/>
          <w:szCs w:val="24"/>
        </w:rPr>
        <w:t>experimented, aiming</w:t>
      </w:r>
      <w:r w:rsidR="00F42FC9" w:rsidRPr="00B639FD">
        <w:rPr>
          <w:rFonts w:ascii="Times New Roman" w:hAnsi="Times New Roman" w:cs="Times New Roman"/>
          <w:sz w:val="24"/>
          <w:szCs w:val="24"/>
        </w:rPr>
        <w:t xml:space="preserve"> to resolve (unsuccessfully) </w:t>
      </w:r>
      <w:r w:rsidR="00F42FC9">
        <w:rPr>
          <w:rFonts w:ascii="Times New Roman" w:hAnsi="Times New Roman" w:cs="Times New Roman"/>
          <w:sz w:val="24"/>
          <w:szCs w:val="24"/>
        </w:rPr>
        <w:t>an</w:t>
      </w:r>
      <w:r w:rsidR="00F42FC9" w:rsidRPr="00B639FD">
        <w:rPr>
          <w:rFonts w:ascii="Times New Roman" w:hAnsi="Times New Roman" w:cs="Times New Roman"/>
          <w:sz w:val="24"/>
          <w:szCs w:val="24"/>
        </w:rPr>
        <w:t xml:space="preserve"> issue with gap</w:t>
      </w:r>
      <w:r w:rsidR="00F42FC9">
        <w:rPr>
          <w:rFonts w:ascii="Times New Roman" w:hAnsi="Times New Roman" w:cs="Times New Roman"/>
          <w:sz w:val="24"/>
          <w:szCs w:val="24"/>
        </w:rPr>
        <w:t>s</w:t>
      </w:r>
      <w:r w:rsidR="00F42FC9" w:rsidRPr="00B639FD">
        <w:rPr>
          <w:rFonts w:ascii="Times New Roman" w:hAnsi="Times New Roman" w:cs="Times New Roman"/>
          <w:sz w:val="24"/>
          <w:szCs w:val="24"/>
        </w:rPr>
        <w:t xml:space="preserve"> below images in border container</w:t>
      </w:r>
      <w:r>
        <w:rPr>
          <w:rFonts w:ascii="Times New Roman" w:hAnsi="Times New Roman" w:cs="Times New Roman"/>
          <w:sz w:val="24"/>
          <w:szCs w:val="24"/>
        </w:rPr>
        <w:t>s</w:t>
      </w:r>
      <w:r w:rsidR="00F42FC9" w:rsidRPr="00B639FD">
        <w:rPr>
          <w:rFonts w:ascii="Times New Roman" w:hAnsi="Times New Roman" w:cs="Times New Roman"/>
          <w:sz w:val="24"/>
          <w:szCs w:val="24"/>
        </w:rPr>
        <w:t>. Had the style been needed I would have added a unit such as “</w:t>
      </w:r>
      <w:proofErr w:type="spellStart"/>
      <w:r w:rsidR="00F42FC9" w:rsidRPr="00B639FD">
        <w:rPr>
          <w:rFonts w:ascii="Times New Roman" w:hAnsi="Times New Roman" w:cs="Times New Roman"/>
          <w:sz w:val="24"/>
          <w:szCs w:val="24"/>
        </w:rPr>
        <w:t>em</w:t>
      </w:r>
      <w:proofErr w:type="spellEnd"/>
      <w:r w:rsidR="00F42FC9" w:rsidRPr="00B639FD">
        <w:rPr>
          <w:rFonts w:ascii="Times New Roman" w:hAnsi="Times New Roman" w:cs="Times New Roman"/>
          <w:sz w:val="24"/>
          <w:szCs w:val="24"/>
        </w:rPr>
        <w:t>” or “%</w:t>
      </w:r>
      <w:r w:rsidR="00F42FC9">
        <w:rPr>
          <w:rFonts w:ascii="Times New Roman" w:hAnsi="Times New Roman" w:cs="Times New Roman"/>
          <w:sz w:val="24"/>
          <w:szCs w:val="24"/>
        </w:rPr>
        <w:t>” . Reviewing saved image sizes</w:t>
      </w:r>
      <w:r w:rsidR="009F5F63">
        <w:rPr>
          <w:rFonts w:ascii="Times New Roman" w:hAnsi="Times New Roman" w:cs="Times New Roman"/>
          <w:sz w:val="24"/>
          <w:szCs w:val="24"/>
        </w:rPr>
        <w:t>, padding and fill options</w:t>
      </w:r>
      <w:r w:rsidR="00F42FC9">
        <w:rPr>
          <w:rFonts w:ascii="Times New Roman" w:hAnsi="Times New Roman" w:cs="Times New Roman"/>
          <w:sz w:val="24"/>
          <w:szCs w:val="24"/>
        </w:rPr>
        <w:t xml:space="preserve"> would probably bring me nearer a solution </w:t>
      </w:r>
      <w:r w:rsidR="009F5F63">
        <w:rPr>
          <w:rFonts w:ascii="Times New Roman" w:hAnsi="Times New Roman" w:cs="Times New Roman"/>
          <w:sz w:val="24"/>
          <w:szCs w:val="24"/>
        </w:rPr>
        <w:t>on that</w:t>
      </w:r>
      <w:r w:rsidR="00F42FC9">
        <w:rPr>
          <w:rFonts w:ascii="Times New Roman" w:hAnsi="Times New Roman" w:cs="Times New Roman"/>
          <w:sz w:val="24"/>
          <w:szCs w:val="24"/>
        </w:rPr>
        <w:t xml:space="preserve"> issue. </w:t>
      </w:r>
    </w:p>
    <w:p w14:paraId="48D02E3C" w14:textId="77777777" w:rsidR="00E53D32" w:rsidRDefault="00E53D32" w:rsidP="00463AD0"/>
    <w:p w14:paraId="412A49C4" w14:textId="77777777" w:rsidR="00E53D32" w:rsidRDefault="00E53D32" w:rsidP="00E53D32">
      <w:pPr>
        <w:keepNext/>
      </w:pPr>
      <w:r w:rsidRPr="00E53D32">
        <w:rPr>
          <w:rFonts w:ascii="Times New Roman" w:hAnsi="Times New Roman" w:cs="Times New Roman"/>
          <w:sz w:val="24"/>
          <w:szCs w:val="24"/>
        </w:rPr>
        <w:lastRenderedPageBreak/>
        <w:drawing>
          <wp:inline distT="0" distB="0" distL="0" distR="0" wp14:anchorId="07897B7A" wp14:editId="0DB647CB">
            <wp:extent cx="3875964" cy="3732237"/>
            <wp:effectExtent l="0" t="0" r="0" b="1905"/>
            <wp:docPr id="2057034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08983" name="Picture 1" descr="A screenshot of a computer&#10;&#10;Description automatically generated"/>
                    <pic:cNvPicPr/>
                  </pic:nvPicPr>
                  <pic:blipFill>
                    <a:blip r:embed="rId28"/>
                    <a:stretch>
                      <a:fillRect/>
                    </a:stretch>
                  </pic:blipFill>
                  <pic:spPr>
                    <a:xfrm>
                      <a:off x="0" y="0"/>
                      <a:ext cx="3901231" cy="3756567"/>
                    </a:xfrm>
                    <a:prstGeom prst="rect">
                      <a:avLst/>
                    </a:prstGeom>
                  </pic:spPr>
                </pic:pic>
              </a:graphicData>
            </a:graphic>
          </wp:inline>
        </w:drawing>
      </w:r>
    </w:p>
    <w:p w14:paraId="3F19CB65" w14:textId="77777777" w:rsidR="002D74EE" w:rsidRPr="00316F94" w:rsidRDefault="002D74EE" w:rsidP="002D74EE">
      <w:pPr>
        <w:pStyle w:val="Caption"/>
        <w:rPr>
          <w:rFonts w:ascii="Times New Roman" w:hAnsi="Times New Roman" w:cs="Times New Roman"/>
          <w:sz w:val="20"/>
          <w:szCs w:val="20"/>
        </w:rPr>
      </w:pPr>
      <w:bookmarkStart w:id="26" w:name="_Toc156783772"/>
      <w:r w:rsidRPr="00316F94">
        <w:rPr>
          <w:rFonts w:ascii="Times New Roman" w:hAnsi="Times New Roman" w:cs="Times New Roman"/>
          <w:sz w:val="20"/>
          <w:szCs w:val="20"/>
        </w:rPr>
        <w:t xml:space="preserve">Figure </w:t>
      </w:r>
      <w:r w:rsidRPr="00316F94">
        <w:rPr>
          <w:rFonts w:ascii="Times New Roman" w:hAnsi="Times New Roman" w:cs="Times New Roman"/>
          <w:sz w:val="20"/>
          <w:szCs w:val="20"/>
        </w:rPr>
        <w:fldChar w:fldCharType="begin"/>
      </w:r>
      <w:r w:rsidRPr="00316F94">
        <w:rPr>
          <w:rFonts w:ascii="Times New Roman" w:hAnsi="Times New Roman" w:cs="Times New Roman"/>
          <w:sz w:val="20"/>
          <w:szCs w:val="20"/>
        </w:rPr>
        <w:instrText xml:space="preserve"> SEQ Figure \* ARABIC </w:instrText>
      </w:r>
      <w:r w:rsidRPr="00316F94">
        <w:rPr>
          <w:rFonts w:ascii="Times New Roman" w:hAnsi="Times New Roman" w:cs="Times New Roman"/>
          <w:sz w:val="20"/>
          <w:szCs w:val="20"/>
        </w:rPr>
        <w:fldChar w:fldCharType="separate"/>
      </w:r>
      <w:r>
        <w:rPr>
          <w:rFonts w:ascii="Times New Roman" w:hAnsi="Times New Roman" w:cs="Times New Roman"/>
          <w:noProof/>
          <w:sz w:val="20"/>
          <w:szCs w:val="20"/>
        </w:rPr>
        <w:t>20</w:t>
      </w:r>
      <w:r w:rsidRPr="00316F94">
        <w:rPr>
          <w:rFonts w:ascii="Times New Roman" w:hAnsi="Times New Roman" w:cs="Times New Roman"/>
          <w:sz w:val="20"/>
          <w:szCs w:val="20"/>
        </w:rPr>
        <w:fldChar w:fldCharType="end"/>
      </w:r>
      <w:r w:rsidRPr="00316F94">
        <w:rPr>
          <w:rFonts w:ascii="Times New Roman" w:hAnsi="Times New Roman" w:cs="Times New Roman"/>
          <w:sz w:val="20"/>
          <w:szCs w:val="20"/>
        </w:rPr>
        <w:t>: Parse Error</w:t>
      </w:r>
      <w:bookmarkEnd w:id="26"/>
    </w:p>
    <w:p w14:paraId="0033D711" w14:textId="1F7276B1" w:rsidR="00CD5D6B" w:rsidRPr="00C379D6" w:rsidRDefault="00CD5D6B" w:rsidP="00CD5D6B">
      <w:pPr>
        <w:rPr>
          <w:rFonts w:ascii="Times New Roman" w:hAnsi="Times New Roman" w:cs="Times New Roman"/>
          <w:sz w:val="24"/>
          <w:szCs w:val="24"/>
        </w:rPr>
      </w:pPr>
      <w:r w:rsidRPr="00C379D6">
        <w:rPr>
          <w:rFonts w:ascii="Times New Roman" w:hAnsi="Times New Roman" w:cs="Times New Roman"/>
          <w:sz w:val="24"/>
          <w:szCs w:val="24"/>
        </w:rPr>
        <w:t xml:space="preserve">The above issue </w:t>
      </w:r>
      <w:r>
        <w:rPr>
          <w:rFonts w:ascii="Times New Roman" w:hAnsi="Times New Roman" w:cs="Times New Roman"/>
          <w:sz w:val="24"/>
          <w:szCs w:val="24"/>
        </w:rPr>
        <w:t>(</w:t>
      </w:r>
      <w:r w:rsidRPr="00C379D6">
        <w:rPr>
          <w:rFonts w:ascii="Times New Roman" w:hAnsi="Times New Roman" w:cs="Times New Roman"/>
          <w:sz w:val="24"/>
          <w:szCs w:val="24"/>
        </w:rPr>
        <w:t>across several pages</w:t>
      </w:r>
      <w:r>
        <w:rPr>
          <w:rFonts w:ascii="Times New Roman" w:hAnsi="Times New Roman" w:cs="Times New Roman"/>
          <w:sz w:val="24"/>
          <w:szCs w:val="24"/>
        </w:rPr>
        <w:t>)</w:t>
      </w:r>
      <w:r w:rsidRPr="00C379D6">
        <w:rPr>
          <w:rFonts w:ascii="Times New Roman" w:hAnsi="Times New Roman" w:cs="Times New Roman"/>
          <w:sz w:val="24"/>
          <w:szCs w:val="24"/>
        </w:rPr>
        <w:t xml:space="preserve">. </w:t>
      </w:r>
      <w:r>
        <w:rPr>
          <w:rFonts w:ascii="Times New Roman" w:hAnsi="Times New Roman" w:cs="Times New Roman"/>
          <w:sz w:val="24"/>
          <w:szCs w:val="24"/>
        </w:rPr>
        <w:t xml:space="preserve"> Hunted down a </w:t>
      </w:r>
      <w:r w:rsidRPr="00C379D6">
        <w:rPr>
          <w:rFonts w:ascii="Times New Roman" w:hAnsi="Times New Roman" w:cs="Times New Roman"/>
          <w:sz w:val="24"/>
          <w:szCs w:val="24"/>
        </w:rPr>
        <w:t>missed bracket towards the end of Footer Styling</w:t>
      </w:r>
      <w:r>
        <w:rPr>
          <w:rFonts w:ascii="Times New Roman" w:hAnsi="Times New Roman" w:cs="Times New Roman"/>
          <w:sz w:val="24"/>
          <w:szCs w:val="24"/>
        </w:rPr>
        <w:t xml:space="preserve"> that</w:t>
      </w:r>
      <w:r w:rsidR="006603CA">
        <w:rPr>
          <w:rFonts w:ascii="Times New Roman" w:hAnsi="Times New Roman" w:cs="Times New Roman"/>
          <w:sz w:val="24"/>
          <w:szCs w:val="24"/>
        </w:rPr>
        <w:t xml:space="preserve">, </w:t>
      </w:r>
      <w:r w:rsidR="006603CA" w:rsidRPr="00C379D6">
        <w:rPr>
          <w:rFonts w:ascii="Times New Roman" w:hAnsi="Times New Roman" w:cs="Times New Roman"/>
          <w:sz w:val="24"/>
          <w:szCs w:val="24"/>
        </w:rPr>
        <w:t>following adjustments</w:t>
      </w:r>
      <w:r w:rsidR="006603CA">
        <w:rPr>
          <w:rFonts w:ascii="Times New Roman" w:hAnsi="Times New Roman" w:cs="Times New Roman"/>
          <w:sz w:val="24"/>
          <w:szCs w:val="24"/>
        </w:rPr>
        <w:t>,</w:t>
      </w:r>
      <w:r>
        <w:rPr>
          <w:rFonts w:ascii="Times New Roman" w:hAnsi="Times New Roman" w:cs="Times New Roman"/>
          <w:sz w:val="24"/>
          <w:szCs w:val="24"/>
        </w:rPr>
        <w:t xml:space="preserve"> was</w:t>
      </w:r>
      <w:r w:rsidRPr="00C379D6">
        <w:rPr>
          <w:rFonts w:ascii="Times New Roman" w:hAnsi="Times New Roman" w:cs="Times New Roman"/>
          <w:sz w:val="24"/>
          <w:szCs w:val="24"/>
        </w:rPr>
        <w:t xml:space="preserve"> copy/ pasted across</w:t>
      </w:r>
      <w:r w:rsidR="006603CA">
        <w:rPr>
          <w:rFonts w:ascii="Times New Roman" w:hAnsi="Times New Roman" w:cs="Times New Roman"/>
          <w:sz w:val="24"/>
          <w:szCs w:val="24"/>
        </w:rPr>
        <w:t>.</w:t>
      </w:r>
      <w:r w:rsidRPr="00C379D6">
        <w:rPr>
          <w:rFonts w:ascii="Times New Roman" w:hAnsi="Times New Roman" w:cs="Times New Roman"/>
          <w:sz w:val="24"/>
          <w:szCs w:val="24"/>
        </w:rPr>
        <w:t xml:space="preserve"> </w:t>
      </w:r>
    </w:p>
    <w:p w14:paraId="235A3E10" w14:textId="77777777" w:rsidR="00800A86" w:rsidRPr="00463AD0" w:rsidRDefault="00800A86" w:rsidP="00463AD0"/>
    <w:p w14:paraId="6733BEFA" w14:textId="21280357" w:rsidR="000E0787" w:rsidRPr="00A70B90" w:rsidRDefault="00C71919" w:rsidP="00F86755">
      <w:pPr>
        <w:pStyle w:val="Heading2"/>
        <w:rPr>
          <w:rFonts w:ascii="Times New Roman" w:hAnsi="Times New Roman" w:cs="Times New Roman"/>
          <w:sz w:val="28"/>
          <w:szCs w:val="28"/>
        </w:rPr>
      </w:pPr>
      <w:bookmarkStart w:id="27" w:name="_Toc156814605"/>
      <w:r w:rsidRPr="00A70B90">
        <w:rPr>
          <w:rFonts w:ascii="Times New Roman" w:hAnsi="Times New Roman" w:cs="Times New Roman"/>
          <w:sz w:val="28"/>
          <w:szCs w:val="28"/>
        </w:rPr>
        <w:t>E</w:t>
      </w:r>
      <w:r w:rsidR="00F86755" w:rsidRPr="00A70B90">
        <w:rPr>
          <w:rFonts w:ascii="Times New Roman" w:hAnsi="Times New Roman" w:cs="Times New Roman"/>
          <w:sz w:val="28"/>
          <w:szCs w:val="28"/>
        </w:rPr>
        <w:t>valuation</w:t>
      </w:r>
      <w:bookmarkEnd w:id="27"/>
    </w:p>
    <w:p w14:paraId="3D4203D7" w14:textId="14E25DC3" w:rsidR="00F86755" w:rsidRPr="00A70B90" w:rsidRDefault="00C71919" w:rsidP="006C4145">
      <w:pPr>
        <w:pStyle w:val="Heading3"/>
        <w:rPr>
          <w:rFonts w:ascii="Times New Roman" w:hAnsi="Times New Roman" w:cs="Times New Roman"/>
          <w:sz w:val="28"/>
          <w:szCs w:val="28"/>
        </w:rPr>
      </w:pPr>
      <w:bookmarkStart w:id="28" w:name="_Toc156814606"/>
      <w:r w:rsidRPr="00A70B90">
        <w:rPr>
          <w:rFonts w:ascii="Times New Roman" w:hAnsi="Times New Roman" w:cs="Times New Roman"/>
          <w:sz w:val="28"/>
          <w:szCs w:val="28"/>
        </w:rPr>
        <w:t>U</w:t>
      </w:r>
      <w:r w:rsidR="006C4145" w:rsidRPr="00A70B90">
        <w:rPr>
          <w:rFonts w:ascii="Times New Roman" w:hAnsi="Times New Roman" w:cs="Times New Roman"/>
          <w:sz w:val="28"/>
          <w:szCs w:val="28"/>
        </w:rPr>
        <w:t>sability, Acessability and Search Engine Optimisation</w:t>
      </w:r>
      <w:r w:rsidR="00044E87" w:rsidRPr="00A70B90">
        <w:rPr>
          <w:rFonts w:ascii="Times New Roman" w:hAnsi="Times New Roman" w:cs="Times New Roman"/>
          <w:sz w:val="28"/>
          <w:szCs w:val="28"/>
        </w:rPr>
        <w:t xml:space="preserve"> (SEO)</w:t>
      </w:r>
      <w:bookmarkEnd w:id="28"/>
    </w:p>
    <w:p w14:paraId="3C75B883" w14:textId="35092AE3" w:rsidR="003A1632" w:rsidRPr="00882A12" w:rsidRDefault="003A1632" w:rsidP="003A1632">
      <w:pPr>
        <w:rPr>
          <w:rFonts w:ascii="Times New Roman" w:hAnsi="Times New Roman" w:cs="Times New Roman"/>
          <w:sz w:val="24"/>
          <w:szCs w:val="24"/>
        </w:rPr>
      </w:pPr>
      <w:r w:rsidRPr="00882A12">
        <w:rPr>
          <w:rFonts w:ascii="Times New Roman" w:hAnsi="Times New Roman" w:cs="Times New Roman"/>
          <w:sz w:val="24"/>
          <w:szCs w:val="24"/>
        </w:rPr>
        <w:t>Usability involves providing users with positive interaction</w:t>
      </w:r>
      <w:r w:rsidR="006603CA">
        <w:rPr>
          <w:rFonts w:ascii="Times New Roman" w:hAnsi="Times New Roman" w:cs="Times New Roman"/>
          <w:sz w:val="24"/>
          <w:szCs w:val="24"/>
        </w:rPr>
        <w:t>s</w:t>
      </w:r>
      <w:r w:rsidRPr="00882A12">
        <w:rPr>
          <w:rFonts w:ascii="Times New Roman" w:hAnsi="Times New Roman" w:cs="Times New Roman"/>
          <w:sz w:val="24"/>
          <w:szCs w:val="24"/>
        </w:rPr>
        <w:t xml:space="preserve"> on website</w:t>
      </w:r>
      <w:r w:rsidR="006603CA">
        <w:rPr>
          <w:rFonts w:ascii="Times New Roman" w:hAnsi="Times New Roman" w:cs="Times New Roman"/>
          <w:sz w:val="24"/>
          <w:szCs w:val="24"/>
        </w:rPr>
        <w:t>s</w:t>
      </w:r>
      <w:r w:rsidRPr="00882A12">
        <w:rPr>
          <w:rFonts w:ascii="Times New Roman" w:hAnsi="Times New Roman" w:cs="Times New Roman"/>
          <w:sz w:val="24"/>
          <w:szCs w:val="24"/>
        </w:rPr>
        <w:t>. Enabling them to easily find what they need and enjoy smooth</w:t>
      </w:r>
      <w:r w:rsidR="00E646D9">
        <w:rPr>
          <w:rFonts w:ascii="Times New Roman" w:hAnsi="Times New Roman" w:cs="Times New Roman"/>
          <w:sz w:val="24"/>
          <w:szCs w:val="24"/>
        </w:rPr>
        <w:t>er</w:t>
      </w:r>
      <w:r w:rsidRPr="00882A12">
        <w:rPr>
          <w:rFonts w:ascii="Times New Roman" w:hAnsi="Times New Roman" w:cs="Times New Roman"/>
          <w:sz w:val="24"/>
          <w:szCs w:val="24"/>
        </w:rPr>
        <w:t xml:space="preserve"> journey</w:t>
      </w:r>
      <w:r w:rsidR="00E646D9">
        <w:rPr>
          <w:rFonts w:ascii="Times New Roman" w:hAnsi="Times New Roman" w:cs="Times New Roman"/>
          <w:sz w:val="24"/>
          <w:szCs w:val="24"/>
        </w:rPr>
        <w:t>s</w:t>
      </w:r>
      <w:r w:rsidRPr="00882A12">
        <w:rPr>
          <w:rFonts w:ascii="Times New Roman" w:hAnsi="Times New Roman" w:cs="Times New Roman"/>
          <w:sz w:val="24"/>
          <w:szCs w:val="24"/>
        </w:rPr>
        <w:t xml:space="preserve"> through presented content and pages.  </w:t>
      </w:r>
    </w:p>
    <w:p w14:paraId="0B345156" w14:textId="77777777" w:rsidR="003A1632" w:rsidRPr="00882A12" w:rsidRDefault="003A1632" w:rsidP="003A1632">
      <w:pPr>
        <w:rPr>
          <w:rFonts w:ascii="Times New Roman" w:hAnsi="Times New Roman" w:cs="Times New Roman"/>
          <w:sz w:val="24"/>
          <w:szCs w:val="24"/>
        </w:rPr>
      </w:pPr>
      <w:r w:rsidRPr="00882A12">
        <w:rPr>
          <w:rFonts w:ascii="Times New Roman" w:hAnsi="Times New Roman" w:cs="Times New Roman"/>
          <w:sz w:val="24"/>
          <w:szCs w:val="24"/>
        </w:rPr>
        <w:t>“Before picking colours and fonts, it is important to identify the site’s goals, how it will be used, and how visitors move through it. These tasks fall under the disciplines of Interaction Design (</w:t>
      </w:r>
      <w:proofErr w:type="spellStart"/>
      <w:r w:rsidRPr="00882A12">
        <w:rPr>
          <w:rFonts w:ascii="Times New Roman" w:hAnsi="Times New Roman" w:cs="Times New Roman"/>
          <w:sz w:val="24"/>
          <w:szCs w:val="24"/>
        </w:rPr>
        <w:t>IxD</w:t>
      </w:r>
      <w:proofErr w:type="spellEnd"/>
      <w:r w:rsidRPr="00882A12">
        <w:rPr>
          <w:rFonts w:ascii="Times New Roman" w:hAnsi="Times New Roman" w:cs="Times New Roman"/>
          <w:sz w:val="24"/>
          <w:szCs w:val="24"/>
        </w:rPr>
        <w:t xml:space="preserve">), User Interface (UI) design, and User Experience (UX) design.” [1] </w:t>
      </w:r>
    </w:p>
    <w:p w14:paraId="7120F840" w14:textId="2268FB48" w:rsidR="003A1632" w:rsidRPr="00882A12" w:rsidRDefault="003A1632" w:rsidP="003A1632">
      <w:pPr>
        <w:rPr>
          <w:rFonts w:ascii="Times New Roman" w:hAnsi="Times New Roman" w:cs="Times New Roman"/>
          <w:sz w:val="24"/>
          <w:szCs w:val="24"/>
        </w:rPr>
      </w:pPr>
      <w:r>
        <w:rPr>
          <w:rFonts w:ascii="Times New Roman" w:hAnsi="Times New Roman" w:cs="Times New Roman"/>
          <w:sz w:val="24"/>
          <w:szCs w:val="24"/>
        </w:rPr>
        <w:t xml:space="preserve">Page structure and design are as crucial to interaction as content. It not only supports content but also highlights its importance. This enhances overall user experience. </w:t>
      </w:r>
      <w:r w:rsidRPr="00882A12">
        <w:rPr>
          <w:rFonts w:ascii="Times New Roman" w:hAnsi="Times New Roman" w:cs="Times New Roman"/>
          <w:sz w:val="24"/>
          <w:szCs w:val="24"/>
        </w:rPr>
        <w:t>Great design is not just about the look, the impression it’s also about the use</w:t>
      </w:r>
      <w:r w:rsidR="007C1380">
        <w:rPr>
          <w:rFonts w:ascii="Times New Roman" w:hAnsi="Times New Roman" w:cs="Times New Roman"/>
          <w:sz w:val="24"/>
          <w:szCs w:val="24"/>
        </w:rPr>
        <w:t>.</w:t>
      </w:r>
      <w:r w:rsidRPr="00882A12">
        <w:rPr>
          <w:rFonts w:ascii="Times New Roman" w:hAnsi="Times New Roman" w:cs="Times New Roman"/>
          <w:sz w:val="24"/>
          <w:szCs w:val="24"/>
        </w:rPr>
        <w:t xml:space="preserve"> </w:t>
      </w:r>
      <w:r w:rsidR="007C2E22">
        <w:rPr>
          <w:rFonts w:ascii="Times New Roman" w:hAnsi="Times New Roman" w:cs="Times New Roman"/>
          <w:sz w:val="24"/>
          <w:szCs w:val="24"/>
        </w:rPr>
        <w:t xml:space="preserve">Users access </w:t>
      </w:r>
      <w:r w:rsidR="007C1380">
        <w:rPr>
          <w:rFonts w:ascii="Times New Roman" w:hAnsi="Times New Roman" w:cs="Times New Roman"/>
          <w:sz w:val="24"/>
          <w:szCs w:val="24"/>
        </w:rPr>
        <w:t>on devices</w:t>
      </w:r>
      <w:r w:rsidR="007C2E22">
        <w:rPr>
          <w:rFonts w:ascii="Times New Roman" w:hAnsi="Times New Roman" w:cs="Times New Roman"/>
          <w:sz w:val="24"/>
          <w:szCs w:val="24"/>
        </w:rPr>
        <w:t xml:space="preserve"> from mobile phones to </w:t>
      </w:r>
      <w:r w:rsidR="00040D6E">
        <w:rPr>
          <w:rFonts w:ascii="Times New Roman" w:hAnsi="Times New Roman" w:cs="Times New Roman"/>
          <w:sz w:val="24"/>
          <w:szCs w:val="24"/>
        </w:rPr>
        <w:t xml:space="preserve">desktops with widescreen monitors. </w:t>
      </w:r>
      <w:r w:rsidR="00C15AEB">
        <w:rPr>
          <w:rFonts w:ascii="Times New Roman" w:hAnsi="Times New Roman" w:cs="Times New Roman"/>
          <w:sz w:val="24"/>
          <w:szCs w:val="24"/>
        </w:rPr>
        <w:lastRenderedPageBreak/>
        <w:t>Responsive</w:t>
      </w:r>
      <w:r w:rsidR="00D86BE1">
        <w:rPr>
          <w:rFonts w:ascii="Times New Roman" w:hAnsi="Times New Roman" w:cs="Times New Roman"/>
          <w:sz w:val="24"/>
          <w:szCs w:val="24"/>
        </w:rPr>
        <w:t xml:space="preserve"> design </w:t>
      </w:r>
      <w:r w:rsidR="008E7E67">
        <w:rPr>
          <w:rFonts w:ascii="Times New Roman" w:hAnsi="Times New Roman" w:cs="Times New Roman"/>
          <w:sz w:val="24"/>
          <w:szCs w:val="24"/>
        </w:rPr>
        <w:t>improves</w:t>
      </w:r>
      <w:r w:rsidR="009A6C30">
        <w:rPr>
          <w:rFonts w:ascii="Times New Roman" w:hAnsi="Times New Roman" w:cs="Times New Roman"/>
          <w:sz w:val="24"/>
          <w:szCs w:val="24"/>
        </w:rPr>
        <w:t xml:space="preserve"> viewing on various screen sizes</w:t>
      </w:r>
      <w:r w:rsidR="008344D5">
        <w:rPr>
          <w:rFonts w:ascii="Times New Roman" w:hAnsi="Times New Roman" w:cs="Times New Roman"/>
          <w:sz w:val="24"/>
          <w:szCs w:val="24"/>
        </w:rPr>
        <w:t xml:space="preserve">. Better </w:t>
      </w:r>
      <w:r w:rsidR="00075960">
        <w:rPr>
          <w:rFonts w:ascii="Times New Roman" w:hAnsi="Times New Roman" w:cs="Times New Roman"/>
          <w:sz w:val="24"/>
          <w:szCs w:val="24"/>
        </w:rPr>
        <w:t xml:space="preserve">interactions happen </w:t>
      </w:r>
      <w:r w:rsidR="008344D5">
        <w:rPr>
          <w:rFonts w:ascii="Times New Roman" w:hAnsi="Times New Roman" w:cs="Times New Roman"/>
          <w:sz w:val="24"/>
          <w:szCs w:val="24"/>
        </w:rPr>
        <w:t>whe</w:t>
      </w:r>
      <w:r w:rsidR="00075960">
        <w:rPr>
          <w:rFonts w:ascii="Times New Roman" w:hAnsi="Times New Roman" w:cs="Times New Roman"/>
          <w:sz w:val="24"/>
          <w:szCs w:val="24"/>
        </w:rPr>
        <w:t>n</w:t>
      </w:r>
      <w:r w:rsidR="008344D5">
        <w:rPr>
          <w:rFonts w:ascii="Times New Roman" w:hAnsi="Times New Roman" w:cs="Times New Roman"/>
          <w:sz w:val="24"/>
          <w:szCs w:val="24"/>
        </w:rPr>
        <w:t xml:space="preserve"> user</w:t>
      </w:r>
      <w:r w:rsidR="008E7E67">
        <w:rPr>
          <w:rFonts w:ascii="Times New Roman" w:hAnsi="Times New Roman" w:cs="Times New Roman"/>
          <w:sz w:val="24"/>
          <w:szCs w:val="24"/>
        </w:rPr>
        <w:t>s</w:t>
      </w:r>
      <w:r w:rsidR="008344D5">
        <w:rPr>
          <w:rFonts w:ascii="Times New Roman" w:hAnsi="Times New Roman" w:cs="Times New Roman"/>
          <w:sz w:val="24"/>
          <w:szCs w:val="24"/>
        </w:rPr>
        <w:t xml:space="preserve"> doesn’t have </w:t>
      </w:r>
      <w:r w:rsidR="00513B50">
        <w:rPr>
          <w:rFonts w:ascii="Times New Roman" w:hAnsi="Times New Roman" w:cs="Times New Roman"/>
          <w:sz w:val="24"/>
          <w:szCs w:val="24"/>
        </w:rPr>
        <w:t xml:space="preserve">the burden of </w:t>
      </w:r>
      <w:r w:rsidR="008344D5">
        <w:rPr>
          <w:rFonts w:ascii="Times New Roman" w:hAnsi="Times New Roman" w:cs="Times New Roman"/>
          <w:sz w:val="24"/>
          <w:szCs w:val="24"/>
        </w:rPr>
        <w:t xml:space="preserve">extra scrolling or </w:t>
      </w:r>
      <w:r w:rsidR="00D13B74">
        <w:rPr>
          <w:rFonts w:ascii="Times New Roman" w:hAnsi="Times New Roman" w:cs="Times New Roman"/>
          <w:sz w:val="24"/>
          <w:szCs w:val="24"/>
        </w:rPr>
        <w:t xml:space="preserve">finding </w:t>
      </w:r>
      <w:r w:rsidR="008E7E67">
        <w:rPr>
          <w:rFonts w:ascii="Times New Roman" w:hAnsi="Times New Roman" w:cs="Times New Roman"/>
          <w:sz w:val="24"/>
          <w:szCs w:val="24"/>
        </w:rPr>
        <w:t>a</w:t>
      </w:r>
      <w:r w:rsidR="00D13B74">
        <w:rPr>
          <w:rFonts w:ascii="Times New Roman" w:hAnsi="Times New Roman" w:cs="Times New Roman"/>
          <w:sz w:val="24"/>
          <w:szCs w:val="24"/>
        </w:rPr>
        <w:t xml:space="preserve"> Zoom tool  before they can Navigate successfully</w:t>
      </w:r>
      <w:r w:rsidR="00513B50">
        <w:rPr>
          <w:rFonts w:ascii="Times New Roman" w:hAnsi="Times New Roman" w:cs="Times New Roman"/>
          <w:sz w:val="24"/>
          <w:szCs w:val="24"/>
        </w:rPr>
        <w:t>. It also</w:t>
      </w:r>
      <w:r w:rsidR="00215E30">
        <w:rPr>
          <w:rFonts w:ascii="Times New Roman" w:hAnsi="Times New Roman" w:cs="Times New Roman"/>
          <w:sz w:val="24"/>
          <w:szCs w:val="24"/>
        </w:rPr>
        <w:t xml:space="preserve"> keeps the features built in that aid navigation. </w:t>
      </w:r>
      <w:r w:rsidR="006A377C">
        <w:rPr>
          <w:rFonts w:ascii="Times New Roman" w:hAnsi="Times New Roman" w:cs="Times New Roman"/>
          <w:sz w:val="24"/>
          <w:szCs w:val="24"/>
        </w:rPr>
        <w:t>If screen reader</w:t>
      </w:r>
      <w:r w:rsidR="00513B50">
        <w:rPr>
          <w:rFonts w:ascii="Times New Roman" w:hAnsi="Times New Roman" w:cs="Times New Roman"/>
          <w:sz w:val="24"/>
          <w:szCs w:val="24"/>
        </w:rPr>
        <w:t>s</w:t>
      </w:r>
      <w:r w:rsidR="006A377C">
        <w:rPr>
          <w:rFonts w:ascii="Times New Roman" w:hAnsi="Times New Roman" w:cs="Times New Roman"/>
          <w:sz w:val="24"/>
          <w:szCs w:val="24"/>
        </w:rPr>
        <w:t xml:space="preserve"> can’t navigate on a tablet</w:t>
      </w:r>
      <w:r w:rsidR="00B4148A">
        <w:rPr>
          <w:rFonts w:ascii="Times New Roman" w:hAnsi="Times New Roman" w:cs="Times New Roman"/>
          <w:sz w:val="24"/>
          <w:szCs w:val="24"/>
        </w:rPr>
        <w:t>,</w:t>
      </w:r>
      <w:r w:rsidR="006A377C">
        <w:rPr>
          <w:rFonts w:ascii="Times New Roman" w:hAnsi="Times New Roman" w:cs="Times New Roman"/>
          <w:sz w:val="24"/>
          <w:szCs w:val="24"/>
        </w:rPr>
        <w:t xml:space="preserve"> this could </w:t>
      </w:r>
      <w:r w:rsidR="00B4148A">
        <w:rPr>
          <w:rFonts w:ascii="Times New Roman" w:hAnsi="Times New Roman" w:cs="Times New Roman"/>
          <w:sz w:val="24"/>
          <w:szCs w:val="24"/>
        </w:rPr>
        <w:t>hinder</w:t>
      </w:r>
      <w:r w:rsidR="006A377C">
        <w:rPr>
          <w:rFonts w:ascii="Times New Roman" w:hAnsi="Times New Roman" w:cs="Times New Roman"/>
          <w:sz w:val="24"/>
          <w:szCs w:val="24"/>
        </w:rPr>
        <w:t xml:space="preserve"> access for some.</w:t>
      </w:r>
      <w:r w:rsidR="00D13B74">
        <w:rPr>
          <w:rFonts w:ascii="Times New Roman" w:hAnsi="Times New Roman" w:cs="Times New Roman"/>
          <w:sz w:val="24"/>
          <w:szCs w:val="24"/>
        </w:rPr>
        <w:t xml:space="preserve"> </w:t>
      </w:r>
      <w:r w:rsidR="00326CE2">
        <w:rPr>
          <w:rFonts w:ascii="Times New Roman" w:hAnsi="Times New Roman" w:cs="Times New Roman"/>
          <w:sz w:val="24"/>
          <w:szCs w:val="24"/>
        </w:rPr>
        <w:t xml:space="preserve">For designers this </w:t>
      </w:r>
      <w:r w:rsidR="00915FF5">
        <w:rPr>
          <w:rFonts w:ascii="Times New Roman" w:hAnsi="Times New Roman" w:cs="Times New Roman"/>
          <w:sz w:val="24"/>
          <w:szCs w:val="24"/>
        </w:rPr>
        <w:t xml:space="preserve">means building </w:t>
      </w:r>
      <w:r w:rsidR="00040D6E">
        <w:rPr>
          <w:rFonts w:ascii="Times New Roman" w:hAnsi="Times New Roman" w:cs="Times New Roman"/>
          <w:sz w:val="24"/>
          <w:szCs w:val="24"/>
        </w:rPr>
        <w:t xml:space="preserve">for </w:t>
      </w:r>
      <w:r w:rsidR="00915FF5">
        <w:rPr>
          <w:rFonts w:ascii="Times New Roman" w:hAnsi="Times New Roman" w:cs="Times New Roman"/>
          <w:sz w:val="24"/>
          <w:szCs w:val="24"/>
        </w:rPr>
        <w:t>many sizes but only on one website</w:t>
      </w:r>
      <w:r w:rsidR="00326CE2">
        <w:rPr>
          <w:rFonts w:ascii="Times New Roman" w:hAnsi="Times New Roman" w:cs="Times New Roman"/>
          <w:sz w:val="24"/>
          <w:szCs w:val="24"/>
        </w:rPr>
        <w:t xml:space="preserve"> ‘to rule them all.’</w:t>
      </w:r>
      <w:r w:rsidR="009A6C30">
        <w:rPr>
          <w:rFonts w:ascii="Times New Roman" w:hAnsi="Times New Roman" w:cs="Times New Roman"/>
          <w:sz w:val="24"/>
          <w:szCs w:val="24"/>
        </w:rPr>
        <w:t xml:space="preserve"> </w:t>
      </w:r>
    </w:p>
    <w:p w14:paraId="18E0AF4E" w14:textId="77777777" w:rsidR="003A1632" w:rsidRPr="00882A12" w:rsidRDefault="003A1632" w:rsidP="003A1632">
      <w:pPr>
        <w:rPr>
          <w:rFonts w:ascii="Times New Roman" w:hAnsi="Times New Roman" w:cs="Times New Roman"/>
          <w:color w:val="1F1F1F"/>
          <w:sz w:val="24"/>
          <w:szCs w:val="24"/>
        </w:rPr>
      </w:pPr>
      <w:r w:rsidRPr="00882A12">
        <w:rPr>
          <w:rFonts w:ascii="Times New Roman" w:hAnsi="Times New Roman" w:cs="Times New Roman"/>
          <w:sz w:val="24"/>
          <w:szCs w:val="24"/>
        </w:rPr>
        <w:t>Fang and Hollsopple’s study delves into the “</w:t>
      </w:r>
      <w:r w:rsidRPr="00882A12">
        <w:rPr>
          <w:rFonts w:ascii="Times New Roman" w:hAnsi="Times New Roman" w:cs="Times New Roman"/>
          <w:color w:val="1F1F1F"/>
          <w:sz w:val="24"/>
          <w:szCs w:val="24"/>
        </w:rPr>
        <w:t xml:space="preserve">construct of usability to describe the usefulness of Web sites” </w:t>
      </w:r>
      <w:r w:rsidRPr="00882A12">
        <w:rPr>
          <w:rFonts w:ascii="Times New Roman" w:hAnsi="Times New Roman" w:cs="Times New Roman"/>
          <w:sz w:val="24"/>
          <w:szCs w:val="24"/>
        </w:rPr>
        <w:t xml:space="preserve">[2, Sec 2.2]. </w:t>
      </w:r>
    </w:p>
    <w:p w14:paraId="16BB5E9D" w14:textId="77777777"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Their research assesses user performance based on navigation structures, measured by navigation speed and task success. T</w:t>
      </w:r>
      <w:r w:rsidRPr="00882A12">
        <w:rPr>
          <w:rFonts w:ascii="Times New Roman" w:hAnsi="Times New Roman" w:cs="Times New Roman"/>
          <w:color w:val="1F1F1F"/>
          <w:sz w:val="24"/>
          <w:szCs w:val="24"/>
        </w:rPr>
        <w:t xml:space="preserve">hey also asked the subject directly to reflect and rate “the usability of the navigation structure against the tasks they performed…. for both usability measures, usage-oriented hierarchy and combined hierarchy navigation structures are superior to the subject-oriented hierarchy.”  </w:t>
      </w:r>
      <w:r w:rsidRPr="00882A12">
        <w:rPr>
          <w:rFonts w:ascii="Times New Roman" w:hAnsi="Times New Roman" w:cs="Times New Roman"/>
          <w:sz w:val="24"/>
          <w:szCs w:val="24"/>
        </w:rPr>
        <w:t xml:space="preserve">[2, </w:t>
      </w:r>
      <w:r w:rsidRPr="00882A12">
        <w:rPr>
          <w:rFonts w:ascii="Times New Roman" w:hAnsi="Times New Roman" w:cs="Times New Roman"/>
          <w:color w:val="1F1F1F"/>
          <w:sz w:val="24"/>
          <w:szCs w:val="24"/>
        </w:rPr>
        <w:t xml:space="preserve">Sec </w:t>
      </w:r>
      <w:r w:rsidRPr="00882A12">
        <w:rPr>
          <w:rFonts w:ascii="Times New Roman" w:hAnsi="Times New Roman" w:cs="Times New Roman"/>
          <w:sz w:val="24"/>
          <w:szCs w:val="24"/>
        </w:rPr>
        <w:t xml:space="preserve">6.1]. </w:t>
      </w:r>
    </w:p>
    <w:p w14:paraId="2D2964A2" w14:textId="6318AFB4" w:rsidR="001F3A27" w:rsidRPr="00882A12" w:rsidRDefault="001F3A27" w:rsidP="001F3A27">
      <w:pPr>
        <w:rPr>
          <w:rFonts w:ascii="Times New Roman" w:hAnsi="Times New Roman" w:cs="Times New Roman"/>
          <w:color w:val="1F1F1F"/>
          <w:sz w:val="24"/>
          <w:szCs w:val="24"/>
        </w:rPr>
      </w:pPr>
      <w:r w:rsidRPr="00882A12">
        <w:rPr>
          <w:rFonts w:ascii="Times New Roman" w:hAnsi="Times New Roman" w:cs="Times New Roman"/>
          <w:sz w:val="24"/>
          <w:szCs w:val="24"/>
        </w:rPr>
        <w:t>Th</w:t>
      </w:r>
      <w:r w:rsidR="002E1794">
        <w:rPr>
          <w:rFonts w:ascii="Times New Roman" w:hAnsi="Times New Roman" w:cs="Times New Roman"/>
          <w:sz w:val="24"/>
          <w:szCs w:val="24"/>
        </w:rPr>
        <w:t xml:space="preserve">eir </w:t>
      </w:r>
      <w:r>
        <w:rPr>
          <w:rFonts w:ascii="Times New Roman" w:hAnsi="Times New Roman" w:cs="Times New Roman"/>
          <w:sz w:val="24"/>
          <w:szCs w:val="24"/>
        </w:rPr>
        <w:t xml:space="preserve">approach indicates good practice in </w:t>
      </w:r>
      <w:r w:rsidRPr="00882A12">
        <w:rPr>
          <w:rFonts w:ascii="Times New Roman" w:hAnsi="Times New Roman" w:cs="Times New Roman"/>
          <w:sz w:val="24"/>
          <w:szCs w:val="24"/>
        </w:rPr>
        <w:t xml:space="preserve">exploring and understanding user needs </w:t>
      </w:r>
      <w:r>
        <w:rPr>
          <w:rFonts w:ascii="Times New Roman" w:hAnsi="Times New Roman" w:cs="Times New Roman"/>
          <w:sz w:val="24"/>
          <w:szCs w:val="24"/>
        </w:rPr>
        <w:t>through techniques such as survey and observation</w:t>
      </w:r>
      <w:r w:rsidR="000061F3">
        <w:rPr>
          <w:rFonts w:ascii="Times New Roman" w:hAnsi="Times New Roman" w:cs="Times New Roman"/>
          <w:sz w:val="24"/>
          <w:szCs w:val="24"/>
        </w:rPr>
        <w:t>,</w:t>
      </w:r>
      <w:r>
        <w:rPr>
          <w:rFonts w:ascii="Times New Roman" w:hAnsi="Times New Roman" w:cs="Times New Roman"/>
          <w:sz w:val="24"/>
          <w:szCs w:val="24"/>
        </w:rPr>
        <w:t xml:space="preserve"> </w:t>
      </w:r>
      <w:r w:rsidRPr="00882A12">
        <w:rPr>
          <w:rFonts w:ascii="Times New Roman" w:hAnsi="Times New Roman" w:cs="Times New Roman"/>
          <w:sz w:val="24"/>
          <w:szCs w:val="24"/>
        </w:rPr>
        <w:t xml:space="preserve">throughout the design process. </w:t>
      </w:r>
      <w:r w:rsidR="006C5972">
        <w:rPr>
          <w:rFonts w:ascii="Times New Roman" w:hAnsi="Times New Roman" w:cs="Times New Roman"/>
          <w:sz w:val="24"/>
          <w:szCs w:val="24"/>
        </w:rPr>
        <w:t>Faster loading and navigation improves U</w:t>
      </w:r>
      <w:r w:rsidR="000E44CF">
        <w:rPr>
          <w:rFonts w:ascii="Times New Roman" w:hAnsi="Times New Roman" w:cs="Times New Roman"/>
          <w:sz w:val="24"/>
          <w:szCs w:val="24"/>
        </w:rPr>
        <w:t xml:space="preserve">I giving improved UX. </w:t>
      </w:r>
    </w:p>
    <w:p w14:paraId="28066C27" w14:textId="0CF361B7" w:rsidR="001F3A27" w:rsidRPr="00882A12" w:rsidRDefault="001F3A27" w:rsidP="001F3A27">
      <w:pPr>
        <w:rPr>
          <w:rFonts w:ascii="Times New Roman" w:hAnsi="Times New Roman" w:cs="Times New Roman"/>
          <w:color w:val="1F1F1F"/>
          <w:sz w:val="24"/>
          <w:szCs w:val="24"/>
        </w:rPr>
      </w:pPr>
      <w:r w:rsidRPr="00882A12">
        <w:rPr>
          <w:rFonts w:ascii="Times New Roman" w:hAnsi="Times New Roman" w:cs="Times New Roman"/>
          <w:color w:val="1F1F1F"/>
          <w:sz w:val="24"/>
          <w:szCs w:val="24"/>
        </w:rPr>
        <w:t xml:space="preserve"> I would further conclude from </w:t>
      </w:r>
      <w:r>
        <w:rPr>
          <w:rFonts w:ascii="Times New Roman" w:hAnsi="Times New Roman" w:cs="Times New Roman"/>
          <w:color w:val="1F1F1F"/>
          <w:sz w:val="24"/>
          <w:szCs w:val="24"/>
        </w:rPr>
        <w:t xml:space="preserve">this </w:t>
      </w:r>
      <w:r w:rsidRPr="00882A12">
        <w:rPr>
          <w:rFonts w:ascii="Times New Roman" w:hAnsi="Times New Roman" w:cs="Times New Roman"/>
          <w:color w:val="1F1F1F"/>
          <w:sz w:val="24"/>
          <w:szCs w:val="24"/>
        </w:rPr>
        <w:t>study, while some division of subject may be logical or necessary</w:t>
      </w:r>
      <w:r w:rsidR="000061F3">
        <w:rPr>
          <w:rFonts w:ascii="Times New Roman" w:hAnsi="Times New Roman" w:cs="Times New Roman"/>
          <w:color w:val="1F1F1F"/>
          <w:sz w:val="24"/>
          <w:szCs w:val="24"/>
        </w:rPr>
        <w:t xml:space="preserve">, </w:t>
      </w:r>
      <w:r w:rsidRPr="00882A12">
        <w:rPr>
          <w:rFonts w:ascii="Times New Roman" w:hAnsi="Times New Roman" w:cs="Times New Roman"/>
          <w:color w:val="1F1F1F"/>
          <w:sz w:val="24"/>
          <w:szCs w:val="24"/>
        </w:rPr>
        <w:t>it’s important to start with user need</w:t>
      </w:r>
      <w:r>
        <w:rPr>
          <w:rFonts w:ascii="Times New Roman" w:hAnsi="Times New Roman" w:cs="Times New Roman"/>
          <w:color w:val="1F1F1F"/>
          <w:sz w:val="24"/>
          <w:szCs w:val="24"/>
        </w:rPr>
        <w:t>. H</w:t>
      </w:r>
      <w:r w:rsidRPr="00882A12">
        <w:rPr>
          <w:rFonts w:ascii="Times New Roman" w:hAnsi="Times New Roman" w:cs="Times New Roman"/>
          <w:color w:val="1F1F1F"/>
          <w:sz w:val="24"/>
          <w:szCs w:val="24"/>
        </w:rPr>
        <w:t xml:space="preserve">ow </w:t>
      </w:r>
      <w:r>
        <w:rPr>
          <w:rFonts w:ascii="Times New Roman" w:hAnsi="Times New Roman" w:cs="Times New Roman"/>
          <w:color w:val="1F1F1F"/>
          <w:sz w:val="24"/>
          <w:szCs w:val="24"/>
        </w:rPr>
        <w:t xml:space="preserve">designers </w:t>
      </w:r>
      <w:r w:rsidRPr="00882A12">
        <w:rPr>
          <w:rFonts w:ascii="Times New Roman" w:hAnsi="Times New Roman" w:cs="Times New Roman"/>
          <w:color w:val="1F1F1F"/>
          <w:sz w:val="24"/>
          <w:szCs w:val="24"/>
        </w:rPr>
        <w:t xml:space="preserve">may </w:t>
      </w:r>
      <w:r w:rsidR="000061F3">
        <w:rPr>
          <w:rFonts w:ascii="Times New Roman" w:hAnsi="Times New Roman" w:cs="Times New Roman"/>
          <w:color w:val="1F1F1F"/>
          <w:sz w:val="24"/>
          <w:szCs w:val="24"/>
        </w:rPr>
        <w:t>consider</w:t>
      </w:r>
      <w:r w:rsidRPr="00882A12">
        <w:rPr>
          <w:rFonts w:ascii="Times New Roman" w:hAnsi="Times New Roman" w:cs="Times New Roman"/>
          <w:color w:val="1F1F1F"/>
          <w:sz w:val="24"/>
          <w:szCs w:val="24"/>
        </w:rPr>
        <w:t xml:space="preserve"> usage</w:t>
      </w:r>
      <w:r>
        <w:rPr>
          <w:rFonts w:ascii="Times New Roman" w:hAnsi="Times New Roman" w:cs="Times New Roman"/>
          <w:color w:val="1F1F1F"/>
          <w:sz w:val="24"/>
          <w:szCs w:val="24"/>
        </w:rPr>
        <w:t xml:space="preserve"> could vary greatly from </w:t>
      </w:r>
      <w:r w:rsidRPr="00882A12">
        <w:rPr>
          <w:rFonts w:ascii="Times New Roman" w:hAnsi="Times New Roman" w:cs="Times New Roman"/>
          <w:color w:val="1F1F1F"/>
          <w:sz w:val="24"/>
          <w:szCs w:val="24"/>
        </w:rPr>
        <w:t>end user</w:t>
      </w:r>
      <w:r w:rsidR="002121F2">
        <w:rPr>
          <w:rFonts w:ascii="Times New Roman" w:hAnsi="Times New Roman" w:cs="Times New Roman"/>
          <w:color w:val="1F1F1F"/>
          <w:sz w:val="24"/>
          <w:szCs w:val="24"/>
        </w:rPr>
        <w:t>s</w:t>
      </w:r>
      <w:r w:rsidRPr="00882A12">
        <w:rPr>
          <w:rFonts w:ascii="Times New Roman" w:hAnsi="Times New Roman" w:cs="Times New Roman"/>
          <w:color w:val="1F1F1F"/>
          <w:sz w:val="24"/>
          <w:szCs w:val="24"/>
        </w:rPr>
        <w:t xml:space="preserve">. What users want to achieve or get from the site is key. </w:t>
      </w:r>
      <w:r w:rsidR="002121F2">
        <w:rPr>
          <w:rFonts w:ascii="Times New Roman" w:hAnsi="Times New Roman" w:cs="Times New Roman"/>
          <w:color w:val="1F1F1F"/>
          <w:sz w:val="24"/>
          <w:szCs w:val="24"/>
        </w:rPr>
        <w:t>N</w:t>
      </w:r>
      <w:r>
        <w:rPr>
          <w:rFonts w:ascii="Times New Roman" w:hAnsi="Times New Roman" w:cs="Times New Roman"/>
          <w:color w:val="1F1F1F"/>
          <w:sz w:val="24"/>
          <w:szCs w:val="24"/>
        </w:rPr>
        <w:t>atural usage of the site should be the aim of navigational flow rather than imposing a topic led sequence. The most efficient UX is crucial for a site to be successful</w:t>
      </w:r>
      <w:r w:rsidR="00390A36">
        <w:rPr>
          <w:rFonts w:ascii="Times New Roman" w:hAnsi="Times New Roman" w:cs="Times New Roman"/>
          <w:color w:val="1F1F1F"/>
          <w:sz w:val="24"/>
          <w:szCs w:val="24"/>
        </w:rPr>
        <w:t>.</w:t>
      </w:r>
      <w:r>
        <w:rPr>
          <w:rFonts w:ascii="Times New Roman" w:hAnsi="Times New Roman" w:cs="Times New Roman"/>
          <w:color w:val="1F1F1F"/>
          <w:sz w:val="24"/>
          <w:szCs w:val="24"/>
        </w:rPr>
        <w:t xml:space="preserve"> </w:t>
      </w:r>
    </w:p>
    <w:p w14:paraId="196FCAB8" w14:textId="77777777" w:rsidR="001F3A27" w:rsidRPr="00882A12" w:rsidRDefault="001F3A27" w:rsidP="001F3A27">
      <w:pPr>
        <w:rPr>
          <w:rFonts w:ascii="Times New Roman" w:hAnsi="Times New Roman" w:cs="Times New Roman"/>
          <w:color w:val="1F1F1F"/>
          <w:sz w:val="24"/>
          <w:szCs w:val="24"/>
        </w:rPr>
      </w:pPr>
      <w:r w:rsidRPr="00882A12">
        <w:rPr>
          <w:rFonts w:ascii="Times New Roman" w:hAnsi="Times New Roman" w:cs="Times New Roman"/>
          <w:color w:val="1F1F1F"/>
          <w:sz w:val="24"/>
          <w:szCs w:val="24"/>
        </w:rPr>
        <w:t xml:space="preserve"> UI and Useability are, therefore, key elements within UX.  “Usability is a </w:t>
      </w:r>
      <w:r w:rsidRPr="006A6DFF">
        <w:rPr>
          <w:rFonts w:ascii="Times New Roman" w:hAnsi="Times New Roman" w:cs="Times New Roman"/>
          <w:color w:val="1F1F1F"/>
          <w:sz w:val="24"/>
          <w:szCs w:val="24"/>
        </w:rPr>
        <w:t>quality attribute </w:t>
      </w:r>
      <w:r w:rsidRPr="00882A12">
        <w:rPr>
          <w:rFonts w:ascii="Times New Roman" w:hAnsi="Times New Roman" w:cs="Times New Roman"/>
          <w:color w:val="1F1F1F"/>
          <w:sz w:val="24"/>
          <w:szCs w:val="24"/>
        </w:rPr>
        <w:t>that assesses how easy user interfaces are to use.” [3]</w:t>
      </w:r>
    </w:p>
    <w:p w14:paraId="70C0B14F" w14:textId="0B13D5AC" w:rsidR="001F3A27" w:rsidRPr="00882A12" w:rsidRDefault="001F3A27" w:rsidP="001F3A27">
      <w:pPr>
        <w:rPr>
          <w:rFonts w:ascii="Times New Roman" w:hAnsi="Times New Roman" w:cs="Times New Roman"/>
          <w:color w:val="1F1F1F"/>
          <w:sz w:val="24"/>
          <w:szCs w:val="24"/>
        </w:rPr>
      </w:pPr>
      <w:r w:rsidRPr="00882A12">
        <w:rPr>
          <w:rFonts w:ascii="Times New Roman" w:hAnsi="Times New Roman" w:cs="Times New Roman"/>
          <w:color w:val="1F1F1F"/>
          <w:sz w:val="24"/>
          <w:szCs w:val="24"/>
        </w:rPr>
        <w:t xml:space="preserve">A site could use </w:t>
      </w:r>
      <w:r>
        <w:rPr>
          <w:rFonts w:ascii="Times New Roman" w:hAnsi="Times New Roman" w:cs="Times New Roman"/>
          <w:color w:val="1F1F1F"/>
          <w:sz w:val="24"/>
          <w:szCs w:val="24"/>
        </w:rPr>
        <w:t>cutting</w:t>
      </w:r>
      <w:r w:rsidR="00B45A8F">
        <w:rPr>
          <w:rFonts w:ascii="Times New Roman" w:hAnsi="Times New Roman" w:cs="Times New Roman"/>
          <w:color w:val="1F1F1F"/>
          <w:sz w:val="24"/>
          <w:szCs w:val="24"/>
        </w:rPr>
        <w:t>-</w:t>
      </w:r>
      <w:r>
        <w:rPr>
          <w:rFonts w:ascii="Times New Roman" w:hAnsi="Times New Roman" w:cs="Times New Roman"/>
          <w:color w:val="1F1F1F"/>
          <w:sz w:val="24"/>
          <w:szCs w:val="24"/>
        </w:rPr>
        <w:t>edge</w:t>
      </w:r>
      <w:r w:rsidRPr="00882A12">
        <w:rPr>
          <w:rFonts w:ascii="Times New Roman" w:hAnsi="Times New Roman" w:cs="Times New Roman"/>
          <w:color w:val="1F1F1F"/>
          <w:sz w:val="24"/>
          <w:szCs w:val="24"/>
        </w:rPr>
        <w:t xml:space="preserve"> technology, </w:t>
      </w:r>
      <w:r>
        <w:rPr>
          <w:rFonts w:ascii="Times New Roman" w:hAnsi="Times New Roman" w:cs="Times New Roman"/>
          <w:color w:val="1F1F1F"/>
          <w:sz w:val="24"/>
          <w:szCs w:val="24"/>
        </w:rPr>
        <w:t>trendy layouts</w:t>
      </w:r>
      <w:r w:rsidRPr="00882A12">
        <w:rPr>
          <w:rFonts w:ascii="Times New Roman" w:hAnsi="Times New Roman" w:cs="Times New Roman"/>
          <w:color w:val="1F1F1F"/>
          <w:sz w:val="24"/>
          <w:szCs w:val="24"/>
        </w:rPr>
        <w:t xml:space="preserve">, </w:t>
      </w:r>
      <w:r>
        <w:rPr>
          <w:rFonts w:ascii="Times New Roman" w:hAnsi="Times New Roman" w:cs="Times New Roman"/>
          <w:color w:val="1F1F1F"/>
          <w:sz w:val="24"/>
          <w:szCs w:val="24"/>
        </w:rPr>
        <w:t xml:space="preserve">impressive tricks, and animations, yet </w:t>
      </w:r>
      <w:r w:rsidRPr="00882A12">
        <w:rPr>
          <w:rFonts w:ascii="Times New Roman" w:hAnsi="Times New Roman" w:cs="Times New Roman"/>
          <w:color w:val="1F1F1F"/>
          <w:sz w:val="24"/>
          <w:szCs w:val="24"/>
        </w:rPr>
        <w:t>still fail</w:t>
      </w:r>
      <w:r w:rsidR="00B45A8F">
        <w:rPr>
          <w:rFonts w:ascii="Times New Roman" w:hAnsi="Times New Roman" w:cs="Times New Roman"/>
          <w:color w:val="1F1F1F"/>
          <w:sz w:val="24"/>
          <w:szCs w:val="24"/>
        </w:rPr>
        <w:t xml:space="preserve"> </w:t>
      </w:r>
      <w:r w:rsidRPr="00882A12">
        <w:rPr>
          <w:rFonts w:ascii="Times New Roman" w:hAnsi="Times New Roman" w:cs="Times New Roman"/>
          <w:color w:val="1F1F1F"/>
          <w:sz w:val="24"/>
          <w:szCs w:val="24"/>
        </w:rPr>
        <w:t>meet</w:t>
      </w:r>
      <w:r w:rsidR="00B45A8F">
        <w:rPr>
          <w:rFonts w:ascii="Times New Roman" w:hAnsi="Times New Roman" w:cs="Times New Roman"/>
          <w:color w:val="1F1F1F"/>
          <w:sz w:val="24"/>
          <w:szCs w:val="24"/>
        </w:rPr>
        <w:t>ing</w:t>
      </w:r>
      <w:r w:rsidRPr="00882A12">
        <w:rPr>
          <w:rFonts w:ascii="Times New Roman" w:hAnsi="Times New Roman" w:cs="Times New Roman"/>
          <w:color w:val="1F1F1F"/>
          <w:sz w:val="24"/>
          <w:szCs w:val="24"/>
        </w:rPr>
        <w:t xml:space="preserve"> its goals. If a user is frustrated searching for information need</w:t>
      </w:r>
      <w:r w:rsidR="00B57241">
        <w:rPr>
          <w:rFonts w:ascii="Times New Roman" w:hAnsi="Times New Roman" w:cs="Times New Roman"/>
          <w:color w:val="1F1F1F"/>
          <w:sz w:val="24"/>
          <w:szCs w:val="24"/>
        </w:rPr>
        <w:t>ed</w:t>
      </w:r>
      <w:r w:rsidRPr="00882A12">
        <w:rPr>
          <w:rFonts w:ascii="Times New Roman" w:hAnsi="Times New Roman" w:cs="Times New Roman"/>
          <w:color w:val="1F1F1F"/>
          <w:sz w:val="24"/>
          <w:szCs w:val="24"/>
        </w:rPr>
        <w:t xml:space="preserve">. </w:t>
      </w:r>
      <w:r>
        <w:rPr>
          <w:rFonts w:ascii="Times New Roman" w:hAnsi="Times New Roman" w:cs="Times New Roman"/>
          <w:color w:val="1F1F1F"/>
          <w:sz w:val="24"/>
          <w:szCs w:val="24"/>
        </w:rPr>
        <w:t>Or experience challenges navigating content. It’s likely where the</w:t>
      </w:r>
      <w:r w:rsidR="00B57241">
        <w:rPr>
          <w:rFonts w:ascii="Times New Roman" w:hAnsi="Times New Roman" w:cs="Times New Roman"/>
          <w:color w:val="1F1F1F"/>
          <w:sz w:val="24"/>
          <w:szCs w:val="24"/>
        </w:rPr>
        <w:t>y</w:t>
      </w:r>
      <w:r>
        <w:rPr>
          <w:rFonts w:ascii="Times New Roman" w:hAnsi="Times New Roman" w:cs="Times New Roman"/>
          <w:color w:val="1F1F1F"/>
          <w:sz w:val="24"/>
          <w:szCs w:val="24"/>
        </w:rPr>
        <w:t xml:space="preserve"> encounter to many </w:t>
      </w:r>
      <w:r w:rsidRPr="00882A12">
        <w:rPr>
          <w:rFonts w:ascii="Times New Roman" w:hAnsi="Times New Roman" w:cs="Times New Roman"/>
          <w:color w:val="1F1F1F"/>
          <w:sz w:val="24"/>
          <w:szCs w:val="24"/>
        </w:rPr>
        <w:t>distracting flashing elements</w:t>
      </w:r>
      <w:r>
        <w:rPr>
          <w:rFonts w:ascii="Times New Roman" w:hAnsi="Times New Roman" w:cs="Times New Roman"/>
          <w:color w:val="1F1F1F"/>
          <w:sz w:val="24"/>
          <w:szCs w:val="24"/>
        </w:rPr>
        <w:t xml:space="preserve"> or unclear</w:t>
      </w:r>
      <w:r w:rsidRPr="00882A12">
        <w:rPr>
          <w:rFonts w:ascii="Times New Roman" w:hAnsi="Times New Roman" w:cs="Times New Roman"/>
          <w:color w:val="1F1F1F"/>
          <w:sz w:val="24"/>
          <w:szCs w:val="24"/>
        </w:rPr>
        <w:t xml:space="preserve"> formatting that doesn’t </w:t>
      </w:r>
      <w:r>
        <w:rPr>
          <w:rFonts w:ascii="Times New Roman" w:hAnsi="Times New Roman" w:cs="Times New Roman"/>
          <w:color w:val="1F1F1F"/>
          <w:sz w:val="24"/>
          <w:szCs w:val="24"/>
        </w:rPr>
        <w:t xml:space="preserve">guide, </w:t>
      </w:r>
      <w:r w:rsidRPr="00882A12">
        <w:rPr>
          <w:rFonts w:ascii="Times New Roman" w:hAnsi="Times New Roman" w:cs="Times New Roman"/>
          <w:color w:val="1F1F1F"/>
          <w:sz w:val="24"/>
          <w:szCs w:val="24"/>
        </w:rPr>
        <w:t xml:space="preserve">they will go elsewhere. </w:t>
      </w:r>
      <w:r>
        <w:rPr>
          <w:rFonts w:ascii="Times New Roman" w:hAnsi="Times New Roman" w:cs="Times New Roman"/>
          <w:color w:val="1F1F1F"/>
          <w:sz w:val="24"/>
          <w:szCs w:val="24"/>
        </w:rPr>
        <w:t>Therefore</w:t>
      </w:r>
      <w:r w:rsidRPr="00882A12">
        <w:rPr>
          <w:rFonts w:ascii="Times New Roman" w:hAnsi="Times New Roman" w:cs="Times New Roman"/>
          <w:color w:val="1F1F1F"/>
          <w:sz w:val="24"/>
          <w:szCs w:val="24"/>
        </w:rPr>
        <w:t xml:space="preserve"> design effort is wasted. Reductions in UI effectiveness impacts effective UX. </w:t>
      </w:r>
    </w:p>
    <w:p w14:paraId="2B5F13F2" w14:textId="77777777" w:rsidR="001F3A27" w:rsidRPr="00882A12" w:rsidRDefault="001F3A27" w:rsidP="001F3A27">
      <w:pPr>
        <w:rPr>
          <w:rFonts w:ascii="Times New Roman" w:hAnsi="Times New Roman" w:cs="Times New Roman"/>
          <w:color w:val="1F1F1F"/>
          <w:sz w:val="24"/>
          <w:szCs w:val="24"/>
        </w:rPr>
      </w:pPr>
      <w:r w:rsidRPr="00882A12">
        <w:rPr>
          <w:rFonts w:ascii="Times New Roman" w:hAnsi="Times New Roman" w:cs="Times New Roman"/>
          <w:color w:val="1F1F1F"/>
          <w:sz w:val="24"/>
          <w:szCs w:val="24"/>
        </w:rPr>
        <w:t>Jesse James Garret sets out basic design principles to assist designers. [4]</w:t>
      </w:r>
      <w:r w:rsidRPr="00882A12">
        <w:rPr>
          <w:rFonts w:ascii="Times New Roman" w:hAnsi="Times New Roman" w:cs="Times New Roman"/>
          <w:color w:val="000000"/>
          <w:sz w:val="24"/>
          <w:szCs w:val="24"/>
          <w:shd w:val="clear" w:color="auto" w:fill="FFFFFF"/>
        </w:rPr>
        <w:t xml:space="preserve"> Design Principles involve</w:t>
      </w:r>
      <w:r w:rsidRPr="00882A12">
        <w:rPr>
          <w:rFonts w:ascii="Times New Roman" w:hAnsi="Times New Roman" w:cs="Times New Roman"/>
          <w:color w:val="1F1F1F"/>
          <w:sz w:val="24"/>
          <w:szCs w:val="24"/>
        </w:rPr>
        <w:t xml:space="preserve"> visuals, content presentation, interaction design. Navigation design</w:t>
      </w:r>
      <w:r>
        <w:rPr>
          <w:rFonts w:ascii="Times New Roman" w:hAnsi="Times New Roman" w:cs="Times New Roman"/>
          <w:color w:val="1F1F1F"/>
          <w:sz w:val="24"/>
          <w:szCs w:val="24"/>
        </w:rPr>
        <w:t xml:space="preserve"> ( as per </w:t>
      </w:r>
      <w:r w:rsidRPr="00882A12">
        <w:rPr>
          <w:rFonts w:ascii="Times New Roman" w:hAnsi="Times New Roman" w:cs="Times New Roman"/>
          <w:sz w:val="24"/>
          <w:szCs w:val="24"/>
        </w:rPr>
        <w:t>Fang and Hollsopple</w:t>
      </w:r>
      <w:r>
        <w:rPr>
          <w:rFonts w:ascii="Times New Roman" w:hAnsi="Times New Roman" w:cs="Times New Roman"/>
          <w:sz w:val="24"/>
          <w:szCs w:val="24"/>
        </w:rPr>
        <w:t xml:space="preserve"> study)</w:t>
      </w:r>
      <w:r w:rsidRPr="00882A12">
        <w:rPr>
          <w:rFonts w:ascii="Times New Roman" w:hAnsi="Times New Roman" w:cs="Times New Roman"/>
          <w:color w:val="1F1F1F"/>
          <w:sz w:val="24"/>
          <w:szCs w:val="24"/>
        </w:rPr>
        <w:t xml:space="preserve">. User needs are defined further as being requirements and expectations. I would surmise here that user research would give great benefits at the start and during the design process. </w:t>
      </w:r>
      <w:r>
        <w:rPr>
          <w:rFonts w:ascii="Times New Roman" w:hAnsi="Times New Roman" w:cs="Times New Roman"/>
          <w:color w:val="1F1F1F"/>
          <w:sz w:val="24"/>
          <w:szCs w:val="24"/>
        </w:rPr>
        <w:t xml:space="preserve">Websites are designed for use, so place </w:t>
      </w:r>
      <w:r w:rsidRPr="00882A12">
        <w:rPr>
          <w:rFonts w:ascii="Times New Roman" w:hAnsi="Times New Roman" w:cs="Times New Roman"/>
          <w:color w:val="1F1F1F"/>
          <w:sz w:val="24"/>
          <w:szCs w:val="24"/>
        </w:rPr>
        <w:t>user</w:t>
      </w:r>
      <w:r>
        <w:rPr>
          <w:rFonts w:ascii="Times New Roman" w:hAnsi="Times New Roman" w:cs="Times New Roman"/>
          <w:color w:val="1F1F1F"/>
          <w:sz w:val="24"/>
          <w:szCs w:val="24"/>
        </w:rPr>
        <w:t>s</w:t>
      </w:r>
      <w:r w:rsidRPr="00882A12">
        <w:rPr>
          <w:rFonts w:ascii="Times New Roman" w:hAnsi="Times New Roman" w:cs="Times New Roman"/>
          <w:color w:val="1F1F1F"/>
          <w:sz w:val="24"/>
          <w:szCs w:val="24"/>
        </w:rPr>
        <w:t xml:space="preserve"> at the centre of design. </w:t>
      </w:r>
    </w:p>
    <w:p w14:paraId="798CE248" w14:textId="263D6D73"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Guidelines are available to web designers to enable them to build inclusivity into design e.g. html ‘alt’ tag</w:t>
      </w:r>
      <w:r>
        <w:rPr>
          <w:rFonts w:ascii="Times New Roman" w:hAnsi="Times New Roman" w:cs="Times New Roman"/>
          <w:sz w:val="24"/>
          <w:szCs w:val="24"/>
        </w:rPr>
        <w:t xml:space="preserve">s for </w:t>
      </w:r>
      <w:r w:rsidRPr="00882A12">
        <w:rPr>
          <w:rFonts w:ascii="Times New Roman" w:hAnsi="Times New Roman" w:cs="Times New Roman"/>
          <w:sz w:val="24"/>
          <w:szCs w:val="24"/>
        </w:rPr>
        <w:t>a screen reader pick</w:t>
      </w:r>
      <w:r>
        <w:rPr>
          <w:rFonts w:ascii="Times New Roman" w:hAnsi="Times New Roman" w:cs="Times New Roman"/>
          <w:sz w:val="24"/>
          <w:szCs w:val="24"/>
        </w:rPr>
        <w:t>ing</w:t>
      </w:r>
      <w:r w:rsidRPr="00882A12">
        <w:rPr>
          <w:rFonts w:ascii="Times New Roman" w:hAnsi="Times New Roman" w:cs="Times New Roman"/>
          <w:sz w:val="24"/>
          <w:szCs w:val="24"/>
        </w:rPr>
        <w:t xml:space="preserve"> up </w:t>
      </w:r>
      <w:r>
        <w:rPr>
          <w:rFonts w:ascii="Times New Roman" w:hAnsi="Times New Roman" w:cs="Times New Roman"/>
          <w:sz w:val="24"/>
          <w:szCs w:val="24"/>
        </w:rPr>
        <w:t>image</w:t>
      </w:r>
      <w:r w:rsidRPr="00882A12">
        <w:rPr>
          <w:rFonts w:ascii="Times New Roman" w:hAnsi="Times New Roman" w:cs="Times New Roman"/>
          <w:sz w:val="24"/>
          <w:szCs w:val="24"/>
        </w:rPr>
        <w:t xml:space="preserve"> description</w:t>
      </w:r>
      <w:r>
        <w:rPr>
          <w:rFonts w:ascii="Times New Roman" w:hAnsi="Times New Roman" w:cs="Times New Roman"/>
          <w:sz w:val="24"/>
          <w:szCs w:val="24"/>
        </w:rPr>
        <w:t xml:space="preserve">s or </w:t>
      </w:r>
      <w:r>
        <w:rPr>
          <w:rFonts w:ascii="Times New Roman" w:hAnsi="Times New Roman" w:cs="Times New Roman"/>
          <w:sz w:val="24"/>
          <w:szCs w:val="24"/>
        </w:rPr>
        <w:lastRenderedPageBreak/>
        <w:t xml:space="preserve">understanding </w:t>
      </w:r>
      <w:r w:rsidR="005105AB">
        <w:rPr>
          <w:rFonts w:ascii="Times New Roman" w:hAnsi="Times New Roman" w:cs="Times New Roman"/>
          <w:sz w:val="24"/>
          <w:szCs w:val="24"/>
        </w:rPr>
        <w:t>decorative e</w:t>
      </w:r>
      <w:r>
        <w:rPr>
          <w:rFonts w:ascii="Times New Roman" w:hAnsi="Times New Roman" w:cs="Times New Roman"/>
          <w:sz w:val="24"/>
          <w:szCs w:val="24"/>
        </w:rPr>
        <w:t>lement</w:t>
      </w:r>
      <w:r w:rsidR="005105AB">
        <w:rPr>
          <w:rFonts w:ascii="Times New Roman" w:hAnsi="Times New Roman" w:cs="Times New Roman"/>
          <w:sz w:val="24"/>
          <w:szCs w:val="24"/>
        </w:rPr>
        <w:t>s</w:t>
      </w:r>
      <w:r>
        <w:rPr>
          <w:rFonts w:ascii="Times New Roman" w:hAnsi="Times New Roman" w:cs="Times New Roman"/>
          <w:sz w:val="24"/>
          <w:szCs w:val="24"/>
        </w:rPr>
        <w:t xml:space="preserve">. </w:t>
      </w:r>
      <w:r w:rsidR="00CD33B5">
        <w:rPr>
          <w:rFonts w:ascii="Times New Roman" w:hAnsi="Times New Roman" w:cs="Times New Roman"/>
          <w:sz w:val="24"/>
          <w:szCs w:val="24"/>
        </w:rPr>
        <w:t>I</w:t>
      </w:r>
      <w:r w:rsidRPr="00882A12">
        <w:rPr>
          <w:rFonts w:ascii="Times New Roman" w:hAnsi="Times New Roman" w:cs="Times New Roman"/>
          <w:sz w:val="24"/>
          <w:szCs w:val="24"/>
        </w:rPr>
        <w:t>mage</w:t>
      </w:r>
      <w:r w:rsidR="00CD33B5">
        <w:rPr>
          <w:rFonts w:ascii="Times New Roman" w:hAnsi="Times New Roman" w:cs="Times New Roman"/>
          <w:sz w:val="24"/>
          <w:szCs w:val="24"/>
        </w:rPr>
        <w:t>s</w:t>
      </w:r>
      <w:r w:rsidRPr="00882A12">
        <w:rPr>
          <w:rFonts w:ascii="Times New Roman" w:hAnsi="Times New Roman" w:cs="Times New Roman"/>
          <w:sz w:val="24"/>
          <w:szCs w:val="24"/>
        </w:rPr>
        <w:t xml:space="preserve"> </w:t>
      </w:r>
      <w:r>
        <w:rPr>
          <w:rFonts w:ascii="Times New Roman" w:hAnsi="Times New Roman" w:cs="Times New Roman"/>
          <w:sz w:val="24"/>
          <w:szCs w:val="24"/>
        </w:rPr>
        <w:t>still</w:t>
      </w:r>
      <w:r w:rsidRPr="00882A12">
        <w:rPr>
          <w:rFonts w:ascii="Times New Roman" w:hAnsi="Times New Roman" w:cs="Times New Roman"/>
          <w:sz w:val="24"/>
          <w:szCs w:val="24"/>
        </w:rPr>
        <w:t xml:space="preserve"> support text</w:t>
      </w:r>
      <w:r w:rsidR="00CD33B5">
        <w:rPr>
          <w:rFonts w:ascii="Times New Roman" w:hAnsi="Times New Roman" w:cs="Times New Roman"/>
          <w:sz w:val="24"/>
          <w:szCs w:val="24"/>
        </w:rPr>
        <w:t>,</w:t>
      </w:r>
      <w:r w:rsidRPr="00882A12">
        <w:rPr>
          <w:rFonts w:ascii="Times New Roman" w:hAnsi="Times New Roman" w:cs="Times New Roman"/>
          <w:sz w:val="24"/>
          <w:szCs w:val="24"/>
        </w:rPr>
        <w:t xml:space="preserve"> but </w:t>
      </w:r>
      <w:r w:rsidR="00D117A8">
        <w:rPr>
          <w:rFonts w:ascii="Times New Roman" w:hAnsi="Times New Roman" w:cs="Times New Roman"/>
          <w:sz w:val="24"/>
          <w:szCs w:val="24"/>
        </w:rPr>
        <w:t>differently</w:t>
      </w:r>
      <w:r w:rsidRPr="00882A12">
        <w:rPr>
          <w:rFonts w:ascii="Times New Roman" w:hAnsi="Times New Roman" w:cs="Times New Roman"/>
          <w:sz w:val="24"/>
          <w:szCs w:val="24"/>
        </w:rPr>
        <w:t xml:space="preserve">. Without this, content may lose impact or meaning, frustrating, or </w:t>
      </w:r>
      <w:r>
        <w:rPr>
          <w:rFonts w:ascii="Times New Roman" w:hAnsi="Times New Roman" w:cs="Times New Roman"/>
          <w:sz w:val="24"/>
          <w:szCs w:val="24"/>
        </w:rPr>
        <w:t xml:space="preserve">potentially </w:t>
      </w:r>
      <w:r w:rsidRPr="00882A12">
        <w:rPr>
          <w:rFonts w:ascii="Times New Roman" w:hAnsi="Times New Roman" w:cs="Times New Roman"/>
          <w:sz w:val="24"/>
          <w:szCs w:val="24"/>
        </w:rPr>
        <w:t xml:space="preserve">excluding </w:t>
      </w:r>
      <w:r w:rsidR="00D117A8">
        <w:rPr>
          <w:rFonts w:ascii="Times New Roman" w:hAnsi="Times New Roman" w:cs="Times New Roman"/>
          <w:sz w:val="24"/>
          <w:szCs w:val="24"/>
        </w:rPr>
        <w:t>users</w:t>
      </w:r>
      <w:r w:rsidRPr="00882A12">
        <w:rPr>
          <w:rFonts w:ascii="Times New Roman" w:hAnsi="Times New Roman" w:cs="Times New Roman"/>
          <w:sz w:val="24"/>
          <w:szCs w:val="24"/>
        </w:rPr>
        <w:t>.</w:t>
      </w:r>
    </w:p>
    <w:p w14:paraId="2CD1ED47" w14:textId="7BAB9805"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 xml:space="preserve">Assessment of higher education websites concluded, despite available guidelines none of the sites met WCAG guidelines. In their conclusion of </w:t>
      </w:r>
      <w:r w:rsidR="00C42771">
        <w:rPr>
          <w:rFonts w:ascii="Times New Roman" w:hAnsi="Times New Roman" w:cs="Times New Roman"/>
          <w:sz w:val="24"/>
          <w:szCs w:val="24"/>
        </w:rPr>
        <w:t>a</w:t>
      </w:r>
      <w:r w:rsidRPr="00882A12">
        <w:rPr>
          <w:rFonts w:ascii="Times New Roman" w:hAnsi="Times New Roman" w:cs="Times New Roman"/>
          <w:sz w:val="24"/>
          <w:szCs w:val="24"/>
        </w:rPr>
        <w:t xml:space="preserve"> study, they highlighted the most common issues. These included “clear labelling of page titles, ease of keyboard access on navigation, presenting the breadcrumb easy to locate, and proper interface and results of search form design” they also highlighted “organizing the heading and link structures, proper labelling of headings and links, and keyboard navigation.” [5] </w:t>
      </w:r>
    </w:p>
    <w:p w14:paraId="0C887FDB" w14:textId="3DD528C6"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 xml:space="preserve">As guidelines are advisory, there is no mandatory guarantee of adoption. Designers ignoring them, </w:t>
      </w:r>
      <w:r w:rsidR="00C42771">
        <w:rPr>
          <w:rFonts w:ascii="Times New Roman" w:hAnsi="Times New Roman" w:cs="Times New Roman"/>
          <w:sz w:val="24"/>
          <w:szCs w:val="24"/>
        </w:rPr>
        <w:t>may</w:t>
      </w:r>
      <w:r w:rsidRPr="00882A12">
        <w:rPr>
          <w:rFonts w:ascii="Times New Roman" w:hAnsi="Times New Roman" w:cs="Times New Roman"/>
          <w:sz w:val="24"/>
          <w:szCs w:val="24"/>
        </w:rPr>
        <w:t xml:space="preserve"> perhaps reflect on</w:t>
      </w:r>
      <w:r w:rsidR="00B27C36">
        <w:rPr>
          <w:rFonts w:ascii="Times New Roman" w:hAnsi="Times New Roman" w:cs="Times New Roman"/>
          <w:sz w:val="24"/>
          <w:szCs w:val="24"/>
        </w:rPr>
        <w:t xml:space="preserve"> the</w:t>
      </w:r>
      <w:r w:rsidRPr="00882A12">
        <w:rPr>
          <w:rFonts w:ascii="Times New Roman" w:hAnsi="Times New Roman" w:cs="Times New Roman"/>
          <w:sz w:val="24"/>
          <w:szCs w:val="24"/>
        </w:rPr>
        <w:t xml:space="preserve"> impact</w:t>
      </w:r>
      <w:r w:rsidR="00B27C36">
        <w:rPr>
          <w:rFonts w:ascii="Times New Roman" w:hAnsi="Times New Roman" w:cs="Times New Roman"/>
          <w:sz w:val="24"/>
          <w:szCs w:val="24"/>
        </w:rPr>
        <w:t xml:space="preserve">s of </w:t>
      </w:r>
      <w:r w:rsidRPr="00882A12">
        <w:rPr>
          <w:rFonts w:ascii="Times New Roman" w:hAnsi="Times New Roman" w:cs="Times New Roman"/>
          <w:sz w:val="24"/>
          <w:szCs w:val="24"/>
        </w:rPr>
        <w:t>losing a section of their audience and valuable interactions.</w:t>
      </w:r>
    </w:p>
    <w:p w14:paraId="6B9DBDD6" w14:textId="4CA04D86"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Accessibility features have the potential to benefit to al</w:t>
      </w:r>
      <w:r w:rsidR="00B27C36">
        <w:rPr>
          <w:rFonts w:ascii="Times New Roman" w:hAnsi="Times New Roman" w:cs="Times New Roman"/>
          <w:sz w:val="24"/>
          <w:szCs w:val="24"/>
        </w:rPr>
        <w:t>l</w:t>
      </w:r>
      <w:r w:rsidRPr="00882A12">
        <w:rPr>
          <w:rFonts w:ascii="Times New Roman" w:hAnsi="Times New Roman" w:cs="Times New Roman"/>
          <w:sz w:val="24"/>
          <w:szCs w:val="24"/>
        </w:rPr>
        <w:t xml:space="preserve">. Inclusive design, making the design easier and clearer to navigate. This “will make content more accessible to a wider range of people, with disabilities…but will not address every user need” [6]. Balance is needed between presentation, functionality, and accessibility. </w:t>
      </w:r>
    </w:p>
    <w:p w14:paraId="1D88AD4F" w14:textId="3FCDF797"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 xml:space="preserve"> Considering compatibility with accessibility tools has meaningful impact, rather than a tick box exercise. </w:t>
      </w:r>
    </w:p>
    <w:p w14:paraId="1F6D7F33" w14:textId="77777777"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 xml:space="preserve">Greater amounts of information are being held and processed via the web, which does not have the same overheads of physical storage or buildings to store paper documentation or carry out revenue generating transactions. </w:t>
      </w:r>
    </w:p>
    <w:p w14:paraId="46B596A7" w14:textId="072FFDDA" w:rsidR="001F3A27" w:rsidRPr="00882A12" w:rsidRDefault="001C3D4F" w:rsidP="001F3A27">
      <w:pPr>
        <w:rPr>
          <w:rFonts w:ascii="Times New Roman" w:hAnsi="Times New Roman" w:cs="Times New Roman"/>
          <w:sz w:val="24"/>
          <w:szCs w:val="24"/>
        </w:rPr>
      </w:pPr>
      <w:r>
        <w:rPr>
          <w:rFonts w:ascii="Times New Roman" w:hAnsi="Times New Roman" w:cs="Times New Roman"/>
          <w:sz w:val="24"/>
          <w:szCs w:val="24"/>
        </w:rPr>
        <w:t>The internet holds</w:t>
      </w:r>
      <w:r w:rsidR="001F3A27" w:rsidRPr="00882A12">
        <w:rPr>
          <w:rFonts w:ascii="Times New Roman" w:hAnsi="Times New Roman" w:cs="Times New Roman"/>
          <w:sz w:val="24"/>
          <w:szCs w:val="24"/>
        </w:rPr>
        <w:t xml:space="preserve"> vast content, search engines help users find the needle (and the right type) in the haystack. Like using Google Maps </w:t>
      </w:r>
      <w:r w:rsidR="00E84E1A">
        <w:rPr>
          <w:rFonts w:ascii="Times New Roman" w:hAnsi="Times New Roman" w:cs="Times New Roman"/>
          <w:sz w:val="24"/>
          <w:szCs w:val="24"/>
        </w:rPr>
        <w:t>for</w:t>
      </w:r>
      <w:r w:rsidR="001F3A27" w:rsidRPr="00882A12">
        <w:rPr>
          <w:rFonts w:ascii="Times New Roman" w:hAnsi="Times New Roman" w:cs="Times New Roman"/>
          <w:sz w:val="24"/>
          <w:szCs w:val="24"/>
        </w:rPr>
        <w:t xml:space="preserve"> a location and route, they are a familiar tool</w:t>
      </w:r>
      <w:r w:rsidR="00F2460F">
        <w:rPr>
          <w:rFonts w:ascii="Times New Roman" w:hAnsi="Times New Roman" w:cs="Times New Roman"/>
          <w:sz w:val="24"/>
          <w:szCs w:val="24"/>
        </w:rPr>
        <w:t>, indexing</w:t>
      </w:r>
      <w:r w:rsidR="001F3A27" w:rsidRPr="00882A12">
        <w:rPr>
          <w:rFonts w:ascii="Times New Roman" w:hAnsi="Times New Roman" w:cs="Times New Roman"/>
          <w:sz w:val="24"/>
          <w:szCs w:val="24"/>
        </w:rPr>
        <w:t xml:space="preserve"> vast volumes of data and reach where we need quickly. </w:t>
      </w:r>
    </w:p>
    <w:p w14:paraId="3F615750" w14:textId="77777777"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Search engine optimisation (SEO) is  how website</w:t>
      </w:r>
      <w:r>
        <w:rPr>
          <w:rFonts w:ascii="Times New Roman" w:hAnsi="Times New Roman" w:cs="Times New Roman"/>
          <w:sz w:val="24"/>
          <w:szCs w:val="24"/>
        </w:rPr>
        <w:t>s</w:t>
      </w:r>
      <w:r w:rsidRPr="00882A12">
        <w:rPr>
          <w:rFonts w:ascii="Times New Roman" w:hAnsi="Times New Roman" w:cs="Times New Roman"/>
          <w:sz w:val="24"/>
          <w:szCs w:val="24"/>
        </w:rPr>
        <w:t xml:space="preserve"> ‘shout’ for attention. Although some have resources for paid placement, SEO is an essential, cost-effective option. “Because of this, SEO is too important for a company. It is important to use some important techniques in the search engine optimization.” [7] </w:t>
      </w:r>
      <w:r w:rsidRPr="00490602">
        <w:rPr>
          <w:rFonts w:ascii="Times New Roman" w:hAnsi="Times New Roman" w:cs="Times New Roman"/>
          <w:sz w:val="24"/>
          <w:szCs w:val="24"/>
        </w:rPr>
        <w:t>in their study</w:t>
      </w:r>
      <w:r>
        <w:rPr>
          <w:rFonts w:ascii="Times New Roman" w:hAnsi="Times New Roman" w:cs="Times New Roman"/>
          <w:sz w:val="24"/>
          <w:szCs w:val="24"/>
        </w:rPr>
        <w:t xml:space="preserve"> </w:t>
      </w:r>
      <w:r w:rsidRPr="00882A12">
        <w:rPr>
          <w:rFonts w:ascii="Times New Roman" w:hAnsi="Times New Roman" w:cs="Times New Roman"/>
          <w:sz w:val="24"/>
          <w:szCs w:val="24"/>
        </w:rPr>
        <w:t xml:space="preserve">Yalçın and Köse </w:t>
      </w:r>
      <w:r>
        <w:rPr>
          <w:rFonts w:ascii="Times New Roman" w:hAnsi="Times New Roman" w:cs="Times New Roman"/>
          <w:sz w:val="24"/>
          <w:szCs w:val="24"/>
        </w:rPr>
        <w:t>explain the importance of websites as a cost-effective means of reaching a significant audience. They explore how</w:t>
      </w:r>
      <w:r w:rsidRPr="00882A12">
        <w:rPr>
          <w:rFonts w:ascii="Times New Roman" w:hAnsi="Times New Roman" w:cs="Times New Roman"/>
          <w:sz w:val="24"/>
          <w:szCs w:val="24"/>
        </w:rPr>
        <w:t xml:space="preserve"> using keywords can differentiate a company’s offerings from the competition. Using “intelligible file name and “alt” value for items and links. They also suggest useful data is gained from site statistics on website ‘visits and user behaviours.</w:t>
      </w:r>
    </w:p>
    <w:p w14:paraId="145F7F51" w14:textId="77777777" w:rsidR="001F3A27" w:rsidRPr="00882A12" w:rsidRDefault="001F3A27" w:rsidP="001F3A27">
      <w:pPr>
        <w:rPr>
          <w:rFonts w:ascii="Times New Roman" w:hAnsi="Times New Roman" w:cs="Times New Roman"/>
          <w:sz w:val="24"/>
          <w:szCs w:val="24"/>
        </w:rPr>
      </w:pPr>
      <w:r w:rsidRPr="00882A12">
        <w:rPr>
          <w:rFonts w:ascii="Times New Roman" w:hAnsi="Times New Roman" w:cs="Times New Roman"/>
          <w:sz w:val="24"/>
          <w:szCs w:val="24"/>
        </w:rPr>
        <w:t xml:space="preserve">Without effective SEO, effective design, with great UX potential may never progress past potential if </w:t>
      </w:r>
      <w:r>
        <w:rPr>
          <w:rFonts w:ascii="Times New Roman" w:hAnsi="Times New Roman" w:cs="Times New Roman"/>
          <w:sz w:val="24"/>
          <w:szCs w:val="24"/>
        </w:rPr>
        <w:t>not</w:t>
      </w:r>
      <w:r w:rsidRPr="00882A12">
        <w:rPr>
          <w:rFonts w:ascii="Times New Roman" w:hAnsi="Times New Roman" w:cs="Times New Roman"/>
          <w:sz w:val="24"/>
          <w:szCs w:val="24"/>
        </w:rPr>
        <w:t xml:space="preserve"> effectively indexed, discovered, and used. </w:t>
      </w:r>
    </w:p>
    <w:p w14:paraId="0A3B9CAF" w14:textId="5F1DA5B3" w:rsidR="006C4145" w:rsidRPr="00A70B90" w:rsidRDefault="006C4145" w:rsidP="006C4145">
      <w:pPr>
        <w:pStyle w:val="Heading3"/>
        <w:rPr>
          <w:rFonts w:ascii="Times New Roman" w:hAnsi="Times New Roman" w:cs="Times New Roman"/>
          <w:sz w:val="28"/>
          <w:szCs w:val="28"/>
        </w:rPr>
      </w:pPr>
      <w:bookmarkStart w:id="29" w:name="_Toc156814607"/>
      <w:r w:rsidRPr="00A70B90">
        <w:rPr>
          <w:rFonts w:ascii="Times New Roman" w:hAnsi="Times New Roman" w:cs="Times New Roman"/>
          <w:sz w:val="28"/>
          <w:szCs w:val="28"/>
        </w:rPr>
        <w:t xml:space="preserve">My </w:t>
      </w:r>
      <w:r w:rsidR="00511169">
        <w:rPr>
          <w:rFonts w:ascii="Times New Roman" w:hAnsi="Times New Roman" w:cs="Times New Roman"/>
          <w:sz w:val="28"/>
          <w:szCs w:val="28"/>
        </w:rPr>
        <w:t>W</w:t>
      </w:r>
      <w:r w:rsidRPr="00A70B90">
        <w:rPr>
          <w:rFonts w:ascii="Times New Roman" w:hAnsi="Times New Roman" w:cs="Times New Roman"/>
          <w:sz w:val="28"/>
          <w:szCs w:val="28"/>
        </w:rPr>
        <w:t>e</w:t>
      </w:r>
      <w:r w:rsidR="000C7555" w:rsidRPr="00A70B90">
        <w:rPr>
          <w:rFonts w:ascii="Times New Roman" w:hAnsi="Times New Roman" w:cs="Times New Roman"/>
          <w:sz w:val="28"/>
          <w:szCs w:val="28"/>
        </w:rPr>
        <w:t xml:space="preserve">bsite </w:t>
      </w:r>
      <w:r w:rsidR="00511169">
        <w:rPr>
          <w:rFonts w:ascii="Times New Roman" w:hAnsi="Times New Roman" w:cs="Times New Roman"/>
          <w:sz w:val="28"/>
          <w:szCs w:val="28"/>
        </w:rPr>
        <w:t>E</w:t>
      </w:r>
      <w:r w:rsidR="000C7555" w:rsidRPr="00A70B90">
        <w:rPr>
          <w:rFonts w:ascii="Times New Roman" w:hAnsi="Times New Roman" w:cs="Times New Roman"/>
          <w:sz w:val="28"/>
          <w:szCs w:val="28"/>
        </w:rPr>
        <w:t>valuation</w:t>
      </w:r>
      <w:bookmarkEnd w:id="29"/>
    </w:p>
    <w:p w14:paraId="260E1CE8" w14:textId="77777777" w:rsidR="000C7555" w:rsidRPr="00882A12" w:rsidRDefault="000C7555" w:rsidP="000C7555">
      <w:pPr>
        <w:rPr>
          <w:rFonts w:ascii="Times New Roman" w:hAnsi="Times New Roman" w:cs="Times New Roman"/>
        </w:rPr>
      </w:pPr>
    </w:p>
    <w:p w14:paraId="377313E8" w14:textId="191F93FC" w:rsidR="000C7555" w:rsidRPr="00A70B90" w:rsidRDefault="00044E87" w:rsidP="000C7555">
      <w:pPr>
        <w:pStyle w:val="Heading4"/>
        <w:rPr>
          <w:rFonts w:ascii="Times New Roman" w:hAnsi="Times New Roman" w:cs="Times New Roman"/>
          <w:sz w:val="28"/>
          <w:szCs w:val="28"/>
        </w:rPr>
      </w:pPr>
      <w:r w:rsidRPr="00A70B90">
        <w:rPr>
          <w:rFonts w:ascii="Times New Roman" w:hAnsi="Times New Roman" w:cs="Times New Roman"/>
          <w:sz w:val="28"/>
          <w:szCs w:val="28"/>
        </w:rPr>
        <w:lastRenderedPageBreak/>
        <w:t>Usefulness</w:t>
      </w:r>
    </w:p>
    <w:p w14:paraId="621656F8" w14:textId="73E05733" w:rsidR="009936C1" w:rsidRDefault="009936C1" w:rsidP="009936C1">
      <w:pPr>
        <w:rPr>
          <w:rFonts w:ascii="Times New Roman" w:hAnsi="Times New Roman" w:cs="Times New Roman"/>
          <w:sz w:val="24"/>
          <w:szCs w:val="24"/>
        </w:rPr>
      </w:pPr>
      <w:r w:rsidRPr="00B0490C">
        <w:rPr>
          <w:rFonts w:ascii="Times New Roman" w:hAnsi="Times New Roman" w:cs="Times New Roman"/>
          <w:sz w:val="24"/>
          <w:szCs w:val="24"/>
        </w:rPr>
        <w:t>I</w:t>
      </w:r>
      <w:r>
        <w:rPr>
          <w:rFonts w:ascii="Times New Roman" w:hAnsi="Times New Roman" w:cs="Times New Roman"/>
          <w:sz w:val="24"/>
          <w:szCs w:val="24"/>
        </w:rPr>
        <w:t xml:space="preserve"> </w:t>
      </w:r>
      <w:r w:rsidRPr="00B0490C">
        <w:rPr>
          <w:rFonts w:ascii="Times New Roman" w:hAnsi="Times New Roman" w:cs="Times New Roman"/>
          <w:sz w:val="24"/>
          <w:szCs w:val="24"/>
        </w:rPr>
        <w:t xml:space="preserve">maintained consistent </w:t>
      </w:r>
      <w:r>
        <w:rPr>
          <w:rFonts w:ascii="Times New Roman" w:hAnsi="Times New Roman" w:cs="Times New Roman"/>
          <w:sz w:val="24"/>
          <w:szCs w:val="24"/>
        </w:rPr>
        <w:t>page styles for smoother, familiar UX</w:t>
      </w:r>
      <w:r w:rsidRPr="00473B28">
        <w:rPr>
          <w:rFonts w:ascii="Times New Roman" w:hAnsi="Times New Roman" w:cs="Times New Roman"/>
          <w:sz w:val="24"/>
          <w:szCs w:val="24"/>
        </w:rPr>
        <w:t xml:space="preserve">. The Home (title) page </w:t>
      </w:r>
      <w:r w:rsidR="005F20E7">
        <w:rPr>
          <w:rFonts w:ascii="Times New Roman" w:hAnsi="Times New Roman" w:cs="Times New Roman"/>
          <w:sz w:val="24"/>
          <w:szCs w:val="24"/>
        </w:rPr>
        <w:t>was</w:t>
      </w:r>
      <w:r w:rsidRPr="00473B28">
        <w:rPr>
          <w:rFonts w:ascii="Times New Roman" w:hAnsi="Times New Roman" w:cs="Times New Roman"/>
          <w:sz w:val="24"/>
          <w:szCs w:val="24"/>
        </w:rPr>
        <w:t xml:space="preserve"> styled specifically for impact</w:t>
      </w:r>
      <w:r>
        <w:rPr>
          <w:rFonts w:ascii="Times New Roman" w:hAnsi="Times New Roman" w:cs="Times New Roman"/>
          <w:sz w:val="24"/>
          <w:szCs w:val="24"/>
        </w:rPr>
        <w:t xml:space="preserve">. I have used a </w:t>
      </w:r>
      <w:r w:rsidRPr="00473B28">
        <w:rPr>
          <w:rFonts w:ascii="Times New Roman" w:hAnsi="Times New Roman" w:cs="Times New Roman"/>
          <w:sz w:val="24"/>
          <w:szCs w:val="24"/>
        </w:rPr>
        <w:t>common Footer/ Navbar style</w:t>
      </w:r>
      <w:r>
        <w:rPr>
          <w:rFonts w:ascii="Times New Roman" w:hAnsi="Times New Roman" w:cs="Times New Roman"/>
          <w:sz w:val="24"/>
          <w:szCs w:val="24"/>
        </w:rPr>
        <w:t xml:space="preserve"> to unify and add</w:t>
      </w:r>
      <w:r w:rsidR="005F20E7">
        <w:rPr>
          <w:rFonts w:ascii="Times New Roman" w:hAnsi="Times New Roman" w:cs="Times New Roman"/>
          <w:sz w:val="24"/>
          <w:szCs w:val="24"/>
        </w:rPr>
        <w:t>ed</w:t>
      </w:r>
      <w:r>
        <w:rPr>
          <w:rFonts w:ascii="Times New Roman" w:hAnsi="Times New Roman" w:cs="Times New Roman"/>
          <w:sz w:val="24"/>
          <w:szCs w:val="24"/>
        </w:rPr>
        <w:t xml:space="preserve"> interest with Headers and use of styled borders which also aid navigation. </w:t>
      </w:r>
    </w:p>
    <w:p w14:paraId="0E134C47" w14:textId="4991843F" w:rsidR="009936C1" w:rsidRPr="00473B28" w:rsidRDefault="009936C1" w:rsidP="009936C1">
      <w:pPr>
        <w:rPr>
          <w:rFonts w:ascii="Times New Roman" w:hAnsi="Times New Roman" w:cs="Times New Roman"/>
          <w:sz w:val="24"/>
          <w:szCs w:val="24"/>
        </w:rPr>
      </w:pPr>
      <w:r>
        <w:rPr>
          <w:rFonts w:ascii="Times New Roman" w:hAnsi="Times New Roman" w:cs="Times New Roman"/>
          <w:sz w:val="24"/>
          <w:szCs w:val="24"/>
        </w:rPr>
        <w:t xml:space="preserve"> To avoid </w:t>
      </w:r>
      <w:r w:rsidRPr="00473B28">
        <w:rPr>
          <w:rFonts w:ascii="Times New Roman" w:hAnsi="Times New Roman" w:cs="Times New Roman"/>
          <w:sz w:val="24"/>
          <w:szCs w:val="24"/>
        </w:rPr>
        <w:t>user fatigue</w:t>
      </w:r>
      <w:r w:rsidR="005F20E7">
        <w:rPr>
          <w:rFonts w:ascii="Times New Roman" w:hAnsi="Times New Roman" w:cs="Times New Roman"/>
          <w:sz w:val="24"/>
          <w:szCs w:val="24"/>
        </w:rPr>
        <w:t>,</w:t>
      </w:r>
      <w:r w:rsidRPr="00473B28">
        <w:rPr>
          <w:rFonts w:ascii="Times New Roman" w:hAnsi="Times New Roman" w:cs="Times New Roman"/>
          <w:sz w:val="24"/>
          <w:szCs w:val="24"/>
        </w:rPr>
        <w:t xml:space="preserve"> I have </w:t>
      </w:r>
      <w:r>
        <w:rPr>
          <w:rFonts w:ascii="Times New Roman" w:hAnsi="Times New Roman" w:cs="Times New Roman"/>
          <w:sz w:val="24"/>
          <w:szCs w:val="24"/>
        </w:rPr>
        <w:t>balanced</w:t>
      </w:r>
      <w:r w:rsidRPr="00473B28">
        <w:rPr>
          <w:rFonts w:ascii="Times New Roman" w:hAnsi="Times New Roman" w:cs="Times New Roman"/>
          <w:sz w:val="24"/>
          <w:szCs w:val="24"/>
        </w:rPr>
        <w:t xml:space="preserve"> visuals with text</w:t>
      </w:r>
      <w:r w:rsidR="005F20E7">
        <w:rPr>
          <w:rFonts w:ascii="Times New Roman" w:hAnsi="Times New Roman" w:cs="Times New Roman"/>
          <w:sz w:val="24"/>
          <w:szCs w:val="24"/>
        </w:rPr>
        <w:t>. A</w:t>
      </w:r>
      <w:r w:rsidRPr="00473B28">
        <w:rPr>
          <w:rFonts w:ascii="Times New Roman" w:hAnsi="Times New Roman" w:cs="Times New Roman"/>
          <w:sz w:val="24"/>
          <w:szCs w:val="24"/>
        </w:rPr>
        <w:t>djust</w:t>
      </w:r>
      <w:r>
        <w:rPr>
          <w:rFonts w:ascii="Times New Roman" w:hAnsi="Times New Roman" w:cs="Times New Roman"/>
          <w:sz w:val="24"/>
          <w:szCs w:val="24"/>
        </w:rPr>
        <w:t xml:space="preserve">ing spacing for a more pleasing visual if a consistent approach (general stylesheet) gave a confusing flow. </w:t>
      </w:r>
      <w:r w:rsidRPr="00473B28">
        <w:rPr>
          <w:rFonts w:ascii="Times New Roman" w:hAnsi="Times New Roman" w:cs="Times New Roman"/>
          <w:sz w:val="24"/>
          <w:szCs w:val="24"/>
        </w:rPr>
        <w:t xml:space="preserve"> </w:t>
      </w:r>
    </w:p>
    <w:p w14:paraId="1561EDA7" w14:textId="7945E237" w:rsidR="009936C1" w:rsidRDefault="009936C1" w:rsidP="009936C1">
      <w:pPr>
        <w:rPr>
          <w:rFonts w:ascii="Times New Roman" w:hAnsi="Times New Roman" w:cs="Times New Roman"/>
          <w:sz w:val="24"/>
          <w:szCs w:val="24"/>
        </w:rPr>
      </w:pPr>
      <w:r>
        <w:rPr>
          <w:rFonts w:ascii="Times New Roman" w:hAnsi="Times New Roman" w:cs="Times New Roman"/>
          <w:sz w:val="24"/>
          <w:szCs w:val="24"/>
        </w:rPr>
        <w:t>Animations are present to enhance simple layouts and designed to be eye-catching but not continually distracting from content. For example</w:t>
      </w:r>
      <w:r w:rsidRPr="00EF68DB">
        <w:rPr>
          <w:rFonts w:ascii="Times New Roman" w:hAnsi="Times New Roman" w:cs="Times New Roman"/>
          <w:sz w:val="24"/>
          <w:szCs w:val="24"/>
        </w:rPr>
        <w:t xml:space="preserve"> </w:t>
      </w:r>
      <w:r>
        <w:rPr>
          <w:rFonts w:ascii="Times New Roman" w:hAnsi="Times New Roman" w:cs="Times New Roman"/>
          <w:sz w:val="24"/>
          <w:szCs w:val="24"/>
        </w:rPr>
        <w:t>t</w:t>
      </w:r>
      <w:r w:rsidRPr="00473B28">
        <w:rPr>
          <w:rFonts w:ascii="Times New Roman" w:hAnsi="Times New Roman" w:cs="Times New Roman"/>
          <w:sz w:val="24"/>
          <w:szCs w:val="24"/>
        </w:rPr>
        <w:t>he GIF on the Costumes</w:t>
      </w:r>
      <w:r>
        <w:rPr>
          <w:rFonts w:ascii="Times New Roman" w:hAnsi="Times New Roman" w:cs="Times New Roman"/>
          <w:sz w:val="24"/>
          <w:szCs w:val="24"/>
        </w:rPr>
        <w:t xml:space="preserve"> page illustrates the topic next to it through a visual joke. This </w:t>
      </w:r>
      <w:r w:rsidR="0062789B">
        <w:rPr>
          <w:rFonts w:ascii="Times New Roman" w:hAnsi="Times New Roman" w:cs="Times New Roman"/>
          <w:sz w:val="24"/>
          <w:szCs w:val="24"/>
        </w:rPr>
        <w:t>became</w:t>
      </w:r>
      <w:r>
        <w:rPr>
          <w:rFonts w:ascii="Times New Roman" w:hAnsi="Times New Roman" w:cs="Times New Roman"/>
          <w:sz w:val="24"/>
          <w:szCs w:val="24"/>
        </w:rPr>
        <w:t xml:space="preserve"> quickly repetitive and </w:t>
      </w:r>
      <w:r w:rsidRPr="00473B28">
        <w:rPr>
          <w:rFonts w:ascii="Times New Roman" w:hAnsi="Times New Roman" w:cs="Times New Roman"/>
          <w:sz w:val="24"/>
          <w:szCs w:val="24"/>
        </w:rPr>
        <w:t>web searches for a solution</w:t>
      </w:r>
      <w:r>
        <w:rPr>
          <w:rFonts w:ascii="Times New Roman" w:hAnsi="Times New Roman" w:cs="Times New Roman"/>
          <w:sz w:val="24"/>
          <w:szCs w:val="24"/>
        </w:rPr>
        <w:t xml:space="preserve"> </w:t>
      </w:r>
      <w:r w:rsidRPr="00473B28">
        <w:rPr>
          <w:rFonts w:ascii="Times New Roman" w:hAnsi="Times New Roman" w:cs="Times New Roman"/>
          <w:sz w:val="24"/>
          <w:szCs w:val="24"/>
        </w:rPr>
        <w:t xml:space="preserve">only </w:t>
      </w:r>
      <w:r>
        <w:rPr>
          <w:rFonts w:ascii="Times New Roman" w:hAnsi="Times New Roman" w:cs="Times New Roman"/>
          <w:sz w:val="24"/>
          <w:szCs w:val="24"/>
        </w:rPr>
        <w:t>provided results involving</w:t>
      </w:r>
      <w:r w:rsidRPr="00473B28">
        <w:rPr>
          <w:rFonts w:ascii="Times New Roman" w:hAnsi="Times New Roman" w:cs="Times New Roman"/>
          <w:sz w:val="24"/>
          <w:szCs w:val="24"/>
        </w:rPr>
        <w:t xml:space="preserve"> JavaScript</w:t>
      </w:r>
      <w:r>
        <w:rPr>
          <w:rFonts w:ascii="Times New Roman" w:hAnsi="Times New Roman" w:cs="Times New Roman"/>
          <w:sz w:val="24"/>
          <w:szCs w:val="24"/>
        </w:rPr>
        <w:t xml:space="preserve">. I developed a workaround of </w:t>
      </w:r>
      <w:r w:rsidRPr="002D3F5E">
        <w:rPr>
          <w:rFonts w:ascii="Times New Roman" w:hAnsi="Times New Roman" w:cs="Times New Roman"/>
          <w:sz w:val="24"/>
          <w:szCs w:val="24"/>
        </w:rPr>
        <w:t>animation and fade.</w:t>
      </w:r>
      <w:r>
        <w:rPr>
          <w:rFonts w:ascii="Times New Roman" w:hAnsi="Times New Roman" w:cs="Times New Roman"/>
          <w:sz w:val="24"/>
          <w:szCs w:val="24"/>
        </w:rPr>
        <w:t xml:space="preserve"> </w:t>
      </w:r>
      <w:r w:rsidRPr="00473B28">
        <w:rPr>
          <w:rFonts w:ascii="Times New Roman" w:hAnsi="Times New Roman" w:cs="Times New Roman"/>
          <w:sz w:val="24"/>
          <w:szCs w:val="24"/>
        </w:rPr>
        <w:t xml:space="preserve"> Ideally with further development I would deploy </w:t>
      </w:r>
      <w:r>
        <w:rPr>
          <w:rFonts w:ascii="Times New Roman" w:hAnsi="Times New Roman" w:cs="Times New Roman"/>
          <w:sz w:val="24"/>
          <w:szCs w:val="24"/>
        </w:rPr>
        <w:t>a</w:t>
      </w:r>
      <w:r w:rsidRPr="00473B28">
        <w:rPr>
          <w:rFonts w:ascii="Times New Roman" w:hAnsi="Times New Roman" w:cs="Times New Roman"/>
          <w:sz w:val="24"/>
          <w:szCs w:val="24"/>
        </w:rPr>
        <w:t xml:space="preserve"> ‘disappear’ solution possibly with </w:t>
      </w:r>
      <w:r>
        <w:rPr>
          <w:rFonts w:ascii="Times New Roman" w:hAnsi="Times New Roman" w:cs="Times New Roman"/>
          <w:sz w:val="24"/>
          <w:szCs w:val="24"/>
        </w:rPr>
        <w:t>another</w:t>
      </w:r>
      <w:r w:rsidRPr="00473B28">
        <w:rPr>
          <w:rFonts w:ascii="Times New Roman" w:hAnsi="Times New Roman" w:cs="Times New Roman"/>
          <w:sz w:val="24"/>
          <w:szCs w:val="24"/>
        </w:rPr>
        <w:t xml:space="preserve"> image, </w:t>
      </w:r>
      <w:r>
        <w:rPr>
          <w:rFonts w:ascii="Times New Roman" w:hAnsi="Times New Roman" w:cs="Times New Roman"/>
          <w:sz w:val="24"/>
          <w:szCs w:val="24"/>
        </w:rPr>
        <w:t xml:space="preserve">layered </w:t>
      </w:r>
      <w:r w:rsidRPr="00473B28">
        <w:rPr>
          <w:rFonts w:ascii="Times New Roman" w:hAnsi="Times New Roman" w:cs="Times New Roman"/>
          <w:sz w:val="24"/>
          <w:szCs w:val="24"/>
        </w:rPr>
        <w:t>behind to ‘replace’ it</w:t>
      </w:r>
      <w:r>
        <w:rPr>
          <w:rFonts w:ascii="Times New Roman" w:hAnsi="Times New Roman" w:cs="Times New Roman"/>
          <w:sz w:val="24"/>
          <w:szCs w:val="24"/>
        </w:rPr>
        <w:t>.</w:t>
      </w:r>
    </w:p>
    <w:p w14:paraId="68E6D96F" w14:textId="0739D9F9" w:rsidR="009936C1" w:rsidRPr="00473B28" w:rsidRDefault="009936C1" w:rsidP="009936C1">
      <w:pPr>
        <w:rPr>
          <w:rFonts w:ascii="Times New Roman" w:hAnsi="Times New Roman" w:cs="Times New Roman"/>
          <w:sz w:val="24"/>
          <w:szCs w:val="24"/>
        </w:rPr>
      </w:pPr>
      <w:r>
        <w:rPr>
          <w:rFonts w:ascii="Times New Roman" w:hAnsi="Times New Roman" w:cs="Times New Roman"/>
          <w:sz w:val="24"/>
          <w:szCs w:val="24"/>
        </w:rPr>
        <w:t xml:space="preserve">The </w:t>
      </w:r>
      <w:r w:rsidRPr="00473B28">
        <w:rPr>
          <w:rFonts w:ascii="Times New Roman" w:hAnsi="Times New Roman" w:cs="Times New Roman"/>
          <w:sz w:val="24"/>
          <w:szCs w:val="24"/>
        </w:rPr>
        <w:t xml:space="preserve">Carousel </w:t>
      </w:r>
      <w:r>
        <w:rPr>
          <w:rFonts w:ascii="Times New Roman" w:hAnsi="Times New Roman" w:cs="Times New Roman"/>
          <w:sz w:val="24"/>
          <w:szCs w:val="24"/>
        </w:rPr>
        <w:t>was only used on a page where the images most enhanced and informed the content</w:t>
      </w:r>
      <w:r w:rsidRPr="00473B28">
        <w:rPr>
          <w:rFonts w:ascii="Times New Roman" w:hAnsi="Times New Roman" w:cs="Times New Roman"/>
          <w:sz w:val="24"/>
          <w:szCs w:val="24"/>
        </w:rPr>
        <w:t>. I reduced speed</w:t>
      </w:r>
      <w:r w:rsidR="008D376B">
        <w:rPr>
          <w:rFonts w:ascii="Times New Roman" w:hAnsi="Times New Roman" w:cs="Times New Roman"/>
          <w:sz w:val="24"/>
          <w:szCs w:val="24"/>
        </w:rPr>
        <w:t>s</w:t>
      </w:r>
      <w:r w:rsidRPr="00473B28">
        <w:rPr>
          <w:rFonts w:ascii="Times New Roman" w:hAnsi="Times New Roman" w:cs="Times New Roman"/>
          <w:sz w:val="24"/>
          <w:szCs w:val="24"/>
        </w:rPr>
        <w:t xml:space="preserve"> to create a stately costume promenade, appropriate for the theme. This allow time for enthusiasts to view and is calm enough to </w:t>
      </w:r>
      <w:r>
        <w:rPr>
          <w:rFonts w:ascii="Times New Roman" w:hAnsi="Times New Roman" w:cs="Times New Roman"/>
          <w:sz w:val="24"/>
          <w:szCs w:val="24"/>
        </w:rPr>
        <w:t>ignore before is hidden through scrolling down the page</w:t>
      </w:r>
      <w:r w:rsidRPr="00473B28">
        <w:rPr>
          <w:rFonts w:ascii="Times New Roman" w:hAnsi="Times New Roman" w:cs="Times New Roman"/>
          <w:sz w:val="24"/>
          <w:szCs w:val="24"/>
        </w:rPr>
        <w:t xml:space="preserve">. </w:t>
      </w:r>
    </w:p>
    <w:p w14:paraId="7B30793F" w14:textId="2F0BA22D" w:rsidR="009936C1" w:rsidRPr="00473B28" w:rsidRDefault="009936C1" w:rsidP="009936C1">
      <w:pPr>
        <w:rPr>
          <w:rFonts w:ascii="Times New Roman" w:hAnsi="Times New Roman" w:cs="Times New Roman"/>
          <w:sz w:val="24"/>
          <w:szCs w:val="24"/>
        </w:rPr>
      </w:pPr>
      <w:r>
        <w:rPr>
          <w:rFonts w:ascii="Times New Roman" w:hAnsi="Times New Roman" w:cs="Times New Roman"/>
          <w:sz w:val="24"/>
          <w:szCs w:val="24"/>
        </w:rPr>
        <w:t>Early t</w:t>
      </w:r>
      <w:r w:rsidRPr="00473B28">
        <w:rPr>
          <w:rFonts w:ascii="Times New Roman" w:hAnsi="Times New Roman" w:cs="Times New Roman"/>
          <w:sz w:val="24"/>
          <w:szCs w:val="24"/>
        </w:rPr>
        <w:t xml:space="preserve">est pages </w:t>
      </w:r>
      <w:r>
        <w:rPr>
          <w:rFonts w:ascii="Times New Roman" w:hAnsi="Times New Roman" w:cs="Times New Roman"/>
          <w:sz w:val="24"/>
          <w:szCs w:val="24"/>
        </w:rPr>
        <w:t>felt outdated.</w:t>
      </w:r>
      <w:r w:rsidRPr="00473B28">
        <w:rPr>
          <w:rFonts w:ascii="Times New Roman" w:hAnsi="Times New Roman" w:cs="Times New Roman"/>
          <w:sz w:val="24"/>
          <w:szCs w:val="24"/>
        </w:rPr>
        <w:t xml:space="preserve"> </w:t>
      </w:r>
      <w:r>
        <w:rPr>
          <w:rFonts w:ascii="Times New Roman" w:hAnsi="Times New Roman" w:cs="Times New Roman"/>
          <w:sz w:val="24"/>
          <w:szCs w:val="24"/>
        </w:rPr>
        <w:t>Adopting a</w:t>
      </w:r>
      <w:r w:rsidRPr="00473B28">
        <w:rPr>
          <w:rFonts w:ascii="Times New Roman" w:hAnsi="Times New Roman" w:cs="Times New Roman"/>
          <w:sz w:val="24"/>
          <w:szCs w:val="24"/>
        </w:rPr>
        <w:t xml:space="preserve"> darker shade of grey</w:t>
      </w:r>
      <w:r>
        <w:rPr>
          <w:rFonts w:ascii="Times New Roman" w:hAnsi="Times New Roman" w:cs="Times New Roman"/>
          <w:sz w:val="24"/>
          <w:szCs w:val="24"/>
        </w:rPr>
        <w:t>,</w:t>
      </w:r>
      <w:r w:rsidRPr="00473B28">
        <w:rPr>
          <w:rFonts w:ascii="Times New Roman" w:hAnsi="Times New Roman" w:cs="Times New Roman"/>
          <w:sz w:val="24"/>
          <w:szCs w:val="24"/>
        </w:rPr>
        <w:t xml:space="preserve"> I added impact</w:t>
      </w:r>
      <w:r>
        <w:rPr>
          <w:rFonts w:ascii="Times New Roman" w:hAnsi="Times New Roman" w:cs="Times New Roman"/>
          <w:sz w:val="24"/>
          <w:szCs w:val="24"/>
        </w:rPr>
        <w:t xml:space="preserve"> and better contrast</w:t>
      </w:r>
      <w:r w:rsidRPr="00473B28">
        <w:rPr>
          <w:rFonts w:ascii="Times New Roman" w:hAnsi="Times New Roman" w:cs="Times New Roman"/>
          <w:sz w:val="24"/>
          <w:szCs w:val="24"/>
        </w:rPr>
        <w:t xml:space="preserve">, </w:t>
      </w:r>
      <w:r>
        <w:rPr>
          <w:rFonts w:ascii="Times New Roman" w:hAnsi="Times New Roman" w:cs="Times New Roman"/>
          <w:sz w:val="24"/>
          <w:szCs w:val="24"/>
        </w:rPr>
        <w:t xml:space="preserve">providing the modern edge. </w:t>
      </w:r>
      <w:r w:rsidRPr="00473B28">
        <w:rPr>
          <w:rFonts w:ascii="Times New Roman" w:hAnsi="Times New Roman" w:cs="Times New Roman"/>
          <w:sz w:val="24"/>
          <w:szCs w:val="24"/>
        </w:rPr>
        <w:t xml:space="preserve">Adding in </w:t>
      </w:r>
      <w:r w:rsidR="00C735C9">
        <w:rPr>
          <w:rFonts w:ascii="Times New Roman" w:hAnsi="Times New Roman" w:cs="Times New Roman"/>
          <w:sz w:val="24"/>
          <w:szCs w:val="24"/>
        </w:rPr>
        <w:t xml:space="preserve">a </w:t>
      </w:r>
      <w:r w:rsidRPr="00473B28">
        <w:rPr>
          <w:rFonts w:ascii="Times New Roman" w:hAnsi="Times New Roman" w:cs="Times New Roman"/>
          <w:sz w:val="24"/>
          <w:szCs w:val="24"/>
        </w:rPr>
        <w:t xml:space="preserve">contrasting Coral </w:t>
      </w:r>
      <w:r>
        <w:rPr>
          <w:rFonts w:ascii="Times New Roman" w:hAnsi="Times New Roman" w:cs="Times New Roman"/>
          <w:sz w:val="24"/>
          <w:szCs w:val="24"/>
        </w:rPr>
        <w:t xml:space="preserve">Icon </w:t>
      </w:r>
      <w:r w:rsidRPr="00473B28">
        <w:rPr>
          <w:rFonts w:ascii="Times New Roman" w:hAnsi="Times New Roman" w:cs="Times New Roman"/>
          <w:sz w:val="24"/>
          <w:szCs w:val="24"/>
        </w:rPr>
        <w:t xml:space="preserve">helped lift </w:t>
      </w:r>
      <w:r>
        <w:rPr>
          <w:rFonts w:ascii="Times New Roman" w:hAnsi="Times New Roman" w:cs="Times New Roman"/>
          <w:sz w:val="24"/>
          <w:szCs w:val="24"/>
        </w:rPr>
        <w:t xml:space="preserve">visuals and gave a clearer modern brand. </w:t>
      </w:r>
      <w:r w:rsidRPr="00473B28">
        <w:rPr>
          <w:rFonts w:ascii="Times New Roman" w:hAnsi="Times New Roman" w:cs="Times New Roman"/>
          <w:sz w:val="24"/>
          <w:szCs w:val="24"/>
        </w:rPr>
        <w:t xml:space="preserve">Using </w:t>
      </w:r>
      <w:r w:rsidR="00205604">
        <w:rPr>
          <w:rFonts w:ascii="Times New Roman" w:hAnsi="Times New Roman" w:cs="Times New Roman"/>
          <w:sz w:val="24"/>
          <w:szCs w:val="24"/>
        </w:rPr>
        <w:t xml:space="preserve">a </w:t>
      </w:r>
      <w:r w:rsidRPr="00473B28">
        <w:rPr>
          <w:rFonts w:ascii="Times New Roman" w:hAnsi="Times New Roman" w:cs="Times New Roman"/>
          <w:sz w:val="24"/>
          <w:szCs w:val="24"/>
        </w:rPr>
        <w:t xml:space="preserve">graduated overlay over </w:t>
      </w:r>
      <w:r w:rsidR="00205604">
        <w:rPr>
          <w:rFonts w:ascii="Times New Roman" w:hAnsi="Times New Roman" w:cs="Times New Roman"/>
          <w:sz w:val="24"/>
          <w:szCs w:val="24"/>
        </w:rPr>
        <w:t>a</w:t>
      </w:r>
      <w:r w:rsidRPr="00473B28">
        <w:rPr>
          <w:rFonts w:ascii="Times New Roman" w:hAnsi="Times New Roman" w:cs="Times New Roman"/>
          <w:sz w:val="24"/>
          <w:szCs w:val="24"/>
        </w:rPr>
        <w:t xml:space="preserve"> </w:t>
      </w:r>
      <w:proofErr w:type="gramStart"/>
      <w:r w:rsidRPr="00473B28">
        <w:rPr>
          <w:rFonts w:ascii="Times New Roman" w:hAnsi="Times New Roman" w:cs="Times New Roman"/>
          <w:sz w:val="24"/>
          <w:szCs w:val="24"/>
        </w:rPr>
        <w:t>photographs</w:t>
      </w:r>
      <w:proofErr w:type="gramEnd"/>
      <w:r w:rsidRPr="00473B28">
        <w:rPr>
          <w:rFonts w:ascii="Times New Roman" w:hAnsi="Times New Roman" w:cs="Times New Roman"/>
          <w:sz w:val="24"/>
          <w:szCs w:val="24"/>
        </w:rPr>
        <w:t xml:space="preserve"> as a Hero image created a modern</w:t>
      </w:r>
      <w:r>
        <w:rPr>
          <w:rFonts w:ascii="Times New Roman" w:hAnsi="Times New Roman" w:cs="Times New Roman"/>
          <w:sz w:val="24"/>
          <w:szCs w:val="24"/>
        </w:rPr>
        <w:t>, yet simple</w:t>
      </w:r>
      <w:r w:rsidRPr="00473B28">
        <w:rPr>
          <w:rFonts w:ascii="Times New Roman" w:hAnsi="Times New Roman" w:cs="Times New Roman"/>
          <w:sz w:val="24"/>
          <w:szCs w:val="24"/>
        </w:rPr>
        <w:t xml:space="preserve"> </w:t>
      </w:r>
      <w:r>
        <w:rPr>
          <w:rFonts w:ascii="Times New Roman" w:hAnsi="Times New Roman" w:cs="Times New Roman"/>
          <w:sz w:val="24"/>
          <w:szCs w:val="24"/>
        </w:rPr>
        <w:t>design</w:t>
      </w:r>
      <w:r w:rsidRPr="00473B28">
        <w:rPr>
          <w:rFonts w:ascii="Times New Roman" w:hAnsi="Times New Roman" w:cs="Times New Roman"/>
          <w:sz w:val="24"/>
          <w:szCs w:val="24"/>
        </w:rPr>
        <w:t xml:space="preserve">, which is key to Regency style. </w:t>
      </w:r>
      <w:r>
        <w:rPr>
          <w:rFonts w:ascii="Times New Roman" w:hAnsi="Times New Roman" w:cs="Times New Roman"/>
          <w:sz w:val="24"/>
          <w:szCs w:val="24"/>
        </w:rPr>
        <w:t xml:space="preserve">Keeping a limited </w:t>
      </w:r>
      <w:r w:rsidRPr="00473B28">
        <w:rPr>
          <w:rFonts w:ascii="Times New Roman" w:hAnsi="Times New Roman" w:cs="Times New Roman"/>
          <w:sz w:val="24"/>
          <w:szCs w:val="24"/>
        </w:rPr>
        <w:t xml:space="preserve">palette </w:t>
      </w:r>
      <w:r>
        <w:rPr>
          <w:rFonts w:ascii="Times New Roman" w:hAnsi="Times New Roman" w:cs="Times New Roman"/>
          <w:sz w:val="24"/>
          <w:szCs w:val="24"/>
        </w:rPr>
        <w:t xml:space="preserve">for improved readability and focus on content, I used a </w:t>
      </w:r>
      <w:r w:rsidRPr="00473B28">
        <w:rPr>
          <w:rFonts w:ascii="Times New Roman" w:hAnsi="Times New Roman" w:cs="Times New Roman"/>
          <w:sz w:val="24"/>
          <w:szCs w:val="24"/>
        </w:rPr>
        <w:t xml:space="preserve">brighter Coral </w:t>
      </w:r>
      <w:r>
        <w:rPr>
          <w:rFonts w:ascii="Times New Roman" w:hAnsi="Times New Roman" w:cs="Times New Roman"/>
          <w:sz w:val="24"/>
          <w:szCs w:val="24"/>
        </w:rPr>
        <w:t xml:space="preserve">to </w:t>
      </w:r>
      <w:r w:rsidRPr="00473B28">
        <w:rPr>
          <w:rFonts w:ascii="Times New Roman" w:hAnsi="Times New Roman" w:cs="Times New Roman"/>
          <w:sz w:val="24"/>
          <w:szCs w:val="24"/>
        </w:rPr>
        <w:t xml:space="preserve">accent only. I did experiment with Coral </w:t>
      </w:r>
      <w:r>
        <w:rPr>
          <w:rFonts w:ascii="Times New Roman" w:hAnsi="Times New Roman" w:cs="Times New Roman"/>
          <w:sz w:val="24"/>
          <w:szCs w:val="24"/>
        </w:rPr>
        <w:t>for a blur behind page Titles</w:t>
      </w:r>
      <w:r w:rsidRPr="00473B28">
        <w:rPr>
          <w:rFonts w:ascii="Times New Roman" w:hAnsi="Times New Roman" w:cs="Times New Roman"/>
          <w:sz w:val="24"/>
          <w:szCs w:val="24"/>
        </w:rPr>
        <w:t xml:space="preserve">, but the result was </w:t>
      </w:r>
      <w:r>
        <w:rPr>
          <w:rFonts w:ascii="Times New Roman" w:hAnsi="Times New Roman" w:cs="Times New Roman"/>
          <w:sz w:val="24"/>
          <w:szCs w:val="24"/>
        </w:rPr>
        <w:t xml:space="preserve">visually disturbing. Instead the alternative </w:t>
      </w:r>
      <w:r w:rsidRPr="00473B28">
        <w:rPr>
          <w:rFonts w:ascii="Times New Roman" w:hAnsi="Times New Roman" w:cs="Times New Roman"/>
          <w:sz w:val="24"/>
          <w:szCs w:val="24"/>
        </w:rPr>
        <w:t xml:space="preserve">Deep Sea Green </w:t>
      </w:r>
      <w:r>
        <w:rPr>
          <w:rFonts w:ascii="Times New Roman" w:hAnsi="Times New Roman" w:cs="Times New Roman"/>
          <w:sz w:val="24"/>
          <w:szCs w:val="24"/>
        </w:rPr>
        <w:t xml:space="preserve">gave a </w:t>
      </w:r>
      <w:r w:rsidRPr="00473B28">
        <w:rPr>
          <w:rFonts w:ascii="Times New Roman" w:hAnsi="Times New Roman" w:cs="Times New Roman"/>
          <w:sz w:val="24"/>
          <w:szCs w:val="24"/>
        </w:rPr>
        <w:t xml:space="preserve">subtler impact. </w:t>
      </w:r>
      <w:r>
        <w:rPr>
          <w:rFonts w:ascii="Times New Roman" w:hAnsi="Times New Roman" w:cs="Times New Roman"/>
          <w:sz w:val="24"/>
          <w:szCs w:val="24"/>
        </w:rPr>
        <w:t>Testing</w:t>
      </w:r>
      <w:r w:rsidRPr="00473B28">
        <w:rPr>
          <w:rFonts w:ascii="Times New Roman" w:hAnsi="Times New Roman" w:cs="Times New Roman"/>
          <w:sz w:val="24"/>
          <w:szCs w:val="24"/>
        </w:rPr>
        <w:t xml:space="preserve"> with a sight impaired individual </w:t>
      </w:r>
      <w:r>
        <w:rPr>
          <w:rFonts w:ascii="Times New Roman" w:hAnsi="Times New Roman" w:cs="Times New Roman"/>
          <w:sz w:val="24"/>
          <w:szCs w:val="24"/>
        </w:rPr>
        <w:t xml:space="preserve">I obtained feedback </w:t>
      </w:r>
      <w:r w:rsidRPr="00473B28">
        <w:rPr>
          <w:rFonts w:ascii="Times New Roman" w:hAnsi="Times New Roman" w:cs="Times New Roman"/>
          <w:sz w:val="24"/>
          <w:szCs w:val="24"/>
        </w:rPr>
        <w:t>that while they couldn’t see the effect well</w:t>
      </w:r>
      <w:r>
        <w:rPr>
          <w:rFonts w:ascii="Times New Roman" w:hAnsi="Times New Roman" w:cs="Times New Roman"/>
          <w:sz w:val="24"/>
          <w:szCs w:val="24"/>
        </w:rPr>
        <w:t>,</w:t>
      </w:r>
      <w:r w:rsidRPr="00473B28">
        <w:rPr>
          <w:rFonts w:ascii="Times New Roman" w:hAnsi="Times New Roman" w:cs="Times New Roman"/>
          <w:sz w:val="24"/>
          <w:szCs w:val="24"/>
        </w:rPr>
        <w:t xml:space="preserve"> it did not impair readability.</w:t>
      </w:r>
    </w:p>
    <w:p w14:paraId="0DA864BE" w14:textId="77777777" w:rsidR="009936C1" w:rsidRPr="00473B28" w:rsidRDefault="009936C1" w:rsidP="009936C1">
      <w:pPr>
        <w:rPr>
          <w:rFonts w:ascii="Times New Roman" w:hAnsi="Times New Roman" w:cs="Times New Roman"/>
          <w:sz w:val="24"/>
          <w:szCs w:val="24"/>
        </w:rPr>
      </w:pPr>
      <w:r>
        <w:rPr>
          <w:rFonts w:ascii="Times New Roman" w:hAnsi="Times New Roman" w:cs="Times New Roman"/>
          <w:sz w:val="24"/>
          <w:szCs w:val="24"/>
        </w:rPr>
        <w:t xml:space="preserve">The site uses a </w:t>
      </w:r>
      <w:r w:rsidRPr="00473B28">
        <w:rPr>
          <w:rFonts w:ascii="Times New Roman" w:hAnsi="Times New Roman" w:cs="Times New Roman"/>
          <w:sz w:val="24"/>
          <w:szCs w:val="24"/>
        </w:rPr>
        <w:t xml:space="preserve">simple linear </w:t>
      </w:r>
      <w:r>
        <w:rPr>
          <w:rFonts w:ascii="Times New Roman" w:hAnsi="Times New Roman" w:cs="Times New Roman"/>
          <w:sz w:val="24"/>
          <w:szCs w:val="24"/>
        </w:rPr>
        <w:t>navigation structure</w:t>
      </w:r>
      <w:r w:rsidRPr="00473B28">
        <w:rPr>
          <w:rFonts w:ascii="Times New Roman" w:hAnsi="Times New Roman" w:cs="Times New Roman"/>
          <w:sz w:val="24"/>
          <w:szCs w:val="24"/>
        </w:rPr>
        <w:t>, Once the Homepage is open, any page can be navigated to from that or any other page. If further pages were added I would consider drop downs by theme on each of the navbar options. This would be user tested to check navigation still a smooth experience</w:t>
      </w:r>
      <w:r>
        <w:rPr>
          <w:rFonts w:ascii="Times New Roman" w:hAnsi="Times New Roman" w:cs="Times New Roman"/>
          <w:sz w:val="24"/>
          <w:szCs w:val="24"/>
        </w:rPr>
        <w:t>.</w:t>
      </w:r>
    </w:p>
    <w:p w14:paraId="102D946F" w14:textId="77777777" w:rsidR="009936C1" w:rsidRPr="00473B28" w:rsidRDefault="009936C1" w:rsidP="009936C1">
      <w:pPr>
        <w:rPr>
          <w:rFonts w:ascii="Times New Roman" w:hAnsi="Times New Roman" w:cs="Times New Roman"/>
          <w:sz w:val="24"/>
          <w:szCs w:val="24"/>
        </w:rPr>
      </w:pPr>
      <w:r w:rsidRPr="00473B28">
        <w:rPr>
          <w:rFonts w:ascii="Times New Roman" w:hAnsi="Times New Roman" w:cs="Times New Roman"/>
          <w:sz w:val="24"/>
          <w:szCs w:val="24"/>
        </w:rPr>
        <w:t xml:space="preserve">With </w:t>
      </w:r>
      <w:r>
        <w:rPr>
          <w:rFonts w:ascii="Times New Roman" w:hAnsi="Times New Roman" w:cs="Times New Roman"/>
          <w:sz w:val="24"/>
          <w:szCs w:val="24"/>
        </w:rPr>
        <w:t>further</w:t>
      </w:r>
      <w:r w:rsidRPr="00473B28">
        <w:rPr>
          <w:rFonts w:ascii="Times New Roman" w:hAnsi="Times New Roman" w:cs="Times New Roman"/>
          <w:sz w:val="24"/>
          <w:szCs w:val="24"/>
        </w:rPr>
        <w:t xml:space="preserve"> development time</w:t>
      </w:r>
      <w:r>
        <w:rPr>
          <w:rFonts w:ascii="Times New Roman" w:hAnsi="Times New Roman" w:cs="Times New Roman"/>
          <w:sz w:val="24"/>
          <w:szCs w:val="24"/>
        </w:rPr>
        <w:t xml:space="preserve">, </w:t>
      </w:r>
      <w:r w:rsidRPr="00473B28">
        <w:rPr>
          <w:rFonts w:ascii="Times New Roman" w:hAnsi="Times New Roman" w:cs="Times New Roman"/>
          <w:sz w:val="24"/>
          <w:szCs w:val="24"/>
        </w:rPr>
        <w:t xml:space="preserve"> I would </w:t>
      </w:r>
      <w:r>
        <w:rPr>
          <w:rFonts w:ascii="Times New Roman" w:hAnsi="Times New Roman" w:cs="Times New Roman"/>
          <w:sz w:val="24"/>
          <w:szCs w:val="24"/>
        </w:rPr>
        <w:t>develop</w:t>
      </w:r>
      <w:r w:rsidRPr="00473B28">
        <w:rPr>
          <w:rFonts w:ascii="Times New Roman" w:hAnsi="Times New Roman" w:cs="Times New Roman"/>
          <w:sz w:val="24"/>
          <w:szCs w:val="24"/>
        </w:rPr>
        <w:t xml:space="preserve"> the animations on the Sewing page more. T</w:t>
      </w:r>
      <w:r>
        <w:rPr>
          <w:rFonts w:ascii="Times New Roman" w:hAnsi="Times New Roman" w:cs="Times New Roman"/>
          <w:sz w:val="24"/>
          <w:szCs w:val="24"/>
        </w:rPr>
        <w:t xml:space="preserve">he animations indicates the process of starting with the resources and moving on to the creations in progress. This should give </w:t>
      </w:r>
      <w:r w:rsidRPr="00473B28">
        <w:rPr>
          <w:rFonts w:ascii="Times New Roman" w:hAnsi="Times New Roman" w:cs="Times New Roman"/>
          <w:sz w:val="24"/>
          <w:szCs w:val="24"/>
        </w:rPr>
        <w:t xml:space="preserve">some interest to the process even for viewers less enthusiastic about </w:t>
      </w:r>
      <w:r>
        <w:rPr>
          <w:rFonts w:ascii="Times New Roman" w:hAnsi="Times New Roman" w:cs="Times New Roman"/>
          <w:sz w:val="24"/>
          <w:szCs w:val="24"/>
        </w:rPr>
        <w:t>the topic. A</w:t>
      </w:r>
      <w:r w:rsidRPr="00473B28">
        <w:rPr>
          <w:rFonts w:ascii="Times New Roman" w:hAnsi="Times New Roman" w:cs="Times New Roman"/>
          <w:sz w:val="24"/>
          <w:szCs w:val="24"/>
        </w:rPr>
        <w:t xml:space="preserve"> blog could be added under this section later. </w:t>
      </w:r>
    </w:p>
    <w:p w14:paraId="3FA41DC6" w14:textId="7CB86D07" w:rsidR="009936C1" w:rsidRPr="00473B28" w:rsidRDefault="009936C1" w:rsidP="009936C1">
      <w:pPr>
        <w:rPr>
          <w:rFonts w:ascii="Times New Roman" w:hAnsi="Times New Roman" w:cs="Times New Roman"/>
          <w:sz w:val="24"/>
          <w:szCs w:val="24"/>
        </w:rPr>
      </w:pPr>
      <w:r w:rsidRPr="00473B28">
        <w:rPr>
          <w:rFonts w:ascii="Times New Roman" w:hAnsi="Times New Roman" w:cs="Times New Roman"/>
          <w:sz w:val="24"/>
          <w:szCs w:val="24"/>
        </w:rPr>
        <w:lastRenderedPageBreak/>
        <w:t>I have added media queries</w:t>
      </w:r>
      <w:r>
        <w:rPr>
          <w:rFonts w:ascii="Times New Roman" w:hAnsi="Times New Roman" w:cs="Times New Roman"/>
          <w:sz w:val="24"/>
          <w:szCs w:val="24"/>
        </w:rPr>
        <w:t xml:space="preserve"> and tested f</w:t>
      </w:r>
      <w:r w:rsidRPr="00F979B8">
        <w:rPr>
          <w:rFonts w:ascii="Times New Roman" w:hAnsi="Times New Roman" w:cs="Times New Roman"/>
          <w:sz w:val="24"/>
          <w:szCs w:val="24"/>
        </w:rPr>
        <w:t xml:space="preserve">or various screen sizes to </w:t>
      </w:r>
      <w:r>
        <w:rPr>
          <w:rFonts w:ascii="Times New Roman" w:hAnsi="Times New Roman" w:cs="Times New Roman"/>
          <w:sz w:val="24"/>
          <w:szCs w:val="24"/>
        </w:rPr>
        <w:t>improve the UX for differing screen sizes. D</w:t>
      </w:r>
      <w:r w:rsidRPr="00473B28">
        <w:rPr>
          <w:rFonts w:ascii="Times New Roman" w:hAnsi="Times New Roman" w:cs="Times New Roman"/>
          <w:sz w:val="24"/>
          <w:szCs w:val="24"/>
        </w:rPr>
        <w:t xml:space="preserve">evoted fans can </w:t>
      </w:r>
      <w:r>
        <w:rPr>
          <w:rFonts w:ascii="Times New Roman" w:hAnsi="Times New Roman" w:cs="Times New Roman"/>
          <w:sz w:val="24"/>
          <w:szCs w:val="24"/>
        </w:rPr>
        <w:t xml:space="preserve">view on a tablet </w:t>
      </w:r>
      <w:r w:rsidRPr="00473B28">
        <w:rPr>
          <w:rFonts w:ascii="Times New Roman" w:hAnsi="Times New Roman" w:cs="Times New Roman"/>
          <w:sz w:val="24"/>
          <w:szCs w:val="24"/>
        </w:rPr>
        <w:t>during a costume parade or</w:t>
      </w:r>
      <w:r>
        <w:rPr>
          <w:rFonts w:ascii="Times New Roman" w:hAnsi="Times New Roman" w:cs="Times New Roman"/>
          <w:sz w:val="24"/>
          <w:szCs w:val="24"/>
        </w:rPr>
        <w:t xml:space="preserve"> </w:t>
      </w:r>
      <w:r w:rsidR="00B47021">
        <w:rPr>
          <w:rFonts w:ascii="Times New Roman" w:hAnsi="Times New Roman" w:cs="Times New Roman"/>
          <w:sz w:val="24"/>
          <w:szCs w:val="24"/>
        </w:rPr>
        <w:t xml:space="preserve">on </w:t>
      </w:r>
      <w:r>
        <w:rPr>
          <w:rFonts w:ascii="Times New Roman" w:hAnsi="Times New Roman" w:cs="Times New Roman"/>
          <w:sz w:val="24"/>
          <w:szCs w:val="24"/>
        </w:rPr>
        <w:t xml:space="preserve">a large monitor in their </w:t>
      </w:r>
      <w:r w:rsidRPr="00473B28">
        <w:rPr>
          <w:rFonts w:ascii="Times New Roman" w:hAnsi="Times New Roman" w:cs="Times New Roman"/>
          <w:sz w:val="24"/>
          <w:szCs w:val="24"/>
        </w:rPr>
        <w:t xml:space="preserve">Jane Austen Pyjamas at home. </w:t>
      </w:r>
    </w:p>
    <w:p w14:paraId="1616F84B" w14:textId="77777777" w:rsidR="009936C1" w:rsidRDefault="009936C1" w:rsidP="009936C1">
      <w:pPr>
        <w:rPr>
          <w:rFonts w:ascii="Times New Roman" w:hAnsi="Times New Roman" w:cs="Times New Roman"/>
          <w:sz w:val="24"/>
          <w:szCs w:val="24"/>
        </w:rPr>
      </w:pPr>
      <w:r w:rsidRPr="00473B28">
        <w:rPr>
          <w:rFonts w:ascii="Times New Roman" w:hAnsi="Times New Roman" w:cs="Times New Roman"/>
          <w:sz w:val="24"/>
          <w:szCs w:val="24"/>
        </w:rPr>
        <w:t xml:space="preserve">Using </w:t>
      </w:r>
      <w:r>
        <w:rPr>
          <w:rFonts w:ascii="Times New Roman" w:hAnsi="Times New Roman" w:cs="Times New Roman"/>
          <w:sz w:val="24"/>
          <w:szCs w:val="24"/>
        </w:rPr>
        <w:t>the I</w:t>
      </w:r>
      <w:r w:rsidRPr="00473B28">
        <w:rPr>
          <w:rFonts w:ascii="Times New Roman" w:hAnsi="Times New Roman" w:cs="Times New Roman"/>
          <w:sz w:val="24"/>
          <w:szCs w:val="24"/>
        </w:rPr>
        <w:t xml:space="preserve">nspect </w:t>
      </w:r>
      <w:r>
        <w:rPr>
          <w:rFonts w:ascii="Times New Roman" w:hAnsi="Times New Roman" w:cs="Times New Roman"/>
          <w:sz w:val="24"/>
          <w:szCs w:val="24"/>
        </w:rPr>
        <w:t xml:space="preserve">browser feature, </w:t>
      </w:r>
      <w:r w:rsidRPr="00473B28">
        <w:rPr>
          <w:rFonts w:ascii="Times New Roman" w:hAnsi="Times New Roman" w:cs="Times New Roman"/>
          <w:sz w:val="24"/>
          <w:szCs w:val="24"/>
        </w:rPr>
        <w:t xml:space="preserve"> I </w:t>
      </w:r>
      <w:r>
        <w:rPr>
          <w:rFonts w:ascii="Times New Roman" w:hAnsi="Times New Roman" w:cs="Times New Roman"/>
          <w:sz w:val="24"/>
          <w:szCs w:val="24"/>
        </w:rPr>
        <w:t xml:space="preserve">checked </w:t>
      </w:r>
      <w:r w:rsidRPr="00473B28">
        <w:rPr>
          <w:rFonts w:ascii="Times New Roman" w:hAnsi="Times New Roman" w:cs="Times New Roman"/>
          <w:sz w:val="24"/>
          <w:szCs w:val="24"/>
        </w:rPr>
        <w:t>that visuals and animations did not impair the enjoyment of the content on each page</w:t>
      </w:r>
      <w:r>
        <w:rPr>
          <w:rFonts w:ascii="Times New Roman" w:hAnsi="Times New Roman" w:cs="Times New Roman"/>
          <w:sz w:val="24"/>
          <w:szCs w:val="24"/>
        </w:rPr>
        <w:t xml:space="preserve"> or impair performance</w:t>
      </w:r>
      <w:r w:rsidRPr="00473B28">
        <w:rPr>
          <w:rFonts w:ascii="Times New Roman" w:hAnsi="Times New Roman" w:cs="Times New Roman"/>
          <w:sz w:val="24"/>
          <w:szCs w:val="24"/>
        </w:rPr>
        <w:t xml:space="preserve">. </w:t>
      </w:r>
    </w:p>
    <w:p w14:paraId="577460A6" w14:textId="65BB6271" w:rsidR="000C7555" w:rsidRPr="00A70B90" w:rsidRDefault="00044E87" w:rsidP="000C7555">
      <w:pPr>
        <w:pStyle w:val="Heading4"/>
        <w:rPr>
          <w:rFonts w:ascii="Times New Roman" w:hAnsi="Times New Roman" w:cs="Times New Roman"/>
          <w:sz w:val="28"/>
          <w:szCs w:val="28"/>
        </w:rPr>
      </w:pPr>
      <w:r w:rsidRPr="00A70B90">
        <w:rPr>
          <w:rFonts w:ascii="Times New Roman" w:hAnsi="Times New Roman" w:cs="Times New Roman"/>
          <w:sz w:val="28"/>
          <w:szCs w:val="28"/>
        </w:rPr>
        <w:t>SEO</w:t>
      </w:r>
    </w:p>
    <w:p w14:paraId="19C9C1A5" w14:textId="1E8ADC59" w:rsidR="00E92A31" w:rsidRPr="00473B28" w:rsidRDefault="00E92A31" w:rsidP="00E92A31">
      <w:pPr>
        <w:rPr>
          <w:rFonts w:ascii="Times New Roman" w:hAnsi="Times New Roman" w:cs="Times New Roman"/>
          <w:sz w:val="24"/>
          <w:szCs w:val="24"/>
        </w:rPr>
      </w:pPr>
      <w:r w:rsidRPr="00473B28">
        <w:rPr>
          <w:rFonts w:ascii="Times New Roman" w:hAnsi="Times New Roman" w:cs="Times New Roman"/>
          <w:sz w:val="24"/>
          <w:szCs w:val="24"/>
        </w:rPr>
        <w:t>This has been used to add a Meta keyword tab to the pages based on words frequently used. I have added some with less competition</w:t>
      </w:r>
      <w:r w:rsidR="00357C3D">
        <w:rPr>
          <w:rFonts w:ascii="Times New Roman" w:hAnsi="Times New Roman" w:cs="Times New Roman"/>
          <w:sz w:val="24"/>
          <w:szCs w:val="24"/>
        </w:rPr>
        <w:t>,</w:t>
      </w:r>
      <w:r w:rsidRPr="00473B28">
        <w:rPr>
          <w:rFonts w:ascii="Times New Roman" w:hAnsi="Times New Roman" w:cs="Times New Roman"/>
          <w:sz w:val="24"/>
          <w:szCs w:val="24"/>
        </w:rPr>
        <w:t xml:space="preserve"> to improve result hits and rankings. My approach is limited to keywords that add value and make sense for the page purpose and content. As per Yalçın and Köse</w:t>
      </w:r>
      <w:r>
        <w:rPr>
          <w:rFonts w:ascii="Times New Roman" w:hAnsi="Times New Roman" w:cs="Times New Roman"/>
          <w:sz w:val="24"/>
          <w:szCs w:val="24"/>
        </w:rPr>
        <w:t>’s</w:t>
      </w:r>
      <w:r w:rsidRPr="00473B28">
        <w:rPr>
          <w:rFonts w:ascii="Times New Roman" w:hAnsi="Times New Roman" w:cs="Times New Roman"/>
          <w:sz w:val="24"/>
          <w:szCs w:val="24"/>
        </w:rPr>
        <w:t xml:space="preserve"> study. [7]  </w:t>
      </w:r>
    </w:p>
    <w:p w14:paraId="011AF01B" w14:textId="4523C4F7" w:rsidR="00B744C6" w:rsidRPr="00882A12" w:rsidRDefault="00341257" w:rsidP="000C7555">
      <w:pPr>
        <w:rPr>
          <w:rFonts w:ascii="Times New Roman" w:hAnsi="Times New Roman" w:cs="Times New Roman"/>
        </w:rPr>
      </w:pPr>
      <w:r w:rsidRPr="00882A12">
        <w:rPr>
          <w:rFonts w:ascii="Times New Roman" w:hAnsi="Times New Roman" w:cs="Times New Roman"/>
          <w:noProof/>
        </w:rPr>
        <w:drawing>
          <wp:inline distT="0" distB="0" distL="0" distR="0" wp14:anchorId="08480E93" wp14:editId="5AC19EF0">
            <wp:extent cx="3548173" cy="1794164"/>
            <wp:effectExtent l="0" t="0" r="0" b="0"/>
            <wp:docPr id="21065212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521279" name="Picture 1" descr="A screenshot of a computer&#10;&#10;Description automatically generated"/>
                    <pic:cNvPicPr/>
                  </pic:nvPicPr>
                  <pic:blipFill rotWithShape="1">
                    <a:blip r:embed="rId29"/>
                    <a:srcRect b="11467"/>
                    <a:stretch/>
                  </pic:blipFill>
                  <pic:spPr bwMode="auto">
                    <a:xfrm>
                      <a:off x="0" y="0"/>
                      <a:ext cx="3551096" cy="1795642"/>
                    </a:xfrm>
                    <a:prstGeom prst="rect">
                      <a:avLst/>
                    </a:prstGeom>
                    <a:ln>
                      <a:noFill/>
                    </a:ln>
                    <a:extLst>
                      <a:ext uri="{53640926-AAD7-44D8-BBD7-CCE9431645EC}">
                        <a14:shadowObscured xmlns:a14="http://schemas.microsoft.com/office/drawing/2010/main"/>
                      </a:ext>
                    </a:extLst>
                  </pic:spPr>
                </pic:pic>
              </a:graphicData>
            </a:graphic>
          </wp:inline>
        </w:drawing>
      </w:r>
    </w:p>
    <w:p w14:paraId="533559CA" w14:textId="2F844F41" w:rsidR="00341257" w:rsidRPr="00A70B90" w:rsidRDefault="00F759D8" w:rsidP="00F759D8">
      <w:pPr>
        <w:pStyle w:val="Caption"/>
        <w:rPr>
          <w:rFonts w:ascii="Times New Roman" w:hAnsi="Times New Roman" w:cs="Times New Roman"/>
          <w:sz w:val="20"/>
          <w:szCs w:val="20"/>
        </w:rPr>
      </w:pPr>
      <w:bookmarkStart w:id="30" w:name="_Toc156680099"/>
      <w:bookmarkStart w:id="31" w:name="_Toc156783773"/>
      <w:r w:rsidRPr="00A70B90">
        <w:rPr>
          <w:rFonts w:ascii="Times New Roman" w:hAnsi="Times New Roman" w:cs="Times New Roman"/>
          <w:sz w:val="20"/>
          <w:szCs w:val="20"/>
        </w:rPr>
        <w:t xml:space="preserve">Figure </w:t>
      </w:r>
      <w:r w:rsidRPr="00A70B90">
        <w:rPr>
          <w:rFonts w:ascii="Times New Roman" w:hAnsi="Times New Roman" w:cs="Times New Roman"/>
          <w:sz w:val="20"/>
          <w:szCs w:val="20"/>
        </w:rPr>
        <w:fldChar w:fldCharType="begin"/>
      </w:r>
      <w:r w:rsidRPr="00A70B90">
        <w:rPr>
          <w:rFonts w:ascii="Times New Roman" w:hAnsi="Times New Roman" w:cs="Times New Roman"/>
          <w:sz w:val="20"/>
          <w:szCs w:val="20"/>
        </w:rPr>
        <w:instrText xml:space="preserve"> SEQ Figure \* ARABIC </w:instrText>
      </w:r>
      <w:r w:rsidRPr="00A70B90">
        <w:rPr>
          <w:rFonts w:ascii="Times New Roman" w:hAnsi="Times New Roman" w:cs="Times New Roman"/>
          <w:sz w:val="20"/>
          <w:szCs w:val="20"/>
        </w:rPr>
        <w:fldChar w:fldCharType="separate"/>
      </w:r>
      <w:r w:rsidR="00E53D32">
        <w:rPr>
          <w:rFonts w:ascii="Times New Roman" w:hAnsi="Times New Roman" w:cs="Times New Roman"/>
          <w:noProof/>
          <w:sz w:val="20"/>
          <w:szCs w:val="20"/>
        </w:rPr>
        <w:t>21</w:t>
      </w:r>
      <w:r w:rsidRPr="00A70B90">
        <w:rPr>
          <w:rFonts w:ascii="Times New Roman" w:hAnsi="Times New Roman" w:cs="Times New Roman"/>
          <w:sz w:val="20"/>
          <w:szCs w:val="20"/>
        </w:rPr>
        <w:fldChar w:fldCharType="end"/>
      </w:r>
      <w:r w:rsidRPr="00A70B90">
        <w:rPr>
          <w:rFonts w:ascii="Times New Roman" w:hAnsi="Times New Roman" w:cs="Times New Roman"/>
          <w:sz w:val="20"/>
          <w:szCs w:val="20"/>
        </w:rPr>
        <w:t>: Google Keyword Planner</w:t>
      </w:r>
      <w:bookmarkEnd w:id="30"/>
      <w:bookmarkEnd w:id="31"/>
    </w:p>
    <w:p w14:paraId="7E1660A2" w14:textId="18BDCAE1" w:rsidR="00CF4D9F" w:rsidRPr="00A70B90" w:rsidRDefault="00CF4D9F" w:rsidP="00CF4D9F">
      <w:pPr>
        <w:rPr>
          <w:rFonts w:ascii="Times New Roman" w:hAnsi="Times New Roman" w:cs="Times New Roman"/>
          <w:sz w:val="24"/>
          <w:szCs w:val="24"/>
        </w:rPr>
      </w:pPr>
      <w:r w:rsidRPr="00A70B90">
        <w:rPr>
          <w:rFonts w:ascii="Times New Roman" w:hAnsi="Times New Roman" w:cs="Times New Roman"/>
          <w:sz w:val="24"/>
          <w:szCs w:val="24"/>
        </w:rPr>
        <w:t>With further development and if publishing site I would add Social Media buttons to my Footer and promote the page via my Social Media channel</w:t>
      </w:r>
      <w:r w:rsidR="00914190" w:rsidRPr="00A70B90">
        <w:rPr>
          <w:rFonts w:ascii="Times New Roman" w:hAnsi="Times New Roman" w:cs="Times New Roman"/>
          <w:sz w:val="24"/>
          <w:szCs w:val="24"/>
        </w:rPr>
        <w:t xml:space="preserve">s to improve search results. </w:t>
      </w:r>
    </w:p>
    <w:p w14:paraId="3AC31134" w14:textId="7F7C6E9F" w:rsidR="000C7555" w:rsidRPr="00A70B90" w:rsidRDefault="001B04D3" w:rsidP="000C7555">
      <w:pPr>
        <w:pStyle w:val="Heading4"/>
        <w:rPr>
          <w:rFonts w:ascii="Times New Roman" w:hAnsi="Times New Roman" w:cs="Times New Roman"/>
          <w:sz w:val="28"/>
          <w:szCs w:val="28"/>
        </w:rPr>
      </w:pPr>
      <w:r w:rsidRPr="00A70B90">
        <w:rPr>
          <w:rFonts w:ascii="Times New Roman" w:hAnsi="Times New Roman" w:cs="Times New Roman"/>
          <w:sz w:val="28"/>
          <w:szCs w:val="28"/>
        </w:rPr>
        <w:t>Acessibility</w:t>
      </w:r>
    </w:p>
    <w:p w14:paraId="2699CA5E" w14:textId="77777777" w:rsidR="008D4A64" w:rsidRPr="00A70B90" w:rsidRDefault="008D4A64" w:rsidP="008D4A64">
      <w:pPr>
        <w:rPr>
          <w:rFonts w:ascii="Times New Roman" w:hAnsi="Times New Roman" w:cs="Times New Roman"/>
          <w:sz w:val="24"/>
          <w:szCs w:val="24"/>
        </w:rPr>
      </w:pPr>
      <w:r>
        <w:rPr>
          <w:rFonts w:ascii="Times New Roman" w:hAnsi="Times New Roman" w:cs="Times New Roman"/>
          <w:sz w:val="24"/>
          <w:szCs w:val="24"/>
        </w:rPr>
        <w:t>Historically a</w:t>
      </w:r>
      <w:r w:rsidRPr="00A70B90">
        <w:rPr>
          <w:rFonts w:ascii="Times New Roman" w:hAnsi="Times New Roman" w:cs="Times New Roman"/>
          <w:sz w:val="24"/>
          <w:szCs w:val="24"/>
        </w:rPr>
        <w:t>ccurate colours this restricted the palette</w:t>
      </w:r>
      <w:r>
        <w:rPr>
          <w:rFonts w:ascii="Times New Roman" w:hAnsi="Times New Roman" w:cs="Times New Roman"/>
          <w:sz w:val="24"/>
          <w:szCs w:val="24"/>
        </w:rPr>
        <w:t xml:space="preserve">, </w:t>
      </w:r>
      <w:r w:rsidRPr="00A70B90">
        <w:rPr>
          <w:rFonts w:ascii="Times New Roman" w:hAnsi="Times New Roman" w:cs="Times New Roman"/>
          <w:sz w:val="24"/>
          <w:szCs w:val="24"/>
        </w:rPr>
        <w:t>and</w:t>
      </w:r>
      <w:r>
        <w:rPr>
          <w:rFonts w:ascii="Times New Roman" w:hAnsi="Times New Roman" w:cs="Times New Roman"/>
          <w:sz w:val="24"/>
          <w:szCs w:val="24"/>
        </w:rPr>
        <w:t xml:space="preserve"> there was a</w:t>
      </w:r>
      <w:r w:rsidRPr="00A70B90">
        <w:rPr>
          <w:rFonts w:ascii="Times New Roman" w:hAnsi="Times New Roman" w:cs="Times New Roman"/>
          <w:sz w:val="24"/>
          <w:szCs w:val="24"/>
        </w:rPr>
        <w:t xml:space="preserve"> risk they </w:t>
      </w:r>
      <w:r>
        <w:rPr>
          <w:rFonts w:ascii="Times New Roman" w:hAnsi="Times New Roman" w:cs="Times New Roman"/>
          <w:sz w:val="24"/>
          <w:szCs w:val="24"/>
        </w:rPr>
        <w:t xml:space="preserve">would </w:t>
      </w:r>
      <w:r w:rsidRPr="00A70B90">
        <w:rPr>
          <w:rFonts w:ascii="Times New Roman" w:hAnsi="Times New Roman" w:cs="Times New Roman"/>
          <w:sz w:val="24"/>
          <w:szCs w:val="24"/>
        </w:rPr>
        <w:t xml:space="preserve">not translate well digitally. </w:t>
      </w:r>
      <w:r>
        <w:rPr>
          <w:rFonts w:ascii="Times New Roman" w:hAnsi="Times New Roman" w:cs="Times New Roman"/>
          <w:sz w:val="24"/>
          <w:szCs w:val="24"/>
        </w:rPr>
        <w:t>As the web source for them did not refer to accessibility,</w:t>
      </w:r>
      <w:r w:rsidRPr="00A70B90">
        <w:rPr>
          <w:rFonts w:ascii="Times New Roman" w:hAnsi="Times New Roman" w:cs="Times New Roman"/>
          <w:sz w:val="24"/>
          <w:szCs w:val="24"/>
        </w:rPr>
        <w:t xml:space="preserve"> I did my own initial tests</w:t>
      </w:r>
      <w:r>
        <w:rPr>
          <w:rFonts w:ascii="Times New Roman" w:hAnsi="Times New Roman" w:cs="Times New Roman"/>
          <w:sz w:val="24"/>
          <w:szCs w:val="24"/>
        </w:rPr>
        <w:t xml:space="preserve"> prior to selecting</w:t>
      </w:r>
      <w:r w:rsidRPr="00A70B90">
        <w:rPr>
          <w:rFonts w:ascii="Times New Roman" w:hAnsi="Times New Roman" w:cs="Times New Roman"/>
          <w:sz w:val="24"/>
          <w:szCs w:val="24"/>
        </w:rPr>
        <w:t xml:space="preserve">. </w:t>
      </w:r>
      <w:r>
        <w:rPr>
          <w:rFonts w:ascii="Times New Roman" w:hAnsi="Times New Roman" w:cs="Times New Roman"/>
          <w:sz w:val="24"/>
          <w:szCs w:val="24"/>
        </w:rPr>
        <w:t>U</w:t>
      </w:r>
      <w:r w:rsidRPr="00A70B90">
        <w:rPr>
          <w:rFonts w:ascii="Times New Roman" w:hAnsi="Times New Roman" w:cs="Times New Roman"/>
          <w:sz w:val="24"/>
          <w:szCs w:val="24"/>
        </w:rPr>
        <w:t xml:space="preserve">sing </w:t>
      </w:r>
      <w:r>
        <w:rPr>
          <w:rFonts w:ascii="Times New Roman" w:hAnsi="Times New Roman" w:cs="Times New Roman"/>
          <w:sz w:val="24"/>
          <w:szCs w:val="24"/>
        </w:rPr>
        <w:t>Windows a</w:t>
      </w:r>
      <w:r w:rsidRPr="00A70B90">
        <w:rPr>
          <w:rFonts w:ascii="Times New Roman" w:hAnsi="Times New Roman" w:cs="Times New Roman"/>
          <w:sz w:val="24"/>
          <w:szCs w:val="24"/>
        </w:rPr>
        <w:t xml:space="preserve">ccessibility </w:t>
      </w:r>
      <w:r>
        <w:rPr>
          <w:rFonts w:ascii="Times New Roman" w:hAnsi="Times New Roman" w:cs="Times New Roman"/>
          <w:sz w:val="24"/>
          <w:szCs w:val="24"/>
        </w:rPr>
        <w:t>options,</w:t>
      </w:r>
      <w:r w:rsidRPr="00A70B90">
        <w:rPr>
          <w:rFonts w:ascii="Times New Roman" w:hAnsi="Times New Roman" w:cs="Times New Roman"/>
          <w:sz w:val="24"/>
          <w:szCs w:val="24"/>
        </w:rPr>
        <w:t xml:space="preserve"> </w:t>
      </w:r>
      <w:r>
        <w:rPr>
          <w:rFonts w:ascii="Times New Roman" w:hAnsi="Times New Roman" w:cs="Times New Roman"/>
          <w:sz w:val="24"/>
          <w:szCs w:val="24"/>
        </w:rPr>
        <w:t xml:space="preserve">I tried the </w:t>
      </w:r>
      <w:r w:rsidRPr="00A70B90">
        <w:rPr>
          <w:rFonts w:ascii="Times New Roman" w:hAnsi="Times New Roman" w:cs="Times New Roman"/>
          <w:sz w:val="24"/>
          <w:szCs w:val="24"/>
        </w:rPr>
        <w:t xml:space="preserve">options </w:t>
      </w:r>
      <w:r>
        <w:rPr>
          <w:rFonts w:ascii="Times New Roman" w:hAnsi="Times New Roman" w:cs="Times New Roman"/>
          <w:sz w:val="24"/>
          <w:szCs w:val="24"/>
        </w:rPr>
        <w:t>for</w:t>
      </w:r>
      <w:r w:rsidRPr="00A70B90">
        <w:rPr>
          <w:rFonts w:ascii="Times New Roman" w:hAnsi="Times New Roman" w:cs="Times New Roman"/>
          <w:sz w:val="24"/>
          <w:szCs w:val="24"/>
        </w:rPr>
        <w:t xml:space="preserve"> invert/ </w:t>
      </w:r>
      <w:r>
        <w:rPr>
          <w:rFonts w:ascii="Times New Roman" w:hAnsi="Times New Roman" w:cs="Times New Roman"/>
          <w:sz w:val="24"/>
          <w:szCs w:val="24"/>
        </w:rPr>
        <w:t>g</w:t>
      </w:r>
      <w:r w:rsidRPr="00A70B90">
        <w:rPr>
          <w:rFonts w:ascii="Times New Roman" w:hAnsi="Times New Roman" w:cs="Times New Roman"/>
          <w:sz w:val="24"/>
          <w:szCs w:val="24"/>
        </w:rPr>
        <w:t>reyscale</w:t>
      </w:r>
      <w:r>
        <w:rPr>
          <w:rFonts w:ascii="Times New Roman" w:hAnsi="Times New Roman" w:cs="Times New Roman"/>
          <w:sz w:val="24"/>
          <w:szCs w:val="24"/>
        </w:rPr>
        <w:t>, text adjustment on different text styles</w:t>
      </w:r>
      <w:r w:rsidRPr="00A70B90">
        <w:rPr>
          <w:rFonts w:ascii="Times New Roman" w:hAnsi="Times New Roman" w:cs="Times New Roman"/>
          <w:sz w:val="24"/>
          <w:szCs w:val="24"/>
        </w:rPr>
        <w:t xml:space="preserve"> etc. </w:t>
      </w:r>
    </w:p>
    <w:p w14:paraId="74F550DC" w14:textId="50B6C0C0" w:rsidR="008D4A64" w:rsidRPr="00A70B90" w:rsidRDefault="008D4A64" w:rsidP="008D4A64">
      <w:pPr>
        <w:rPr>
          <w:rFonts w:ascii="Times New Roman" w:hAnsi="Times New Roman" w:cs="Times New Roman"/>
          <w:sz w:val="24"/>
          <w:szCs w:val="24"/>
        </w:rPr>
      </w:pPr>
      <w:r w:rsidRPr="00A70B90">
        <w:rPr>
          <w:rFonts w:ascii="Times New Roman" w:hAnsi="Times New Roman" w:cs="Times New Roman"/>
          <w:sz w:val="24"/>
          <w:szCs w:val="24"/>
        </w:rPr>
        <w:t>Reviewing WCAG 2.1</w:t>
      </w:r>
      <w:r w:rsidR="00C0679F">
        <w:rPr>
          <w:rFonts w:ascii="Times New Roman" w:hAnsi="Times New Roman" w:cs="Times New Roman"/>
          <w:sz w:val="24"/>
          <w:szCs w:val="24"/>
        </w:rPr>
        <w:t xml:space="preserve"> [</w:t>
      </w:r>
      <w:r w:rsidR="003F10C2">
        <w:rPr>
          <w:rFonts w:ascii="Times New Roman" w:hAnsi="Times New Roman" w:cs="Times New Roman"/>
          <w:sz w:val="24"/>
          <w:szCs w:val="24"/>
        </w:rPr>
        <w:t>6</w:t>
      </w:r>
      <w:r w:rsidR="00C0679F">
        <w:rPr>
          <w:rFonts w:ascii="Times New Roman" w:hAnsi="Times New Roman" w:cs="Times New Roman"/>
          <w:sz w:val="24"/>
          <w:szCs w:val="24"/>
        </w:rPr>
        <w:t>]</w:t>
      </w:r>
      <w:r w:rsidRPr="00A70B90">
        <w:rPr>
          <w:rFonts w:ascii="Times New Roman" w:hAnsi="Times New Roman" w:cs="Times New Roman"/>
          <w:sz w:val="24"/>
          <w:szCs w:val="24"/>
        </w:rPr>
        <w:t xml:space="preserve"> I considered</w:t>
      </w:r>
      <w:r>
        <w:rPr>
          <w:rFonts w:ascii="Times New Roman" w:hAnsi="Times New Roman" w:cs="Times New Roman"/>
          <w:sz w:val="24"/>
          <w:szCs w:val="24"/>
        </w:rPr>
        <w:t>/</w:t>
      </w:r>
      <w:r w:rsidRPr="00A70B90">
        <w:rPr>
          <w:rFonts w:ascii="Times New Roman" w:hAnsi="Times New Roman" w:cs="Times New Roman"/>
          <w:sz w:val="24"/>
          <w:szCs w:val="24"/>
        </w:rPr>
        <w:t xml:space="preserve"> tested for Accessibility as follows: </w:t>
      </w:r>
    </w:p>
    <w:p w14:paraId="022C0A87" w14:textId="77777777" w:rsidR="008D4A64" w:rsidRPr="00A70B90" w:rsidRDefault="008D4A64" w:rsidP="008D4A64">
      <w:pPr>
        <w:rPr>
          <w:rFonts w:ascii="Times New Roman" w:hAnsi="Times New Roman" w:cs="Times New Roman"/>
          <w:b/>
          <w:bCs/>
          <w:sz w:val="24"/>
          <w:szCs w:val="24"/>
          <w:u w:val="single"/>
        </w:rPr>
      </w:pPr>
      <w:bookmarkStart w:id="32" w:name="_Hlk156682147"/>
      <w:r w:rsidRPr="00A70B90">
        <w:rPr>
          <w:rFonts w:ascii="Times New Roman" w:hAnsi="Times New Roman" w:cs="Times New Roman"/>
          <w:b/>
          <w:bCs/>
          <w:sz w:val="24"/>
          <w:szCs w:val="24"/>
          <w:u w:val="single"/>
        </w:rPr>
        <w:t xml:space="preserve">Perceivable: </w:t>
      </w:r>
    </w:p>
    <w:bookmarkEnd w:id="32"/>
    <w:p w14:paraId="6E9C813B" w14:textId="77777777" w:rsidR="008D4A64" w:rsidRPr="00A70B90" w:rsidRDefault="008D4A64" w:rsidP="008D4A64">
      <w:pPr>
        <w:rPr>
          <w:rFonts w:ascii="Times New Roman" w:hAnsi="Times New Roman" w:cs="Times New Roman"/>
          <w:b/>
          <w:bCs/>
          <w:sz w:val="24"/>
          <w:szCs w:val="24"/>
        </w:rPr>
      </w:pPr>
      <w:r w:rsidRPr="00A70B90">
        <w:rPr>
          <w:rFonts w:ascii="Times New Roman" w:hAnsi="Times New Roman" w:cs="Times New Roman"/>
          <w:b/>
          <w:bCs/>
          <w:sz w:val="24"/>
          <w:szCs w:val="24"/>
        </w:rPr>
        <w:t>Text-</w:t>
      </w:r>
      <w:proofErr w:type="gramStart"/>
      <w:r w:rsidRPr="00A70B90">
        <w:rPr>
          <w:rFonts w:ascii="Times New Roman" w:hAnsi="Times New Roman" w:cs="Times New Roman"/>
          <w:b/>
          <w:bCs/>
          <w:sz w:val="24"/>
          <w:szCs w:val="24"/>
        </w:rPr>
        <w:t>Alternatives;</w:t>
      </w:r>
      <w:proofErr w:type="gramEnd"/>
    </w:p>
    <w:p w14:paraId="0516AA61" w14:textId="77777777" w:rsidR="008D4A64" w:rsidRPr="00A70B90" w:rsidRDefault="008D4A64" w:rsidP="008D4A64">
      <w:pPr>
        <w:rPr>
          <w:rFonts w:ascii="Times New Roman" w:hAnsi="Times New Roman" w:cs="Times New Roman"/>
          <w:sz w:val="24"/>
          <w:szCs w:val="24"/>
        </w:rPr>
      </w:pPr>
      <w:r w:rsidRPr="00A70B90">
        <w:rPr>
          <w:rFonts w:ascii="Times New Roman" w:hAnsi="Times New Roman" w:cs="Times New Roman"/>
          <w:sz w:val="24"/>
          <w:szCs w:val="24"/>
        </w:rPr>
        <w:t xml:space="preserve">Images and GIF’s including those used in animations given “alt” tags to provide a text alternative. I </w:t>
      </w:r>
      <w:r>
        <w:rPr>
          <w:rFonts w:ascii="Times New Roman" w:hAnsi="Times New Roman" w:cs="Times New Roman"/>
          <w:sz w:val="24"/>
          <w:szCs w:val="24"/>
        </w:rPr>
        <w:t>aimed</w:t>
      </w:r>
      <w:r w:rsidRPr="00A70B90">
        <w:rPr>
          <w:rFonts w:ascii="Times New Roman" w:hAnsi="Times New Roman" w:cs="Times New Roman"/>
          <w:sz w:val="24"/>
          <w:szCs w:val="24"/>
        </w:rPr>
        <w:t xml:space="preserve"> to </w:t>
      </w:r>
      <w:r>
        <w:rPr>
          <w:rFonts w:ascii="Times New Roman" w:hAnsi="Times New Roman" w:cs="Times New Roman"/>
          <w:sz w:val="24"/>
          <w:szCs w:val="24"/>
        </w:rPr>
        <w:t>provide</w:t>
      </w:r>
      <w:r w:rsidRPr="00A70B90">
        <w:rPr>
          <w:rFonts w:ascii="Times New Roman" w:hAnsi="Times New Roman" w:cs="Times New Roman"/>
          <w:sz w:val="24"/>
          <w:szCs w:val="24"/>
        </w:rPr>
        <w:t xml:space="preserve"> descriptions </w:t>
      </w:r>
      <w:r>
        <w:rPr>
          <w:rFonts w:ascii="Times New Roman" w:hAnsi="Times New Roman" w:cs="Times New Roman"/>
          <w:sz w:val="24"/>
          <w:szCs w:val="24"/>
        </w:rPr>
        <w:t xml:space="preserve">indicating how it supports </w:t>
      </w:r>
      <w:r w:rsidRPr="00A70B90">
        <w:rPr>
          <w:rFonts w:ascii="Times New Roman" w:hAnsi="Times New Roman" w:cs="Times New Roman"/>
          <w:sz w:val="24"/>
          <w:szCs w:val="24"/>
        </w:rPr>
        <w:t xml:space="preserve">content </w:t>
      </w:r>
      <w:r>
        <w:rPr>
          <w:rFonts w:ascii="Times New Roman" w:hAnsi="Times New Roman" w:cs="Times New Roman"/>
          <w:sz w:val="24"/>
          <w:szCs w:val="24"/>
        </w:rPr>
        <w:t xml:space="preserve">a description of what is happening with an animated </w:t>
      </w:r>
      <w:r w:rsidRPr="00A70B90">
        <w:rPr>
          <w:rFonts w:ascii="Times New Roman" w:hAnsi="Times New Roman" w:cs="Times New Roman"/>
          <w:sz w:val="24"/>
          <w:szCs w:val="24"/>
        </w:rPr>
        <w:t>image e.g. ‘Fashionplate’</w:t>
      </w:r>
      <w:r>
        <w:rPr>
          <w:rFonts w:ascii="Times New Roman" w:hAnsi="Times New Roman" w:cs="Times New Roman"/>
          <w:sz w:val="24"/>
          <w:szCs w:val="24"/>
        </w:rPr>
        <w:t xml:space="preserve"> versus </w:t>
      </w:r>
      <w:r w:rsidRPr="00A70B90">
        <w:rPr>
          <w:rFonts w:ascii="Times New Roman" w:hAnsi="Times New Roman" w:cs="Times New Roman"/>
          <w:sz w:val="24"/>
          <w:szCs w:val="24"/>
        </w:rPr>
        <w:lastRenderedPageBreak/>
        <w:t>‘spinning Fashionplate.</w:t>
      </w:r>
      <w:r>
        <w:rPr>
          <w:rFonts w:ascii="Times New Roman" w:hAnsi="Times New Roman" w:cs="Times New Roman"/>
          <w:sz w:val="24"/>
          <w:szCs w:val="24"/>
        </w:rPr>
        <w:t>’</w:t>
      </w:r>
      <w:r w:rsidRPr="00A70B90">
        <w:rPr>
          <w:rFonts w:ascii="Times New Roman" w:hAnsi="Times New Roman" w:cs="Times New Roman"/>
          <w:sz w:val="24"/>
          <w:szCs w:val="24"/>
        </w:rPr>
        <w:t xml:space="preserve"> For the GIF I have added description to </w:t>
      </w:r>
      <w:r>
        <w:rPr>
          <w:rFonts w:ascii="Times New Roman" w:hAnsi="Times New Roman" w:cs="Times New Roman"/>
          <w:sz w:val="24"/>
          <w:szCs w:val="24"/>
        </w:rPr>
        <w:t xml:space="preserve">aid understanding of the </w:t>
      </w:r>
      <w:r w:rsidRPr="00A70B90">
        <w:rPr>
          <w:rFonts w:ascii="Times New Roman" w:hAnsi="Times New Roman" w:cs="Times New Roman"/>
          <w:sz w:val="24"/>
          <w:szCs w:val="24"/>
        </w:rPr>
        <w:t>visual joke (sensory). With further development</w:t>
      </w:r>
      <w:r>
        <w:rPr>
          <w:rFonts w:ascii="Times New Roman" w:hAnsi="Times New Roman" w:cs="Times New Roman"/>
          <w:sz w:val="24"/>
          <w:szCs w:val="24"/>
        </w:rPr>
        <w:t xml:space="preserve">, </w:t>
      </w:r>
      <w:r w:rsidRPr="00A70B90">
        <w:rPr>
          <w:rFonts w:ascii="Times New Roman" w:hAnsi="Times New Roman" w:cs="Times New Roman"/>
          <w:sz w:val="24"/>
          <w:szCs w:val="24"/>
        </w:rPr>
        <w:t xml:space="preserve">I would look to user test and develop these descriptions </w:t>
      </w:r>
      <w:r>
        <w:rPr>
          <w:rFonts w:ascii="Times New Roman" w:hAnsi="Times New Roman" w:cs="Times New Roman"/>
          <w:sz w:val="24"/>
          <w:szCs w:val="24"/>
        </w:rPr>
        <w:t xml:space="preserve">(e.g. Carousel) </w:t>
      </w:r>
      <w:r w:rsidRPr="00A70B90">
        <w:rPr>
          <w:rFonts w:ascii="Times New Roman" w:hAnsi="Times New Roman" w:cs="Times New Roman"/>
          <w:sz w:val="24"/>
          <w:szCs w:val="24"/>
        </w:rPr>
        <w:t xml:space="preserve"> further. </w:t>
      </w:r>
    </w:p>
    <w:p w14:paraId="5192EBAE" w14:textId="77777777" w:rsidR="008D4A64" w:rsidRPr="00A70B90" w:rsidRDefault="008D4A64" w:rsidP="008D4A64">
      <w:pPr>
        <w:rPr>
          <w:rFonts w:ascii="Times New Roman" w:hAnsi="Times New Roman" w:cs="Times New Roman"/>
          <w:sz w:val="24"/>
          <w:szCs w:val="24"/>
        </w:rPr>
      </w:pPr>
      <w:r>
        <w:rPr>
          <w:rFonts w:ascii="Times New Roman" w:hAnsi="Times New Roman" w:cs="Times New Roman"/>
          <w:sz w:val="24"/>
          <w:szCs w:val="24"/>
        </w:rPr>
        <w:t>As the Image for the header is only within the stylesheet this would be read as decorative. If moved to the HTML a further alt description would be needed.</w:t>
      </w:r>
      <w:r w:rsidRPr="00A70B90">
        <w:rPr>
          <w:rFonts w:ascii="Times New Roman" w:hAnsi="Times New Roman" w:cs="Times New Roman"/>
          <w:sz w:val="24"/>
          <w:szCs w:val="24"/>
        </w:rPr>
        <w:t xml:space="preserve"> </w:t>
      </w:r>
    </w:p>
    <w:p w14:paraId="0C686501" w14:textId="77777777" w:rsidR="008D4A64" w:rsidRPr="00A70B90" w:rsidRDefault="008D4A64" w:rsidP="008D4A64">
      <w:pPr>
        <w:rPr>
          <w:rFonts w:ascii="Times New Roman" w:hAnsi="Times New Roman" w:cs="Times New Roman"/>
          <w:sz w:val="24"/>
          <w:szCs w:val="24"/>
        </w:rPr>
      </w:pPr>
      <w:r>
        <w:rPr>
          <w:rFonts w:ascii="Times New Roman" w:hAnsi="Times New Roman" w:cs="Times New Roman"/>
          <w:sz w:val="24"/>
          <w:szCs w:val="24"/>
        </w:rPr>
        <w:t xml:space="preserve">I marked up </w:t>
      </w:r>
      <w:r w:rsidRPr="00A70B90">
        <w:rPr>
          <w:rFonts w:ascii="Times New Roman" w:hAnsi="Times New Roman" w:cs="Times New Roman"/>
          <w:sz w:val="24"/>
          <w:szCs w:val="24"/>
        </w:rPr>
        <w:t xml:space="preserve">structure e.g. H1, H3 for different headings. </w:t>
      </w:r>
      <w:r>
        <w:rPr>
          <w:rFonts w:ascii="Times New Roman" w:hAnsi="Times New Roman" w:cs="Times New Roman"/>
          <w:sz w:val="24"/>
          <w:szCs w:val="24"/>
        </w:rPr>
        <w:t xml:space="preserve">As the </w:t>
      </w:r>
      <w:r w:rsidRPr="00A70B90">
        <w:rPr>
          <w:rFonts w:ascii="Times New Roman" w:hAnsi="Times New Roman" w:cs="Times New Roman"/>
          <w:sz w:val="24"/>
          <w:szCs w:val="24"/>
        </w:rPr>
        <w:t>Text structure is simple</w:t>
      </w:r>
      <w:r>
        <w:rPr>
          <w:rFonts w:ascii="Times New Roman" w:hAnsi="Times New Roman" w:cs="Times New Roman"/>
          <w:sz w:val="24"/>
          <w:szCs w:val="24"/>
        </w:rPr>
        <w:t xml:space="preserve"> this is not extensive</w:t>
      </w:r>
      <w:r w:rsidRPr="00A70B90">
        <w:rPr>
          <w:rFonts w:ascii="Times New Roman" w:hAnsi="Times New Roman" w:cs="Times New Roman"/>
          <w:sz w:val="24"/>
          <w:szCs w:val="24"/>
        </w:rPr>
        <w:t>. I</w:t>
      </w:r>
      <w:r>
        <w:rPr>
          <w:rFonts w:ascii="Times New Roman" w:hAnsi="Times New Roman" w:cs="Times New Roman"/>
          <w:sz w:val="24"/>
          <w:szCs w:val="24"/>
        </w:rPr>
        <w:t xml:space="preserve">f that developed, I </w:t>
      </w:r>
      <w:r w:rsidRPr="00A70B90">
        <w:rPr>
          <w:rFonts w:ascii="Times New Roman" w:hAnsi="Times New Roman" w:cs="Times New Roman"/>
          <w:sz w:val="24"/>
          <w:szCs w:val="24"/>
        </w:rPr>
        <w:t xml:space="preserve">would </w:t>
      </w:r>
      <w:r>
        <w:rPr>
          <w:rFonts w:ascii="Times New Roman" w:hAnsi="Times New Roman" w:cs="Times New Roman"/>
          <w:sz w:val="24"/>
          <w:szCs w:val="24"/>
        </w:rPr>
        <w:t>include</w:t>
      </w:r>
      <w:r w:rsidRPr="00A70B90">
        <w:rPr>
          <w:rFonts w:ascii="Times New Roman" w:hAnsi="Times New Roman" w:cs="Times New Roman"/>
          <w:sz w:val="24"/>
          <w:szCs w:val="24"/>
        </w:rPr>
        <w:t xml:space="preserve"> </w:t>
      </w:r>
      <w:r>
        <w:rPr>
          <w:rFonts w:ascii="Times New Roman" w:hAnsi="Times New Roman" w:cs="Times New Roman"/>
          <w:sz w:val="24"/>
          <w:szCs w:val="24"/>
        </w:rPr>
        <w:t xml:space="preserve">marking up using </w:t>
      </w:r>
      <w:r w:rsidRPr="00A70B90">
        <w:rPr>
          <w:rFonts w:ascii="Times New Roman" w:hAnsi="Times New Roman" w:cs="Times New Roman"/>
          <w:sz w:val="24"/>
          <w:szCs w:val="24"/>
        </w:rPr>
        <w:t xml:space="preserve">elements such as emphasis/ strong on text and </w:t>
      </w:r>
      <w:r>
        <w:rPr>
          <w:rFonts w:ascii="Times New Roman" w:hAnsi="Times New Roman" w:cs="Times New Roman"/>
          <w:sz w:val="24"/>
          <w:szCs w:val="24"/>
        </w:rPr>
        <w:t xml:space="preserve">for </w:t>
      </w:r>
      <w:r w:rsidRPr="00A70B90">
        <w:rPr>
          <w:rFonts w:ascii="Times New Roman" w:hAnsi="Times New Roman" w:cs="Times New Roman"/>
          <w:sz w:val="24"/>
          <w:szCs w:val="24"/>
        </w:rPr>
        <w:t xml:space="preserve">hyperlinks. </w:t>
      </w:r>
    </w:p>
    <w:p w14:paraId="1BF79555" w14:textId="77777777" w:rsidR="008D4A64" w:rsidRPr="00A70B90" w:rsidRDefault="008D4A64" w:rsidP="008D4A64">
      <w:pPr>
        <w:rPr>
          <w:rFonts w:ascii="Times New Roman" w:hAnsi="Times New Roman" w:cs="Times New Roman"/>
          <w:sz w:val="24"/>
          <w:szCs w:val="24"/>
        </w:rPr>
      </w:pPr>
      <w:r>
        <w:rPr>
          <w:rFonts w:ascii="Times New Roman" w:hAnsi="Times New Roman" w:cs="Times New Roman"/>
          <w:sz w:val="24"/>
          <w:szCs w:val="24"/>
        </w:rPr>
        <w:t xml:space="preserve">Colour is consistent. Both </w:t>
      </w:r>
      <w:r w:rsidRPr="00A70B90">
        <w:rPr>
          <w:rFonts w:ascii="Times New Roman" w:hAnsi="Times New Roman" w:cs="Times New Roman"/>
          <w:sz w:val="24"/>
          <w:szCs w:val="24"/>
        </w:rPr>
        <w:t xml:space="preserve">on header and footer to sandwich content and </w:t>
      </w:r>
      <w:r>
        <w:rPr>
          <w:rFonts w:ascii="Times New Roman" w:hAnsi="Times New Roman" w:cs="Times New Roman"/>
          <w:sz w:val="24"/>
          <w:szCs w:val="24"/>
        </w:rPr>
        <w:t>for</w:t>
      </w:r>
      <w:r w:rsidRPr="00A70B90">
        <w:rPr>
          <w:rFonts w:ascii="Times New Roman" w:hAnsi="Times New Roman" w:cs="Times New Roman"/>
          <w:sz w:val="24"/>
          <w:szCs w:val="24"/>
        </w:rPr>
        <w:t xml:space="preserve"> background to </w:t>
      </w:r>
      <w:r>
        <w:rPr>
          <w:rFonts w:ascii="Times New Roman" w:hAnsi="Times New Roman" w:cs="Times New Roman"/>
          <w:sz w:val="24"/>
          <w:szCs w:val="24"/>
        </w:rPr>
        <w:t xml:space="preserve">aid access. The design makes it easier for alternative colour schemes to be used. It offers visual pointers to understand content type without being too repetitive such as the use of box </w:t>
      </w:r>
      <w:r w:rsidRPr="00A70B90">
        <w:rPr>
          <w:rFonts w:ascii="Times New Roman" w:hAnsi="Times New Roman" w:cs="Times New Roman"/>
          <w:sz w:val="24"/>
          <w:szCs w:val="24"/>
        </w:rPr>
        <w:t>borders</w:t>
      </w:r>
      <w:r>
        <w:rPr>
          <w:rFonts w:ascii="Times New Roman" w:hAnsi="Times New Roman" w:cs="Times New Roman"/>
          <w:sz w:val="24"/>
          <w:szCs w:val="24"/>
        </w:rPr>
        <w:t xml:space="preserve">. </w:t>
      </w:r>
    </w:p>
    <w:p w14:paraId="042899AD" w14:textId="77777777" w:rsidR="008D4A64" w:rsidRPr="00A70B90" w:rsidRDefault="008D4A64" w:rsidP="008D4A64">
      <w:pPr>
        <w:rPr>
          <w:rFonts w:ascii="Times New Roman" w:hAnsi="Times New Roman" w:cs="Times New Roman"/>
          <w:sz w:val="24"/>
          <w:szCs w:val="24"/>
        </w:rPr>
      </w:pPr>
      <w:r>
        <w:rPr>
          <w:rFonts w:ascii="Times New Roman" w:hAnsi="Times New Roman" w:cs="Times New Roman"/>
          <w:sz w:val="24"/>
          <w:szCs w:val="24"/>
        </w:rPr>
        <w:t xml:space="preserve">To improve resizing and readability on smaller screens </w:t>
      </w:r>
      <w:r w:rsidRPr="00A70B90">
        <w:rPr>
          <w:rFonts w:ascii="Times New Roman" w:hAnsi="Times New Roman" w:cs="Times New Roman"/>
          <w:sz w:val="24"/>
          <w:szCs w:val="24"/>
        </w:rPr>
        <w:t xml:space="preserve">@media </w:t>
      </w:r>
      <w:r>
        <w:rPr>
          <w:rFonts w:ascii="Times New Roman" w:hAnsi="Times New Roman" w:cs="Times New Roman"/>
          <w:sz w:val="24"/>
          <w:szCs w:val="24"/>
        </w:rPr>
        <w:t xml:space="preserve">rules were added. </w:t>
      </w:r>
    </w:p>
    <w:p w14:paraId="5D69FC3A" w14:textId="1AD778D8" w:rsidR="00364993" w:rsidRPr="00A70B90" w:rsidRDefault="00364993" w:rsidP="006B1A2F">
      <w:pPr>
        <w:rPr>
          <w:rFonts w:ascii="Times New Roman" w:hAnsi="Times New Roman" w:cs="Times New Roman"/>
          <w:sz w:val="24"/>
          <w:szCs w:val="24"/>
        </w:rPr>
      </w:pPr>
      <w:r w:rsidRPr="00A70B90">
        <w:rPr>
          <w:rFonts w:ascii="Times New Roman" w:hAnsi="Times New Roman" w:cs="Times New Roman"/>
          <w:b/>
          <w:bCs/>
          <w:sz w:val="24"/>
          <w:szCs w:val="24"/>
          <w:u w:val="single"/>
        </w:rPr>
        <w:t>Operable</w:t>
      </w:r>
    </w:p>
    <w:p w14:paraId="6CE94466" w14:textId="10A6D57B" w:rsidR="00056185" w:rsidRPr="00A70B90" w:rsidRDefault="00E83C3A" w:rsidP="006B1A2F">
      <w:pPr>
        <w:rPr>
          <w:rFonts w:ascii="Times New Roman" w:hAnsi="Times New Roman" w:cs="Times New Roman"/>
          <w:sz w:val="24"/>
          <w:szCs w:val="24"/>
        </w:rPr>
      </w:pPr>
      <w:r w:rsidRPr="00A70B90">
        <w:rPr>
          <w:rFonts w:ascii="Times New Roman" w:hAnsi="Times New Roman" w:cs="Times New Roman"/>
          <w:sz w:val="24"/>
          <w:szCs w:val="24"/>
        </w:rPr>
        <w:t xml:space="preserve">Keyboard Only: </w:t>
      </w:r>
    </w:p>
    <w:p w14:paraId="1E34573A" w14:textId="3271B78E" w:rsidR="00056185" w:rsidRPr="00A70B90" w:rsidRDefault="00056185" w:rsidP="006B1A2F">
      <w:pPr>
        <w:rPr>
          <w:rFonts w:ascii="Times New Roman" w:hAnsi="Times New Roman" w:cs="Times New Roman"/>
        </w:rPr>
      </w:pPr>
      <w:r w:rsidRPr="00A70B90">
        <w:rPr>
          <w:rFonts w:ascii="Times New Roman" w:hAnsi="Times New Roman" w:cs="Times New Roman"/>
          <w:noProof/>
        </w:rPr>
        <w:drawing>
          <wp:inline distT="0" distB="0" distL="0" distR="0" wp14:anchorId="4F9B7EFA" wp14:editId="1B632619">
            <wp:extent cx="2339543" cy="1265030"/>
            <wp:effectExtent l="0" t="0" r="3810" b="0"/>
            <wp:docPr id="1015902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02598" name="Picture 1" descr="A screenshot of a computer&#10;&#10;Description automatically generated"/>
                    <pic:cNvPicPr/>
                  </pic:nvPicPr>
                  <pic:blipFill>
                    <a:blip r:embed="rId30"/>
                    <a:stretch>
                      <a:fillRect/>
                    </a:stretch>
                  </pic:blipFill>
                  <pic:spPr>
                    <a:xfrm>
                      <a:off x="0" y="0"/>
                      <a:ext cx="2339543" cy="1265030"/>
                    </a:xfrm>
                    <a:prstGeom prst="rect">
                      <a:avLst/>
                    </a:prstGeom>
                  </pic:spPr>
                </pic:pic>
              </a:graphicData>
            </a:graphic>
          </wp:inline>
        </w:drawing>
      </w:r>
    </w:p>
    <w:p w14:paraId="701C520A" w14:textId="607C1E8A" w:rsidR="00056185" w:rsidRPr="00A70B90" w:rsidRDefault="00056185" w:rsidP="00056185">
      <w:pPr>
        <w:pStyle w:val="Caption"/>
        <w:rPr>
          <w:rFonts w:ascii="Times New Roman" w:hAnsi="Times New Roman" w:cs="Times New Roman"/>
          <w:sz w:val="20"/>
          <w:szCs w:val="20"/>
        </w:rPr>
      </w:pPr>
      <w:bookmarkStart w:id="33" w:name="_Toc156783774"/>
      <w:r w:rsidRPr="00A70B90">
        <w:rPr>
          <w:rFonts w:ascii="Times New Roman" w:hAnsi="Times New Roman" w:cs="Times New Roman"/>
          <w:sz w:val="20"/>
          <w:szCs w:val="20"/>
        </w:rPr>
        <w:t xml:space="preserve">Figure </w:t>
      </w:r>
      <w:r w:rsidRPr="00A70B90">
        <w:rPr>
          <w:rFonts w:ascii="Times New Roman" w:hAnsi="Times New Roman" w:cs="Times New Roman"/>
          <w:sz w:val="20"/>
          <w:szCs w:val="20"/>
        </w:rPr>
        <w:fldChar w:fldCharType="begin"/>
      </w:r>
      <w:r w:rsidRPr="00A70B90">
        <w:rPr>
          <w:rFonts w:ascii="Times New Roman" w:hAnsi="Times New Roman" w:cs="Times New Roman"/>
          <w:sz w:val="20"/>
          <w:szCs w:val="20"/>
        </w:rPr>
        <w:instrText xml:space="preserve"> SEQ Figure \* ARABIC </w:instrText>
      </w:r>
      <w:r w:rsidRPr="00A70B90">
        <w:rPr>
          <w:rFonts w:ascii="Times New Roman" w:hAnsi="Times New Roman" w:cs="Times New Roman"/>
          <w:sz w:val="20"/>
          <w:szCs w:val="20"/>
        </w:rPr>
        <w:fldChar w:fldCharType="separate"/>
      </w:r>
      <w:r w:rsidR="00E53D32">
        <w:rPr>
          <w:rFonts w:ascii="Times New Roman" w:hAnsi="Times New Roman" w:cs="Times New Roman"/>
          <w:noProof/>
          <w:sz w:val="20"/>
          <w:szCs w:val="20"/>
        </w:rPr>
        <w:t>22</w:t>
      </w:r>
      <w:r w:rsidRPr="00A70B90">
        <w:rPr>
          <w:rFonts w:ascii="Times New Roman" w:hAnsi="Times New Roman" w:cs="Times New Roman"/>
          <w:sz w:val="20"/>
          <w:szCs w:val="20"/>
        </w:rPr>
        <w:fldChar w:fldCharType="end"/>
      </w:r>
      <w:r w:rsidRPr="00A70B90">
        <w:rPr>
          <w:rFonts w:ascii="Times New Roman" w:hAnsi="Times New Roman" w:cs="Times New Roman"/>
          <w:sz w:val="20"/>
          <w:szCs w:val="20"/>
        </w:rPr>
        <w:t>: Tab with Keyboard Navigation Test</w:t>
      </w:r>
      <w:bookmarkEnd w:id="33"/>
    </w:p>
    <w:p w14:paraId="57127E41" w14:textId="77777777" w:rsidR="00451E93" w:rsidRDefault="00451E93" w:rsidP="00451E93">
      <w:pPr>
        <w:rPr>
          <w:rFonts w:ascii="Times New Roman" w:hAnsi="Times New Roman" w:cs="Times New Roman"/>
          <w:sz w:val="24"/>
          <w:szCs w:val="24"/>
        </w:rPr>
      </w:pPr>
      <w:bookmarkStart w:id="34" w:name="_Hlk156682778"/>
      <w:r>
        <w:rPr>
          <w:rFonts w:ascii="Times New Roman" w:hAnsi="Times New Roman" w:cs="Times New Roman"/>
          <w:sz w:val="24"/>
          <w:szCs w:val="24"/>
        </w:rPr>
        <w:t>S</w:t>
      </w:r>
      <w:r w:rsidRPr="00A70B90">
        <w:rPr>
          <w:rFonts w:ascii="Times New Roman" w:hAnsi="Times New Roman" w:cs="Times New Roman"/>
          <w:sz w:val="24"/>
          <w:szCs w:val="24"/>
        </w:rPr>
        <w:t>top/ pause for animations</w:t>
      </w:r>
      <w:r>
        <w:rPr>
          <w:rFonts w:ascii="Times New Roman" w:hAnsi="Times New Roman" w:cs="Times New Roman"/>
          <w:sz w:val="24"/>
          <w:szCs w:val="24"/>
        </w:rPr>
        <w:t xml:space="preserve"> is not provided, however considering </w:t>
      </w:r>
      <w:r w:rsidRPr="00A70B90">
        <w:rPr>
          <w:rFonts w:ascii="Times New Roman" w:hAnsi="Times New Roman" w:cs="Times New Roman"/>
          <w:sz w:val="24"/>
          <w:szCs w:val="24"/>
        </w:rPr>
        <w:t>guidelines, I kept animations short</w:t>
      </w:r>
      <w:r>
        <w:rPr>
          <w:rFonts w:ascii="Times New Roman" w:hAnsi="Times New Roman" w:cs="Times New Roman"/>
          <w:sz w:val="24"/>
          <w:szCs w:val="24"/>
        </w:rPr>
        <w:t xml:space="preserve"> and used slower fades no flashing. Carousel layout is no longer visible when users navigate down the page so provides some choice over interaction. At the top of the page the speed is kept low. </w:t>
      </w:r>
    </w:p>
    <w:p w14:paraId="23A98A84" w14:textId="3EAD5660" w:rsidR="00F92A1C" w:rsidRPr="00A70B90" w:rsidRDefault="00F92A1C" w:rsidP="00F92A1C">
      <w:pPr>
        <w:rPr>
          <w:rFonts w:ascii="Times New Roman" w:hAnsi="Times New Roman" w:cs="Times New Roman"/>
          <w:b/>
          <w:bCs/>
          <w:sz w:val="24"/>
          <w:szCs w:val="24"/>
          <w:u w:val="single"/>
        </w:rPr>
      </w:pPr>
      <w:r w:rsidRPr="00A70B90">
        <w:rPr>
          <w:rFonts w:ascii="Times New Roman" w:hAnsi="Times New Roman" w:cs="Times New Roman"/>
          <w:b/>
          <w:bCs/>
          <w:sz w:val="24"/>
          <w:szCs w:val="24"/>
          <w:u w:val="single"/>
        </w:rPr>
        <w:t>Understandable</w:t>
      </w:r>
    </w:p>
    <w:bookmarkEnd w:id="34"/>
    <w:p w14:paraId="13986DAD" w14:textId="77777777" w:rsidR="00D5038F" w:rsidRPr="00A70B90" w:rsidRDefault="00D5038F" w:rsidP="00D5038F">
      <w:pPr>
        <w:rPr>
          <w:rFonts w:ascii="Times New Roman" w:hAnsi="Times New Roman" w:cs="Times New Roman"/>
          <w:sz w:val="24"/>
          <w:szCs w:val="24"/>
        </w:rPr>
      </w:pPr>
      <w:r>
        <w:rPr>
          <w:rFonts w:ascii="Times New Roman" w:hAnsi="Times New Roman" w:cs="Times New Roman"/>
          <w:sz w:val="24"/>
          <w:szCs w:val="24"/>
        </w:rPr>
        <w:t>Content uses simpler</w:t>
      </w:r>
      <w:r w:rsidRPr="00A70B90">
        <w:rPr>
          <w:rFonts w:ascii="Times New Roman" w:hAnsi="Times New Roman" w:cs="Times New Roman"/>
          <w:sz w:val="24"/>
          <w:szCs w:val="24"/>
        </w:rPr>
        <w:t xml:space="preserve"> layout</w:t>
      </w:r>
      <w:r>
        <w:rPr>
          <w:rFonts w:ascii="Times New Roman" w:hAnsi="Times New Roman" w:cs="Times New Roman"/>
          <w:sz w:val="24"/>
          <w:szCs w:val="24"/>
        </w:rPr>
        <w:t>s.</w:t>
      </w:r>
      <w:r w:rsidRPr="00A70B90">
        <w:rPr>
          <w:rFonts w:ascii="Times New Roman" w:hAnsi="Times New Roman" w:cs="Times New Roman"/>
          <w:sz w:val="24"/>
          <w:szCs w:val="24"/>
        </w:rPr>
        <w:t xml:space="preserve"> </w:t>
      </w:r>
      <w:r>
        <w:rPr>
          <w:rFonts w:ascii="Times New Roman" w:hAnsi="Times New Roman" w:cs="Times New Roman"/>
          <w:sz w:val="24"/>
          <w:szCs w:val="24"/>
        </w:rPr>
        <w:t>Standard text s</w:t>
      </w:r>
      <w:r w:rsidRPr="00A70B90">
        <w:rPr>
          <w:rFonts w:ascii="Times New Roman" w:hAnsi="Times New Roman" w:cs="Times New Roman"/>
          <w:sz w:val="24"/>
          <w:szCs w:val="24"/>
        </w:rPr>
        <w:t xml:space="preserve">tyles </w:t>
      </w:r>
      <w:r>
        <w:rPr>
          <w:rFonts w:ascii="Times New Roman" w:hAnsi="Times New Roman" w:cs="Times New Roman"/>
          <w:sz w:val="24"/>
          <w:szCs w:val="24"/>
        </w:rPr>
        <w:t xml:space="preserve">are used </w:t>
      </w:r>
      <w:r w:rsidRPr="00A70B90">
        <w:rPr>
          <w:rFonts w:ascii="Times New Roman" w:hAnsi="Times New Roman" w:cs="Times New Roman"/>
          <w:sz w:val="24"/>
          <w:szCs w:val="24"/>
        </w:rPr>
        <w:t>across layouts</w:t>
      </w:r>
      <w:r>
        <w:rPr>
          <w:rFonts w:ascii="Times New Roman" w:hAnsi="Times New Roman" w:cs="Times New Roman"/>
          <w:sz w:val="24"/>
          <w:szCs w:val="24"/>
        </w:rPr>
        <w:t xml:space="preserve">, with tweaks to positioning of text </w:t>
      </w:r>
      <w:r w:rsidRPr="00A70B90">
        <w:rPr>
          <w:rFonts w:ascii="Times New Roman" w:hAnsi="Times New Roman" w:cs="Times New Roman"/>
          <w:sz w:val="24"/>
          <w:szCs w:val="24"/>
        </w:rPr>
        <w:t xml:space="preserve">to enhance readability. Headings kept simple with consideration of language, phrasing and understandability for visitors who are not </w:t>
      </w:r>
      <w:r>
        <w:rPr>
          <w:rFonts w:ascii="Times New Roman" w:hAnsi="Times New Roman" w:cs="Times New Roman"/>
          <w:sz w:val="24"/>
          <w:szCs w:val="24"/>
        </w:rPr>
        <w:t xml:space="preserve">experts. </w:t>
      </w:r>
      <w:r w:rsidRPr="00A70B90">
        <w:rPr>
          <w:rFonts w:ascii="Times New Roman" w:hAnsi="Times New Roman" w:cs="Times New Roman"/>
          <w:sz w:val="24"/>
          <w:szCs w:val="24"/>
        </w:rPr>
        <w:t>If published</w:t>
      </w:r>
      <w:r>
        <w:rPr>
          <w:rFonts w:ascii="Times New Roman" w:hAnsi="Times New Roman" w:cs="Times New Roman"/>
          <w:sz w:val="24"/>
          <w:szCs w:val="24"/>
        </w:rPr>
        <w:t>, text replacing</w:t>
      </w:r>
      <w:r w:rsidRPr="00A70B90">
        <w:rPr>
          <w:rFonts w:ascii="Times New Roman" w:hAnsi="Times New Roman" w:cs="Times New Roman"/>
          <w:sz w:val="24"/>
          <w:szCs w:val="24"/>
        </w:rPr>
        <w:t xml:space="preserve"> Lorum Ipsum would </w:t>
      </w:r>
      <w:r>
        <w:rPr>
          <w:rFonts w:ascii="Times New Roman" w:hAnsi="Times New Roman" w:cs="Times New Roman"/>
          <w:sz w:val="24"/>
          <w:szCs w:val="24"/>
        </w:rPr>
        <w:t xml:space="preserve">use </w:t>
      </w:r>
      <w:r w:rsidRPr="00A70B90">
        <w:rPr>
          <w:rFonts w:ascii="Times New Roman" w:hAnsi="Times New Roman" w:cs="Times New Roman"/>
          <w:sz w:val="24"/>
          <w:szCs w:val="24"/>
        </w:rPr>
        <w:t>the same considerations e.g</w:t>
      </w:r>
      <w:r>
        <w:rPr>
          <w:rFonts w:ascii="Times New Roman" w:hAnsi="Times New Roman" w:cs="Times New Roman"/>
          <w:sz w:val="24"/>
          <w:szCs w:val="24"/>
        </w:rPr>
        <w:t>.</w:t>
      </w:r>
      <w:r w:rsidRPr="00A70B90">
        <w:rPr>
          <w:rFonts w:ascii="Times New Roman" w:hAnsi="Times New Roman" w:cs="Times New Roman"/>
          <w:sz w:val="24"/>
          <w:szCs w:val="24"/>
        </w:rPr>
        <w:t xml:space="preserve"> explanations of terms or acronyms in brackets or as asides</w:t>
      </w:r>
      <w:r>
        <w:rPr>
          <w:rFonts w:ascii="Times New Roman" w:hAnsi="Times New Roman" w:cs="Times New Roman"/>
          <w:sz w:val="24"/>
          <w:szCs w:val="24"/>
        </w:rPr>
        <w:t>.</w:t>
      </w:r>
      <w:r w:rsidRPr="00A70B90">
        <w:rPr>
          <w:rFonts w:ascii="Times New Roman" w:hAnsi="Times New Roman" w:cs="Times New Roman"/>
          <w:sz w:val="24"/>
          <w:szCs w:val="24"/>
        </w:rPr>
        <w:t xml:space="preserve"> </w:t>
      </w:r>
    </w:p>
    <w:p w14:paraId="65B03CEF" w14:textId="0D458288" w:rsidR="002F17C5" w:rsidRPr="00A70B90" w:rsidRDefault="00BC0DB7" w:rsidP="002F17C5">
      <w:pPr>
        <w:rPr>
          <w:rFonts w:ascii="Times New Roman" w:hAnsi="Times New Roman" w:cs="Times New Roman"/>
          <w:b/>
          <w:bCs/>
          <w:sz w:val="24"/>
          <w:szCs w:val="24"/>
          <w:u w:val="single"/>
        </w:rPr>
      </w:pPr>
      <w:r w:rsidRPr="00A70B90">
        <w:rPr>
          <w:rFonts w:ascii="Times New Roman" w:hAnsi="Times New Roman" w:cs="Times New Roman"/>
          <w:b/>
          <w:bCs/>
          <w:sz w:val="24"/>
          <w:szCs w:val="24"/>
          <w:u w:val="single"/>
        </w:rPr>
        <w:t>Robust</w:t>
      </w:r>
    </w:p>
    <w:p w14:paraId="485401DA" w14:textId="4D15EF33" w:rsidR="00E80BD5" w:rsidRPr="00A70B90" w:rsidRDefault="00E80BD5" w:rsidP="00E80BD5">
      <w:pPr>
        <w:rPr>
          <w:rFonts w:ascii="Times New Roman" w:hAnsi="Times New Roman" w:cs="Times New Roman"/>
          <w:sz w:val="24"/>
          <w:szCs w:val="24"/>
        </w:rPr>
      </w:pPr>
      <w:r w:rsidRPr="00A70B90">
        <w:rPr>
          <w:rFonts w:ascii="Times New Roman" w:hAnsi="Times New Roman" w:cs="Times New Roman"/>
          <w:sz w:val="24"/>
          <w:szCs w:val="24"/>
        </w:rPr>
        <w:lastRenderedPageBreak/>
        <w:t xml:space="preserve">I have </w:t>
      </w:r>
      <w:r>
        <w:rPr>
          <w:rFonts w:ascii="Times New Roman" w:hAnsi="Times New Roman" w:cs="Times New Roman"/>
          <w:sz w:val="24"/>
          <w:szCs w:val="24"/>
        </w:rPr>
        <w:t>nested</w:t>
      </w:r>
      <w:r w:rsidRPr="00A70B90">
        <w:rPr>
          <w:rFonts w:ascii="Times New Roman" w:hAnsi="Times New Roman" w:cs="Times New Roman"/>
          <w:sz w:val="24"/>
          <w:szCs w:val="24"/>
        </w:rPr>
        <w:t xml:space="preserve"> elements</w:t>
      </w:r>
      <w:r>
        <w:rPr>
          <w:rFonts w:ascii="Times New Roman" w:hAnsi="Times New Roman" w:cs="Times New Roman"/>
          <w:sz w:val="24"/>
          <w:szCs w:val="24"/>
        </w:rPr>
        <w:t>, developing</w:t>
      </w:r>
      <w:r w:rsidRPr="00A70B90">
        <w:rPr>
          <w:rFonts w:ascii="Times New Roman" w:hAnsi="Times New Roman" w:cs="Times New Roman"/>
          <w:sz w:val="24"/>
          <w:szCs w:val="24"/>
        </w:rPr>
        <w:t xml:space="preserve"> descriptions used</w:t>
      </w:r>
      <w:r>
        <w:rPr>
          <w:rFonts w:ascii="Times New Roman" w:hAnsi="Times New Roman" w:cs="Times New Roman"/>
          <w:sz w:val="24"/>
          <w:szCs w:val="24"/>
        </w:rPr>
        <w:t>,</w:t>
      </w:r>
      <w:r w:rsidRPr="00A70B90">
        <w:rPr>
          <w:rFonts w:ascii="Times New Roman" w:hAnsi="Times New Roman" w:cs="Times New Roman"/>
          <w:sz w:val="24"/>
          <w:szCs w:val="24"/>
        </w:rPr>
        <w:t xml:space="preserve"> to give a clearer idea of the </w:t>
      </w:r>
      <w:r>
        <w:rPr>
          <w:rFonts w:ascii="Times New Roman" w:hAnsi="Times New Roman" w:cs="Times New Roman"/>
          <w:sz w:val="24"/>
          <w:szCs w:val="24"/>
        </w:rPr>
        <w:t xml:space="preserve">elements </w:t>
      </w:r>
      <w:r w:rsidRPr="00A70B90">
        <w:rPr>
          <w:rFonts w:ascii="Times New Roman" w:hAnsi="Times New Roman" w:cs="Times New Roman"/>
          <w:sz w:val="24"/>
          <w:szCs w:val="24"/>
        </w:rPr>
        <w:t>purpose</w:t>
      </w:r>
      <w:r>
        <w:rPr>
          <w:rFonts w:ascii="Times New Roman" w:hAnsi="Times New Roman" w:cs="Times New Roman"/>
          <w:sz w:val="24"/>
          <w:szCs w:val="24"/>
        </w:rPr>
        <w:t xml:space="preserve">. </w:t>
      </w:r>
      <w:r w:rsidRPr="00A70B90">
        <w:rPr>
          <w:rFonts w:ascii="Times New Roman" w:hAnsi="Times New Roman" w:cs="Times New Roman"/>
          <w:sz w:val="24"/>
          <w:szCs w:val="24"/>
        </w:rPr>
        <w:t xml:space="preserve">I feel this </w:t>
      </w:r>
      <w:r>
        <w:rPr>
          <w:rFonts w:ascii="Times New Roman" w:hAnsi="Times New Roman" w:cs="Times New Roman"/>
          <w:sz w:val="24"/>
          <w:szCs w:val="24"/>
        </w:rPr>
        <w:t>needs</w:t>
      </w:r>
      <w:r w:rsidRPr="00A70B90">
        <w:rPr>
          <w:rFonts w:ascii="Times New Roman" w:hAnsi="Times New Roman" w:cs="Times New Roman"/>
          <w:sz w:val="24"/>
          <w:szCs w:val="24"/>
        </w:rPr>
        <w:t xml:space="preserve"> further </w:t>
      </w:r>
      <w:r>
        <w:rPr>
          <w:rFonts w:ascii="Times New Roman" w:hAnsi="Times New Roman" w:cs="Times New Roman"/>
          <w:sz w:val="24"/>
          <w:szCs w:val="24"/>
        </w:rPr>
        <w:t>development</w:t>
      </w:r>
      <w:r w:rsidRPr="00A70B90">
        <w:rPr>
          <w:rFonts w:ascii="Times New Roman" w:hAnsi="Times New Roman" w:cs="Times New Roman"/>
          <w:sz w:val="24"/>
          <w:szCs w:val="24"/>
        </w:rPr>
        <w:t xml:space="preserve"> for accessibility and for general design/ structuring.  I would review</w:t>
      </w:r>
      <w:r w:rsidR="00CB0042">
        <w:rPr>
          <w:rFonts w:ascii="Times New Roman" w:hAnsi="Times New Roman" w:cs="Times New Roman"/>
          <w:sz w:val="24"/>
          <w:szCs w:val="24"/>
        </w:rPr>
        <w:t xml:space="preserve">, </w:t>
      </w:r>
      <w:r w:rsidRPr="00A70B90">
        <w:rPr>
          <w:rFonts w:ascii="Times New Roman" w:hAnsi="Times New Roman" w:cs="Times New Roman"/>
          <w:sz w:val="24"/>
          <w:szCs w:val="24"/>
        </w:rPr>
        <w:t>perhaps restyl</w:t>
      </w:r>
      <w:r w:rsidR="00CB0042">
        <w:rPr>
          <w:rFonts w:ascii="Times New Roman" w:hAnsi="Times New Roman" w:cs="Times New Roman"/>
          <w:sz w:val="24"/>
          <w:szCs w:val="24"/>
        </w:rPr>
        <w:t>ing</w:t>
      </w:r>
      <w:r w:rsidRPr="00A70B90">
        <w:rPr>
          <w:rFonts w:ascii="Times New Roman" w:hAnsi="Times New Roman" w:cs="Times New Roman"/>
          <w:sz w:val="24"/>
          <w:szCs w:val="24"/>
        </w:rPr>
        <w:t xml:space="preserve"> on some pages</w:t>
      </w:r>
      <w:r w:rsidR="00CB0042">
        <w:rPr>
          <w:rFonts w:ascii="Times New Roman" w:hAnsi="Times New Roman" w:cs="Times New Roman"/>
          <w:sz w:val="24"/>
          <w:szCs w:val="24"/>
        </w:rPr>
        <w:t>. E</w:t>
      </w:r>
      <w:r>
        <w:rPr>
          <w:rFonts w:ascii="Times New Roman" w:hAnsi="Times New Roman" w:cs="Times New Roman"/>
          <w:sz w:val="24"/>
          <w:szCs w:val="24"/>
        </w:rPr>
        <w:t xml:space="preserve">xploring if Bootstrap or other layout types </w:t>
      </w:r>
      <w:r w:rsidR="00CB0042">
        <w:rPr>
          <w:rFonts w:ascii="Times New Roman" w:hAnsi="Times New Roman" w:cs="Times New Roman"/>
          <w:sz w:val="24"/>
          <w:szCs w:val="24"/>
        </w:rPr>
        <w:t>could</w:t>
      </w:r>
      <w:r>
        <w:rPr>
          <w:rFonts w:ascii="Times New Roman" w:hAnsi="Times New Roman" w:cs="Times New Roman"/>
          <w:sz w:val="24"/>
          <w:szCs w:val="24"/>
        </w:rPr>
        <w:t xml:space="preserve"> allow simplification when applied to my content/ structure.</w:t>
      </w:r>
      <w:r w:rsidRPr="00A70B90">
        <w:rPr>
          <w:rFonts w:ascii="Times New Roman" w:hAnsi="Times New Roman" w:cs="Times New Roman"/>
          <w:sz w:val="24"/>
          <w:szCs w:val="24"/>
        </w:rPr>
        <w:t xml:space="preserve"> </w:t>
      </w:r>
      <w:r>
        <w:rPr>
          <w:rFonts w:ascii="Times New Roman" w:hAnsi="Times New Roman" w:cs="Times New Roman"/>
          <w:sz w:val="24"/>
          <w:szCs w:val="24"/>
        </w:rPr>
        <w:t xml:space="preserve">Further development would benefit the naming and labelling of elements. </w:t>
      </w:r>
      <w:r w:rsidRPr="00A70B90">
        <w:rPr>
          <w:rFonts w:ascii="Times New Roman" w:hAnsi="Times New Roman" w:cs="Times New Roman"/>
          <w:sz w:val="24"/>
          <w:szCs w:val="24"/>
        </w:rPr>
        <w:t xml:space="preserve">Ideally, </w:t>
      </w:r>
      <w:r>
        <w:rPr>
          <w:rFonts w:ascii="Times New Roman" w:hAnsi="Times New Roman" w:cs="Times New Roman"/>
          <w:sz w:val="24"/>
          <w:szCs w:val="24"/>
        </w:rPr>
        <w:t xml:space="preserve">from this </w:t>
      </w:r>
      <w:r w:rsidRPr="00A70B90">
        <w:rPr>
          <w:rFonts w:ascii="Times New Roman" w:hAnsi="Times New Roman" w:cs="Times New Roman"/>
          <w:sz w:val="24"/>
          <w:szCs w:val="24"/>
        </w:rPr>
        <w:t xml:space="preserve">I would </w:t>
      </w:r>
      <w:r>
        <w:rPr>
          <w:rFonts w:ascii="Times New Roman" w:hAnsi="Times New Roman" w:cs="Times New Roman"/>
          <w:sz w:val="24"/>
          <w:szCs w:val="24"/>
        </w:rPr>
        <w:t xml:space="preserve">combine </w:t>
      </w:r>
      <w:r w:rsidRPr="00A70B90">
        <w:rPr>
          <w:rFonts w:ascii="Times New Roman" w:hAnsi="Times New Roman" w:cs="Times New Roman"/>
          <w:sz w:val="24"/>
          <w:szCs w:val="24"/>
        </w:rPr>
        <w:t>stylesheet</w:t>
      </w:r>
      <w:r>
        <w:rPr>
          <w:rFonts w:ascii="Times New Roman" w:hAnsi="Times New Roman" w:cs="Times New Roman"/>
          <w:sz w:val="24"/>
          <w:szCs w:val="24"/>
        </w:rPr>
        <w:t>s</w:t>
      </w:r>
      <w:r w:rsidRPr="00A70B90">
        <w:rPr>
          <w:rFonts w:ascii="Times New Roman" w:hAnsi="Times New Roman" w:cs="Times New Roman"/>
          <w:sz w:val="24"/>
          <w:szCs w:val="24"/>
        </w:rPr>
        <w:t xml:space="preserve"> </w:t>
      </w:r>
      <w:r>
        <w:rPr>
          <w:rFonts w:ascii="Times New Roman" w:hAnsi="Times New Roman" w:cs="Times New Roman"/>
          <w:sz w:val="24"/>
          <w:szCs w:val="24"/>
        </w:rPr>
        <w:t xml:space="preserve">(or for all content pages at least) for greater consistency of accessibility elements. </w:t>
      </w:r>
    </w:p>
    <w:p w14:paraId="4EFFBC7C" w14:textId="41C7138B" w:rsidR="008969A3" w:rsidRPr="00BC0DB7" w:rsidRDefault="008969A3" w:rsidP="00F92A1C">
      <w:pPr>
        <w:rPr>
          <w:rFonts w:ascii="Times New Roman" w:hAnsi="Times New Roman" w:cs="Times New Roman"/>
          <w:b/>
          <w:bCs/>
          <w:sz w:val="24"/>
          <w:szCs w:val="24"/>
          <w:u w:val="single"/>
        </w:rPr>
      </w:pPr>
      <w:r w:rsidRPr="00BC0DB7">
        <w:rPr>
          <w:rFonts w:ascii="Times New Roman" w:hAnsi="Times New Roman" w:cs="Times New Roman"/>
          <w:b/>
          <w:bCs/>
          <w:sz w:val="24"/>
          <w:szCs w:val="24"/>
          <w:u w:val="single"/>
        </w:rPr>
        <w:t>Further Testing done via Tools</w:t>
      </w:r>
    </w:p>
    <w:p w14:paraId="5DE723E6" w14:textId="77777777" w:rsidR="00D32EED" w:rsidRPr="00882A12" w:rsidRDefault="008969A3" w:rsidP="00D32EED">
      <w:pPr>
        <w:keepNext/>
        <w:rPr>
          <w:rFonts w:ascii="Times New Roman" w:hAnsi="Times New Roman" w:cs="Times New Roman"/>
        </w:rPr>
      </w:pPr>
      <w:r w:rsidRPr="00882A12">
        <w:rPr>
          <w:rFonts w:ascii="Times New Roman" w:hAnsi="Times New Roman" w:cs="Times New Roman"/>
          <w:noProof/>
        </w:rPr>
        <w:drawing>
          <wp:inline distT="0" distB="0" distL="0" distR="0" wp14:anchorId="1D346A2A" wp14:editId="4DE25A12">
            <wp:extent cx="5274310" cy="2687782"/>
            <wp:effectExtent l="0" t="0" r="2540" b="0"/>
            <wp:docPr id="14866257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25759" name="Picture 1" descr="A screenshot of a computer&#10;&#10;Description automatically generated"/>
                    <pic:cNvPicPr/>
                  </pic:nvPicPr>
                  <pic:blipFill rotWithShape="1">
                    <a:blip r:embed="rId31"/>
                    <a:srcRect b="5138"/>
                    <a:stretch/>
                  </pic:blipFill>
                  <pic:spPr bwMode="auto">
                    <a:xfrm>
                      <a:off x="0" y="0"/>
                      <a:ext cx="5274310" cy="2687782"/>
                    </a:xfrm>
                    <a:prstGeom prst="rect">
                      <a:avLst/>
                    </a:prstGeom>
                    <a:ln>
                      <a:noFill/>
                    </a:ln>
                    <a:extLst>
                      <a:ext uri="{53640926-AAD7-44D8-BBD7-CCE9431645EC}">
                        <a14:shadowObscured xmlns:a14="http://schemas.microsoft.com/office/drawing/2010/main"/>
                      </a:ext>
                    </a:extLst>
                  </pic:spPr>
                </pic:pic>
              </a:graphicData>
            </a:graphic>
          </wp:inline>
        </w:drawing>
      </w:r>
    </w:p>
    <w:p w14:paraId="1CBF4850" w14:textId="061C2CC4" w:rsidR="008969A3" w:rsidRPr="00A70B90" w:rsidRDefault="00D32EED" w:rsidP="00D32EED">
      <w:pPr>
        <w:pStyle w:val="Caption"/>
        <w:rPr>
          <w:rFonts w:ascii="Times New Roman" w:hAnsi="Times New Roman" w:cs="Times New Roman"/>
          <w:sz w:val="20"/>
          <w:szCs w:val="20"/>
        </w:rPr>
      </w:pPr>
      <w:bookmarkStart w:id="35" w:name="_Toc156783775"/>
      <w:r w:rsidRPr="00A70B90">
        <w:rPr>
          <w:rFonts w:ascii="Times New Roman" w:hAnsi="Times New Roman" w:cs="Times New Roman"/>
          <w:sz w:val="20"/>
          <w:szCs w:val="20"/>
        </w:rPr>
        <w:t xml:space="preserve">Figure </w:t>
      </w:r>
      <w:r w:rsidRPr="00A70B90">
        <w:rPr>
          <w:rFonts w:ascii="Times New Roman" w:hAnsi="Times New Roman" w:cs="Times New Roman"/>
          <w:sz w:val="20"/>
          <w:szCs w:val="20"/>
        </w:rPr>
        <w:fldChar w:fldCharType="begin"/>
      </w:r>
      <w:r w:rsidRPr="00A70B90">
        <w:rPr>
          <w:rFonts w:ascii="Times New Roman" w:hAnsi="Times New Roman" w:cs="Times New Roman"/>
          <w:sz w:val="20"/>
          <w:szCs w:val="20"/>
        </w:rPr>
        <w:instrText xml:space="preserve"> SEQ Figure \* ARABIC </w:instrText>
      </w:r>
      <w:r w:rsidRPr="00A70B90">
        <w:rPr>
          <w:rFonts w:ascii="Times New Roman" w:hAnsi="Times New Roman" w:cs="Times New Roman"/>
          <w:sz w:val="20"/>
          <w:szCs w:val="20"/>
        </w:rPr>
        <w:fldChar w:fldCharType="separate"/>
      </w:r>
      <w:r w:rsidR="00E53D32">
        <w:rPr>
          <w:rFonts w:ascii="Times New Roman" w:hAnsi="Times New Roman" w:cs="Times New Roman"/>
          <w:noProof/>
          <w:sz w:val="20"/>
          <w:szCs w:val="20"/>
        </w:rPr>
        <w:t>23</w:t>
      </w:r>
      <w:r w:rsidRPr="00A70B90">
        <w:rPr>
          <w:rFonts w:ascii="Times New Roman" w:hAnsi="Times New Roman" w:cs="Times New Roman"/>
          <w:sz w:val="20"/>
          <w:szCs w:val="20"/>
        </w:rPr>
        <w:fldChar w:fldCharType="end"/>
      </w:r>
      <w:r w:rsidRPr="00A70B90">
        <w:rPr>
          <w:rFonts w:ascii="Times New Roman" w:hAnsi="Times New Roman" w:cs="Times New Roman"/>
          <w:sz w:val="20"/>
          <w:szCs w:val="20"/>
        </w:rPr>
        <w:t>: Adjustment needed on alt description</w:t>
      </w:r>
      <w:bookmarkEnd w:id="35"/>
    </w:p>
    <w:p w14:paraId="57699B72" w14:textId="77777777" w:rsidR="00CB5FF2" w:rsidRPr="00882A12" w:rsidRDefault="00CB5FF2" w:rsidP="00CB5FF2">
      <w:pPr>
        <w:keepNext/>
        <w:rPr>
          <w:rFonts w:ascii="Times New Roman" w:hAnsi="Times New Roman" w:cs="Times New Roman"/>
        </w:rPr>
      </w:pPr>
      <w:r w:rsidRPr="00882A12">
        <w:rPr>
          <w:rFonts w:ascii="Times New Roman" w:hAnsi="Times New Roman" w:cs="Times New Roman"/>
          <w:noProof/>
        </w:rPr>
        <w:drawing>
          <wp:inline distT="0" distB="0" distL="0" distR="0" wp14:anchorId="4C0FDC09" wp14:editId="22AE6BC7">
            <wp:extent cx="5274310" cy="2221230"/>
            <wp:effectExtent l="0" t="0" r="2540" b="7620"/>
            <wp:docPr id="1854003529"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03529" name="Picture 1" descr="A screenshot of a video game&#10;&#10;Description automatically generated"/>
                    <pic:cNvPicPr/>
                  </pic:nvPicPr>
                  <pic:blipFill>
                    <a:blip r:embed="rId32"/>
                    <a:stretch>
                      <a:fillRect/>
                    </a:stretch>
                  </pic:blipFill>
                  <pic:spPr>
                    <a:xfrm>
                      <a:off x="0" y="0"/>
                      <a:ext cx="5274310" cy="2221230"/>
                    </a:xfrm>
                    <a:prstGeom prst="rect">
                      <a:avLst/>
                    </a:prstGeom>
                  </pic:spPr>
                </pic:pic>
              </a:graphicData>
            </a:graphic>
          </wp:inline>
        </w:drawing>
      </w:r>
    </w:p>
    <w:p w14:paraId="5CA2BA49" w14:textId="4E030661" w:rsidR="00D32EED" w:rsidRPr="00A70B90" w:rsidRDefault="00CB5FF2" w:rsidP="00CB5FF2">
      <w:pPr>
        <w:pStyle w:val="Caption"/>
        <w:rPr>
          <w:rFonts w:ascii="Times New Roman" w:hAnsi="Times New Roman" w:cs="Times New Roman"/>
          <w:sz w:val="20"/>
          <w:szCs w:val="20"/>
        </w:rPr>
      </w:pPr>
      <w:bookmarkStart w:id="36" w:name="_Toc156783776"/>
      <w:r w:rsidRPr="00A70B90">
        <w:rPr>
          <w:rFonts w:ascii="Times New Roman" w:hAnsi="Times New Roman" w:cs="Times New Roman"/>
          <w:sz w:val="20"/>
          <w:szCs w:val="20"/>
        </w:rPr>
        <w:t xml:space="preserve">Figure </w:t>
      </w:r>
      <w:r w:rsidRPr="00A70B90">
        <w:rPr>
          <w:rFonts w:ascii="Times New Roman" w:hAnsi="Times New Roman" w:cs="Times New Roman"/>
          <w:sz w:val="20"/>
          <w:szCs w:val="20"/>
        </w:rPr>
        <w:fldChar w:fldCharType="begin"/>
      </w:r>
      <w:r w:rsidRPr="00A70B90">
        <w:rPr>
          <w:rFonts w:ascii="Times New Roman" w:hAnsi="Times New Roman" w:cs="Times New Roman"/>
          <w:sz w:val="20"/>
          <w:szCs w:val="20"/>
        </w:rPr>
        <w:instrText xml:space="preserve"> SEQ Figure \* ARABIC </w:instrText>
      </w:r>
      <w:r w:rsidRPr="00A70B90">
        <w:rPr>
          <w:rFonts w:ascii="Times New Roman" w:hAnsi="Times New Roman" w:cs="Times New Roman"/>
          <w:sz w:val="20"/>
          <w:szCs w:val="20"/>
        </w:rPr>
        <w:fldChar w:fldCharType="separate"/>
      </w:r>
      <w:r w:rsidR="00E53D32">
        <w:rPr>
          <w:rFonts w:ascii="Times New Roman" w:hAnsi="Times New Roman" w:cs="Times New Roman"/>
          <w:noProof/>
          <w:sz w:val="20"/>
          <w:szCs w:val="20"/>
        </w:rPr>
        <w:t>24</w:t>
      </w:r>
      <w:r w:rsidRPr="00A70B90">
        <w:rPr>
          <w:rFonts w:ascii="Times New Roman" w:hAnsi="Times New Roman" w:cs="Times New Roman"/>
          <w:sz w:val="20"/>
          <w:szCs w:val="20"/>
        </w:rPr>
        <w:fldChar w:fldCharType="end"/>
      </w:r>
      <w:r w:rsidRPr="00A70B90">
        <w:rPr>
          <w:rFonts w:ascii="Times New Roman" w:hAnsi="Times New Roman" w:cs="Times New Roman"/>
          <w:sz w:val="20"/>
          <w:szCs w:val="20"/>
        </w:rPr>
        <w:t>:  Style decision keep as is, treat as sub header</w:t>
      </w:r>
      <w:bookmarkEnd w:id="36"/>
    </w:p>
    <w:p w14:paraId="38AB6E0C" w14:textId="77777777" w:rsidR="00F92A1C" w:rsidRPr="00882A12" w:rsidRDefault="00F92A1C" w:rsidP="006D6F5E">
      <w:pPr>
        <w:rPr>
          <w:rFonts w:ascii="Times New Roman" w:hAnsi="Times New Roman" w:cs="Times New Roman"/>
        </w:rPr>
      </w:pPr>
    </w:p>
    <w:p w14:paraId="44255D30" w14:textId="39025A99" w:rsidR="002535E7" w:rsidRDefault="002535E7" w:rsidP="006B1A2F">
      <w:pPr>
        <w:rPr>
          <w:rFonts w:ascii="Times New Roman" w:hAnsi="Times New Roman" w:cs="Times New Roman"/>
        </w:rPr>
      </w:pPr>
    </w:p>
    <w:p w14:paraId="6A42C1E4" w14:textId="77777777" w:rsidR="00E80BD5" w:rsidRDefault="00E80BD5" w:rsidP="006B1A2F">
      <w:pPr>
        <w:rPr>
          <w:rFonts w:ascii="Times New Roman" w:hAnsi="Times New Roman" w:cs="Times New Roman"/>
        </w:rPr>
      </w:pPr>
    </w:p>
    <w:p w14:paraId="30D833D2" w14:textId="77777777" w:rsidR="00E80BD5" w:rsidRDefault="00E80BD5" w:rsidP="006B1A2F">
      <w:pPr>
        <w:rPr>
          <w:rFonts w:ascii="Times New Roman" w:hAnsi="Times New Roman" w:cs="Times New Roman"/>
        </w:rPr>
      </w:pPr>
    </w:p>
    <w:p w14:paraId="12C45868" w14:textId="77777777" w:rsidR="00E80BD5" w:rsidRPr="00882A12" w:rsidRDefault="00E80BD5" w:rsidP="006B1A2F">
      <w:pPr>
        <w:rPr>
          <w:rFonts w:ascii="Times New Roman" w:hAnsi="Times New Roman" w:cs="Times New Roman"/>
        </w:rPr>
      </w:pPr>
    </w:p>
    <w:p w14:paraId="7D1BCFD8" w14:textId="77777777" w:rsidR="006346C6" w:rsidRPr="00882A12" w:rsidRDefault="006346C6" w:rsidP="006B1A2F">
      <w:pPr>
        <w:rPr>
          <w:rFonts w:ascii="Times New Roman" w:hAnsi="Times New Roman" w:cs="Times New Roman"/>
        </w:rPr>
      </w:pPr>
    </w:p>
    <w:bookmarkStart w:id="37" w:name="_References" w:displacedByCustomXml="next"/>
    <w:bookmarkEnd w:id="37" w:displacedByCustomXml="next"/>
    <w:bookmarkStart w:id="38" w:name="_Toc156814608" w:displacedByCustomXml="next"/>
    <w:sdt>
      <w:sdtPr>
        <w:rPr>
          <w:rFonts w:ascii="Times New Roman" w:hAnsi="Times New Roman" w:cs="Times New Roman"/>
          <w:caps w:val="0"/>
          <w:color w:val="auto"/>
          <w:spacing w:val="0"/>
          <w:sz w:val="20"/>
          <w:szCs w:val="20"/>
        </w:rPr>
        <w:id w:val="740912554"/>
        <w:docPartObj>
          <w:docPartGallery w:val="Bibliographies"/>
          <w:docPartUnique/>
        </w:docPartObj>
      </w:sdtPr>
      <w:sdtEndPr/>
      <w:sdtContent>
        <w:p w14:paraId="2001C35E" w14:textId="14C9A03C" w:rsidR="001B04D3" w:rsidRPr="00496911" w:rsidRDefault="001B04D3" w:rsidP="004B67B4">
          <w:pPr>
            <w:pStyle w:val="Heading1"/>
            <w:pBdr>
              <w:right w:val="single" w:sz="24" w:space="25" w:color="8FBC8F" w:themeColor="accent1"/>
            </w:pBdr>
            <w:rPr>
              <w:rFonts w:ascii="Times New Roman" w:hAnsi="Times New Roman" w:cs="Times New Roman"/>
              <w:sz w:val="28"/>
              <w:szCs w:val="28"/>
            </w:rPr>
          </w:pPr>
          <w:r w:rsidRPr="00621F7F">
            <w:rPr>
              <w:rFonts w:ascii="Times New Roman" w:hAnsi="Times New Roman" w:cs="Times New Roman"/>
              <w:sz w:val="28"/>
              <w:szCs w:val="28"/>
            </w:rPr>
            <w:t>References</w:t>
          </w:r>
          <w:bookmarkEnd w:id="38"/>
        </w:p>
        <w:sdt>
          <w:sdtPr>
            <w:rPr>
              <w:rFonts w:ascii="Times New Roman" w:hAnsi="Times New Roman" w:cs="Times New Roman"/>
            </w:rPr>
            <w:id w:val="-573587230"/>
            <w:bibliography/>
          </w:sdtPr>
          <w:sdtEndPr/>
          <w:sdtContent>
            <w:p w14:paraId="3C58A931" w14:textId="1E9A8795" w:rsidR="00B40E86" w:rsidRPr="00303130" w:rsidRDefault="00B40E86" w:rsidP="00B40E86">
              <w:pPr>
                <w:rPr>
                  <w:rFonts w:ascii="Times New Roman" w:hAnsi="Times New Roman" w:cs="Times New Roman"/>
                </w:rPr>
              </w:pPr>
              <w:r w:rsidRPr="00303130">
                <w:rPr>
                  <w:rFonts w:ascii="Times New Roman" w:hAnsi="Times New Roman" w:cs="Times New Roman"/>
                  <w:color w:val="000000"/>
                  <w:shd w:val="clear" w:color="auto" w:fill="FFFFFF"/>
                </w:rPr>
                <w:t>[1] J</w:t>
              </w:r>
              <w:r w:rsidR="005955BA"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 xml:space="preserve"> </w:t>
              </w:r>
              <w:proofErr w:type="spellStart"/>
              <w:r w:rsidRPr="00303130">
                <w:rPr>
                  <w:rFonts w:ascii="Times New Roman" w:hAnsi="Times New Roman" w:cs="Times New Roman"/>
                  <w:color w:val="000000"/>
                  <w:shd w:val="clear" w:color="auto" w:fill="FFFFFF"/>
                </w:rPr>
                <w:t>Niederst</w:t>
              </w:r>
              <w:proofErr w:type="spellEnd"/>
              <w:r w:rsidR="005955BA" w:rsidRPr="00303130">
                <w:rPr>
                  <w:rFonts w:ascii="Times New Roman" w:hAnsi="Times New Roman" w:cs="Times New Roman"/>
                  <w:color w:val="000000"/>
                  <w:shd w:val="clear" w:color="auto" w:fill="FFFFFF"/>
                </w:rPr>
                <w:t xml:space="preserve"> Robbins</w:t>
              </w:r>
              <w:r w:rsidR="00D67067"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 Learning Web Design:</w:t>
              </w:r>
              <w:r w:rsidRPr="00303130">
                <w:rPr>
                  <w:rFonts w:ascii="Times New Roman" w:hAnsi="Times New Roman" w:cs="Times New Roman"/>
                  <w:i/>
                  <w:iCs/>
                  <w:color w:val="000000"/>
                  <w:shd w:val="clear" w:color="auto" w:fill="FFFFFF"/>
                </w:rPr>
                <w:t xml:space="preserve"> A Beginner's Guide to HTML, CSS, JavaScript, and Web Graphics</w:t>
              </w:r>
              <w:r w:rsidR="004A6923" w:rsidRPr="00303130">
                <w:rPr>
                  <w:rFonts w:ascii="Times New Roman" w:hAnsi="Times New Roman" w:cs="Times New Roman"/>
                  <w:i/>
                  <w:iCs/>
                  <w:color w:val="000000"/>
                  <w:shd w:val="clear" w:color="auto" w:fill="FFFFFF"/>
                </w:rPr>
                <w:t>,</w:t>
              </w:r>
              <w:r w:rsidRPr="00303130">
                <w:rPr>
                  <w:rFonts w:ascii="Times New Roman" w:hAnsi="Times New Roman" w:cs="Times New Roman"/>
                  <w:i/>
                  <w:iCs/>
                  <w:color w:val="000000"/>
                  <w:shd w:val="clear" w:color="auto" w:fill="FFFFFF"/>
                </w:rPr>
                <w:t> </w:t>
              </w:r>
              <w:r w:rsidRPr="00303130">
                <w:rPr>
                  <w:rFonts w:ascii="Times New Roman" w:hAnsi="Times New Roman" w:cs="Times New Roman"/>
                  <w:color w:val="000000"/>
                  <w:shd w:val="clear" w:color="auto" w:fill="FFFFFF"/>
                </w:rPr>
                <w:t>4th ed. 2012</w:t>
              </w:r>
              <w:r w:rsidR="004A6923" w:rsidRPr="00303130">
                <w:rPr>
                  <w:rFonts w:ascii="Times New Roman" w:hAnsi="Times New Roman" w:cs="Times New Roman"/>
                  <w:color w:val="000000"/>
                  <w:shd w:val="clear" w:color="auto" w:fill="FFFFFF"/>
                </w:rPr>
                <w:t>. P5</w:t>
              </w:r>
              <w:r w:rsidR="00766706" w:rsidRPr="00303130">
                <w:rPr>
                  <w:rFonts w:ascii="Times New Roman" w:hAnsi="Times New Roman" w:cs="Times New Roman"/>
                </w:rPr>
                <w:t xml:space="preserve"> [E-book]</w:t>
              </w:r>
            </w:p>
            <w:p w14:paraId="24C310E1" w14:textId="5B79B162" w:rsidR="00D443F6" w:rsidRPr="00303130" w:rsidRDefault="0002717D" w:rsidP="0002717D">
              <w:pPr>
                <w:rPr>
                  <w:rFonts w:ascii="Times New Roman" w:hAnsi="Times New Roman" w:cs="Times New Roman"/>
                  <w:i/>
                  <w:iCs/>
                  <w:color w:val="000000"/>
                  <w:shd w:val="clear" w:color="auto" w:fill="FFFFFF"/>
                </w:rPr>
              </w:pPr>
              <w:r w:rsidRPr="00303130">
                <w:rPr>
                  <w:rFonts w:ascii="Times New Roman" w:hAnsi="Times New Roman" w:cs="Times New Roman"/>
                  <w:color w:val="000000"/>
                  <w:shd w:val="clear" w:color="auto" w:fill="FFFFFF"/>
                </w:rPr>
                <w:t>[2] X. Fang and C. W. Holsapple</w:t>
              </w:r>
              <w:r w:rsidR="004C79AE"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 xml:space="preserve"> </w:t>
              </w:r>
              <w:r w:rsidR="004C79AE"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An empirical study of web site navigation structures' impacts on web site usability</w:t>
              </w:r>
              <w:r w:rsidR="004371D0"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 </w:t>
              </w:r>
              <w:proofErr w:type="spellStart"/>
              <w:r w:rsidRPr="00303130">
                <w:rPr>
                  <w:rFonts w:ascii="Times New Roman" w:hAnsi="Times New Roman" w:cs="Times New Roman"/>
                  <w:i/>
                  <w:iCs/>
                  <w:color w:val="000000"/>
                  <w:shd w:val="clear" w:color="auto" w:fill="FFFFFF"/>
                </w:rPr>
                <w:t>Decis</w:t>
              </w:r>
              <w:proofErr w:type="spellEnd"/>
              <w:r w:rsidRPr="00303130">
                <w:rPr>
                  <w:rFonts w:ascii="Times New Roman" w:hAnsi="Times New Roman" w:cs="Times New Roman"/>
                  <w:i/>
                  <w:iCs/>
                  <w:color w:val="000000"/>
                  <w:shd w:val="clear" w:color="auto" w:fill="FFFFFF"/>
                </w:rPr>
                <w:t xml:space="preserve">. Support </w:t>
              </w:r>
              <w:proofErr w:type="spellStart"/>
              <w:r w:rsidRPr="00303130">
                <w:rPr>
                  <w:rFonts w:ascii="Times New Roman" w:hAnsi="Times New Roman" w:cs="Times New Roman"/>
                  <w:i/>
                  <w:iCs/>
                  <w:color w:val="000000"/>
                  <w:shd w:val="clear" w:color="auto" w:fill="FFFFFF"/>
                </w:rPr>
                <w:t>Syst</w:t>
              </w:r>
              <w:proofErr w:type="spellEnd"/>
              <w:r w:rsidR="00D443F6" w:rsidRPr="00303130">
                <w:rPr>
                  <w:rFonts w:ascii="Times New Roman" w:hAnsi="Times New Roman" w:cs="Times New Roman"/>
                  <w:i/>
                  <w:iCs/>
                  <w:color w:val="000000"/>
                  <w:shd w:val="clear" w:color="auto" w:fill="FFFFFF"/>
                </w:rPr>
                <w:t xml:space="preserve"> Decision Support Systems, </w:t>
              </w:r>
              <w:r w:rsidR="00D443F6" w:rsidRPr="00303130">
                <w:rPr>
                  <w:rFonts w:ascii="Times New Roman" w:hAnsi="Times New Roman" w:cs="Times New Roman"/>
                  <w:color w:val="000000"/>
                  <w:shd w:val="clear" w:color="auto" w:fill="FFFFFF"/>
                </w:rPr>
                <w:t>vol. 43, no. 2, pp. 476–491, 2007,</w:t>
              </w:r>
              <w:r w:rsidR="00D443F6" w:rsidRPr="00303130">
                <w:rPr>
                  <w:rFonts w:ascii="Times New Roman" w:hAnsi="Times New Roman" w:cs="Times New Roman"/>
                  <w:color w:val="000000"/>
                  <w:shd w:val="clear" w:color="auto" w:fill="FFFFFF"/>
                </w:rPr>
                <w:t xml:space="preserve"> </w:t>
              </w:r>
              <w:r w:rsidR="00A0357C" w:rsidRPr="00303130">
                <w:rPr>
                  <w:rFonts w:ascii="Times New Roman" w:hAnsi="Times New Roman" w:cs="Times New Roman"/>
                  <w:color w:val="000000"/>
                  <w:shd w:val="clear" w:color="auto" w:fill="FFFFFF"/>
                </w:rPr>
                <w:t>Sec 2.2</w:t>
              </w:r>
              <w:r w:rsidR="008E3C58" w:rsidRPr="00303130">
                <w:rPr>
                  <w:rFonts w:ascii="Times New Roman" w:hAnsi="Times New Roman" w:cs="Times New Roman"/>
                  <w:color w:val="000000"/>
                  <w:shd w:val="clear" w:color="auto" w:fill="FFFFFF"/>
                </w:rPr>
                <w:t>, Sec 6.1.</w:t>
              </w:r>
            </w:p>
            <w:p w14:paraId="1C911A8F" w14:textId="47F5336F" w:rsidR="0002717D" w:rsidRPr="00303130" w:rsidRDefault="0002717D" w:rsidP="0002717D">
              <w:pPr>
                <w:rPr>
                  <w:rFonts w:ascii="Times New Roman" w:hAnsi="Times New Roman" w:cs="Times New Roman"/>
                  <w:shd w:val="clear" w:color="auto" w:fill="FFFFFF"/>
                </w:rPr>
              </w:pPr>
              <w:r w:rsidRPr="00303130">
                <w:rPr>
                  <w:rFonts w:ascii="Times New Roman" w:hAnsi="Times New Roman" w:cs="Times New Roman"/>
                  <w:color w:val="000000"/>
                  <w:shd w:val="clear" w:color="auto" w:fill="FFFFFF"/>
                </w:rPr>
                <w:t xml:space="preserve">[3] </w:t>
              </w:r>
              <w:r w:rsidR="00CC037F" w:rsidRPr="00303130">
                <w:rPr>
                  <w:rFonts w:ascii="Times New Roman" w:hAnsi="Times New Roman" w:cs="Times New Roman"/>
                  <w:color w:val="000000"/>
                  <w:shd w:val="clear" w:color="auto" w:fill="FFFFFF"/>
                </w:rPr>
                <w:t>J</w:t>
              </w:r>
              <w:r w:rsidR="001C4D3C" w:rsidRPr="00303130">
                <w:rPr>
                  <w:rFonts w:ascii="Times New Roman" w:hAnsi="Times New Roman" w:cs="Times New Roman"/>
                  <w:color w:val="000000"/>
                  <w:shd w:val="clear" w:color="auto" w:fill="FFFFFF"/>
                </w:rPr>
                <w:t>.</w:t>
              </w:r>
              <w:r w:rsidR="00CC037F" w:rsidRPr="00303130">
                <w:rPr>
                  <w:rFonts w:ascii="Times New Roman" w:hAnsi="Times New Roman" w:cs="Times New Roman"/>
                  <w:color w:val="000000"/>
                  <w:shd w:val="clear" w:color="auto" w:fill="FFFFFF"/>
                </w:rPr>
                <w:t xml:space="preserve"> Nielson</w:t>
              </w:r>
              <w:r w:rsidR="001C4D3C" w:rsidRPr="00303130">
                <w:rPr>
                  <w:rFonts w:ascii="Times New Roman" w:hAnsi="Times New Roman" w:cs="Times New Roman"/>
                  <w:color w:val="000000"/>
                  <w:shd w:val="clear" w:color="auto" w:fill="FFFFFF"/>
                </w:rPr>
                <w:t>, “</w:t>
              </w:r>
              <w:r w:rsidRPr="00303130">
                <w:rPr>
                  <w:rFonts w:ascii="Times New Roman" w:hAnsi="Times New Roman" w:cs="Times New Roman"/>
                  <w:i/>
                  <w:iCs/>
                  <w:color w:val="000000"/>
                  <w:shd w:val="clear" w:color="auto" w:fill="FFFFFF"/>
                </w:rPr>
                <w:t>Usability 101: Introduction to</w:t>
              </w:r>
              <w:r w:rsidR="00A37696" w:rsidRPr="00303130">
                <w:rPr>
                  <w:rFonts w:ascii="Times New Roman" w:hAnsi="Times New Roman" w:cs="Times New Roman"/>
                  <w:i/>
                  <w:iCs/>
                  <w:color w:val="000000"/>
                  <w:shd w:val="clear" w:color="auto" w:fill="FFFFFF"/>
                </w:rPr>
                <w:t xml:space="preserve"> U</w:t>
              </w:r>
              <w:r w:rsidRPr="00303130">
                <w:rPr>
                  <w:rFonts w:ascii="Times New Roman" w:hAnsi="Times New Roman" w:cs="Times New Roman"/>
                  <w:i/>
                  <w:iCs/>
                  <w:color w:val="000000"/>
                  <w:shd w:val="clear" w:color="auto" w:fill="FFFFFF"/>
                </w:rPr>
                <w:t>sability</w:t>
              </w:r>
              <w:r w:rsidR="001C4D3C" w:rsidRPr="00303130">
                <w:rPr>
                  <w:rFonts w:ascii="Times New Roman" w:hAnsi="Times New Roman" w:cs="Times New Roman"/>
                  <w:i/>
                  <w:iCs/>
                  <w:color w:val="000000"/>
                  <w:shd w:val="clear" w:color="auto" w:fill="FFFFFF"/>
                </w:rPr>
                <w:t>”</w:t>
              </w:r>
              <w:r w:rsidR="00BC445E" w:rsidRPr="00303130">
                <w:rPr>
                  <w:rFonts w:ascii="Times New Roman" w:hAnsi="Times New Roman" w:cs="Times New Roman"/>
                  <w:color w:val="000000"/>
                  <w:shd w:val="clear" w:color="auto" w:fill="FFFFFF"/>
                </w:rPr>
                <w:t xml:space="preserve"> </w:t>
              </w:r>
              <w:proofErr w:type="gramStart"/>
              <w:r w:rsidR="00BC445E" w:rsidRPr="00303130">
                <w:rPr>
                  <w:rFonts w:ascii="Times New Roman" w:hAnsi="Times New Roman" w:cs="Times New Roman"/>
                  <w:color w:val="000000"/>
                  <w:shd w:val="clear" w:color="auto" w:fill="FFFFFF"/>
                </w:rPr>
                <w:t>Jan</w:t>
              </w:r>
              <w:r w:rsidR="00BC445E" w:rsidRPr="00303130">
                <w:rPr>
                  <w:rFonts w:ascii="Times New Roman" w:hAnsi="Times New Roman" w:cs="Times New Roman"/>
                  <w:color w:val="000000"/>
                  <w:shd w:val="clear" w:color="auto" w:fill="FFFFFF"/>
                </w:rPr>
                <w:t>,</w:t>
              </w:r>
              <w:proofErr w:type="gramEnd"/>
              <w:r w:rsidR="00BC445E" w:rsidRPr="00303130">
                <w:rPr>
                  <w:rFonts w:ascii="Times New Roman" w:hAnsi="Times New Roman" w:cs="Times New Roman"/>
                  <w:color w:val="000000"/>
                  <w:shd w:val="clear" w:color="auto" w:fill="FFFFFF"/>
                </w:rPr>
                <w:t xml:space="preserve"> </w:t>
              </w:r>
              <w:r w:rsidR="00BC445E" w:rsidRPr="00303130">
                <w:rPr>
                  <w:rFonts w:ascii="Times New Roman" w:hAnsi="Times New Roman" w:cs="Times New Roman"/>
                  <w:color w:val="000000"/>
                  <w:shd w:val="clear" w:color="auto" w:fill="FFFFFF"/>
                </w:rPr>
                <w:t>3</w:t>
              </w:r>
              <w:r w:rsidR="00BC445E" w:rsidRPr="00303130">
                <w:rPr>
                  <w:rFonts w:ascii="Times New Roman" w:hAnsi="Times New Roman" w:cs="Times New Roman"/>
                  <w:color w:val="000000"/>
                  <w:shd w:val="clear" w:color="auto" w:fill="FFFFFF"/>
                </w:rPr>
                <w:t>, 20</w:t>
              </w:r>
              <w:r w:rsidR="00DD3246" w:rsidRPr="00303130">
                <w:rPr>
                  <w:rFonts w:ascii="Times New Roman" w:hAnsi="Times New Roman" w:cs="Times New Roman"/>
                  <w:color w:val="000000"/>
                  <w:shd w:val="clear" w:color="auto" w:fill="FFFFFF"/>
                </w:rPr>
                <w:t>12</w:t>
              </w:r>
              <w:r w:rsidR="00BC445E" w:rsidRPr="00303130">
                <w:rPr>
                  <w:rFonts w:ascii="Times New Roman" w:hAnsi="Times New Roman" w:cs="Times New Roman"/>
                  <w:color w:val="000000"/>
                  <w:shd w:val="clear" w:color="auto" w:fill="FFFFFF"/>
                </w:rPr>
                <w:t xml:space="preserve"> </w:t>
              </w:r>
              <w:r w:rsidR="00A37696" w:rsidRPr="00303130">
                <w:rPr>
                  <w:rFonts w:ascii="Times New Roman" w:hAnsi="Times New Roman" w:cs="Times New Roman"/>
                  <w:i/>
                  <w:iCs/>
                  <w:color w:val="000000"/>
                  <w:shd w:val="clear" w:color="auto" w:fill="FFFFFF"/>
                </w:rPr>
                <w:t xml:space="preserve"> </w:t>
              </w:r>
              <w:r w:rsidR="00A37696" w:rsidRPr="00303130">
                <w:rPr>
                  <w:rFonts w:ascii="Times New Roman" w:hAnsi="Times New Roman" w:cs="Times New Roman"/>
                  <w:color w:val="000000"/>
                  <w:shd w:val="clear" w:color="auto" w:fill="FFFFFF"/>
                </w:rPr>
                <w:t>[Online]</w:t>
              </w:r>
              <w:r w:rsidR="00DC7CAC" w:rsidRPr="00303130">
                <w:rPr>
                  <w:rFonts w:ascii="Times New Roman" w:hAnsi="Times New Roman" w:cs="Times New Roman"/>
                  <w:color w:val="000000"/>
                  <w:shd w:val="clear" w:color="auto" w:fill="FFFFFF"/>
                </w:rPr>
                <w:t xml:space="preserve">. </w:t>
              </w:r>
              <w:r w:rsidRPr="00303130">
                <w:rPr>
                  <w:rFonts w:ascii="Times New Roman" w:hAnsi="Times New Roman" w:cs="Times New Roman"/>
                  <w:color w:val="000000"/>
                  <w:shd w:val="clear" w:color="auto" w:fill="FFFFFF"/>
                </w:rPr>
                <w:t>Available:</w:t>
              </w:r>
              <w:r w:rsidR="00DC7CAC" w:rsidRPr="00303130">
                <w:rPr>
                  <w:rFonts w:ascii="Times New Roman" w:hAnsi="Times New Roman" w:cs="Times New Roman"/>
                  <w:color w:val="000000"/>
                  <w:shd w:val="clear" w:color="auto" w:fill="FFFFFF"/>
                </w:rPr>
                <w:t xml:space="preserve"> </w:t>
              </w:r>
              <w:r w:rsidRPr="00303130">
                <w:rPr>
                  <w:rFonts w:ascii="Times New Roman" w:hAnsi="Times New Roman" w:cs="Times New Roman"/>
                  <w:color w:val="000000"/>
                  <w:shd w:val="clear" w:color="auto" w:fill="FFFFFF"/>
                </w:rPr>
                <w:t> </w:t>
              </w:r>
              <w:r w:rsidRPr="00303130">
                <w:rPr>
                  <w:rFonts w:ascii="Times New Roman" w:hAnsi="Times New Roman" w:cs="Times New Roman"/>
                  <w:shd w:val="clear" w:color="auto" w:fill="FFFFFF"/>
                </w:rPr>
                <w:t>https://www.nngroup.com/articles/usability-101-introduction-to-usability/.</w:t>
              </w:r>
              <w:r w:rsidR="00784C3C" w:rsidRPr="00303130">
                <w:rPr>
                  <w:rFonts w:ascii="Times New Roman" w:hAnsi="Times New Roman" w:cs="Times New Roman"/>
                </w:rPr>
                <w:t xml:space="preserve"> </w:t>
              </w:r>
              <w:r w:rsidR="00AB3842" w:rsidRPr="00303130">
                <w:rPr>
                  <w:rFonts w:ascii="Times New Roman" w:hAnsi="Times New Roman" w:cs="Times New Roman"/>
                </w:rPr>
                <w:t xml:space="preserve">[Accessed: </w:t>
              </w:r>
              <w:proofErr w:type="gramStart"/>
              <w:r w:rsidR="00E00550" w:rsidRPr="00303130">
                <w:rPr>
                  <w:rFonts w:ascii="Times New Roman" w:hAnsi="Times New Roman" w:cs="Times New Roman"/>
                </w:rPr>
                <w:t>Jan,</w:t>
              </w:r>
              <w:proofErr w:type="gramEnd"/>
              <w:r w:rsidR="00E00550" w:rsidRPr="00303130">
                <w:rPr>
                  <w:rFonts w:ascii="Times New Roman" w:hAnsi="Times New Roman" w:cs="Times New Roman"/>
                </w:rPr>
                <w:t xml:space="preserve"> </w:t>
              </w:r>
              <w:r w:rsidR="006171B1" w:rsidRPr="00303130">
                <w:rPr>
                  <w:rFonts w:ascii="Times New Roman" w:hAnsi="Times New Roman" w:cs="Times New Roman"/>
                </w:rPr>
                <w:t>14, 20</w:t>
              </w:r>
              <w:r w:rsidR="00BC445E" w:rsidRPr="00303130">
                <w:rPr>
                  <w:rFonts w:ascii="Times New Roman" w:hAnsi="Times New Roman" w:cs="Times New Roman"/>
                </w:rPr>
                <w:t>24]</w:t>
              </w:r>
            </w:p>
            <w:p w14:paraId="7CC4C00A" w14:textId="23F10E58" w:rsidR="0002717D" w:rsidRPr="00303130" w:rsidRDefault="0002717D" w:rsidP="0002717D">
              <w:pPr>
                <w:rPr>
                  <w:rFonts w:ascii="Times New Roman" w:hAnsi="Times New Roman" w:cs="Times New Roman"/>
                  <w:color w:val="000000"/>
                  <w:shd w:val="clear" w:color="auto" w:fill="FFFFFF"/>
                </w:rPr>
              </w:pPr>
              <w:r w:rsidRPr="00303130">
                <w:rPr>
                  <w:rFonts w:ascii="Times New Roman" w:hAnsi="Times New Roman" w:cs="Times New Roman"/>
                  <w:color w:val="000000"/>
                  <w:shd w:val="clear" w:color="auto" w:fill="FFFFFF"/>
                </w:rPr>
                <w:t xml:space="preserve">[4] </w:t>
              </w:r>
              <w:r w:rsidR="00403EE7" w:rsidRPr="00303130">
                <w:rPr>
                  <w:rFonts w:ascii="Times New Roman" w:hAnsi="Times New Roman" w:cs="Times New Roman"/>
                  <w:color w:val="000000"/>
                  <w:shd w:val="clear" w:color="auto" w:fill="FFFFFF"/>
                </w:rPr>
                <w:t>J. J Garrett</w:t>
              </w:r>
              <w:r w:rsidR="00D67067" w:rsidRPr="00303130">
                <w:rPr>
                  <w:rFonts w:ascii="Times New Roman" w:hAnsi="Times New Roman" w:cs="Times New Roman"/>
                  <w:color w:val="000000"/>
                  <w:shd w:val="clear" w:color="auto" w:fill="FFFFFF"/>
                </w:rPr>
                <w:t xml:space="preserve">, </w:t>
              </w:r>
              <w:r w:rsidR="00D67067" w:rsidRPr="00303130">
                <w:rPr>
                  <w:rFonts w:ascii="Times New Roman" w:hAnsi="Times New Roman" w:cs="Times New Roman"/>
                  <w:color w:val="000000"/>
                  <w:shd w:val="clear" w:color="auto" w:fill="FFFFFF"/>
                </w:rPr>
                <w:t>The elements of User experience</w:t>
              </w:r>
              <w:r w:rsidR="00697F63" w:rsidRPr="00303130">
                <w:rPr>
                  <w:rFonts w:ascii="Times New Roman" w:hAnsi="Times New Roman" w:cs="Times New Roman"/>
                  <w:color w:val="000000"/>
                  <w:shd w:val="clear" w:color="auto" w:fill="FFFFFF"/>
                </w:rPr>
                <w:t>, 2</w:t>
              </w:r>
              <w:r w:rsidR="00697F63" w:rsidRPr="00303130">
                <w:rPr>
                  <w:rFonts w:ascii="Times New Roman" w:hAnsi="Times New Roman" w:cs="Times New Roman"/>
                  <w:color w:val="000000"/>
                  <w:shd w:val="clear" w:color="auto" w:fill="FFFFFF"/>
                  <w:vertAlign w:val="superscript"/>
                </w:rPr>
                <w:t>nd</w:t>
              </w:r>
              <w:r w:rsidR="00697F63" w:rsidRPr="00303130">
                <w:rPr>
                  <w:rFonts w:ascii="Times New Roman" w:hAnsi="Times New Roman" w:cs="Times New Roman"/>
                  <w:color w:val="000000"/>
                  <w:shd w:val="clear" w:color="auto" w:fill="FFFFFF"/>
                </w:rPr>
                <w:t xml:space="preserve"> Ed. </w:t>
              </w:r>
              <w:r w:rsidRPr="00303130">
                <w:rPr>
                  <w:rFonts w:ascii="Times New Roman" w:hAnsi="Times New Roman" w:cs="Times New Roman"/>
                  <w:color w:val="000000"/>
                  <w:shd w:val="clear" w:color="auto" w:fill="FFFFFF"/>
                </w:rPr>
                <w:t xml:space="preserve">Pearson Education (New Riders), 2011. </w:t>
              </w:r>
            </w:p>
            <w:p w14:paraId="0F82BB1D" w14:textId="3C2F8134" w:rsidR="0002717D" w:rsidRPr="00303130" w:rsidRDefault="0002717D" w:rsidP="0002717D">
              <w:pPr>
                <w:rPr>
                  <w:rFonts w:ascii="Times New Roman" w:hAnsi="Times New Roman" w:cs="Times New Roman"/>
                  <w:color w:val="000000"/>
                  <w:shd w:val="clear" w:color="auto" w:fill="FFFFFF"/>
                </w:rPr>
              </w:pPr>
              <w:r w:rsidRPr="00303130">
                <w:rPr>
                  <w:rFonts w:ascii="Times New Roman" w:hAnsi="Times New Roman" w:cs="Times New Roman"/>
                  <w:color w:val="000000"/>
                  <w:shd w:val="clear" w:color="auto" w:fill="FFFFFF"/>
                </w:rPr>
                <w:t xml:space="preserve">[5] P. Parajuli and E. Eika. </w:t>
              </w:r>
              <w:r w:rsidR="00054652" w:rsidRPr="00303130">
                <w:rPr>
                  <w:rFonts w:ascii="Times New Roman" w:hAnsi="Times New Roman" w:cs="Times New Roman"/>
                  <w:i/>
                  <w:iCs/>
                  <w:color w:val="000000"/>
                  <w:shd w:val="clear" w:color="auto" w:fill="FFFFFF"/>
                </w:rPr>
                <w:t>“</w:t>
              </w:r>
              <w:r w:rsidRPr="00303130">
                <w:rPr>
                  <w:rFonts w:ascii="Times New Roman" w:hAnsi="Times New Roman" w:cs="Times New Roman"/>
                  <w:i/>
                  <w:iCs/>
                  <w:color w:val="000000"/>
                  <w:shd w:val="clear" w:color="auto" w:fill="FFFFFF"/>
                </w:rPr>
                <w:t xml:space="preserve">A comparative study of accessibility and usability of </w:t>
              </w:r>
              <w:r w:rsidR="00822752" w:rsidRPr="00303130">
                <w:rPr>
                  <w:rFonts w:ascii="Times New Roman" w:hAnsi="Times New Roman" w:cs="Times New Roman"/>
                  <w:i/>
                  <w:iCs/>
                  <w:color w:val="000000"/>
                  <w:shd w:val="clear" w:color="auto" w:fill="FFFFFF"/>
                </w:rPr>
                <w:t>N</w:t>
              </w:r>
              <w:r w:rsidRPr="00303130">
                <w:rPr>
                  <w:rFonts w:ascii="Times New Roman" w:hAnsi="Times New Roman" w:cs="Times New Roman"/>
                  <w:i/>
                  <w:iCs/>
                  <w:color w:val="000000"/>
                  <w:shd w:val="clear" w:color="auto" w:fill="FFFFFF"/>
                </w:rPr>
                <w:t>orwegian university websites for screen reader users based on user experience and automated assessment.</w:t>
              </w:r>
              <w:r w:rsidR="00054652" w:rsidRPr="00303130">
                <w:rPr>
                  <w:rFonts w:ascii="Times New Roman" w:hAnsi="Times New Roman" w:cs="Times New Roman"/>
                  <w:i/>
                  <w:iCs/>
                  <w:color w:val="000000"/>
                  <w:shd w:val="clear" w:color="auto" w:fill="FFFFFF"/>
                </w:rPr>
                <w:t>”</w:t>
              </w:r>
              <w:r w:rsidRPr="00303130">
                <w:rPr>
                  <w:rFonts w:ascii="Times New Roman" w:hAnsi="Times New Roman" w:cs="Times New Roman"/>
                  <w:color w:val="000000"/>
                  <w:shd w:val="clear" w:color="auto" w:fill="FFFFFF"/>
                </w:rPr>
                <w:t xml:space="preserve"> 2020, </w:t>
              </w:r>
              <w:r w:rsidR="00475492" w:rsidRPr="00303130">
                <w:rPr>
                  <w:rFonts w:ascii="Times New Roman" w:hAnsi="Times New Roman" w:cs="Times New Roman"/>
                  <w:color w:val="000000"/>
                  <w:shd w:val="clear" w:color="auto" w:fill="FFFFFF"/>
                </w:rPr>
                <w:t xml:space="preserve">in </w:t>
              </w:r>
              <w:r w:rsidR="00556199" w:rsidRPr="00303130">
                <w:rPr>
                  <w:rFonts w:ascii="Times New Roman" w:hAnsi="Times New Roman" w:cs="Times New Roman"/>
                  <w:color w:val="000000"/>
                  <w:shd w:val="clear" w:color="auto" w:fill="FFFFFF"/>
                </w:rPr>
                <w:t>I</w:t>
              </w:r>
              <w:r w:rsidR="00475492" w:rsidRPr="00303130">
                <w:rPr>
                  <w:rFonts w:ascii="Times New Roman" w:hAnsi="Times New Roman" w:cs="Times New Roman"/>
                  <w:color w:val="000000"/>
                  <w:shd w:val="clear" w:color="auto" w:fill="FFFFFF"/>
                </w:rPr>
                <w:t>nternational Conference, HCII 2020</w:t>
              </w:r>
              <w:r w:rsidR="00475492" w:rsidRPr="00303130">
                <w:rPr>
                  <w:rFonts w:ascii="Times New Roman" w:hAnsi="Times New Roman" w:cs="Times New Roman"/>
                  <w:color w:val="000000"/>
                  <w:shd w:val="clear" w:color="auto" w:fill="FFFFFF"/>
                </w:rPr>
                <w:t xml:space="preserve"> proceedin</w:t>
              </w:r>
              <w:r w:rsidR="004428E6" w:rsidRPr="00303130">
                <w:rPr>
                  <w:rFonts w:ascii="Times New Roman" w:hAnsi="Times New Roman" w:cs="Times New Roman"/>
                  <w:color w:val="000000"/>
                  <w:shd w:val="clear" w:color="auto" w:fill="FFFFFF"/>
                </w:rPr>
                <w:t xml:space="preserve">gs July 19-24, 2020, </w:t>
              </w:r>
              <w:r w:rsidR="004428E6" w:rsidRPr="00303130">
                <w:rPr>
                  <w:rFonts w:ascii="Times New Roman" w:hAnsi="Times New Roman" w:cs="Times New Roman"/>
                  <w:color w:val="000000"/>
                  <w:shd w:val="clear" w:color="auto" w:fill="FFFFFF"/>
                </w:rPr>
                <w:t>Copenhagen, Denmark</w:t>
              </w:r>
              <w:r w:rsidR="00B72906" w:rsidRPr="00303130">
                <w:rPr>
                  <w:rFonts w:ascii="Times New Roman" w:hAnsi="Times New Roman" w:cs="Times New Roman"/>
                  <w:color w:val="000000"/>
                  <w:shd w:val="clear" w:color="auto" w:fill="FFFFFF"/>
                </w:rPr>
                <w:t xml:space="preserve">, </w:t>
              </w:r>
              <w:r w:rsidR="002D6E64" w:rsidRPr="00303130">
                <w:rPr>
                  <w:rFonts w:ascii="Times New Roman" w:hAnsi="Times New Roman" w:cs="Times New Roman"/>
                  <w:color w:val="000000"/>
                  <w:shd w:val="clear" w:color="auto" w:fill="FFFFFF"/>
                </w:rPr>
                <w:t>2020, Sec 6</w:t>
              </w:r>
            </w:p>
            <w:p w14:paraId="4C15DF15" w14:textId="4324CB06" w:rsidR="0002717D" w:rsidRPr="00303130" w:rsidRDefault="0002717D" w:rsidP="0002717D">
              <w:pPr>
                <w:rPr>
                  <w:rFonts w:ascii="Times New Roman" w:hAnsi="Times New Roman" w:cs="Times New Roman"/>
                </w:rPr>
              </w:pPr>
              <w:r w:rsidRPr="00303130">
                <w:rPr>
                  <w:rFonts w:ascii="Times New Roman" w:hAnsi="Times New Roman" w:cs="Times New Roman"/>
                  <w:color w:val="000000"/>
                  <w:shd w:val="clear" w:color="auto" w:fill="FFFFFF"/>
                </w:rPr>
                <w:t>[6] W3C.</w:t>
              </w:r>
              <w:r w:rsidR="00136A68" w:rsidRPr="00303130">
                <w:rPr>
                  <w:rFonts w:ascii="Times New Roman" w:hAnsi="Times New Roman" w:cs="Times New Roman"/>
                  <w:color w:val="000000"/>
                  <w:shd w:val="clear" w:color="auto" w:fill="FFFFFF"/>
                </w:rPr>
                <w:t>org “</w:t>
              </w:r>
              <w:r w:rsidRPr="00303130">
                <w:rPr>
                  <w:rFonts w:ascii="Times New Roman" w:hAnsi="Times New Roman" w:cs="Times New Roman"/>
                  <w:i/>
                  <w:iCs/>
                  <w:color w:val="000000"/>
                  <w:shd w:val="clear" w:color="auto" w:fill="FFFFFF"/>
                </w:rPr>
                <w:t>Web Content Accessibility Guidelines (WCAG) 2.2</w:t>
              </w:r>
              <w:r w:rsidRPr="00303130">
                <w:rPr>
                  <w:rFonts w:ascii="Times New Roman" w:hAnsi="Times New Roman" w:cs="Times New Roman"/>
                  <w:color w:val="000000"/>
                  <w:shd w:val="clear" w:color="auto" w:fill="FFFFFF"/>
                </w:rPr>
                <w:t>.</w:t>
              </w:r>
              <w:r w:rsidR="00F41AE0" w:rsidRPr="00303130">
                <w:rPr>
                  <w:rFonts w:ascii="Times New Roman" w:hAnsi="Times New Roman" w:cs="Times New Roman"/>
                  <w:color w:val="000000"/>
                  <w:shd w:val="clear" w:color="auto" w:fill="FFFFFF"/>
                </w:rPr>
                <w:t>,</w:t>
              </w:r>
              <w:r w:rsidR="00136A68" w:rsidRPr="00303130">
                <w:rPr>
                  <w:rFonts w:ascii="Times New Roman" w:hAnsi="Times New Roman" w:cs="Times New Roman"/>
                  <w:color w:val="000000"/>
                  <w:shd w:val="clear" w:color="auto" w:fill="FFFFFF"/>
                </w:rPr>
                <w:t xml:space="preserve">” </w:t>
              </w:r>
              <w:proofErr w:type="gramStart"/>
              <w:r w:rsidR="00B109BE" w:rsidRPr="00303130">
                <w:rPr>
                  <w:rFonts w:ascii="Times New Roman" w:hAnsi="Times New Roman" w:cs="Times New Roman"/>
                  <w:color w:val="000000"/>
                  <w:shd w:val="clear" w:color="auto" w:fill="FFFFFF"/>
                </w:rPr>
                <w:t>Oct</w:t>
              </w:r>
              <w:r w:rsidR="00983434" w:rsidRPr="00303130">
                <w:rPr>
                  <w:rFonts w:ascii="Times New Roman" w:hAnsi="Times New Roman" w:cs="Times New Roman"/>
                  <w:color w:val="000000"/>
                  <w:shd w:val="clear" w:color="auto" w:fill="FFFFFF"/>
                </w:rPr>
                <w:t>,</w:t>
              </w:r>
              <w:proofErr w:type="gramEnd"/>
              <w:r w:rsidR="00B109BE" w:rsidRPr="00303130">
                <w:rPr>
                  <w:rFonts w:ascii="Times New Roman" w:hAnsi="Times New Roman" w:cs="Times New Roman"/>
                  <w:color w:val="000000"/>
                  <w:shd w:val="clear" w:color="auto" w:fill="FFFFFF"/>
                </w:rPr>
                <w:t xml:space="preserve"> 5</w:t>
              </w:r>
              <w:r w:rsidR="00983434" w:rsidRPr="00303130">
                <w:rPr>
                  <w:rFonts w:ascii="Times New Roman" w:hAnsi="Times New Roman" w:cs="Times New Roman"/>
                  <w:color w:val="000000"/>
                  <w:shd w:val="clear" w:color="auto" w:fill="FFFFFF"/>
                </w:rPr>
                <w:t>, 2023</w:t>
              </w:r>
              <w:r w:rsidR="00B109BE" w:rsidRPr="00303130">
                <w:rPr>
                  <w:rFonts w:ascii="Times New Roman" w:hAnsi="Times New Roman" w:cs="Times New Roman"/>
                  <w:color w:val="000000"/>
                  <w:shd w:val="clear" w:color="auto" w:fill="FFFFFF"/>
                </w:rPr>
                <w:t xml:space="preserve"> </w:t>
              </w:r>
              <w:r w:rsidR="00B60905" w:rsidRPr="00303130">
                <w:rPr>
                  <w:rFonts w:ascii="Times New Roman" w:hAnsi="Times New Roman" w:cs="Times New Roman"/>
                  <w:color w:val="000000"/>
                  <w:shd w:val="clear" w:color="auto" w:fill="FFFFFF"/>
                </w:rPr>
                <w:t>[Online] Available:</w:t>
              </w:r>
              <w:r w:rsidRPr="00303130">
                <w:rPr>
                  <w:rFonts w:ascii="Times New Roman" w:hAnsi="Times New Roman" w:cs="Times New Roman"/>
                  <w:color w:val="000000"/>
                  <w:shd w:val="clear" w:color="auto" w:fill="FFFFFF"/>
                </w:rPr>
                <w:t> </w:t>
              </w:r>
              <w:hyperlink r:id="rId33" w:tgtFrame="_blank" w:history="1">
                <w:r w:rsidRPr="00303130">
                  <w:rPr>
                    <w:rStyle w:val="Hyperlink"/>
                    <w:rFonts w:ascii="Times New Roman" w:hAnsi="Times New Roman" w:cs="Times New Roman"/>
                    <w:color w:val="0066CC"/>
                    <w:shd w:val="clear" w:color="auto" w:fill="FFFFFF"/>
                  </w:rPr>
                  <w:t>https://www.w3.org/TR/WC</w:t>
                </w:r>
                <w:r w:rsidRPr="00303130">
                  <w:rPr>
                    <w:rStyle w:val="Hyperlink"/>
                    <w:rFonts w:ascii="Times New Roman" w:hAnsi="Times New Roman" w:cs="Times New Roman"/>
                    <w:color w:val="0066CC"/>
                    <w:shd w:val="clear" w:color="auto" w:fill="FFFFFF"/>
                  </w:rPr>
                  <w:t>A</w:t>
                </w:r>
                <w:r w:rsidRPr="00303130">
                  <w:rPr>
                    <w:rStyle w:val="Hyperlink"/>
                    <w:rFonts w:ascii="Times New Roman" w:hAnsi="Times New Roman" w:cs="Times New Roman"/>
                    <w:color w:val="0066CC"/>
                    <w:shd w:val="clear" w:color="auto" w:fill="FFFFFF"/>
                  </w:rPr>
                  <w:t>G22/.</w:t>
                </w:r>
              </w:hyperlink>
              <w:r w:rsidRPr="00303130">
                <w:rPr>
                  <w:rFonts w:ascii="Times New Roman" w:hAnsi="Times New Roman" w:cs="Times New Roman"/>
                </w:rPr>
                <w:t xml:space="preserve"> </w:t>
              </w:r>
              <w:r w:rsidR="00F41AE0" w:rsidRPr="00303130">
                <w:rPr>
                  <w:rFonts w:ascii="Times New Roman" w:hAnsi="Times New Roman" w:cs="Times New Roman"/>
                </w:rPr>
                <w:t>[</w:t>
              </w:r>
              <w:r w:rsidR="00B60905" w:rsidRPr="00303130">
                <w:rPr>
                  <w:rFonts w:ascii="Times New Roman" w:hAnsi="Times New Roman" w:cs="Times New Roman"/>
                </w:rPr>
                <w:t>Accessed Nov,</w:t>
              </w:r>
              <w:r w:rsidR="00983434" w:rsidRPr="00303130">
                <w:rPr>
                  <w:rFonts w:ascii="Times New Roman" w:hAnsi="Times New Roman" w:cs="Times New Roman"/>
                </w:rPr>
                <w:t xml:space="preserve"> 15,</w:t>
              </w:r>
              <w:r w:rsidR="00B60905" w:rsidRPr="00303130">
                <w:rPr>
                  <w:rFonts w:ascii="Times New Roman" w:hAnsi="Times New Roman" w:cs="Times New Roman"/>
                </w:rPr>
                <w:t xml:space="preserve"> 2023]</w:t>
              </w:r>
              <w:r w:rsidR="0095059F" w:rsidRPr="00303130">
                <w:rPr>
                  <w:rFonts w:ascii="Times New Roman" w:hAnsi="Times New Roman" w:cs="Times New Roman"/>
                </w:rPr>
                <w:t>.</w:t>
              </w:r>
              <w:r w:rsidR="00D6393D" w:rsidRPr="00303130">
                <w:rPr>
                  <w:rFonts w:ascii="Times New Roman" w:hAnsi="Times New Roman" w:cs="Times New Roman"/>
                </w:rPr>
                <w:t xml:space="preserve"> </w:t>
              </w:r>
            </w:p>
            <w:p w14:paraId="66D6C5D8" w14:textId="77777777" w:rsidR="006553FF" w:rsidRDefault="0002717D" w:rsidP="006553FF">
              <w:pPr>
                <w:rPr>
                  <w:rFonts w:ascii="Times New Roman" w:hAnsi="Times New Roman" w:cs="Times New Roman"/>
                  <w:color w:val="000000"/>
                  <w:shd w:val="clear" w:color="auto" w:fill="FFFFFF"/>
                </w:rPr>
              </w:pPr>
              <w:r w:rsidRPr="00303130">
                <w:rPr>
                  <w:rFonts w:ascii="Times New Roman" w:hAnsi="Times New Roman" w:cs="Times New Roman"/>
                  <w:color w:val="000000"/>
                  <w:shd w:val="clear" w:color="auto" w:fill="FFFFFF"/>
                </w:rPr>
                <w:t xml:space="preserve">[7] N. Yalçın and U. Köse. N. Yalçın and U. Köse. </w:t>
              </w:r>
              <w:r w:rsidR="006616DF"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 xml:space="preserve">What is search engine optimization: </w:t>
              </w:r>
              <w:r w:rsidRPr="00303130">
                <w:rPr>
                  <w:rFonts w:ascii="Times New Roman" w:hAnsi="Times New Roman" w:cs="Times New Roman"/>
                  <w:i/>
                  <w:iCs/>
                  <w:color w:val="000000"/>
                  <w:shd w:val="clear" w:color="auto" w:fill="FFFFFF"/>
                </w:rPr>
                <w:t>SEO?</w:t>
              </w:r>
              <w:r w:rsidR="006616DF" w:rsidRPr="00303130">
                <w:rPr>
                  <w:rFonts w:ascii="Times New Roman" w:hAnsi="Times New Roman" w:cs="Times New Roman"/>
                  <w:color w:val="000000"/>
                  <w:shd w:val="clear" w:color="auto" w:fill="FFFFFF"/>
                </w:rPr>
                <w:t>”</w:t>
              </w:r>
              <w:r w:rsidRPr="00303130">
                <w:rPr>
                  <w:rFonts w:ascii="Times New Roman" w:hAnsi="Times New Roman" w:cs="Times New Roman"/>
                  <w:color w:val="000000"/>
                  <w:shd w:val="clear" w:color="auto" w:fill="FFFFFF"/>
                </w:rPr>
                <w:t xml:space="preserve"> </w:t>
              </w:r>
              <w:r w:rsidR="006553FF" w:rsidRPr="00303130">
                <w:rPr>
                  <w:rFonts w:ascii="Times New Roman" w:hAnsi="Times New Roman" w:cs="Times New Roman"/>
                  <w:color w:val="000000"/>
                  <w:shd w:val="clear" w:color="auto" w:fill="FFFFFF"/>
                </w:rPr>
                <w:t xml:space="preserve">in Procedia - Social and </w:t>
              </w:r>
              <w:proofErr w:type="spellStart"/>
              <w:r w:rsidR="006553FF" w:rsidRPr="00303130">
                <w:rPr>
                  <w:rFonts w:ascii="Times New Roman" w:hAnsi="Times New Roman" w:cs="Times New Roman"/>
                  <w:color w:val="000000"/>
                  <w:shd w:val="clear" w:color="auto" w:fill="FFFFFF"/>
                </w:rPr>
                <w:t>Behavioral</w:t>
              </w:r>
              <w:proofErr w:type="spellEnd"/>
              <w:r w:rsidR="006553FF" w:rsidRPr="00303130">
                <w:rPr>
                  <w:rFonts w:ascii="Times New Roman" w:hAnsi="Times New Roman" w:cs="Times New Roman"/>
                  <w:color w:val="000000"/>
                  <w:shd w:val="clear" w:color="auto" w:fill="FFFFFF"/>
                </w:rPr>
                <w:t xml:space="preserve"> Sciences, 2010, vol. 9, pp. 487–49</w:t>
              </w:r>
              <w:r w:rsidR="006553FF" w:rsidRPr="00303130">
                <w:rPr>
                  <w:rFonts w:ascii="Times New Roman" w:hAnsi="Times New Roman" w:cs="Times New Roman"/>
                  <w:color w:val="000000"/>
                  <w:shd w:val="clear" w:color="auto" w:fill="FFFFFF"/>
                </w:rPr>
                <w:t xml:space="preserve"> </w:t>
              </w:r>
            </w:p>
            <w:p w14:paraId="032984B8" w14:textId="211DD46B" w:rsidR="00621F7F" w:rsidRPr="00496911" w:rsidRDefault="00621F7F" w:rsidP="00621F7F">
              <w:pPr>
                <w:pStyle w:val="Heading2"/>
              </w:pPr>
              <w:bookmarkStart w:id="39" w:name="_Toc156814609"/>
              <w:r>
                <w:t>Further Reading</w:t>
              </w:r>
              <w:bookmarkEnd w:id="39"/>
            </w:p>
            <w:p w14:paraId="44C3E686" w14:textId="77777777" w:rsidR="004118C9" w:rsidRPr="004118C9" w:rsidRDefault="004118C9" w:rsidP="004118C9">
              <w:pPr>
                <w:shd w:val="clear" w:color="auto" w:fill="FFFFFF"/>
                <w:spacing w:before="0" w:after="0" w:line="240" w:lineRule="auto"/>
                <w:jc w:val="right"/>
                <w:rPr>
                  <w:rFonts w:ascii="Source Sans Pro" w:eastAsia="Times New Roman" w:hAnsi="Source Sans Pro" w:cs="Times New Roman"/>
                  <w:color w:val="3A3A3A"/>
                  <w:sz w:val="23"/>
                  <w:szCs w:val="23"/>
                  <w:lang w:eastAsia="en-GB"/>
                </w:rPr>
              </w:pPr>
              <w:r w:rsidRPr="004118C9">
                <w:rPr>
                  <w:rFonts w:ascii="Source Sans Pro" w:eastAsia="Times New Roman" w:hAnsi="Source Sans Pro" w:cs="Times New Roman"/>
                  <w:color w:val="3A3A3A"/>
                  <w:sz w:val="23"/>
                  <w:szCs w:val="23"/>
                  <w:lang w:eastAsia="en-GB"/>
                </w:rPr>
                <w:t>[1]</w:t>
              </w:r>
            </w:p>
            <w:p w14:paraId="2A6F7B19" w14:textId="38FBEC19" w:rsidR="004118C9" w:rsidRPr="004118C9" w:rsidRDefault="004118C9" w:rsidP="004118C9">
              <w:pPr>
                <w:shd w:val="clear" w:color="auto" w:fill="FFFFFF"/>
                <w:spacing w:before="0" w:after="0" w:line="240" w:lineRule="auto"/>
                <w:rPr>
                  <w:rFonts w:ascii="Times New Roman" w:eastAsia="Times New Roman" w:hAnsi="Times New Roman" w:cs="Times New Roman"/>
                  <w:color w:val="3A3A3A"/>
                  <w:lang w:eastAsia="en-GB"/>
                </w:rPr>
              </w:pPr>
              <w:r w:rsidRPr="004118C9">
                <w:rPr>
                  <w:rFonts w:ascii="Times New Roman" w:eastAsia="Times New Roman" w:hAnsi="Times New Roman" w:cs="Times New Roman"/>
                  <w:color w:val="3A3A3A"/>
                  <w:lang w:eastAsia="en-GB"/>
                </w:rPr>
                <w:t xml:space="preserve">J. Beaird and A. </w:t>
              </w:r>
              <w:r w:rsidRPr="00DC43DB">
                <w:rPr>
                  <w:rFonts w:ascii="Times New Roman" w:eastAsia="Times New Roman" w:hAnsi="Times New Roman" w:cs="Times New Roman"/>
                  <w:color w:val="3A3A3A"/>
                  <w:lang w:eastAsia="en-GB"/>
                </w:rPr>
                <w:t>J.</w:t>
              </w:r>
              <w:r w:rsidRPr="004118C9">
                <w:rPr>
                  <w:rFonts w:ascii="Times New Roman" w:eastAsia="Times New Roman" w:hAnsi="Times New Roman" w:cs="Times New Roman"/>
                  <w:color w:val="3A3A3A"/>
                  <w:lang w:eastAsia="en-GB"/>
                </w:rPr>
                <w:t xml:space="preserve"> Walker, The principles of beautiful Web design, </w:t>
              </w:r>
              <w:r w:rsidRPr="00DC43DB">
                <w:rPr>
                  <w:rFonts w:ascii="Times New Roman" w:eastAsia="Times New Roman" w:hAnsi="Times New Roman" w:cs="Times New Roman"/>
                  <w:color w:val="3A3A3A"/>
                  <w:lang w:eastAsia="en-GB"/>
                </w:rPr>
                <w:t>4</w:t>
              </w:r>
              <w:r w:rsidRPr="00DC43DB">
                <w:rPr>
                  <w:rFonts w:ascii="Times New Roman" w:eastAsia="Times New Roman" w:hAnsi="Times New Roman" w:cs="Times New Roman"/>
                  <w:color w:val="3A3A3A"/>
                  <w:vertAlign w:val="superscript"/>
                  <w:lang w:eastAsia="en-GB"/>
                </w:rPr>
                <w:t>th</w:t>
              </w:r>
              <w:r w:rsidRPr="00DC43DB">
                <w:rPr>
                  <w:rFonts w:ascii="Times New Roman" w:eastAsia="Times New Roman" w:hAnsi="Times New Roman" w:cs="Times New Roman"/>
                  <w:color w:val="3A3A3A"/>
                  <w:lang w:eastAsia="en-GB"/>
                </w:rPr>
                <w:t xml:space="preserve"> Ed.</w:t>
              </w:r>
              <w:r w:rsidRPr="004118C9">
                <w:rPr>
                  <w:rFonts w:ascii="Times New Roman" w:eastAsia="Times New Roman" w:hAnsi="Times New Roman" w:cs="Times New Roman"/>
                  <w:color w:val="3A3A3A"/>
                  <w:lang w:eastAsia="en-GB"/>
                </w:rPr>
                <w:t xml:space="preserve"> Victoria, Australia: </w:t>
              </w:r>
              <w:proofErr w:type="spellStart"/>
              <w:r w:rsidRPr="004118C9">
                <w:rPr>
                  <w:rFonts w:ascii="Times New Roman" w:eastAsia="Times New Roman" w:hAnsi="Times New Roman" w:cs="Times New Roman"/>
                  <w:color w:val="3A3A3A"/>
                  <w:lang w:eastAsia="en-GB"/>
                </w:rPr>
                <w:t>SitePoint</w:t>
              </w:r>
              <w:proofErr w:type="spellEnd"/>
              <w:r w:rsidRPr="004118C9">
                <w:rPr>
                  <w:rFonts w:ascii="Times New Roman" w:eastAsia="Times New Roman" w:hAnsi="Times New Roman" w:cs="Times New Roman"/>
                  <w:color w:val="3A3A3A"/>
                  <w:lang w:eastAsia="en-GB"/>
                </w:rPr>
                <w:t>, 2020.</w:t>
              </w:r>
            </w:p>
            <w:p w14:paraId="4A205820" w14:textId="2F4DACB1" w:rsidR="00CB5FF2" w:rsidRPr="00303130" w:rsidRDefault="004118C9" w:rsidP="00AB640A">
              <w:pPr>
                <w:pStyle w:val="Heading5"/>
              </w:pPr>
              <w:r w:rsidRPr="004118C9">
                <w:rPr>
                  <w:rFonts w:eastAsia="Times New Roman"/>
                  <w:sz w:val="24"/>
                  <w:szCs w:val="24"/>
                  <w:lang w:eastAsia="en-GB"/>
                </w:rPr>
                <w:t> </w:t>
              </w:r>
              <w:r w:rsidR="006553FF" w:rsidRPr="00303130">
                <w:t>Online Resources used in Website Development</w:t>
              </w:r>
            </w:p>
            <w:p w14:paraId="523FFB0C" w14:textId="58098C8B" w:rsidR="0095059F" w:rsidRPr="00303130" w:rsidRDefault="0095059F" w:rsidP="00B40E86">
              <w:pPr>
                <w:rPr>
                  <w:rFonts w:ascii="Times New Roman" w:hAnsi="Times New Roman" w:cs="Times New Roman"/>
                </w:rPr>
              </w:pPr>
              <w:r w:rsidRPr="00303130">
                <w:rPr>
                  <w:rFonts w:ascii="Times New Roman" w:hAnsi="Times New Roman" w:cs="Times New Roman"/>
                  <w:color w:val="000000"/>
                  <w:shd w:val="clear" w:color="auto" w:fill="FFFFFF"/>
                </w:rPr>
                <w:t>W3C.org</w:t>
              </w:r>
              <w:r w:rsidR="00C5404A" w:rsidRPr="00303130">
                <w:rPr>
                  <w:rFonts w:ascii="Times New Roman" w:hAnsi="Times New Roman" w:cs="Times New Roman"/>
                  <w:color w:val="000000"/>
                  <w:shd w:val="clear" w:color="auto" w:fill="FFFFFF"/>
                </w:rPr>
                <w:t xml:space="preserve"> “</w:t>
              </w:r>
              <w:r w:rsidR="00C5404A" w:rsidRPr="00303130">
                <w:rPr>
                  <w:rFonts w:ascii="Times New Roman" w:hAnsi="Times New Roman" w:cs="Times New Roman"/>
                  <w:color w:val="000000"/>
                  <w:shd w:val="clear" w:color="auto" w:fill="FFFFFF"/>
                </w:rPr>
                <w:t>w3schools.com</w:t>
              </w:r>
              <w:r w:rsidR="00F41AE0" w:rsidRPr="00303130">
                <w:rPr>
                  <w:rFonts w:ascii="Times New Roman" w:hAnsi="Times New Roman" w:cs="Times New Roman"/>
                  <w:color w:val="000000"/>
                  <w:shd w:val="clear" w:color="auto" w:fill="FFFFFF"/>
                </w:rPr>
                <w:t xml:space="preserve">,” </w:t>
              </w:r>
              <w:r w:rsidR="00F41AE0" w:rsidRPr="00303130">
                <w:rPr>
                  <w:rFonts w:ascii="Times New Roman" w:hAnsi="Times New Roman" w:cs="Times New Roman"/>
                  <w:color w:val="000000"/>
                  <w:shd w:val="clear" w:color="auto" w:fill="FFFFFF"/>
                </w:rPr>
                <w:t>[Online] Available: </w:t>
              </w:r>
              <w:r w:rsidR="004B67B4" w:rsidRPr="00303130">
                <w:rPr>
                  <w:rFonts w:ascii="Times New Roman" w:hAnsi="Times New Roman" w:cs="Times New Roman"/>
                </w:rPr>
                <w:t>https://www.w3schools.com/</w:t>
              </w:r>
            </w:p>
            <w:p w14:paraId="3FEFF4CE" w14:textId="59F55CF6" w:rsidR="004B67B4" w:rsidRPr="00303130" w:rsidRDefault="004B67B4" w:rsidP="00B40E86">
              <w:pPr>
                <w:rPr>
                  <w:rFonts w:ascii="Times New Roman" w:hAnsi="Times New Roman" w:cs="Times New Roman"/>
                </w:rPr>
              </w:pPr>
              <w:r w:rsidRPr="00303130">
                <w:rPr>
                  <w:rFonts w:ascii="Times New Roman" w:hAnsi="Times New Roman" w:cs="Times New Roman"/>
                </w:rPr>
                <w:t>And the following subpages</w:t>
              </w:r>
              <w:r w:rsidR="007110BD" w:rsidRPr="00303130">
                <w:rPr>
                  <w:rFonts w:ascii="Times New Roman" w:hAnsi="Times New Roman" w:cs="Times New Roman"/>
                </w:rPr>
                <w:t xml:space="preserve"> by the same corporate author</w:t>
              </w:r>
              <w:r w:rsidRPr="00303130">
                <w:rPr>
                  <w:rFonts w:ascii="Times New Roman" w:hAnsi="Times New Roman" w:cs="Times New Roman"/>
                </w:rPr>
                <w:t xml:space="preserve">: </w:t>
              </w:r>
            </w:p>
            <w:p w14:paraId="376F1E7C" w14:textId="0BF8FCF6" w:rsidR="009C09A6" w:rsidRPr="00303130" w:rsidRDefault="009C09A6"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https://www.w3schools.com/howto/tryit.asp?filename=tryhow_css_images_side_by_side_resp</w:t>
              </w:r>
            </w:p>
            <w:p w14:paraId="026CCA84" w14:textId="11E7D55D" w:rsidR="009063D4" w:rsidRPr="00303130" w:rsidRDefault="00374E90"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https://www.w3schools.com/html/html5_semantic_elements.asp</w:t>
              </w:r>
            </w:p>
            <w:p w14:paraId="4FDA12DA" w14:textId="09DE7448" w:rsidR="00374E90" w:rsidRPr="00303130" w:rsidRDefault="00374E90"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https://www.w3schools.com/howto/howto_css_border_image.asp</w:t>
              </w:r>
            </w:p>
            <w:p w14:paraId="5A7E2112" w14:textId="79995237" w:rsidR="00374E90" w:rsidRPr="00303130" w:rsidRDefault="006B6EFE"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https://www.w3schools.com/css/css_border.asp</w:t>
              </w:r>
            </w:p>
            <w:p w14:paraId="2D13E6AC" w14:textId="6FF97B44" w:rsidR="006B6EFE" w:rsidRPr="00303130" w:rsidRDefault="006B6EFE"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https://www.w3schools.com/cssref/pr_dim_max-width.php</w:t>
              </w:r>
            </w:p>
            <w:p w14:paraId="23584003" w14:textId="430DBD5F" w:rsidR="006B6EFE" w:rsidRPr="00303130" w:rsidRDefault="00215E50"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https://www.w3schools.com/css/css3_flexbox_container.asp</w:t>
              </w:r>
            </w:p>
            <w:p w14:paraId="72054234" w14:textId="45EF5839" w:rsidR="00215E50" w:rsidRPr="00303130" w:rsidRDefault="00140989"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https://www.w3schools.com/css/css_math_functions.asp</w:t>
              </w:r>
            </w:p>
            <w:p w14:paraId="4B87EED3" w14:textId="61CEB913" w:rsidR="00140989" w:rsidRPr="00303130" w:rsidRDefault="00140989"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https://www.w3schools.com/css/tryit.asp?filename=trycss_sel_element_gt</w:t>
              </w:r>
            </w:p>
            <w:p w14:paraId="73F91527" w14:textId="36D6A28E" w:rsidR="00140989" w:rsidRPr="00303130" w:rsidRDefault="001C2569"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https://www.w3schools.com/howto/howto_css_zig_zag_layout.asp</w:t>
              </w:r>
            </w:p>
            <w:p w14:paraId="4D524319" w14:textId="6A0C9051" w:rsidR="001C2569" w:rsidRPr="00303130" w:rsidRDefault="00055EBB"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https://www.w3schools.com/howto/howto_css_portfolio_gallery.asp</w:t>
              </w:r>
            </w:p>
            <w:p w14:paraId="46627CA0" w14:textId="28EAB60F" w:rsidR="00F66A8B" w:rsidRPr="00303130" w:rsidRDefault="00F55702" w:rsidP="004B67B4">
              <w:pPr>
                <w:pStyle w:val="ListParagraph"/>
                <w:numPr>
                  <w:ilvl w:val="0"/>
                  <w:numId w:val="18"/>
                </w:numPr>
                <w:rPr>
                  <w:rFonts w:ascii="Times New Roman" w:hAnsi="Times New Roman" w:cs="Times New Roman"/>
                </w:rPr>
              </w:pPr>
              <w:r w:rsidRPr="00303130">
                <w:rPr>
                  <w:rFonts w:ascii="Times New Roman" w:hAnsi="Times New Roman" w:cs="Times New Roman"/>
                </w:rPr>
                <w:lastRenderedPageBreak/>
                <w:t>https://www.w3schools.com/howto/tryit.asp?filename=tryhow_css_images_side_by_side_resp</w:t>
              </w:r>
            </w:p>
            <w:p w14:paraId="6A76C628" w14:textId="5C928A5A" w:rsidR="00F55702" w:rsidRPr="00303130" w:rsidRDefault="00DE36D8"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https://www.w3schools.com/w3css/w3css_animate.asp</w:t>
              </w:r>
            </w:p>
            <w:p w14:paraId="18DE95A3" w14:textId="32A32337" w:rsidR="00DE36D8" w:rsidRPr="00303130" w:rsidRDefault="004367AD"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https://www.w3schools.com/cssref/pr_pos_z-index.php</w:t>
              </w:r>
            </w:p>
            <w:p w14:paraId="0DD2AE4B" w14:textId="642A1494" w:rsidR="004367AD" w:rsidRPr="00303130" w:rsidRDefault="00D50958"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https://www.w3schools.com/css/css_website_layout.asp</w:t>
              </w:r>
            </w:p>
            <w:p w14:paraId="220A8846" w14:textId="47F332AC" w:rsidR="00D50958" w:rsidRPr="00303130" w:rsidRDefault="0074770C"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https://www.w3schools.com/cssref/pr_dim_line-height.php#gsc.tab=0</w:t>
              </w:r>
            </w:p>
            <w:p w14:paraId="2E95B40B" w14:textId="109A5ED7" w:rsidR="0074770C" w:rsidRPr="00303130" w:rsidRDefault="0074770C"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https://www.w3schools.com/howto/tryit.asp?filename=tryhow_css_two_columns_responsive</w:t>
              </w:r>
            </w:p>
            <w:p w14:paraId="4310CEB4" w14:textId="00A2A531" w:rsidR="009037A3" w:rsidRPr="00303130" w:rsidRDefault="00CD0F45"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https://www.w3schools.com/cssref/css3_pr_text-decoration-color.php#gsc.tab=0&amp;gsc.q=make%20text%20svg</w:t>
              </w:r>
            </w:p>
            <w:p w14:paraId="0D37C57B" w14:textId="168963DF" w:rsidR="00CD0F45" w:rsidRPr="00303130" w:rsidRDefault="001521FB"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https://www.w3schools.com/cssref/css_units.php</w:t>
              </w:r>
            </w:p>
            <w:p w14:paraId="4C420B2A" w14:textId="732967C1" w:rsidR="009C09A6" w:rsidRPr="00303130" w:rsidRDefault="00E51EA9"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https://www.w3schools.com/css/css3_2dtransforms.asp</w:t>
              </w:r>
            </w:p>
            <w:p w14:paraId="1D12AD0C" w14:textId="57BABCEE" w:rsidR="00E51EA9" w:rsidRPr="00303130" w:rsidRDefault="00E51EA9"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https://www.w3schools.com/css/css_positioning.asp</w:t>
              </w:r>
            </w:p>
            <w:p w14:paraId="71BB421D" w14:textId="4F80F722" w:rsidR="00407432" w:rsidRPr="00303130" w:rsidRDefault="009C09A6"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https://www.w3schools.com/css/css_float.asp</w:t>
              </w:r>
            </w:p>
            <w:p w14:paraId="7E6D0446" w14:textId="090D60DA" w:rsidR="009C09A6" w:rsidRPr="00303130" w:rsidRDefault="009C09A6"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https://www.w3schools.com/css/css_overflow.asp</w:t>
              </w:r>
            </w:p>
            <w:p w14:paraId="78A16FC4" w14:textId="4C3950D5" w:rsidR="009C09A6" w:rsidRPr="00303130" w:rsidRDefault="009C09A6" w:rsidP="004B67B4">
              <w:pPr>
                <w:pStyle w:val="ListParagraph"/>
                <w:numPr>
                  <w:ilvl w:val="0"/>
                  <w:numId w:val="18"/>
                </w:numPr>
                <w:rPr>
                  <w:rFonts w:ascii="Times New Roman" w:hAnsi="Times New Roman" w:cs="Times New Roman"/>
                </w:rPr>
              </w:pPr>
              <w:r w:rsidRPr="00303130">
                <w:rPr>
                  <w:rFonts w:ascii="Times New Roman" w:hAnsi="Times New Roman" w:cs="Times New Roman"/>
                </w:rPr>
                <w:t>https://www.w3schools.com/howto/howto_css_responsive_text.asp</w:t>
              </w:r>
            </w:p>
            <w:p w14:paraId="0131992C" w14:textId="2139962D" w:rsidR="001521FB" w:rsidRDefault="0007470F" w:rsidP="004B67B4">
              <w:pPr>
                <w:pStyle w:val="ListParagraph"/>
                <w:numPr>
                  <w:ilvl w:val="0"/>
                  <w:numId w:val="18"/>
                </w:numPr>
                <w:rPr>
                  <w:rFonts w:ascii="Times New Roman" w:hAnsi="Times New Roman" w:cs="Times New Roman"/>
                </w:rPr>
              </w:pPr>
              <w:r w:rsidRPr="0007470F">
                <w:rPr>
                  <w:rFonts w:ascii="Times New Roman" w:hAnsi="Times New Roman" w:cs="Times New Roman"/>
                </w:rPr>
                <w:t>https://www.w3schools.com/cssref/css3_pr_mediaquery.php</w:t>
              </w:r>
            </w:p>
            <w:p w14:paraId="7C2056AC" w14:textId="3A5F116F" w:rsidR="0007470F" w:rsidRDefault="006C036A" w:rsidP="004B67B4">
              <w:pPr>
                <w:pStyle w:val="ListParagraph"/>
                <w:numPr>
                  <w:ilvl w:val="0"/>
                  <w:numId w:val="18"/>
                </w:numPr>
                <w:rPr>
                  <w:rFonts w:ascii="Times New Roman" w:hAnsi="Times New Roman" w:cs="Times New Roman"/>
                </w:rPr>
              </w:pPr>
              <w:r w:rsidRPr="006C036A">
                <w:rPr>
                  <w:rFonts w:ascii="Times New Roman" w:hAnsi="Times New Roman" w:cs="Times New Roman"/>
                </w:rPr>
                <w:t>https://www.w3schools.com/tags/tag_meta.asp</w:t>
              </w:r>
            </w:p>
            <w:p w14:paraId="51964057" w14:textId="499691EA" w:rsidR="006C036A" w:rsidRPr="00303130" w:rsidRDefault="006C036A" w:rsidP="004B67B4">
              <w:pPr>
                <w:pStyle w:val="ListParagraph"/>
                <w:numPr>
                  <w:ilvl w:val="0"/>
                  <w:numId w:val="18"/>
                </w:numPr>
                <w:rPr>
                  <w:rFonts w:ascii="Times New Roman" w:hAnsi="Times New Roman" w:cs="Times New Roman"/>
                </w:rPr>
              </w:pPr>
              <w:r w:rsidRPr="006C036A">
                <w:rPr>
                  <w:rFonts w:ascii="Times New Roman" w:hAnsi="Times New Roman" w:cs="Times New Roman"/>
                </w:rPr>
                <w:t>https://www.w3schools.com/cssref/playdemo.php?filename=playcss_border-style&amp;preval=groove</w:t>
              </w:r>
            </w:p>
            <w:p w14:paraId="53869564" w14:textId="4D07EBD2" w:rsidR="00055EBB" w:rsidRPr="00303130" w:rsidRDefault="009C09A6" w:rsidP="00DC43DB">
              <w:pPr>
                <w:pStyle w:val="Heading6"/>
              </w:pPr>
              <w:r w:rsidRPr="00303130">
                <w:t>Other Sites</w:t>
              </w:r>
              <w:r w:rsidR="00966FE2" w:rsidRPr="00303130">
                <w:t xml:space="preserve"> and web resources</w:t>
              </w:r>
              <w:r w:rsidRPr="00303130">
                <w:t xml:space="preserve">: </w:t>
              </w:r>
            </w:p>
            <w:p w14:paraId="56A573DB" w14:textId="64EFBD47" w:rsidR="00DC7F95" w:rsidRPr="00303130" w:rsidRDefault="007A0818" w:rsidP="00B40E86">
              <w:pPr>
                <w:rPr>
                  <w:rFonts w:ascii="Times New Roman" w:hAnsi="Times New Roman" w:cs="Times New Roman"/>
                </w:rPr>
              </w:pPr>
              <w:hyperlink r:id="rId34" w:history="1">
                <w:r w:rsidRPr="00303130">
                  <w:rPr>
                    <w:rFonts w:ascii="Times New Roman" w:hAnsi="Times New Roman" w:cs="Times New Roman"/>
                  </w:rPr>
                  <w:t>https://ieeexplore.ieee.org/document/10303301</w:t>
                </w:r>
              </w:hyperlink>
              <w:r w:rsidRPr="00303130">
                <w:rPr>
                  <w:rFonts w:ascii="Times New Roman" w:hAnsi="Times New Roman" w:cs="Times New Roman"/>
                </w:rPr>
                <w:t xml:space="preserve">: </w:t>
              </w:r>
              <w:r w:rsidRPr="00303130">
                <w:rPr>
                  <w:rFonts w:ascii="Times New Roman" w:hAnsi="Times New Roman" w:cs="Times New Roman"/>
                </w:rPr>
                <w:t>Using Visualization Methods for Improving Web Navigation</w:t>
              </w:r>
            </w:p>
            <w:p w14:paraId="1B121FFB" w14:textId="62AC12FE" w:rsidR="00853375" w:rsidRDefault="008C6195" w:rsidP="00B40E86">
              <w:pPr>
                <w:rPr>
                  <w:rFonts w:ascii="Times New Roman" w:hAnsi="Times New Roman" w:cs="Times New Roman"/>
                </w:rPr>
              </w:pPr>
              <w:r w:rsidRPr="008C6195">
                <w:rPr>
                  <w:rFonts w:ascii="Times New Roman" w:hAnsi="Times New Roman" w:cs="Times New Roman"/>
                </w:rPr>
                <w:t>https://www.designweek.co.uk/issues/06-november-10-november-2023/understanding-accessibility-wcag-guidlines/</w:t>
              </w:r>
            </w:p>
            <w:p w14:paraId="2440DD07" w14:textId="59BCE3A8" w:rsidR="008C6195" w:rsidRDefault="00706A69" w:rsidP="00B40E86">
              <w:pPr>
                <w:rPr>
                  <w:rFonts w:ascii="Times New Roman" w:hAnsi="Times New Roman" w:cs="Times New Roman"/>
                </w:rPr>
              </w:pPr>
              <w:r w:rsidRPr="00706A69">
                <w:rPr>
                  <w:rFonts w:ascii="Times New Roman" w:hAnsi="Times New Roman" w:cs="Times New Roman"/>
                </w:rPr>
                <w:t>https://wordpress.com/go/tutorials/wordpress-image-carousels-dos-donts-and-top-tips/</w:t>
              </w:r>
            </w:p>
            <w:p w14:paraId="76F8C898" w14:textId="6CEFC633" w:rsidR="00706A69" w:rsidRPr="00303130" w:rsidRDefault="00706A69" w:rsidP="00B40E86">
              <w:pPr>
                <w:rPr>
                  <w:rFonts w:ascii="Times New Roman" w:hAnsi="Times New Roman" w:cs="Times New Roman"/>
                </w:rPr>
              </w:pPr>
              <w:r w:rsidRPr="00706A69">
                <w:rPr>
                  <w:rFonts w:ascii="Times New Roman" w:hAnsi="Times New Roman" w:cs="Times New Roman"/>
                </w:rPr>
                <w:t>https://www.vev.design/blog/web-carousel-design/</w:t>
              </w:r>
            </w:p>
            <w:p w14:paraId="346A6F52" w14:textId="5BA4E4CF" w:rsidR="002362B6" w:rsidRDefault="00F116EC" w:rsidP="002362B6">
              <w:pPr>
                <w:rPr>
                  <w:rFonts w:ascii="Times New Roman" w:hAnsi="Times New Roman" w:cs="Times New Roman"/>
                </w:rPr>
              </w:pPr>
              <w:r w:rsidRPr="00F116EC">
                <w:rPr>
                  <w:rFonts w:ascii="Times New Roman" w:hAnsi="Times New Roman" w:cs="Times New Roman"/>
                </w:rPr>
                <w:t>https://www.reddit.com/r/csshelp/comments/y9vuxy/rowafter_in_3column_layout_help/?rdt=44452</w:t>
              </w:r>
            </w:p>
            <w:p w14:paraId="4BE2B6DE" w14:textId="7FCC7E22" w:rsidR="00F116EC" w:rsidRPr="00303130" w:rsidRDefault="00F116EC" w:rsidP="002362B6">
              <w:pPr>
                <w:rPr>
                  <w:rFonts w:ascii="Times New Roman" w:hAnsi="Times New Roman" w:cs="Times New Roman"/>
                </w:rPr>
              </w:pPr>
              <w:r w:rsidRPr="00F116EC">
                <w:rPr>
                  <w:rFonts w:ascii="Times New Roman" w:hAnsi="Times New Roman" w:cs="Times New Roman"/>
                </w:rPr>
                <w:t>https://medium.com/@RenderAnalytics/adding-website-keywords-for-seo-why-how-6fb3448ba64f</w:t>
              </w:r>
            </w:p>
            <w:p w14:paraId="77E96E75" w14:textId="4C846ED0" w:rsidR="006C5C89" w:rsidRPr="00303130" w:rsidRDefault="00CC617F" w:rsidP="00B40E86">
              <w:pPr>
                <w:rPr>
                  <w:rFonts w:ascii="Times New Roman" w:hAnsi="Times New Roman" w:cs="Times New Roman"/>
                </w:rPr>
              </w:pPr>
              <w:r w:rsidRPr="00303130">
                <w:rPr>
                  <w:rFonts w:ascii="Times New Roman" w:hAnsi="Times New Roman" w:cs="Times New Roman"/>
                </w:rPr>
                <w:t>https://beatriceknight.com/all-things-regency/regency-color-compendium/</w:t>
              </w:r>
            </w:p>
            <w:p w14:paraId="6FDF5A4C" w14:textId="35C02707" w:rsidR="00501DAA" w:rsidRPr="00303130" w:rsidRDefault="00A40EDB" w:rsidP="00B40E86">
              <w:pPr>
                <w:rPr>
                  <w:rFonts w:ascii="Times New Roman" w:hAnsi="Times New Roman" w:cs="Times New Roman"/>
                </w:rPr>
              </w:pPr>
              <w:r w:rsidRPr="00303130">
                <w:rPr>
                  <w:rFonts w:ascii="Times New Roman" w:hAnsi="Times New Roman" w:cs="Times New Roman"/>
                </w:rPr>
                <w:t>https://cupcakeipsum.com/</w:t>
              </w:r>
            </w:p>
            <w:p w14:paraId="3E206294" w14:textId="0FB424E8" w:rsidR="00A40EDB" w:rsidRPr="00303130" w:rsidRDefault="00A40EDB" w:rsidP="00AB640A">
              <w:pPr>
                <w:pStyle w:val="Heading6"/>
              </w:pPr>
              <w:r w:rsidRPr="00303130">
                <w:t>Video:</w:t>
              </w:r>
            </w:p>
            <w:p w14:paraId="28AE5814" w14:textId="09943775" w:rsidR="00DF5A12" w:rsidRPr="00303130" w:rsidRDefault="0004173D" w:rsidP="00B40E86">
              <w:pPr>
                <w:rPr>
                  <w:rFonts w:ascii="Times New Roman" w:hAnsi="Times New Roman" w:cs="Times New Roman"/>
                </w:rPr>
              </w:pPr>
              <w:r w:rsidRPr="00303130">
                <w:rPr>
                  <w:rFonts w:ascii="Times New Roman" w:hAnsi="Times New Roman" w:cs="Times New Roman"/>
                </w:rPr>
                <w:t>You</w:t>
              </w:r>
              <w:r w:rsidR="00360221" w:rsidRPr="00303130">
                <w:rPr>
                  <w:rFonts w:ascii="Times New Roman" w:hAnsi="Times New Roman" w:cs="Times New Roman"/>
                </w:rPr>
                <w:t>Tube, “</w:t>
              </w:r>
              <w:r w:rsidR="00360221" w:rsidRPr="00303130">
                <w:rPr>
                  <w:rFonts w:ascii="Times New Roman" w:hAnsi="Times New Roman" w:cs="Times New Roman"/>
                </w:rPr>
                <w:t>Creating an infinite logo carousel with pure CSS</w:t>
              </w:r>
              <w:r w:rsidR="00360221" w:rsidRPr="00303130">
                <w:rPr>
                  <w:rFonts w:ascii="Times New Roman" w:hAnsi="Times New Roman" w:cs="Times New Roman"/>
                </w:rPr>
                <w:t xml:space="preserve">” YouTube </w:t>
              </w:r>
              <w:proofErr w:type="gramStart"/>
              <w:r w:rsidR="00A40EDB" w:rsidRPr="00303130">
                <w:rPr>
                  <w:rFonts w:ascii="Times New Roman" w:hAnsi="Times New Roman" w:cs="Times New Roman"/>
                </w:rPr>
                <w:t>Mar,</w:t>
              </w:r>
              <w:proofErr w:type="gramEnd"/>
              <w:r w:rsidR="00A40EDB" w:rsidRPr="00303130">
                <w:rPr>
                  <w:rFonts w:ascii="Times New Roman" w:hAnsi="Times New Roman" w:cs="Times New Roman"/>
                </w:rPr>
                <w:t xml:space="preserve"> 8, 2023</w:t>
              </w:r>
              <w:r w:rsidR="00360221" w:rsidRPr="00303130">
                <w:rPr>
                  <w:rFonts w:ascii="Times New Roman" w:hAnsi="Times New Roman" w:cs="Times New Roman"/>
                </w:rPr>
                <w:t xml:space="preserve">  [Online</w:t>
              </w:r>
              <w:r w:rsidR="00A40EDB" w:rsidRPr="00303130">
                <w:rPr>
                  <w:rFonts w:ascii="Times New Roman" w:hAnsi="Times New Roman" w:cs="Times New Roman"/>
                </w:rPr>
                <w:t xml:space="preserve">] Available: </w:t>
              </w:r>
              <w:r w:rsidR="00DF5A12" w:rsidRPr="00303130">
                <w:rPr>
                  <w:rFonts w:ascii="Times New Roman" w:hAnsi="Times New Roman" w:cs="Times New Roman"/>
                </w:rPr>
                <w:t>https://www.youtube.com/watch?v=nAjR0Oj0J8E</w:t>
              </w:r>
            </w:p>
            <w:p w14:paraId="7EB0A005" w14:textId="305F92BF" w:rsidR="001B04D3" w:rsidRPr="00496911" w:rsidRDefault="00A34CC1">
              <w:pPr>
                <w:rPr>
                  <w:rFonts w:ascii="Times New Roman" w:hAnsi="Times New Roman" w:cs="Times New Roman"/>
                </w:rPr>
              </w:pPr>
            </w:p>
          </w:sdtContent>
        </w:sdt>
      </w:sdtContent>
    </w:sdt>
    <w:p w14:paraId="65EF80D3" w14:textId="43A48561" w:rsidR="001B04D3" w:rsidRPr="001202A8" w:rsidRDefault="00E06FCB" w:rsidP="00E06FCB">
      <w:pPr>
        <w:pStyle w:val="Heading1"/>
        <w:rPr>
          <w:sz w:val="28"/>
          <w:szCs w:val="28"/>
        </w:rPr>
      </w:pPr>
      <w:bookmarkStart w:id="40" w:name="_Toc156814610"/>
      <w:r w:rsidRPr="001202A8">
        <w:rPr>
          <w:sz w:val="28"/>
          <w:szCs w:val="28"/>
        </w:rPr>
        <w:t>Appendic</w:t>
      </w:r>
      <w:r w:rsidR="00E62552" w:rsidRPr="001202A8">
        <w:rPr>
          <w:sz w:val="28"/>
          <w:szCs w:val="28"/>
        </w:rPr>
        <w:t>es</w:t>
      </w:r>
      <w:bookmarkEnd w:id="40"/>
    </w:p>
    <w:p w14:paraId="5D69FA53" w14:textId="4980859E" w:rsidR="001B04D3" w:rsidRDefault="00AA502C" w:rsidP="00AB640A">
      <w:pPr>
        <w:pStyle w:val="Heading2"/>
      </w:pPr>
      <w:bookmarkStart w:id="41" w:name="_Toc156814611"/>
      <w:r>
        <w:t>HomePage:</w:t>
      </w:r>
      <w:bookmarkEnd w:id="41"/>
      <w:r>
        <w:t xml:space="preserve"> </w:t>
      </w:r>
    </w:p>
    <w:p w14:paraId="05DB6B6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&lt;!DOCTYPE html&gt;</w:t>
      </w:r>
    </w:p>
    <w:p w14:paraId="4DB517A7"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&lt;html lang="</w:t>
      </w:r>
      <w:proofErr w:type="spellStart"/>
      <w:r w:rsidRPr="00AA502C">
        <w:rPr>
          <w:rFonts w:ascii="Times New Roman" w:hAnsi="Times New Roman" w:cs="Times New Roman"/>
        </w:rPr>
        <w:t>en</w:t>
      </w:r>
      <w:proofErr w:type="spellEnd"/>
      <w:r w:rsidRPr="00AA502C">
        <w:rPr>
          <w:rFonts w:ascii="Times New Roman" w:hAnsi="Times New Roman" w:cs="Times New Roman"/>
        </w:rPr>
        <w:t>"&gt;</w:t>
      </w:r>
    </w:p>
    <w:p w14:paraId="37594ED3"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lastRenderedPageBreak/>
        <w:t>&lt;head&gt;</w:t>
      </w:r>
    </w:p>
    <w:p w14:paraId="7831D096"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&lt;meta charset="UTF-8"&gt;</w:t>
      </w:r>
    </w:p>
    <w:p w14:paraId="2A1C05D3"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&lt;meta name="viewport" content="width=device-width, initial-scale=1.0"&gt;</w:t>
      </w:r>
    </w:p>
    <w:p w14:paraId="101848E5"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ab/>
        <w:t xml:space="preserve">&lt;meta name="keywords" content="regency, regency era dresses, regency period fashion, regency costume, costume, </w:t>
      </w:r>
      <w:proofErr w:type="spellStart"/>
      <w:r w:rsidRPr="00AA502C">
        <w:rPr>
          <w:rFonts w:ascii="Times New Roman" w:hAnsi="Times New Roman" w:cs="Times New Roman"/>
        </w:rPr>
        <w:t>bridgerton</w:t>
      </w:r>
      <w:proofErr w:type="spellEnd"/>
      <w:r w:rsidRPr="00AA502C">
        <w:rPr>
          <w:rFonts w:ascii="Times New Roman" w:hAnsi="Times New Roman" w:cs="Times New Roman"/>
        </w:rPr>
        <w:t xml:space="preserve">, pride and prejudice, historical fashion, historical sewing, </w:t>
      </w:r>
      <w:proofErr w:type="spellStart"/>
      <w:r w:rsidRPr="00AA502C">
        <w:rPr>
          <w:rFonts w:ascii="Times New Roman" w:hAnsi="Times New Roman" w:cs="Times New Roman"/>
        </w:rPr>
        <w:t>mouseandthread</w:t>
      </w:r>
      <w:proofErr w:type="spellEnd"/>
      <w:r w:rsidRPr="00AA502C">
        <w:rPr>
          <w:rFonts w:ascii="Times New Roman" w:hAnsi="Times New Roman" w:cs="Times New Roman"/>
        </w:rPr>
        <w:t xml:space="preserve">, </w:t>
      </w:r>
      <w:proofErr w:type="spellStart"/>
      <w:r w:rsidRPr="00AA502C">
        <w:rPr>
          <w:rFonts w:ascii="Times New Roman" w:hAnsi="Times New Roman" w:cs="Times New Roman"/>
        </w:rPr>
        <w:t>regencycore</w:t>
      </w:r>
      <w:proofErr w:type="spellEnd"/>
      <w:r w:rsidRPr="00AA502C">
        <w:rPr>
          <w:rFonts w:ascii="Times New Roman" w:hAnsi="Times New Roman" w:cs="Times New Roman"/>
        </w:rPr>
        <w:t>"&gt;</w:t>
      </w:r>
    </w:p>
    <w:p w14:paraId="0EB1397C"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&lt;title&gt;Finding </w:t>
      </w:r>
      <w:proofErr w:type="gramStart"/>
      <w:r w:rsidRPr="00AA502C">
        <w:rPr>
          <w:rFonts w:ascii="Times New Roman" w:hAnsi="Times New Roman" w:cs="Times New Roman"/>
        </w:rPr>
        <w:t>The</w:t>
      </w:r>
      <w:proofErr w:type="gramEnd"/>
      <w:r w:rsidRPr="00AA502C">
        <w:rPr>
          <w:rFonts w:ascii="Times New Roman" w:hAnsi="Times New Roman" w:cs="Times New Roman"/>
        </w:rPr>
        <w:t xml:space="preserve"> Regency&lt;/title&gt;</w:t>
      </w:r>
    </w:p>
    <w:p w14:paraId="3FF6F7A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&lt;link </w:t>
      </w:r>
      <w:proofErr w:type="spellStart"/>
      <w:r w:rsidRPr="00AA502C">
        <w:rPr>
          <w:rFonts w:ascii="Times New Roman" w:hAnsi="Times New Roman" w:cs="Times New Roman"/>
        </w:rPr>
        <w:t>rel</w:t>
      </w:r>
      <w:proofErr w:type="spellEnd"/>
      <w:r w:rsidRPr="00AA502C">
        <w:rPr>
          <w:rFonts w:ascii="Times New Roman" w:hAnsi="Times New Roman" w:cs="Times New Roman"/>
        </w:rPr>
        <w:t xml:space="preserve">="stylesheet" </w:t>
      </w:r>
      <w:proofErr w:type="spellStart"/>
      <w:r w:rsidRPr="00AA502C">
        <w:rPr>
          <w:rFonts w:ascii="Times New Roman" w:hAnsi="Times New Roman" w:cs="Times New Roman"/>
        </w:rPr>
        <w:t>href</w:t>
      </w:r>
      <w:proofErr w:type="spellEnd"/>
      <w:r w:rsidRPr="00AA502C">
        <w:rPr>
          <w:rFonts w:ascii="Times New Roman" w:hAnsi="Times New Roman" w:cs="Times New Roman"/>
        </w:rPr>
        <w:t>="Homepage.css"&gt;</w:t>
      </w:r>
    </w:p>
    <w:p w14:paraId="00889971"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&lt;/head&gt;</w:t>
      </w:r>
    </w:p>
    <w:p w14:paraId="1373459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&lt;body&gt;</w:t>
      </w:r>
    </w:p>
    <w:p w14:paraId="48426F67" w14:textId="77777777" w:rsidR="00AA502C" w:rsidRPr="00AA502C" w:rsidRDefault="00AA502C" w:rsidP="00AA502C">
      <w:pPr>
        <w:rPr>
          <w:rFonts w:ascii="Times New Roman" w:hAnsi="Times New Roman" w:cs="Times New Roman"/>
        </w:rPr>
      </w:pPr>
    </w:p>
    <w:p w14:paraId="37B89FD1"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 Navbar - same on all pages --&gt;</w:t>
      </w:r>
    </w:p>
    <w:p w14:paraId="40D7EB8B"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&lt;nav id="navbar"&gt;</w:t>
      </w:r>
    </w:p>
    <w:p w14:paraId="36740C70"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 class="container"&gt;</w:t>
      </w:r>
    </w:p>
    <w:p w14:paraId="1D0DEF78"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w:t>
      </w:r>
      <w:proofErr w:type="spellStart"/>
      <w:r w:rsidRPr="00AA502C">
        <w:rPr>
          <w:rFonts w:ascii="Times New Roman" w:hAnsi="Times New Roman" w:cs="Times New Roman"/>
        </w:rPr>
        <w:t>ul</w:t>
      </w:r>
      <w:proofErr w:type="spellEnd"/>
      <w:r w:rsidRPr="00AA502C">
        <w:rPr>
          <w:rFonts w:ascii="Times New Roman" w:hAnsi="Times New Roman" w:cs="Times New Roman"/>
        </w:rPr>
        <w:t>&gt;</w:t>
      </w:r>
    </w:p>
    <w:p w14:paraId="3AA88CB6"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w:t>
      </w:r>
      <w:proofErr w:type="spellStart"/>
      <w:r w:rsidRPr="00AA502C">
        <w:rPr>
          <w:rFonts w:ascii="Times New Roman" w:hAnsi="Times New Roman" w:cs="Times New Roman"/>
        </w:rPr>
        <w:t>img</w:t>
      </w:r>
      <w:proofErr w:type="spellEnd"/>
      <w:r w:rsidRPr="00AA502C">
        <w:rPr>
          <w:rFonts w:ascii="Times New Roman" w:hAnsi="Times New Roman" w:cs="Times New Roman"/>
        </w:rPr>
        <w:t xml:space="preserve"> </w:t>
      </w:r>
      <w:proofErr w:type="spellStart"/>
      <w:r w:rsidRPr="00AA502C">
        <w:rPr>
          <w:rFonts w:ascii="Times New Roman" w:hAnsi="Times New Roman" w:cs="Times New Roman"/>
        </w:rPr>
        <w:t>src</w:t>
      </w:r>
      <w:proofErr w:type="spellEnd"/>
      <w:r w:rsidRPr="00AA502C">
        <w:rPr>
          <w:rFonts w:ascii="Times New Roman" w:hAnsi="Times New Roman" w:cs="Times New Roman"/>
        </w:rPr>
        <w:t>="./Images/CoralMouseandThread.png" alt="Icon Image of Mouse with text Mouse and Thread" class="icon"&gt;&lt;/li&gt;</w:t>
      </w:r>
    </w:p>
    <w:p w14:paraId="6F2AEBD8"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&lt;li&gt;&lt;a </w:t>
      </w:r>
      <w:proofErr w:type="spellStart"/>
      <w:r w:rsidRPr="00AA502C">
        <w:rPr>
          <w:rFonts w:ascii="Times New Roman" w:hAnsi="Times New Roman" w:cs="Times New Roman"/>
        </w:rPr>
        <w:t>href</w:t>
      </w:r>
      <w:proofErr w:type="spellEnd"/>
      <w:r w:rsidRPr="00AA502C">
        <w:rPr>
          <w:rFonts w:ascii="Times New Roman" w:hAnsi="Times New Roman" w:cs="Times New Roman"/>
        </w:rPr>
        <w:t>="Home.html"&gt;Home&lt;/a&gt;&lt;/li&gt;</w:t>
      </w:r>
    </w:p>
    <w:p w14:paraId="5CA6B37B"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&lt;li&gt;&lt;a </w:t>
      </w:r>
      <w:proofErr w:type="spellStart"/>
      <w:r w:rsidRPr="00AA502C">
        <w:rPr>
          <w:rFonts w:ascii="Times New Roman" w:hAnsi="Times New Roman" w:cs="Times New Roman"/>
        </w:rPr>
        <w:t>href</w:t>
      </w:r>
      <w:proofErr w:type="spellEnd"/>
      <w:r w:rsidRPr="00AA502C">
        <w:rPr>
          <w:rFonts w:ascii="Times New Roman" w:hAnsi="Times New Roman" w:cs="Times New Roman"/>
        </w:rPr>
        <w:t>="Exploring.html"&gt;Exploring&lt;/a&gt;&lt;/li&gt;</w:t>
      </w:r>
    </w:p>
    <w:p w14:paraId="024052D3"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&lt;li&gt;&lt;a </w:t>
      </w:r>
      <w:proofErr w:type="spellStart"/>
      <w:r w:rsidRPr="00AA502C">
        <w:rPr>
          <w:rFonts w:ascii="Times New Roman" w:hAnsi="Times New Roman" w:cs="Times New Roman"/>
        </w:rPr>
        <w:t>href</w:t>
      </w:r>
      <w:proofErr w:type="spellEnd"/>
      <w:r w:rsidRPr="00AA502C">
        <w:rPr>
          <w:rFonts w:ascii="Times New Roman" w:hAnsi="Times New Roman" w:cs="Times New Roman"/>
        </w:rPr>
        <w:t>="Resources.html"&gt;Resources&lt;/a&gt;&lt;/li&gt;</w:t>
      </w:r>
    </w:p>
    <w:p w14:paraId="78B613A8"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&lt;li&gt;&lt;a </w:t>
      </w:r>
      <w:proofErr w:type="spellStart"/>
      <w:r w:rsidRPr="00AA502C">
        <w:rPr>
          <w:rFonts w:ascii="Times New Roman" w:hAnsi="Times New Roman" w:cs="Times New Roman"/>
        </w:rPr>
        <w:t>href</w:t>
      </w:r>
      <w:proofErr w:type="spellEnd"/>
      <w:r w:rsidRPr="00AA502C">
        <w:rPr>
          <w:rFonts w:ascii="Times New Roman" w:hAnsi="Times New Roman" w:cs="Times New Roman"/>
        </w:rPr>
        <w:t>="Costumes.html"&gt;Costumes&lt;/a&gt;&lt;/li&gt;</w:t>
      </w:r>
    </w:p>
    <w:p w14:paraId="7C1D1E46"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&lt;li&gt;&lt;a </w:t>
      </w:r>
      <w:proofErr w:type="spellStart"/>
      <w:r w:rsidRPr="00AA502C">
        <w:rPr>
          <w:rFonts w:ascii="Times New Roman" w:hAnsi="Times New Roman" w:cs="Times New Roman"/>
        </w:rPr>
        <w:t>href</w:t>
      </w:r>
      <w:proofErr w:type="spellEnd"/>
      <w:r w:rsidRPr="00AA502C">
        <w:rPr>
          <w:rFonts w:ascii="Times New Roman" w:hAnsi="Times New Roman" w:cs="Times New Roman"/>
        </w:rPr>
        <w:t>="Sewing.html"&gt;Sewing&lt;/a&gt;&lt;/li&gt;</w:t>
      </w:r>
    </w:p>
    <w:p w14:paraId="041F5925"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&lt;li&gt;&lt;a </w:t>
      </w:r>
      <w:proofErr w:type="spellStart"/>
      <w:r w:rsidRPr="00AA502C">
        <w:rPr>
          <w:rFonts w:ascii="Times New Roman" w:hAnsi="Times New Roman" w:cs="Times New Roman"/>
        </w:rPr>
        <w:t>href</w:t>
      </w:r>
      <w:proofErr w:type="spellEnd"/>
      <w:r w:rsidRPr="00AA502C">
        <w:rPr>
          <w:rFonts w:ascii="Times New Roman" w:hAnsi="Times New Roman" w:cs="Times New Roman"/>
        </w:rPr>
        <w:t>="WhereNext.html"&gt;Where Next&lt;/a&gt;&lt;/li&gt;</w:t>
      </w:r>
    </w:p>
    <w:p w14:paraId="41ABA1B4"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w:t>
      </w:r>
      <w:proofErr w:type="spellStart"/>
      <w:r w:rsidRPr="00AA502C">
        <w:rPr>
          <w:rFonts w:ascii="Times New Roman" w:hAnsi="Times New Roman" w:cs="Times New Roman"/>
        </w:rPr>
        <w:t>ul</w:t>
      </w:r>
      <w:proofErr w:type="spellEnd"/>
      <w:r w:rsidRPr="00AA502C">
        <w:rPr>
          <w:rFonts w:ascii="Times New Roman" w:hAnsi="Times New Roman" w:cs="Times New Roman"/>
        </w:rPr>
        <w:t>&gt;</w:t>
      </w:r>
    </w:p>
    <w:p w14:paraId="7067583F"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&lt;/div&gt;</w:t>
      </w:r>
    </w:p>
    <w:p w14:paraId="47B14B44"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&lt;/nav&gt;</w:t>
      </w:r>
    </w:p>
    <w:p w14:paraId="77A15C92" w14:textId="77777777" w:rsidR="00AA502C" w:rsidRPr="00AA502C" w:rsidRDefault="00AA502C" w:rsidP="00AA502C">
      <w:pPr>
        <w:rPr>
          <w:rFonts w:ascii="Times New Roman" w:hAnsi="Times New Roman" w:cs="Times New Roman"/>
        </w:rPr>
      </w:pPr>
    </w:p>
    <w:p w14:paraId="04694A53" w14:textId="77777777" w:rsidR="00AA502C" w:rsidRPr="00AA502C" w:rsidRDefault="00AA502C" w:rsidP="00AA502C">
      <w:pPr>
        <w:rPr>
          <w:rFonts w:ascii="Times New Roman" w:hAnsi="Times New Roman" w:cs="Times New Roman"/>
        </w:rPr>
      </w:pPr>
    </w:p>
    <w:p w14:paraId="5654FA3D"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&lt;header class="hero" id="home"&gt;</w:t>
      </w:r>
    </w:p>
    <w:p w14:paraId="1510D6D2"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 class="container"&gt;</w:t>
      </w:r>
    </w:p>
    <w:p w14:paraId="420DF5E7"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 class="hero-content"&gt;</w:t>
      </w:r>
    </w:p>
    <w:p w14:paraId="2C9F80ED"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lastRenderedPageBreak/>
        <w:t xml:space="preserve">            &lt;h1&gt;Finding the Regency&lt;/h1&gt;</w:t>
      </w:r>
    </w:p>
    <w:p w14:paraId="7E21CE0C"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&lt;h2&gt;From a story to an adventure&lt;/h2&gt;</w:t>
      </w:r>
    </w:p>
    <w:p w14:paraId="71EAAD46"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ab/>
      </w:r>
      <w:r w:rsidRPr="00AA502C">
        <w:rPr>
          <w:rFonts w:ascii="Times New Roman" w:hAnsi="Times New Roman" w:cs="Times New Roman"/>
        </w:rPr>
        <w:tab/>
      </w:r>
      <w:r w:rsidRPr="00AA502C">
        <w:rPr>
          <w:rFonts w:ascii="Times New Roman" w:hAnsi="Times New Roman" w:cs="Times New Roman"/>
        </w:rPr>
        <w:tab/>
      </w:r>
    </w:p>
    <w:p w14:paraId="53064DA4"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&lt;/div&gt;</w:t>
      </w:r>
    </w:p>
    <w:p w14:paraId="33DD661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&lt;/div&gt;</w:t>
      </w:r>
    </w:p>
    <w:p w14:paraId="4FA3690F"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&lt;/header&gt;</w:t>
      </w:r>
    </w:p>
    <w:p w14:paraId="4B024E53" w14:textId="77777777" w:rsidR="00AA502C" w:rsidRPr="00AA502C" w:rsidRDefault="00AA502C" w:rsidP="00AA502C">
      <w:pPr>
        <w:rPr>
          <w:rFonts w:ascii="Times New Roman" w:hAnsi="Times New Roman" w:cs="Times New Roman"/>
        </w:rPr>
      </w:pPr>
    </w:p>
    <w:p w14:paraId="328392E1" w14:textId="77777777" w:rsidR="00AA502C" w:rsidRPr="00AA502C" w:rsidRDefault="00AA502C" w:rsidP="00AA502C">
      <w:pPr>
        <w:rPr>
          <w:rFonts w:ascii="Times New Roman" w:hAnsi="Times New Roman" w:cs="Times New Roman"/>
        </w:rPr>
      </w:pPr>
    </w:p>
    <w:p w14:paraId="7CA69B93" w14:textId="77777777" w:rsidR="00AA502C" w:rsidRPr="00AA502C" w:rsidRDefault="00AA502C" w:rsidP="00AA502C">
      <w:pPr>
        <w:rPr>
          <w:rFonts w:ascii="Times New Roman" w:hAnsi="Times New Roman" w:cs="Times New Roman"/>
        </w:rPr>
      </w:pPr>
    </w:p>
    <w:p w14:paraId="1EAB4E71"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 Footer style used on all pages --&gt;</w:t>
      </w:r>
    </w:p>
    <w:p w14:paraId="2CECF83A"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&lt;footer id="</w:t>
      </w:r>
      <w:proofErr w:type="gramStart"/>
      <w:r w:rsidRPr="00AA502C">
        <w:rPr>
          <w:rFonts w:ascii="Times New Roman" w:hAnsi="Times New Roman" w:cs="Times New Roman"/>
        </w:rPr>
        <w:t>main-footer</w:t>
      </w:r>
      <w:proofErr w:type="gramEnd"/>
      <w:r w:rsidRPr="00AA502C">
        <w:rPr>
          <w:rFonts w:ascii="Times New Roman" w:hAnsi="Times New Roman" w:cs="Times New Roman"/>
        </w:rPr>
        <w:t>"&gt;</w:t>
      </w:r>
    </w:p>
    <w:p w14:paraId="19FBA53C"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 class="container"&gt;</w:t>
      </w:r>
    </w:p>
    <w:p w14:paraId="65FEB24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w:t>
      </w:r>
      <w:proofErr w:type="spellStart"/>
      <w:r w:rsidRPr="00AA502C">
        <w:rPr>
          <w:rFonts w:ascii="Times New Roman" w:hAnsi="Times New Roman" w:cs="Times New Roman"/>
        </w:rPr>
        <w:t>img</w:t>
      </w:r>
      <w:proofErr w:type="spellEnd"/>
      <w:r w:rsidRPr="00AA502C">
        <w:rPr>
          <w:rFonts w:ascii="Times New Roman" w:hAnsi="Times New Roman" w:cs="Times New Roman"/>
        </w:rPr>
        <w:t xml:space="preserve"> </w:t>
      </w:r>
      <w:proofErr w:type="spellStart"/>
      <w:r w:rsidRPr="00AA502C">
        <w:rPr>
          <w:rFonts w:ascii="Times New Roman" w:hAnsi="Times New Roman" w:cs="Times New Roman"/>
        </w:rPr>
        <w:t>src</w:t>
      </w:r>
      <w:proofErr w:type="spellEnd"/>
      <w:r w:rsidRPr="00AA502C">
        <w:rPr>
          <w:rFonts w:ascii="Times New Roman" w:hAnsi="Times New Roman" w:cs="Times New Roman"/>
        </w:rPr>
        <w:t>="./Images/CoralMouseandThread.png" alt="Icon Image of Mouse with text Mouse and Thread" class="icon"&gt;</w:t>
      </w:r>
    </w:p>
    <w:p w14:paraId="770B4D6C"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 class="footer-text"&gt;</w:t>
      </w:r>
    </w:p>
    <w:p w14:paraId="07A62871"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&lt;p&gt; Site Design by Mouse and Thread &lt;/p&gt;</w:t>
      </w:r>
    </w:p>
    <w:p w14:paraId="0C6A2270"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&lt;p&gt; More Mouse and Thread adventures coming soon! &lt;/p&gt;</w:t>
      </w:r>
    </w:p>
    <w:p w14:paraId="5EB7DCA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&lt;/div&gt;</w:t>
      </w:r>
    </w:p>
    <w:p w14:paraId="4E99EFAE"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 xml:space="preserve">    &lt;/div&gt;</w:t>
      </w:r>
    </w:p>
    <w:p w14:paraId="028CB258"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&lt;/footer&gt;</w:t>
      </w:r>
    </w:p>
    <w:p w14:paraId="6AA27C0F" w14:textId="77777777" w:rsidR="00AA502C" w:rsidRPr="00AA502C" w:rsidRDefault="00AA502C" w:rsidP="00AA502C">
      <w:pPr>
        <w:rPr>
          <w:rFonts w:ascii="Times New Roman" w:hAnsi="Times New Roman" w:cs="Times New Roman"/>
        </w:rPr>
      </w:pPr>
    </w:p>
    <w:p w14:paraId="767E3E17" w14:textId="77777777" w:rsidR="00AA502C" w:rsidRPr="00AA502C" w:rsidRDefault="00AA502C" w:rsidP="00AA502C">
      <w:pPr>
        <w:rPr>
          <w:rFonts w:ascii="Times New Roman" w:hAnsi="Times New Roman" w:cs="Times New Roman"/>
        </w:rPr>
      </w:pPr>
      <w:r w:rsidRPr="00AA502C">
        <w:rPr>
          <w:rFonts w:ascii="Times New Roman" w:hAnsi="Times New Roman" w:cs="Times New Roman"/>
        </w:rPr>
        <w:t>&lt;/body&gt;</w:t>
      </w:r>
    </w:p>
    <w:p w14:paraId="6420E5C0" w14:textId="77777777" w:rsidR="00AA502C" w:rsidRPr="00AA502C" w:rsidRDefault="00AA502C" w:rsidP="00AA502C">
      <w:pPr>
        <w:rPr>
          <w:rFonts w:ascii="Times New Roman" w:hAnsi="Times New Roman" w:cs="Times New Roman"/>
        </w:rPr>
      </w:pPr>
    </w:p>
    <w:p w14:paraId="38F111A4" w14:textId="5D1AD815" w:rsidR="00AA502C" w:rsidRDefault="00AA502C" w:rsidP="00AA502C">
      <w:pPr>
        <w:rPr>
          <w:rFonts w:ascii="Times New Roman" w:hAnsi="Times New Roman" w:cs="Times New Roman"/>
        </w:rPr>
      </w:pPr>
      <w:r w:rsidRPr="00AA502C">
        <w:rPr>
          <w:rFonts w:ascii="Times New Roman" w:hAnsi="Times New Roman" w:cs="Times New Roman"/>
        </w:rPr>
        <w:t>&lt;/html&gt;</w:t>
      </w:r>
    </w:p>
    <w:p w14:paraId="1E87605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Body of the page main/default style */</w:t>
      </w:r>
    </w:p>
    <w:p w14:paraId="4A878C4C" w14:textId="77777777" w:rsidR="00D66AD1" w:rsidRPr="00D66AD1" w:rsidRDefault="00D66AD1" w:rsidP="00D66AD1">
      <w:pPr>
        <w:rPr>
          <w:rFonts w:ascii="Times New Roman" w:hAnsi="Times New Roman" w:cs="Times New Roman"/>
        </w:rPr>
      </w:pPr>
    </w:p>
    <w:p w14:paraId="4D1E1D4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body {</w:t>
      </w:r>
    </w:p>
    <w:p w14:paraId="1755BBD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 </w:t>
      </w:r>
      <w:proofErr w:type="gramStart"/>
      <w:r w:rsidRPr="00D66AD1">
        <w:rPr>
          <w:rFonts w:ascii="Times New Roman" w:hAnsi="Times New Roman" w:cs="Times New Roman"/>
        </w:rPr>
        <w:t>0;</w:t>
      </w:r>
      <w:proofErr w:type="gramEnd"/>
    </w:p>
    <w:p w14:paraId="4F14879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display: </w:t>
      </w:r>
      <w:proofErr w:type="gramStart"/>
      <w:r w:rsidRPr="00D66AD1">
        <w:rPr>
          <w:rFonts w:ascii="Times New Roman" w:hAnsi="Times New Roman" w:cs="Times New Roman"/>
        </w:rPr>
        <w:t>flex;</w:t>
      </w:r>
      <w:proofErr w:type="gramEnd"/>
    </w:p>
    <w:p w14:paraId="61A28D3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flex-direction: </w:t>
      </w:r>
      <w:proofErr w:type="gramStart"/>
      <w:r w:rsidRPr="00D66AD1">
        <w:rPr>
          <w:rFonts w:ascii="Times New Roman" w:hAnsi="Times New Roman" w:cs="Times New Roman"/>
        </w:rPr>
        <w:t>column;</w:t>
      </w:r>
      <w:proofErr w:type="gramEnd"/>
    </w:p>
    <w:p w14:paraId="340F426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lastRenderedPageBreak/>
        <w:t xml:space="preserve">    background-</w:t>
      </w:r>
      <w:proofErr w:type="spellStart"/>
      <w:r w:rsidRPr="00D66AD1">
        <w:rPr>
          <w:rFonts w:ascii="Times New Roman" w:hAnsi="Times New Roman" w:cs="Times New Roman"/>
        </w:rPr>
        <w:t>color</w:t>
      </w:r>
      <w:proofErr w:type="spellEnd"/>
      <w:r w:rsidRPr="00D66AD1">
        <w:rPr>
          <w:rFonts w:ascii="Times New Roman" w:hAnsi="Times New Roman" w:cs="Times New Roman"/>
        </w:rPr>
        <w:t>: #</w:t>
      </w:r>
      <w:proofErr w:type="gramStart"/>
      <w:r w:rsidRPr="00D66AD1">
        <w:rPr>
          <w:rFonts w:ascii="Times New Roman" w:hAnsi="Times New Roman" w:cs="Times New Roman"/>
        </w:rPr>
        <w:t>8FBC8F;</w:t>
      </w:r>
      <w:proofErr w:type="gramEnd"/>
    </w:p>
    <w:p w14:paraId="48734CB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font-family: "Calisto MT", "Bookman Old Style", sans-</w:t>
      </w:r>
      <w:proofErr w:type="gramStart"/>
      <w:r w:rsidRPr="00D66AD1">
        <w:rPr>
          <w:rFonts w:ascii="Times New Roman" w:hAnsi="Times New Roman" w:cs="Times New Roman"/>
        </w:rPr>
        <w:t>serif;</w:t>
      </w:r>
      <w:proofErr w:type="gramEnd"/>
    </w:p>
    <w:p w14:paraId="0A523C5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0.</w:t>
      </w:r>
      <w:proofErr w:type="gramStart"/>
      <w:r w:rsidRPr="00D66AD1">
        <w:rPr>
          <w:rFonts w:ascii="Times New Roman" w:hAnsi="Times New Roman" w:cs="Times New Roman"/>
        </w:rPr>
        <w:t>9vw;</w:t>
      </w:r>
      <w:proofErr w:type="gramEnd"/>
    </w:p>
    <w:p w14:paraId="0FE233EC"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font-weight: </w:t>
      </w:r>
      <w:proofErr w:type="gramStart"/>
      <w:r w:rsidRPr="00D66AD1">
        <w:rPr>
          <w:rFonts w:ascii="Times New Roman" w:hAnsi="Times New Roman" w:cs="Times New Roman"/>
        </w:rPr>
        <w:t>bold;</w:t>
      </w:r>
      <w:proofErr w:type="gramEnd"/>
    </w:p>
    <w:p w14:paraId="73EE956F"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line-height: 1.</w:t>
      </w:r>
      <w:proofErr w:type="gramStart"/>
      <w:r w:rsidRPr="00D66AD1">
        <w:rPr>
          <w:rFonts w:ascii="Times New Roman" w:hAnsi="Times New Roman" w:cs="Times New Roman"/>
        </w:rPr>
        <w:t>6em;</w:t>
      </w:r>
      <w:proofErr w:type="gramEnd"/>
    </w:p>
    <w:p w14:paraId="22E7C614"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30A69F65" w14:textId="77777777" w:rsidR="00D66AD1" w:rsidRPr="00D66AD1" w:rsidRDefault="00D66AD1" w:rsidP="00D66AD1">
      <w:pPr>
        <w:rPr>
          <w:rFonts w:ascii="Times New Roman" w:hAnsi="Times New Roman" w:cs="Times New Roman"/>
        </w:rPr>
      </w:pPr>
    </w:p>
    <w:p w14:paraId="033DAD0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.container {</w:t>
      </w:r>
    </w:p>
    <w:p w14:paraId="7023960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width: </w:t>
      </w:r>
      <w:proofErr w:type="gramStart"/>
      <w:r w:rsidRPr="00D66AD1">
        <w:rPr>
          <w:rFonts w:ascii="Times New Roman" w:hAnsi="Times New Roman" w:cs="Times New Roman"/>
        </w:rPr>
        <w:t>100%;</w:t>
      </w:r>
      <w:proofErr w:type="gramEnd"/>
    </w:p>
    <w:p w14:paraId="203F2BA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gramStart"/>
      <w:r w:rsidRPr="00D66AD1">
        <w:rPr>
          <w:rFonts w:ascii="Times New Roman" w:hAnsi="Times New Roman" w:cs="Times New Roman"/>
        </w:rPr>
        <w:t>max-width</w:t>
      </w:r>
      <w:proofErr w:type="gramEnd"/>
      <w:r w:rsidRPr="00D66AD1">
        <w:rPr>
          <w:rFonts w:ascii="Times New Roman" w:hAnsi="Times New Roman" w:cs="Times New Roman"/>
        </w:rPr>
        <w:t>: none;</w:t>
      </w:r>
    </w:p>
    <w:p w14:paraId="327AEE4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 0 </w:t>
      </w:r>
      <w:proofErr w:type="gramStart"/>
      <w:r w:rsidRPr="00D66AD1">
        <w:rPr>
          <w:rFonts w:ascii="Times New Roman" w:hAnsi="Times New Roman" w:cs="Times New Roman"/>
        </w:rPr>
        <w:t>auto;</w:t>
      </w:r>
      <w:proofErr w:type="gramEnd"/>
    </w:p>
    <w:p w14:paraId="3112F0C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3EAAFE58" w14:textId="77777777" w:rsidR="00D66AD1" w:rsidRPr="00D66AD1" w:rsidRDefault="00D66AD1" w:rsidP="00D66AD1">
      <w:pPr>
        <w:rPr>
          <w:rFonts w:ascii="Times New Roman" w:hAnsi="Times New Roman" w:cs="Times New Roman"/>
        </w:rPr>
      </w:pPr>
    </w:p>
    <w:p w14:paraId="40EC54D4"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 Home page only one with no Title Bar, has Hero Header instead keeps simpler look and impact! */</w:t>
      </w:r>
    </w:p>
    <w:p w14:paraId="457F213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3929C014"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11BA803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 Navbar style with hover same on all pages */</w:t>
      </w:r>
    </w:p>
    <w:p w14:paraId="3AD61D6B" w14:textId="77777777" w:rsidR="00D66AD1" w:rsidRPr="00D66AD1" w:rsidRDefault="00D66AD1" w:rsidP="00D66AD1">
      <w:pPr>
        <w:rPr>
          <w:rFonts w:ascii="Times New Roman" w:hAnsi="Times New Roman" w:cs="Times New Roman"/>
        </w:rPr>
      </w:pPr>
    </w:p>
    <w:p w14:paraId="43335E5F"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#navbar {</w:t>
      </w:r>
    </w:p>
    <w:p w14:paraId="24B84DD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background-</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#333333;</w:t>
      </w:r>
      <w:proofErr w:type="gramEnd"/>
    </w:p>
    <w:p w14:paraId="4D8DDC3C"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white;</w:t>
      </w:r>
      <w:proofErr w:type="gramEnd"/>
    </w:p>
    <w:p w14:paraId="5646C21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padding: 0.3em </w:t>
      </w:r>
      <w:proofErr w:type="gramStart"/>
      <w:r w:rsidRPr="00D66AD1">
        <w:rPr>
          <w:rFonts w:ascii="Times New Roman" w:hAnsi="Times New Roman" w:cs="Times New Roman"/>
        </w:rPr>
        <w:t>0;</w:t>
      </w:r>
      <w:proofErr w:type="gramEnd"/>
    </w:p>
    <w:p w14:paraId="738FB89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box-sizing: border-</w:t>
      </w:r>
      <w:proofErr w:type="gramStart"/>
      <w:r w:rsidRPr="00D66AD1">
        <w:rPr>
          <w:rFonts w:ascii="Times New Roman" w:hAnsi="Times New Roman" w:cs="Times New Roman"/>
        </w:rPr>
        <w:t>box;</w:t>
      </w:r>
      <w:proofErr w:type="gramEnd"/>
    </w:p>
    <w:p w14:paraId="6BA9CF2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6C7CD186" w14:textId="77777777" w:rsidR="00D66AD1" w:rsidRPr="00D66AD1" w:rsidRDefault="00D66AD1" w:rsidP="00D66AD1">
      <w:pPr>
        <w:rPr>
          <w:rFonts w:ascii="Times New Roman" w:hAnsi="Times New Roman" w:cs="Times New Roman"/>
        </w:rPr>
      </w:pPr>
    </w:p>
    <w:p w14:paraId="0B7EF11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#navbar </w:t>
      </w:r>
      <w:proofErr w:type="spellStart"/>
      <w:r w:rsidRPr="00D66AD1">
        <w:rPr>
          <w:rFonts w:ascii="Times New Roman" w:hAnsi="Times New Roman" w:cs="Times New Roman"/>
        </w:rPr>
        <w:t>ul</w:t>
      </w:r>
      <w:proofErr w:type="spellEnd"/>
      <w:r w:rsidRPr="00D66AD1">
        <w:rPr>
          <w:rFonts w:ascii="Times New Roman" w:hAnsi="Times New Roman" w:cs="Times New Roman"/>
        </w:rPr>
        <w:t xml:space="preserve"> {</w:t>
      </w:r>
    </w:p>
    <w:p w14:paraId="1FF429D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list-style: </w:t>
      </w:r>
      <w:proofErr w:type="gramStart"/>
      <w:r w:rsidRPr="00D66AD1">
        <w:rPr>
          <w:rFonts w:ascii="Times New Roman" w:hAnsi="Times New Roman" w:cs="Times New Roman"/>
        </w:rPr>
        <w:t>none;</w:t>
      </w:r>
      <w:proofErr w:type="gramEnd"/>
    </w:p>
    <w:p w14:paraId="74F519A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text-align: </w:t>
      </w:r>
      <w:proofErr w:type="gramStart"/>
      <w:r w:rsidRPr="00D66AD1">
        <w:rPr>
          <w:rFonts w:ascii="Times New Roman" w:hAnsi="Times New Roman" w:cs="Times New Roman"/>
        </w:rPr>
        <w:t>left;</w:t>
      </w:r>
      <w:proofErr w:type="gramEnd"/>
    </w:p>
    <w:p w14:paraId="79E7117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3096A3D4" w14:textId="77777777" w:rsidR="00D66AD1" w:rsidRPr="00D66AD1" w:rsidRDefault="00D66AD1" w:rsidP="00D66AD1">
      <w:pPr>
        <w:rPr>
          <w:rFonts w:ascii="Times New Roman" w:hAnsi="Times New Roman" w:cs="Times New Roman"/>
        </w:rPr>
      </w:pPr>
    </w:p>
    <w:p w14:paraId="1E17D78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#navbar li {</w:t>
      </w:r>
    </w:p>
    <w:p w14:paraId="13B3416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display: inline-</w:t>
      </w:r>
      <w:proofErr w:type="gramStart"/>
      <w:r w:rsidRPr="00D66AD1">
        <w:rPr>
          <w:rFonts w:ascii="Times New Roman" w:hAnsi="Times New Roman" w:cs="Times New Roman"/>
        </w:rPr>
        <w:t>block;</w:t>
      </w:r>
      <w:proofErr w:type="gramEnd"/>
    </w:p>
    <w:p w14:paraId="5EE03E6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margin-right: 1.</w:t>
      </w:r>
      <w:proofErr w:type="gramStart"/>
      <w:r w:rsidRPr="00D66AD1">
        <w:rPr>
          <w:rFonts w:ascii="Times New Roman" w:hAnsi="Times New Roman" w:cs="Times New Roman"/>
        </w:rPr>
        <w:t>8em;</w:t>
      </w:r>
      <w:proofErr w:type="gramEnd"/>
    </w:p>
    <w:p w14:paraId="5BC7655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0B87859D" w14:textId="77777777" w:rsidR="00D66AD1" w:rsidRPr="00D66AD1" w:rsidRDefault="00D66AD1" w:rsidP="00D66AD1">
      <w:pPr>
        <w:rPr>
          <w:rFonts w:ascii="Times New Roman" w:hAnsi="Times New Roman" w:cs="Times New Roman"/>
        </w:rPr>
      </w:pPr>
    </w:p>
    <w:p w14:paraId="691D84B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#navbar a {</w:t>
      </w:r>
    </w:p>
    <w:p w14:paraId="2C785E0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1.</w:t>
      </w:r>
      <w:proofErr w:type="gramStart"/>
      <w:r w:rsidRPr="00D66AD1">
        <w:rPr>
          <w:rFonts w:ascii="Times New Roman" w:hAnsi="Times New Roman" w:cs="Times New Roman"/>
        </w:rPr>
        <w:t>2vw;</w:t>
      </w:r>
      <w:proofErr w:type="gramEnd"/>
      <w:r w:rsidRPr="00D66AD1">
        <w:rPr>
          <w:rFonts w:ascii="Times New Roman" w:hAnsi="Times New Roman" w:cs="Times New Roman"/>
        </w:rPr>
        <w:t xml:space="preserve"> </w:t>
      </w:r>
    </w:p>
    <w:p w14:paraId="20BC29A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white;</w:t>
      </w:r>
      <w:proofErr w:type="gramEnd"/>
    </w:p>
    <w:p w14:paraId="6D97CAB4"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text-decoration: </w:t>
      </w:r>
      <w:proofErr w:type="gramStart"/>
      <w:r w:rsidRPr="00D66AD1">
        <w:rPr>
          <w:rFonts w:ascii="Times New Roman" w:hAnsi="Times New Roman" w:cs="Times New Roman"/>
        </w:rPr>
        <w:t>none;</w:t>
      </w:r>
      <w:proofErr w:type="gramEnd"/>
    </w:p>
    <w:p w14:paraId="73485B1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39DA88CC" w14:textId="77777777" w:rsidR="00D66AD1" w:rsidRPr="00D66AD1" w:rsidRDefault="00D66AD1" w:rsidP="00D66AD1">
      <w:pPr>
        <w:rPr>
          <w:rFonts w:ascii="Times New Roman" w:hAnsi="Times New Roman" w:cs="Times New Roman"/>
        </w:rPr>
      </w:pPr>
    </w:p>
    <w:p w14:paraId="0FBECA1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@media (</w:t>
      </w:r>
      <w:proofErr w:type="gramStart"/>
      <w:r w:rsidRPr="00D66AD1">
        <w:rPr>
          <w:rFonts w:ascii="Times New Roman" w:hAnsi="Times New Roman" w:cs="Times New Roman"/>
        </w:rPr>
        <w:t>max-width</w:t>
      </w:r>
      <w:proofErr w:type="gramEnd"/>
      <w:r w:rsidRPr="00D66AD1">
        <w:rPr>
          <w:rFonts w:ascii="Times New Roman" w:hAnsi="Times New Roman" w:cs="Times New Roman"/>
        </w:rPr>
        <w:t>: 600px) {</w:t>
      </w:r>
    </w:p>
    <w:p w14:paraId="255A740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body {</w:t>
      </w:r>
    </w:p>
    <w:p w14:paraId="1A21C41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3.</w:t>
      </w:r>
      <w:proofErr w:type="gramStart"/>
      <w:r w:rsidRPr="00D66AD1">
        <w:rPr>
          <w:rFonts w:ascii="Times New Roman" w:hAnsi="Times New Roman" w:cs="Times New Roman"/>
        </w:rPr>
        <w:t>0vw;</w:t>
      </w:r>
      <w:proofErr w:type="gramEnd"/>
    </w:p>
    <w:p w14:paraId="1C6CDC9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ab/>
      </w:r>
      <w:r w:rsidRPr="00D66AD1">
        <w:rPr>
          <w:rFonts w:ascii="Times New Roman" w:hAnsi="Times New Roman" w:cs="Times New Roman"/>
        </w:rPr>
        <w:tab/>
      </w:r>
    </w:p>
    <w:p w14:paraId="1757106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021C2153" w14:textId="77777777" w:rsidR="00D66AD1" w:rsidRPr="00D66AD1" w:rsidRDefault="00D66AD1" w:rsidP="00D66AD1">
      <w:pPr>
        <w:rPr>
          <w:rFonts w:ascii="Times New Roman" w:hAnsi="Times New Roman" w:cs="Times New Roman"/>
        </w:rPr>
      </w:pPr>
    </w:p>
    <w:p w14:paraId="0C37169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#navbar a {</w:t>
      </w:r>
    </w:p>
    <w:p w14:paraId="386A637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w:t>
      </w:r>
      <w:proofErr w:type="gramStart"/>
      <w:r w:rsidRPr="00D66AD1">
        <w:rPr>
          <w:rFonts w:ascii="Times New Roman" w:hAnsi="Times New Roman" w:cs="Times New Roman"/>
        </w:rPr>
        <w:t>1em;</w:t>
      </w:r>
      <w:proofErr w:type="gramEnd"/>
    </w:p>
    <w:p w14:paraId="6477B1ED"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5EF1C7DC"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7C8D18F0" w14:textId="77777777" w:rsidR="00D66AD1" w:rsidRPr="00D66AD1" w:rsidRDefault="00D66AD1" w:rsidP="00D66AD1">
      <w:pPr>
        <w:rPr>
          <w:rFonts w:ascii="Times New Roman" w:hAnsi="Times New Roman" w:cs="Times New Roman"/>
        </w:rPr>
      </w:pPr>
    </w:p>
    <w:p w14:paraId="4C029D1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#navbar a:hover {</w:t>
      </w:r>
    </w:p>
    <w:p w14:paraId="1B5200A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coral;</w:t>
      </w:r>
      <w:proofErr w:type="gramEnd"/>
    </w:p>
    <w:p w14:paraId="33EF08F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7436C0F7" w14:textId="77777777" w:rsidR="00D66AD1" w:rsidRPr="00D66AD1" w:rsidRDefault="00D66AD1" w:rsidP="00D66AD1">
      <w:pPr>
        <w:rPr>
          <w:rFonts w:ascii="Times New Roman" w:hAnsi="Times New Roman" w:cs="Times New Roman"/>
        </w:rPr>
      </w:pPr>
    </w:p>
    <w:p w14:paraId="7395C58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#navbar li .icon {</w:t>
      </w:r>
    </w:p>
    <w:p w14:paraId="53C6D6C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border: 0.15em solid #</w:t>
      </w:r>
      <w:proofErr w:type="gramStart"/>
      <w:r w:rsidRPr="00D66AD1">
        <w:rPr>
          <w:rFonts w:ascii="Times New Roman" w:hAnsi="Times New Roman" w:cs="Times New Roman"/>
        </w:rPr>
        <w:t>FF7F50;</w:t>
      </w:r>
      <w:proofErr w:type="gramEnd"/>
    </w:p>
    <w:p w14:paraId="0E2A864F"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lastRenderedPageBreak/>
        <w:t xml:space="preserve">    border-radius: 0.</w:t>
      </w:r>
      <w:proofErr w:type="gramStart"/>
      <w:r w:rsidRPr="00D66AD1">
        <w:rPr>
          <w:rFonts w:ascii="Times New Roman" w:hAnsi="Times New Roman" w:cs="Times New Roman"/>
        </w:rPr>
        <w:t>6em;</w:t>
      </w:r>
      <w:proofErr w:type="gramEnd"/>
    </w:p>
    <w:p w14:paraId="106F3B6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margin-right: 0.</w:t>
      </w:r>
      <w:proofErr w:type="gramStart"/>
      <w:r w:rsidRPr="00D66AD1">
        <w:rPr>
          <w:rFonts w:ascii="Times New Roman" w:hAnsi="Times New Roman" w:cs="Times New Roman"/>
        </w:rPr>
        <w:t>4em;</w:t>
      </w:r>
      <w:proofErr w:type="gramEnd"/>
    </w:p>
    <w:p w14:paraId="1646827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margin-left: </w:t>
      </w:r>
      <w:proofErr w:type="gramStart"/>
      <w:r w:rsidRPr="00D66AD1">
        <w:rPr>
          <w:rFonts w:ascii="Times New Roman" w:hAnsi="Times New Roman" w:cs="Times New Roman"/>
        </w:rPr>
        <w:t>0;</w:t>
      </w:r>
      <w:proofErr w:type="gramEnd"/>
    </w:p>
    <w:p w14:paraId="2A07AA8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0324F534" w14:textId="77777777" w:rsidR="00D66AD1" w:rsidRPr="00D66AD1" w:rsidRDefault="00D66AD1" w:rsidP="00D66AD1">
      <w:pPr>
        <w:rPr>
          <w:rFonts w:ascii="Times New Roman" w:hAnsi="Times New Roman" w:cs="Times New Roman"/>
        </w:rPr>
      </w:pPr>
    </w:p>
    <w:p w14:paraId="3BDF734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.hero {</w:t>
      </w:r>
    </w:p>
    <w:p w14:paraId="06573FA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position: </w:t>
      </w:r>
      <w:proofErr w:type="gramStart"/>
      <w:r w:rsidRPr="00D66AD1">
        <w:rPr>
          <w:rFonts w:ascii="Times New Roman" w:hAnsi="Times New Roman" w:cs="Times New Roman"/>
        </w:rPr>
        <w:t>relative;</w:t>
      </w:r>
      <w:proofErr w:type="gramEnd"/>
    </w:p>
    <w:p w14:paraId="5C317249"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background: </w:t>
      </w:r>
      <w:proofErr w:type="gramStart"/>
      <w:r w:rsidRPr="00D66AD1">
        <w:rPr>
          <w:rFonts w:ascii="Times New Roman" w:hAnsi="Times New Roman" w:cs="Times New Roman"/>
        </w:rPr>
        <w:t>linear-gradient</w:t>
      </w:r>
      <w:proofErr w:type="gramEnd"/>
      <w:r w:rsidRPr="00D66AD1">
        <w:rPr>
          <w:rFonts w:ascii="Times New Roman" w:hAnsi="Times New Roman" w:cs="Times New Roman"/>
        </w:rPr>
        <w:t xml:space="preserve">(to right, </w:t>
      </w:r>
      <w:proofErr w:type="spellStart"/>
      <w:r w:rsidRPr="00D66AD1">
        <w:rPr>
          <w:rFonts w:ascii="Times New Roman" w:hAnsi="Times New Roman" w:cs="Times New Roman"/>
        </w:rPr>
        <w:t>rgba</w:t>
      </w:r>
      <w:proofErr w:type="spellEnd"/>
      <w:r w:rsidRPr="00D66AD1">
        <w:rPr>
          <w:rFonts w:ascii="Times New Roman" w:hAnsi="Times New Roman" w:cs="Times New Roman"/>
        </w:rPr>
        <w:t xml:space="preserve">(0, 0, 0, 0.8), </w:t>
      </w:r>
      <w:proofErr w:type="spellStart"/>
      <w:r w:rsidRPr="00D66AD1">
        <w:rPr>
          <w:rFonts w:ascii="Times New Roman" w:hAnsi="Times New Roman" w:cs="Times New Roman"/>
        </w:rPr>
        <w:t>rgba</w:t>
      </w:r>
      <w:proofErr w:type="spellEnd"/>
      <w:r w:rsidRPr="00D66AD1">
        <w:rPr>
          <w:rFonts w:ascii="Times New Roman" w:hAnsi="Times New Roman" w:cs="Times New Roman"/>
        </w:rPr>
        <w:t>(0, 0, 0, 0.4)),</w:t>
      </w:r>
    </w:p>
    <w:p w14:paraId="6FFA301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url</w:t>
      </w:r>
      <w:proofErr w:type="spellEnd"/>
      <w:r w:rsidRPr="00D66AD1">
        <w:rPr>
          <w:rFonts w:ascii="Times New Roman" w:hAnsi="Times New Roman" w:cs="Times New Roman"/>
        </w:rPr>
        <w:t xml:space="preserve">('./Images/display1.jpg') </w:t>
      </w:r>
      <w:proofErr w:type="spellStart"/>
      <w:r w:rsidRPr="00D66AD1">
        <w:rPr>
          <w:rFonts w:ascii="Times New Roman" w:hAnsi="Times New Roman" w:cs="Times New Roman"/>
        </w:rPr>
        <w:t>center</w:t>
      </w:r>
      <w:proofErr w:type="spellEnd"/>
      <w:r w:rsidRPr="00D66AD1">
        <w:rPr>
          <w:rFonts w:ascii="Times New Roman" w:hAnsi="Times New Roman" w:cs="Times New Roman"/>
        </w:rPr>
        <w:t>/cover no-</w:t>
      </w:r>
      <w:proofErr w:type="gramStart"/>
      <w:r w:rsidRPr="00D66AD1">
        <w:rPr>
          <w:rFonts w:ascii="Times New Roman" w:hAnsi="Times New Roman" w:cs="Times New Roman"/>
        </w:rPr>
        <w:t>repeat;</w:t>
      </w:r>
      <w:proofErr w:type="gramEnd"/>
    </w:p>
    <w:p w14:paraId="6C13A67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background-size: </w:t>
      </w:r>
      <w:proofErr w:type="gramStart"/>
      <w:r w:rsidRPr="00D66AD1">
        <w:rPr>
          <w:rFonts w:ascii="Times New Roman" w:hAnsi="Times New Roman" w:cs="Times New Roman"/>
        </w:rPr>
        <w:t>cover;</w:t>
      </w:r>
      <w:proofErr w:type="gramEnd"/>
    </w:p>
    <w:p w14:paraId="48E6016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white;</w:t>
      </w:r>
      <w:proofErr w:type="gramEnd"/>
    </w:p>
    <w:p w14:paraId="3AD125C9"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text-align: </w:t>
      </w:r>
      <w:proofErr w:type="spellStart"/>
      <w:proofErr w:type="gramStart"/>
      <w:r w:rsidRPr="00D66AD1">
        <w:rPr>
          <w:rFonts w:ascii="Times New Roman" w:hAnsi="Times New Roman" w:cs="Times New Roman"/>
        </w:rPr>
        <w:t>center</w:t>
      </w:r>
      <w:proofErr w:type="spellEnd"/>
      <w:r w:rsidRPr="00D66AD1">
        <w:rPr>
          <w:rFonts w:ascii="Times New Roman" w:hAnsi="Times New Roman" w:cs="Times New Roman"/>
        </w:rPr>
        <w:t>;</w:t>
      </w:r>
      <w:proofErr w:type="gramEnd"/>
    </w:p>
    <w:p w14:paraId="04A3678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height: </w:t>
      </w:r>
      <w:proofErr w:type="gramStart"/>
      <w:r w:rsidRPr="00D66AD1">
        <w:rPr>
          <w:rFonts w:ascii="Times New Roman" w:hAnsi="Times New Roman" w:cs="Times New Roman"/>
        </w:rPr>
        <w:t>570px;</w:t>
      </w:r>
      <w:proofErr w:type="gramEnd"/>
    </w:p>
    <w:p w14:paraId="0BC7D29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overflow: </w:t>
      </w:r>
      <w:proofErr w:type="gramStart"/>
      <w:r w:rsidRPr="00D66AD1">
        <w:rPr>
          <w:rFonts w:ascii="Times New Roman" w:hAnsi="Times New Roman" w:cs="Times New Roman"/>
        </w:rPr>
        <w:t>hidden;</w:t>
      </w:r>
      <w:proofErr w:type="gramEnd"/>
    </w:p>
    <w:p w14:paraId="0BE7440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display: </w:t>
      </w:r>
      <w:proofErr w:type="gramStart"/>
      <w:r w:rsidRPr="00D66AD1">
        <w:rPr>
          <w:rFonts w:ascii="Times New Roman" w:hAnsi="Times New Roman" w:cs="Times New Roman"/>
        </w:rPr>
        <w:t>flex;</w:t>
      </w:r>
      <w:proofErr w:type="gramEnd"/>
    </w:p>
    <w:p w14:paraId="4228769D"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flex-direction: </w:t>
      </w:r>
      <w:proofErr w:type="gramStart"/>
      <w:r w:rsidRPr="00D66AD1">
        <w:rPr>
          <w:rFonts w:ascii="Times New Roman" w:hAnsi="Times New Roman" w:cs="Times New Roman"/>
        </w:rPr>
        <w:t>column;</w:t>
      </w:r>
      <w:proofErr w:type="gramEnd"/>
    </w:p>
    <w:p w14:paraId="255B2ADF"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justify-content: </w:t>
      </w:r>
      <w:proofErr w:type="spellStart"/>
      <w:proofErr w:type="gramStart"/>
      <w:r w:rsidRPr="00D66AD1">
        <w:rPr>
          <w:rFonts w:ascii="Times New Roman" w:hAnsi="Times New Roman" w:cs="Times New Roman"/>
        </w:rPr>
        <w:t>center</w:t>
      </w:r>
      <w:proofErr w:type="spellEnd"/>
      <w:r w:rsidRPr="00D66AD1">
        <w:rPr>
          <w:rFonts w:ascii="Times New Roman" w:hAnsi="Times New Roman" w:cs="Times New Roman"/>
        </w:rPr>
        <w:t>;</w:t>
      </w:r>
      <w:proofErr w:type="gramEnd"/>
    </w:p>
    <w:p w14:paraId="35886B94"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4D93D9F1" w14:textId="77777777" w:rsidR="00D66AD1" w:rsidRPr="00D66AD1" w:rsidRDefault="00D66AD1" w:rsidP="00D66AD1">
      <w:pPr>
        <w:rPr>
          <w:rFonts w:ascii="Times New Roman" w:hAnsi="Times New Roman" w:cs="Times New Roman"/>
        </w:rPr>
      </w:pPr>
    </w:p>
    <w:p w14:paraId="3C1CCFD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.hero .container {</w:t>
      </w:r>
    </w:p>
    <w:p w14:paraId="385E240D"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flex: </w:t>
      </w:r>
      <w:proofErr w:type="gramStart"/>
      <w:r w:rsidRPr="00D66AD1">
        <w:rPr>
          <w:rFonts w:ascii="Times New Roman" w:hAnsi="Times New Roman" w:cs="Times New Roman"/>
        </w:rPr>
        <w:t>1;</w:t>
      </w:r>
      <w:proofErr w:type="gramEnd"/>
    </w:p>
    <w:p w14:paraId="0E99E25D"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408DC2E1" w14:textId="77777777" w:rsidR="00D66AD1" w:rsidRPr="00D66AD1" w:rsidRDefault="00D66AD1" w:rsidP="00D66AD1">
      <w:pPr>
        <w:rPr>
          <w:rFonts w:ascii="Times New Roman" w:hAnsi="Times New Roman" w:cs="Times New Roman"/>
        </w:rPr>
      </w:pPr>
    </w:p>
    <w:p w14:paraId="197A1B51"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.hero-content {</w:t>
      </w:r>
    </w:p>
    <w:p w14:paraId="7C76A34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text-align: </w:t>
      </w:r>
      <w:proofErr w:type="spellStart"/>
      <w:proofErr w:type="gramStart"/>
      <w:r w:rsidRPr="00D66AD1">
        <w:rPr>
          <w:rFonts w:ascii="Times New Roman" w:hAnsi="Times New Roman" w:cs="Times New Roman"/>
        </w:rPr>
        <w:t>center</w:t>
      </w:r>
      <w:proofErr w:type="spellEnd"/>
      <w:r w:rsidRPr="00D66AD1">
        <w:rPr>
          <w:rFonts w:ascii="Times New Roman" w:hAnsi="Times New Roman" w:cs="Times New Roman"/>
        </w:rPr>
        <w:t>;</w:t>
      </w:r>
      <w:proofErr w:type="gramEnd"/>
    </w:p>
    <w:p w14:paraId="6E62C51D"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5E30E025" w14:textId="77777777" w:rsidR="00D66AD1" w:rsidRPr="00D66AD1" w:rsidRDefault="00D66AD1" w:rsidP="00D66AD1">
      <w:pPr>
        <w:rPr>
          <w:rFonts w:ascii="Times New Roman" w:hAnsi="Times New Roman" w:cs="Times New Roman"/>
        </w:rPr>
      </w:pPr>
    </w:p>
    <w:p w14:paraId="1413D9F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.hero h1 {</w:t>
      </w:r>
    </w:p>
    <w:p w14:paraId="589D892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6.</w:t>
      </w:r>
      <w:proofErr w:type="gramStart"/>
      <w:r w:rsidRPr="00D66AD1">
        <w:rPr>
          <w:rFonts w:ascii="Times New Roman" w:hAnsi="Times New Roman" w:cs="Times New Roman"/>
        </w:rPr>
        <w:t>4vw;</w:t>
      </w:r>
      <w:proofErr w:type="gramEnd"/>
      <w:r w:rsidRPr="00D66AD1">
        <w:rPr>
          <w:rFonts w:ascii="Times New Roman" w:hAnsi="Times New Roman" w:cs="Times New Roman"/>
        </w:rPr>
        <w:t xml:space="preserve"> </w:t>
      </w:r>
    </w:p>
    <w:p w14:paraId="2EA2C43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lastRenderedPageBreak/>
        <w:t xml:space="preserve">    font-weight: </w:t>
      </w:r>
      <w:proofErr w:type="gramStart"/>
      <w:r w:rsidRPr="00D66AD1">
        <w:rPr>
          <w:rFonts w:ascii="Times New Roman" w:hAnsi="Times New Roman" w:cs="Times New Roman"/>
        </w:rPr>
        <w:t>bold;</w:t>
      </w:r>
      <w:proofErr w:type="gramEnd"/>
    </w:p>
    <w:p w14:paraId="354ECDF9"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spellStart"/>
      <w:proofErr w:type="gramStart"/>
      <w:r w:rsidRPr="00D66AD1">
        <w:rPr>
          <w:rFonts w:ascii="Times New Roman" w:hAnsi="Times New Roman" w:cs="Times New Roman"/>
        </w:rPr>
        <w:t>darkseagreen</w:t>
      </w:r>
      <w:proofErr w:type="spellEnd"/>
      <w:r w:rsidRPr="00D66AD1">
        <w:rPr>
          <w:rFonts w:ascii="Times New Roman" w:hAnsi="Times New Roman" w:cs="Times New Roman"/>
        </w:rPr>
        <w:t>;</w:t>
      </w:r>
      <w:proofErr w:type="gramEnd"/>
    </w:p>
    <w:p w14:paraId="2B40885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margin-top: </w:t>
      </w:r>
      <w:proofErr w:type="gramStart"/>
      <w:r w:rsidRPr="00D66AD1">
        <w:rPr>
          <w:rFonts w:ascii="Times New Roman" w:hAnsi="Times New Roman" w:cs="Times New Roman"/>
        </w:rPr>
        <w:t>10%;</w:t>
      </w:r>
      <w:proofErr w:type="gramEnd"/>
      <w:r w:rsidRPr="00D66AD1">
        <w:rPr>
          <w:rFonts w:ascii="Times New Roman" w:hAnsi="Times New Roman" w:cs="Times New Roman"/>
        </w:rPr>
        <w:t xml:space="preserve"> </w:t>
      </w:r>
    </w:p>
    <w:p w14:paraId="65BA9AD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42D2F6E8" w14:textId="77777777" w:rsidR="00D66AD1" w:rsidRPr="00D66AD1" w:rsidRDefault="00D66AD1" w:rsidP="00D66AD1">
      <w:pPr>
        <w:rPr>
          <w:rFonts w:ascii="Times New Roman" w:hAnsi="Times New Roman" w:cs="Times New Roman"/>
        </w:rPr>
      </w:pPr>
    </w:p>
    <w:p w14:paraId="3257031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.hero h2 {</w:t>
      </w:r>
    </w:p>
    <w:p w14:paraId="4F1E56E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3.</w:t>
      </w:r>
      <w:proofErr w:type="gramStart"/>
      <w:r w:rsidRPr="00D66AD1">
        <w:rPr>
          <w:rFonts w:ascii="Times New Roman" w:hAnsi="Times New Roman" w:cs="Times New Roman"/>
        </w:rPr>
        <w:t>4vw;</w:t>
      </w:r>
      <w:proofErr w:type="gramEnd"/>
      <w:r w:rsidRPr="00D66AD1">
        <w:rPr>
          <w:rFonts w:ascii="Times New Roman" w:hAnsi="Times New Roman" w:cs="Times New Roman"/>
        </w:rPr>
        <w:t xml:space="preserve"> </w:t>
      </w:r>
    </w:p>
    <w:p w14:paraId="59F8DC0B"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font-weight: </w:t>
      </w:r>
      <w:proofErr w:type="gramStart"/>
      <w:r w:rsidRPr="00D66AD1">
        <w:rPr>
          <w:rFonts w:ascii="Times New Roman" w:hAnsi="Times New Roman" w:cs="Times New Roman"/>
        </w:rPr>
        <w:t>bold;</w:t>
      </w:r>
      <w:proofErr w:type="gramEnd"/>
    </w:p>
    <w:p w14:paraId="3B1E831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coral;</w:t>
      </w:r>
      <w:proofErr w:type="gramEnd"/>
    </w:p>
    <w:p w14:paraId="1C96DA5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margin-top: </w:t>
      </w:r>
      <w:proofErr w:type="gramStart"/>
      <w:r w:rsidRPr="00D66AD1">
        <w:rPr>
          <w:rFonts w:ascii="Times New Roman" w:hAnsi="Times New Roman" w:cs="Times New Roman"/>
        </w:rPr>
        <w:t>5%;</w:t>
      </w:r>
      <w:proofErr w:type="gramEnd"/>
      <w:r w:rsidRPr="00D66AD1">
        <w:rPr>
          <w:rFonts w:ascii="Times New Roman" w:hAnsi="Times New Roman" w:cs="Times New Roman"/>
        </w:rPr>
        <w:t xml:space="preserve"> </w:t>
      </w:r>
    </w:p>
    <w:p w14:paraId="6242700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29CFA5A4" w14:textId="77777777" w:rsidR="00D66AD1" w:rsidRPr="00D66AD1" w:rsidRDefault="00D66AD1" w:rsidP="00D66AD1">
      <w:pPr>
        <w:rPr>
          <w:rFonts w:ascii="Times New Roman" w:hAnsi="Times New Roman" w:cs="Times New Roman"/>
        </w:rPr>
      </w:pPr>
    </w:p>
    <w:p w14:paraId="1E123ECD" w14:textId="77777777" w:rsidR="00D66AD1" w:rsidRPr="00D66AD1" w:rsidRDefault="00D66AD1" w:rsidP="00D66AD1">
      <w:pPr>
        <w:rPr>
          <w:rFonts w:ascii="Times New Roman" w:hAnsi="Times New Roman" w:cs="Times New Roman"/>
        </w:rPr>
      </w:pPr>
      <w:proofErr w:type="spellStart"/>
      <w:r w:rsidRPr="00D66AD1">
        <w:rPr>
          <w:rFonts w:ascii="Times New Roman" w:hAnsi="Times New Roman" w:cs="Times New Roman"/>
        </w:rPr>
        <w:t>img.icon</w:t>
      </w:r>
      <w:proofErr w:type="spellEnd"/>
      <w:r w:rsidRPr="00D66AD1">
        <w:rPr>
          <w:rFonts w:ascii="Times New Roman" w:hAnsi="Times New Roman" w:cs="Times New Roman"/>
        </w:rPr>
        <w:t xml:space="preserve"> {</w:t>
      </w:r>
    </w:p>
    <w:p w14:paraId="3CFFF71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width: </w:t>
      </w:r>
      <w:proofErr w:type="gramStart"/>
      <w:r w:rsidRPr="00D66AD1">
        <w:rPr>
          <w:rFonts w:ascii="Times New Roman" w:hAnsi="Times New Roman" w:cs="Times New Roman"/>
        </w:rPr>
        <w:t>150px;</w:t>
      </w:r>
      <w:proofErr w:type="gramEnd"/>
    </w:p>
    <w:p w14:paraId="42B8200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height: </w:t>
      </w:r>
      <w:proofErr w:type="gramStart"/>
      <w:r w:rsidRPr="00D66AD1">
        <w:rPr>
          <w:rFonts w:ascii="Times New Roman" w:hAnsi="Times New Roman" w:cs="Times New Roman"/>
        </w:rPr>
        <w:t>auto;</w:t>
      </w:r>
      <w:proofErr w:type="gramEnd"/>
    </w:p>
    <w:p w14:paraId="2CB1762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2F0D6B5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30DBA78C" w14:textId="77777777" w:rsidR="00D66AD1" w:rsidRPr="00D66AD1" w:rsidRDefault="00D66AD1" w:rsidP="00D66AD1">
      <w:pPr>
        <w:rPr>
          <w:rFonts w:ascii="Times New Roman" w:hAnsi="Times New Roman" w:cs="Times New Roman"/>
        </w:rPr>
      </w:pPr>
    </w:p>
    <w:p w14:paraId="75B76F8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@media (</w:t>
      </w:r>
      <w:proofErr w:type="gramStart"/>
      <w:r w:rsidRPr="00D66AD1">
        <w:rPr>
          <w:rFonts w:ascii="Times New Roman" w:hAnsi="Times New Roman" w:cs="Times New Roman"/>
        </w:rPr>
        <w:t>max-width</w:t>
      </w:r>
      <w:proofErr w:type="gramEnd"/>
      <w:r w:rsidRPr="00D66AD1">
        <w:rPr>
          <w:rFonts w:ascii="Times New Roman" w:hAnsi="Times New Roman" w:cs="Times New Roman"/>
        </w:rPr>
        <w:t>: 600px) {</w:t>
      </w:r>
    </w:p>
    <w:p w14:paraId="193DE3A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.hero h1 {</w:t>
      </w:r>
    </w:p>
    <w:p w14:paraId="76529F2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w:t>
      </w:r>
      <w:proofErr w:type="gramStart"/>
      <w:r w:rsidRPr="00D66AD1">
        <w:rPr>
          <w:rFonts w:ascii="Times New Roman" w:hAnsi="Times New Roman" w:cs="Times New Roman"/>
        </w:rPr>
        <w:t>8vw;</w:t>
      </w:r>
      <w:proofErr w:type="gramEnd"/>
      <w:r w:rsidRPr="00D66AD1">
        <w:rPr>
          <w:rFonts w:ascii="Times New Roman" w:hAnsi="Times New Roman" w:cs="Times New Roman"/>
        </w:rPr>
        <w:t xml:space="preserve">    </w:t>
      </w:r>
    </w:p>
    <w:p w14:paraId="5AB1A60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margin-top: </w:t>
      </w:r>
      <w:proofErr w:type="gramStart"/>
      <w:r w:rsidRPr="00D66AD1">
        <w:rPr>
          <w:rFonts w:ascii="Times New Roman" w:hAnsi="Times New Roman" w:cs="Times New Roman"/>
        </w:rPr>
        <w:t>50%;</w:t>
      </w:r>
      <w:proofErr w:type="gramEnd"/>
    </w:p>
    <w:p w14:paraId="6C3BB10F"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49048E13" w14:textId="77777777" w:rsidR="00D66AD1" w:rsidRPr="00D66AD1" w:rsidRDefault="00D66AD1" w:rsidP="00D66AD1">
      <w:pPr>
        <w:rPr>
          <w:rFonts w:ascii="Times New Roman" w:hAnsi="Times New Roman" w:cs="Times New Roman"/>
        </w:rPr>
      </w:pPr>
    </w:p>
    <w:p w14:paraId="4ECB520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.hero h2 {</w:t>
      </w:r>
    </w:p>
    <w:p w14:paraId="6916E2A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font-size: </w:t>
      </w:r>
      <w:proofErr w:type="gramStart"/>
      <w:r w:rsidRPr="00D66AD1">
        <w:rPr>
          <w:rFonts w:ascii="Times New Roman" w:hAnsi="Times New Roman" w:cs="Times New Roman"/>
        </w:rPr>
        <w:t>4vw;</w:t>
      </w:r>
      <w:proofErr w:type="gramEnd"/>
      <w:r w:rsidRPr="00D66AD1">
        <w:rPr>
          <w:rFonts w:ascii="Times New Roman" w:hAnsi="Times New Roman" w:cs="Times New Roman"/>
        </w:rPr>
        <w:t xml:space="preserve"> </w:t>
      </w:r>
    </w:p>
    <w:p w14:paraId="2E023A7F"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268AF07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3B37759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59A63D4D"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lastRenderedPageBreak/>
        <w:t>}</w:t>
      </w:r>
    </w:p>
    <w:p w14:paraId="598A95F4" w14:textId="77777777" w:rsidR="00D66AD1" w:rsidRPr="00D66AD1" w:rsidRDefault="00D66AD1" w:rsidP="00D66AD1">
      <w:pPr>
        <w:rPr>
          <w:rFonts w:ascii="Times New Roman" w:hAnsi="Times New Roman" w:cs="Times New Roman"/>
        </w:rPr>
      </w:pPr>
    </w:p>
    <w:p w14:paraId="34A7897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Footer style same on all pages */</w:t>
      </w:r>
    </w:p>
    <w:p w14:paraId="1A5122DA" w14:textId="77777777" w:rsidR="00D66AD1" w:rsidRPr="00D66AD1" w:rsidRDefault="00D66AD1" w:rsidP="00D66AD1">
      <w:pPr>
        <w:rPr>
          <w:rFonts w:ascii="Times New Roman" w:hAnsi="Times New Roman" w:cs="Times New Roman"/>
        </w:rPr>
      </w:pPr>
    </w:p>
    <w:p w14:paraId="35B2B467"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roofErr w:type="gramStart"/>
      <w:r w:rsidRPr="00D66AD1">
        <w:rPr>
          <w:rFonts w:ascii="Times New Roman" w:hAnsi="Times New Roman" w:cs="Times New Roman"/>
        </w:rPr>
        <w:t>main-footer</w:t>
      </w:r>
      <w:proofErr w:type="gramEnd"/>
      <w:r w:rsidRPr="00D66AD1">
        <w:rPr>
          <w:rFonts w:ascii="Times New Roman" w:hAnsi="Times New Roman" w:cs="Times New Roman"/>
        </w:rPr>
        <w:t xml:space="preserve"> {</w:t>
      </w:r>
    </w:p>
    <w:p w14:paraId="23BF978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background: </w:t>
      </w:r>
      <w:proofErr w:type="gramStart"/>
      <w:r w:rsidRPr="00D66AD1">
        <w:rPr>
          <w:rFonts w:ascii="Times New Roman" w:hAnsi="Times New Roman" w:cs="Times New Roman"/>
        </w:rPr>
        <w:t>#333333;</w:t>
      </w:r>
      <w:proofErr w:type="gramEnd"/>
    </w:p>
    <w:p w14:paraId="0824F42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spellStart"/>
      <w:r w:rsidRPr="00D66AD1">
        <w:rPr>
          <w:rFonts w:ascii="Times New Roman" w:hAnsi="Times New Roman" w:cs="Times New Roman"/>
        </w:rPr>
        <w:t>color</w:t>
      </w:r>
      <w:proofErr w:type="spellEnd"/>
      <w:r w:rsidRPr="00D66AD1">
        <w:rPr>
          <w:rFonts w:ascii="Times New Roman" w:hAnsi="Times New Roman" w:cs="Times New Roman"/>
        </w:rPr>
        <w:t xml:space="preserve">: </w:t>
      </w:r>
      <w:proofErr w:type="gramStart"/>
      <w:r w:rsidRPr="00D66AD1">
        <w:rPr>
          <w:rFonts w:ascii="Times New Roman" w:hAnsi="Times New Roman" w:cs="Times New Roman"/>
        </w:rPr>
        <w:t>white;</w:t>
      </w:r>
      <w:proofErr w:type="gramEnd"/>
    </w:p>
    <w:p w14:paraId="0CB75B6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text-align: </w:t>
      </w:r>
      <w:proofErr w:type="spellStart"/>
      <w:proofErr w:type="gramStart"/>
      <w:r w:rsidRPr="00D66AD1">
        <w:rPr>
          <w:rFonts w:ascii="Times New Roman" w:hAnsi="Times New Roman" w:cs="Times New Roman"/>
        </w:rPr>
        <w:t>center</w:t>
      </w:r>
      <w:proofErr w:type="spellEnd"/>
      <w:r w:rsidRPr="00D66AD1">
        <w:rPr>
          <w:rFonts w:ascii="Times New Roman" w:hAnsi="Times New Roman" w:cs="Times New Roman"/>
        </w:rPr>
        <w:t>;</w:t>
      </w:r>
      <w:proofErr w:type="gramEnd"/>
    </w:p>
    <w:p w14:paraId="713A531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padding: </w:t>
      </w:r>
      <w:proofErr w:type="gramStart"/>
      <w:r w:rsidRPr="00D66AD1">
        <w:rPr>
          <w:rFonts w:ascii="Times New Roman" w:hAnsi="Times New Roman" w:cs="Times New Roman"/>
        </w:rPr>
        <w:t>15px;</w:t>
      </w:r>
      <w:proofErr w:type="gramEnd"/>
    </w:p>
    <w:p w14:paraId="6592569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margin-top: </w:t>
      </w:r>
      <w:proofErr w:type="gramStart"/>
      <w:r w:rsidRPr="00D66AD1">
        <w:rPr>
          <w:rFonts w:ascii="Times New Roman" w:hAnsi="Times New Roman" w:cs="Times New Roman"/>
        </w:rPr>
        <w:t>80px;</w:t>
      </w:r>
      <w:proofErr w:type="gramEnd"/>
    </w:p>
    <w:p w14:paraId="3A100850"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clear: </w:t>
      </w:r>
      <w:proofErr w:type="gramStart"/>
      <w:r w:rsidRPr="00D66AD1">
        <w:rPr>
          <w:rFonts w:ascii="Times New Roman" w:hAnsi="Times New Roman" w:cs="Times New Roman"/>
        </w:rPr>
        <w:t>both;</w:t>
      </w:r>
      <w:proofErr w:type="gramEnd"/>
    </w:p>
    <w:p w14:paraId="141BC6C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ab/>
        <w:t>font-size: 1.2em</w:t>
      </w:r>
    </w:p>
    <w:p w14:paraId="08A54804"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47C869C4" w14:textId="77777777" w:rsidR="00D66AD1" w:rsidRPr="00D66AD1" w:rsidRDefault="00D66AD1" w:rsidP="00D66AD1">
      <w:pPr>
        <w:rPr>
          <w:rFonts w:ascii="Times New Roman" w:hAnsi="Times New Roman" w:cs="Times New Roman"/>
        </w:rPr>
      </w:pPr>
    </w:p>
    <w:p w14:paraId="6E8E5366"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roofErr w:type="gramStart"/>
      <w:r w:rsidRPr="00D66AD1">
        <w:rPr>
          <w:rFonts w:ascii="Times New Roman" w:hAnsi="Times New Roman" w:cs="Times New Roman"/>
        </w:rPr>
        <w:t>main-footer</w:t>
      </w:r>
      <w:proofErr w:type="gramEnd"/>
      <w:r w:rsidRPr="00D66AD1">
        <w:rPr>
          <w:rFonts w:ascii="Times New Roman" w:hAnsi="Times New Roman" w:cs="Times New Roman"/>
        </w:rPr>
        <w:t xml:space="preserve"> .icon {</w:t>
      </w:r>
    </w:p>
    <w:p w14:paraId="6522700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border: 0.1em solid #</w:t>
      </w:r>
      <w:proofErr w:type="gramStart"/>
      <w:r w:rsidRPr="00D66AD1">
        <w:rPr>
          <w:rFonts w:ascii="Times New Roman" w:hAnsi="Times New Roman" w:cs="Times New Roman"/>
        </w:rPr>
        <w:t>FF7F50;</w:t>
      </w:r>
      <w:proofErr w:type="gramEnd"/>
    </w:p>
    <w:p w14:paraId="7530C609"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border-radius: 0.</w:t>
      </w:r>
      <w:proofErr w:type="gramStart"/>
      <w:r w:rsidRPr="00D66AD1">
        <w:rPr>
          <w:rFonts w:ascii="Times New Roman" w:hAnsi="Times New Roman" w:cs="Times New Roman"/>
        </w:rPr>
        <w:t>6em;</w:t>
      </w:r>
      <w:proofErr w:type="gramEnd"/>
    </w:p>
    <w:p w14:paraId="6B2A2D0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margin-right: 0.</w:t>
      </w:r>
      <w:proofErr w:type="gramStart"/>
      <w:r w:rsidRPr="00D66AD1">
        <w:rPr>
          <w:rFonts w:ascii="Times New Roman" w:hAnsi="Times New Roman" w:cs="Times New Roman"/>
        </w:rPr>
        <w:t>4em;</w:t>
      </w:r>
      <w:proofErr w:type="gramEnd"/>
    </w:p>
    <w:p w14:paraId="4C0E0C6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margin-left: </w:t>
      </w:r>
      <w:proofErr w:type="gramStart"/>
      <w:r w:rsidRPr="00D66AD1">
        <w:rPr>
          <w:rFonts w:ascii="Times New Roman" w:hAnsi="Times New Roman" w:cs="Times New Roman"/>
        </w:rPr>
        <w:t>0;</w:t>
      </w:r>
      <w:proofErr w:type="gramEnd"/>
    </w:p>
    <w:p w14:paraId="51FFBC4A"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w:t>
      </w:r>
    </w:p>
    <w:p w14:paraId="5AE7450A" w14:textId="77777777" w:rsidR="00D66AD1" w:rsidRPr="00D66AD1" w:rsidRDefault="00D66AD1" w:rsidP="00D66AD1">
      <w:pPr>
        <w:rPr>
          <w:rFonts w:ascii="Times New Roman" w:hAnsi="Times New Roman" w:cs="Times New Roman"/>
        </w:rPr>
      </w:pPr>
    </w:p>
    <w:p w14:paraId="75506885"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@media (</w:t>
      </w:r>
      <w:proofErr w:type="gramStart"/>
      <w:r w:rsidRPr="00D66AD1">
        <w:rPr>
          <w:rFonts w:ascii="Times New Roman" w:hAnsi="Times New Roman" w:cs="Times New Roman"/>
        </w:rPr>
        <w:t>max-width</w:t>
      </w:r>
      <w:proofErr w:type="gramEnd"/>
      <w:r w:rsidRPr="00D66AD1">
        <w:rPr>
          <w:rFonts w:ascii="Times New Roman" w:hAnsi="Times New Roman" w:cs="Times New Roman"/>
        </w:rPr>
        <w:t>: 600px) {</w:t>
      </w:r>
    </w:p>
    <w:p w14:paraId="28C6B8FE"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roofErr w:type="gramStart"/>
      <w:r w:rsidRPr="00D66AD1">
        <w:rPr>
          <w:rFonts w:ascii="Times New Roman" w:hAnsi="Times New Roman" w:cs="Times New Roman"/>
        </w:rPr>
        <w:t>main-footer</w:t>
      </w:r>
      <w:proofErr w:type="gramEnd"/>
      <w:r w:rsidRPr="00D66AD1">
        <w:rPr>
          <w:rFonts w:ascii="Times New Roman" w:hAnsi="Times New Roman" w:cs="Times New Roman"/>
        </w:rPr>
        <w:t xml:space="preserve"> {</w:t>
      </w:r>
    </w:p>
    <w:p w14:paraId="6AB3B9B8"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padding: 0.</w:t>
      </w:r>
      <w:proofErr w:type="gramStart"/>
      <w:r w:rsidRPr="00D66AD1">
        <w:rPr>
          <w:rFonts w:ascii="Times New Roman" w:hAnsi="Times New Roman" w:cs="Times New Roman"/>
        </w:rPr>
        <w:t>8em;</w:t>
      </w:r>
      <w:proofErr w:type="gramEnd"/>
      <w:r w:rsidRPr="00D66AD1">
        <w:rPr>
          <w:rFonts w:ascii="Times New Roman" w:hAnsi="Times New Roman" w:cs="Times New Roman"/>
        </w:rPr>
        <w:t xml:space="preserve"> </w:t>
      </w:r>
    </w:p>
    <w:p w14:paraId="0BE8B2B2"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ab/>
      </w:r>
      <w:r w:rsidRPr="00D66AD1">
        <w:rPr>
          <w:rFonts w:ascii="Times New Roman" w:hAnsi="Times New Roman" w:cs="Times New Roman"/>
        </w:rPr>
        <w:tab/>
        <w:t>font-size: 1.0em</w:t>
      </w:r>
    </w:p>
    <w:p w14:paraId="791C0AE3" w14:textId="77777777" w:rsidR="00D66AD1" w:rsidRPr="00D66AD1" w:rsidRDefault="00D66AD1" w:rsidP="00D66AD1">
      <w:pPr>
        <w:rPr>
          <w:rFonts w:ascii="Times New Roman" w:hAnsi="Times New Roman" w:cs="Times New Roman"/>
        </w:rPr>
      </w:pPr>
      <w:r w:rsidRPr="00D66AD1">
        <w:rPr>
          <w:rFonts w:ascii="Times New Roman" w:hAnsi="Times New Roman" w:cs="Times New Roman"/>
        </w:rPr>
        <w:t xml:space="preserve">    }</w:t>
      </w:r>
    </w:p>
    <w:p w14:paraId="69D6F5DA" w14:textId="43DA9775" w:rsidR="00AA502C" w:rsidRDefault="00D66AD1" w:rsidP="00D66AD1">
      <w:pPr>
        <w:rPr>
          <w:rFonts w:ascii="Times New Roman" w:hAnsi="Times New Roman" w:cs="Times New Roman"/>
        </w:rPr>
      </w:pPr>
      <w:r w:rsidRPr="00D66AD1">
        <w:rPr>
          <w:rFonts w:ascii="Times New Roman" w:hAnsi="Times New Roman" w:cs="Times New Roman"/>
        </w:rPr>
        <w:t>}</w:t>
      </w:r>
    </w:p>
    <w:p w14:paraId="5C109610" w14:textId="159B8158" w:rsidR="00D66AD1" w:rsidRPr="00AA502C" w:rsidRDefault="00B76BFA" w:rsidP="0065580E">
      <w:pPr>
        <w:pStyle w:val="Heading2"/>
      </w:pPr>
      <w:bookmarkStart w:id="42" w:name="_Toc156814612"/>
      <w:r>
        <w:t xml:space="preserve">Exploring </w:t>
      </w:r>
      <w:r w:rsidR="00D37DB0">
        <w:t>Page</w:t>
      </w:r>
      <w:bookmarkEnd w:id="42"/>
      <w:r>
        <w:t xml:space="preserve"> </w:t>
      </w:r>
    </w:p>
    <w:p w14:paraId="08047AFC" w14:textId="77777777" w:rsidR="006447C1" w:rsidRDefault="006447C1" w:rsidP="006447C1">
      <w:r>
        <w:t>&lt;!DOCTYPE html&gt;</w:t>
      </w:r>
    </w:p>
    <w:p w14:paraId="2EEED65C" w14:textId="77777777" w:rsidR="006447C1" w:rsidRDefault="006447C1" w:rsidP="006447C1">
      <w:r>
        <w:lastRenderedPageBreak/>
        <w:t>&lt;html lang="</w:t>
      </w:r>
      <w:proofErr w:type="spellStart"/>
      <w:r>
        <w:t>en</w:t>
      </w:r>
      <w:proofErr w:type="spellEnd"/>
      <w:r>
        <w:t>"&gt;</w:t>
      </w:r>
    </w:p>
    <w:p w14:paraId="1BA265D6" w14:textId="77777777" w:rsidR="006447C1" w:rsidRDefault="006447C1" w:rsidP="006447C1">
      <w:r>
        <w:t>&lt;head&gt;</w:t>
      </w:r>
    </w:p>
    <w:p w14:paraId="40297120" w14:textId="77777777" w:rsidR="006447C1" w:rsidRDefault="006447C1" w:rsidP="006447C1">
      <w:r>
        <w:t xml:space="preserve">    &lt;meta charset="UTF-8"&gt;</w:t>
      </w:r>
    </w:p>
    <w:p w14:paraId="10E59CD0" w14:textId="77777777" w:rsidR="006447C1" w:rsidRDefault="006447C1" w:rsidP="006447C1">
      <w:r>
        <w:t xml:space="preserve">    &lt;meta name="viewport" content="width=device-width, initial-scale=1.0"&gt;</w:t>
      </w:r>
    </w:p>
    <w:p w14:paraId="53BD9647" w14:textId="77777777" w:rsidR="006447C1" w:rsidRDefault="006447C1" w:rsidP="006447C1">
      <w:r>
        <w:tab/>
        <w:t xml:space="preserve">&lt;meta name="keywords" content="regency, regency era dresses, regency period fashion, regency costume, costume, pride and prejudice, historical fashion, historical sewing, </w:t>
      </w:r>
      <w:proofErr w:type="spellStart"/>
      <w:r>
        <w:t>mouseandthread</w:t>
      </w:r>
      <w:proofErr w:type="spellEnd"/>
      <w:r>
        <w:t xml:space="preserve">, </w:t>
      </w:r>
      <w:proofErr w:type="spellStart"/>
      <w:r>
        <w:t>regencycore</w:t>
      </w:r>
      <w:proofErr w:type="spellEnd"/>
      <w:r>
        <w:t>, historical costume groups, costume drama"&gt;</w:t>
      </w:r>
    </w:p>
    <w:p w14:paraId="2B3AFCE8" w14:textId="77777777" w:rsidR="006447C1" w:rsidRDefault="006447C1" w:rsidP="006447C1">
      <w:r>
        <w:t xml:space="preserve">    &lt;title&gt;Exploring </w:t>
      </w:r>
      <w:proofErr w:type="gramStart"/>
      <w:r>
        <w:t>The</w:t>
      </w:r>
      <w:proofErr w:type="gramEnd"/>
      <w:r>
        <w:t xml:space="preserve"> Regency&lt;/title&gt;</w:t>
      </w:r>
    </w:p>
    <w:p w14:paraId="11052554" w14:textId="77777777" w:rsidR="006447C1" w:rsidRDefault="006447C1" w:rsidP="006447C1">
      <w:r>
        <w:t xml:space="preserve">    &lt;link </w:t>
      </w:r>
      <w:proofErr w:type="spellStart"/>
      <w:r>
        <w:t>rel</w:t>
      </w:r>
      <w:proofErr w:type="spellEnd"/>
      <w:r>
        <w:t xml:space="preserve">="stylesheet" </w:t>
      </w:r>
      <w:proofErr w:type="spellStart"/>
      <w:r>
        <w:t>href</w:t>
      </w:r>
      <w:proofErr w:type="spellEnd"/>
      <w:r>
        <w:t>="EXPLORING.css" /&gt;</w:t>
      </w:r>
    </w:p>
    <w:p w14:paraId="0D75C137" w14:textId="77777777" w:rsidR="006447C1" w:rsidRDefault="006447C1" w:rsidP="006447C1">
      <w:r>
        <w:t>&lt;/head&gt;</w:t>
      </w:r>
    </w:p>
    <w:p w14:paraId="79820935" w14:textId="77777777" w:rsidR="006447C1" w:rsidRDefault="006447C1" w:rsidP="006447C1">
      <w:r>
        <w:t>&lt;body&gt;</w:t>
      </w:r>
    </w:p>
    <w:p w14:paraId="0CA8393B" w14:textId="77777777" w:rsidR="006447C1" w:rsidRDefault="006447C1" w:rsidP="006447C1"/>
    <w:p w14:paraId="2CA85364" w14:textId="77777777" w:rsidR="006447C1" w:rsidRDefault="006447C1" w:rsidP="006447C1">
      <w:r>
        <w:t>&lt;!-- Header - styled same on all pages except homepage --&gt;</w:t>
      </w:r>
    </w:p>
    <w:p w14:paraId="5093FDB1" w14:textId="77777777" w:rsidR="006447C1" w:rsidRDefault="006447C1" w:rsidP="006447C1">
      <w:r>
        <w:t>&lt;header id="</w:t>
      </w:r>
      <w:proofErr w:type="gramStart"/>
      <w:r>
        <w:t>main-header</w:t>
      </w:r>
      <w:proofErr w:type="gramEnd"/>
      <w:r>
        <w:t>"&gt;</w:t>
      </w:r>
    </w:p>
    <w:p w14:paraId="58784B63" w14:textId="77777777" w:rsidR="006447C1" w:rsidRDefault="006447C1" w:rsidP="006447C1">
      <w:r>
        <w:t xml:space="preserve">    &lt;div class="container"&gt;</w:t>
      </w:r>
    </w:p>
    <w:p w14:paraId="19F0F7DF" w14:textId="77777777" w:rsidR="006447C1" w:rsidRDefault="006447C1" w:rsidP="006447C1">
      <w:r>
        <w:t xml:space="preserve">        &lt;h1&gt;Exploring </w:t>
      </w:r>
      <w:proofErr w:type="gramStart"/>
      <w:r>
        <w:t>The</w:t>
      </w:r>
      <w:proofErr w:type="gramEnd"/>
      <w:r>
        <w:t xml:space="preserve"> Regency&lt;/h1&gt;</w:t>
      </w:r>
    </w:p>
    <w:p w14:paraId="4C61F6DC" w14:textId="77777777" w:rsidR="006447C1" w:rsidRDefault="006447C1" w:rsidP="006447C1">
      <w:r>
        <w:t xml:space="preserve">    &lt;/div&gt;</w:t>
      </w:r>
    </w:p>
    <w:p w14:paraId="65482F62" w14:textId="77777777" w:rsidR="006447C1" w:rsidRDefault="006447C1" w:rsidP="006447C1">
      <w:r>
        <w:t>&lt;/header&gt;</w:t>
      </w:r>
    </w:p>
    <w:p w14:paraId="1D4EBE29" w14:textId="77777777" w:rsidR="006447C1" w:rsidRDefault="006447C1" w:rsidP="006447C1"/>
    <w:p w14:paraId="70E1F286" w14:textId="77777777" w:rsidR="006447C1" w:rsidRDefault="006447C1" w:rsidP="006447C1">
      <w:r>
        <w:t>&lt;!-- Navbar - same on all pages --&gt;</w:t>
      </w:r>
    </w:p>
    <w:p w14:paraId="2721F166" w14:textId="77777777" w:rsidR="006447C1" w:rsidRDefault="006447C1" w:rsidP="006447C1">
      <w:r>
        <w:t xml:space="preserve">    &lt;nav id="navbar"&gt;</w:t>
      </w:r>
    </w:p>
    <w:p w14:paraId="5C368D20" w14:textId="77777777" w:rsidR="006447C1" w:rsidRDefault="006447C1" w:rsidP="006447C1">
      <w:r>
        <w:t xml:space="preserve">        &lt;div class="container"&gt;</w:t>
      </w:r>
    </w:p>
    <w:p w14:paraId="33D0F1DF" w14:textId="77777777" w:rsidR="006447C1" w:rsidRDefault="006447C1" w:rsidP="006447C1">
      <w:r>
        <w:t xml:space="preserve">        &lt;</w:t>
      </w:r>
      <w:proofErr w:type="spellStart"/>
      <w:r>
        <w:t>ul</w:t>
      </w:r>
      <w:proofErr w:type="spellEnd"/>
      <w:r>
        <w:t>&gt;</w:t>
      </w:r>
    </w:p>
    <w:p w14:paraId="71DBCB67" w14:textId="77777777" w:rsidR="006447C1" w:rsidRDefault="006447C1" w:rsidP="006447C1">
      <w:r>
        <w:t xml:space="preserve">            &lt;li&gt;&lt;</w:t>
      </w:r>
      <w:proofErr w:type="spellStart"/>
      <w:r>
        <w:t>img</w:t>
      </w:r>
      <w:proofErr w:type="spellEnd"/>
      <w:r>
        <w:t xml:space="preserve"> </w:t>
      </w:r>
      <w:proofErr w:type="spellStart"/>
      <w:r>
        <w:t>src</w:t>
      </w:r>
      <w:proofErr w:type="spellEnd"/>
      <w:r>
        <w:t>="./Images/CoralMouseandThread.png" alt="Icon Image of Mouse with text Mouse and Thread" class="icon"&gt;&lt;/li&gt;</w:t>
      </w:r>
    </w:p>
    <w:p w14:paraId="181734FE" w14:textId="77777777" w:rsidR="006447C1" w:rsidRDefault="006447C1" w:rsidP="006447C1">
      <w:r>
        <w:t xml:space="preserve">            &lt;li&gt;&lt;a </w:t>
      </w:r>
      <w:proofErr w:type="spellStart"/>
      <w:r>
        <w:t>href</w:t>
      </w:r>
      <w:proofErr w:type="spellEnd"/>
      <w:r>
        <w:t>="Home.html"&gt;Home&lt;/a&gt;&lt;/li&gt;</w:t>
      </w:r>
    </w:p>
    <w:p w14:paraId="4D58B071" w14:textId="77777777" w:rsidR="006447C1" w:rsidRDefault="006447C1" w:rsidP="006447C1">
      <w:r>
        <w:t xml:space="preserve">            &lt;li&gt;&lt;a </w:t>
      </w:r>
      <w:proofErr w:type="spellStart"/>
      <w:r>
        <w:t>href</w:t>
      </w:r>
      <w:proofErr w:type="spellEnd"/>
      <w:r>
        <w:t>="Exploring.html"&gt;Exploring&lt;/a&gt;&lt;/li&gt;</w:t>
      </w:r>
    </w:p>
    <w:p w14:paraId="5E75B36B" w14:textId="77777777" w:rsidR="006447C1" w:rsidRDefault="006447C1" w:rsidP="006447C1">
      <w:r>
        <w:t xml:space="preserve">            &lt;li&gt;&lt;a </w:t>
      </w:r>
      <w:proofErr w:type="spellStart"/>
      <w:r>
        <w:t>href</w:t>
      </w:r>
      <w:proofErr w:type="spellEnd"/>
      <w:r>
        <w:t>="Resources.html"&gt;Resources&lt;/a&gt;&lt;/li&gt;</w:t>
      </w:r>
    </w:p>
    <w:p w14:paraId="6470FDF0" w14:textId="77777777" w:rsidR="006447C1" w:rsidRDefault="006447C1" w:rsidP="006447C1">
      <w:r>
        <w:t xml:space="preserve">            &lt;li&gt;&lt;a </w:t>
      </w:r>
      <w:proofErr w:type="spellStart"/>
      <w:r>
        <w:t>href</w:t>
      </w:r>
      <w:proofErr w:type="spellEnd"/>
      <w:r>
        <w:t>="Costumes.html"&gt;Costumes&lt;/a&gt;&lt;/li&gt;</w:t>
      </w:r>
    </w:p>
    <w:p w14:paraId="5DCAD9DF" w14:textId="77777777" w:rsidR="006447C1" w:rsidRDefault="006447C1" w:rsidP="006447C1">
      <w:r>
        <w:t xml:space="preserve">            &lt;li&gt;&lt;a </w:t>
      </w:r>
      <w:proofErr w:type="spellStart"/>
      <w:r>
        <w:t>href</w:t>
      </w:r>
      <w:proofErr w:type="spellEnd"/>
      <w:r>
        <w:t>="Sewing.html"&gt;Sewing&lt;/a&gt;&lt;/li&gt;</w:t>
      </w:r>
    </w:p>
    <w:p w14:paraId="4A151940" w14:textId="77777777" w:rsidR="006447C1" w:rsidRDefault="006447C1" w:rsidP="006447C1">
      <w:r>
        <w:lastRenderedPageBreak/>
        <w:t xml:space="preserve">            &lt;li&gt;&lt;a </w:t>
      </w:r>
      <w:proofErr w:type="spellStart"/>
      <w:r>
        <w:t>href</w:t>
      </w:r>
      <w:proofErr w:type="spellEnd"/>
      <w:r>
        <w:t>="WhereNext.html"&gt;Where Next&lt;/a&gt;&lt;/li&gt;</w:t>
      </w:r>
    </w:p>
    <w:p w14:paraId="267692E7" w14:textId="77777777" w:rsidR="006447C1" w:rsidRDefault="006447C1" w:rsidP="006447C1">
      <w:r>
        <w:t xml:space="preserve">        &lt;/</w:t>
      </w:r>
      <w:proofErr w:type="spellStart"/>
      <w:r>
        <w:t>ul</w:t>
      </w:r>
      <w:proofErr w:type="spellEnd"/>
      <w:r>
        <w:t>&gt;</w:t>
      </w:r>
    </w:p>
    <w:p w14:paraId="2DEE7BEA" w14:textId="77777777" w:rsidR="006447C1" w:rsidRDefault="006447C1" w:rsidP="006447C1">
      <w:r>
        <w:t xml:space="preserve">    &lt;/div&gt;</w:t>
      </w:r>
    </w:p>
    <w:p w14:paraId="31148B3D" w14:textId="77777777" w:rsidR="006447C1" w:rsidRDefault="006447C1" w:rsidP="006447C1">
      <w:r>
        <w:t xml:space="preserve">    &lt;/nav&gt;</w:t>
      </w:r>
    </w:p>
    <w:p w14:paraId="7C2E64B8" w14:textId="77777777" w:rsidR="006447C1" w:rsidRDefault="006447C1" w:rsidP="006447C1"/>
    <w:p w14:paraId="1ADAE493" w14:textId="77777777" w:rsidR="006447C1" w:rsidRDefault="006447C1" w:rsidP="006447C1"/>
    <w:p w14:paraId="5A7FAD73" w14:textId="77777777" w:rsidR="006447C1" w:rsidRDefault="006447C1" w:rsidP="006447C1">
      <w:r>
        <w:t>&lt;div class="main"&gt;</w:t>
      </w:r>
    </w:p>
    <w:p w14:paraId="6F2DEAA5" w14:textId="77777777" w:rsidR="006447C1" w:rsidRDefault="006447C1" w:rsidP="006447C1"/>
    <w:p w14:paraId="4F8F9BED" w14:textId="77777777" w:rsidR="006447C1" w:rsidRDefault="006447C1" w:rsidP="006447C1">
      <w:r>
        <w:t>&lt;!-- Portfolio Gallery --&gt;</w:t>
      </w:r>
    </w:p>
    <w:p w14:paraId="535DA0CC" w14:textId="77777777" w:rsidR="006447C1" w:rsidRDefault="006447C1" w:rsidP="006447C1">
      <w:r>
        <w:t>&lt;div class="row"&gt;</w:t>
      </w:r>
    </w:p>
    <w:p w14:paraId="49EE99CF" w14:textId="77777777" w:rsidR="006447C1" w:rsidRDefault="006447C1" w:rsidP="006447C1">
      <w:r>
        <w:t xml:space="preserve">    &lt;div class="column"&gt;</w:t>
      </w:r>
    </w:p>
    <w:p w14:paraId="618F8306" w14:textId="77777777" w:rsidR="006447C1" w:rsidRDefault="006447C1" w:rsidP="006447C1">
      <w:r>
        <w:t xml:space="preserve">        &lt;div class="content"&gt;</w:t>
      </w:r>
    </w:p>
    <w:p w14:paraId="59A25B70" w14:textId="77777777" w:rsidR="006447C1" w:rsidRDefault="006447C1" w:rsidP="006447C1">
      <w:r>
        <w:t xml:space="preserve">            &lt;</w:t>
      </w:r>
      <w:proofErr w:type="spellStart"/>
      <w:r>
        <w:t>img</w:t>
      </w:r>
      <w:proofErr w:type="spellEnd"/>
      <w:r>
        <w:t xml:space="preserve"> </w:t>
      </w:r>
      <w:proofErr w:type="spellStart"/>
      <w:r>
        <w:t>src</w:t>
      </w:r>
      <w:proofErr w:type="spellEnd"/>
      <w:r>
        <w:t>="./Images/P&amp;PLizzyBBC1.jpg" alt="Elizabeth Bennet from the 1997 BBC adaptation of Pride and Prejudice"&gt;</w:t>
      </w:r>
    </w:p>
    <w:p w14:paraId="449AC4DC" w14:textId="77777777" w:rsidR="006447C1" w:rsidRDefault="006447C1" w:rsidP="006447C1">
      <w:r>
        <w:t xml:space="preserve">            &lt;h2&gt;Diving In&lt;/h2&gt;</w:t>
      </w:r>
    </w:p>
    <w:p w14:paraId="007EF85A" w14:textId="77777777" w:rsidR="006447C1" w:rsidRDefault="006447C1" w:rsidP="006447C1">
      <w:r>
        <w:t xml:space="preserve">            &lt;p&gt;Cupcake ipsum </w:t>
      </w:r>
      <w:proofErr w:type="spellStart"/>
      <w:r>
        <w:t>dolor</w:t>
      </w:r>
      <w:proofErr w:type="spellEnd"/>
      <w:r>
        <w:t xml:space="preserve"> sit </w:t>
      </w:r>
      <w:proofErr w:type="spellStart"/>
      <w:r>
        <w:t>amet</w:t>
      </w:r>
      <w:proofErr w:type="spellEnd"/>
      <w:r>
        <w:t xml:space="preserve">. Jelly-o liquorice pastry cheesecake pudding apple pie. Carrot cake brownie </w:t>
      </w:r>
      <w:proofErr w:type="spellStart"/>
      <w:r>
        <w:t>tootsie</w:t>
      </w:r>
      <w:proofErr w:type="spellEnd"/>
      <w:r>
        <w:t xml:space="preserve"> roll cake marshmallow muffin.&lt;/p&gt;</w:t>
      </w:r>
    </w:p>
    <w:p w14:paraId="220A52AA" w14:textId="77777777" w:rsidR="006447C1" w:rsidRDefault="006447C1" w:rsidP="006447C1">
      <w:r>
        <w:t xml:space="preserve">        &lt;/div&gt;</w:t>
      </w:r>
    </w:p>
    <w:p w14:paraId="0111FF8E" w14:textId="77777777" w:rsidR="006447C1" w:rsidRDefault="006447C1" w:rsidP="006447C1">
      <w:r>
        <w:t xml:space="preserve">    &lt;/div&gt;</w:t>
      </w:r>
    </w:p>
    <w:p w14:paraId="2A85A79E" w14:textId="77777777" w:rsidR="006447C1" w:rsidRDefault="006447C1" w:rsidP="006447C1">
      <w:r>
        <w:t xml:space="preserve">    &lt;div class="column"&gt;</w:t>
      </w:r>
    </w:p>
    <w:p w14:paraId="647C1CFF" w14:textId="77777777" w:rsidR="006447C1" w:rsidRDefault="006447C1" w:rsidP="006447C1">
      <w:r>
        <w:t xml:space="preserve">        &lt;div class="content"&gt;</w:t>
      </w:r>
    </w:p>
    <w:p w14:paraId="08714000" w14:textId="77777777" w:rsidR="006447C1" w:rsidRDefault="006447C1" w:rsidP="006447C1">
      <w:r>
        <w:t xml:space="preserve">            &lt;</w:t>
      </w:r>
      <w:proofErr w:type="spellStart"/>
      <w:r>
        <w:t>img</w:t>
      </w:r>
      <w:proofErr w:type="spellEnd"/>
      <w:r>
        <w:t xml:space="preserve"> </w:t>
      </w:r>
      <w:proofErr w:type="spellStart"/>
      <w:r>
        <w:t>src</w:t>
      </w:r>
      <w:proofErr w:type="spellEnd"/>
      <w:r>
        <w:t>="./Images/Novel.jpg" alt="Title page from early copy of the book Pride and Prejudice"&gt;</w:t>
      </w:r>
    </w:p>
    <w:p w14:paraId="7BB0FFE9" w14:textId="77777777" w:rsidR="006447C1" w:rsidRDefault="006447C1" w:rsidP="006447C1">
      <w:r>
        <w:t xml:space="preserve">            &lt;h2&gt;A Good Story&lt;/h2&gt;</w:t>
      </w:r>
    </w:p>
    <w:p w14:paraId="50568B86" w14:textId="77777777" w:rsidR="006447C1" w:rsidRDefault="006447C1" w:rsidP="006447C1">
      <w:r>
        <w:t xml:space="preserve">            &lt;p&gt;Halvah powder chocolate caramels icing. Cotton candy brownie dessert cake sweet tiramisu. Chocolate cake cheesecake jelly.&lt;/p&gt;</w:t>
      </w:r>
    </w:p>
    <w:p w14:paraId="23337384" w14:textId="77777777" w:rsidR="006447C1" w:rsidRDefault="006447C1" w:rsidP="006447C1">
      <w:r>
        <w:t xml:space="preserve">        &lt;/div&gt;</w:t>
      </w:r>
    </w:p>
    <w:p w14:paraId="07E34EA5" w14:textId="77777777" w:rsidR="006447C1" w:rsidRDefault="006447C1" w:rsidP="006447C1">
      <w:r>
        <w:t xml:space="preserve">    &lt;/div&gt;</w:t>
      </w:r>
    </w:p>
    <w:p w14:paraId="364CD28E" w14:textId="77777777" w:rsidR="006447C1" w:rsidRDefault="006447C1" w:rsidP="006447C1">
      <w:r>
        <w:t xml:space="preserve">    &lt;div class="column"&gt;</w:t>
      </w:r>
    </w:p>
    <w:p w14:paraId="3C36576B" w14:textId="77777777" w:rsidR="006447C1" w:rsidRDefault="006447C1" w:rsidP="006447C1">
      <w:r>
        <w:t xml:space="preserve">        &lt;div class="content"&gt;</w:t>
      </w:r>
    </w:p>
    <w:p w14:paraId="0BC488CE" w14:textId="77777777" w:rsidR="006447C1" w:rsidRDefault="006447C1" w:rsidP="006447C1">
      <w:r>
        <w:lastRenderedPageBreak/>
        <w:t xml:space="preserve">            &lt;</w:t>
      </w:r>
      <w:proofErr w:type="spellStart"/>
      <w:r>
        <w:t>img</w:t>
      </w:r>
      <w:proofErr w:type="spellEnd"/>
      <w:r>
        <w:t xml:space="preserve"> </w:t>
      </w:r>
      <w:proofErr w:type="spellStart"/>
      <w:r>
        <w:t>src</w:t>
      </w:r>
      <w:proofErr w:type="spellEnd"/>
      <w:r>
        <w:t>="./Images/In costume2.jpg" alt="Author taking mirror selfie while dressed in late Regency style"&gt;</w:t>
      </w:r>
    </w:p>
    <w:p w14:paraId="0DC0EDA7" w14:textId="77777777" w:rsidR="006447C1" w:rsidRDefault="006447C1" w:rsidP="006447C1">
      <w:r>
        <w:t xml:space="preserve">            &lt;h2&gt;"A little less formally attired"&lt;/h2&gt;</w:t>
      </w:r>
    </w:p>
    <w:p w14:paraId="3D69D697" w14:textId="77777777" w:rsidR="006447C1" w:rsidRDefault="006447C1" w:rsidP="006447C1">
      <w:r>
        <w:t xml:space="preserve">            &lt;p&gt;Carrot cake shortbread jujubes candy canes </w:t>
      </w:r>
      <w:proofErr w:type="spellStart"/>
      <w:r>
        <w:t>danish</w:t>
      </w:r>
      <w:proofErr w:type="spellEnd"/>
      <w:r>
        <w:t xml:space="preserve"> oat cake. Macaroon dessert chocolate cake sweet roll. Sticky Toffee. Bonbon. &lt;/p&gt;</w:t>
      </w:r>
    </w:p>
    <w:p w14:paraId="205A3E2B" w14:textId="77777777" w:rsidR="006447C1" w:rsidRDefault="006447C1" w:rsidP="006447C1">
      <w:r>
        <w:t xml:space="preserve">        &lt;/div&gt;</w:t>
      </w:r>
    </w:p>
    <w:p w14:paraId="410FACE5" w14:textId="77777777" w:rsidR="006447C1" w:rsidRDefault="006447C1" w:rsidP="006447C1">
      <w:r>
        <w:t xml:space="preserve">    &lt;/div&gt;</w:t>
      </w:r>
    </w:p>
    <w:p w14:paraId="1168ACA7" w14:textId="77777777" w:rsidR="006447C1" w:rsidRDefault="006447C1" w:rsidP="006447C1">
      <w:r>
        <w:t xml:space="preserve">    &lt;div class="column"&gt;</w:t>
      </w:r>
    </w:p>
    <w:p w14:paraId="77B445E0" w14:textId="77777777" w:rsidR="006447C1" w:rsidRDefault="006447C1" w:rsidP="006447C1">
      <w:r>
        <w:t xml:space="preserve">        &lt;div class="content"&gt;</w:t>
      </w:r>
    </w:p>
    <w:p w14:paraId="59E99FF4" w14:textId="77777777" w:rsidR="006447C1" w:rsidRDefault="006447C1" w:rsidP="006447C1">
      <w:r>
        <w:t xml:space="preserve">            &lt;</w:t>
      </w:r>
      <w:proofErr w:type="spellStart"/>
      <w:r>
        <w:t>img</w:t>
      </w:r>
      <w:proofErr w:type="spellEnd"/>
      <w:r>
        <w:t xml:space="preserve"> </w:t>
      </w:r>
      <w:proofErr w:type="spellStart"/>
      <w:r>
        <w:t>src</w:t>
      </w:r>
      <w:proofErr w:type="spellEnd"/>
      <w:r>
        <w:t>="./Images/display1A.jpg" alt="Authors photo of 3 Regency dresses on display"&gt;</w:t>
      </w:r>
    </w:p>
    <w:p w14:paraId="72AA3DF6" w14:textId="77777777" w:rsidR="006447C1" w:rsidRDefault="006447C1" w:rsidP="006447C1">
      <w:r>
        <w:t xml:space="preserve">            &lt;h2&gt;Exploring&lt;/h2&gt;</w:t>
      </w:r>
    </w:p>
    <w:p w14:paraId="0817FCE8" w14:textId="77777777" w:rsidR="006447C1" w:rsidRDefault="006447C1" w:rsidP="006447C1">
      <w:r>
        <w:t xml:space="preserve">            &lt;p&gt;Pie cheesecake tart cupcake tiramisu. Gingerbread macaroon jujubes </w:t>
      </w:r>
      <w:proofErr w:type="spellStart"/>
      <w:r>
        <w:t>chupa</w:t>
      </w:r>
      <w:proofErr w:type="spellEnd"/>
      <w:r>
        <w:t xml:space="preserve"> </w:t>
      </w:r>
      <w:proofErr w:type="spellStart"/>
      <w:r>
        <w:t>chups</w:t>
      </w:r>
      <w:proofErr w:type="spellEnd"/>
      <w:r>
        <w:t xml:space="preserve"> icing ice cream </w:t>
      </w:r>
      <w:proofErr w:type="spellStart"/>
      <w:r>
        <w:t>tootsie</w:t>
      </w:r>
      <w:proofErr w:type="spellEnd"/>
      <w:r>
        <w:t xml:space="preserve"> roll topping carrot cake.&lt;/p&gt;</w:t>
      </w:r>
    </w:p>
    <w:p w14:paraId="1B4E118C" w14:textId="77777777" w:rsidR="006447C1" w:rsidRDefault="006447C1" w:rsidP="006447C1">
      <w:r>
        <w:t xml:space="preserve">        &lt;/div&gt;</w:t>
      </w:r>
    </w:p>
    <w:p w14:paraId="1D03E35B" w14:textId="77777777" w:rsidR="006447C1" w:rsidRDefault="006447C1" w:rsidP="006447C1">
      <w:r>
        <w:t xml:space="preserve">    &lt;/div&gt;</w:t>
      </w:r>
    </w:p>
    <w:p w14:paraId="3935D614" w14:textId="77777777" w:rsidR="006447C1" w:rsidRDefault="006447C1" w:rsidP="006447C1">
      <w:r>
        <w:t>&lt;/div&gt;</w:t>
      </w:r>
    </w:p>
    <w:p w14:paraId="616283B2" w14:textId="77777777" w:rsidR="006447C1" w:rsidRDefault="006447C1" w:rsidP="006447C1"/>
    <w:p w14:paraId="1B6339FA" w14:textId="77777777" w:rsidR="006447C1" w:rsidRDefault="006447C1" w:rsidP="006447C1"/>
    <w:p w14:paraId="48B3FE64" w14:textId="77777777" w:rsidR="006447C1" w:rsidRDefault="006447C1" w:rsidP="006447C1">
      <w:r>
        <w:t>&lt;!--End of top row of images--&gt;</w:t>
      </w:r>
    </w:p>
    <w:p w14:paraId="3C33229D" w14:textId="77777777" w:rsidR="006447C1" w:rsidRDefault="006447C1" w:rsidP="006447C1"/>
    <w:p w14:paraId="10C3A42D" w14:textId="77777777" w:rsidR="006447C1" w:rsidRDefault="006447C1" w:rsidP="006447C1"/>
    <w:p w14:paraId="3C7DFC3C" w14:textId="77777777" w:rsidR="006447C1" w:rsidRDefault="006447C1" w:rsidP="006447C1">
      <w:r>
        <w:t>&lt;div class="content-bottom"&gt;</w:t>
      </w:r>
    </w:p>
    <w:p w14:paraId="484251E1" w14:textId="77777777" w:rsidR="006447C1" w:rsidRDefault="006447C1" w:rsidP="006447C1">
      <w:r>
        <w:t xml:space="preserve">    &lt;</w:t>
      </w:r>
      <w:proofErr w:type="spellStart"/>
      <w:r>
        <w:t>img</w:t>
      </w:r>
      <w:proofErr w:type="spellEnd"/>
      <w:r>
        <w:t xml:space="preserve"> </w:t>
      </w:r>
      <w:proofErr w:type="spellStart"/>
      <w:r>
        <w:t>src</w:t>
      </w:r>
      <w:proofErr w:type="spellEnd"/>
      <w:r>
        <w:t>="./Images/CostumingGroups.jpg" alt="</w:t>
      </w:r>
      <w:proofErr w:type="spellStart"/>
      <w:r>
        <w:t>CostumeGroupBotanicalGardens</w:t>
      </w:r>
      <w:proofErr w:type="spellEnd"/>
      <w:r>
        <w:t>"&gt;</w:t>
      </w:r>
    </w:p>
    <w:p w14:paraId="334BF48A" w14:textId="77777777" w:rsidR="006447C1" w:rsidRDefault="006447C1" w:rsidP="006447C1">
      <w:r>
        <w:t xml:space="preserve">    &lt;h3&gt;In Good Company&lt;/h3&gt;</w:t>
      </w:r>
    </w:p>
    <w:p w14:paraId="03F116C5" w14:textId="77777777" w:rsidR="006447C1" w:rsidRDefault="006447C1" w:rsidP="006447C1">
      <w:r>
        <w:t xml:space="preserve">    &lt;p&gt;Bear claw biscuit cake bonbon macaroon tiramisu </w:t>
      </w:r>
      <w:proofErr w:type="spellStart"/>
      <w:r>
        <w:t>tootsie</w:t>
      </w:r>
      <w:proofErr w:type="spellEnd"/>
      <w:r>
        <w:t xml:space="preserve"> roll. Candy chocolate cake tart dessert jujubes sweet roll sweet roll sweet fruitcake. Topping jujubes soufflé </w:t>
      </w:r>
      <w:proofErr w:type="spellStart"/>
      <w:r>
        <w:t>tootsie</w:t>
      </w:r>
      <w:proofErr w:type="spellEnd"/>
      <w:r>
        <w:t xml:space="preserve"> roll sweet roll. Chocolate cake croissant pie carrot cake macaroon gingerbread jujubes sugar plum. Donut bonbon cake lollipop gingerbread apple pie.&lt;/p&gt;</w:t>
      </w:r>
    </w:p>
    <w:p w14:paraId="530345BA" w14:textId="77777777" w:rsidR="006447C1" w:rsidRDefault="006447C1" w:rsidP="006447C1">
      <w:r>
        <w:t>&lt;/div&gt;</w:t>
      </w:r>
    </w:p>
    <w:p w14:paraId="3F96D952" w14:textId="77777777" w:rsidR="006447C1" w:rsidRDefault="006447C1" w:rsidP="006447C1">
      <w:r>
        <w:t>&lt;/div&gt;</w:t>
      </w:r>
    </w:p>
    <w:p w14:paraId="191BF615" w14:textId="77777777" w:rsidR="006447C1" w:rsidRDefault="006447C1" w:rsidP="006447C1"/>
    <w:p w14:paraId="60BC4E8E" w14:textId="77777777" w:rsidR="006447C1" w:rsidRDefault="006447C1" w:rsidP="006447C1"/>
    <w:p w14:paraId="331E9001" w14:textId="77777777" w:rsidR="006447C1" w:rsidRDefault="006447C1" w:rsidP="006447C1">
      <w:r>
        <w:t xml:space="preserve">  &lt;!-- Footer style used on all pages --&gt;</w:t>
      </w:r>
    </w:p>
    <w:p w14:paraId="368737DA" w14:textId="77777777" w:rsidR="006447C1" w:rsidRDefault="006447C1" w:rsidP="006447C1">
      <w:r>
        <w:t>&lt;footer id="</w:t>
      </w:r>
      <w:proofErr w:type="gramStart"/>
      <w:r>
        <w:t>main-footer</w:t>
      </w:r>
      <w:proofErr w:type="gramEnd"/>
      <w:r>
        <w:t>"&gt;</w:t>
      </w:r>
    </w:p>
    <w:p w14:paraId="7C767697" w14:textId="77777777" w:rsidR="006447C1" w:rsidRDefault="006447C1" w:rsidP="006447C1">
      <w:r>
        <w:t xml:space="preserve">    &lt;div class="container"&gt;</w:t>
      </w:r>
    </w:p>
    <w:p w14:paraId="67B07B3C" w14:textId="77777777" w:rsidR="006447C1" w:rsidRDefault="006447C1" w:rsidP="006447C1">
      <w:r>
        <w:t xml:space="preserve">        &lt;</w:t>
      </w:r>
      <w:proofErr w:type="spellStart"/>
      <w:r>
        <w:t>img</w:t>
      </w:r>
      <w:proofErr w:type="spellEnd"/>
      <w:r>
        <w:t xml:space="preserve"> </w:t>
      </w:r>
      <w:proofErr w:type="spellStart"/>
      <w:r>
        <w:t>src</w:t>
      </w:r>
      <w:proofErr w:type="spellEnd"/>
      <w:r>
        <w:t>="./Images/CoralMouseandThread.png" alt="Icon Image of Mouse with text Mouse and Thread" class="icon"&gt;</w:t>
      </w:r>
    </w:p>
    <w:p w14:paraId="78749AB7" w14:textId="77777777" w:rsidR="006447C1" w:rsidRDefault="006447C1" w:rsidP="006447C1">
      <w:r>
        <w:t xml:space="preserve">        &lt;div class="footer-text"&gt;</w:t>
      </w:r>
    </w:p>
    <w:p w14:paraId="2C604A3B" w14:textId="77777777" w:rsidR="006447C1" w:rsidRDefault="006447C1" w:rsidP="006447C1">
      <w:r>
        <w:t xml:space="preserve">            &lt;p&gt; Site Design by Mouse and Thread &lt;/p&gt;</w:t>
      </w:r>
    </w:p>
    <w:p w14:paraId="050C74B5" w14:textId="77777777" w:rsidR="006447C1" w:rsidRDefault="006447C1" w:rsidP="006447C1">
      <w:r>
        <w:t xml:space="preserve">            &lt;p&gt; More Mouse and Thread adventures coming soon! &lt;/p&gt;</w:t>
      </w:r>
    </w:p>
    <w:p w14:paraId="49E5EADE" w14:textId="77777777" w:rsidR="006447C1" w:rsidRDefault="006447C1" w:rsidP="006447C1">
      <w:r>
        <w:t xml:space="preserve">        &lt;/div&gt;</w:t>
      </w:r>
    </w:p>
    <w:p w14:paraId="14701972" w14:textId="77777777" w:rsidR="006447C1" w:rsidRDefault="006447C1" w:rsidP="006447C1">
      <w:r>
        <w:t xml:space="preserve">    &lt;/div&gt;</w:t>
      </w:r>
    </w:p>
    <w:p w14:paraId="2B8CF93D" w14:textId="77777777" w:rsidR="006447C1" w:rsidRDefault="006447C1" w:rsidP="006447C1">
      <w:r>
        <w:t>&lt;/footer&gt;</w:t>
      </w:r>
    </w:p>
    <w:p w14:paraId="5A42764B" w14:textId="77777777" w:rsidR="006447C1" w:rsidRDefault="006447C1" w:rsidP="006447C1"/>
    <w:p w14:paraId="42C112FB" w14:textId="77777777" w:rsidR="006447C1" w:rsidRDefault="006447C1" w:rsidP="006447C1">
      <w:r>
        <w:t>&lt;/body&gt;</w:t>
      </w:r>
    </w:p>
    <w:p w14:paraId="5432CC0A" w14:textId="04020B11" w:rsidR="001B04D3" w:rsidRDefault="006447C1" w:rsidP="006447C1">
      <w:r>
        <w:t>&lt;/html&gt;</w:t>
      </w:r>
    </w:p>
    <w:p w14:paraId="157461F3" w14:textId="77777777" w:rsidR="006447C1" w:rsidRDefault="006447C1" w:rsidP="006447C1">
      <w:r>
        <w:t>/* Body of the page main/default style */</w:t>
      </w:r>
    </w:p>
    <w:p w14:paraId="2CDE70B5" w14:textId="77777777" w:rsidR="006447C1" w:rsidRDefault="006447C1" w:rsidP="006447C1">
      <w:r>
        <w:t>body {</w:t>
      </w:r>
    </w:p>
    <w:p w14:paraId="6C96A9E4" w14:textId="77777777" w:rsidR="006447C1" w:rsidRDefault="006447C1" w:rsidP="006447C1">
      <w:r>
        <w:t xml:space="preserve">    background-</w:t>
      </w:r>
      <w:proofErr w:type="spellStart"/>
      <w:r>
        <w:t>color</w:t>
      </w:r>
      <w:proofErr w:type="spellEnd"/>
      <w:r>
        <w:t>: #</w:t>
      </w:r>
      <w:proofErr w:type="gramStart"/>
      <w:r>
        <w:t>8FBC8F;</w:t>
      </w:r>
      <w:proofErr w:type="gramEnd"/>
    </w:p>
    <w:p w14:paraId="6B007D5F" w14:textId="77777777" w:rsidR="006447C1" w:rsidRDefault="006447C1" w:rsidP="006447C1">
      <w:r>
        <w:t xml:space="preserve">    font-family: "Calisto MT", "Bookman Old Style", sans-</w:t>
      </w:r>
      <w:proofErr w:type="gramStart"/>
      <w:r>
        <w:t>serif;</w:t>
      </w:r>
      <w:proofErr w:type="gramEnd"/>
    </w:p>
    <w:p w14:paraId="0CD694EF" w14:textId="77777777" w:rsidR="006447C1" w:rsidRDefault="006447C1" w:rsidP="006447C1">
      <w:r>
        <w:t xml:space="preserve">    font-size: 1.</w:t>
      </w:r>
      <w:proofErr w:type="gramStart"/>
      <w:r>
        <w:t>2vw;</w:t>
      </w:r>
      <w:proofErr w:type="gramEnd"/>
    </w:p>
    <w:p w14:paraId="1F1C4C33" w14:textId="77777777" w:rsidR="006447C1" w:rsidRDefault="006447C1" w:rsidP="006447C1">
      <w:r>
        <w:t xml:space="preserve">    font-weight: </w:t>
      </w:r>
      <w:proofErr w:type="gramStart"/>
      <w:r>
        <w:t>bold;</w:t>
      </w:r>
      <w:proofErr w:type="gramEnd"/>
    </w:p>
    <w:p w14:paraId="1BA3FCEC" w14:textId="77777777" w:rsidR="006447C1" w:rsidRDefault="006447C1" w:rsidP="006447C1">
      <w:r>
        <w:t xml:space="preserve">    line-height: 1.</w:t>
      </w:r>
      <w:proofErr w:type="gramStart"/>
      <w:r>
        <w:t>4em;</w:t>
      </w:r>
      <w:proofErr w:type="gramEnd"/>
    </w:p>
    <w:p w14:paraId="7D2AACA4" w14:textId="77777777" w:rsidR="006447C1" w:rsidRDefault="006447C1" w:rsidP="006447C1">
      <w:r>
        <w:t xml:space="preserve">    margin: </w:t>
      </w:r>
      <w:proofErr w:type="gramStart"/>
      <w:r>
        <w:t>0;</w:t>
      </w:r>
      <w:proofErr w:type="gramEnd"/>
    </w:p>
    <w:p w14:paraId="692E17A5" w14:textId="77777777" w:rsidR="006447C1" w:rsidRDefault="006447C1" w:rsidP="006447C1">
      <w:r>
        <w:t>}</w:t>
      </w:r>
    </w:p>
    <w:p w14:paraId="284E0FC0" w14:textId="77777777" w:rsidR="006447C1" w:rsidRDefault="006447C1" w:rsidP="006447C1"/>
    <w:p w14:paraId="55BF076C" w14:textId="77777777" w:rsidR="006447C1" w:rsidRDefault="006447C1" w:rsidP="006447C1"/>
    <w:p w14:paraId="1C8CAFCD" w14:textId="77777777" w:rsidR="006447C1" w:rsidRDefault="006447C1" w:rsidP="006447C1">
      <w:r>
        <w:t>/* Header style with image same on all pages except homepage */</w:t>
      </w:r>
    </w:p>
    <w:p w14:paraId="5C40FEB9" w14:textId="77777777" w:rsidR="006447C1" w:rsidRDefault="006447C1" w:rsidP="006447C1">
      <w:r>
        <w:t>#</w:t>
      </w:r>
      <w:proofErr w:type="gramStart"/>
      <w:r>
        <w:t>main-header</w:t>
      </w:r>
      <w:proofErr w:type="gramEnd"/>
      <w:r>
        <w:t xml:space="preserve"> {</w:t>
      </w:r>
    </w:p>
    <w:p w14:paraId="4478E256" w14:textId="77777777" w:rsidR="006447C1" w:rsidRDefault="006447C1" w:rsidP="006447C1">
      <w:r>
        <w:t xml:space="preserve">    background: </w:t>
      </w:r>
      <w:proofErr w:type="spellStart"/>
      <w:r>
        <w:t>url</w:t>
      </w:r>
      <w:proofErr w:type="spellEnd"/>
      <w:r>
        <w:t>('./Images/1812 Regency Needlework Pattern 3 March.png'</w:t>
      </w:r>
      <w:proofErr w:type="gramStart"/>
      <w:r>
        <w:t>);</w:t>
      </w:r>
      <w:proofErr w:type="gramEnd"/>
    </w:p>
    <w:p w14:paraId="6C8FE2FE" w14:textId="77777777" w:rsidR="006447C1" w:rsidRDefault="006447C1" w:rsidP="006447C1">
      <w:r>
        <w:lastRenderedPageBreak/>
        <w:t xml:space="preserve">    background-size: 12.</w:t>
      </w:r>
      <w:proofErr w:type="gramStart"/>
      <w:r>
        <w:t>0em;</w:t>
      </w:r>
      <w:proofErr w:type="gramEnd"/>
    </w:p>
    <w:p w14:paraId="67041DBC" w14:textId="77777777" w:rsidR="006447C1" w:rsidRDefault="006447C1" w:rsidP="006447C1">
      <w:r>
        <w:t xml:space="preserve">    </w:t>
      </w:r>
      <w:proofErr w:type="spellStart"/>
      <w:r>
        <w:t>color</w:t>
      </w:r>
      <w:proofErr w:type="spellEnd"/>
      <w:r>
        <w:t xml:space="preserve">: </w:t>
      </w:r>
      <w:proofErr w:type="gramStart"/>
      <w:r>
        <w:t>black;</w:t>
      </w:r>
      <w:proofErr w:type="gramEnd"/>
    </w:p>
    <w:p w14:paraId="23F5B20E" w14:textId="77777777" w:rsidR="006447C1" w:rsidRDefault="006447C1" w:rsidP="006447C1">
      <w:r>
        <w:t xml:space="preserve">    text-shadow: 2px </w:t>
      </w:r>
      <w:proofErr w:type="spellStart"/>
      <w:r>
        <w:t>2px</w:t>
      </w:r>
      <w:proofErr w:type="spellEnd"/>
      <w:r>
        <w:t xml:space="preserve"> 6px #</w:t>
      </w:r>
      <w:proofErr w:type="gramStart"/>
      <w:r>
        <w:t>8FBC8F;</w:t>
      </w:r>
      <w:proofErr w:type="gramEnd"/>
    </w:p>
    <w:p w14:paraId="23BC871F" w14:textId="77777777" w:rsidR="006447C1" w:rsidRDefault="006447C1" w:rsidP="006447C1">
      <w:r>
        <w:t xml:space="preserve">    padding: 1vh </w:t>
      </w:r>
      <w:proofErr w:type="gramStart"/>
      <w:r>
        <w:t>5%;</w:t>
      </w:r>
      <w:proofErr w:type="gramEnd"/>
    </w:p>
    <w:p w14:paraId="12988768" w14:textId="77777777" w:rsidR="006447C1" w:rsidRDefault="006447C1" w:rsidP="006447C1">
      <w:r>
        <w:t xml:space="preserve">    line-height: 0.</w:t>
      </w:r>
      <w:proofErr w:type="gramStart"/>
      <w:r>
        <w:t>7em;</w:t>
      </w:r>
      <w:proofErr w:type="gramEnd"/>
    </w:p>
    <w:p w14:paraId="008F5DC7" w14:textId="77777777" w:rsidR="006447C1" w:rsidRDefault="006447C1" w:rsidP="006447C1">
      <w:r>
        <w:t xml:space="preserve">    font-size: 1.</w:t>
      </w:r>
      <w:proofErr w:type="gramStart"/>
      <w:r>
        <w:t>4em;</w:t>
      </w:r>
      <w:proofErr w:type="gramEnd"/>
    </w:p>
    <w:p w14:paraId="170D493A" w14:textId="77777777" w:rsidR="006447C1" w:rsidRDefault="006447C1" w:rsidP="006447C1">
      <w:r>
        <w:t xml:space="preserve">    width: </w:t>
      </w:r>
      <w:proofErr w:type="gramStart"/>
      <w:r>
        <w:t>100%;</w:t>
      </w:r>
      <w:proofErr w:type="gramEnd"/>
    </w:p>
    <w:p w14:paraId="73BEF6CF" w14:textId="77777777" w:rsidR="006447C1" w:rsidRDefault="006447C1" w:rsidP="006447C1">
      <w:r>
        <w:t xml:space="preserve">    box-shadow: inset 0px </w:t>
      </w:r>
      <w:proofErr w:type="spellStart"/>
      <w:r>
        <w:t>0px</w:t>
      </w:r>
      <w:proofErr w:type="spellEnd"/>
      <w:r>
        <w:t xml:space="preserve"> 0 2000px </w:t>
      </w:r>
      <w:proofErr w:type="spellStart"/>
      <w:r>
        <w:t>rgba</w:t>
      </w:r>
      <w:proofErr w:type="spellEnd"/>
      <w:r>
        <w:t>(0, 0, 25, 0.5</w:t>
      </w:r>
      <w:proofErr w:type="gramStart"/>
      <w:r>
        <w:t>);</w:t>
      </w:r>
      <w:proofErr w:type="gramEnd"/>
    </w:p>
    <w:p w14:paraId="000F4625" w14:textId="77777777" w:rsidR="006447C1" w:rsidRDefault="006447C1" w:rsidP="006447C1">
      <w:r>
        <w:t xml:space="preserve">    box-sizing: border-</w:t>
      </w:r>
      <w:proofErr w:type="gramStart"/>
      <w:r>
        <w:t>box;</w:t>
      </w:r>
      <w:proofErr w:type="gramEnd"/>
    </w:p>
    <w:p w14:paraId="6502BAB4" w14:textId="77777777" w:rsidR="006447C1" w:rsidRDefault="006447C1" w:rsidP="006447C1">
      <w:r>
        <w:t xml:space="preserve">    overflow: </w:t>
      </w:r>
      <w:proofErr w:type="gramStart"/>
      <w:r>
        <w:t>hidden;</w:t>
      </w:r>
      <w:proofErr w:type="gramEnd"/>
    </w:p>
    <w:p w14:paraId="34C16D40" w14:textId="77777777" w:rsidR="006447C1" w:rsidRDefault="006447C1" w:rsidP="006447C1">
      <w:r>
        <w:t>}</w:t>
      </w:r>
    </w:p>
    <w:p w14:paraId="7B88F9E7" w14:textId="77777777" w:rsidR="006447C1" w:rsidRDefault="006447C1" w:rsidP="006447C1"/>
    <w:p w14:paraId="50E801F6" w14:textId="77777777" w:rsidR="006447C1" w:rsidRDefault="006447C1" w:rsidP="006447C1"/>
    <w:p w14:paraId="6FA01BB2" w14:textId="77777777" w:rsidR="006447C1" w:rsidRDefault="006447C1" w:rsidP="006447C1">
      <w:r>
        <w:t>@media (</w:t>
      </w:r>
      <w:proofErr w:type="gramStart"/>
      <w:r>
        <w:t>max-width</w:t>
      </w:r>
      <w:proofErr w:type="gramEnd"/>
      <w:r>
        <w:t>: 600px) {</w:t>
      </w:r>
    </w:p>
    <w:p w14:paraId="6C5379FE" w14:textId="77777777" w:rsidR="006447C1" w:rsidRDefault="006447C1" w:rsidP="006447C1">
      <w:r>
        <w:t xml:space="preserve">    #</w:t>
      </w:r>
      <w:proofErr w:type="gramStart"/>
      <w:r>
        <w:t>main-header</w:t>
      </w:r>
      <w:proofErr w:type="gramEnd"/>
      <w:r>
        <w:t xml:space="preserve"> {</w:t>
      </w:r>
    </w:p>
    <w:p w14:paraId="597BE8B4" w14:textId="77777777" w:rsidR="006447C1" w:rsidRDefault="006447C1" w:rsidP="006447C1">
      <w:r>
        <w:t xml:space="preserve">        padding: </w:t>
      </w:r>
      <w:proofErr w:type="gramStart"/>
      <w:r>
        <w:t>2%;</w:t>
      </w:r>
      <w:proofErr w:type="gramEnd"/>
    </w:p>
    <w:p w14:paraId="019B1CBB" w14:textId="77777777" w:rsidR="006447C1" w:rsidRDefault="006447C1" w:rsidP="006447C1">
      <w:r>
        <w:t xml:space="preserve">    }</w:t>
      </w:r>
    </w:p>
    <w:p w14:paraId="36A9F585" w14:textId="77777777" w:rsidR="006447C1" w:rsidRDefault="006447C1" w:rsidP="006447C1">
      <w:r>
        <w:t>}</w:t>
      </w:r>
    </w:p>
    <w:p w14:paraId="313CC304" w14:textId="77777777" w:rsidR="006447C1" w:rsidRDefault="006447C1" w:rsidP="006447C1"/>
    <w:p w14:paraId="03122B47" w14:textId="77777777" w:rsidR="006447C1" w:rsidRDefault="006447C1" w:rsidP="006447C1">
      <w:r>
        <w:t>/* Navbar style with hover same on all pages */</w:t>
      </w:r>
    </w:p>
    <w:p w14:paraId="6B12E675" w14:textId="77777777" w:rsidR="006447C1" w:rsidRDefault="006447C1" w:rsidP="006447C1"/>
    <w:p w14:paraId="4F200207" w14:textId="77777777" w:rsidR="006447C1" w:rsidRDefault="006447C1" w:rsidP="006447C1">
      <w:r>
        <w:t>#navbar {</w:t>
      </w:r>
    </w:p>
    <w:p w14:paraId="19FAAA20" w14:textId="77777777" w:rsidR="006447C1" w:rsidRDefault="006447C1" w:rsidP="006447C1">
      <w:r>
        <w:t xml:space="preserve">    background-</w:t>
      </w:r>
      <w:proofErr w:type="spellStart"/>
      <w:r>
        <w:t>color</w:t>
      </w:r>
      <w:proofErr w:type="spellEnd"/>
      <w:r>
        <w:t xml:space="preserve">: </w:t>
      </w:r>
      <w:proofErr w:type="gramStart"/>
      <w:r>
        <w:t>#333333;</w:t>
      </w:r>
      <w:proofErr w:type="gramEnd"/>
    </w:p>
    <w:p w14:paraId="405D5076" w14:textId="77777777" w:rsidR="006447C1" w:rsidRDefault="006447C1" w:rsidP="006447C1">
      <w:r>
        <w:t xml:space="preserve">    </w:t>
      </w:r>
      <w:proofErr w:type="spellStart"/>
      <w:r>
        <w:t>color</w:t>
      </w:r>
      <w:proofErr w:type="spellEnd"/>
      <w:r>
        <w:t xml:space="preserve">: </w:t>
      </w:r>
      <w:proofErr w:type="gramStart"/>
      <w:r>
        <w:t>white;</w:t>
      </w:r>
      <w:proofErr w:type="gramEnd"/>
    </w:p>
    <w:p w14:paraId="56E4999B" w14:textId="77777777" w:rsidR="006447C1" w:rsidRDefault="006447C1" w:rsidP="006447C1">
      <w:r>
        <w:t xml:space="preserve">    padding: 0.3em </w:t>
      </w:r>
      <w:proofErr w:type="gramStart"/>
      <w:r>
        <w:t>0;</w:t>
      </w:r>
      <w:proofErr w:type="gramEnd"/>
    </w:p>
    <w:p w14:paraId="1AE5A7E0" w14:textId="77777777" w:rsidR="006447C1" w:rsidRDefault="006447C1" w:rsidP="006447C1">
      <w:r>
        <w:t xml:space="preserve">    box-sizing: border-</w:t>
      </w:r>
      <w:proofErr w:type="gramStart"/>
      <w:r>
        <w:t>box;</w:t>
      </w:r>
      <w:proofErr w:type="gramEnd"/>
    </w:p>
    <w:p w14:paraId="77660AAC" w14:textId="77777777" w:rsidR="006447C1" w:rsidRDefault="006447C1" w:rsidP="006447C1">
      <w:r>
        <w:t>}</w:t>
      </w:r>
    </w:p>
    <w:p w14:paraId="20B46192" w14:textId="77777777" w:rsidR="006447C1" w:rsidRDefault="006447C1" w:rsidP="006447C1"/>
    <w:p w14:paraId="430FE5E5" w14:textId="77777777" w:rsidR="006447C1" w:rsidRDefault="006447C1" w:rsidP="006447C1">
      <w:r>
        <w:lastRenderedPageBreak/>
        <w:t xml:space="preserve">#navbar </w:t>
      </w:r>
      <w:proofErr w:type="spellStart"/>
      <w:r>
        <w:t>ul</w:t>
      </w:r>
      <w:proofErr w:type="spellEnd"/>
      <w:r>
        <w:t xml:space="preserve"> {</w:t>
      </w:r>
    </w:p>
    <w:p w14:paraId="53F36373" w14:textId="77777777" w:rsidR="006447C1" w:rsidRDefault="006447C1" w:rsidP="006447C1">
      <w:r>
        <w:t xml:space="preserve">    list-style: </w:t>
      </w:r>
      <w:proofErr w:type="gramStart"/>
      <w:r>
        <w:t>none;</w:t>
      </w:r>
      <w:proofErr w:type="gramEnd"/>
    </w:p>
    <w:p w14:paraId="3B3B03C7" w14:textId="77777777" w:rsidR="006447C1" w:rsidRDefault="006447C1" w:rsidP="006447C1">
      <w:r>
        <w:t xml:space="preserve">    text-align: </w:t>
      </w:r>
      <w:proofErr w:type="gramStart"/>
      <w:r>
        <w:t>left;</w:t>
      </w:r>
      <w:proofErr w:type="gramEnd"/>
    </w:p>
    <w:p w14:paraId="620CAA54" w14:textId="77777777" w:rsidR="006447C1" w:rsidRDefault="006447C1" w:rsidP="006447C1">
      <w:r>
        <w:t>}</w:t>
      </w:r>
    </w:p>
    <w:p w14:paraId="1AEF4BD5" w14:textId="77777777" w:rsidR="006447C1" w:rsidRDefault="006447C1" w:rsidP="006447C1"/>
    <w:p w14:paraId="693CF2C2" w14:textId="77777777" w:rsidR="006447C1" w:rsidRDefault="006447C1" w:rsidP="006447C1">
      <w:r>
        <w:t>#navbar li {</w:t>
      </w:r>
    </w:p>
    <w:p w14:paraId="6239E826" w14:textId="77777777" w:rsidR="006447C1" w:rsidRDefault="006447C1" w:rsidP="006447C1">
      <w:r>
        <w:t xml:space="preserve">    display: inline-</w:t>
      </w:r>
      <w:proofErr w:type="gramStart"/>
      <w:r>
        <w:t>block;</w:t>
      </w:r>
      <w:proofErr w:type="gramEnd"/>
    </w:p>
    <w:p w14:paraId="628BD451" w14:textId="77777777" w:rsidR="006447C1" w:rsidRDefault="006447C1" w:rsidP="006447C1">
      <w:r>
        <w:t xml:space="preserve">    margin-right: 1.</w:t>
      </w:r>
      <w:proofErr w:type="gramStart"/>
      <w:r>
        <w:t>8em;</w:t>
      </w:r>
      <w:proofErr w:type="gramEnd"/>
    </w:p>
    <w:p w14:paraId="295D1173" w14:textId="77777777" w:rsidR="006447C1" w:rsidRDefault="006447C1" w:rsidP="006447C1">
      <w:r>
        <w:t>}</w:t>
      </w:r>
    </w:p>
    <w:p w14:paraId="72734370" w14:textId="77777777" w:rsidR="006447C1" w:rsidRDefault="006447C1" w:rsidP="006447C1"/>
    <w:p w14:paraId="4AEF17A6" w14:textId="77777777" w:rsidR="006447C1" w:rsidRDefault="006447C1" w:rsidP="006447C1">
      <w:r>
        <w:t>#navbar a {</w:t>
      </w:r>
    </w:p>
    <w:p w14:paraId="516B0DCD" w14:textId="77777777" w:rsidR="006447C1" w:rsidRDefault="006447C1" w:rsidP="006447C1">
      <w:r>
        <w:t xml:space="preserve">    font-size: 1.</w:t>
      </w:r>
      <w:proofErr w:type="gramStart"/>
      <w:r>
        <w:t>2vw;</w:t>
      </w:r>
      <w:proofErr w:type="gramEnd"/>
      <w:r>
        <w:t xml:space="preserve"> </w:t>
      </w:r>
    </w:p>
    <w:p w14:paraId="12FD4ACA" w14:textId="77777777" w:rsidR="006447C1" w:rsidRDefault="006447C1" w:rsidP="006447C1">
      <w:r>
        <w:t xml:space="preserve">    </w:t>
      </w:r>
      <w:proofErr w:type="spellStart"/>
      <w:r>
        <w:t>color</w:t>
      </w:r>
      <w:proofErr w:type="spellEnd"/>
      <w:r>
        <w:t xml:space="preserve">: </w:t>
      </w:r>
      <w:proofErr w:type="gramStart"/>
      <w:r>
        <w:t>white;</w:t>
      </w:r>
      <w:proofErr w:type="gramEnd"/>
    </w:p>
    <w:p w14:paraId="1A2AEEA4" w14:textId="77777777" w:rsidR="006447C1" w:rsidRDefault="006447C1" w:rsidP="006447C1">
      <w:r>
        <w:t xml:space="preserve">    text-decoration: </w:t>
      </w:r>
      <w:proofErr w:type="gramStart"/>
      <w:r>
        <w:t>none;</w:t>
      </w:r>
      <w:proofErr w:type="gramEnd"/>
    </w:p>
    <w:p w14:paraId="7C11D973" w14:textId="77777777" w:rsidR="006447C1" w:rsidRDefault="006447C1" w:rsidP="006447C1">
      <w:r>
        <w:t>}</w:t>
      </w:r>
    </w:p>
    <w:p w14:paraId="53D002BE" w14:textId="77777777" w:rsidR="006447C1" w:rsidRDefault="006447C1" w:rsidP="006447C1"/>
    <w:p w14:paraId="6E061780" w14:textId="77777777" w:rsidR="006447C1" w:rsidRDefault="006447C1" w:rsidP="006447C1">
      <w:r>
        <w:t>@media (</w:t>
      </w:r>
      <w:proofErr w:type="gramStart"/>
      <w:r>
        <w:t>max-width</w:t>
      </w:r>
      <w:proofErr w:type="gramEnd"/>
      <w:r>
        <w:t>: 600px) {</w:t>
      </w:r>
    </w:p>
    <w:p w14:paraId="7AC07997" w14:textId="77777777" w:rsidR="006447C1" w:rsidRDefault="006447C1" w:rsidP="006447C1">
      <w:r>
        <w:t xml:space="preserve">    body {</w:t>
      </w:r>
    </w:p>
    <w:p w14:paraId="45058BDE" w14:textId="77777777" w:rsidR="006447C1" w:rsidRDefault="006447C1" w:rsidP="006447C1">
      <w:r>
        <w:t xml:space="preserve">        font-size: 3.</w:t>
      </w:r>
      <w:proofErr w:type="gramStart"/>
      <w:r>
        <w:t>0vw;</w:t>
      </w:r>
      <w:proofErr w:type="gramEnd"/>
    </w:p>
    <w:p w14:paraId="00D3A0CA" w14:textId="77777777" w:rsidR="006447C1" w:rsidRDefault="006447C1" w:rsidP="006447C1">
      <w:r>
        <w:tab/>
      </w:r>
      <w:r>
        <w:tab/>
      </w:r>
    </w:p>
    <w:p w14:paraId="51CC1064" w14:textId="77777777" w:rsidR="006447C1" w:rsidRDefault="006447C1" w:rsidP="006447C1">
      <w:r>
        <w:t xml:space="preserve">    }</w:t>
      </w:r>
    </w:p>
    <w:p w14:paraId="1C9DB036" w14:textId="77777777" w:rsidR="006447C1" w:rsidRDefault="006447C1" w:rsidP="006447C1"/>
    <w:p w14:paraId="687DCB6D" w14:textId="77777777" w:rsidR="006447C1" w:rsidRDefault="006447C1" w:rsidP="006447C1">
      <w:r>
        <w:t xml:space="preserve">    #navbar a {</w:t>
      </w:r>
    </w:p>
    <w:p w14:paraId="3CF1FD33" w14:textId="77777777" w:rsidR="006447C1" w:rsidRDefault="006447C1" w:rsidP="006447C1">
      <w:r>
        <w:t xml:space="preserve">        font-size: </w:t>
      </w:r>
      <w:proofErr w:type="gramStart"/>
      <w:r>
        <w:t>1em;</w:t>
      </w:r>
      <w:proofErr w:type="gramEnd"/>
    </w:p>
    <w:p w14:paraId="2A8B56E2" w14:textId="77777777" w:rsidR="006447C1" w:rsidRDefault="006447C1" w:rsidP="006447C1">
      <w:r>
        <w:t xml:space="preserve">    }</w:t>
      </w:r>
    </w:p>
    <w:p w14:paraId="3E90EF46" w14:textId="77777777" w:rsidR="006447C1" w:rsidRDefault="006447C1" w:rsidP="006447C1">
      <w:r>
        <w:t>}</w:t>
      </w:r>
    </w:p>
    <w:p w14:paraId="59381BBB" w14:textId="77777777" w:rsidR="006447C1" w:rsidRDefault="006447C1" w:rsidP="006447C1"/>
    <w:p w14:paraId="588CC3D4" w14:textId="77777777" w:rsidR="006447C1" w:rsidRDefault="006447C1" w:rsidP="006447C1">
      <w:r>
        <w:t>#navbar a:hover {</w:t>
      </w:r>
    </w:p>
    <w:p w14:paraId="2B416F43" w14:textId="77777777" w:rsidR="006447C1" w:rsidRDefault="006447C1" w:rsidP="006447C1">
      <w:r>
        <w:lastRenderedPageBreak/>
        <w:t xml:space="preserve">    </w:t>
      </w:r>
      <w:proofErr w:type="spellStart"/>
      <w:r>
        <w:t>color</w:t>
      </w:r>
      <w:proofErr w:type="spellEnd"/>
      <w:r>
        <w:t xml:space="preserve">: </w:t>
      </w:r>
      <w:proofErr w:type="gramStart"/>
      <w:r>
        <w:t>coral;</w:t>
      </w:r>
      <w:proofErr w:type="gramEnd"/>
    </w:p>
    <w:p w14:paraId="08562F9D" w14:textId="77777777" w:rsidR="006447C1" w:rsidRDefault="006447C1" w:rsidP="006447C1">
      <w:r>
        <w:t>}</w:t>
      </w:r>
    </w:p>
    <w:p w14:paraId="6D6D5E71" w14:textId="77777777" w:rsidR="006447C1" w:rsidRDefault="006447C1" w:rsidP="006447C1"/>
    <w:p w14:paraId="17CD0F09" w14:textId="77777777" w:rsidR="006447C1" w:rsidRDefault="006447C1" w:rsidP="006447C1">
      <w:r>
        <w:t>#navbar li .icon {</w:t>
      </w:r>
    </w:p>
    <w:p w14:paraId="30C69B05" w14:textId="77777777" w:rsidR="006447C1" w:rsidRDefault="006447C1" w:rsidP="006447C1">
      <w:r>
        <w:t xml:space="preserve">    border: 0.15em solid #</w:t>
      </w:r>
      <w:proofErr w:type="gramStart"/>
      <w:r>
        <w:t>FF7F50;</w:t>
      </w:r>
      <w:proofErr w:type="gramEnd"/>
    </w:p>
    <w:p w14:paraId="4E35E4FC" w14:textId="77777777" w:rsidR="006447C1" w:rsidRDefault="006447C1" w:rsidP="006447C1">
      <w:r>
        <w:t xml:space="preserve">    border-radius: 0.</w:t>
      </w:r>
      <w:proofErr w:type="gramStart"/>
      <w:r>
        <w:t>6em;</w:t>
      </w:r>
      <w:proofErr w:type="gramEnd"/>
    </w:p>
    <w:p w14:paraId="049E6D0B" w14:textId="77777777" w:rsidR="006447C1" w:rsidRDefault="006447C1" w:rsidP="006447C1">
      <w:r>
        <w:t xml:space="preserve">    margin-right: 0.</w:t>
      </w:r>
      <w:proofErr w:type="gramStart"/>
      <w:r>
        <w:t>4em;</w:t>
      </w:r>
      <w:proofErr w:type="gramEnd"/>
    </w:p>
    <w:p w14:paraId="4CC9FC23" w14:textId="77777777" w:rsidR="006447C1" w:rsidRDefault="006447C1" w:rsidP="006447C1">
      <w:r>
        <w:t xml:space="preserve">    margin-left: </w:t>
      </w:r>
      <w:proofErr w:type="gramStart"/>
      <w:r>
        <w:t>0;</w:t>
      </w:r>
      <w:proofErr w:type="gramEnd"/>
    </w:p>
    <w:p w14:paraId="7BDAACF1" w14:textId="77777777" w:rsidR="006447C1" w:rsidRDefault="006447C1" w:rsidP="006447C1">
      <w:r>
        <w:t>}</w:t>
      </w:r>
    </w:p>
    <w:p w14:paraId="0F299EC7" w14:textId="77777777" w:rsidR="006447C1" w:rsidRDefault="006447C1" w:rsidP="006447C1"/>
    <w:p w14:paraId="4ABCEA45" w14:textId="77777777" w:rsidR="006447C1" w:rsidRDefault="006447C1" w:rsidP="006447C1"/>
    <w:p w14:paraId="4C7438D3" w14:textId="77777777" w:rsidR="006447C1" w:rsidRDefault="006447C1" w:rsidP="006447C1">
      <w:r>
        <w:t>/* general font sizes for paragraphs and headers */</w:t>
      </w:r>
    </w:p>
    <w:p w14:paraId="21B4D5BD" w14:textId="77777777" w:rsidR="006447C1" w:rsidRDefault="006447C1" w:rsidP="006447C1">
      <w:r>
        <w:t>p {</w:t>
      </w:r>
    </w:p>
    <w:p w14:paraId="31787A65" w14:textId="77777777" w:rsidR="006447C1" w:rsidRDefault="006447C1" w:rsidP="006447C1">
      <w:r>
        <w:t xml:space="preserve">    font-size: 0.</w:t>
      </w:r>
      <w:proofErr w:type="gramStart"/>
      <w:r>
        <w:t>7em;</w:t>
      </w:r>
      <w:proofErr w:type="gramEnd"/>
      <w:r>
        <w:t xml:space="preserve"> </w:t>
      </w:r>
    </w:p>
    <w:p w14:paraId="75FC3A26" w14:textId="77777777" w:rsidR="006447C1" w:rsidRDefault="006447C1" w:rsidP="006447C1">
      <w:r>
        <w:t>}</w:t>
      </w:r>
    </w:p>
    <w:p w14:paraId="684FAC41" w14:textId="77777777" w:rsidR="006447C1" w:rsidRDefault="006447C1" w:rsidP="006447C1"/>
    <w:p w14:paraId="53901B8B" w14:textId="77777777" w:rsidR="006447C1" w:rsidRDefault="006447C1" w:rsidP="006447C1">
      <w:r>
        <w:t>h1 {</w:t>
      </w:r>
    </w:p>
    <w:p w14:paraId="5A7D8CD8" w14:textId="77777777" w:rsidR="006447C1" w:rsidRDefault="006447C1" w:rsidP="006447C1">
      <w:r>
        <w:t xml:space="preserve">    font-size: 1.</w:t>
      </w:r>
      <w:proofErr w:type="gramStart"/>
      <w:r>
        <w:t>5em;</w:t>
      </w:r>
      <w:proofErr w:type="gramEnd"/>
      <w:r>
        <w:t xml:space="preserve"> </w:t>
      </w:r>
    </w:p>
    <w:p w14:paraId="1D912325" w14:textId="77777777" w:rsidR="006447C1" w:rsidRDefault="006447C1" w:rsidP="006447C1">
      <w:r>
        <w:t>}</w:t>
      </w:r>
    </w:p>
    <w:p w14:paraId="63FE12C3" w14:textId="77777777" w:rsidR="006447C1" w:rsidRDefault="006447C1" w:rsidP="006447C1"/>
    <w:p w14:paraId="2522B841" w14:textId="77777777" w:rsidR="006447C1" w:rsidRDefault="006447C1" w:rsidP="006447C1">
      <w:r>
        <w:t>h2 {</w:t>
      </w:r>
    </w:p>
    <w:p w14:paraId="4003614B" w14:textId="77777777" w:rsidR="006447C1" w:rsidRDefault="006447C1" w:rsidP="006447C1">
      <w:r>
        <w:t xml:space="preserve">    font-size: 1.</w:t>
      </w:r>
      <w:proofErr w:type="gramStart"/>
      <w:r>
        <w:t>0em;</w:t>
      </w:r>
      <w:proofErr w:type="gramEnd"/>
      <w:r>
        <w:t xml:space="preserve"> </w:t>
      </w:r>
    </w:p>
    <w:p w14:paraId="5CB83F41" w14:textId="77777777" w:rsidR="006447C1" w:rsidRDefault="006447C1" w:rsidP="006447C1">
      <w:r>
        <w:tab/>
        <w:t>}</w:t>
      </w:r>
    </w:p>
    <w:p w14:paraId="235F859E" w14:textId="77777777" w:rsidR="006447C1" w:rsidRDefault="006447C1" w:rsidP="006447C1"/>
    <w:p w14:paraId="2295D28C" w14:textId="77777777" w:rsidR="006447C1" w:rsidRDefault="006447C1" w:rsidP="006447C1">
      <w:r>
        <w:t>h3 {</w:t>
      </w:r>
    </w:p>
    <w:p w14:paraId="68BAF7A9" w14:textId="77777777" w:rsidR="006447C1" w:rsidRDefault="006447C1" w:rsidP="006447C1">
      <w:r>
        <w:t xml:space="preserve">    font-size: 1.</w:t>
      </w:r>
      <w:proofErr w:type="gramStart"/>
      <w:r>
        <w:t>0em;</w:t>
      </w:r>
      <w:proofErr w:type="gramEnd"/>
      <w:r>
        <w:t xml:space="preserve"> </w:t>
      </w:r>
    </w:p>
    <w:p w14:paraId="67BBEE13" w14:textId="77777777" w:rsidR="006447C1" w:rsidRDefault="006447C1" w:rsidP="006447C1">
      <w:r>
        <w:t>}</w:t>
      </w:r>
    </w:p>
    <w:p w14:paraId="2FA94D62" w14:textId="77777777" w:rsidR="006447C1" w:rsidRDefault="006447C1" w:rsidP="006447C1"/>
    <w:p w14:paraId="0D0A7375" w14:textId="77777777" w:rsidR="006447C1" w:rsidRDefault="006447C1" w:rsidP="006447C1">
      <w:r>
        <w:lastRenderedPageBreak/>
        <w:t>.main {</w:t>
      </w:r>
    </w:p>
    <w:p w14:paraId="64FC1496" w14:textId="77777777" w:rsidR="006447C1" w:rsidRDefault="006447C1" w:rsidP="006447C1">
      <w:r>
        <w:t xml:space="preserve">    margin: 1.6em </w:t>
      </w:r>
      <w:proofErr w:type="gramStart"/>
      <w:r>
        <w:t>auto;</w:t>
      </w:r>
      <w:proofErr w:type="gramEnd"/>
      <w:r>
        <w:t xml:space="preserve"> </w:t>
      </w:r>
    </w:p>
    <w:p w14:paraId="35AEAA77" w14:textId="77777777" w:rsidR="006447C1" w:rsidRDefault="006447C1" w:rsidP="006447C1">
      <w:r>
        <w:tab/>
        <w:t>width: 95%</w:t>
      </w:r>
    </w:p>
    <w:p w14:paraId="08CE6742" w14:textId="77777777" w:rsidR="006447C1" w:rsidRDefault="006447C1" w:rsidP="006447C1">
      <w:r>
        <w:t>}</w:t>
      </w:r>
    </w:p>
    <w:p w14:paraId="715C0226" w14:textId="77777777" w:rsidR="006447C1" w:rsidRDefault="006447C1" w:rsidP="006447C1"/>
    <w:p w14:paraId="71CB6E54" w14:textId="77777777" w:rsidR="006447C1" w:rsidRDefault="006447C1" w:rsidP="006447C1">
      <w:r>
        <w:t>.row {</w:t>
      </w:r>
    </w:p>
    <w:p w14:paraId="2454768B" w14:textId="77777777" w:rsidR="006447C1" w:rsidRDefault="006447C1" w:rsidP="006447C1">
      <w:r>
        <w:t xml:space="preserve">    margin: 0.5em -0.</w:t>
      </w:r>
      <w:proofErr w:type="gramStart"/>
      <w:r>
        <w:t>5em;</w:t>
      </w:r>
      <w:proofErr w:type="gramEnd"/>
    </w:p>
    <w:p w14:paraId="575466DF" w14:textId="77777777" w:rsidR="006447C1" w:rsidRDefault="006447C1" w:rsidP="006447C1">
      <w:r>
        <w:t>}</w:t>
      </w:r>
    </w:p>
    <w:p w14:paraId="5BFB5193" w14:textId="77777777" w:rsidR="006447C1" w:rsidRDefault="006447C1" w:rsidP="006447C1"/>
    <w:p w14:paraId="53756911" w14:textId="77777777" w:rsidR="006447C1" w:rsidRDefault="006447C1" w:rsidP="006447C1">
      <w:r>
        <w:t>.row,</w:t>
      </w:r>
    </w:p>
    <w:p w14:paraId="5A4C83E5" w14:textId="77777777" w:rsidR="006447C1" w:rsidRDefault="006447C1" w:rsidP="006447C1">
      <w:r>
        <w:t>.row &gt; .column {</w:t>
      </w:r>
    </w:p>
    <w:p w14:paraId="446CD669" w14:textId="77777777" w:rsidR="006447C1" w:rsidRDefault="006447C1" w:rsidP="006447C1">
      <w:r>
        <w:t xml:space="preserve">    padding: 0.</w:t>
      </w:r>
      <w:proofErr w:type="gramStart"/>
      <w:r>
        <w:t>1em;</w:t>
      </w:r>
      <w:proofErr w:type="gramEnd"/>
    </w:p>
    <w:p w14:paraId="1E6A5B67" w14:textId="77777777" w:rsidR="006447C1" w:rsidRDefault="006447C1" w:rsidP="006447C1">
      <w:r>
        <w:t>}</w:t>
      </w:r>
    </w:p>
    <w:p w14:paraId="71414F6A" w14:textId="77777777" w:rsidR="006447C1" w:rsidRDefault="006447C1" w:rsidP="006447C1"/>
    <w:p w14:paraId="71907CE8" w14:textId="77777777" w:rsidR="006447C1" w:rsidRDefault="006447C1" w:rsidP="006447C1">
      <w:r>
        <w:t>.column {</w:t>
      </w:r>
    </w:p>
    <w:p w14:paraId="4F14C398" w14:textId="77777777" w:rsidR="006447C1" w:rsidRDefault="006447C1" w:rsidP="006447C1">
      <w:r>
        <w:t xml:space="preserve">    width: </w:t>
      </w:r>
      <w:proofErr w:type="gramStart"/>
      <w:r>
        <w:t>23%;</w:t>
      </w:r>
      <w:proofErr w:type="gramEnd"/>
    </w:p>
    <w:p w14:paraId="6AA08D09" w14:textId="77777777" w:rsidR="006447C1" w:rsidRDefault="006447C1" w:rsidP="006447C1">
      <w:r>
        <w:t xml:space="preserve">    float: </w:t>
      </w:r>
      <w:proofErr w:type="gramStart"/>
      <w:r>
        <w:t>left;</w:t>
      </w:r>
      <w:proofErr w:type="gramEnd"/>
    </w:p>
    <w:p w14:paraId="2C4F84E9" w14:textId="77777777" w:rsidR="006447C1" w:rsidRDefault="006447C1" w:rsidP="006447C1">
      <w:r>
        <w:t xml:space="preserve">    box-sizing: border-</w:t>
      </w:r>
      <w:proofErr w:type="gramStart"/>
      <w:r>
        <w:t>box;</w:t>
      </w:r>
      <w:proofErr w:type="gramEnd"/>
    </w:p>
    <w:p w14:paraId="01AAB50A" w14:textId="77777777" w:rsidR="006447C1" w:rsidRDefault="006447C1" w:rsidP="006447C1">
      <w:r>
        <w:t xml:space="preserve">    padding: </w:t>
      </w:r>
      <w:proofErr w:type="gramStart"/>
      <w:r>
        <w:t>0;</w:t>
      </w:r>
      <w:proofErr w:type="gramEnd"/>
    </w:p>
    <w:p w14:paraId="0CF004AC" w14:textId="77777777" w:rsidR="006447C1" w:rsidRDefault="006447C1" w:rsidP="006447C1">
      <w:r>
        <w:t xml:space="preserve">    margin: 0.</w:t>
      </w:r>
      <w:proofErr w:type="gramStart"/>
      <w:r>
        <w:t>2em;</w:t>
      </w:r>
      <w:proofErr w:type="gramEnd"/>
    </w:p>
    <w:p w14:paraId="6EEFEB43" w14:textId="77777777" w:rsidR="006447C1" w:rsidRDefault="006447C1" w:rsidP="006447C1">
      <w:r>
        <w:tab/>
        <w:t>margin-left: 1.2em</w:t>
      </w:r>
    </w:p>
    <w:p w14:paraId="052163B1" w14:textId="77777777" w:rsidR="006447C1" w:rsidRDefault="006447C1" w:rsidP="006447C1">
      <w:r>
        <w:t>}</w:t>
      </w:r>
    </w:p>
    <w:p w14:paraId="6CFA3951" w14:textId="77777777" w:rsidR="006447C1" w:rsidRDefault="006447C1" w:rsidP="006447C1"/>
    <w:p w14:paraId="5675C538" w14:textId="77777777" w:rsidR="006447C1" w:rsidRDefault="006447C1" w:rsidP="006447C1">
      <w:r>
        <w:t>@media screen and (</w:t>
      </w:r>
      <w:proofErr w:type="gramStart"/>
      <w:r>
        <w:t>max-width</w:t>
      </w:r>
      <w:proofErr w:type="gramEnd"/>
      <w:r>
        <w:t>: 900px) {</w:t>
      </w:r>
    </w:p>
    <w:p w14:paraId="7F1BEBA7" w14:textId="77777777" w:rsidR="006447C1" w:rsidRDefault="006447C1" w:rsidP="006447C1">
      <w:r>
        <w:t xml:space="preserve">    .column {</w:t>
      </w:r>
    </w:p>
    <w:p w14:paraId="6D2C5E9A" w14:textId="77777777" w:rsidR="006447C1" w:rsidRDefault="006447C1" w:rsidP="006447C1">
      <w:r>
        <w:t xml:space="preserve">        width: </w:t>
      </w:r>
      <w:proofErr w:type="gramStart"/>
      <w:r>
        <w:t>50%;</w:t>
      </w:r>
      <w:proofErr w:type="gramEnd"/>
    </w:p>
    <w:p w14:paraId="5A361A60" w14:textId="77777777" w:rsidR="006447C1" w:rsidRDefault="006447C1" w:rsidP="006447C1">
      <w:r>
        <w:t xml:space="preserve">    }</w:t>
      </w:r>
    </w:p>
    <w:p w14:paraId="689ECC62" w14:textId="77777777" w:rsidR="006447C1" w:rsidRDefault="006447C1" w:rsidP="006447C1">
      <w:r>
        <w:t>}</w:t>
      </w:r>
    </w:p>
    <w:p w14:paraId="2F13C0F1" w14:textId="77777777" w:rsidR="006447C1" w:rsidRDefault="006447C1" w:rsidP="006447C1"/>
    <w:p w14:paraId="23DDA243" w14:textId="77777777" w:rsidR="006447C1" w:rsidRDefault="006447C1" w:rsidP="006447C1">
      <w:r>
        <w:t>@media screen and (</w:t>
      </w:r>
      <w:proofErr w:type="gramStart"/>
      <w:r>
        <w:t>max-width</w:t>
      </w:r>
      <w:proofErr w:type="gramEnd"/>
      <w:r>
        <w:t>: 600px) {</w:t>
      </w:r>
    </w:p>
    <w:p w14:paraId="08A6AD79" w14:textId="77777777" w:rsidR="006447C1" w:rsidRDefault="006447C1" w:rsidP="006447C1">
      <w:r>
        <w:t xml:space="preserve">    .column {</w:t>
      </w:r>
    </w:p>
    <w:p w14:paraId="7D59B938" w14:textId="77777777" w:rsidR="006447C1" w:rsidRDefault="006447C1" w:rsidP="006447C1">
      <w:r>
        <w:t xml:space="preserve">        width: </w:t>
      </w:r>
      <w:proofErr w:type="gramStart"/>
      <w:r>
        <w:t>100%;</w:t>
      </w:r>
      <w:proofErr w:type="gramEnd"/>
    </w:p>
    <w:p w14:paraId="7623975F" w14:textId="77777777" w:rsidR="006447C1" w:rsidRDefault="006447C1" w:rsidP="006447C1">
      <w:r>
        <w:t xml:space="preserve">    }</w:t>
      </w:r>
    </w:p>
    <w:p w14:paraId="4E73056E" w14:textId="77777777" w:rsidR="006447C1" w:rsidRDefault="006447C1" w:rsidP="006447C1">
      <w:r>
        <w:t>}</w:t>
      </w:r>
    </w:p>
    <w:p w14:paraId="2DA438C9" w14:textId="77777777" w:rsidR="006447C1" w:rsidRDefault="006447C1" w:rsidP="006447C1"/>
    <w:p w14:paraId="1023391C" w14:textId="77777777" w:rsidR="006447C1" w:rsidRDefault="006447C1" w:rsidP="006447C1">
      <w:r>
        <w:t>.</w:t>
      </w:r>
      <w:proofErr w:type="spellStart"/>
      <w:r>
        <w:t>row:after</w:t>
      </w:r>
      <w:proofErr w:type="spellEnd"/>
      <w:r>
        <w:t xml:space="preserve"> {</w:t>
      </w:r>
    </w:p>
    <w:p w14:paraId="3252A297" w14:textId="77777777" w:rsidR="006447C1" w:rsidRDefault="006447C1" w:rsidP="006447C1">
      <w:r>
        <w:t xml:space="preserve">    content: "</w:t>
      </w:r>
      <w:proofErr w:type="gramStart"/>
      <w:r>
        <w:t>";</w:t>
      </w:r>
      <w:proofErr w:type="gramEnd"/>
    </w:p>
    <w:p w14:paraId="27345645" w14:textId="77777777" w:rsidR="006447C1" w:rsidRDefault="006447C1" w:rsidP="006447C1">
      <w:r>
        <w:t xml:space="preserve">    display: </w:t>
      </w:r>
      <w:proofErr w:type="gramStart"/>
      <w:r>
        <w:t>table;</w:t>
      </w:r>
      <w:proofErr w:type="gramEnd"/>
    </w:p>
    <w:p w14:paraId="1DDE5F9F" w14:textId="77777777" w:rsidR="006447C1" w:rsidRDefault="006447C1" w:rsidP="006447C1">
      <w:r>
        <w:t xml:space="preserve">    clear: </w:t>
      </w:r>
      <w:proofErr w:type="gramStart"/>
      <w:r>
        <w:t>both;</w:t>
      </w:r>
      <w:proofErr w:type="gramEnd"/>
    </w:p>
    <w:p w14:paraId="77072655" w14:textId="77777777" w:rsidR="006447C1" w:rsidRDefault="006447C1" w:rsidP="006447C1">
      <w:r>
        <w:t>}</w:t>
      </w:r>
    </w:p>
    <w:p w14:paraId="68568755" w14:textId="77777777" w:rsidR="006447C1" w:rsidRDefault="006447C1" w:rsidP="006447C1"/>
    <w:p w14:paraId="5A92BCD7" w14:textId="77777777" w:rsidR="006447C1" w:rsidRDefault="006447C1" w:rsidP="006447C1">
      <w:r>
        <w:t>.content {</w:t>
      </w:r>
    </w:p>
    <w:p w14:paraId="4A6372B3" w14:textId="77777777" w:rsidR="006447C1" w:rsidRDefault="006447C1" w:rsidP="006447C1">
      <w:r>
        <w:t xml:space="preserve">    background-</w:t>
      </w:r>
      <w:proofErr w:type="spellStart"/>
      <w:r>
        <w:t>color</w:t>
      </w:r>
      <w:proofErr w:type="spellEnd"/>
      <w:r>
        <w:t>: #</w:t>
      </w:r>
      <w:proofErr w:type="gramStart"/>
      <w:r>
        <w:t>8FBC8F;</w:t>
      </w:r>
      <w:proofErr w:type="gramEnd"/>
      <w:r>
        <w:t xml:space="preserve"> </w:t>
      </w:r>
    </w:p>
    <w:p w14:paraId="64341AC3" w14:textId="77777777" w:rsidR="006447C1" w:rsidRDefault="006447C1" w:rsidP="006447C1">
      <w:r>
        <w:t xml:space="preserve">    padding: 0.</w:t>
      </w:r>
      <w:proofErr w:type="gramStart"/>
      <w:r>
        <w:t>8em;</w:t>
      </w:r>
      <w:proofErr w:type="gramEnd"/>
    </w:p>
    <w:p w14:paraId="3DF38D99" w14:textId="77777777" w:rsidR="006447C1" w:rsidRDefault="006447C1" w:rsidP="006447C1">
      <w:r>
        <w:t xml:space="preserve">    text-align: </w:t>
      </w:r>
      <w:proofErr w:type="spellStart"/>
      <w:proofErr w:type="gramStart"/>
      <w:r>
        <w:t>center</w:t>
      </w:r>
      <w:proofErr w:type="spellEnd"/>
      <w:r>
        <w:t>;</w:t>
      </w:r>
      <w:proofErr w:type="gramEnd"/>
    </w:p>
    <w:p w14:paraId="438BE97E" w14:textId="77777777" w:rsidR="006447C1" w:rsidRDefault="006447C1" w:rsidP="006447C1">
      <w:r>
        <w:t xml:space="preserve">    border: 0.1em solid </w:t>
      </w:r>
      <w:proofErr w:type="gramStart"/>
      <w:r>
        <w:t>#333333;</w:t>
      </w:r>
      <w:proofErr w:type="gramEnd"/>
    </w:p>
    <w:p w14:paraId="6989687A" w14:textId="77777777" w:rsidR="006447C1" w:rsidRDefault="006447C1" w:rsidP="006447C1">
      <w:r>
        <w:t xml:space="preserve">    border-radius: 0.</w:t>
      </w:r>
      <w:proofErr w:type="gramStart"/>
      <w:r>
        <w:t>4em;</w:t>
      </w:r>
      <w:proofErr w:type="gramEnd"/>
    </w:p>
    <w:p w14:paraId="577A0B20" w14:textId="77777777" w:rsidR="006447C1" w:rsidRDefault="006447C1" w:rsidP="006447C1">
      <w:r>
        <w:t xml:space="preserve">    margin-right: 0.</w:t>
      </w:r>
      <w:proofErr w:type="gramStart"/>
      <w:r>
        <w:t>2em;</w:t>
      </w:r>
      <w:proofErr w:type="gramEnd"/>
    </w:p>
    <w:p w14:paraId="0009BFAB" w14:textId="77777777" w:rsidR="006447C1" w:rsidRDefault="006447C1" w:rsidP="006447C1">
      <w:r>
        <w:t xml:space="preserve">    margin-left: </w:t>
      </w:r>
      <w:proofErr w:type="gramStart"/>
      <w:r>
        <w:t>0;</w:t>
      </w:r>
      <w:proofErr w:type="gramEnd"/>
    </w:p>
    <w:p w14:paraId="110AABF6" w14:textId="77777777" w:rsidR="006447C1" w:rsidRDefault="006447C1" w:rsidP="006447C1">
      <w:r>
        <w:t>}</w:t>
      </w:r>
    </w:p>
    <w:p w14:paraId="6173AF9E" w14:textId="77777777" w:rsidR="006447C1" w:rsidRDefault="006447C1" w:rsidP="006447C1"/>
    <w:p w14:paraId="2E253130" w14:textId="77777777" w:rsidR="006447C1" w:rsidRDefault="006447C1" w:rsidP="006447C1">
      <w:r>
        <w:t xml:space="preserve">.content </w:t>
      </w:r>
      <w:proofErr w:type="spellStart"/>
      <w:r>
        <w:t>img</w:t>
      </w:r>
      <w:proofErr w:type="spellEnd"/>
      <w:r>
        <w:t xml:space="preserve"> {</w:t>
      </w:r>
    </w:p>
    <w:p w14:paraId="63DCB835" w14:textId="77777777" w:rsidR="006447C1" w:rsidRDefault="006447C1" w:rsidP="006447C1">
      <w:r>
        <w:t xml:space="preserve">    </w:t>
      </w:r>
      <w:proofErr w:type="gramStart"/>
      <w:r>
        <w:t>max-width</w:t>
      </w:r>
      <w:proofErr w:type="gramEnd"/>
      <w:r>
        <w:t xml:space="preserve">: 100%; </w:t>
      </w:r>
    </w:p>
    <w:p w14:paraId="2593A4D1" w14:textId="77777777" w:rsidR="006447C1" w:rsidRDefault="006447C1" w:rsidP="006447C1">
      <w:r>
        <w:t xml:space="preserve">    height: </w:t>
      </w:r>
      <w:proofErr w:type="gramStart"/>
      <w:r>
        <w:t>auto;</w:t>
      </w:r>
      <w:proofErr w:type="gramEnd"/>
    </w:p>
    <w:p w14:paraId="2C26BE6B" w14:textId="77777777" w:rsidR="006447C1" w:rsidRDefault="006447C1" w:rsidP="006447C1">
      <w:r>
        <w:t>}</w:t>
      </w:r>
    </w:p>
    <w:p w14:paraId="6563D633" w14:textId="77777777" w:rsidR="006447C1" w:rsidRDefault="006447C1" w:rsidP="006447C1"/>
    <w:p w14:paraId="421D5FBC" w14:textId="77777777" w:rsidR="006447C1" w:rsidRDefault="006447C1" w:rsidP="006447C1">
      <w:r>
        <w:lastRenderedPageBreak/>
        <w:t>@media screen and (</w:t>
      </w:r>
      <w:proofErr w:type="gramStart"/>
      <w:r>
        <w:t>max-width</w:t>
      </w:r>
      <w:proofErr w:type="gramEnd"/>
      <w:r>
        <w:t>: 900px) {</w:t>
      </w:r>
    </w:p>
    <w:p w14:paraId="7BEE76C6" w14:textId="77777777" w:rsidR="006447C1" w:rsidRDefault="006447C1" w:rsidP="006447C1">
      <w:r>
        <w:t xml:space="preserve">    .column {</w:t>
      </w:r>
    </w:p>
    <w:p w14:paraId="064F9513" w14:textId="77777777" w:rsidR="006447C1" w:rsidRDefault="006447C1" w:rsidP="006447C1">
      <w:r>
        <w:t xml:space="preserve">        width: </w:t>
      </w:r>
      <w:proofErr w:type="gramStart"/>
      <w:r>
        <w:t>45%;</w:t>
      </w:r>
      <w:proofErr w:type="gramEnd"/>
    </w:p>
    <w:p w14:paraId="3616B938" w14:textId="77777777" w:rsidR="006447C1" w:rsidRDefault="006447C1" w:rsidP="006447C1"/>
    <w:p w14:paraId="20CC5F7B" w14:textId="77777777" w:rsidR="006447C1" w:rsidRDefault="006447C1" w:rsidP="006447C1">
      <w:r>
        <w:t xml:space="preserve">    }</w:t>
      </w:r>
    </w:p>
    <w:p w14:paraId="5B77A5C2" w14:textId="77777777" w:rsidR="006447C1" w:rsidRDefault="006447C1" w:rsidP="006447C1">
      <w:r>
        <w:t>}</w:t>
      </w:r>
    </w:p>
    <w:p w14:paraId="181EE689" w14:textId="77777777" w:rsidR="006447C1" w:rsidRDefault="006447C1" w:rsidP="006447C1"/>
    <w:p w14:paraId="747ECE30" w14:textId="77777777" w:rsidR="006447C1" w:rsidRDefault="006447C1" w:rsidP="006447C1">
      <w:r>
        <w:t>@media screen and (</w:t>
      </w:r>
      <w:proofErr w:type="gramStart"/>
      <w:r>
        <w:t>max-width</w:t>
      </w:r>
      <w:proofErr w:type="gramEnd"/>
      <w:r>
        <w:t>: 600px) {</w:t>
      </w:r>
    </w:p>
    <w:p w14:paraId="3FB8FF06" w14:textId="77777777" w:rsidR="006447C1" w:rsidRDefault="006447C1" w:rsidP="006447C1">
      <w:r>
        <w:t xml:space="preserve">    .column {</w:t>
      </w:r>
    </w:p>
    <w:p w14:paraId="371C5F20" w14:textId="77777777" w:rsidR="006447C1" w:rsidRDefault="006447C1" w:rsidP="006447C1">
      <w:r>
        <w:t xml:space="preserve">        width: </w:t>
      </w:r>
      <w:proofErr w:type="gramStart"/>
      <w:r>
        <w:t>95%;</w:t>
      </w:r>
      <w:proofErr w:type="gramEnd"/>
    </w:p>
    <w:p w14:paraId="567A0F36" w14:textId="77777777" w:rsidR="006447C1" w:rsidRDefault="006447C1" w:rsidP="006447C1">
      <w:r>
        <w:t xml:space="preserve">    }</w:t>
      </w:r>
    </w:p>
    <w:p w14:paraId="23A67A7D" w14:textId="77777777" w:rsidR="006447C1" w:rsidRDefault="006447C1" w:rsidP="006447C1">
      <w:r>
        <w:t>}</w:t>
      </w:r>
    </w:p>
    <w:p w14:paraId="44B5C827" w14:textId="77777777" w:rsidR="006447C1" w:rsidRDefault="006447C1" w:rsidP="006447C1"/>
    <w:p w14:paraId="0CCC6998" w14:textId="77777777" w:rsidR="006447C1" w:rsidRDefault="006447C1" w:rsidP="006447C1">
      <w:r>
        <w:t>.content-bottom {</w:t>
      </w:r>
    </w:p>
    <w:p w14:paraId="18FBB580" w14:textId="77777777" w:rsidR="006447C1" w:rsidRDefault="006447C1" w:rsidP="006447C1">
      <w:r>
        <w:t xml:space="preserve">    background-</w:t>
      </w:r>
      <w:proofErr w:type="spellStart"/>
      <w:r>
        <w:t>color</w:t>
      </w:r>
      <w:proofErr w:type="spellEnd"/>
      <w:r>
        <w:t>: #</w:t>
      </w:r>
      <w:proofErr w:type="gramStart"/>
      <w:r>
        <w:t>8FBC8F;</w:t>
      </w:r>
      <w:proofErr w:type="gramEnd"/>
      <w:r>
        <w:t xml:space="preserve"> </w:t>
      </w:r>
    </w:p>
    <w:p w14:paraId="0B6EBBB5" w14:textId="77777777" w:rsidR="006447C1" w:rsidRDefault="006447C1" w:rsidP="006447C1">
      <w:r>
        <w:t xml:space="preserve">    padding: 1.</w:t>
      </w:r>
      <w:proofErr w:type="gramStart"/>
      <w:r>
        <w:t>1em;</w:t>
      </w:r>
      <w:proofErr w:type="gramEnd"/>
    </w:p>
    <w:p w14:paraId="3223B7D1" w14:textId="77777777" w:rsidR="006447C1" w:rsidRDefault="006447C1" w:rsidP="006447C1">
      <w:r>
        <w:t xml:space="preserve">    text-align: </w:t>
      </w:r>
      <w:proofErr w:type="spellStart"/>
      <w:proofErr w:type="gramStart"/>
      <w:r>
        <w:t>center</w:t>
      </w:r>
      <w:proofErr w:type="spellEnd"/>
      <w:r>
        <w:t>;</w:t>
      </w:r>
      <w:proofErr w:type="gramEnd"/>
    </w:p>
    <w:p w14:paraId="1F4F9516" w14:textId="77777777" w:rsidR="006447C1" w:rsidRDefault="006447C1" w:rsidP="006447C1">
      <w:r>
        <w:t xml:space="preserve">    border: 0.1em solid </w:t>
      </w:r>
      <w:proofErr w:type="gramStart"/>
      <w:r>
        <w:t>#333333;</w:t>
      </w:r>
      <w:proofErr w:type="gramEnd"/>
    </w:p>
    <w:p w14:paraId="4B171D65" w14:textId="77777777" w:rsidR="006447C1" w:rsidRDefault="006447C1" w:rsidP="006447C1">
      <w:r>
        <w:t xml:space="preserve">    border-radius: 0.</w:t>
      </w:r>
      <w:proofErr w:type="gramStart"/>
      <w:r>
        <w:t>4em;</w:t>
      </w:r>
      <w:proofErr w:type="gramEnd"/>
    </w:p>
    <w:p w14:paraId="50CF9291" w14:textId="77777777" w:rsidR="006447C1" w:rsidRDefault="006447C1" w:rsidP="006447C1">
      <w:r>
        <w:t xml:space="preserve">    margin-right: 1.</w:t>
      </w:r>
      <w:proofErr w:type="gramStart"/>
      <w:r>
        <w:t>8em;</w:t>
      </w:r>
      <w:proofErr w:type="gramEnd"/>
    </w:p>
    <w:p w14:paraId="4636AD93" w14:textId="77777777" w:rsidR="006447C1" w:rsidRDefault="006447C1" w:rsidP="006447C1">
      <w:r>
        <w:t xml:space="preserve">    margin-left: 0.</w:t>
      </w:r>
      <w:proofErr w:type="gramStart"/>
      <w:r>
        <w:t>7em;</w:t>
      </w:r>
      <w:proofErr w:type="gramEnd"/>
    </w:p>
    <w:p w14:paraId="3AADC5A2" w14:textId="77777777" w:rsidR="006447C1" w:rsidRDefault="006447C1" w:rsidP="006447C1">
      <w:r>
        <w:t xml:space="preserve">    </w:t>
      </w:r>
      <w:proofErr w:type="gramStart"/>
      <w:r>
        <w:t>max-width</w:t>
      </w:r>
      <w:proofErr w:type="gramEnd"/>
      <w:r>
        <w:t xml:space="preserve">: 95%; </w:t>
      </w:r>
    </w:p>
    <w:p w14:paraId="37839A8A" w14:textId="77777777" w:rsidR="006447C1" w:rsidRDefault="006447C1" w:rsidP="006447C1">
      <w:r>
        <w:t xml:space="preserve">    margin: 0 </w:t>
      </w:r>
      <w:proofErr w:type="gramStart"/>
      <w:r>
        <w:t>auto;</w:t>
      </w:r>
      <w:proofErr w:type="gramEnd"/>
      <w:r>
        <w:t xml:space="preserve"> </w:t>
      </w:r>
    </w:p>
    <w:p w14:paraId="4ECC6CEF" w14:textId="77777777" w:rsidR="006447C1" w:rsidRDefault="006447C1" w:rsidP="006447C1">
      <w:r>
        <w:t>}</w:t>
      </w:r>
    </w:p>
    <w:p w14:paraId="137BEDA2" w14:textId="77777777" w:rsidR="006447C1" w:rsidRDefault="006447C1" w:rsidP="006447C1"/>
    <w:p w14:paraId="14582D68" w14:textId="77777777" w:rsidR="006447C1" w:rsidRDefault="006447C1" w:rsidP="006447C1">
      <w:r>
        <w:t xml:space="preserve">.content-bottom </w:t>
      </w:r>
      <w:proofErr w:type="spellStart"/>
      <w:r>
        <w:t>img</w:t>
      </w:r>
      <w:proofErr w:type="spellEnd"/>
      <w:r>
        <w:t xml:space="preserve"> {</w:t>
      </w:r>
    </w:p>
    <w:p w14:paraId="15D2A22F" w14:textId="77777777" w:rsidR="006447C1" w:rsidRDefault="006447C1" w:rsidP="006447C1">
      <w:r>
        <w:t xml:space="preserve">    </w:t>
      </w:r>
      <w:proofErr w:type="gramStart"/>
      <w:r>
        <w:t>max-width</w:t>
      </w:r>
      <w:proofErr w:type="gramEnd"/>
      <w:r>
        <w:t>: 100%;</w:t>
      </w:r>
    </w:p>
    <w:p w14:paraId="4CA4AFC7" w14:textId="77777777" w:rsidR="006447C1" w:rsidRDefault="006447C1" w:rsidP="006447C1">
      <w:r>
        <w:t xml:space="preserve">    height: </w:t>
      </w:r>
      <w:proofErr w:type="gramStart"/>
      <w:r>
        <w:t>auto;</w:t>
      </w:r>
      <w:proofErr w:type="gramEnd"/>
    </w:p>
    <w:p w14:paraId="64F842CD" w14:textId="77777777" w:rsidR="006447C1" w:rsidRDefault="006447C1" w:rsidP="006447C1">
      <w:r>
        <w:lastRenderedPageBreak/>
        <w:t>}</w:t>
      </w:r>
    </w:p>
    <w:p w14:paraId="2327A6B0" w14:textId="77777777" w:rsidR="006447C1" w:rsidRDefault="006447C1" w:rsidP="006447C1"/>
    <w:p w14:paraId="43327D36" w14:textId="77777777" w:rsidR="006447C1" w:rsidRDefault="006447C1" w:rsidP="006447C1">
      <w:r>
        <w:t>@media screen and (</w:t>
      </w:r>
      <w:proofErr w:type="gramStart"/>
      <w:r>
        <w:t>max-width</w:t>
      </w:r>
      <w:proofErr w:type="gramEnd"/>
      <w:r>
        <w:t>: 900px) {</w:t>
      </w:r>
    </w:p>
    <w:p w14:paraId="02FA6134" w14:textId="77777777" w:rsidR="006447C1" w:rsidRDefault="006447C1" w:rsidP="006447C1">
      <w:r>
        <w:t xml:space="preserve">    .column {</w:t>
      </w:r>
    </w:p>
    <w:p w14:paraId="5A6FC089" w14:textId="77777777" w:rsidR="006447C1" w:rsidRDefault="006447C1" w:rsidP="006447C1">
      <w:r>
        <w:t xml:space="preserve">        width: </w:t>
      </w:r>
      <w:proofErr w:type="gramStart"/>
      <w:r>
        <w:t>45%;</w:t>
      </w:r>
      <w:proofErr w:type="gramEnd"/>
    </w:p>
    <w:p w14:paraId="0C3A2DE7" w14:textId="77777777" w:rsidR="006447C1" w:rsidRDefault="006447C1" w:rsidP="006447C1">
      <w:r>
        <w:t xml:space="preserve">    }</w:t>
      </w:r>
    </w:p>
    <w:p w14:paraId="2EFFB123" w14:textId="77777777" w:rsidR="006447C1" w:rsidRDefault="006447C1" w:rsidP="006447C1">
      <w:r>
        <w:t>}</w:t>
      </w:r>
    </w:p>
    <w:p w14:paraId="223B6ABA" w14:textId="77777777" w:rsidR="006447C1" w:rsidRDefault="006447C1" w:rsidP="006447C1"/>
    <w:p w14:paraId="5C7A2155" w14:textId="77777777" w:rsidR="006447C1" w:rsidRDefault="006447C1" w:rsidP="006447C1">
      <w:r>
        <w:t>@media screen and (</w:t>
      </w:r>
      <w:proofErr w:type="gramStart"/>
      <w:r>
        <w:t>max-width</w:t>
      </w:r>
      <w:proofErr w:type="gramEnd"/>
      <w:r>
        <w:t>: 600px) {</w:t>
      </w:r>
    </w:p>
    <w:p w14:paraId="545DA9D2" w14:textId="77777777" w:rsidR="006447C1" w:rsidRDefault="006447C1" w:rsidP="006447C1">
      <w:r>
        <w:t xml:space="preserve">    .column {</w:t>
      </w:r>
    </w:p>
    <w:p w14:paraId="2848C55E" w14:textId="77777777" w:rsidR="006447C1" w:rsidRDefault="006447C1" w:rsidP="006447C1">
      <w:r>
        <w:t xml:space="preserve">        width: </w:t>
      </w:r>
      <w:proofErr w:type="gramStart"/>
      <w:r>
        <w:t>95%;</w:t>
      </w:r>
      <w:proofErr w:type="gramEnd"/>
    </w:p>
    <w:p w14:paraId="0AC86617" w14:textId="77777777" w:rsidR="006447C1" w:rsidRDefault="006447C1" w:rsidP="006447C1">
      <w:r>
        <w:t xml:space="preserve">    }</w:t>
      </w:r>
    </w:p>
    <w:p w14:paraId="45014A03" w14:textId="77777777" w:rsidR="006447C1" w:rsidRDefault="006447C1" w:rsidP="006447C1">
      <w:r>
        <w:t>}</w:t>
      </w:r>
    </w:p>
    <w:p w14:paraId="5D811DC5" w14:textId="77777777" w:rsidR="006447C1" w:rsidRDefault="006447C1" w:rsidP="006447C1"/>
    <w:p w14:paraId="3D5FEFC0" w14:textId="77777777" w:rsidR="006447C1" w:rsidRDefault="006447C1" w:rsidP="006447C1">
      <w:r>
        <w:t>.content-bottom {</w:t>
      </w:r>
    </w:p>
    <w:p w14:paraId="247D62C8" w14:textId="77777777" w:rsidR="006447C1" w:rsidRDefault="006447C1" w:rsidP="006447C1">
      <w:r>
        <w:t xml:space="preserve">    background-</w:t>
      </w:r>
      <w:proofErr w:type="spellStart"/>
      <w:r>
        <w:t>color</w:t>
      </w:r>
      <w:proofErr w:type="spellEnd"/>
      <w:r>
        <w:t>: #</w:t>
      </w:r>
      <w:proofErr w:type="gramStart"/>
      <w:r>
        <w:t>8FBC8F;</w:t>
      </w:r>
      <w:proofErr w:type="gramEnd"/>
    </w:p>
    <w:p w14:paraId="794357D0" w14:textId="77777777" w:rsidR="006447C1" w:rsidRDefault="006447C1" w:rsidP="006447C1">
      <w:r>
        <w:t xml:space="preserve">    padding: 1.</w:t>
      </w:r>
      <w:proofErr w:type="gramStart"/>
      <w:r>
        <w:t>1em;</w:t>
      </w:r>
      <w:proofErr w:type="gramEnd"/>
    </w:p>
    <w:p w14:paraId="278CB981" w14:textId="77777777" w:rsidR="006447C1" w:rsidRDefault="006447C1" w:rsidP="006447C1">
      <w:r>
        <w:t xml:space="preserve">    text-align: </w:t>
      </w:r>
      <w:proofErr w:type="spellStart"/>
      <w:proofErr w:type="gramStart"/>
      <w:r>
        <w:t>center</w:t>
      </w:r>
      <w:proofErr w:type="spellEnd"/>
      <w:r>
        <w:t>;</w:t>
      </w:r>
      <w:proofErr w:type="gramEnd"/>
    </w:p>
    <w:p w14:paraId="5CB555EA" w14:textId="77777777" w:rsidR="006447C1" w:rsidRDefault="006447C1" w:rsidP="006447C1">
      <w:r>
        <w:t xml:space="preserve">    border: 0.1em solid </w:t>
      </w:r>
      <w:proofErr w:type="gramStart"/>
      <w:r>
        <w:t>#333333;</w:t>
      </w:r>
      <w:proofErr w:type="gramEnd"/>
    </w:p>
    <w:p w14:paraId="33ADD9DC" w14:textId="77777777" w:rsidR="006447C1" w:rsidRDefault="006447C1" w:rsidP="006447C1">
      <w:r>
        <w:t xml:space="preserve">    border-radius: 0.</w:t>
      </w:r>
      <w:proofErr w:type="gramStart"/>
      <w:r>
        <w:t>4em;</w:t>
      </w:r>
      <w:proofErr w:type="gramEnd"/>
    </w:p>
    <w:p w14:paraId="2F8B9D52" w14:textId="77777777" w:rsidR="006447C1" w:rsidRDefault="006447C1" w:rsidP="006447C1">
      <w:r>
        <w:t xml:space="preserve">    margin-right: 1.</w:t>
      </w:r>
      <w:proofErr w:type="gramStart"/>
      <w:r>
        <w:t>8em;</w:t>
      </w:r>
      <w:proofErr w:type="gramEnd"/>
    </w:p>
    <w:p w14:paraId="1A1F28CF" w14:textId="77777777" w:rsidR="006447C1" w:rsidRDefault="006447C1" w:rsidP="006447C1">
      <w:r>
        <w:t xml:space="preserve">    margin-left: 0.</w:t>
      </w:r>
      <w:proofErr w:type="gramStart"/>
      <w:r>
        <w:t>7em;</w:t>
      </w:r>
      <w:proofErr w:type="gramEnd"/>
    </w:p>
    <w:p w14:paraId="386D54C2" w14:textId="77777777" w:rsidR="006447C1" w:rsidRDefault="006447C1" w:rsidP="006447C1">
      <w:r>
        <w:t xml:space="preserve">    </w:t>
      </w:r>
      <w:proofErr w:type="gramStart"/>
      <w:r>
        <w:t>max-width</w:t>
      </w:r>
      <w:proofErr w:type="gramEnd"/>
      <w:r>
        <w:t xml:space="preserve">: 95%; </w:t>
      </w:r>
    </w:p>
    <w:p w14:paraId="55595BDC" w14:textId="77777777" w:rsidR="006447C1" w:rsidRDefault="006447C1" w:rsidP="006447C1">
      <w:r>
        <w:t xml:space="preserve">    margin: 0 </w:t>
      </w:r>
      <w:proofErr w:type="gramStart"/>
      <w:r>
        <w:t>auto;</w:t>
      </w:r>
      <w:proofErr w:type="gramEnd"/>
      <w:r>
        <w:t xml:space="preserve"> </w:t>
      </w:r>
    </w:p>
    <w:p w14:paraId="6025E867" w14:textId="77777777" w:rsidR="006447C1" w:rsidRDefault="006447C1" w:rsidP="006447C1">
      <w:r>
        <w:t>}</w:t>
      </w:r>
    </w:p>
    <w:p w14:paraId="29519D52" w14:textId="77777777" w:rsidR="006447C1" w:rsidRDefault="006447C1" w:rsidP="006447C1"/>
    <w:p w14:paraId="3B0D2DD4" w14:textId="77777777" w:rsidR="006447C1" w:rsidRDefault="006447C1" w:rsidP="006447C1">
      <w:r>
        <w:t xml:space="preserve">.content-bottom </w:t>
      </w:r>
      <w:proofErr w:type="spellStart"/>
      <w:r>
        <w:t>img</w:t>
      </w:r>
      <w:proofErr w:type="spellEnd"/>
      <w:r>
        <w:t xml:space="preserve"> {</w:t>
      </w:r>
    </w:p>
    <w:p w14:paraId="03A3EC18" w14:textId="77777777" w:rsidR="006447C1" w:rsidRDefault="006447C1" w:rsidP="006447C1">
      <w:r>
        <w:t xml:space="preserve">    </w:t>
      </w:r>
      <w:proofErr w:type="gramStart"/>
      <w:r>
        <w:t>max-width</w:t>
      </w:r>
      <w:proofErr w:type="gramEnd"/>
      <w:r>
        <w:t xml:space="preserve">: 100%; </w:t>
      </w:r>
    </w:p>
    <w:p w14:paraId="42A51289" w14:textId="77777777" w:rsidR="006447C1" w:rsidRDefault="006447C1" w:rsidP="006447C1">
      <w:r>
        <w:lastRenderedPageBreak/>
        <w:t xml:space="preserve">    height: </w:t>
      </w:r>
      <w:proofErr w:type="gramStart"/>
      <w:r>
        <w:t>auto;</w:t>
      </w:r>
      <w:proofErr w:type="gramEnd"/>
    </w:p>
    <w:p w14:paraId="51C4E5FD" w14:textId="77777777" w:rsidR="006447C1" w:rsidRDefault="006447C1" w:rsidP="006447C1">
      <w:r>
        <w:t>}</w:t>
      </w:r>
    </w:p>
    <w:p w14:paraId="09B7FB0C" w14:textId="77777777" w:rsidR="006447C1" w:rsidRDefault="006447C1" w:rsidP="006447C1"/>
    <w:p w14:paraId="7226B08E" w14:textId="77777777" w:rsidR="006447C1" w:rsidRDefault="006447C1" w:rsidP="006447C1">
      <w:r>
        <w:t>@media screen and (</w:t>
      </w:r>
      <w:proofErr w:type="gramStart"/>
      <w:r>
        <w:t>max-width</w:t>
      </w:r>
      <w:proofErr w:type="gramEnd"/>
      <w:r>
        <w:t>: 900px) {</w:t>
      </w:r>
    </w:p>
    <w:p w14:paraId="51503670" w14:textId="77777777" w:rsidR="006447C1" w:rsidRDefault="006447C1" w:rsidP="006447C1">
      <w:r>
        <w:t xml:space="preserve">    .column {</w:t>
      </w:r>
    </w:p>
    <w:p w14:paraId="0D455476" w14:textId="77777777" w:rsidR="006447C1" w:rsidRDefault="006447C1" w:rsidP="006447C1">
      <w:r>
        <w:t xml:space="preserve">        width: </w:t>
      </w:r>
      <w:proofErr w:type="gramStart"/>
      <w:r>
        <w:t>45%;</w:t>
      </w:r>
      <w:proofErr w:type="gramEnd"/>
    </w:p>
    <w:p w14:paraId="37C5EA51" w14:textId="77777777" w:rsidR="006447C1" w:rsidRDefault="006447C1" w:rsidP="006447C1">
      <w:r>
        <w:t xml:space="preserve">    }</w:t>
      </w:r>
    </w:p>
    <w:p w14:paraId="3EBAE8C9" w14:textId="77777777" w:rsidR="006447C1" w:rsidRDefault="006447C1" w:rsidP="006447C1">
      <w:r>
        <w:t>}</w:t>
      </w:r>
    </w:p>
    <w:p w14:paraId="23814C2D" w14:textId="77777777" w:rsidR="006447C1" w:rsidRDefault="006447C1" w:rsidP="006447C1"/>
    <w:p w14:paraId="32541611" w14:textId="77777777" w:rsidR="006447C1" w:rsidRDefault="006447C1" w:rsidP="006447C1">
      <w:r>
        <w:t>@media screen and (</w:t>
      </w:r>
      <w:proofErr w:type="gramStart"/>
      <w:r>
        <w:t>max-width</w:t>
      </w:r>
      <w:proofErr w:type="gramEnd"/>
      <w:r>
        <w:t>: 600px) {</w:t>
      </w:r>
    </w:p>
    <w:p w14:paraId="5EDF5B19" w14:textId="77777777" w:rsidR="006447C1" w:rsidRDefault="006447C1" w:rsidP="006447C1">
      <w:r>
        <w:t xml:space="preserve">    .column {</w:t>
      </w:r>
    </w:p>
    <w:p w14:paraId="39B6AE84" w14:textId="77777777" w:rsidR="006447C1" w:rsidRDefault="006447C1" w:rsidP="006447C1">
      <w:r>
        <w:t xml:space="preserve">        width: </w:t>
      </w:r>
      <w:proofErr w:type="gramStart"/>
      <w:r>
        <w:t>95%;</w:t>
      </w:r>
      <w:proofErr w:type="gramEnd"/>
    </w:p>
    <w:p w14:paraId="3051CF07" w14:textId="77777777" w:rsidR="006447C1" w:rsidRDefault="006447C1" w:rsidP="006447C1">
      <w:r>
        <w:t xml:space="preserve">    }</w:t>
      </w:r>
    </w:p>
    <w:p w14:paraId="4D80078C" w14:textId="77777777" w:rsidR="006447C1" w:rsidRDefault="006447C1" w:rsidP="006447C1">
      <w:r>
        <w:t>}</w:t>
      </w:r>
    </w:p>
    <w:p w14:paraId="43AE750E" w14:textId="77777777" w:rsidR="006447C1" w:rsidRDefault="006447C1" w:rsidP="006447C1"/>
    <w:p w14:paraId="16CD62D8" w14:textId="77777777" w:rsidR="006447C1" w:rsidRDefault="006447C1" w:rsidP="006447C1">
      <w:r>
        <w:t>/* Footer style same on all pages */</w:t>
      </w:r>
    </w:p>
    <w:p w14:paraId="6055BA41" w14:textId="77777777" w:rsidR="006447C1" w:rsidRDefault="006447C1" w:rsidP="006447C1"/>
    <w:p w14:paraId="53D73BE2" w14:textId="77777777" w:rsidR="006447C1" w:rsidRDefault="006447C1" w:rsidP="006447C1">
      <w:r>
        <w:t>#</w:t>
      </w:r>
      <w:proofErr w:type="gramStart"/>
      <w:r>
        <w:t>main-footer</w:t>
      </w:r>
      <w:proofErr w:type="gramEnd"/>
      <w:r>
        <w:t xml:space="preserve"> {</w:t>
      </w:r>
    </w:p>
    <w:p w14:paraId="03213901" w14:textId="77777777" w:rsidR="006447C1" w:rsidRDefault="006447C1" w:rsidP="006447C1">
      <w:r>
        <w:t xml:space="preserve">    background: </w:t>
      </w:r>
      <w:proofErr w:type="gramStart"/>
      <w:r>
        <w:t>#333333;</w:t>
      </w:r>
      <w:proofErr w:type="gramEnd"/>
    </w:p>
    <w:p w14:paraId="2C947E0E" w14:textId="77777777" w:rsidR="006447C1" w:rsidRDefault="006447C1" w:rsidP="006447C1">
      <w:r>
        <w:t xml:space="preserve">    </w:t>
      </w:r>
      <w:proofErr w:type="spellStart"/>
      <w:r>
        <w:t>color</w:t>
      </w:r>
      <w:proofErr w:type="spellEnd"/>
      <w:r>
        <w:t xml:space="preserve">: </w:t>
      </w:r>
      <w:proofErr w:type="gramStart"/>
      <w:r>
        <w:t>white;</w:t>
      </w:r>
      <w:proofErr w:type="gramEnd"/>
    </w:p>
    <w:p w14:paraId="57B4BCBF" w14:textId="77777777" w:rsidR="006447C1" w:rsidRDefault="006447C1" w:rsidP="006447C1">
      <w:r>
        <w:t xml:space="preserve">    text-align: </w:t>
      </w:r>
      <w:proofErr w:type="spellStart"/>
      <w:proofErr w:type="gramStart"/>
      <w:r>
        <w:t>center</w:t>
      </w:r>
      <w:proofErr w:type="spellEnd"/>
      <w:r>
        <w:t>;</w:t>
      </w:r>
      <w:proofErr w:type="gramEnd"/>
    </w:p>
    <w:p w14:paraId="4BB9DE2D" w14:textId="77777777" w:rsidR="006447C1" w:rsidRDefault="006447C1" w:rsidP="006447C1">
      <w:r>
        <w:t xml:space="preserve">    padding: </w:t>
      </w:r>
      <w:proofErr w:type="gramStart"/>
      <w:r>
        <w:t>15px;</w:t>
      </w:r>
      <w:proofErr w:type="gramEnd"/>
    </w:p>
    <w:p w14:paraId="348D48AD" w14:textId="77777777" w:rsidR="006447C1" w:rsidRDefault="006447C1" w:rsidP="006447C1">
      <w:r>
        <w:t xml:space="preserve">    margin-top: </w:t>
      </w:r>
      <w:proofErr w:type="gramStart"/>
      <w:r>
        <w:t>80px;</w:t>
      </w:r>
      <w:proofErr w:type="gramEnd"/>
    </w:p>
    <w:p w14:paraId="2B29F701" w14:textId="77777777" w:rsidR="006447C1" w:rsidRDefault="006447C1" w:rsidP="006447C1">
      <w:r>
        <w:t xml:space="preserve">    clear: </w:t>
      </w:r>
      <w:proofErr w:type="gramStart"/>
      <w:r>
        <w:t>both;</w:t>
      </w:r>
      <w:proofErr w:type="gramEnd"/>
    </w:p>
    <w:p w14:paraId="03F5B942" w14:textId="77777777" w:rsidR="006447C1" w:rsidRDefault="006447C1" w:rsidP="006447C1">
      <w:r>
        <w:tab/>
        <w:t>font-size: 1.2em</w:t>
      </w:r>
    </w:p>
    <w:p w14:paraId="04D0CEEE" w14:textId="77777777" w:rsidR="006447C1" w:rsidRDefault="006447C1" w:rsidP="006447C1">
      <w:r>
        <w:t>}</w:t>
      </w:r>
    </w:p>
    <w:p w14:paraId="599F2B8B" w14:textId="77777777" w:rsidR="006447C1" w:rsidRDefault="006447C1" w:rsidP="006447C1"/>
    <w:p w14:paraId="4A565E58" w14:textId="77777777" w:rsidR="006447C1" w:rsidRDefault="006447C1" w:rsidP="006447C1">
      <w:r>
        <w:t>#</w:t>
      </w:r>
      <w:proofErr w:type="gramStart"/>
      <w:r>
        <w:t>main-footer</w:t>
      </w:r>
      <w:proofErr w:type="gramEnd"/>
      <w:r>
        <w:t xml:space="preserve"> .icon {</w:t>
      </w:r>
    </w:p>
    <w:p w14:paraId="6E6E308E" w14:textId="77777777" w:rsidR="006447C1" w:rsidRDefault="006447C1" w:rsidP="006447C1">
      <w:r>
        <w:lastRenderedPageBreak/>
        <w:t xml:space="preserve">    border: 0.1em solid #</w:t>
      </w:r>
      <w:proofErr w:type="gramStart"/>
      <w:r>
        <w:t>FF7F50;</w:t>
      </w:r>
      <w:proofErr w:type="gramEnd"/>
    </w:p>
    <w:p w14:paraId="1449A895" w14:textId="77777777" w:rsidR="006447C1" w:rsidRDefault="006447C1" w:rsidP="006447C1">
      <w:r>
        <w:t xml:space="preserve">    border-radius: 0.</w:t>
      </w:r>
      <w:proofErr w:type="gramStart"/>
      <w:r>
        <w:t>6em;</w:t>
      </w:r>
      <w:proofErr w:type="gramEnd"/>
    </w:p>
    <w:p w14:paraId="68D50C4E" w14:textId="77777777" w:rsidR="006447C1" w:rsidRDefault="006447C1" w:rsidP="006447C1">
      <w:r>
        <w:t xml:space="preserve">    margin-right: 0.</w:t>
      </w:r>
      <w:proofErr w:type="gramStart"/>
      <w:r>
        <w:t>4em;</w:t>
      </w:r>
      <w:proofErr w:type="gramEnd"/>
    </w:p>
    <w:p w14:paraId="504604AC" w14:textId="77777777" w:rsidR="006447C1" w:rsidRDefault="006447C1" w:rsidP="006447C1">
      <w:r>
        <w:t xml:space="preserve">    margin-left: </w:t>
      </w:r>
      <w:proofErr w:type="gramStart"/>
      <w:r>
        <w:t>0;</w:t>
      </w:r>
      <w:proofErr w:type="gramEnd"/>
    </w:p>
    <w:p w14:paraId="292E0963" w14:textId="77777777" w:rsidR="006447C1" w:rsidRDefault="006447C1" w:rsidP="006447C1">
      <w:r>
        <w:t>}</w:t>
      </w:r>
    </w:p>
    <w:p w14:paraId="662AD8B4" w14:textId="77777777" w:rsidR="006447C1" w:rsidRDefault="006447C1" w:rsidP="006447C1"/>
    <w:p w14:paraId="14C86502" w14:textId="77777777" w:rsidR="006447C1" w:rsidRDefault="006447C1" w:rsidP="006447C1">
      <w:r>
        <w:t>@media (</w:t>
      </w:r>
      <w:proofErr w:type="gramStart"/>
      <w:r>
        <w:t>max-width</w:t>
      </w:r>
      <w:proofErr w:type="gramEnd"/>
      <w:r>
        <w:t>: 600px) {</w:t>
      </w:r>
    </w:p>
    <w:p w14:paraId="66D7BB9E" w14:textId="77777777" w:rsidR="006447C1" w:rsidRDefault="006447C1" w:rsidP="006447C1">
      <w:r>
        <w:t xml:space="preserve">    #</w:t>
      </w:r>
      <w:proofErr w:type="gramStart"/>
      <w:r>
        <w:t>main-footer</w:t>
      </w:r>
      <w:proofErr w:type="gramEnd"/>
      <w:r>
        <w:t xml:space="preserve"> {</w:t>
      </w:r>
    </w:p>
    <w:p w14:paraId="7D457795" w14:textId="77777777" w:rsidR="006447C1" w:rsidRDefault="006447C1" w:rsidP="006447C1">
      <w:r>
        <w:t xml:space="preserve">        padding: 0.</w:t>
      </w:r>
      <w:proofErr w:type="gramStart"/>
      <w:r>
        <w:t>8em;</w:t>
      </w:r>
      <w:proofErr w:type="gramEnd"/>
      <w:r>
        <w:t xml:space="preserve"> </w:t>
      </w:r>
    </w:p>
    <w:p w14:paraId="6D099180" w14:textId="77777777" w:rsidR="006447C1" w:rsidRDefault="006447C1" w:rsidP="006447C1">
      <w:r>
        <w:tab/>
      </w:r>
      <w:r>
        <w:tab/>
        <w:t>font-size: 1.0em</w:t>
      </w:r>
    </w:p>
    <w:p w14:paraId="231FDDCD" w14:textId="77777777" w:rsidR="006447C1" w:rsidRDefault="006447C1" w:rsidP="006447C1">
      <w:r>
        <w:t xml:space="preserve">    }</w:t>
      </w:r>
    </w:p>
    <w:p w14:paraId="22D1ADA3" w14:textId="188CD685" w:rsidR="006B1F98" w:rsidRDefault="006447C1" w:rsidP="006447C1">
      <w:r>
        <w:t>}</w:t>
      </w:r>
    </w:p>
    <w:p w14:paraId="2AF21E52" w14:textId="756927DC" w:rsidR="006447C1" w:rsidRDefault="00D43E3E" w:rsidP="0065580E">
      <w:pPr>
        <w:pStyle w:val="Heading2"/>
      </w:pPr>
      <w:bookmarkStart w:id="43" w:name="_Toc156814613"/>
      <w:r>
        <w:t>Resources Page</w:t>
      </w:r>
      <w:bookmarkEnd w:id="43"/>
    </w:p>
    <w:p w14:paraId="51D50B63" w14:textId="77777777" w:rsidR="00D43E3E" w:rsidRDefault="00D43E3E" w:rsidP="00D43E3E">
      <w:r>
        <w:t>&lt;!DOCTYPE html&gt;</w:t>
      </w:r>
    </w:p>
    <w:p w14:paraId="7522B22C" w14:textId="77777777" w:rsidR="00D43E3E" w:rsidRDefault="00D43E3E" w:rsidP="00D43E3E">
      <w:r>
        <w:t>&lt;html lang="</w:t>
      </w:r>
      <w:proofErr w:type="spellStart"/>
      <w:r>
        <w:t>en</w:t>
      </w:r>
      <w:proofErr w:type="spellEnd"/>
      <w:r>
        <w:t>"&gt;</w:t>
      </w:r>
    </w:p>
    <w:p w14:paraId="4F1A40B0" w14:textId="77777777" w:rsidR="00D43E3E" w:rsidRDefault="00D43E3E" w:rsidP="00D43E3E">
      <w:r>
        <w:t>&lt;head&gt;</w:t>
      </w:r>
    </w:p>
    <w:p w14:paraId="3D307FC5" w14:textId="77777777" w:rsidR="00D43E3E" w:rsidRDefault="00D43E3E" w:rsidP="00D43E3E">
      <w:r>
        <w:t xml:space="preserve">    &lt;meta charset="UTF-8"&gt;</w:t>
      </w:r>
    </w:p>
    <w:p w14:paraId="08A28E9F" w14:textId="77777777" w:rsidR="00D43E3E" w:rsidRDefault="00D43E3E" w:rsidP="00D43E3E">
      <w:r>
        <w:t xml:space="preserve">    &lt;meta name="viewport" content="width=device-width, initial-scale=1.0"&gt;</w:t>
      </w:r>
    </w:p>
    <w:p w14:paraId="5F462C5F" w14:textId="77777777" w:rsidR="00D43E3E" w:rsidRDefault="00D43E3E" w:rsidP="00D43E3E">
      <w:r>
        <w:tab/>
        <w:t xml:space="preserve">&lt;meta name="keywords" content="regency, regency era dresses, regency period fashion, regency costume, historical fashion, </w:t>
      </w:r>
      <w:proofErr w:type="spellStart"/>
      <w:r>
        <w:t>mouseandthread</w:t>
      </w:r>
      <w:proofErr w:type="spellEnd"/>
      <w:r>
        <w:t>, regency art, regency collections, regency satire"&gt;</w:t>
      </w:r>
    </w:p>
    <w:p w14:paraId="222124B6" w14:textId="77777777" w:rsidR="00D43E3E" w:rsidRDefault="00D43E3E" w:rsidP="00D43E3E">
      <w:r>
        <w:t xml:space="preserve">    &lt;title&gt;Regency Resources&lt;/title&gt;</w:t>
      </w:r>
    </w:p>
    <w:p w14:paraId="6C8A18AE" w14:textId="77777777" w:rsidR="00D43E3E" w:rsidRDefault="00D43E3E" w:rsidP="00D43E3E">
      <w:r>
        <w:t xml:space="preserve">    &lt;link </w:t>
      </w:r>
      <w:proofErr w:type="spellStart"/>
      <w:r>
        <w:t>rel</w:t>
      </w:r>
      <w:proofErr w:type="spellEnd"/>
      <w:r>
        <w:t xml:space="preserve">="stylesheet" </w:t>
      </w:r>
      <w:proofErr w:type="spellStart"/>
      <w:r>
        <w:t>href</w:t>
      </w:r>
      <w:proofErr w:type="spellEnd"/>
      <w:r>
        <w:t>="Resources.css" /&gt;</w:t>
      </w:r>
    </w:p>
    <w:p w14:paraId="08E1BEC1" w14:textId="77777777" w:rsidR="00D43E3E" w:rsidRDefault="00D43E3E" w:rsidP="00D43E3E">
      <w:r>
        <w:t>&lt;/head&gt;</w:t>
      </w:r>
    </w:p>
    <w:p w14:paraId="575FA92F" w14:textId="77777777" w:rsidR="00D43E3E" w:rsidRDefault="00D43E3E" w:rsidP="00D43E3E">
      <w:r>
        <w:t>&lt;body&gt;</w:t>
      </w:r>
    </w:p>
    <w:p w14:paraId="0BEA5D53" w14:textId="77777777" w:rsidR="00D43E3E" w:rsidRDefault="00D43E3E" w:rsidP="00D43E3E"/>
    <w:p w14:paraId="390AE62F" w14:textId="77777777" w:rsidR="00D43E3E" w:rsidRDefault="00D43E3E" w:rsidP="00D43E3E">
      <w:r>
        <w:t>&lt;!-- Header - styled same on all pages except homepage --&gt;</w:t>
      </w:r>
    </w:p>
    <w:p w14:paraId="722D7948" w14:textId="77777777" w:rsidR="00D43E3E" w:rsidRDefault="00D43E3E" w:rsidP="00D43E3E">
      <w:r>
        <w:t>&lt;header id="</w:t>
      </w:r>
      <w:proofErr w:type="gramStart"/>
      <w:r>
        <w:t>main-header</w:t>
      </w:r>
      <w:proofErr w:type="gramEnd"/>
      <w:r>
        <w:t>"&gt;</w:t>
      </w:r>
    </w:p>
    <w:p w14:paraId="5592A1B0" w14:textId="77777777" w:rsidR="00D43E3E" w:rsidRDefault="00D43E3E" w:rsidP="00D43E3E">
      <w:r>
        <w:t xml:space="preserve">    &lt;div class="container"&gt;</w:t>
      </w:r>
    </w:p>
    <w:p w14:paraId="7551B161" w14:textId="77777777" w:rsidR="00D43E3E" w:rsidRDefault="00D43E3E" w:rsidP="00D43E3E">
      <w:r>
        <w:lastRenderedPageBreak/>
        <w:t xml:space="preserve">        &lt;h1&gt;Regency Resources&lt;/h1&gt;</w:t>
      </w:r>
    </w:p>
    <w:p w14:paraId="5A0ECB46" w14:textId="77777777" w:rsidR="00D43E3E" w:rsidRDefault="00D43E3E" w:rsidP="00D43E3E">
      <w:r>
        <w:t xml:space="preserve">    &lt;/div&gt;</w:t>
      </w:r>
    </w:p>
    <w:p w14:paraId="04993225" w14:textId="77777777" w:rsidR="00D43E3E" w:rsidRDefault="00D43E3E" w:rsidP="00D43E3E">
      <w:r>
        <w:t>&lt;/header&gt;</w:t>
      </w:r>
    </w:p>
    <w:p w14:paraId="042576A2" w14:textId="77777777" w:rsidR="00D43E3E" w:rsidRDefault="00D43E3E" w:rsidP="00D43E3E"/>
    <w:p w14:paraId="2C44D961" w14:textId="77777777" w:rsidR="00D43E3E" w:rsidRDefault="00D43E3E" w:rsidP="00D43E3E">
      <w:r>
        <w:t>&lt;!-- Navbar - same on all pages --&gt;</w:t>
      </w:r>
    </w:p>
    <w:p w14:paraId="68541E60" w14:textId="77777777" w:rsidR="00D43E3E" w:rsidRDefault="00D43E3E" w:rsidP="00D43E3E">
      <w:r>
        <w:t xml:space="preserve">    &lt;nav id="navbar"&gt;</w:t>
      </w:r>
    </w:p>
    <w:p w14:paraId="7E1E354B" w14:textId="77777777" w:rsidR="00D43E3E" w:rsidRDefault="00D43E3E" w:rsidP="00D43E3E">
      <w:r>
        <w:t xml:space="preserve">        &lt;div class="container"&gt;</w:t>
      </w:r>
    </w:p>
    <w:p w14:paraId="67EF7814" w14:textId="77777777" w:rsidR="00D43E3E" w:rsidRDefault="00D43E3E" w:rsidP="00D43E3E">
      <w:r>
        <w:t xml:space="preserve">        &lt;</w:t>
      </w:r>
      <w:proofErr w:type="spellStart"/>
      <w:r>
        <w:t>ul</w:t>
      </w:r>
      <w:proofErr w:type="spellEnd"/>
      <w:r>
        <w:t>&gt;</w:t>
      </w:r>
    </w:p>
    <w:p w14:paraId="68DE7E97" w14:textId="77777777" w:rsidR="00D43E3E" w:rsidRDefault="00D43E3E" w:rsidP="00D43E3E">
      <w:r>
        <w:t xml:space="preserve">            &lt;li&gt;&lt;</w:t>
      </w:r>
      <w:proofErr w:type="spellStart"/>
      <w:r>
        <w:t>img</w:t>
      </w:r>
      <w:proofErr w:type="spellEnd"/>
      <w:r>
        <w:t xml:space="preserve"> </w:t>
      </w:r>
      <w:proofErr w:type="spellStart"/>
      <w:r>
        <w:t>src</w:t>
      </w:r>
      <w:proofErr w:type="spellEnd"/>
      <w:r>
        <w:t>="./Images/CoralMouseandThread.png" alt="Icon Image of Mouse with text Mouse and Thread" class="icon"&gt;&lt;/li&gt;</w:t>
      </w:r>
    </w:p>
    <w:p w14:paraId="3AAB5334" w14:textId="77777777" w:rsidR="00D43E3E" w:rsidRDefault="00D43E3E" w:rsidP="00D43E3E">
      <w:r>
        <w:t xml:space="preserve">            &lt;li&gt;&lt;a </w:t>
      </w:r>
      <w:proofErr w:type="spellStart"/>
      <w:r>
        <w:t>href</w:t>
      </w:r>
      <w:proofErr w:type="spellEnd"/>
      <w:r>
        <w:t>="Home.html"&gt;Home&lt;/a&gt;&lt;/li&gt;</w:t>
      </w:r>
    </w:p>
    <w:p w14:paraId="59A3BE64" w14:textId="77777777" w:rsidR="00D43E3E" w:rsidRDefault="00D43E3E" w:rsidP="00D43E3E">
      <w:r>
        <w:t xml:space="preserve">            &lt;li&gt;&lt;a </w:t>
      </w:r>
      <w:proofErr w:type="spellStart"/>
      <w:r>
        <w:t>href</w:t>
      </w:r>
      <w:proofErr w:type="spellEnd"/>
      <w:r>
        <w:t>="Exploring.html"&gt;Exploring&lt;/a&gt;&lt;/li&gt;</w:t>
      </w:r>
    </w:p>
    <w:p w14:paraId="79CBED9F" w14:textId="77777777" w:rsidR="00D43E3E" w:rsidRDefault="00D43E3E" w:rsidP="00D43E3E">
      <w:r>
        <w:t xml:space="preserve">            &lt;li&gt;&lt;a </w:t>
      </w:r>
      <w:proofErr w:type="spellStart"/>
      <w:r>
        <w:t>href</w:t>
      </w:r>
      <w:proofErr w:type="spellEnd"/>
      <w:r>
        <w:t>="Resources.html"&gt;Resources&lt;/a&gt;&lt;/li&gt;</w:t>
      </w:r>
    </w:p>
    <w:p w14:paraId="1F67F12A" w14:textId="77777777" w:rsidR="00D43E3E" w:rsidRDefault="00D43E3E" w:rsidP="00D43E3E">
      <w:r>
        <w:t xml:space="preserve">            &lt;li&gt;&lt;a </w:t>
      </w:r>
      <w:proofErr w:type="spellStart"/>
      <w:r>
        <w:t>href</w:t>
      </w:r>
      <w:proofErr w:type="spellEnd"/>
      <w:r>
        <w:t>="Costumes.html"&gt;Costumes&lt;/a&gt;&lt;/li&gt;</w:t>
      </w:r>
    </w:p>
    <w:p w14:paraId="719B8A3B" w14:textId="77777777" w:rsidR="00D43E3E" w:rsidRDefault="00D43E3E" w:rsidP="00D43E3E">
      <w:r>
        <w:t xml:space="preserve">            &lt;li&gt;&lt;a </w:t>
      </w:r>
      <w:proofErr w:type="spellStart"/>
      <w:r>
        <w:t>href</w:t>
      </w:r>
      <w:proofErr w:type="spellEnd"/>
      <w:r>
        <w:t>="Sewing.html"&gt;Sewing&lt;/a&gt;&lt;/li&gt;</w:t>
      </w:r>
    </w:p>
    <w:p w14:paraId="7712FF8D" w14:textId="77777777" w:rsidR="00D43E3E" w:rsidRDefault="00D43E3E" w:rsidP="00D43E3E">
      <w:r>
        <w:t xml:space="preserve">            &lt;li&gt;&lt;a </w:t>
      </w:r>
      <w:proofErr w:type="spellStart"/>
      <w:r>
        <w:t>href</w:t>
      </w:r>
      <w:proofErr w:type="spellEnd"/>
      <w:r>
        <w:t>="WhereNext.html"&gt;Where Next&lt;/a&gt;&lt;/li&gt;</w:t>
      </w:r>
    </w:p>
    <w:p w14:paraId="2EE2C9D2" w14:textId="77777777" w:rsidR="00D43E3E" w:rsidRDefault="00D43E3E" w:rsidP="00D43E3E">
      <w:r>
        <w:t xml:space="preserve">        &lt;/</w:t>
      </w:r>
      <w:proofErr w:type="spellStart"/>
      <w:r>
        <w:t>ul</w:t>
      </w:r>
      <w:proofErr w:type="spellEnd"/>
      <w:r>
        <w:t>&gt;</w:t>
      </w:r>
    </w:p>
    <w:p w14:paraId="4D655208" w14:textId="77777777" w:rsidR="00D43E3E" w:rsidRDefault="00D43E3E" w:rsidP="00D43E3E">
      <w:r>
        <w:t xml:space="preserve">    &lt;/div&gt;</w:t>
      </w:r>
    </w:p>
    <w:p w14:paraId="4308E774" w14:textId="77777777" w:rsidR="00D43E3E" w:rsidRDefault="00D43E3E" w:rsidP="00D43E3E">
      <w:r>
        <w:t xml:space="preserve">    &lt;/nav&gt;</w:t>
      </w:r>
    </w:p>
    <w:p w14:paraId="47A43238" w14:textId="77777777" w:rsidR="00D43E3E" w:rsidRDefault="00D43E3E" w:rsidP="00D43E3E"/>
    <w:p w14:paraId="01276976" w14:textId="77777777" w:rsidR="00D43E3E" w:rsidRDefault="00D43E3E" w:rsidP="00D43E3E">
      <w:r>
        <w:t>&lt;!-- Carousel (Fashion Plates) --&gt;</w:t>
      </w:r>
    </w:p>
    <w:p w14:paraId="6005828C" w14:textId="77777777" w:rsidR="00D43E3E" w:rsidRDefault="00D43E3E" w:rsidP="00D43E3E">
      <w:r>
        <w:t xml:space="preserve">    &lt;div class="logos"&gt;</w:t>
      </w:r>
    </w:p>
    <w:p w14:paraId="4E6E14EB" w14:textId="77777777" w:rsidR="00D43E3E" w:rsidRDefault="00D43E3E" w:rsidP="00D43E3E">
      <w:r>
        <w:tab/>
        <w:t>&lt;div class="logos-slide"&gt;</w:t>
      </w:r>
    </w:p>
    <w:p w14:paraId="70255B6D" w14:textId="77777777" w:rsidR="00D43E3E" w:rsidRDefault="00D43E3E" w:rsidP="00D43E3E">
      <w:r>
        <w:tab/>
      </w:r>
      <w:r>
        <w:tab/>
      </w:r>
      <w:r>
        <w:tab/>
        <w:t>&lt;!-- carousel content currently saved in images folder within the main folder--&gt;</w:t>
      </w:r>
    </w:p>
    <w:p w14:paraId="64315F8E"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="./Images/Fashionplate1.png" alt="Regency Fashion Plate 1" /&gt;</w:t>
      </w:r>
    </w:p>
    <w:p w14:paraId="552BA745"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="./Images/Fashionplate2.png" alt="Regency Fashion Plate 2" /&gt;</w:t>
      </w:r>
    </w:p>
    <w:p w14:paraId="06BCF65C"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="./Images/Fashionplate3.png" alt="Regency Fashion Plate 3" /&gt;</w:t>
      </w:r>
    </w:p>
    <w:p w14:paraId="1A43D74E" w14:textId="77777777" w:rsidR="00D43E3E" w:rsidRDefault="00D43E3E" w:rsidP="00D43E3E">
      <w:r>
        <w:lastRenderedPageBreak/>
        <w:tab/>
      </w:r>
      <w:r>
        <w:tab/>
      </w:r>
      <w:r>
        <w:tab/>
        <w:t>&lt;</w:t>
      </w:r>
      <w:proofErr w:type="spellStart"/>
      <w:r>
        <w:t>img</w:t>
      </w:r>
      <w:proofErr w:type="spellEnd"/>
      <w:r>
        <w:t xml:space="preserve"> </w:t>
      </w:r>
      <w:proofErr w:type="spellStart"/>
      <w:r>
        <w:t>src</w:t>
      </w:r>
      <w:proofErr w:type="spellEnd"/>
      <w:r>
        <w:t>="./Images/Fashionplate4.png" alt="Regency Fashion Plate 4" /&gt;</w:t>
      </w:r>
    </w:p>
    <w:p w14:paraId="37A7816F"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="./Images/Fashionplate5.png" alt="Regency Fashion Plate 5" /&gt;</w:t>
      </w:r>
    </w:p>
    <w:p w14:paraId="301D5EB6"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="./Images/Fashionplate6.png" alt="Regency Fashion Plate 6" /&gt;</w:t>
      </w:r>
    </w:p>
    <w:p w14:paraId="71C7285B"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="./Images/Fashionplate7.png" alt="Regency Fashion Plate 7" /&gt;</w:t>
      </w:r>
    </w:p>
    <w:p w14:paraId="00642CC4"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="./Images/Fashionplate8.png" alt="Regency Fashion Plate 8" /&gt;</w:t>
      </w:r>
    </w:p>
    <w:p w14:paraId="1E15F881"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="./Images/Fashionplate9.png" alt="Regency Fashion Plate 9" /&gt;</w:t>
      </w:r>
    </w:p>
    <w:p w14:paraId="4BEB212A"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="./Images/Fashionplate10.png" alt="Regency Fashion Plate 10" /&gt;</w:t>
      </w:r>
    </w:p>
    <w:p w14:paraId="1664283E"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="./Images/Fashionplate11.png" alt="Regency Fashion Plate 11" /&gt;</w:t>
      </w:r>
    </w:p>
    <w:p w14:paraId="1B68A027"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="./Images/Fashionplate12.png" alt="Regency Fashion Plate 12" /&gt;</w:t>
      </w:r>
    </w:p>
    <w:p w14:paraId="17D4B28A" w14:textId="77777777" w:rsidR="00D43E3E" w:rsidRDefault="00D43E3E" w:rsidP="00D43E3E">
      <w:r>
        <w:tab/>
        <w:t>&lt;/div&gt;</w:t>
      </w:r>
      <w:r>
        <w:tab/>
      </w:r>
    </w:p>
    <w:p w14:paraId="55D21EB7" w14:textId="77777777" w:rsidR="00D43E3E" w:rsidRDefault="00D43E3E" w:rsidP="00D43E3E">
      <w:r>
        <w:tab/>
        <w:t>&lt;div class="logos-slide"&gt;</w:t>
      </w:r>
    </w:p>
    <w:p w14:paraId="78F1305D"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="./Images/Fashionplate1.png" alt="Regency Fashion Plate 1" /&gt;</w:t>
      </w:r>
    </w:p>
    <w:p w14:paraId="57D9507A"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="./Images/Fashionplate2.png" alt="Regency Fashion Plate 2" /&gt;</w:t>
      </w:r>
    </w:p>
    <w:p w14:paraId="46F1395A"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="./Images/Fashionplate3.png" alt="Regency Fashion Plate 3" /&gt;</w:t>
      </w:r>
    </w:p>
    <w:p w14:paraId="2F321427"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="./Images/Fashionplate4.png" alt="Regency Fashion Plate 4" /&gt;</w:t>
      </w:r>
    </w:p>
    <w:p w14:paraId="2F3BE992"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="./Images/Fashionplate5.png" alt="Regency Fashion Plate 5" /&gt;</w:t>
      </w:r>
    </w:p>
    <w:p w14:paraId="287C51DE"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="./Images/Fashionplate6.png" alt="Regency Fashion Plate 6" /&gt;</w:t>
      </w:r>
    </w:p>
    <w:p w14:paraId="445D8498"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="./Images/Fashionplate7.png" alt="Regency Fashion Plate 7" /&gt;</w:t>
      </w:r>
    </w:p>
    <w:p w14:paraId="52B497FB" w14:textId="77777777" w:rsidR="00D43E3E" w:rsidRDefault="00D43E3E" w:rsidP="00D43E3E">
      <w:r>
        <w:lastRenderedPageBreak/>
        <w:tab/>
      </w:r>
      <w:r>
        <w:tab/>
      </w:r>
      <w:r>
        <w:tab/>
        <w:t>&lt;</w:t>
      </w:r>
      <w:proofErr w:type="spellStart"/>
      <w:r>
        <w:t>img</w:t>
      </w:r>
      <w:proofErr w:type="spellEnd"/>
      <w:r>
        <w:t xml:space="preserve"> </w:t>
      </w:r>
      <w:proofErr w:type="spellStart"/>
      <w:r>
        <w:t>src</w:t>
      </w:r>
      <w:proofErr w:type="spellEnd"/>
      <w:r>
        <w:t>="./Images/Fashionplate8.png" alt="Regency Fashion Plate 8" /&gt;</w:t>
      </w:r>
    </w:p>
    <w:p w14:paraId="75374D13"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="./Images/Fashionplate9.png" alt="Regency Fashion Plate 9" /&gt;</w:t>
      </w:r>
    </w:p>
    <w:p w14:paraId="6594CA63"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="./Images/Fashionplate10.png" alt="Regency Fashion Plate 10" /&gt;</w:t>
      </w:r>
    </w:p>
    <w:p w14:paraId="182514CE"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="./Images/Fashionplate11.png" alt="Regency Fashion Plate 11" /&gt;</w:t>
      </w:r>
    </w:p>
    <w:p w14:paraId="619BD855" w14:textId="77777777" w:rsidR="00D43E3E" w:rsidRDefault="00D43E3E" w:rsidP="00D43E3E">
      <w:r>
        <w:tab/>
      </w:r>
      <w:r>
        <w:tab/>
      </w:r>
      <w:r>
        <w:tab/>
        <w:t>&lt;</w:t>
      </w:r>
      <w:proofErr w:type="spellStart"/>
      <w:r>
        <w:t>img</w:t>
      </w:r>
      <w:proofErr w:type="spellEnd"/>
      <w:r>
        <w:t xml:space="preserve"> </w:t>
      </w:r>
      <w:proofErr w:type="spellStart"/>
      <w:r>
        <w:t>src</w:t>
      </w:r>
      <w:proofErr w:type="spellEnd"/>
      <w:r>
        <w:t>="./Images/Fashionplate12.png" alt="Regency Fashion Plate 12" /&gt;</w:t>
      </w:r>
    </w:p>
    <w:p w14:paraId="32C7293E" w14:textId="77777777" w:rsidR="00D43E3E" w:rsidRDefault="00D43E3E" w:rsidP="00D43E3E">
      <w:r>
        <w:t xml:space="preserve">    &lt;/div&gt;</w:t>
      </w:r>
    </w:p>
    <w:p w14:paraId="1D860CBD" w14:textId="77777777" w:rsidR="00D43E3E" w:rsidRDefault="00D43E3E" w:rsidP="00D43E3E">
      <w:r>
        <w:t>&lt;/div&gt;</w:t>
      </w:r>
    </w:p>
    <w:p w14:paraId="3AA360A3" w14:textId="77777777" w:rsidR="00D43E3E" w:rsidRDefault="00D43E3E" w:rsidP="00D43E3E"/>
    <w:p w14:paraId="28BF2CFA" w14:textId="77777777" w:rsidR="00D43E3E" w:rsidRDefault="00D43E3E" w:rsidP="00D43E3E"/>
    <w:p w14:paraId="492D2B8A" w14:textId="77777777" w:rsidR="00D43E3E" w:rsidRDefault="00D43E3E" w:rsidP="00D43E3E">
      <w:r>
        <w:t>&lt;!-- Middle Section --&gt;</w:t>
      </w:r>
    </w:p>
    <w:p w14:paraId="64EC3A3A" w14:textId="77777777" w:rsidR="00D43E3E" w:rsidRDefault="00D43E3E" w:rsidP="00D43E3E">
      <w:r>
        <w:t>&lt;section class="middle-section"&gt;</w:t>
      </w:r>
    </w:p>
    <w:p w14:paraId="5582AEE4" w14:textId="77777777" w:rsidR="00D43E3E" w:rsidRDefault="00D43E3E" w:rsidP="00D43E3E">
      <w:r>
        <w:t xml:space="preserve">    &lt;div class="container"&gt;</w:t>
      </w:r>
    </w:p>
    <w:p w14:paraId="117C4948" w14:textId="77777777" w:rsidR="00D43E3E" w:rsidRDefault="00D43E3E" w:rsidP="00D43E3E">
      <w:r>
        <w:t xml:space="preserve">        &lt;div class="</w:t>
      </w:r>
      <w:proofErr w:type="gramStart"/>
      <w:r>
        <w:t>main-content</w:t>
      </w:r>
      <w:proofErr w:type="gramEnd"/>
      <w:r>
        <w:t>"&gt;</w:t>
      </w:r>
    </w:p>
    <w:p w14:paraId="68140A93" w14:textId="77777777" w:rsidR="00D43E3E" w:rsidRDefault="00D43E3E" w:rsidP="00D43E3E">
      <w:r>
        <w:tab/>
      </w:r>
      <w:r>
        <w:tab/>
      </w:r>
    </w:p>
    <w:p w14:paraId="63E684D0" w14:textId="77777777" w:rsidR="00D43E3E" w:rsidRDefault="00D43E3E" w:rsidP="00D43E3E">
      <w:r>
        <w:tab/>
      </w:r>
      <w:r>
        <w:tab/>
        <w:t>&lt;div class="</w:t>
      </w:r>
      <w:proofErr w:type="spellStart"/>
      <w:r>
        <w:t>textgrouptop</w:t>
      </w:r>
      <w:proofErr w:type="spellEnd"/>
      <w:r>
        <w:t>"&gt;</w:t>
      </w:r>
    </w:p>
    <w:p w14:paraId="1D82107B" w14:textId="77777777" w:rsidR="00D43E3E" w:rsidRDefault="00D43E3E" w:rsidP="00D43E3E">
      <w:r>
        <w:t xml:space="preserve">            &lt;h1&gt;Finding Historical Resources&lt;/h1&gt;</w:t>
      </w:r>
    </w:p>
    <w:p w14:paraId="21BF0E42" w14:textId="77777777" w:rsidR="00D43E3E" w:rsidRDefault="00D43E3E" w:rsidP="00D43E3E">
      <w:r>
        <w:t xml:space="preserve">            &lt;p&gt;</w:t>
      </w:r>
    </w:p>
    <w:p w14:paraId="3992D012" w14:textId="77777777" w:rsidR="00D43E3E" w:rsidRDefault="00D43E3E" w:rsidP="00D43E3E">
      <w:r>
        <w:t xml:space="preserve">                Gingerbread chocolate bar oat cake sweet roll gummies halvah. Powder </w:t>
      </w:r>
      <w:proofErr w:type="spellStart"/>
      <w:r>
        <w:t>danish</w:t>
      </w:r>
      <w:proofErr w:type="spellEnd"/>
      <w:r>
        <w:t xml:space="preserve"> apple pie </w:t>
      </w:r>
      <w:proofErr w:type="gramStart"/>
      <w:r>
        <w:t>jelly beans</w:t>
      </w:r>
      <w:proofErr w:type="gramEnd"/>
      <w:r>
        <w:t xml:space="preserve"> marshmallow jelly beans dessert tiramisu sweet. Liquorice sugar plum tiramisu </w:t>
      </w:r>
      <w:proofErr w:type="spellStart"/>
      <w:r>
        <w:t>chupa</w:t>
      </w:r>
      <w:proofErr w:type="spellEnd"/>
      <w:r>
        <w:t xml:space="preserve"> </w:t>
      </w:r>
      <w:proofErr w:type="spellStart"/>
      <w:r>
        <w:t>chups</w:t>
      </w:r>
      <w:proofErr w:type="spellEnd"/>
      <w:r>
        <w:t xml:space="preserve"> gingerbread carrot cake.</w:t>
      </w:r>
    </w:p>
    <w:p w14:paraId="50451110" w14:textId="77777777" w:rsidR="00D43E3E" w:rsidRDefault="00D43E3E" w:rsidP="00D43E3E">
      <w:r>
        <w:t xml:space="preserve">            &lt;/p&gt; </w:t>
      </w:r>
    </w:p>
    <w:p w14:paraId="04AC7A71" w14:textId="77777777" w:rsidR="00D43E3E" w:rsidRDefault="00D43E3E" w:rsidP="00D43E3E">
      <w:r>
        <w:tab/>
      </w:r>
      <w:r>
        <w:tab/>
      </w:r>
      <w:r>
        <w:tab/>
        <w:t>&lt;p&gt;</w:t>
      </w:r>
    </w:p>
    <w:p w14:paraId="67E1FC8B" w14:textId="77777777" w:rsidR="00D43E3E" w:rsidRDefault="00D43E3E" w:rsidP="00D43E3E">
      <w:r>
        <w:tab/>
      </w:r>
      <w:r>
        <w:tab/>
      </w:r>
      <w:r>
        <w:tab/>
        <w:t>Powder muffin chocolate pastry croissant ice cream marshmallow cookie brownie. Chocolate bonbon gummi bears jelly-o caramels. Sweet roll pudding marzipan lollipop donut powder sweet ice cream</w:t>
      </w:r>
    </w:p>
    <w:p w14:paraId="63A242E0" w14:textId="77777777" w:rsidR="00D43E3E" w:rsidRDefault="00D43E3E" w:rsidP="00D43E3E">
      <w:r>
        <w:tab/>
      </w:r>
      <w:r>
        <w:tab/>
      </w:r>
      <w:r>
        <w:tab/>
        <w:t>&lt;/p&gt;</w:t>
      </w:r>
    </w:p>
    <w:p w14:paraId="62EC782B" w14:textId="77777777" w:rsidR="00D43E3E" w:rsidRDefault="00D43E3E" w:rsidP="00D43E3E">
      <w:r>
        <w:tab/>
      </w:r>
      <w:r>
        <w:tab/>
      </w:r>
      <w:r>
        <w:tab/>
      </w:r>
    </w:p>
    <w:p w14:paraId="24CAFFEF" w14:textId="77777777" w:rsidR="00D43E3E" w:rsidRDefault="00D43E3E" w:rsidP="00D43E3E">
      <w:r>
        <w:lastRenderedPageBreak/>
        <w:tab/>
      </w:r>
      <w:r>
        <w:tab/>
      </w:r>
      <w:r>
        <w:tab/>
        <w:t>&lt;/div&gt;</w:t>
      </w:r>
    </w:p>
    <w:p w14:paraId="1AC94666" w14:textId="77777777" w:rsidR="00D43E3E" w:rsidRDefault="00D43E3E" w:rsidP="00D43E3E">
      <w:r>
        <w:tab/>
      </w:r>
      <w:r>
        <w:tab/>
      </w:r>
      <w:r>
        <w:tab/>
      </w:r>
    </w:p>
    <w:p w14:paraId="369E70FA" w14:textId="77777777" w:rsidR="00D43E3E" w:rsidRDefault="00D43E3E" w:rsidP="00D43E3E">
      <w:r>
        <w:tab/>
      </w:r>
      <w:r>
        <w:tab/>
      </w:r>
      <w:r>
        <w:tab/>
      </w:r>
    </w:p>
    <w:p w14:paraId="7760E9F4" w14:textId="77777777" w:rsidR="00D43E3E" w:rsidRDefault="00D43E3E" w:rsidP="00D43E3E">
      <w:r>
        <w:t>&lt;div class="textgroup1"&gt;</w:t>
      </w:r>
    </w:p>
    <w:p w14:paraId="5BFC2C40" w14:textId="77777777" w:rsidR="00D43E3E" w:rsidRDefault="00D43E3E" w:rsidP="00D43E3E">
      <w:r>
        <w:t xml:space="preserve">            &lt;h2&gt; Art: The Regency Selfie &lt;/h2&gt;</w:t>
      </w:r>
    </w:p>
    <w:p w14:paraId="743A81C4" w14:textId="77777777" w:rsidR="00D43E3E" w:rsidRDefault="00D43E3E" w:rsidP="00D43E3E">
      <w:r>
        <w:t xml:space="preserve">            &lt;</w:t>
      </w:r>
      <w:proofErr w:type="spellStart"/>
      <w:r>
        <w:t>img</w:t>
      </w:r>
      <w:proofErr w:type="spellEnd"/>
      <w:r>
        <w:t xml:space="preserve"> </w:t>
      </w:r>
      <w:proofErr w:type="spellStart"/>
      <w:r>
        <w:t>src</w:t>
      </w:r>
      <w:proofErr w:type="spellEnd"/>
      <w:r>
        <w:t xml:space="preserve">="./Images/RegecyPainting.jpg" alt="Regency portrait of lady showing the </w:t>
      </w:r>
      <w:proofErr w:type="spellStart"/>
      <w:r>
        <w:t>underbust</w:t>
      </w:r>
      <w:proofErr w:type="spellEnd"/>
      <w:r>
        <w:t xml:space="preserve"> fitting of empire line dress" class="align-</w:t>
      </w:r>
      <w:proofErr w:type="spellStart"/>
      <w:r>
        <w:t>right</w:t>
      </w:r>
      <w:proofErr w:type="spellEnd"/>
      <w:r>
        <w:t>" /&gt;</w:t>
      </w:r>
    </w:p>
    <w:p w14:paraId="03913956" w14:textId="77777777" w:rsidR="00D43E3E" w:rsidRDefault="00D43E3E" w:rsidP="00D43E3E">
      <w:r>
        <w:t xml:space="preserve">              &lt;p&gt;</w:t>
      </w:r>
    </w:p>
    <w:p w14:paraId="755158E7" w14:textId="77777777" w:rsidR="00D43E3E" w:rsidRDefault="00D43E3E" w:rsidP="00D43E3E">
      <w:r>
        <w:t xml:space="preserve">                Cake sweet roll liquorice biscuit lemon drops bonbon ice cream. Jelly-o fruitcake chocolate donut cupcake. Powder croissant gummies cupcake sugar plum soufflé bear claw oat cake.</w:t>
      </w:r>
    </w:p>
    <w:p w14:paraId="4CCC8CC1" w14:textId="77777777" w:rsidR="00D43E3E" w:rsidRDefault="00D43E3E" w:rsidP="00D43E3E">
      <w:r>
        <w:t xml:space="preserve">            &lt;/p&gt;</w:t>
      </w:r>
    </w:p>
    <w:p w14:paraId="5E40A53F" w14:textId="77777777" w:rsidR="00D43E3E" w:rsidRDefault="00D43E3E" w:rsidP="00D43E3E">
      <w:r>
        <w:t xml:space="preserve">            &lt;p&gt;</w:t>
      </w:r>
    </w:p>
    <w:p w14:paraId="7110599F" w14:textId="77777777" w:rsidR="00D43E3E" w:rsidRDefault="00D43E3E" w:rsidP="00D43E3E">
      <w:r>
        <w:t xml:space="preserve">                Pastry icing bear claw jujubes topping </w:t>
      </w:r>
      <w:proofErr w:type="spellStart"/>
      <w:r>
        <w:t>danish</w:t>
      </w:r>
      <w:proofErr w:type="spellEnd"/>
      <w:r>
        <w:t xml:space="preserve"> jelly-o biscuit. </w:t>
      </w:r>
      <w:proofErr w:type="spellStart"/>
      <w:r>
        <w:t>Tootsie</w:t>
      </w:r>
      <w:proofErr w:type="spellEnd"/>
      <w:r>
        <w:t xml:space="preserve"> roll pudding powder topping </w:t>
      </w:r>
      <w:proofErr w:type="spellStart"/>
      <w:r>
        <w:t>chupa</w:t>
      </w:r>
      <w:proofErr w:type="spellEnd"/>
      <w:r>
        <w:t xml:space="preserve"> </w:t>
      </w:r>
      <w:proofErr w:type="spellStart"/>
      <w:r>
        <w:t>chups</w:t>
      </w:r>
      <w:proofErr w:type="spellEnd"/>
      <w:r>
        <w:t xml:space="preserve"> jujubes icing cotton candy. Powder sesame snaps shortbread marshmallow jelly carrot cake pudding biscuit carrot cake. Sesame snaps gummies ice cream topping marzipan sweet roll.</w:t>
      </w:r>
    </w:p>
    <w:p w14:paraId="1B4B0CA5" w14:textId="77777777" w:rsidR="00D43E3E" w:rsidRDefault="00D43E3E" w:rsidP="00D43E3E">
      <w:r>
        <w:t xml:space="preserve">            &lt;/p&gt;</w:t>
      </w:r>
    </w:p>
    <w:p w14:paraId="2930CE5D" w14:textId="77777777" w:rsidR="00D43E3E" w:rsidRDefault="00D43E3E" w:rsidP="00D43E3E">
      <w:r>
        <w:tab/>
      </w:r>
      <w:r>
        <w:tab/>
      </w:r>
      <w:r>
        <w:tab/>
        <w:t>&lt;p&gt;</w:t>
      </w:r>
    </w:p>
    <w:p w14:paraId="50699702" w14:textId="77777777" w:rsidR="00D43E3E" w:rsidRDefault="00D43E3E" w:rsidP="00D43E3E">
      <w:r>
        <w:t xml:space="preserve">                Cake sweet roll liquorice biscuit lemon drops bonbon ice cream. Jelly-o fruitcake chocolate donut cupcake. Powder croissant gummies cupcake sugar plum soufflé bear claw oat cake.</w:t>
      </w:r>
    </w:p>
    <w:p w14:paraId="7DD2FDAA" w14:textId="77777777" w:rsidR="00D43E3E" w:rsidRDefault="00D43E3E" w:rsidP="00D43E3E">
      <w:r>
        <w:t xml:space="preserve">            &lt;/p&gt;</w:t>
      </w:r>
    </w:p>
    <w:p w14:paraId="225A7013" w14:textId="77777777" w:rsidR="00D43E3E" w:rsidRDefault="00D43E3E" w:rsidP="00D43E3E">
      <w:r>
        <w:tab/>
      </w:r>
      <w:r>
        <w:tab/>
      </w:r>
      <w:r>
        <w:tab/>
        <w:t>&lt;/div&gt;</w:t>
      </w:r>
    </w:p>
    <w:p w14:paraId="028A5290" w14:textId="77777777" w:rsidR="00D43E3E" w:rsidRDefault="00D43E3E" w:rsidP="00D43E3E">
      <w:r>
        <w:tab/>
      </w:r>
      <w:r>
        <w:tab/>
      </w:r>
      <w:r>
        <w:tab/>
      </w:r>
    </w:p>
    <w:p w14:paraId="0F8E00A2" w14:textId="77777777" w:rsidR="00D43E3E" w:rsidRDefault="00D43E3E" w:rsidP="00D43E3E">
      <w:r>
        <w:tab/>
      </w:r>
      <w:r>
        <w:tab/>
      </w:r>
      <w:r>
        <w:tab/>
      </w:r>
    </w:p>
    <w:p w14:paraId="55BB01AC" w14:textId="77777777" w:rsidR="00D43E3E" w:rsidRDefault="00D43E3E" w:rsidP="00D43E3E">
      <w:r>
        <w:t>&lt;div class="textgroup2"&gt;</w:t>
      </w:r>
    </w:p>
    <w:p w14:paraId="023C0485" w14:textId="77777777" w:rsidR="00D43E3E" w:rsidRDefault="00D43E3E" w:rsidP="00D43E3E">
      <w:r>
        <w:t xml:space="preserve">            &lt;h2&gt; Clothing: Fashion Archives &lt;/h2&gt;</w:t>
      </w:r>
    </w:p>
    <w:p w14:paraId="53861E68" w14:textId="77777777" w:rsidR="00D43E3E" w:rsidRDefault="00D43E3E" w:rsidP="00D43E3E">
      <w:r>
        <w:t xml:space="preserve">            &lt;</w:t>
      </w:r>
      <w:proofErr w:type="spellStart"/>
      <w:r>
        <w:t>img</w:t>
      </w:r>
      <w:proofErr w:type="spellEnd"/>
      <w:r>
        <w:t xml:space="preserve"> </w:t>
      </w:r>
      <w:proofErr w:type="spellStart"/>
      <w:r>
        <w:t>src</w:t>
      </w:r>
      <w:proofErr w:type="spellEnd"/>
      <w:r>
        <w:t>="./Images/HistoricalDress.jpg" alt="A mannequin wearing a Regency empire line dress and jacket" class="align-left" /&gt;</w:t>
      </w:r>
    </w:p>
    <w:p w14:paraId="5B496F8C" w14:textId="77777777" w:rsidR="00D43E3E" w:rsidRDefault="00D43E3E" w:rsidP="00D43E3E">
      <w:r>
        <w:t xml:space="preserve">            &lt;p class="paragraph-group"&gt;</w:t>
      </w:r>
    </w:p>
    <w:p w14:paraId="2B4930B1" w14:textId="77777777" w:rsidR="00D43E3E" w:rsidRDefault="00D43E3E" w:rsidP="00D43E3E">
      <w:r>
        <w:tab/>
      </w:r>
      <w:r>
        <w:tab/>
      </w:r>
      <w:r>
        <w:tab/>
        <w:t>&lt;p&gt;</w:t>
      </w:r>
    </w:p>
    <w:p w14:paraId="31DDC02E" w14:textId="77777777" w:rsidR="00D43E3E" w:rsidRDefault="00D43E3E" w:rsidP="00D43E3E">
      <w:r>
        <w:lastRenderedPageBreak/>
        <w:t xml:space="preserve">                Cotton candy apple pie dessert toffee chocolate cake </w:t>
      </w:r>
      <w:proofErr w:type="spellStart"/>
      <w:r>
        <w:t>chupa</w:t>
      </w:r>
      <w:proofErr w:type="spellEnd"/>
      <w:r>
        <w:t xml:space="preserve"> </w:t>
      </w:r>
      <w:proofErr w:type="spellStart"/>
      <w:r>
        <w:t>chups</w:t>
      </w:r>
      <w:proofErr w:type="spellEnd"/>
      <w:r>
        <w:t xml:space="preserve"> </w:t>
      </w:r>
      <w:proofErr w:type="spellStart"/>
      <w:r>
        <w:t>tootsie</w:t>
      </w:r>
      <w:proofErr w:type="spellEnd"/>
      <w:r>
        <w:t xml:space="preserve"> roll jelly-o. Cake muffin fruitcake tiramisu chocolate donut pastry. Oat cake sweet roll cupcake bonbon </w:t>
      </w:r>
      <w:proofErr w:type="spellStart"/>
      <w:r>
        <w:t>chupa</w:t>
      </w:r>
      <w:proofErr w:type="spellEnd"/>
      <w:r>
        <w:t xml:space="preserve"> </w:t>
      </w:r>
      <w:proofErr w:type="spellStart"/>
      <w:r>
        <w:t>chups</w:t>
      </w:r>
      <w:proofErr w:type="spellEnd"/>
      <w:r>
        <w:t xml:space="preserve"> sesame snaps lollipop gingerbread.</w:t>
      </w:r>
    </w:p>
    <w:p w14:paraId="2322824C" w14:textId="77777777" w:rsidR="00D43E3E" w:rsidRDefault="00D43E3E" w:rsidP="00D43E3E">
      <w:r>
        <w:t xml:space="preserve">            &lt;/p&gt;</w:t>
      </w:r>
    </w:p>
    <w:p w14:paraId="7DED726D" w14:textId="77777777" w:rsidR="00D43E3E" w:rsidRDefault="00D43E3E" w:rsidP="00D43E3E">
      <w:r>
        <w:tab/>
      </w:r>
      <w:r>
        <w:tab/>
      </w:r>
      <w:r>
        <w:tab/>
        <w:t>&lt;p&gt;</w:t>
      </w:r>
    </w:p>
    <w:p w14:paraId="194BB11E" w14:textId="77777777" w:rsidR="00D43E3E" w:rsidRDefault="00D43E3E" w:rsidP="00D43E3E">
      <w:r>
        <w:t xml:space="preserve">                </w:t>
      </w:r>
      <w:proofErr w:type="gramStart"/>
      <w:r>
        <w:t>Jelly beans</w:t>
      </w:r>
      <w:proofErr w:type="gramEnd"/>
      <w:r>
        <w:t xml:space="preserve"> </w:t>
      </w:r>
      <w:proofErr w:type="spellStart"/>
      <w:r>
        <w:t>tootsie</w:t>
      </w:r>
      <w:proofErr w:type="spellEnd"/>
      <w:r>
        <w:t xml:space="preserve"> roll candy canes pie marzipan candy icing. Soufflé jelly gingerbread candy caramels </w:t>
      </w:r>
      <w:proofErr w:type="spellStart"/>
      <w:r>
        <w:t>danish</w:t>
      </w:r>
      <w:proofErr w:type="spellEnd"/>
      <w:r>
        <w:t xml:space="preserve"> dessert. Muffin cake biscuit gummies jelly cotton candy topping croissant jujubes. Bonbon pie marzipan pudding </w:t>
      </w:r>
      <w:proofErr w:type="spellStart"/>
      <w:r>
        <w:t>chupa</w:t>
      </w:r>
      <w:proofErr w:type="spellEnd"/>
      <w:r>
        <w:t xml:space="preserve"> </w:t>
      </w:r>
      <w:proofErr w:type="spellStart"/>
      <w:r>
        <w:t>chups</w:t>
      </w:r>
      <w:proofErr w:type="spellEnd"/>
      <w:r>
        <w:t xml:space="preserve"> </w:t>
      </w:r>
      <w:proofErr w:type="spellStart"/>
      <w:r>
        <w:t>chupa</w:t>
      </w:r>
      <w:proofErr w:type="spellEnd"/>
      <w:r>
        <w:t xml:space="preserve"> </w:t>
      </w:r>
      <w:proofErr w:type="spellStart"/>
      <w:r>
        <w:t>chups</w:t>
      </w:r>
      <w:proofErr w:type="spellEnd"/>
      <w:r>
        <w:t xml:space="preserve"> gummies tart.</w:t>
      </w:r>
    </w:p>
    <w:p w14:paraId="07D68692" w14:textId="77777777" w:rsidR="00D43E3E" w:rsidRDefault="00D43E3E" w:rsidP="00D43E3E">
      <w:r>
        <w:t xml:space="preserve">            &lt;/p&gt;</w:t>
      </w:r>
    </w:p>
    <w:p w14:paraId="4BF54B22" w14:textId="77777777" w:rsidR="00D43E3E" w:rsidRDefault="00D43E3E" w:rsidP="00D43E3E">
      <w:r>
        <w:tab/>
      </w:r>
      <w:r>
        <w:tab/>
      </w:r>
      <w:r>
        <w:tab/>
      </w:r>
    </w:p>
    <w:p w14:paraId="1C5024C1" w14:textId="77777777" w:rsidR="00D43E3E" w:rsidRDefault="00D43E3E" w:rsidP="00D43E3E">
      <w:r>
        <w:tab/>
      </w:r>
      <w:r>
        <w:tab/>
      </w:r>
      <w:r>
        <w:tab/>
      </w:r>
    </w:p>
    <w:p w14:paraId="499ECBF1" w14:textId="77777777" w:rsidR="00D43E3E" w:rsidRDefault="00D43E3E" w:rsidP="00D43E3E">
      <w:r>
        <w:tab/>
      </w:r>
      <w:r>
        <w:tab/>
      </w:r>
      <w:r>
        <w:tab/>
        <w:t>&lt;/p&gt;</w:t>
      </w:r>
    </w:p>
    <w:p w14:paraId="6C02AF7E" w14:textId="77777777" w:rsidR="00D43E3E" w:rsidRDefault="00D43E3E" w:rsidP="00D43E3E">
      <w:r>
        <w:t>&lt;/div&gt;</w:t>
      </w:r>
    </w:p>
    <w:p w14:paraId="3E1377E6" w14:textId="77777777" w:rsidR="00D43E3E" w:rsidRDefault="00D43E3E" w:rsidP="00D43E3E">
      <w:r>
        <w:tab/>
      </w:r>
      <w:r>
        <w:tab/>
      </w:r>
      <w:r>
        <w:tab/>
      </w:r>
    </w:p>
    <w:p w14:paraId="0BEB879A" w14:textId="77777777" w:rsidR="00D43E3E" w:rsidRDefault="00D43E3E" w:rsidP="00D43E3E">
      <w:r>
        <w:tab/>
      </w:r>
      <w:r>
        <w:tab/>
      </w:r>
      <w:r>
        <w:tab/>
      </w:r>
    </w:p>
    <w:p w14:paraId="65BDD8A3" w14:textId="77777777" w:rsidR="00D43E3E" w:rsidRDefault="00D43E3E" w:rsidP="00D43E3E">
      <w:r>
        <w:tab/>
      </w:r>
      <w:r>
        <w:tab/>
      </w:r>
      <w:r>
        <w:tab/>
        <w:t>&lt;div class="</w:t>
      </w:r>
      <w:proofErr w:type="spellStart"/>
      <w:r>
        <w:t>textgroup</w:t>
      </w:r>
      <w:proofErr w:type="spellEnd"/>
      <w:r>
        <w:t>"&gt;</w:t>
      </w:r>
    </w:p>
    <w:p w14:paraId="3F2CE02C" w14:textId="77777777" w:rsidR="00D43E3E" w:rsidRDefault="00D43E3E" w:rsidP="00D43E3E">
      <w:r>
        <w:t xml:space="preserve">            &lt;h2&gt; Fashion Prints: The source of its day &lt;/h2&gt;</w:t>
      </w:r>
    </w:p>
    <w:p w14:paraId="37A0D499" w14:textId="77777777" w:rsidR="00D43E3E" w:rsidRDefault="00D43E3E" w:rsidP="00D43E3E">
      <w:r>
        <w:t xml:space="preserve">            &lt;</w:t>
      </w:r>
      <w:proofErr w:type="spellStart"/>
      <w:r>
        <w:t>img</w:t>
      </w:r>
      <w:proofErr w:type="spellEnd"/>
      <w:r>
        <w:t xml:space="preserve"> </w:t>
      </w:r>
      <w:proofErr w:type="spellStart"/>
      <w:r>
        <w:t>src</w:t>
      </w:r>
      <w:proofErr w:type="spellEnd"/>
      <w:r>
        <w:t>="./Images/Fashionplate5.jpg" alt="Fashion print showing lady in grey Regency empire line evening dress" class="align-</w:t>
      </w:r>
      <w:proofErr w:type="spellStart"/>
      <w:r>
        <w:t>right</w:t>
      </w:r>
      <w:proofErr w:type="spellEnd"/>
      <w:r>
        <w:t>" /&gt;</w:t>
      </w:r>
    </w:p>
    <w:p w14:paraId="3008B88A" w14:textId="77777777" w:rsidR="00D43E3E" w:rsidRDefault="00D43E3E" w:rsidP="00D43E3E">
      <w:r>
        <w:t xml:space="preserve">            &lt;p class="paragraph-group"&gt;</w:t>
      </w:r>
    </w:p>
    <w:p w14:paraId="599C607F" w14:textId="77777777" w:rsidR="00D43E3E" w:rsidRDefault="00D43E3E" w:rsidP="00D43E3E">
      <w:r>
        <w:t xml:space="preserve">                Caramels icing cotton candy donut sugar plum pastry gingerbread. Shortbread marshmallow brownie oat cake lollipop carrot cake macaroon liquorice. Carrot cake jelly caramels croissant lollipop candy canes tart. Cheesecake marzipan liquorice brownie pie caramels marshmallow sweet roll marzipan.</w:t>
      </w:r>
    </w:p>
    <w:p w14:paraId="5F2EC439" w14:textId="77777777" w:rsidR="00D43E3E" w:rsidRDefault="00D43E3E" w:rsidP="00D43E3E">
      <w:r>
        <w:t xml:space="preserve">            &lt;/p&gt;</w:t>
      </w:r>
    </w:p>
    <w:p w14:paraId="202AA19D" w14:textId="77777777" w:rsidR="00D43E3E" w:rsidRDefault="00D43E3E" w:rsidP="00D43E3E">
      <w:r>
        <w:t xml:space="preserve">            &lt;p&gt;</w:t>
      </w:r>
    </w:p>
    <w:p w14:paraId="1E86D4E3" w14:textId="77777777" w:rsidR="00D43E3E" w:rsidRDefault="00D43E3E" w:rsidP="00D43E3E">
      <w:r>
        <w:t xml:space="preserve">                Sesame snaps candy canes apple pie wafer </w:t>
      </w:r>
      <w:proofErr w:type="spellStart"/>
      <w:r>
        <w:t>danish</w:t>
      </w:r>
      <w:proofErr w:type="spellEnd"/>
      <w:r>
        <w:t xml:space="preserve"> croissant gingerbread macaroon. Bonbon cupcake pastry </w:t>
      </w:r>
      <w:proofErr w:type="gramStart"/>
      <w:r>
        <w:t>jelly beans</w:t>
      </w:r>
      <w:proofErr w:type="gramEnd"/>
      <w:r>
        <w:t xml:space="preserve"> pastry. Pastry apple pie macaroon cake wafer candy apple pie. Liquorice gummi bears sweet topping sugar plum biscuit.</w:t>
      </w:r>
    </w:p>
    <w:p w14:paraId="35A1BB91" w14:textId="77777777" w:rsidR="00D43E3E" w:rsidRDefault="00D43E3E" w:rsidP="00D43E3E">
      <w:r>
        <w:t xml:space="preserve">            &lt;/p&gt;</w:t>
      </w:r>
    </w:p>
    <w:p w14:paraId="18A57EDF" w14:textId="77777777" w:rsidR="00D43E3E" w:rsidRDefault="00D43E3E" w:rsidP="00D43E3E">
      <w:r>
        <w:t xml:space="preserve">        &lt;/div&gt;</w:t>
      </w:r>
    </w:p>
    <w:p w14:paraId="2000F8A5" w14:textId="77777777" w:rsidR="00D43E3E" w:rsidRDefault="00D43E3E" w:rsidP="00D43E3E">
      <w:r>
        <w:tab/>
      </w:r>
      <w:r>
        <w:tab/>
        <w:t>&lt;/div&gt;</w:t>
      </w:r>
    </w:p>
    <w:p w14:paraId="604F9E4B" w14:textId="77777777" w:rsidR="00D43E3E" w:rsidRDefault="00D43E3E" w:rsidP="00D43E3E">
      <w:r>
        <w:tab/>
      </w:r>
      <w:r>
        <w:tab/>
      </w:r>
    </w:p>
    <w:p w14:paraId="6978809B" w14:textId="77777777" w:rsidR="00D43E3E" w:rsidRDefault="00D43E3E" w:rsidP="00D43E3E">
      <w:r>
        <w:lastRenderedPageBreak/>
        <w:tab/>
      </w:r>
      <w:r>
        <w:tab/>
      </w:r>
    </w:p>
    <w:p w14:paraId="4EEAA096" w14:textId="77777777" w:rsidR="00D43E3E" w:rsidRDefault="00D43E3E" w:rsidP="00D43E3E">
      <w:r>
        <w:t xml:space="preserve">        &lt;!-- Side box in the middle section of the page --&gt;</w:t>
      </w:r>
    </w:p>
    <w:p w14:paraId="1A1F7203" w14:textId="77777777" w:rsidR="00D43E3E" w:rsidRDefault="00D43E3E" w:rsidP="00D43E3E">
      <w:r>
        <w:t xml:space="preserve">        &lt;aside class="sidebar"&gt;</w:t>
      </w:r>
    </w:p>
    <w:p w14:paraId="4365968F" w14:textId="77777777" w:rsidR="00D43E3E" w:rsidRDefault="00D43E3E" w:rsidP="00D43E3E">
      <w:r>
        <w:t xml:space="preserve">            &lt;div class="background-image"&gt;&lt;/div&gt;</w:t>
      </w:r>
    </w:p>
    <w:p w14:paraId="2B4DD201" w14:textId="77777777" w:rsidR="00D43E3E" w:rsidRDefault="00D43E3E" w:rsidP="00D43E3E">
      <w:r>
        <w:t xml:space="preserve">            &lt;div class="sidebar-content"&gt;</w:t>
      </w:r>
    </w:p>
    <w:p w14:paraId="637E32F9" w14:textId="77777777" w:rsidR="00D43E3E" w:rsidRDefault="00D43E3E" w:rsidP="00D43E3E">
      <w:r>
        <w:t xml:space="preserve">                &lt;h3&gt;Understanding historical resources&lt;/h3&gt;</w:t>
      </w:r>
    </w:p>
    <w:p w14:paraId="7B7666A6" w14:textId="77777777" w:rsidR="00D43E3E" w:rsidRDefault="00D43E3E" w:rsidP="00D43E3E">
      <w:r>
        <w:t xml:space="preserve">                &lt;p&gt;</w:t>
      </w:r>
    </w:p>
    <w:p w14:paraId="084CF99A" w14:textId="77777777" w:rsidR="00D43E3E" w:rsidRDefault="00D43E3E" w:rsidP="00D43E3E">
      <w:r>
        <w:t xml:space="preserve">                    Tart macaroon pudding cake jelly-o sweet jelly biscuit. Shortbread biscuit liquorice </w:t>
      </w:r>
      <w:proofErr w:type="spellStart"/>
      <w:r>
        <w:t>dragée</w:t>
      </w:r>
      <w:proofErr w:type="spellEnd"/>
      <w:r>
        <w:t xml:space="preserve"> lemon drops cake</w:t>
      </w:r>
    </w:p>
    <w:p w14:paraId="0C102FD6" w14:textId="77777777" w:rsidR="00D43E3E" w:rsidRDefault="00D43E3E" w:rsidP="00D43E3E">
      <w:r>
        <w:t xml:space="preserve">                    chocolate </w:t>
      </w:r>
      <w:proofErr w:type="gramStart"/>
      <w:r>
        <w:t>jelly beans</w:t>
      </w:r>
      <w:proofErr w:type="gramEnd"/>
      <w:r>
        <w:t>. Pudding apple pie lollipop jujubes carrot cake lemon drops sugar plum liquorice.</w:t>
      </w:r>
    </w:p>
    <w:p w14:paraId="6407E2A2" w14:textId="77777777" w:rsidR="00D43E3E" w:rsidRDefault="00D43E3E" w:rsidP="00D43E3E">
      <w:r>
        <w:t xml:space="preserve">                    Sesame snaps gummies sugar plum cookie brownie gummi bears.</w:t>
      </w:r>
    </w:p>
    <w:p w14:paraId="1D8E3C0B" w14:textId="77777777" w:rsidR="00D43E3E" w:rsidRDefault="00D43E3E" w:rsidP="00D43E3E">
      <w:r>
        <w:t xml:space="preserve">                &lt;/p&gt;</w:t>
      </w:r>
    </w:p>
    <w:p w14:paraId="74A227A4" w14:textId="77777777" w:rsidR="00D43E3E" w:rsidRDefault="00D43E3E" w:rsidP="00D43E3E">
      <w:r>
        <w:t xml:space="preserve">                &lt;p&gt;</w:t>
      </w:r>
    </w:p>
    <w:p w14:paraId="0BD7C0E2" w14:textId="77777777" w:rsidR="00D43E3E" w:rsidRDefault="00D43E3E" w:rsidP="00D43E3E">
      <w:r>
        <w:t xml:space="preserve">                    Cheesecake gummi bears bonbon cupcake carrot cake ice cream chocolate bar lollipop </w:t>
      </w:r>
      <w:proofErr w:type="spellStart"/>
      <w:r>
        <w:t>chupa</w:t>
      </w:r>
      <w:proofErr w:type="spellEnd"/>
      <w:r>
        <w:t xml:space="preserve"> </w:t>
      </w:r>
      <w:proofErr w:type="spellStart"/>
      <w:r>
        <w:t>chups</w:t>
      </w:r>
      <w:proofErr w:type="spellEnd"/>
      <w:r>
        <w:t>. Bear claw</w:t>
      </w:r>
    </w:p>
    <w:p w14:paraId="6F0F4CC8" w14:textId="77777777" w:rsidR="00D43E3E" w:rsidRDefault="00D43E3E" w:rsidP="00D43E3E">
      <w:r>
        <w:t xml:space="preserve">                    cheesecake bear claw </w:t>
      </w:r>
      <w:proofErr w:type="spellStart"/>
      <w:r>
        <w:t>danish</w:t>
      </w:r>
      <w:proofErr w:type="spellEnd"/>
      <w:r>
        <w:t xml:space="preserve"> apple pie gingerbread bear claw. Shortbread </w:t>
      </w:r>
      <w:proofErr w:type="spellStart"/>
      <w:r>
        <w:t>dragée</w:t>
      </w:r>
      <w:proofErr w:type="spellEnd"/>
      <w:r>
        <w:t xml:space="preserve"> wafer tiramisu muffin fruitcake.</w:t>
      </w:r>
    </w:p>
    <w:p w14:paraId="390174B7" w14:textId="77777777" w:rsidR="00D43E3E" w:rsidRDefault="00D43E3E" w:rsidP="00D43E3E">
      <w:r>
        <w:t xml:space="preserve">                    Macaroon apple pie jujubes tiramisu carrot cake.</w:t>
      </w:r>
    </w:p>
    <w:p w14:paraId="07E7653A" w14:textId="77777777" w:rsidR="00D43E3E" w:rsidRDefault="00D43E3E" w:rsidP="00D43E3E">
      <w:r>
        <w:t xml:space="preserve">                &lt;/p&gt;</w:t>
      </w:r>
    </w:p>
    <w:p w14:paraId="53232641" w14:textId="77777777" w:rsidR="00D43E3E" w:rsidRDefault="00D43E3E" w:rsidP="00D43E3E"/>
    <w:p w14:paraId="067F70B2" w14:textId="77777777" w:rsidR="00D43E3E" w:rsidRDefault="00D43E3E" w:rsidP="00D43E3E">
      <w:r>
        <w:t xml:space="preserve">                &lt;</w:t>
      </w:r>
      <w:proofErr w:type="spellStart"/>
      <w:r>
        <w:t>img</w:t>
      </w:r>
      <w:proofErr w:type="spellEnd"/>
      <w:r>
        <w:t xml:space="preserve"> </w:t>
      </w:r>
      <w:proofErr w:type="spellStart"/>
      <w:r>
        <w:t>src</w:t>
      </w:r>
      <w:proofErr w:type="spellEnd"/>
      <w:r>
        <w:t>="./Images/Gracesinhighwind.jpg" alt="Satire drawing of Regency dresses" class="</w:t>
      </w:r>
      <w:proofErr w:type="spellStart"/>
      <w:r>
        <w:t>ImageInsert</w:t>
      </w:r>
      <w:proofErr w:type="spellEnd"/>
      <w:r>
        <w:t>"&gt;</w:t>
      </w:r>
    </w:p>
    <w:p w14:paraId="62131169" w14:textId="77777777" w:rsidR="00D43E3E" w:rsidRDefault="00D43E3E" w:rsidP="00D43E3E">
      <w:r>
        <w:t xml:space="preserve">            &lt;/div&gt;</w:t>
      </w:r>
    </w:p>
    <w:p w14:paraId="108FE48E" w14:textId="77777777" w:rsidR="00D43E3E" w:rsidRDefault="00D43E3E" w:rsidP="00D43E3E">
      <w:r>
        <w:t xml:space="preserve">        &lt;/aside&gt;</w:t>
      </w:r>
    </w:p>
    <w:p w14:paraId="7B3FD547" w14:textId="77777777" w:rsidR="00D43E3E" w:rsidRDefault="00D43E3E" w:rsidP="00D43E3E">
      <w:r>
        <w:tab/>
      </w:r>
      <w:r>
        <w:tab/>
        <w:t>&lt;/div&gt;</w:t>
      </w:r>
    </w:p>
    <w:p w14:paraId="5AE5FFC0" w14:textId="77777777" w:rsidR="00D43E3E" w:rsidRDefault="00D43E3E" w:rsidP="00D43E3E">
      <w:r>
        <w:t xml:space="preserve">    </w:t>
      </w:r>
    </w:p>
    <w:p w14:paraId="44914570" w14:textId="77777777" w:rsidR="00D43E3E" w:rsidRDefault="00D43E3E" w:rsidP="00D43E3E">
      <w:r>
        <w:t>&lt;/section&gt;</w:t>
      </w:r>
    </w:p>
    <w:p w14:paraId="1421A79E" w14:textId="77777777" w:rsidR="00D43E3E" w:rsidRDefault="00D43E3E" w:rsidP="00D43E3E"/>
    <w:p w14:paraId="6A280846" w14:textId="77777777" w:rsidR="00D43E3E" w:rsidRDefault="00D43E3E" w:rsidP="00D43E3E"/>
    <w:p w14:paraId="1CD26842" w14:textId="77777777" w:rsidR="00D43E3E" w:rsidRDefault="00D43E3E" w:rsidP="00D43E3E">
      <w:r>
        <w:t xml:space="preserve">  &lt;!-- Footer style used on all pages --&gt;</w:t>
      </w:r>
    </w:p>
    <w:p w14:paraId="4EF664FF" w14:textId="77777777" w:rsidR="00D43E3E" w:rsidRDefault="00D43E3E" w:rsidP="00D43E3E">
      <w:r>
        <w:lastRenderedPageBreak/>
        <w:t>&lt;footer id="</w:t>
      </w:r>
      <w:proofErr w:type="gramStart"/>
      <w:r>
        <w:t>main-footer</w:t>
      </w:r>
      <w:proofErr w:type="gramEnd"/>
      <w:r>
        <w:t>"&gt;</w:t>
      </w:r>
    </w:p>
    <w:p w14:paraId="5D8D6D3E" w14:textId="77777777" w:rsidR="00D43E3E" w:rsidRDefault="00D43E3E" w:rsidP="00D43E3E">
      <w:r>
        <w:t xml:space="preserve">    &lt;div class="container"&gt;</w:t>
      </w:r>
    </w:p>
    <w:p w14:paraId="15A4BEDD" w14:textId="77777777" w:rsidR="00D43E3E" w:rsidRDefault="00D43E3E" w:rsidP="00D43E3E">
      <w:r>
        <w:t xml:space="preserve">        &lt;</w:t>
      </w:r>
      <w:proofErr w:type="spellStart"/>
      <w:r>
        <w:t>img</w:t>
      </w:r>
      <w:proofErr w:type="spellEnd"/>
      <w:r>
        <w:t xml:space="preserve"> </w:t>
      </w:r>
      <w:proofErr w:type="spellStart"/>
      <w:r>
        <w:t>src</w:t>
      </w:r>
      <w:proofErr w:type="spellEnd"/>
      <w:r>
        <w:t>="./Images/CoralMouseandThread.png" alt="Icon Image of Mouse with text Mouse and Thread" class="icon"&gt;</w:t>
      </w:r>
    </w:p>
    <w:p w14:paraId="6C3AE7DE" w14:textId="77777777" w:rsidR="00D43E3E" w:rsidRDefault="00D43E3E" w:rsidP="00D43E3E">
      <w:r>
        <w:t xml:space="preserve">        &lt;div class="footer-text"&gt;</w:t>
      </w:r>
    </w:p>
    <w:p w14:paraId="2ADE29B5" w14:textId="77777777" w:rsidR="00D43E3E" w:rsidRDefault="00D43E3E" w:rsidP="00D43E3E">
      <w:r>
        <w:t xml:space="preserve">            &lt;p&gt; Site Design by Mouse and Thread &lt;/p&gt;</w:t>
      </w:r>
    </w:p>
    <w:p w14:paraId="27F2DA8C" w14:textId="77777777" w:rsidR="00D43E3E" w:rsidRDefault="00D43E3E" w:rsidP="00D43E3E">
      <w:r>
        <w:t xml:space="preserve">            &lt;p&gt; More Mouse and Thread adventures coming soon! &lt;/p&gt;</w:t>
      </w:r>
    </w:p>
    <w:p w14:paraId="2AB705E0" w14:textId="77777777" w:rsidR="00D43E3E" w:rsidRDefault="00D43E3E" w:rsidP="00D43E3E">
      <w:r>
        <w:t xml:space="preserve">        &lt;/div&gt;</w:t>
      </w:r>
    </w:p>
    <w:p w14:paraId="4A69341F" w14:textId="77777777" w:rsidR="00D43E3E" w:rsidRDefault="00D43E3E" w:rsidP="00D43E3E">
      <w:r>
        <w:t xml:space="preserve">    &lt;/div&gt;</w:t>
      </w:r>
    </w:p>
    <w:p w14:paraId="4101699F" w14:textId="77777777" w:rsidR="00D43E3E" w:rsidRDefault="00D43E3E" w:rsidP="00D43E3E">
      <w:r>
        <w:t>&lt;/footer&gt;</w:t>
      </w:r>
    </w:p>
    <w:p w14:paraId="6E3DC2DD" w14:textId="77777777" w:rsidR="00D43E3E" w:rsidRDefault="00D43E3E" w:rsidP="00D43E3E"/>
    <w:p w14:paraId="52698AC6" w14:textId="77777777" w:rsidR="00D43E3E" w:rsidRDefault="00D43E3E" w:rsidP="00D43E3E"/>
    <w:p w14:paraId="35FDBCC0" w14:textId="77777777" w:rsidR="00D43E3E" w:rsidRDefault="00D43E3E" w:rsidP="00D43E3E">
      <w:r>
        <w:t>&lt;/body&gt;</w:t>
      </w:r>
    </w:p>
    <w:p w14:paraId="623EDE06" w14:textId="77777777" w:rsidR="00D43E3E" w:rsidRDefault="00D43E3E" w:rsidP="00D43E3E"/>
    <w:p w14:paraId="37039EFA" w14:textId="20D888F0" w:rsidR="00D43E3E" w:rsidRDefault="00D43E3E" w:rsidP="00D43E3E">
      <w:r>
        <w:t>&lt;/html&gt;</w:t>
      </w:r>
    </w:p>
    <w:p w14:paraId="365FAC18" w14:textId="77777777" w:rsidR="00D43E3E" w:rsidRDefault="00D43E3E" w:rsidP="00D43E3E"/>
    <w:p w14:paraId="0D4D9F99" w14:textId="77777777" w:rsidR="009C4624" w:rsidRDefault="009C4624" w:rsidP="009C4624">
      <w:r>
        <w:t>/* Body of the page main/default style */</w:t>
      </w:r>
    </w:p>
    <w:p w14:paraId="75F05824" w14:textId="77777777" w:rsidR="009C4624" w:rsidRDefault="009C4624" w:rsidP="009C4624">
      <w:r>
        <w:t>body {</w:t>
      </w:r>
    </w:p>
    <w:p w14:paraId="207259B0" w14:textId="77777777" w:rsidR="009C4624" w:rsidRDefault="009C4624" w:rsidP="009C4624">
      <w:r>
        <w:t xml:space="preserve">    background-</w:t>
      </w:r>
      <w:proofErr w:type="spellStart"/>
      <w:r>
        <w:t>color</w:t>
      </w:r>
      <w:proofErr w:type="spellEnd"/>
      <w:r>
        <w:t>: #</w:t>
      </w:r>
      <w:proofErr w:type="gramStart"/>
      <w:r>
        <w:t>8FBC8F;</w:t>
      </w:r>
      <w:proofErr w:type="gramEnd"/>
    </w:p>
    <w:p w14:paraId="5DE76B1C" w14:textId="77777777" w:rsidR="009C4624" w:rsidRDefault="009C4624" w:rsidP="009C4624">
      <w:r>
        <w:t xml:space="preserve">    font-family: "Calisto MT", "Bookman Old Style", sans-</w:t>
      </w:r>
      <w:proofErr w:type="gramStart"/>
      <w:r>
        <w:t>serif;</w:t>
      </w:r>
      <w:proofErr w:type="gramEnd"/>
    </w:p>
    <w:p w14:paraId="1204F787" w14:textId="77777777" w:rsidR="009C4624" w:rsidRDefault="009C4624" w:rsidP="009C4624">
      <w:r>
        <w:t xml:space="preserve">    font-size: 1.</w:t>
      </w:r>
      <w:proofErr w:type="gramStart"/>
      <w:r>
        <w:t>2vw;</w:t>
      </w:r>
      <w:proofErr w:type="gramEnd"/>
    </w:p>
    <w:p w14:paraId="6398AE2A" w14:textId="77777777" w:rsidR="009C4624" w:rsidRDefault="009C4624" w:rsidP="009C4624">
      <w:r>
        <w:t xml:space="preserve">    font-weight: </w:t>
      </w:r>
      <w:proofErr w:type="gramStart"/>
      <w:r>
        <w:t>bold;</w:t>
      </w:r>
      <w:proofErr w:type="gramEnd"/>
    </w:p>
    <w:p w14:paraId="735E5CF8" w14:textId="77777777" w:rsidR="009C4624" w:rsidRDefault="009C4624" w:rsidP="009C4624">
      <w:r>
        <w:t xml:space="preserve">    line-height: 1.</w:t>
      </w:r>
      <w:proofErr w:type="gramStart"/>
      <w:r>
        <w:t>4em;</w:t>
      </w:r>
      <w:proofErr w:type="gramEnd"/>
    </w:p>
    <w:p w14:paraId="06217C86" w14:textId="77777777" w:rsidR="009C4624" w:rsidRDefault="009C4624" w:rsidP="009C4624">
      <w:r>
        <w:t xml:space="preserve">    margin: </w:t>
      </w:r>
      <w:proofErr w:type="gramStart"/>
      <w:r>
        <w:t>0;</w:t>
      </w:r>
      <w:proofErr w:type="gramEnd"/>
    </w:p>
    <w:p w14:paraId="4DB2DFD8" w14:textId="77777777" w:rsidR="009C4624" w:rsidRDefault="009C4624" w:rsidP="009C4624">
      <w:r>
        <w:t>}</w:t>
      </w:r>
    </w:p>
    <w:p w14:paraId="62424007" w14:textId="77777777" w:rsidR="009C4624" w:rsidRDefault="009C4624" w:rsidP="009C4624"/>
    <w:p w14:paraId="229F2F3A" w14:textId="77777777" w:rsidR="009C4624" w:rsidRDefault="009C4624" w:rsidP="009C4624"/>
    <w:p w14:paraId="4FE38003" w14:textId="77777777" w:rsidR="009C4624" w:rsidRDefault="009C4624" w:rsidP="009C4624">
      <w:r>
        <w:t>/* Header style with image same on all pages except homepage */</w:t>
      </w:r>
    </w:p>
    <w:p w14:paraId="65B2D8EA" w14:textId="77777777" w:rsidR="009C4624" w:rsidRDefault="009C4624" w:rsidP="009C4624">
      <w:r>
        <w:t>#</w:t>
      </w:r>
      <w:proofErr w:type="gramStart"/>
      <w:r>
        <w:t>main-header</w:t>
      </w:r>
      <w:proofErr w:type="gramEnd"/>
      <w:r>
        <w:t xml:space="preserve"> {</w:t>
      </w:r>
    </w:p>
    <w:p w14:paraId="19388371" w14:textId="77777777" w:rsidR="009C4624" w:rsidRDefault="009C4624" w:rsidP="009C4624">
      <w:r>
        <w:lastRenderedPageBreak/>
        <w:t xml:space="preserve">    background: </w:t>
      </w:r>
      <w:proofErr w:type="spellStart"/>
      <w:r>
        <w:t>url</w:t>
      </w:r>
      <w:proofErr w:type="spellEnd"/>
      <w:r>
        <w:t>('./Images/1812 Regency Needlework Pattern 3 March.png'</w:t>
      </w:r>
      <w:proofErr w:type="gramStart"/>
      <w:r>
        <w:t>);</w:t>
      </w:r>
      <w:proofErr w:type="gramEnd"/>
    </w:p>
    <w:p w14:paraId="28175840" w14:textId="77777777" w:rsidR="009C4624" w:rsidRDefault="009C4624" w:rsidP="009C4624">
      <w:r>
        <w:t xml:space="preserve">    background-size: 12.</w:t>
      </w:r>
      <w:proofErr w:type="gramStart"/>
      <w:r>
        <w:t>0em;</w:t>
      </w:r>
      <w:proofErr w:type="gramEnd"/>
    </w:p>
    <w:p w14:paraId="22A14CB1" w14:textId="77777777" w:rsidR="009C4624" w:rsidRDefault="009C4624" w:rsidP="009C4624">
      <w:r>
        <w:t xml:space="preserve">    </w:t>
      </w:r>
      <w:proofErr w:type="spellStart"/>
      <w:r>
        <w:t>color</w:t>
      </w:r>
      <w:proofErr w:type="spellEnd"/>
      <w:r>
        <w:t xml:space="preserve">: </w:t>
      </w:r>
      <w:proofErr w:type="gramStart"/>
      <w:r>
        <w:t>black;</w:t>
      </w:r>
      <w:proofErr w:type="gramEnd"/>
    </w:p>
    <w:p w14:paraId="2107FA0B" w14:textId="77777777" w:rsidR="009C4624" w:rsidRDefault="009C4624" w:rsidP="009C4624">
      <w:r>
        <w:t xml:space="preserve">    text-shadow: 2px </w:t>
      </w:r>
      <w:proofErr w:type="spellStart"/>
      <w:r>
        <w:t>2px</w:t>
      </w:r>
      <w:proofErr w:type="spellEnd"/>
      <w:r>
        <w:t xml:space="preserve"> 6px #</w:t>
      </w:r>
      <w:proofErr w:type="gramStart"/>
      <w:r>
        <w:t>8FBC8F;</w:t>
      </w:r>
      <w:proofErr w:type="gramEnd"/>
    </w:p>
    <w:p w14:paraId="4A10465F" w14:textId="77777777" w:rsidR="009C4624" w:rsidRDefault="009C4624" w:rsidP="009C4624">
      <w:r>
        <w:t xml:space="preserve">    padding: 1vh </w:t>
      </w:r>
      <w:proofErr w:type="gramStart"/>
      <w:r>
        <w:t>5%;</w:t>
      </w:r>
      <w:proofErr w:type="gramEnd"/>
    </w:p>
    <w:p w14:paraId="6D688433" w14:textId="77777777" w:rsidR="009C4624" w:rsidRDefault="009C4624" w:rsidP="009C4624">
      <w:r>
        <w:t xml:space="preserve">    line-height: 0.</w:t>
      </w:r>
      <w:proofErr w:type="gramStart"/>
      <w:r>
        <w:t>7em;</w:t>
      </w:r>
      <w:proofErr w:type="gramEnd"/>
    </w:p>
    <w:p w14:paraId="5DA482A0" w14:textId="77777777" w:rsidR="009C4624" w:rsidRDefault="009C4624" w:rsidP="009C4624">
      <w:r>
        <w:t xml:space="preserve">    font-size: 1.</w:t>
      </w:r>
      <w:proofErr w:type="gramStart"/>
      <w:r>
        <w:t>4em;</w:t>
      </w:r>
      <w:proofErr w:type="gramEnd"/>
    </w:p>
    <w:p w14:paraId="0B3415C3" w14:textId="77777777" w:rsidR="009C4624" w:rsidRDefault="009C4624" w:rsidP="009C4624">
      <w:r>
        <w:t xml:space="preserve">    width: </w:t>
      </w:r>
      <w:proofErr w:type="gramStart"/>
      <w:r>
        <w:t>100%;</w:t>
      </w:r>
      <w:proofErr w:type="gramEnd"/>
    </w:p>
    <w:p w14:paraId="683380F3" w14:textId="77777777" w:rsidR="009C4624" w:rsidRDefault="009C4624" w:rsidP="009C4624">
      <w:r>
        <w:t xml:space="preserve">    box-shadow: inset 0px </w:t>
      </w:r>
      <w:proofErr w:type="spellStart"/>
      <w:r>
        <w:t>0px</w:t>
      </w:r>
      <w:proofErr w:type="spellEnd"/>
      <w:r>
        <w:t xml:space="preserve"> 0 2000px </w:t>
      </w:r>
      <w:proofErr w:type="spellStart"/>
      <w:r>
        <w:t>rgba</w:t>
      </w:r>
      <w:proofErr w:type="spellEnd"/>
      <w:r>
        <w:t>(0, 0, 25, 0.5</w:t>
      </w:r>
      <w:proofErr w:type="gramStart"/>
      <w:r>
        <w:t>);</w:t>
      </w:r>
      <w:proofErr w:type="gramEnd"/>
    </w:p>
    <w:p w14:paraId="1AE6E370" w14:textId="77777777" w:rsidR="009C4624" w:rsidRDefault="009C4624" w:rsidP="009C4624">
      <w:r>
        <w:t xml:space="preserve">    box-sizing: border-</w:t>
      </w:r>
      <w:proofErr w:type="gramStart"/>
      <w:r>
        <w:t>box;</w:t>
      </w:r>
      <w:proofErr w:type="gramEnd"/>
    </w:p>
    <w:p w14:paraId="26B00E84" w14:textId="77777777" w:rsidR="009C4624" w:rsidRDefault="009C4624" w:rsidP="009C4624">
      <w:r>
        <w:t xml:space="preserve">    overflow: </w:t>
      </w:r>
      <w:proofErr w:type="gramStart"/>
      <w:r>
        <w:t>hidden;</w:t>
      </w:r>
      <w:proofErr w:type="gramEnd"/>
    </w:p>
    <w:p w14:paraId="4B2994BA" w14:textId="77777777" w:rsidR="009C4624" w:rsidRDefault="009C4624" w:rsidP="009C4624">
      <w:r>
        <w:t>}</w:t>
      </w:r>
    </w:p>
    <w:p w14:paraId="153B74F2" w14:textId="77777777" w:rsidR="009C4624" w:rsidRDefault="009C4624" w:rsidP="009C4624"/>
    <w:p w14:paraId="2502256F" w14:textId="77777777" w:rsidR="009C4624" w:rsidRDefault="009C4624" w:rsidP="009C4624">
      <w:r>
        <w:t>@media (</w:t>
      </w:r>
      <w:proofErr w:type="gramStart"/>
      <w:r>
        <w:t>max-width</w:t>
      </w:r>
      <w:proofErr w:type="gramEnd"/>
      <w:r>
        <w:t>: 600px) {</w:t>
      </w:r>
    </w:p>
    <w:p w14:paraId="5E62CBAB" w14:textId="77777777" w:rsidR="009C4624" w:rsidRDefault="009C4624" w:rsidP="009C4624">
      <w:r>
        <w:t xml:space="preserve">    #</w:t>
      </w:r>
      <w:proofErr w:type="gramStart"/>
      <w:r>
        <w:t>main-header</w:t>
      </w:r>
      <w:proofErr w:type="gramEnd"/>
      <w:r>
        <w:t xml:space="preserve"> {</w:t>
      </w:r>
    </w:p>
    <w:p w14:paraId="0F2C4FBE" w14:textId="77777777" w:rsidR="009C4624" w:rsidRDefault="009C4624" w:rsidP="009C4624">
      <w:r>
        <w:t xml:space="preserve">        padding: </w:t>
      </w:r>
      <w:proofErr w:type="gramStart"/>
      <w:r>
        <w:t>2%;</w:t>
      </w:r>
      <w:proofErr w:type="gramEnd"/>
    </w:p>
    <w:p w14:paraId="31FBDFBA" w14:textId="77777777" w:rsidR="009C4624" w:rsidRDefault="009C4624" w:rsidP="009C4624">
      <w:r>
        <w:t xml:space="preserve">    }</w:t>
      </w:r>
    </w:p>
    <w:p w14:paraId="26C2A2C9" w14:textId="77777777" w:rsidR="009C4624" w:rsidRDefault="009C4624" w:rsidP="009C4624">
      <w:r>
        <w:t>}</w:t>
      </w:r>
    </w:p>
    <w:p w14:paraId="13EBC60D" w14:textId="77777777" w:rsidR="009C4624" w:rsidRDefault="009C4624" w:rsidP="009C4624"/>
    <w:p w14:paraId="571989B5" w14:textId="77777777" w:rsidR="009C4624" w:rsidRDefault="009C4624" w:rsidP="009C4624">
      <w:r>
        <w:t>/* Navbar style with hover same on all pages */</w:t>
      </w:r>
    </w:p>
    <w:p w14:paraId="09C4CC4F" w14:textId="77777777" w:rsidR="009C4624" w:rsidRDefault="009C4624" w:rsidP="009C4624"/>
    <w:p w14:paraId="5DDEA739" w14:textId="77777777" w:rsidR="009C4624" w:rsidRDefault="009C4624" w:rsidP="009C4624">
      <w:r>
        <w:t>#navbar {</w:t>
      </w:r>
    </w:p>
    <w:p w14:paraId="41C21C36" w14:textId="77777777" w:rsidR="009C4624" w:rsidRDefault="009C4624" w:rsidP="009C4624">
      <w:r>
        <w:t xml:space="preserve">    background-</w:t>
      </w:r>
      <w:proofErr w:type="spellStart"/>
      <w:r>
        <w:t>color</w:t>
      </w:r>
      <w:proofErr w:type="spellEnd"/>
      <w:r>
        <w:t xml:space="preserve">: </w:t>
      </w:r>
      <w:proofErr w:type="gramStart"/>
      <w:r>
        <w:t>#333333;</w:t>
      </w:r>
      <w:proofErr w:type="gramEnd"/>
    </w:p>
    <w:p w14:paraId="4EC109AD" w14:textId="77777777" w:rsidR="009C4624" w:rsidRDefault="009C4624" w:rsidP="009C4624">
      <w:r>
        <w:t xml:space="preserve">    </w:t>
      </w:r>
      <w:proofErr w:type="spellStart"/>
      <w:r>
        <w:t>color</w:t>
      </w:r>
      <w:proofErr w:type="spellEnd"/>
      <w:r>
        <w:t xml:space="preserve">: </w:t>
      </w:r>
      <w:proofErr w:type="gramStart"/>
      <w:r>
        <w:t>white;</w:t>
      </w:r>
      <w:proofErr w:type="gramEnd"/>
    </w:p>
    <w:p w14:paraId="5E9D0551" w14:textId="77777777" w:rsidR="009C4624" w:rsidRDefault="009C4624" w:rsidP="009C4624">
      <w:r>
        <w:t xml:space="preserve">    padding: 0.3em </w:t>
      </w:r>
      <w:proofErr w:type="gramStart"/>
      <w:r>
        <w:t>0;</w:t>
      </w:r>
      <w:proofErr w:type="gramEnd"/>
    </w:p>
    <w:p w14:paraId="48E1DB9A" w14:textId="77777777" w:rsidR="009C4624" w:rsidRDefault="009C4624" w:rsidP="009C4624">
      <w:r>
        <w:t xml:space="preserve">    box-sizing: border-</w:t>
      </w:r>
      <w:proofErr w:type="gramStart"/>
      <w:r>
        <w:t>box;</w:t>
      </w:r>
      <w:proofErr w:type="gramEnd"/>
    </w:p>
    <w:p w14:paraId="1BB2815C" w14:textId="77777777" w:rsidR="009C4624" w:rsidRDefault="009C4624" w:rsidP="009C4624">
      <w:r>
        <w:t>}</w:t>
      </w:r>
    </w:p>
    <w:p w14:paraId="2A1954CE" w14:textId="77777777" w:rsidR="009C4624" w:rsidRDefault="009C4624" w:rsidP="009C4624"/>
    <w:p w14:paraId="28D72706" w14:textId="77777777" w:rsidR="009C4624" w:rsidRDefault="009C4624" w:rsidP="009C4624">
      <w:r>
        <w:lastRenderedPageBreak/>
        <w:t xml:space="preserve">#navbar </w:t>
      </w:r>
      <w:proofErr w:type="spellStart"/>
      <w:r>
        <w:t>ul</w:t>
      </w:r>
      <w:proofErr w:type="spellEnd"/>
      <w:r>
        <w:t xml:space="preserve"> {</w:t>
      </w:r>
    </w:p>
    <w:p w14:paraId="6100CFE5" w14:textId="77777777" w:rsidR="009C4624" w:rsidRDefault="009C4624" w:rsidP="009C4624">
      <w:r>
        <w:t xml:space="preserve">    list-style: </w:t>
      </w:r>
      <w:proofErr w:type="gramStart"/>
      <w:r>
        <w:t>none;</w:t>
      </w:r>
      <w:proofErr w:type="gramEnd"/>
    </w:p>
    <w:p w14:paraId="77345F4D" w14:textId="77777777" w:rsidR="009C4624" w:rsidRDefault="009C4624" w:rsidP="009C4624">
      <w:r>
        <w:t xml:space="preserve">    text-align: </w:t>
      </w:r>
      <w:proofErr w:type="gramStart"/>
      <w:r>
        <w:t>left;</w:t>
      </w:r>
      <w:proofErr w:type="gramEnd"/>
    </w:p>
    <w:p w14:paraId="2F390862" w14:textId="77777777" w:rsidR="009C4624" w:rsidRDefault="009C4624" w:rsidP="009C4624">
      <w:r>
        <w:t>}</w:t>
      </w:r>
    </w:p>
    <w:p w14:paraId="3A03515F" w14:textId="77777777" w:rsidR="009C4624" w:rsidRDefault="009C4624" w:rsidP="009C4624"/>
    <w:p w14:paraId="2C558513" w14:textId="77777777" w:rsidR="009C4624" w:rsidRDefault="009C4624" w:rsidP="009C4624">
      <w:r>
        <w:t>#navbar li {</w:t>
      </w:r>
    </w:p>
    <w:p w14:paraId="67DF0264" w14:textId="77777777" w:rsidR="009C4624" w:rsidRDefault="009C4624" w:rsidP="009C4624">
      <w:r>
        <w:t xml:space="preserve">    display: inline-</w:t>
      </w:r>
      <w:proofErr w:type="gramStart"/>
      <w:r>
        <w:t>block;</w:t>
      </w:r>
      <w:proofErr w:type="gramEnd"/>
    </w:p>
    <w:p w14:paraId="716BA405" w14:textId="77777777" w:rsidR="009C4624" w:rsidRDefault="009C4624" w:rsidP="009C4624">
      <w:r>
        <w:t xml:space="preserve">    margin-right: 1.</w:t>
      </w:r>
      <w:proofErr w:type="gramStart"/>
      <w:r>
        <w:t>8em;</w:t>
      </w:r>
      <w:proofErr w:type="gramEnd"/>
    </w:p>
    <w:p w14:paraId="49805105" w14:textId="77777777" w:rsidR="009C4624" w:rsidRDefault="009C4624" w:rsidP="009C4624">
      <w:r>
        <w:t>}</w:t>
      </w:r>
    </w:p>
    <w:p w14:paraId="5AB11ABC" w14:textId="77777777" w:rsidR="009C4624" w:rsidRDefault="009C4624" w:rsidP="009C4624"/>
    <w:p w14:paraId="575B8A0B" w14:textId="77777777" w:rsidR="009C4624" w:rsidRDefault="009C4624" w:rsidP="009C4624">
      <w:r>
        <w:t>#navbar a {</w:t>
      </w:r>
    </w:p>
    <w:p w14:paraId="6DCBA97A" w14:textId="77777777" w:rsidR="009C4624" w:rsidRDefault="009C4624" w:rsidP="009C4624">
      <w:r>
        <w:t xml:space="preserve">    font-size: 1.</w:t>
      </w:r>
      <w:proofErr w:type="gramStart"/>
      <w:r>
        <w:t>2vw;</w:t>
      </w:r>
      <w:proofErr w:type="gramEnd"/>
      <w:r>
        <w:t xml:space="preserve"> </w:t>
      </w:r>
    </w:p>
    <w:p w14:paraId="39319339" w14:textId="77777777" w:rsidR="009C4624" w:rsidRDefault="009C4624" w:rsidP="009C4624">
      <w:r>
        <w:t xml:space="preserve">    </w:t>
      </w:r>
      <w:proofErr w:type="spellStart"/>
      <w:r>
        <w:t>color</w:t>
      </w:r>
      <w:proofErr w:type="spellEnd"/>
      <w:r>
        <w:t xml:space="preserve">: </w:t>
      </w:r>
      <w:proofErr w:type="gramStart"/>
      <w:r>
        <w:t>white;</w:t>
      </w:r>
      <w:proofErr w:type="gramEnd"/>
    </w:p>
    <w:p w14:paraId="3DE9CCBF" w14:textId="77777777" w:rsidR="009C4624" w:rsidRDefault="009C4624" w:rsidP="009C4624">
      <w:r>
        <w:t xml:space="preserve">    text-decoration: </w:t>
      </w:r>
      <w:proofErr w:type="gramStart"/>
      <w:r>
        <w:t>none;</w:t>
      </w:r>
      <w:proofErr w:type="gramEnd"/>
    </w:p>
    <w:p w14:paraId="4D608976" w14:textId="77777777" w:rsidR="009C4624" w:rsidRDefault="009C4624" w:rsidP="009C4624">
      <w:r>
        <w:t>}</w:t>
      </w:r>
    </w:p>
    <w:p w14:paraId="0B86580D" w14:textId="77777777" w:rsidR="009C4624" w:rsidRDefault="009C4624" w:rsidP="009C4624"/>
    <w:p w14:paraId="3BEC9894" w14:textId="77777777" w:rsidR="009C4624" w:rsidRDefault="009C4624" w:rsidP="009C4624">
      <w:r>
        <w:t>@media (</w:t>
      </w:r>
      <w:proofErr w:type="gramStart"/>
      <w:r>
        <w:t>max-width</w:t>
      </w:r>
      <w:proofErr w:type="gramEnd"/>
      <w:r>
        <w:t>: 600px) {</w:t>
      </w:r>
    </w:p>
    <w:p w14:paraId="7EA645E5" w14:textId="77777777" w:rsidR="009C4624" w:rsidRDefault="009C4624" w:rsidP="009C4624">
      <w:r>
        <w:t xml:space="preserve">    body {</w:t>
      </w:r>
    </w:p>
    <w:p w14:paraId="4BD4641E" w14:textId="77777777" w:rsidR="009C4624" w:rsidRDefault="009C4624" w:rsidP="009C4624">
      <w:r>
        <w:t xml:space="preserve">        font-size: 3.</w:t>
      </w:r>
      <w:proofErr w:type="gramStart"/>
      <w:r>
        <w:t>0vw;</w:t>
      </w:r>
      <w:proofErr w:type="gramEnd"/>
    </w:p>
    <w:p w14:paraId="2E11AB8A" w14:textId="77777777" w:rsidR="009C4624" w:rsidRDefault="009C4624" w:rsidP="009C4624">
      <w:r>
        <w:tab/>
      </w:r>
      <w:r>
        <w:tab/>
      </w:r>
    </w:p>
    <w:p w14:paraId="76EEA266" w14:textId="77777777" w:rsidR="009C4624" w:rsidRDefault="009C4624" w:rsidP="009C4624">
      <w:r>
        <w:t xml:space="preserve">    }</w:t>
      </w:r>
    </w:p>
    <w:p w14:paraId="3BD91805" w14:textId="77777777" w:rsidR="009C4624" w:rsidRDefault="009C4624" w:rsidP="009C4624"/>
    <w:p w14:paraId="127B4020" w14:textId="77777777" w:rsidR="009C4624" w:rsidRDefault="009C4624" w:rsidP="009C4624">
      <w:r>
        <w:t xml:space="preserve">    #navbar a {</w:t>
      </w:r>
    </w:p>
    <w:p w14:paraId="1D57C9F8" w14:textId="77777777" w:rsidR="009C4624" w:rsidRDefault="009C4624" w:rsidP="009C4624">
      <w:r>
        <w:t xml:space="preserve">        font-size: </w:t>
      </w:r>
      <w:proofErr w:type="gramStart"/>
      <w:r>
        <w:t>1em;</w:t>
      </w:r>
      <w:proofErr w:type="gramEnd"/>
    </w:p>
    <w:p w14:paraId="4BEBE75D" w14:textId="77777777" w:rsidR="009C4624" w:rsidRDefault="009C4624" w:rsidP="009C4624">
      <w:r>
        <w:t xml:space="preserve">    }</w:t>
      </w:r>
    </w:p>
    <w:p w14:paraId="3417C46F" w14:textId="77777777" w:rsidR="009C4624" w:rsidRDefault="009C4624" w:rsidP="009C4624">
      <w:r>
        <w:t>}</w:t>
      </w:r>
    </w:p>
    <w:p w14:paraId="0ED7B483" w14:textId="77777777" w:rsidR="009C4624" w:rsidRDefault="009C4624" w:rsidP="009C4624"/>
    <w:p w14:paraId="0434C56F" w14:textId="77777777" w:rsidR="009C4624" w:rsidRDefault="009C4624" w:rsidP="009C4624">
      <w:r>
        <w:t>#navbar a:hover {</w:t>
      </w:r>
    </w:p>
    <w:p w14:paraId="7786DD81" w14:textId="77777777" w:rsidR="009C4624" w:rsidRDefault="009C4624" w:rsidP="009C4624">
      <w:r>
        <w:lastRenderedPageBreak/>
        <w:t xml:space="preserve">    </w:t>
      </w:r>
      <w:proofErr w:type="spellStart"/>
      <w:r>
        <w:t>color</w:t>
      </w:r>
      <w:proofErr w:type="spellEnd"/>
      <w:r>
        <w:t xml:space="preserve">: </w:t>
      </w:r>
      <w:proofErr w:type="gramStart"/>
      <w:r>
        <w:t>coral;</w:t>
      </w:r>
      <w:proofErr w:type="gramEnd"/>
    </w:p>
    <w:p w14:paraId="0BECA82F" w14:textId="77777777" w:rsidR="009C4624" w:rsidRDefault="009C4624" w:rsidP="009C4624">
      <w:r>
        <w:t>}</w:t>
      </w:r>
    </w:p>
    <w:p w14:paraId="10FCD28B" w14:textId="77777777" w:rsidR="009C4624" w:rsidRDefault="009C4624" w:rsidP="009C4624"/>
    <w:p w14:paraId="4E25CC34" w14:textId="77777777" w:rsidR="009C4624" w:rsidRDefault="009C4624" w:rsidP="009C4624">
      <w:r>
        <w:t>#navbar li .icon {</w:t>
      </w:r>
    </w:p>
    <w:p w14:paraId="1B17B917" w14:textId="77777777" w:rsidR="009C4624" w:rsidRDefault="009C4624" w:rsidP="009C4624">
      <w:r>
        <w:t xml:space="preserve">    border: 0.15em solid #</w:t>
      </w:r>
      <w:proofErr w:type="gramStart"/>
      <w:r>
        <w:t>FF7F50;</w:t>
      </w:r>
      <w:proofErr w:type="gramEnd"/>
    </w:p>
    <w:p w14:paraId="782464CB" w14:textId="77777777" w:rsidR="009C4624" w:rsidRDefault="009C4624" w:rsidP="009C4624">
      <w:r>
        <w:t xml:space="preserve">    border-radius: 0.</w:t>
      </w:r>
      <w:proofErr w:type="gramStart"/>
      <w:r>
        <w:t>6em;</w:t>
      </w:r>
      <w:proofErr w:type="gramEnd"/>
    </w:p>
    <w:p w14:paraId="273BBDDA" w14:textId="77777777" w:rsidR="009C4624" w:rsidRDefault="009C4624" w:rsidP="009C4624">
      <w:r>
        <w:t xml:space="preserve">    margin-right: 0.</w:t>
      </w:r>
      <w:proofErr w:type="gramStart"/>
      <w:r>
        <w:t>4em;</w:t>
      </w:r>
      <w:proofErr w:type="gramEnd"/>
    </w:p>
    <w:p w14:paraId="39EF22A5" w14:textId="77777777" w:rsidR="009C4624" w:rsidRDefault="009C4624" w:rsidP="009C4624">
      <w:r>
        <w:t xml:space="preserve">    margin-left: </w:t>
      </w:r>
      <w:proofErr w:type="gramStart"/>
      <w:r>
        <w:t>0;</w:t>
      </w:r>
      <w:proofErr w:type="gramEnd"/>
    </w:p>
    <w:p w14:paraId="2610F49A" w14:textId="77777777" w:rsidR="009C4624" w:rsidRDefault="009C4624" w:rsidP="009C4624">
      <w:r>
        <w:t>}</w:t>
      </w:r>
    </w:p>
    <w:p w14:paraId="7384778E" w14:textId="77777777" w:rsidR="009C4624" w:rsidRDefault="009C4624" w:rsidP="009C4624"/>
    <w:p w14:paraId="3BEB8AF5" w14:textId="77777777" w:rsidR="009C4624" w:rsidRDefault="009C4624" w:rsidP="009C4624">
      <w:r>
        <w:t>/*  sizes for paragraphs and headers for resources page */</w:t>
      </w:r>
    </w:p>
    <w:p w14:paraId="563EA2F5" w14:textId="77777777" w:rsidR="009C4624" w:rsidRDefault="009C4624" w:rsidP="009C4624">
      <w:r>
        <w:t>p {</w:t>
      </w:r>
    </w:p>
    <w:p w14:paraId="3BFE758F" w14:textId="77777777" w:rsidR="009C4624" w:rsidRDefault="009C4624" w:rsidP="009C4624">
      <w:r>
        <w:t xml:space="preserve">    font-size: 0.</w:t>
      </w:r>
      <w:proofErr w:type="gramStart"/>
      <w:r>
        <w:t>7em;</w:t>
      </w:r>
      <w:proofErr w:type="gramEnd"/>
      <w:r>
        <w:t xml:space="preserve"> </w:t>
      </w:r>
    </w:p>
    <w:p w14:paraId="2BF0BFA6" w14:textId="77777777" w:rsidR="009C4624" w:rsidRDefault="009C4624" w:rsidP="009C4624">
      <w:r>
        <w:t>}</w:t>
      </w:r>
    </w:p>
    <w:p w14:paraId="4DF50ED5" w14:textId="77777777" w:rsidR="009C4624" w:rsidRDefault="009C4624" w:rsidP="009C4624"/>
    <w:p w14:paraId="4D46DED0" w14:textId="77777777" w:rsidR="009C4624" w:rsidRDefault="009C4624" w:rsidP="009C4624">
      <w:r>
        <w:t>h1 {</w:t>
      </w:r>
    </w:p>
    <w:p w14:paraId="32DEBECF" w14:textId="77777777" w:rsidR="009C4624" w:rsidRDefault="009C4624" w:rsidP="009C4624">
      <w:r>
        <w:t xml:space="preserve">    font-size: 1.</w:t>
      </w:r>
      <w:proofErr w:type="gramStart"/>
      <w:r>
        <w:t>5em;</w:t>
      </w:r>
      <w:proofErr w:type="gramEnd"/>
      <w:r>
        <w:t xml:space="preserve"> </w:t>
      </w:r>
    </w:p>
    <w:p w14:paraId="264ADE99" w14:textId="77777777" w:rsidR="009C4624" w:rsidRDefault="009C4624" w:rsidP="009C4624">
      <w:r>
        <w:t>}</w:t>
      </w:r>
    </w:p>
    <w:p w14:paraId="214A4D6E" w14:textId="77777777" w:rsidR="009C4624" w:rsidRDefault="009C4624" w:rsidP="009C4624"/>
    <w:p w14:paraId="3A893121" w14:textId="77777777" w:rsidR="009C4624" w:rsidRDefault="009C4624" w:rsidP="009C4624">
      <w:r>
        <w:t>h2 {</w:t>
      </w:r>
    </w:p>
    <w:p w14:paraId="3C2E935C" w14:textId="77777777" w:rsidR="009C4624" w:rsidRDefault="009C4624" w:rsidP="009C4624">
      <w:r>
        <w:t xml:space="preserve">    font-size: 1.</w:t>
      </w:r>
      <w:proofErr w:type="gramStart"/>
      <w:r>
        <w:t>0em;</w:t>
      </w:r>
      <w:proofErr w:type="gramEnd"/>
      <w:r>
        <w:t xml:space="preserve"> </w:t>
      </w:r>
    </w:p>
    <w:p w14:paraId="61D7F820" w14:textId="77777777" w:rsidR="009C4624" w:rsidRDefault="009C4624" w:rsidP="009C4624">
      <w:r>
        <w:t>}</w:t>
      </w:r>
    </w:p>
    <w:p w14:paraId="3556DD4F" w14:textId="77777777" w:rsidR="009C4624" w:rsidRDefault="009C4624" w:rsidP="009C4624"/>
    <w:p w14:paraId="6074F8F0" w14:textId="77777777" w:rsidR="009C4624" w:rsidRDefault="009C4624" w:rsidP="009C4624">
      <w:r>
        <w:t>h3 {</w:t>
      </w:r>
    </w:p>
    <w:p w14:paraId="027EF5D8" w14:textId="77777777" w:rsidR="009C4624" w:rsidRDefault="009C4624" w:rsidP="009C4624">
      <w:r>
        <w:t xml:space="preserve">    font-size: 1.</w:t>
      </w:r>
      <w:proofErr w:type="gramStart"/>
      <w:r>
        <w:t>5em;</w:t>
      </w:r>
      <w:proofErr w:type="gramEnd"/>
      <w:r>
        <w:t xml:space="preserve"> </w:t>
      </w:r>
    </w:p>
    <w:p w14:paraId="5BAA0D19" w14:textId="77777777" w:rsidR="009C4624" w:rsidRDefault="009C4624" w:rsidP="009C4624">
      <w:r>
        <w:t>}</w:t>
      </w:r>
    </w:p>
    <w:p w14:paraId="25C569AD" w14:textId="77777777" w:rsidR="009C4624" w:rsidRDefault="009C4624" w:rsidP="009C4624"/>
    <w:p w14:paraId="2173EA6A" w14:textId="77777777" w:rsidR="009C4624" w:rsidRDefault="009C4624" w:rsidP="009C4624">
      <w:r>
        <w:t xml:space="preserve">/* background </w:t>
      </w:r>
      <w:proofErr w:type="spellStart"/>
      <w:r>
        <w:t>color</w:t>
      </w:r>
      <w:proofErr w:type="spellEnd"/>
      <w:r>
        <w:t>/style for the carousel */</w:t>
      </w:r>
    </w:p>
    <w:p w14:paraId="76F4B2CE" w14:textId="77777777" w:rsidR="009C4624" w:rsidRDefault="009C4624" w:rsidP="009C4624">
      <w:r>
        <w:lastRenderedPageBreak/>
        <w:t>.logos {</w:t>
      </w:r>
    </w:p>
    <w:p w14:paraId="247C81EC" w14:textId="77777777" w:rsidR="009C4624" w:rsidRDefault="009C4624" w:rsidP="009C4624">
      <w:r>
        <w:t xml:space="preserve">    overflow: </w:t>
      </w:r>
      <w:proofErr w:type="gramStart"/>
      <w:r>
        <w:t>hidden;</w:t>
      </w:r>
      <w:proofErr w:type="gramEnd"/>
    </w:p>
    <w:p w14:paraId="57910297" w14:textId="77777777" w:rsidR="009C4624" w:rsidRDefault="009C4624" w:rsidP="009C4624">
      <w:r>
        <w:t xml:space="preserve">    padding: 0.4em </w:t>
      </w:r>
      <w:proofErr w:type="gramStart"/>
      <w:r>
        <w:t>0;</w:t>
      </w:r>
      <w:proofErr w:type="gramEnd"/>
    </w:p>
    <w:p w14:paraId="711D3C1C" w14:textId="77777777" w:rsidR="009C4624" w:rsidRDefault="009C4624" w:rsidP="009C4624">
      <w:r>
        <w:t xml:space="preserve">    background: </w:t>
      </w:r>
      <w:proofErr w:type="gramStart"/>
      <w:r>
        <w:t>#484848;</w:t>
      </w:r>
      <w:proofErr w:type="gramEnd"/>
    </w:p>
    <w:p w14:paraId="0997F589" w14:textId="77777777" w:rsidR="009C4624" w:rsidRDefault="009C4624" w:rsidP="009C4624">
      <w:r>
        <w:t xml:space="preserve">    </w:t>
      </w:r>
      <w:proofErr w:type="gramStart"/>
      <w:r>
        <w:t>white-space</w:t>
      </w:r>
      <w:proofErr w:type="gramEnd"/>
      <w:r>
        <w:t xml:space="preserve">: </w:t>
      </w:r>
      <w:proofErr w:type="spellStart"/>
      <w:r>
        <w:t>nowrap</w:t>
      </w:r>
      <w:proofErr w:type="spellEnd"/>
      <w:r>
        <w:t>;</w:t>
      </w:r>
    </w:p>
    <w:p w14:paraId="25B349E2" w14:textId="77777777" w:rsidR="009C4624" w:rsidRDefault="009C4624" w:rsidP="009C4624">
      <w:r>
        <w:t>}</w:t>
      </w:r>
    </w:p>
    <w:p w14:paraId="6A263705" w14:textId="77777777" w:rsidR="009C4624" w:rsidRDefault="009C4624" w:rsidP="009C4624"/>
    <w:p w14:paraId="5719A570" w14:textId="77777777" w:rsidR="009C4624" w:rsidRDefault="009C4624" w:rsidP="009C4624">
      <w:r>
        <w:t>/* Keyframes for carousel */</w:t>
      </w:r>
    </w:p>
    <w:p w14:paraId="0DECA5BD" w14:textId="77777777" w:rsidR="009C4624" w:rsidRDefault="009C4624" w:rsidP="009C4624">
      <w:r>
        <w:t>@keyframes slide {</w:t>
      </w:r>
    </w:p>
    <w:p w14:paraId="4A9EF44A" w14:textId="77777777" w:rsidR="009C4624" w:rsidRDefault="009C4624" w:rsidP="009C4624">
      <w:r>
        <w:t xml:space="preserve">    from {</w:t>
      </w:r>
    </w:p>
    <w:p w14:paraId="4F0E904D" w14:textId="77777777" w:rsidR="009C4624" w:rsidRDefault="009C4624" w:rsidP="009C4624">
      <w:r>
        <w:t xml:space="preserve">        transform: </w:t>
      </w:r>
      <w:proofErr w:type="spellStart"/>
      <w:r>
        <w:t>translateX</w:t>
      </w:r>
      <w:proofErr w:type="spellEnd"/>
      <w:r>
        <w:t>(0</w:t>
      </w:r>
      <w:proofErr w:type="gramStart"/>
      <w:r>
        <w:t>);</w:t>
      </w:r>
      <w:proofErr w:type="gramEnd"/>
    </w:p>
    <w:p w14:paraId="7CC2B681" w14:textId="77777777" w:rsidR="009C4624" w:rsidRDefault="009C4624" w:rsidP="009C4624">
      <w:r>
        <w:t xml:space="preserve">    }</w:t>
      </w:r>
    </w:p>
    <w:p w14:paraId="54E07F94" w14:textId="77777777" w:rsidR="009C4624" w:rsidRDefault="009C4624" w:rsidP="009C4624">
      <w:r>
        <w:t xml:space="preserve">    to {</w:t>
      </w:r>
    </w:p>
    <w:p w14:paraId="438B2F66" w14:textId="77777777" w:rsidR="009C4624" w:rsidRDefault="009C4624" w:rsidP="009C4624">
      <w:r>
        <w:t xml:space="preserve">        transform: </w:t>
      </w:r>
      <w:proofErr w:type="spellStart"/>
      <w:r>
        <w:t>translateX</w:t>
      </w:r>
      <w:proofErr w:type="spellEnd"/>
      <w:r>
        <w:t>(-100%</w:t>
      </w:r>
      <w:proofErr w:type="gramStart"/>
      <w:r>
        <w:t>);</w:t>
      </w:r>
      <w:proofErr w:type="gramEnd"/>
    </w:p>
    <w:p w14:paraId="4DA645B4" w14:textId="77777777" w:rsidR="009C4624" w:rsidRDefault="009C4624" w:rsidP="009C4624">
      <w:r>
        <w:t xml:space="preserve">    }</w:t>
      </w:r>
    </w:p>
    <w:p w14:paraId="7ECCE892" w14:textId="77777777" w:rsidR="009C4624" w:rsidRDefault="009C4624" w:rsidP="009C4624">
      <w:r>
        <w:t>}</w:t>
      </w:r>
    </w:p>
    <w:p w14:paraId="1603359B" w14:textId="77777777" w:rsidR="009C4624" w:rsidRDefault="009C4624" w:rsidP="009C4624"/>
    <w:p w14:paraId="142C4BDC" w14:textId="77777777" w:rsidR="009C4624" w:rsidRDefault="009C4624" w:rsidP="009C4624">
      <w:r>
        <w:t>.logos-slide {</w:t>
      </w:r>
    </w:p>
    <w:p w14:paraId="0266F484" w14:textId="77777777" w:rsidR="009C4624" w:rsidRDefault="009C4624" w:rsidP="009C4624">
      <w:r>
        <w:t xml:space="preserve">    display: inline-</w:t>
      </w:r>
      <w:proofErr w:type="gramStart"/>
      <w:r>
        <w:t>block;</w:t>
      </w:r>
      <w:proofErr w:type="gramEnd"/>
    </w:p>
    <w:p w14:paraId="42BF2B45" w14:textId="77777777" w:rsidR="009C4624" w:rsidRDefault="009C4624" w:rsidP="009C4624">
      <w:r>
        <w:t xml:space="preserve">    </w:t>
      </w:r>
      <w:proofErr w:type="gramStart"/>
      <w:r>
        <w:t>white-space</w:t>
      </w:r>
      <w:proofErr w:type="gramEnd"/>
      <w:r>
        <w:t xml:space="preserve">: </w:t>
      </w:r>
      <w:proofErr w:type="spellStart"/>
      <w:r>
        <w:t>nowrap</w:t>
      </w:r>
      <w:proofErr w:type="spellEnd"/>
      <w:r>
        <w:t>;</w:t>
      </w:r>
    </w:p>
    <w:p w14:paraId="3AEBBC34" w14:textId="77777777" w:rsidR="009C4624" w:rsidRDefault="009C4624" w:rsidP="009C4624">
      <w:r>
        <w:t xml:space="preserve">    animation: slide 245s infinite </w:t>
      </w:r>
      <w:proofErr w:type="gramStart"/>
      <w:r>
        <w:t>linear;</w:t>
      </w:r>
      <w:proofErr w:type="gramEnd"/>
    </w:p>
    <w:p w14:paraId="009FE1F9" w14:textId="77777777" w:rsidR="009C4624" w:rsidRDefault="009C4624" w:rsidP="009C4624">
      <w:r>
        <w:t>}</w:t>
      </w:r>
    </w:p>
    <w:p w14:paraId="10ACC116" w14:textId="77777777" w:rsidR="009C4624" w:rsidRDefault="009C4624" w:rsidP="009C4624"/>
    <w:p w14:paraId="4E78223D" w14:textId="77777777" w:rsidR="009C4624" w:rsidRDefault="009C4624" w:rsidP="009C4624">
      <w:r>
        <w:t xml:space="preserve">.logos-slide </w:t>
      </w:r>
      <w:proofErr w:type="spellStart"/>
      <w:r>
        <w:t>img</w:t>
      </w:r>
      <w:proofErr w:type="spellEnd"/>
      <w:r>
        <w:t xml:space="preserve"> {</w:t>
      </w:r>
    </w:p>
    <w:p w14:paraId="71C65ACE" w14:textId="77777777" w:rsidR="009C4624" w:rsidRDefault="009C4624" w:rsidP="009C4624">
      <w:r>
        <w:t xml:space="preserve">    </w:t>
      </w:r>
      <w:proofErr w:type="gramStart"/>
      <w:r>
        <w:t>max-height</w:t>
      </w:r>
      <w:proofErr w:type="gramEnd"/>
      <w:r>
        <w:t>: 10.5em;</w:t>
      </w:r>
    </w:p>
    <w:p w14:paraId="619694DC" w14:textId="77777777" w:rsidR="009C4624" w:rsidRDefault="009C4624" w:rsidP="009C4624">
      <w:r>
        <w:t xml:space="preserve">    width: </w:t>
      </w:r>
      <w:proofErr w:type="gramStart"/>
      <w:r>
        <w:t>auto;</w:t>
      </w:r>
      <w:proofErr w:type="gramEnd"/>
    </w:p>
    <w:p w14:paraId="68D997DB" w14:textId="77777777" w:rsidR="009C4624" w:rsidRDefault="009C4624" w:rsidP="009C4624">
      <w:r>
        <w:t xml:space="preserve">    margin: 0 0.</w:t>
      </w:r>
      <w:proofErr w:type="gramStart"/>
      <w:r>
        <w:t>3em;</w:t>
      </w:r>
      <w:proofErr w:type="gramEnd"/>
    </w:p>
    <w:p w14:paraId="7EA3A7E3" w14:textId="77777777" w:rsidR="009C4624" w:rsidRDefault="009C4624" w:rsidP="009C4624">
      <w:r>
        <w:t>}</w:t>
      </w:r>
    </w:p>
    <w:p w14:paraId="676CAEEA" w14:textId="77777777" w:rsidR="009C4624" w:rsidRDefault="009C4624" w:rsidP="009C4624"/>
    <w:p w14:paraId="4F7F4629" w14:textId="77777777" w:rsidR="009C4624" w:rsidRDefault="009C4624" w:rsidP="009C4624"/>
    <w:p w14:paraId="60B37619" w14:textId="77777777" w:rsidR="009C4624" w:rsidRDefault="009C4624" w:rsidP="009C4624">
      <w:r>
        <w:t>@media (</w:t>
      </w:r>
      <w:proofErr w:type="gramStart"/>
      <w:r>
        <w:t>max-width</w:t>
      </w:r>
      <w:proofErr w:type="gramEnd"/>
      <w:r>
        <w:t>: 768px) {</w:t>
      </w:r>
    </w:p>
    <w:p w14:paraId="5FC689CD" w14:textId="77777777" w:rsidR="009C4624" w:rsidRDefault="009C4624" w:rsidP="009C4624">
      <w:r>
        <w:t xml:space="preserve">    .logos-slide </w:t>
      </w:r>
      <w:proofErr w:type="spellStart"/>
      <w:r>
        <w:t>img</w:t>
      </w:r>
      <w:proofErr w:type="spellEnd"/>
      <w:r>
        <w:t xml:space="preserve"> {</w:t>
      </w:r>
    </w:p>
    <w:p w14:paraId="5EA16CD1" w14:textId="77777777" w:rsidR="009C4624" w:rsidRDefault="009C4624" w:rsidP="009C4624">
      <w:r>
        <w:t xml:space="preserve">        </w:t>
      </w:r>
      <w:proofErr w:type="gramStart"/>
      <w:r>
        <w:t>max-height</w:t>
      </w:r>
      <w:proofErr w:type="gramEnd"/>
      <w:r>
        <w:t>: 7.5em;</w:t>
      </w:r>
    </w:p>
    <w:p w14:paraId="71D8649D" w14:textId="77777777" w:rsidR="009C4624" w:rsidRDefault="009C4624" w:rsidP="009C4624">
      <w:r>
        <w:t xml:space="preserve">    }</w:t>
      </w:r>
    </w:p>
    <w:p w14:paraId="1598E14F" w14:textId="77777777" w:rsidR="009C4624" w:rsidRDefault="009C4624" w:rsidP="009C4624">
      <w:r>
        <w:t>}</w:t>
      </w:r>
    </w:p>
    <w:p w14:paraId="25085A5C" w14:textId="77777777" w:rsidR="009C4624" w:rsidRDefault="009C4624" w:rsidP="009C4624"/>
    <w:p w14:paraId="4C7F39E9" w14:textId="77777777" w:rsidR="009C4624" w:rsidRDefault="009C4624" w:rsidP="009C4624">
      <w:r>
        <w:t>/* Middle Section Style */</w:t>
      </w:r>
    </w:p>
    <w:p w14:paraId="47DD8C37" w14:textId="77777777" w:rsidR="009C4624" w:rsidRDefault="009C4624" w:rsidP="009C4624">
      <w:r>
        <w:t>.middle-section {</w:t>
      </w:r>
    </w:p>
    <w:p w14:paraId="1958FB64" w14:textId="77777777" w:rsidR="009C4624" w:rsidRDefault="009C4624" w:rsidP="009C4624">
      <w:r>
        <w:t xml:space="preserve">    background-</w:t>
      </w:r>
      <w:proofErr w:type="spellStart"/>
      <w:r>
        <w:t>color</w:t>
      </w:r>
      <w:proofErr w:type="spellEnd"/>
      <w:r>
        <w:t>: #</w:t>
      </w:r>
      <w:proofErr w:type="gramStart"/>
      <w:r>
        <w:t>8FBC8F;</w:t>
      </w:r>
      <w:proofErr w:type="gramEnd"/>
    </w:p>
    <w:p w14:paraId="05B0E3E7" w14:textId="77777777" w:rsidR="009C4624" w:rsidRDefault="009C4624" w:rsidP="009C4624">
      <w:r>
        <w:t xml:space="preserve">    padding: 0.</w:t>
      </w:r>
      <w:proofErr w:type="gramStart"/>
      <w:r>
        <w:t>2em;</w:t>
      </w:r>
      <w:proofErr w:type="gramEnd"/>
    </w:p>
    <w:p w14:paraId="6E23CDB6" w14:textId="77777777" w:rsidR="009C4624" w:rsidRDefault="009C4624" w:rsidP="009C4624">
      <w:r>
        <w:t xml:space="preserve">    overflow: </w:t>
      </w:r>
      <w:proofErr w:type="gramStart"/>
      <w:r>
        <w:t>auto;</w:t>
      </w:r>
      <w:proofErr w:type="gramEnd"/>
    </w:p>
    <w:p w14:paraId="6E97B32E" w14:textId="77777777" w:rsidR="009C4624" w:rsidRDefault="009C4624" w:rsidP="009C4624">
      <w:r>
        <w:t xml:space="preserve">    margin-left: </w:t>
      </w:r>
      <w:proofErr w:type="gramStart"/>
      <w:r>
        <w:t>2%;</w:t>
      </w:r>
      <w:proofErr w:type="gramEnd"/>
    </w:p>
    <w:p w14:paraId="4CC1D37C" w14:textId="77777777" w:rsidR="009C4624" w:rsidRDefault="009C4624" w:rsidP="009C4624">
      <w:r>
        <w:t xml:space="preserve">    margin-top: </w:t>
      </w:r>
      <w:proofErr w:type="gramStart"/>
      <w:r>
        <w:t>2em;</w:t>
      </w:r>
      <w:proofErr w:type="gramEnd"/>
    </w:p>
    <w:p w14:paraId="42DB2BEA" w14:textId="77777777" w:rsidR="009C4624" w:rsidRDefault="009C4624" w:rsidP="009C4624">
      <w:r>
        <w:t>}</w:t>
      </w:r>
    </w:p>
    <w:p w14:paraId="6D30911D" w14:textId="77777777" w:rsidR="009C4624" w:rsidRDefault="009C4624" w:rsidP="009C4624"/>
    <w:p w14:paraId="7B3BEEF5" w14:textId="77777777" w:rsidR="009C4624" w:rsidRDefault="009C4624" w:rsidP="009C4624">
      <w:r>
        <w:t>.container {</w:t>
      </w:r>
    </w:p>
    <w:p w14:paraId="454B1CB9" w14:textId="77777777" w:rsidR="009C4624" w:rsidRDefault="009C4624" w:rsidP="009C4624">
      <w:r>
        <w:t xml:space="preserve">    width: </w:t>
      </w:r>
      <w:proofErr w:type="gramStart"/>
      <w:r>
        <w:t>100%;</w:t>
      </w:r>
      <w:proofErr w:type="gramEnd"/>
    </w:p>
    <w:p w14:paraId="6D99B873" w14:textId="77777777" w:rsidR="009C4624" w:rsidRDefault="009C4624" w:rsidP="009C4624">
      <w:r>
        <w:t xml:space="preserve">    </w:t>
      </w:r>
      <w:proofErr w:type="gramStart"/>
      <w:r>
        <w:t>max-width</w:t>
      </w:r>
      <w:proofErr w:type="gramEnd"/>
      <w:r>
        <w:t>: none;</w:t>
      </w:r>
    </w:p>
    <w:p w14:paraId="3D460C6A" w14:textId="77777777" w:rsidR="009C4624" w:rsidRDefault="009C4624" w:rsidP="009C4624">
      <w:r>
        <w:t xml:space="preserve">    margin: 0 </w:t>
      </w:r>
      <w:proofErr w:type="gramStart"/>
      <w:r>
        <w:t>auto;</w:t>
      </w:r>
      <w:proofErr w:type="gramEnd"/>
    </w:p>
    <w:p w14:paraId="43570311" w14:textId="77777777" w:rsidR="009C4624" w:rsidRDefault="009C4624" w:rsidP="009C4624">
      <w:r>
        <w:t>}</w:t>
      </w:r>
    </w:p>
    <w:p w14:paraId="7C1D84BB" w14:textId="77777777" w:rsidR="009C4624" w:rsidRDefault="009C4624" w:rsidP="009C4624"/>
    <w:p w14:paraId="1379E6CF" w14:textId="77777777" w:rsidR="009C4624" w:rsidRDefault="009C4624" w:rsidP="009C4624">
      <w:r>
        <w:t>.</w:t>
      </w:r>
      <w:proofErr w:type="gramStart"/>
      <w:r>
        <w:t>main-content</w:t>
      </w:r>
      <w:proofErr w:type="gramEnd"/>
      <w:r>
        <w:t xml:space="preserve"> {</w:t>
      </w:r>
    </w:p>
    <w:p w14:paraId="469843D4" w14:textId="77777777" w:rsidR="009C4624" w:rsidRDefault="009C4624" w:rsidP="009C4624">
      <w:r>
        <w:t xml:space="preserve">    width: </w:t>
      </w:r>
      <w:proofErr w:type="gramStart"/>
      <w:r>
        <w:t>60%;</w:t>
      </w:r>
      <w:proofErr w:type="gramEnd"/>
    </w:p>
    <w:p w14:paraId="5A6EF16F" w14:textId="77777777" w:rsidR="009C4624" w:rsidRDefault="009C4624" w:rsidP="009C4624">
      <w:r>
        <w:t xml:space="preserve">    float: </w:t>
      </w:r>
      <w:proofErr w:type="gramStart"/>
      <w:r>
        <w:t>left;</w:t>
      </w:r>
      <w:proofErr w:type="gramEnd"/>
    </w:p>
    <w:p w14:paraId="6D310BDC" w14:textId="77777777" w:rsidR="009C4624" w:rsidRDefault="009C4624" w:rsidP="009C4624">
      <w:r>
        <w:t xml:space="preserve">    background: #</w:t>
      </w:r>
      <w:proofErr w:type="gramStart"/>
      <w:r>
        <w:t>8FBC8F;</w:t>
      </w:r>
      <w:proofErr w:type="gramEnd"/>
    </w:p>
    <w:p w14:paraId="0DA0DD47" w14:textId="77777777" w:rsidR="009C4624" w:rsidRDefault="009C4624" w:rsidP="009C4624">
      <w:r>
        <w:t xml:space="preserve">    padding: 0.</w:t>
      </w:r>
      <w:proofErr w:type="gramStart"/>
      <w:r>
        <w:t>1em;</w:t>
      </w:r>
      <w:proofErr w:type="gramEnd"/>
    </w:p>
    <w:p w14:paraId="6F55A510" w14:textId="77777777" w:rsidR="009C4624" w:rsidRDefault="009C4624" w:rsidP="009C4624">
      <w:r>
        <w:lastRenderedPageBreak/>
        <w:t xml:space="preserve">    box-sizing: border-</w:t>
      </w:r>
      <w:proofErr w:type="gramStart"/>
      <w:r>
        <w:t>box;</w:t>
      </w:r>
      <w:proofErr w:type="gramEnd"/>
    </w:p>
    <w:p w14:paraId="43AA4076" w14:textId="77777777" w:rsidR="009C4624" w:rsidRDefault="009C4624" w:rsidP="009C4624">
      <w:r>
        <w:t>}</w:t>
      </w:r>
    </w:p>
    <w:p w14:paraId="7577CD33" w14:textId="77777777" w:rsidR="009C4624" w:rsidRDefault="009C4624" w:rsidP="009C4624"/>
    <w:p w14:paraId="100811AB" w14:textId="77777777" w:rsidR="009C4624" w:rsidRDefault="009C4624" w:rsidP="009C4624">
      <w:r>
        <w:t>.sidebar {</w:t>
      </w:r>
    </w:p>
    <w:p w14:paraId="209A9594" w14:textId="77777777" w:rsidR="009C4624" w:rsidRDefault="009C4624" w:rsidP="009C4624">
      <w:r>
        <w:t xml:space="preserve">    width: </w:t>
      </w:r>
      <w:proofErr w:type="gramStart"/>
      <w:r>
        <w:t>33%;</w:t>
      </w:r>
      <w:proofErr w:type="gramEnd"/>
    </w:p>
    <w:p w14:paraId="65691B0A" w14:textId="77777777" w:rsidR="009C4624" w:rsidRDefault="009C4624" w:rsidP="009C4624">
      <w:r>
        <w:t xml:space="preserve">    float: </w:t>
      </w:r>
      <w:proofErr w:type="gramStart"/>
      <w:r>
        <w:t>right;</w:t>
      </w:r>
      <w:proofErr w:type="gramEnd"/>
    </w:p>
    <w:p w14:paraId="0C3F4B64" w14:textId="77777777" w:rsidR="009C4624" w:rsidRDefault="009C4624" w:rsidP="009C4624">
      <w:r>
        <w:t xml:space="preserve">    padding: 0.</w:t>
      </w:r>
      <w:proofErr w:type="gramStart"/>
      <w:r>
        <w:t>9em;</w:t>
      </w:r>
      <w:proofErr w:type="gramEnd"/>
    </w:p>
    <w:p w14:paraId="733BFF5C" w14:textId="77777777" w:rsidR="009C4624" w:rsidRDefault="009C4624" w:rsidP="009C4624">
      <w:r>
        <w:t xml:space="preserve">    box-sizing: border-</w:t>
      </w:r>
      <w:proofErr w:type="gramStart"/>
      <w:r>
        <w:t>box;</w:t>
      </w:r>
      <w:proofErr w:type="gramEnd"/>
    </w:p>
    <w:p w14:paraId="5FC069ED" w14:textId="77777777" w:rsidR="009C4624" w:rsidRDefault="009C4624" w:rsidP="009C4624">
      <w:r>
        <w:t xml:space="preserve">    border-style: </w:t>
      </w:r>
      <w:proofErr w:type="gramStart"/>
      <w:r>
        <w:t>outset;</w:t>
      </w:r>
      <w:proofErr w:type="gramEnd"/>
    </w:p>
    <w:p w14:paraId="73AC8C86" w14:textId="77777777" w:rsidR="009C4624" w:rsidRDefault="009C4624" w:rsidP="009C4624">
      <w:r>
        <w:tab/>
        <w:t>border-</w:t>
      </w:r>
      <w:proofErr w:type="spellStart"/>
      <w:r>
        <w:t>color</w:t>
      </w:r>
      <w:proofErr w:type="spellEnd"/>
      <w:r>
        <w:t>: #</w:t>
      </w:r>
      <w:proofErr w:type="gramStart"/>
      <w:r>
        <w:t>FF7F50;</w:t>
      </w:r>
      <w:proofErr w:type="gramEnd"/>
    </w:p>
    <w:p w14:paraId="3D97F24E" w14:textId="77777777" w:rsidR="009C4624" w:rsidRDefault="009C4624" w:rsidP="009C4624">
      <w:r>
        <w:t xml:space="preserve">    border-width: 0.</w:t>
      </w:r>
      <w:proofErr w:type="gramStart"/>
      <w:r>
        <w:t>5em;</w:t>
      </w:r>
      <w:proofErr w:type="gramEnd"/>
    </w:p>
    <w:p w14:paraId="09377D78" w14:textId="77777777" w:rsidR="009C4624" w:rsidRDefault="009C4624" w:rsidP="009C4624">
      <w:r>
        <w:t xml:space="preserve">    margin-top: </w:t>
      </w:r>
      <w:proofErr w:type="gramStart"/>
      <w:r>
        <w:t>20%;</w:t>
      </w:r>
      <w:proofErr w:type="gramEnd"/>
    </w:p>
    <w:p w14:paraId="30D523FC" w14:textId="77777777" w:rsidR="009C4624" w:rsidRDefault="009C4624" w:rsidP="009C4624">
      <w:r>
        <w:t xml:space="preserve">    margin-right: </w:t>
      </w:r>
      <w:proofErr w:type="gramStart"/>
      <w:r>
        <w:t>2%;</w:t>
      </w:r>
      <w:proofErr w:type="gramEnd"/>
    </w:p>
    <w:p w14:paraId="7BD247A5" w14:textId="77777777" w:rsidR="009C4624" w:rsidRDefault="009C4624" w:rsidP="009C4624">
      <w:r>
        <w:t>}</w:t>
      </w:r>
    </w:p>
    <w:p w14:paraId="4D13819F" w14:textId="77777777" w:rsidR="009C4624" w:rsidRDefault="009C4624" w:rsidP="009C4624"/>
    <w:p w14:paraId="00609432" w14:textId="77777777" w:rsidR="009C4624" w:rsidRDefault="009C4624" w:rsidP="009C4624"/>
    <w:p w14:paraId="1421F711" w14:textId="77777777" w:rsidR="009C4624" w:rsidRDefault="009C4624" w:rsidP="009C4624"/>
    <w:p w14:paraId="761003CB" w14:textId="77777777" w:rsidR="009C4624" w:rsidRDefault="009C4624" w:rsidP="009C4624">
      <w:r>
        <w:t>/* Style for the images within the main content */</w:t>
      </w:r>
    </w:p>
    <w:p w14:paraId="5F6E68EE" w14:textId="77777777" w:rsidR="009C4624" w:rsidRDefault="009C4624" w:rsidP="009C4624">
      <w:r>
        <w:t>.</w:t>
      </w:r>
      <w:proofErr w:type="gramStart"/>
      <w:r>
        <w:t>main-content</w:t>
      </w:r>
      <w:proofErr w:type="gramEnd"/>
      <w:r>
        <w:t xml:space="preserve"> </w:t>
      </w:r>
      <w:proofErr w:type="spellStart"/>
      <w:r>
        <w:t>img</w:t>
      </w:r>
      <w:proofErr w:type="spellEnd"/>
      <w:r>
        <w:t xml:space="preserve"> {</w:t>
      </w:r>
    </w:p>
    <w:p w14:paraId="29BC4AF4" w14:textId="77777777" w:rsidR="009C4624" w:rsidRDefault="009C4624" w:rsidP="009C4624">
      <w:r>
        <w:t xml:space="preserve">    </w:t>
      </w:r>
      <w:proofErr w:type="gramStart"/>
      <w:r>
        <w:t>max-width</w:t>
      </w:r>
      <w:proofErr w:type="gramEnd"/>
      <w:r>
        <w:t>: 100%;</w:t>
      </w:r>
    </w:p>
    <w:p w14:paraId="379439F9" w14:textId="77777777" w:rsidR="009C4624" w:rsidRDefault="009C4624" w:rsidP="009C4624">
      <w:r>
        <w:t xml:space="preserve">    height: </w:t>
      </w:r>
      <w:proofErr w:type="gramStart"/>
      <w:r>
        <w:t>auto;</w:t>
      </w:r>
      <w:proofErr w:type="gramEnd"/>
    </w:p>
    <w:p w14:paraId="4C80DC4C" w14:textId="77777777" w:rsidR="009C4624" w:rsidRDefault="009C4624" w:rsidP="009C4624">
      <w:r>
        <w:t xml:space="preserve">    display: </w:t>
      </w:r>
      <w:proofErr w:type="gramStart"/>
      <w:r>
        <w:t>block;</w:t>
      </w:r>
      <w:proofErr w:type="gramEnd"/>
    </w:p>
    <w:p w14:paraId="06903D75" w14:textId="77777777" w:rsidR="009C4624" w:rsidRDefault="009C4624" w:rsidP="009C4624">
      <w:r>
        <w:t xml:space="preserve">    margin: 0px </w:t>
      </w:r>
      <w:proofErr w:type="gramStart"/>
      <w:r>
        <w:t>auto;</w:t>
      </w:r>
      <w:proofErr w:type="gramEnd"/>
    </w:p>
    <w:p w14:paraId="66926FEB" w14:textId="77777777" w:rsidR="009C4624" w:rsidRDefault="009C4624" w:rsidP="009C4624">
      <w:r>
        <w:t xml:space="preserve">    border: 1.0em solid </w:t>
      </w:r>
      <w:proofErr w:type="gramStart"/>
      <w:r>
        <w:t>#333333;</w:t>
      </w:r>
      <w:proofErr w:type="gramEnd"/>
    </w:p>
    <w:p w14:paraId="1ADC6FFA" w14:textId="77777777" w:rsidR="009C4624" w:rsidRDefault="009C4624" w:rsidP="009C4624">
      <w:r>
        <w:t xml:space="preserve">    border-style: </w:t>
      </w:r>
      <w:proofErr w:type="gramStart"/>
      <w:r>
        <w:t>inset;</w:t>
      </w:r>
      <w:proofErr w:type="gramEnd"/>
    </w:p>
    <w:p w14:paraId="15C088FD" w14:textId="77777777" w:rsidR="009C4624" w:rsidRDefault="009C4624" w:rsidP="009C4624">
      <w:r>
        <w:t xml:space="preserve">    box-sizing: border-</w:t>
      </w:r>
      <w:proofErr w:type="gramStart"/>
      <w:r>
        <w:t>box;</w:t>
      </w:r>
      <w:proofErr w:type="gramEnd"/>
    </w:p>
    <w:p w14:paraId="16540A1C" w14:textId="77777777" w:rsidR="009C4624" w:rsidRDefault="009C4624" w:rsidP="009C4624">
      <w:r>
        <w:t xml:space="preserve">    object-fit: </w:t>
      </w:r>
      <w:proofErr w:type="gramStart"/>
      <w:r>
        <w:t>cover;</w:t>
      </w:r>
      <w:proofErr w:type="gramEnd"/>
    </w:p>
    <w:p w14:paraId="3114907E" w14:textId="77777777" w:rsidR="009C4624" w:rsidRDefault="009C4624" w:rsidP="009C4624">
      <w:r>
        <w:t>}</w:t>
      </w:r>
    </w:p>
    <w:p w14:paraId="7CF7EDB6" w14:textId="77777777" w:rsidR="009C4624" w:rsidRDefault="009C4624" w:rsidP="009C4624"/>
    <w:p w14:paraId="4E676B4F" w14:textId="77777777" w:rsidR="009C4624" w:rsidRDefault="009C4624" w:rsidP="009C4624">
      <w:r>
        <w:t>/* Style for images by text */</w:t>
      </w:r>
    </w:p>
    <w:p w14:paraId="708C89D7" w14:textId="77777777" w:rsidR="009C4624" w:rsidRDefault="009C4624" w:rsidP="009C4624">
      <w:r>
        <w:t xml:space="preserve">.main-content </w:t>
      </w:r>
      <w:proofErr w:type="spellStart"/>
      <w:r>
        <w:t>img.align</w:t>
      </w:r>
      <w:proofErr w:type="spellEnd"/>
      <w:r>
        <w:t>-left {</w:t>
      </w:r>
    </w:p>
    <w:p w14:paraId="5A90FCA2" w14:textId="77777777" w:rsidR="009C4624" w:rsidRDefault="009C4624" w:rsidP="009C4624">
      <w:r>
        <w:t xml:space="preserve">    float: </w:t>
      </w:r>
      <w:proofErr w:type="gramStart"/>
      <w:r>
        <w:t>left;</w:t>
      </w:r>
      <w:proofErr w:type="gramEnd"/>
    </w:p>
    <w:p w14:paraId="0738B2B0" w14:textId="77777777" w:rsidR="009C4624" w:rsidRDefault="009C4624" w:rsidP="009C4624">
      <w:r>
        <w:t xml:space="preserve">    </w:t>
      </w:r>
      <w:proofErr w:type="gramStart"/>
      <w:r>
        <w:t>max-width</w:t>
      </w:r>
      <w:proofErr w:type="gramEnd"/>
      <w:r>
        <w:t>: 100%;</w:t>
      </w:r>
    </w:p>
    <w:p w14:paraId="252BC9A1" w14:textId="77777777" w:rsidR="009C4624" w:rsidRDefault="009C4624" w:rsidP="009C4624">
      <w:r>
        <w:t xml:space="preserve">    height: </w:t>
      </w:r>
      <w:proofErr w:type="gramStart"/>
      <w:r>
        <w:t>auto;</w:t>
      </w:r>
      <w:proofErr w:type="gramEnd"/>
    </w:p>
    <w:p w14:paraId="1BE2E81A" w14:textId="77777777" w:rsidR="009C4624" w:rsidRDefault="009C4624" w:rsidP="009C4624">
      <w:r>
        <w:t xml:space="preserve">    margin-right: </w:t>
      </w:r>
      <w:proofErr w:type="gramStart"/>
      <w:r>
        <w:t>2em;</w:t>
      </w:r>
      <w:proofErr w:type="gramEnd"/>
    </w:p>
    <w:p w14:paraId="6AEEF347" w14:textId="77777777" w:rsidR="009C4624" w:rsidRDefault="009C4624" w:rsidP="009C4624">
      <w:r>
        <w:t xml:space="preserve">    margin-bottom: </w:t>
      </w:r>
      <w:proofErr w:type="gramStart"/>
      <w:r>
        <w:t>2em;</w:t>
      </w:r>
      <w:proofErr w:type="gramEnd"/>
    </w:p>
    <w:p w14:paraId="6BF7CFB8" w14:textId="77777777" w:rsidR="009C4624" w:rsidRDefault="009C4624" w:rsidP="009C4624">
      <w:r>
        <w:t xml:space="preserve">    width: </w:t>
      </w:r>
      <w:proofErr w:type="gramStart"/>
      <w:r>
        <w:t>28%;</w:t>
      </w:r>
      <w:proofErr w:type="gramEnd"/>
    </w:p>
    <w:p w14:paraId="1CE8B976" w14:textId="77777777" w:rsidR="009C4624" w:rsidRDefault="009C4624" w:rsidP="009C4624">
      <w:r>
        <w:t xml:space="preserve">    box-sizing: border-</w:t>
      </w:r>
      <w:proofErr w:type="gramStart"/>
      <w:r>
        <w:t>box;</w:t>
      </w:r>
      <w:proofErr w:type="gramEnd"/>
    </w:p>
    <w:p w14:paraId="271FA1D6" w14:textId="77777777" w:rsidR="009C4624" w:rsidRDefault="009C4624" w:rsidP="009C4624">
      <w:r>
        <w:t>}</w:t>
      </w:r>
    </w:p>
    <w:p w14:paraId="03904A8A" w14:textId="77777777" w:rsidR="009C4624" w:rsidRDefault="009C4624" w:rsidP="009C4624"/>
    <w:p w14:paraId="518841A9" w14:textId="77777777" w:rsidR="009C4624" w:rsidRDefault="009C4624" w:rsidP="009C4624">
      <w:r>
        <w:t xml:space="preserve">.main-content </w:t>
      </w:r>
      <w:proofErr w:type="spellStart"/>
      <w:r>
        <w:t>img.align</w:t>
      </w:r>
      <w:proofErr w:type="spellEnd"/>
      <w:r>
        <w:t>-</w:t>
      </w:r>
      <w:proofErr w:type="spellStart"/>
      <w:r>
        <w:t>right</w:t>
      </w:r>
      <w:proofErr w:type="spellEnd"/>
      <w:r>
        <w:t xml:space="preserve"> {</w:t>
      </w:r>
    </w:p>
    <w:p w14:paraId="734BCCB4" w14:textId="77777777" w:rsidR="009C4624" w:rsidRDefault="009C4624" w:rsidP="009C4624">
      <w:r>
        <w:t xml:space="preserve">    float: </w:t>
      </w:r>
      <w:proofErr w:type="gramStart"/>
      <w:r>
        <w:t>right;</w:t>
      </w:r>
      <w:proofErr w:type="gramEnd"/>
    </w:p>
    <w:p w14:paraId="3DF90D34" w14:textId="77777777" w:rsidR="009C4624" w:rsidRDefault="009C4624" w:rsidP="009C4624">
      <w:r>
        <w:t xml:space="preserve">    </w:t>
      </w:r>
      <w:proofErr w:type="gramStart"/>
      <w:r>
        <w:t>max-width</w:t>
      </w:r>
      <w:proofErr w:type="gramEnd"/>
      <w:r>
        <w:t>: 100%;</w:t>
      </w:r>
    </w:p>
    <w:p w14:paraId="167C4874" w14:textId="77777777" w:rsidR="009C4624" w:rsidRDefault="009C4624" w:rsidP="009C4624">
      <w:r>
        <w:t xml:space="preserve">    height: </w:t>
      </w:r>
      <w:proofErr w:type="gramStart"/>
      <w:r>
        <w:t>auto;</w:t>
      </w:r>
      <w:proofErr w:type="gramEnd"/>
    </w:p>
    <w:p w14:paraId="38F44556" w14:textId="77777777" w:rsidR="009C4624" w:rsidRDefault="009C4624" w:rsidP="009C4624">
      <w:r>
        <w:t xml:space="preserve">    margin-left: </w:t>
      </w:r>
      <w:proofErr w:type="gramStart"/>
      <w:r>
        <w:t>2em;</w:t>
      </w:r>
      <w:proofErr w:type="gramEnd"/>
    </w:p>
    <w:p w14:paraId="0E14BAC1" w14:textId="77777777" w:rsidR="009C4624" w:rsidRDefault="009C4624" w:rsidP="009C4624">
      <w:r>
        <w:t xml:space="preserve">    margin-bottom: </w:t>
      </w:r>
      <w:proofErr w:type="gramStart"/>
      <w:r>
        <w:t>2em;</w:t>
      </w:r>
      <w:proofErr w:type="gramEnd"/>
    </w:p>
    <w:p w14:paraId="4C4D2EAB" w14:textId="77777777" w:rsidR="009C4624" w:rsidRDefault="009C4624" w:rsidP="009C4624">
      <w:r>
        <w:t xml:space="preserve">    width: </w:t>
      </w:r>
      <w:proofErr w:type="gramStart"/>
      <w:r>
        <w:t>25%;</w:t>
      </w:r>
      <w:proofErr w:type="gramEnd"/>
    </w:p>
    <w:p w14:paraId="48042492" w14:textId="77777777" w:rsidR="009C4624" w:rsidRDefault="009C4624" w:rsidP="009C4624">
      <w:r>
        <w:t xml:space="preserve">    box-sizing: border-</w:t>
      </w:r>
      <w:proofErr w:type="gramStart"/>
      <w:r>
        <w:t>box;</w:t>
      </w:r>
      <w:proofErr w:type="gramEnd"/>
    </w:p>
    <w:p w14:paraId="61FBD5B2" w14:textId="77777777" w:rsidR="009C4624" w:rsidRDefault="009C4624" w:rsidP="009C4624">
      <w:r>
        <w:t>}</w:t>
      </w:r>
    </w:p>
    <w:p w14:paraId="1541F3A5" w14:textId="77777777" w:rsidR="009C4624" w:rsidRDefault="009C4624" w:rsidP="009C4624"/>
    <w:p w14:paraId="1E2CBC96" w14:textId="77777777" w:rsidR="009C4624" w:rsidRDefault="009C4624" w:rsidP="009C4624">
      <w:r>
        <w:t>.</w:t>
      </w:r>
      <w:proofErr w:type="gramStart"/>
      <w:r>
        <w:t>main-content</w:t>
      </w:r>
      <w:proofErr w:type="gramEnd"/>
      <w:r>
        <w:t xml:space="preserve"> h2 {</w:t>
      </w:r>
    </w:p>
    <w:p w14:paraId="354B9073" w14:textId="77777777" w:rsidR="009C4624" w:rsidRDefault="009C4624" w:rsidP="009C4624">
      <w:r>
        <w:t xml:space="preserve">    display: </w:t>
      </w:r>
      <w:proofErr w:type="gramStart"/>
      <w:r>
        <w:t>inline;</w:t>
      </w:r>
      <w:proofErr w:type="gramEnd"/>
    </w:p>
    <w:p w14:paraId="2EF149F8" w14:textId="77777777" w:rsidR="009C4624" w:rsidRDefault="009C4624" w:rsidP="009C4624">
      <w:r>
        <w:t xml:space="preserve">    font-style: </w:t>
      </w:r>
      <w:proofErr w:type="gramStart"/>
      <w:r>
        <w:t>italic;</w:t>
      </w:r>
      <w:proofErr w:type="gramEnd"/>
    </w:p>
    <w:p w14:paraId="79AF7FCA" w14:textId="77777777" w:rsidR="009C4624" w:rsidRDefault="009C4624" w:rsidP="009C4624">
      <w:r>
        <w:t xml:space="preserve">    font-weight: </w:t>
      </w:r>
      <w:proofErr w:type="gramStart"/>
      <w:r>
        <w:t>bold;</w:t>
      </w:r>
      <w:proofErr w:type="gramEnd"/>
    </w:p>
    <w:p w14:paraId="5CC65A46" w14:textId="77777777" w:rsidR="009C4624" w:rsidRDefault="009C4624" w:rsidP="009C4624">
      <w:r>
        <w:t xml:space="preserve">    clear: </w:t>
      </w:r>
      <w:proofErr w:type="gramStart"/>
      <w:r>
        <w:t>both;</w:t>
      </w:r>
      <w:proofErr w:type="gramEnd"/>
    </w:p>
    <w:p w14:paraId="40820CDE" w14:textId="77777777" w:rsidR="009C4624" w:rsidRDefault="009C4624" w:rsidP="009C4624">
      <w:r>
        <w:t xml:space="preserve">    margin-top: 1.</w:t>
      </w:r>
      <w:proofErr w:type="gramStart"/>
      <w:r>
        <w:t>2em;</w:t>
      </w:r>
      <w:proofErr w:type="gramEnd"/>
    </w:p>
    <w:p w14:paraId="58346788" w14:textId="77777777" w:rsidR="009C4624" w:rsidRDefault="009C4624" w:rsidP="009C4624">
      <w:r>
        <w:lastRenderedPageBreak/>
        <w:t xml:space="preserve">    margin-bottom: 2.</w:t>
      </w:r>
      <w:proofErr w:type="gramStart"/>
      <w:r>
        <w:t>8em;</w:t>
      </w:r>
      <w:proofErr w:type="gramEnd"/>
    </w:p>
    <w:p w14:paraId="6D749FCD" w14:textId="77777777" w:rsidR="009C4624" w:rsidRDefault="009C4624" w:rsidP="009C4624">
      <w:r>
        <w:t xml:space="preserve">    border: 0.1em solid </w:t>
      </w:r>
      <w:proofErr w:type="gramStart"/>
      <w:r>
        <w:t>#333;</w:t>
      </w:r>
      <w:proofErr w:type="gramEnd"/>
    </w:p>
    <w:p w14:paraId="2E235BAF" w14:textId="77777777" w:rsidR="009C4624" w:rsidRDefault="009C4624" w:rsidP="009C4624">
      <w:r>
        <w:t xml:space="preserve">    border-radius: 0.</w:t>
      </w:r>
      <w:proofErr w:type="gramStart"/>
      <w:r>
        <w:t>3em;</w:t>
      </w:r>
      <w:proofErr w:type="gramEnd"/>
    </w:p>
    <w:p w14:paraId="1D8104BE" w14:textId="77777777" w:rsidR="009C4624" w:rsidRDefault="009C4624" w:rsidP="009C4624">
      <w:r>
        <w:t xml:space="preserve">    padding: 0.</w:t>
      </w:r>
      <w:proofErr w:type="gramStart"/>
      <w:r>
        <w:t>2em;</w:t>
      </w:r>
      <w:proofErr w:type="gramEnd"/>
    </w:p>
    <w:p w14:paraId="799FC164" w14:textId="77777777" w:rsidR="009C4624" w:rsidRDefault="009C4624" w:rsidP="009C4624">
      <w:r>
        <w:t>}</w:t>
      </w:r>
    </w:p>
    <w:p w14:paraId="00CB0767" w14:textId="77777777" w:rsidR="009C4624" w:rsidRDefault="009C4624" w:rsidP="009C4624"/>
    <w:p w14:paraId="07E7A774" w14:textId="77777777" w:rsidR="009C4624" w:rsidRDefault="009C4624" w:rsidP="009C4624">
      <w:r>
        <w:t>.main-content p {</w:t>
      </w:r>
    </w:p>
    <w:p w14:paraId="5D0FC6FC" w14:textId="77777777" w:rsidR="009C4624" w:rsidRDefault="009C4624" w:rsidP="009C4624">
      <w:r>
        <w:t xml:space="preserve">    margin-top: 0.</w:t>
      </w:r>
      <w:proofErr w:type="gramStart"/>
      <w:r>
        <w:t>2em;</w:t>
      </w:r>
      <w:proofErr w:type="gramEnd"/>
    </w:p>
    <w:p w14:paraId="41519F94" w14:textId="77777777" w:rsidR="009C4624" w:rsidRDefault="009C4624" w:rsidP="009C4624">
      <w:r>
        <w:t xml:space="preserve">    margin-bottom: 0.</w:t>
      </w:r>
      <w:proofErr w:type="gramStart"/>
      <w:r>
        <w:t>2em;</w:t>
      </w:r>
      <w:proofErr w:type="gramEnd"/>
    </w:p>
    <w:p w14:paraId="7363D3D1" w14:textId="77777777" w:rsidR="009C4624" w:rsidRDefault="009C4624" w:rsidP="009C4624">
      <w:r>
        <w:t xml:space="preserve">    padding: 0.</w:t>
      </w:r>
      <w:proofErr w:type="gramStart"/>
      <w:r>
        <w:t>2em;</w:t>
      </w:r>
      <w:proofErr w:type="gramEnd"/>
    </w:p>
    <w:p w14:paraId="57C1FE12" w14:textId="77777777" w:rsidR="009C4624" w:rsidRDefault="009C4624" w:rsidP="009C4624">
      <w:r>
        <w:t>}</w:t>
      </w:r>
    </w:p>
    <w:p w14:paraId="483CF033" w14:textId="77777777" w:rsidR="009C4624" w:rsidRDefault="009C4624" w:rsidP="009C4624"/>
    <w:p w14:paraId="64D7B170" w14:textId="77777777" w:rsidR="009C4624" w:rsidRDefault="009C4624" w:rsidP="009C4624">
      <w:r>
        <w:t>.</w:t>
      </w:r>
      <w:proofErr w:type="spellStart"/>
      <w:r>
        <w:t>textgroup</w:t>
      </w:r>
      <w:proofErr w:type="spellEnd"/>
      <w:r>
        <w:t xml:space="preserve"> {</w:t>
      </w:r>
    </w:p>
    <w:p w14:paraId="41BEF885" w14:textId="77777777" w:rsidR="009C4624" w:rsidRDefault="009C4624" w:rsidP="009C4624">
      <w:r>
        <w:t xml:space="preserve">    margin-top: 3.</w:t>
      </w:r>
      <w:proofErr w:type="gramStart"/>
      <w:r>
        <w:t>6em;</w:t>
      </w:r>
      <w:proofErr w:type="gramEnd"/>
    </w:p>
    <w:p w14:paraId="5650D032" w14:textId="77777777" w:rsidR="009C4624" w:rsidRDefault="009C4624" w:rsidP="009C4624">
      <w:r>
        <w:t xml:space="preserve">    margin-bottom: </w:t>
      </w:r>
      <w:proofErr w:type="gramStart"/>
      <w:r>
        <w:t>5em;</w:t>
      </w:r>
      <w:proofErr w:type="gramEnd"/>
    </w:p>
    <w:p w14:paraId="754FEBBF" w14:textId="77777777" w:rsidR="009C4624" w:rsidRDefault="009C4624" w:rsidP="009C4624">
      <w:r>
        <w:t>}</w:t>
      </w:r>
    </w:p>
    <w:p w14:paraId="1613F992" w14:textId="77777777" w:rsidR="009C4624" w:rsidRDefault="009C4624" w:rsidP="009C4624"/>
    <w:p w14:paraId="175A2132" w14:textId="77777777" w:rsidR="009C4624" w:rsidRDefault="009C4624" w:rsidP="009C4624">
      <w:r>
        <w:t>.textgroup1 {</w:t>
      </w:r>
    </w:p>
    <w:p w14:paraId="77B835C1" w14:textId="77777777" w:rsidR="009C4624" w:rsidRDefault="009C4624" w:rsidP="009C4624">
      <w:r>
        <w:t xml:space="preserve">    margin-top: 3.</w:t>
      </w:r>
      <w:proofErr w:type="gramStart"/>
      <w:r>
        <w:t>6em;</w:t>
      </w:r>
      <w:proofErr w:type="gramEnd"/>
    </w:p>
    <w:p w14:paraId="70F32EF6" w14:textId="77777777" w:rsidR="009C4624" w:rsidRDefault="009C4624" w:rsidP="009C4624">
      <w:r>
        <w:t xml:space="preserve">    margin-bottom: 3.</w:t>
      </w:r>
      <w:proofErr w:type="gramStart"/>
      <w:r>
        <w:t>9em;</w:t>
      </w:r>
      <w:proofErr w:type="gramEnd"/>
    </w:p>
    <w:p w14:paraId="3C5D8B54" w14:textId="77777777" w:rsidR="009C4624" w:rsidRDefault="009C4624" w:rsidP="009C4624">
      <w:r>
        <w:t>}</w:t>
      </w:r>
    </w:p>
    <w:p w14:paraId="6BB6E802" w14:textId="77777777" w:rsidR="009C4624" w:rsidRDefault="009C4624" w:rsidP="009C4624"/>
    <w:p w14:paraId="62EF9467" w14:textId="77777777" w:rsidR="009C4624" w:rsidRDefault="009C4624" w:rsidP="009C4624">
      <w:r>
        <w:t>.textgroup2 {</w:t>
      </w:r>
    </w:p>
    <w:p w14:paraId="1C1D210A" w14:textId="77777777" w:rsidR="009C4624" w:rsidRDefault="009C4624" w:rsidP="009C4624">
      <w:r>
        <w:t xml:space="preserve">    margin-top: 3.</w:t>
      </w:r>
      <w:proofErr w:type="gramStart"/>
      <w:r>
        <w:t>8em;</w:t>
      </w:r>
      <w:proofErr w:type="gramEnd"/>
    </w:p>
    <w:p w14:paraId="24894C82" w14:textId="77777777" w:rsidR="009C4624" w:rsidRDefault="009C4624" w:rsidP="009C4624">
      <w:r>
        <w:t xml:space="preserve">    margin-bottom: 10.</w:t>
      </w:r>
      <w:proofErr w:type="gramStart"/>
      <w:r>
        <w:t>5em;</w:t>
      </w:r>
      <w:proofErr w:type="gramEnd"/>
    </w:p>
    <w:p w14:paraId="4248E2D4" w14:textId="77777777" w:rsidR="009C4624" w:rsidRDefault="009C4624" w:rsidP="009C4624">
      <w:r>
        <w:t>}</w:t>
      </w:r>
    </w:p>
    <w:p w14:paraId="0132C36C" w14:textId="77777777" w:rsidR="009C4624" w:rsidRDefault="009C4624" w:rsidP="009C4624"/>
    <w:p w14:paraId="137FC900" w14:textId="77777777" w:rsidR="009C4624" w:rsidRDefault="009C4624" w:rsidP="009C4624"/>
    <w:p w14:paraId="284EB269" w14:textId="77777777" w:rsidR="009C4624" w:rsidRDefault="009C4624" w:rsidP="009C4624">
      <w:r>
        <w:lastRenderedPageBreak/>
        <w:t>@media (</w:t>
      </w:r>
      <w:proofErr w:type="gramStart"/>
      <w:r>
        <w:t>max-width</w:t>
      </w:r>
      <w:proofErr w:type="gramEnd"/>
      <w:r>
        <w:t>: 600px) {</w:t>
      </w:r>
    </w:p>
    <w:p w14:paraId="6E1F27F7" w14:textId="77777777" w:rsidR="009C4624" w:rsidRDefault="009C4624" w:rsidP="009C4624">
      <w:r>
        <w:t xml:space="preserve">    .main-content </w:t>
      </w:r>
      <w:proofErr w:type="spellStart"/>
      <w:r>
        <w:t>img.align</w:t>
      </w:r>
      <w:proofErr w:type="spellEnd"/>
      <w:r>
        <w:t>-left,</w:t>
      </w:r>
    </w:p>
    <w:p w14:paraId="3C4D31AB" w14:textId="77777777" w:rsidR="009C4624" w:rsidRDefault="009C4624" w:rsidP="009C4624">
      <w:r>
        <w:t xml:space="preserve">    .main-content </w:t>
      </w:r>
      <w:proofErr w:type="spellStart"/>
      <w:r>
        <w:t>img.align</w:t>
      </w:r>
      <w:proofErr w:type="spellEnd"/>
      <w:r>
        <w:t>-</w:t>
      </w:r>
      <w:proofErr w:type="spellStart"/>
      <w:r>
        <w:t>right</w:t>
      </w:r>
      <w:proofErr w:type="spellEnd"/>
      <w:r>
        <w:t xml:space="preserve"> {</w:t>
      </w:r>
    </w:p>
    <w:p w14:paraId="787743CF" w14:textId="77777777" w:rsidR="009C4624" w:rsidRDefault="009C4624" w:rsidP="009C4624">
      <w:r>
        <w:t xml:space="preserve">        float: </w:t>
      </w:r>
      <w:proofErr w:type="gramStart"/>
      <w:r>
        <w:t>none;</w:t>
      </w:r>
      <w:proofErr w:type="gramEnd"/>
    </w:p>
    <w:p w14:paraId="12716279" w14:textId="77777777" w:rsidR="009C4624" w:rsidRDefault="009C4624" w:rsidP="009C4624">
      <w:r>
        <w:t xml:space="preserve">        margin: 1em </w:t>
      </w:r>
      <w:proofErr w:type="gramStart"/>
      <w:r>
        <w:t>auto;</w:t>
      </w:r>
      <w:proofErr w:type="gramEnd"/>
    </w:p>
    <w:p w14:paraId="22DB829E" w14:textId="77777777" w:rsidR="009C4624" w:rsidRDefault="009C4624" w:rsidP="009C4624">
      <w:r>
        <w:t xml:space="preserve">        width: </w:t>
      </w:r>
      <w:proofErr w:type="gramStart"/>
      <w:r>
        <w:t>100%;</w:t>
      </w:r>
      <w:proofErr w:type="gramEnd"/>
    </w:p>
    <w:p w14:paraId="5A2EA5E3" w14:textId="77777777" w:rsidR="009C4624" w:rsidRDefault="009C4624" w:rsidP="009C4624">
      <w:r>
        <w:t xml:space="preserve">    }</w:t>
      </w:r>
    </w:p>
    <w:p w14:paraId="4A9EE209" w14:textId="77777777" w:rsidR="009C4624" w:rsidRDefault="009C4624" w:rsidP="009C4624"/>
    <w:p w14:paraId="4C5254AD" w14:textId="77777777" w:rsidR="009C4624" w:rsidRDefault="009C4624" w:rsidP="009C4624"/>
    <w:p w14:paraId="0D874FC9" w14:textId="77777777" w:rsidR="009C4624" w:rsidRDefault="009C4624" w:rsidP="009C4624">
      <w:r>
        <w:t xml:space="preserve">    .sidebar h1 {</w:t>
      </w:r>
    </w:p>
    <w:p w14:paraId="1B0C8AD1" w14:textId="77777777" w:rsidR="009C4624" w:rsidRDefault="009C4624" w:rsidP="009C4624">
      <w:r>
        <w:t xml:space="preserve">        word-wrap: break-</w:t>
      </w:r>
      <w:proofErr w:type="gramStart"/>
      <w:r>
        <w:t>word;</w:t>
      </w:r>
      <w:proofErr w:type="gramEnd"/>
    </w:p>
    <w:p w14:paraId="4B3641A0" w14:textId="77777777" w:rsidR="009C4624" w:rsidRDefault="009C4624" w:rsidP="009C4624">
      <w:r>
        <w:t xml:space="preserve">    }</w:t>
      </w:r>
    </w:p>
    <w:p w14:paraId="7B807ED3" w14:textId="77777777" w:rsidR="009C4624" w:rsidRDefault="009C4624" w:rsidP="009C4624">
      <w:r>
        <w:t>}</w:t>
      </w:r>
    </w:p>
    <w:p w14:paraId="0B8E4D7B" w14:textId="77777777" w:rsidR="009C4624" w:rsidRDefault="009C4624" w:rsidP="009C4624"/>
    <w:p w14:paraId="6D3F1FA7" w14:textId="77777777" w:rsidR="009C4624" w:rsidRDefault="009C4624" w:rsidP="009C4624"/>
    <w:p w14:paraId="29AE3DCF" w14:textId="77777777" w:rsidR="009C4624" w:rsidRDefault="009C4624" w:rsidP="009C4624">
      <w:r>
        <w:t>.bottom-section {</w:t>
      </w:r>
    </w:p>
    <w:p w14:paraId="1C85F6A8" w14:textId="77777777" w:rsidR="009C4624" w:rsidRDefault="009C4624" w:rsidP="009C4624">
      <w:r>
        <w:t xml:space="preserve">    background-</w:t>
      </w:r>
      <w:proofErr w:type="spellStart"/>
      <w:r>
        <w:t>color</w:t>
      </w:r>
      <w:proofErr w:type="spellEnd"/>
      <w:r>
        <w:t>: #</w:t>
      </w:r>
      <w:proofErr w:type="gramStart"/>
      <w:r>
        <w:t>8FBC8F;</w:t>
      </w:r>
      <w:proofErr w:type="gramEnd"/>
    </w:p>
    <w:p w14:paraId="5A54574F" w14:textId="77777777" w:rsidR="009C4624" w:rsidRDefault="009C4624" w:rsidP="009C4624">
      <w:r>
        <w:t xml:space="preserve">    padding: </w:t>
      </w:r>
      <w:proofErr w:type="gramStart"/>
      <w:r>
        <w:t>2em;</w:t>
      </w:r>
      <w:proofErr w:type="gramEnd"/>
    </w:p>
    <w:p w14:paraId="70A64817" w14:textId="77777777" w:rsidR="009C4624" w:rsidRDefault="009C4624" w:rsidP="009C4624">
      <w:r>
        <w:t xml:space="preserve">    </w:t>
      </w:r>
      <w:proofErr w:type="spellStart"/>
      <w:r>
        <w:t>color</w:t>
      </w:r>
      <w:proofErr w:type="spellEnd"/>
      <w:r>
        <w:t xml:space="preserve">: </w:t>
      </w:r>
      <w:proofErr w:type="gramStart"/>
      <w:r>
        <w:t>white;</w:t>
      </w:r>
      <w:proofErr w:type="gramEnd"/>
    </w:p>
    <w:p w14:paraId="362884C1" w14:textId="77777777" w:rsidR="009C4624" w:rsidRDefault="009C4624" w:rsidP="009C4624">
      <w:r>
        <w:t xml:space="preserve">    clear: </w:t>
      </w:r>
      <w:proofErr w:type="gramStart"/>
      <w:r>
        <w:t>both;</w:t>
      </w:r>
      <w:proofErr w:type="gramEnd"/>
    </w:p>
    <w:p w14:paraId="4B79B741" w14:textId="77777777" w:rsidR="009C4624" w:rsidRDefault="009C4624" w:rsidP="009C4624">
      <w:r>
        <w:t>}</w:t>
      </w:r>
    </w:p>
    <w:p w14:paraId="17781BF9" w14:textId="77777777" w:rsidR="009C4624" w:rsidRDefault="009C4624" w:rsidP="009C4624"/>
    <w:p w14:paraId="75D5CD63" w14:textId="77777777" w:rsidR="009C4624" w:rsidRDefault="009C4624" w:rsidP="009C4624">
      <w:r>
        <w:t>/* Style for the image within the sidebar */</w:t>
      </w:r>
    </w:p>
    <w:p w14:paraId="26353611" w14:textId="77777777" w:rsidR="009C4624" w:rsidRDefault="009C4624" w:rsidP="009C4624">
      <w:r>
        <w:t xml:space="preserve">.sidebar </w:t>
      </w:r>
      <w:proofErr w:type="spellStart"/>
      <w:r>
        <w:t>img.ImageInsert</w:t>
      </w:r>
      <w:proofErr w:type="spellEnd"/>
      <w:r>
        <w:t xml:space="preserve"> {</w:t>
      </w:r>
    </w:p>
    <w:p w14:paraId="6268019E" w14:textId="77777777" w:rsidR="009C4624" w:rsidRDefault="009C4624" w:rsidP="009C4624">
      <w:r>
        <w:t xml:space="preserve">    </w:t>
      </w:r>
      <w:proofErr w:type="gramStart"/>
      <w:r>
        <w:t>max-width</w:t>
      </w:r>
      <w:proofErr w:type="gramEnd"/>
      <w:r>
        <w:t>: 100%;</w:t>
      </w:r>
    </w:p>
    <w:p w14:paraId="4B12E343" w14:textId="77777777" w:rsidR="009C4624" w:rsidRDefault="009C4624" w:rsidP="009C4624">
      <w:r>
        <w:t xml:space="preserve">    height: </w:t>
      </w:r>
      <w:proofErr w:type="gramStart"/>
      <w:r>
        <w:t>auto;</w:t>
      </w:r>
      <w:proofErr w:type="gramEnd"/>
    </w:p>
    <w:p w14:paraId="2EA56B84" w14:textId="77777777" w:rsidR="009C4624" w:rsidRDefault="009C4624" w:rsidP="009C4624">
      <w:r>
        <w:t xml:space="preserve">    display: </w:t>
      </w:r>
      <w:proofErr w:type="gramStart"/>
      <w:r>
        <w:t>block;</w:t>
      </w:r>
      <w:proofErr w:type="gramEnd"/>
    </w:p>
    <w:p w14:paraId="1B1A6931" w14:textId="77777777" w:rsidR="009C4624" w:rsidRDefault="009C4624" w:rsidP="009C4624">
      <w:r>
        <w:t xml:space="preserve">    margin: 0 </w:t>
      </w:r>
      <w:proofErr w:type="gramStart"/>
      <w:r>
        <w:t>auto;</w:t>
      </w:r>
      <w:proofErr w:type="gramEnd"/>
    </w:p>
    <w:p w14:paraId="5F424627" w14:textId="77777777" w:rsidR="009C4624" w:rsidRDefault="009C4624" w:rsidP="009C4624">
      <w:r>
        <w:lastRenderedPageBreak/>
        <w:t xml:space="preserve">    box-sizing: border-</w:t>
      </w:r>
      <w:proofErr w:type="gramStart"/>
      <w:r>
        <w:t>box;</w:t>
      </w:r>
      <w:proofErr w:type="gramEnd"/>
    </w:p>
    <w:p w14:paraId="0C8A3FB5" w14:textId="77777777" w:rsidR="009C4624" w:rsidRDefault="009C4624" w:rsidP="009C4624">
      <w:r>
        <w:t xml:space="preserve">    object-fit: </w:t>
      </w:r>
      <w:proofErr w:type="gramStart"/>
      <w:r>
        <w:t>contain;</w:t>
      </w:r>
      <w:proofErr w:type="gramEnd"/>
    </w:p>
    <w:p w14:paraId="2EBAA7B2" w14:textId="77777777" w:rsidR="009C4624" w:rsidRDefault="009C4624" w:rsidP="009C4624">
      <w:r>
        <w:t xml:space="preserve">    </w:t>
      </w:r>
      <w:proofErr w:type="gramStart"/>
      <w:r>
        <w:t>max-height</w:t>
      </w:r>
      <w:proofErr w:type="gramEnd"/>
      <w:r>
        <w:t>: 70vh;</w:t>
      </w:r>
    </w:p>
    <w:p w14:paraId="49C02032" w14:textId="77777777" w:rsidR="009C4624" w:rsidRDefault="009C4624" w:rsidP="009C4624">
      <w:r>
        <w:tab/>
      </w:r>
    </w:p>
    <w:p w14:paraId="6A9FF168" w14:textId="77777777" w:rsidR="009C4624" w:rsidRDefault="009C4624" w:rsidP="009C4624">
      <w:r>
        <w:t>}</w:t>
      </w:r>
    </w:p>
    <w:p w14:paraId="14FD1B6B" w14:textId="77777777" w:rsidR="009C4624" w:rsidRDefault="009C4624" w:rsidP="009C4624"/>
    <w:p w14:paraId="4D119C48" w14:textId="77777777" w:rsidR="009C4624" w:rsidRDefault="009C4624" w:rsidP="009C4624">
      <w:r>
        <w:t xml:space="preserve"> /* Footer style same on all pages */</w:t>
      </w:r>
    </w:p>
    <w:p w14:paraId="37A549C7" w14:textId="77777777" w:rsidR="009C4624" w:rsidRDefault="009C4624" w:rsidP="009C4624"/>
    <w:p w14:paraId="5B0C260B" w14:textId="77777777" w:rsidR="009C4624" w:rsidRDefault="009C4624" w:rsidP="009C4624">
      <w:r>
        <w:t>#</w:t>
      </w:r>
      <w:proofErr w:type="gramStart"/>
      <w:r>
        <w:t>main-footer</w:t>
      </w:r>
      <w:proofErr w:type="gramEnd"/>
      <w:r>
        <w:t xml:space="preserve"> {</w:t>
      </w:r>
    </w:p>
    <w:p w14:paraId="7C1C4A29" w14:textId="77777777" w:rsidR="009C4624" w:rsidRDefault="009C4624" w:rsidP="009C4624">
      <w:r>
        <w:t xml:space="preserve">    background: </w:t>
      </w:r>
      <w:proofErr w:type="gramStart"/>
      <w:r>
        <w:t>#333333;</w:t>
      </w:r>
      <w:proofErr w:type="gramEnd"/>
    </w:p>
    <w:p w14:paraId="645602C0" w14:textId="77777777" w:rsidR="009C4624" w:rsidRDefault="009C4624" w:rsidP="009C4624">
      <w:r>
        <w:t xml:space="preserve">    </w:t>
      </w:r>
      <w:proofErr w:type="spellStart"/>
      <w:r>
        <w:t>color</w:t>
      </w:r>
      <w:proofErr w:type="spellEnd"/>
      <w:r>
        <w:t xml:space="preserve">: </w:t>
      </w:r>
      <w:proofErr w:type="gramStart"/>
      <w:r>
        <w:t>white;</w:t>
      </w:r>
      <w:proofErr w:type="gramEnd"/>
    </w:p>
    <w:p w14:paraId="52B46354" w14:textId="77777777" w:rsidR="009C4624" w:rsidRDefault="009C4624" w:rsidP="009C4624">
      <w:r>
        <w:t xml:space="preserve">    text-align: </w:t>
      </w:r>
      <w:proofErr w:type="spellStart"/>
      <w:proofErr w:type="gramStart"/>
      <w:r>
        <w:t>center</w:t>
      </w:r>
      <w:proofErr w:type="spellEnd"/>
      <w:r>
        <w:t>;</w:t>
      </w:r>
      <w:proofErr w:type="gramEnd"/>
    </w:p>
    <w:p w14:paraId="6D5376B6" w14:textId="77777777" w:rsidR="009C4624" w:rsidRDefault="009C4624" w:rsidP="009C4624">
      <w:r>
        <w:t xml:space="preserve">    padding: </w:t>
      </w:r>
      <w:proofErr w:type="gramStart"/>
      <w:r>
        <w:t>15px;</w:t>
      </w:r>
      <w:proofErr w:type="gramEnd"/>
    </w:p>
    <w:p w14:paraId="35FE2538" w14:textId="77777777" w:rsidR="009C4624" w:rsidRDefault="009C4624" w:rsidP="009C4624">
      <w:r>
        <w:t xml:space="preserve">    margin-top: </w:t>
      </w:r>
      <w:proofErr w:type="gramStart"/>
      <w:r>
        <w:t>80px;</w:t>
      </w:r>
      <w:proofErr w:type="gramEnd"/>
    </w:p>
    <w:p w14:paraId="71E6ADFB" w14:textId="77777777" w:rsidR="009C4624" w:rsidRDefault="009C4624" w:rsidP="009C4624">
      <w:r>
        <w:t xml:space="preserve">    clear: </w:t>
      </w:r>
      <w:proofErr w:type="gramStart"/>
      <w:r>
        <w:t>both;</w:t>
      </w:r>
      <w:proofErr w:type="gramEnd"/>
    </w:p>
    <w:p w14:paraId="39AD71D1" w14:textId="77777777" w:rsidR="009C4624" w:rsidRDefault="009C4624" w:rsidP="009C4624">
      <w:r>
        <w:tab/>
        <w:t>font-size: 1.2em</w:t>
      </w:r>
    </w:p>
    <w:p w14:paraId="4DF42DAD" w14:textId="77777777" w:rsidR="009C4624" w:rsidRDefault="009C4624" w:rsidP="009C4624">
      <w:r>
        <w:t>}</w:t>
      </w:r>
    </w:p>
    <w:p w14:paraId="2B891C04" w14:textId="77777777" w:rsidR="009C4624" w:rsidRDefault="009C4624" w:rsidP="009C4624"/>
    <w:p w14:paraId="46049AF2" w14:textId="77777777" w:rsidR="009C4624" w:rsidRDefault="009C4624" w:rsidP="009C4624">
      <w:r>
        <w:t>#</w:t>
      </w:r>
      <w:proofErr w:type="gramStart"/>
      <w:r>
        <w:t>main-footer</w:t>
      </w:r>
      <w:proofErr w:type="gramEnd"/>
      <w:r>
        <w:t xml:space="preserve"> .icon {</w:t>
      </w:r>
    </w:p>
    <w:p w14:paraId="39B9196B" w14:textId="77777777" w:rsidR="009C4624" w:rsidRDefault="009C4624" w:rsidP="009C4624">
      <w:r>
        <w:t xml:space="preserve">    border: 0.1em solid #</w:t>
      </w:r>
      <w:proofErr w:type="gramStart"/>
      <w:r>
        <w:t>FF7F50;</w:t>
      </w:r>
      <w:proofErr w:type="gramEnd"/>
    </w:p>
    <w:p w14:paraId="0D11001B" w14:textId="77777777" w:rsidR="009C4624" w:rsidRDefault="009C4624" w:rsidP="009C4624">
      <w:r>
        <w:t xml:space="preserve">    border-radius: 0.</w:t>
      </w:r>
      <w:proofErr w:type="gramStart"/>
      <w:r>
        <w:t>6em;</w:t>
      </w:r>
      <w:proofErr w:type="gramEnd"/>
    </w:p>
    <w:p w14:paraId="603DC44E" w14:textId="77777777" w:rsidR="009C4624" w:rsidRDefault="009C4624" w:rsidP="009C4624">
      <w:r>
        <w:t xml:space="preserve">    margin-right: 0.</w:t>
      </w:r>
      <w:proofErr w:type="gramStart"/>
      <w:r>
        <w:t>4em;</w:t>
      </w:r>
      <w:proofErr w:type="gramEnd"/>
    </w:p>
    <w:p w14:paraId="3CA0BC87" w14:textId="77777777" w:rsidR="009C4624" w:rsidRDefault="009C4624" w:rsidP="009C4624">
      <w:r>
        <w:t xml:space="preserve">    margin-left: </w:t>
      </w:r>
      <w:proofErr w:type="gramStart"/>
      <w:r>
        <w:t>0;</w:t>
      </w:r>
      <w:proofErr w:type="gramEnd"/>
    </w:p>
    <w:p w14:paraId="7D6D58DC" w14:textId="77777777" w:rsidR="009C4624" w:rsidRDefault="009C4624" w:rsidP="009C4624">
      <w:r>
        <w:t>}</w:t>
      </w:r>
    </w:p>
    <w:p w14:paraId="66F6FD9C" w14:textId="77777777" w:rsidR="009C4624" w:rsidRDefault="009C4624" w:rsidP="009C4624"/>
    <w:p w14:paraId="2C6C3618" w14:textId="77777777" w:rsidR="009C4624" w:rsidRDefault="009C4624" w:rsidP="009C4624">
      <w:r>
        <w:t>@media (</w:t>
      </w:r>
      <w:proofErr w:type="gramStart"/>
      <w:r>
        <w:t>max-width</w:t>
      </w:r>
      <w:proofErr w:type="gramEnd"/>
      <w:r>
        <w:t>: 600px) {</w:t>
      </w:r>
    </w:p>
    <w:p w14:paraId="4E640A30" w14:textId="77777777" w:rsidR="009C4624" w:rsidRDefault="009C4624" w:rsidP="009C4624">
      <w:r>
        <w:t xml:space="preserve">    #</w:t>
      </w:r>
      <w:proofErr w:type="gramStart"/>
      <w:r>
        <w:t>main-footer</w:t>
      </w:r>
      <w:proofErr w:type="gramEnd"/>
      <w:r>
        <w:t xml:space="preserve"> {</w:t>
      </w:r>
    </w:p>
    <w:p w14:paraId="6EE7BA9C" w14:textId="77777777" w:rsidR="009C4624" w:rsidRDefault="009C4624" w:rsidP="009C4624">
      <w:r>
        <w:t xml:space="preserve">        padding: 0.</w:t>
      </w:r>
      <w:proofErr w:type="gramStart"/>
      <w:r>
        <w:t>8em;</w:t>
      </w:r>
      <w:proofErr w:type="gramEnd"/>
      <w:r>
        <w:t xml:space="preserve"> </w:t>
      </w:r>
    </w:p>
    <w:p w14:paraId="4AEEF772" w14:textId="77777777" w:rsidR="009C4624" w:rsidRDefault="009C4624" w:rsidP="009C4624">
      <w:r>
        <w:lastRenderedPageBreak/>
        <w:tab/>
      </w:r>
      <w:r>
        <w:tab/>
        <w:t>font-size: 1.0em</w:t>
      </w:r>
    </w:p>
    <w:p w14:paraId="4C97A528" w14:textId="77777777" w:rsidR="009C4624" w:rsidRDefault="009C4624" w:rsidP="009C4624">
      <w:r>
        <w:t xml:space="preserve">    }</w:t>
      </w:r>
    </w:p>
    <w:p w14:paraId="31568E62" w14:textId="70A7DA14" w:rsidR="00D43E3E" w:rsidRDefault="009C4624" w:rsidP="009C4624">
      <w:r>
        <w:t>}</w:t>
      </w:r>
    </w:p>
    <w:p w14:paraId="71289BA1" w14:textId="61F2958C" w:rsidR="009C4624" w:rsidRDefault="004904C2" w:rsidP="00AB640A">
      <w:pPr>
        <w:pStyle w:val="Heading2"/>
      </w:pPr>
      <w:bookmarkStart w:id="44" w:name="_Toc156814614"/>
      <w:r>
        <w:t>Costumes Page</w:t>
      </w:r>
      <w:bookmarkEnd w:id="44"/>
    </w:p>
    <w:p w14:paraId="61254063" w14:textId="77777777" w:rsidR="00FB463E" w:rsidRDefault="00FB463E" w:rsidP="00FB463E">
      <w:r>
        <w:t>&lt;!DOCTYPE html&gt;</w:t>
      </w:r>
    </w:p>
    <w:p w14:paraId="6D23FB91" w14:textId="77777777" w:rsidR="00FB463E" w:rsidRDefault="00FB463E" w:rsidP="00FB463E">
      <w:r>
        <w:t>&lt;html lang="</w:t>
      </w:r>
      <w:proofErr w:type="spellStart"/>
      <w:r>
        <w:t>en</w:t>
      </w:r>
      <w:proofErr w:type="spellEnd"/>
      <w:r>
        <w:t>"&gt;</w:t>
      </w:r>
    </w:p>
    <w:p w14:paraId="1876CF35" w14:textId="77777777" w:rsidR="00FB463E" w:rsidRDefault="00FB463E" w:rsidP="00FB463E">
      <w:r>
        <w:t>&lt;head&gt;</w:t>
      </w:r>
    </w:p>
    <w:p w14:paraId="20F7DC87" w14:textId="77777777" w:rsidR="00FB463E" w:rsidRDefault="00FB463E" w:rsidP="00FB463E">
      <w:r>
        <w:t xml:space="preserve">    &lt;meta charset="UTF-8"&gt;</w:t>
      </w:r>
    </w:p>
    <w:p w14:paraId="5FD3EA54" w14:textId="77777777" w:rsidR="00FB463E" w:rsidRDefault="00FB463E" w:rsidP="00FB463E">
      <w:r>
        <w:t xml:space="preserve">    &lt;meta name="viewport" content="width=device-width, initial-scale=1.0"&gt;</w:t>
      </w:r>
    </w:p>
    <w:p w14:paraId="5FD176B3" w14:textId="77777777" w:rsidR="00FB463E" w:rsidRDefault="00FB463E" w:rsidP="00FB463E">
      <w:r>
        <w:t xml:space="preserve">    &lt;title&gt;Dressing the Regency&lt;/title&gt;</w:t>
      </w:r>
    </w:p>
    <w:p w14:paraId="01C3973C" w14:textId="77777777" w:rsidR="00FB463E" w:rsidRDefault="00FB463E" w:rsidP="00FB463E">
      <w:r>
        <w:t xml:space="preserve">    &lt;link </w:t>
      </w:r>
      <w:proofErr w:type="spellStart"/>
      <w:r>
        <w:t>rel</w:t>
      </w:r>
      <w:proofErr w:type="spellEnd"/>
      <w:r>
        <w:t xml:space="preserve">="stylesheet" </w:t>
      </w:r>
      <w:proofErr w:type="spellStart"/>
      <w:r>
        <w:t>href</w:t>
      </w:r>
      <w:proofErr w:type="spellEnd"/>
      <w:r>
        <w:t>="Costume.css" /&gt;</w:t>
      </w:r>
    </w:p>
    <w:p w14:paraId="478D82FB" w14:textId="77777777" w:rsidR="00FB463E" w:rsidRDefault="00FB463E" w:rsidP="00FB463E">
      <w:r>
        <w:tab/>
        <w:t xml:space="preserve">&lt;meta name="keywords" content="regency, regency era dresses, regency period fashion, regency costume, costume, </w:t>
      </w:r>
      <w:proofErr w:type="spellStart"/>
      <w:r>
        <w:t>bridgerton</w:t>
      </w:r>
      <w:proofErr w:type="spellEnd"/>
      <w:r>
        <w:t xml:space="preserve">, pride and prejudice, historical fashion, </w:t>
      </w:r>
      <w:proofErr w:type="spellStart"/>
      <w:r>
        <w:t>mouseandthread</w:t>
      </w:r>
      <w:proofErr w:type="spellEnd"/>
      <w:r>
        <w:t xml:space="preserve">, </w:t>
      </w:r>
      <w:proofErr w:type="spellStart"/>
      <w:r>
        <w:t>regencycore</w:t>
      </w:r>
      <w:proofErr w:type="spellEnd"/>
      <w:r>
        <w:t>, historical interpretation, costume drama"&gt;</w:t>
      </w:r>
    </w:p>
    <w:p w14:paraId="1AE6BB25" w14:textId="77777777" w:rsidR="00FB463E" w:rsidRDefault="00FB463E" w:rsidP="00FB463E">
      <w:r>
        <w:t>&lt;/head&gt;</w:t>
      </w:r>
    </w:p>
    <w:p w14:paraId="20A62A66" w14:textId="77777777" w:rsidR="00FB463E" w:rsidRDefault="00FB463E" w:rsidP="00FB463E">
      <w:r>
        <w:t>&lt;body&gt;</w:t>
      </w:r>
    </w:p>
    <w:p w14:paraId="21B54820" w14:textId="77777777" w:rsidR="00FB463E" w:rsidRDefault="00FB463E" w:rsidP="00FB463E"/>
    <w:p w14:paraId="429CA886" w14:textId="77777777" w:rsidR="00FB463E" w:rsidRDefault="00FB463E" w:rsidP="00FB463E">
      <w:r>
        <w:t>&lt;!-- Header - styled same on all pages except homepage --&gt;</w:t>
      </w:r>
    </w:p>
    <w:p w14:paraId="0EF9FFAA" w14:textId="77777777" w:rsidR="00FB463E" w:rsidRDefault="00FB463E" w:rsidP="00FB463E">
      <w:r>
        <w:t>&lt;header id="</w:t>
      </w:r>
      <w:proofErr w:type="gramStart"/>
      <w:r>
        <w:t>main-header</w:t>
      </w:r>
      <w:proofErr w:type="gramEnd"/>
      <w:r>
        <w:t>"&gt;</w:t>
      </w:r>
    </w:p>
    <w:p w14:paraId="27D1CE36" w14:textId="77777777" w:rsidR="00FB463E" w:rsidRDefault="00FB463E" w:rsidP="00FB463E">
      <w:r>
        <w:t xml:space="preserve">    &lt;div class="container"&gt;</w:t>
      </w:r>
    </w:p>
    <w:p w14:paraId="36E0C2F6" w14:textId="77777777" w:rsidR="00FB463E" w:rsidRDefault="00FB463E" w:rsidP="00FB463E">
      <w:r>
        <w:t xml:space="preserve">        &lt;h1&gt;Regency Costume&lt;/h1&gt;</w:t>
      </w:r>
    </w:p>
    <w:p w14:paraId="67A42CEF" w14:textId="77777777" w:rsidR="00FB463E" w:rsidRDefault="00FB463E" w:rsidP="00FB463E">
      <w:r>
        <w:t xml:space="preserve">    &lt;/div&gt;</w:t>
      </w:r>
    </w:p>
    <w:p w14:paraId="205CB74D" w14:textId="77777777" w:rsidR="00FB463E" w:rsidRDefault="00FB463E" w:rsidP="00FB463E">
      <w:r>
        <w:t>&lt;/header&gt;</w:t>
      </w:r>
    </w:p>
    <w:p w14:paraId="1FF0BCB9" w14:textId="77777777" w:rsidR="00FB463E" w:rsidRDefault="00FB463E" w:rsidP="00FB463E"/>
    <w:p w14:paraId="7184BE13" w14:textId="77777777" w:rsidR="00FB463E" w:rsidRDefault="00FB463E" w:rsidP="00FB463E">
      <w:r>
        <w:t>&lt;!-- Navbar - same on all pages --&gt;</w:t>
      </w:r>
    </w:p>
    <w:p w14:paraId="0C7CD9F0" w14:textId="77777777" w:rsidR="00FB463E" w:rsidRDefault="00FB463E" w:rsidP="00FB463E">
      <w:r>
        <w:t xml:space="preserve">    &lt;nav id="navbar"&gt;</w:t>
      </w:r>
    </w:p>
    <w:p w14:paraId="2CC1898E" w14:textId="77777777" w:rsidR="00FB463E" w:rsidRDefault="00FB463E" w:rsidP="00FB463E">
      <w:r>
        <w:t xml:space="preserve">        &lt;div class="container"&gt;</w:t>
      </w:r>
    </w:p>
    <w:p w14:paraId="17C6DD5D" w14:textId="77777777" w:rsidR="00FB463E" w:rsidRDefault="00FB463E" w:rsidP="00FB463E">
      <w:r>
        <w:t xml:space="preserve">        &lt;</w:t>
      </w:r>
      <w:proofErr w:type="spellStart"/>
      <w:r>
        <w:t>ul</w:t>
      </w:r>
      <w:proofErr w:type="spellEnd"/>
      <w:r>
        <w:t>&gt;</w:t>
      </w:r>
    </w:p>
    <w:p w14:paraId="4326E4EB" w14:textId="77777777" w:rsidR="00FB463E" w:rsidRDefault="00FB463E" w:rsidP="00FB463E">
      <w:r>
        <w:t xml:space="preserve">            &lt;li&gt;&lt;</w:t>
      </w:r>
      <w:proofErr w:type="spellStart"/>
      <w:r>
        <w:t>img</w:t>
      </w:r>
      <w:proofErr w:type="spellEnd"/>
      <w:r>
        <w:t xml:space="preserve"> </w:t>
      </w:r>
      <w:proofErr w:type="spellStart"/>
      <w:r>
        <w:t>src</w:t>
      </w:r>
      <w:proofErr w:type="spellEnd"/>
      <w:r>
        <w:t>="./Images/CoralMouseandThread.png" alt="Icon Image of Mouse with text Mouse and Thread" class="icon"&gt;&lt;/li&gt;</w:t>
      </w:r>
    </w:p>
    <w:p w14:paraId="4628E4B0" w14:textId="77777777" w:rsidR="00FB463E" w:rsidRDefault="00FB463E" w:rsidP="00FB463E">
      <w:r>
        <w:lastRenderedPageBreak/>
        <w:t xml:space="preserve">            &lt;li&gt;&lt;a </w:t>
      </w:r>
      <w:proofErr w:type="spellStart"/>
      <w:r>
        <w:t>href</w:t>
      </w:r>
      <w:proofErr w:type="spellEnd"/>
      <w:r>
        <w:t>="Home.html"&gt;Home&lt;/a&gt;&lt;/li&gt;</w:t>
      </w:r>
    </w:p>
    <w:p w14:paraId="29D9FB32" w14:textId="77777777" w:rsidR="00FB463E" w:rsidRDefault="00FB463E" w:rsidP="00FB463E">
      <w:r>
        <w:t xml:space="preserve">            &lt;li&gt;&lt;a </w:t>
      </w:r>
      <w:proofErr w:type="spellStart"/>
      <w:r>
        <w:t>href</w:t>
      </w:r>
      <w:proofErr w:type="spellEnd"/>
      <w:r>
        <w:t>="Exploring.html"&gt;Exploring&lt;/a&gt;&lt;/li&gt;</w:t>
      </w:r>
    </w:p>
    <w:p w14:paraId="2A867D0A" w14:textId="77777777" w:rsidR="00FB463E" w:rsidRDefault="00FB463E" w:rsidP="00FB463E">
      <w:r>
        <w:t xml:space="preserve">            &lt;li&gt;&lt;a </w:t>
      </w:r>
      <w:proofErr w:type="spellStart"/>
      <w:r>
        <w:t>href</w:t>
      </w:r>
      <w:proofErr w:type="spellEnd"/>
      <w:r>
        <w:t>="Resources.html"&gt;Resources&lt;/a&gt;&lt;/li&gt;</w:t>
      </w:r>
    </w:p>
    <w:p w14:paraId="0477B43D" w14:textId="77777777" w:rsidR="00FB463E" w:rsidRDefault="00FB463E" w:rsidP="00FB463E">
      <w:r>
        <w:t xml:space="preserve">            &lt;li&gt;&lt;a </w:t>
      </w:r>
      <w:proofErr w:type="spellStart"/>
      <w:r>
        <w:t>href</w:t>
      </w:r>
      <w:proofErr w:type="spellEnd"/>
      <w:r>
        <w:t>="Costumes.html"&gt;Costumes&lt;/a&gt;&lt;/li&gt;</w:t>
      </w:r>
    </w:p>
    <w:p w14:paraId="7F4A4632" w14:textId="77777777" w:rsidR="00FB463E" w:rsidRDefault="00FB463E" w:rsidP="00FB463E">
      <w:r>
        <w:t xml:space="preserve">            &lt;li&gt;&lt;a </w:t>
      </w:r>
      <w:proofErr w:type="spellStart"/>
      <w:r>
        <w:t>href</w:t>
      </w:r>
      <w:proofErr w:type="spellEnd"/>
      <w:r>
        <w:t>="Sewing.html"&gt;Sewing&lt;/a&gt;&lt;/li&gt;</w:t>
      </w:r>
    </w:p>
    <w:p w14:paraId="5F73FBA6" w14:textId="77777777" w:rsidR="00FB463E" w:rsidRDefault="00FB463E" w:rsidP="00FB463E">
      <w:r>
        <w:t xml:space="preserve">            &lt;li&gt;&lt;a </w:t>
      </w:r>
      <w:proofErr w:type="spellStart"/>
      <w:r>
        <w:t>href</w:t>
      </w:r>
      <w:proofErr w:type="spellEnd"/>
      <w:r>
        <w:t>="WhereNext.html"&gt;Where Next&lt;/a&gt;&lt;/li&gt;</w:t>
      </w:r>
    </w:p>
    <w:p w14:paraId="7F8A0982" w14:textId="77777777" w:rsidR="00FB463E" w:rsidRDefault="00FB463E" w:rsidP="00FB463E">
      <w:r>
        <w:t xml:space="preserve">        &lt;/</w:t>
      </w:r>
      <w:proofErr w:type="spellStart"/>
      <w:r>
        <w:t>ul</w:t>
      </w:r>
      <w:proofErr w:type="spellEnd"/>
      <w:r>
        <w:t>&gt;</w:t>
      </w:r>
    </w:p>
    <w:p w14:paraId="6D9BCA3E" w14:textId="77777777" w:rsidR="00FB463E" w:rsidRDefault="00FB463E" w:rsidP="00FB463E">
      <w:r>
        <w:t xml:space="preserve">    &lt;/div&gt;</w:t>
      </w:r>
    </w:p>
    <w:p w14:paraId="0CAA9CD8" w14:textId="77777777" w:rsidR="00FB463E" w:rsidRDefault="00FB463E" w:rsidP="00FB463E">
      <w:r>
        <w:t xml:space="preserve">    &lt;/nav&gt;</w:t>
      </w:r>
    </w:p>
    <w:p w14:paraId="084FC8BD" w14:textId="77777777" w:rsidR="00FB463E" w:rsidRDefault="00FB463E" w:rsidP="00FB463E"/>
    <w:p w14:paraId="77D4ABF6" w14:textId="77777777" w:rsidR="00FB463E" w:rsidRDefault="00FB463E" w:rsidP="00FB463E">
      <w:r>
        <w:t xml:space="preserve">    &lt;!-- Zig-zag layout sections --&gt;</w:t>
      </w:r>
    </w:p>
    <w:p w14:paraId="34D5EA23" w14:textId="77777777" w:rsidR="00FB463E" w:rsidRDefault="00FB463E" w:rsidP="00FB463E">
      <w:r>
        <w:t xml:space="preserve">    &lt;section class="</w:t>
      </w:r>
      <w:proofErr w:type="gramStart"/>
      <w:r>
        <w:t>zigzag-section</w:t>
      </w:r>
      <w:proofErr w:type="gramEnd"/>
      <w:r>
        <w:t>" id="section1"&gt;</w:t>
      </w:r>
    </w:p>
    <w:p w14:paraId="0D841E9A" w14:textId="77777777" w:rsidR="00FB463E" w:rsidRDefault="00FB463E" w:rsidP="00FB463E">
      <w:r>
        <w:t xml:space="preserve">        &lt;div class="container"&gt;</w:t>
      </w:r>
    </w:p>
    <w:p w14:paraId="2096C447" w14:textId="77777777" w:rsidR="00FB463E" w:rsidRDefault="00FB463E" w:rsidP="00FB463E">
      <w:r>
        <w:t xml:space="preserve">            &lt;div class="row"&gt;</w:t>
      </w:r>
    </w:p>
    <w:p w14:paraId="52F49276" w14:textId="77777777" w:rsidR="00FB463E" w:rsidRDefault="00FB463E" w:rsidP="00FB463E">
      <w:r>
        <w:t xml:space="preserve">                &lt;div class="column-66"&gt;</w:t>
      </w:r>
    </w:p>
    <w:p w14:paraId="0BA39B54" w14:textId="77777777" w:rsidR="00FB463E" w:rsidRDefault="00FB463E" w:rsidP="00FB463E">
      <w:r>
        <w:t xml:space="preserve">                    &lt;h2&gt;Bringing Drama not Comedy&lt;/h2&gt;</w:t>
      </w:r>
    </w:p>
    <w:p w14:paraId="1E8A8C8E" w14:textId="77777777" w:rsidR="00FB463E" w:rsidRDefault="00FB463E" w:rsidP="00FB463E">
      <w:r>
        <w:t xml:space="preserve">                    &lt;p&gt;Cupcake ipsum </w:t>
      </w:r>
      <w:proofErr w:type="spellStart"/>
      <w:r>
        <w:t>dolor</w:t>
      </w:r>
      <w:proofErr w:type="spellEnd"/>
      <w:r>
        <w:t xml:space="preserve"> sit </w:t>
      </w:r>
      <w:proofErr w:type="spellStart"/>
      <w:r>
        <w:t>amet</w:t>
      </w:r>
      <w:proofErr w:type="spellEnd"/>
      <w:r>
        <w:t xml:space="preserve"> marzipan. Tiramisu chocolate bar dessert cake sesame snaps. Marshmallow</w:t>
      </w:r>
    </w:p>
    <w:p w14:paraId="443EEF6A" w14:textId="77777777" w:rsidR="00FB463E" w:rsidRDefault="00FB463E" w:rsidP="00FB463E">
      <w:r>
        <w:t xml:space="preserve">                        gummi bears dessert cupcake soufflé bonbon bear claw sweet. Sweet tiramisu pie chocolate bar pie</w:t>
      </w:r>
    </w:p>
    <w:p w14:paraId="3D738874" w14:textId="77777777" w:rsidR="00FB463E" w:rsidRDefault="00FB463E" w:rsidP="00FB463E">
      <w:r>
        <w:t xml:space="preserve">                        fruitcake sugar plum sweet roll jujubes.&lt;/p&gt;</w:t>
      </w:r>
    </w:p>
    <w:p w14:paraId="1446A6E8" w14:textId="77777777" w:rsidR="00FB463E" w:rsidRDefault="00FB463E" w:rsidP="00FB463E">
      <w:r>
        <w:t xml:space="preserve">                    &lt;p&gt;Shortbread caramels bear claw gummies pastry jelly candy powder. Soufflé gummies bonbon icing</w:t>
      </w:r>
    </w:p>
    <w:p w14:paraId="757DC0CF" w14:textId="77777777" w:rsidR="00FB463E" w:rsidRDefault="00FB463E" w:rsidP="00FB463E">
      <w:r>
        <w:t xml:space="preserve">                        topping shortbread jelly. Macaroon pastry cookie jujubes pudding.&lt;/p&gt;</w:t>
      </w:r>
    </w:p>
    <w:p w14:paraId="745ABDAE" w14:textId="77777777" w:rsidR="00FB463E" w:rsidRDefault="00FB463E" w:rsidP="00FB463E">
      <w:r>
        <w:tab/>
      </w:r>
      <w:r>
        <w:tab/>
      </w:r>
      <w:r>
        <w:tab/>
      </w:r>
      <w:r>
        <w:tab/>
      </w:r>
      <w:r>
        <w:tab/>
        <w:t>&lt;p&gt;</w:t>
      </w:r>
    </w:p>
    <w:p w14:paraId="582BBF69" w14:textId="77777777" w:rsidR="00FB463E" w:rsidRDefault="00FB463E" w:rsidP="00FB463E">
      <w:r>
        <w:tab/>
      </w:r>
      <w:r>
        <w:tab/>
      </w:r>
      <w:r>
        <w:tab/>
      </w:r>
      <w:r>
        <w:tab/>
      </w:r>
      <w:r>
        <w:tab/>
        <w:t xml:space="preserve">Oat cake candy canes </w:t>
      </w:r>
      <w:proofErr w:type="spellStart"/>
      <w:r>
        <w:t>danish</w:t>
      </w:r>
      <w:proofErr w:type="spellEnd"/>
      <w:r>
        <w:t xml:space="preserve"> sweet roll biscuit candy chocolate cake. Sweet tart </w:t>
      </w:r>
      <w:proofErr w:type="spellStart"/>
      <w:r>
        <w:t>dragée</w:t>
      </w:r>
      <w:proofErr w:type="spellEnd"/>
      <w:r>
        <w:t xml:space="preserve"> gummi bears cupcake apple pie ice cream ice cream sweet roll. Marzipan pastry wafer icing caramels. Toffee bonbon soufflé pudding candy cake gummies cake.</w:t>
      </w:r>
    </w:p>
    <w:p w14:paraId="215AFB15" w14:textId="77777777" w:rsidR="00FB463E" w:rsidRDefault="00FB463E" w:rsidP="00FB463E">
      <w:r>
        <w:tab/>
      </w:r>
      <w:r>
        <w:tab/>
      </w:r>
      <w:r>
        <w:tab/>
      </w:r>
      <w:r>
        <w:tab/>
      </w:r>
      <w:r>
        <w:tab/>
        <w:t>&lt;/p&gt;</w:t>
      </w:r>
      <w:r>
        <w:tab/>
      </w:r>
      <w:r>
        <w:tab/>
      </w:r>
      <w:r>
        <w:tab/>
      </w:r>
      <w:r>
        <w:tab/>
      </w:r>
      <w:r>
        <w:tab/>
      </w:r>
    </w:p>
    <w:p w14:paraId="3A5F2999" w14:textId="77777777" w:rsidR="00FB463E" w:rsidRDefault="00FB463E" w:rsidP="00FB463E">
      <w:r>
        <w:t xml:space="preserve">                &lt;/div&gt;</w:t>
      </w:r>
    </w:p>
    <w:p w14:paraId="6FCBABAB" w14:textId="77777777" w:rsidR="00FB463E" w:rsidRDefault="00FB463E" w:rsidP="00FB463E">
      <w:r>
        <w:lastRenderedPageBreak/>
        <w:t xml:space="preserve">                &lt;div class="column-33"&gt;</w:t>
      </w:r>
    </w:p>
    <w:p w14:paraId="7385BE32" w14:textId="77777777" w:rsidR="00FB463E" w:rsidRDefault="00FB463E" w:rsidP="00FB463E">
      <w:r>
        <w:t xml:space="preserve">                    &lt;div class="gif-image-container"&gt;</w:t>
      </w:r>
    </w:p>
    <w:p w14:paraId="6CDE86C3" w14:textId="77777777" w:rsidR="00FB463E" w:rsidRDefault="00FB463E" w:rsidP="00FB463E">
      <w:r>
        <w:t xml:space="preserve">                        &lt;</w:t>
      </w:r>
      <w:proofErr w:type="spellStart"/>
      <w:r>
        <w:t>img</w:t>
      </w:r>
      <w:proofErr w:type="spellEnd"/>
      <w:r>
        <w:t xml:space="preserve"> </w:t>
      </w:r>
      <w:proofErr w:type="spellStart"/>
      <w:r>
        <w:t>src</w:t>
      </w:r>
      <w:proofErr w:type="spellEnd"/>
      <w:r>
        <w:t>="./Images/Daphnegiggle.gif"</w:t>
      </w:r>
    </w:p>
    <w:p w14:paraId="2FE4D7C2" w14:textId="77777777" w:rsidR="00FB463E" w:rsidRDefault="00FB463E" w:rsidP="00FB463E">
      <w:r>
        <w:t xml:space="preserve">                            alt="Bridgerton character Daphne dressed in Regency style looks towards the right and giggling"</w:t>
      </w:r>
    </w:p>
    <w:p w14:paraId="7935FD1F" w14:textId="77777777" w:rsidR="00FB463E" w:rsidRDefault="00FB463E" w:rsidP="00FB463E">
      <w:r>
        <w:t xml:space="preserve">                            class="</w:t>
      </w:r>
      <w:proofErr w:type="gramStart"/>
      <w:r>
        <w:t>animated-gif</w:t>
      </w:r>
      <w:proofErr w:type="gramEnd"/>
      <w:r>
        <w:t>"&gt;</w:t>
      </w:r>
    </w:p>
    <w:p w14:paraId="273C91B0" w14:textId="77777777" w:rsidR="00FB463E" w:rsidRDefault="00FB463E" w:rsidP="00FB463E">
      <w:r>
        <w:t xml:space="preserve">                        &lt;</w:t>
      </w:r>
      <w:proofErr w:type="spellStart"/>
      <w:r>
        <w:t>img</w:t>
      </w:r>
      <w:proofErr w:type="spellEnd"/>
      <w:r>
        <w:t xml:space="preserve"> </w:t>
      </w:r>
      <w:proofErr w:type="spellStart"/>
      <w:r>
        <w:t>src</w:t>
      </w:r>
      <w:proofErr w:type="spellEnd"/>
      <w:r>
        <w:t>="./Images/1750.jpg"</w:t>
      </w:r>
    </w:p>
    <w:p w14:paraId="59ADD77D" w14:textId="77777777" w:rsidR="00FB463E" w:rsidRDefault="00FB463E" w:rsidP="00FB463E">
      <w:r>
        <w:t xml:space="preserve">                            alt="Extremely wide Pannier style dress from 1750s"&gt;</w:t>
      </w:r>
    </w:p>
    <w:p w14:paraId="7D30CC58" w14:textId="77777777" w:rsidR="00FB463E" w:rsidRDefault="00FB463E" w:rsidP="00FB463E">
      <w:r>
        <w:t xml:space="preserve">                    &lt;/div&gt;</w:t>
      </w:r>
    </w:p>
    <w:p w14:paraId="541C486C" w14:textId="77777777" w:rsidR="00FB463E" w:rsidRDefault="00FB463E" w:rsidP="00FB463E">
      <w:r>
        <w:t xml:space="preserve">                &lt;/div&gt;</w:t>
      </w:r>
    </w:p>
    <w:p w14:paraId="5C134C32" w14:textId="77777777" w:rsidR="00FB463E" w:rsidRDefault="00FB463E" w:rsidP="00FB463E">
      <w:r>
        <w:t xml:space="preserve">            &lt;/div&gt;</w:t>
      </w:r>
    </w:p>
    <w:p w14:paraId="6B5F08C2" w14:textId="77777777" w:rsidR="00FB463E" w:rsidRDefault="00FB463E" w:rsidP="00FB463E">
      <w:r>
        <w:t xml:space="preserve">        &lt;/div&gt;</w:t>
      </w:r>
    </w:p>
    <w:p w14:paraId="37DFD836" w14:textId="77777777" w:rsidR="00FB463E" w:rsidRDefault="00FB463E" w:rsidP="00FB463E">
      <w:r>
        <w:t xml:space="preserve">    &lt;/section&gt;</w:t>
      </w:r>
    </w:p>
    <w:p w14:paraId="21767273" w14:textId="77777777" w:rsidR="00FB463E" w:rsidRDefault="00FB463E" w:rsidP="00FB463E"/>
    <w:p w14:paraId="58116FA8" w14:textId="77777777" w:rsidR="00FB463E" w:rsidRDefault="00FB463E" w:rsidP="00FB463E">
      <w:r>
        <w:t xml:space="preserve">    &lt;section class="</w:t>
      </w:r>
      <w:proofErr w:type="gramStart"/>
      <w:r>
        <w:t>zigzag-section</w:t>
      </w:r>
      <w:proofErr w:type="gramEnd"/>
      <w:r>
        <w:t>" id="section2"&gt;</w:t>
      </w:r>
    </w:p>
    <w:p w14:paraId="2FF55D9E" w14:textId="77777777" w:rsidR="00FB463E" w:rsidRDefault="00FB463E" w:rsidP="00FB463E">
      <w:r>
        <w:t xml:space="preserve">        &lt;div class="container"&gt;</w:t>
      </w:r>
    </w:p>
    <w:p w14:paraId="73154B37" w14:textId="77777777" w:rsidR="00FB463E" w:rsidRDefault="00FB463E" w:rsidP="00FB463E">
      <w:r>
        <w:t xml:space="preserve">            &lt;div class="row"&gt;</w:t>
      </w:r>
    </w:p>
    <w:p w14:paraId="12F36E80" w14:textId="77777777" w:rsidR="00FB463E" w:rsidRDefault="00FB463E" w:rsidP="00FB463E">
      <w:r>
        <w:t xml:space="preserve">                &lt;div class="column-33 history-image-container"&gt;</w:t>
      </w:r>
    </w:p>
    <w:p w14:paraId="1FE2DF2C" w14:textId="77777777" w:rsidR="00FB463E" w:rsidRDefault="00FB463E" w:rsidP="00FB463E">
      <w:r>
        <w:t xml:space="preserve">                    &lt;</w:t>
      </w:r>
      <w:proofErr w:type="spellStart"/>
      <w:r>
        <w:t>img</w:t>
      </w:r>
      <w:proofErr w:type="spellEnd"/>
      <w:r>
        <w:t xml:space="preserve"> </w:t>
      </w:r>
      <w:proofErr w:type="spellStart"/>
      <w:r>
        <w:t>src</w:t>
      </w:r>
      <w:proofErr w:type="spellEnd"/>
      <w:r>
        <w:t>="./Images/P&amp;Pbbc.jpg" alt="Bright satin Regency costumes for the Bingley Sisters in BBC's 1997 TV series of Pride and Prejudice"&gt;</w:t>
      </w:r>
    </w:p>
    <w:p w14:paraId="5D985713" w14:textId="77777777" w:rsidR="00FB463E" w:rsidRDefault="00FB463E" w:rsidP="00FB463E">
      <w:r>
        <w:t xml:space="preserve">                &lt;/div&gt;</w:t>
      </w:r>
    </w:p>
    <w:p w14:paraId="385167AB" w14:textId="77777777" w:rsidR="00FB463E" w:rsidRDefault="00FB463E" w:rsidP="00FB463E">
      <w:r>
        <w:t xml:space="preserve">                &lt;div class="column-66"&gt;</w:t>
      </w:r>
    </w:p>
    <w:p w14:paraId="2602D6F3" w14:textId="77777777" w:rsidR="00FB463E" w:rsidRDefault="00FB463E" w:rsidP="00FB463E">
      <w:r>
        <w:t xml:space="preserve">                    &lt;h2&gt;Regency Accuracy&lt;/h2&gt;</w:t>
      </w:r>
    </w:p>
    <w:p w14:paraId="55FCFB39" w14:textId="77777777" w:rsidR="00FB463E" w:rsidRDefault="00FB463E" w:rsidP="00FB463E">
      <w:r>
        <w:t xml:space="preserve">                    &lt;p&gt;Macaroon cake croissant cotton candy toffee carrot cake biscuit. Chocolate bar toffee brownie pie</w:t>
      </w:r>
    </w:p>
    <w:p w14:paraId="653E9677" w14:textId="77777777" w:rsidR="00FB463E" w:rsidRDefault="00FB463E" w:rsidP="00FB463E">
      <w:r>
        <w:t xml:space="preserve">                        bonbon chocolate bar </w:t>
      </w:r>
      <w:proofErr w:type="spellStart"/>
      <w:r>
        <w:t>chupa</w:t>
      </w:r>
      <w:proofErr w:type="spellEnd"/>
      <w:r>
        <w:t xml:space="preserve"> </w:t>
      </w:r>
      <w:proofErr w:type="spellStart"/>
      <w:r>
        <w:t>chups</w:t>
      </w:r>
      <w:proofErr w:type="spellEnd"/>
      <w:r>
        <w:t xml:space="preserve"> cotton candy icing. </w:t>
      </w:r>
      <w:proofErr w:type="gramStart"/>
      <w:r>
        <w:t>Jelly beans</w:t>
      </w:r>
      <w:proofErr w:type="gramEnd"/>
      <w:r>
        <w:t xml:space="preserve"> cake </w:t>
      </w:r>
      <w:proofErr w:type="spellStart"/>
      <w:r>
        <w:t>dragée</w:t>
      </w:r>
      <w:proofErr w:type="spellEnd"/>
      <w:r>
        <w:t xml:space="preserve"> marzipan </w:t>
      </w:r>
      <w:proofErr w:type="spellStart"/>
      <w:r>
        <w:t>chupa</w:t>
      </w:r>
      <w:proofErr w:type="spellEnd"/>
      <w:r>
        <w:t xml:space="preserve"> </w:t>
      </w:r>
      <w:proofErr w:type="spellStart"/>
      <w:r>
        <w:t>chups</w:t>
      </w:r>
      <w:proofErr w:type="spellEnd"/>
    </w:p>
    <w:p w14:paraId="2D1F4E7D" w14:textId="77777777" w:rsidR="00FB463E" w:rsidRDefault="00FB463E" w:rsidP="00FB463E">
      <w:r>
        <w:t xml:space="preserve">                        cake candy canes fruitcake.&lt;/p&gt;</w:t>
      </w:r>
    </w:p>
    <w:p w14:paraId="2512E389" w14:textId="77777777" w:rsidR="00FB463E" w:rsidRDefault="00FB463E" w:rsidP="00FB463E">
      <w:r>
        <w:t xml:space="preserve">                    &lt;p&gt;Cake jelly </w:t>
      </w:r>
      <w:proofErr w:type="spellStart"/>
      <w:r>
        <w:t>tootsie</w:t>
      </w:r>
      <w:proofErr w:type="spellEnd"/>
      <w:r>
        <w:t xml:space="preserve"> roll cake </w:t>
      </w:r>
      <w:proofErr w:type="spellStart"/>
      <w:r>
        <w:t>cake</w:t>
      </w:r>
      <w:proofErr w:type="spellEnd"/>
      <w:r>
        <w:t xml:space="preserve"> carrot cake. Gummi bears tiramisu pudding carrot cake powder</w:t>
      </w:r>
    </w:p>
    <w:p w14:paraId="60AFB53E" w14:textId="77777777" w:rsidR="00FB463E" w:rsidRDefault="00FB463E" w:rsidP="00FB463E">
      <w:r>
        <w:lastRenderedPageBreak/>
        <w:t xml:space="preserve">                        bonbon soufflé lemon drops muffin. Danish cheesecake halvah jujubes pie jelly-o </w:t>
      </w:r>
      <w:proofErr w:type="gramStart"/>
      <w:r>
        <w:t>jelly beans</w:t>
      </w:r>
      <w:proofErr w:type="gramEnd"/>
    </w:p>
    <w:p w14:paraId="4FC8E763" w14:textId="77777777" w:rsidR="00FB463E" w:rsidRDefault="00FB463E" w:rsidP="00FB463E">
      <w:r>
        <w:t xml:space="preserve">                        dessert. Cake gummies ice cream </w:t>
      </w:r>
      <w:proofErr w:type="spellStart"/>
      <w:r>
        <w:t>tootsie</w:t>
      </w:r>
      <w:proofErr w:type="spellEnd"/>
      <w:r>
        <w:t xml:space="preserve"> roll sweet.&lt;/p&gt;</w:t>
      </w:r>
    </w:p>
    <w:p w14:paraId="69618EF7" w14:textId="77777777" w:rsidR="00FB463E" w:rsidRDefault="00FB463E" w:rsidP="00FB463E">
      <w:r>
        <w:tab/>
      </w:r>
      <w:r>
        <w:tab/>
      </w:r>
      <w:r>
        <w:tab/>
      </w:r>
      <w:r>
        <w:tab/>
      </w:r>
      <w:r>
        <w:tab/>
        <w:t xml:space="preserve">&lt;p&gt; Chupa </w:t>
      </w:r>
      <w:proofErr w:type="spellStart"/>
      <w:r>
        <w:t>chups</w:t>
      </w:r>
      <w:proofErr w:type="spellEnd"/>
      <w:r>
        <w:t xml:space="preserve"> wafer pudding bear claw cake </w:t>
      </w:r>
      <w:proofErr w:type="spellStart"/>
      <w:r>
        <w:t>danish</w:t>
      </w:r>
      <w:proofErr w:type="spellEnd"/>
      <w:r>
        <w:t>. Lemon drops sesame snaps brownie carrot cake oat cake gummies gummi bears jujubes. Halvah cotton candy tiramisu oat cake biscuit marshmallow tart jelly. Marshmallow jujubes brownie tiramisu donut. &lt;/p&gt;</w:t>
      </w:r>
      <w:r>
        <w:tab/>
      </w:r>
    </w:p>
    <w:p w14:paraId="5EB676F1" w14:textId="77777777" w:rsidR="00FB463E" w:rsidRDefault="00FB463E" w:rsidP="00FB463E">
      <w:r>
        <w:t xml:space="preserve">                &lt;/div&gt;</w:t>
      </w:r>
    </w:p>
    <w:p w14:paraId="18FDD3E5" w14:textId="77777777" w:rsidR="00FB463E" w:rsidRDefault="00FB463E" w:rsidP="00FB463E">
      <w:r>
        <w:t xml:space="preserve">            &lt;/div&gt;</w:t>
      </w:r>
    </w:p>
    <w:p w14:paraId="5CB6B196" w14:textId="77777777" w:rsidR="00FB463E" w:rsidRDefault="00FB463E" w:rsidP="00FB463E">
      <w:r>
        <w:t xml:space="preserve">        &lt;/div&gt;</w:t>
      </w:r>
    </w:p>
    <w:p w14:paraId="67C7A693" w14:textId="77777777" w:rsidR="00FB463E" w:rsidRDefault="00FB463E" w:rsidP="00FB463E">
      <w:r>
        <w:t xml:space="preserve">    &lt;/section&gt;</w:t>
      </w:r>
    </w:p>
    <w:p w14:paraId="714E427F" w14:textId="77777777" w:rsidR="00FB463E" w:rsidRDefault="00FB463E" w:rsidP="00FB463E"/>
    <w:p w14:paraId="6259EDF5" w14:textId="77777777" w:rsidR="00FB463E" w:rsidRDefault="00FB463E" w:rsidP="00FB463E">
      <w:r>
        <w:t xml:space="preserve">    &lt;section class="</w:t>
      </w:r>
      <w:proofErr w:type="gramStart"/>
      <w:r>
        <w:t>zigzag-section</w:t>
      </w:r>
      <w:proofErr w:type="gramEnd"/>
      <w:r>
        <w:t>" id="section3"&gt;</w:t>
      </w:r>
    </w:p>
    <w:p w14:paraId="2F0AB888" w14:textId="77777777" w:rsidR="00FB463E" w:rsidRDefault="00FB463E" w:rsidP="00FB463E">
      <w:r>
        <w:t xml:space="preserve">        &lt;div class="container"&gt;</w:t>
      </w:r>
    </w:p>
    <w:p w14:paraId="4955FBCB" w14:textId="77777777" w:rsidR="00FB463E" w:rsidRDefault="00FB463E" w:rsidP="00FB463E">
      <w:r>
        <w:t xml:space="preserve">            &lt;div class="row"&gt;</w:t>
      </w:r>
    </w:p>
    <w:p w14:paraId="02A9720B" w14:textId="77777777" w:rsidR="00FB463E" w:rsidRDefault="00FB463E" w:rsidP="00FB463E">
      <w:r>
        <w:t xml:space="preserve">                &lt;div class="column-66"&gt;</w:t>
      </w:r>
    </w:p>
    <w:p w14:paraId="3988B490" w14:textId="77777777" w:rsidR="00FB463E" w:rsidRDefault="00FB463E" w:rsidP="00FB463E">
      <w:r>
        <w:t xml:space="preserve">                    &lt;h2&gt;Interpreting history&lt;/h2&gt;</w:t>
      </w:r>
    </w:p>
    <w:p w14:paraId="4C83C45E" w14:textId="77777777" w:rsidR="00FB463E" w:rsidRDefault="00FB463E" w:rsidP="00FB463E">
      <w:r>
        <w:t xml:space="preserve">                    &lt;p&gt;Cupcake ipsum </w:t>
      </w:r>
      <w:proofErr w:type="spellStart"/>
      <w:r>
        <w:t>dolor</w:t>
      </w:r>
      <w:proofErr w:type="spellEnd"/>
      <w:r>
        <w:t xml:space="preserve"> sit </w:t>
      </w:r>
      <w:proofErr w:type="spellStart"/>
      <w:r>
        <w:t>amet</w:t>
      </w:r>
      <w:proofErr w:type="spellEnd"/>
      <w:r>
        <w:t xml:space="preserve"> cupcake candy lemon drops brownie. Cupcake pie </w:t>
      </w:r>
      <w:proofErr w:type="spellStart"/>
      <w:r>
        <w:t>chupa</w:t>
      </w:r>
      <w:proofErr w:type="spellEnd"/>
      <w:r>
        <w:t xml:space="preserve"> </w:t>
      </w:r>
      <w:proofErr w:type="spellStart"/>
      <w:r>
        <w:t>chups</w:t>
      </w:r>
      <w:proofErr w:type="spellEnd"/>
      <w:r>
        <w:t xml:space="preserve"> sesame snaps</w:t>
      </w:r>
    </w:p>
    <w:p w14:paraId="761122A3" w14:textId="77777777" w:rsidR="00FB463E" w:rsidRDefault="00FB463E" w:rsidP="00FB463E">
      <w:r>
        <w:t xml:space="preserve">                        chocolate </w:t>
      </w:r>
      <w:proofErr w:type="spellStart"/>
      <w:r>
        <w:t>chupa</w:t>
      </w:r>
      <w:proofErr w:type="spellEnd"/>
      <w:r>
        <w:t xml:space="preserve"> </w:t>
      </w:r>
      <w:proofErr w:type="spellStart"/>
      <w:r>
        <w:t>chups</w:t>
      </w:r>
      <w:proofErr w:type="spellEnd"/>
      <w:r>
        <w:t xml:space="preserve"> macaroon topping oat cake. Chocolate bar powder jelly apple pie jujubes</w:t>
      </w:r>
    </w:p>
    <w:p w14:paraId="0A6AB4EA" w14:textId="77777777" w:rsidR="00FB463E" w:rsidRDefault="00FB463E" w:rsidP="00FB463E">
      <w:r>
        <w:t xml:space="preserve">                        fruitcake jujubes.&lt;/p&gt;</w:t>
      </w:r>
    </w:p>
    <w:p w14:paraId="3AAB257D" w14:textId="77777777" w:rsidR="00FB463E" w:rsidRDefault="00FB463E" w:rsidP="00FB463E">
      <w:r>
        <w:t xml:space="preserve">                    &lt;p&gt;Donut jelly-o bear claw cookie chocolate bar lollipop. Icing bonbon tiramisu topping apple pie</w:t>
      </w:r>
    </w:p>
    <w:p w14:paraId="52C9F3E4" w14:textId="77777777" w:rsidR="00FB463E" w:rsidRDefault="00FB463E" w:rsidP="00FB463E">
      <w:r>
        <w:t xml:space="preserve">                        marzipan muffin. Danish cotton candy chocolate cake ice cream soufflé oat cake caramels</w:t>
      </w:r>
    </w:p>
    <w:p w14:paraId="289E569C" w14:textId="77777777" w:rsidR="00FB463E" w:rsidRDefault="00FB463E" w:rsidP="00FB463E">
      <w:r>
        <w:t xml:space="preserve">                        gingerbread. Sweet roll candy cupcake croissant.&lt;/p&gt;</w:t>
      </w:r>
    </w:p>
    <w:p w14:paraId="5D6D5DE9" w14:textId="77777777" w:rsidR="00FB463E" w:rsidRDefault="00FB463E" w:rsidP="00FB463E">
      <w:r>
        <w:tab/>
      </w:r>
      <w:r>
        <w:tab/>
      </w:r>
      <w:r>
        <w:tab/>
      </w:r>
      <w:r>
        <w:tab/>
      </w:r>
      <w:r>
        <w:tab/>
      </w:r>
      <w:r>
        <w:tab/>
        <w:t xml:space="preserve">&lt;p&gt; Powder soufflé </w:t>
      </w:r>
      <w:proofErr w:type="gramStart"/>
      <w:r>
        <w:t>jelly beans</w:t>
      </w:r>
      <w:proofErr w:type="gramEnd"/>
      <w:r>
        <w:t xml:space="preserve"> shortbread oat cake topping </w:t>
      </w:r>
      <w:proofErr w:type="spellStart"/>
      <w:r>
        <w:t>danish</w:t>
      </w:r>
      <w:proofErr w:type="spellEnd"/>
      <w:r>
        <w:t xml:space="preserve">. Macaroon icing </w:t>
      </w:r>
      <w:proofErr w:type="spellStart"/>
      <w:r>
        <w:t>tootsie</w:t>
      </w:r>
      <w:proofErr w:type="spellEnd"/>
      <w:r>
        <w:t xml:space="preserve"> roll donut cupcake toffee oat cake. Macaroon jelly jelly-o candy canes tart muffin. Tart chocolate soufflé wafer cheesecake gingerbread toffee. &lt;/p&gt;</w:t>
      </w:r>
    </w:p>
    <w:p w14:paraId="47B8992C" w14:textId="77777777" w:rsidR="00FB463E" w:rsidRDefault="00FB463E" w:rsidP="00FB463E">
      <w:r>
        <w:t xml:space="preserve">                &lt;/div&gt;</w:t>
      </w:r>
    </w:p>
    <w:p w14:paraId="0FD90B8C" w14:textId="77777777" w:rsidR="00FB463E" w:rsidRDefault="00FB463E" w:rsidP="00FB463E">
      <w:r>
        <w:t xml:space="preserve">                &lt;div class="column-33"&gt;</w:t>
      </w:r>
    </w:p>
    <w:p w14:paraId="149CB62E" w14:textId="77777777" w:rsidR="00FB463E" w:rsidRDefault="00FB463E" w:rsidP="00FB463E">
      <w:r>
        <w:lastRenderedPageBreak/>
        <w:t xml:space="preserve">                    &lt;div class="gif-image-container"&gt;</w:t>
      </w:r>
    </w:p>
    <w:p w14:paraId="5B05BEA7" w14:textId="77777777" w:rsidR="00FB463E" w:rsidRDefault="00FB463E" w:rsidP="00FB463E">
      <w:r>
        <w:t xml:space="preserve">                        &lt;</w:t>
      </w:r>
      <w:proofErr w:type="spellStart"/>
      <w:r>
        <w:t>img</w:t>
      </w:r>
      <w:proofErr w:type="spellEnd"/>
      <w:r>
        <w:t xml:space="preserve"> </w:t>
      </w:r>
      <w:proofErr w:type="spellStart"/>
      <w:r>
        <w:t>src</w:t>
      </w:r>
      <w:proofErr w:type="spellEnd"/>
      <w:r>
        <w:t>="./Images/BridgertonFeatherington.jpg"</w:t>
      </w:r>
    </w:p>
    <w:p w14:paraId="066FF280" w14:textId="77777777" w:rsidR="00FB463E" w:rsidRDefault="00FB463E" w:rsidP="00FB463E">
      <w:r>
        <w:t xml:space="preserve">                            alt="Floral Regency inspired costume for </w:t>
      </w:r>
      <w:proofErr w:type="spellStart"/>
      <w:r>
        <w:t>Featherington</w:t>
      </w:r>
      <w:proofErr w:type="spellEnd"/>
      <w:r>
        <w:t xml:space="preserve"> sisters in the 2020 Netflix series Bridgerton"&gt;</w:t>
      </w:r>
    </w:p>
    <w:p w14:paraId="0FB6C636" w14:textId="77777777" w:rsidR="00FB463E" w:rsidRDefault="00FB463E" w:rsidP="00FB463E">
      <w:r>
        <w:t xml:space="preserve">                        &lt;</w:t>
      </w:r>
      <w:proofErr w:type="spellStart"/>
      <w:r>
        <w:t>img</w:t>
      </w:r>
      <w:proofErr w:type="spellEnd"/>
      <w:r>
        <w:t xml:space="preserve"> </w:t>
      </w:r>
      <w:proofErr w:type="spellStart"/>
      <w:r>
        <w:t>src</w:t>
      </w:r>
      <w:proofErr w:type="spellEnd"/>
      <w:r>
        <w:t>="./Images/BridgertonDanbury.jpg"</w:t>
      </w:r>
    </w:p>
    <w:p w14:paraId="71DEB173" w14:textId="77777777" w:rsidR="00FB463E" w:rsidRDefault="00FB463E" w:rsidP="00FB463E">
      <w:r>
        <w:t xml:space="preserve">                            alt="Silver ballgown for Lady Danbury from 2020 Netflix production Bridgerton"&gt;</w:t>
      </w:r>
    </w:p>
    <w:p w14:paraId="074A6C96" w14:textId="77777777" w:rsidR="00FB463E" w:rsidRDefault="00FB463E" w:rsidP="00FB463E">
      <w:r>
        <w:t xml:space="preserve">                    &lt;/div&gt;</w:t>
      </w:r>
    </w:p>
    <w:p w14:paraId="4D3467DF" w14:textId="77777777" w:rsidR="00FB463E" w:rsidRDefault="00FB463E" w:rsidP="00FB463E">
      <w:r>
        <w:t xml:space="preserve">                &lt;/div&gt;</w:t>
      </w:r>
    </w:p>
    <w:p w14:paraId="6E81A462" w14:textId="77777777" w:rsidR="00FB463E" w:rsidRDefault="00FB463E" w:rsidP="00FB463E">
      <w:r>
        <w:t xml:space="preserve">            &lt;/div&gt;</w:t>
      </w:r>
    </w:p>
    <w:p w14:paraId="7E8C43A7" w14:textId="77777777" w:rsidR="00FB463E" w:rsidRDefault="00FB463E" w:rsidP="00FB463E">
      <w:r>
        <w:t xml:space="preserve">        &lt;/div&gt;</w:t>
      </w:r>
    </w:p>
    <w:p w14:paraId="660C47D7" w14:textId="77777777" w:rsidR="00FB463E" w:rsidRDefault="00FB463E" w:rsidP="00FB463E">
      <w:r>
        <w:t xml:space="preserve">    &lt;/section&gt;</w:t>
      </w:r>
    </w:p>
    <w:p w14:paraId="002CEBC9" w14:textId="77777777" w:rsidR="00FB463E" w:rsidRDefault="00FB463E" w:rsidP="00FB463E"/>
    <w:p w14:paraId="565E27FA" w14:textId="77777777" w:rsidR="00FB463E" w:rsidRDefault="00FB463E" w:rsidP="00FB463E">
      <w:r>
        <w:t xml:space="preserve">  &lt;!-- Footer style used on all pages --&gt;</w:t>
      </w:r>
    </w:p>
    <w:p w14:paraId="7530973B" w14:textId="77777777" w:rsidR="00FB463E" w:rsidRDefault="00FB463E" w:rsidP="00FB463E">
      <w:r>
        <w:t>&lt;footer id="</w:t>
      </w:r>
      <w:proofErr w:type="gramStart"/>
      <w:r>
        <w:t>main-footer</w:t>
      </w:r>
      <w:proofErr w:type="gramEnd"/>
      <w:r>
        <w:t>"&gt;</w:t>
      </w:r>
    </w:p>
    <w:p w14:paraId="6426B2DC" w14:textId="77777777" w:rsidR="00FB463E" w:rsidRDefault="00FB463E" w:rsidP="00FB463E">
      <w:r>
        <w:t xml:space="preserve">    &lt;div class="container"&gt;</w:t>
      </w:r>
    </w:p>
    <w:p w14:paraId="3BA888A6" w14:textId="77777777" w:rsidR="00FB463E" w:rsidRDefault="00FB463E" w:rsidP="00FB463E">
      <w:r>
        <w:t xml:space="preserve">        &lt;</w:t>
      </w:r>
      <w:proofErr w:type="spellStart"/>
      <w:r>
        <w:t>img</w:t>
      </w:r>
      <w:proofErr w:type="spellEnd"/>
      <w:r>
        <w:t xml:space="preserve"> </w:t>
      </w:r>
      <w:proofErr w:type="spellStart"/>
      <w:r>
        <w:t>src</w:t>
      </w:r>
      <w:proofErr w:type="spellEnd"/>
      <w:r>
        <w:t>="./Images/CoralMouseandThread.png" alt="Icon Image of Mouse with text Mouse and Thread" class="icon"&gt;</w:t>
      </w:r>
    </w:p>
    <w:p w14:paraId="4B8F2344" w14:textId="77777777" w:rsidR="00FB463E" w:rsidRDefault="00FB463E" w:rsidP="00FB463E">
      <w:r>
        <w:t xml:space="preserve">        &lt;div class="footer-text"&gt;</w:t>
      </w:r>
    </w:p>
    <w:p w14:paraId="4D48D52C" w14:textId="77777777" w:rsidR="00FB463E" w:rsidRDefault="00FB463E" w:rsidP="00FB463E">
      <w:r>
        <w:t xml:space="preserve">            &lt;p&gt; Site Design by Mouse and Thread &lt;/p&gt;</w:t>
      </w:r>
    </w:p>
    <w:p w14:paraId="7E26E148" w14:textId="77777777" w:rsidR="00FB463E" w:rsidRDefault="00FB463E" w:rsidP="00FB463E">
      <w:r>
        <w:t xml:space="preserve">            &lt;p&gt; More Mouse and Thread adventures coming soon! &lt;/p&gt;</w:t>
      </w:r>
    </w:p>
    <w:p w14:paraId="349D815E" w14:textId="77777777" w:rsidR="00FB463E" w:rsidRDefault="00FB463E" w:rsidP="00FB463E">
      <w:r>
        <w:t xml:space="preserve">        &lt;/div&gt;</w:t>
      </w:r>
    </w:p>
    <w:p w14:paraId="1978B084" w14:textId="77777777" w:rsidR="00FB463E" w:rsidRDefault="00FB463E" w:rsidP="00FB463E">
      <w:r>
        <w:t xml:space="preserve">    &lt;/div&gt;</w:t>
      </w:r>
    </w:p>
    <w:p w14:paraId="461888BA" w14:textId="77777777" w:rsidR="00FB463E" w:rsidRDefault="00FB463E" w:rsidP="00FB463E">
      <w:r>
        <w:t>&lt;/footer&gt;</w:t>
      </w:r>
    </w:p>
    <w:p w14:paraId="36421A11" w14:textId="77777777" w:rsidR="00FB463E" w:rsidRDefault="00FB463E" w:rsidP="00FB463E"/>
    <w:p w14:paraId="20EED77E" w14:textId="77777777" w:rsidR="00FB463E" w:rsidRDefault="00FB463E" w:rsidP="00FB463E">
      <w:r>
        <w:t>&lt;/body&gt;</w:t>
      </w:r>
    </w:p>
    <w:p w14:paraId="05CDC409" w14:textId="77777777" w:rsidR="00FB463E" w:rsidRDefault="00FB463E" w:rsidP="00FB463E"/>
    <w:p w14:paraId="4B5400AD" w14:textId="41E636C8" w:rsidR="009C4624" w:rsidRDefault="00FB463E" w:rsidP="00FB463E">
      <w:r>
        <w:t>&lt;/html&gt;</w:t>
      </w:r>
    </w:p>
    <w:p w14:paraId="0CA93B33" w14:textId="77777777" w:rsidR="006326DF" w:rsidRDefault="006326DF" w:rsidP="006326DF">
      <w:r>
        <w:t>/* Body of the page main/default style */</w:t>
      </w:r>
    </w:p>
    <w:p w14:paraId="5350DDC8" w14:textId="77777777" w:rsidR="006326DF" w:rsidRDefault="006326DF" w:rsidP="006326DF">
      <w:r>
        <w:t>body {</w:t>
      </w:r>
    </w:p>
    <w:p w14:paraId="60591BB8" w14:textId="77777777" w:rsidR="006326DF" w:rsidRDefault="006326DF" w:rsidP="006326DF">
      <w:r>
        <w:lastRenderedPageBreak/>
        <w:t xml:space="preserve">    background-</w:t>
      </w:r>
      <w:proofErr w:type="spellStart"/>
      <w:r>
        <w:t>color</w:t>
      </w:r>
      <w:proofErr w:type="spellEnd"/>
      <w:r>
        <w:t>: #</w:t>
      </w:r>
      <w:proofErr w:type="gramStart"/>
      <w:r>
        <w:t>8FBC8F;</w:t>
      </w:r>
      <w:proofErr w:type="gramEnd"/>
    </w:p>
    <w:p w14:paraId="5589486B" w14:textId="77777777" w:rsidR="006326DF" w:rsidRDefault="006326DF" w:rsidP="006326DF">
      <w:r>
        <w:t xml:space="preserve">    font-family: "Calisto MT", "Bookman Old Style", sans-</w:t>
      </w:r>
      <w:proofErr w:type="gramStart"/>
      <w:r>
        <w:t>serif;</w:t>
      </w:r>
      <w:proofErr w:type="gramEnd"/>
    </w:p>
    <w:p w14:paraId="0EAC2444" w14:textId="77777777" w:rsidR="006326DF" w:rsidRDefault="006326DF" w:rsidP="006326DF">
      <w:r>
        <w:t xml:space="preserve">    font-size: 1.</w:t>
      </w:r>
      <w:proofErr w:type="gramStart"/>
      <w:r>
        <w:t>2vw;</w:t>
      </w:r>
      <w:proofErr w:type="gramEnd"/>
    </w:p>
    <w:p w14:paraId="7CF7EDAF" w14:textId="77777777" w:rsidR="006326DF" w:rsidRDefault="006326DF" w:rsidP="006326DF">
      <w:r>
        <w:t xml:space="preserve">    font-weight: </w:t>
      </w:r>
      <w:proofErr w:type="gramStart"/>
      <w:r>
        <w:t>bold;</w:t>
      </w:r>
      <w:proofErr w:type="gramEnd"/>
    </w:p>
    <w:p w14:paraId="4E66607D" w14:textId="77777777" w:rsidR="006326DF" w:rsidRDefault="006326DF" w:rsidP="006326DF">
      <w:r>
        <w:t xml:space="preserve">    line-height: 1.</w:t>
      </w:r>
      <w:proofErr w:type="gramStart"/>
      <w:r>
        <w:t>4em;</w:t>
      </w:r>
      <w:proofErr w:type="gramEnd"/>
    </w:p>
    <w:p w14:paraId="48907673" w14:textId="77777777" w:rsidR="006326DF" w:rsidRDefault="006326DF" w:rsidP="006326DF">
      <w:r>
        <w:t xml:space="preserve">    margin: </w:t>
      </w:r>
      <w:proofErr w:type="gramStart"/>
      <w:r>
        <w:t>0;</w:t>
      </w:r>
      <w:proofErr w:type="gramEnd"/>
    </w:p>
    <w:p w14:paraId="691CE7DA" w14:textId="77777777" w:rsidR="006326DF" w:rsidRDefault="006326DF" w:rsidP="006326DF">
      <w:r>
        <w:t>}</w:t>
      </w:r>
    </w:p>
    <w:p w14:paraId="14F77A61" w14:textId="77777777" w:rsidR="006326DF" w:rsidRDefault="006326DF" w:rsidP="006326DF"/>
    <w:p w14:paraId="751E8917" w14:textId="77777777" w:rsidR="006326DF" w:rsidRDefault="006326DF" w:rsidP="006326DF"/>
    <w:p w14:paraId="2F7E3DDA" w14:textId="77777777" w:rsidR="006326DF" w:rsidRDefault="006326DF" w:rsidP="006326DF">
      <w:r>
        <w:t>/* Header style with image same on all pages except homepage */</w:t>
      </w:r>
    </w:p>
    <w:p w14:paraId="1917AFD6" w14:textId="77777777" w:rsidR="006326DF" w:rsidRDefault="006326DF" w:rsidP="006326DF">
      <w:r>
        <w:t>#</w:t>
      </w:r>
      <w:proofErr w:type="gramStart"/>
      <w:r>
        <w:t>main-header</w:t>
      </w:r>
      <w:proofErr w:type="gramEnd"/>
      <w:r>
        <w:t xml:space="preserve"> {</w:t>
      </w:r>
    </w:p>
    <w:p w14:paraId="3CC15DD7" w14:textId="77777777" w:rsidR="006326DF" w:rsidRDefault="006326DF" w:rsidP="006326DF">
      <w:r>
        <w:t xml:space="preserve">    background: </w:t>
      </w:r>
      <w:proofErr w:type="spellStart"/>
      <w:r>
        <w:t>url</w:t>
      </w:r>
      <w:proofErr w:type="spellEnd"/>
      <w:r>
        <w:t>('./Images/1812 Regency Needlework Pattern 3 March.png'</w:t>
      </w:r>
      <w:proofErr w:type="gramStart"/>
      <w:r>
        <w:t>);</w:t>
      </w:r>
      <w:proofErr w:type="gramEnd"/>
    </w:p>
    <w:p w14:paraId="6139C450" w14:textId="77777777" w:rsidR="006326DF" w:rsidRDefault="006326DF" w:rsidP="006326DF">
      <w:r>
        <w:t xml:space="preserve">    background-size: 12.</w:t>
      </w:r>
      <w:proofErr w:type="gramStart"/>
      <w:r>
        <w:t>0em;</w:t>
      </w:r>
      <w:proofErr w:type="gramEnd"/>
    </w:p>
    <w:p w14:paraId="002D2EA6" w14:textId="77777777" w:rsidR="006326DF" w:rsidRDefault="006326DF" w:rsidP="006326DF">
      <w:r>
        <w:t xml:space="preserve">    </w:t>
      </w:r>
      <w:proofErr w:type="spellStart"/>
      <w:r>
        <w:t>color</w:t>
      </w:r>
      <w:proofErr w:type="spellEnd"/>
      <w:r>
        <w:t xml:space="preserve">: </w:t>
      </w:r>
      <w:proofErr w:type="gramStart"/>
      <w:r>
        <w:t>black;</w:t>
      </w:r>
      <w:proofErr w:type="gramEnd"/>
    </w:p>
    <w:p w14:paraId="606333E6" w14:textId="77777777" w:rsidR="006326DF" w:rsidRDefault="006326DF" w:rsidP="006326DF">
      <w:r>
        <w:t xml:space="preserve">    text-shadow: 2px </w:t>
      </w:r>
      <w:proofErr w:type="spellStart"/>
      <w:r>
        <w:t>2px</w:t>
      </w:r>
      <w:proofErr w:type="spellEnd"/>
      <w:r>
        <w:t xml:space="preserve"> 6px #</w:t>
      </w:r>
      <w:proofErr w:type="gramStart"/>
      <w:r>
        <w:t>8FBC8F;</w:t>
      </w:r>
      <w:proofErr w:type="gramEnd"/>
    </w:p>
    <w:p w14:paraId="58CAF517" w14:textId="77777777" w:rsidR="006326DF" w:rsidRDefault="006326DF" w:rsidP="006326DF">
      <w:r>
        <w:t xml:space="preserve">    padding: 1vh </w:t>
      </w:r>
      <w:proofErr w:type="gramStart"/>
      <w:r>
        <w:t>5%;</w:t>
      </w:r>
      <w:proofErr w:type="gramEnd"/>
    </w:p>
    <w:p w14:paraId="7D296937" w14:textId="77777777" w:rsidR="006326DF" w:rsidRDefault="006326DF" w:rsidP="006326DF">
      <w:r>
        <w:t xml:space="preserve">    line-height: 0.</w:t>
      </w:r>
      <w:proofErr w:type="gramStart"/>
      <w:r>
        <w:t>7em;</w:t>
      </w:r>
      <w:proofErr w:type="gramEnd"/>
    </w:p>
    <w:p w14:paraId="38B65878" w14:textId="77777777" w:rsidR="006326DF" w:rsidRDefault="006326DF" w:rsidP="006326DF">
      <w:r>
        <w:t xml:space="preserve">    font-size: 1.</w:t>
      </w:r>
      <w:proofErr w:type="gramStart"/>
      <w:r>
        <w:t>4em;</w:t>
      </w:r>
      <w:proofErr w:type="gramEnd"/>
    </w:p>
    <w:p w14:paraId="466CC63D" w14:textId="77777777" w:rsidR="006326DF" w:rsidRDefault="006326DF" w:rsidP="006326DF">
      <w:r>
        <w:t xml:space="preserve">    width: </w:t>
      </w:r>
      <w:proofErr w:type="gramStart"/>
      <w:r>
        <w:t>100%;</w:t>
      </w:r>
      <w:proofErr w:type="gramEnd"/>
    </w:p>
    <w:p w14:paraId="55FDF969" w14:textId="77777777" w:rsidR="006326DF" w:rsidRDefault="006326DF" w:rsidP="006326DF">
      <w:r>
        <w:t xml:space="preserve">    box-shadow: inset 0px </w:t>
      </w:r>
      <w:proofErr w:type="spellStart"/>
      <w:r>
        <w:t>0px</w:t>
      </w:r>
      <w:proofErr w:type="spellEnd"/>
      <w:r>
        <w:t xml:space="preserve"> 0 2000px </w:t>
      </w:r>
      <w:proofErr w:type="spellStart"/>
      <w:r>
        <w:t>rgba</w:t>
      </w:r>
      <w:proofErr w:type="spellEnd"/>
      <w:r>
        <w:t>(0, 0, 25, 0.5</w:t>
      </w:r>
      <w:proofErr w:type="gramStart"/>
      <w:r>
        <w:t>);</w:t>
      </w:r>
      <w:proofErr w:type="gramEnd"/>
    </w:p>
    <w:p w14:paraId="0B561687" w14:textId="77777777" w:rsidR="006326DF" w:rsidRDefault="006326DF" w:rsidP="006326DF">
      <w:r>
        <w:t xml:space="preserve">    box-sizing: border-</w:t>
      </w:r>
      <w:proofErr w:type="gramStart"/>
      <w:r>
        <w:t>box;</w:t>
      </w:r>
      <w:proofErr w:type="gramEnd"/>
    </w:p>
    <w:p w14:paraId="00AAE34F" w14:textId="77777777" w:rsidR="006326DF" w:rsidRDefault="006326DF" w:rsidP="006326DF">
      <w:r>
        <w:t xml:space="preserve">    overflow: </w:t>
      </w:r>
      <w:proofErr w:type="gramStart"/>
      <w:r>
        <w:t>hidden;</w:t>
      </w:r>
      <w:proofErr w:type="gramEnd"/>
    </w:p>
    <w:p w14:paraId="36DEEBE5" w14:textId="77777777" w:rsidR="006326DF" w:rsidRDefault="006326DF" w:rsidP="006326DF">
      <w:r>
        <w:t>}</w:t>
      </w:r>
    </w:p>
    <w:p w14:paraId="210C91C0" w14:textId="77777777" w:rsidR="006326DF" w:rsidRDefault="006326DF" w:rsidP="006326DF"/>
    <w:p w14:paraId="7A4044B8" w14:textId="77777777" w:rsidR="006326DF" w:rsidRDefault="006326DF" w:rsidP="006326DF">
      <w:r>
        <w:t>@media (</w:t>
      </w:r>
      <w:proofErr w:type="gramStart"/>
      <w:r>
        <w:t>max-width</w:t>
      </w:r>
      <w:proofErr w:type="gramEnd"/>
      <w:r>
        <w:t>: 600px) {</w:t>
      </w:r>
    </w:p>
    <w:p w14:paraId="0E993C1C" w14:textId="77777777" w:rsidR="006326DF" w:rsidRDefault="006326DF" w:rsidP="006326DF">
      <w:r>
        <w:t xml:space="preserve">    #</w:t>
      </w:r>
      <w:proofErr w:type="gramStart"/>
      <w:r>
        <w:t>main-header</w:t>
      </w:r>
      <w:proofErr w:type="gramEnd"/>
      <w:r>
        <w:t xml:space="preserve"> {</w:t>
      </w:r>
    </w:p>
    <w:p w14:paraId="27A3BBFD" w14:textId="77777777" w:rsidR="006326DF" w:rsidRDefault="006326DF" w:rsidP="006326DF">
      <w:r>
        <w:t xml:space="preserve">        padding: </w:t>
      </w:r>
      <w:proofErr w:type="gramStart"/>
      <w:r>
        <w:t>2%;</w:t>
      </w:r>
      <w:proofErr w:type="gramEnd"/>
    </w:p>
    <w:p w14:paraId="4F6FAD21" w14:textId="77777777" w:rsidR="006326DF" w:rsidRDefault="006326DF" w:rsidP="006326DF">
      <w:r>
        <w:t xml:space="preserve">    }</w:t>
      </w:r>
    </w:p>
    <w:p w14:paraId="0A51AB20" w14:textId="77777777" w:rsidR="006326DF" w:rsidRDefault="006326DF" w:rsidP="006326DF">
      <w:r>
        <w:lastRenderedPageBreak/>
        <w:t>}</w:t>
      </w:r>
    </w:p>
    <w:p w14:paraId="7A1E9FD2" w14:textId="77777777" w:rsidR="006326DF" w:rsidRDefault="006326DF" w:rsidP="006326DF"/>
    <w:p w14:paraId="03E63A26" w14:textId="77777777" w:rsidR="006326DF" w:rsidRDefault="006326DF" w:rsidP="006326DF">
      <w:r>
        <w:t>/* Navbar style with hover same on all pages */</w:t>
      </w:r>
    </w:p>
    <w:p w14:paraId="325164D9" w14:textId="77777777" w:rsidR="006326DF" w:rsidRDefault="006326DF" w:rsidP="006326DF"/>
    <w:p w14:paraId="7796B6A4" w14:textId="77777777" w:rsidR="006326DF" w:rsidRDefault="006326DF" w:rsidP="006326DF">
      <w:r>
        <w:t>#navbar {</w:t>
      </w:r>
    </w:p>
    <w:p w14:paraId="6BE99B4D" w14:textId="77777777" w:rsidR="006326DF" w:rsidRDefault="006326DF" w:rsidP="006326DF">
      <w:r>
        <w:t xml:space="preserve">    background-</w:t>
      </w:r>
      <w:proofErr w:type="spellStart"/>
      <w:r>
        <w:t>color</w:t>
      </w:r>
      <w:proofErr w:type="spellEnd"/>
      <w:r>
        <w:t xml:space="preserve">: </w:t>
      </w:r>
      <w:proofErr w:type="gramStart"/>
      <w:r>
        <w:t>#333333;</w:t>
      </w:r>
      <w:proofErr w:type="gramEnd"/>
    </w:p>
    <w:p w14:paraId="7BF7BE33" w14:textId="77777777" w:rsidR="006326DF" w:rsidRDefault="006326DF" w:rsidP="006326DF">
      <w:r>
        <w:t xml:space="preserve">    </w:t>
      </w:r>
      <w:proofErr w:type="spellStart"/>
      <w:r>
        <w:t>color</w:t>
      </w:r>
      <w:proofErr w:type="spellEnd"/>
      <w:r>
        <w:t xml:space="preserve">: </w:t>
      </w:r>
      <w:proofErr w:type="gramStart"/>
      <w:r>
        <w:t>white;</w:t>
      </w:r>
      <w:proofErr w:type="gramEnd"/>
    </w:p>
    <w:p w14:paraId="6A4893A6" w14:textId="77777777" w:rsidR="006326DF" w:rsidRDefault="006326DF" w:rsidP="006326DF">
      <w:r>
        <w:t xml:space="preserve">    padding: 0.3em </w:t>
      </w:r>
      <w:proofErr w:type="gramStart"/>
      <w:r>
        <w:t>0;</w:t>
      </w:r>
      <w:proofErr w:type="gramEnd"/>
    </w:p>
    <w:p w14:paraId="7D554182" w14:textId="77777777" w:rsidR="006326DF" w:rsidRDefault="006326DF" w:rsidP="006326DF">
      <w:r>
        <w:t xml:space="preserve">    box-sizing: border-</w:t>
      </w:r>
      <w:proofErr w:type="gramStart"/>
      <w:r>
        <w:t>box;</w:t>
      </w:r>
      <w:proofErr w:type="gramEnd"/>
    </w:p>
    <w:p w14:paraId="4ABF223F" w14:textId="77777777" w:rsidR="006326DF" w:rsidRDefault="006326DF" w:rsidP="006326DF">
      <w:r>
        <w:t>}</w:t>
      </w:r>
    </w:p>
    <w:p w14:paraId="219194D8" w14:textId="77777777" w:rsidR="006326DF" w:rsidRDefault="006326DF" w:rsidP="006326DF"/>
    <w:p w14:paraId="6907E0A8" w14:textId="77777777" w:rsidR="006326DF" w:rsidRDefault="006326DF" w:rsidP="006326DF">
      <w:r>
        <w:t xml:space="preserve">#navbar </w:t>
      </w:r>
      <w:proofErr w:type="spellStart"/>
      <w:r>
        <w:t>ul</w:t>
      </w:r>
      <w:proofErr w:type="spellEnd"/>
      <w:r>
        <w:t xml:space="preserve"> {</w:t>
      </w:r>
    </w:p>
    <w:p w14:paraId="6E428417" w14:textId="77777777" w:rsidR="006326DF" w:rsidRDefault="006326DF" w:rsidP="006326DF">
      <w:r>
        <w:t xml:space="preserve">    list-style: </w:t>
      </w:r>
      <w:proofErr w:type="gramStart"/>
      <w:r>
        <w:t>none;</w:t>
      </w:r>
      <w:proofErr w:type="gramEnd"/>
    </w:p>
    <w:p w14:paraId="08D25840" w14:textId="77777777" w:rsidR="006326DF" w:rsidRDefault="006326DF" w:rsidP="006326DF">
      <w:r>
        <w:t xml:space="preserve">    text-align: </w:t>
      </w:r>
      <w:proofErr w:type="gramStart"/>
      <w:r>
        <w:t>left;</w:t>
      </w:r>
      <w:proofErr w:type="gramEnd"/>
    </w:p>
    <w:p w14:paraId="08904653" w14:textId="77777777" w:rsidR="006326DF" w:rsidRDefault="006326DF" w:rsidP="006326DF">
      <w:r>
        <w:t>}</w:t>
      </w:r>
    </w:p>
    <w:p w14:paraId="21E6A509" w14:textId="77777777" w:rsidR="006326DF" w:rsidRDefault="006326DF" w:rsidP="006326DF"/>
    <w:p w14:paraId="28561DAB" w14:textId="77777777" w:rsidR="006326DF" w:rsidRDefault="006326DF" w:rsidP="006326DF">
      <w:r>
        <w:t>#navbar li {</w:t>
      </w:r>
    </w:p>
    <w:p w14:paraId="0ABCE2F8" w14:textId="77777777" w:rsidR="006326DF" w:rsidRDefault="006326DF" w:rsidP="006326DF">
      <w:r>
        <w:t xml:space="preserve">    display: inline-</w:t>
      </w:r>
      <w:proofErr w:type="gramStart"/>
      <w:r>
        <w:t>block;</w:t>
      </w:r>
      <w:proofErr w:type="gramEnd"/>
    </w:p>
    <w:p w14:paraId="0B5C0044" w14:textId="77777777" w:rsidR="006326DF" w:rsidRDefault="006326DF" w:rsidP="006326DF">
      <w:r>
        <w:t xml:space="preserve">    margin-right: 1.</w:t>
      </w:r>
      <w:proofErr w:type="gramStart"/>
      <w:r>
        <w:t>8em;</w:t>
      </w:r>
      <w:proofErr w:type="gramEnd"/>
    </w:p>
    <w:p w14:paraId="6382DEB5" w14:textId="77777777" w:rsidR="006326DF" w:rsidRDefault="006326DF" w:rsidP="006326DF">
      <w:r>
        <w:t>}</w:t>
      </w:r>
    </w:p>
    <w:p w14:paraId="2EA6B3D3" w14:textId="77777777" w:rsidR="006326DF" w:rsidRDefault="006326DF" w:rsidP="006326DF"/>
    <w:p w14:paraId="4C4D78F9" w14:textId="77777777" w:rsidR="006326DF" w:rsidRDefault="006326DF" w:rsidP="006326DF">
      <w:r>
        <w:t>#navbar a {</w:t>
      </w:r>
    </w:p>
    <w:p w14:paraId="5326C1B2" w14:textId="77777777" w:rsidR="006326DF" w:rsidRDefault="006326DF" w:rsidP="006326DF">
      <w:r>
        <w:t xml:space="preserve">    font-size: 1.</w:t>
      </w:r>
      <w:proofErr w:type="gramStart"/>
      <w:r>
        <w:t>2vw;</w:t>
      </w:r>
      <w:proofErr w:type="gramEnd"/>
      <w:r>
        <w:t xml:space="preserve"> </w:t>
      </w:r>
    </w:p>
    <w:p w14:paraId="10E1B052" w14:textId="77777777" w:rsidR="006326DF" w:rsidRDefault="006326DF" w:rsidP="006326DF">
      <w:r>
        <w:t xml:space="preserve">    </w:t>
      </w:r>
      <w:proofErr w:type="spellStart"/>
      <w:r>
        <w:t>color</w:t>
      </w:r>
      <w:proofErr w:type="spellEnd"/>
      <w:r>
        <w:t xml:space="preserve">: </w:t>
      </w:r>
      <w:proofErr w:type="gramStart"/>
      <w:r>
        <w:t>white;</w:t>
      </w:r>
      <w:proofErr w:type="gramEnd"/>
    </w:p>
    <w:p w14:paraId="3D35E76C" w14:textId="77777777" w:rsidR="006326DF" w:rsidRDefault="006326DF" w:rsidP="006326DF">
      <w:r>
        <w:t xml:space="preserve">    text-decoration: </w:t>
      </w:r>
      <w:proofErr w:type="gramStart"/>
      <w:r>
        <w:t>none;</w:t>
      </w:r>
      <w:proofErr w:type="gramEnd"/>
    </w:p>
    <w:p w14:paraId="57FBE576" w14:textId="77777777" w:rsidR="006326DF" w:rsidRDefault="006326DF" w:rsidP="006326DF">
      <w:r>
        <w:t>}</w:t>
      </w:r>
    </w:p>
    <w:p w14:paraId="759EC7CA" w14:textId="77777777" w:rsidR="006326DF" w:rsidRDefault="006326DF" w:rsidP="006326DF"/>
    <w:p w14:paraId="67638E1C" w14:textId="77777777" w:rsidR="006326DF" w:rsidRDefault="006326DF" w:rsidP="006326DF">
      <w:r>
        <w:t>@media (</w:t>
      </w:r>
      <w:proofErr w:type="gramStart"/>
      <w:r>
        <w:t>max-width</w:t>
      </w:r>
      <w:proofErr w:type="gramEnd"/>
      <w:r>
        <w:t>: 600px) {</w:t>
      </w:r>
    </w:p>
    <w:p w14:paraId="714FC094" w14:textId="77777777" w:rsidR="006326DF" w:rsidRDefault="006326DF" w:rsidP="006326DF">
      <w:r>
        <w:lastRenderedPageBreak/>
        <w:t xml:space="preserve">    body {</w:t>
      </w:r>
    </w:p>
    <w:p w14:paraId="1B9BEA00" w14:textId="77777777" w:rsidR="006326DF" w:rsidRDefault="006326DF" w:rsidP="006326DF">
      <w:r>
        <w:t xml:space="preserve">        font-size: 3.</w:t>
      </w:r>
      <w:proofErr w:type="gramStart"/>
      <w:r>
        <w:t>0vw;</w:t>
      </w:r>
      <w:proofErr w:type="gramEnd"/>
    </w:p>
    <w:p w14:paraId="476CBBC5" w14:textId="77777777" w:rsidR="006326DF" w:rsidRDefault="006326DF" w:rsidP="006326DF">
      <w:r>
        <w:tab/>
      </w:r>
      <w:r>
        <w:tab/>
      </w:r>
    </w:p>
    <w:p w14:paraId="316C5021" w14:textId="77777777" w:rsidR="006326DF" w:rsidRDefault="006326DF" w:rsidP="006326DF">
      <w:r>
        <w:t xml:space="preserve">    }</w:t>
      </w:r>
    </w:p>
    <w:p w14:paraId="234ADA7B" w14:textId="77777777" w:rsidR="006326DF" w:rsidRDefault="006326DF" w:rsidP="006326DF"/>
    <w:p w14:paraId="09AC6805" w14:textId="77777777" w:rsidR="006326DF" w:rsidRDefault="006326DF" w:rsidP="006326DF">
      <w:r>
        <w:t xml:space="preserve">    #navbar a {</w:t>
      </w:r>
    </w:p>
    <w:p w14:paraId="361F384C" w14:textId="77777777" w:rsidR="006326DF" w:rsidRDefault="006326DF" w:rsidP="006326DF">
      <w:r>
        <w:t xml:space="preserve">        font-size: </w:t>
      </w:r>
      <w:proofErr w:type="gramStart"/>
      <w:r>
        <w:t>1em;</w:t>
      </w:r>
      <w:proofErr w:type="gramEnd"/>
    </w:p>
    <w:p w14:paraId="66BF8317" w14:textId="77777777" w:rsidR="006326DF" w:rsidRDefault="006326DF" w:rsidP="006326DF">
      <w:r>
        <w:t xml:space="preserve">    }</w:t>
      </w:r>
    </w:p>
    <w:p w14:paraId="5C14EE22" w14:textId="77777777" w:rsidR="006326DF" w:rsidRDefault="006326DF" w:rsidP="006326DF">
      <w:r>
        <w:t>}</w:t>
      </w:r>
    </w:p>
    <w:p w14:paraId="2A0073F5" w14:textId="77777777" w:rsidR="006326DF" w:rsidRDefault="006326DF" w:rsidP="006326DF"/>
    <w:p w14:paraId="6E6D3D2A" w14:textId="77777777" w:rsidR="006326DF" w:rsidRDefault="006326DF" w:rsidP="006326DF">
      <w:r>
        <w:t>#navbar a:hover {</w:t>
      </w:r>
    </w:p>
    <w:p w14:paraId="6FD0792E" w14:textId="77777777" w:rsidR="006326DF" w:rsidRDefault="006326DF" w:rsidP="006326DF">
      <w:r>
        <w:t xml:space="preserve">    </w:t>
      </w:r>
      <w:proofErr w:type="spellStart"/>
      <w:r>
        <w:t>color</w:t>
      </w:r>
      <w:proofErr w:type="spellEnd"/>
      <w:r>
        <w:t xml:space="preserve">: </w:t>
      </w:r>
      <w:proofErr w:type="gramStart"/>
      <w:r>
        <w:t>coral;</w:t>
      </w:r>
      <w:proofErr w:type="gramEnd"/>
    </w:p>
    <w:p w14:paraId="2BC5BC8B" w14:textId="77777777" w:rsidR="006326DF" w:rsidRDefault="006326DF" w:rsidP="006326DF">
      <w:r>
        <w:t>}</w:t>
      </w:r>
    </w:p>
    <w:p w14:paraId="5BDEEA73" w14:textId="77777777" w:rsidR="006326DF" w:rsidRDefault="006326DF" w:rsidP="006326DF"/>
    <w:p w14:paraId="11D52256" w14:textId="77777777" w:rsidR="006326DF" w:rsidRDefault="006326DF" w:rsidP="006326DF">
      <w:r>
        <w:t>#navbar li .icon {</w:t>
      </w:r>
    </w:p>
    <w:p w14:paraId="3892E794" w14:textId="77777777" w:rsidR="006326DF" w:rsidRDefault="006326DF" w:rsidP="006326DF">
      <w:r>
        <w:t xml:space="preserve">    border: 0.15em solid #</w:t>
      </w:r>
      <w:proofErr w:type="gramStart"/>
      <w:r>
        <w:t>FF7F50;</w:t>
      </w:r>
      <w:proofErr w:type="gramEnd"/>
    </w:p>
    <w:p w14:paraId="76CAE44A" w14:textId="77777777" w:rsidR="006326DF" w:rsidRDefault="006326DF" w:rsidP="006326DF">
      <w:r>
        <w:t xml:space="preserve">    border-radius: 0.</w:t>
      </w:r>
      <w:proofErr w:type="gramStart"/>
      <w:r>
        <w:t>6em;</w:t>
      </w:r>
      <w:proofErr w:type="gramEnd"/>
    </w:p>
    <w:p w14:paraId="60A4EEAE" w14:textId="77777777" w:rsidR="006326DF" w:rsidRDefault="006326DF" w:rsidP="006326DF">
      <w:r>
        <w:t xml:space="preserve">    margin-right: 0.</w:t>
      </w:r>
      <w:proofErr w:type="gramStart"/>
      <w:r>
        <w:t>4em;</w:t>
      </w:r>
      <w:proofErr w:type="gramEnd"/>
    </w:p>
    <w:p w14:paraId="32657688" w14:textId="77777777" w:rsidR="006326DF" w:rsidRDefault="006326DF" w:rsidP="006326DF">
      <w:r>
        <w:t xml:space="preserve">    margin-left: </w:t>
      </w:r>
      <w:proofErr w:type="gramStart"/>
      <w:r>
        <w:t>0;</w:t>
      </w:r>
      <w:proofErr w:type="gramEnd"/>
    </w:p>
    <w:p w14:paraId="798119C4" w14:textId="77777777" w:rsidR="006326DF" w:rsidRDefault="006326DF" w:rsidP="006326DF">
      <w:r>
        <w:t>}</w:t>
      </w:r>
    </w:p>
    <w:p w14:paraId="68C676A7" w14:textId="77777777" w:rsidR="006326DF" w:rsidRDefault="006326DF" w:rsidP="006326DF"/>
    <w:p w14:paraId="20C2C7A7" w14:textId="77777777" w:rsidR="006326DF" w:rsidRDefault="006326DF" w:rsidP="006326DF"/>
    <w:p w14:paraId="6B72031E" w14:textId="77777777" w:rsidR="006326DF" w:rsidRDefault="006326DF" w:rsidP="006326DF">
      <w:r>
        <w:t>p {</w:t>
      </w:r>
    </w:p>
    <w:p w14:paraId="0FEE919C" w14:textId="77777777" w:rsidR="006326DF" w:rsidRDefault="006326DF" w:rsidP="006326DF">
      <w:r>
        <w:t xml:space="preserve">    font-size: 0.</w:t>
      </w:r>
      <w:proofErr w:type="gramStart"/>
      <w:r>
        <w:t>7em;</w:t>
      </w:r>
      <w:proofErr w:type="gramEnd"/>
      <w:r>
        <w:t xml:space="preserve"> </w:t>
      </w:r>
    </w:p>
    <w:p w14:paraId="4E54BCF3" w14:textId="77777777" w:rsidR="006326DF" w:rsidRDefault="006326DF" w:rsidP="006326DF">
      <w:r>
        <w:t>}</w:t>
      </w:r>
    </w:p>
    <w:p w14:paraId="23E1A7B9" w14:textId="77777777" w:rsidR="006326DF" w:rsidRDefault="006326DF" w:rsidP="006326DF"/>
    <w:p w14:paraId="22EC17D6" w14:textId="77777777" w:rsidR="006326DF" w:rsidRDefault="006326DF" w:rsidP="006326DF">
      <w:r>
        <w:t>h1 {</w:t>
      </w:r>
    </w:p>
    <w:p w14:paraId="565B25FD" w14:textId="77777777" w:rsidR="006326DF" w:rsidRDefault="006326DF" w:rsidP="006326DF">
      <w:r>
        <w:t xml:space="preserve">    font-size: 1.</w:t>
      </w:r>
      <w:proofErr w:type="gramStart"/>
      <w:r>
        <w:t>5em;</w:t>
      </w:r>
      <w:proofErr w:type="gramEnd"/>
      <w:r>
        <w:t xml:space="preserve"> </w:t>
      </w:r>
    </w:p>
    <w:p w14:paraId="01CD2C10" w14:textId="77777777" w:rsidR="006326DF" w:rsidRDefault="006326DF" w:rsidP="006326DF">
      <w:r>
        <w:lastRenderedPageBreak/>
        <w:t>}</w:t>
      </w:r>
    </w:p>
    <w:p w14:paraId="37200A6D" w14:textId="77777777" w:rsidR="006326DF" w:rsidRDefault="006326DF" w:rsidP="006326DF"/>
    <w:p w14:paraId="633CBC4F" w14:textId="77777777" w:rsidR="006326DF" w:rsidRDefault="006326DF" w:rsidP="006326DF">
      <w:r>
        <w:t>h2 {</w:t>
      </w:r>
    </w:p>
    <w:p w14:paraId="2C1102D5" w14:textId="77777777" w:rsidR="006326DF" w:rsidRDefault="006326DF" w:rsidP="006326DF">
      <w:r>
        <w:t xml:space="preserve">    font-size: 1.</w:t>
      </w:r>
      <w:proofErr w:type="gramStart"/>
      <w:r>
        <w:t>4em;</w:t>
      </w:r>
      <w:proofErr w:type="gramEnd"/>
      <w:r>
        <w:t xml:space="preserve"> </w:t>
      </w:r>
    </w:p>
    <w:p w14:paraId="23A680F1" w14:textId="77777777" w:rsidR="006326DF" w:rsidRDefault="006326DF" w:rsidP="006326DF">
      <w:r>
        <w:t>}</w:t>
      </w:r>
    </w:p>
    <w:p w14:paraId="45AD760B" w14:textId="77777777" w:rsidR="006326DF" w:rsidRDefault="006326DF" w:rsidP="006326DF"/>
    <w:p w14:paraId="2A964B54" w14:textId="77777777" w:rsidR="006326DF" w:rsidRDefault="006326DF" w:rsidP="006326DF">
      <w:r>
        <w:t>h3 {</w:t>
      </w:r>
    </w:p>
    <w:p w14:paraId="62D4AC5B" w14:textId="77777777" w:rsidR="006326DF" w:rsidRDefault="006326DF" w:rsidP="006326DF">
      <w:r>
        <w:t xml:space="preserve">    font-size: 1.</w:t>
      </w:r>
      <w:proofErr w:type="gramStart"/>
      <w:r>
        <w:t>5em;</w:t>
      </w:r>
      <w:proofErr w:type="gramEnd"/>
      <w:r>
        <w:t xml:space="preserve"> </w:t>
      </w:r>
    </w:p>
    <w:p w14:paraId="13E50CE8" w14:textId="77777777" w:rsidR="006326DF" w:rsidRDefault="006326DF" w:rsidP="006326DF">
      <w:r>
        <w:t>}</w:t>
      </w:r>
    </w:p>
    <w:p w14:paraId="552CDEB2" w14:textId="77777777" w:rsidR="006326DF" w:rsidRDefault="006326DF" w:rsidP="006326DF"/>
    <w:p w14:paraId="35683845" w14:textId="77777777" w:rsidR="006326DF" w:rsidRDefault="006326DF" w:rsidP="006326DF"/>
    <w:p w14:paraId="7A436E3A" w14:textId="77777777" w:rsidR="006326DF" w:rsidRDefault="006326DF" w:rsidP="006326DF">
      <w:r>
        <w:t>.container {</w:t>
      </w:r>
    </w:p>
    <w:p w14:paraId="07E8ABFF" w14:textId="77777777" w:rsidR="006326DF" w:rsidRDefault="006326DF" w:rsidP="006326DF">
      <w:r>
        <w:t xml:space="preserve">    padding: 0.</w:t>
      </w:r>
      <w:proofErr w:type="gramStart"/>
      <w:r>
        <w:t>1vw;</w:t>
      </w:r>
      <w:proofErr w:type="gramEnd"/>
      <w:r>
        <w:t xml:space="preserve"> </w:t>
      </w:r>
    </w:p>
    <w:p w14:paraId="041B121C" w14:textId="77777777" w:rsidR="006326DF" w:rsidRDefault="006326DF" w:rsidP="006326DF">
      <w:r>
        <w:t>}</w:t>
      </w:r>
    </w:p>
    <w:p w14:paraId="1D925FB1" w14:textId="77777777" w:rsidR="006326DF" w:rsidRDefault="006326DF" w:rsidP="006326DF"/>
    <w:p w14:paraId="136DC087" w14:textId="77777777" w:rsidR="006326DF" w:rsidRDefault="006326DF" w:rsidP="006326DF">
      <w:r>
        <w:t>.</w:t>
      </w:r>
      <w:proofErr w:type="spellStart"/>
      <w:r>
        <w:t>row:after</w:t>
      </w:r>
      <w:proofErr w:type="spellEnd"/>
      <w:r>
        <w:t xml:space="preserve"> {</w:t>
      </w:r>
    </w:p>
    <w:p w14:paraId="747FA97F" w14:textId="77777777" w:rsidR="006326DF" w:rsidRDefault="006326DF" w:rsidP="006326DF">
      <w:r>
        <w:t xml:space="preserve">    content: "</w:t>
      </w:r>
      <w:proofErr w:type="gramStart"/>
      <w:r>
        <w:t>";</w:t>
      </w:r>
      <w:proofErr w:type="gramEnd"/>
    </w:p>
    <w:p w14:paraId="60965EA7" w14:textId="77777777" w:rsidR="006326DF" w:rsidRDefault="006326DF" w:rsidP="006326DF">
      <w:r>
        <w:t xml:space="preserve">    display: </w:t>
      </w:r>
      <w:proofErr w:type="gramStart"/>
      <w:r>
        <w:t>table;</w:t>
      </w:r>
      <w:proofErr w:type="gramEnd"/>
    </w:p>
    <w:p w14:paraId="03BA0DB4" w14:textId="77777777" w:rsidR="006326DF" w:rsidRDefault="006326DF" w:rsidP="006326DF">
      <w:r>
        <w:t xml:space="preserve">    clear: </w:t>
      </w:r>
      <w:proofErr w:type="gramStart"/>
      <w:r>
        <w:t>both;</w:t>
      </w:r>
      <w:proofErr w:type="gramEnd"/>
    </w:p>
    <w:p w14:paraId="13AC6E7C" w14:textId="77777777" w:rsidR="006326DF" w:rsidRDefault="006326DF" w:rsidP="006326DF">
      <w:r>
        <w:t>}</w:t>
      </w:r>
    </w:p>
    <w:p w14:paraId="59175872" w14:textId="77777777" w:rsidR="006326DF" w:rsidRDefault="006326DF" w:rsidP="006326DF"/>
    <w:p w14:paraId="6FA8FF9A" w14:textId="77777777" w:rsidR="006326DF" w:rsidRDefault="006326DF" w:rsidP="006326DF">
      <w:r>
        <w:t>.column-66 {</w:t>
      </w:r>
    </w:p>
    <w:p w14:paraId="4162B041" w14:textId="77777777" w:rsidR="006326DF" w:rsidRDefault="006326DF" w:rsidP="006326DF">
      <w:r>
        <w:t xml:space="preserve">    float: </w:t>
      </w:r>
      <w:proofErr w:type="gramStart"/>
      <w:r>
        <w:t>left;</w:t>
      </w:r>
      <w:proofErr w:type="gramEnd"/>
    </w:p>
    <w:p w14:paraId="02108A74" w14:textId="77777777" w:rsidR="006326DF" w:rsidRDefault="006326DF" w:rsidP="006326DF">
      <w:r>
        <w:t xml:space="preserve">    width: </w:t>
      </w:r>
      <w:proofErr w:type="gramStart"/>
      <w:r>
        <w:t>60%;</w:t>
      </w:r>
      <w:proofErr w:type="gramEnd"/>
    </w:p>
    <w:p w14:paraId="4F9C39A4" w14:textId="77777777" w:rsidR="006326DF" w:rsidRDefault="006326DF" w:rsidP="006326DF">
      <w:r>
        <w:t xml:space="preserve">    padding: 1.</w:t>
      </w:r>
      <w:proofErr w:type="gramStart"/>
      <w:r>
        <w:t>2vw;</w:t>
      </w:r>
      <w:proofErr w:type="gramEnd"/>
      <w:r>
        <w:t xml:space="preserve"> </w:t>
      </w:r>
    </w:p>
    <w:p w14:paraId="375C1695" w14:textId="77777777" w:rsidR="006326DF" w:rsidRDefault="006326DF" w:rsidP="006326DF">
      <w:r>
        <w:t>}</w:t>
      </w:r>
    </w:p>
    <w:p w14:paraId="62DB1FFA" w14:textId="77777777" w:rsidR="006326DF" w:rsidRDefault="006326DF" w:rsidP="006326DF"/>
    <w:p w14:paraId="0B66AF76" w14:textId="77777777" w:rsidR="006326DF" w:rsidRDefault="006326DF" w:rsidP="006326DF">
      <w:r>
        <w:t>.column-33 {</w:t>
      </w:r>
    </w:p>
    <w:p w14:paraId="7D65FC15" w14:textId="77777777" w:rsidR="006326DF" w:rsidRDefault="006326DF" w:rsidP="006326DF">
      <w:r>
        <w:lastRenderedPageBreak/>
        <w:t xml:space="preserve">    float: </w:t>
      </w:r>
      <w:proofErr w:type="gramStart"/>
      <w:r>
        <w:t>right;</w:t>
      </w:r>
      <w:proofErr w:type="gramEnd"/>
    </w:p>
    <w:p w14:paraId="4C84B700" w14:textId="77777777" w:rsidR="006326DF" w:rsidRDefault="006326DF" w:rsidP="006326DF">
      <w:r>
        <w:t xml:space="preserve">    width: </w:t>
      </w:r>
      <w:proofErr w:type="gramStart"/>
      <w:r>
        <w:t>33.33333%;</w:t>
      </w:r>
      <w:proofErr w:type="gramEnd"/>
    </w:p>
    <w:p w14:paraId="1A6D6121" w14:textId="77777777" w:rsidR="006326DF" w:rsidRDefault="006326DF" w:rsidP="006326DF">
      <w:r>
        <w:t xml:space="preserve">    padding: 1.</w:t>
      </w:r>
      <w:proofErr w:type="gramStart"/>
      <w:r>
        <w:t>2vw;</w:t>
      </w:r>
      <w:proofErr w:type="gramEnd"/>
      <w:r>
        <w:t xml:space="preserve"> </w:t>
      </w:r>
    </w:p>
    <w:p w14:paraId="7133F891" w14:textId="77777777" w:rsidR="006326DF" w:rsidRDefault="006326DF" w:rsidP="006326DF">
      <w:r>
        <w:t>}</w:t>
      </w:r>
    </w:p>
    <w:p w14:paraId="71D3BAC0" w14:textId="77777777" w:rsidR="006326DF" w:rsidRDefault="006326DF" w:rsidP="006326DF"/>
    <w:p w14:paraId="62B03D20" w14:textId="77777777" w:rsidR="006326DF" w:rsidRDefault="006326DF" w:rsidP="006326DF"/>
    <w:p w14:paraId="1E25EBB0" w14:textId="77777777" w:rsidR="006326DF" w:rsidRDefault="006326DF" w:rsidP="006326DF">
      <w:r>
        <w:t>@media screen and (</w:t>
      </w:r>
      <w:proofErr w:type="gramStart"/>
      <w:r>
        <w:t>max-width</w:t>
      </w:r>
      <w:proofErr w:type="gramEnd"/>
      <w:r>
        <w:t>: 1000px) {</w:t>
      </w:r>
    </w:p>
    <w:p w14:paraId="2FCF8A77" w14:textId="77777777" w:rsidR="006326DF" w:rsidRDefault="006326DF" w:rsidP="006326DF">
      <w:r>
        <w:t xml:space="preserve">    .column-66,</w:t>
      </w:r>
    </w:p>
    <w:p w14:paraId="47FFD4AA" w14:textId="77777777" w:rsidR="006326DF" w:rsidRDefault="006326DF" w:rsidP="006326DF">
      <w:r>
        <w:t xml:space="preserve">    .column-33 {</w:t>
      </w:r>
    </w:p>
    <w:p w14:paraId="3C8E6B01" w14:textId="77777777" w:rsidR="006326DF" w:rsidRDefault="006326DF" w:rsidP="006326DF">
      <w:r>
        <w:t xml:space="preserve">        width: </w:t>
      </w:r>
      <w:proofErr w:type="gramStart"/>
      <w:r>
        <w:t>100%;</w:t>
      </w:r>
      <w:proofErr w:type="gramEnd"/>
    </w:p>
    <w:p w14:paraId="3EABD8C2" w14:textId="77777777" w:rsidR="006326DF" w:rsidRDefault="006326DF" w:rsidP="006326DF">
      <w:r>
        <w:t xml:space="preserve">        text-align: </w:t>
      </w:r>
      <w:proofErr w:type="spellStart"/>
      <w:proofErr w:type="gramStart"/>
      <w:r>
        <w:t>center</w:t>
      </w:r>
      <w:proofErr w:type="spellEnd"/>
      <w:r>
        <w:t>;</w:t>
      </w:r>
      <w:proofErr w:type="gramEnd"/>
    </w:p>
    <w:p w14:paraId="61A76AAF" w14:textId="77777777" w:rsidR="006326DF" w:rsidRDefault="006326DF" w:rsidP="006326DF">
      <w:r>
        <w:t xml:space="preserve">    }</w:t>
      </w:r>
    </w:p>
    <w:p w14:paraId="6EB49E1A" w14:textId="77777777" w:rsidR="006326DF" w:rsidRDefault="006326DF" w:rsidP="006326DF">
      <w:r>
        <w:t>}</w:t>
      </w:r>
    </w:p>
    <w:p w14:paraId="2222462E" w14:textId="77777777" w:rsidR="006326DF" w:rsidRDefault="006326DF" w:rsidP="006326DF"/>
    <w:p w14:paraId="17EB1A92" w14:textId="77777777" w:rsidR="006326DF" w:rsidRDefault="006326DF" w:rsidP="006326DF">
      <w:r>
        <w:t xml:space="preserve">/* accuracy image = </w:t>
      </w:r>
      <w:proofErr w:type="spellStart"/>
      <w:r>
        <w:t>history.image</w:t>
      </w:r>
      <w:proofErr w:type="spellEnd"/>
      <w:r>
        <w:t xml:space="preserve"> not history image section */</w:t>
      </w:r>
    </w:p>
    <w:p w14:paraId="31670DEF" w14:textId="77777777" w:rsidR="006326DF" w:rsidRDefault="006326DF" w:rsidP="006326DF">
      <w:r>
        <w:t>.history-image-container {</w:t>
      </w:r>
    </w:p>
    <w:p w14:paraId="598E5AD2" w14:textId="77777777" w:rsidR="006326DF" w:rsidRDefault="006326DF" w:rsidP="006326DF">
      <w:r>
        <w:t xml:space="preserve">    float: </w:t>
      </w:r>
      <w:proofErr w:type="gramStart"/>
      <w:r>
        <w:t>left;</w:t>
      </w:r>
      <w:proofErr w:type="gramEnd"/>
    </w:p>
    <w:p w14:paraId="453F11B1" w14:textId="77777777" w:rsidR="006326DF" w:rsidRDefault="006326DF" w:rsidP="006326DF">
      <w:r>
        <w:t xml:space="preserve">    border: 0.2em solid </w:t>
      </w:r>
      <w:proofErr w:type="gramStart"/>
      <w:r>
        <w:t>#333333;</w:t>
      </w:r>
      <w:proofErr w:type="gramEnd"/>
    </w:p>
    <w:p w14:paraId="1F968041" w14:textId="77777777" w:rsidR="006326DF" w:rsidRDefault="006326DF" w:rsidP="006326DF">
      <w:r>
        <w:t xml:space="preserve">    border-radius: </w:t>
      </w:r>
      <w:proofErr w:type="gramStart"/>
      <w:r>
        <w:t>1vw;</w:t>
      </w:r>
      <w:proofErr w:type="gramEnd"/>
    </w:p>
    <w:p w14:paraId="6BC305FE" w14:textId="77777777" w:rsidR="006326DF" w:rsidRDefault="006326DF" w:rsidP="006326DF">
      <w:r>
        <w:t xml:space="preserve">    overflow: </w:t>
      </w:r>
      <w:proofErr w:type="gramStart"/>
      <w:r>
        <w:t>hidden;</w:t>
      </w:r>
      <w:proofErr w:type="gramEnd"/>
    </w:p>
    <w:p w14:paraId="33C9CCF2" w14:textId="77777777" w:rsidR="006326DF" w:rsidRDefault="006326DF" w:rsidP="006326DF">
      <w:r>
        <w:t xml:space="preserve">    margin: </w:t>
      </w:r>
      <w:proofErr w:type="gramStart"/>
      <w:r>
        <w:t>0;</w:t>
      </w:r>
      <w:proofErr w:type="gramEnd"/>
      <w:r>
        <w:t xml:space="preserve"> </w:t>
      </w:r>
    </w:p>
    <w:p w14:paraId="5FC83A80" w14:textId="77777777" w:rsidR="006326DF" w:rsidRDefault="006326DF" w:rsidP="006326DF">
      <w:r>
        <w:t xml:space="preserve">    padding: </w:t>
      </w:r>
      <w:proofErr w:type="gramStart"/>
      <w:r>
        <w:t>0;</w:t>
      </w:r>
      <w:proofErr w:type="gramEnd"/>
      <w:r>
        <w:t xml:space="preserve"> </w:t>
      </w:r>
    </w:p>
    <w:p w14:paraId="1F79317F" w14:textId="77777777" w:rsidR="006326DF" w:rsidRDefault="006326DF" w:rsidP="006326DF">
      <w:r>
        <w:t>}</w:t>
      </w:r>
    </w:p>
    <w:p w14:paraId="076C8552" w14:textId="77777777" w:rsidR="006326DF" w:rsidRDefault="006326DF" w:rsidP="006326DF"/>
    <w:p w14:paraId="69434665" w14:textId="77777777" w:rsidR="006326DF" w:rsidRDefault="006326DF" w:rsidP="006326DF">
      <w:r>
        <w:t xml:space="preserve">.history-image-container </w:t>
      </w:r>
      <w:proofErr w:type="spellStart"/>
      <w:r>
        <w:t>img</w:t>
      </w:r>
      <w:proofErr w:type="spellEnd"/>
      <w:r>
        <w:t xml:space="preserve"> {</w:t>
      </w:r>
    </w:p>
    <w:p w14:paraId="54F085F4" w14:textId="77777777" w:rsidR="006326DF" w:rsidRDefault="006326DF" w:rsidP="006326DF">
      <w:r>
        <w:t xml:space="preserve">    width: </w:t>
      </w:r>
      <w:proofErr w:type="gramStart"/>
      <w:r>
        <w:t>100%;</w:t>
      </w:r>
      <w:proofErr w:type="gramEnd"/>
    </w:p>
    <w:p w14:paraId="2A4FC5BF" w14:textId="77777777" w:rsidR="006326DF" w:rsidRDefault="006326DF" w:rsidP="006326DF">
      <w:r>
        <w:t xml:space="preserve"> </w:t>
      </w:r>
    </w:p>
    <w:p w14:paraId="5161FDA3" w14:textId="77777777" w:rsidR="006326DF" w:rsidRDefault="006326DF" w:rsidP="006326DF">
      <w:r>
        <w:t>}</w:t>
      </w:r>
    </w:p>
    <w:p w14:paraId="374C3A78" w14:textId="77777777" w:rsidR="006326DF" w:rsidRDefault="006326DF" w:rsidP="006326DF"/>
    <w:p w14:paraId="026BE8C9" w14:textId="77777777" w:rsidR="006326DF" w:rsidRDefault="006326DF" w:rsidP="006326DF">
      <w:r>
        <w:t>.column-33 .gif-image-container {</w:t>
      </w:r>
    </w:p>
    <w:p w14:paraId="00CE1CAC" w14:textId="77777777" w:rsidR="006326DF" w:rsidRDefault="006326DF" w:rsidP="006326DF">
      <w:r>
        <w:t xml:space="preserve">    display: </w:t>
      </w:r>
      <w:proofErr w:type="gramStart"/>
      <w:r>
        <w:t>flex;</w:t>
      </w:r>
      <w:proofErr w:type="gramEnd"/>
    </w:p>
    <w:p w14:paraId="7E2EA80F" w14:textId="77777777" w:rsidR="006326DF" w:rsidRDefault="006326DF" w:rsidP="006326DF">
      <w:r>
        <w:t xml:space="preserve">    flex-direction: </w:t>
      </w:r>
      <w:proofErr w:type="gramStart"/>
      <w:r>
        <w:t>row;</w:t>
      </w:r>
      <w:proofErr w:type="gramEnd"/>
    </w:p>
    <w:p w14:paraId="5EF2336A" w14:textId="77777777" w:rsidR="006326DF" w:rsidRDefault="006326DF" w:rsidP="006326DF">
      <w:r>
        <w:t xml:space="preserve">    border: 0.2em solid </w:t>
      </w:r>
      <w:proofErr w:type="gramStart"/>
      <w:r>
        <w:t>#333333;</w:t>
      </w:r>
      <w:proofErr w:type="gramEnd"/>
    </w:p>
    <w:p w14:paraId="0CAB4CCB" w14:textId="77777777" w:rsidR="006326DF" w:rsidRDefault="006326DF" w:rsidP="006326DF">
      <w:r>
        <w:t xml:space="preserve">    border-radius: </w:t>
      </w:r>
      <w:proofErr w:type="gramStart"/>
      <w:r>
        <w:t>1vw;</w:t>
      </w:r>
      <w:proofErr w:type="gramEnd"/>
    </w:p>
    <w:p w14:paraId="22ADAEB6" w14:textId="77777777" w:rsidR="006326DF" w:rsidRDefault="006326DF" w:rsidP="006326DF">
      <w:r>
        <w:t xml:space="preserve">    overflow: </w:t>
      </w:r>
      <w:proofErr w:type="gramStart"/>
      <w:r>
        <w:t>hidden;</w:t>
      </w:r>
      <w:proofErr w:type="gramEnd"/>
    </w:p>
    <w:p w14:paraId="7C1440F9" w14:textId="77777777" w:rsidR="006326DF" w:rsidRDefault="006326DF" w:rsidP="006326DF">
      <w:r>
        <w:t>}</w:t>
      </w:r>
    </w:p>
    <w:p w14:paraId="300D8DE3" w14:textId="77777777" w:rsidR="006326DF" w:rsidRDefault="006326DF" w:rsidP="006326DF"/>
    <w:p w14:paraId="13091A01" w14:textId="77777777" w:rsidR="006326DF" w:rsidRDefault="006326DF" w:rsidP="006326DF">
      <w:r>
        <w:t xml:space="preserve">.column-33 .gif-image-container </w:t>
      </w:r>
      <w:proofErr w:type="spellStart"/>
      <w:r>
        <w:t>img</w:t>
      </w:r>
      <w:proofErr w:type="spellEnd"/>
      <w:r>
        <w:t xml:space="preserve"> {</w:t>
      </w:r>
    </w:p>
    <w:p w14:paraId="5F37585A" w14:textId="77777777" w:rsidR="006326DF" w:rsidRDefault="006326DF" w:rsidP="006326DF">
      <w:r>
        <w:t xml:space="preserve">    width: </w:t>
      </w:r>
      <w:proofErr w:type="gramStart"/>
      <w:r>
        <w:t>50%;</w:t>
      </w:r>
      <w:proofErr w:type="gramEnd"/>
    </w:p>
    <w:p w14:paraId="6945532D" w14:textId="77777777" w:rsidR="006326DF" w:rsidRDefault="006326DF" w:rsidP="006326DF">
      <w:r>
        <w:t xml:space="preserve">    height: </w:t>
      </w:r>
      <w:proofErr w:type="gramStart"/>
      <w:r>
        <w:t>auto;</w:t>
      </w:r>
      <w:proofErr w:type="gramEnd"/>
    </w:p>
    <w:p w14:paraId="2394E76D" w14:textId="77777777" w:rsidR="006326DF" w:rsidRDefault="006326DF" w:rsidP="006326DF">
      <w:r>
        <w:t>}</w:t>
      </w:r>
    </w:p>
    <w:p w14:paraId="227F00AA" w14:textId="77777777" w:rsidR="006326DF" w:rsidRDefault="006326DF" w:rsidP="006326DF"/>
    <w:p w14:paraId="7D4938D8" w14:textId="77777777" w:rsidR="006326DF" w:rsidRDefault="006326DF" w:rsidP="006326DF">
      <w:r>
        <w:t>@media screen and (</w:t>
      </w:r>
      <w:proofErr w:type="gramStart"/>
      <w:r>
        <w:t>max-width</w:t>
      </w:r>
      <w:proofErr w:type="gramEnd"/>
      <w:r>
        <w:t>: 600px) {</w:t>
      </w:r>
    </w:p>
    <w:p w14:paraId="7D16B46B" w14:textId="77777777" w:rsidR="006326DF" w:rsidRDefault="006326DF" w:rsidP="006326DF">
      <w:r>
        <w:t xml:space="preserve">    .history-image-container,</w:t>
      </w:r>
    </w:p>
    <w:p w14:paraId="6B147A1C" w14:textId="77777777" w:rsidR="006326DF" w:rsidRDefault="006326DF" w:rsidP="006326DF">
      <w:r>
        <w:t xml:space="preserve">    .gif-image-container {</w:t>
      </w:r>
    </w:p>
    <w:p w14:paraId="0B9D6D26" w14:textId="77777777" w:rsidR="006326DF" w:rsidRDefault="006326DF" w:rsidP="006326DF">
      <w:r>
        <w:t xml:space="preserve">        width: </w:t>
      </w:r>
      <w:proofErr w:type="gramStart"/>
      <w:r>
        <w:t>100%;</w:t>
      </w:r>
      <w:proofErr w:type="gramEnd"/>
    </w:p>
    <w:p w14:paraId="317110B7" w14:textId="77777777" w:rsidR="006326DF" w:rsidRDefault="006326DF" w:rsidP="006326DF">
      <w:r>
        <w:t xml:space="preserve">        float: </w:t>
      </w:r>
      <w:proofErr w:type="gramStart"/>
      <w:r>
        <w:t>none;</w:t>
      </w:r>
      <w:proofErr w:type="gramEnd"/>
    </w:p>
    <w:p w14:paraId="599B0203" w14:textId="77777777" w:rsidR="006326DF" w:rsidRDefault="006326DF" w:rsidP="006326DF">
      <w:r>
        <w:t xml:space="preserve">        margin-bottom: </w:t>
      </w:r>
      <w:proofErr w:type="gramStart"/>
      <w:r>
        <w:t>1vw;</w:t>
      </w:r>
      <w:proofErr w:type="gramEnd"/>
    </w:p>
    <w:p w14:paraId="2AA91C83" w14:textId="77777777" w:rsidR="006326DF" w:rsidRDefault="006326DF" w:rsidP="006326DF">
      <w:r>
        <w:t xml:space="preserve">    }</w:t>
      </w:r>
    </w:p>
    <w:p w14:paraId="34B784E3" w14:textId="77777777" w:rsidR="006326DF" w:rsidRDefault="006326DF" w:rsidP="006326DF">
      <w:r>
        <w:t>}</w:t>
      </w:r>
    </w:p>
    <w:p w14:paraId="7F71D440" w14:textId="77777777" w:rsidR="006326DF" w:rsidRDefault="006326DF" w:rsidP="006326DF"/>
    <w:p w14:paraId="4CE888A5" w14:textId="77777777" w:rsidR="006326DF" w:rsidRDefault="006326DF" w:rsidP="006326DF">
      <w:r>
        <w:t>.</w:t>
      </w:r>
      <w:proofErr w:type="gramStart"/>
      <w:r>
        <w:t>animated-gif</w:t>
      </w:r>
      <w:proofErr w:type="gramEnd"/>
      <w:r>
        <w:t xml:space="preserve"> {</w:t>
      </w:r>
    </w:p>
    <w:p w14:paraId="0FCF0347" w14:textId="77777777" w:rsidR="006326DF" w:rsidRDefault="006326DF" w:rsidP="006326DF">
      <w:r>
        <w:t xml:space="preserve">    animation: </w:t>
      </w:r>
      <w:proofErr w:type="spellStart"/>
      <w:r>
        <w:t>playAnimation</w:t>
      </w:r>
      <w:proofErr w:type="spellEnd"/>
      <w:r>
        <w:t xml:space="preserve"> </w:t>
      </w:r>
      <w:proofErr w:type="gramStart"/>
      <w:r>
        <w:t>100s;</w:t>
      </w:r>
      <w:proofErr w:type="gramEnd"/>
    </w:p>
    <w:p w14:paraId="13BD6C66" w14:textId="77777777" w:rsidR="006326DF" w:rsidRDefault="006326DF" w:rsidP="006326DF">
      <w:r>
        <w:t>}</w:t>
      </w:r>
    </w:p>
    <w:p w14:paraId="64F441F8" w14:textId="77777777" w:rsidR="006326DF" w:rsidRDefault="006326DF" w:rsidP="006326DF"/>
    <w:p w14:paraId="0993BAC9" w14:textId="77777777" w:rsidR="006326DF" w:rsidRDefault="006326DF" w:rsidP="006326DF"/>
    <w:p w14:paraId="037175E2" w14:textId="77777777" w:rsidR="006326DF" w:rsidRDefault="006326DF" w:rsidP="006326DF">
      <w:r>
        <w:lastRenderedPageBreak/>
        <w:t xml:space="preserve">@keyframes </w:t>
      </w:r>
      <w:proofErr w:type="spellStart"/>
      <w:r>
        <w:t>playAnimation</w:t>
      </w:r>
      <w:proofErr w:type="spellEnd"/>
      <w:r>
        <w:t xml:space="preserve"> {</w:t>
      </w:r>
    </w:p>
    <w:p w14:paraId="32C40FCE" w14:textId="77777777" w:rsidR="006326DF" w:rsidRDefault="006326DF" w:rsidP="006326DF">
      <w:r>
        <w:t xml:space="preserve">    0% {</w:t>
      </w:r>
    </w:p>
    <w:p w14:paraId="269F2E39" w14:textId="77777777" w:rsidR="006326DF" w:rsidRDefault="006326DF" w:rsidP="006326DF">
      <w:r>
        <w:t xml:space="preserve">        opacity: </w:t>
      </w:r>
      <w:proofErr w:type="gramStart"/>
      <w:r>
        <w:t>1;</w:t>
      </w:r>
      <w:proofErr w:type="gramEnd"/>
      <w:r>
        <w:t xml:space="preserve"> </w:t>
      </w:r>
    </w:p>
    <w:p w14:paraId="43BD191F" w14:textId="77777777" w:rsidR="006326DF" w:rsidRDefault="006326DF" w:rsidP="006326DF">
      <w:r>
        <w:t xml:space="preserve">    } </w:t>
      </w:r>
    </w:p>
    <w:p w14:paraId="4879A0FD" w14:textId="77777777" w:rsidR="006326DF" w:rsidRDefault="006326DF" w:rsidP="006326DF">
      <w:r>
        <w:t xml:space="preserve">    3% {</w:t>
      </w:r>
    </w:p>
    <w:p w14:paraId="7D21E4DF" w14:textId="77777777" w:rsidR="006326DF" w:rsidRDefault="006326DF" w:rsidP="006326DF">
      <w:r>
        <w:t xml:space="preserve">        opacity: </w:t>
      </w:r>
      <w:proofErr w:type="gramStart"/>
      <w:r>
        <w:t>1;</w:t>
      </w:r>
      <w:proofErr w:type="gramEnd"/>
      <w:r>
        <w:t xml:space="preserve"> </w:t>
      </w:r>
    </w:p>
    <w:p w14:paraId="18562C7C" w14:textId="77777777" w:rsidR="006326DF" w:rsidRDefault="006326DF" w:rsidP="006326DF">
      <w:r>
        <w:tab/>
        <w:t xml:space="preserve">    }</w:t>
      </w:r>
    </w:p>
    <w:p w14:paraId="3CF5530F" w14:textId="77777777" w:rsidR="006326DF" w:rsidRDefault="006326DF" w:rsidP="006326DF">
      <w:r>
        <w:tab/>
        <w:t>4% {</w:t>
      </w:r>
    </w:p>
    <w:p w14:paraId="2A804144" w14:textId="77777777" w:rsidR="006326DF" w:rsidRDefault="006326DF" w:rsidP="006326DF">
      <w:r>
        <w:t xml:space="preserve">        opacity: </w:t>
      </w:r>
      <w:proofErr w:type="gramStart"/>
      <w:r>
        <w:t>0;</w:t>
      </w:r>
      <w:proofErr w:type="gramEnd"/>
      <w:r>
        <w:t xml:space="preserve"> </w:t>
      </w:r>
    </w:p>
    <w:p w14:paraId="155486E0" w14:textId="77777777" w:rsidR="006326DF" w:rsidRDefault="006326DF" w:rsidP="006326DF">
      <w:r>
        <w:t xml:space="preserve">    }</w:t>
      </w:r>
    </w:p>
    <w:p w14:paraId="66C7098D" w14:textId="77777777" w:rsidR="006326DF" w:rsidRDefault="006326DF" w:rsidP="006326DF">
      <w:r>
        <w:tab/>
        <w:t>6% {</w:t>
      </w:r>
    </w:p>
    <w:p w14:paraId="7CC65FAE" w14:textId="77777777" w:rsidR="006326DF" w:rsidRDefault="006326DF" w:rsidP="006326DF">
      <w:r>
        <w:t xml:space="preserve">        opacity: </w:t>
      </w:r>
      <w:proofErr w:type="gramStart"/>
      <w:r>
        <w:t>0;</w:t>
      </w:r>
      <w:proofErr w:type="gramEnd"/>
      <w:r>
        <w:t xml:space="preserve"> </w:t>
      </w:r>
    </w:p>
    <w:p w14:paraId="615180E8" w14:textId="77777777" w:rsidR="006326DF" w:rsidRDefault="006326DF" w:rsidP="006326DF">
      <w:r>
        <w:t xml:space="preserve">    } </w:t>
      </w:r>
    </w:p>
    <w:p w14:paraId="0ECB374D" w14:textId="77777777" w:rsidR="006326DF" w:rsidRDefault="006326DF" w:rsidP="006326DF">
      <w:r>
        <w:t xml:space="preserve">    7% {</w:t>
      </w:r>
    </w:p>
    <w:p w14:paraId="2515317B" w14:textId="77777777" w:rsidR="006326DF" w:rsidRDefault="006326DF" w:rsidP="006326DF">
      <w:r>
        <w:t xml:space="preserve">        opacity: </w:t>
      </w:r>
      <w:proofErr w:type="gramStart"/>
      <w:r>
        <w:t>1;</w:t>
      </w:r>
      <w:proofErr w:type="gramEnd"/>
      <w:r>
        <w:t xml:space="preserve"> </w:t>
      </w:r>
    </w:p>
    <w:p w14:paraId="3918117A" w14:textId="77777777" w:rsidR="006326DF" w:rsidRDefault="006326DF" w:rsidP="006326DF">
      <w:r>
        <w:tab/>
        <w:t xml:space="preserve">    }</w:t>
      </w:r>
    </w:p>
    <w:p w14:paraId="6B634E55" w14:textId="77777777" w:rsidR="006326DF" w:rsidRDefault="006326DF" w:rsidP="006326DF">
      <w:r>
        <w:tab/>
        <w:t>11% {</w:t>
      </w:r>
    </w:p>
    <w:p w14:paraId="5BC10AFD" w14:textId="77777777" w:rsidR="006326DF" w:rsidRDefault="006326DF" w:rsidP="006326DF">
      <w:r>
        <w:t xml:space="preserve">        opacity: </w:t>
      </w:r>
      <w:proofErr w:type="gramStart"/>
      <w:r>
        <w:t>0;</w:t>
      </w:r>
      <w:proofErr w:type="gramEnd"/>
      <w:r>
        <w:t xml:space="preserve"> </w:t>
      </w:r>
    </w:p>
    <w:p w14:paraId="17CF6C58" w14:textId="77777777" w:rsidR="006326DF" w:rsidRDefault="006326DF" w:rsidP="006326DF">
      <w:r>
        <w:t xml:space="preserve">    }</w:t>
      </w:r>
    </w:p>
    <w:p w14:paraId="0B7C3D0B" w14:textId="77777777" w:rsidR="006326DF" w:rsidRDefault="006326DF" w:rsidP="006326DF">
      <w:r>
        <w:tab/>
        <w:t>1% {</w:t>
      </w:r>
    </w:p>
    <w:p w14:paraId="383E9701" w14:textId="77777777" w:rsidR="006326DF" w:rsidRDefault="006326DF" w:rsidP="006326DF">
      <w:r>
        <w:t xml:space="preserve">        opacity: </w:t>
      </w:r>
      <w:proofErr w:type="gramStart"/>
      <w:r>
        <w:t>0;</w:t>
      </w:r>
      <w:proofErr w:type="gramEnd"/>
      <w:r>
        <w:t xml:space="preserve"> </w:t>
      </w:r>
    </w:p>
    <w:p w14:paraId="5433CA31" w14:textId="77777777" w:rsidR="006326DF" w:rsidRDefault="006326DF" w:rsidP="006326DF">
      <w:r>
        <w:t xml:space="preserve">    }</w:t>
      </w:r>
    </w:p>
    <w:p w14:paraId="61E0A8EB" w14:textId="77777777" w:rsidR="006326DF" w:rsidRDefault="006326DF" w:rsidP="006326DF">
      <w:r>
        <w:tab/>
        <w:t>100% {</w:t>
      </w:r>
    </w:p>
    <w:p w14:paraId="02BD2787" w14:textId="77777777" w:rsidR="006326DF" w:rsidRDefault="006326DF" w:rsidP="006326DF">
      <w:r>
        <w:t xml:space="preserve">        opacity: </w:t>
      </w:r>
      <w:proofErr w:type="gramStart"/>
      <w:r>
        <w:t>0;</w:t>
      </w:r>
      <w:proofErr w:type="gramEnd"/>
      <w:r>
        <w:t xml:space="preserve"> </w:t>
      </w:r>
    </w:p>
    <w:p w14:paraId="2DA20597" w14:textId="77777777" w:rsidR="006326DF" w:rsidRDefault="006326DF" w:rsidP="006326DF">
      <w:r>
        <w:t xml:space="preserve">    }</w:t>
      </w:r>
    </w:p>
    <w:p w14:paraId="3BBD3764" w14:textId="77777777" w:rsidR="006326DF" w:rsidRDefault="006326DF" w:rsidP="006326DF">
      <w:r>
        <w:t>}</w:t>
      </w:r>
    </w:p>
    <w:p w14:paraId="6502D762" w14:textId="77777777" w:rsidR="006326DF" w:rsidRDefault="006326DF" w:rsidP="006326DF"/>
    <w:p w14:paraId="390DC58F" w14:textId="77777777" w:rsidR="006326DF" w:rsidRDefault="006326DF" w:rsidP="006326DF">
      <w:r>
        <w:t>/* Footer style same on all pages */</w:t>
      </w:r>
    </w:p>
    <w:p w14:paraId="6060DB8F" w14:textId="77777777" w:rsidR="006326DF" w:rsidRDefault="006326DF" w:rsidP="006326DF"/>
    <w:p w14:paraId="7ED3EA44" w14:textId="77777777" w:rsidR="006326DF" w:rsidRDefault="006326DF" w:rsidP="006326DF">
      <w:r>
        <w:t>#</w:t>
      </w:r>
      <w:proofErr w:type="gramStart"/>
      <w:r>
        <w:t>main-footer</w:t>
      </w:r>
      <w:proofErr w:type="gramEnd"/>
      <w:r>
        <w:t xml:space="preserve"> {</w:t>
      </w:r>
    </w:p>
    <w:p w14:paraId="22CF336F" w14:textId="77777777" w:rsidR="006326DF" w:rsidRDefault="006326DF" w:rsidP="006326DF">
      <w:r>
        <w:t xml:space="preserve">    background: </w:t>
      </w:r>
      <w:proofErr w:type="gramStart"/>
      <w:r>
        <w:t>#333333;</w:t>
      </w:r>
      <w:proofErr w:type="gramEnd"/>
    </w:p>
    <w:p w14:paraId="01F4DF34" w14:textId="77777777" w:rsidR="006326DF" w:rsidRDefault="006326DF" w:rsidP="006326DF">
      <w:r>
        <w:t xml:space="preserve">    </w:t>
      </w:r>
      <w:proofErr w:type="spellStart"/>
      <w:r>
        <w:t>color</w:t>
      </w:r>
      <w:proofErr w:type="spellEnd"/>
      <w:r>
        <w:t xml:space="preserve">: </w:t>
      </w:r>
      <w:proofErr w:type="gramStart"/>
      <w:r>
        <w:t>white;</w:t>
      </w:r>
      <w:proofErr w:type="gramEnd"/>
    </w:p>
    <w:p w14:paraId="2A237202" w14:textId="77777777" w:rsidR="006326DF" w:rsidRDefault="006326DF" w:rsidP="006326DF">
      <w:r>
        <w:t xml:space="preserve">    text-align: </w:t>
      </w:r>
      <w:proofErr w:type="spellStart"/>
      <w:proofErr w:type="gramStart"/>
      <w:r>
        <w:t>center</w:t>
      </w:r>
      <w:proofErr w:type="spellEnd"/>
      <w:r>
        <w:t>;</w:t>
      </w:r>
      <w:proofErr w:type="gramEnd"/>
    </w:p>
    <w:p w14:paraId="2CD97F56" w14:textId="77777777" w:rsidR="006326DF" w:rsidRDefault="006326DF" w:rsidP="006326DF">
      <w:r>
        <w:t xml:space="preserve">    padding: </w:t>
      </w:r>
      <w:proofErr w:type="gramStart"/>
      <w:r>
        <w:t>15px;</w:t>
      </w:r>
      <w:proofErr w:type="gramEnd"/>
    </w:p>
    <w:p w14:paraId="2EF6D119" w14:textId="77777777" w:rsidR="006326DF" w:rsidRDefault="006326DF" w:rsidP="006326DF">
      <w:r>
        <w:t xml:space="preserve">    margin-top: </w:t>
      </w:r>
      <w:proofErr w:type="gramStart"/>
      <w:r>
        <w:t>80px;</w:t>
      </w:r>
      <w:proofErr w:type="gramEnd"/>
    </w:p>
    <w:p w14:paraId="4DC0712A" w14:textId="77777777" w:rsidR="006326DF" w:rsidRDefault="006326DF" w:rsidP="006326DF">
      <w:r>
        <w:t xml:space="preserve">    clear: </w:t>
      </w:r>
      <w:proofErr w:type="gramStart"/>
      <w:r>
        <w:t>both;</w:t>
      </w:r>
      <w:proofErr w:type="gramEnd"/>
    </w:p>
    <w:p w14:paraId="6AC2443A" w14:textId="77777777" w:rsidR="006326DF" w:rsidRDefault="006326DF" w:rsidP="006326DF">
      <w:r>
        <w:tab/>
        <w:t>font-size: 1.2em</w:t>
      </w:r>
    </w:p>
    <w:p w14:paraId="39C05B75" w14:textId="77777777" w:rsidR="006326DF" w:rsidRDefault="006326DF" w:rsidP="006326DF">
      <w:r>
        <w:t>}</w:t>
      </w:r>
    </w:p>
    <w:p w14:paraId="2381710C" w14:textId="77777777" w:rsidR="006326DF" w:rsidRDefault="006326DF" w:rsidP="006326DF"/>
    <w:p w14:paraId="37DA8F29" w14:textId="77777777" w:rsidR="006326DF" w:rsidRDefault="006326DF" w:rsidP="006326DF">
      <w:r>
        <w:t>#</w:t>
      </w:r>
      <w:proofErr w:type="gramStart"/>
      <w:r>
        <w:t>main-footer</w:t>
      </w:r>
      <w:proofErr w:type="gramEnd"/>
      <w:r>
        <w:t xml:space="preserve"> .icon {</w:t>
      </w:r>
    </w:p>
    <w:p w14:paraId="56B2DB67" w14:textId="77777777" w:rsidR="006326DF" w:rsidRDefault="006326DF" w:rsidP="006326DF">
      <w:r>
        <w:t xml:space="preserve">    border: 0.1em solid #</w:t>
      </w:r>
      <w:proofErr w:type="gramStart"/>
      <w:r>
        <w:t>FF7F50;</w:t>
      </w:r>
      <w:proofErr w:type="gramEnd"/>
    </w:p>
    <w:p w14:paraId="2697F182" w14:textId="77777777" w:rsidR="006326DF" w:rsidRDefault="006326DF" w:rsidP="006326DF">
      <w:r>
        <w:t xml:space="preserve">    border-radius: 0.</w:t>
      </w:r>
      <w:proofErr w:type="gramStart"/>
      <w:r>
        <w:t>6em;</w:t>
      </w:r>
      <w:proofErr w:type="gramEnd"/>
    </w:p>
    <w:p w14:paraId="2E18E211" w14:textId="77777777" w:rsidR="006326DF" w:rsidRDefault="006326DF" w:rsidP="006326DF">
      <w:r>
        <w:t xml:space="preserve">    margin-right: 0.</w:t>
      </w:r>
      <w:proofErr w:type="gramStart"/>
      <w:r>
        <w:t>4em;</w:t>
      </w:r>
      <w:proofErr w:type="gramEnd"/>
    </w:p>
    <w:p w14:paraId="0BA577DA" w14:textId="77777777" w:rsidR="006326DF" w:rsidRDefault="006326DF" w:rsidP="006326DF">
      <w:r>
        <w:t xml:space="preserve">    margin-left: </w:t>
      </w:r>
      <w:proofErr w:type="gramStart"/>
      <w:r>
        <w:t>0;</w:t>
      </w:r>
      <w:proofErr w:type="gramEnd"/>
    </w:p>
    <w:p w14:paraId="65F39938" w14:textId="77777777" w:rsidR="006326DF" w:rsidRDefault="006326DF" w:rsidP="006326DF">
      <w:r>
        <w:t>}</w:t>
      </w:r>
    </w:p>
    <w:p w14:paraId="4D49EDEF" w14:textId="77777777" w:rsidR="006326DF" w:rsidRDefault="006326DF" w:rsidP="006326DF"/>
    <w:p w14:paraId="2839B594" w14:textId="77777777" w:rsidR="006326DF" w:rsidRDefault="006326DF" w:rsidP="006326DF">
      <w:r>
        <w:t>@media (</w:t>
      </w:r>
      <w:proofErr w:type="gramStart"/>
      <w:r>
        <w:t>max-width</w:t>
      </w:r>
      <w:proofErr w:type="gramEnd"/>
      <w:r>
        <w:t>: 600px) {</w:t>
      </w:r>
    </w:p>
    <w:p w14:paraId="48F7BABE" w14:textId="77777777" w:rsidR="006326DF" w:rsidRDefault="006326DF" w:rsidP="006326DF">
      <w:r>
        <w:t xml:space="preserve">    #</w:t>
      </w:r>
      <w:proofErr w:type="gramStart"/>
      <w:r>
        <w:t>main-footer</w:t>
      </w:r>
      <w:proofErr w:type="gramEnd"/>
      <w:r>
        <w:t xml:space="preserve"> {</w:t>
      </w:r>
    </w:p>
    <w:p w14:paraId="62C3EBE7" w14:textId="77777777" w:rsidR="006326DF" w:rsidRDefault="006326DF" w:rsidP="006326DF">
      <w:r>
        <w:t xml:space="preserve">        padding: 0.</w:t>
      </w:r>
      <w:proofErr w:type="gramStart"/>
      <w:r>
        <w:t>8em;</w:t>
      </w:r>
      <w:proofErr w:type="gramEnd"/>
      <w:r>
        <w:t xml:space="preserve"> </w:t>
      </w:r>
    </w:p>
    <w:p w14:paraId="113DF7CE" w14:textId="77777777" w:rsidR="006326DF" w:rsidRDefault="006326DF" w:rsidP="006326DF">
      <w:r>
        <w:tab/>
      </w:r>
      <w:r>
        <w:tab/>
        <w:t>font-size: 1.0em</w:t>
      </w:r>
    </w:p>
    <w:p w14:paraId="1158491E" w14:textId="77777777" w:rsidR="006326DF" w:rsidRDefault="006326DF" w:rsidP="006326DF">
      <w:r>
        <w:t xml:space="preserve">    }</w:t>
      </w:r>
    </w:p>
    <w:p w14:paraId="7A1C1F47" w14:textId="02F9CEFB" w:rsidR="00FB463E" w:rsidRDefault="006326DF" w:rsidP="006326DF">
      <w:r>
        <w:t>}</w:t>
      </w:r>
    </w:p>
    <w:p w14:paraId="099D1DAB" w14:textId="7596D9CD" w:rsidR="006326DF" w:rsidRDefault="006326DF" w:rsidP="00AB640A">
      <w:pPr>
        <w:pStyle w:val="Heading2"/>
      </w:pPr>
      <w:bookmarkStart w:id="45" w:name="_Toc156814615"/>
      <w:r>
        <w:t>Sewing Page</w:t>
      </w:r>
      <w:bookmarkEnd w:id="45"/>
    </w:p>
    <w:p w14:paraId="761F9F32" w14:textId="77777777" w:rsidR="0087195F" w:rsidRDefault="0087195F" w:rsidP="0087195F">
      <w:r>
        <w:t>&lt;!DOCTYPE html&gt;</w:t>
      </w:r>
    </w:p>
    <w:p w14:paraId="362B2771" w14:textId="77777777" w:rsidR="0087195F" w:rsidRDefault="0087195F" w:rsidP="0087195F">
      <w:r>
        <w:t>&lt;html lang="</w:t>
      </w:r>
      <w:proofErr w:type="spellStart"/>
      <w:r>
        <w:t>en</w:t>
      </w:r>
      <w:proofErr w:type="spellEnd"/>
      <w:r>
        <w:t>"&gt;</w:t>
      </w:r>
    </w:p>
    <w:p w14:paraId="3094F1A5" w14:textId="77777777" w:rsidR="0087195F" w:rsidRDefault="0087195F" w:rsidP="0087195F">
      <w:r>
        <w:t>&lt;head&gt;</w:t>
      </w:r>
    </w:p>
    <w:p w14:paraId="5D070761" w14:textId="77777777" w:rsidR="0087195F" w:rsidRDefault="0087195F" w:rsidP="0087195F">
      <w:r>
        <w:lastRenderedPageBreak/>
        <w:t xml:space="preserve">    &lt;meta charset="UTF-8"&gt;</w:t>
      </w:r>
    </w:p>
    <w:p w14:paraId="71B2F62B" w14:textId="77777777" w:rsidR="0087195F" w:rsidRDefault="0087195F" w:rsidP="0087195F">
      <w:r>
        <w:t xml:space="preserve">    &lt;meta name="viewport" content="width=device-width, initial-scale=1.0"&gt;</w:t>
      </w:r>
    </w:p>
    <w:p w14:paraId="799AB8F8" w14:textId="77777777" w:rsidR="0087195F" w:rsidRDefault="0087195F" w:rsidP="0087195F">
      <w:r>
        <w:t xml:space="preserve">    &lt;meta name="keywords" content="regency, regency era dresses, regency period fashion, regency costume, costume, historical fashion, historical sewing, </w:t>
      </w:r>
      <w:proofErr w:type="spellStart"/>
      <w:r>
        <w:t>mouseandthread</w:t>
      </w:r>
      <w:proofErr w:type="spellEnd"/>
      <w:r>
        <w:t>, regency art, regency collections,"&gt;</w:t>
      </w:r>
    </w:p>
    <w:p w14:paraId="3FB6EAEB" w14:textId="77777777" w:rsidR="0087195F" w:rsidRDefault="0087195F" w:rsidP="0087195F">
      <w:r>
        <w:t xml:space="preserve">    &lt;title&gt;Sewing </w:t>
      </w:r>
      <w:proofErr w:type="gramStart"/>
      <w:r>
        <w:t>The</w:t>
      </w:r>
      <w:proofErr w:type="gramEnd"/>
      <w:r>
        <w:t xml:space="preserve"> Regency&lt;/title&gt;</w:t>
      </w:r>
    </w:p>
    <w:p w14:paraId="675F17B4" w14:textId="77777777" w:rsidR="0087195F" w:rsidRDefault="0087195F" w:rsidP="0087195F">
      <w:r>
        <w:t xml:space="preserve">    &lt;link </w:t>
      </w:r>
      <w:proofErr w:type="spellStart"/>
      <w:r>
        <w:t>rel</w:t>
      </w:r>
      <w:proofErr w:type="spellEnd"/>
      <w:r>
        <w:t xml:space="preserve">="stylesheet" </w:t>
      </w:r>
      <w:proofErr w:type="spellStart"/>
      <w:r>
        <w:t>href</w:t>
      </w:r>
      <w:proofErr w:type="spellEnd"/>
      <w:r>
        <w:t>="SEWING.css" /&gt;</w:t>
      </w:r>
    </w:p>
    <w:p w14:paraId="461D4888" w14:textId="77777777" w:rsidR="0087195F" w:rsidRDefault="0087195F" w:rsidP="0087195F">
      <w:r>
        <w:t>&lt;/head&gt;</w:t>
      </w:r>
    </w:p>
    <w:p w14:paraId="6C7451B6" w14:textId="77777777" w:rsidR="0087195F" w:rsidRDefault="0087195F" w:rsidP="0087195F">
      <w:r>
        <w:t>&lt;body&gt;</w:t>
      </w:r>
    </w:p>
    <w:p w14:paraId="456F97D2" w14:textId="77777777" w:rsidR="0087195F" w:rsidRDefault="0087195F" w:rsidP="0087195F"/>
    <w:p w14:paraId="652031EC" w14:textId="77777777" w:rsidR="0087195F" w:rsidRDefault="0087195F" w:rsidP="0087195F">
      <w:r>
        <w:t xml:space="preserve">    &lt;header id="</w:t>
      </w:r>
      <w:proofErr w:type="gramStart"/>
      <w:r>
        <w:t>main-header</w:t>
      </w:r>
      <w:proofErr w:type="gramEnd"/>
      <w:r>
        <w:t>"&gt;</w:t>
      </w:r>
    </w:p>
    <w:p w14:paraId="1F281463" w14:textId="77777777" w:rsidR="0087195F" w:rsidRDefault="0087195F" w:rsidP="0087195F">
      <w:r>
        <w:t xml:space="preserve">        &lt;div class="container"&gt;</w:t>
      </w:r>
    </w:p>
    <w:p w14:paraId="5FA2D1C9" w14:textId="77777777" w:rsidR="0087195F" w:rsidRDefault="0087195F" w:rsidP="0087195F">
      <w:r>
        <w:t xml:space="preserve">            &lt;h1&gt;Regency All Sewn Up&lt;/h1&gt;</w:t>
      </w:r>
    </w:p>
    <w:p w14:paraId="0456F23A" w14:textId="77777777" w:rsidR="0087195F" w:rsidRDefault="0087195F" w:rsidP="0087195F">
      <w:r>
        <w:t xml:space="preserve">        &lt;/div&gt;</w:t>
      </w:r>
    </w:p>
    <w:p w14:paraId="16974542" w14:textId="77777777" w:rsidR="0087195F" w:rsidRDefault="0087195F" w:rsidP="0087195F">
      <w:r>
        <w:t xml:space="preserve">    &lt;/header&gt;</w:t>
      </w:r>
    </w:p>
    <w:p w14:paraId="4448B291" w14:textId="77777777" w:rsidR="0087195F" w:rsidRDefault="0087195F" w:rsidP="0087195F"/>
    <w:p w14:paraId="33F74A5B" w14:textId="77777777" w:rsidR="0087195F" w:rsidRDefault="0087195F" w:rsidP="0087195F">
      <w:r>
        <w:t xml:space="preserve">    &lt;nav id="navbar"&gt;</w:t>
      </w:r>
    </w:p>
    <w:p w14:paraId="30EC4B31" w14:textId="77777777" w:rsidR="0087195F" w:rsidRDefault="0087195F" w:rsidP="0087195F">
      <w:r>
        <w:t xml:space="preserve">        &lt;div class="container"&gt;</w:t>
      </w:r>
    </w:p>
    <w:p w14:paraId="740D713D" w14:textId="77777777" w:rsidR="0087195F" w:rsidRDefault="0087195F" w:rsidP="0087195F">
      <w:r>
        <w:t xml:space="preserve">            &lt;</w:t>
      </w:r>
      <w:proofErr w:type="spellStart"/>
      <w:r>
        <w:t>ul</w:t>
      </w:r>
      <w:proofErr w:type="spellEnd"/>
      <w:r>
        <w:t>&gt;</w:t>
      </w:r>
    </w:p>
    <w:p w14:paraId="42BE1437" w14:textId="77777777" w:rsidR="0087195F" w:rsidRDefault="0087195F" w:rsidP="0087195F">
      <w:r>
        <w:t xml:space="preserve">                &lt;li&gt;&lt;</w:t>
      </w:r>
      <w:proofErr w:type="spellStart"/>
      <w:r>
        <w:t>img</w:t>
      </w:r>
      <w:proofErr w:type="spellEnd"/>
      <w:r>
        <w:t xml:space="preserve"> </w:t>
      </w:r>
      <w:proofErr w:type="spellStart"/>
      <w:r>
        <w:t>src</w:t>
      </w:r>
      <w:proofErr w:type="spellEnd"/>
      <w:r>
        <w:t>="./Images/CoralMouseandThread.png" alt="Icon Image of Mouse with text Mouse and Thread" class="icon"&gt;&lt;/li&gt;</w:t>
      </w:r>
    </w:p>
    <w:p w14:paraId="111A60EB" w14:textId="77777777" w:rsidR="0087195F" w:rsidRDefault="0087195F" w:rsidP="0087195F">
      <w:r>
        <w:t xml:space="preserve">                &lt;li&gt;&lt;a </w:t>
      </w:r>
      <w:proofErr w:type="spellStart"/>
      <w:r>
        <w:t>href</w:t>
      </w:r>
      <w:proofErr w:type="spellEnd"/>
      <w:r>
        <w:t>="Home.html"&gt;Home&lt;/a&gt;&lt;/li&gt;</w:t>
      </w:r>
    </w:p>
    <w:p w14:paraId="3C04D02B" w14:textId="77777777" w:rsidR="0087195F" w:rsidRDefault="0087195F" w:rsidP="0087195F">
      <w:r>
        <w:t xml:space="preserve">                &lt;li&gt;&lt;a </w:t>
      </w:r>
      <w:proofErr w:type="spellStart"/>
      <w:r>
        <w:t>href</w:t>
      </w:r>
      <w:proofErr w:type="spellEnd"/>
      <w:r>
        <w:t>="Exploring.html"&gt;Exploring&lt;/a&gt;&lt;/li&gt;</w:t>
      </w:r>
    </w:p>
    <w:p w14:paraId="1FB2CF53" w14:textId="77777777" w:rsidR="0087195F" w:rsidRDefault="0087195F" w:rsidP="0087195F">
      <w:r>
        <w:t xml:space="preserve">                &lt;li&gt;&lt;a </w:t>
      </w:r>
      <w:proofErr w:type="spellStart"/>
      <w:r>
        <w:t>href</w:t>
      </w:r>
      <w:proofErr w:type="spellEnd"/>
      <w:r>
        <w:t>="Resources.html"&gt;Resources&lt;/a&gt;&lt;/li&gt;</w:t>
      </w:r>
    </w:p>
    <w:p w14:paraId="29C8647E" w14:textId="77777777" w:rsidR="0087195F" w:rsidRDefault="0087195F" w:rsidP="0087195F">
      <w:r>
        <w:t xml:space="preserve">                &lt;li&gt;&lt;a </w:t>
      </w:r>
      <w:proofErr w:type="spellStart"/>
      <w:r>
        <w:t>href</w:t>
      </w:r>
      <w:proofErr w:type="spellEnd"/>
      <w:r>
        <w:t>="Costumes.html"&gt;Costumes&lt;/a&gt;&lt;/li&gt;</w:t>
      </w:r>
    </w:p>
    <w:p w14:paraId="07C3F83D" w14:textId="77777777" w:rsidR="0087195F" w:rsidRDefault="0087195F" w:rsidP="0087195F">
      <w:r>
        <w:t xml:space="preserve">                &lt;li&gt;&lt;a </w:t>
      </w:r>
      <w:proofErr w:type="spellStart"/>
      <w:r>
        <w:t>href</w:t>
      </w:r>
      <w:proofErr w:type="spellEnd"/>
      <w:r>
        <w:t>="Sewing.html"&gt;Sewing&lt;/a&gt;&lt;/li&gt;</w:t>
      </w:r>
    </w:p>
    <w:p w14:paraId="0416F410" w14:textId="77777777" w:rsidR="0087195F" w:rsidRDefault="0087195F" w:rsidP="0087195F">
      <w:r>
        <w:t xml:space="preserve">                &lt;li&gt;&lt;a </w:t>
      </w:r>
      <w:proofErr w:type="spellStart"/>
      <w:r>
        <w:t>href</w:t>
      </w:r>
      <w:proofErr w:type="spellEnd"/>
      <w:r>
        <w:t>="WhereNext.html"&gt;Where Next&lt;/a&gt;&lt;/li&gt;</w:t>
      </w:r>
    </w:p>
    <w:p w14:paraId="7F9DAA41" w14:textId="77777777" w:rsidR="0087195F" w:rsidRDefault="0087195F" w:rsidP="0087195F">
      <w:r>
        <w:t xml:space="preserve">            &lt;/</w:t>
      </w:r>
      <w:proofErr w:type="spellStart"/>
      <w:r>
        <w:t>ul</w:t>
      </w:r>
      <w:proofErr w:type="spellEnd"/>
      <w:r>
        <w:t>&gt;</w:t>
      </w:r>
    </w:p>
    <w:p w14:paraId="5E997267" w14:textId="77777777" w:rsidR="0087195F" w:rsidRDefault="0087195F" w:rsidP="0087195F">
      <w:r>
        <w:t xml:space="preserve">        &lt;/div&gt;</w:t>
      </w:r>
    </w:p>
    <w:p w14:paraId="3FC6BDBF" w14:textId="77777777" w:rsidR="0087195F" w:rsidRDefault="0087195F" w:rsidP="0087195F">
      <w:r>
        <w:t xml:space="preserve">    &lt;/nav&gt;</w:t>
      </w:r>
    </w:p>
    <w:p w14:paraId="466A2A8B" w14:textId="77777777" w:rsidR="0087195F" w:rsidRDefault="0087195F" w:rsidP="0087195F"/>
    <w:p w14:paraId="71EEEE62" w14:textId="77777777" w:rsidR="0087195F" w:rsidRDefault="0087195F" w:rsidP="0087195F">
      <w:r>
        <w:t xml:space="preserve">    &lt;div class="</w:t>
      </w:r>
      <w:proofErr w:type="gramStart"/>
      <w:r>
        <w:t>main-container</w:t>
      </w:r>
      <w:proofErr w:type="gramEnd"/>
      <w:r>
        <w:t>"&gt;</w:t>
      </w:r>
    </w:p>
    <w:p w14:paraId="763C2846" w14:textId="77777777" w:rsidR="0087195F" w:rsidRDefault="0087195F" w:rsidP="0087195F">
      <w:r>
        <w:t xml:space="preserve">        &lt;div class="background-image"&gt;&lt;/div&gt;</w:t>
      </w:r>
    </w:p>
    <w:p w14:paraId="7CE1FD3D" w14:textId="77777777" w:rsidR="0087195F" w:rsidRDefault="0087195F" w:rsidP="0087195F">
      <w:r>
        <w:t xml:space="preserve">        &lt;</w:t>
      </w:r>
      <w:proofErr w:type="spellStart"/>
      <w:r>
        <w:t>img</w:t>
      </w:r>
      <w:proofErr w:type="spellEnd"/>
      <w:r>
        <w:t xml:space="preserve"> class="img1" </w:t>
      </w:r>
      <w:proofErr w:type="spellStart"/>
      <w:r>
        <w:t>src</w:t>
      </w:r>
      <w:proofErr w:type="spellEnd"/>
      <w:r>
        <w:t>="./Images/Fashionplate9.png" alt="Spinning Fashionplate image 1"&gt;</w:t>
      </w:r>
    </w:p>
    <w:p w14:paraId="04BCF816" w14:textId="77777777" w:rsidR="0087195F" w:rsidRDefault="0087195F" w:rsidP="0087195F">
      <w:r>
        <w:t xml:space="preserve">        &lt;</w:t>
      </w:r>
      <w:proofErr w:type="spellStart"/>
      <w:r>
        <w:t>img</w:t>
      </w:r>
      <w:proofErr w:type="spellEnd"/>
      <w:r>
        <w:t xml:space="preserve"> class="img2" </w:t>
      </w:r>
      <w:proofErr w:type="spellStart"/>
      <w:r>
        <w:t>src</w:t>
      </w:r>
      <w:proofErr w:type="spellEnd"/>
      <w:r>
        <w:t>="./Images/Yellowgown.jpg" alt="Spinning Fashionplate image 2"&gt;</w:t>
      </w:r>
    </w:p>
    <w:p w14:paraId="60861F42" w14:textId="77777777" w:rsidR="0087195F" w:rsidRDefault="0087195F" w:rsidP="0087195F">
      <w:r>
        <w:t xml:space="preserve">        &lt;</w:t>
      </w:r>
      <w:proofErr w:type="spellStart"/>
      <w:r>
        <w:t>img</w:t>
      </w:r>
      <w:proofErr w:type="spellEnd"/>
      <w:r>
        <w:t xml:space="preserve"> class="img3" </w:t>
      </w:r>
      <w:proofErr w:type="spellStart"/>
      <w:r>
        <w:t>src</w:t>
      </w:r>
      <w:proofErr w:type="spellEnd"/>
      <w:r>
        <w:t>="./Images/Fashionplate8.png" alt="Spinning Fashionplate image 3"&gt;</w:t>
      </w:r>
    </w:p>
    <w:p w14:paraId="146A1AD2" w14:textId="77777777" w:rsidR="0087195F" w:rsidRDefault="0087195F" w:rsidP="0087195F">
      <w:r>
        <w:t xml:space="preserve">        &lt;</w:t>
      </w:r>
      <w:proofErr w:type="spellStart"/>
      <w:r>
        <w:t>img</w:t>
      </w:r>
      <w:proofErr w:type="spellEnd"/>
      <w:r>
        <w:t xml:space="preserve"> class="img4" </w:t>
      </w:r>
      <w:proofErr w:type="spellStart"/>
      <w:r>
        <w:t>src</w:t>
      </w:r>
      <w:proofErr w:type="spellEnd"/>
      <w:r>
        <w:t>="./Images/Fashionplate1.png" alt="Spinning Fashionplate image 4"&gt;</w:t>
      </w:r>
    </w:p>
    <w:p w14:paraId="459396B9" w14:textId="77777777" w:rsidR="0087195F" w:rsidRDefault="0087195F" w:rsidP="0087195F">
      <w:r>
        <w:t xml:space="preserve">        &lt;</w:t>
      </w:r>
      <w:proofErr w:type="spellStart"/>
      <w:r>
        <w:t>img</w:t>
      </w:r>
      <w:proofErr w:type="spellEnd"/>
      <w:r>
        <w:t xml:space="preserve"> class="img5" </w:t>
      </w:r>
      <w:proofErr w:type="spellStart"/>
      <w:r>
        <w:t>src</w:t>
      </w:r>
      <w:proofErr w:type="spellEnd"/>
      <w:r>
        <w:t>="./Images/whitedress.jpg" alt="Spinning Regency dress image 5"&gt;</w:t>
      </w:r>
    </w:p>
    <w:p w14:paraId="4A0A0608" w14:textId="77777777" w:rsidR="0087195F" w:rsidRDefault="0087195F" w:rsidP="0087195F">
      <w:r>
        <w:t xml:space="preserve">        &lt;</w:t>
      </w:r>
      <w:proofErr w:type="spellStart"/>
      <w:r>
        <w:t>img</w:t>
      </w:r>
      <w:proofErr w:type="spellEnd"/>
      <w:r>
        <w:t xml:space="preserve"> class="img6" </w:t>
      </w:r>
      <w:proofErr w:type="spellStart"/>
      <w:r>
        <w:t>src</w:t>
      </w:r>
      <w:proofErr w:type="spellEnd"/>
      <w:r>
        <w:t>="./Images/Fashionplate3.png" alt="Spinning Fashionplate image 6"&gt;</w:t>
      </w:r>
    </w:p>
    <w:p w14:paraId="7D963E0A" w14:textId="77777777" w:rsidR="0087195F" w:rsidRDefault="0087195F" w:rsidP="0087195F">
      <w:r>
        <w:t xml:space="preserve">        &lt;</w:t>
      </w:r>
      <w:proofErr w:type="spellStart"/>
      <w:r>
        <w:t>img</w:t>
      </w:r>
      <w:proofErr w:type="spellEnd"/>
      <w:r>
        <w:t xml:space="preserve"> class="img7" </w:t>
      </w:r>
      <w:proofErr w:type="spellStart"/>
      <w:r>
        <w:t>src</w:t>
      </w:r>
      <w:proofErr w:type="spellEnd"/>
      <w:r>
        <w:t>="./Images/Fashionplate2.png" alt="Spinning Fashionplate image 7"&gt;</w:t>
      </w:r>
    </w:p>
    <w:p w14:paraId="07D6FD5F" w14:textId="77777777" w:rsidR="0087195F" w:rsidRDefault="0087195F" w:rsidP="0087195F">
      <w:r>
        <w:t xml:space="preserve">        &lt;</w:t>
      </w:r>
      <w:proofErr w:type="spellStart"/>
      <w:r>
        <w:t>img</w:t>
      </w:r>
      <w:proofErr w:type="spellEnd"/>
      <w:r>
        <w:t xml:space="preserve"> class="img8" </w:t>
      </w:r>
      <w:proofErr w:type="spellStart"/>
      <w:r>
        <w:t>src</w:t>
      </w:r>
      <w:proofErr w:type="spellEnd"/>
      <w:r>
        <w:t>="./Images/Fashionplate4.png" alt="Spinning Fashionplate image 8"&gt;</w:t>
      </w:r>
    </w:p>
    <w:p w14:paraId="5DC2E32D" w14:textId="77777777" w:rsidR="0087195F" w:rsidRDefault="0087195F" w:rsidP="0087195F">
      <w:r>
        <w:t xml:space="preserve">        &lt;</w:t>
      </w:r>
      <w:proofErr w:type="spellStart"/>
      <w:r>
        <w:t>img</w:t>
      </w:r>
      <w:proofErr w:type="spellEnd"/>
      <w:r>
        <w:t xml:space="preserve"> class="img9" </w:t>
      </w:r>
      <w:proofErr w:type="spellStart"/>
      <w:r>
        <w:t>src</w:t>
      </w:r>
      <w:proofErr w:type="spellEnd"/>
      <w:r>
        <w:t>="./Images/Fashionplate5.png" alt="Spinning Fashionplate image 9"&gt;</w:t>
      </w:r>
    </w:p>
    <w:p w14:paraId="189221FF" w14:textId="77777777" w:rsidR="0087195F" w:rsidRDefault="0087195F" w:rsidP="0087195F">
      <w:r>
        <w:t xml:space="preserve">        &lt;</w:t>
      </w:r>
      <w:proofErr w:type="spellStart"/>
      <w:r>
        <w:t>img</w:t>
      </w:r>
      <w:proofErr w:type="spellEnd"/>
      <w:r>
        <w:t xml:space="preserve"> class="img10" </w:t>
      </w:r>
      <w:proofErr w:type="spellStart"/>
      <w:r>
        <w:t>src</w:t>
      </w:r>
      <w:proofErr w:type="spellEnd"/>
      <w:r>
        <w:t>="./Images/Designsketch.png" alt="Spinning Fashionplate image 10"&gt;</w:t>
      </w:r>
    </w:p>
    <w:p w14:paraId="392EF5A6" w14:textId="77777777" w:rsidR="0087195F" w:rsidRDefault="0087195F" w:rsidP="0087195F">
      <w:r>
        <w:t xml:space="preserve">        &lt;</w:t>
      </w:r>
      <w:proofErr w:type="spellStart"/>
      <w:r>
        <w:t>img</w:t>
      </w:r>
      <w:proofErr w:type="spellEnd"/>
      <w:r>
        <w:t xml:space="preserve"> class="img11" </w:t>
      </w:r>
      <w:proofErr w:type="spellStart"/>
      <w:r>
        <w:t>src</w:t>
      </w:r>
      <w:proofErr w:type="spellEnd"/>
      <w:r>
        <w:t>="./Images/1818 Grey Dress.jpg" alt= "Spinning Fashionplate image 11"&gt;</w:t>
      </w:r>
    </w:p>
    <w:p w14:paraId="5992BC1E" w14:textId="77777777" w:rsidR="0087195F" w:rsidRDefault="0087195F" w:rsidP="0087195F">
      <w:r>
        <w:t xml:space="preserve">        &lt;</w:t>
      </w:r>
      <w:proofErr w:type="spellStart"/>
      <w:r>
        <w:t>img</w:t>
      </w:r>
      <w:proofErr w:type="spellEnd"/>
      <w:r>
        <w:t xml:space="preserve"> class="img12" </w:t>
      </w:r>
      <w:proofErr w:type="spellStart"/>
      <w:r>
        <w:t>src</w:t>
      </w:r>
      <w:proofErr w:type="spellEnd"/>
      <w:r>
        <w:t>="./Images/Fashionplate6.png" alt="Spinning Fashionplate image 12"&gt;</w:t>
      </w:r>
    </w:p>
    <w:p w14:paraId="6D47AA6E" w14:textId="77777777" w:rsidR="0087195F" w:rsidRDefault="0087195F" w:rsidP="0087195F">
      <w:r>
        <w:t xml:space="preserve">    &lt;/div&gt;</w:t>
      </w:r>
    </w:p>
    <w:p w14:paraId="71622E80" w14:textId="77777777" w:rsidR="0087195F" w:rsidRDefault="0087195F" w:rsidP="0087195F"/>
    <w:p w14:paraId="5E9EDE1B" w14:textId="77777777" w:rsidR="0087195F" w:rsidRDefault="0087195F" w:rsidP="0087195F">
      <w:r>
        <w:t xml:space="preserve">    &lt;div class="middle-section"&gt;</w:t>
      </w:r>
    </w:p>
    <w:p w14:paraId="0FBBAA85" w14:textId="77777777" w:rsidR="0087195F" w:rsidRDefault="0087195F" w:rsidP="0087195F">
      <w:r>
        <w:t xml:space="preserve">        &lt;div class="header-and-text"&gt;</w:t>
      </w:r>
    </w:p>
    <w:p w14:paraId="2D897BB2" w14:textId="77777777" w:rsidR="0087195F" w:rsidRDefault="0087195F" w:rsidP="0087195F">
      <w:r>
        <w:t xml:space="preserve">            &lt;h2&gt;</w:t>
      </w:r>
      <w:proofErr w:type="spellStart"/>
      <w:r>
        <w:t>Stiching</w:t>
      </w:r>
      <w:proofErr w:type="spellEnd"/>
      <w:r>
        <w:t xml:space="preserve"> Together the Past&lt;/h2&gt;</w:t>
      </w:r>
    </w:p>
    <w:p w14:paraId="0E5B2B2B" w14:textId="77777777" w:rsidR="0087195F" w:rsidRDefault="0087195F" w:rsidP="0087195F">
      <w:r>
        <w:t xml:space="preserve">            &lt;p&gt;Cheesecake oat cake gummi bears dessert pudding </w:t>
      </w:r>
      <w:proofErr w:type="spellStart"/>
      <w:r>
        <w:t>danish</w:t>
      </w:r>
      <w:proofErr w:type="spellEnd"/>
      <w:r>
        <w:t xml:space="preserve">. Sugar plum cotton candy cookie chocolate cake donut cookie marshmallow apple pie. Carrot cake carrot cake chocolate bar sweet roll donut. Topping candy canes chocolate </w:t>
      </w:r>
      <w:proofErr w:type="spellStart"/>
      <w:r>
        <w:t>danish</w:t>
      </w:r>
      <w:proofErr w:type="spellEnd"/>
      <w:r>
        <w:t xml:space="preserve"> brownie marshmallow chocolate cake cupcake.&lt;/p&gt;</w:t>
      </w:r>
    </w:p>
    <w:p w14:paraId="5A93B961" w14:textId="77777777" w:rsidR="0087195F" w:rsidRDefault="0087195F" w:rsidP="0087195F">
      <w:r>
        <w:t xml:space="preserve">            &lt;p&gt;</w:t>
      </w:r>
      <w:proofErr w:type="spellStart"/>
      <w:r>
        <w:t>Tootsie</w:t>
      </w:r>
      <w:proofErr w:type="spellEnd"/>
      <w:r>
        <w:t xml:space="preserve"> roll icing bonbon marshmallow candy canes topping lemon drops. Bear claw bonbon marshmallow oat cake chocolate liquorice cotton candy. Sweet roll brownie gummies pie biscuit muffin.&lt;/p&gt;</w:t>
      </w:r>
    </w:p>
    <w:p w14:paraId="703BB73F" w14:textId="77777777" w:rsidR="0087195F" w:rsidRDefault="0087195F" w:rsidP="0087195F">
      <w:r>
        <w:t xml:space="preserve">        &lt;/div&gt;</w:t>
      </w:r>
    </w:p>
    <w:p w14:paraId="3DF1D323" w14:textId="77777777" w:rsidR="0087195F" w:rsidRDefault="0087195F" w:rsidP="0087195F">
      <w:r>
        <w:t xml:space="preserve">        &lt;div class="</w:t>
      </w:r>
      <w:proofErr w:type="gramStart"/>
      <w:r>
        <w:t>central-image</w:t>
      </w:r>
      <w:proofErr w:type="gramEnd"/>
      <w:r>
        <w:t>"&gt;</w:t>
      </w:r>
    </w:p>
    <w:p w14:paraId="013DCB3F" w14:textId="77777777" w:rsidR="0087195F" w:rsidRDefault="0087195F" w:rsidP="0087195F">
      <w:r>
        <w:lastRenderedPageBreak/>
        <w:t xml:space="preserve">            &lt;</w:t>
      </w:r>
      <w:proofErr w:type="spellStart"/>
      <w:r>
        <w:t>img</w:t>
      </w:r>
      <w:proofErr w:type="spellEnd"/>
      <w:r>
        <w:t xml:space="preserve"> </w:t>
      </w:r>
      <w:proofErr w:type="spellStart"/>
      <w:r>
        <w:t>src</w:t>
      </w:r>
      <w:proofErr w:type="spellEnd"/>
      <w:r>
        <w:t>="./Images/SewingImage.jpg" alt="Embroidery of historical costume"&gt;</w:t>
      </w:r>
    </w:p>
    <w:p w14:paraId="3AAAE815" w14:textId="77777777" w:rsidR="0087195F" w:rsidRDefault="0087195F" w:rsidP="0087195F">
      <w:r>
        <w:t xml:space="preserve">        &lt;/div&gt;</w:t>
      </w:r>
    </w:p>
    <w:p w14:paraId="4996504F" w14:textId="77777777" w:rsidR="0087195F" w:rsidRDefault="0087195F" w:rsidP="0087195F">
      <w:r>
        <w:t xml:space="preserve">    &lt;/div&gt;    </w:t>
      </w:r>
    </w:p>
    <w:p w14:paraId="2693D479" w14:textId="77777777" w:rsidR="0087195F" w:rsidRDefault="0087195F" w:rsidP="0087195F"/>
    <w:p w14:paraId="104ADD68" w14:textId="77777777" w:rsidR="0087195F" w:rsidRDefault="0087195F" w:rsidP="0087195F">
      <w:r>
        <w:t xml:space="preserve">    &lt;!-- Footer style used on all pages --&gt;</w:t>
      </w:r>
    </w:p>
    <w:p w14:paraId="231CA225" w14:textId="77777777" w:rsidR="0087195F" w:rsidRDefault="0087195F" w:rsidP="0087195F">
      <w:r>
        <w:t xml:space="preserve">    &lt;footer id="</w:t>
      </w:r>
      <w:proofErr w:type="gramStart"/>
      <w:r>
        <w:t>main-footer</w:t>
      </w:r>
      <w:proofErr w:type="gramEnd"/>
      <w:r>
        <w:t>"&gt;</w:t>
      </w:r>
    </w:p>
    <w:p w14:paraId="1C85243C" w14:textId="77777777" w:rsidR="0087195F" w:rsidRDefault="0087195F" w:rsidP="0087195F">
      <w:r>
        <w:t xml:space="preserve">        &lt;div class="container"&gt;</w:t>
      </w:r>
    </w:p>
    <w:p w14:paraId="3ACBCD84" w14:textId="77777777" w:rsidR="0087195F" w:rsidRDefault="0087195F" w:rsidP="0087195F">
      <w:r>
        <w:t xml:space="preserve">            &lt;</w:t>
      </w:r>
      <w:proofErr w:type="spellStart"/>
      <w:r>
        <w:t>img</w:t>
      </w:r>
      <w:proofErr w:type="spellEnd"/>
      <w:r>
        <w:t xml:space="preserve"> </w:t>
      </w:r>
      <w:proofErr w:type="spellStart"/>
      <w:r>
        <w:t>src</w:t>
      </w:r>
      <w:proofErr w:type="spellEnd"/>
      <w:r>
        <w:t>="./Images/CoralMouseandThread.png" alt="Icon Image of Mouse with text Mouse and Thread" class="icon"&gt;</w:t>
      </w:r>
    </w:p>
    <w:p w14:paraId="379811E0" w14:textId="77777777" w:rsidR="0087195F" w:rsidRDefault="0087195F" w:rsidP="0087195F">
      <w:r>
        <w:t xml:space="preserve">            &lt;div class="footer-text"&gt;</w:t>
      </w:r>
    </w:p>
    <w:p w14:paraId="5FF29ECE" w14:textId="77777777" w:rsidR="0087195F" w:rsidRDefault="0087195F" w:rsidP="0087195F">
      <w:r>
        <w:t xml:space="preserve">                &lt;p&gt; Site Design by Mouse and Thread &lt;/p&gt;</w:t>
      </w:r>
    </w:p>
    <w:p w14:paraId="79C33C45" w14:textId="77777777" w:rsidR="0087195F" w:rsidRDefault="0087195F" w:rsidP="0087195F">
      <w:r>
        <w:t xml:space="preserve">                &lt;p&gt; More Mouse and Thread adventures coming soon! &lt;/p&gt;</w:t>
      </w:r>
    </w:p>
    <w:p w14:paraId="51EC116F" w14:textId="77777777" w:rsidR="0087195F" w:rsidRDefault="0087195F" w:rsidP="0087195F">
      <w:r>
        <w:t xml:space="preserve">            &lt;/div&gt;</w:t>
      </w:r>
    </w:p>
    <w:p w14:paraId="6865BE97" w14:textId="77777777" w:rsidR="0087195F" w:rsidRDefault="0087195F" w:rsidP="0087195F">
      <w:r>
        <w:t xml:space="preserve">        &lt;/div&gt;</w:t>
      </w:r>
    </w:p>
    <w:p w14:paraId="224D9CF2" w14:textId="77777777" w:rsidR="0087195F" w:rsidRDefault="0087195F" w:rsidP="0087195F">
      <w:r>
        <w:t xml:space="preserve">    &lt;/footer&gt;</w:t>
      </w:r>
    </w:p>
    <w:p w14:paraId="168AAD95" w14:textId="77777777" w:rsidR="0087195F" w:rsidRDefault="0087195F" w:rsidP="0087195F"/>
    <w:p w14:paraId="6131F369" w14:textId="77777777" w:rsidR="0087195F" w:rsidRDefault="0087195F" w:rsidP="0087195F">
      <w:r>
        <w:t>&lt;/body&gt;</w:t>
      </w:r>
    </w:p>
    <w:p w14:paraId="62C86050" w14:textId="5453EB85" w:rsidR="00744218" w:rsidRDefault="0087195F" w:rsidP="0087195F">
      <w:r>
        <w:t>&lt;/html&gt;</w:t>
      </w:r>
    </w:p>
    <w:p w14:paraId="15E6BC80" w14:textId="77777777" w:rsidR="0087195F" w:rsidRDefault="0087195F" w:rsidP="0087195F"/>
    <w:p w14:paraId="16CD892B" w14:textId="77777777" w:rsidR="0087195F" w:rsidRDefault="0087195F" w:rsidP="0087195F">
      <w:r>
        <w:t>/* Body of the page main/default style */</w:t>
      </w:r>
    </w:p>
    <w:p w14:paraId="6613F7E2" w14:textId="77777777" w:rsidR="0087195F" w:rsidRDefault="0087195F" w:rsidP="0087195F">
      <w:r>
        <w:t>body {</w:t>
      </w:r>
    </w:p>
    <w:p w14:paraId="27197AF6" w14:textId="77777777" w:rsidR="0087195F" w:rsidRDefault="0087195F" w:rsidP="0087195F">
      <w:r>
        <w:t xml:space="preserve">    background-</w:t>
      </w:r>
      <w:proofErr w:type="spellStart"/>
      <w:r>
        <w:t>color</w:t>
      </w:r>
      <w:proofErr w:type="spellEnd"/>
      <w:r>
        <w:t>: #</w:t>
      </w:r>
      <w:proofErr w:type="gramStart"/>
      <w:r>
        <w:t>8FBC8F;</w:t>
      </w:r>
      <w:proofErr w:type="gramEnd"/>
    </w:p>
    <w:p w14:paraId="178EEB63" w14:textId="77777777" w:rsidR="0087195F" w:rsidRDefault="0087195F" w:rsidP="0087195F">
      <w:r>
        <w:t xml:space="preserve">    font-family: "Calisto MT", "Bookman Old Style", sans-</w:t>
      </w:r>
      <w:proofErr w:type="gramStart"/>
      <w:r>
        <w:t>serif;</w:t>
      </w:r>
      <w:proofErr w:type="gramEnd"/>
    </w:p>
    <w:p w14:paraId="60E8FB65" w14:textId="77777777" w:rsidR="0087195F" w:rsidRDefault="0087195F" w:rsidP="0087195F">
      <w:r>
        <w:t xml:space="preserve">    font-size: 1.</w:t>
      </w:r>
      <w:proofErr w:type="gramStart"/>
      <w:r>
        <w:t>2vw;</w:t>
      </w:r>
      <w:proofErr w:type="gramEnd"/>
    </w:p>
    <w:p w14:paraId="65014800" w14:textId="77777777" w:rsidR="0087195F" w:rsidRDefault="0087195F" w:rsidP="0087195F">
      <w:r>
        <w:t xml:space="preserve">    font-weight: </w:t>
      </w:r>
      <w:proofErr w:type="gramStart"/>
      <w:r>
        <w:t>bold;</w:t>
      </w:r>
      <w:proofErr w:type="gramEnd"/>
    </w:p>
    <w:p w14:paraId="7D3420EE" w14:textId="77777777" w:rsidR="0087195F" w:rsidRDefault="0087195F" w:rsidP="0087195F">
      <w:r>
        <w:t xml:space="preserve">    line-height: 1.</w:t>
      </w:r>
      <w:proofErr w:type="gramStart"/>
      <w:r>
        <w:t>4em;</w:t>
      </w:r>
      <w:proofErr w:type="gramEnd"/>
    </w:p>
    <w:p w14:paraId="53E0511B" w14:textId="77777777" w:rsidR="0087195F" w:rsidRDefault="0087195F" w:rsidP="0087195F">
      <w:r>
        <w:t xml:space="preserve">    margin: </w:t>
      </w:r>
      <w:proofErr w:type="gramStart"/>
      <w:r>
        <w:t>0;</w:t>
      </w:r>
      <w:proofErr w:type="gramEnd"/>
    </w:p>
    <w:p w14:paraId="5F946262" w14:textId="77777777" w:rsidR="0087195F" w:rsidRDefault="0087195F" w:rsidP="0087195F">
      <w:r>
        <w:t>}</w:t>
      </w:r>
    </w:p>
    <w:p w14:paraId="5A8F20D1" w14:textId="77777777" w:rsidR="0087195F" w:rsidRDefault="0087195F" w:rsidP="0087195F"/>
    <w:p w14:paraId="3FEADC40" w14:textId="77777777" w:rsidR="0087195F" w:rsidRDefault="0087195F" w:rsidP="0087195F"/>
    <w:p w14:paraId="3010536D" w14:textId="77777777" w:rsidR="0087195F" w:rsidRDefault="0087195F" w:rsidP="0087195F">
      <w:r>
        <w:t>/* Header style with image same on all pages except homepage */</w:t>
      </w:r>
    </w:p>
    <w:p w14:paraId="7D5D3DB5" w14:textId="77777777" w:rsidR="0087195F" w:rsidRDefault="0087195F" w:rsidP="0087195F">
      <w:r>
        <w:t>#</w:t>
      </w:r>
      <w:proofErr w:type="gramStart"/>
      <w:r>
        <w:t>main-header</w:t>
      </w:r>
      <w:proofErr w:type="gramEnd"/>
      <w:r>
        <w:t xml:space="preserve"> {</w:t>
      </w:r>
    </w:p>
    <w:p w14:paraId="7D154309" w14:textId="77777777" w:rsidR="0087195F" w:rsidRDefault="0087195F" w:rsidP="0087195F">
      <w:r>
        <w:t xml:space="preserve">    background: </w:t>
      </w:r>
      <w:proofErr w:type="spellStart"/>
      <w:r>
        <w:t>url</w:t>
      </w:r>
      <w:proofErr w:type="spellEnd"/>
      <w:r>
        <w:t>('./Images/1812 Regency Needlework Pattern 3 March.png'</w:t>
      </w:r>
      <w:proofErr w:type="gramStart"/>
      <w:r>
        <w:t>);</w:t>
      </w:r>
      <w:proofErr w:type="gramEnd"/>
    </w:p>
    <w:p w14:paraId="33B99AE5" w14:textId="77777777" w:rsidR="0087195F" w:rsidRDefault="0087195F" w:rsidP="0087195F">
      <w:r>
        <w:t xml:space="preserve">    background-size: 12.</w:t>
      </w:r>
      <w:proofErr w:type="gramStart"/>
      <w:r>
        <w:t>0em;</w:t>
      </w:r>
      <w:proofErr w:type="gramEnd"/>
    </w:p>
    <w:p w14:paraId="727808F2" w14:textId="77777777" w:rsidR="0087195F" w:rsidRDefault="0087195F" w:rsidP="0087195F">
      <w:r>
        <w:t xml:space="preserve">    </w:t>
      </w:r>
      <w:proofErr w:type="spellStart"/>
      <w:r>
        <w:t>color</w:t>
      </w:r>
      <w:proofErr w:type="spellEnd"/>
      <w:r>
        <w:t xml:space="preserve">: </w:t>
      </w:r>
      <w:proofErr w:type="gramStart"/>
      <w:r>
        <w:t>black;</w:t>
      </w:r>
      <w:proofErr w:type="gramEnd"/>
    </w:p>
    <w:p w14:paraId="01FC303E" w14:textId="77777777" w:rsidR="0087195F" w:rsidRDefault="0087195F" w:rsidP="0087195F">
      <w:r>
        <w:t xml:space="preserve">    text-shadow: 2px </w:t>
      </w:r>
      <w:proofErr w:type="spellStart"/>
      <w:r>
        <w:t>2px</w:t>
      </w:r>
      <w:proofErr w:type="spellEnd"/>
      <w:r>
        <w:t xml:space="preserve"> 6px #</w:t>
      </w:r>
      <w:proofErr w:type="gramStart"/>
      <w:r>
        <w:t>8FBC8F;</w:t>
      </w:r>
      <w:proofErr w:type="gramEnd"/>
    </w:p>
    <w:p w14:paraId="42D3659B" w14:textId="77777777" w:rsidR="0087195F" w:rsidRDefault="0087195F" w:rsidP="0087195F">
      <w:r>
        <w:t xml:space="preserve">    padding: 1vh </w:t>
      </w:r>
      <w:proofErr w:type="gramStart"/>
      <w:r>
        <w:t>5%;</w:t>
      </w:r>
      <w:proofErr w:type="gramEnd"/>
    </w:p>
    <w:p w14:paraId="42EDD629" w14:textId="77777777" w:rsidR="0087195F" w:rsidRDefault="0087195F" w:rsidP="0087195F">
      <w:r>
        <w:t xml:space="preserve">    line-height: 0.</w:t>
      </w:r>
      <w:proofErr w:type="gramStart"/>
      <w:r>
        <w:t>7em;</w:t>
      </w:r>
      <w:proofErr w:type="gramEnd"/>
    </w:p>
    <w:p w14:paraId="393DAE20" w14:textId="77777777" w:rsidR="0087195F" w:rsidRDefault="0087195F" w:rsidP="0087195F">
      <w:r>
        <w:t xml:space="preserve">    font-size: 1.</w:t>
      </w:r>
      <w:proofErr w:type="gramStart"/>
      <w:r>
        <w:t>4em;</w:t>
      </w:r>
      <w:proofErr w:type="gramEnd"/>
    </w:p>
    <w:p w14:paraId="0E4DC331" w14:textId="77777777" w:rsidR="0087195F" w:rsidRDefault="0087195F" w:rsidP="0087195F">
      <w:r>
        <w:t xml:space="preserve">    width: </w:t>
      </w:r>
      <w:proofErr w:type="gramStart"/>
      <w:r>
        <w:t>100%;</w:t>
      </w:r>
      <w:proofErr w:type="gramEnd"/>
    </w:p>
    <w:p w14:paraId="5845DFCD" w14:textId="77777777" w:rsidR="0087195F" w:rsidRDefault="0087195F" w:rsidP="0087195F">
      <w:r>
        <w:t xml:space="preserve">    box-shadow: inset 0px </w:t>
      </w:r>
      <w:proofErr w:type="spellStart"/>
      <w:r>
        <w:t>0px</w:t>
      </w:r>
      <w:proofErr w:type="spellEnd"/>
      <w:r>
        <w:t xml:space="preserve"> 0 2000px </w:t>
      </w:r>
      <w:proofErr w:type="spellStart"/>
      <w:r>
        <w:t>rgba</w:t>
      </w:r>
      <w:proofErr w:type="spellEnd"/>
      <w:r>
        <w:t>(0, 0, 25, 0.5</w:t>
      </w:r>
      <w:proofErr w:type="gramStart"/>
      <w:r>
        <w:t>);</w:t>
      </w:r>
      <w:proofErr w:type="gramEnd"/>
    </w:p>
    <w:p w14:paraId="0BA7B3BC" w14:textId="77777777" w:rsidR="0087195F" w:rsidRDefault="0087195F" w:rsidP="0087195F">
      <w:r>
        <w:t xml:space="preserve">    box-sizing: border-</w:t>
      </w:r>
      <w:proofErr w:type="gramStart"/>
      <w:r>
        <w:t>box;</w:t>
      </w:r>
      <w:proofErr w:type="gramEnd"/>
    </w:p>
    <w:p w14:paraId="3BA6FB3B" w14:textId="77777777" w:rsidR="0087195F" w:rsidRDefault="0087195F" w:rsidP="0087195F">
      <w:r>
        <w:t xml:space="preserve">    overflow: </w:t>
      </w:r>
      <w:proofErr w:type="gramStart"/>
      <w:r>
        <w:t>hidden;</w:t>
      </w:r>
      <w:proofErr w:type="gramEnd"/>
    </w:p>
    <w:p w14:paraId="1000C84C" w14:textId="77777777" w:rsidR="0087195F" w:rsidRDefault="0087195F" w:rsidP="0087195F">
      <w:r>
        <w:t>}</w:t>
      </w:r>
    </w:p>
    <w:p w14:paraId="0910D87D" w14:textId="77777777" w:rsidR="0087195F" w:rsidRDefault="0087195F" w:rsidP="0087195F"/>
    <w:p w14:paraId="664DF4D2" w14:textId="77777777" w:rsidR="0087195F" w:rsidRDefault="0087195F" w:rsidP="0087195F">
      <w:r>
        <w:t>@media (</w:t>
      </w:r>
      <w:proofErr w:type="gramStart"/>
      <w:r>
        <w:t>max-width</w:t>
      </w:r>
      <w:proofErr w:type="gramEnd"/>
      <w:r>
        <w:t>: 600px) {</w:t>
      </w:r>
    </w:p>
    <w:p w14:paraId="57B60C15" w14:textId="77777777" w:rsidR="0087195F" w:rsidRDefault="0087195F" w:rsidP="0087195F">
      <w:r>
        <w:t xml:space="preserve">    #</w:t>
      </w:r>
      <w:proofErr w:type="gramStart"/>
      <w:r>
        <w:t>main-header</w:t>
      </w:r>
      <w:proofErr w:type="gramEnd"/>
      <w:r>
        <w:t xml:space="preserve"> {</w:t>
      </w:r>
    </w:p>
    <w:p w14:paraId="7DFA5BC4" w14:textId="77777777" w:rsidR="0087195F" w:rsidRDefault="0087195F" w:rsidP="0087195F">
      <w:r>
        <w:t xml:space="preserve">        padding: </w:t>
      </w:r>
      <w:proofErr w:type="gramStart"/>
      <w:r>
        <w:t>2%;</w:t>
      </w:r>
      <w:proofErr w:type="gramEnd"/>
    </w:p>
    <w:p w14:paraId="089F5BC1" w14:textId="77777777" w:rsidR="0087195F" w:rsidRDefault="0087195F" w:rsidP="0087195F">
      <w:r>
        <w:t xml:space="preserve">    }</w:t>
      </w:r>
    </w:p>
    <w:p w14:paraId="648F9DCE" w14:textId="77777777" w:rsidR="0087195F" w:rsidRDefault="0087195F" w:rsidP="0087195F">
      <w:r>
        <w:t>}</w:t>
      </w:r>
    </w:p>
    <w:p w14:paraId="74A5C57E" w14:textId="77777777" w:rsidR="0087195F" w:rsidRDefault="0087195F" w:rsidP="0087195F"/>
    <w:p w14:paraId="169674ED" w14:textId="77777777" w:rsidR="0087195F" w:rsidRDefault="0087195F" w:rsidP="0087195F">
      <w:r>
        <w:t>/* Navbar style with hover same on all pages */</w:t>
      </w:r>
    </w:p>
    <w:p w14:paraId="25106F35" w14:textId="77777777" w:rsidR="0087195F" w:rsidRDefault="0087195F" w:rsidP="0087195F">
      <w:r>
        <w:t>#navbar {</w:t>
      </w:r>
    </w:p>
    <w:p w14:paraId="02870632" w14:textId="77777777" w:rsidR="0087195F" w:rsidRDefault="0087195F" w:rsidP="0087195F">
      <w:r>
        <w:t xml:space="preserve">    background-</w:t>
      </w:r>
      <w:proofErr w:type="spellStart"/>
      <w:r>
        <w:t>color</w:t>
      </w:r>
      <w:proofErr w:type="spellEnd"/>
      <w:r>
        <w:t xml:space="preserve">: </w:t>
      </w:r>
      <w:proofErr w:type="gramStart"/>
      <w:r>
        <w:t>#333333;</w:t>
      </w:r>
      <w:proofErr w:type="gramEnd"/>
    </w:p>
    <w:p w14:paraId="110559A6" w14:textId="77777777" w:rsidR="0087195F" w:rsidRDefault="0087195F" w:rsidP="0087195F">
      <w:r>
        <w:t xml:space="preserve">    </w:t>
      </w:r>
      <w:proofErr w:type="spellStart"/>
      <w:r>
        <w:t>color</w:t>
      </w:r>
      <w:proofErr w:type="spellEnd"/>
      <w:r>
        <w:t xml:space="preserve">: </w:t>
      </w:r>
      <w:proofErr w:type="gramStart"/>
      <w:r>
        <w:t>white;</w:t>
      </w:r>
      <w:proofErr w:type="gramEnd"/>
    </w:p>
    <w:p w14:paraId="154CF29A" w14:textId="77777777" w:rsidR="0087195F" w:rsidRDefault="0087195F" w:rsidP="0087195F">
      <w:r>
        <w:t xml:space="preserve">    padding: 0.3em </w:t>
      </w:r>
      <w:proofErr w:type="gramStart"/>
      <w:r>
        <w:t>0;</w:t>
      </w:r>
      <w:proofErr w:type="gramEnd"/>
    </w:p>
    <w:p w14:paraId="4403B864" w14:textId="77777777" w:rsidR="0087195F" w:rsidRDefault="0087195F" w:rsidP="0087195F">
      <w:r>
        <w:t xml:space="preserve">    box-sizing: border-</w:t>
      </w:r>
      <w:proofErr w:type="gramStart"/>
      <w:r>
        <w:t>box;</w:t>
      </w:r>
      <w:proofErr w:type="gramEnd"/>
    </w:p>
    <w:p w14:paraId="5DC5A1E1" w14:textId="77777777" w:rsidR="0087195F" w:rsidRDefault="0087195F" w:rsidP="0087195F">
      <w:r>
        <w:lastRenderedPageBreak/>
        <w:t>}</w:t>
      </w:r>
    </w:p>
    <w:p w14:paraId="01E00E82" w14:textId="77777777" w:rsidR="0087195F" w:rsidRDefault="0087195F" w:rsidP="0087195F"/>
    <w:p w14:paraId="0B993592" w14:textId="77777777" w:rsidR="0087195F" w:rsidRDefault="0087195F" w:rsidP="0087195F">
      <w:r>
        <w:t xml:space="preserve">#navbar </w:t>
      </w:r>
      <w:proofErr w:type="spellStart"/>
      <w:r>
        <w:t>ul</w:t>
      </w:r>
      <w:proofErr w:type="spellEnd"/>
      <w:r>
        <w:t xml:space="preserve"> {</w:t>
      </w:r>
    </w:p>
    <w:p w14:paraId="0FA8D931" w14:textId="77777777" w:rsidR="0087195F" w:rsidRDefault="0087195F" w:rsidP="0087195F">
      <w:r>
        <w:t xml:space="preserve">    list-style: </w:t>
      </w:r>
      <w:proofErr w:type="gramStart"/>
      <w:r>
        <w:t>none;</w:t>
      </w:r>
      <w:proofErr w:type="gramEnd"/>
    </w:p>
    <w:p w14:paraId="5BA0EB48" w14:textId="77777777" w:rsidR="0087195F" w:rsidRDefault="0087195F" w:rsidP="0087195F">
      <w:r>
        <w:t xml:space="preserve">    text-align: </w:t>
      </w:r>
      <w:proofErr w:type="gramStart"/>
      <w:r>
        <w:t>left;</w:t>
      </w:r>
      <w:proofErr w:type="gramEnd"/>
    </w:p>
    <w:p w14:paraId="476F067B" w14:textId="77777777" w:rsidR="0087195F" w:rsidRDefault="0087195F" w:rsidP="0087195F">
      <w:r>
        <w:t>}</w:t>
      </w:r>
    </w:p>
    <w:p w14:paraId="09586C43" w14:textId="77777777" w:rsidR="0087195F" w:rsidRDefault="0087195F" w:rsidP="0087195F"/>
    <w:p w14:paraId="203DF612" w14:textId="77777777" w:rsidR="0087195F" w:rsidRDefault="0087195F" w:rsidP="0087195F">
      <w:r>
        <w:t>#navbar li {</w:t>
      </w:r>
    </w:p>
    <w:p w14:paraId="0415DF11" w14:textId="77777777" w:rsidR="0087195F" w:rsidRDefault="0087195F" w:rsidP="0087195F">
      <w:r>
        <w:t xml:space="preserve">    display: inline-</w:t>
      </w:r>
      <w:proofErr w:type="gramStart"/>
      <w:r>
        <w:t>block;</w:t>
      </w:r>
      <w:proofErr w:type="gramEnd"/>
    </w:p>
    <w:p w14:paraId="561B5070" w14:textId="77777777" w:rsidR="0087195F" w:rsidRDefault="0087195F" w:rsidP="0087195F">
      <w:r>
        <w:t xml:space="preserve">    margin-right: 1.</w:t>
      </w:r>
      <w:proofErr w:type="gramStart"/>
      <w:r>
        <w:t>8em;</w:t>
      </w:r>
      <w:proofErr w:type="gramEnd"/>
    </w:p>
    <w:p w14:paraId="70E9BA8B" w14:textId="77777777" w:rsidR="0087195F" w:rsidRDefault="0087195F" w:rsidP="0087195F">
      <w:r>
        <w:t>}</w:t>
      </w:r>
    </w:p>
    <w:p w14:paraId="51A648E0" w14:textId="77777777" w:rsidR="0087195F" w:rsidRDefault="0087195F" w:rsidP="0087195F"/>
    <w:p w14:paraId="7346A63E" w14:textId="77777777" w:rsidR="0087195F" w:rsidRDefault="0087195F" w:rsidP="0087195F">
      <w:r>
        <w:t>#navbar a {</w:t>
      </w:r>
    </w:p>
    <w:p w14:paraId="786495CD" w14:textId="77777777" w:rsidR="0087195F" w:rsidRDefault="0087195F" w:rsidP="0087195F">
      <w:r>
        <w:t xml:space="preserve">    font-size: 1.</w:t>
      </w:r>
      <w:proofErr w:type="gramStart"/>
      <w:r>
        <w:t>2vw;</w:t>
      </w:r>
      <w:proofErr w:type="gramEnd"/>
      <w:r>
        <w:t xml:space="preserve"> </w:t>
      </w:r>
    </w:p>
    <w:p w14:paraId="45D3CE49" w14:textId="77777777" w:rsidR="0087195F" w:rsidRDefault="0087195F" w:rsidP="0087195F">
      <w:r>
        <w:t xml:space="preserve">    </w:t>
      </w:r>
      <w:proofErr w:type="spellStart"/>
      <w:r>
        <w:t>color</w:t>
      </w:r>
      <w:proofErr w:type="spellEnd"/>
      <w:r>
        <w:t xml:space="preserve">: </w:t>
      </w:r>
      <w:proofErr w:type="gramStart"/>
      <w:r>
        <w:t>white;</w:t>
      </w:r>
      <w:proofErr w:type="gramEnd"/>
    </w:p>
    <w:p w14:paraId="699DA740" w14:textId="77777777" w:rsidR="0087195F" w:rsidRDefault="0087195F" w:rsidP="0087195F">
      <w:r>
        <w:t xml:space="preserve">    text-decoration: </w:t>
      </w:r>
      <w:proofErr w:type="gramStart"/>
      <w:r>
        <w:t>none;</w:t>
      </w:r>
      <w:proofErr w:type="gramEnd"/>
    </w:p>
    <w:p w14:paraId="60262F32" w14:textId="77777777" w:rsidR="0087195F" w:rsidRDefault="0087195F" w:rsidP="0087195F">
      <w:r>
        <w:t>}</w:t>
      </w:r>
    </w:p>
    <w:p w14:paraId="33ED6F0D" w14:textId="77777777" w:rsidR="0087195F" w:rsidRDefault="0087195F" w:rsidP="0087195F"/>
    <w:p w14:paraId="36CA100D" w14:textId="77777777" w:rsidR="0087195F" w:rsidRDefault="0087195F" w:rsidP="0087195F">
      <w:r>
        <w:t>@media (</w:t>
      </w:r>
      <w:proofErr w:type="gramStart"/>
      <w:r>
        <w:t>max-width</w:t>
      </w:r>
      <w:proofErr w:type="gramEnd"/>
      <w:r>
        <w:t>: 600px) {</w:t>
      </w:r>
    </w:p>
    <w:p w14:paraId="00D6A3C2" w14:textId="77777777" w:rsidR="0087195F" w:rsidRDefault="0087195F" w:rsidP="0087195F">
      <w:r>
        <w:t xml:space="preserve">    body {</w:t>
      </w:r>
    </w:p>
    <w:p w14:paraId="45550592" w14:textId="77777777" w:rsidR="0087195F" w:rsidRDefault="0087195F" w:rsidP="0087195F">
      <w:r>
        <w:t xml:space="preserve">        font-size: 3.</w:t>
      </w:r>
      <w:proofErr w:type="gramStart"/>
      <w:r>
        <w:t>0vw;</w:t>
      </w:r>
      <w:proofErr w:type="gramEnd"/>
    </w:p>
    <w:p w14:paraId="69C37F70" w14:textId="77777777" w:rsidR="0087195F" w:rsidRDefault="0087195F" w:rsidP="0087195F">
      <w:r>
        <w:t xml:space="preserve">    }</w:t>
      </w:r>
    </w:p>
    <w:p w14:paraId="0BFCE959" w14:textId="77777777" w:rsidR="0087195F" w:rsidRDefault="0087195F" w:rsidP="0087195F"/>
    <w:p w14:paraId="00909FE7" w14:textId="77777777" w:rsidR="0087195F" w:rsidRDefault="0087195F" w:rsidP="0087195F">
      <w:r>
        <w:t xml:space="preserve">    #navbar a {</w:t>
      </w:r>
    </w:p>
    <w:p w14:paraId="4753069B" w14:textId="77777777" w:rsidR="0087195F" w:rsidRDefault="0087195F" w:rsidP="0087195F">
      <w:r>
        <w:t xml:space="preserve">        font-size: </w:t>
      </w:r>
      <w:proofErr w:type="gramStart"/>
      <w:r>
        <w:t>1em;</w:t>
      </w:r>
      <w:proofErr w:type="gramEnd"/>
    </w:p>
    <w:p w14:paraId="57315029" w14:textId="77777777" w:rsidR="0087195F" w:rsidRDefault="0087195F" w:rsidP="0087195F">
      <w:r>
        <w:t xml:space="preserve">    }</w:t>
      </w:r>
    </w:p>
    <w:p w14:paraId="19DD10C2" w14:textId="77777777" w:rsidR="0087195F" w:rsidRDefault="0087195F" w:rsidP="0087195F">
      <w:r>
        <w:t>}</w:t>
      </w:r>
    </w:p>
    <w:p w14:paraId="50D8B07A" w14:textId="77777777" w:rsidR="0087195F" w:rsidRDefault="0087195F" w:rsidP="0087195F"/>
    <w:p w14:paraId="23F71588" w14:textId="77777777" w:rsidR="0087195F" w:rsidRDefault="0087195F" w:rsidP="0087195F">
      <w:r>
        <w:lastRenderedPageBreak/>
        <w:t>#navbar a:hover {</w:t>
      </w:r>
    </w:p>
    <w:p w14:paraId="5901DABF" w14:textId="77777777" w:rsidR="0087195F" w:rsidRDefault="0087195F" w:rsidP="0087195F">
      <w:r>
        <w:t xml:space="preserve">    </w:t>
      </w:r>
      <w:proofErr w:type="spellStart"/>
      <w:r>
        <w:t>color</w:t>
      </w:r>
      <w:proofErr w:type="spellEnd"/>
      <w:r>
        <w:t xml:space="preserve">: </w:t>
      </w:r>
      <w:proofErr w:type="gramStart"/>
      <w:r>
        <w:t>coral;</w:t>
      </w:r>
      <w:proofErr w:type="gramEnd"/>
    </w:p>
    <w:p w14:paraId="3731B125" w14:textId="77777777" w:rsidR="0087195F" w:rsidRDefault="0087195F" w:rsidP="0087195F">
      <w:r>
        <w:t>}</w:t>
      </w:r>
    </w:p>
    <w:p w14:paraId="0865B787" w14:textId="77777777" w:rsidR="0087195F" w:rsidRDefault="0087195F" w:rsidP="0087195F"/>
    <w:p w14:paraId="413E7CC7" w14:textId="77777777" w:rsidR="0087195F" w:rsidRDefault="0087195F" w:rsidP="0087195F">
      <w:r>
        <w:t>#navbar li .icon {</w:t>
      </w:r>
    </w:p>
    <w:p w14:paraId="1545A3C1" w14:textId="77777777" w:rsidR="0087195F" w:rsidRDefault="0087195F" w:rsidP="0087195F">
      <w:r>
        <w:t xml:space="preserve">    border: 0.15em solid #</w:t>
      </w:r>
      <w:proofErr w:type="gramStart"/>
      <w:r>
        <w:t>FF7F50;</w:t>
      </w:r>
      <w:proofErr w:type="gramEnd"/>
    </w:p>
    <w:p w14:paraId="2BA7E534" w14:textId="77777777" w:rsidR="0087195F" w:rsidRDefault="0087195F" w:rsidP="0087195F">
      <w:r>
        <w:t xml:space="preserve">    border-radius: 0.</w:t>
      </w:r>
      <w:proofErr w:type="gramStart"/>
      <w:r>
        <w:t>6em;</w:t>
      </w:r>
      <w:proofErr w:type="gramEnd"/>
    </w:p>
    <w:p w14:paraId="6310B74F" w14:textId="77777777" w:rsidR="0087195F" w:rsidRDefault="0087195F" w:rsidP="0087195F">
      <w:r>
        <w:t xml:space="preserve">    margin-right: 0.</w:t>
      </w:r>
      <w:proofErr w:type="gramStart"/>
      <w:r>
        <w:t>4em;</w:t>
      </w:r>
      <w:proofErr w:type="gramEnd"/>
    </w:p>
    <w:p w14:paraId="13552D1D" w14:textId="77777777" w:rsidR="0087195F" w:rsidRDefault="0087195F" w:rsidP="0087195F">
      <w:r>
        <w:t xml:space="preserve">    margin-left: </w:t>
      </w:r>
      <w:proofErr w:type="gramStart"/>
      <w:r>
        <w:t>0;</w:t>
      </w:r>
      <w:proofErr w:type="gramEnd"/>
    </w:p>
    <w:p w14:paraId="45B07C17" w14:textId="77777777" w:rsidR="0087195F" w:rsidRDefault="0087195F" w:rsidP="0087195F">
      <w:r>
        <w:t>}</w:t>
      </w:r>
    </w:p>
    <w:p w14:paraId="1E954DEF" w14:textId="77777777" w:rsidR="0087195F" w:rsidRDefault="0087195F" w:rsidP="0087195F"/>
    <w:p w14:paraId="60DB798D" w14:textId="77777777" w:rsidR="0087195F" w:rsidRDefault="0087195F" w:rsidP="0087195F">
      <w:r>
        <w:t>p {</w:t>
      </w:r>
    </w:p>
    <w:p w14:paraId="5ED30B1C" w14:textId="77777777" w:rsidR="0087195F" w:rsidRDefault="0087195F" w:rsidP="0087195F">
      <w:r>
        <w:t xml:space="preserve">    font-size: 0.</w:t>
      </w:r>
      <w:proofErr w:type="gramStart"/>
      <w:r>
        <w:t>7em;</w:t>
      </w:r>
      <w:proofErr w:type="gramEnd"/>
      <w:r>
        <w:t xml:space="preserve"> </w:t>
      </w:r>
    </w:p>
    <w:p w14:paraId="615E18CC" w14:textId="77777777" w:rsidR="0087195F" w:rsidRDefault="0087195F" w:rsidP="0087195F">
      <w:r>
        <w:t>}</w:t>
      </w:r>
    </w:p>
    <w:p w14:paraId="71EA2BF7" w14:textId="77777777" w:rsidR="0087195F" w:rsidRDefault="0087195F" w:rsidP="0087195F"/>
    <w:p w14:paraId="3FA5851D" w14:textId="77777777" w:rsidR="0087195F" w:rsidRDefault="0087195F" w:rsidP="0087195F">
      <w:r>
        <w:t>h1 {</w:t>
      </w:r>
    </w:p>
    <w:p w14:paraId="4BF0700B" w14:textId="77777777" w:rsidR="0087195F" w:rsidRDefault="0087195F" w:rsidP="0087195F">
      <w:r>
        <w:t xml:space="preserve">    font-size: 1.</w:t>
      </w:r>
      <w:proofErr w:type="gramStart"/>
      <w:r>
        <w:t>5em;</w:t>
      </w:r>
      <w:proofErr w:type="gramEnd"/>
      <w:r>
        <w:t xml:space="preserve"> </w:t>
      </w:r>
    </w:p>
    <w:p w14:paraId="62072CE9" w14:textId="77777777" w:rsidR="0087195F" w:rsidRDefault="0087195F" w:rsidP="0087195F">
      <w:r>
        <w:t>}</w:t>
      </w:r>
    </w:p>
    <w:p w14:paraId="4852DB75" w14:textId="77777777" w:rsidR="0087195F" w:rsidRDefault="0087195F" w:rsidP="0087195F"/>
    <w:p w14:paraId="2DB9F82A" w14:textId="77777777" w:rsidR="0087195F" w:rsidRDefault="0087195F" w:rsidP="0087195F">
      <w:r>
        <w:t>h2 {</w:t>
      </w:r>
    </w:p>
    <w:p w14:paraId="527222DF" w14:textId="77777777" w:rsidR="0087195F" w:rsidRDefault="0087195F" w:rsidP="0087195F">
      <w:r>
        <w:t xml:space="preserve">    font-size: 1.</w:t>
      </w:r>
      <w:proofErr w:type="gramStart"/>
      <w:r>
        <w:t>4em;</w:t>
      </w:r>
      <w:proofErr w:type="gramEnd"/>
      <w:r>
        <w:t xml:space="preserve"> </w:t>
      </w:r>
    </w:p>
    <w:p w14:paraId="7FB0A704" w14:textId="77777777" w:rsidR="0087195F" w:rsidRDefault="0087195F" w:rsidP="0087195F">
      <w:r>
        <w:t>}</w:t>
      </w:r>
    </w:p>
    <w:p w14:paraId="370434C6" w14:textId="77777777" w:rsidR="0087195F" w:rsidRDefault="0087195F" w:rsidP="0087195F"/>
    <w:p w14:paraId="37694E32" w14:textId="77777777" w:rsidR="0087195F" w:rsidRDefault="0087195F" w:rsidP="0087195F">
      <w:r>
        <w:t>h3 {</w:t>
      </w:r>
    </w:p>
    <w:p w14:paraId="5DE9ABD4" w14:textId="77777777" w:rsidR="0087195F" w:rsidRDefault="0087195F" w:rsidP="0087195F">
      <w:r>
        <w:t xml:space="preserve">    font-size: 1.</w:t>
      </w:r>
      <w:proofErr w:type="gramStart"/>
      <w:r>
        <w:t>5em;</w:t>
      </w:r>
      <w:proofErr w:type="gramEnd"/>
      <w:r>
        <w:t xml:space="preserve"> </w:t>
      </w:r>
    </w:p>
    <w:p w14:paraId="6871D1C9" w14:textId="77777777" w:rsidR="0087195F" w:rsidRDefault="0087195F" w:rsidP="0087195F">
      <w:r>
        <w:t>}</w:t>
      </w:r>
    </w:p>
    <w:p w14:paraId="7189E9D4" w14:textId="77777777" w:rsidR="0087195F" w:rsidRDefault="0087195F" w:rsidP="0087195F"/>
    <w:p w14:paraId="52DC53BD" w14:textId="77777777" w:rsidR="0087195F" w:rsidRDefault="0087195F" w:rsidP="0087195F"/>
    <w:p w14:paraId="69855EE3" w14:textId="77777777" w:rsidR="0087195F" w:rsidRDefault="0087195F" w:rsidP="0087195F">
      <w:r>
        <w:lastRenderedPageBreak/>
        <w:t>.</w:t>
      </w:r>
      <w:proofErr w:type="gramStart"/>
      <w:r>
        <w:t>main-container</w:t>
      </w:r>
      <w:proofErr w:type="gramEnd"/>
      <w:r>
        <w:t xml:space="preserve"> {</w:t>
      </w:r>
    </w:p>
    <w:p w14:paraId="3C961384" w14:textId="77777777" w:rsidR="0087195F" w:rsidRDefault="0087195F" w:rsidP="0087195F">
      <w:r>
        <w:t xml:space="preserve">    display: </w:t>
      </w:r>
      <w:proofErr w:type="gramStart"/>
      <w:r>
        <w:t>flex;</w:t>
      </w:r>
      <w:proofErr w:type="gramEnd"/>
    </w:p>
    <w:p w14:paraId="64777BC1" w14:textId="77777777" w:rsidR="0087195F" w:rsidRDefault="0087195F" w:rsidP="0087195F">
      <w:r>
        <w:t xml:space="preserve">    </w:t>
      </w:r>
      <w:proofErr w:type="gramStart"/>
      <w:r>
        <w:t>max-width</w:t>
      </w:r>
      <w:proofErr w:type="gramEnd"/>
      <w:r>
        <w:t>: 100%;</w:t>
      </w:r>
    </w:p>
    <w:p w14:paraId="56D37BEB" w14:textId="77777777" w:rsidR="0087195F" w:rsidRDefault="0087195F" w:rsidP="0087195F">
      <w:r>
        <w:t xml:space="preserve">    align-items: </w:t>
      </w:r>
      <w:proofErr w:type="spellStart"/>
      <w:proofErr w:type="gramStart"/>
      <w:r>
        <w:t>center</w:t>
      </w:r>
      <w:proofErr w:type="spellEnd"/>
      <w:r>
        <w:t>;</w:t>
      </w:r>
      <w:proofErr w:type="gramEnd"/>
    </w:p>
    <w:p w14:paraId="0A45DA4A" w14:textId="77777777" w:rsidR="0087195F" w:rsidRDefault="0087195F" w:rsidP="0087195F">
      <w:r>
        <w:t xml:space="preserve">    margin: 0 </w:t>
      </w:r>
      <w:proofErr w:type="gramStart"/>
      <w:r>
        <w:t>auto;</w:t>
      </w:r>
      <w:proofErr w:type="gramEnd"/>
    </w:p>
    <w:p w14:paraId="34D3FC49" w14:textId="77777777" w:rsidR="0087195F" w:rsidRDefault="0087195F" w:rsidP="0087195F">
      <w:r>
        <w:t xml:space="preserve">    overflow: </w:t>
      </w:r>
      <w:proofErr w:type="gramStart"/>
      <w:r>
        <w:t>hidden;</w:t>
      </w:r>
      <w:proofErr w:type="gramEnd"/>
    </w:p>
    <w:p w14:paraId="43824739" w14:textId="77777777" w:rsidR="0087195F" w:rsidRDefault="0087195F" w:rsidP="0087195F">
      <w:r>
        <w:t xml:space="preserve">    height: </w:t>
      </w:r>
      <w:proofErr w:type="gramStart"/>
      <w:r>
        <w:t>50vh;</w:t>
      </w:r>
      <w:proofErr w:type="gramEnd"/>
    </w:p>
    <w:p w14:paraId="77F33337" w14:textId="77777777" w:rsidR="0087195F" w:rsidRDefault="0087195F" w:rsidP="0087195F">
      <w:r>
        <w:t xml:space="preserve">    position: </w:t>
      </w:r>
      <w:proofErr w:type="gramStart"/>
      <w:r>
        <w:t>relative;</w:t>
      </w:r>
      <w:proofErr w:type="gramEnd"/>
    </w:p>
    <w:p w14:paraId="4800B932" w14:textId="77777777" w:rsidR="0087195F" w:rsidRDefault="0087195F" w:rsidP="0087195F">
      <w:r>
        <w:t>}</w:t>
      </w:r>
    </w:p>
    <w:p w14:paraId="5ECD8283" w14:textId="77777777" w:rsidR="0087195F" w:rsidRDefault="0087195F" w:rsidP="0087195F"/>
    <w:p w14:paraId="0D14C325" w14:textId="77777777" w:rsidR="0087195F" w:rsidRDefault="0087195F" w:rsidP="0087195F">
      <w:r>
        <w:t>.</w:t>
      </w:r>
      <w:proofErr w:type="gramStart"/>
      <w:r>
        <w:t>main-container</w:t>
      </w:r>
      <w:proofErr w:type="gramEnd"/>
      <w:r>
        <w:t xml:space="preserve"> {</w:t>
      </w:r>
    </w:p>
    <w:p w14:paraId="708F16F7" w14:textId="77777777" w:rsidR="0087195F" w:rsidRDefault="0087195F" w:rsidP="0087195F">
      <w:r>
        <w:t xml:space="preserve">    position: </w:t>
      </w:r>
      <w:proofErr w:type="gramStart"/>
      <w:r>
        <w:t>relative;</w:t>
      </w:r>
      <w:proofErr w:type="gramEnd"/>
    </w:p>
    <w:p w14:paraId="3C70E83C" w14:textId="77777777" w:rsidR="0087195F" w:rsidRDefault="0087195F" w:rsidP="0087195F">
      <w:r>
        <w:t>}</w:t>
      </w:r>
    </w:p>
    <w:p w14:paraId="528A0BDB" w14:textId="77777777" w:rsidR="0087195F" w:rsidRDefault="0087195F" w:rsidP="0087195F"/>
    <w:p w14:paraId="14F5A408" w14:textId="77777777" w:rsidR="0087195F" w:rsidRDefault="0087195F" w:rsidP="0087195F">
      <w:r>
        <w:t>.background-image {</w:t>
      </w:r>
    </w:p>
    <w:p w14:paraId="2EA287B8" w14:textId="77777777" w:rsidR="0087195F" w:rsidRDefault="0087195F" w:rsidP="0087195F">
      <w:r>
        <w:t xml:space="preserve">    position: </w:t>
      </w:r>
      <w:proofErr w:type="gramStart"/>
      <w:r>
        <w:t>absolute;</w:t>
      </w:r>
      <w:proofErr w:type="gramEnd"/>
    </w:p>
    <w:p w14:paraId="2C3D7C41" w14:textId="77777777" w:rsidR="0087195F" w:rsidRDefault="0087195F" w:rsidP="0087195F">
      <w:r>
        <w:t xml:space="preserve">    top: </w:t>
      </w:r>
      <w:proofErr w:type="gramStart"/>
      <w:r>
        <w:t>0;</w:t>
      </w:r>
      <w:proofErr w:type="gramEnd"/>
    </w:p>
    <w:p w14:paraId="4DD49E5B" w14:textId="77777777" w:rsidR="0087195F" w:rsidRDefault="0087195F" w:rsidP="0087195F">
      <w:r>
        <w:t xml:space="preserve">    left: </w:t>
      </w:r>
      <w:proofErr w:type="gramStart"/>
      <w:r>
        <w:t>0;</w:t>
      </w:r>
      <w:proofErr w:type="gramEnd"/>
    </w:p>
    <w:p w14:paraId="70CBF39B" w14:textId="77777777" w:rsidR="0087195F" w:rsidRDefault="0087195F" w:rsidP="0087195F">
      <w:r>
        <w:t xml:space="preserve">    width: </w:t>
      </w:r>
      <w:proofErr w:type="gramStart"/>
      <w:r>
        <w:t>100%;</w:t>
      </w:r>
      <w:proofErr w:type="gramEnd"/>
    </w:p>
    <w:p w14:paraId="5B4D6663" w14:textId="77777777" w:rsidR="0087195F" w:rsidRDefault="0087195F" w:rsidP="0087195F">
      <w:r>
        <w:t xml:space="preserve">    height: </w:t>
      </w:r>
      <w:proofErr w:type="gramStart"/>
      <w:r>
        <w:t>100%;</w:t>
      </w:r>
      <w:proofErr w:type="gramEnd"/>
    </w:p>
    <w:p w14:paraId="435DBF27" w14:textId="77777777" w:rsidR="0087195F" w:rsidRDefault="0087195F" w:rsidP="0087195F">
      <w:r>
        <w:t xml:space="preserve">    background-image: </w:t>
      </w:r>
      <w:proofErr w:type="spellStart"/>
      <w:r>
        <w:t>url</w:t>
      </w:r>
      <w:proofErr w:type="spellEnd"/>
      <w:r>
        <w:t>('./Images/Bridgertondresses.jpg'</w:t>
      </w:r>
      <w:proofErr w:type="gramStart"/>
      <w:r>
        <w:t>);</w:t>
      </w:r>
      <w:proofErr w:type="gramEnd"/>
    </w:p>
    <w:p w14:paraId="7E7B172D" w14:textId="77777777" w:rsidR="0087195F" w:rsidRDefault="0087195F" w:rsidP="0087195F">
      <w:r>
        <w:t xml:space="preserve">    background-size: </w:t>
      </w:r>
      <w:proofErr w:type="gramStart"/>
      <w:r>
        <w:t>cover;</w:t>
      </w:r>
      <w:proofErr w:type="gramEnd"/>
    </w:p>
    <w:p w14:paraId="53351BA6" w14:textId="77777777" w:rsidR="0087195F" w:rsidRDefault="0087195F" w:rsidP="0087195F">
      <w:r>
        <w:t xml:space="preserve">    background-position: </w:t>
      </w:r>
      <w:proofErr w:type="spellStart"/>
      <w:proofErr w:type="gramStart"/>
      <w:r>
        <w:t>center</w:t>
      </w:r>
      <w:proofErr w:type="spellEnd"/>
      <w:r>
        <w:t>;</w:t>
      </w:r>
      <w:proofErr w:type="gramEnd"/>
    </w:p>
    <w:p w14:paraId="37728459" w14:textId="77777777" w:rsidR="0087195F" w:rsidRDefault="0087195F" w:rsidP="0087195F">
      <w:r>
        <w:t xml:space="preserve">    filter: blur(5.0px</w:t>
      </w:r>
      <w:proofErr w:type="gramStart"/>
      <w:r>
        <w:t>);</w:t>
      </w:r>
      <w:proofErr w:type="gramEnd"/>
    </w:p>
    <w:p w14:paraId="3F4C2A64" w14:textId="77777777" w:rsidR="0087195F" w:rsidRDefault="0087195F" w:rsidP="0087195F">
      <w:r>
        <w:t>}</w:t>
      </w:r>
    </w:p>
    <w:p w14:paraId="680312EC" w14:textId="77777777" w:rsidR="0087195F" w:rsidRDefault="0087195F" w:rsidP="0087195F"/>
    <w:p w14:paraId="58F9C458" w14:textId="77777777" w:rsidR="0087195F" w:rsidRDefault="0087195F" w:rsidP="0087195F"/>
    <w:p w14:paraId="00EE514B" w14:textId="77777777" w:rsidR="0087195F" w:rsidRDefault="0087195F" w:rsidP="0087195F"/>
    <w:p w14:paraId="51B15E3F" w14:textId="77777777" w:rsidR="0087195F" w:rsidRDefault="0087195F" w:rsidP="0087195F">
      <w:r>
        <w:lastRenderedPageBreak/>
        <w:t>.img1 {</w:t>
      </w:r>
    </w:p>
    <w:p w14:paraId="1C7972FA" w14:textId="77777777" w:rsidR="0087195F" w:rsidRDefault="0087195F" w:rsidP="0087195F">
      <w:r>
        <w:t xml:space="preserve">    width: </w:t>
      </w:r>
      <w:proofErr w:type="gramStart"/>
      <w:r>
        <w:t>8em;</w:t>
      </w:r>
      <w:proofErr w:type="gramEnd"/>
    </w:p>
    <w:p w14:paraId="7A3CA8D3" w14:textId="77777777" w:rsidR="0087195F" w:rsidRDefault="0087195F" w:rsidP="0087195F">
      <w:r>
        <w:t xml:space="preserve">    animation: move1 18s </w:t>
      </w:r>
      <w:proofErr w:type="gramStart"/>
      <w:r>
        <w:t>linear;</w:t>
      </w:r>
      <w:proofErr w:type="gramEnd"/>
    </w:p>
    <w:p w14:paraId="042595DA" w14:textId="77777777" w:rsidR="0087195F" w:rsidRDefault="0087195F" w:rsidP="0087195F">
      <w:r>
        <w:t xml:space="preserve">    animation-fill-mode: </w:t>
      </w:r>
      <w:proofErr w:type="gramStart"/>
      <w:r>
        <w:t>forwards;</w:t>
      </w:r>
      <w:proofErr w:type="gramEnd"/>
    </w:p>
    <w:p w14:paraId="30F26E97" w14:textId="77777777" w:rsidR="0087195F" w:rsidRDefault="0087195F" w:rsidP="0087195F">
      <w:r>
        <w:t>}</w:t>
      </w:r>
    </w:p>
    <w:p w14:paraId="5F8958A4" w14:textId="77777777" w:rsidR="0087195F" w:rsidRDefault="0087195F" w:rsidP="0087195F"/>
    <w:p w14:paraId="331A77DA" w14:textId="77777777" w:rsidR="0087195F" w:rsidRDefault="0087195F" w:rsidP="0087195F">
      <w:r>
        <w:t>.img2 {</w:t>
      </w:r>
    </w:p>
    <w:p w14:paraId="1974ABBB" w14:textId="77777777" w:rsidR="0087195F" w:rsidRDefault="0087195F" w:rsidP="0087195F">
      <w:r>
        <w:t xml:space="preserve">    width: </w:t>
      </w:r>
      <w:proofErr w:type="gramStart"/>
      <w:r>
        <w:t>8em;</w:t>
      </w:r>
      <w:proofErr w:type="gramEnd"/>
      <w:r>
        <w:t xml:space="preserve"> </w:t>
      </w:r>
    </w:p>
    <w:p w14:paraId="2BECEDFD" w14:textId="77777777" w:rsidR="0087195F" w:rsidRDefault="0087195F" w:rsidP="0087195F">
      <w:r>
        <w:t xml:space="preserve">    animation: move2 17s </w:t>
      </w:r>
      <w:proofErr w:type="gramStart"/>
      <w:r>
        <w:t>linear;</w:t>
      </w:r>
      <w:proofErr w:type="gramEnd"/>
    </w:p>
    <w:p w14:paraId="3B72E092" w14:textId="77777777" w:rsidR="0087195F" w:rsidRDefault="0087195F" w:rsidP="0087195F">
      <w:r>
        <w:t xml:space="preserve">    animation-fill-mode: </w:t>
      </w:r>
      <w:proofErr w:type="gramStart"/>
      <w:r>
        <w:t>forwards;</w:t>
      </w:r>
      <w:proofErr w:type="gramEnd"/>
    </w:p>
    <w:p w14:paraId="411E1CD4" w14:textId="77777777" w:rsidR="0087195F" w:rsidRDefault="0087195F" w:rsidP="0087195F">
      <w:r>
        <w:t>}</w:t>
      </w:r>
    </w:p>
    <w:p w14:paraId="3B44B80C" w14:textId="77777777" w:rsidR="0087195F" w:rsidRDefault="0087195F" w:rsidP="0087195F"/>
    <w:p w14:paraId="565585B1" w14:textId="77777777" w:rsidR="0087195F" w:rsidRDefault="0087195F" w:rsidP="0087195F">
      <w:r>
        <w:t>.img3 {</w:t>
      </w:r>
    </w:p>
    <w:p w14:paraId="29F6AF45" w14:textId="77777777" w:rsidR="0087195F" w:rsidRDefault="0087195F" w:rsidP="0087195F">
      <w:r>
        <w:t xml:space="preserve">    width: </w:t>
      </w:r>
      <w:proofErr w:type="gramStart"/>
      <w:r>
        <w:t>8em;</w:t>
      </w:r>
      <w:proofErr w:type="gramEnd"/>
      <w:r>
        <w:t xml:space="preserve"> </w:t>
      </w:r>
    </w:p>
    <w:p w14:paraId="77AEA6FB" w14:textId="77777777" w:rsidR="0087195F" w:rsidRDefault="0087195F" w:rsidP="0087195F">
      <w:r>
        <w:t xml:space="preserve">    animation: move3 16s </w:t>
      </w:r>
      <w:proofErr w:type="gramStart"/>
      <w:r>
        <w:t>linear;</w:t>
      </w:r>
      <w:proofErr w:type="gramEnd"/>
    </w:p>
    <w:p w14:paraId="0248DEE1" w14:textId="77777777" w:rsidR="0087195F" w:rsidRDefault="0087195F" w:rsidP="0087195F">
      <w:r>
        <w:t xml:space="preserve">    animation-fill-mode: </w:t>
      </w:r>
      <w:proofErr w:type="gramStart"/>
      <w:r>
        <w:t>forwards;</w:t>
      </w:r>
      <w:proofErr w:type="gramEnd"/>
    </w:p>
    <w:p w14:paraId="409AFC3C" w14:textId="77777777" w:rsidR="0087195F" w:rsidRDefault="0087195F" w:rsidP="0087195F">
      <w:r>
        <w:t>}</w:t>
      </w:r>
    </w:p>
    <w:p w14:paraId="14CB60DE" w14:textId="77777777" w:rsidR="0087195F" w:rsidRDefault="0087195F" w:rsidP="0087195F"/>
    <w:p w14:paraId="594FF1AC" w14:textId="77777777" w:rsidR="0087195F" w:rsidRDefault="0087195F" w:rsidP="0087195F">
      <w:r>
        <w:t>.img4 {</w:t>
      </w:r>
    </w:p>
    <w:p w14:paraId="6AF74932" w14:textId="77777777" w:rsidR="0087195F" w:rsidRDefault="0087195F" w:rsidP="0087195F">
      <w:r>
        <w:t xml:space="preserve">  width: </w:t>
      </w:r>
      <w:proofErr w:type="gramStart"/>
      <w:r>
        <w:t>8em;</w:t>
      </w:r>
      <w:proofErr w:type="gramEnd"/>
    </w:p>
    <w:p w14:paraId="2BBFEAB7" w14:textId="77777777" w:rsidR="0087195F" w:rsidRDefault="0087195F" w:rsidP="0087195F">
      <w:r>
        <w:t xml:space="preserve">  animation: move4 15s </w:t>
      </w:r>
      <w:proofErr w:type="gramStart"/>
      <w:r>
        <w:t>linear;</w:t>
      </w:r>
      <w:proofErr w:type="gramEnd"/>
    </w:p>
    <w:p w14:paraId="7C9C4984" w14:textId="77777777" w:rsidR="0087195F" w:rsidRDefault="0087195F" w:rsidP="0087195F">
      <w:r>
        <w:t xml:space="preserve">  animation-fill-mode: </w:t>
      </w:r>
      <w:proofErr w:type="gramStart"/>
      <w:r>
        <w:t>forwards;</w:t>
      </w:r>
      <w:proofErr w:type="gramEnd"/>
    </w:p>
    <w:p w14:paraId="12BD4165" w14:textId="77777777" w:rsidR="0087195F" w:rsidRDefault="0087195F" w:rsidP="0087195F">
      <w:r>
        <w:t>}</w:t>
      </w:r>
    </w:p>
    <w:p w14:paraId="01827DA9" w14:textId="77777777" w:rsidR="0087195F" w:rsidRDefault="0087195F" w:rsidP="0087195F"/>
    <w:p w14:paraId="061B7831" w14:textId="77777777" w:rsidR="0087195F" w:rsidRDefault="0087195F" w:rsidP="0087195F">
      <w:r>
        <w:t>.img5 {</w:t>
      </w:r>
    </w:p>
    <w:p w14:paraId="66DEA154" w14:textId="77777777" w:rsidR="0087195F" w:rsidRDefault="0087195F" w:rsidP="0087195F">
      <w:r>
        <w:t xml:space="preserve">  width: </w:t>
      </w:r>
      <w:proofErr w:type="gramStart"/>
      <w:r>
        <w:t>8em;</w:t>
      </w:r>
      <w:proofErr w:type="gramEnd"/>
    </w:p>
    <w:p w14:paraId="05DFFB54" w14:textId="77777777" w:rsidR="0087195F" w:rsidRDefault="0087195F" w:rsidP="0087195F">
      <w:r>
        <w:t xml:space="preserve">  animation: move5 12s </w:t>
      </w:r>
      <w:proofErr w:type="gramStart"/>
      <w:r>
        <w:t>linear;</w:t>
      </w:r>
      <w:proofErr w:type="gramEnd"/>
    </w:p>
    <w:p w14:paraId="7CB977A4" w14:textId="77777777" w:rsidR="0087195F" w:rsidRDefault="0087195F" w:rsidP="0087195F">
      <w:r>
        <w:t xml:space="preserve">  animation-fill-mode: </w:t>
      </w:r>
      <w:proofErr w:type="gramStart"/>
      <w:r>
        <w:t>forwards;</w:t>
      </w:r>
      <w:proofErr w:type="gramEnd"/>
    </w:p>
    <w:p w14:paraId="722FBC45" w14:textId="77777777" w:rsidR="0087195F" w:rsidRDefault="0087195F" w:rsidP="0087195F">
      <w:r>
        <w:lastRenderedPageBreak/>
        <w:t>}</w:t>
      </w:r>
    </w:p>
    <w:p w14:paraId="2C56A046" w14:textId="77777777" w:rsidR="0087195F" w:rsidRDefault="0087195F" w:rsidP="0087195F"/>
    <w:p w14:paraId="124F64FD" w14:textId="77777777" w:rsidR="0087195F" w:rsidRDefault="0087195F" w:rsidP="0087195F">
      <w:r>
        <w:t>.img6 {</w:t>
      </w:r>
    </w:p>
    <w:p w14:paraId="0AE2034C" w14:textId="77777777" w:rsidR="0087195F" w:rsidRDefault="0087195F" w:rsidP="0087195F">
      <w:r>
        <w:t xml:space="preserve">  width: </w:t>
      </w:r>
      <w:proofErr w:type="gramStart"/>
      <w:r>
        <w:t>8em;</w:t>
      </w:r>
      <w:proofErr w:type="gramEnd"/>
    </w:p>
    <w:p w14:paraId="1BA535BB" w14:textId="77777777" w:rsidR="0087195F" w:rsidRDefault="0087195F" w:rsidP="0087195F">
      <w:r>
        <w:t xml:space="preserve">  animation: move5 15s </w:t>
      </w:r>
      <w:proofErr w:type="gramStart"/>
      <w:r>
        <w:t>linear;</w:t>
      </w:r>
      <w:proofErr w:type="gramEnd"/>
    </w:p>
    <w:p w14:paraId="2C0B0679" w14:textId="77777777" w:rsidR="0087195F" w:rsidRDefault="0087195F" w:rsidP="0087195F">
      <w:r>
        <w:t xml:space="preserve">  animation-fill-mode: </w:t>
      </w:r>
      <w:proofErr w:type="gramStart"/>
      <w:r>
        <w:t>forwards;</w:t>
      </w:r>
      <w:proofErr w:type="gramEnd"/>
    </w:p>
    <w:p w14:paraId="3E042AFF" w14:textId="77777777" w:rsidR="0087195F" w:rsidRDefault="0087195F" w:rsidP="0087195F">
      <w:r>
        <w:t>}</w:t>
      </w:r>
    </w:p>
    <w:p w14:paraId="40F246B6" w14:textId="77777777" w:rsidR="0087195F" w:rsidRDefault="0087195F" w:rsidP="0087195F"/>
    <w:p w14:paraId="298F984C" w14:textId="77777777" w:rsidR="0087195F" w:rsidRDefault="0087195F" w:rsidP="0087195F">
      <w:r>
        <w:t>.img7 {</w:t>
      </w:r>
    </w:p>
    <w:p w14:paraId="04D26FD5" w14:textId="77777777" w:rsidR="0087195F" w:rsidRDefault="0087195F" w:rsidP="0087195F">
      <w:r>
        <w:t xml:space="preserve">  width: </w:t>
      </w:r>
      <w:proofErr w:type="gramStart"/>
      <w:r>
        <w:t>8em;</w:t>
      </w:r>
      <w:proofErr w:type="gramEnd"/>
    </w:p>
    <w:p w14:paraId="1818F827" w14:textId="77777777" w:rsidR="0087195F" w:rsidRDefault="0087195F" w:rsidP="0087195F">
      <w:r>
        <w:t xml:space="preserve">  animation: move5 18s </w:t>
      </w:r>
      <w:proofErr w:type="gramStart"/>
      <w:r>
        <w:t>linear;</w:t>
      </w:r>
      <w:proofErr w:type="gramEnd"/>
    </w:p>
    <w:p w14:paraId="10F4A55F" w14:textId="77777777" w:rsidR="0087195F" w:rsidRDefault="0087195F" w:rsidP="0087195F">
      <w:r>
        <w:t xml:space="preserve">  animation-fill-mode: </w:t>
      </w:r>
      <w:proofErr w:type="gramStart"/>
      <w:r>
        <w:t>forwards;</w:t>
      </w:r>
      <w:proofErr w:type="gramEnd"/>
    </w:p>
    <w:p w14:paraId="1478DFA4" w14:textId="77777777" w:rsidR="0087195F" w:rsidRDefault="0087195F" w:rsidP="0087195F">
      <w:r>
        <w:t>}</w:t>
      </w:r>
    </w:p>
    <w:p w14:paraId="7C285DE8" w14:textId="77777777" w:rsidR="0087195F" w:rsidRDefault="0087195F" w:rsidP="0087195F"/>
    <w:p w14:paraId="33A78A7D" w14:textId="77777777" w:rsidR="0087195F" w:rsidRDefault="0087195F" w:rsidP="0087195F">
      <w:r>
        <w:t>.img8 {</w:t>
      </w:r>
    </w:p>
    <w:p w14:paraId="3D78A4F8" w14:textId="77777777" w:rsidR="0087195F" w:rsidRDefault="0087195F" w:rsidP="0087195F">
      <w:r>
        <w:t xml:space="preserve">  width: </w:t>
      </w:r>
      <w:proofErr w:type="gramStart"/>
      <w:r>
        <w:t>8em;</w:t>
      </w:r>
      <w:proofErr w:type="gramEnd"/>
    </w:p>
    <w:p w14:paraId="585D837A" w14:textId="77777777" w:rsidR="0087195F" w:rsidRDefault="0087195F" w:rsidP="0087195F">
      <w:r>
        <w:t xml:space="preserve">  animation: move8 17s </w:t>
      </w:r>
      <w:proofErr w:type="gramStart"/>
      <w:r>
        <w:t>linear;</w:t>
      </w:r>
      <w:proofErr w:type="gramEnd"/>
    </w:p>
    <w:p w14:paraId="1689C0CE" w14:textId="77777777" w:rsidR="0087195F" w:rsidRDefault="0087195F" w:rsidP="0087195F">
      <w:r>
        <w:t xml:space="preserve">  animation-fill-mode: </w:t>
      </w:r>
      <w:proofErr w:type="gramStart"/>
      <w:r>
        <w:t>forwards;</w:t>
      </w:r>
      <w:proofErr w:type="gramEnd"/>
    </w:p>
    <w:p w14:paraId="3DB65E60" w14:textId="77777777" w:rsidR="0087195F" w:rsidRDefault="0087195F" w:rsidP="0087195F">
      <w:r>
        <w:t>}</w:t>
      </w:r>
    </w:p>
    <w:p w14:paraId="184F63EA" w14:textId="77777777" w:rsidR="0087195F" w:rsidRDefault="0087195F" w:rsidP="0087195F"/>
    <w:p w14:paraId="38B8D615" w14:textId="77777777" w:rsidR="0087195F" w:rsidRDefault="0087195F" w:rsidP="0087195F">
      <w:r>
        <w:t>.img9 {</w:t>
      </w:r>
    </w:p>
    <w:p w14:paraId="25F9C7CF" w14:textId="77777777" w:rsidR="0087195F" w:rsidRDefault="0087195F" w:rsidP="0087195F">
      <w:r>
        <w:t xml:space="preserve">  width: </w:t>
      </w:r>
      <w:proofErr w:type="gramStart"/>
      <w:r>
        <w:t>8em;</w:t>
      </w:r>
      <w:proofErr w:type="gramEnd"/>
    </w:p>
    <w:p w14:paraId="7A73246A" w14:textId="77777777" w:rsidR="0087195F" w:rsidRDefault="0087195F" w:rsidP="0087195F">
      <w:r>
        <w:t xml:space="preserve">  animation: move9 16s </w:t>
      </w:r>
      <w:proofErr w:type="gramStart"/>
      <w:r>
        <w:t>linear;</w:t>
      </w:r>
      <w:proofErr w:type="gramEnd"/>
    </w:p>
    <w:p w14:paraId="2E48FD01" w14:textId="77777777" w:rsidR="0087195F" w:rsidRDefault="0087195F" w:rsidP="0087195F">
      <w:r>
        <w:t xml:space="preserve">  animation-fill-mode: </w:t>
      </w:r>
      <w:proofErr w:type="gramStart"/>
      <w:r>
        <w:t>forwards;</w:t>
      </w:r>
      <w:proofErr w:type="gramEnd"/>
    </w:p>
    <w:p w14:paraId="411EEB00" w14:textId="77777777" w:rsidR="0087195F" w:rsidRDefault="0087195F" w:rsidP="0087195F">
      <w:r>
        <w:t>}</w:t>
      </w:r>
    </w:p>
    <w:p w14:paraId="5A2A3E75" w14:textId="77777777" w:rsidR="0087195F" w:rsidRDefault="0087195F" w:rsidP="0087195F"/>
    <w:p w14:paraId="21AAF814" w14:textId="77777777" w:rsidR="0087195F" w:rsidRDefault="0087195F" w:rsidP="0087195F">
      <w:r>
        <w:t>.img10 {</w:t>
      </w:r>
    </w:p>
    <w:p w14:paraId="36FBEE7C" w14:textId="77777777" w:rsidR="0087195F" w:rsidRDefault="0087195F" w:rsidP="0087195F">
      <w:r>
        <w:t xml:space="preserve">  width: </w:t>
      </w:r>
      <w:proofErr w:type="gramStart"/>
      <w:r>
        <w:t>8em;</w:t>
      </w:r>
      <w:proofErr w:type="gramEnd"/>
    </w:p>
    <w:p w14:paraId="79F8CF01" w14:textId="77777777" w:rsidR="0087195F" w:rsidRDefault="0087195F" w:rsidP="0087195F">
      <w:r>
        <w:lastRenderedPageBreak/>
        <w:t xml:space="preserve">  animation: move10 12s </w:t>
      </w:r>
      <w:proofErr w:type="gramStart"/>
      <w:r>
        <w:t>linear;</w:t>
      </w:r>
      <w:proofErr w:type="gramEnd"/>
    </w:p>
    <w:p w14:paraId="592A4FE6" w14:textId="77777777" w:rsidR="0087195F" w:rsidRDefault="0087195F" w:rsidP="0087195F">
      <w:r>
        <w:t xml:space="preserve">  animation-fill-mode: </w:t>
      </w:r>
      <w:proofErr w:type="gramStart"/>
      <w:r>
        <w:t>forwards;</w:t>
      </w:r>
      <w:proofErr w:type="gramEnd"/>
    </w:p>
    <w:p w14:paraId="4748122E" w14:textId="77777777" w:rsidR="0087195F" w:rsidRDefault="0087195F" w:rsidP="0087195F">
      <w:r>
        <w:t>}</w:t>
      </w:r>
    </w:p>
    <w:p w14:paraId="32EE5092" w14:textId="77777777" w:rsidR="0087195F" w:rsidRDefault="0087195F" w:rsidP="0087195F"/>
    <w:p w14:paraId="7B95AD0E" w14:textId="77777777" w:rsidR="0087195F" w:rsidRDefault="0087195F" w:rsidP="0087195F">
      <w:r>
        <w:t>.img11 {</w:t>
      </w:r>
    </w:p>
    <w:p w14:paraId="381CDEE2" w14:textId="77777777" w:rsidR="0087195F" w:rsidRDefault="0087195F" w:rsidP="0087195F">
      <w:r>
        <w:t xml:space="preserve">  width: </w:t>
      </w:r>
      <w:proofErr w:type="gramStart"/>
      <w:r>
        <w:t>8em;</w:t>
      </w:r>
      <w:proofErr w:type="gramEnd"/>
    </w:p>
    <w:p w14:paraId="469F540D" w14:textId="77777777" w:rsidR="0087195F" w:rsidRDefault="0087195F" w:rsidP="0087195F">
      <w:r>
        <w:t xml:space="preserve">  animation: move11 15s </w:t>
      </w:r>
      <w:proofErr w:type="gramStart"/>
      <w:r>
        <w:t>linear;</w:t>
      </w:r>
      <w:proofErr w:type="gramEnd"/>
    </w:p>
    <w:p w14:paraId="6968494B" w14:textId="77777777" w:rsidR="0087195F" w:rsidRDefault="0087195F" w:rsidP="0087195F">
      <w:r>
        <w:t xml:space="preserve">  animation-fill-mode: </w:t>
      </w:r>
      <w:proofErr w:type="gramStart"/>
      <w:r>
        <w:t>forwards;</w:t>
      </w:r>
      <w:proofErr w:type="gramEnd"/>
    </w:p>
    <w:p w14:paraId="60D0A287" w14:textId="77777777" w:rsidR="0087195F" w:rsidRDefault="0087195F" w:rsidP="0087195F">
      <w:r>
        <w:t>}</w:t>
      </w:r>
    </w:p>
    <w:p w14:paraId="3EF7FE8B" w14:textId="77777777" w:rsidR="0087195F" w:rsidRDefault="0087195F" w:rsidP="0087195F"/>
    <w:p w14:paraId="4AECEABE" w14:textId="77777777" w:rsidR="0087195F" w:rsidRDefault="0087195F" w:rsidP="0087195F">
      <w:r>
        <w:t>.img12 {</w:t>
      </w:r>
    </w:p>
    <w:p w14:paraId="7DF66977" w14:textId="77777777" w:rsidR="0087195F" w:rsidRDefault="0087195F" w:rsidP="0087195F">
      <w:r>
        <w:t xml:space="preserve">  width: </w:t>
      </w:r>
      <w:proofErr w:type="gramStart"/>
      <w:r>
        <w:t>8em;</w:t>
      </w:r>
      <w:proofErr w:type="gramEnd"/>
    </w:p>
    <w:p w14:paraId="7138F064" w14:textId="77777777" w:rsidR="0087195F" w:rsidRDefault="0087195F" w:rsidP="0087195F">
      <w:r>
        <w:t xml:space="preserve">  animation: move12 14s </w:t>
      </w:r>
      <w:proofErr w:type="gramStart"/>
      <w:r>
        <w:t>linear;</w:t>
      </w:r>
      <w:proofErr w:type="gramEnd"/>
    </w:p>
    <w:p w14:paraId="306B1767" w14:textId="77777777" w:rsidR="0087195F" w:rsidRDefault="0087195F" w:rsidP="0087195F">
      <w:r>
        <w:t xml:space="preserve">  animation-fill-mode: </w:t>
      </w:r>
      <w:proofErr w:type="gramStart"/>
      <w:r>
        <w:t>forwards;</w:t>
      </w:r>
      <w:proofErr w:type="gramEnd"/>
    </w:p>
    <w:p w14:paraId="176D93A0" w14:textId="77777777" w:rsidR="0087195F" w:rsidRDefault="0087195F" w:rsidP="0087195F">
      <w:r>
        <w:t>}</w:t>
      </w:r>
    </w:p>
    <w:p w14:paraId="61C5265B" w14:textId="77777777" w:rsidR="0087195F" w:rsidRDefault="0087195F" w:rsidP="0087195F"/>
    <w:p w14:paraId="635D6AF7" w14:textId="77777777" w:rsidR="0087195F" w:rsidRDefault="0087195F" w:rsidP="0087195F">
      <w:r>
        <w:t>@keyframes move1 {</w:t>
      </w:r>
    </w:p>
    <w:p w14:paraId="11DD73E1" w14:textId="77777777" w:rsidR="0087195F" w:rsidRDefault="0087195F" w:rsidP="0087195F">
      <w:r>
        <w:t xml:space="preserve">    0% { transform: translate(0, 0) rotate(0deg); }</w:t>
      </w:r>
    </w:p>
    <w:p w14:paraId="77B332A9" w14:textId="77777777" w:rsidR="0087195F" w:rsidRDefault="0087195F" w:rsidP="0087195F">
      <w:r>
        <w:t xml:space="preserve">    10% { transform: translate(800px, 0) rotate(45deg); }</w:t>
      </w:r>
    </w:p>
    <w:p w14:paraId="30AB78E1" w14:textId="77777777" w:rsidR="0087195F" w:rsidRDefault="0087195F" w:rsidP="0087195F">
      <w:r>
        <w:t xml:space="preserve">    35% { transform: translate(1600px, 400px) rotate(120deg); }</w:t>
      </w:r>
    </w:p>
    <w:p w14:paraId="3D491067" w14:textId="77777777" w:rsidR="0087195F" w:rsidRDefault="0087195F" w:rsidP="0087195F">
      <w:r>
        <w:t xml:space="preserve">    55% { transform: translate(2400px, 800px) rotate(200deg); }</w:t>
      </w:r>
    </w:p>
    <w:p w14:paraId="37070FE4" w14:textId="77777777" w:rsidR="0087195F" w:rsidRDefault="0087195F" w:rsidP="0087195F">
      <w:r>
        <w:t xml:space="preserve">    90% { transform: translate(2400px, 800px) rotate(230deg); }</w:t>
      </w:r>
    </w:p>
    <w:p w14:paraId="24F97AD1" w14:textId="77777777" w:rsidR="0087195F" w:rsidRDefault="0087195F" w:rsidP="0087195F">
      <w:r>
        <w:t xml:space="preserve">    100% { transform: translate(3200px, 2000px) rotate(270deg); }</w:t>
      </w:r>
    </w:p>
    <w:p w14:paraId="11E9675D" w14:textId="77777777" w:rsidR="0087195F" w:rsidRDefault="0087195F" w:rsidP="0087195F">
      <w:r>
        <w:t>}</w:t>
      </w:r>
    </w:p>
    <w:p w14:paraId="422F208B" w14:textId="77777777" w:rsidR="0087195F" w:rsidRDefault="0087195F" w:rsidP="0087195F"/>
    <w:p w14:paraId="25005275" w14:textId="77777777" w:rsidR="0087195F" w:rsidRDefault="0087195F" w:rsidP="0087195F">
      <w:r>
        <w:t>@keyframes move2 {</w:t>
      </w:r>
    </w:p>
    <w:p w14:paraId="186823CE" w14:textId="77777777" w:rsidR="0087195F" w:rsidRDefault="0087195F" w:rsidP="0087195F">
      <w:r>
        <w:t xml:space="preserve">    0% { transform: translate(0, 0) rotate(0deg); }</w:t>
      </w:r>
    </w:p>
    <w:p w14:paraId="6E324C62" w14:textId="77777777" w:rsidR="0087195F" w:rsidRDefault="0087195F" w:rsidP="0087195F">
      <w:r>
        <w:t xml:space="preserve">    15% { transform: translate(800px, 0) rotate(45deg); }</w:t>
      </w:r>
    </w:p>
    <w:p w14:paraId="1AA92E6F" w14:textId="77777777" w:rsidR="0087195F" w:rsidRDefault="0087195F" w:rsidP="0087195F">
      <w:r>
        <w:lastRenderedPageBreak/>
        <w:t xml:space="preserve">    30% { transform: translate(-1600px, 400px) rotate(90deg); } </w:t>
      </w:r>
    </w:p>
    <w:p w14:paraId="67672247" w14:textId="77777777" w:rsidR="0087195F" w:rsidRDefault="0087195F" w:rsidP="0087195F">
      <w:r>
        <w:t xml:space="preserve">    45% { transform: translate(2400px, -800px) rotate(135deg); } </w:t>
      </w:r>
    </w:p>
    <w:p w14:paraId="7A9AE258" w14:textId="77777777" w:rsidR="0087195F" w:rsidRDefault="0087195F" w:rsidP="0087195F">
      <w:r>
        <w:t xml:space="preserve">    80% { transform: translate(-2400px, 800px) rotate(160deg); } </w:t>
      </w:r>
    </w:p>
    <w:p w14:paraId="22EA4108" w14:textId="77777777" w:rsidR="0087195F" w:rsidRDefault="0087195F" w:rsidP="0087195F">
      <w:r>
        <w:t xml:space="preserve">    100% { transform: translate(3200px, 2000px) rotate(180deg); }</w:t>
      </w:r>
    </w:p>
    <w:p w14:paraId="0FCD9B83" w14:textId="77777777" w:rsidR="0087195F" w:rsidRDefault="0087195F" w:rsidP="0087195F">
      <w:r>
        <w:t>}</w:t>
      </w:r>
    </w:p>
    <w:p w14:paraId="5DD3AEA1" w14:textId="77777777" w:rsidR="0087195F" w:rsidRDefault="0087195F" w:rsidP="0087195F"/>
    <w:p w14:paraId="1CDF3F9D" w14:textId="77777777" w:rsidR="0087195F" w:rsidRDefault="0087195F" w:rsidP="0087195F">
      <w:r>
        <w:t>@keyframes move3 {</w:t>
      </w:r>
    </w:p>
    <w:p w14:paraId="3B983DCE" w14:textId="77777777" w:rsidR="0087195F" w:rsidRDefault="0087195F" w:rsidP="0087195F">
      <w:r>
        <w:t xml:space="preserve">    0% { transform: translate(0, 0) rotate(0deg); }</w:t>
      </w:r>
    </w:p>
    <w:p w14:paraId="5A87E485" w14:textId="77777777" w:rsidR="0087195F" w:rsidRDefault="0087195F" w:rsidP="0087195F">
      <w:r>
        <w:t xml:space="preserve">    20% { transform: translate(800px, 0) rotate(20deg); }</w:t>
      </w:r>
    </w:p>
    <w:p w14:paraId="2A56B69B" w14:textId="77777777" w:rsidR="0087195F" w:rsidRDefault="0087195F" w:rsidP="0087195F">
      <w:r>
        <w:t xml:space="preserve">    60% { transform: translate(-1600px, -400px) rotate(-40deg); }</w:t>
      </w:r>
    </w:p>
    <w:p w14:paraId="5BA82E8D" w14:textId="77777777" w:rsidR="0087195F" w:rsidRDefault="0087195F" w:rsidP="0087195F">
      <w:r>
        <w:t xml:space="preserve">    80% { transform: translate(2400px, -800px) rotate(-60deg); }</w:t>
      </w:r>
    </w:p>
    <w:p w14:paraId="5E0EB3AF" w14:textId="77777777" w:rsidR="0087195F" w:rsidRDefault="0087195F" w:rsidP="0087195F">
      <w:r>
        <w:t xml:space="preserve">    100% { transform: translate(3200px, 2000px) rotate(-80deg); }</w:t>
      </w:r>
    </w:p>
    <w:p w14:paraId="75101FF4" w14:textId="77777777" w:rsidR="0087195F" w:rsidRDefault="0087195F" w:rsidP="0087195F">
      <w:r>
        <w:t>}</w:t>
      </w:r>
    </w:p>
    <w:p w14:paraId="06A6DC9D" w14:textId="77777777" w:rsidR="0087195F" w:rsidRDefault="0087195F" w:rsidP="0087195F"/>
    <w:p w14:paraId="4A6A2802" w14:textId="77777777" w:rsidR="0087195F" w:rsidRDefault="0087195F" w:rsidP="0087195F"/>
    <w:p w14:paraId="658DBEAC" w14:textId="77777777" w:rsidR="0087195F" w:rsidRDefault="0087195F" w:rsidP="0087195F">
      <w:r>
        <w:t>@keyframes move4 {</w:t>
      </w:r>
    </w:p>
    <w:p w14:paraId="09D8C68C" w14:textId="77777777" w:rsidR="0087195F" w:rsidRDefault="0087195F" w:rsidP="0087195F">
      <w:r>
        <w:t xml:space="preserve">    0% { transform: translate(0, 0) rotate(0deg); }</w:t>
      </w:r>
    </w:p>
    <w:p w14:paraId="5C459836" w14:textId="77777777" w:rsidR="0087195F" w:rsidRDefault="0087195F" w:rsidP="0087195F">
      <w:r>
        <w:t xml:space="preserve">    16% { transform: translate(800px, 0) rotate(15deg); }</w:t>
      </w:r>
    </w:p>
    <w:p w14:paraId="74ED4806" w14:textId="77777777" w:rsidR="0087195F" w:rsidRDefault="0087195F" w:rsidP="0087195F">
      <w:r>
        <w:t xml:space="preserve">    33% { transform: translate(1600px, -400px) rotate(-30deg); }</w:t>
      </w:r>
    </w:p>
    <w:p w14:paraId="4DF10A69" w14:textId="77777777" w:rsidR="0087195F" w:rsidRDefault="0087195F" w:rsidP="0087195F">
      <w:r>
        <w:t xml:space="preserve">    50% { transform: translate(-2400px, -800px) rotate(-45deg); }</w:t>
      </w:r>
    </w:p>
    <w:p w14:paraId="33293E47" w14:textId="77777777" w:rsidR="0087195F" w:rsidRDefault="0087195F" w:rsidP="0087195F">
      <w:r>
        <w:t xml:space="preserve">    66% { transform: translate(3200px, 2000px) rotate(-60deg); }</w:t>
      </w:r>
    </w:p>
    <w:p w14:paraId="5047055B" w14:textId="77777777" w:rsidR="0087195F" w:rsidRDefault="0087195F" w:rsidP="0087195F">
      <w:r>
        <w:t xml:space="preserve">    100% { transform: translate(3200px, 2000px) rotate(-60deg); }</w:t>
      </w:r>
    </w:p>
    <w:p w14:paraId="4FA54C8C" w14:textId="77777777" w:rsidR="0087195F" w:rsidRDefault="0087195F" w:rsidP="0087195F">
      <w:r>
        <w:t>}</w:t>
      </w:r>
    </w:p>
    <w:p w14:paraId="1376848F" w14:textId="77777777" w:rsidR="0087195F" w:rsidRDefault="0087195F" w:rsidP="0087195F"/>
    <w:p w14:paraId="44C8126E" w14:textId="77777777" w:rsidR="0087195F" w:rsidRDefault="0087195F" w:rsidP="0087195F">
      <w:r>
        <w:t>@keyframes move5 {</w:t>
      </w:r>
    </w:p>
    <w:p w14:paraId="4A77CD71" w14:textId="77777777" w:rsidR="0087195F" w:rsidRDefault="0087195F" w:rsidP="0087195F">
      <w:r>
        <w:t xml:space="preserve">  0% { transform: translate(0, 0) rotate(0deg); }</w:t>
      </w:r>
    </w:p>
    <w:p w14:paraId="71114CD4" w14:textId="77777777" w:rsidR="0087195F" w:rsidRDefault="0087195F" w:rsidP="0087195F">
      <w:r>
        <w:t xml:space="preserve">  30% { transform: translate(-800px, 0) rotate(-45deg); }</w:t>
      </w:r>
    </w:p>
    <w:p w14:paraId="3FBD469E" w14:textId="77777777" w:rsidR="0087195F" w:rsidRDefault="0087195F" w:rsidP="0087195F">
      <w:r>
        <w:t xml:space="preserve">  50% { transform: translate(-1600px, -400px) rotate(-90deg); }</w:t>
      </w:r>
    </w:p>
    <w:p w14:paraId="5B4B00ED" w14:textId="77777777" w:rsidR="0087195F" w:rsidRDefault="0087195F" w:rsidP="0087195F">
      <w:r>
        <w:lastRenderedPageBreak/>
        <w:t xml:space="preserve">  75% { transform: translate(-2400px, -800px) rotate(-135deg); }</w:t>
      </w:r>
    </w:p>
    <w:p w14:paraId="676F62A8" w14:textId="77777777" w:rsidR="0087195F" w:rsidRDefault="0087195F" w:rsidP="0087195F">
      <w:r>
        <w:t xml:space="preserve">  100% { transform: translate(-3200px, -1200px) rotate(-180deg); }</w:t>
      </w:r>
    </w:p>
    <w:p w14:paraId="3728A9B6" w14:textId="77777777" w:rsidR="0087195F" w:rsidRDefault="0087195F" w:rsidP="0087195F">
      <w:r>
        <w:t>}</w:t>
      </w:r>
    </w:p>
    <w:p w14:paraId="2E038D6D" w14:textId="77777777" w:rsidR="0087195F" w:rsidRDefault="0087195F" w:rsidP="0087195F"/>
    <w:p w14:paraId="59554E10" w14:textId="77777777" w:rsidR="0087195F" w:rsidRDefault="0087195F" w:rsidP="0087195F">
      <w:r>
        <w:t>@keyframes move6 {</w:t>
      </w:r>
    </w:p>
    <w:p w14:paraId="38A08FE2" w14:textId="77777777" w:rsidR="0087195F" w:rsidRDefault="0087195F" w:rsidP="0087195F">
      <w:r>
        <w:t xml:space="preserve">  0% { transform: translate(0, 0) rotate(0deg); }</w:t>
      </w:r>
    </w:p>
    <w:p w14:paraId="02BCA34D" w14:textId="77777777" w:rsidR="0087195F" w:rsidRDefault="0087195F" w:rsidP="0087195F">
      <w:r>
        <w:t xml:space="preserve">  40% { transform: translate(800px, 0) rotate(20deg); }</w:t>
      </w:r>
    </w:p>
    <w:p w14:paraId="19D17E6B" w14:textId="77777777" w:rsidR="0087195F" w:rsidRDefault="0087195F" w:rsidP="0087195F">
      <w:r>
        <w:t xml:space="preserve">  50% { transform: translate(1600px, 400px) rotate(80deg); }</w:t>
      </w:r>
    </w:p>
    <w:p w14:paraId="14EB8041" w14:textId="77777777" w:rsidR="0087195F" w:rsidRDefault="0087195F" w:rsidP="0087195F">
      <w:r>
        <w:t xml:space="preserve">  75% { transform: translate(2400px, 800px) rotate(120deg); }</w:t>
      </w:r>
    </w:p>
    <w:p w14:paraId="29A3FCA1" w14:textId="77777777" w:rsidR="0087195F" w:rsidRDefault="0087195F" w:rsidP="0087195F">
      <w:r>
        <w:t xml:space="preserve">  100% { transform: translate(3200px, 1200px) rotate(160deg); }</w:t>
      </w:r>
    </w:p>
    <w:p w14:paraId="131F7D1D" w14:textId="77777777" w:rsidR="0087195F" w:rsidRDefault="0087195F" w:rsidP="0087195F">
      <w:r>
        <w:t>}</w:t>
      </w:r>
    </w:p>
    <w:p w14:paraId="3A0F8618" w14:textId="77777777" w:rsidR="0087195F" w:rsidRDefault="0087195F" w:rsidP="0087195F"/>
    <w:p w14:paraId="00982848" w14:textId="77777777" w:rsidR="0087195F" w:rsidRDefault="0087195F" w:rsidP="0087195F">
      <w:r>
        <w:t>@keyframes move7 {</w:t>
      </w:r>
    </w:p>
    <w:p w14:paraId="684DF24C" w14:textId="77777777" w:rsidR="0087195F" w:rsidRDefault="0087195F" w:rsidP="0087195F">
      <w:r>
        <w:t xml:space="preserve">  0% { transform: translate(0, 0) rotate(0deg); }</w:t>
      </w:r>
    </w:p>
    <w:p w14:paraId="11554AE5" w14:textId="77777777" w:rsidR="0087195F" w:rsidRDefault="0087195F" w:rsidP="0087195F">
      <w:r>
        <w:t xml:space="preserve">  5% { transform: translate(800px, 0) rotate(50deg); }</w:t>
      </w:r>
    </w:p>
    <w:p w14:paraId="1026E6BF" w14:textId="77777777" w:rsidR="0087195F" w:rsidRDefault="0087195F" w:rsidP="0087195F">
      <w:r>
        <w:t xml:space="preserve">  50% { transform: translate(1600px, 400px) rotate(110deg); }</w:t>
      </w:r>
    </w:p>
    <w:p w14:paraId="3F6EDFAA" w14:textId="77777777" w:rsidR="0087195F" w:rsidRDefault="0087195F" w:rsidP="0087195F">
      <w:r>
        <w:t xml:space="preserve">  75% { transform: translate(2400px, 800px) rotate(150deg); }</w:t>
      </w:r>
    </w:p>
    <w:p w14:paraId="1B875207" w14:textId="77777777" w:rsidR="0087195F" w:rsidRDefault="0087195F" w:rsidP="0087195F">
      <w:r>
        <w:t xml:space="preserve">  100% { transform: translate(3200px, 1200px) rotate(200deg); }</w:t>
      </w:r>
    </w:p>
    <w:p w14:paraId="3162A525" w14:textId="77777777" w:rsidR="0087195F" w:rsidRDefault="0087195F" w:rsidP="0087195F">
      <w:r>
        <w:t>}</w:t>
      </w:r>
    </w:p>
    <w:p w14:paraId="306644AC" w14:textId="77777777" w:rsidR="0087195F" w:rsidRDefault="0087195F" w:rsidP="0087195F"/>
    <w:p w14:paraId="5E655838" w14:textId="77777777" w:rsidR="0087195F" w:rsidRDefault="0087195F" w:rsidP="0087195F">
      <w:r>
        <w:t>@keyframes move8 {</w:t>
      </w:r>
    </w:p>
    <w:p w14:paraId="70F63F19" w14:textId="77777777" w:rsidR="0087195F" w:rsidRDefault="0087195F" w:rsidP="0087195F">
      <w:r>
        <w:t xml:space="preserve">  0% { transform: translate(0, 0) rotate(0deg); }</w:t>
      </w:r>
    </w:p>
    <w:p w14:paraId="31DF8B5C" w14:textId="77777777" w:rsidR="0087195F" w:rsidRDefault="0087195F" w:rsidP="0087195F">
      <w:r>
        <w:t xml:space="preserve">  15% { transform: translate(800px, 0) rotate(25deg); }</w:t>
      </w:r>
    </w:p>
    <w:p w14:paraId="67F203D7" w14:textId="77777777" w:rsidR="0087195F" w:rsidRDefault="0087195F" w:rsidP="0087195F">
      <w:r>
        <w:t xml:space="preserve">  50% { transform: translate(1600px, 400px) rotate(50deg); }</w:t>
      </w:r>
    </w:p>
    <w:p w14:paraId="4A8A2A85" w14:textId="77777777" w:rsidR="0087195F" w:rsidRDefault="0087195F" w:rsidP="0087195F">
      <w:r>
        <w:t xml:space="preserve">  75% { transform: translate(2400px, 800px) rotate(90deg); }</w:t>
      </w:r>
    </w:p>
    <w:p w14:paraId="318DFADF" w14:textId="77777777" w:rsidR="0087195F" w:rsidRDefault="0087195F" w:rsidP="0087195F">
      <w:r>
        <w:t xml:space="preserve">  100% { transform: translate(3200px, 1200px) rotate(100deg); }</w:t>
      </w:r>
    </w:p>
    <w:p w14:paraId="2EDE0C96" w14:textId="77777777" w:rsidR="0087195F" w:rsidRDefault="0087195F" w:rsidP="0087195F">
      <w:r>
        <w:t>}</w:t>
      </w:r>
    </w:p>
    <w:p w14:paraId="1795AC96" w14:textId="77777777" w:rsidR="0087195F" w:rsidRDefault="0087195F" w:rsidP="0087195F"/>
    <w:p w14:paraId="640AC504" w14:textId="77777777" w:rsidR="0087195F" w:rsidRDefault="0087195F" w:rsidP="0087195F">
      <w:r>
        <w:lastRenderedPageBreak/>
        <w:t>@keyframes move9 {</w:t>
      </w:r>
    </w:p>
    <w:p w14:paraId="0C351215" w14:textId="77777777" w:rsidR="0087195F" w:rsidRDefault="0087195F" w:rsidP="0087195F">
      <w:r>
        <w:t xml:space="preserve">  0% { transform: translate(0, 0) rotate(0deg); }</w:t>
      </w:r>
    </w:p>
    <w:p w14:paraId="6B036B1F" w14:textId="77777777" w:rsidR="0087195F" w:rsidRDefault="0087195F" w:rsidP="0087195F">
      <w:r>
        <w:t xml:space="preserve">  20% { transform: translate(800px, 0) rotate(-20deg); }</w:t>
      </w:r>
    </w:p>
    <w:p w14:paraId="7D3166A4" w14:textId="77777777" w:rsidR="0087195F" w:rsidRDefault="0087195F" w:rsidP="0087195F">
      <w:r>
        <w:t xml:space="preserve">  50% { transform: translate(1600px, 400px) rotate(-30deg); }</w:t>
      </w:r>
    </w:p>
    <w:p w14:paraId="6B3B8E72" w14:textId="77777777" w:rsidR="0087195F" w:rsidRDefault="0087195F" w:rsidP="0087195F">
      <w:r>
        <w:t xml:space="preserve">  75% { transform: translate(2400px, 800px) rotate(-70deg); }</w:t>
      </w:r>
    </w:p>
    <w:p w14:paraId="66D4A8C4" w14:textId="77777777" w:rsidR="0087195F" w:rsidRDefault="0087195F" w:rsidP="0087195F">
      <w:r>
        <w:t xml:space="preserve">  100% { transform: translate(3200px, 1200px) rotate(-80deg); }</w:t>
      </w:r>
    </w:p>
    <w:p w14:paraId="075B6310" w14:textId="77777777" w:rsidR="0087195F" w:rsidRDefault="0087195F" w:rsidP="0087195F">
      <w:r>
        <w:t>}</w:t>
      </w:r>
    </w:p>
    <w:p w14:paraId="57F419F4" w14:textId="77777777" w:rsidR="0087195F" w:rsidRDefault="0087195F" w:rsidP="0087195F"/>
    <w:p w14:paraId="4A9487DF" w14:textId="77777777" w:rsidR="0087195F" w:rsidRDefault="0087195F" w:rsidP="0087195F">
      <w:r>
        <w:t>@keyframes move10 {</w:t>
      </w:r>
    </w:p>
    <w:p w14:paraId="3F2D54DF" w14:textId="77777777" w:rsidR="0087195F" w:rsidRDefault="0087195F" w:rsidP="0087195F">
      <w:r>
        <w:t xml:space="preserve">  0% { transform: translate(0, 0) rotate(0deg); }</w:t>
      </w:r>
    </w:p>
    <w:p w14:paraId="491DC734" w14:textId="77777777" w:rsidR="0087195F" w:rsidRDefault="0087195F" w:rsidP="0087195F">
      <w:r>
        <w:t xml:space="preserve">  30% { transform: translate(800px, 0) rotate(13deg); }</w:t>
      </w:r>
    </w:p>
    <w:p w14:paraId="166FE7B7" w14:textId="77777777" w:rsidR="0087195F" w:rsidRDefault="0087195F" w:rsidP="0087195F">
      <w:r>
        <w:t xml:space="preserve">  50% { transform: translate(1600px, 400px) rotate(24deg); }</w:t>
      </w:r>
    </w:p>
    <w:p w14:paraId="5E191871" w14:textId="77777777" w:rsidR="0087195F" w:rsidRDefault="0087195F" w:rsidP="0087195F">
      <w:r>
        <w:t xml:space="preserve">  75% { transform: translate(2400px, 800px) rotate(38deg); }</w:t>
      </w:r>
    </w:p>
    <w:p w14:paraId="03CB9367" w14:textId="77777777" w:rsidR="0087195F" w:rsidRDefault="0087195F" w:rsidP="0087195F">
      <w:r>
        <w:t xml:space="preserve">  100% { transform: translate(3200px, 1200px) rotate(75deg); }</w:t>
      </w:r>
    </w:p>
    <w:p w14:paraId="33E27C8F" w14:textId="77777777" w:rsidR="0087195F" w:rsidRDefault="0087195F" w:rsidP="0087195F">
      <w:r>
        <w:t>}</w:t>
      </w:r>
    </w:p>
    <w:p w14:paraId="12D13EE3" w14:textId="77777777" w:rsidR="0087195F" w:rsidRDefault="0087195F" w:rsidP="0087195F"/>
    <w:p w14:paraId="00664224" w14:textId="77777777" w:rsidR="0087195F" w:rsidRDefault="0087195F" w:rsidP="0087195F">
      <w:r>
        <w:t>@keyframes move11 {</w:t>
      </w:r>
    </w:p>
    <w:p w14:paraId="6E0410FA" w14:textId="77777777" w:rsidR="0087195F" w:rsidRDefault="0087195F" w:rsidP="0087195F">
      <w:r>
        <w:t xml:space="preserve">  0% { transform: translate(0, 0) rotate(0deg); }</w:t>
      </w:r>
    </w:p>
    <w:p w14:paraId="2D0C45FA" w14:textId="77777777" w:rsidR="0087195F" w:rsidRDefault="0087195F" w:rsidP="0087195F">
      <w:r>
        <w:t xml:space="preserve">  40% { transform: translate(800px, 0) rotate(-23deg); }</w:t>
      </w:r>
    </w:p>
    <w:p w14:paraId="4AE5531F" w14:textId="77777777" w:rsidR="0087195F" w:rsidRDefault="0087195F" w:rsidP="0087195F">
      <w:r>
        <w:t xml:space="preserve">  50% { transform: translate(1600px, 400px) rotate(-39deg); }</w:t>
      </w:r>
    </w:p>
    <w:p w14:paraId="5AB2BB27" w14:textId="77777777" w:rsidR="0087195F" w:rsidRDefault="0087195F" w:rsidP="0087195F">
      <w:r>
        <w:t xml:space="preserve">  75% { transform: translate(2400px, 800px) rotate(-60deg); }</w:t>
      </w:r>
    </w:p>
    <w:p w14:paraId="15C2C0C8" w14:textId="77777777" w:rsidR="0087195F" w:rsidRDefault="0087195F" w:rsidP="0087195F">
      <w:r>
        <w:t xml:space="preserve">  100% { transform: translate(3200px, 1200px) rotate(-90deg); }</w:t>
      </w:r>
    </w:p>
    <w:p w14:paraId="6B6A6490" w14:textId="77777777" w:rsidR="0087195F" w:rsidRDefault="0087195F" w:rsidP="0087195F">
      <w:r>
        <w:t>}</w:t>
      </w:r>
    </w:p>
    <w:p w14:paraId="6BA0D315" w14:textId="77777777" w:rsidR="0087195F" w:rsidRDefault="0087195F" w:rsidP="0087195F"/>
    <w:p w14:paraId="13CEC6B1" w14:textId="77777777" w:rsidR="0087195F" w:rsidRDefault="0087195F" w:rsidP="0087195F">
      <w:r>
        <w:t>@keyframes move12 {</w:t>
      </w:r>
    </w:p>
    <w:p w14:paraId="7EA923BA" w14:textId="77777777" w:rsidR="0087195F" w:rsidRDefault="0087195F" w:rsidP="0087195F">
      <w:r>
        <w:t xml:space="preserve">  0% { transform: translate(0, 0) rotate(0deg); }</w:t>
      </w:r>
    </w:p>
    <w:p w14:paraId="39CC95F3" w14:textId="77777777" w:rsidR="0087195F" w:rsidRDefault="0087195F" w:rsidP="0087195F">
      <w:r>
        <w:t xml:space="preserve">  22% { transform: translate(800px, 0) rotate(20deg); }</w:t>
      </w:r>
    </w:p>
    <w:p w14:paraId="78A15D05" w14:textId="77777777" w:rsidR="0087195F" w:rsidRDefault="0087195F" w:rsidP="0087195F">
      <w:r>
        <w:t xml:space="preserve">  50% { transform: translate(1600px, 400px) rotate(60deg); }</w:t>
      </w:r>
    </w:p>
    <w:p w14:paraId="617A8F89" w14:textId="77777777" w:rsidR="0087195F" w:rsidRDefault="0087195F" w:rsidP="0087195F">
      <w:r>
        <w:lastRenderedPageBreak/>
        <w:t xml:space="preserve">  75% { transform: translate(2400px, 800px) rotate(90deg); }</w:t>
      </w:r>
    </w:p>
    <w:p w14:paraId="35E16B63" w14:textId="77777777" w:rsidR="0087195F" w:rsidRDefault="0087195F" w:rsidP="0087195F">
      <w:r>
        <w:t xml:space="preserve">  100% { transform: translate(3200px, 1200px) rotate(180deg); }</w:t>
      </w:r>
    </w:p>
    <w:p w14:paraId="23E18F08" w14:textId="77777777" w:rsidR="0087195F" w:rsidRDefault="0087195F" w:rsidP="0087195F">
      <w:r>
        <w:t>}</w:t>
      </w:r>
    </w:p>
    <w:p w14:paraId="1F38E61F" w14:textId="77777777" w:rsidR="0087195F" w:rsidRDefault="0087195F" w:rsidP="0087195F"/>
    <w:p w14:paraId="64E10049" w14:textId="77777777" w:rsidR="0087195F" w:rsidRDefault="0087195F" w:rsidP="0087195F">
      <w:r>
        <w:t>.middle-section {</w:t>
      </w:r>
    </w:p>
    <w:p w14:paraId="26D4E63C" w14:textId="77777777" w:rsidR="0087195F" w:rsidRDefault="0087195F" w:rsidP="0087195F">
      <w:r>
        <w:t xml:space="preserve">    display: </w:t>
      </w:r>
      <w:proofErr w:type="gramStart"/>
      <w:r>
        <w:t>flex;</w:t>
      </w:r>
      <w:proofErr w:type="gramEnd"/>
    </w:p>
    <w:p w14:paraId="50914CFC" w14:textId="77777777" w:rsidR="0087195F" w:rsidRDefault="0087195F" w:rsidP="0087195F">
      <w:r>
        <w:t xml:space="preserve">    </w:t>
      </w:r>
      <w:proofErr w:type="gramStart"/>
      <w:r>
        <w:t>max-width</w:t>
      </w:r>
      <w:proofErr w:type="gramEnd"/>
      <w:r>
        <w:t>: 100%;</w:t>
      </w:r>
    </w:p>
    <w:p w14:paraId="71433A6F" w14:textId="77777777" w:rsidR="0087195F" w:rsidRDefault="0087195F" w:rsidP="0087195F">
      <w:r>
        <w:t xml:space="preserve">    margin: 0 </w:t>
      </w:r>
      <w:proofErr w:type="gramStart"/>
      <w:r>
        <w:t>auto;</w:t>
      </w:r>
      <w:proofErr w:type="gramEnd"/>
    </w:p>
    <w:p w14:paraId="3B259AD4" w14:textId="77777777" w:rsidR="0087195F" w:rsidRDefault="0087195F" w:rsidP="0087195F">
      <w:r>
        <w:t xml:space="preserve">    text-align: </w:t>
      </w:r>
      <w:proofErr w:type="gramStart"/>
      <w:r>
        <w:t>left;</w:t>
      </w:r>
      <w:proofErr w:type="gramEnd"/>
      <w:r>
        <w:t xml:space="preserve"> </w:t>
      </w:r>
    </w:p>
    <w:p w14:paraId="2CB17D13" w14:textId="77777777" w:rsidR="0087195F" w:rsidRDefault="0087195F" w:rsidP="0087195F">
      <w:r>
        <w:t xml:space="preserve">    justify-content: space-</w:t>
      </w:r>
      <w:proofErr w:type="gramStart"/>
      <w:r>
        <w:t>between;</w:t>
      </w:r>
      <w:proofErr w:type="gramEnd"/>
    </w:p>
    <w:p w14:paraId="30181560" w14:textId="77777777" w:rsidR="0087195F" w:rsidRDefault="0087195F" w:rsidP="0087195F">
      <w:r>
        <w:t xml:space="preserve">    align-items: </w:t>
      </w:r>
      <w:proofErr w:type="spellStart"/>
      <w:proofErr w:type="gramStart"/>
      <w:r>
        <w:t>center</w:t>
      </w:r>
      <w:proofErr w:type="spellEnd"/>
      <w:r>
        <w:t>;</w:t>
      </w:r>
      <w:proofErr w:type="gramEnd"/>
    </w:p>
    <w:p w14:paraId="26F8C4B1" w14:textId="77777777" w:rsidR="0087195F" w:rsidRDefault="0087195F" w:rsidP="0087195F">
      <w:r>
        <w:t xml:space="preserve">    height: </w:t>
      </w:r>
      <w:proofErr w:type="gramStart"/>
      <w:r>
        <w:t>45vh;</w:t>
      </w:r>
      <w:proofErr w:type="gramEnd"/>
    </w:p>
    <w:p w14:paraId="309E7259" w14:textId="77777777" w:rsidR="0087195F" w:rsidRDefault="0087195F" w:rsidP="0087195F">
      <w:r>
        <w:t>}</w:t>
      </w:r>
    </w:p>
    <w:p w14:paraId="49959513" w14:textId="77777777" w:rsidR="0087195F" w:rsidRDefault="0087195F" w:rsidP="0087195F"/>
    <w:p w14:paraId="0A84E474" w14:textId="77777777" w:rsidR="0087195F" w:rsidRDefault="0087195F" w:rsidP="0087195F">
      <w:r>
        <w:t>.header-and-text {</w:t>
      </w:r>
    </w:p>
    <w:p w14:paraId="273CF4DC" w14:textId="77777777" w:rsidR="0087195F" w:rsidRDefault="0087195F" w:rsidP="0087195F">
      <w:r>
        <w:t xml:space="preserve">    </w:t>
      </w:r>
      <w:proofErr w:type="gramStart"/>
      <w:r>
        <w:t>max-width</w:t>
      </w:r>
      <w:proofErr w:type="gramEnd"/>
      <w:r>
        <w:t xml:space="preserve">: 60%; </w:t>
      </w:r>
    </w:p>
    <w:p w14:paraId="688A50AB" w14:textId="77777777" w:rsidR="0087195F" w:rsidRDefault="0087195F" w:rsidP="0087195F">
      <w:r>
        <w:t xml:space="preserve">    margin-left: 2.</w:t>
      </w:r>
      <w:proofErr w:type="gramStart"/>
      <w:r>
        <w:t>9em;</w:t>
      </w:r>
      <w:proofErr w:type="gramEnd"/>
    </w:p>
    <w:p w14:paraId="1D45AB88" w14:textId="77777777" w:rsidR="0087195F" w:rsidRDefault="0087195F" w:rsidP="0087195F">
      <w:r>
        <w:t>}</w:t>
      </w:r>
    </w:p>
    <w:p w14:paraId="14D23A1B" w14:textId="77777777" w:rsidR="0087195F" w:rsidRDefault="0087195F" w:rsidP="0087195F"/>
    <w:p w14:paraId="600BCC0A" w14:textId="77777777" w:rsidR="0087195F" w:rsidRDefault="0087195F" w:rsidP="0087195F">
      <w:r>
        <w:t>.</w:t>
      </w:r>
      <w:proofErr w:type="gramStart"/>
      <w:r>
        <w:t>central-image</w:t>
      </w:r>
      <w:proofErr w:type="gramEnd"/>
      <w:r>
        <w:t xml:space="preserve"> {</w:t>
      </w:r>
    </w:p>
    <w:p w14:paraId="3F9F783F" w14:textId="77777777" w:rsidR="0087195F" w:rsidRDefault="0087195F" w:rsidP="0087195F">
      <w:r>
        <w:t xml:space="preserve">    text-align: </w:t>
      </w:r>
      <w:proofErr w:type="spellStart"/>
      <w:proofErr w:type="gramStart"/>
      <w:r>
        <w:t>center</w:t>
      </w:r>
      <w:proofErr w:type="spellEnd"/>
      <w:r>
        <w:t>;</w:t>
      </w:r>
      <w:proofErr w:type="gramEnd"/>
    </w:p>
    <w:p w14:paraId="63D4CFD8" w14:textId="77777777" w:rsidR="0087195F" w:rsidRDefault="0087195F" w:rsidP="0087195F">
      <w:r>
        <w:t xml:space="preserve">    border: 2px solid </w:t>
      </w:r>
      <w:proofErr w:type="gramStart"/>
      <w:r>
        <w:t>#333;</w:t>
      </w:r>
      <w:proofErr w:type="gramEnd"/>
    </w:p>
    <w:p w14:paraId="76366BD4" w14:textId="77777777" w:rsidR="0087195F" w:rsidRDefault="0087195F" w:rsidP="0087195F">
      <w:r>
        <w:t xml:space="preserve">    border-radius: </w:t>
      </w:r>
      <w:proofErr w:type="gramStart"/>
      <w:r>
        <w:t>10px;</w:t>
      </w:r>
      <w:proofErr w:type="gramEnd"/>
    </w:p>
    <w:p w14:paraId="20D3A678" w14:textId="77777777" w:rsidR="0087195F" w:rsidRDefault="0087195F" w:rsidP="0087195F">
      <w:r>
        <w:t xml:space="preserve">    </w:t>
      </w:r>
      <w:proofErr w:type="gramStart"/>
      <w:r>
        <w:t>max-width</w:t>
      </w:r>
      <w:proofErr w:type="gramEnd"/>
      <w:r>
        <w:t>: 30%;</w:t>
      </w:r>
    </w:p>
    <w:p w14:paraId="72A60635" w14:textId="77777777" w:rsidR="0087195F" w:rsidRDefault="0087195F" w:rsidP="0087195F">
      <w:r>
        <w:t xml:space="preserve">    box-sizing: border-</w:t>
      </w:r>
      <w:proofErr w:type="gramStart"/>
      <w:r>
        <w:t>box;</w:t>
      </w:r>
      <w:proofErr w:type="gramEnd"/>
    </w:p>
    <w:p w14:paraId="66491D6E" w14:textId="77777777" w:rsidR="0087195F" w:rsidRDefault="0087195F" w:rsidP="0087195F">
      <w:r>
        <w:t xml:space="preserve">    padding: </w:t>
      </w:r>
      <w:proofErr w:type="gramStart"/>
      <w:r>
        <w:t>0;</w:t>
      </w:r>
      <w:proofErr w:type="gramEnd"/>
    </w:p>
    <w:p w14:paraId="1DFB00AC" w14:textId="77777777" w:rsidR="0087195F" w:rsidRDefault="0087195F" w:rsidP="0087195F">
      <w:r>
        <w:t xml:space="preserve">    margin: 40px </w:t>
      </w:r>
      <w:proofErr w:type="gramStart"/>
      <w:r>
        <w:t>auto;</w:t>
      </w:r>
      <w:proofErr w:type="gramEnd"/>
      <w:r>
        <w:t xml:space="preserve"> </w:t>
      </w:r>
    </w:p>
    <w:p w14:paraId="415575B0" w14:textId="77777777" w:rsidR="0087195F" w:rsidRDefault="0087195F" w:rsidP="0087195F">
      <w:r>
        <w:t>}</w:t>
      </w:r>
    </w:p>
    <w:p w14:paraId="0690CB6A" w14:textId="77777777" w:rsidR="0087195F" w:rsidRDefault="0087195F" w:rsidP="0087195F"/>
    <w:p w14:paraId="7BD85940" w14:textId="77777777" w:rsidR="0087195F" w:rsidRDefault="0087195F" w:rsidP="0087195F">
      <w:r>
        <w:t>.</w:t>
      </w:r>
      <w:proofErr w:type="gramStart"/>
      <w:r>
        <w:t>central-image</w:t>
      </w:r>
      <w:proofErr w:type="gramEnd"/>
      <w:r>
        <w:t xml:space="preserve"> </w:t>
      </w:r>
      <w:proofErr w:type="spellStart"/>
      <w:r>
        <w:t>img</w:t>
      </w:r>
      <w:proofErr w:type="spellEnd"/>
      <w:r>
        <w:t xml:space="preserve"> {</w:t>
      </w:r>
    </w:p>
    <w:p w14:paraId="35E4F1D9" w14:textId="77777777" w:rsidR="0087195F" w:rsidRDefault="0087195F" w:rsidP="0087195F">
      <w:r>
        <w:t xml:space="preserve">    width: </w:t>
      </w:r>
      <w:proofErr w:type="gramStart"/>
      <w:r>
        <w:t>100%;</w:t>
      </w:r>
      <w:proofErr w:type="gramEnd"/>
      <w:r>
        <w:t xml:space="preserve"> </w:t>
      </w:r>
    </w:p>
    <w:p w14:paraId="2B1EE694" w14:textId="77777777" w:rsidR="0087195F" w:rsidRDefault="0087195F" w:rsidP="0087195F">
      <w:r>
        <w:t xml:space="preserve">    height: </w:t>
      </w:r>
      <w:proofErr w:type="gramStart"/>
      <w:r>
        <w:t>auto;</w:t>
      </w:r>
      <w:proofErr w:type="gramEnd"/>
    </w:p>
    <w:p w14:paraId="5B807FF3" w14:textId="77777777" w:rsidR="0087195F" w:rsidRDefault="0087195F" w:rsidP="0087195F">
      <w:r>
        <w:t>}</w:t>
      </w:r>
    </w:p>
    <w:p w14:paraId="6BB9725A" w14:textId="77777777" w:rsidR="0087195F" w:rsidRDefault="0087195F" w:rsidP="0087195F"/>
    <w:p w14:paraId="4464E82C" w14:textId="77777777" w:rsidR="0087195F" w:rsidRDefault="0087195F" w:rsidP="0087195F">
      <w:r>
        <w:t>@media (</w:t>
      </w:r>
      <w:proofErr w:type="gramStart"/>
      <w:r>
        <w:t>max-width</w:t>
      </w:r>
      <w:proofErr w:type="gramEnd"/>
      <w:r>
        <w:t>: 600px) {</w:t>
      </w:r>
    </w:p>
    <w:p w14:paraId="6E2BB507" w14:textId="77777777" w:rsidR="0087195F" w:rsidRDefault="0087195F" w:rsidP="0087195F">
      <w:r>
        <w:t xml:space="preserve">    .</w:t>
      </w:r>
      <w:proofErr w:type="gramStart"/>
      <w:r>
        <w:t>main-container</w:t>
      </w:r>
      <w:proofErr w:type="gramEnd"/>
      <w:r>
        <w:t xml:space="preserve"> {</w:t>
      </w:r>
    </w:p>
    <w:p w14:paraId="1DCCAD9A" w14:textId="77777777" w:rsidR="0087195F" w:rsidRDefault="0087195F" w:rsidP="0087195F">
      <w:r>
        <w:t xml:space="preserve">        height: </w:t>
      </w:r>
      <w:proofErr w:type="gramStart"/>
      <w:r>
        <w:t>auto;</w:t>
      </w:r>
      <w:proofErr w:type="gramEnd"/>
      <w:r>
        <w:t xml:space="preserve"> </w:t>
      </w:r>
    </w:p>
    <w:p w14:paraId="502CC1B0" w14:textId="77777777" w:rsidR="0087195F" w:rsidRDefault="0087195F" w:rsidP="0087195F">
      <w:r>
        <w:t xml:space="preserve">    }</w:t>
      </w:r>
    </w:p>
    <w:p w14:paraId="600F677C" w14:textId="77777777" w:rsidR="0087195F" w:rsidRDefault="0087195F" w:rsidP="0087195F"/>
    <w:p w14:paraId="4A01E520" w14:textId="77777777" w:rsidR="0087195F" w:rsidRDefault="0087195F" w:rsidP="0087195F">
      <w:r>
        <w:t xml:space="preserve">    .background-image {</w:t>
      </w:r>
    </w:p>
    <w:p w14:paraId="45BFD7BD" w14:textId="77777777" w:rsidR="0087195F" w:rsidRDefault="0087195F" w:rsidP="0087195F">
      <w:r>
        <w:t xml:space="preserve">        filter: </w:t>
      </w:r>
      <w:proofErr w:type="gramStart"/>
      <w:r>
        <w:t>none;</w:t>
      </w:r>
      <w:proofErr w:type="gramEnd"/>
      <w:r>
        <w:t xml:space="preserve"> </w:t>
      </w:r>
    </w:p>
    <w:p w14:paraId="6BC442B4" w14:textId="77777777" w:rsidR="0087195F" w:rsidRDefault="0087195F" w:rsidP="0087195F">
      <w:r>
        <w:t xml:space="preserve">    }</w:t>
      </w:r>
    </w:p>
    <w:p w14:paraId="633FD372" w14:textId="77777777" w:rsidR="0087195F" w:rsidRDefault="0087195F" w:rsidP="0087195F"/>
    <w:p w14:paraId="229FB786" w14:textId="77777777" w:rsidR="0087195F" w:rsidRDefault="0087195F" w:rsidP="0087195F">
      <w:r>
        <w:tab/>
        <w:t>.</w:t>
      </w:r>
      <w:proofErr w:type="gramStart"/>
      <w:r>
        <w:t>central-image</w:t>
      </w:r>
      <w:proofErr w:type="gramEnd"/>
      <w:r>
        <w:t xml:space="preserve"> {</w:t>
      </w:r>
    </w:p>
    <w:p w14:paraId="645053DD" w14:textId="77777777" w:rsidR="0087195F" w:rsidRDefault="0087195F" w:rsidP="0087195F">
      <w:r>
        <w:t xml:space="preserve">        </w:t>
      </w:r>
      <w:proofErr w:type="gramStart"/>
      <w:r>
        <w:t>max-width</w:t>
      </w:r>
      <w:proofErr w:type="gramEnd"/>
      <w:r>
        <w:t>: 80%;</w:t>
      </w:r>
    </w:p>
    <w:p w14:paraId="78AE2A5C" w14:textId="77777777" w:rsidR="0087195F" w:rsidRDefault="0087195F" w:rsidP="0087195F">
      <w:r>
        <w:t xml:space="preserve">        margin: 20px </w:t>
      </w:r>
      <w:proofErr w:type="gramStart"/>
      <w:r>
        <w:t>auto;</w:t>
      </w:r>
      <w:proofErr w:type="gramEnd"/>
    </w:p>
    <w:p w14:paraId="4C9C0CE6" w14:textId="77777777" w:rsidR="0087195F" w:rsidRDefault="0087195F" w:rsidP="0087195F">
      <w:r>
        <w:t xml:space="preserve">        overflow: </w:t>
      </w:r>
      <w:proofErr w:type="gramStart"/>
      <w:r>
        <w:t>hidden;</w:t>
      </w:r>
      <w:proofErr w:type="gramEnd"/>
      <w:r>
        <w:t xml:space="preserve"> </w:t>
      </w:r>
    </w:p>
    <w:p w14:paraId="19A7A89A" w14:textId="77777777" w:rsidR="0087195F" w:rsidRDefault="0087195F" w:rsidP="0087195F">
      <w:r>
        <w:t xml:space="preserve">    }</w:t>
      </w:r>
    </w:p>
    <w:p w14:paraId="4FFBD5A4" w14:textId="77777777" w:rsidR="0087195F" w:rsidRDefault="0087195F" w:rsidP="0087195F">
      <w:r>
        <w:t>}</w:t>
      </w:r>
    </w:p>
    <w:p w14:paraId="0B3FC92D" w14:textId="77777777" w:rsidR="0087195F" w:rsidRDefault="0087195F" w:rsidP="0087195F"/>
    <w:p w14:paraId="29157999" w14:textId="77777777" w:rsidR="0087195F" w:rsidRDefault="0087195F" w:rsidP="0087195F">
      <w:r>
        <w:t>/* Footer style same on all pages */</w:t>
      </w:r>
    </w:p>
    <w:p w14:paraId="37E6A98A" w14:textId="77777777" w:rsidR="0087195F" w:rsidRDefault="0087195F" w:rsidP="0087195F"/>
    <w:p w14:paraId="2702ED80" w14:textId="77777777" w:rsidR="0087195F" w:rsidRDefault="0087195F" w:rsidP="0087195F">
      <w:r>
        <w:t>#</w:t>
      </w:r>
      <w:proofErr w:type="gramStart"/>
      <w:r>
        <w:t>main-footer</w:t>
      </w:r>
      <w:proofErr w:type="gramEnd"/>
      <w:r>
        <w:t xml:space="preserve"> {</w:t>
      </w:r>
    </w:p>
    <w:p w14:paraId="365DFD39" w14:textId="77777777" w:rsidR="0087195F" w:rsidRDefault="0087195F" w:rsidP="0087195F">
      <w:r>
        <w:t xml:space="preserve">    background: </w:t>
      </w:r>
      <w:proofErr w:type="gramStart"/>
      <w:r>
        <w:t>#333333;</w:t>
      </w:r>
      <w:proofErr w:type="gramEnd"/>
    </w:p>
    <w:p w14:paraId="4EC8569D" w14:textId="77777777" w:rsidR="0087195F" w:rsidRDefault="0087195F" w:rsidP="0087195F">
      <w:r>
        <w:t xml:space="preserve">    </w:t>
      </w:r>
      <w:proofErr w:type="spellStart"/>
      <w:r>
        <w:t>color</w:t>
      </w:r>
      <w:proofErr w:type="spellEnd"/>
      <w:r>
        <w:t xml:space="preserve">: </w:t>
      </w:r>
      <w:proofErr w:type="gramStart"/>
      <w:r>
        <w:t>white;</w:t>
      </w:r>
      <w:proofErr w:type="gramEnd"/>
    </w:p>
    <w:p w14:paraId="76AF95E1" w14:textId="77777777" w:rsidR="0087195F" w:rsidRDefault="0087195F" w:rsidP="0087195F">
      <w:r>
        <w:t xml:space="preserve">    text-align: </w:t>
      </w:r>
      <w:proofErr w:type="spellStart"/>
      <w:proofErr w:type="gramStart"/>
      <w:r>
        <w:t>center</w:t>
      </w:r>
      <w:proofErr w:type="spellEnd"/>
      <w:r>
        <w:t>;</w:t>
      </w:r>
      <w:proofErr w:type="gramEnd"/>
    </w:p>
    <w:p w14:paraId="4915D891" w14:textId="77777777" w:rsidR="0087195F" w:rsidRDefault="0087195F" w:rsidP="0087195F">
      <w:r>
        <w:lastRenderedPageBreak/>
        <w:t xml:space="preserve">    padding: </w:t>
      </w:r>
      <w:proofErr w:type="gramStart"/>
      <w:r>
        <w:t>15px;</w:t>
      </w:r>
      <w:proofErr w:type="gramEnd"/>
    </w:p>
    <w:p w14:paraId="66220804" w14:textId="77777777" w:rsidR="0087195F" w:rsidRDefault="0087195F" w:rsidP="0087195F">
      <w:r>
        <w:t xml:space="preserve">    margin-top: </w:t>
      </w:r>
      <w:proofErr w:type="gramStart"/>
      <w:r>
        <w:t>80px;</w:t>
      </w:r>
      <w:proofErr w:type="gramEnd"/>
    </w:p>
    <w:p w14:paraId="429A7D62" w14:textId="77777777" w:rsidR="0087195F" w:rsidRDefault="0087195F" w:rsidP="0087195F">
      <w:r>
        <w:t xml:space="preserve">    clear: </w:t>
      </w:r>
      <w:proofErr w:type="gramStart"/>
      <w:r>
        <w:t>both;</w:t>
      </w:r>
      <w:proofErr w:type="gramEnd"/>
    </w:p>
    <w:p w14:paraId="3BC90313" w14:textId="77777777" w:rsidR="0087195F" w:rsidRDefault="0087195F" w:rsidP="0087195F">
      <w:r>
        <w:tab/>
        <w:t>font-size: 1.2em</w:t>
      </w:r>
    </w:p>
    <w:p w14:paraId="2987CE04" w14:textId="77777777" w:rsidR="0087195F" w:rsidRDefault="0087195F" w:rsidP="0087195F">
      <w:r>
        <w:t>}</w:t>
      </w:r>
    </w:p>
    <w:p w14:paraId="59F72853" w14:textId="77777777" w:rsidR="0087195F" w:rsidRDefault="0087195F" w:rsidP="0087195F"/>
    <w:p w14:paraId="79D2CCD1" w14:textId="77777777" w:rsidR="0087195F" w:rsidRDefault="0087195F" w:rsidP="0087195F">
      <w:r>
        <w:t>#</w:t>
      </w:r>
      <w:proofErr w:type="gramStart"/>
      <w:r>
        <w:t>main-footer</w:t>
      </w:r>
      <w:proofErr w:type="gramEnd"/>
      <w:r>
        <w:t xml:space="preserve"> .icon {</w:t>
      </w:r>
    </w:p>
    <w:p w14:paraId="270877DF" w14:textId="77777777" w:rsidR="0087195F" w:rsidRDefault="0087195F" w:rsidP="0087195F">
      <w:r>
        <w:t xml:space="preserve">    border: 0.1em solid #</w:t>
      </w:r>
      <w:proofErr w:type="gramStart"/>
      <w:r>
        <w:t>FF7F50;</w:t>
      </w:r>
      <w:proofErr w:type="gramEnd"/>
    </w:p>
    <w:p w14:paraId="0AEB68ED" w14:textId="77777777" w:rsidR="0087195F" w:rsidRDefault="0087195F" w:rsidP="0087195F">
      <w:r>
        <w:t xml:space="preserve">    border-radius: 0.</w:t>
      </w:r>
      <w:proofErr w:type="gramStart"/>
      <w:r>
        <w:t>6em;</w:t>
      </w:r>
      <w:proofErr w:type="gramEnd"/>
    </w:p>
    <w:p w14:paraId="04250772" w14:textId="77777777" w:rsidR="0087195F" w:rsidRDefault="0087195F" w:rsidP="0087195F">
      <w:r>
        <w:t xml:space="preserve">    margin-right: 0.</w:t>
      </w:r>
      <w:proofErr w:type="gramStart"/>
      <w:r>
        <w:t>4em;</w:t>
      </w:r>
      <w:proofErr w:type="gramEnd"/>
    </w:p>
    <w:p w14:paraId="1B9B4E7F" w14:textId="77777777" w:rsidR="0087195F" w:rsidRDefault="0087195F" w:rsidP="0087195F">
      <w:r>
        <w:t xml:space="preserve">    margin-left: </w:t>
      </w:r>
      <w:proofErr w:type="gramStart"/>
      <w:r>
        <w:t>0;</w:t>
      </w:r>
      <w:proofErr w:type="gramEnd"/>
    </w:p>
    <w:p w14:paraId="301F2CD0" w14:textId="77777777" w:rsidR="0087195F" w:rsidRDefault="0087195F" w:rsidP="0087195F">
      <w:r>
        <w:t>}</w:t>
      </w:r>
    </w:p>
    <w:p w14:paraId="3706F6C3" w14:textId="77777777" w:rsidR="0087195F" w:rsidRDefault="0087195F" w:rsidP="0087195F"/>
    <w:p w14:paraId="21357075" w14:textId="77777777" w:rsidR="0087195F" w:rsidRDefault="0087195F" w:rsidP="0087195F">
      <w:r>
        <w:t>@media (</w:t>
      </w:r>
      <w:proofErr w:type="gramStart"/>
      <w:r>
        <w:t>max-width</w:t>
      </w:r>
      <w:proofErr w:type="gramEnd"/>
      <w:r>
        <w:t>: 600px) {</w:t>
      </w:r>
    </w:p>
    <w:p w14:paraId="1A27F546" w14:textId="77777777" w:rsidR="0087195F" w:rsidRDefault="0087195F" w:rsidP="0087195F">
      <w:r>
        <w:t xml:space="preserve">    #</w:t>
      </w:r>
      <w:proofErr w:type="gramStart"/>
      <w:r>
        <w:t>main-footer</w:t>
      </w:r>
      <w:proofErr w:type="gramEnd"/>
      <w:r>
        <w:t xml:space="preserve"> {</w:t>
      </w:r>
    </w:p>
    <w:p w14:paraId="09F93DD3" w14:textId="77777777" w:rsidR="0087195F" w:rsidRDefault="0087195F" w:rsidP="0087195F">
      <w:r>
        <w:t xml:space="preserve">        padding: 0.</w:t>
      </w:r>
      <w:proofErr w:type="gramStart"/>
      <w:r>
        <w:t>8em;</w:t>
      </w:r>
      <w:proofErr w:type="gramEnd"/>
      <w:r>
        <w:t xml:space="preserve"> </w:t>
      </w:r>
    </w:p>
    <w:p w14:paraId="39C56E64" w14:textId="77777777" w:rsidR="0087195F" w:rsidRDefault="0087195F" w:rsidP="0087195F">
      <w:r>
        <w:tab/>
      </w:r>
      <w:r>
        <w:tab/>
        <w:t>font-size: 1.0em</w:t>
      </w:r>
    </w:p>
    <w:p w14:paraId="6628C8A5" w14:textId="77777777" w:rsidR="0087195F" w:rsidRDefault="0087195F" w:rsidP="0087195F">
      <w:r>
        <w:t xml:space="preserve">    }</w:t>
      </w:r>
    </w:p>
    <w:p w14:paraId="456F2907" w14:textId="45A6455F" w:rsidR="0087195F" w:rsidRDefault="0087195F" w:rsidP="0087195F">
      <w:r>
        <w:t>}</w:t>
      </w:r>
    </w:p>
    <w:p w14:paraId="30BCB501" w14:textId="6E33F6C8" w:rsidR="0087195F" w:rsidRDefault="001A1694" w:rsidP="00AB640A">
      <w:pPr>
        <w:pStyle w:val="Heading2"/>
      </w:pPr>
      <w:bookmarkStart w:id="46" w:name="_Toc156814616"/>
      <w:r>
        <w:t>Where Next Page</w:t>
      </w:r>
      <w:bookmarkEnd w:id="46"/>
    </w:p>
    <w:p w14:paraId="32940141" w14:textId="77777777" w:rsidR="001A1694" w:rsidRDefault="001A1694" w:rsidP="001A1694">
      <w:r>
        <w:t>&lt;!DOCTYPE html&gt;</w:t>
      </w:r>
    </w:p>
    <w:p w14:paraId="7300FB0B" w14:textId="77777777" w:rsidR="001A1694" w:rsidRDefault="001A1694" w:rsidP="001A1694">
      <w:r>
        <w:t>&lt;html lang="</w:t>
      </w:r>
      <w:proofErr w:type="spellStart"/>
      <w:r>
        <w:t>en</w:t>
      </w:r>
      <w:proofErr w:type="spellEnd"/>
      <w:r>
        <w:t>"&gt;</w:t>
      </w:r>
    </w:p>
    <w:p w14:paraId="07ABCC70" w14:textId="77777777" w:rsidR="001A1694" w:rsidRDefault="001A1694" w:rsidP="001A1694">
      <w:r>
        <w:t>&lt;head&gt;</w:t>
      </w:r>
    </w:p>
    <w:p w14:paraId="64CE867A" w14:textId="77777777" w:rsidR="001A1694" w:rsidRDefault="001A1694" w:rsidP="001A1694">
      <w:r>
        <w:t xml:space="preserve">    &lt;meta charset="UTF-8"&gt;</w:t>
      </w:r>
    </w:p>
    <w:p w14:paraId="6209F373" w14:textId="77777777" w:rsidR="001A1694" w:rsidRDefault="001A1694" w:rsidP="001A1694">
      <w:r>
        <w:t xml:space="preserve">    &lt;meta name="viewport" content="width=device-width, initial-scale=1.0"&gt;</w:t>
      </w:r>
    </w:p>
    <w:p w14:paraId="32CD69A8" w14:textId="77777777" w:rsidR="001A1694" w:rsidRDefault="001A1694" w:rsidP="001A1694">
      <w:r>
        <w:tab/>
      </w:r>
      <w:r>
        <w:tab/>
        <w:t xml:space="preserve">&lt;meta name="keywords" content="regency, regency era dresses, regency period fashion, regency costume, costume, </w:t>
      </w:r>
      <w:proofErr w:type="spellStart"/>
      <w:r>
        <w:t>bridgerton</w:t>
      </w:r>
      <w:proofErr w:type="spellEnd"/>
      <w:r>
        <w:t xml:space="preserve">, pride and prejudice, historical fashion, historical sewing, </w:t>
      </w:r>
      <w:proofErr w:type="spellStart"/>
      <w:r>
        <w:t>mouseandthread</w:t>
      </w:r>
      <w:proofErr w:type="spellEnd"/>
      <w:r>
        <w:t xml:space="preserve">, </w:t>
      </w:r>
      <w:proofErr w:type="spellStart"/>
      <w:r>
        <w:t>regencycore</w:t>
      </w:r>
      <w:proofErr w:type="spellEnd"/>
      <w:r>
        <w:t xml:space="preserve">, historical resources, regency resources, regency literature, historical </w:t>
      </w:r>
      <w:proofErr w:type="spellStart"/>
      <w:r>
        <w:t>costumung</w:t>
      </w:r>
      <w:proofErr w:type="spellEnd"/>
      <w:r>
        <w:t>, regency social media, regency links, historical costume groups, costume drama"&gt;</w:t>
      </w:r>
    </w:p>
    <w:p w14:paraId="0D5B1492" w14:textId="77777777" w:rsidR="001A1694" w:rsidRDefault="001A1694" w:rsidP="001A1694"/>
    <w:p w14:paraId="7A30E3E7" w14:textId="77777777" w:rsidR="001A1694" w:rsidRDefault="001A1694" w:rsidP="001A1694">
      <w:r>
        <w:t xml:space="preserve">    &lt;title&gt;More Regency Ideas&lt;/title&gt;</w:t>
      </w:r>
    </w:p>
    <w:p w14:paraId="40A3FDF8" w14:textId="77777777" w:rsidR="001A1694" w:rsidRDefault="001A1694" w:rsidP="001A1694">
      <w:r>
        <w:t xml:space="preserve">    &lt;link </w:t>
      </w:r>
      <w:proofErr w:type="spellStart"/>
      <w:r>
        <w:t>rel</w:t>
      </w:r>
      <w:proofErr w:type="spellEnd"/>
      <w:r>
        <w:t xml:space="preserve">="stylesheet" </w:t>
      </w:r>
      <w:proofErr w:type="spellStart"/>
      <w:r>
        <w:t>href</w:t>
      </w:r>
      <w:proofErr w:type="spellEnd"/>
      <w:r>
        <w:t>="WHERENEXT.css" /&gt;</w:t>
      </w:r>
    </w:p>
    <w:p w14:paraId="6E52E00B" w14:textId="77777777" w:rsidR="001A1694" w:rsidRDefault="001A1694" w:rsidP="001A1694">
      <w:r>
        <w:t>&lt;/head&gt;</w:t>
      </w:r>
    </w:p>
    <w:p w14:paraId="7C69F4BD" w14:textId="77777777" w:rsidR="001A1694" w:rsidRDefault="001A1694" w:rsidP="001A1694">
      <w:r>
        <w:t>&lt;body&gt;</w:t>
      </w:r>
    </w:p>
    <w:p w14:paraId="07DEE27C" w14:textId="77777777" w:rsidR="001A1694" w:rsidRDefault="001A1694" w:rsidP="001A1694"/>
    <w:p w14:paraId="0CA37136" w14:textId="77777777" w:rsidR="001A1694" w:rsidRDefault="001A1694" w:rsidP="001A1694">
      <w:r>
        <w:t>&lt;!-- Header - styled same on all pages except homepage --&gt;</w:t>
      </w:r>
    </w:p>
    <w:p w14:paraId="753AE700" w14:textId="77777777" w:rsidR="001A1694" w:rsidRDefault="001A1694" w:rsidP="001A1694">
      <w:r>
        <w:t>&lt;header id="</w:t>
      </w:r>
      <w:proofErr w:type="gramStart"/>
      <w:r>
        <w:t>main-header</w:t>
      </w:r>
      <w:proofErr w:type="gramEnd"/>
      <w:r>
        <w:t>"&gt;</w:t>
      </w:r>
    </w:p>
    <w:p w14:paraId="6FBCE8A7" w14:textId="77777777" w:rsidR="001A1694" w:rsidRDefault="001A1694" w:rsidP="001A1694">
      <w:r>
        <w:t xml:space="preserve">    &lt;div class="container"&gt;</w:t>
      </w:r>
    </w:p>
    <w:p w14:paraId="3D364009" w14:textId="77777777" w:rsidR="001A1694" w:rsidRDefault="001A1694" w:rsidP="001A1694">
      <w:r>
        <w:t xml:space="preserve">        &lt;h1&gt;Where Next &lt;/h1&gt;</w:t>
      </w:r>
    </w:p>
    <w:p w14:paraId="65436C5D" w14:textId="77777777" w:rsidR="001A1694" w:rsidRDefault="001A1694" w:rsidP="001A1694">
      <w:r>
        <w:t xml:space="preserve">    &lt;/div&gt;</w:t>
      </w:r>
    </w:p>
    <w:p w14:paraId="66A1167B" w14:textId="77777777" w:rsidR="001A1694" w:rsidRDefault="001A1694" w:rsidP="001A1694">
      <w:r>
        <w:t>&lt;/header&gt;</w:t>
      </w:r>
    </w:p>
    <w:p w14:paraId="4CE85FB3" w14:textId="77777777" w:rsidR="001A1694" w:rsidRDefault="001A1694" w:rsidP="001A1694"/>
    <w:p w14:paraId="09AC28E7" w14:textId="77777777" w:rsidR="001A1694" w:rsidRDefault="001A1694" w:rsidP="001A1694">
      <w:r>
        <w:t>&lt;!-- Navbar - same on all pages --&gt;</w:t>
      </w:r>
    </w:p>
    <w:p w14:paraId="2CA9D559" w14:textId="77777777" w:rsidR="001A1694" w:rsidRDefault="001A1694" w:rsidP="001A1694">
      <w:r>
        <w:t xml:space="preserve">    &lt;nav id="navbar"&gt;</w:t>
      </w:r>
    </w:p>
    <w:p w14:paraId="0A6A905A" w14:textId="77777777" w:rsidR="001A1694" w:rsidRDefault="001A1694" w:rsidP="001A1694">
      <w:r>
        <w:t xml:space="preserve">        &lt;div class="container"&gt;</w:t>
      </w:r>
    </w:p>
    <w:p w14:paraId="35307814" w14:textId="77777777" w:rsidR="001A1694" w:rsidRDefault="001A1694" w:rsidP="001A1694">
      <w:r>
        <w:t xml:space="preserve">        &lt;</w:t>
      </w:r>
      <w:proofErr w:type="spellStart"/>
      <w:r>
        <w:t>ul</w:t>
      </w:r>
      <w:proofErr w:type="spellEnd"/>
      <w:r>
        <w:t>&gt;</w:t>
      </w:r>
    </w:p>
    <w:p w14:paraId="1F7B77A0" w14:textId="77777777" w:rsidR="001A1694" w:rsidRDefault="001A1694" w:rsidP="001A1694">
      <w:r>
        <w:t xml:space="preserve">            &lt;li&gt;&lt;</w:t>
      </w:r>
      <w:proofErr w:type="spellStart"/>
      <w:r>
        <w:t>img</w:t>
      </w:r>
      <w:proofErr w:type="spellEnd"/>
      <w:r>
        <w:t xml:space="preserve"> </w:t>
      </w:r>
      <w:proofErr w:type="spellStart"/>
      <w:r>
        <w:t>src</w:t>
      </w:r>
      <w:proofErr w:type="spellEnd"/>
      <w:r>
        <w:t>="./Images/CoralMouseandThread.png" alt="Icon Image of Mouse with text Mouse and Thread" class="icon"&gt;&lt;/li&gt;</w:t>
      </w:r>
    </w:p>
    <w:p w14:paraId="5EA8FF3A" w14:textId="77777777" w:rsidR="001A1694" w:rsidRDefault="001A1694" w:rsidP="001A1694">
      <w:r>
        <w:t xml:space="preserve">            &lt;li&gt;&lt;a </w:t>
      </w:r>
      <w:proofErr w:type="spellStart"/>
      <w:r>
        <w:t>href</w:t>
      </w:r>
      <w:proofErr w:type="spellEnd"/>
      <w:r>
        <w:t>="Home.html"&gt;Home&lt;/a&gt;&lt;/li&gt;</w:t>
      </w:r>
    </w:p>
    <w:p w14:paraId="14544690" w14:textId="77777777" w:rsidR="001A1694" w:rsidRDefault="001A1694" w:rsidP="001A1694">
      <w:r>
        <w:t xml:space="preserve">            &lt;li&gt;&lt;a </w:t>
      </w:r>
      <w:proofErr w:type="spellStart"/>
      <w:r>
        <w:t>href</w:t>
      </w:r>
      <w:proofErr w:type="spellEnd"/>
      <w:r>
        <w:t>="Exploring.html"&gt;Exploring&lt;/a&gt;&lt;/li&gt;</w:t>
      </w:r>
    </w:p>
    <w:p w14:paraId="0023CAC6" w14:textId="77777777" w:rsidR="001A1694" w:rsidRDefault="001A1694" w:rsidP="001A1694">
      <w:r>
        <w:t xml:space="preserve">            &lt;li&gt;&lt;a </w:t>
      </w:r>
      <w:proofErr w:type="spellStart"/>
      <w:r>
        <w:t>href</w:t>
      </w:r>
      <w:proofErr w:type="spellEnd"/>
      <w:r>
        <w:t>="Resources.html"&gt;Resources&lt;/a&gt;&lt;/li&gt;</w:t>
      </w:r>
    </w:p>
    <w:p w14:paraId="7826B3D7" w14:textId="77777777" w:rsidR="001A1694" w:rsidRDefault="001A1694" w:rsidP="001A1694">
      <w:r>
        <w:t xml:space="preserve">            &lt;li&gt;&lt;a </w:t>
      </w:r>
      <w:proofErr w:type="spellStart"/>
      <w:r>
        <w:t>href</w:t>
      </w:r>
      <w:proofErr w:type="spellEnd"/>
      <w:r>
        <w:t>="Costumes.html"&gt;Costumes&lt;/a&gt;&lt;/li&gt;</w:t>
      </w:r>
    </w:p>
    <w:p w14:paraId="7FCE3BDC" w14:textId="77777777" w:rsidR="001A1694" w:rsidRDefault="001A1694" w:rsidP="001A1694">
      <w:r>
        <w:t xml:space="preserve">            &lt;li&gt;&lt;a </w:t>
      </w:r>
      <w:proofErr w:type="spellStart"/>
      <w:r>
        <w:t>href</w:t>
      </w:r>
      <w:proofErr w:type="spellEnd"/>
      <w:r>
        <w:t>="Sewing.html"&gt;Sewing&lt;/a&gt;&lt;/li&gt;</w:t>
      </w:r>
    </w:p>
    <w:p w14:paraId="25DB5FC8" w14:textId="77777777" w:rsidR="001A1694" w:rsidRDefault="001A1694" w:rsidP="001A1694">
      <w:r>
        <w:t xml:space="preserve">            &lt;li&gt;&lt;a </w:t>
      </w:r>
      <w:proofErr w:type="spellStart"/>
      <w:r>
        <w:t>href</w:t>
      </w:r>
      <w:proofErr w:type="spellEnd"/>
      <w:r>
        <w:t>="WhereNext.html"&gt;Where Next&lt;/a&gt;&lt;/li&gt;</w:t>
      </w:r>
    </w:p>
    <w:p w14:paraId="6BF6550B" w14:textId="77777777" w:rsidR="001A1694" w:rsidRDefault="001A1694" w:rsidP="001A1694">
      <w:r>
        <w:t xml:space="preserve">        &lt;/</w:t>
      </w:r>
      <w:proofErr w:type="spellStart"/>
      <w:r>
        <w:t>ul</w:t>
      </w:r>
      <w:proofErr w:type="spellEnd"/>
      <w:r>
        <w:t>&gt;</w:t>
      </w:r>
    </w:p>
    <w:p w14:paraId="64297B95" w14:textId="77777777" w:rsidR="001A1694" w:rsidRDefault="001A1694" w:rsidP="001A1694">
      <w:r>
        <w:t xml:space="preserve">    &lt;/div&gt;</w:t>
      </w:r>
    </w:p>
    <w:p w14:paraId="2676F53F" w14:textId="77777777" w:rsidR="001A1694" w:rsidRDefault="001A1694" w:rsidP="001A1694">
      <w:r>
        <w:t xml:space="preserve">    &lt;/nav&gt;</w:t>
      </w:r>
    </w:p>
    <w:p w14:paraId="3CAB3DDD" w14:textId="77777777" w:rsidR="001A1694" w:rsidRDefault="001A1694" w:rsidP="001A1694">
      <w:r>
        <w:t xml:space="preserve">  </w:t>
      </w:r>
    </w:p>
    <w:p w14:paraId="1071282C" w14:textId="77777777" w:rsidR="001A1694" w:rsidRDefault="001A1694" w:rsidP="001A1694">
      <w:r>
        <w:lastRenderedPageBreak/>
        <w:t xml:space="preserve">  </w:t>
      </w:r>
    </w:p>
    <w:p w14:paraId="601ECE23" w14:textId="77777777" w:rsidR="001A1694" w:rsidRDefault="001A1694" w:rsidP="001A1694">
      <w:r>
        <w:t xml:space="preserve">  </w:t>
      </w:r>
    </w:p>
    <w:p w14:paraId="18D710B9" w14:textId="77777777" w:rsidR="001A1694" w:rsidRDefault="001A1694" w:rsidP="001A1694"/>
    <w:p w14:paraId="0DA9544A" w14:textId="77777777" w:rsidR="001A1694" w:rsidRDefault="001A1694" w:rsidP="001A1694">
      <w:r>
        <w:t xml:space="preserve">  &lt;main&gt;</w:t>
      </w:r>
    </w:p>
    <w:p w14:paraId="34134E82" w14:textId="77777777" w:rsidR="001A1694" w:rsidRDefault="001A1694" w:rsidP="001A1694">
      <w:r>
        <w:t xml:space="preserve">    &lt;section&gt;</w:t>
      </w:r>
    </w:p>
    <w:p w14:paraId="63B7B0D5" w14:textId="77777777" w:rsidR="001A1694" w:rsidRDefault="001A1694" w:rsidP="001A1694">
      <w:r>
        <w:t xml:space="preserve">      &lt;h2&gt;Further '</w:t>
      </w:r>
      <w:proofErr w:type="spellStart"/>
      <w:r>
        <w:t>Pursuasion</w:t>
      </w:r>
      <w:proofErr w:type="spellEnd"/>
      <w:r>
        <w:t>'&lt;/h2&gt;</w:t>
      </w:r>
    </w:p>
    <w:p w14:paraId="1907D2E4" w14:textId="77777777" w:rsidR="001A1694" w:rsidRDefault="001A1694" w:rsidP="001A1694">
      <w:r>
        <w:tab/>
        <w:t xml:space="preserve">  &lt;h3&gt;Get your Regency on&lt;h3&gt;</w:t>
      </w:r>
    </w:p>
    <w:p w14:paraId="5C3243CD" w14:textId="77777777" w:rsidR="001A1694" w:rsidRDefault="001A1694" w:rsidP="001A1694">
      <w:r>
        <w:t xml:space="preserve">      &lt;p&gt;</w:t>
      </w:r>
    </w:p>
    <w:p w14:paraId="0F5FFA8C" w14:textId="77777777" w:rsidR="001A1694" w:rsidRDefault="001A1694" w:rsidP="001A1694">
      <w:r>
        <w:tab/>
        <w:t xml:space="preserve">  Soufflé </w:t>
      </w:r>
      <w:proofErr w:type="gramStart"/>
      <w:r>
        <w:t xml:space="preserve">sweet </w:t>
      </w:r>
      <w:proofErr w:type="spellStart"/>
      <w:r>
        <w:t>sweet</w:t>
      </w:r>
      <w:proofErr w:type="spellEnd"/>
      <w:proofErr w:type="gramEnd"/>
      <w:r>
        <w:t xml:space="preserve"> roll fruitcake wafer. Muffin cake liquorice gummies chocolate cake. Jelly </w:t>
      </w:r>
      <w:proofErr w:type="spellStart"/>
      <w:r>
        <w:t>chupa</w:t>
      </w:r>
      <w:proofErr w:type="spellEnd"/>
      <w:r>
        <w:t xml:space="preserve"> </w:t>
      </w:r>
      <w:proofErr w:type="spellStart"/>
      <w:r>
        <w:t>chups</w:t>
      </w:r>
      <w:proofErr w:type="spellEnd"/>
      <w:r>
        <w:t xml:space="preserve"> </w:t>
      </w:r>
      <w:proofErr w:type="spellStart"/>
      <w:r>
        <w:t>danish</w:t>
      </w:r>
      <w:proofErr w:type="spellEnd"/>
      <w:r>
        <w:t xml:space="preserve"> tart jujubes marzipan gummies. Liquorice cheesecake macaroon liquorice fruitcake jelly-o. Pie ice cream cake liquorice marzipan. Chocolate apple pie toffee gummi bears jujubes bonbon gingerbread. Pastry sweet sugar plum cupcake sweet roll. Liquorice cupcake biscuit pastry croissant toffee liquorice pudding. Biscuit oat cake gummies icing sweet roll carrot cake fruitcake jelly.</w:t>
      </w:r>
    </w:p>
    <w:p w14:paraId="701B95FD" w14:textId="77777777" w:rsidR="001A1694" w:rsidRDefault="001A1694" w:rsidP="001A1694">
      <w:r>
        <w:tab/>
        <w:t xml:space="preserve">  &lt;/p&gt;</w:t>
      </w:r>
    </w:p>
    <w:p w14:paraId="6D55EF89" w14:textId="77777777" w:rsidR="001A1694" w:rsidRDefault="001A1694" w:rsidP="001A1694">
      <w:r>
        <w:t xml:space="preserve">    &lt;/section&gt;</w:t>
      </w:r>
    </w:p>
    <w:p w14:paraId="14D358E0" w14:textId="77777777" w:rsidR="001A1694" w:rsidRDefault="001A1694" w:rsidP="001A1694"/>
    <w:p w14:paraId="0B0557D4" w14:textId="77777777" w:rsidR="001A1694" w:rsidRDefault="001A1694" w:rsidP="001A1694">
      <w:r>
        <w:t xml:space="preserve">    &lt;section class="image-section"&gt;</w:t>
      </w:r>
    </w:p>
    <w:p w14:paraId="67071A4F" w14:textId="77777777" w:rsidR="001A1694" w:rsidRDefault="001A1694" w:rsidP="001A1694">
      <w:r>
        <w:tab/>
        <w:t>&lt;div class="row"&gt;</w:t>
      </w:r>
    </w:p>
    <w:p w14:paraId="16892EAE" w14:textId="77777777" w:rsidR="001A1694" w:rsidRDefault="001A1694" w:rsidP="001A1694">
      <w:r>
        <w:t xml:space="preserve">        &lt;div class="image-container"&gt;</w:t>
      </w:r>
    </w:p>
    <w:p w14:paraId="27D084DB" w14:textId="77777777" w:rsidR="001A1694" w:rsidRDefault="001A1694" w:rsidP="001A1694">
      <w:r>
        <w:tab/>
      </w:r>
      <w:r>
        <w:tab/>
        <w:t>&lt;div class "card-image"&gt;</w:t>
      </w:r>
    </w:p>
    <w:p w14:paraId="05858F84" w14:textId="77777777" w:rsidR="001A1694" w:rsidRDefault="001A1694" w:rsidP="001A1694">
      <w:r>
        <w:t xml:space="preserve">        &lt;</w:t>
      </w:r>
      <w:proofErr w:type="spellStart"/>
      <w:r>
        <w:t>img</w:t>
      </w:r>
      <w:proofErr w:type="spellEnd"/>
      <w:r>
        <w:t xml:space="preserve"> </w:t>
      </w:r>
      <w:proofErr w:type="spellStart"/>
      <w:r>
        <w:t>src</w:t>
      </w:r>
      <w:proofErr w:type="spellEnd"/>
      <w:r>
        <w:t>="./Images/OnScreen.jpg" alt="Female characters from ITV's 1997 TV Movie Northanger Abbey"&gt;</w:t>
      </w:r>
    </w:p>
    <w:p w14:paraId="6FDF7924" w14:textId="77777777" w:rsidR="001A1694" w:rsidRDefault="001A1694" w:rsidP="001A1694">
      <w:r>
        <w:tab/>
      </w:r>
      <w:r>
        <w:tab/>
        <w:t>&lt;/div&gt;</w:t>
      </w:r>
    </w:p>
    <w:p w14:paraId="6B375123" w14:textId="77777777" w:rsidR="001A1694" w:rsidRDefault="001A1694" w:rsidP="001A1694">
      <w:r>
        <w:t xml:space="preserve">        &lt;div class="overlay"&gt;</w:t>
      </w:r>
    </w:p>
    <w:p w14:paraId="44309DAE" w14:textId="77777777" w:rsidR="001A1694" w:rsidRDefault="001A1694" w:rsidP="001A1694">
      <w:r>
        <w:t xml:space="preserve">          &lt;h3&gt;On Screen&lt;/h3&gt;</w:t>
      </w:r>
    </w:p>
    <w:p w14:paraId="181E00B1" w14:textId="77777777" w:rsidR="001A1694" w:rsidRDefault="001A1694" w:rsidP="001A1694">
      <w:r>
        <w:t xml:space="preserve">          &lt;p&gt;Lorem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...&lt;/p&gt;</w:t>
      </w:r>
    </w:p>
    <w:p w14:paraId="520D5008" w14:textId="77777777" w:rsidR="001A1694" w:rsidRDefault="001A1694" w:rsidP="001A1694">
      <w:r>
        <w:t xml:space="preserve">          &lt;p&gt;</w:t>
      </w:r>
      <w:proofErr w:type="spellStart"/>
      <w:r>
        <w:t>Phasellus</w:t>
      </w:r>
      <w:proofErr w:type="spellEnd"/>
      <w:r>
        <w:t xml:space="preserve"> </w:t>
      </w:r>
      <w:proofErr w:type="spellStart"/>
      <w:r>
        <w:t>ultrices</w:t>
      </w:r>
      <w:proofErr w:type="spellEnd"/>
      <w:r>
        <w:t xml:space="preserve"> ex id </w:t>
      </w:r>
      <w:proofErr w:type="spellStart"/>
      <w:r>
        <w:t>justo</w:t>
      </w:r>
      <w:proofErr w:type="spellEnd"/>
      <w:r>
        <w:t xml:space="preserve"> </w:t>
      </w:r>
      <w:proofErr w:type="spellStart"/>
      <w:r>
        <w:t>hendrerit</w:t>
      </w:r>
      <w:proofErr w:type="spellEnd"/>
      <w:r>
        <w:t xml:space="preserve">, in </w:t>
      </w:r>
      <w:proofErr w:type="spellStart"/>
      <w:r>
        <w:t>ullamcorper</w:t>
      </w:r>
      <w:proofErr w:type="spellEnd"/>
      <w:r>
        <w:t xml:space="preserve"> </w:t>
      </w:r>
      <w:proofErr w:type="spellStart"/>
      <w:r>
        <w:t>elit</w:t>
      </w:r>
      <w:proofErr w:type="spellEnd"/>
      <w:r>
        <w:t>...&lt;/p&gt;</w:t>
      </w:r>
    </w:p>
    <w:p w14:paraId="63C4128E" w14:textId="77777777" w:rsidR="001A1694" w:rsidRDefault="001A1694" w:rsidP="001A1694">
      <w:r>
        <w:t xml:space="preserve">        &lt;/div&gt;</w:t>
      </w:r>
    </w:p>
    <w:p w14:paraId="7408AEA5" w14:textId="77777777" w:rsidR="001A1694" w:rsidRDefault="001A1694" w:rsidP="001A1694">
      <w:r>
        <w:t xml:space="preserve">      &lt;/div&gt;</w:t>
      </w:r>
    </w:p>
    <w:p w14:paraId="0C20E0B6" w14:textId="77777777" w:rsidR="001A1694" w:rsidRDefault="001A1694" w:rsidP="001A1694"/>
    <w:p w14:paraId="645967D4" w14:textId="77777777" w:rsidR="001A1694" w:rsidRDefault="001A1694" w:rsidP="001A1694">
      <w:r>
        <w:lastRenderedPageBreak/>
        <w:t xml:space="preserve">      &lt;div class="image-container"&gt;</w:t>
      </w:r>
    </w:p>
    <w:p w14:paraId="54F11551" w14:textId="77777777" w:rsidR="001A1694" w:rsidRDefault="001A1694" w:rsidP="001A1694">
      <w:r>
        <w:tab/>
        <w:t xml:space="preserve">  &lt;div class "card-image"&gt;</w:t>
      </w:r>
    </w:p>
    <w:p w14:paraId="3FCBB472" w14:textId="77777777" w:rsidR="001A1694" w:rsidRDefault="001A1694" w:rsidP="001A1694">
      <w:r>
        <w:t xml:space="preserve">        &lt;</w:t>
      </w:r>
      <w:proofErr w:type="spellStart"/>
      <w:r>
        <w:t>img</w:t>
      </w:r>
      <w:proofErr w:type="spellEnd"/>
      <w:r>
        <w:t xml:space="preserve"> </w:t>
      </w:r>
      <w:proofErr w:type="spellStart"/>
      <w:r>
        <w:t>src</w:t>
      </w:r>
      <w:proofErr w:type="spellEnd"/>
      <w:r>
        <w:t>="./Images/whitedress.jpg" alt="A mannequin wearing a white Regency empire line dress"&gt;</w:t>
      </w:r>
    </w:p>
    <w:p w14:paraId="04D64219" w14:textId="77777777" w:rsidR="001A1694" w:rsidRDefault="001A1694" w:rsidP="001A1694">
      <w:r>
        <w:tab/>
      </w:r>
      <w:r>
        <w:tab/>
        <w:t>&lt;/div&gt;</w:t>
      </w:r>
    </w:p>
    <w:p w14:paraId="2AB273E7" w14:textId="77777777" w:rsidR="001A1694" w:rsidRDefault="001A1694" w:rsidP="001A1694">
      <w:r>
        <w:t xml:space="preserve">        &lt;div class="overlay"&gt;</w:t>
      </w:r>
    </w:p>
    <w:p w14:paraId="1B152EF3" w14:textId="77777777" w:rsidR="001A1694" w:rsidRDefault="001A1694" w:rsidP="001A1694">
      <w:r>
        <w:t xml:space="preserve">          &lt;h3&gt;Collections&lt;/h3&gt;</w:t>
      </w:r>
    </w:p>
    <w:p w14:paraId="16B6E570" w14:textId="77777777" w:rsidR="001A1694" w:rsidRDefault="001A1694" w:rsidP="001A1694">
      <w:r>
        <w:t xml:space="preserve">          &lt;p&gt;Lorem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...&lt;/p&gt;</w:t>
      </w:r>
    </w:p>
    <w:p w14:paraId="018CC645" w14:textId="77777777" w:rsidR="001A1694" w:rsidRDefault="001A1694" w:rsidP="001A1694">
      <w:r>
        <w:t xml:space="preserve">          &lt;p&gt;</w:t>
      </w:r>
      <w:proofErr w:type="spellStart"/>
      <w:r>
        <w:t>Phasellus</w:t>
      </w:r>
      <w:proofErr w:type="spellEnd"/>
      <w:r>
        <w:t xml:space="preserve"> </w:t>
      </w:r>
      <w:proofErr w:type="spellStart"/>
      <w:r>
        <w:t>ultrices</w:t>
      </w:r>
      <w:proofErr w:type="spellEnd"/>
      <w:r>
        <w:t xml:space="preserve"> ex id </w:t>
      </w:r>
      <w:proofErr w:type="spellStart"/>
      <w:r>
        <w:t>justo</w:t>
      </w:r>
      <w:proofErr w:type="spellEnd"/>
      <w:r>
        <w:t xml:space="preserve"> </w:t>
      </w:r>
      <w:proofErr w:type="spellStart"/>
      <w:r>
        <w:t>hendrerit</w:t>
      </w:r>
      <w:proofErr w:type="spellEnd"/>
      <w:r>
        <w:t xml:space="preserve">, in </w:t>
      </w:r>
      <w:proofErr w:type="spellStart"/>
      <w:r>
        <w:t>ullamcorper</w:t>
      </w:r>
      <w:proofErr w:type="spellEnd"/>
      <w:r>
        <w:t xml:space="preserve"> </w:t>
      </w:r>
      <w:proofErr w:type="spellStart"/>
      <w:r>
        <w:t>elit</w:t>
      </w:r>
      <w:proofErr w:type="spellEnd"/>
      <w:r>
        <w:t>...&lt;/p&gt;</w:t>
      </w:r>
    </w:p>
    <w:p w14:paraId="109EEA9C" w14:textId="77777777" w:rsidR="001A1694" w:rsidRDefault="001A1694" w:rsidP="001A1694">
      <w:r>
        <w:t xml:space="preserve">        &lt;/div&gt;</w:t>
      </w:r>
    </w:p>
    <w:p w14:paraId="3B9B1639" w14:textId="77777777" w:rsidR="001A1694" w:rsidRDefault="001A1694" w:rsidP="001A1694">
      <w:r>
        <w:t xml:space="preserve">      &lt;/div&gt;</w:t>
      </w:r>
    </w:p>
    <w:p w14:paraId="47B06CD9" w14:textId="77777777" w:rsidR="001A1694" w:rsidRDefault="001A1694" w:rsidP="001A1694"/>
    <w:p w14:paraId="564CA4C9" w14:textId="77777777" w:rsidR="001A1694" w:rsidRDefault="001A1694" w:rsidP="001A1694">
      <w:r>
        <w:t xml:space="preserve">      &lt;div class="image-container"&gt;</w:t>
      </w:r>
    </w:p>
    <w:p w14:paraId="555A98B2" w14:textId="77777777" w:rsidR="001A1694" w:rsidRDefault="001A1694" w:rsidP="001A1694">
      <w:r>
        <w:tab/>
        <w:t xml:space="preserve">  &lt;div class "card-image"&gt;</w:t>
      </w:r>
    </w:p>
    <w:p w14:paraId="0FA0D12A" w14:textId="77777777" w:rsidR="001A1694" w:rsidRDefault="001A1694" w:rsidP="001A1694">
      <w:r>
        <w:t xml:space="preserve">        &lt;</w:t>
      </w:r>
      <w:proofErr w:type="spellStart"/>
      <w:r>
        <w:t>img</w:t>
      </w:r>
      <w:proofErr w:type="spellEnd"/>
      <w:r>
        <w:t xml:space="preserve"> </w:t>
      </w:r>
      <w:proofErr w:type="spellStart"/>
      <w:r>
        <w:t>src</w:t>
      </w:r>
      <w:proofErr w:type="spellEnd"/>
      <w:r>
        <w:t>="./Images/Fashionplate6.jpg" alt="Fashion print showing ladies in London Regency Fashions"&gt;</w:t>
      </w:r>
    </w:p>
    <w:p w14:paraId="2784EC56" w14:textId="77777777" w:rsidR="001A1694" w:rsidRDefault="001A1694" w:rsidP="001A1694">
      <w:r>
        <w:tab/>
      </w:r>
      <w:r>
        <w:tab/>
        <w:t>&lt;/div&gt;</w:t>
      </w:r>
    </w:p>
    <w:p w14:paraId="316B5BEF" w14:textId="77777777" w:rsidR="001A1694" w:rsidRDefault="001A1694" w:rsidP="001A1694">
      <w:r>
        <w:t xml:space="preserve">        &lt;div class="overlay"&gt;</w:t>
      </w:r>
    </w:p>
    <w:p w14:paraId="7EB2BE9B" w14:textId="77777777" w:rsidR="001A1694" w:rsidRDefault="001A1694" w:rsidP="001A1694">
      <w:r>
        <w:t xml:space="preserve">          &lt;h3&gt;Research&lt;/h3&gt;</w:t>
      </w:r>
    </w:p>
    <w:p w14:paraId="2A4737E5" w14:textId="77777777" w:rsidR="001A1694" w:rsidRDefault="001A1694" w:rsidP="001A1694">
      <w:r>
        <w:t xml:space="preserve">          &lt;p&gt;Lorem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...&lt;/p&gt;</w:t>
      </w:r>
    </w:p>
    <w:p w14:paraId="09382223" w14:textId="77777777" w:rsidR="001A1694" w:rsidRDefault="001A1694" w:rsidP="001A1694">
      <w:r>
        <w:t xml:space="preserve">          &lt;p&gt;</w:t>
      </w:r>
      <w:proofErr w:type="spellStart"/>
      <w:r>
        <w:t>Phasellus</w:t>
      </w:r>
      <w:proofErr w:type="spellEnd"/>
      <w:r>
        <w:t xml:space="preserve"> </w:t>
      </w:r>
      <w:proofErr w:type="spellStart"/>
      <w:r>
        <w:t>ultrices</w:t>
      </w:r>
      <w:proofErr w:type="spellEnd"/>
      <w:r>
        <w:t xml:space="preserve"> ex id </w:t>
      </w:r>
      <w:proofErr w:type="spellStart"/>
      <w:r>
        <w:t>justo</w:t>
      </w:r>
      <w:proofErr w:type="spellEnd"/>
      <w:r>
        <w:t xml:space="preserve"> </w:t>
      </w:r>
      <w:proofErr w:type="spellStart"/>
      <w:r>
        <w:t>hendrerit</w:t>
      </w:r>
      <w:proofErr w:type="spellEnd"/>
      <w:r>
        <w:t xml:space="preserve">, in </w:t>
      </w:r>
      <w:proofErr w:type="spellStart"/>
      <w:r>
        <w:t>ullamcorper</w:t>
      </w:r>
      <w:proofErr w:type="spellEnd"/>
      <w:r>
        <w:t xml:space="preserve"> </w:t>
      </w:r>
      <w:proofErr w:type="spellStart"/>
      <w:r>
        <w:t>elit</w:t>
      </w:r>
      <w:proofErr w:type="spellEnd"/>
      <w:r>
        <w:t>...&lt;/p&gt;</w:t>
      </w:r>
    </w:p>
    <w:p w14:paraId="4982594E" w14:textId="77777777" w:rsidR="001A1694" w:rsidRDefault="001A1694" w:rsidP="001A1694">
      <w:r>
        <w:t xml:space="preserve">        &lt;/div&gt;</w:t>
      </w:r>
    </w:p>
    <w:p w14:paraId="28A8CED8" w14:textId="77777777" w:rsidR="001A1694" w:rsidRDefault="001A1694" w:rsidP="001A1694">
      <w:r>
        <w:t xml:space="preserve">      &lt;/div&gt;</w:t>
      </w:r>
    </w:p>
    <w:p w14:paraId="6F13EF36" w14:textId="77777777" w:rsidR="001A1694" w:rsidRDefault="001A1694" w:rsidP="001A1694">
      <w:r>
        <w:tab/>
        <w:t xml:space="preserve">  </w:t>
      </w:r>
    </w:p>
    <w:p w14:paraId="6ACCD40A" w14:textId="77777777" w:rsidR="001A1694" w:rsidRDefault="001A1694" w:rsidP="001A1694">
      <w:r>
        <w:tab/>
        <w:t>&lt;/div&gt;</w:t>
      </w:r>
    </w:p>
    <w:p w14:paraId="4EEF735A" w14:textId="77777777" w:rsidR="001A1694" w:rsidRDefault="001A1694" w:rsidP="001A1694">
      <w:r>
        <w:tab/>
        <w:t xml:space="preserve"> </w:t>
      </w:r>
    </w:p>
    <w:p w14:paraId="532916F1" w14:textId="77777777" w:rsidR="001A1694" w:rsidRDefault="001A1694" w:rsidP="001A1694">
      <w:r>
        <w:tab/>
        <w:t xml:space="preserve"> &lt;div class="row"&gt;</w:t>
      </w:r>
    </w:p>
    <w:p w14:paraId="6A61EDD2" w14:textId="77777777" w:rsidR="001A1694" w:rsidRDefault="001A1694" w:rsidP="001A1694">
      <w:r>
        <w:t xml:space="preserve">         &lt;div class="image-container"&gt;</w:t>
      </w:r>
    </w:p>
    <w:p w14:paraId="49ED7C10" w14:textId="77777777" w:rsidR="001A1694" w:rsidRDefault="001A1694" w:rsidP="001A1694">
      <w:r>
        <w:tab/>
      </w:r>
      <w:r>
        <w:tab/>
        <w:t xml:space="preserve"> &lt;div class "card-image"&gt;</w:t>
      </w:r>
    </w:p>
    <w:p w14:paraId="36BD456F" w14:textId="77777777" w:rsidR="001A1694" w:rsidRDefault="001A1694" w:rsidP="001A1694">
      <w:r>
        <w:lastRenderedPageBreak/>
        <w:t xml:space="preserve">            &lt;</w:t>
      </w:r>
      <w:proofErr w:type="spellStart"/>
      <w:r>
        <w:t>img</w:t>
      </w:r>
      <w:proofErr w:type="spellEnd"/>
      <w:r>
        <w:t xml:space="preserve"> </w:t>
      </w:r>
      <w:proofErr w:type="spellStart"/>
      <w:r>
        <w:t>src</w:t>
      </w:r>
      <w:proofErr w:type="spellEnd"/>
      <w:r>
        <w:t>="./Images/EditedBookPhoto.jpg" alt="Front cover of Hilary Davidsons book, Dress in the Age of Austen"&gt;</w:t>
      </w:r>
    </w:p>
    <w:p w14:paraId="161D8214" w14:textId="77777777" w:rsidR="001A1694" w:rsidRDefault="001A1694" w:rsidP="001A1694">
      <w:r>
        <w:tab/>
      </w:r>
      <w:r>
        <w:tab/>
      </w:r>
      <w:r>
        <w:tab/>
        <w:t>&lt;/div&gt;</w:t>
      </w:r>
    </w:p>
    <w:p w14:paraId="0513E913" w14:textId="77777777" w:rsidR="001A1694" w:rsidRDefault="001A1694" w:rsidP="001A1694">
      <w:r>
        <w:t xml:space="preserve">                &lt;div class="overlay"&gt;</w:t>
      </w:r>
    </w:p>
    <w:p w14:paraId="67E12D08" w14:textId="77777777" w:rsidR="001A1694" w:rsidRDefault="001A1694" w:rsidP="001A1694">
      <w:r>
        <w:t xml:space="preserve">                    &lt;h3&gt;In Print&lt;/h3&gt;</w:t>
      </w:r>
    </w:p>
    <w:p w14:paraId="44896F69" w14:textId="77777777" w:rsidR="001A1694" w:rsidRDefault="001A1694" w:rsidP="001A1694">
      <w:r>
        <w:t xml:space="preserve">                    &lt;p&gt;Lorem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...&lt;/p&gt;</w:t>
      </w:r>
    </w:p>
    <w:p w14:paraId="6783F160" w14:textId="77777777" w:rsidR="001A1694" w:rsidRDefault="001A1694" w:rsidP="001A1694">
      <w:r>
        <w:t xml:space="preserve">                    &lt;p&gt;</w:t>
      </w:r>
      <w:proofErr w:type="spellStart"/>
      <w:r>
        <w:t>Phasellus</w:t>
      </w:r>
      <w:proofErr w:type="spellEnd"/>
      <w:r>
        <w:t xml:space="preserve"> </w:t>
      </w:r>
      <w:proofErr w:type="spellStart"/>
      <w:r>
        <w:t>ultrices</w:t>
      </w:r>
      <w:proofErr w:type="spellEnd"/>
      <w:r>
        <w:t xml:space="preserve"> ex id </w:t>
      </w:r>
      <w:proofErr w:type="spellStart"/>
      <w:r>
        <w:t>justo</w:t>
      </w:r>
      <w:proofErr w:type="spellEnd"/>
      <w:r>
        <w:t xml:space="preserve"> </w:t>
      </w:r>
      <w:proofErr w:type="spellStart"/>
      <w:r>
        <w:t>hendrerit</w:t>
      </w:r>
      <w:proofErr w:type="spellEnd"/>
      <w:r>
        <w:t xml:space="preserve">, in </w:t>
      </w:r>
      <w:proofErr w:type="spellStart"/>
      <w:r>
        <w:t>ullamcorper</w:t>
      </w:r>
      <w:proofErr w:type="spellEnd"/>
      <w:r>
        <w:t xml:space="preserve"> </w:t>
      </w:r>
      <w:proofErr w:type="spellStart"/>
      <w:r>
        <w:t>elit</w:t>
      </w:r>
      <w:proofErr w:type="spellEnd"/>
      <w:r>
        <w:t>...&lt;/p&gt;</w:t>
      </w:r>
    </w:p>
    <w:p w14:paraId="4BCFCEBC" w14:textId="77777777" w:rsidR="001A1694" w:rsidRDefault="001A1694" w:rsidP="001A1694">
      <w:r>
        <w:t xml:space="preserve">                &lt;/div&gt;</w:t>
      </w:r>
    </w:p>
    <w:p w14:paraId="7E3ADA7C" w14:textId="77777777" w:rsidR="001A1694" w:rsidRDefault="001A1694" w:rsidP="001A1694">
      <w:r>
        <w:t xml:space="preserve">            &lt;/div&gt;</w:t>
      </w:r>
    </w:p>
    <w:p w14:paraId="32DCBF3C" w14:textId="77777777" w:rsidR="001A1694" w:rsidRDefault="001A1694" w:rsidP="001A1694">
      <w:r>
        <w:tab/>
      </w:r>
      <w:r>
        <w:tab/>
      </w:r>
      <w:r>
        <w:tab/>
      </w:r>
    </w:p>
    <w:p w14:paraId="59A121C2" w14:textId="77777777" w:rsidR="001A1694" w:rsidRDefault="001A1694" w:rsidP="001A1694"/>
    <w:p w14:paraId="1598FBD3" w14:textId="77777777" w:rsidR="001A1694" w:rsidRDefault="001A1694" w:rsidP="001A1694">
      <w:r>
        <w:t xml:space="preserve">         &lt;div class="image-container"&gt;</w:t>
      </w:r>
    </w:p>
    <w:p w14:paraId="29019A28" w14:textId="77777777" w:rsidR="001A1694" w:rsidRDefault="001A1694" w:rsidP="001A1694">
      <w:r>
        <w:tab/>
      </w:r>
      <w:r>
        <w:tab/>
        <w:t xml:space="preserve"> &lt;div class "card-image"&gt;</w:t>
      </w:r>
    </w:p>
    <w:p w14:paraId="3D83B577" w14:textId="77777777" w:rsidR="001A1694" w:rsidRDefault="001A1694" w:rsidP="001A1694">
      <w:r>
        <w:t xml:space="preserve">                &lt;</w:t>
      </w:r>
      <w:proofErr w:type="spellStart"/>
      <w:r>
        <w:t>img</w:t>
      </w:r>
      <w:proofErr w:type="spellEnd"/>
      <w:r>
        <w:t xml:space="preserve"> </w:t>
      </w:r>
      <w:proofErr w:type="spellStart"/>
      <w:r>
        <w:t>src</w:t>
      </w:r>
      <w:proofErr w:type="spellEnd"/>
      <w:r>
        <w:t>="./Images/Festival.jpg" alt="Poster for 2024 Jane Austen Festival in Bath"&gt;</w:t>
      </w:r>
    </w:p>
    <w:p w14:paraId="00D57445" w14:textId="77777777" w:rsidR="001A1694" w:rsidRDefault="001A1694" w:rsidP="001A1694">
      <w:r>
        <w:tab/>
      </w:r>
      <w:r>
        <w:tab/>
      </w:r>
      <w:r>
        <w:tab/>
      </w:r>
      <w:r>
        <w:tab/>
        <w:t>&lt;/div&gt;</w:t>
      </w:r>
    </w:p>
    <w:p w14:paraId="17DA2CF9" w14:textId="77777777" w:rsidR="001A1694" w:rsidRDefault="001A1694" w:rsidP="001A1694">
      <w:r>
        <w:t xml:space="preserve">                &lt;div class="overlay"&gt;</w:t>
      </w:r>
    </w:p>
    <w:p w14:paraId="27FBFEE3" w14:textId="77777777" w:rsidR="001A1694" w:rsidRDefault="001A1694" w:rsidP="001A1694">
      <w:r>
        <w:t xml:space="preserve">                    &lt;h3&gt;Historical Costuming&lt;/h3&gt;</w:t>
      </w:r>
    </w:p>
    <w:p w14:paraId="096E12D0" w14:textId="77777777" w:rsidR="001A1694" w:rsidRDefault="001A1694" w:rsidP="001A1694">
      <w:r>
        <w:t xml:space="preserve">                    &lt;p&gt;Lorem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...&lt;/p&gt;</w:t>
      </w:r>
    </w:p>
    <w:p w14:paraId="5ED46434" w14:textId="77777777" w:rsidR="001A1694" w:rsidRDefault="001A1694" w:rsidP="001A1694">
      <w:r>
        <w:t xml:space="preserve">                    &lt;p&gt;</w:t>
      </w:r>
      <w:proofErr w:type="spellStart"/>
      <w:r>
        <w:t>Phasellus</w:t>
      </w:r>
      <w:proofErr w:type="spellEnd"/>
      <w:r>
        <w:t xml:space="preserve"> </w:t>
      </w:r>
      <w:proofErr w:type="spellStart"/>
      <w:r>
        <w:t>ultrices</w:t>
      </w:r>
      <w:proofErr w:type="spellEnd"/>
      <w:r>
        <w:t xml:space="preserve"> ex id </w:t>
      </w:r>
      <w:proofErr w:type="spellStart"/>
      <w:r>
        <w:t>justo</w:t>
      </w:r>
      <w:proofErr w:type="spellEnd"/>
      <w:r>
        <w:t xml:space="preserve"> </w:t>
      </w:r>
      <w:proofErr w:type="spellStart"/>
      <w:r>
        <w:t>hendrerit</w:t>
      </w:r>
      <w:proofErr w:type="spellEnd"/>
      <w:r>
        <w:t xml:space="preserve">, in </w:t>
      </w:r>
      <w:proofErr w:type="spellStart"/>
      <w:r>
        <w:t>ullamcorper</w:t>
      </w:r>
      <w:proofErr w:type="spellEnd"/>
      <w:r>
        <w:t xml:space="preserve"> </w:t>
      </w:r>
      <w:proofErr w:type="spellStart"/>
      <w:r>
        <w:t>elit</w:t>
      </w:r>
      <w:proofErr w:type="spellEnd"/>
      <w:r>
        <w:t>...&lt;/p&gt;</w:t>
      </w:r>
    </w:p>
    <w:p w14:paraId="15150EA6" w14:textId="77777777" w:rsidR="001A1694" w:rsidRDefault="001A1694" w:rsidP="001A1694">
      <w:r>
        <w:t xml:space="preserve">                &lt;/div&gt;</w:t>
      </w:r>
    </w:p>
    <w:p w14:paraId="63DFB9BD" w14:textId="77777777" w:rsidR="001A1694" w:rsidRDefault="001A1694" w:rsidP="001A1694">
      <w:r>
        <w:t xml:space="preserve">            &lt;/div&gt;</w:t>
      </w:r>
    </w:p>
    <w:p w14:paraId="18E573C9" w14:textId="77777777" w:rsidR="001A1694" w:rsidRDefault="001A1694" w:rsidP="001A1694">
      <w:r>
        <w:tab/>
      </w:r>
      <w:r>
        <w:tab/>
      </w:r>
      <w:r>
        <w:tab/>
      </w:r>
    </w:p>
    <w:p w14:paraId="35979D9E" w14:textId="77777777" w:rsidR="001A1694" w:rsidRDefault="001A1694" w:rsidP="001A1694">
      <w:r>
        <w:tab/>
      </w:r>
      <w:r>
        <w:tab/>
      </w:r>
      <w:r>
        <w:tab/>
        <w:t>&lt;div class="image-container"&gt;</w:t>
      </w:r>
    </w:p>
    <w:p w14:paraId="148687B3" w14:textId="77777777" w:rsidR="001A1694" w:rsidRDefault="001A1694" w:rsidP="001A1694">
      <w:r>
        <w:tab/>
      </w:r>
      <w:r>
        <w:tab/>
      </w:r>
      <w:r>
        <w:tab/>
        <w:t>&lt;div class "card-image"&gt;</w:t>
      </w:r>
    </w:p>
    <w:p w14:paraId="08109494" w14:textId="77777777" w:rsidR="001A1694" w:rsidRDefault="001A1694" w:rsidP="001A1694">
      <w:r>
        <w:t xml:space="preserve">                &lt;</w:t>
      </w:r>
      <w:proofErr w:type="spellStart"/>
      <w:r>
        <w:t>img</w:t>
      </w:r>
      <w:proofErr w:type="spellEnd"/>
      <w:r>
        <w:t xml:space="preserve"> </w:t>
      </w:r>
      <w:proofErr w:type="spellStart"/>
      <w:r>
        <w:t>src</w:t>
      </w:r>
      <w:proofErr w:type="spellEnd"/>
      <w:r>
        <w:t>="./Images/MySocialMedia.jpg" alt="Screenshot of Flickr page shows author dressed in Regency fashion"&gt;</w:t>
      </w:r>
    </w:p>
    <w:p w14:paraId="7F20AE3B" w14:textId="77777777" w:rsidR="001A1694" w:rsidRDefault="001A1694" w:rsidP="001A1694">
      <w:r>
        <w:tab/>
      </w:r>
      <w:r>
        <w:tab/>
      </w:r>
      <w:r>
        <w:tab/>
      </w:r>
      <w:r>
        <w:tab/>
        <w:t>&lt;/div&gt;</w:t>
      </w:r>
    </w:p>
    <w:p w14:paraId="23C8FDAE" w14:textId="77777777" w:rsidR="001A1694" w:rsidRDefault="001A1694" w:rsidP="001A1694">
      <w:r>
        <w:t xml:space="preserve">                &lt;div class="overlay"&gt;</w:t>
      </w:r>
    </w:p>
    <w:p w14:paraId="70B8B395" w14:textId="77777777" w:rsidR="001A1694" w:rsidRDefault="001A1694" w:rsidP="001A1694">
      <w:r>
        <w:t xml:space="preserve">                    &lt;h3&gt;</w:t>
      </w:r>
      <w:proofErr w:type="gramStart"/>
      <w:r>
        <w:t>Social Media</w:t>
      </w:r>
      <w:proofErr w:type="gramEnd"/>
      <w:r>
        <w:t>&lt;/h3&gt;</w:t>
      </w:r>
    </w:p>
    <w:p w14:paraId="78CE3DE2" w14:textId="77777777" w:rsidR="001A1694" w:rsidRDefault="001A1694" w:rsidP="001A1694">
      <w:r>
        <w:lastRenderedPageBreak/>
        <w:t xml:space="preserve">                    &lt;p&gt;Lorem ipsum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...&lt;/p&gt;</w:t>
      </w:r>
    </w:p>
    <w:p w14:paraId="1B28F087" w14:textId="77777777" w:rsidR="001A1694" w:rsidRDefault="001A1694" w:rsidP="001A1694">
      <w:r>
        <w:t xml:space="preserve">                    &lt;p&gt;</w:t>
      </w:r>
      <w:proofErr w:type="spellStart"/>
      <w:r>
        <w:t>Phasellus</w:t>
      </w:r>
      <w:proofErr w:type="spellEnd"/>
      <w:r>
        <w:t xml:space="preserve"> </w:t>
      </w:r>
      <w:proofErr w:type="spellStart"/>
      <w:r>
        <w:t>ultrices</w:t>
      </w:r>
      <w:proofErr w:type="spellEnd"/>
      <w:r>
        <w:t xml:space="preserve"> ex id </w:t>
      </w:r>
      <w:proofErr w:type="spellStart"/>
      <w:r>
        <w:t>justo</w:t>
      </w:r>
      <w:proofErr w:type="spellEnd"/>
      <w:r>
        <w:t xml:space="preserve"> </w:t>
      </w:r>
      <w:proofErr w:type="spellStart"/>
      <w:r>
        <w:t>hendrerit</w:t>
      </w:r>
      <w:proofErr w:type="spellEnd"/>
      <w:r>
        <w:t xml:space="preserve">, in </w:t>
      </w:r>
      <w:proofErr w:type="spellStart"/>
      <w:r>
        <w:t>ullamcorper</w:t>
      </w:r>
      <w:proofErr w:type="spellEnd"/>
      <w:r>
        <w:t xml:space="preserve"> </w:t>
      </w:r>
      <w:proofErr w:type="spellStart"/>
      <w:r>
        <w:t>elit</w:t>
      </w:r>
      <w:proofErr w:type="spellEnd"/>
      <w:r>
        <w:t>...&lt;/p&gt;</w:t>
      </w:r>
    </w:p>
    <w:p w14:paraId="0CA03467" w14:textId="77777777" w:rsidR="001A1694" w:rsidRDefault="001A1694" w:rsidP="001A1694">
      <w:r>
        <w:t xml:space="preserve">                &lt;/div&gt;</w:t>
      </w:r>
    </w:p>
    <w:p w14:paraId="79070039" w14:textId="77777777" w:rsidR="001A1694" w:rsidRDefault="001A1694" w:rsidP="001A1694">
      <w:r>
        <w:t xml:space="preserve">            &lt;/div&gt;</w:t>
      </w:r>
    </w:p>
    <w:p w14:paraId="1CA07C60" w14:textId="77777777" w:rsidR="001A1694" w:rsidRDefault="001A1694" w:rsidP="001A1694"/>
    <w:p w14:paraId="53D0377B" w14:textId="77777777" w:rsidR="001A1694" w:rsidRDefault="001A1694" w:rsidP="001A1694">
      <w:r>
        <w:tab/>
        <w:t>&lt;/div&gt;</w:t>
      </w:r>
    </w:p>
    <w:p w14:paraId="75ED43E5" w14:textId="77777777" w:rsidR="001A1694" w:rsidRDefault="001A1694" w:rsidP="001A1694">
      <w:r>
        <w:tab/>
        <w:t xml:space="preserve">  </w:t>
      </w:r>
    </w:p>
    <w:p w14:paraId="2A529CB5" w14:textId="77777777" w:rsidR="001A1694" w:rsidRDefault="001A1694" w:rsidP="001A1694">
      <w:r>
        <w:t xml:space="preserve">    &lt;/section&gt;</w:t>
      </w:r>
    </w:p>
    <w:p w14:paraId="3E52909D" w14:textId="77777777" w:rsidR="001A1694" w:rsidRDefault="001A1694" w:rsidP="001A1694">
      <w:r>
        <w:t xml:space="preserve">  &lt;/main&gt;</w:t>
      </w:r>
    </w:p>
    <w:p w14:paraId="0082AE1B" w14:textId="77777777" w:rsidR="001A1694" w:rsidRDefault="001A1694" w:rsidP="001A1694"/>
    <w:p w14:paraId="305DF7D5" w14:textId="77777777" w:rsidR="001A1694" w:rsidRDefault="001A1694" w:rsidP="001A1694">
      <w:r>
        <w:t xml:space="preserve">  &lt;!-- Footer style used on all pages --&gt;</w:t>
      </w:r>
    </w:p>
    <w:p w14:paraId="1FF97ECC" w14:textId="77777777" w:rsidR="001A1694" w:rsidRDefault="001A1694" w:rsidP="001A1694">
      <w:r>
        <w:t>&lt;footer id="</w:t>
      </w:r>
      <w:proofErr w:type="gramStart"/>
      <w:r>
        <w:t>main-footer</w:t>
      </w:r>
      <w:proofErr w:type="gramEnd"/>
      <w:r>
        <w:t>"&gt;</w:t>
      </w:r>
    </w:p>
    <w:p w14:paraId="418223F9" w14:textId="77777777" w:rsidR="001A1694" w:rsidRDefault="001A1694" w:rsidP="001A1694">
      <w:r>
        <w:t xml:space="preserve">    &lt;div class="container"&gt;</w:t>
      </w:r>
    </w:p>
    <w:p w14:paraId="38AAF112" w14:textId="77777777" w:rsidR="001A1694" w:rsidRDefault="001A1694" w:rsidP="001A1694">
      <w:r>
        <w:t xml:space="preserve">        &lt;</w:t>
      </w:r>
      <w:proofErr w:type="spellStart"/>
      <w:r>
        <w:t>img</w:t>
      </w:r>
      <w:proofErr w:type="spellEnd"/>
      <w:r>
        <w:t xml:space="preserve"> </w:t>
      </w:r>
      <w:proofErr w:type="spellStart"/>
      <w:r>
        <w:t>src</w:t>
      </w:r>
      <w:proofErr w:type="spellEnd"/>
      <w:r>
        <w:t>="./Images/CoralMouseandThread.png" alt="Icon Image of Mouse with text Mouse and Thread" class="icon"&gt;</w:t>
      </w:r>
    </w:p>
    <w:p w14:paraId="10EF0706" w14:textId="77777777" w:rsidR="001A1694" w:rsidRDefault="001A1694" w:rsidP="001A1694">
      <w:r>
        <w:t xml:space="preserve">        &lt;div class="footer-text"&gt;</w:t>
      </w:r>
    </w:p>
    <w:p w14:paraId="3CED2F98" w14:textId="77777777" w:rsidR="001A1694" w:rsidRDefault="001A1694" w:rsidP="001A1694">
      <w:r>
        <w:t xml:space="preserve">            &lt;p&gt; Site Design by Mouse and Thread &lt;/p&gt;</w:t>
      </w:r>
    </w:p>
    <w:p w14:paraId="7247BFD2" w14:textId="77777777" w:rsidR="001A1694" w:rsidRDefault="001A1694" w:rsidP="001A1694">
      <w:r>
        <w:t xml:space="preserve">            &lt;p&gt; More Mouse and Thread adventures coming soon! &lt;/p&gt;</w:t>
      </w:r>
    </w:p>
    <w:p w14:paraId="4596C0D1" w14:textId="77777777" w:rsidR="001A1694" w:rsidRDefault="001A1694" w:rsidP="001A1694">
      <w:r>
        <w:t xml:space="preserve">        &lt;/div&gt;</w:t>
      </w:r>
    </w:p>
    <w:p w14:paraId="436FF08F" w14:textId="77777777" w:rsidR="001A1694" w:rsidRDefault="001A1694" w:rsidP="001A1694">
      <w:r>
        <w:t xml:space="preserve">    &lt;/div&gt;</w:t>
      </w:r>
    </w:p>
    <w:p w14:paraId="386C8799" w14:textId="77777777" w:rsidR="001A1694" w:rsidRDefault="001A1694" w:rsidP="001A1694">
      <w:r>
        <w:t>&lt;/footer&gt;</w:t>
      </w:r>
    </w:p>
    <w:p w14:paraId="369AD6C5" w14:textId="77777777" w:rsidR="001A1694" w:rsidRDefault="001A1694" w:rsidP="001A1694"/>
    <w:p w14:paraId="6D2E0367" w14:textId="77777777" w:rsidR="001A1694" w:rsidRDefault="001A1694" w:rsidP="001A1694">
      <w:r>
        <w:t>&lt;/body&gt;</w:t>
      </w:r>
    </w:p>
    <w:p w14:paraId="19457D55" w14:textId="77777777" w:rsidR="001A1694" w:rsidRDefault="001A1694" w:rsidP="001A1694">
      <w:r>
        <w:t>&lt;/html&gt;</w:t>
      </w:r>
    </w:p>
    <w:p w14:paraId="461351BF" w14:textId="77777777" w:rsidR="001A1694" w:rsidRDefault="001A1694" w:rsidP="0087195F"/>
    <w:p w14:paraId="19375F37" w14:textId="77777777" w:rsidR="008941B5" w:rsidRDefault="008941B5" w:rsidP="008941B5">
      <w:r>
        <w:t>/* Body of the page main/default style */</w:t>
      </w:r>
    </w:p>
    <w:p w14:paraId="7C4C7653" w14:textId="77777777" w:rsidR="008941B5" w:rsidRDefault="008941B5" w:rsidP="008941B5">
      <w:r>
        <w:t>body {</w:t>
      </w:r>
    </w:p>
    <w:p w14:paraId="1C645AF2" w14:textId="77777777" w:rsidR="008941B5" w:rsidRDefault="008941B5" w:rsidP="008941B5">
      <w:r>
        <w:t xml:space="preserve">    background-</w:t>
      </w:r>
      <w:proofErr w:type="spellStart"/>
      <w:r>
        <w:t>color</w:t>
      </w:r>
      <w:proofErr w:type="spellEnd"/>
      <w:r>
        <w:t>: #</w:t>
      </w:r>
      <w:proofErr w:type="gramStart"/>
      <w:r>
        <w:t>8FBC8F;</w:t>
      </w:r>
      <w:proofErr w:type="gramEnd"/>
    </w:p>
    <w:p w14:paraId="5101B514" w14:textId="77777777" w:rsidR="008941B5" w:rsidRDefault="008941B5" w:rsidP="008941B5">
      <w:r>
        <w:t xml:space="preserve">    font-family: "Calisto MT", "Bookman Old Style", sans-</w:t>
      </w:r>
      <w:proofErr w:type="gramStart"/>
      <w:r>
        <w:t>serif;</w:t>
      </w:r>
      <w:proofErr w:type="gramEnd"/>
    </w:p>
    <w:p w14:paraId="498C9ED3" w14:textId="77777777" w:rsidR="008941B5" w:rsidRDefault="008941B5" w:rsidP="008941B5">
      <w:r>
        <w:lastRenderedPageBreak/>
        <w:t xml:space="preserve">    font-size: 1.</w:t>
      </w:r>
      <w:proofErr w:type="gramStart"/>
      <w:r>
        <w:t>2vw;</w:t>
      </w:r>
      <w:proofErr w:type="gramEnd"/>
    </w:p>
    <w:p w14:paraId="32B5E756" w14:textId="77777777" w:rsidR="008941B5" w:rsidRDefault="008941B5" w:rsidP="008941B5">
      <w:r>
        <w:t xml:space="preserve">    font-weight: </w:t>
      </w:r>
      <w:proofErr w:type="gramStart"/>
      <w:r>
        <w:t>bold;</w:t>
      </w:r>
      <w:proofErr w:type="gramEnd"/>
    </w:p>
    <w:p w14:paraId="07788A30" w14:textId="77777777" w:rsidR="008941B5" w:rsidRDefault="008941B5" w:rsidP="008941B5">
      <w:r>
        <w:t xml:space="preserve">    line-height: 1.</w:t>
      </w:r>
      <w:proofErr w:type="gramStart"/>
      <w:r>
        <w:t>4em;</w:t>
      </w:r>
      <w:proofErr w:type="gramEnd"/>
    </w:p>
    <w:p w14:paraId="365A12E7" w14:textId="77777777" w:rsidR="008941B5" w:rsidRDefault="008941B5" w:rsidP="008941B5">
      <w:r>
        <w:t xml:space="preserve">    margin: </w:t>
      </w:r>
      <w:proofErr w:type="gramStart"/>
      <w:r>
        <w:t>0;</w:t>
      </w:r>
      <w:proofErr w:type="gramEnd"/>
    </w:p>
    <w:p w14:paraId="3893FBFD" w14:textId="77777777" w:rsidR="008941B5" w:rsidRDefault="008941B5" w:rsidP="008941B5">
      <w:r>
        <w:t>}</w:t>
      </w:r>
    </w:p>
    <w:p w14:paraId="2036EB1C" w14:textId="77777777" w:rsidR="008941B5" w:rsidRDefault="008941B5" w:rsidP="008941B5"/>
    <w:p w14:paraId="75E64E9C" w14:textId="77777777" w:rsidR="008941B5" w:rsidRDefault="008941B5" w:rsidP="008941B5"/>
    <w:p w14:paraId="1F62B4C7" w14:textId="77777777" w:rsidR="008941B5" w:rsidRDefault="008941B5" w:rsidP="008941B5">
      <w:r>
        <w:t>/* Header style with image same on all pages except homepage */</w:t>
      </w:r>
    </w:p>
    <w:p w14:paraId="28BE04BF" w14:textId="77777777" w:rsidR="008941B5" w:rsidRDefault="008941B5" w:rsidP="008941B5">
      <w:r>
        <w:t>#</w:t>
      </w:r>
      <w:proofErr w:type="gramStart"/>
      <w:r>
        <w:t>main-header</w:t>
      </w:r>
      <w:proofErr w:type="gramEnd"/>
      <w:r>
        <w:t xml:space="preserve"> {</w:t>
      </w:r>
    </w:p>
    <w:p w14:paraId="1CC8CDAF" w14:textId="77777777" w:rsidR="008941B5" w:rsidRDefault="008941B5" w:rsidP="008941B5">
      <w:r>
        <w:t xml:space="preserve">    background: </w:t>
      </w:r>
      <w:proofErr w:type="spellStart"/>
      <w:r>
        <w:t>url</w:t>
      </w:r>
      <w:proofErr w:type="spellEnd"/>
      <w:r>
        <w:t>('./Images/1812 Regency Needlework Pattern 3 March.png'</w:t>
      </w:r>
      <w:proofErr w:type="gramStart"/>
      <w:r>
        <w:t>);</w:t>
      </w:r>
      <w:proofErr w:type="gramEnd"/>
    </w:p>
    <w:p w14:paraId="5E877230" w14:textId="77777777" w:rsidR="008941B5" w:rsidRDefault="008941B5" w:rsidP="008941B5">
      <w:r>
        <w:t xml:space="preserve">    background-size: 12.</w:t>
      </w:r>
      <w:proofErr w:type="gramStart"/>
      <w:r>
        <w:t>0em;</w:t>
      </w:r>
      <w:proofErr w:type="gramEnd"/>
    </w:p>
    <w:p w14:paraId="0D347D72" w14:textId="77777777" w:rsidR="008941B5" w:rsidRDefault="008941B5" w:rsidP="008941B5">
      <w:r>
        <w:t xml:space="preserve">    </w:t>
      </w:r>
      <w:proofErr w:type="spellStart"/>
      <w:r>
        <w:t>color</w:t>
      </w:r>
      <w:proofErr w:type="spellEnd"/>
      <w:r>
        <w:t xml:space="preserve">: </w:t>
      </w:r>
      <w:proofErr w:type="gramStart"/>
      <w:r>
        <w:t>black;</w:t>
      </w:r>
      <w:proofErr w:type="gramEnd"/>
    </w:p>
    <w:p w14:paraId="31BD485F" w14:textId="77777777" w:rsidR="008941B5" w:rsidRDefault="008941B5" w:rsidP="008941B5">
      <w:r>
        <w:t xml:space="preserve">    text-shadow: 2px </w:t>
      </w:r>
      <w:proofErr w:type="spellStart"/>
      <w:r>
        <w:t>2px</w:t>
      </w:r>
      <w:proofErr w:type="spellEnd"/>
      <w:r>
        <w:t xml:space="preserve"> 6px #</w:t>
      </w:r>
      <w:proofErr w:type="gramStart"/>
      <w:r>
        <w:t>8FBC8F;</w:t>
      </w:r>
      <w:proofErr w:type="gramEnd"/>
    </w:p>
    <w:p w14:paraId="458E22B4" w14:textId="77777777" w:rsidR="008941B5" w:rsidRDefault="008941B5" w:rsidP="008941B5">
      <w:r>
        <w:t xml:space="preserve">    padding: 1vh </w:t>
      </w:r>
      <w:proofErr w:type="gramStart"/>
      <w:r>
        <w:t>5%;</w:t>
      </w:r>
      <w:proofErr w:type="gramEnd"/>
    </w:p>
    <w:p w14:paraId="78D62416" w14:textId="77777777" w:rsidR="008941B5" w:rsidRDefault="008941B5" w:rsidP="008941B5">
      <w:r>
        <w:t xml:space="preserve">    line-height: 0.</w:t>
      </w:r>
      <w:proofErr w:type="gramStart"/>
      <w:r>
        <w:t>7em;</w:t>
      </w:r>
      <w:proofErr w:type="gramEnd"/>
    </w:p>
    <w:p w14:paraId="4A3351E2" w14:textId="77777777" w:rsidR="008941B5" w:rsidRDefault="008941B5" w:rsidP="008941B5">
      <w:r>
        <w:t xml:space="preserve">    font-size: 1.</w:t>
      </w:r>
      <w:proofErr w:type="gramStart"/>
      <w:r>
        <w:t>4em;</w:t>
      </w:r>
      <w:proofErr w:type="gramEnd"/>
    </w:p>
    <w:p w14:paraId="2DD9288A" w14:textId="77777777" w:rsidR="008941B5" w:rsidRDefault="008941B5" w:rsidP="008941B5">
      <w:r>
        <w:t xml:space="preserve">    width: </w:t>
      </w:r>
      <w:proofErr w:type="gramStart"/>
      <w:r>
        <w:t>100%;</w:t>
      </w:r>
      <w:proofErr w:type="gramEnd"/>
    </w:p>
    <w:p w14:paraId="7EF4FD03" w14:textId="77777777" w:rsidR="008941B5" w:rsidRDefault="008941B5" w:rsidP="008941B5">
      <w:r>
        <w:t xml:space="preserve">    box-shadow: inset 0px </w:t>
      </w:r>
      <w:proofErr w:type="spellStart"/>
      <w:r>
        <w:t>0px</w:t>
      </w:r>
      <w:proofErr w:type="spellEnd"/>
      <w:r>
        <w:t xml:space="preserve"> 0 2000px </w:t>
      </w:r>
      <w:proofErr w:type="spellStart"/>
      <w:r>
        <w:t>rgba</w:t>
      </w:r>
      <w:proofErr w:type="spellEnd"/>
      <w:r>
        <w:t>(0, 0, 25, 0.5</w:t>
      </w:r>
      <w:proofErr w:type="gramStart"/>
      <w:r>
        <w:t>);</w:t>
      </w:r>
      <w:proofErr w:type="gramEnd"/>
    </w:p>
    <w:p w14:paraId="179B55DA" w14:textId="77777777" w:rsidR="008941B5" w:rsidRDefault="008941B5" w:rsidP="008941B5">
      <w:r>
        <w:t xml:space="preserve">    box-sizing: border-</w:t>
      </w:r>
      <w:proofErr w:type="gramStart"/>
      <w:r>
        <w:t>box;</w:t>
      </w:r>
      <w:proofErr w:type="gramEnd"/>
    </w:p>
    <w:p w14:paraId="3D39461E" w14:textId="77777777" w:rsidR="008941B5" w:rsidRDefault="008941B5" w:rsidP="008941B5">
      <w:r>
        <w:t xml:space="preserve">    overflow: </w:t>
      </w:r>
      <w:proofErr w:type="gramStart"/>
      <w:r>
        <w:t>hidden;</w:t>
      </w:r>
      <w:proofErr w:type="gramEnd"/>
    </w:p>
    <w:p w14:paraId="5943B008" w14:textId="77777777" w:rsidR="008941B5" w:rsidRDefault="008941B5" w:rsidP="008941B5">
      <w:r>
        <w:t>}</w:t>
      </w:r>
    </w:p>
    <w:p w14:paraId="14C51985" w14:textId="77777777" w:rsidR="008941B5" w:rsidRDefault="008941B5" w:rsidP="008941B5"/>
    <w:p w14:paraId="6870CB65" w14:textId="77777777" w:rsidR="008941B5" w:rsidRDefault="008941B5" w:rsidP="008941B5">
      <w:r>
        <w:t>@media (</w:t>
      </w:r>
      <w:proofErr w:type="gramStart"/>
      <w:r>
        <w:t>max-width</w:t>
      </w:r>
      <w:proofErr w:type="gramEnd"/>
      <w:r>
        <w:t>: 600px) {</w:t>
      </w:r>
    </w:p>
    <w:p w14:paraId="4A37D7DA" w14:textId="77777777" w:rsidR="008941B5" w:rsidRDefault="008941B5" w:rsidP="008941B5">
      <w:r>
        <w:t xml:space="preserve">    #</w:t>
      </w:r>
      <w:proofErr w:type="gramStart"/>
      <w:r>
        <w:t>main-header</w:t>
      </w:r>
      <w:proofErr w:type="gramEnd"/>
      <w:r>
        <w:t xml:space="preserve"> {</w:t>
      </w:r>
    </w:p>
    <w:p w14:paraId="5B60B131" w14:textId="77777777" w:rsidR="008941B5" w:rsidRDefault="008941B5" w:rsidP="008941B5">
      <w:r>
        <w:t xml:space="preserve">        padding: </w:t>
      </w:r>
      <w:proofErr w:type="gramStart"/>
      <w:r>
        <w:t>2%;</w:t>
      </w:r>
      <w:proofErr w:type="gramEnd"/>
    </w:p>
    <w:p w14:paraId="277A8D54" w14:textId="77777777" w:rsidR="008941B5" w:rsidRDefault="008941B5" w:rsidP="008941B5">
      <w:r>
        <w:t xml:space="preserve">    }</w:t>
      </w:r>
    </w:p>
    <w:p w14:paraId="238C91E7" w14:textId="77777777" w:rsidR="008941B5" w:rsidRDefault="008941B5" w:rsidP="008941B5">
      <w:r>
        <w:t>}</w:t>
      </w:r>
    </w:p>
    <w:p w14:paraId="62C62235" w14:textId="77777777" w:rsidR="008941B5" w:rsidRDefault="008941B5" w:rsidP="008941B5"/>
    <w:p w14:paraId="661B3C8B" w14:textId="77777777" w:rsidR="008941B5" w:rsidRDefault="008941B5" w:rsidP="008941B5">
      <w:r>
        <w:lastRenderedPageBreak/>
        <w:t>/* Navbar style with hover same on all pages */</w:t>
      </w:r>
    </w:p>
    <w:p w14:paraId="3DEE92E9" w14:textId="77777777" w:rsidR="008941B5" w:rsidRDefault="008941B5" w:rsidP="008941B5"/>
    <w:p w14:paraId="0486DC80" w14:textId="77777777" w:rsidR="008941B5" w:rsidRDefault="008941B5" w:rsidP="008941B5">
      <w:r>
        <w:t>#navbar {</w:t>
      </w:r>
    </w:p>
    <w:p w14:paraId="44C5C489" w14:textId="77777777" w:rsidR="008941B5" w:rsidRDefault="008941B5" w:rsidP="008941B5">
      <w:r>
        <w:t xml:space="preserve">    background-</w:t>
      </w:r>
      <w:proofErr w:type="spellStart"/>
      <w:r>
        <w:t>color</w:t>
      </w:r>
      <w:proofErr w:type="spellEnd"/>
      <w:r>
        <w:t xml:space="preserve">: </w:t>
      </w:r>
      <w:proofErr w:type="gramStart"/>
      <w:r>
        <w:t>#333333;</w:t>
      </w:r>
      <w:proofErr w:type="gramEnd"/>
    </w:p>
    <w:p w14:paraId="721191C9" w14:textId="77777777" w:rsidR="008941B5" w:rsidRDefault="008941B5" w:rsidP="008941B5">
      <w:r>
        <w:t xml:space="preserve">    </w:t>
      </w:r>
      <w:proofErr w:type="spellStart"/>
      <w:r>
        <w:t>color</w:t>
      </w:r>
      <w:proofErr w:type="spellEnd"/>
      <w:r>
        <w:t xml:space="preserve">: </w:t>
      </w:r>
      <w:proofErr w:type="gramStart"/>
      <w:r>
        <w:t>white;</w:t>
      </w:r>
      <w:proofErr w:type="gramEnd"/>
    </w:p>
    <w:p w14:paraId="2712B9F1" w14:textId="77777777" w:rsidR="008941B5" w:rsidRDefault="008941B5" w:rsidP="008941B5">
      <w:r>
        <w:t xml:space="preserve">    padding: 0.3em </w:t>
      </w:r>
      <w:proofErr w:type="gramStart"/>
      <w:r>
        <w:t>0;</w:t>
      </w:r>
      <w:proofErr w:type="gramEnd"/>
    </w:p>
    <w:p w14:paraId="14741803" w14:textId="77777777" w:rsidR="008941B5" w:rsidRDefault="008941B5" w:rsidP="008941B5">
      <w:r>
        <w:t xml:space="preserve">    box-sizing: border-</w:t>
      </w:r>
      <w:proofErr w:type="gramStart"/>
      <w:r>
        <w:t>box;</w:t>
      </w:r>
      <w:proofErr w:type="gramEnd"/>
    </w:p>
    <w:p w14:paraId="44C9ED2D" w14:textId="77777777" w:rsidR="008941B5" w:rsidRDefault="008941B5" w:rsidP="008941B5">
      <w:r>
        <w:t>}</w:t>
      </w:r>
    </w:p>
    <w:p w14:paraId="119CB922" w14:textId="77777777" w:rsidR="008941B5" w:rsidRDefault="008941B5" w:rsidP="008941B5"/>
    <w:p w14:paraId="44770267" w14:textId="77777777" w:rsidR="008941B5" w:rsidRDefault="008941B5" w:rsidP="008941B5">
      <w:r>
        <w:t xml:space="preserve">#navbar </w:t>
      </w:r>
      <w:proofErr w:type="spellStart"/>
      <w:r>
        <w:t>ul</w:t>
      </w:r>
      <w:proofErr w:type="spellEnd"/>
      <w:r>
        <w:t xml:space="preserve"> {</w:t>
      </w:r>
    </w:p>
    <w:p w14:paraId="24A3F3F9" w14:textId="77777777" w:rsidR="008941B5" w:rsidRDefault="008941B5" w:rsidP="008941B5">
      <w:r>
        <w:t xml:space="preserve">    list-style: </w:t>
      </w:r>
      <w:proofErr w:type="gramStart"/>
      <w:r>
        <w:t>none;</w:t>
      </w:r>
      <w:proofErr w:type="gramEnd"/>
    </w:p>
    <w:p w14:paraId="40D36708" w14:textId="77777777" w:rsidR="008941B5" w:rsidRDefault="008941B5" w:rsidP="008941B5">
      <w:r>
        <w:t xml:space="preserve">    text-align: </w:t>
      </w:r>
      <w:proofErr w:type="gramStart"/>
      <w:r>
        <w:t>left;</w:t>
      </w:r>
      <w:proofErr w:type="gramEnd"/>
    </w:p>
    <w:p w14:paraId="09247401" w14:textId="77777777" w:rsidR="008941B5" w:rsidRDefault="008941B5" w:rsidP="008941B5">
      <w:r>
        <w:t>}</w:t>
      </w:r>
    </w:p>
    <w:p w14:paraId="5682F286" w14:textId="77777777" w:rsidR="008941B5" w:rsidRDefault="008941B5" w:rsidP="008941B5"/>
    <w:p w14:paraId="789EE64D" w14:textId="77777777" w:rsidR="008941B5" w:rsidRDefault="008941B5" w:rsidP="008941B5">
      <w:r>
        <w:t>#navbar li {</w:t>
      </w:r>
    </w:p>
    <w:p w14:paraId="02F62032" w14:textId="77777777" w:rsidR="008941B5" w:rsidRDefault="008941B5" w:rsidP="008941B5">
      <w:r>
        <w:t xml:space="preserve">    display: inline-</w:t>
      </w:r>
      <w:proofErr w:type="gramStart"/>
      <w:r>
        <w:t>block;</w:t>
      </w:r>
      <w:proofErr w:type="gramEnd"/>
    </w:p>
    <w:p w14:paraId="373DDA55" w14:textId="77777777" w:rsidR="008941B5" w:rsidRDefault="008941B5" w:rsidP="008941B5">
      <w:r>
        <w:t xml:space="preserve">    margin-right: 1.</w:t>
      </w:r>
      <w:proofErr w:type="gramStart"/>
      <w:r>
        <w:t>8em;</w:t>
      </w:r>
      <w:proofErr w:type="gramEnd"/>
    </w:p>
    <w:p w14:paraId="5AEDC340" w14:textId="77777777" w:rsidR="008941B5" w:rsidRDefault="008941B5" w:rsidP="008941B5">
      <w:r>
        <w:t>}</w:t>
      </w:r>
    </w:p>
    <w:p w14:paraId="6E684CF5" w14:textId="77777777" w:rsidR="008941B5" w:rsidRDefault="008941B5" w:rsidP="008941B5"/>
    <w:p w14:paraId="325D439F" w14:textId="77777777" w:rsidR="008941B5" w:rsidRDefault="008941B5" w:rsidP="008941B5">
      <w:r>
        <w:t>#navbar a {</w:t>
      </w:r>
    </w:p>
    <w:p w14:paraId="3EF804E7" w14:textId="77777777" w:rsidR="008941B5" w:rsidRDefault="008941B5" w:rsidP="008941B5">
      <w:r>
        <w:t xml:space="preserve">    font-size: 1.</w:t>
      </w:r>
      <w:proofErr w:type="gramStart"/>
      <w:r>
        <w:t>2vw;</w:t>
      </w:r>
      <w:proofErr w:type="gramEnd"/>
      <w:r>
        <w:t xml:space="preserve"> </w:t>
      </w:r>
    </w:p>
    <w:p w14:paraId="4BE0D919" w14:textId="77777777" w:rsidR="008941B5" w:rsidRDefault="008941B5" w:rsidP="008941B5">
      <w:r>
        <w:t xml:space="preserve">    </w:t>
      </w:r>
      <w:proofErr w:type="spellStart"/>
      <w:r>
        <w:t>color</w:t>
      </w:r>
      <w:proofErr w:type="spellEnd"/>
      <w:r>
        <w:t xml:space="preserve">: </w:t>
      </w:r>
      <w:proofErr w:type="gramStart"/>
      <w:r>
        <w:t>white;</w:t>
      </w:r>
      <w:proofErr w:type="gramEnd"/>
    </w:p>
    <w:p w14:paraId="0BF5835B" w14:textId="77777777" w:rsidR="008941B5" w:rsidRDefault="008941B5" w:rsidP="008941B5">
      <w:r>
        <w:t xml:space="preserve">    text-decoration: </w:t>
      </w:r>
      <w:proofErr w:type="gramStart"/>
      <w:r>
        <w:t>none;</w:t>
      </w:r>
      <w:proofErr w:type="gramEnd"/>
    </w:p>
    <w:p w14:paraId="64BCE36B" w14:textId="77777777" w:rsidR="008941B5" w:rsidRDefault="008941B5" w:rsidP="008941B5">
      <w:r>
        <w:t>}</w:t>
      </w:r>
    </w:p>
    <w:p w14:paraId="3D6D63E7" w14:textId="77777777" w:rsidR="008941B5" w:rsidRDefault="008941B5" w:rsidP="008941B5"/>
    <w:p w14:paraId="289E5B34" w14:textId="77777777" w:rsidR="008941B5" w:rsidRDefault="008941B5" w:rsidP="008941B5">
      <w:r>
        <w:t>@media (</w:t>
      </w:r>
      <w:proofErr w:type="gramStart"/>
      <w:r>
        <w:t>max-width</w:t>
      </w:r>
      <w:proofErr w:type="gramEnd"/>
      <w:r>
        <w:t>: 600px) {</w:t>
      </w:r>
    </w:p>
    <w:p w14:paraId="5E1D9BE7" w14:textId="77777777" w:rsidR="008941B5" w:rsidRDefault="008941B5" w:rsidP="008941B5">
      <w:r>
        <w:t xml:space="preserve">    body {</w:t>
      </w:r>
    </w:p>
    <w:p w14:paraId="30F2C7BB" w14:textId="77777777" w:rsidR="008941B5" w:rsidRDefault="008941B5" w:rsidP="008941B5">
      <w:r>
        <w:t xml:space="preserve">        font-size: 3.</w:t>
      </w:r>
      <w:proofErr w:type="gramStart"/>
      <w:r>
        <w:t>0vw;</w:t>
      </w:r>
      <w:proofErr w:type="gramEnd"/>
    </w:p>
    <w:p w14:paraId="6CE53077" w14:textId="77777777" w:rsidR="008941B5" w:rsidRDefault="008941B5" w:rsidP="008941B5">
      <w:r>
        <w:lastRenderedPageBreak/>
        <w:tab/>
      </w:r>
      <w:r>
        <w:tab/>
      </w:r>
    </w:p>
    <w:p w14:paraId="2F8135C6" w14:textId="77777777" w:rsidR="008941B5" w:rsidRDefault="008941B5" w:rsidP="008941B5">
      <w:r>
        <w:t xml:space="preserve">    }</w:t>
      </w:r>
    </w:p>
    <w:p w14:paraId="0AF8C02E" w14:textId="77777777" w:rsidR="008941B5" w:rsidRDefault="008941B5" w:rsidP="008941B5"/>
    <w:p w14:paraId="03F1509F" w14:textId="77777777" w:rsidR="008941B5" w:rsidRDefault="008941B5" w:rsidP="008941B5">
      <w:r>
        <w:t xml:space="preserve">    #navbar a {</w:t>
      </w:r>
    </w:p>
    <w:p w14:paraId="5BAEA82B" w14:textId="77777777" w:rsidR="008941B5" w:rsidRDefault="008941B5" w:rsidP="008941B5">
      <w:r>
        <w:t xml:space="preserve">        font-size: </w:t>
      </w:r>
      <w:proofErr w:type="gramStart"/>
      <w:r>
        <w:t>1em;</w:t>
      </w:r>
      <w:proofErr w:type="gramEnd"/>
    </w:p>
    <w:p w14:paraId="5676739A" w14:textId="77777777" w:rsidR="008941B5" w:rsidRDefault="008941B5" w:rsidP="008941B5">
      <w:r>
        <w:t xml:space="preserve">    }</w:t>
      </w:r>
    </w:p>
    <w:p w14:paraId="193DD010" w14:textId="77777777" w:rsidR="008941B5" w:rsidRDefault="008941B5" w:rsidP="008941B5">
      <w:r>
        <w:t>}</w:t>
      </w:r>
    </w:p>
    <w:p w14:paraId="7363A59D" w14:textId="77777777" w:rsidR="008941B5" w:rsidRDefault="008941B5" w:rsidP="008941B5"/>
    <w:p w14:paraId="50D573E4" w14:textId="77777777" w:rsidR="008941B5" w:rsidRDefault="008941B5" w:rsidP="008941B5">
      <w:r>
        <w:t>#navbar a:hover {</w:t>
      </w:r>
    </w:p>
    <w:p w14:paraId="27CBD569" w14:textId="77777777" w:rsidR="008941B5" w:rsidRDefault="008941B5" w:rsidP="008941B5">
      <w:r>
        <w:t xml:space="preserve">    </w:t>
      </w:r>
      <w:proofErr w:type="spellStart"/>
      <w:r>
        <w:t>color</w:t>
      </w:r>
      <w:proofErr w:type="spellEnd"/>
      <w:r>
        <w:t xml:space="preserve">: </w:t>
      </w:r>
      <w:proofErr w:type="gramStart"/>
      <w:r>
        <w:t>coral;</w:t>
      </w:r>
      <w:proofErr w:type="gramEnd"/>
    </w:p>
    <w:p w14:paraId="51C6DFFB" w14:textId="77777777" w:rsidR="008941B5" w:rsidRDefault="008941B5" w:rsidP="008941B5">
      <w:r>
        <w:t>}</w:t>
      </w:r>
    </w:p>
    <w:p w14:paraId="558B7AEC" w14:textId="77777777" w:rsidR="008941B5" w:rsidRDefault="008941B5" w:rsidP="008941B5"/>
    <w:p w14:paraId="62F7884C" w14:textId="77777777" w:rsidR="008941B5" w:rsidRDefault="008941B5" w:rsidP="008941B5">
      <w:r>
        <w:t>#navbar li .icon {</w:t>
      </w:r>
    </w:p>
    <w:p w14:paraId="4D34C046" w14:textId="77777777" w:rsidR="008941B5" w:rsidRDefault="008941B5" w:rsidP="008941B5">
      <w:r>
        <w:t xml:space="preserve">    border: 0.15em solid #</w:t>
      </w:r>
      <w:proofErr w:type="gramStart"/>
      <w:r>
        <w:t>FF7F50;</w:t>
      </w:r>
      <w:proofErr w:type="gramEnd"/>
    </w:p>
    <w:p w14:paraId="7BC11026" w14:textId="77777777" w:rsidR="008941B5" w:rsidRDefault="008941B5" w:rsidP="008941B5">
      <w:r>
        <w:t xml:space="preserve">    border-radius: 0.</w:t>
      </w:r>
      <w:proofErr w:type="gramStart"/>
      <w:r>
        <w:t>6em;</w:t>
      </w:r>
      <w:proofErr w:type="gramEnd"/>
    </w:p>
    <w:p w14:paraId="38957006" w14:textId="77777777" w:rsidR="008941B5" w:rsidRDefault="008941B5" w:rsidP="008941B5">
      <w:r>
        <w:t xml:space="preserve">    margin-right: 0.</w:t>
      </w:r>
      <w:proofErr w:type="gramStart"/>
      <w:r>
        <w:t>4em;</w:t>
      </w:r>
      <w:proofErr w:type="gramEnd"/>
    </w:p>
    <w:p w14:paraId="57F77783" w14:textId="77777777" w:rsidR="008941B5" w:rsidRDefault="008941B5" w:rsidP="008941B5">
      <w:r>
        <w:t xml:space="preserve">    margin-left: </w:t>
      </w:r>
      <w:proofErr w:type="gramStart"/>
      <w:r>
        <w:t>0;</w:t>
      </w:r>
      <w:proofErr w:type="gramEnd"/>
    </w:p>
    <w:p w14:paraId="4BB0B48E" w14:textId="77777777" w:rsidR="008941B5" w:rsidRDefault="008941B5" w:rsidP="008941B5">
      <w:r>
        <w:t>}</w:t>
      </w:r>
    </w:p>
    <w:p w14:paraId="550B8EDD" w14:textId="77777777" w:rsidR="008941B5" w:rsidRDefault="008941B5" w:rsidP="008941B5"/>
    <w:p w14:paraId="3774A7FA" w14:textId="77777777" w:rsidR="008941B5" w:rsidRDefault="008941B5" w:rsidP="008941B5">
      <w:r>
        <w:t>/*  sizes for paragraphs and headers  */</w:t>
      </w:r>
    </w:p>
    <w:p w14:paraId="115CE6AF" w14:textId="77777777" w:rsidR="008941B5" w:rsidRDefault="008941B5" w:rsidP="008941B5">
      <w:r>
        <w:t>p {</w:t>
      </w:r>
    </w:p>
    <w:p w14:paraId="340A7847" w14:textId="77777777" w:rsidR="008941B5" w:rsidRDefault="008941B5" w:rsidP="008941B5">
      <w:r>
        <w:t xml:space="preserve">    font-size: 0.</w:t>
      </w:r>
      <w:proofErr w:type="gramStart"/>
      <w:r>
        <w:t>7em;</w:t>
      </w:r>
      <w:proofErr w:type="gramEnd"/>
      <w:r>
        <w:t xml:space="preserve"> </w:t>
      </w:r>
    </w:p>
    <w:p w14:paraId="10B5182F" w14:textId="77777777" w:rsidR="008941B5" w:rsidRDefault="008941B5" w:rsidP="008941B5">
      <w:r>
        <w:t>}</w:t>
      </w:r>
    </w:p>
    <w:p w14:paraId="0E6D7521" w14:textId="77777777" w:rsidR="008941B5" w:rsidRDefault="008941B5" w:rsidP="008941B5"/>
    <w:p w14:paraId="1833335B" w14:textId="77777777" w:rsidR="008941B5" w:rsidRDefault="008941B5" w:rsidP="008941B5">
      <w:r>
        <w:t>h1 {</w:t>
      </w:r>
    </w:p>
    <w:p w14:paraId="7F45DEA8" w14:textId="77777777" w:rsidR="008941B5" w:rsidRDefault="008941B5" w:rsidP="008941B5">
      <w:r>
        <w:t xml:space="preserve">    font-size: 1.</w:t>
      </w:r>
      <w:proofErr w:type="gramStart"/>
      <w:r>
        <w:t>5em;</w:t>
      </w:r>
      <w:proofErr w:type="gramEnd"/>
      <w:r>
        <w:t xml:space="preserve"> </w:t>
      </w:r>
    </w:p>
    <w:p w14:paraId="367BC081" w14:textId="77777777" w:rsidR="008941B5" w:rsidRDefault="008941B5" w:rsidP="008941B5">
      <w:r>
        <w:t>}</w:t>
      </w:r>
    </w:p>
    <w:p w14:paraId="4494D6E0" w14:textId="77777777" w:rsidR="008941B5" w:rsidRDefault="008941B5" w:rsidP="008941B5"/>
    <w:p w14:paraId="1D042A31" w14:textId="77777777" w:rsidR="008941B5" w:rsidRDefault="008941B5" w:rsidP="008941B5">
      <w:r>
        <w:lastRenderedPageBreak/>
        <w:t>h2 {</w:t>
      </w:r>
    </w:p>
    <w:p w14:paraId="43D352F9" w14:textId="77777777" w:rsidR="008941B5" w:rsidRDefault="008941B5" w:rsidP="008941B5">
      <w:r>
        <w:t xml:space="preserve">    font-size: 2.</w:t>
      </w:r>
      <w:proofErr w:type="gramStart"/>
      <w:r>
        <w:t>0em;</w:t>
      </w:r>
      <w:proofErr w:type="gramEnd"/>
      <w:r>
        <w:t xml:space="preserve"> </w:t>
      </w:r>
    </w:p>
    <w:p w14:paraId="1D22E4A3" w14:textId="77777777" w:rsidR="008941B5" w:rsidRDefault="008941B5" w:rsidP="008941B5">
      <w:r>
        <w:t>}</w:t>
      </w:r>
    </w:p>
    <w:p w14:paraId="5EAA144F" w14:textId="77777777" w:rsidR="008941B5" w:rsidRDefault="008941B5" w:rsidP="008941B5"/>
    <w:p w14:paraId="3DDA0566" w14:textId="77777777" w:rsidR="008941B5" w:rsidRDefault="008941B5" w:rsidP="008941B5">
      <w:r>
        <w:t>h3 {</w:t>
      </w:r>
    </w:p>
    <w:p w14:paraId="700DE6B4" w14:textId="77777777" w:rsidR="008941B5" w:rsidRDefault="008941B5" w:rsidP="008941B5">
      <w:r>
        <w:t xml:space="preserve">    font-size: 1.</w:t>
      </w:r>
      <w:proofErr w:type="gramStart"/>
      <w:r>
        <w:t>6em;</w:t>
      </w:r>
      <w:proofErr w:type="gramEnd"/>
      <w:r>
        <w:t xml:space="preserve"> </w:t>
      </w:r>
    </w:p>
    <w:p w14:paraId="6058809F" w14:textId="77777777" w:rsidR="008941B5" w:rsidRDefault="008941B5" w:rsidP="008941B5">
      <w:r>
        <w:t>}</w:t>
      </w:r>
    </w:p>
    <w:p w14:paraId="3E4B5011" w14:textId="77777777" w:rsidR="008941B5" w:rsidRDefault="008941B5" w:rsidP="008941B5"/>
    <w:p w14:paraId="6A4B8320" w14:textId="77777777" w:rsidR="008941B5" w:rsidRDefault="008941B5" w:rsidP="008941B5">
      <w:r>
        <w:t>main {</w:t>
      </w:r>
    </w:p>
    <w:p w14:paraId="6DF2527E" w14:textId="77777777" w:rsidR="008941B5" w:rsidRDefault="008941B5" w:rsidP="008941B5">
      <w:r>
        <w:t xml:space="preserve">    display: </w:t>
      </w:r>
      <w:proofErr w:type="gramStart"/>
      <w:r>
        <w:t>flex;</w:t>
      </w:r>
      <w:proofErr w:type="gramEnd"/>
    </w:p>
    <w:p w14:paraId="04538CE2" w14:textId="77777777" w:rsidR="008941B5" w:rsidRDefault="008941B5" w:rsidP="008941B5">
      <w:r>
        <w:t xml:space="preserve">    flex-direction: </w:t>
      </w:r>
      <w:proofErr w:type="gramStart"/>
      <w:r>
        <w:t>column;</w:t>
      </w:r>
      <w:proofErr w:type="gramEnd"/>
    </w:p>
    <w:p w14:paraId="14507D2A" w14:textId="77777777" w:rsidR="008941B5" w:rsidRDefault="008941B5" w:rsidP="008941B5">
      <w:r>
        <w:t xml:space="preserve">    align-items: </w:t>
      </w:r>
      <w:proofErr w:type="spellStart"/>
      <w:proofErr w:type="gramStart"/>
      <w:r>
        <w:t>center</w:t>
      </w:r>
      <w:proofErr w:type="spellEnd"/>
      <w:r>
        <w:t>;</w:t>
      </w:r>
      <w:proofErr w:type="gramEnd"/>
    </w:p>
    <w:p w14:paraId="6EDE7D89" w14:textId="77777777" w:rsidR="008941B5" w:rsidRDefault="008941B5" w:rsidP="008941B5">
      <w:r>
        <w:t xml:space="preserve">    text-align: </w:t>
      </w:r>
      <w:proofErr w:type="spellStart"/>
      <w:proofErr w:type="gramStart"/>
      <w:r>
        <w:t>center</w:t>
      </w:r>
      <w:proofErr w:type="spellEnd"/>
      <w:r>
        <w:t>;</w:t>
      </w:r>
      <w:proofErr w:type="gramEnd"/>
    </w:p>
    <w:p w14:paraId="6882E355" w14:textId="77777777" w:rsidR="008941B5" w:rsidRDefault="008941B5" w:rsidP="008941B5">
      <w:r>
        <w:tab/>
        <w:t xml:space="preserve"> margin: 0 auto</w:t>
      </w:r>
    </w:p>
    <w:p w14:paraId="005829BF" w14:textId="77777777" w:rsidR="008941B5" w:rsidRDefault="008941B5" w:rsidP="008941B5">
      <w:r>
        <w:t>}</w:t>
      </w:r>
    </w:p>
    <w:p w14:paraId="51462D26" w14:textId="77777777" w:rsidR="008941B5" w:rsidRDefault="008941B5" w:rsidP="008941B5"/>
    <w:p w14:paraId="0C3EDD75" w14:textId="77777777" w:rsidR="008941B5" w:rsidRDefault="008941B5" w:rsidP="008941B5">
      <w:r>
        <w:t>section {</w:t>
      </w:r>
    </w:p>
    <w:p w14:paraId="62C27A6A" w14:textId="77777777" w:rsidR="008941B5" w:rsidRDefault="008941B5" w:rsidP="008941B5">
      <w:r>
        <w:tab/>
        <w:t>width: 95%</w:t>
      </w:r>
    </w:p>
    <w:p w14:paraId="59DF1517" w14:textId="77777777" w:rsidR="008941B5" w:rsidRDefault="008941B5" w:rsidP="008941B5">
      <w:r>
        <w:t>}</w:t>
      </w:r>
    </w:p>
    <w:p w14:paraId="5E38F25D" w14:textId="77777777" w:rsidR="008941B5" w:rsidRDefault="008941B5" w:rsidP="008941B5"/>
    <w:p w14:paraId="49B6BFEA" w14:textId="77777777" w:rsidR="008941B5" w:rsidRDefault="008941B5" w:rsidP="008941B5">
      <w:r>
        <w:t>section p {</w:t>
      </w:r>
    </w:p>
    <w:p w14:paraId="02ED3D97" w14:textId="77777777" w:rsidR="008941B5" w:rsidRDefault="008941B5" w:rsidP="008941B5">
      <w:r>
        <w:t xml:space="preserve">    width: </w:t>
      </w:r>
      <w:proofErr w:type="gramStart"/>
      <w:r>
        <w:t>80%;</w:t>
      </w:r>
      <w:proofErr w:type="gramEnd"/>
    </w:p>
    <w:p w14:paraId="62608B91" w14:textId="77777777" w:rsidR="008941B5" w:rsidRDefault="008941B5" w:rsidP="008941B5">
      <w:r>
        <w:t xml:space="preserve">    margin: 0 </w:t>
      </w:r>
      <w:proofErr w:type="gramStart"/>
      <w:r>
        <w:t>auto;</w:t>
      </w:r>
      <w:proofErr w:type="gramEnd"/>
      <w:r>
        <w:t xml:space="preserve"> </w:t>
      </w:r>
    </w:p>
    <w:p w14:paraId="2CD71EFC" w14:textId="77777777" w:rsidR="008941B5" w:rsidRDefault="008941B5" w:rsidP="008941B5">
      <w:r>
        <w:t>}</w:t>
      </w:r>
    </w:p>
    <w:p w14:paraId="53CC63D7" w14:textId="77777777" w:rsidR="008941B5" w:rsidRDefault="008941B5" w:rsidP="008941B5"/>
    <w:p w14:paraId="631F1515" w14:textId="77777777" w:rsidR="008941B5" w:rsidRDefault="008941B5" w:rsidP="008941B5"/>
    <w:p w14:paraId="3A78A8A3" w14:textId="77777777" w:rsidR="008941B5" w:rsidRDefault="008941B5" w:rsidP="008941B5"/>
    <w:p w14:paraId="41EA3F2B" w14:textId="77777777" w:rsidR="008941B5" w:rsidRDefault="008941B5" w:rsidP="008941B5">
      <w:r>
        <w:t>@media (min-width: 1200px) {</w:t>
      </w:r>
    </w:p>
    <w:p w14:paraId="5286392D" w14:textId="77777777" w:rsidR="008941B5" w:rsidRDefault="008941B5" w:rsidP="008941B5">
      <w:r>
        <w:lastRenderedPageBreak/>
        <w:t xml:space="preserve">    .row {</w:t>
      </w:r>
    </w:p>
    <w:p w14:paraId="024C440D" w14:textId="77777777" w:rsidR="008941B5" w:rsidRDefault="008941B5" w:rsidP="008941B5">
      <w:r>
        <w:t xml:space="preserve">        display: </w:t>
      </w:r>
      <w:proofErr w:type="gramStart"/>
      <w:r>
        <w:t>flex;</w:t>
      </w:r>
      <w:proofErr w:type="gramEnd"/>
    </w:p>
    <w:p w14:paraId="42DB4BE3" w14:textId="77777777" w:rsidR="008941B5" w:rsidRDefault="008941B5" w:rsidP="008941B5">
      <w:r>
        <w:t xml:space="preserve">        justify-content: space-</w:t>
      </w:r>
      <w:proofErr w:type="gramStart"/>
      <w:r>
        <w:t>between;</w:t>
      </w:r>
      <w:proofErr w:type="gramEnd"/>
      <w:r>
        <w:t xml:space="preserve"> </w:t>
      </w:r>
    </w:p>
    <w:p w14:paraId="71FB20E6" w14:textId="77777777" w:rsidR="008941B5" w:rsidRDefault="008941B5" w:rsidP="008941B5">
      <w:r>
        <w:t xml:space="preserve">        </w:t>
      </w:r>
    </w:p>
    <w:p w14:paraId="4A2A1BCE" w14:textId="77777777" w:rsidR="008941B5" w:rsidRDefault="008941B5" w:rsidP="008941B5">
      <w:r>
        <w:t xml:space="preserve">    }</w:t>
      </w:r>
    </w:p>
    <w:p w14:paraId="4C79783D" w14:textId="77777777" w:rsidR="008941B5" w:rsidRDefault="008941B5" w:rsidP="008941B5"/>
    <w:p w14:paraId="6B06A429" w14:textId="77777777" w:rsidR="008941B5" w:rsidRDefault="008941B5" w:rsidP="008941B5">
      <w:r>
        <w:t xml:space="preserve">    .image-container {</w:t>
      </w:r>
    </w:p>
    <w:p w14:paraId="78D4973A" w14:textId="77777777" w:rsidR="008941B5" w:rsidRDefault="008941B5" w:rsidP="008941B5">
      <w:r>
        <w:t xml:space="preserve">        flex: 0 0 calc(33.333% - 2%</w:t>
      </w:r>
      <w:proofErr w:type="gramStart"/>
      <w:r>
        <w:t>);</w:t>
      </w:r>
      <w:proofErr w:type="gramEnd"/>
      <w:r>
        <w:t xml:space="preserve"> </w:t>
      </w:r>
    </w:p>
    <w:p w14:paraId="0EBA804A" w14:textId="77777777" w:rsidR="008941B5" w:rsidRDefault="008941B5" w:rsidP="008941B5">
      <w:r>
        <w:t xml:space="preserve">        max-width: calc(33.333% - 2%</w:t>
      </w:r>
      <w:proofErr w:type="gramStart"/>
      <w:r>
        <w:t>);</w:t>
      </w:r>
      <w:proofErr w:type="gramEnd"/>
      <w:r>
        <w:t xml:space="preserve"> </w:t>
      </w:r>
    </w:p>
    <w:p w14:paraId="23D83FDF" w14:textId="77777777" w:rsidR="008941B5" w:rsidRDefault="008941B5" w:rsidP="008941B5">
      <w:r>
        <w:t xml:space="preserve">    }</w:t>
      </w:r>
    </w:p>
    <w:p w14:paraId="3A170F33" w14:textId="77777777" w:rsidR="008941B5" w:rsidRDefault="008941B5" w:rsidP="008941B5">
      <w:r>
        <w:t>}</w:t>
      </w:r>
    </w:p>
    <w:p w14:paraId="21AEF26B" w14:textId="77777777" w:rsidR="008941B5" w:rsidRDefault="008941B5" w:rsidP="008941B5"/>
    <w:p w14:paraId="4F96B302" w14:textId="77777777" w:rsidR="008941B5" w:rsidRDefault="008941B5" w:rsidP="008941B5">
      <w:r>
        <w:t>@media (</w:t>
      </w:r>
      <w:proofErr w:type="gramStart"/>
      <w:r>
        <w:t>max-width</w:t>
      </w:r>
      <w:proofErr w:type="gramEnd"/>
      <w:r>
        <w:t>: 600px) {</w:t>
      </w:r>
    </w:p>
    <w:p w14:paraId="635E4025" w14:textId="77777777" w:rsidR="008941B5" w:rsidRDefault="008941B5" w:rsidP="008941B5">
      <w:r>
        <w:t xml:space="preserve">    .row {</w:t>
      </w:r>
    </w:p>
    <w:p w14:paraId="31CFC547" w14:textId="77777777" w:rsidR="008941B5" w:rsidRDefault="008941B5" w:rsidP="008941B5">
      <w:r>
        <w:t xml:space="preserve">        flex-direction: </w:t>
      </w:r>
      <w:proofErr w:type="gramStart"/>
      <w:r>
        <w:t>column;</w:t>
      </w:r>
      <w:proofErr w:type="gramEnd"/>
    </w:p>
    <w:p w14:paraId="0ACFF59C" w14:textId="77777777" w:rsidR="008941B5" w:rsidRDefault="008941B5" w:rsidP="008941B5">
      <w:r>
        <w:t xml:space="preserve">        margin-bottom: </w:t>
      </w:r>
      <w:proofErr w:type="gramStart"/>
      <w:r>
        <w:t>4%;</w:t>
      </w:r>
      <w:proofErr w:type="gramEnd"/>
    </w:p>
    <w:p w14:paraId="670E19B7" w14:textId="77777777" w:rsidR="008941B5" w:rsidRDefault="008941B5" w:rsidP="008941B5">
      <w:r>
        <w:t xml:space="preserve">        margin-left: </w:t>
      </w:r>
      <w:proofErr w:type="gramStart"/>
      <w:r>
        <w:t>10%;</w:t>
      </w:r>
      <w:proofErr w:type="gramEnd"/>
      <w:r>
        <w:t xml:space="preserve"> </w:t>
      </w:r>
    </w:p>
    <w:p w14:paraId="22FD7C97" w14:textId="77777777" w:rsidR="008941B5" w:rsidRDefault="008941B5" w:rsidP="008941B5">
      <w:r>
        <w:t xml:space="preserve">    }</w:t>
      </w:r>
    </w:p>
    <w:p w14:paraId="71A1710A" w14:textId="77777777" w:rsidR="008941B5" w:rsidRDefault="008941B5" w:rsidP="008941B5"/>
    <w:p w14:paraId="597A71B6" w14:textId="77777777" w:rsidR="008941B5" w:rsidRDefault="008941B5" w:rsidP="008941B5">
      <w:r>
        <w:t xml:space="preserve">    .image-container {</w:t>
      </w:r>
    </w:p>
    <w:p w14:paraId="49692E4E" w14:textId="77777777" w:rsidR="008941B5" w:rsidRDefault="008941B5" w:rsidP="008941B5">
      <w:r>
        <w:t xml:space="preserve">        flex: </w:t>
      </w:r>
      <w:proofErr w:type="gramStart"/>
      <w:r>
        <w:t>80%;</w:t>
      </w:r>
      <w:proofErr w:type="gramEnd"/>
      <w:r>
        <w:t xml:space="preserve"> </w:t>
      </w:r>
    </w:p>
    <w:p w14:paraId="63224259" w14:textId="77777777" w:rsidR="008941B5" w:rsidRDefault="008941B5" w:rsidP="008941B5">
      <w:r>
        <w:t xml:space="preserve">        </w:t>
      </w:r>
      <w:proofErr w:type="gramStart"/>
      <w:r>
        <w:t>max-width</w:t>
      </w:r>
      <w:proofErr w:type="gramEnd"/>
      <w:r>
        <w:t xml:space="preserve">: 80%; </w:t>
      </w:r>
    </w:p>
    <w:p w14:paraId="34582C45" w14:textId="77777777" w:rsidR="008941B5" w:rsidRDefault="008941B5" w:rsidP="008941B5">
      <w:r>
        <w:t xml:space="preserve">        height: </w:t>
      </w:r>
      <w:proofErr w:type="gramStart"/>
      <w:r>
        <w:t>auto;</w:t>
      </w:r>
      <w:proofErr w:type="gramEnd"/>
    </w:p>
    <w:p w14:paraId="35A72809" w14:textId="77777777" w:rsidR="008941B5" w:rsidRDefault="008941B5" w:rsidP="008941B5">
      <w:r>
        <w:t xml:space="preserve">    }</w:t>
      </w:r>
    </w:p>
    <w:p w14:paraId="68B7BA5B" w14:textId="77777777" w:rsidR="008941B5" w:rsidRDefault="008941B5" w:rsidP="008941B5">
      <w:r>
        <w:t>}</w:t>
      </w:r>
    </w:p>
    <w:p w14:paraId="6B753422" w14:textId="77777777" w:rsidR="008941B5" w:rsidRDefault="008941B5" w:rsidP="008941B5"/>
    <w:p w14:paraId="0A5DFEF5" w14:textId="77777777" w:rsidR="008941B5" w:rsidRDefault="008941B5" w:rsidP="008941B5"/>
    <w:p w14:paraId="530AA132" w14:textId="77777777" w:rsidR="008941B5" w:rsidRDefault="008941B5" w:rsidP="008941B5">
      <w:r>
        <w:t>.image-container {</w:t>
      </w:r>
    </w:p>
    <w:p w14:paraId="59D6CABD" w14:textId="77777777" w:rsidR="008941B5" w:rsidRDefault="008941B5" w:rsidP="008941B5">
      <w:r>
        <w:lastRenderedPageBreak/>
        <w:t xml:space="preserve">    position: </w:t>
      </w:r>
      <w:proofErr w:type="gramStart"/>
      <w:r>
        <w:t>relative;</w:t>
      </w:r>
      <w:proofErr w:type="gramEnd"/>
    </w:p>
    <w:p w14:paraId="202C8AC1" w14:textId="77777777" w:rsidR="008941B5" w:rsidRDefault="008941B5" w:rsidP="008941B5">
      <w:r>
        <w:t xml:space="preserve">    margin: 0 </w:t>
      </w:r>
      <w:proofErr w:type="gramStart"/>
      <w:r>
        <w:t>1%;</w:t>
      </w:r>
      <w:proofErr w:type="gramEnd"/>
      <w:r>
        <w:t xml:space="preserve"> </w:t>
      </w:r>
    </w:p>
    <w:p w14:paraId="67D3DCA3" w14:textId="77777777" w:rsidR="008941B5" w:rsidRDefault="008941B5" w:rsidP="008941B5">
      <w:r>
        <w:t xml:space="preserve">    margin-bottom: </w:t>
      </w:r>
      <w:proofErr w:type="gramStart"/>
      <w:r>
        <w:t>5%;</w:t>
      </w:r>
      <w:proofErr w:type="gramEnd"/>
      <w:r>
        <w:t xml:space="preserve"> </w:t>
      </w:r>
    </w:p>
    <w:p w14:paraId="45C440D7" w14:textId="77777777" w:rsidR="008941B5" w:rsidRDefault="008941B5" w:rsidP="008941B5">
      <w:r>
        <w:t xml:space="preserve">    border: 2px solid </w:t>
      </w:r>
      <w:proofErr w:type="gramStart"/>
      <w:r>
        <w:t>#333;</w:t>
      </w:r>
      <w:proofErr w:type="gramEnd"/>
    </w:p>
    <w:p w14:paraId="14F859F7" w14:textId="77777777" w:rsidR="008941B5" w:rsidRDefault="008941B5" w:rsidP="008941B5">
      <w:r>
        <w:t xml:space="preserve">    border-radius: </w:t>
      </w:r>
      <w:proofErr w:type="gramStart"/>
      <w:r>
        <w:t>10px;</w:t>
      </w:r>
      <w:proofErr w:type="gramEnd"/>
    </w:p>
    <w:p w14:paraId="16A014C0" w14:textId="77777777" w:rsidR="008941B5" w:rsidRDefault="008941B5" w:rsidP="008941B5">
      <w:r>
        <w:t xml:space="preserve">    overflow: </w:t>
      </w:r>
      <w:proofErr w:type="gramStart"/>
      <w:r>
        <w:t>hidden;</w:t>
      </w:r>
      <w:proofErr w:type="gramEnd"/>
    </w:p>
    <w:p w14:paraId="1648D02F" w14:textId="77777777" w:rsidR="008941B5" w:rsidRDefault="008941B5" w:rsidP="008941B5">
      <w:r>
        <w:t>}</w:t>
      </w:r>
    </w:p>
    <w:p w14:paraId="02676B07" w14:textId="77777777" w:rsidR="008941B5" w:rsidRDefault="008941B5" w:rsidP="008941B5"/>
    <w:p w14:paraId="548197C0" w14:textId="77777777" w:rsidR="008941B5" w:rsidRDefault="008941B5" w:rsidP="008941B5">
      <w:r>
        <w:t xml:space="preserve">.image-container </w:t>
      </w:r>
      <w:proofErr w:type="spellStart"/>
      <w:r>
        <w:t>img</w:t>
      </w:r>
      <w:proofErr w:type="spellEnd"/>
      <w:r>
        <w:t xml:space="preserve"> {</w:t>
      </w:r>
    </w:p>
    <w:p w14:paraId="0AA7810A" w14:textId="77777777" w:rsidR="008941B5" w:rsidRDefault="008941B5" w:rsidP="008941B5">
      <w:r>
        <w:t xml:space="preserve">    width: </w:t>
      </w:r>
      <w:proofErr w:type="gramStart"/>
      <w:r>
        <w:t>100%;</w:t>
      </w:r>
      <w:proofErr w:type="gramEnd"/>
    </w:p>
    <w:p w14:paraId="570E1068" w14:textId="77777777" w:rsidR="008941B5" w:rsidRDefault="008941B5" w:rsidP="008941B5">
      <w:r>
        <w:t xml:space="preserve">    height: </w:t>
      </w:r>
      <w:proofErr w:type="gramStart"/>
      <w:r>
        <w:t>auto;</w:t>
      </w:r>
      <w:proofErr w:type="gramEnd"/>
    </w:p>
    <w:p w14:paraId="51985353" w14:textId="77777777" w:rsidR="008941B5" w:rsidRDefault="008941B5" w:rsidP="008941B5">
      <w:r>
        <w:t xml:space="preserve">   </w:t>
      </w:r>
    </w:p>
    <w:p w14:paraId="5BC1866B" w14:textId="77777777" w:rsidR="008941B5" w:rsidRDefault="008941B5" w:rsidP="008941B5">
      <w:r>
        <w:t>}</w:t>
      </w:r>
    </w:p>
    <w:p w14:paraId="2A4EACF6" w14:textId="77777777" w:rsidR="008941B5" w:rsidRDefault="008941B5" w:rsidP="008941B5"/>
    <w:p w14:paraId="274E1709" w14:textId="77777777" w:rsidR="008941B5" w:rsidRDefault="008941B5" w:rsidP="008941B5">
      <w:r>
        <w:t>.</w:t>
      </w:r>
      <w:proofErr w:type="spellStart"/>
      <w:r>
        <w:t>image-container:hover</w:t>
      </w:r>
      <w:proofErr w:type="spellEnd"/>
      <w:r>
        <w:t xml:space="preserve"> </w:t>
      </w:r>
      <w:proofErr w:type="spellStart"/>
      <w:r>
        <w:t>img</w:t>
      </w:r>
      <w:proofErr w:type="spellEnd"/>
      <w:r>
        <w:t xml:space="preserve"> {</w:t>
      </w:r>
    </w:p>
    <w:p w14:paraId="79D67A8D" w14:textId="77777777" w:rsidR="008941B5" w:rsidRDefault="008941B5" w:rsidP="008941B5">
      <w:r>
        <w:t xml:space="preserve">    transform: scale(1.1</w:t>
      </w:r>
      <w:proofErr w:type="gramStart"/>
      <w:r>
        <w:t>);</w:t>
      </w:r>
      <w:proofErr w:type="gramEnd"/>
    </w:p>
    <w:p w14:paraId="34285B99" w14:textId="77777777" w:rsidR="008941B5" w:rsidRDefault="008941B5" w:rsidP="008941B5">
      <w:r>
        <w:t>}</w:t>
      </w:r>
    </w:p>
    <w:p w14:paraId="0B4ED779" w14:textId="77777777" w:rsidR="008941B5" w:rsidRDefault="008941B5" w:rsidP="008941B5"/>
    <w:p w14:paraId="6AACFD18" w14:textId="77777777" w:rsidR="008941B5" w:rsidRDefault="008941B5" w:rsidP="008941B5">
      <w:r>
        <w:t>.overlay {</w:t>
      </w:r>
    </w:p>
    <w:p w14:paraId="09766E25" w14:textId="77777777" w:rsidR="008941B5" w:rsidRDefault="008941B5" w:rsidP="008941B5">
      <w:r>
        <w:t xml:space="preserve">    position: </w:t>
      </w:r>
      <w:proofErr w:type="gramStart"/>
      <w:r>
        <w:t>absolute;</w:t>
      </w:r>
      <w:proofErr w:type="gramEnd"/>
    </w:p>
    <w:p w14:paraId="1F6C2E8D" w14:textId="77777777" w:rsidR="008941B5" w:rsidRDefault="008941B5" w:rsidP="008941B5">
      <w:r>
        <w:t xml:space="preserve">    top: </w:t>
      </w:r>
      <w:proofErr w:type="gramStart"/>
      <w:r>
        <w:t>0;</w:t>
      </w:r>
      <w:proofErr w:type="gramEnd"/>
    </w:p>
    <w:p w14:paraId="1442980A" w14:textId="77777777" w:rsidR="008941B5" w:rsidRDefault="008941B5" w:rsidP="008941B5">
      <w:r>
        <w:t xml:space="preserve">    left: </w:t>
      </w:r>
      <w:proofErr w:type="gramStart"/>
      <w:r>
        <w:t>0;</w:t>
      </w:r>
      <w:proofErr w:type="gramEnd"/>
    </w:p>
    <w:p w14:paraId="59CF6FAE" w14:textId="77777777" w:rsidR="008941B5" w:rsidRDefault="008941B5" w:rsidP="008941B5">
      <w:r>
        <w:t xml:space="preserve">    width: </w:t>
      </w:r>
      <w:proofErr w:type="gramStart"/>
      <w:r>
        <w:t>100%;</w:t>
      </w:r>
      <w:proofErr w:type="gramEnd"/>
    </w:p>
    <w:p w14:paraId="05FC3AF5" w14:textId="77777777" w:rsidR="008941B5" w:rsidRDefault="008941B5" w:rsidP="008941B5">
      <w:r>
        <w:t xml:space="preserve">    height: </w:t>
      </w:r>
      <w:proofErr w:type="gramStart"/>
      <w:r>
        <w:t>100%;</w:t>
      </w:r>
      <w:proofErr w:type="gramEnd"/>
    </w:p>
    <w:p w14:paraId="386E8D30" w14:textId="77777777" w:rsidR="008941B5" w:rsidRDefault="008941B5" w:rsidP="008941B5">
      <w:r>
        <w:t xml:space="preserve">    background: </w:t>
      </w:r>
      <w:proofErr w:type="spellStart"/>
      <w:r>
        <w:t>rgba</w:t>
      </w:r>
      <w:proofErr w:type="spellEnd"/>
      <w:r>
        <w:t>(0, 0, 0, 0.5</w:t>
      </w:r>
      <w:proofErr w:type="gramStart"/>
      <w:r>
        <w:t>);</w:t>
      </w:r>
      <w:proofErr w:type="gramEnd"/>
    </w:p>
    <w:p w14:paraId="042B4F85" w14:textId="77777777" w:rsidR="008941B5" w:rsidRDefault="008941B5" w:rsidP="008941B5">
      <w:r>
        <w:t xml:space="preserve">    </w:t>
      </w:r>
      <w:proofErr w:type="spellStart"/>
      <w:r>
        <w:t>color</w:t>
      </w:r>
      <w:proofErr w:type="spellEnd"/>
      <w:r>
        <w:t>: #</w:t>
      </w:r>
      <w:proofErr w:type="gramStart"/>
      <w:r>
        <w:t>fff;</w:t>
      </w:r>
      <w:proofErr w:type="gramEnd"/>
    </w:p>
    <w:p w14:paraId="0C965612" w14:textId="77777777" w:rsidR="008941B5" w:rsidRDefault="008941B5" w:rsidP="008941B5">
      <w:r>
        <w:t xml:space="preserve">    display: </w:t>
      </w:r>
      <w:proofErr w:type="gramStart"/>
      <w:r>
        <w:t>flex;</w:t>
      </w:r>
      <w:proofErr w:type="gramEnd"/>
    </w:p>
    <w:p w14:paraId="7E709F37" w14:textId="77777777" w:rsidR="008941B5" w:rsidRDefault="008941B5" w:rsidP="008941B5">
      <w:r>
        <w:t xml:space="preserve">    flex-direction: </w:t>
      </w:r>
      <w:proofErr w:type="gramStart"/>
      <w:r>
        <w:t>column;</w:t>
      </w:r>
      <w:proofErr w:type="gramEnd"/>
    </w:p>
    <w:p w14:paraId="41990767" w14:textId="77777777" w:rsidR="008941B5" w:rsidRDefault="008941B5" w:rsidP="008941B5">
      <w:r>
        <w:lastRenderedPageBreak/>
        <w:t xml:space="preserve">    align-items: </w:t>
      </w:r>
      <w:proofErr w:type="spellStart"/>
      <w:proofErr w:type="gramStart"/>
      <w:r>
        <w:t>center</w:t>
      </w:r>
      <w:proofErr w:type="spellEnd"/>
      <w:r>
        <w:t>;</w:t>
      </w:r>
      <w:proofErr w:type="gramEnd"/>
    </w:p>
    <w:p w14:paraId="26BDCF2A" w14:textId="77777777" w:rsidR="008941B5" w:rsidRDefault="008941B5" w:rsidP="008941B5">
      <w:r>
        <w:t xml:space="preserve">    justify-content: </w:t>
      </w:r>
      <w:proofErr w:type="spellStart"/>
      <w:proofErr w:type="gramStart"/>
      <w:r>
        <w:t>center</w:t>
      </w:r>
      <w:proofErr w:type="spellEnd"/>
      <w:r>
        <w:t>;</w:t>
      </w:r>
      <w:proofErr w:type="gramEnd"/>
    </w:p>
    <w:p w14:paraId="5AC14271" w14:textId="77777777" w:rsidR="008941B5" w:rsidRDefault="008941B5" w:rsidP="008941B5">
      <w:r>
        <w:t xml:space="preserve">    opacity: </w:t>
      </w:r>
      <w:proofErr w:type="gramStart"/>
      <w:r>
        <w:t>0;</w:t>
      </w:r>
      <w:proofErr w:type="gramEnd"/>
    </w:p>
    <w:p w14:paraId="431ECE21" w14:textId="77777777" w:rsidR="008941B5" w:rsidRDefault="008941B5" w:rsidP="008941B5">
      <w:r>
        <w:t xml:space="preserve">    transition: opacity 0.3s </w:t>
      </w:r>
      <w:proofErr w:type="gramStart"/>
      <w:r>
        <w:t>ease;</w:t>
      </w:r>
      <w:proofErr w:type="gramEnd"/>
    </w:p>
    <w:p w14:paraId="0FD6A31B" w14:textId="77777777" w:rsidR="008941B5" w:rsidRDefault="008941B5" w:rsidP="008941B5">
      <w:r>
        <w:t>}</w:t>
      </w:r>
    </w:p>
    <w:p w14:paraId="383BF17D" w14:textId="77777777" w:rsidR="008941B5" w:rsidRDefault="008941B5" w:rsidP="008941B5"/>
    <w:p w14:paraId="6EAC2877" w14:textId="77777777" w:rsidR="008941B5" w:rsidRDefault="008941B5" w:rsidP="008941B5">
      <w:r>
        <w:t>.</w:t>
      </w:r>
      <w:proofErr w:type="spellStart"/>
      <w:r>
        <w:t>image-container:hover</w:t>
      </w:r>
      <w:proofErr w:type="spellEnd"/>
      <w:r>
        <w:t xml:space="preserve"> .overlay {</w:t>
      </w:r>
    </w:p>
    <w:p w14:paraId="5D995830" w14:textId="77777777" w:rsidR="008941B5" w:rsidRDefault="008941B5" w:rsidP="008941B5">
      <w:r>
        <w:t xml:space="preserve">    opacity: </w:t>
      </w:r>
      <w:proofErr w:type="gramStart"/>
      <w:r>
        <w:t>1;</w:t>
      </w:r>
      <w:proofErr w:type="gramEnd"/>
    </w:p>
    <w:p w14:paraId="5ED9061F" w14:textId="77777777" w:rsidR="008941B5" w:rsidRDefault="008941B5" w:rsidP="008941B5">
      <w:r>
        <w:t>}</w:t>
      </w:r>
    </w:p>
    <w:p w14:paraId="46CCC78D" w14:textId="77777777" w:rsidR="008941B5" w:rsidRDefault="008941B5" w:rsidP="008941B5"/>
    <w:p w14:paraId="39104277" w14:textId="77777777" w:rsidR="008941B5" w:rsidRDefault="008941B5" w:rsidP="008941B5">
      <w:r>
        <w:t xml:space="preserve"> /* Footer style same on all pages */</w:t>
      </w:r>
    </w:p>
    <w:p w14:paraId="3FD2ABB1" w14:textId="77777777" w:rsidR="008941B5" w:rsidRDefault="008941B5" w:rsidP="008941B5"/>
    <w:p w14:paraId="101184B0" w14:textId="77777777" w:rsidR="008941B5" w:rsidRDefault="008941B5" w:rsidP="008941B5">
      <w:r>
        <w:t>#</w:t>
      </w:r>
      <w:proofErr w:type="gramStart"/>
      <w:r>
        <w:t>main-footer</w:t>
      </w:r>
      <w:proofErr w:type="gramEnd"/>
      <w:r>
        <w:t xml:space="preserve"> {</w:t>
      </w:r>
    </w:p>
    <w:p w14:paraId="0B1C102F" w14:textId="77777777" w:rsidR="008941B5" w:rsidRDefault="008941B5" w:rsidP="008941B5">
      <w:r>
        <w:t xml:space="preserve">    background: </w:t>
      </w:r>
      <w:proofErr w:type="gramStart"/>
      <w:r>
        <w:t>#333333;</w:t>
      </w:r>
      <w:proofErr w:type="gramEnd"/>
    </w:p>
    <w:p w14:paraId="4EA5900C" w14:textId="77777777" w:rsidR="008941B5" w:rsidRDefault="008941B5" w:rsidP="008941B5">
      <w:r>
        <w:t xml:space="preserve">    </w:t>
      </w:r>
      <w:proofErr w:type="spellStart"/>
      <w:r>
        <w:t>color</w:t>
      </w:r>
      <w:proofErr w:type="spellEnd"/>
      <w:r>
        <w:t xml:space="preserve">: </w:t>
      </w:r>
      <w:proofErr w:type="gramStart"/>
      <w:r>
        <w:t>white;</w:t>
      </w:r>
      <w:proofErr w:type="gramEnd"/>
    </w:p>
    <w:p w14:paraId="4094064F" w14:textId="77777777" w:rsidR="008941B5" w:rsidRDefault="008941B5" w:rsidP="008941B5">
      <w:r>
        <w:t xml:space="preserve">    text-align: </w:t>
      </w:r>
      <w:proofErr w:type="spellStart"/>
      <w:proofErr w:type="gramStart"/>
      <w:r>
        <w:t>center</w:t>
      </w:r>
      <w:proofErr w:type="spellEnd"/>
      <w:r>
        <w:t>;</w:t>
      </w:r>
      <w:proofErr w:type="gramEnd"/>
    </w:p>
    <w:p w14:paraId="09C2D866" w14:textId="77777777" w:rsidR="008941B5" w:rsidRDefault="008941B5" w:rsidP="008941B5">
      <w:r>
        <w:t xml:space="preserve">    padding: </w:t>
      </w:r>
      <w:proofErr w:type="gramStart"/>
      <w:r>
        <w:t>15px;</w:t>
      </w:r>
      <w:proofErr w:type="gramEnd"/>
    </w:p>
    <w:p w14:paraId="12F4706A" w14:textId="77777777" w:rsidR="008941B5" w:rsidRDefault="008941B5" w:rsidP="008941B5">
      <w:r>
        <w:t xml:space="preserve">    margin-top: </w:t>
      </w:r>
      <w:proofErr w:type="gramStart"/>
      <w:r>
        <w:t>80px;</w:t>
      </w:r>
      <w:proofErr w:type="gramEnd"/>
    </w:p>
    <w:p w14:paraId="46893E31" w14:textId="77777777" w:rsidR="008941B5" w:rsidRDefault="008941B5" w:rsidP="008941B5">
      <w:r>
        <w:t xml:space="preserve">    clear: </w:t>
      </w:r>
      <w:proofErr w:type="gramStart"/>
      <w:r>
        <w:t>both;</w:t>
      </w:r>
      <w:proofErr w:type="gramEnd"/>
    </w:p>
    <w:p w14:paraId="1A23B3AC" w14:textId="77777777" w:rsidR="008941B5" w:rsidRDefault="008941B5" w:rsidP="008941B5">
      <w:r>
        <w:tab/>
        <w:t>font-size: 1.2em</w:t>
      </w:r>
    </w:p>
    <w:p w14:paraId="66B0871A" w14:textId="77777777" w:rsidR="008941B5" w:rsidRDefault="008941B5" w:rsidP="008941B5">
      <w:r>
        <w:t>}</w:t>
      </w:r>
    </w:p>
    <w:p w14:paraId="1D3BE470" w14:textId="77777777" w:rsidR="008941B5" w:rsidRDefault="008941B5" w:rsidP="008941B5"/>
    <w:p w14:paraId="1DB7570F" w14:textId="77777777" w:rsidR="008941B5" w:rsidRDefault="008941B5" w:rsidP="008941B5">
      <w:r>
        <w:t>#</w:t>
      </w:r>
      <w:proofErr w:type="gramStart"/>
      <w:r>
        <w:t>main-footer</w:t>
      </w:r>
      <w:proofErr w:type="gramEnd"/>
      <w:r>
        <w:t xml:space="preserve"> .icon {</w:t>
      </w:r>
    </w:p>
    <w:p w14:paraId="1D93A109" w14:textId="77777777" w:rsidR="008941B5" w:rsidRDefault="008941B5" w:rsidP="008941B5">
      <w:r>
        <w:t xml:space="preserve">    border: 0.1em solid #</w:t>
      </w:r>
      <w:proofErr w:type="gramStart"/>
      <w:r>
        <w:t>FF7F50;</w:t>
      </w:r>
      <w:proofErr w:type="gramEnd"/>
    </w:p>
    <w:p w14:paraId="43958DCB" w14:textId="77777777" w:rsidR="008941B5" w:rsidRDefault="008941B5" w:rsidP="008941B5">
      <w:r>
        <w:t xml:space="preserve">    border-radius: 0.</w:t>
      </w:r>
      <w:proofErr w:type="gramStart"/>
      <w:r>
        <w:t>6em;</w:t>
      </w:r>
      <w:proofErr w:type="gramEnd"/>
    </w:p>
    <w:p w14:paraId="5B6D6F13" w14:textId="77777777" w:rsidR="008941B5" w:rsidRDefault="008941B5" w:rsidP="008941B5">
      <w:r>
        <w:t xml:space="preserve">    margin-right: 0.</w:t>
      </w:r>
      <w:proofErr w:type="gramStart"/>
      <w:r>
        <w:t>4em;</w:t>
      </w:r>
      <w:proofErr w:type="gramEnd"/>
    </w:p>
    <w:p w14:paraId="104B0CF0" w14:textId="77777777" w:rsidR="008941B5" w:rsidRDefault="008941B5" w:rsidP="008941B5">
      <w:r>
        <w:t xml:space="preserve">    margin-left: </w:t>
      </w:r>
      <w:proofErr w:type="gramStart"/>
      <w:r>
        <w:t>0;</w:t>
      </w:r>
      <w:proofErr w:type="gramEnd"/>
    </w:p>
    <w:p w14:paraId="2A3C0F48" w14:textId="77777777" w:rsidR="008941B5" w:rsidRDefault="008941B5" w:rsidP="008941B5">
      <w:r>
        <w:t>}</w:t>
      </w:r>
    </w:p>
    <w:p w14:paraId="5D230A8E" w14:textId="77777777" w:rsidR="008941B5" w:rsidRDefault="008941B5" w:rsidP="008941B5"/>
    <w:p w14:paraId="2458DBC7" w14:textId="77777777" w:rsidR="008941B5" w:rsidRDefault="008941B5" w:rsidP="008941B5">
      <w:r>
        <w:t>@media (</w:t>
      </w:r>
      <w:proofErr w:type="gramStart"/>
      <w:r>
        <w:t>max-width</w:t>
      </w:r>
      <w:proofErr w:type="gramEnd"/>
      <w:r>
        <w:t>: 600px) {</w:t>
      </w:r>
    </w:p>
    <w:p w14:paraId="7FF4343C" w14:textId="77777777" w:rsidR="008941B5" w:rsidRDefault="008941B5" w:rsidP="008941B5">
      <w:r>
        <w:t xml:space="preserve">    #</w:t>
      </w:r>
      <w:proofErr w:type="gramStart"/>
      <w:r>
        <w:t>main-footer</w:t>
      </w:r>
      <w:proofErr w:type="gramEnd"/>
      <w:r>
        <w:t xml:space="preserve"> {</w:t>
      </w:r>
    </w:p>
    <w:p w14:paraId="5684E4EC" w14:textId="77777777" w:rsidR="008941B5" w:rsidRDefault="008941B5" w:rsidP="008941B5">
      <w:r>
        <w:t xml:space="preserve">        padding: 0.</w:t>
      </w:r>
      <w:proofErr w:type="gramStart"/>
      <w:r>
        <w:t>8em;</w:t>
      </w:r>
      <w:proofErr w:type="gramEnd"/>
      <w:r>
        <w:t xml:space="preserve"> </w:t>
      </w:r>
    </w:p>
    <w:p w14:paraId="434F06C7" w14:textId="77777777" w:rsidR="008941B5" w:rsidRDefault="008941B5" w:rsidP="008941B5">
      <w:r>
        <w:tab/>
      </w:r>
      <w:r>
        <w:tab/>
        <w:t>font-size: 1.0em</w:t>
      </w:r>
    </w:p>
    <w:p w14:paraId="49C3E05A" w14:textId="77777777" w:rsidR="008941B5" w:rsidRDefault="008941B5" w:rsidP="008941B5">
      <w:r>
        <w:t xml:space="preserve">    }</w:t>
      </w:r>
    </w:p>
    <w:p w14:paraId="1FF44B68" w14:textId="7A82B149" w:rsidR="0087195F" w:rsidRDefault="008941B5" w:rsidP="008941B5">
      <w:pPr>
        <w:pBdr>
          <w:bottom w:val="single" w:sz="12" w:space="1" w:color="auto"/>
        </w:pBdr>
      </w:pPr>
      <w:r>
        <w:t>}</w:t>
      </w:r>
    </w:p>
    <w:p w14:paraId="3E29F65B" w14:textId="77777777" w:rsidR="008941B5" w:rsidRDefault="008941B5" w:rsidP="008941B5">
      <w:pPr>
        <w:pBdr>
          <w:bottom w:val="single" w:sz="12" w:space="1" w:color="auto"/>
        </w:pBdr>
      </w:pPr>
    </w:p>
    <w:p w14:paraId="1BA444A1" w14:textId="6E8C7B18" w:rsidR="00AB640A" w:rsidRDefault="00B25611" w:rsidP="008941B5">
      <w:pPr>
        <w:pBdr>
          <w:bottom w:val="single" w:sz="12" w:space="1" w:color="auto"/>
        </w:pBdr>
      </w:pPr>
      <w:hyperlink w:anchor="_References" w:history="1">
        <w:r w:rsidRPr="00B25611">
          <w:rPr>
            <w:rStyle w:val="Hyperlink"/>
          </w:rPr>
          <w:t>Back to Previou</w:t>
        </w:r>
        <w:r w:rsidRPr="00B25611">
          <w:rPr>
            <w:rStyle w:val="Hyperlink"/>
          </w:rPr>
          <w:t>s</w:t>
        </w:r>
        <w:r w:rsidRPr="00B25611">
          <w:rPr>
            <w:rStyle w:val="Hyperlink"/>
          </w:rPr>
          <w:t xml:space="preserve"> section</w:t>
        </w:r>
      </w:hyperlink>
    </w:p>
    <w:p w14:paraId="0AFF98D3" w14:textId="77777777" w:rsidR="008941B5" w:rsidRDefault="008941B5" w:rsidP="008941B5"/>
    <w:p w14:paraId="4124198D" w14:textId="0F323558" w:rsidR="004C5E36" w:rsidRPr="005215C3" w:rsidRDefault="004C5E36" w:rsidP="004C5E36">
      <w:pPr>
        <w:pStyle w:val="Heading1"/>
        <w:rPr>
          <w:rFonts w:ascii="Times New Roman" w:hAnsi="Times New Roman" w:cs="Times New Roman"/>
          <w:sz w:val="28"/>
          <w:szCs w:val="28"/>
        </w:rPr>
      </w:pPr>
      <w:bookmarkStart w:id="47" w:name="_Toc156814617"/>
      <w:r w:rsidRPr="005215C3">
        <w:rPr>
          <w:rFonts w:ascii="Times New Roman" w:hAnsi="Times New Roman" w:cs="Times New Roman"/>
          <w:sz w:val="28"/>
          <w:szCs w:val="28"/>
        </w:rPr>
        <w:t>Report Image</w:t>
      </w:r>
      <w:r w:rsidR="008941B5" w:rsidRPr="005215C3">
        <w:rPr>
          <w:rFonts w:ascii="Times New Roman" w:hAnsi="Times New Roman" w:cs="Times New Roman"/>
          <w:sz w:val="28"/>
          <w:szCs w:val="28"/>
        </w:rPr>
        <w:t xml:space="preserve"> Citations</w:t>
      </w:r>
      <w:bookmarkEnd w:id="47"/>
    </w:p>
    <w:p w14:paraId="6D1C4E52" w14:textId="3443641F" w:rsidR="00883D04" w:rsidRDefault="004C5E36">
      <w:pPr>
        <w:pStyle w:val="TableofFigures"/>
        <w:tabs>
          <w:tab w:val="right" w:leader="dot" w:pos="8296"/>
        </w:tabs>
        <w:rPr>
          <w:noProof/>
          <w:kern w:val="2"/>
          <w:sz w:val="22"/>
          <w:szCs w:val="22"/>
          <w:lang w:eastAsia="en-GB"/>
          <w14:ligatures w14:val="standardContextual"/>
        </w:rPr>
      </w:pPr>
      <w:r>
        <w:rPr>
          <w:rFonts w:ascii="Bookman Old Style" w:hAnsi="Bookman Old Style"/>
        </w:rPr>
        <w:fldChar w:fldCharType="begin"/>
      </w:r>
      <w:r>
        <w:rPr>
          <w:rFonts w:ascii="Bookman Old Style" w:hAnsi="Bookman Old Style"/>
        </w:rPr>
        <w:instrText xml:space="preserve"> TOC \h \z \c "Figure" </w:instrText>
      </w:r>
      <w:r>
        <w:rPr>
          <w:rFonts w:ascii="Bookman Old Style" w:hAnsi="Bookman Old Style"/>
        </w:rPr>
        <w:fldChar w:fldCharType="separate"/>
      </w:r>
      <w:hyperlink w:anchor="_Toc156783753" w:history="1">
        <w:r w:rsidR="00883D04" w:rsidRPr="003A615B">
          <w:rPr>
            <w:rStyle w:val="Hyperlink"/>
            <w:rFonts w:ascii="Times New Roman" w:hAnsi="Times New Roman" w:cs="Times New Roman"/>
            <w:noProof/>
          </w:rPr>
          <w:t>Figure 1: SiteMap - Initial design</w:t>
        </w:r>
        <w:r w:rsidR="00883D04">
          <w:rPr>
            <w:noProof/>
            <w:webHidden/>
          </w:rPr>
          <w:tab/>
        </w:r>
        <w:r w:rsidR="00883D04">
          <w:rPr>
            <w:noProof/>
            <w:webHidden/>
          </w:rPr>
          <w:fldChar w:fldCharType="begin"/>
        </w:r>
        <w:r w:rsidR="00883D04">
          <w:rPr>
            <w:noProof/>
            <w:webHidden/>
          </w:rPr>
          <w:instrText xml:space="preserve"> PAGEREF _Toc156783753 \h </w:instrText>
        </w:r>
        <w:r w:rsidR="00883D04">
          <w:rPr>
            <w:noProof/>
            <w:webHidden/>
          </w:rPr>
        </w:r>
        <w:r w:rsidR="00883D04">
          <w:rPr>
            <w:noProof/>
            <w:webHidden/>
          </w:rPr>
          <w:fldChar w:fldCharType="separate"/>
        </w:r>
        <w:r w:rsidR="00883D04">
          <w:rPr>
            <w:noProof/>
            <w:webHidden/>
          </w:rPr>
          <w:t>2</w:t>
        </w:r>
        <w:r w:rsidR="00883D04">
          <w:rPr>
            <w:noProof/>
            <w:webHidden/>
          </w:rPr>
          <w:fldChar w:fldCharType="end"/>
        </w:r>
      </w:hyperlink>
    </w:p>
    <w:p w14:paraId="71F58DC8" w14:textId="092F3631" w:rsidR="00883D04" w:rsidRDefault="00883D04">
      <w:pPr>
        <w:pStyle w:val="TableofFigures"/>
        <w:tabs>
          <w:tab w:val="right" w:leader="dot" w:pos="8296"/>
        </w:tabs>
        <w:rPr>
          <w:noProof/>
          <w:kern w:val="2"/>
          <w:sz w:val="22"/>
          <w:szCs w:val="22"/>
          <w:lang w:eastAsia="en-GB"/>
          <w14:ligatures w14:val="standardContextual"/>
        </w:rPr>
      </w:pPr>
      <w:hyperlink w:anchor="_Toc156783754" w:history="1">
        <w:r w:rsidRPr="003A615B">
          <w:rPr>
            <w:rStyle w:val="Hyperlink"/>
            <w:rFonts w:ascii="Times New Roman" w:hAnsi="Times New Roman" w:cs="Times New Roman"/>
            <w:noProof/>
          </w:rPr>
          <w:t>Figure 2: Home Page with Hero Image</w:t>
        </w:r>
        <w:r>
          <w:rPr>
            <w:noProof/>
            <w:webHidden/>
          </w:rPr>
          <w:tab/>
        </w:r>
        <w:r>
          <w:rPr>
            <w:noProof/>
            <w:webHidden/>
          </w:rPr>
          <w:fldChar w:fldCharType="begin"/>
        </w:r>
        <w:r>
          <w:rPr>
            <w:noProof/>
            <w:webHidden/>
          </w:rPr>
          <w:instrText xml:space="preserve"> PAGEREF _Toc156783754 \h </w:instrText>
        </w:r>
        <w:r>
          <w:rPr>
            <w:noProof/>
            <w:webHidden/>
          </w:rPr>
        </w:r>
        <w:r>
          <w:rPr>
            <w:noProof/>
            <w:webHidden/>
          </w:rPr>
          <w:fldChar w:fldCharType="separate"/>
        </w:r>
        <w:r>
          <w:rPr>
            <w:noProof/>
            <w:webHidden/>
          </w:rPr>
          <w:t>3</w:t>
        </w:r>
        <w:r>
          <w:rPr>
            <w:noProof/>
            <w:webHidden/>
          </w:rPr>
          <w:fldChar w:fldCharType="end"/>
        </w:r>
      </w:hyperlink>
    </w:p>
    <w:p w14:paraId="744D245E" w14:textId="08F95526" w:rsidR="00883D04" w:rsidRDefault="00883D04">
      <w:pPr>
        <w:pStyle w:val="TableofFigures"/>
        <w:tabs>
          <w:tab w:val="right" w:leader="dot" w:pos="8296"/>
        </w:tabs>
        <w:rPr>
          <w:noProof/>
          <w:kern w:val="2"/>
          <w:sz w:val="22"/>
          <w:szCs w:val="22"/>
          <w:lang w:eastAsia="en-GB"/>
          <w14:ligatures w14:val="standardContextual"/>
        </w:rPr>
      </w:pPr>
      <w:hyperlink w:anchor="_Toc156783755" w:history="1">
        <w:r w:rsidRPr="003A615B">
          <w:rPr>
            <w:rStyle w:val="Hyperlink"/>
            <w:rFonts w:ascii="Times New Roman" w:hAnsi="Times New Roman" w:cs="Times New Roman"/>
            <w:noProof/>
          </w:rPr>
          <w:t>Figure 3: Home Page Small Screen</w:t>
        </w:r>
        <w:r>
          <w:rPr>
            <w:noProof/>
            <w:webHidden/>
          </w:rPr>
          <w:tab/>
        </w:r>
        <w:r>
          <w:rPr>
            <w:noProof/>
            <w:webHidden/>
          </w:rPr>
          <w:fldChar w:fldCharType="begin"/>
        </w:r>
        <w:r>
          <w:rPr>
            <w:noProof/>
            <w:webHidden/>
          </w:rPr>
          <w:instrText xml:space="preserve"> PAGEREF _Toc156783755 \h </w:instrText>
        </w:r>
        <w:r>
          <w:rPr>
            <w:noProof/>
            <w:webHidden/>
          </w:rPr>
        </w:r>
        <w:r>
          <w:rPr>
            <w:noProof/>
            <w:webHidden/>
          </w:rPr>
          <w:fldChar w:fldCharType="separate"/>
        </w:r>
        <w:r>
          <w:rPr>
            <w:noProof/>
            <w:webHidden/>
          </w:rPr>
          <w:t>3</w:t>
        </w:r>
        <w:r>
          <w:rPr>
            <w:noProof/>
            <w:webHidden/>
          </w:rPr>
          <w:fldChar w:fldCharType="end"/>
        </w:r>
      </w:hyperlink>
    </w:p>
    <w:p w14:paraId="4E792DF2" w14:textId="5E8EFBE2" w:rsidR="00883D04" w:rsidRDefault="00883D04">
      <w:pPr>
        <w:pStyle w:val="TableofFigures"/>
        <w:tabs>
          <w:tab w:val="right" w:leader="dot" w:pos="8296"/>
        </w:tabs>
        <w:rPr>
          <w:noProof/>
          <w:kern w:val="2"/>
          <w:sz w:val="22"/>
          <w:szCs w:val="22"/>
          <w:lang w:eastAsia="en-GB"/>
          <w14:ligatures w14:val="standardContextual"/>
        </w:rPr>
      </w:pPr>
      <w:hyperlink w:anchor="_Toc156783756" w:history="1">
        <w:r w:rsidRPr="003A615B">
          <w:rPr>
            <w:rStyle w:val="Hyperlink"/>
            <w:rFonts w:ascii="Times New Roman" w:hAnsi="Times New Roman" w:cs="Times New Roman"/>
            <w:noProof/>
          </w:rPr>
          <w:t>Figure 4: Page 2  - Top</w:t>
        </w:r>
        <w:r>
          <w:rPr>
            <w:noProof/>
            <w:webHidden/>
          </w:rPr>
          <w:tab/>
        </w:r>
        <w:r>
          <w:rPr>
            <w:noProof/>
            <w:webHidden/>
          </w:rPr>
          <w:fldChar w:fldCharType="begin"/>
        </w:r>
        <w:r>
          <w:rPr>
            <w:noProof/>
            <w:webHidden/>
          </w:rPr>
          <w:instrText xml:space="preserve"> PAGEREF _Toc156783756 \h </w:instrText>
        </w:r>
        <w:r>
          <w:rPr>
            <w:noProof/>
            <w:webHidden/>
          </w:rPr>
        </w:r>
        <w:r>
          <w:rPr>
            <w:noProof/>
            <w:webHidden/>
          </w:rPr>
          <w:fldChar w:fldCharType="separate"/>
        </w:r>
        <w:r>
          <w:rPr>
            <w:noProof/>
            <w:webHidden/>
          </w:rPr>
          <w:t>4</w:t>
        </w:r>
        <w:r>
          <w:rPr>
            <w:noProof/>
            <w:webHidden/>
          </w:rPr>
          <w:fldChar w:fldCharType="end"/>
        </w:r>
      </w:hyperlink>
    </w:p>
    <w:p w14:paraId="19E48A3D" w14:textId="619BBA78" w:rsidR="00883D04" w:rsidRDefault="00883D04">
      <w:pPr>
        <w:pStyle w:val="TableofFigures"/>
        <w:tabs>
          <w:tab w:val="right" w:leader="dot" w:pos="8296"/>
        </w:tabs>
        <w:rPr>
          <w:noProof/>
          <w:kern w:val="2"/>
          <w:sz w:val="22"/>
          <w:szCs w:val="22"/>
          <w:lang w:eastAsia="en-GB"/>
          <w14:ligatures w14:val="standardContextual"/>
        </w:rPr>
      </w:pPr>
      <w:hyperlink w:anchor="_Toc156783757" w:history="1">
        <w:r w:rsidRPr="003A615B">
          <w:rPr>
            <w:rStyle w:val="Hyperlink"/>
            <w:rFonts w:ascii="Times New Roman" w:hAnsi="Times New Roman" w:cs="Times New Roman"/>
            <w:noProof/>
          </w:rPr>
          <w:t>Figure 5: Page 2 - Bottom</w:t>
        </w:r>
        <w:r>
          <w:rPr>
            <w:noProof/>
            <w:webHidden/>
          </w:rPr>
          <w:tab/>
        </w:r>
        <w:r>
          <w:rPr>
            <w:noProof/>
            <w:webHidden/>
          </w:rPr>
          <w:fldChar w:fldCharType="begin"/>
        </w:r>
        <w:r>
          <w:rPr>
            <w:noProof/>
            <w:webHidden/>
          </w:rPr>
          <w:instrText xml:space="preserve"> PAGEREF _Toc156783757 \h </w:instrText>
        </w:r>
        <w:r>
          <w:rPr>
            <w:noProof/>
            <w:webHidden/>
          </w:rPr>
        </w:r>
        <w:r>
          <w:rPr>
            <w:noProof/>
            <w:webHidden/>
          </w:rPr>
          <w:fldChar w:fldCharType="separate"/>
        </w:r>
        <w:r>
          <w:rPr>
            <w:noProof/>
            <w:webHidden/>
          </w:rPr>
          <w:t>4</w:t>
        </w:r>
        <w:r>
          <w:rPr>
            <w:noProof/>
            <w:webHidden/>
          </w:rPr>
          <w:fldChar w:fldCharType="end"/>
        </w:r>
      </w:hyperlink>
    </w:p>
    <w:p w14:paraId="6F97FA28" w14:textId="14426DC4" w:rsidR="00883D04" w:rsidRDefault="00883D04">
      <w:pPr>
        <w:pStyle w:val="TableofFigures"/>
        <w:tabs>
          <w:tab w:val="right" w:leader="dot" w:pos="8296"/>
        </w:tabs>
        <w:rPr>
          <w:noProof/>
          <w:kern w:val="2"/>
          <w:sz w:val="22"/>
          <w:szCs w:val="22"/>
          <w:lang w:eastAsia="en-GB"/>
          <w14:ligatures w14:val="standardContextual"/>
        </w:rPr>
      </w:pPr>
      <w:hyperlink w:anchor="_Toc156783758" w:history="1">
        <w:r w:rsidRPr="003A615B">
          <w:rPr>
            <w:rStyle w:val="Hyperlink"/>
            <w:rFonts w:ascii="Times New Roman" w:hAnsi="Times New Roman" w:cs="Times New Roman"/>
            <w:noProof/>
          </w:rPr>
          <w:t>Figure 6: Page 3 – Top including Carousel</w:t>
        </w:r>
        <w:r>
          <w:rPr>
            <w:noProof/>
            <w:webHidden/>
          </w:rPr>
          <w:tab/>
        </w:r>
        <w:r>
          <w:rPr>
            <w:noProof/>
            <w:webHidden/>
          </w:rPr>
          <w:fldChar w:fldCharType="begin"/>
        </w:r>
        <w:r>
          <w:rPr>
            <w:noProof/>
            <w:webHidden/>
          </w:rPr>
          <w:instrText xml:space="preserve"> PAGEREF _Toc156783758 \h </w:instrText>
        </w:r>
        <w:r>
          <w:rPr>
            <w:noProof/>
            <w:webHidden/>
          </w:rPr>
        </w:r>
        <w:r>
          <w:rPr>
            <w:noProof/>
            <w:webHidden/>
          </w:rPr>
          <w:fldChar w:fldCharType="separate"/>
        </w:r>
        <w:r>
          <w:rPr>
            <w:noProof/>
            <w:webHidden/>
          </w:rPr>
          <w:t>4</w:t>
        </w:r>
        <w:r>
          <w:rPr>
            <w:noProof/>
            <w:webHidden/>
          </w:rPr>
          <w:fldChar w:fldCharType="end"/>
        </w:r>
      </w:hyperlink>
    </w:p>
    <w:p w14:paraId="3464D2FC" w14:textId="2CA391F0" w:rsidR="00883D04" w:rsidRDefault="00883D04">
      <w:pPr>
        <w:pStyle w:val="TableofFigures"/>
        <w:tabs>
          <w:tab w:val="right" w:leader="dot" w:pos="8296"/>
        </w:tabs>
        <w:rPr>
          <w:noProof/>
          <w:kern w:val="2"/>
          <w:sz w:val="22"/>
          <w:szCs w:val="22"/>
          <w:lang w:eastAsia="en-GB"/>
          <w14:ligatures w14:val="standardContextual"/>
        </w:rPr>
      </w:pPr>
      <w:hyperlink w:anchor="_Toc156783759" w:history="1">
        <w:r w:rsidRPr="003A615B">
          <w:rPr>
            <w:rStyle w:val="Hyperlink"/>
            <w:rFonts w:ascii="Times New Roman" w:hAnsi="Times New Roman" w:cs="Times New Roman"/>
            <w:noProof/>
          </w:rPr>
          <w:t>Figure 7: page 3 Middle with Aside</w:t>
        </w:r>
        <w:r>
          <w:rPr>
            <w:noProof/>
            <w:webHidden/>
          </w:rPr>
          <w:tab/>
        </w:r>
        <w:r>
          <w:rPr>
            <w:noProof/>
            <w:webHidden/>
          </w:rPr>
          <w:fldChar w:fldCharType="begin"/>
        </w:r>
        <w:r>
          <w:rPr>
            <w:noProof/>
            <w:webHidden/>
          </w:rPr>
          <w:instrText xml:space="preserve"> PAGEREF _Toc156783759 \h </w:instrText>
        </w:r>
        <w:r>
          <w:rPr>
            <w:noProof/>
            <w:webHidden/>
          </w:rPr>
        </w:r>
        <w:r>
          <w:rPr>
            <w:noProof/>
            <w:webHidden/>
          </w:rPr>
          <w:fldChar w:fldCharType="separate"/>
        </w:r>
        <w:r>
          <w:rPr>
            <w:noProof/>
            <w:webHidden/>
          </w:rPr>
          <w:t>5</w:t>
        </w:r>
        <w:r>
          <w:rPr>
            <w:noProof/>
            <w:webHidden/>
          </w:rPr>
          <w:fldChar w:fldCharType="end"/>
        </w:r>
      </w:hyperlink>
    </w:p>
    <w:p w14:paraId="1AFECA2B" w14:textId="76B73964" w:rsidR="00883D04" w:rsidRDefault="00883D04">
      <w:pPr>
        <w:pStyle w:val="TableofFigures"/>
        <w:tabs>
          <w:tab w:val="right" w:leader="dot" w:pos="8296"/>
        </w:tabs>
        <w:rPr>
          <w:noProof/>
          <w:kern w:val="2"/>
          <w:sz w:val="22"/>
          <w:szCs w:val="22"/>
          <w:lang w:eastAsia="en-GB"/>
          <w14:ligatures w14:val="standardContextual"/>
        </w:rPr>
      </w:pPr>
      <w:hyperlink w:anchor="_Toc156783760" w:history="1">
        <w:r w:rsidRPr="003A615B">
          <w:rPr>
            <w:rStyle w:val="Hyperlink"/>
            <w:rFonts w:ascii="Times New Roman" w:hAnsi="Times New Roman" w:cs="Times New Roman"/>
            <w:noProof/>
          </w:rPr>
          <w:t>Figure 8: Page 3 - Bottom</w:t>
        </w:r>
        <w:r>
          <w:rPr>
            <w:noProof/>
            <w:webHidden/>
          </w:rPr>
          <w:tab/>
        </w:r>
        <w:r>
          <w:rPr>
            <w:noProof/>
            <w:webHidden/>
          </w:rPr>
          <w:fldChar w:fldCharType="begin"/>
        </w:r>
        <w:r>
          <w:rPr>
            <w:noProof/>
            <w:webHidden/>
          </w:rPr>
          <w:instrText xml:space="preserve"> PAGEREF _Toc156783760 \h </w:instrText>
        </w:r>
        <w:r>
          <w:rPr>
            <w:noProof/>
            <w:webHidden/>
          </w:rPr>
        </w:r>
        <w:r>
          <w:rPr>
            <w:noProof/>
            <w:webHidden/>
          </w:rPr>
          <w:fldChar w:fldCharType="separate"/>
        </w:r>
        <w:r>
          <w:rPr>
            <w:noProof/>
            <w:webHidden/>
          </w:rPr>
          <w:t>5</w:t>
        </w:r>
        <w:r>
          <w:rPr>
            <w:noProof/>
            <w:webHidden/>
          </w:rPr>
          <w:fldChar w:fldCharType="end"/>
        </w:r>
      </w:hyperlink>
    </w:p>
    <w:p w14:paraId="3B9E8513" w14:textId="048D5193" w:rsidR="00883D04" w:rsidRDefault="00883D04">
      <w:pPr>
        <w:pStyle w:val="TableofFigures"/>
        <w:tabs>
          <w:tab w:val="right" w:leader="dot" w:pos="8296"/>
        </w:tabs>
        <w:rPr>
          <w:noProof/>
          <w:kern w:val="2"/>
          <w:sz w:val="22"/>
          <w:szCs w:val="22"/>
          <w:lang w:eastAsia="en-GB"/>
          <w14:ligatures w14:val="standardContextual"/>
        </w:rPr>
      </w:pPr>
      <w:hyperlink w:anchor="_Toc156783761" w:history="1">
        <w:r w:rsidRPr="003A615B">
          <w:rPr>
            <w:rStyle w:val="Hyperlink"/>
            <w:rFonts w:ascii="Times New Roman" w:hAnsi="Times New Roman" w:cs="Times New Roman"/>
            <w:noProof/>
          </w:rPr>
          <w:t>Figure 9: Page 4 - Including GIF with Fade</w:t>
        </w:r>
        <w:r>
          <w:rPr>
            <w:noProof/>
            <w:webHidden/>
          </w:rPr>
          <w:tab/>
        </w:r>
        <w:r>
          <w:rPr>
            <w:noProof/>
            <w:webHidden/>
          </w:rPr>
          <w:fldChar w:fldCharType="begin"/>
        </w:r>
        <w:r>
          <w:rPr>
            <w:noProof/>
            <w:webHidden/>
          </w:rPr>
          <w:instrText xml:space="preserve"> PAGEREF _Toc156783761 \h </w:instrText>
        </w:r>
        <w:r>
          <w:rPr>
            <w:noProof/>
            <w:webHidden/>
          </w:rPr>
        </w:r>
        <w:r>
          <w:rPr>
            <w:noProof/>
            <w:webHidden/>
          </w:rPr>
          <w:fldChar w:fldCharType="separate"/>
        </w:r>
        <w:r>
          <w:rPr>
            <w:noProof/>
            <w:webHidden/>
          </w:rPr>
          <w:t>5</w:t>
        </w:r>
        <w:r>
          <w:rPr>
            <w:noProof/>
            <w:webHidden/>
          </w:rPr>
          <w:fldChar w:fldCharType="end"/>
        </w:r>
      </w:hyperlink>
    </w:p>
    <w:p w14:paraId="4B63FF3F" w14:textId="0BB149E3" w:rsidR="00883D04" w:rsidRDefault="00883D04">
      <w:pPr>
        <w:pStyle w:val="TableofFigures"/>
        <w:tabs>
          <w:tab w:val="right" w:leader="dot" w:pos="8296"/>
        </w:tabs>
        <w:rPr>
          <w:noProof/>
          <w:kern w:val="2"/>
          <w:sz w:val="22"/>
          <w:szCs w:val="22"/>
          <w:lang w:eastAsia="en-GB"/>
          <w14:ligatures w14:val="standardContextual"/>
        </w:rPr>
      </w:pPr>
      <w:hyperlink w:anchor="_Toc156783762" w:history="1">
        <w:r w:rsidRPr="003A615B">
          <w:rPr>
            <w:rStyle w:val="Hyperlink"/>
            <w:rFonts w:ascii="Times New Roman" w:hAnsi="Times New Roman" w:cs="Times New Roman"/>
            <w:noProof/>
          </w:rPr>
          <w:t>Figure 10: Page 4 - Bottom</w:t>
        </w:r>
        <w:r>
          <w:rPr>
            <w:noProof/>
            <w:webHidden/>
          </w:rPr>
          <w:tab/>
        </w:r>
        <w:r>
          <w:rPr>
            <w:noProof/>
            <w:webHidden/>
          </w:rPr>
          <w:fldChar w:fldCharType="begin"/>
        </w:r>
        <w:r>
          <w:rPr>
            <w:noProof/>
            <w:webHidden/>
          </w:rPr>
          <w:instrText xml:space="preserve"> PAGEREF _Toc156783762 \h </w:instrText>
        </w:r>
        <w:r>
          <w:rPr>
            <w:noProof/>
            <w:webHidden/>
          </w:rPr>
        </w:r>
        <w:r>
          <w:rPr>
            <w:noProof/>
            <w:webHidden/>
          </w:rPr>
          <w:fldChar w:fldCharType="separate"/>
        </w:r>
        <w:r>
          <w:rPr>
            <w:noProof/>
            <w:webHidden/>
          </w:rPr>
          <w:t>6</w:t>
        </w:r>
        <w:r>
          <w:rPr>
            <w:noProof/>
            <w:webHidden/>
          </w:rPr>
          <w:fldChar w:fldCharType="end"/>
        </w:r>
      </w:hyperlink>
    </w:p>
    <w:p w14:paraId="5643E974" w14:textId="54061FDA" w:rsidR="00883D04" w:rsidRDefault="00883D04">
      <w:pPr>
        <w:pStyle w:val="TableofFigures"/>
        <w:tabs>
          <w:tab w:val="right" w:leader="dot" w:pos="8296"/>
        </w:tabs>
        <w:rPr>
          <w:noProof/>
          <w:kern w:val="2"/>
          <w:sz w:val="22"/>
          <w:szCs w:val="22"/>
          <w:lang w:eastAsia="en-GB"/>
          <w14:ligatures w14:val="standardContextual"/>
        </w:rPr>
      </w:pPr>
      <w:hyperlink w:anchor="_Toc156783763" w:history="1">
        <w:r w:rsidRPr="003A615B">
          <w:rPr>
            <w:rStyle w:val="Hyperlink"/>
            <w:rFonts w:ascii="Times New Roman" w:hAnsi="Times New Roman" w:cs="Times New Roman"/>
            <w:noProof/>
          </w:rPr>
          <w:t>Figure 11: Page 5  -  Blur background and animations</w:t>
        </w:r>
        <w:r>
          <w:rPr>
            <w:noProof/>
            <w:webHidden/>
          </w:rPr>
          <w:tab/>
        </w:r>
        <w:r>
          <w:rPr>
            <w:noProof/>
            <w:webHidden/>
          </w:rPr>
          <w:fldChar w:fldCharType="begin"/>
        </w:r>
        <w:r>
          <w:rPr>
            <w:noProof/>
            <w:webHidden/>
          </w:rPr>
          <w:instrText xml:space="preserve"> PAGEREF _Toc156783763 \h </w:instrText>
        </w:r>
        <w:r>
          <w:rPr>
            <w:noProof/>
            <w:webHidden/>
          </w:rPr>
        </w:r>
        <w:r>
          <w:rPr>
            <w:noProof/>
            <w:webHidden/>
          </w:rPr>
          <w:fldChar w:fldCharType="separate"/>
        </w:r>
        <w:r>
          <w:rPr>
            <w:noProof/>
            <w:webHidden/>
          </w:rPr>
          <w:t>6</w:t>
        </w:r>
        <w:r>
          <w:rPr>
            <w:noProof/>
            <w:webHidden/>
          </w:rPr>
          <w:fldChar w:fldCharType="end"/>
        </w:r>
      </w:hyperlink>
    </w:p>
    <w:p w14:paraId="065FF19E" w14:textId="5EB3C58A" w:rsidR="00883D04" w:rsidRDefault="00883D04">
      <w:pPr>
        <w:pStyle w:val="TableofFigures"/>
        <w:tabs>
          <w:tab w:val="right" w:leader="dot" w:pos="8296"/>
        </w:tabs>
        <w:rPr>
          <w:noProof/>
          <w:kern w:val="2"/>
          <w:sz w:val="22"/>
          <w:szCs w:val="22"/>
          <w:lang w:eastAsia="en-GB"/>
          <w14:ligatures w14:val="standardContextual"/>
        </w:rPr>
      </w:pPr>
      <w:hyperlink w:anchor="_Toc156783764" w:history="1">
        <w:r w:rsidRPr="003A615B">
          <w:rPr>
            <w:rStyle w:val="Hyperlink"/>
            <w:rFonts w:ascii="Times New Roman" w:hAnsi="Times New Roman" w:cs="Times New Roman"/>
            <w:noProof/>
          </w:rPr>
          <w:t>Figure 12 Page 5 - Bottom</w:t>
        </w:r>
        <w:r>
          <w:rPr>
            <w:noProof/>
            <w:webHidden/>
          </w:rPr>
          <w:tab/>
        </w:r>
        <w:r>
          <w:rPr>
            <w:noProof/>
            <w:webHidden/>
          </w:rPr>
          <w:fldChar w:fldCharType="begin"/>
        </w:r>
        <w:r>
          <w:rPr>
            <w:noProof/>
            <w:webHidden/>
          </w:rPr>
          <w:instrText xml:space="preserve"> PAGEREF _Toc156783764 \h </w:instrText>
        </w:r>
        <w:r>
          <w:rPr>
            <w:noProof/>
            <w:webHidden/>
          </w:rPr>
        </w:r>
        <w:r>
          <w:rPr>
            <w:noProof/>
            <w:webHidden/>
          </w:rPr>
          <w:fldChar w:fldCharType="separate"/>
        </w:r>
        <w:r>
          <w:rPr>
            <w:noProof/>
            <w:webHidden/>
          </w:rPr>
          <w:t>6</w:t>
        </w:r>
        <w:r>
          <w:rPr>
            <w:noProof/>
            <w:webHidden/>
          </w:rPr>
          <w:fldChar w:fldCharType="end"/>
        </w:r>
      </w:hyperlink>
    </w:p>
    <w:p w14:paraId="29C4F226" w14:textId="7795AF50" w:rsidR="00883D04" w:rsidRDefault="00883D04">
      <w:pPr>
        <w:pStyle w:val="TableofFigures"/>
        <w:tabs>
          <w:tab w:val="right" w:leader="dot" w:pos="8296"/>
        </w:tabs>
        <w:rPr>
          <w:noProof/>
          <w:kern w:val="2"/>
          <w:sz w:val="22"/>
          <w:szCs w:val="22"/>
          <w:lang w:eastAsia="en-GB"/>
          <w14:ligatures w14:val="standardContextual"/>
        </w:rPr>
      </w:pPr>
      <w:hyperlink w:anchor="_Toc156783765" w:history="1">
        <w:r w:rsidRPr="003A615B">
          <w:rPr>
            <w:rStyle w:val="Hyperlink"/>
            <w:rFonts w:ascii="Times New Roman" w:hAnsi="Times New Roman" w:cs="Times New Roman"/>
            <w:noProof/>
          </w:rPr>
          <w:t>Figure 13: Page 6 - Top</w:t>
        </w:r>
        <w:r>
          <w:rPr>
            <w:noProof/>
            <w:webHidden/>
          </w:rPr>
          <w:tab/>
        </w:r>
        <w:r>
          <w:rPr>
            <w:noProof/>
            <w:webHidden/>
          </w:rPr>
          <w:fldChar w:fldCharType="begin"/>
        </w:r>
        <w:r>
          <w:rPr>
            <w:noProof/>
            <w:webHidden/>
          </w:rPr>
          <w:instrText xml:space="preserve"> PAGEREF _Toc156783765 \h </w:instrText>
        </w:r>
        <w:r>
          <w:rPr>
            <w:noProof/>
            <w:webHidden/>
          </w:rPr>
        </w:r>
        <w:r>
          <w:rPr>
            <w:noProof/>
            <w:webHidden/>
          </w:rPr>
          <w:fldChar w:fldCharType="separate"/>
        </w:r>
        <w:r>
          <w:rPr>
            <w:noProof/>
            <w:webHidden/>
          </w:rPr>
          <w:t>7</w:t>
        </w:r>
        <w:r>
          <w:rPr>
            <w:noProof/>
            <w:webHidden/>
          </w:rPr>
          <w:fldChar w:fldCharType="end"/>
        </w:r>
      </w:hyperlink>
    </w:p>
    <w:p w14:paraId="038A54AE" w14:textId="611C22B0" w:rsidR="00883D04" w:rsidRDefault="00883D04">
      <w:pPr>
        <w:pStyle w:val="TableofFigures"/>
        <w:tabs>
          <w:tab w:val="right" w:leader="dot" w:pos="8296"/>
        </w:tabs>
        <w:rPr>
          <w:noProof/>
          <w:kern w:val="2"/>
          <w:sz w:val="22"/>
          <w:szCs w:val="22"/>
          <w:lang w:eastAsia="en-GB"/>
          <w14:ligatures w14:val="standardContextual"/>
        </w:rPr>
      </w:pPr>
      <w:hyperlink w:anchor="_Toc156783766" w:history="1">
        <w:r w:rsidRPr="003A615B">
          <w:rPr>
            <w:rStyle w:val="Hyperlink"/>
            <w:rFonts w:ascii="Times New Roman" w:hAnsi="Times New Roman" w:cs="Times New Roman"/>
            <w:noProof/>
          </w:rPr>
          <w:t>Figure 14: Page 6 - Showing reactive overlays</w:t>
        </w:r>
        <w:r>
          <w:rPr>
            <w:noProof/>
            <w:webHidden/>
          </w:rPr>
          <w:tab/>
        </w:r>
        <w:r>
          <w:rPr>
            <w:noProof/>
            <w:webHidden/>
          </w:rPr>
          <w:fldChar w:fldCharType="begin"/>
        </w:r>
        <w:r>
          <w:rPr>
            <w:noProof/>
            <w:webHidden/>
          </w:rPr>
          <w:instrText xml:space="preserve"> PAGEREF _Toc156783766 \h </w:instrText>
        </w:r>
        <w:r>
          <w:rPr>
            <w:noProof/>
            <w:webHidden/>
          </w:rPr>
        </w:r>
        <w:r>
          <w:rPr>
            <w:noProof/>
            <w:webHidden/>
          </w:rPr>
          <w:fldChar w:fldCharType="separate"/>
        </w:r>
        <w:r>
          <w:rPr>
            <w:noProof/>
            <w:webHidden/>
          </w:rPr>
          <w:t>7</w:t>
        </w:r>
        <w:r>
          <w:rPr>
            <w:noProof/>
            <w:webHidden/>
          </w:rPr>
          <w:fldChar w:fldCharType="end"/>
        </w:r>
      </w:hyperlink>
    </w:p>
    <w:p w14:paraId="6CDF4584" w14:textId="480A28EA" w:rsidR="00883D04" w:rsidRDefault="00883D04">
      <w:pPr>
        <w:pStyle w:val="TableofFigures"/>
        <w:tabs>
          <w:tab w:val="right" w:leader="dot" w:pos="8296"/>
        </w:tabs>
        <w:rPr>
          <w:noProof/>
          <w:kern w:val="2"/>
          <w:sz w:val="22"/>
          <w:szCs w:val="22"/>
          <w:lang w:eastAsia="en-GB"/>
          <w14:ligatures w14:val="standardContextual"/>
        </w:rPr>
      </w:pPr>
      <w:hyperlink w:anchor="_Toc156783767" w:history="1">
        <w:r w:rsidRPr="003A615B">
          <w:rPr>
            <w:rStyle w:val="Hyperlink"/>
            <w:rFonts w:ascii="Times New Roman" w:hAnsi="Times New Roman" w:cs="Times New Roman"/>
            <w:noProof/>
          </w:rPr>
          <w:t>Figure 15: Page 6 – Bottom</w:t>
        </w:r>
        <w:r>
          <w:rPr>
            <w:noProof/>
            <w:webHidden/>
          </w:rPr>
          <w:tab/>
        </w:r>
        <w:r>
          <w:rPr>
            <w:noProof/>
            <w:webHidden/>
          </w:rPr>
          <w:fldChar w:fldCharType="begin"/>
        </w:r>
        <w:r>
          <w:rPr>
            <w:noProof/>
            <w:webHidden/>
          </w:rPr>
          <w:instrText xml:space="preserve"> PAGEREF _Toc156783767 \h </w:instrText>
        </w:r>
        <w:r>
          <w:rPr>
            <w:noProof/>
            <w:webHidden/>
          </w:rPr>
        </w:r>
        <w:r>
          <w:rPr>
            <w:noProof/>
            <w:webHidden/>
          </w:rPr>
          <w:fldChar w:fldCharType="separate"/>
        </w:r>
        <w:r>
          <w:rPr>
            <w:noProof/>
            <w:webHidden/>
          </w:rPr>
          <w:t>7</w:t>
        </w:r>
        <w:r>
          <w:rPr>
            <w:noProof/>
            <w:webHidden/>
          </w:rPr>
          <w:fldChar w:fldCharType="end"/>
        </w:r>
      </w:hyperlink>
    </w:p>
    <w:p w14:paraId="4C7ABC88" w14:textId="46ECCA1F" w:rsidR="00883D04" w:rsidRDefault="00883D04">
      <w:pPr>
        <w:pStyle w:val="TableofFigures"/>
        <w:tabs>
          <w:tab w:val="right" w:leader="dot" w:pos="8296"/>
        </w:tabs>
        <w:rPr>
          <w:noProof/>
          <w:kern w:val="2"/>
          <w:sz w:val="22"/>
          <w:szCs w:val="22"/>
          <w:lang w:eastAsia="en-GB"/>
          <w14:ligatures w14:val="standardContextual"/>
        </w:rPr>
      </w:pPr>
      <w:hyperlink w:anchor="_Toc156783768" w:history="1">
        <w:r w:rsidRPr="003A615B">
          <w:rPr>
            <w:rStyle w:val="Hyperlink"/>
            <w:rFonts w:ascii="Times New Roman" w:hAnsi="Times New Roman" w:cs="Times New Roman"/>
            <w:noProof/>
          </w:rPr>
          <w:t>Figure 16: Smaller Screen content page example</w:t>
        </w:r>
        <w:r>
          <w:rPr>
            <w:noProof/>
            <w:webHidden/>
          </w:rPr>
          <w:tab/>
        </w:r>
        <w:r>
          <w:rPr>
            <w:noProof/>
            <w:webHidden/>
          </w:rPr>
          <w:fldChar w:fldCharType="begin"/>
        </w:r>
        <w:r>
          <w:rPr>
            <w:noProof/>
            <w:webHidden/>
          </w:rPr>
          <w:instrText xml:space="preserve"> PAGEREF _Toc156783768 \h </w:instrText>
        </w:r>
        <w:r>
          <w:rPr>
            <w:noProof/>
            <w:webHidden/>
          </w:rPr>
        </w:r>
        <w:r>
          <w:rPr>
            <w:noProof/>
            <w:webHidden/>
          </w:rPr>
          <w:fldChar w:fldCharType="separate"/>
        </w:r>
        <w:r>
          <w:rPr>
            <w:noProof/>
            <w:webHidden/>
          </w:rPr>
          <w:t>8</w:t>
        </w:r>
        <w:r>
          <w:rPr>
            <w:noProof/>
            <w:webHidden/>
          </w:rPr>
          <w:fldChar w:fldCharType="end"/>
        </w:r>
      </w:hyperlink>
    </w:p>
    <w:p w14:paraId="1B9F96AF" w14:textId="1E1692D6" w:rsidR="00883D04" w:rsidRDefault="00883D04">
      <w:pPr>
        <w:pStyle w:val="TableofFigures"/>
        <w:tabs>
          <w:tab w:val="right" w:leader="dot" w:pos="8296"/>
        </w:tabs>
        <w:rPr>
          <w:noProof/>
          <w:kern w:val="2"/>
          <w:sz w:val="22"/>
          <w:szCs w:val="22"/>
          <w:lang w:eastAsia="en-GB"/>
          <w14:ligatures w14:val="standardContextual"/>
        </w:rPr>
      </w:pPr>
      <w:hyperlink w:anchor="_Toc156783769" w:history="1">
        <w:r w:rsidRPr="003A615B">
          <w:rPr>
            <w:rStyle w:val="Hyperlink"/>
            <w:noProof/>
          </w:rPr>
          <w:t>Figure 17:  Validation Home Page HTML</w:t>
        </w:r>
        <w:r>
          <w:rPr>
            <w:noProof/>
            <w:webHidden/>
          </w:rPr>
          <w:tab/>
        </w:r>
        <w:r>
          <w:rPr>
            <w:noProof/>
            <w:webHidden/>
          </w:rPr>
          <w:fldChar w:fldCharType="begin"/>
        </w:r>
        <w:r>
          <w:rPr>
            <w:noProof/>
            <w:webHidden/>
          </w:rPr>
          <w:instrText xml:space="preserve"> PAGEREF _Toc156783769 \h </w:instrText>
        </w:r>
        <w:r>
          <w:rPr>
            <w:noProof/>
            <w:webHidden/>
          </w:rPr>
        </w:r>
        <w:r>
          <w:rPr>
            <w:noProof/>
            <w:webHidden/>
          </w:rPr>
          <w:fldChar w:fldCharType="separate"/>
        </w:r>
        <w:r>
          <w:rPr>
            <w:noProof/>
            <w:webHidden/>
          </w:rPr>
          <w:t>8</w:t>
        </w:r>
        <w:r>
          <w:rPr>
            <w:noProof/>
            <w:webHidden/>
          </w:rPr>
          <w:fldChar w:fldCharType="end"/>
        </w:r>
      </w:hyperlink>
    </w:p>
    <w:p w14:paraId="546472EB" w14:textId="0017E6DD" w:rsidR="00883D04" w:rsidRDefault="00883D04">
      <w:pPr>
        <w:pStyle w:val="TableofFigures"/>
        <w:tabs>
          <w:tab w:val="right" w:leader="dot" w:pos="8296"/>
        </w:tabs>
        <w:rPr>
          <w:noProof/>
          <w:kern w:val="2"/>
          <w:sz w:val="22"/>
          <w:szCs w:val="22"/>
          <w:lang w:eastAsia="en-GB"/>
          <w14:ligatures w14:val="standardContextual"/>
        </w:rPr>
      </w:pPr>
      <w:hyperlink w:anchor="_Toc156783770" w:history="1">
        <w:r w:rsidRPr="003A615B">
          <w:rPr>
            <w:rStyle w:val="Hyperlink"/>
            <w:rFonts w:ascii="Times New Roman" w:hAnsi="Times New Roman" w:cs="Times New Roman"/>
            <w:noProof/>
          </w:rPr>
          <w:t>Figure 18: CSS Validation - Font description and tidy up of redundant style</w:t>
        </w:r>
        <w:r>
          <w:rPr>
            <w:noProof/>
            <w:webHidden/>
          </w:rPr>
          <w:tab/>
        </w:r>
        <w:r>
          <w:rPr>
            <w:noProof/>
            <w:webHidden/>
          </w:rPr>
          <w:fldChar w:fldCharType="begin"/>
        </w:r>
        <w:r>
          <w:rPr>
            <w:noProof/>
            <w:webHidden/>
          </w:rPr>
          <w:instrText xml:space="preserve"> PAGEREF _Toc156783770 \h </w:instrText>
        </w:r>
        <w:r>
          <w:rPr>
            <w:noProof/>
            <w:webHidden/>
          </w:rPr>
        </w:r>
        <w:r>
          <w:rPr>
            <w:noProof/>
            <w:webHidden/>
          </w:rPr>
          <w:fldChar w:fldCharType="separate"/>
        </w:r>
        <w:r>
          <w:rPr>
            <w:noProof/>
            <w:webHidden/>
          </w:rPr>
          <w:t>9</w:t>
        </w:r>
        <w:r>
          <w:rPr>
            <w:noProof/>
            <w:webHidden/>
          </w:rPr>
          <w:fldChar w:fldCharType="end"/>
        </w:r>
      </w:hyperlink>
    </w:p>
    <w:p w14:paraId="2C9975D1" w14:textId="7E7D0F91" w:rsidR="00883D04" w:rsidRDefault="00883D04">
      <w:pPr>
        <w:pStyle w:val="TableofFigures"/>
        <w:tabs>
          <w:tab w:val="right" w:leader="dot" w:pos="8296"/>
        </w:tabs>
        <w:rPr>
          <w:noProof/>
          <w:kern w:val="2"/>
          <w:sz w:val="22"/>
          <w:szCs w:val="22"/>
          <w:lang w:eastAsia="en-GB"/>
          <w14:ligatures w14:val="standardContextual"/>
        </w:rPr>
      </w:pPr>
      <w:hyperlink w:anchor="_Toc156783771" w:history="1">
        <w:r w:rsidRPr="003A615B">
          <w:rPr>
            <w:rStyle w:val="Hyperlink"/>
            <w:rFonts w:ascii="Times New Roman" w:hAnsi="Times New Roman" w:cs="Times New Roman"/>
            <w:noProof/>
          </w:rPr>
          <w:t>Figure 19: Missed Unit.</w:t>
        </w:r>
        <w:r>
          <w:rPr>
            <w:noProof/>
            <w:webHidden/>
          </w:rPr>
          <w:tab/>
        </w:r>
        <w:r>
          <w:rPr>
            <w:noProof/>
            <w:webHidden/>
          </w:rPr>
          <w:fldChar w:fldCharType="begin"/>
        </w:r>
        <w:r>
          <w:rPr>
            <w:noProof/>
            <w:webHidden/>
          </w:rPr>
          <w:instrText xml:space="preserve"> PAGEREF _Toc156783771 \h </w:instrText>
        </w:r>
        <w:r>
          <w:rPr>
            <w:noProof/>
            <w:webHidden/>
          </w:rPr>
        </w:r>
        <w:r>
          <w:rPr>
            <w:noProof/>
            <w:webHidden/>
          </w:rPr>
          <w:fldChar w:fldCharType="separate"/>
        </w:r>
        <w:r>
          <w:rPr>
            <w:noProof/>
            <w:webHidden/>
          </w:rPr>
          <w:t>9</w:t>
        </w:r>
        <w:r>
          <w:rPr>
            <w:noProof/>
            <w:webHidden/>
          </w:rPr>
          <w:fldChar w:fldCharType="end"/>
        </w:r>
      </w:hyperlink>
    </w:p>
    <w:p w14:paraId="1649A19A" w14:textId="7C9D60D7" w:rsidR="00883D04" w:rsidRDefault="00883D04">
      <w:pPr>
        <w:pStyle w:val="TableofFigures"/>
        <w:tabs>
          <w:tab w:val="right" w:leader="dot" w:pos="8296"/>
        </w:tabs>
        <w:rPr>
          <w:noProof/>
          <w:kern w:val="2"/>
          <w:sz w:val="22"/>
          <w:szCs w:val="22"/>
          <w:lang w:eastAsia="en-GB"/>
          <w14:ligatures w14:val="standardContextual"/>
        </w:rPr>
      </w:pPr>
      <w:hyperlink w:anchor="_Toc156783772" w:history="1">
        <w:r w:rsidRPr="003A615B">
          <w:rPr>
            <w:rStyle w:val="Hyperlink"/>
            <w:rFonts w:ascii="Times New Roman" w:hAnsi="Times New Roman" w:cs="Times New Roman"/>
            <w:noProof/>
          </w:rPr>
          <w:t>Figure 20: Parse Error</w:t>
        </w:r>
        <w:r>
          <w:rPr>
            <w:noProof/>
            <w:webHidden/>
          </w:rPr>
          <w:tab/>
        </w:r>
        <w:r>
          <w:rPr>
            <w:noProof/>
            <w:webHidden/>
          </w:rPr>
          <w:fldChar w:fldCharType="begin"/>
        </w:r>
        <w:r>
          <w:rPr>
            <w:noProof/>
            <w:webHidden/>
          </w:rPr>
          <w:instrText xml:space="preserve"> PAGEREF _Toc156783772 \h </w:instrText>
        </w:r>
        <w:r>
          <w:rPr>
            <w:noProof/>
            <w:webHidden/>
          </w:rPr>
        </w:r>
        <w:r>
          <w:rPr>
            <w:noProof/>
            <w:webHidden/>
          </w:rPr>
          <w:fldChar w:fldCharType="separate"/>
        </w:r>
        <w:r>
          <w:rPr>
            <w:noProof/>
            <w:webHidden/>
          </w:rPr>
          <w:t>10</w:t>
        </w:r>
        <w:r>
          <w:rPr>
            <w:noProof/>
            <w:webHidden/>
          </w:rPr>
          <w:fldChar w:fldCharType="end"/>
        </w:r>
      </w:hyperlink>
    </w:p>
    <w:p w14:paraId="21C96026" w14:textId="403CE3B7" w:rsidR="00883D04" w:rsidRDefault="00883D04">
      <w:pPr>
        <w:pStyle w:val="TableofFigures"/>
        <w:tabs>
          <w:tab w:val="right" w:leader="dot" w:pos="8296"/>
        </w:tabs>
        <w:rPr>
          <w:noProof/>
          <w:kern w:val="2"/>
          <w:sz w:val="22"/>
          <w:szCs w:val="22"/>
          <w:lang w:eastAsia="en-GB"/>
          <w14:ligatures w14:val="standardContextual"/>
        </w:rPr>
      </w:pPr>
      <w:hyperlink w:anchor="_Toc156783773" w:history="1">
        <w:r w:rsidRPr="003A615B">
          <w:rPr>
            <w:rStyle w:val="Hyperlink"/>
            <w:rFonts w:ascii="Times New Roman" w:hAnsi="Times New Roman" w:cs="Times New Roman"/>
            <w:noProof/>
          </w:rPr>
          <w:t>Figure 21: Google Keyword Planner</w:t>
        </w:r>
        <w:r>
          <w:rPr>
            <w:noProof/>
            <w:webHidden/>
          </w:rPr>
          <w:tab/>
        </w:r>
        <w:r>
          <w:rPr>
            <w:noProof/>
            <w:webHidden/>
          </w:rPr>
          <w:fldChar w:fldCharType="begin"/>
        </w:r>
        <w:r>
          <w:rPr>
            <w:noProof/>
            <w:webHidden/>
          </w:rPr>
          <w:instrText xml:space="preserve"> PAGEREF _Toc156783773 \h </w:instrText>
        </w:r>
        <w:r>
          <w:rPr>
            <w:noProof/>
            <w:webHidden/>
          </w:rPr>
        </w:r>
        <w:r>
          <w:rPr>
            <w:noProof/>
            <w:webHidden/>
          </w:rPr>
          <w:fldChar w:fldCharType="separate"/>
        </w:r>
        <w:r>
          <w:rPr>
            <w:noProof/>
            <w:webHidden/>
          </w:rPr>
          <w:t>14</w:t>
        </w:r>
        <w:r>
          <w:rPr>
            <w:noProof/>
            <w:webHidden/>
          </w:rPr>
          <w:fldChar w:fldCharType="end"/>
        </w:r>
      </w:hyperlink>
    </w:p>
    <w:p w14:paraId="457A450E" w14:textId="05045CE8" w:rsidR="00883D04" w:rsidRDefault="00883D04">
      <w:pPr>
        <w:pStyle w:val="TableofFigures"/>
        <w:tabs>
          <w:tab w:val="right" w:leader="dot" w:pos="8296"/>
        </w:tabs>
        <w:rPr>
          <w:noProof/>
          <w:kern w:val="2"/>
          <w:sz w:val="22"/>
          <w:szCs w:val="22"/>
          <w:lang w:eastAsia="en-GB"/>
          <w14:ligatures w14:val="standardContextual"/>
        </w:rPr>
      </w:pPr>
      <w:hyperlink w:anchor="_Toc156783774" w:history="1">
        <w:r w:rsidRPr="003A615B">
          <w:rPr>
            <w:rStyle w:val="Hyperlink"/>
            <w:rFonts w:ascii="Times New Roman" w:hAnsi="Times New Roman" w:cs="Times New Roman"/>
            <w:noProof/>
          </w:rPr>
          <w:t>Figure 22: Tab with Keyboard Navigation Test</w:t>
        </w:r>
        <w:r>
          <w:rPr>
            <w:noProof/>
            <w:webHidden/>
          </w:rPr>
          <w:tab/>
        </w:r>
        <w:r>
          <w:rPr>
            <w:noProof/>
            <w:webHidden/>
          </w:rPr>
          <w:fldChar w:fldCharType="begin"/>
        </w:r>
        <w:r>
          <w:rPr>
            <w:noProof/>
            <w:webHidden/>
          </w:rPr>
          <w:instrText xml:space="preserve"> PAGEREF _Toc156783774 \h </w:instrText>
        </w:r>
        <w:r>
          <w:rPr>
            <w:noProof/>
            <w:webHidden/>
          </w:rPr>
        </w:r>
        <w:r>
          <w:rPr>
            <w:noProof/>
            <w:webHidden/>
          </w:rPr>
          <w:fldChar w:fldCharType="separate"/>
        </w:r>
        <w:r>
          <w:rPr>
            <w:noProof/>
            <w:webHidden/>
          </w:rPr>
          <w:t>15</w:t>
        </w:r>
        <w:r>
          <w:rPr>
            <w:noProof/>
            <w:webHidden/>
          </w:rPr>
          <w:fldChar w:fldCharType="end"/>
        </w:r>
      </w:hyperlink>
    </w:p>
    <w:p w14:paraId="7EB80D36" w14:textId="47BEF86E" w:rsidR="00883D04" w:rsidRDefault="00883D04">
      <w:pPr>
        <w:pStyle w:val="TableofFigures"/>
        <w:tabs>
          <w:tab w:val="right" w:leader="dot" w:pos="8296"/>
        </w:tabs>
        <w:rPr>
          <w:noProof/>
          <w:kern w:val="2"/>
          <w:sz w:val="22"/>
          <w:szCs w:val="22"/>
          <w:lang w:eastAsia="en-GB"/>
          <w14:ligatures w14:val="standardContextual"/>
        </w:rPr>
      </w:pPr>
      <w:hyperlink w:anchor="_Toc156783775" w:history="1">
        <w:r w:rsidRPr="003A615B">
          <w:rPr>
            <w:rStyle w:val="Hyperlink"/>
            <w:rFonts w:ascii="Times New Roman" w:hAnsi="Times New Roman" w:cs="Times New Roman"/>
            <w:noProof/>
          </w:rPr>
          <w:t>Figure 23: Adjustment needed on alt description</w:t>
        </w:r>
        <w:r>
          <w:rPr>
            <w:noProof/>
            <w:webHidden/>
          </w:rPr>
          <w:tab/>
        </w:r>
        <w:r>
          <w:rPr>
            <w:noProof/>
            <w:webHidden/>
          </w:rPr>
          <w:fldChar w:fldCharType="begin"/>
        </w:r>
        <w:r>
          <w:rPr>
            <w:noProof/>
            <w:webHidden/>
          </w:rPr>
          <w:instrText xml:space="preserve"> PAGEREF _Toc156783775 \h </w:instrText>
        </w:r>
        <w:r>
          <w:rPr>
            <w:noProof/>
            <w:webHidden/>
          </w:rPr>
        </w:r>
        <w:r>
          <w:rPr>
            <w:noProof/>
            <w:webHidden/>
          </w:rPr>
          <w:fldChar w:fldCharType="separate"/>
        </w:r>
        <w:r>
          <w:rPr>
            <w:noProof/>
            <w:webHidden/>
          </w:rPr>
          <w:t>16</w:t>
        </w:r>
        <w:r>
          <w:rPr>
            <w:noProof/>
            <w:webHidden/>
          </w:rPr>
          <w:fldChar w:fldCharType="end"/>
        </w:r>
      </w:hyperlink>
    </w:p>
    <w:p w14:paraId="75DFDCBB" w14:textId="74A5D5F6" w:rsidR="00883D04" w:rsidRDefault="00883D04">
      <w:pPr>
        <w:pStyle w:val="TableofFigures"/>
        <w:tabs>
          <w:tab w:val="right" w:leader="dot" w:pos="8296"/>
        </w:tabs>
        <w:rPr>
          <w:noProof/>
          <w:kern w:val="2"/>
          <w:sz w:val="22"/>
          <w:szCs w:val="22"/>
          <w:lang w:eastAsia="en-GB"/>
          <w14:ligatures w14:val="standardContextual"/>
        </w:rPr>
      </w:pPr>
      <w:hyperlink w:anchor="_Toc156783776" w:history="1">
        <w:r w:rsidRPr="003A615B">
          <w:rPr>
            <w:rStyle w:val="Hyperlink"/>
            <w:rFonts w:ascii="Times New Roman" w:hAnsi="Times New Roman" w:cs="Times New Roman"/>
            <w:noProof/>
          </w:rPr>
          <w:t>Figure 24:  Style decision keep as is, treat as sub header</w:t>
        </w:r>
        <w:r>
          <w:rPr>
            <w:noProof/>
            <w:webHidden/>
          </w:rPr>
          <w:tab/>
        </w:r>
        <w:r>
          <w:rPr>
            <w:noProof/>
            <w:webHidden/>
          </w:rPr>
          <w:fldChar w:fldCharType="begin"/>
        </w:r>
        <w:r>
          <w:rPr>
            <w:noProof/>
            <w:webHidden/>
          </w:rPr>
          <w:instrText xml:space="preserve"> PAGEREF _Toc156783776 \h </w:instrText>
        </w:r>
        <w:r>
          <w:rPr>
            <w:noProof/>
            <w:webHidden/>
          </w:rPr>
        </w:r>
        <w:r>
          <w:rPr>
            <w:noProof/>
            <w:webHidden/>
          </w:rPr>
          <w:fldChar w:fldCharType="separate"/>
        </w:r>
        <w:r>
          <w:rPr>
            <w:noProof/>
            <w:webHidden/>
          </w:rPr>
          <w:t>16</w:t>
        </w:r>
        <w:r>
          <w:rPr>
            <w:noProof/>
            <w:webHidden/>
          </w:rPr>
          <w:fldChar w:fldCharType="end"/>
        </w:r>
      </w:hyperlink>
    </w:p>
    <w:p w14:paraId="2A1DA8FF" w14:textId="2823E58D" w:rsidR="00883D04" w:rsidRPr="002257CF" w:rsidRDefault="004C5E36" w:rsidP="00883D04">
      <w:pPr>
        <w:pStyle w:val="TableofFigures"/>
        <w:tabs>
          <w:tab w:val="right" w:leader="dot" w:pos="8296"/>
        </w:tabs>
        <w:rPr>
          <w:rFonts w:ascii="Bookman Old Style" w:hAnsi="Bookman Old Style"/>
        </w:rPr>
      </w:pPr>
      <w:r>
        <w:rPr>
          <w:rFonts w:ascii="Bookman Old Style" w:hAnsi="Bookman Old Style"/>
        </w:rPr>
        <w:fldChar w:fldCharType="end"/>
      </w:r>
      <w:r w:rsidR="00883D04" w:rsidRPr="002257CF">
        <w:rPr>
          <w:rFonts w:ascii="Bookman Old Style" w:hAnsi="Bookman Old Style"/>
        </w:rPr>
        <w:t xml:space="preserve"> </w:t>
      </w:r>
    </w:p>
    <w:p w14:paraId="069DF6CA" w14:textId="6198021E" w:rsidR="00A86BF8" w:rsidRPr="005215C3" w:rsidRDefault="0086791F" w:rsidP="0086791F">
      <w:pPr>
        <w:pStyle w:val="Heading1"/>
        <w:rPr>
          <w:rFonts w:ascii="Times New Roman" w:hAnsi="Times New Roman" w:cs="Times New Roman"/>
          <w:sz w:val="28"/>
          <w:szCs w:val="28"/>
        </w:rPr>
      </w:pPr>
      <w:bookmarkStart w:id="48" w:name="_Toc156814618"/>
      <w:r w:rsidRPr="005215C3">
        <w:rPr>
          <w:rFonts w:ascii="Times New Roman" w:hAnsi="Times New Roman" w:cs="Times New Roman"/>
          <w:sz w:val="28"/>
          <w:szCs w:val="28"/>
        </w:rPr>
        <w:t>Website Image Citations</w:t>
      </w:r>
      <w:bookmarkEnd w:id="48"/>
    </w:p>
    <w:p w14:paraId="3C02F6A8" w14:textId="2EC4682B" w:rsidR="00DB41D1" w:rsidRPr="005215C3" w:rsidRDefault="00EA7B85" w:rsidP="00DB41D1">
      <w:pPr>
        <w:rPr>
          <w:rFonts w:ascii="Times New Roman" w:hAnsi="Times New Roman" w:cs="Times New Roman"/>
        </w:rPr>
      </w:pPr>
      <w:r w:rsidRPr="005215C3">
        <w:rPr>
          <w:rFonts w:ascii="Times New Roman" w:hAnsi="Times New Roman" w:cs="Times New Roman"/>
        </w:rPr>
        <w:t>Mouse and Thread Icon created</w:t>
      </w:r>
      <w:r w:rsidR="002678AC" w:rsidRPr="005215C3">
        <w:rPr>
          <w:rFonts w:ascii="Times New Roman" w:hAnsi="Times New Roman" w:cs="Times New Roman"/>
        </w:rPr>
        <w:t xml:space="preserve"> using h</w:t>
      </w:r>
      <w:r w:rsidR="002678AC" w:rsidRPr="005215C3">
        <w:rPr>
          <w:rFonts w:ascii="Times New Roman" w:hAnsi="Times New Roman" w:cs="Times New Roman"/>
        </w:rPr>
        <w:t>ttps://manage.wix.com/logo/maker</w:t>
      </w:r>
      <w:r w:rsidR="002678AC" w:rsidRPr="005215C3">
        <w:rPr>
          <w:rFonts w:ascii="Times New Roman" w:hAnsi="Times New Roman" w:cs="Times New Roman"/>
        </w:rPr>
        <w:t>, styled by author</w:t>
      </w:r>
    </w:p>
    <w:p w14:paraId="0E6FFA8E" w14:textId="3A438F41" w:rsidR="00FB1295" w:rsidRPr="005215C3" w:rsidRDefault="005A7B96" w:rsidP="00DB41D1">
      <w:pPr>
        <w:rPr>
          <w:rFonts w:ascii="Times New Roman" w:hAnsi="Times New Roman" w:cs="Times New Roman"/>
        </w:rPr>
      </w:pPr>
      <w:r w:rsidRPr="005215C3">
        <w:rPr>
          <w:rFonts w:ascii="Times New Roman" w:hAnsi="Times New Roman" w:cs="Times New Roman"/>
        </w:rPr>
        <w:t>P&amp;PLizzyBBC</w:t>
      </w:r>
      <w:r w:rsidR="00DF3585" w:rsidRPr="005215C3">
        <w:rPr>
          <w:rFonts w:ascii="Times New Roman" w:hAnsi="Times New Roman" w:cs="Times New Roman"/>
        </w:rPr>
        <w:t xml:space="preserve">.jpg: </w:t>
      </w:r>
      <w:r w:rsidR="00DF3585" w:rsidRPr="005215C3">
        <w:rPr>
          <w:rFonts w:ascii="Times New Roman" w:hAnsi="Times New Roman" w:cs="Times New Roman"/>
        </w:rPr>
        <w:t>https://janeaustens.house/jane-austen/essays-on-austen/costume-in-pride-and-prejudice/</w:t>
      </w:r>
      <w:r w:rsidR="00DF3585" w:rsidRPr="005215C3">
        <w:rPr>
          <w:rFonts w:ascii="Times New Roman" w:hAnsi="Times New Roman" w:cs="Times New Roman"/>
        </w:rPr>
        <w:t xml:space="preserve"> credited to </w:t>
      </w:r>
      <w:r w:rsidR="00DF3585" w:rsidRPr="005215C3">
        <w:rPr>
          <w:rFonts w:ascii="Times New Roman" w:hAnsi="Times New Roman" w:cs="Times New Roman"/>
        </w:rPr>
        <w:t>©BBC</w:t>
      </w:r>
    </w:p>
    <w:p w14:paraId="1B0B3075" w14:textId="0CD49A83" w:rsidR="00DF3585" w:rsidRPr="005215C3" w:rsidRDefault="0046188C" w:rsidP="00DB41D1">
      <w:pPr>
        <w:rPr>
          <w:rFonts w:ascii="Times New Roman" w:hAnsi="Times New Roman" w:cs="Times New Roman"/>
        </w:rPr>
      </w:pPr>
      <w:r w:rsidRPr="005215C3">
        <w:rPr>
          <w:rFonts w:ascii="Times New Roman" w:hAnsi="Times New Roman" w:cs="Times New Roman"/>
        </w:rPr>
        <w:t xml:space="preserve">Novel.jpg: </w:t>
      </w:r>
      <w:r w:rsidRPr="005215C3">
        <w:rPr>
          <w:rFonts w:ascii="Times New Roman" w:hAnsi="Times New Roman" w:cs="Times New Roman"/>
        </w:rPr>
        <w:t>https://en.wikipedia.org/wiki/Pride_and_Prejudice</w:t>
      </w:r>
      <w:r w:rsidRPr="005215C3">
        <w:rPr>
          <w:rFonts w:ascii="Times New Roman" w:hAnsi="Times New Roman" w:cs="Times New Roman"/>
        </w:rPr>
        <w:t xml:space="preserve"> - Photo of Title Page of First Edition Book published 1813. </w:t>
      </w:r>
    </w:p>
    <w:p w14:paraId="4459CD37" w14:textId="557C937D" w:rsidR="007231F3" w:rsidRPr="005215C3" w:rsidRDefault="007231F3" w:rsidP="007231F3">
      <w:pPr>
        <w:rPr>
          <w:rFonts w:ascii="Times New Roman" w:hAnsi="Times New Roman" w:cs="Times New Roman"/>
        </w:rPr>
      </w:pPr>
      <w:r w:rsidRPr="005215C3">
        <w:rPr>
          <w:rFonts w:ascii="Times New Roman" w:hAnsi="Times New Roman" w:cs="Times New Roman"/>
        </w:rPr>
        <w:t xml:space="preserve">CostumingGroups.jpg: </w:t>
      </w:r>
      <w:r w:rsidR="002872BE" w:rsidRPr="005215C3">
        <w:rPr>
          <w:rFonts w:ascii="Times New Roman" w:hAnsi="Times New Roman" w:cs="Times New Roman"/>
        </w:rPr>
        <w:t>https://costumesociety.org.uk/blog/post/middleton-folk-regency-costume-exhibition-at-the-national-botanic-garden-in-wales</w:t>
      </w:r>
    </w:p>
    <w:p w14:paraId="02C5AEF7" w14:textId="6366DCB1" w:rsidR="002872BE" w:rsidRPr="005215C3" w:rsidRDefault="007743F1" w:rsidP="007231F3">
      <w:pPr>
        <w:rPr>
          <w:rFonts w:ascii="Times New Roman" w:hAnsi="Times New Roman" w:cs="Times New Roman"/>
        </w:rPr>
      </w:pPr>
      <w:r w:rsidRPr="005215C3">
        <w:rPr>
          <w:rFonts w:ascii="Times New Roman" w:hAnsi="Times New Roman" w:cs="Times New Roman"/>
        </w:rPr>
        <w:t>Fashion Plates From V&amp;A Collections as follows</w:t>
      </w:r>
    </w:p>
    <w:p w14:paraId="05E91014" w14:textId="11CD918D" w:rsidR="006F1865" w:rsidRPr="005215C3" w:rsidRDefault="00261872" w:rsidP="007231F3">
      <w:pPr>
        <w:rPr>
          <w:rFonts w:ascii="Times New Roman" w:hAnsi="Times New Roman" w:cs="Times New Roman"/>
        </w:rPr>
      </w:pPr>
      <w:r w:rsidRPr="005215C3">
        <w:rPr>
          <w:rFonts w:ascii="Times New Roman" w:hAnsi="Times New Roman" w:cs="Times New Roman"/>
        </w:rPr>
        <w:t>Fashionplate1</w:t>
      </w:r>
      <w:r w:rsidR="002F4F6A" w:rsidRPr="005215C3">
        <w:rPr>
          <w:rFonts w:ascii="Times New Roman" w:hAnsi="Times New Roman" w:cs="Times New Roman"/>
        </w:rPr>
        <w:t xml:space="preserve">: </w:t>
      </w:r>
      <w:r w:rsidR="006F1865" w:rsidRPr="005215C3">
        <w:rPr>
          <w:rFonts w:ascii="Times New Roman" w:hAnsi="Times New Roman" w:cs="Times New Roman"/>
        </w:rPr>
        <w:t>https://collections.vam.ac.uk/item/O576877/bonnet-de-tulle-et-rouleaux-fashion-plate-unknown/</w:t>
      </w:r>
    </w:p>
    <w:p w14:paraId="534C035D" w14:textId="50A332E4" w:rsidR="008130FF" w:rsidRPr="005215C3" w:rsidRDefault="00261872" w:rsidP="007231F3">
      <w:pPr>
        <w:rPr>
          <w:rFonts w:ascii="Times New Roman" w:hAnsi="Times New Roman" w:cs="Times New Roman"/>
        </w:rPr>
      </w:pPr>
      <w:r w:rsidRPr="005215C3">
        <w:rPr>
          <w:rFonts w:ascii="Times New Roman" w:hAnsi="Times New Roman" w:cs="Times New Roman"/>
        </w:rPr>
        <w:t xml:space="preserve">Fashionplate2: </w:t>
      </w:r>
      <w:r w:rsidR="002F4F6A" w:rsidRPr="005215C3">
        <w:rPr>
          <w:rFonts w:ascii="Times New Roman" w:hAnsi="Times New Roman" w:cs="Times New Roman"/>
        </w:rPr>
        <w:t>https://collections.vam.ac.uk/item/O949245/fashion-plate/</w:t>
      </w:r>
    </w:p>
    <w:p w14:paraId="77411F8F" w14:textId="77777777" w:rsidR="003D34EE" w:rsidRPr="005215C3" w:rsidRDefault="002F4F6A" w:rsidP="003D34EE">
      <w:pPr>
        <w:rPr>
          <w:rFonts w:ascii="Times New Roman" w:hAnsi="Times New Roman" w:cs="Times New Roman"/>
        </w:rPr>
      </w:pPr>
      <w:r w:rsidRPr="005215C3">
        <w:rPr>
          <w:rFonts w:ascii="Times New Roman" w:hAnsi="Times New Roman" w:cs="Times New Roman"/>
        </w:rPr>
        <w:t xml:space="preserve">Fashionplate3: </w:t>
      </w:r>
      <w:r w:rsidR="003D34EE" w:rsidRPr="005215C3">
        <w:rPr>
          <w:rFonts w:ascii="Times New Roman" w:hAnsi="Times New Roman" w:cs="Times New Roman"/>
        </w:rPr>
        <w:t>https://collections.vam.ac.uk/item/O576926/redingote-en-drap-garniture-en-fashion-plate-unknown/</w:t>
      </w:r>
    </w:p>
    <w:p w14:paraId="59E47FB0" w14:textId="3CB10DC7" w:rsidR="00493EF1" w:rsidRPr="005215C3" w:rsidRDefault="003D34EE" w:rsidP="00493EF1">
      <w:pPr>
        <w:rPr>
          <w:rStyle w:val="Hyperlink"/>
          <w:rFonts w:ascii="Times New Roman" w:hAnsi="Times New Roman" w:cs="Times New Roman"/>
        </w:rPr>
      </w:pPr>
      <w:r w:rsidRPr="005215C3">
        <w:rPr>
          <w:rFonts w:ascii="Times New Roman" w:hAnsi="Times New Roman" w:cs="Times New Roman"/>
        </w:rPr>
        <w:t xml:space="preserve">Fashionplate4: </w:t>
      </w:r>
      <w:r w:rsidR="00493EF1" w:rsidRPr="005215C3">
        <w:rPr>
          <w:rFonts w:ascii="Times New Roman" w:hAnsi="Times New Roman" w:cs="Times New Roman"/>
        </w:rPr>
        <w:t>https://collections.vam.ac.uk/item/O695569/fashion-plate-unknown/</w:t>
      </w:r>
    </w:p>
    <w:p w14:paraId="2AB5ACED" w14:textId="21036CDA" w:rsidR="00B415C6" w:rsidRPr="005215C3" w:rsidRDefault="00493EF1" w:rsidP="00B415C6">
      <w:pPr>
        <w:rPr>
          <w:rFonts w:ascii="Times New Roman" w:hAnsi="Times New Roman" w:cs="Times New Roman"/>
        </w:rPr>
      </w:pPr>
      <w:r w:rsidRPr="005215C3">
        <w:rPr>
          <w:rFonts w:ascii="Times New Roman" w:hAnsi="Times New Roman" w:cs="Times New Roman"/>
        </w:rPr>
        <w:t xml:space="preserve">Fashionplate5: </w:t>
      </w:r>
      <w:r w:rsidR="00B415C6" w:rsidRPr="005215C3">
        <w:rPr>
          <w:rFonts w:ascii="Times New Roman" w:hAnsi="Times New Roman" w:cs="Times New Roman"/>
        </w:rPr>
        <w:t>https://collections.vam.ac.uk/item/O695563/fashion-plate-unknown/</w:t>
      </w:r>
    </w:p>
    <w:p w14:paraId="34037996" w14:textId="274E9659" w:rsidR="00D21B5F" w:rsidRPr="005215C3" w:rsidRDefault="00B415C6" w:rsidP="00D21B5F">
      <w:pPr>
        <w:rPr>
          <w:rFonts w:ascii="Times New Roman" w:hAnsi="Times New Roman" w:cs="Times New Roman"/>
        </w:rPr>
      </w:pPr>
      <w:r w:rsidRPr="005215C3">
        <w:rPr>
          <w:rFonts w:ascii="Times New Roman" w:hAnsi="Times New Roman" w:cs="Times New Roman"/>
        </w:rPr>
        <w:t>Fashionplate</w:t>
      </w:r>
      <w:r w:rsidR="006F1865" w:rsidRPr="005215C3">
        <w:rPr>
          <w:rFonts w:ascii="Times New Roman" w:hAnsi="Times New Roman" w:cs="Times New Roman"/>
        </w:rPr>
        <w:t xml:space="preserve">6: </w:t>
      </w:r>
      <w:r w:rsidR="00D21B5F" w:rsidRPr="005215C3">
        <w:rPr>
          <w:rFonts w:ascii="Times New Roman" w:hAnsi="Times New Roman" w:cs="Times New Roman"/>
        </w:rPr>
        <w:t>https://collections.vam.ac.uk/item/O695568/fashion-plate-unknown/</w:t>
      </w:r>
    </w:p>
    <w:p w14:paraId="19A25BD9" w14:textId="54161B65" w:rsidR="00B415C6" w:rsidRPr="005215C3" w:rsidRDefault="00B415C6" w:rsidP="00493EF1">
      <w:pPr>
        <w:rPr>
          <w:rFonts w:ascii="Times New Roman" w:hAnsi="Times New Roman" w:cs="Times New Roman"/>
        </w:rPr>
      </w:pPr>
      <w:r w:rsidRPr="005215C3">
        <w:rPr>
          <w:rFonts w:ascii="Times New Roman" w:hAnsi="Times New Roman" w:cs="Times New Roman"/>
        </w:rPr>
        <w:t>Fashionplate</w:t>
      </w:r>
      <w:r w:rsidR="00BD5BC1" w:rsidRPr="005215C3">
        <w:rPr>
          <w:rFonts w:ascii="Times New Roman" w:hAnsi="Times New Roman" w:cs="Times New Roman"/>
        </w:rPr>
        <w:t xml:space="preserve">7: </w:t>
      </w:r>
      <w:r w:rsidR="00BD5BC1" w:rsidRPr="005215C3">
        <w:rPr>
          <w:rFonts w:ascii="Times New Roman" w:eastAsia="Times New Roman" w:hAnsi="Times New Roman" w:cs="Times New Roman"/>
          <w:lang w:eastAsia="en-GB"/>
        </w:rPr>
        <w:t>https://collections.vam.ac.uk/item/O695565/fashion-plate-unknown/</w:t>
      </w:r>
    </w:p>
    <w:p w14:paraId="3F843B01" w14:textId="526107BF" w:rsidR="00B415C6" w:rsidRPr="005215C3" w:rsidRDefault="00B415C6" w:rsidP="00B415C6">
      <w:pPr>
        <w:rPr>
          <w:rFonts w:ascii="Times New Roman" w:hAnsi="Times New Roman" w:cs="Times New Roman"/>
        </w:rPr>
      </w:pPr>
      <w:r w:rsidRPr="005215C3">
        <w:rPr>
          <w:rFonts w:ascii="Times New Roman" w:hAnsi="Times New Roman" w:cs="Times New Roman"/>
        </w:rPr>
        <w:t>Fashionplate</w:t>
      </w:r>
      <w:r w:rsidR="00BD5BC1" w:rsidRPr="005215C3">
        <w:rPr>
          <w:rFonts w:ascii="Times New Roman" w:hAnsi="Times New Roman" w:cs="Times New Roman"/>
        </w:rPr>
        <w:t xml:space="preserve">8: </w:t>
      </w:r>
      <w:r w:rsidR="00525120" w:rsidRPr="005215C3">
        <w:rPr>
          <w:rFonts w:ascii="Times New Roman" w:hAnsi="Times New Roman" w:cs="Times New Roman"/>
        </w:rPr>
        <w:t>https://collections.vam.ac.uk/item/O695559/fashion-plate-unknown/</w:t>
      </w:r>
    </w:p>
    <w:p w14:paraId="1E808762" w14:textId="598860F7" w:rsidR="00B415C6" w:rsidRPr="005215C3" w:rsidRDefault="00B415C6" w:rsidP="00B415C6">
      <w:pPr>
        <w:rPr>
          <w:rFonts w:ascii="Times New Roman" w:hAnsi="Times New Roman" w:cs="Times New Roman"/>
        </w:rPr>
      </w:pPr>
      <w:r w:rsidRPr="005215C3">
        <w:rPr>
          <w:rFonts w:ascii="Times New Roman" w:hAnsi="Times New Roman" w:cs="Times New Roman"/>
        </w:rPr>
        <w:t>Fashionplate</w:t>
      </w:r>
      <w:r w:rsidR="00525120" w:rsidRPr="005215C3">
        <w:rPr>
          <w:rFonts w:ascii="Times New Roman" w:hAnsi="Times New Roman" w:cs="Times New Roman"/>
        </w:rPr>
        <w:t xml:space="preserve">9: </w:t>
      </w:r>
      <w:r w:rsidR="005548C4" w:rsidRPr="005215C3">
        <w:rPr>
          <w:rFonts w:ascii="Times New Roman" w:hAnsi="Times New Roman" w:cs="Times New Roman"/>
        </w:rPr>
        <w:t>https://collections.vam.ac.uk/item/O695568/fashion-plate-unknown/</w:t>
      </w:r>
    </w:p>
    <w:p w14:paraId="4F286CCA" w14:textId="020980BC" w:rsidR="00B415C6" w:rsidRPr="005215C3" w:rsidRDefault="00B415C6" w:rsidP="00B415C6">
      <w:pPr>
        <w:rPr>
          <w:rFonts w:ascii="Times New Roman" w:hAnsi="Times New Roman" w:cs="Times New Roman"/>
        </w:rPr>
      </w:pPr>
      <w:r w:rsidRPr="005215C3">
        <w:rPr>
          <w:rFonts w:ascii="Times New Roman" w:hAnsi="Times New Roman" w:cs="Times New Roman"/>
        </w:rPr>
        <w:t>Fashionplate</w:t>
      </w:r>
      <w:r w:rsidR="005548C4" w:rsidRPr="005215C3">
        <w:rPr>
          <w:rFonts w:ascii="Times New Roman" w:hAnsi="Times New Roman" w:cs="Times New Roman"/>
        </w:rPr>
        <w:t xml:space="preserve">10: </w:t>
      </w:r>
      <w:r w:rsidR="006F4AD9" w:rsidRPr="005215C3">
        <w:rPr>
          <w:rFonts w:ascii="Times New Roman" w:hAnsi="Times New Roman" w:cs="Times New Roman"/>
        </w:rPr>
        <w:t>https://collections.vam.ac.uk/item/O568214/duchess-of-angoulême-bonnet--fashion-plate-unknown/</w:t>
      </w:r>
    </w:p>
    <w:p w14:paraId="765622E6" w14:textId="3B11EC48" w:rsidR="00B415C6" w:rsidRPr="005215C3" w:rsidRDefault="00B415C6" w:rsidP="00B415C6">
      <w:pPr>
        <w:rPr>
          <w:rFonts w:ascii="Times New Roman" w:hAnsi="Times New Roman" w:cs="Times New Roman"/>
        </w:rPr>
      </w:pPr>
      <w:r w:rsidRPr="005215C3">
        <w:rPr>
          <w:rFonts w:ascii="Times New Roman" w:hAnsi="Times New Roman" w:cs="Times New Roman"/>
        </w:rPr>
        <w:t>Fashionplate</w:t>
      </w:r>
      <w:r w:rsidR="006F4AD9" w:rsidRPr="005215C3">
        <w:rPr>
          <w:rFonts w:ascii="Times New Roman" w:hAnsi="Times New Roman" w:cs="Times New Roman"/>
        </w:rPr>
        <w:t xml:space="preserve">11: </w:t>
      </w:r>
      <w:r w:rsidR="00E93467" w:rsidRPr="005215C3">
        <w:rPr>
          <w:rFonts w:ascii="Times New Roman" w:hAnsi="Times New Roman" w:cs="Times New Roman"/>
        </w:rPr>
        <w:t>https://collections.vam.ac.uk/item/O576878/chapeau-de-velours-simulé-pelisse-fashion-plate-unknown/</w:t>
      </w:r>
    </w:p>
    <w:p w14:paraId="62269B54" w14:textId="451FA0E6" w:rsidR="00B415C6" w:rsidRPr="005215C3" w:rsidRDefault="00B415C6" w:rsidP="00B415C6">
      <w:pPr>
        <w:rPr>
          <w:rFonts w:ascii="Times New Roman" w:hAnsi="Times New Roman" w:cs="Times New Roman"/>
        </w:rPr>
      </w:pPr>
      <w:r w:rsidRPr="005215C3">
        <w:rPr>
          <w:rFonts w:ascii="Times New Roman" w:hAnsi="Times New Roman" w:cs="Times New Roman"/>
        </w:rPr>
        <w:t>Fashionplate</w:t>
      </w:r>
      <w:r w:rsidR="00E93467" w:rsidRPr="005215C3">
        <w:rPr>
          <w:rFonts w:ascii="Times New Roman" w:hAnsi="Times New Roman" w:cs="Times New Roman"/>
        </w:rPr>
        <w:t xml:space="preserve">12: </w:t>
      </w:r>
      <w:r w:rsidR="001418B7" w:rsidRPr="005215C3">
        <w:rPr>
          <w:rFonts w:ascii="Times New Roman" w:hAnsi="Times New Roman" w:cs="Times New Roman"/>
        </w:rPr>
        <w:t>https://collections.vam.ac.uk/item/O576878/chapeau-de-velours-simulé-pelisse-fashion-plate-unknown/</w:t>
      </w:r>
    </w:p>
    <w:p w14:paraId="6EEAD709" w14:textId="6A800693" w:rsidR="001418B7" w:rsidRPr="005215C3" w:rsidRDefault="001409E2" w:rsidP="00B415C6">
      <w:pPr>
        <w:rPr>
          <w:rFonts w:ascii="Times New Roman" w:hAnsi="Times New Roman" w:cs="Times New Roman"/>
        </w:rPr>
      </w:pPr>
      <w:r w:rsidRPr="005215C3">
        <w:rPr>
          <w:rFonts w:ascii="Times New Roman" w:hAnsi="Times New Roman" w:cs="Times New Roman"/>
        </w:rPr>
        <w:t>RegecyPainting.jpg</w:t>
      </w:r>
      <w:r w:rsidRPr="005215C3">
        <w:rPr>
          <w:rFonts w:ascii="Times New Roman" w:hAnsi="Times New Roman" w:cs="Times New Roman"/>
        </w:rPr>
        <w:t xml:space="preserve">: </w:t>
      </w:r>
      <w:r w:rsidR="00EF6238" w:rsidRPr="005215C3">
        <w:rPr>
          <w:rFonts w:ascii="Times New Roman" w:hAnsi="Times New Roman" w:cs="Times New Roman"/>
        </w:rPr>
        <w:t>https://collections.vam.ac.uk/item/O80683/paulina-first-wife-of-sir-oil-painting-lawrence-thomas-sir/</w:t>
      </w:r>
    </w:p>
    <w:p w14:paraId="67E494BE" w14:textId="03C8E5EC" w:rsidR="00990059" w:rsidRPr="005215C3" w:rsidRDefault="00F2109E" w:rsidP="00990059">
      <w:pPr>
        <w:rPr>
          <w:rFonts w:ascii="Times New Roman" w:eastAsia="Times New Roman" w:hAnsi="Times New Roman" w:cs="Times New Roman"/>
          <w:color w:val="B7B8BD"/>
          <w:lang w:eastAsia="en-GB"/>
        </w:rPr>
      </w:pPr>
      <w:r w:rsidRPr="005215C3">
        <w:rPr>
          <w:rFonts w:ascii="Times New Roman" w:hAnsi="Times New Roman" w:cs="Times New Roman"/>
        </w:rPr>
        <w:t>HistoricalDress.jpg</w:t>
      </w:r>
      <w:r w:rsidR="00990059" w:rsidRPr="005215C3">
        <w:rPr>
          <w:rFonts w:ascii="Times New Roman" w:hAnsi="Times New Roman" w:cs="Times New Roman"/>
        </w:rPr>
        <w:t xml:space="preserve">: </w:t>
      </w:r>
      <w:r w:rsidRPr="005215C3">
        <w:rPr>
          <w:rFonts w:ascii="Times New Roman" w:hAnsi="Times New Roman" w:cs="Times New Roman"/>
        </w:rPr>
        <w:t>https://collections.vam.ac.uk/item/O224536/collar-unknown/</w:t>
      </w:r>
    </w:p>
    <w:p w14:paraId="628D7594" w14:textId="36DAF284" w:rsidR="00990059" w:rsidRPr="005215C3" w:rsidRDefault="002E1B6A" w:rsidP="00B415C6">
      <w:pPr>
        <w:rPr>
          <w:rFonts w:ascii="Times New Roman" w:hAnsi="Times New Roman" w:cs="Times New Roman"/>
        </w:rPr>
      </w:pPr>
      <w:r w:rsidRPr="005215C3">
        <w:rPr>
          <w:rFonts w:ascii="Times New Roman" w:hAnsi="Times New Roman" w:cs="Times New Roman"/>
        </w:rPr>
        <w:lastRenderedPageBreak/>
        <w:t>Gracesinhighwind.jpg</w:t>
      </w:r>
      <w:r w:rsidRPr="005215C3">
        <w:rPr>
          <w:rFonts w:ascii="Times New Roman" w:hAnsi="Times New Roman" w:cs="Times New Roman"/>
        </w:rPr>
        <w:t xml:space="preserve">: </w:t>
      </w:r>
      <w:r w:rsidR="001B10E0" w:rsidRPr="005215C3">
        <w:rPr>
          <w:rFonts w:ascii="Times New Roman" w:hAnsi="Times New Roman" w:cs="Times New Roman"/>
        </w:rPr>
        <w:t>https://collections.vam.ac.uk/item/O579812/the-graces-in-a-high-satirical-print-gillray-james/</w:t>
      </w:r>
    </w:p>
    <w:p w14:paraId="60218A53" w14:textId="48E987CE" w:rsidR="001B10E0" w:rsidRPr="005215C3" w:rsidRDefault="001B10E0" w:rsidP="00B415C6">
      <w:pPr>
        <w:rPr>
          <w:rFonts w:ascii="Times New Roman" w:hAnsi="Times New Roman" w:cs="Times New Roman"/>
        </w:rPr>
      </w:pPr>
      <w:r w:rsidRPr="005215C3">
        <w:rPr>
          <w:rFonts w:ascii="Times New Roman" w:hAnsi="Times New Roman" w:cs="Times New Roman"/>
        </w:rPr>
        <w:t xml:space="preserve">Daphnegiggle.gif: </w:t>
      </w:r>
      <w:r w:rsidR="007E7E16" w:rsidRPr="005215C3">
        <w:rPr>
          <w:rFonts w:ascii="Times New Roman" w:hAnsi="Times New Roman" w:cs="Times New Roman"/>
        </w:rPr>
        <w:t>https://gifdb.com/gif/beautiful-daphne-bridgerton-graceful-laugh-5alyl8agtj0mwx2w.html</w:t>
      </w:r>
    </w:p>
    <w:p w14:paraId="4487FA13" w14:textId="024840E2" w:rsidR="001B10E0" w:rsidRPr="005215C3" w:rsidRDefault="00F938F2" w:rsidP="00B415C6">
      <w:pPr>
        <w:rPr>
          <w:rFonts w:ascii="Times New Roman" w:hAnsi="Times New Roman" w:cs="Times New Roman"/>
        </w:rPr>
      </w:pPr>
      <w:r w:rsidRPr="005215C3">
        <w:rPr>
          <w:rFonts w:ascii="Times New Roman" w:hAnsi="Times New Roman" w:cs="Times New Roman"/>
        </w:rPr>
        <w:t>1750.jpg</w:t>
      </w:r>
      <w:r w:rsidR="00681AFB" w:rsidRPr="005215C3">
        <w:rPr>
          <w:rFonts w:ascii="Times New Roman" w:hAnsi="Times New Roman" w:cs="Times New Roman"/>
        </w:rPr>
        <w:t xml:space="preserve">: </w:t>
      </w:r>
      <w:r w:rsidRPr="005215C3">
        <w:rPr>
          <w:rFonts w:ascii="Times New Roman" w:hAnsi="Times New Roman" w:cs="Times New Roman"/>
        </w:rPr>
        <w:t>https://collections.vam.ac.uk/item/O287072/border-unknown/</w:t>
      </w:r>
    </w:p>
    <w:p w14:paraId="0E680B7C" w14:textId="3356CE4B" w:rsidR="009C7B00" w:rsidRPr="005215C3" w:rsidRDefault="009C7B00" w:rsidP="009C7B00">
      <w:pPr>
        <w:pStyle w:val="NormalWeb"/>
        <w:rPr>
          <w:sz w:val="20"/>
          <w:szCs w:val="20"/>
        </w:rPr>
      </w:pPr>
      <w:r w:rsidRPr="005215C3">
        <w:rPr>
          <w:sz w:val="20"/>
          <w:szCs w:val="20"/>
        </w:rPr>
        <w:t xml:space="preserve">P&amp;Pbbc.jpg: </w:t>
      </w:r>
      <w:r w:rsidR="00943DF1" w:rsidRPr="005215C3">
        <w:rPr>
          <w:sz w:val="20"/>
          <w:szCs w:val="20"/>
        </w:rPr>
        <w:t>https://www.bbc.co.uk/drama/prideandprejudice/behindthescenes/pp_costumes_feature.shtml</w:t>
      </w:r>
    </w:p>
    <w:p w14:paraId="365F0E51" w14:textId="3EF8BAEF" w:rsidR="00943DF1" w:rsidRPr="005215C3" w:rsidRDefault="000972D1" w:rsidP="009C7B00">
      <w:pPr>
        <w:pStyle w:val="NormalWeb"/>
        <w:rPr>
          <w:sz w:val="20"/>
          <w:szCs w:val="20"/>
        </w:rPr>
      </w:pPr>
      <w:r w:rsidRPr="005215C3">
        <w:rPr>
          <w:sz w:val="20"/>
          <w:szCs w:val="20"/>
        </w:rPr>
        <w:t>BridgertonFeatherington.jp</w:t>
      </w:r>
      <w:r w:rsidR="00B27EB4" w:rsidRPr="005215C3">
        <w:rPr>
          <w:sz w:val="20"/>
          <w:szCs w:val="20"/>
        </w:rPr>
        <w:t xml:space="preserve">g &amp; </w:t>
      </w:r>
      <w:r w:rsidR="00B27EB4" w:rsidRPr="005215C3">
        <w:rPr>
          <w:sz w:val="20"/>
          <w:szCs w:val="20"/>
        </w:rPr>
        <w:t>BridgertonDanbury</w:t>
      </w:r>
      <w:r w:rsidR="00B27EB4" w:rsidRPr="005215C3">
        <w:rPr>
          <w:sz w:val="20"/>
          <w:szCs w:val="20"/>
        </w:rPr>
        <w:t xml:space="preserve">.jpg: </w:t>
      </w:r>
      <w:r w:rsidRPr="005215C3">
        <w:rPr>
          <w:sz w:val="20"/>
          <w:szCs w:val="20"/>
        </w:rPr>
        <w:t xml:space="preserve"> </w:t>
      </w:r>
      <w:r w:rsidR="00FE6964" w:rsidRPr="005215C3">
        <w:rPr>
          <w:sz w:val="20"/>
          <w:szCs w:val="20"/>
        </w:rPr>
        <w:t xml:space="preserve">Ellen </w:t>
      </w:r>
      <w:proofErr w:type="spellStart"/>
      <w:r w:rsidR="00FE6964" w:rsidRPr="005215C3">
        <w:rPr>
          <w:sz w:val="20"/>
          <w:szCs w:val="20"/>
        </w:rPr>
        <w:t>Mirojnick</w:t>
      </w:r>
      <w:proofErr w:type="spellEnd"/>
      <w:r w:rsidR="00FE6964" w:rsidRPr="005215C3">
        <w:rPr>
          <w:sz w:val="20"/>
          <w:szCs w:val="20"/>
        </w:rPr>
        <w:t xml:space="preserve"> - </w:t>
      </w:r>
      <w:r w:rsidR="004E54F2" w:rsidRPr="005215C3">
        <w:rPr>
          <w:sz w:val="20"/>
          <w:szCs w:val="20"/>
        </w:rPr>
        <w:t>https://www.instagram.com/byellenm/?hl=en</w:t>
      </w:r>
    </w:p>
    <w:p w14:paraId="5C57FA62" w14:textId="312F4670" w:rsidR="00B4787E" w:rsidRPr="005215C3" w:rsidRDefault="00633CAB" w:rsidP="00B4787E">
      <w:pPr>
        <w:rPr>
          <w:rFonts w:ascii="Times New Roman" w:hAnsi="Times New Roman" w:cs="Times New Roman"/>
        </w:rPr>
      </w:pPr>
      <w:r w:rsidRPr="005215C3">
        <w:rPr>
          <w:rFonts w:ascii="Times New Roman" w:hAnsi="Times New Roman" w:cs="Times New Roman"/>
        </w:rPr>
        <w:t>Bridgertondresses.jpg</w:t>
      </w:r>
      <w:r w:rsidRPr="005215C3">
        <w:rPr>
          <w:rFonts w:ascii="Times New Roman" w:hAnsi="Times New Roman" w:cs="Times New Roman"/>
        </w:rPr>
        <w:t xml:space="preserve">: </w:t>
      </w:r>
      <w:r w:rsidR="00D036C4" w:rsidRPr="005215C3">
        <w:rPr>
          <w:rFonts w:ascii="Times New Roman" w:hAnsi="Times New Roman" w:cs="Times New Roman"/>
        </w:rPr>
        <w:t>https://costumesociety.org.uk/blog/post/in-conversation-with-ellen-mirojnick-bridgertons-costume-designer</w:t>
      </w:r>
    </w:p>
    <w:p w14:paraId="25FAA07B" w14:textId="00714F43" w:rsidR="003D344B" w:rsidRPr="005215C3" w:rsidRDefault="00D036C4" w:rsidP="003D344B">
      <w:pPr>
        <w:rPr>
          <w:rStyle w:val="basewrap-sc-gjqpdd"/>
          <w:rFonts w:ascii="Times New Roman" w:hAnsi="Times New Roman" w:cs="Times New Roman"/>
          <w:color w:val="1F1F1F"/>
          <w:spacing w:val="-2"/>
          <w:shd w:val="clear" w:color="auto" w:fill="FFFFFF"/>
        </w:rPr>
      </w:pPr>
      <w:r w:rsidRPr="005215C3">
        <w:rPr>
          <w:rFonts w:ascii="Times New Roman" w:hAnsi="Times New Roman" w:cs="Times New Roman"/>
        </w:rPr>
        <w:t>OnScreen.jpg:</w:t>
      </w:r>
      <w:r w:rsidR="000E3028" w:rsidRPr="005215C3">
        <w:rPr>
          <w:rStyle w:val="Emphasis"/>
          <w:rFonts w:ascii="Times New Roman" w:hAnsi="Times New Roman" w:cs="Times New Roman"/>
          <w:color w:val="000000"/>
          <w:shd w:val="clear" w:color="auto" w:fill="FFFFFF"/>
        </w:rPr>
        <w:t xml:space="preserve"> </w:t>
      </w:r>
      <w:r w:rsidR="003D344B" w:rsidRPr="005215C3">
        <w:rPr>
          <w:rStyle w:val="basewrap-sc-gjqpdd"/>
          <w:rFonts w:ascii="Times New Roman" w:hAnsi="Times New Roman" w:cs="Times New Roman"/>
          <w:color w:val="1F1F1F"/>
          <w:spacing w:val="-2"/>
          <w:shd w:val="clear" w:color="auto" w:fill="FFFFFF"/>
        </w:rPr>
        <w:t>https://www.vogue.co.uk/arts-and-lifestyle/article/best-jane-</w:t>
      </w:r>
      <w:r w:rsidR="00D040AA" w:rsidRPr="005215C3">
        <w:rPr>
          <w:rStyle w:val="basewrap-sc-gjqpdd"/>
          <w:rFonts w:ascii="Times New Roman" w:hAnsi="Times New Roman" w:cs="Times New Roman"/>
          <w:color w:val="1F1F1F"/>
          <w:spacing w:val="-2"/>
          <w:shd w:val="clear" w:color="auto" w:fill="FFFFFF"/>
        </w:rPr>
        <w:t>austen</w:t>
      </w:r>
      <w:r w:rsidR="003D344B" w:rsidRPr="005215C3">
        <w:rPr>
          <w:rStyle w:val="basewrap-sc-gjqpdd"/>
          <w:rFonts w:ascii="Times New Roman" w:hAnsi="Times New Roman" w:cs="Times New Roman"/>
          <w:color w:val="1F1F1F"/>
          <w:spacing w:val="-2"/>
          <w:shd w:val="clear" w:color="auto" w:fill="FFFFFF"/>
        </w:rPr>
        <w:t>-adaptations</w:t>
      </w:r>
      <w:r w:rsidR="003D344B" w:rsidRPr="005215C3">
        <w:rPr>
          <w:rStyle w:val="basewrap-sc-gjqpdd"/>
          <w:rFonts w:ascii="Times New Roman" w:hAnsi="Times New Roman" w:cs="Times New Roman"/>
          <w:color w:val="1F1F1F"/>
          <w:spacing w:val="-2"/>
          <w:shd w:val="clear" w:color="auto" w:fill="FFFFFF"/>
        </w:rPr>
        <w:t xml:space="preserve"> credited to </w:t>
      </w:r>
      <w:r w:rsidR="003D344B" w:rsidRPr="005215C3">
        <w:rPr>
          <w:rStyle w:val="basewrap-sc-gjqpdd"/>
          <w:rFonts w:ascii="Times New Roman" w:hAnsi="Times New Roman" w:cs="Times New Roman"/>
          <w:color w:val="1F1F1F"/>
          <w:spacing w:val="-2"/>
          <w:shd w:val="clear" w:color="auto" w:fill="FFFFFF"/>
        </w:rPr>
        <w:t>Photography ITV/Shutterstock</w:t>
      </w:r>
    </w:p>
    <w:p w14:paraId="0AF93B17" w14:textId="4CAC6AB8" w:rsidR="00732987" w:rsidRPr="005215C3" w:rsidRDefault="00D040AA" w:rsidP="003D344B">
      <w:pPr>
        <w:rPr>
          <w:rStyle w:val="basewrap-sc-gjqpdd"/>
          <w:rFonts w:ascii="Times New Roman" w:hAnsi="Times New Roman" w:cs="Times New Roman"/>
          <w:color w:val="1F1F1F"/>
          <w:spacing w:val="-2"/>
          <w:shd w:val="clear" w:color="auto" w:fill="FFFFFF"/>
        </w:rPr>
      </w:pPr>
      <w:r w:rsidRPr="005215C3">
        <w:rPr>
          <w:rStyle w:val="basewrap-sc-gjqpdd"/>
          <w:rFonts w:ascii="Times New Roman" w:hAnsi="Times New Roman" w:cs="Times New Roman"/>
          <w:color w:val="1F1F1F"/>
          <w:spacing w:val="-2"/>
          <w:shd w:val="clear" w:color="auto" w:fill="FFFFFF"/>
        </w:rPr>
        <w:t>White</w:t>
      </w:r>
      <w:r w:rsidR="00945E76" w:rsidRPr="005215C3">
        <w:rPr>
          <w:rStyle w:val="basewrap-sc-gjqpdd"/>
          <w:rFonts w:ascii="Times New Roman" w:hAnsi="Times New Roman" w:cs="Times New Roman"/>
          <w:color w:val="1F1F1F"/>
          <w:spacing w:val="-2"/>
          <w:shd w:val="clear" w:color="auto" w:fill="FFFFFF"/>
        </w:rPr>
        <w:t xml:space="preserve">dress.jpg: </w:t>
      </w:r>
      <w:r w:rsidR="00A73555" w:rsidRPr="005215C3">
        <w:rPr>
          <w:rStyle w:val="basewrap-sc-gjqpdd"/>
          <w:rFonts w:ascii="Times New Roman" w:hAnsi="Times New Roman" w:cs="Times New Roman"/>
          <w:color w:val="1F1F1F"/>
          <w:spacing w:val="-2"/>
          <w:shd w:val="clear" w:color="auto" w:fill="FFFFFF"/>
        </w:rPr>
        <w:t>https://collections.vam.ac.uk/item/O108504/gown-unknown/</w:t>
      </w:r>
    </w:p>
    <w:p w14:paraId="23144A39" w14:textId="72D47031" w:rsidR="00D74CA5" w:rsidRPr="005215C3" w:rsidRDefault="004E4F6E" w:rsidP="00E004BA">
      <w:pPr>
        <w:rPr>
          <w:rStyle w:val="basewrap-sc-gjqpdd"/>
          <w:rFonts w:ascii="Times New Roman" w:hAnsi="Times New Roman" w:cs="Times New Roman"/>
          <w:color w:val="1F1F1F"/>
          <w:spacing w:val="-2"/>
          <w:shd w:val="clear" w:color="auto" w:fill="FFFFFF"/>
        </w:rPr>
      </w:pPr>
      <w:r w:rsidRPr="005215C3">
        <w:rPr>
          <w:rStyle w:val="basewrap-sc-gjqpdd"/>
          <w:rFonts w:ascii="Times New Roman" w:hAnsi="Times New Roman" w:cs="Times New Roman"/>
          <w:color w:val="1F1F1F"/>
          <w:spacing w:val="-2"/>
          <w:shd w:val="clear" w:color="auto" w:fill="FFFFFF"/>
        </w:rPr>
        <w:t>Festival.jpg</w:t>
      </w:r>
      <w:r w:rsidRPr="005215C3">
        <w:rPr>
          <w:rStyle w:val="basewrap-sc-gjqpdd"/>
          <w:rFonts w:ascii="Times New Roman" w:hAnsi="Times New Roman" w:cs="Times New Roman"/>
          <w:color w:val="1F1F1F"/>
          <w:spacing w:val="-2"/>
          <w:shd w:val="clear" w:color="auto" w:fill="FFFFFF"/>
        </w:rPr>
        <w:t xml:space="preserve">: </w:t>
      </w:r>
      <w:hyperlink r:id="rId35" w:history="1">
        <w:r w:rsidR="00D74CA5" w:rsidRPr="005215C3">
          <w:rPr>
            <w:rStyle w:val="basewrap-sc-gjqpdd"/>
            <w:rFonts w:ascii="Times New Roman" w:hAnsi="Times New Roman" w:cs="Times New Roman"/>
            <w:color w:val="1F1F1F"/>
            <w:spacing w:val="-2"/>
            <w:shd w:val="clear" w:color="auto" w:fill="FFFFFF"/>
          </w:rPr>
          <w:t>https://janeausten.co.uk/pages/festival-updates-2024</w:t>
        </w:r>
      </w:hyperlink>
    </w:p>
    <w:p w14:paraId="11D25565" w14:textId="6B2937BB" w:rsidR="00E004BA" w:rsidRPr="005215C3" w:rsidRDefault="00E004BA" w:rsidP="00E004BA">
      <w:pPr>
        <w:rPr>
          <w:rStyle w:val="basewrap-sc-gjqpdd"/>
          <w:rFonts w:ascii="Times New Roman" w:hAnsi="Times New Roman" w:cs="Times New Roman"/>
          <w:color w:val="1F1F1F"/>
          <w:spacing w:val="-2"/>
          <w:shd w:val="clear" w:color="auto" w:fill="FFFFFF"/>
        </w:rPr>
      </w:pPr>
      <w:r w:rsidRPr="005215C3">
        <w:rPr>
          <w:rStyle w:val="basewrap-sc-gjqpdd"/>
          <w:rFonts w:ascii="Times New Roman" w:hAnsi="Times New Roman" w:cs="Times New Roman"/>
          <w:color w:val="1F1F1F"/>
          <w:spacing w:val="-2"/>
          <w:shd w:val="clear" w:color="auto" w:fill="FFFFFF"/>
        </w:rPr>
        <w:t>1818 Grey Dress.jpg</w:t>
      </w:r>
      <w:r w:rsidRPr="005215C3">
        <w:rPr>
          <w:rStyle w:val="basewrap-sc-gjqpdd"/>
          <w:rFonts w:ascii="Times New Roman" w:hAnsi="Times New Roman" w:cs="Times New Roman"/>
          <w:color w:val="1F1F1F"/>
          <w:spacing w:val="-2"/>
          <w:shd w:val="clear" w:color="auto" w:fill="FFFFFF"/>
        </w:rPr>
        <w:t>:</w:t>
      </w:r>
      <w:r w:rsidR="00C66395" w:rsidRPr="005215C3">
        <w:rPr>
          <w:rStyle w:val="basewrap-sc-gjqpdd"/>
          <w:rFonts w:ascii="Times New Roman" w:hAnsi="Times New Roman" w:cs="Times New Roman"/>
          <w:color w:val="1F1F1F"/>
          <w:spacing w:val="-2"/>
          <w:shd w:val="clear" w:color="auto" w:fill="FFFFFF"/>
        </w:rPr>
        <w:t xml:space="preserve"> </w:t>
      </w:r>
      <w:r w:rsidR="005569FB" w:rsidRPr="005215C3">
        <w:rPr>
          <w:rStyle w:val="basewrap-sc-gjqpdd"/>
          <w:rFonts w:ascii="Times New Roman" w:hAnsi="Times New Roman" w:cs="Times New Roman"/>
          <w:color w:val="1F1F1F"/>
          <w:spacing w:val="-2"/>
          <w:shd w:val="clear" w:color="auto" w:fill="FFFFFF"/>
        </w:rPr>
        <w:t>h</w:t>
      </w:r>
      <w:r w:rsidR="005569FB" w:rsidRPr="005215C3">
        <w:rPr>
          <w:rStyle w:val="basewrap-sc-gjqpdd"/>
          <w:rFonts w:ascii="Times New Roman" w:hAnsi="Times New Roman" w:cs="Times New Roman"/>
          <w:color w:val="1F1F1F"/>
          <w:spacing w:val="-2"/>
          <w:shd w:val="clear" w:color="auto" w:fill="FFFFFF"/>
        </w:rPr>
        <w:t>ttps://www.annlethbridge.com/regencyramble/tag/Regency+Fashion</w:t>
      </w:r>
    </w:p>
    <w:p w14:paraId="67B759DB" w14:textId="72A9CEBC" w:rsidR="005569FB" w:rsidRPr="005215C3" w:rsidRDefault="005569FB" w:rsidP="00E004BA">
      <w:pPr>
        <w:rPr>
          <w:rStyle w:val="basewrap-sc-gjqpdd"/>
          <w:rFonts w:ascii="Times New Roman" w:hAnsi="Times New Roman" w:cs="Times New Roman"/>
          <w:color w:val="1F1F1F"/>
          <w:spacing w:val="-2"/>
          <w:shd w:val="clear" w:color="auto" w:fill="FFFFFF"/>
        </w:rPr>
      </w:pPr>
      <w:r w:rsidRPr="005215C3">
        <w:rPr>
          <w:rStyle w:val="basewrap-sc-gjqpdd"/>
          <w:rFonts w:ascii="Times New Roman" w:hAnsi="Times New Roman" w:cs="Times New Roman"/>
          <w:color w:val="1F1F1F"/>
          <w:spacing w:val="-2"/>
          <w:shd w:val="clear" w:color="auto" w:fill="FFFFFF"/>
        </w:rPr>
        <w:t>Yellowgown.jpg</w:t>
      </w:r>
      <w:r w:rsidRPr="005215C3">
        <w:rPr>
          <w:rStyle w:val="basewrap-sc-gjqpdd"/>
          <w:rFonts w:ascii="Times New Roman" w:hAnsi="Times New Roman" w:cs="Times New Roman"/>
          <w:color w:val="1F1F1F"/>
          <w:spacing w:val="-2"/>
          <w:shd w:val="clear" w:color="auto" w:fill="FFFFFF"/>
        </w:rPr>
        <w:t xml:space="preserve">: </w:t>
      </w:r>
      <w:r w:rsidR="003921A6" w:rsidRPr="005215C3">
        <w:rPr>
          <w:rStyle w:val="basewrap-sc-gjqpdd"/>
          <w:rFonts w:ascii="Times New Roman" w:hAnsi="Times New Roman" w:cs="Times New Roman"/>
          <w:color w:val="1F1F1F"/>
          <w:spacing w:val="-2"/>
          <w:shd w:val="clear" w:color="auto" w:fill="FFFFFF"/>
        </w:rPr>
        <w:t>https://janeausten.co.uk/blogs/fashion-to-make/smocking-regency-elasticity</w:t>
      </w:r>
    </w:p>
    <w:p w14:paraId="66B8654F" w14:textId="77777777" w:rsidR="00A86BF8" w:rsidRDefault="00A86BF8">
      <w:pPr>
        <w:rPr>
          <w:rFonts w:ascii="Bookman Old Style" w:hAnsi="Bookman Old Style"/>
        </w:rPr>
      </w:pPr>
    </w:p>
    <w:sectPr w:rsidR="00A86BF8" w:rsidSect="00E84DA0">
      <w:footerReference w:type="default" r:id="rId36"/>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52C28" w14:textId="77777777" w:rsidR="00E84DA0" w:rsidRDefault="00E84DA0" w:rsidP="00C6554A">
      <w:pPr>
        <w:spacing w:before="0" w:after="0" w:line="240" w:lineRule="auto"/>
      </w:pPr>
      <w:r>
        <w:separator/>
      </w:r>
    </w:p>
  </w:endnote>
  <w:endnote w:type="continuationSeparator" w:id="0">
    <w:p w14:paraId="3FC91BD7" w14:textId="77777777" w:rsidR="00E84DA0" w:rsidRDefault="00E84DA0" w:rsidP="00C6554A">
      <w:pPr>
        <w:spacing w:before="0" w:after="0" w:line="240" w:lineRule="auto"/>
      </w:pPr>
      <w:r>
        <w:continuationSeparator/>
      </w:r>
    </w:p>
  </w:endnote>
  <w:endnote w:type="continuationNotice" w:id="1">
    <w:p w14:paraId="5FF97DEB" w14:textId="77777777" w:rsidR="00E84DA0" w:rsidRDefault="00E84DA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6C72C" w14:textId="77777777" w:rsidR="00C86E1B"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EC55D" w14:textId="77777777" w:rsidR="00E84DA0" w:rsidRDefault="00E84DA0" w:rsidP="00C6554A">
      <w:pPr>
        <w:spacing w:before="0" w:after="0" w:line="240" w:lineRule="auto"/>
      </w:pPr>
      <w:r>
        <w:separator/>
      </w:r>
    </w:p>
  </w:footnote>
  <w:footnote w:type="continuationSeparator" w:id="0">
    <w:p w14:paraId="44AB691B" w14:textId="77777777" w:rsidR="00E84DA0" w:rsidRDefault="00E84DA0" w:rsidP="00C6554A">
      <w:pPr>
        <w:spacing w:before="0" w:after="0" w:line="240" w:lineRule="auto"/>
      </w:pPr>
      <w:r>
        <w:continuationSeparator/>
      </w:r>
    </w:p>
  </w:footnote>
  <w:footnote w:type="continuationNotice" w:id="1">
    <w:p w14:paraId="3F3C212B" w14:textId="77777777" w:rsidR="00E84DA0" w:rsidRDefault="00E84DA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647"/>
        </w:tabs>
        <w:ind w:left="1647"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C18005A"/>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4721A3"/>
    <w:multiLevelType w:val="hybridMultilevel"/>
    <w:tmpl w:val="884AE0A4"/>
    <w:lvl w:ilvl="0" w:tplc="46C08E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35A483B"/>
    <w:multiLevelType w:val="hybridMultilevel"/>
    <w:tmpl w:val="9D0C679E"/>
    <w:lvl w:ilvl="0" w:tplc="716A5E1E">
      <w:start w:val="1"/>
      <w:numFmt w:val="bullet"/>
      <w:lvlText w:val="•"/>
      <w:lvlJc w:val="left"/>
      <w:pPr>
        <w:tabs>
          <w:tab w:val="num" w:pos="720"/>
        </w:tabs>
        <w:ind w:left="720" w:hanging="360"/>
      </w:pPr>
      <w:rPr>
        <w:rFonts w:ascii="Times New Roman" w:hAnsi="Times New Roman" w:hint="default"/>
      </w:rPr>
    </w:lvl>
    <w:lvl w:ilvl="1" w:tplc="3A66D1CC" w:tentative="1">
      <w:start w:val="1"/>
      <w:numFmt w:val="bullet"/>
      <w:lvlText w:val="•"/>
      <w:lvlJc w:val="left"/>
      <w:pPr>
        <w:tabs>
          <w:tab w:val="num" w:pos="1440"/>
        </w:tabs>
        <w:ind w:left="1440" w:hanging="360"/>
      </w:pPr>
      <w:rPr>
        <w:rFonts w:ascii="Times New Roman" w:hAnsi="Times New Roman" w:hint="default"/>
      </w:rPr>
    </w:lvl>
    <w:lvl w:ilvl="2" w:tplc="0DCE1978" w:tentative="1">
      <w:start w:val="1"/>
      <w:numFmt w:val="bullet"/>
      <w:lvlText w:val="•"/>
      <w:lvlJc w:val="left"/>
      <w:pPr>
        <w:tabs>
          <w:tab w:val="num" w:pos="2160"/>
        </w:tabs>
        <w:ind w:left="2160" w:hanging="360"/>
      </w:pPr>
      <w:rPr>
        <w:rFonts w:ascii="Times New Roman" w:hAnsi="Times New Roman" w:hint="default"/>
      </w:rPr>
    </w:lvl>
    <w:lvl w:ilvl="3" w:tplc="938CE1B4" w:tentative="1">
      <w:start w:val="1"/>
      <w:numFmt w:val="bullet"/>
      <w:lvlText w:val="•"/>
      <w:lvlJc w:val="left"/>
      <w:pPr>
        <w:tabs>
          <w:tab w:val="num" w:pos="2880"/>
        </w:tabs>
        <w:ind w:left="2880" w:hanging="360"/>
      </w:pPr>
      <w:rPr>
        <w:rFonts w:ascii="Times New Roman" w:hAnsi="Times New Roman" w:hint="default"/>
      </w:rPr>
    </w:lvl>
    <w:lvl w:ilvl="4" w:tplc="365E395A" w:tentative="1">
      <w:start w:val="1"/>
      <w:numFmt w:val="bullet"/>
      <w:lvlText w:val="•"/>
      <w:lvlJc w:val="left"/>
      <w:pPr>
        <w:tabs>
          <w:tab w:val="num" w:pos="3600"/>
        </w:tabs>
        <w:ind w:left="3600" w:hanging="360"/>
      </w:pPr>
      <w:rPr>
        <w:rFonts w:ascii="Times New Roman" w:hAnsi="Times New Roman" w:hint="default"/>
      </w:rPr>
    </w:lvl>
    <w:lvl w:ilvl="5" w:tplc="C3983B84" w:tentative="1">
      <w:start w:val="1"/>
      <w:numFmt w:val="bullet"/>
      <w:lvlText w:val="•"/>
      <w:lvlJc w:val="left"/>
      <w:pPr>
        <w:tabs>
          <w:tab w:val="num" w:pos="4320"/>
        </w:tabs>
        <w:ind w:left="4320" w:hanging="360"/>
      </w:pPr>
      <w:rPr>
        <w:rFonts w:ascii="Times New Roman" w:hAnsi="Times New Roman" w:hint="default"/>
      </w:rPr>
    </w:lvl>
    <w:lvl w:ilvl="6" w:tplc="B7920652" w:tentative="1">
      <w:start w:val="1"/>
      <w:numFmt w:val="bullet"/>
      <w:lvlText w:val="•"/>
      <w:lvlJc w:val="left"/>
      <w:pPr>
        <w:tabs>
          <w:tab w:val="num" w:pos="5040"/>
        </w:tabs>
        <w:ind w:left="5040" w:hanging="360"/>
      </w:pPr>
      <w:rPr>
        <w:rFonts w:ascii="Times New Roman" w:hAnsi="Times New Roman" w:hint="default"/>
      </w:rPr>
    </w:lvl>
    <w:lvl w:ilvl="7" w:tplc="C74685F6" w:tentative="1">
      <w:start w:val="1"/>
      <w:numFmt w:val="bullet"/>
      <w:lvlText w:val="•"/>
      <w:lvlJc w:val="left"/>
      <w:pPr>
        <w:tabs>
          <w:tab w:val="num" w:pos="5760"/>
        </w:tabs>
        <w:ind w:left="5760" w:hanging="360"/>
      </w:pPr>
      <w:rPr>
        <w:rFonts w:ascii="Times New Roman" w:hAnsi="Times New Roman" w:hint="default"/>
      </w:rPr>
    </w:lvl>
    <w:lvl w:ilvl="8" w:tplc="D25C8AD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7915D7"/>
    <w:multiLevelType w:val="hybridMultilevel"/>
    <w:tmpl w:val="268E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317269">
    <w:abstractNumId w:val="9"/>
  </w:num>
  <w:num w:numId="2" w16cid:durableId="120661349">
    <w:abstractNumId w:val="8"/>
  </w:num>
  <w:num w:numId="3" w16cid:durableId="2119134522">
    <w:abstractNumId w:val="8"/>
  </w:num>
  <w:num w:numId="4" w16cid:durableId="26371123">
    <w:abstractNumId w:val="9"/>
  </w:num>
  <w:num w:numId="5" w16cid:durableId="684597861">
    <w:abstractNumId w:val="14"/>
  </w:num>
  <w:num w:numId="6" w16cid:durableId="365638181">
    <w:abstractNumId w:val="10"/>
  </w:num>
  <w:num w:numId="7" w16cid:durableId="558638077">
    <w:abstractNumId w:val="11"/>
  </w:num>
  <w:num w:numId="8" w16cid:durableId="1563175903">
    <w:abstractNumId w:val="7"/>
  </w:num>
  <w:num w:numId="9" w16cid:durableId="2013415232">
    <w:abstractNumId w:val="6"/>
  </w:num>
  <w:num w:numId="10" w16cid:durableId="1781218523">
    <w:abstractNumId w:val="5"/>
  </w:num>
  <w:num w:numId="11" w16cid:durableId="1309626671">
    <w:abstractNumId w:val="4"/>
  </w:num>
  <w:num w:numId="12" w16cid:durableId="381634915">
    <w:abstractNumId w:val="3"/>
  </w:num>
  <w:num w:numId="13" w16cid:durableId="1179850449">
    <w:abstractNumId w:val="2"/>
  </w:num>
  <w:num w:numId="14" w16cid:durableId="2055613729">
    <w:abstractNumId w:val="1"/>
  </w:num>
  <w:num w:numId="15" w16cid:durableId="1270624971">
    <w:abstractNumId w:val="0"/>
  </w:num>
  <w:num w:numId="16" w16cid:durableId="1363557500">
    <w:abstractNumId w:val="12"/>
  </w:num>
  <w:num w:numId="17" w16cid:durableId="2146777450">
    <w:abstractNumId w:val="13"/>
  </w:num>
  <w:num w:numId="18" w16cid:durableId="382906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E1B"/>
    <w:rsid w:val="00002004"/>
    <w:rsid w:val="000061F3"/>
    <w:rsid w:val="00012227"/>
    <w:rsid w:val="00014857"/>
    <w:rsid w:val="00015F6C"/>
    <w:rsid w:val="000207D7"/>
    <w:rsid w:val="00020B1B"/>
    <w:rsid w:val="00024E25"/>
    <w:rsid w:val="0002717D"/>
    <w:rsid w:val="00037D2D"/>
    <w:rsid w:val="00040D6E"/>
    <w:rsid w:val="00041351"/>
    <w:rsid w:val="0004173D"/>
    <w:rsid w:val="00041C83"/>
    <w:rsid w:val="00044E87"/>
    <w:rsid w:val="00051832"/>
    <w:rsid w:val="000543E6"/>
    <w:rsid w:val="00054652"/>
    <w:rsid w:val="00055EBB"/>
    <w:rsid w:val="00056185"/>
    <w:rsid w:val="00056921"/>
    <w:rsid w:val="000615F7"/>
    <w:rsid w:val="000723C5"/>
    <w:rsid w:val="00073504"/>
    <w:rsid w:val="000745F3"/>
    <w:rsid w:val="0007470F"/>
    <w:rsid w:val="00074E1C"/>
    <w:rsid w:val="00075960"/>
    <w:rsid w:val="00084297"/>
    <w:rsid w:val="00084B61"/>
    <w:rsid w:val="000972D1"/>
    <w:rsid w:val="000B2820"/>
    <w:rsid w:val="000C170C"/>
    <w:rsid w:val="000C7555"/>
    <w:rsid w:val="000D3B55"/>
    <w:rsid w:val="000E0787"/>
    <w:rsid w:val="000E0F3D"/>
    <w:rsid w:val="000E3028"/>
    <w:rsid w:val="000E44CF"/>
    <w:rsid w:val="000F3243"/>
    <w:rsid w:val="000F615A"/>
    <w:rsid w:val="000F7A9E"/>
    <w:rsid w:val="00105F1C"/>
    <w:rsid w:val="001202A8"/>
    <w:rsid w:val="0012218B"/>
    <w:rsid w:val="001251EF"/>
    <w:rsid w:val="0013229D"/>
    <w:rsid w:val="0013596B"/>
    <w:rsid w:val="00136A68"/>
    <w:rsid w:val="00140989"/>
    <w:rsid w:val="001409E2"/>
    <w:rsid w:val="001418B7"/>
    <w:rsid w:val="00142A74"/>
    <w:rsid w:val="001521FB"/>
    <w:rsid w:val="00153AD5"/>
    <w:rsid w:val="00154E90"/>
    <w:rsid w:val="00160CB5"/>
    <w:rsid w:val="001660A2"/>
    <w:rsid w:val="001775C6"/>
    <w:rsid w:val="00182A55"/>
    <w:rsid w:val="00185425"/>
    <w:rsid w:val="001A1694"/>
    <w:rsid w:val="001A61E1"/>
    <w:rsid w:val="001B04D3"/>
    <w:rsid w:val="001B10E0"/>
    <w:rsid w:val="001B4B46"/>
    <w:rsid w:val="001B5763"/>
    <w:rsid w:val="001C2569"/>
    <w:rsid w:val="001C3A47"/>
    <w:rsid w:val="001C3D4F"/>
    <w:rsid w:val="001C4D3C"/>
    <w:rsid w:val="001D4C6F"/>
    <w:rsid w:val="001F0DB0"/>
    <w:rsid w:val="001F174C"/>
    <w:rsid w:val="001F3A27"/>
    <w:rsid w:val="0020011A"/>
    <w:rsid w:val="00201D5C"/>
    <w:rsid w:val="00205604"/>
    <w:rsid w:val="00207646"/>
    <w:rsid w:val="0021023F"/>
    <w:rsid w:val="00211CAD"/>
    <w:rsid w:val="002121F2"/>
    <w:rsid w:val="00214007"/>
    <w:rsid w:val="00214684"/>
    <w:rsid w:val="00215E30"/>
    <w:rsid w:val="00215E50"/>
    <w:rsid w:val="00221338"/>
    <w:rsid w:val="002214B0"/>
    <w:rsid w:val="002257CF"/>
    <w:rsid w:val="00232F6F"/>
    <w:rsid w:val="002362B6"/>
    <w:rsid w:val="0023666E"/>
    <w:rsid w:val="002400EB"/>
    <w:rsid w:val="00250014"/>
    <w:rsid w:val="00252110"/>
    <w:rsid w:val="002535E7"/>
    <w:rsid w:val="002554CD"/>
    <w:rsid w:val="00260498"/>
    <w:rsid w:val="00261872"/>
    <w:rsid w:val="002661C8"/>
    <w:rsid w:val="002664F7"/>
    <w:rsid w:val="002678AC"/>
    <w:rsid w:val="00271AA2"/>
    <w:rsid w:val="00275569"/>
    <w:rsid w:val="002831BF"/>
    <w:rsid w:val="002859EE"/>
    <w:rsid w:val="002872BE"/>
    <w:rsid w:val="00293B83"/>
    <w:rsid w:val="002A0A2C"/>
    <w:rsid w:val="002A38F3"/>
    <w:rsid w:val="002A4AD0"/>
    <w:rsid w:val="002B0520"/>
    <w:rsid w:val="002B4294"/>
    <w:rsid w:val="002C395F"/>
    <w:rsid w:val="002C5724"/>
    <w:rsid w:val="002D444C"/>
    <w:rsid w:val="002D6E64"/>
    <w:rsid w:val="002D74EE"/>
    <w:rsid w:val="002E1794"/>
    <w:rsid w:val="002E1B6A"/>
    <w:rsid w:val="002F17C5"/>
    <w:rsid w:val="002F4F6A"/>
    <w:rsid w:val="00303130"/>
    <w:rsid w:val="00320C50"/>
    <w:rsid w:val="003216D3"/>
    <w:rsid w:val="00321FB9"/>
    <w:rsid w:val="00326CE2"/>
    <w:rsid w:val="00331B40"/>
    <w:rsid w:val="00332E24"/>
    <w:rsid w:val="00333D0D"/>
    <w:rsid w:val="003404A9"/>
    <w:rsid w:val="00340999"/>
    <w:rsid w:val="00341257"/>
    <w:rsid w:val="00342BA0"/>
    <w:rsid w:val="00344D4D"/>
    <w:rsid w:val="00346356"/>
    <w:rsid w:val="00352D78"/>
    <w:rsid w:val="003558B7"/>
    <w:rsid w:val="0035631F"/>
    <w:rsid w:val="00357C3D"/>
    <w:rsid w:val="00360221"/>
    <w:rsid w:val="003622EC"/>
    <w:rsid w:val="00364993"/>
    <w:rsid w:val="00364EB2"/>
    <w:rsid w:val="00374E90"/>
    <w:rsid w:val="003806AB"/>
    <w:rsid w:val="003814B7"/>
    <w:rsid w:val="0038279D"/>
    <w:rsid w:val="00390A36"/>
    <w:rsid w:val="003921A6"/>
    <w:rsid w:val="00393193"/>
    <w:rsid w:val="003A1632"/>
    <w:rsid w:val="003A6FD7"/>
    <w:rsid w:val="003B2038"/>
    <w:rsid w:val="003B3658"/>
    <w:rsid w:val="003C46B5"/>
    <w:rsid w:val="003D0069"/>
    <w:rsid w:val="003D344B"/>
    <w:rsid w:val="003D34EE"/>
    <w:rsid w:val="003D3B0E"/>
    <w:rsid w:val="003E3461"/>
    <w:rsid w:val="003E5A26"/>
    <w:rsid w:val="003F10C2"/>
    <w:rsid w:val="003F645B"/>
    <w:rsid w:val="00403EE7"/>
    <w:rsid w:val="00404EF8"/>
    <w:rsid w:val="00407432"/>
    <w:rsid w:val="004078AC"/>
    <w:rsid w:val="004112BE"/>
    <w:rsid w:val="004118C9"/>
    <w:rsid w:val="00411C12"/>
    <w:rsid w:val="00412E58"/>
    <w:rsid w:val="00412EA8"/>
    <w:rsid w:val="00424115"/>
    <w:rsid w:val="004367AD"/>
    <w:rsid w:val="004371D0"/>
    <w:rsid w:val="00441468"/>
    <w:rsid w:val="00442181"/>
    <w:rsid w:val="004428E6"/>
    <w:rsid w:val="00451E93"/>
    <w:rsid w:val="00453295"/>
    <w:rsid w:val="00461691"/>
    <w:rsid w:val="0046188C"/>
    <w:rsid w:val="00462615"/>
    <w:rsid w:val="00463AD0"/>
    <w:rsid w:val="0046442D"/>
    <w:rsid w:val="00473B28"/>
    <w:rsid w:val="00475492"/>
    <w:rsid w:val="0047762A"/>
    <w:rsid w:val="00477863"/>
    <w:rsid w:val="00481245"/>
    <w:rsid w:val="004845BF"/>
    <w:rsid w:val="004904C2"/>
    <w:rsid w:val="00493EF1"/>
    <w:rsid w:val="00496911"/>
    <w:rsid w:val="004A6923"/>
    <w:rsid w:val="004B2B99"/>
    <w:rsid w:val="004B67B4"/>
    <w:rsid w:val="004C049F"/>
    <w:rsid w:val="004C2909"/>
    <w:rsid w:val="004C5E36"/>
    <w:rsid w:val="004C79AE"/>
    <w:rsid w:val="004E4F6E"/>
    <w:rsid w:val="004E54F2"/>
    <w:rsid w:val="005000E2"/>
    <w:rsid w:val="00501DAA"/>
    <w:rsid w:val="005105AB"/>
    <w:rsid w:val="00511169"/>
    <w:rsid w:val="00511708"/>
    <w:rsid w:val="00512CB0"/>
    <w:rsid w:val="00513B50"/>
    <w:rsid w:val="005215C3"/>
    <w:rsid w:val="00521C39"/>
    <w:rsid w:val="00522ADD"/>
    <w:rsid w:val="00525120"/>
    <w:rsid w:val="00525DD5"/>
    <w:rsid w:val="00530396"/>
    <w:rsid w:val="00533CFE"/>
    <w:rsid w:val="00545906"/>
    <w:rsid w:val="005548C4"/>
    <w:rsid w:val="00556199"/>
    <w:rsid w:val="005569FB"/>
    <w:rsid w:val="005662F9"/>
    <w:rsid w:val="00567D2F"/>
    <w:rsid w:val="005955BA"/>
    <w:rsid w:val="0059787D"/>
    <w:rsid w:val="005A05BD"/>
    <w:rsid w:val="005A0C59"/>
    <w:rsid w:val="005A7B96"/>
    <w:rsid w:val="005B39C8"/>
    <w:rsid w:val="005B5A85"/>
    <w:rsid w:val="005B6E9E"/>
    <w:rsid w:val="005C399E"/>
    <w:rsid w:val="005D1D0B"/>
    <w:rsid w:val="005D25CB"/>
    <w:rsid w:val="005F20E7"/>
    <w:rsid w:val="005F2236"/>
    <w:rsid w:val="0061689F"/>
    <w:rsid w:val="006171B1"/>
    <w:rsid w:val="00621CE9"/>
    <w:rsid w:val="00621F7F"/>
    <w:rsid w:val="00624D0B"/>
    <w:rsid w:val="0062789B"/>
    <w:rsid w:val="00632112"/>
    <w:rsid w:val="006326DF"/>
    <w:rsid w:val="00633CAB"/>
    <w:rsid w:val="006346C6"/>
    <w:rsid w:val="006412D0"/>
    <w:rsid w:val="006413CC"/>
    <w:rsid w:val="006419CC"/>
    <w:rsid w:val="00642ED3"/>
    <w:rsid w:val="006447C1"/>
    <w:rsid w:val="00644F9C"/>
    <w:rsid w:val="00650F35"/>
    <w:rsid w:val="006553FF"/>
    <w:rsid w:val="0065580E"/>
    <w:rsid w:val="00656019"/>
    <w:rsid w:val="00656A09"/>
    <w:rsid w:val="00657163"/>
    <w:rsid w:val="006602F8"/>
    <w:rsid w:val="006603CA"/>
    <w:rsid w:val="006616DF"/>
    <w:rsid w:val="00664730"/>
    <w:rsid w:val="00664A3D"/>
    <w:rsid w:val="006710A4"/>
    <w:rsid w:val="0067590E"/>
    <w:rsid w:val="00677894"/>
    <w:rsid w:val="00681AFB"/>
    <w:rsid w:val="00691E1A"/>
    <w:rsid w:val="00693743"/>
    <w:rsid w:val="00697F63"/>
    <w:rsid w:val="006A0D10"/>
    <w:rsid w:val="006A377C"/>
    <w:rsid w:val="006A3CE7"/>
    <w:rsid w:val="006A6DFF"/>
    <w:rsid w:val="006B1A2F"/>
    <w:rsid w:val="006B1F98"/>
    <w:rsid w:val="006B456C"/>
    <w:rsid w:val="006B6A47"/>
    <w:rsid w:val="006B6EFE"/>
    <w:rsid w:val="006B70EB"/>
    <w:rsid w:val="006C036A"/>
    <w:rsid w:val="006C07FD"/>
    <w:rsid w:val="006C4145"/>
    <w:rsid w:val="006C540D"/>
    <w:rsid w:val="006C5972"/>
    <w:rsid w:val="006C5C89"/>
    <w:rsid w:val="006D26C0"/>
    <w:rsid w:val="006D399F"/>
    <w:rsid w:val="006D4010"/>
    <w:rsid w:val="006D5CB0"/>
    <w:rsid w:val="006D6F5E"/>
    <w:rsid w:val="006D7020"/>
    <w:rsid w:val="006D7BB5"/>
    <w:rsid w:val="006E5A47"/>
    <w:rsid w:val="006E6290"/>
    <w:rsid w:val="006E7F28"/>
    <w:rsid w:val="006F10EF"/>
    <w:rsid w:val="006F1865"/>
    <w:rsid w:val="006F3B30"/>
    <w:rsid w:val="006F4AD9"/>
    <w:rsid w:val="00701E16"/>
    <w:rsid w:val="00706A69"/>
    <w:rsid w:val="007110BD"/>
    <w:rsid w:val="007207DE"/>
    <w:rsid w:val="007231F3"/>
    <w:rsid w:val="00732987"/>
    <w:rsid w:val="00735374"/>
    <w:rsid w:val="00744218"/>
    <w:rsid w:val="0074770C"/>
    <w:rsid w:val="0075016C"/>
    <w:rsid w:val="00754147"/>
    <w:rsid w:val="00757B21"/>
    <w:rsid w:val="00761D60"/>
    <w:rsid w:val="00766706"/>
    <w:rsid w:val="007743F1"/>
    <w:rsid w:val="0077660B"/>
    <w:rsid w:val="007831B2"/>
    <w:rsid w:val="00784AD6"/>
    <w:rsid w:val="00784C3C"/>
    <w:rsid w:val="00797C33"/>
    <w:rsid w:val="007A0818"/>
    <w:rsid w:val="007A15B2"/>
    <w:rsid w:val="007B4CD4"/>
    <w:rsid w:val="007B7CAB"/>
    <w:rsid w:val="007C1380"/>
    <w:rsid w:val="007C2601"/>
    <w:rsid w:val="007C2E22"/>
    <w:rsid w:val="007E2140"/>
    <w:rsid w:val="007E7E16"/>
    <w:rsid w:val="00800A86"/>
    <w:rsid w:val="0080580B"/>
    <w:rsid w:val="00805C87"/>
    <w:rsid w:val="008100E5"/>
    <w:rsid w:val="0081069E"/>
    <w:rsid w:val="00812A2E"/>
    <w:rsid w:val="008130FF"/>
    <w:rsid w:val="00813403"/>
    <w:rsid w:val="00822752"/>
    <w:rsid w:val="0082374E"/>
    <w:rsid w:val="00826A9D"/>
    <w:rsid w:val="008344D5"/>
    <w:rsid w:val="00840264"/>
    <w:rsid w:val="00842829"/>
    <w:rsid w:val="008465F5"/>
    <w:rsid w:val="008468EA"/>
    <w:rsid w:val="00847AC9"/>
    <w:rsid w:val="008502C1"/>
    <w:rsid w:val="00853375"/>
    <w:rsid w:val="008658DC"/>
    <w:rsid w:val="00865ED5"/>
    <w:rsid w:val="008670F8"/>
    <w:rsid w:val="0086791F"/>
    <w:rsid w:val="0087195F"/>
    <w:rsid w:val="00875935"/>
    <w:rsid w:val="00882A12"/>
    <w:rsid w:val="00883D04"/>
    <w:rsid w:val="00885A9A"/>
    <w:rsid w:val="008941B5"/>
    <w:rsid w:val="008969A3"/>
    <w:rsid w:val="008A2916"/>
    <w:rsid w:val="008A2C88"/>
    <w:rsid w:val="008A7ED4"/>
    <w:rsid w:val="008B3A46"/>
    <w:rsid w:val="008B3CF0"/>
    <w:rsid w:val="008C11D8"/>
    <w:rsid w:val="008C6195"/>
    <w:rsid w:val="008D115A"/>
    <w:rsid w:val="008D23DC"/>
    <w:rsid w:val="008D376B"/>
    <w:rsid w:val="008D3EF1"/>
    <w:rsid w:val="008D3F75"/>
    <w:rsid w:val="008D4A64"/>
    <w:rsid w:val="008E3C58"/>
    <w:rsid w:val="008E7E67"/>
    <w:rsid w:val="008F16A7"/>
    <w:rsid w:val="008F6388"/>
    <w:rsid w:val="008F78D4"/>
    <w:rsid w:val="009037A3"/>
    <w:rsid w:val="009063D4"/>
    <w:rsid w:val="00911772"/>
    <w:rsid w:val="00914190"/>
    <w:rsid w:val="00915FF5"/>
    <w:rsid w:val="00921502"/>
    <w:rsid w:val="00930C6E"/>
    <w:rsid w:val="00943DF1"/>
    <w:rsid w:val="009446F7"/>
    <w:rsid w:val="00945E76"/>
    <w:rsid w:val="0095059F"/>
    <w:rsid w:val="0095702A"/>
    <w:rsid w:val="00966FE2"/>
    <w:rsid w:val="00971503"/>
    <w:rsid w:val="00975EE4"/>
    <w:rsid w:val="00977C39"/>
    <w:rsid w:val="00983434"/>
    <w:rsid w:val="00990059"/>
    <w:rsid w:val="009936C1"/>
    <w:rsid w:val="00995917"/>
    <w:rsid w:val="009A2D5E"/>
    <w:rsid w:val="009A3528"/>
    <w:rsid w:val="009A6C30"/>
    <w:rsid w:val="009A6EE4"/>
    <w:rsid w:val="009B446D"/>
    <w:rsid w:val="009C09A6"/>
    <w:rsid w:val="009C4624"/>
    <w:rsid w:val="009C53A1"/>
    <w:rsid w:val="009C7B00"/>
    <w:rsid w:val="009D1417"/>
    <w:rsid w:val="009D3077"/>
    <w:rsid w:val="009D4254"/>
    <w:rsid w:val="009E0F11"/>
    <w:rsid w:val="009E2503"/>
    <w:rsid w:val="009E2D67"/>
    <w:rsid w:val="009E33DB"/>
    <w:rsid w:val="009F50BC"/>
    <w:rsid w:val="009F5F63"/>
    <w:rsid w:val="009F679A"/>
    <w:rsid w:val="00A0357C"/>
    <w:rsid w:val="00A121BD"/>
    <w:rsid w:val="00A24622"/>
    <w:rsid w:val="00A2695A"/>
    <w:rsid w:val="00A27E1C"/>
    <w:rsid w:val="00A37696"/>
    <w:rsid w:val="00A37A97"/>
    <w:rsid w:val="00A40EDB"/>
    <w:rsid w:val="00A5557E"/>
    <w:rsid w:val="00A64218"/>
    <w:rsid w:val="00A65956"/>
    <w:rsid w:val="00A70B90"/>
    <w:rsid w:val="00A73555"/>
    <w:rsid w:val="00A74F1D"/>
    <w:rsid w:val="00A814E9"/>
    <w:rsid w:val="00A862ED"/>
    <w:rsid w:val="00A86BF8"/>
    <w:rsid w:val="00A95E39"/>
    <w:rsid w:val="00A97C59"/>
    <w:rsid w:val="00AA502C"/>
    <w:rsid w:val="00AB21BE"/>
    <w:rsid w:val="00AB3842"/>
    <w:rsid w:val="00AB640A"/>
    <w:rsid w:val="00AC361E"/>
    <w:rsid w:val="00AD57BE"/>
    <w:rsid w:val="00AE113D"/>
    <w:rsid w:val="00AE1E97"/>
    <w:rsid w:val="00AF0628"/>
    <w:rsid w:val="00AF504D"/>
    <w:rsid w:val="00AF7C41"/>
    <w:rsid w:val="00B01146"/>
    <w:rsid w:val="00B109BE"/>
    <w:rsid w:val="00B25611"/>
    <w:rsid w:val="00B262E2"/>
    <w:rsid w:val="00B27C36"/>
    <w:rsid w:val="00B27EB4"/>
    <w:rsid w:val="00B350EC"/>
    <w:rsid w:val="00B40B4C"/>
    <w:rsid w:val="00B40E86"/>
    <w:rsid w:val="00B4148A"/>
    <w:rsid w:val="00B415C6"/>
    <w:rsid w:val="00B45A8F"/>
    <w:rsid w:val="00B47021"/>
    <w:rsid w:val="00B4787E"/>
    <w:rsid w:val="00B57241"/>
    <w:rsid w:val="00B60905"/>
    <w:rsid w:val="00B611BE"/>
    <w:rsid w:val="00B64834"/>
    <w:rsid w:val="00B65A6A"/>
    <w:rsid w:val="00B6773E"/>
    <w:rsid w:val="00B70748"/>
    <w:rsid w:val="00B72906"/>
    <w:rsid w:val="00B744C6"/>
    <w:rsid w:val="00B75CEA"/>
    <w:rsid w:val="00B76BFA"/>
    <w:rsid w:val="00B86DEA"/>
    <w:rsid w:val="00B9278B"/>
    <w:rsid w:val="00B9678E"/>
    <w:rsid w:val="00B972C4"/>
    <w:rsid w:val="00BA13F9"/>
    <w:rsid w:val="00BA1DFA"/>
    <w:rsid w:val="00BA7A54"/>
    <w:rsid w:val="00BB48A6"/>
    <w:rsid w:val="00BB734C"/>
    <w:rsid w:val="00BC0DB7"/>
    <w:rsid w:val="00BC445E"/>
    <w:rsid w:val="00BC60CF"/>
    <w:rsid w:val="00BD0445"/>
    <w:rsid w:val="00BD3202"/>
    <w:rsid w:val="00BD5AB9"/>
    <w:rsid w:val="00BD5BC1"/>
    <w:rsid w:val="00BE7907"/>
    <w:rsid w:val="00BF0BF3"/>
    <w:rsid w:val="00BF4B34"/>
    <w:rsid w:val="00C0679F"/>
    <w:rsid w:val="00C15AEB"/>
    <w:rsid w:val="00C2109E"/>
    <w:rsid w:val="00C22AFD"/>
    <w:rsid w:val="00C30ECA"/>
    <w:rsid w:val="00C34DD3"/>
    <w:rsid w:val="00C37570"/>
    <w:rsid w:val="00C42771"/>
    <w:rsid w:val="00C4697D"/>
    <w:rsid w:val="00C5404A"/>
    <w:rsid w:val="00C6554A"/>
    <w:rsid w:val="00C66395"/>
    <w:rsid w:val="00C71919"/>
    <w:rsid w:val="00C735C9"/>
    <w:rsid w:val="00C82159"/>
    <w:rsid w:val="00C84843"/>
    <w:rsid w:val="00C8610B"/>
    <w:rsid w:val="00C86E1B"/>
    <w:rsid w:val="00CA248A"/>
    <w:rsid w:val="00CA2993"/>
    <w:rsid w:val="00CB0042"/>
    <w:rsid w:val="00CB5FF2"/>
    <w:rsid w:val="00CC037F"/>
    <w:rsid w:val="00CC4284"/>
    <w:rsid w:val="00CC4585"/>
    <w:rsid w:val="00CC4FAF"/>
    <w:rsid w:val="00CC617F"/>
    <w:rsid w:val="00CD0F45"/>
    <w:rsid w:val="00CD33B5"/>
    <w:rsid w:val="00CD5D6B"/>
    <w:rsid w:val="00CF0CD5"/>
    <w:rsid w:val="00CF4D9F"/>
    <w:rsid w:val="00D036C4"/>
    <w:rsid w:val="00D03D7D"/>
    <w:rsid w:val="00D040AA"/>
    <w:rsid w:val="00D117A8"/>
    <w:rsid w:val="00D13B74"/>
    <w:rsid w:val="00D15450"/>
    <w:rsid w:val="00D16197"/>
    <w:rsid w:val="00D21B5F"/>
    <w:rsid w:val="00D30AEC"/>
    <w:rsid w:val="00D32EED"/>
    <w:rsid w:val="00D36256"/>
    <w:rsid w:val="00D37DB0"/>
    <w:rsid w:val="00D37F72"/>
    <w:rsid w:val="00D43E3E"/>
    <w:rsid w:val="00D443F6"/>
    <w:rsid w:val="00D5038F"/>
    <w:rsid w:val="00D50958"/>
    <w:rsid w:val="00D518B7"/>
    <w:rsid w:val="00D5334A"/>
    <w:rsid w:val="00D6393D"/>
    <w:rsid w:val="00D66AD1"/>
    <w:rsid w:val="00D67067"/>
    <w:rsid w:val="00D72AC1"/>
    <w:rsid w:val="00D74CA5"/>
    <w:rsid w:val="00D76142"/>
    <w:rsid w:val="00D86BE1"/>
    <w:rsid w:val="00D87957"/>
    <w:rsid w:val="00D909B1"/>
    <w:rsid w:val="00D929F8"/>
    <w:rsid w:val="00D962AF"/>
    <w:rsid w:val="00DA1C68"/>
    <w:rsid w:val="00DB41D1"/>
    <w:rsid w:val="00DC06EA"/>
    <w:rsid w:val="00DC43DB"/>
    <w:rsid w:val="00DC6E49"/>
    <w:rsid w:val="00DC7CAC"/>
    <w:rsid w:val="00DC7F95"/>
    <w:rsid w:val="00DD3246"/>
    <w:rsid w:val="00DE1950"/>
    <w:rsid w:val="00DE36D8"/>
    <w:rsid w:val="00DE4281"/>
    <w:rsid w:val="00DE466F"/>
    <w:rsid w:val="00DF3585"/>
    <w:rsid w:val="00DF5A12"/>
    <w:rsid w:val="00DF7008"/>
    <w:rsid w:val="00E004BA"/>
    <w:rsid w:val="00E00550"/>
    <w:rsid w:val="00E02E57"/>
    <w:rsid w:val="00E06FCB"/>
    <w:rsid w:val="00E17EFA"/>
    <w:rsid w:val="00E20E47"/>
    <w:rsid w:val="00E20F77"/>
    <w:rsid w:val="00E218F3"/>
    <w:rsid w:val="00E27A0F"/>
    <w:rsid w:val="00E33B5C"/>
    <w:rsid w:val="00E430CB"/>
    <w:rsid w:val="00E46B22"/>
    <w:rsid w:val="00E51EA9"/>
    <w:rsid w:val="00E5350F"/>
    <w:rsid w:val="00E53D32"/>
    <w:rsid w:val="00E5746A"/>
    <w:rsid w:val="00E6097A"/>
    <w:rsid w:val="00E62552"/>
    <w:rsid w:val="00E646D9"/>
    <w:rsid w:val="00E65B6D"/>
    <w:rsid w:val="00E72E04"/>
    <w:rsid w:val="00E72E36"/>
    <w:rsid w:val="00E77E45"/>
    <w:rsid w:val="00E80BD5"/>
    <w:rsid w:val="00E8115F"/>
    <w:rsid w:val="00E83C3A"/>
    <w:rsid w:val="00E84818"/>
    <w:rsid w:val="00E84DA0"/>
    <w:rsid w:val="00E84E1A"/>
    <w:rsid w:val="00E85B1E"/>
    <w:rsid w:val="00E92A31"/>
    <w:rsid w:val="00E93467"/>
    <w:rsid w:val="00EA0B4A"/>
    <w:rsid w:val="00EA7B85"/>
    <w:rsid w:val="00EC1BCE"/>
    <w:rsid w:val="00ED128F"/>
    <w:rsid w:val="00ED735C"/>
    <w:rsid w:val="00ED7C44"/>
    <w:rsid w:val="00EE23F1"/>
    <w:rsid w:val="00EF43E2"/>
    <w:rsid w:val="00EF507C"/>
    <w:rsid w:val="00EF6238"/>
    <w:rsid w:val="00F03AB6"/>
    <w:rsid w:val="00F04020"/>
    <w:rsid w:val="00F108F6"/>
    <w:rsid w:val="00F116EC"/>
    <w:rsid w:val="00F11717"/>
    <w:rsid w:val="00F2109E"/>
    <w:rsid w:val="00F210DB"/>
    <w:rsid w:val="00F2460F"/>
    <w:rsid w:val="00F25360"/>
    <w:rsid w:val="00F265A2"/>
    <w:rsid w:val="00F41AE0"/>
    <w:rsid w:val="00F42FC9"/>
    <w:rsid w:val="00F4311A"/>
    <w:rsid w:val="00F45EF0"/>
    <w:rsid w:val="00F4701F"/>
    <w:rsid w:val="00F523E0"/>
    <w:rsid w:val="00F55702"/>
    <w:rsid w:val="00F576C3"/>
    <w:rsid w:val="00F66A8B"/>
    <w:rsid w:val="00F6796B"/>
    <w:rsid w:val="00F7138A"/>
    <w:rsid w:val="00F7324A"/>
    <w:rsid w:val="00F759D8"/>
    <w:rsid w:val="00F76273"/>
    <w:rsid w:val="00F86755"/>
    <w:rsid w:val="00F92A1C"/>
    <w:rsid w:val="00F92C76"/>
    <w:rsid w:val="00F938F2"/>
    <w:rsid w:val="00F96D44"/>
    <w:rsid w:val="00FA0D07"/>
    <w:rsid w:val="00FA791A"/>
    <w:rsid w:val="00FB0FB9"/>
    <w:rsid w:val="00FB1295"/>
    <w:rsid w:val="00FB463E"/>
    <w:rsid w:val="00FB4EFA"/>
    <w:rsid w:val="00FC487B"/>
    <w:rsid w:val="00FC6D97"/>
    <w:rsid w:val="00FD2E57"/>
    <w:rsid w:val="00FE4726"/>
    <w:rsid w:val="00FE6964"/>
    <w:rsid w:val="00FF3656"/>
    <w:rsid w:val="00FF74C6"/>
    <w:rsid w:val="3CB0C91B"/>
    <w:rsid w:val="7082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408D8"/>
  <w15:chartTrackingRefBased/>
  <w15:docId w15:val="{B89E941F-2CDD-4E93-AFC2-CAF4D23C5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7C5"/>
    <w:rPr>
      <w:lang w:val="en-GB"/>
    </w:rPr>
  </w:style>
  <w:style w:type="paragraph" w:styleId="Heading1">
    <w:name w:val="heading 1"/>
    <w:basedOn w:val="Normal"/>
    <w:next w:val="Normal"/>
    <w:link w:val="Heading1Char"/>
    <w:uiPriority w:val="9"/>
    <w:qFormat/>
    <w:rsid w:val="001B4B46"/>
    <w:pPr>
      <w:pBdr>
        <w:top w:val="single" w:sz="24" w:space="0" w:color="8FBC8F" w:themeColor="accent1"/>
        <w:left w:val="single" w:sz="24" w:space="0" w:color="8FBC8F" w:themeColor="accent1"/>
        <w:bottom w:val="single" w:sz="24" w:space="0" w:color="8FBC8F" w:themeColor="accent1"/>
        <w:right w:val="single" w:sz="24" w:space="0" w:color="8FBC8F" w:themeColor="accent1"/>
      </w:pBdr>
      <w:shd w:val="clear" w:color="auto" w:fill="8FBC8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B4B46"/>
    <w:pPr>
      <w:pBdr>
        <w:top w:val="single" w:sz="24" w:space="0" w:color="E8F1E8" w:themeColor="accent1" w:themeTint="33"/>
        <w:left w:val="single" w:sz="24" w:space="0" w:color="E8F1E8" w:themeColor="accent1" w:themeTint="33"/>
        <w:bottom w:val="single" w:sz="24" w:space="0" w:color="E8F1E8" w:themeColor="accent1" w:themeTint="33"/>
        <w:right w:val="single" w:sz="24" w:space="0" w:color="E8F1E8" w:themeColor="accent1" w:themeTint="33"/>
      </w:pBdr>
      <w:shd w:val="clear" w:color="auto" w:fill="E8F1E8"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B4B46"/>
    <w:pPr>
      <w:pBdr>
        <w:top w:val="single" w:sz="6" w:space="2" w:color="8FBC8F" w:themeColor="accent1"/>
      </w:pBdr>
      <w:spacing w:before="300" w:after="0"/>
      <w:outlineLvl w:val="2"/>
    </w:pPr>
    <w:rPr>
      <w:caps/>
      <w:color w:val="3D663D" w:themeColor="accent1" w:themeShade="7F"/>
      <w:spacing w:val="15"/>
    </w:rPr>
  </w:style>
  <w:style w:type="paragraph" w:styleId="Heading4">
    <w:name w:val="heading 4"/>
    <w:basedOn w:val="Normal"/>
    <w:next w:val="Normal"/>
    <w:link w:val="Heading4Char"/>
    <w:uiPriority w:val="9"/>
    <w:unhideWhenUsed/>
    <w:qFormat/>
    <w:rsid w:val="001B4B46"/>
    <w:pPr>
      <w:pBdr>
        <w:top w:val="dotted" w:sz="6" w:space="2" w:color="8FBC8F" w:themeColor="accent1"/>
      </w:pBdr>
      <w:spacing w:before="200" w:after="0"/>
      <w:outlineLvl w:val="3"/>
    </w:pPr>
    <w:rPr>
      <w:caps/>
      <w:color w:val="5C9A5C" w:themeColor="accent1" w:themeShade="BF"/>
      <w:spacing w:val="10"/>
    </w:rPr>
  </w:style>
  <w:style w:type="paragraph" w:styleId="Heading5">
    <w:name w:val="heading 5"/>
    <w:basedOn w:val="Normal"/>
    <w:next w:val="Normal"/>
    <w:link w:val="Heading5Char"/>
    <w:uiPriority w:val="9"/>
    <w:unhideWhenUsed/>
    <w:qFormat/>
    <w:rsid w:val="001B4B46"/>
    <w:pPr>
      <w:pBdr>
        <w:bottom w:val="single" w:sz="6" w:space="1" w:color="8FBC8F" w:themeColor="accent1"/>
      </w:pBdr>
      <w:spacing w:before="200" w:after="0"/>
      <w:outlineLvl w:val="4"/>
    </w:pPr>
    <w:rPr>
      <w:caps/>
      <w:color w:val="5C9A5C" w:themeColor="accent1" w:themeShade="BF"/>
      <w:spacing w:val="10"/>
    </w:rPr>
  </w:style>
  <w:style w:type="paragraph" w:styleId="Heading6">
    <w:name w:val="heading 6"/>
    <w:basedOn w:val="Normal"/>
    <w:next w:val="Normal"/>
    <w:link w:val="Heading6Char"/>
    <w:uiPriority w:val="9"/>
    <w:unhideWhenUsed/>
    <w:qFormat/>
    <w:rsid w:val="001B4B46"/>
    <w:pPr>
      <w:pBdr>
        <w:bottom w:val="dotted" w:sz="6" w:space="1" w:color="8FBC8F" w:themeColor="accent1"/>
      </w:pBdr>
      <w:spacing w:before="200" w:after="0"/>
      <w:outlineLvl w:val="5"/>
    </w:pPr>
    <w:rPr>
      <w:caps/>
      <w:color w:val="5C9A5C" w:themeColor="accent1" w:themeShade="BF"/>
      <w:spacing w:val="10"/>
    </w:rPr>
  </w:style>
  <w:style w:type="paragraph" w:styleId="Heading7">
    <w:name w:val="heading 7"/>
    <w:basedOn w:val="Normal"/>
    <w:next w:val="Normal"/>
    <w:link w:val="Heading7Char"/>
    <w:uiPriority w:val="9"/>
    <w:semiHidden/>
    <w:unhideWhenUsed/>
    <w:qFormat/>
    <w:rsid w:val="001B4B46"/>
    <w:pPr>
      <w:spacing w:before="200" w:after="0"/>
      <w:outlineLvl w:val="6"/>
    </w:pPr>
    <w:rPr>
      <w:caps/>
      <w:color w:val="5C9A5C" w:themeColor="accent1" w:themeShade="BF"/>
      <w:spacing w:val="10"/>
    </w:rPr>
  </w:style>
  <w:style w:type="paragraph" w:styleId="Heading8">
    <w:name w:val="heading 8"/>
    <w:basedOn w:val="Normal"/>
    <w:next w:val="Normal"/>
    <w:link w:val="Heading8Char"/>
    <w:uiPriority w:val="9"/>
    <w:semiHidden/>
    <w:unhideWhenUsed/>
    <w:qFormat/>
    <w:rsid w:val="001B4B4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B4B4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46"/>
    <w:rPr>
      <w:caps/>
      <w:color w:val="FFFFFF" w:themeColor="background1"/>
      <w:spacing w:val="15"/>
      <w:sz w:val="22"/>
      <w:szCs w:val="22"/>
      <w:shd w:val="clear" w:color="auto" w:fill="8FBC8F" w:themeFill="accent1"/>
    </w:rPr>
  </w:style>
  <w:style w:type="character" w:customStyle="1" w:styleId="Heading2Char">
    <w:name w:val="Heading 2 Char"/>
    <w:basedOn w:val="DefaultParagraphFont"/>
    <w:link w:val="Heading2"/>
    <w:uiPriority w:val="9"/>
    <w:rsid w:val="001B4B46"/>
    <w:rPr>
      <w:caps/>
      <w:spacing w:val="15"/>
      <w:shd w:val="clear" w:color="auto" w:fill="E8F1E8" w:themeFill="accent1" w:themeFillTint="33"/>
    </w:rPr>
  </w:style>
  <w:style w:type="paragraph" w:customStyle="1" w:styleId="ContactInfo">
    <w:name w:val="Contact Info"/>
    <w:basedOn w:val="Normal"/>
    <w:uiPriority w:val="4"/>
    <w:rsid w:val="00C6554A"/>
    <w:pPr>
      <w:spacing w:before="0"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1B4B46"/>
    <w:pPr>
      <w:spacing w:before="0" w:after="0"/>
    </w:pPr>
    <w:rPr>
      <w:rFonts w:asciiTheme="majorHAnsi" w:eastAsiaTheme="majorEastAsia" w:hAnsiTheme="majorHAnsi" w:cstheme="majorBidi"/>
      <w:caps/>
      <w:color w:val="8FBC8F" w:themeColor="accent1"/>
      <w:spacing w:val="10"/>
      <w:sz w:val="52"/>
      <w:szCs w:val="52"/>
    </w:rPr>
  </w:style>
  <w:style w:type="character" w:customStyle="1" w:styleId="TitleChar">
    <w:name w:val="Title Char"/>
    <w:basedOn w:val="DefaultParagraphFont"/>
    <w:link w:val="Title"/>
    <w:uiPriority w:val="10"/>
    <w:rsid w:val="001B4B46"/>
    <w:rPr>
      <w:rFonts w:asciiTheme="majorHAnsi" w:eastAsiaTheme="majorEastAsia" w:hAnsiTheme="majorHAnsi" w:cstheme="majorBidi"/>
      <w:caps/>
      <w:color w:val="8FBC8F" w:themeColor="accent1"/>
      <w:spacing w:val="10"/>
      <w:sz w:val="52"/>
      <w:szCs w:val="52"/>
    </w:rPr>
  </w:style>
  <w:style w:type="paragraph" w:styleId="Subtitle">
    <w:name w:val="Subtitle"/>
    <w:basedOn w:val="Normal"/>
    <w:next w:val="Normal"/>
    <w:link w:val="SubtitleChar"/>
    <w:uiPriority w:val="11"/>
    <w:qFormat/>
    <w:rsid w:val="001B4B4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B4B46"/>
    <w:rPr>
      <w:caps/>
      <w:color w:val="595959" w:themeColor="text1" w:themeTint="A6"/>
      <w:spacing w:val="10"/>
      <w:sz w:val="21"/>
      <w:szCs w:val="21"/>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rsid w:val="001B4B46"/>
    <w:rPr>
      <w:caps/>
      <w:color w:val="3D663D" w:themeColor="accent1" w:themeShade="7F"/>
      <w:spacing w:val="15"/>
    </w:rPr>
  </w:style>
  <w:style w:type="character" w:customStyle="1" w:styleId="Heading8Char">
    <w:name w:val="Heading 8 Char"/>
    <w:basedOn w:val="DefaultParagraphFont"/>
    <w:link w:val="Heading8"/>
    <w:uiPriority w:val="9"/>
    <w:semiHidden/>
    <w:rsid w:val="001B4B46"/>
    <w:rPr>
      <w:caps/>
      <w:spacing w:val="10"/>
      <w:sz w:val="18"/>
      <w:szCs w:val="18"/>
    </w:rPr>
  </w:style>
  <w:style w:type="character" w:customStyle="1" w:styleId="Heading9Char">
    <w:name w:val="Heading 9 Char"/>
    <w:basedOn w:val="DefaultParagraphFont"/>
    <w:link w:val="Heading9"/>
    <w:uiPriority w:val="9"/>
    <w:semiHidden/>
    <w:rsid w:val="001B4B46"/>
    <w:rPr>
      <w:i/>
      <w:iCs/>
      <w:caps/>
      <w:spacing w:val="10"/>
      <w:sz w:val="18"/>
      <w:szCs w:val="18"/>
    </w:rPr>
  </w:style>
  <w:style w:type="character" w:styleId="IntenseEmphasis">
    <w:name w:val="Intense Emphasis"/>
    <w:uiPriority w:val="21"/>
    <w:qFormat/>
    <w:rsid w:val="001B4B46"/>
    <w:rPr>
      <w:b/>
      <w:bCs/>
      <w:caps/>
      <w:color w:val="3D663D" w:themeColor="accent1" w:themeShade="7F"/>
      <w:spacing w:val="10"/>
    </w:rPr>
  </w:style>
  <w:style w:type="paragraph" w:styleId="IntenseQuote">
    <w:name w:val="Intense Quote"/>
    <w:basedOn w:val="Normal"/>
    <w:next w:val="Normal"/>
    <w:link w:val="IntenseQuoteChar"/>
    <w:uiPriority w:val="30"/>
    <w:qFormat/>
    <w:rsid w:val="001B4B46"/>
    <w:pPr>
      <w:spacing w:before="240" w:after="240" w:line="240" w:lineRule="auto"/>
      <w:ind w:left="1080" w:right="1080"/>
      <w:jc w:val="center"/>
    </w:pPr>
    <w:rPr>
      <w:color w:val="8FBC8F" w:themeColor="accent1"/>
      <w:sz w:val="24"/>
      <w:szCs w:val="24"/>
    </w:rPr>
  </w:style>
  <w:style w:type="character" w:customStyle="1" w:styleId="IntenseQuoteChar">
    <w:name w:val="Intense Quote Char"/>
    <w:basedOn w:val="DefaultParagraphFont"/>
    <w:link w:val="IntenseQuote"/>
    <w:uiPriority w:val="30"/>
    <w:rsid w:val="001B4B46"/>
    <w:rPr>
      <w:color w:val="8FBC8F" w:themeColor="accent1"/>
      <w:sz w:val="24"/>
      <w:szCs w:val="24"/>
    </w:rPr>
  </w:style>
  <w:style w:type="character" w:styleId="IntenseReference">
    <w:name w:val="Intense Reference"/>
    <w:uiPriority w:val="32"/>
    <w:qFormat/>
    <w:rsid w:val="001B4B46"/>
    <w:rPr>
      <w:b/>
      <w:bCs/>
      <w:i/>
      <w:iCs/>
      <w:caps/>
      <w:color w:val="8FBC8F" w:themeColor="accent1"/>
    </w:rPr>
  </w:style>
  <w:style w:type="paragraph" w:styleId="Caption">
    <w:name w:val="caption"/>
    <w:basedOn w:val="Normal"/>
    <w:next w:val="Normal"/>
    <w:uiPriority w:val="35"/>
    <w:unhideWhenUsed/>
    <w:qFormat/>
    <w:rsid w:val="001B4B46"/>
    <w:rPr>
      <w:b/>
      <w:bCs/>
      <w:color w:val="5C9A5C" w:themeColor="accent1" w:themeShade="BF"/>
      <w:sz w:val="16"/>
      <w:szCs w:val="16"/>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5C9A5C" w:themeColor="accent1" w:themeShade="BF"/>
        <w:left w:val="single" w:sz="2" w:space="10" w:color="5C9A5C" w:themeColor="accent1" w:themeShade="BF"/>
        <w:bottom w:val="single" w:sz="2" w:space="10" w:color="5C9A5C" w:themeColor="accent1" w:themeShade="BF"/>
        <w:right w:val="single" w:sz="2" w:space="10" w:color="5C9A5C" w:themeColor="accent1" w:themeShade="BF"/>
      </w:pBdr>
      <w:ind w:left="1152" w:right="1152"/>
    </w:pPr>
    <w:rPr>
      <w:i/>
      <w:iCs/>
      <w:color w:val="5C9A5C"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6554A"/>
    <w:rPr>
      <w:color w:val="5C9A5C"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A82C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1B4B46"/>
    <w:rPr>
      <w:caps/>
      <w:color w:val="5C9A5C" w:themeColor="accent1" w:themeShade="BF"/>
      <w:spacing w:val="10"/>
    </w:rPr>
  </w:style>
  <w:style w:type="character" w:customStyle="1" w:styleId="Heading6Char">
    <w:name w:val="Heading 6 Char"/>
    <w:basedOn w:val="DefaultParagraphFont"/>
    <w:link w:val="Heading6"/>
    <w:uiPriority w:val="9"/>
    <w:rsid w:val="001B4B46"/>
    <w:rPr>
      <w:caps/>
      <w:color w:val="5C9A5C" w:themeColor="accent1" w:themeShade="BF"/>
      <w:spacing w:val="10"/>
    </w:rPr>
  </w:style>
  <w:style w:type="paragraph" w:styleId="TOCHeading">
    <w:name w:val="TOC Heading"/>
    <w:basedOn w:val="Heading1"/>
    <w:next w:val="Normal"/>
    <w:uiPriority w:val="39"/>
    <w:unhideWhenUsed/>
    <w:qFormat/>
    <w:rsid w:val="001B4B46"/>
    <w:pPr>
      <w:outlineLvl w:val="9"/>
    </w:pPr>
  </w:style>
  <w:style w:type="paragraph" w:styleId="TOC1">
    <w:name w:val="toc 1"/>
    <w:basedOn w:val="Normal"/>
    <w:next w:val="Normal"/>
    <w:autoRedefine/>
    <w:uiPriority w:val="39"/>
    <w:unhideWhenUsed/>
    <w:rsid w:val="00A86BF8"/>
    <w:pPr>
      <w:spacing w:after="100"/>
    </w:pPr>
  </w:style>
  <w:style w:type="paragraph" w:styleId="TOC2">
    <w:name w:val="toc 2"/>
    <w:basedOn w:val="Normal"/>
    <w:next w:val="Normal"/>
    <w:autoRedefine/>
    <w:uiPriority w:val="39"/>
    <w:unhideWhenUsed/>
    <w:rsid w:val="00A86BF8"/>
    <w:pPr>
      <w:spacing w:after="100"/>
      <w:ind w:left="220"/>
    </w:pPr>
  </w:style>
  <w:style w:type="character" w:customStyle="1" w:styleId="Heading4Char">
    <w:name w:val="Heading 4 Char"/>
    <w:basedOn w:val="DefaultParagraphFont"/>
    <w:link w:val="Heading4"/>
    <w:uiPriority w:val="9"/>
    <w:rsid w:val="001B4B46"/>
    <w:rPr>
      <w:caps/>
      <w:color w:val="5C9A5C" w:themeColor="accent1" w:themeShade="BF"/>
      <w:spacing w:val="10"/>
    </w:rPr>
  </w:style>
  <w:style w:type="character" w:customStyle="1" w:styleId="Heading5Char">
    <w:name w:val="Heading 5 Char"/>
    <w:basedOn w:val="DefaultParagraphFont"/>
    <w:link w:val="Heading5"/>
    <w:uiPriority w:val="9"/>
    <w:rsid w:val="001B4B46"/>
    <w:rPr>
      <w:caps/>
      <w:color w:val="5C9A5C" w:themeColor="accent1" w:themeShade="BF"/>
      <w:spacing w:val="10"/>
    </w:rPr>
  </w:style>
  <w:style w:type="character" w:styleId="Strong">
    <w:name w:val="Strong"/>
    <w:uiPriority w:val="22"/>
    <w:qFormat/>
    <w:rsid w:val="001B4B46"/>
    <w:rPr>
      <w:b/>
      <w:bCs/>
    </w:rPr>
  </w:style>
  <w:style w:type="character" w:styleId="Emphasis">
    <w:name w:val="Emphasis"/>
    <w:uiPriority w:val="20"/>
    <w:qFormat/>
    <w:rsid w:val="001B4B46"/>
    <w:rPr>
      <w:caps/>
      <w:color w:val="3D663D" w:themeColor="accent1" w:themeShade="7F"/>
      <w:spacing w:val="5"/>
    </w:rPr>
  </w:style>
  <w:style w:type="paragraph" w:styleId="NoSpacing">
    <w:name w:val="No Spacing"/>
    <w:link w:val="NoSpacingChar"/>
    <w:uiPriority w:val="1"/>
    <w:qFormat/>
    <w:rsid w:val="001B4B46"/>
    <w:pPr>
      <w:spacing w:after="0" w:line="240" w:lineRule="auto"/>
    </w:pPr>
  </w:style>
  <w:style w:type="paragraph" w:styleId="Quote">
    <w:name w:val="Quote"/>
    <w:basedOn w:val="Normal"/>
    <w:next w:val="Normal"/>
    <w:link w:val="QuoteChar"/>
    <w:uiPriority w:val="29"/>
    <w:qFormat/>
    <w:rsid w:val="001B4B46"/>
    <w:rPr>
      <w:i/>
      <w:iCs/>
      <w:sz w:val="24"/>
      <w:szCs w:val="24"/>
    </w:rPr>
  </w:style>
  <w:style w:type="character" w:customStyle="1" w:styleId="QuoteChar">
    <w:name w:val="Quote Char"/>
    <w:basedOn w:val="DefaultParagraphFont"/>
    <w:link w:val="Quote"/>
    <w:uiPriority w:val="29"/>
    <w:rsid w:val="001B4B46"/>
    <w:rPr>
      <w:i/>
      <w:iCs/>
      <w:sz w:val="24"/>
      <w:szCs w:val="24"/>
    </w:rPr>
  </w:style>
  <w:style w:type="character" w:styleId="SubtleEmphasis">
    <w:name w:val="Subtle Emphasis"/>
    <w:uiPriority w:val="19"/>
    <w:qFormat/>
    <w:rsid w:val="001B4B46"/>
    <w:rPr>
      <w:i/>
      <w:iCs/>
      <w:color w:val="3D663D" w:themeColor="accent1" w:themeShade="7F"/>
    </w:rPr>
  </w:style>
  <w:style w:type="character" w:styleId="SubtleReference">
    <w:name w:val="Subtle Reference"/>
    <w:uiPriority w:val="31"/>
    <w:qFormat/>
    <w:rsid w:val="001B4B46"/>
    <w:rPr>
      <w:b/>
      <w:bCs/>
      <w:color w:val="8FBC8F" w:themeColor="accent1"/>
    </w:rPr>
  </w:style>
  <w:style w:type="character" w:styleId="BookTitle">
    <w:name w:val="Book Title"/>
    <w:uiPriority w:val="33"/>
    <w:qFormat/>
    <w:rsid w:val="001B4B46"/>
    <w:rPr>
      <w:b/>
      <w:bCs/>
      <w:i/>
      <w:iCs/>
      <w:spacing w:val="0"/>
    </w:rPr>
  </w:style>
  <w:style w:type="paragraph" w:styleId="TOC3">
    <w:name w:val="toc 3"/>
    <w:basedOn w:val="Normal"/>
    <w:next w:val="Normal"/>
    <w:autoRedefine/>
    <w:uiPriority w:val="39"/>
    <w:unhideWhenUsed/>
    <w:rsid w:val="0013229D"/>
    <w:pPr>
      <w:spacing w:after="100"/>
      <w:ind w:left="400"/>
    </w:pPr>
  </w:style>
  <w:style w:type="character" w:customStyle="1" w:styleId="NoSpacingChar">
    <w:name w:val="No Spacing Char"/>
    <w:basedOn w:val="DefaultParagraphFont"/>
    <w:link w:val="NoSpacing"/>
    <w:uiPriority w:val="1"/>
    <w:rsid w:val="00412E58"/>
  </w:style>
  <w:style w:type="character" w:styleId="UnresolvedMention">
    <w:name w:val="Unresolved Mention"/>
    <w:basedOn w:val="DefaultParagraphFont"/>
    <w:uiPriority w:val="99"/>
    <w:semiHidden/>
    <w:unhideWhenUsed/>
    <w:rsid w:val="00D6393D"/>
    <w:rPr>
      <w:color w:val="605E5C"/>
      <w:shd w:val="clear" w:color="auto" w:fill="E1DFDD"/>
    </w:rPr>
  </w:style>
  <w:style w:type="paragraph" w:styleId="TableofFigures">
    <w:name w:val="table of figures"/>
    <w:basedOn w:val="Normal"/>
    <w:next w:val="Normal"/>
    <w:uiPriority w:val="99"/>
    <w:unhideWhenUsed/>
    <w:rsid w:val="00012227"/>
    <w:pPr>
      <w:spacing w:after="0"/>
    </w:pPr>
  </w:style>
  <w:style w:type="paragraph" w:styleId="NormalWeb">
    <w:name w:val="Normal (Web)"/>
    <w:basedOn w:val="Normal"/>
    <w:uiPriority w:val="99"/>
    <w:unhideWhenUsed/>
    <w:rsid w:val="002400E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B67B4"/>
    <w:pPr>
      <w:ind w:left="720"/>
      <w:contextualSpacing/>
    </w:pPr>
  </w:style>
  <w:style w:type="character" w:customStyle="1" w:styleId="basewrap-sc-gjqpdd">
    <w:name w:val="basewrap-sc-gjqpdd"/>
    <w:basedOn w:val="DefaultParagraphFont"/>
    <w:rsid w:val="003D3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771555">
      <w:bodyDiv w:val="1"/>
      <w:marLeft w:val="0"/>
      <w:marRight w:val="0"/>
      <w:marTop w:val="0"/>
      <w:marBottom w:val="0"/>
      <w:divBdr>
        <w:top w:val="none" w:sz="0" w:space="0" w:color="auto"/>
        <w:left w:val="none" w:sz="0" w:space="0" w:color="auto"/>
        <w:bottom w:val="none" w:sz="0" w:space="0" w:color="auto"/>
        <w:right w:val="none" w:sz="0" w:space="0" w:color="auto"/>
      </w:divBdr>
    </w:div>
    <w:div w:id="948051933">
      <w:bodyDiv w:val="1"/>
      <w:marLeft w:val="0"/>
      <w:marRight w:val="0"/>
      <w:marTop w:val="0"/>
      <w:marBottom w:val="0"/>
      <w:divBdr>
        <w:top w:val="none" w:sz="0" w:space="0" w:color="auto"/>
        <w:left w:val="none" w:sz="0" w:space="0" w:color="auto"/>
        <w:bottom w:val="none" w:sz="0" w:space="0" w:color="auto"/>
        <w:right w:val="none" w:sz="0" w:space="0" w:color="auto"/>
      </w:divBdr>
    </w:div>
    <w:div w:id="1024017689">
      <w:bodyDiv w:val="1"/>
      <w:marLeft w:val="0"/>
      <w:marRight w:val="0"/>
      <w:marTop w:val="0"/>
      <w:marBottom w:val="0"/>
      <w:divBdr>
        <w:top w:val="none" w:sz="0" w:space="0" w:color="auto"/>
        <w:left w:val="none" w:sz="0" w:space="0" w:color="auto"/>
        <w:bottom w:val="none" w:sz="0" w:space="0" w:color="auto"/>
        <w:right w:val="none" w:sz="0" w:space="0" w:color="auto"/>
      </w:divBdr>
      <w:divsChild>
        <w:div w:id="991101467">
          <w:marLeft w:val="547"/>
          <w:marRight w:val="0"/>
          <w:marTop w:val="0"/>
          <w:marBottom w:val="0"/>
          <w:divBdr>
            <w:top w:val="none" w:sz="0" w:space="0" w:color="auto"/>
            <w:left w:val="none" w:sz="0" w:space="0" w:color="auto"/>
            <w:bottom w:val="none" w:sz="0" w:space="0" w:color="auto"/>
            <w:right w:val="none" w:sz="0" w:space="0" w:color="auto"/>
          </w:divBdr>
        </w:div>
      </w:divsChild>
    </w:div>
    <w:div w:id="1076248115">
      <w:bodyDiv w:val="1"/>
      <w:marLeft w:val="0"/>
      <w:marRight w:val="0"/>
      <w:marTop w:val="0"/>
      <w:marBottom w:val="0"/>
      <w:divBdr>
        <w:top w:val="none" w:sz="0" w:space="0" w:color="auto"/>
        <w:left w:val="none" w:sz="0" w:space="0" w:color="auto"/>
        <w:bottom w:val="none" w:sz="0" w:space="0" w:color="auto"/>
        <w:right w:val="none" w:sz="0" w:space="0" w:color="auto"/>
      </w:divBdr>
      <w:divsChild>
        <w:div w:id="946473359">
          <w:marLeft w:val="0"/>
          <w:marRight w:val="0"/>
          <w:marTop w:val="0"/>
          <w:marBottom w:val="0"/>
          <w:divBdr>
            <w:top w:val="none" w:sz="0" w:space="0" w:color="auto"/>
            <w:left w:val="none" w:sz="0" w:space="0" w:color="auto"/>
            <w:bottom w:val="none" w:sz="0" w:space="0" w:color="auto"/>
            <w:right w:val="none" w:sz="0" w:space="0" w:color="auto"/>
          </w:divBdr>
          <w:divsChild>
            <w:div w:id="320695115">
              <w:marLeft w:val="0"/>
              <w:marRight w:val="0"/>
              <w:marTop w:val="0"/>
              <w:marBottom w:val="0"/>
              <w:divBdr>
                <w:top w:val="none" w:sz="0" w:space="0" w:color="auto"/>
                <w:left w:val="none" w:sz="0" w:space="0" w:color="auto"/>
                <w:bottom w:val="none" w:sz="0" w:space="0" w:color="auto"/>
                <w:right w:val="none" w:sz="0" w:space="0" w:color="auto"/>
              </w:divBdr>
              <w:divsChild>
                <w:div w:id="901599778">
                  <w:marLeft w:val="0"/>
                  <w:marRight w:val="0"/>
                  <w:marTop w:val="0"/>
                  <w:marBottom w:val="0"/>
                  <w:divBdr>
                    <w:top w:val="none" w:sz="0" w:space="0" w:color="auto"/>
                    <w:left w:val="none" w:sz="0" w:space="0" w:color="auto"/>
                    <w:bottom w:val="none" w:sz="0" w:space="0" w:color="auto"/>
                    <w:right w:val="none" w:sz="0" w:space="0" w:color="auto"/>
                  </w:divBdr>
                  <w:divsChild>
                    <w:div w:id="1852641402">
                      <w:marLeft w:val="0"/>
                      <w:marRight w:val="0"/>
                      <w:marTop w:val="0"/>
                      <w:marBottom w:val="0"/>
                      <w:divBdr>
                        <w:top w:val="none" w:sz="0" w:space="0" w:color="auto"/>
                        <w:left w:val="none" w:sz="0" w:space="0" w:color="auto"/>
                        <w:bottom w:val="none" w:sz="0" w:space="0" w:color="auto"/>
                        <w:right w:val="none" w:sz="0" w:space="0" w:color="auto"/>
                      </w:divBdr>
                      <w:divsChild>
                        <w:div w:id="1115907986">
                          <w:marLeft w:val="84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939773">
      <w:bodyDiv w:val="1"/>
      <w:marLeft w:val="0"/>
      <w:marRight w:val="0"/>
      <w:marTop w:val="0"/>
      <w:marBottom w:val="0"/>
      <w:divBdr>
        <w:top w:val="none" w:sz="0" w:space="0" w:color="auto"/>
        <w:left w:val="none" w:sz="0" w:space="0" w:color="auto"/>
        <w:bottom w:val="none" w:sz="0" w:space="0" w:color="auto"/>
        <w:right w:val="none" w:sz="0" w:space="0" w:color="auto"/>
      </w:divBdr>
    </w:div>
    <w:div w:id="1132819637">
      <w:bodyDiv w:val="1"/>
      <w:marLeft w:val="0"/>
      <w:marRight w:val="0"/>
      <w:marTop w:val="0"/>
      <w:marBottom w:val="0"/>
      <w:divBdr>
        <w:top w:val="none" w:sz="0" w:space="0" w:color="auto"/>
        <w:left w:val="none" w:sz="0" w:space="0" w:color="auto"/>
        <w:bottom w:val="none" w:sz="0" w:space="0" w:color="auto"/>
        <w:right w:val="none" w:sz="0" w:space="0" w:color="auto"/>
      </w:divBdr>
    </w:div>
    <w:div w:id="1312368788">
      <w:bodyDiv w:val="1"/>
      <w:marLeft w:val="0"/>
      <w:marRight w:val="0"/>
      <w:marTop w:val="0"/>
      <w:marBottom w:val="0"/>
      <w:divBdr>
        <w:top w:val="none" w:sz="0" w:space="0" w:color="auto"/>
        <w:left w:val="none" w:sz="0" w:space="0" w:color="auto"/>
        <w:bottom w:val="none" w:sz="0" w:space="0" w:color="auto"/>
        <w:right w:val="none" w:sz="0" w:space="0" w:color="auto"/>
      </w:divBdr>
    </w:div>
    <w:div w:id="1528105524">
      <w:bodyDiv w:val="1"/>
      <w:marLeft w:val="0"/>
      <w:marRight w:val="0"/>
      <w:marTop w:val="0"/>
      <w:marBottom w:val="0"/>
      <w:divBdr>
        <w:top w:val="none" w:sz="0" w:space="0" w:color="auto"/>
        <w:left w:val="none" w:sz="0" w:space="0" w:color="auto"/>
        <w:bottom w:val="none" w:sz="0" w:space="0" w:color="auto"/>
        <w:right w:val="none" w:sz="0" w:space="0" w:color="auto"/>
      </w:divBdr>
    </w:div>
    <w:div w:id="205523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ieeexplore.ieee.org/document/1030330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w3.org/TR/WCAG2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janeausten.co.uk/pages/festival-updates-2024" TargetMode="External"/><Relationship Id="rId8" Type="http://schemas.openxmlformats.org/officeDocument/2006/relationships/image" Target="media/image1.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dmin\AppData\Roaming\Microsoft\Templates\Student%20report%20with%20photo.dotx" TargetMode="External"/></Relationships>
</file>

<file path=word/theme/theme1.xml><?xml version="1.0" encoding="utf-8"?>
<a:theme xmlns:a="http://schemas.openxmlformats.org/drawingml/2006/main" name="Theme1">
  <a:themeElements>
    <a:clrScheme name="Custom 1">
      <a:dk1>
        <a:sysClr val="windowText" lastClr="000000"/>
      </a:dk1>
      <a:lt1>
        <a:sysClr val="window" lastClr="FFFFFF"/>
      </a:lt1>
      <a:dk2>
        <a:srgbClr val="333333"/>
      </a:dk2>
      <a:lt2>
        <a:srgbClr val="D6ECFF"/>
      </a:lt2>
      <a:accent1>
        <a:srgbClr val="8FBC8F"/>
      </a:accent1>
      <a:accent2>
        <a:srgbClr val="484848"/>
      </a:accent2>
      <a:accent3>
        <a:srgbClr val="FF7F50"/>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D565B-2A70-44DF-B007-4C3B86957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photo.dotx</Template>
  <TotalTime>0</TotalTime>
  <Pages>100</Pages>
  <Words>12534</Words>
  <Characters>71448</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dc:creator>
  <cp:keywords/>
  <dc:description/>
  <cp:lastModifiedBy>Zoe Clark (97011450)</cp:lastModifiedBy>
  <cp:revision>2</cp:revision>
  <dcterms:created xsi:type="dcterms:W3CDTF">2024-01-22T12:02:00Z</dcterms:created>
  <dcterms:modified xsi:type="dcterms:W3CDTF">2024-01-22T12:02:00Z</dcterms:modified>
</cp:coreProperties>
</file>