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5E" w:rsidRDefault="009B785E" w:rsidP="009B785E">
      <w:pPr>
        <w:pStyle w:val="Heading1"/>
      </w:pPr>
      <w:r>
        <w:t>BSc / HND Computing Study Skills</w:t>
      </w:r>
    </w:p>
    <w:p w:rsidR="009B785E" w:rsidRDefault="009B785E" w:rsidP="009B785E">
      <w:pPr>
        <w:rPr>
          <w:rFonts w:ascii="Arial" w:hAnsi="Arial" w:cs="Arial"/>
          <w:b/>
          <w:sz w:val="28"/>
          <w:szCs w:val="28"/>
        </w:rPr>
      </w:pPr>
    </w:p>
    <w:p w:rsidR="009B785E" w:rsidRPr="0010426E" w:rsidRDefault="009B785E" w:rsidP="009B785E">
      <w:pPr>
        <w:pStyle w:val="Heading2"/>
      </w:pPr>
      <w:r>
        <w:t xml:space="preserve">Time Management: </w:t>
      </w:r>
      <w:r w:rsidRPr="0010426E">
        <w:t>Assessments Action Plan</w:t>
      </w:r>
      <w:r>
        <w:t xml:space="preserve"> Blank</w:t>
      </w:r>
    </w:p>
    <w:p w:rsidR="00381A5F" w:rsidRDefault="00381A5F" w:rsidP="0000226C"/>
    <w:tbl>
      <w:tblPr>
        <w:tblStyle w:val="TableGrid"/>
        <w:tblW w:w="13976" w:type="dxa"/>
        <w:tblCellMar>
          <w:top w:w="142" w:type="dxa"/>
          <w:bottom w:w="142" w:type="dxa"/>
        </w:tblCellMar>
        <w:tblLook w:val="01E0"/>
      </w:tblPr>
      <w:tblGrid>
        <w:gridCol w:w="1701"/>
        <w:gridCol w:w="1691"/>
        <w:gridCol w:w="1605"/>
        <w:gridCol w:w="1987"/>
        <w:gridCol w:w="3036"/>
        <w:gridCol w:w="1627"/>
        <w:gridCol w:w="2329"/>
      </w:tblGrid>
      <w:tr w:rsidR="009B785E" w:rsidRPr="009B785E" w:rsidTr="009B785E">
        <w:tc>
          <w:tcPr>
            <w:tcW w:w="1701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Subject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Type of Assessment</w:t>
            </w:r>
          </w:p>
          <w:p w:rsidR="009B785E" w:rsidRPr="009B785E" w:rsidRDefault="009B785E" w:rsidP="009B785E">
            <w:pPr>
              <w:rPr>
                <w:b/>
              </w:rPr>
            </w:pPr>
          </w:p>
        </w:tc>
        <w:tc>
          <w:tcPr>
            <w:tcW w:w="1605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Activities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Duration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Resources Needed</w:t>
            </w:r>
          </w:p>
          <w:p w:rsidR="009B785E" w:rsidRPr="009B785E" w:rsidRDefault="009B785E" w:rsidP="009B785E">
            <w:pPr>
              <w:rPr>
                <w:b/>
              </w:rPr>
            </w:pP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Draft Completed By</w:t>
            </w:r>
          </w:p>
          <w:p w:rsidR="009B785E" w:rsidRPr="009B785E" w:rsidRDefault="009B785E" w:rsidP="009B785E">
            <w:pPr>
              <w:rPr>
                <w:b/>
              </w:rPr>
            </w:pP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:rsidR="009B785E" w:rsidRPr="009B785E" w:rsidRDefault="009B785E" w:rsidP="009B785E">
            <w:pPr>
              <w:rPr>
                <w:b/>
              </w:rPr>
            </w:pPr>
            <w:r w:rsidRPr="009B785E">
              <w:rPr>
                <w:b/>
              </w:rPr>
              <w:t>Final Submission Completed By</w:t>
            </w:r>
          </w:p>
          <w:p w:rsidR="009B785E" w:rsidRPr="009B785E" w:rsidRDefault="009B785E" w:rsidP="009B785E">
            <w:pPr>
              <w:rPr>
                <w:b/>
              </w:rPr>
            </w:pPr>
          </w:p>
        </w:tc>
      </w:tr>
      <w:tr w:rsidR="009B785E" w:rsidTr="009B785E">
        <w:trPr>
          <w:trHeight w:val="6277"/>
        </w:trPr>
        <w:tc>
          <w:tcPr>
            <w:tcW w:w="1701" w:type="dxa"/>
            <w:tcBorders>
              <w:bottom w:val="nil"/>
            </w:tcBorders>
          </w:tcPr>
          <w:p w:rsidR="009B785E" w:rsidRPr="0010426E" w:rsidRDefault="009B785E" w:rsidP="009B785E"/>
        </w:tc>
        <w:tc>
          <w:tcPr>
            <w:tcW w:w="1691" w:type="dxa"/>
            <w:tcBorders>
              <w:bottom w:val="nil"/>
            </w:tcBorders>
          </w:tcPr>
          <w:p w:rsidR="009B785E" w:rsidRPr="0010426E" w:rsidRDefault="009B785E" w:rsidP="009B785E"/>
        </w:tc>
        <w:tc>
          <w:tcPr>
            <w:tcW w:w="1605" w:type="dxa"/>
            <w:tcBorders>
              <w:bottom w:val="nil"/>
            </w:tcBorders>
          </w:tcPr>
          <w:p w:rsidR="009B785E" w:rsidRDefault="009B785E" w:rsidP="009B785E"/>
        </w:tc>
        <w:tc>
          <w:tcPr>
            <w:tcW w:w="1987" w:type="dxa"/>
            <w:tcBorders>
              <w:bottom w:val="nil"/>
            </w:tcBorders>
          </w:tcPr>
          <w:p w:rsidR="009B785E" w:rsidRDefault="009B785E" w:rsidP="009B785E"/>
        </w:tc>
        <w:tc>
          <w:tcPr>
            <w:tcW w:w="3036" w:type="dxa"/>
            <w:tcBorders>
              <w:bottom w:val="nil"/>
            </w:tcBorders>
          </w:tcPr>
          <w:p w:rsidR="009B785E" w:rsidRDefault="009B785E" w:rsidP="009B785E"/>
        </w:tc>
        <w:tc>
          <w:tcPr>
            <w:tcW w:w="1627" w:type="dxa"/>
            <w:tcBorders>
              <w:bottom w:val="nil"/>
            </w:tcBorders>
          </w:tcPr>
          <w:p w:rsidR="009B785E" w:rsidRDefault="009B785E" w:rsidP="009B785E"/>
        </w:tc>
        <w:tc>
          <w:tcPr>
            <w:tcW w:w="2329" w:type="dxa"/>
            <w:tcBorders>
              <w:bottom w:val="nil"/>
            </w:tcBorders>
          </w:tcPr>
          <w:p w:rsidR="009B785E" w:rsidRDefault="009B785E" w:rsidP="009B785E"/>
        </w:tc>
      </w:tr>
    </w:tbl>
    <w:p w:rsidR="009B785E" w:rsidRDefault="009B785E" w:rsidP="0000226C"/>
    <w:sectPr w:rsidR="009B785E" w:rsidSect="009B785E">
      <w:footerReference w:type="default" r:id="rId6"/>
      <w:pgSz w:w="16838" w:h="11906" w:orient="landscape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208" w:rsidRDefault="00846208">
      <w:r>
        <w:separator/>
      </w:r>
    </w:p>
  </w:endnote>
  <w:endnote w:type="continuationSeparator" w:id="1">
    <w:p w:rsidR="00846208" w:rsidRDefault="00846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>Study Skills - G.Rees-Evans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A54510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A54510" w:rsidRPr="00755C9A">
      <w:rPr>
        <w:color w:val="999999"/>
        <w:sz w:val="16"/>
      </w:rPr>
      <w:fldChar w:fldCharType="separate"/>
    </w:r>
    <w:r w:rsidR="00D2318E">
      <w:rPr>
        <w:noProof/>
        <w:color w:val="999999"/>
        <w:sz w:val="16"/>
      </w:rPr>
      <w:t>Action Plan.docx</w:t>
    </w:r>
    <w:r w:rsidR="00A54510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208" w:rsidRDefault="00846208">
      <w:r>
        <w:separator/>
      </w:r>
    </w:p>
  </w:footnote>
  <w:footnote w:type="continuationSeparator" w:id="1">
    <w:p w:rsidR="00846208" w:rsidRDefault="008462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attachedTemplate r:id="rId1"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85E"/>
    <w:rsid w:val="0000226C"/>
    <w:rsid w:val="00025CEB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25AA0"/>
    <w:rsid w:val="00566D48"/>
    <w:rsid w:val="006434E7"/>
    <w:rsid w:val="006E335C"/>
    <w:rsid w:val="00755C9A"/>
    <w:rsid w:val="00773F02"/>
    <w:rsid w:val="0083509F"/>
    <w:rsid w:val="00846208"/>
    <w:rsid w:val="008611FA"/>
    <w:rsid w:val="009122C8"/>
    <w:rsid w:val="009B785E"/>
    <w:rsid w:val="009E7B8A"/>
    <w:rsid w:val="00A54510"/>
    <w:rsid w:val="00C44B0E"/>
    <w:rsid w:val="00C6166A"/>
    <w:rsid w:val="00CA4F98"/>
    <w:rsid w:val="00D01BA3"/>
    <w:rsid w:val="00D2318E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B7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</Template>
  <TotalTime>6</TotalTime>
  <Pages>1</Pages>
  <Words>27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sc-gr</cp:lastModifiedBy>
  <cp:revision>5</cp:revision>
  <cp:lastPrinted>2010-11-23T10:46:00Z</cp:lastPrinted>
  <dcterms:created xsi:type="dcterms:W3CDTF">2010-11-23T00:50:00Z</dcterms:created>
  <dcterms:modified xsi:type="dcterms:W3CDTF">2010-11-24T09:47:00Z</dcterms:modified>
</cp:coreProperties>
</file>