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884673898"/>
        <w:docPartObj>
          <w:docPartGallery w:val="Cover Pages"/>
          <w:docPartUnique/>
        </w:docPartObj>
      </w:sdtPr>
      <w:sdtEndPr/>
      <w:sdtContent>
        <w:p w14:paraId="39E9B471" w14:textId="77777777" w:rsidR="00FB1F70" w:rsidRDefault="00FB1F70">
          <w:r>
            <w:rPr>
              <w:noProof/>
            </w:rPr>
            <mc:AlternateContent>
              <mc:Choice Requires="wpg">
                <w:drawing>
                  <wp:anchor distT="0" distB="0" distL="114300" distR="114300" simplePos="0" relativeHeight="251661312" behindDoc="0" locked="0" layoutInCell="1" allowOverlap="1" wp14:anchorId="026AB457" wp14:editId="52950EA6">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rFonts w:ascii="Times New Roman" w:hAnsi="Times New Roman" w:cs="Times New Roman"/>
                                      <w:b/>
                                      <w:color w:val="000000" w:themeColor="text1"/>
                                      <w:sz w:val="32"/>
                                      <w:szCs w:val="32"/>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093CE4B7" w14:textId="77777777" w:rsidR="00FB1F70" w:rsidRPr="00DA58A8" w:rsidRDefault="00DA58A8" w:rsidP="00FB1F70">
                                      <w:pPr>
                                        <w:pStyle w:val="NoSpacing"/>
                                        <w:jc w:val="right"/>
                                        <w:rPr>
                                          <w:rFonts w:ascii="Times New Roman" w:hAnsi="Times New Roman" w:cs="Times New Roman"/>
                                          <w:b/>
                                          <w:color w:val="000000" w:themeColor="text1"/>
                                          <w:sz w:val="32"/>
                                          <w:szCs w:val="32"/>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58A8">
                                        <w:rPr>
                                          <w:rFonts w:ascii="Times New Roman" w:hAnsi="Times New Roman" w:cs="Times New Roman"/>
                                          <w:b/>
                                          <w:color w:val="000000" w:themeColor="text1"/>
                                          <w:sz w:val="32"/>
                                          <w:szCs w:val="32"/>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James Anthony Ofori-Poku</w:t>
                                      </w:r>
                                    </w:p>
                                  </w:sdtContent>
                                </w:sdt>
                                <w:p w14:paraId="001EF396" w14:textId="77777777" w:rsidR="00FB1F70" w:rsidRPr="00DA58A8" w:rsidRDefault="001B1D8B">
                                  <w:pPr>
                                    <w:pStyle w:val="NoSpacing"/>
                                    <w:jc w:val="right"/>
                                    <w:rPr>
                                      <w:color w:val="000000" w:themeColor="text1"/>
                                      <w:spacing w:val="10"/>
                                      <w:sz w:val="28"/>
                                      <w:szCs w:val="28"/>
                                    </w:rPr>
                                  </w:pPr>
                                  <w:sdt>
                                    <w:sdtPr>
                                      <w:rPr>
                                        <w:rFonts w:ascii="Times New Roman" w:hAnsi="Times New Roman" w:cs="Times New Roman"/>
                                        <w:color w:val="000000" w:themeColor="text1"/>
                                        <w:sz w:val="28"/>
                                        <w:szCs w:val="28"/>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FB1F70" w:rsidRPr="00DA58A8">
                                        <w:rPr>
                                          <w:rFonts w:ascii="Times New Roman" w:hAnsi="Times New Roman" w:cs="Times New Roman"/>
                                          <w:color w:val="000000" w:themeColor="text1"/>
                                          <w:sz w:val="28"/>
                                          <w:szCs w:val="28"/>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Tileyard Education</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26AB457" id="Group 454" o:spid="_x0000_s1026" alt="Title: Author and company name with crop mark graphic" style="position:absolute;left:0;text-align:left;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rFonts w:ascii="Times New Roman" w:hAnsi="Times New Roman" w:cs="Times New Roman"/>
                                <w:b/>
                                <w:color w:val="000000" w:themeColor="text1"/>
                                <w:sz w:val="32"/>
                                <w:szCs w:val="32"/>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093CE4B7" w14:textId="77777777" w:rsidR="00FB1F70" w:rsidRPr="00DA58A8" w:rsidRDefault="00DA58A8" w:rsidP="00FB1F70">
                                <w:pPr>
                                  <w:pStyle w:val="NoSpacing"/>
                                  <w:jc w:val="right"/>
                                  <w:rPr>
                                    <w:rFonts w:ascii="Times New Roman" w:hAnsi="Times New Roman" w:cs="Times New Roman"/>
                                    <w:b/>
                                    <w:color w:val="000000" w:themeColor="text1"/>
                                    <w:sz w:val="32"/>
                                    <w:szCs w:val="32"/>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58A8">
                                  <w:rPr>
                                    <w:rFonts w:ascii="Times New Roman" w:hAnsi="Times New Roman" w:cs="Times New Roman"/>
                                    <w:b/>
                                    <w:color w:val="000000" w:themeColor="text1"/>
                                    <w:sz w:val="32"/>
                                    <w:szCs w:val="32"/>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James Anthony Ofori-Poku</w:t>
                                </w:r>
                              </w:p>
                            </w:sdtContent>
                          </w:sdt>
                          <w:p w14:paraId="001EF396" w14:textId="77777777" w:rsidR="00FB1F70" w:rsidRPr="00DA58A8" w:rsidRDefault="001B1D8B">
                            <w:pPr>
                              <w:pStyle w:val="NoSpacing"/>
                              <w:jc w:val="right"/>
                              <w:rPr>
                                <w:color w:val="000000" w:themeColor="text1"/>
                                <w:spacing w:val="10"/>
                                <w:sz w:val="28"/>
                                <w:szCs w:val="28"/>
                              </w:rPr>
                            </w:pPr>
                            <w:sdt>
                              <w:sdtPr>
                                <w:rPr>
                                  <w:rFonts w:ascii="Times New Roman" w:hAnsi="Times New Roman" w:cs="Times New Roman"/>
                                  <w:color w:val="000000" w:themeColor="text1"/>
                                  <w:sz w:val="28"/>
                                  <w:szCs w:val="28"/>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FB1F70" w:rsidRPr="00DA58A8">
                                  <w:rPr>
                                    <w:rFonts w:ascii="Times New Roman" w:hAnsi="Times New Roman" w:cs="Times New Roman"/>
                                    <w:color w:val="000000" w:themeColor="text1"/>
                                    <w:sz w:val="28"/>
                                    <w:szCs w:val="28"/>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Tileyard Education</w:t>
                                </w:r>
                              </w:sdtContent>
                            </w:sdt>
                          </w:p>
                        </w:txbxContent>
                      </v:textbox>
                    </v:shape>
                    <w10:wrap anchorx="page" anchory="page"/>
                  </v:group>
                </w:pict>
              </mc:Fallback>
            </mc:AlternateContent>
          </w:r>
          <w:r>
            <w:rPr>
              <w:noProof/>
            </w:rPr>
            <mc:AlternateContent>
              <mc:Choice Requires="wpg">
                <w:drawing>
                  <wp:anchor distT="0" distB="0" distL="114300" distR="114300" simplePos="0" relativeHeight="251660288" behindDoc="0" locked="0" layoutInCell="1" allowOverlap="1" wp14:anchorId="3B5FD41E" wp14:editId="66595D43">
                    <wp:simplePos x="0" y="0"/>
                    <wp:positionH relativeFrom="page">
                      <wp:align>left</wp:align>
                    </wp:positionH>
                    <wp:positionV relativeFrom="page">
                      <wp:align>top</wp:align>
                    </wp:positionV>
                    <wp:extent cx="6382512" cy="3401568"/>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imes New Roman" w:hAnsi="Times New Roman" w:cs="Times New Roman"/>
                                      <w:b/>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6DA8E7C8" w14:textId="77777777" w:rsidR="00FB1F70" w:rsidRDefault="00672057" w:rsidP="00FB1F70">
                                      <w:pPr>
                                        <w:pStyle w:val="NoSpacing"/>
                                        <w:rPr>
                                          <w:rFonts w:asciiTheme="majorHAnsi" w:hAnsiTheme="majorHAnsi"/>
                                          <w:color w:val="44546A" w:themeColor="text2"/>
                                          <w:spacing w:val="10"/>
                                          <w:sz w:val="36"/>
                                          <w:szCs w:val="36"/>
                                        </w:rPr>
                                      </w:pPr>
                                      <w:r>
                                        <w:rPr>
                                          <w:rFonts w:ascii="Times New Roman" w:hAnsi="Times New Roman" w:cs="Times New Roman"/>
                                          <w:b/>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sdtContent>
                                </w:sdt>
                                <w:sdt>
                                  <w:sdtPr>
                                    <w:rPr>
                                      <w:rFonts w:ascii="Times New Roman" w:hAnsi="Times New Roman" w:cs="Times New Roman"/>
                                      <w:b/>
                                      <w:color w:val="000000" w:themeColor="text1"/>
                                      <w:sz w:val="72"/>
                                      <w:szCs w:val="72"/>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03D0E4C3" w14:textId="77777777" w:rsidR="00FB1F70" w:rsidRPr="00FB1F70" w:rsidRDefault="00DA58A8">
                                      <w:pPr>
                                        <w:pStyle w:val="NoSpacing"/>
                                        <w:spacing w:line="216" w:lineRule="auto"/>
                                        <w:rPr>
                                          <w:rFonts w:ascii="Times New Roman" w:hAnsi="Times New Roman" w:cs="Times New Roman"/>
                                          <w:b/>
                                          <w:color w:val="000000" w:themeColor="text1"/>
                                          <w:sz w:val="72"/>
                                          <w:szCs w:val="72"/>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b/>
                                          <w:color w:val="000000" w:themeColor="text1"/>
                                          <w:sz w:val="72"/>
                                          <w:szCs w:val="72"/>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FINAL PROJECT PROPOSAL</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B5FD41E" id="Group 459" o:spid="_x0000_s1031" alt="Title: Title and subtitle with crop mark graphic" style="position:absolute;left:0;text-align:left;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imes New Roman" w:hAnsi="Times New Roman" w:cs="Times New Roman"/>
                                <w:b/>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6DA8E7C8" w14:textId="77777777" w:rsidR="00FB1F70" w:rsidRDefault="00672057" w:rsidP="00FB1F70">
                                <w:pPr>
                                  <w:pStyle w:val="NoSpacing"/>
                                  <w:rPr>
                                    <w:rFonts w:asciiTheme="majorHAnsi" w:hAnsiTheme="majorHAnsi"/>
                                    <w:color w:val="44546A" w:themeColor="text2"/>
                                    <w:spacing w:val="10"/>
                                    <w:sz w:val="36"/>
                                    <w:szCs w:val="36"/>
                                  </w:rPr>
                                </w:pPr>
                                <w:r>
                                  <w:rPr>
                                    <w:rFonts w:ascii="Times New Roman" w:hAnsi="Times New Roman" w:cs="Times New Roman"/>
                                    <w:b/>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sdtContent>
                          </w:sdt>
                          <w:sdt>
                            <w:sdtPr>
                              <w:rPr>
                                <w:rFonts w:ascii="Times New Roman" w:hAnsi="Times New Roman" w:cs="Times New Roman"/>
                                <w:b/>
                                <w:color w:val="000000" w:themeColor="text1"/>
                                <w:sz w:val="72"/>
                                <w:szCs w:val="72"/>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03D0E4C3" w14:textId="77777777" w:rsidR="00FB1F70" w:rsidRPr="00FB1F70" w:rsidRDefault="00DA58A8">
                                <w:pPr>
                                  <w:pStyle w:val="NoSpacing"/>
                                  <w:spacing w:line="216" w:lineRule="auto"/>
                                  <w:rPr>
                                    <w:rFonts w:ascii="Times New Roman" w:hAnsi="Times New Roman" w:cs="Times New Roman"/>
                                    <w:b/>
                                    <w:color w:val="000000" w:themeColor="text1"/>
                                    <w:sz w:val="72"/>
                                    <w:szCs w:val="72"/>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b/>
                                    <w:color w:val="000000" w:themeColor="text1"/>
                                    <w:sz w:val="72"/>
                                    <w:szCs w:val="72"/>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FINAL PROJECT PROPOSAL</w:t>
                                </w:r>
                              </w:p>
                            </w:sdtContent>
                          </w:sdt>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0D5BAF6E" wp14:editId="1165CB82">
                    <wp:simplePos x="0" y="0"/>
                    <wp:positionH relativeFrom="page">
                      <wp:align>center</wp:align>
                    </wp:positionH>
                    <wp:positionV relativeFrom="page">
                      <wp:align>center</wp:align>
                    </wp:positionV>
                    <wp:extent cx="7315200" cy="9601200"/>
                    <wp:effectExtent l="63500" t="38100" r="64770" b="7302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gradFill flip="none" rotWithShape="1">
                              <a:gsLst>
                                <a:gs pos="0">
                                  <a:schemeClr val="tx1">
                                    <a:lumMod val="85000"/>
                                    <a:lumOff val="15000"/>
                                  </a:schemeClr>
                                </a:gs>
                                <a:gs pos="50000">
                                  <a:schemeClr val="bg1">
                                    <a:lumMod val="65000"/>
                                  </a:schemeClr>
                                </a:gs>
                                <a:gs pos="100000">
                                  <a:schemeClr val="tx1">
                                    <a:lumMod val="75000"/>
                                    <a:lumOff val="25000"/>
                                  </a:schemeClr>
                                </a:gs>
                              </a:gsLst>
                              <a:lin ang="2700000" scaled="1"/>
                              <a:tileRect/>
                            </a:gradFill>
                            <a:ln/>
                          </wps:spPr>
                          <wps:style>
                            <a:lnRef idx="0">
                              <a:schemeClr val="dk1"/>
                            </a:lnRef>
                            <a:fillRef idx="3">
                              <a:schemeClr val="dk1"/>
                            </a:fillRef>
                            <a:effectRef idx="3">
                              <a:schemeClr val="dk1"/>
                            </a:effectRef>
                            <a:fontRef idx="minor">
                              <a:schemeClr val="lt1"/>
                            </a:fontRef>
                          </wps:style>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1A9C1B52"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" fillcolor="#272727 [2749]" stroked="f">
                    <v:fill color2="#404040 [2429]" rotate="t" angle="45" colors="0 #262626;.5 #a6a6a6;1 #404040" focus="100%" type="gradient"/>
                    <v:shadow on="t" color="black" opacity="41287f" offset="0,1.5pt"/>
                    <w10:wrap anchorx="page" anchory="page"/>
                  </v:rect>
                </w:pict>
              </mc:Fallback>
            </mc:AlternateContent>
          </w:r>
        </w:p>
        <w:p w14:paraId="55BC2206" w14:textId="77777777" w:rsidR="00FB1F70" w:rsidRDefault="00FB1F70">
          <w:r>
            <w:br w:type="page"/>
          </w:r>
        </w:p>
      </w:sdtContent>
    </w:sdt>
    <w:p w14:paraId="2D722B41" w14:textId="77777777" w:rsidR="00AB6AC8" w:rsidRPr="00C648B5" w:rsidRDefault="00280DAD">
      <w:pPr>
        <w:rPr>
          <w:rFonts w:ascii="Times New Roman" w:hAnsi="Times New Roman" w:cs="Times New Roman"/>
          <w:b/>
          <w:color w:val="000000" w:themeColor="text1"/>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48B5">
        <w:rPr>
          <w:rFonts w:ascii="Times New Roman" w:hAnsi="Times New Roman" w:cs="Times New Roman"/>
          <w:b/>
          <w:color w:val="000000" w:themeColor="text1"/>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DOCUMENTATION</w:t>
      </w:r>
      <w:r w:rsidR="00DA58A8" w:rsidRPr="00C648B5">
        <w:rPr>
          <w:rFonts w:ascii="Times New Roman" w:hAnsi="Times New Roman" w:cs="Times New Roman"/>
          <w:b/>
          <w:color w:val="000000" w:themeColor="text1"/>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MY FINAL PROJECT PROPOSAL</w:t>
      </w:r>
    </w:p>
    <w:p w14:paraId="0FF225BF" w14:textId="78BFE51E" w:rsidR="00FB1F70" w:rsidRPr="00C648B5" w:rsidRDefault="00E206DD" w:rsidP="00280DAD">
      <w:pPr>
        <w:jc w:val="both"/>
        <w:rPr>
          <w:rFonts w:ascii="Times New Roman" w:hAnsi="Times New Roman" w:cs="Times New Roman"/>
          <w:b/>
          <w:color w:val="000000" w:themeColor="text1"/>
          <w:sz w:val="22"/>
          <w:szCs w:val="22"/>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48B5">
        <w:rPr>
          <w:rFonts w:ascii="Times New Roman" w:hAnsi="Times New Roman" w:cs="Times New Roman"/>
          <w:b/>
          <w:color w:val="000000" w:themeColor="text1"/>
          <w:sz w:val="22"/>
          <w:szCs w:val="22"/>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sidR="00011B93" w:rsidRPr="00C648B5">
        <w:rPr>
          <w:rFonts w:ascii="Times New Roman" w:hAnsi="Times New Roman" w:cs="Times New Roman"/>
          <w:b/>
          <w:color w:val="000000" w:themeColor="text1"/>
          <w:sz w:val="22"/>
          <w:szCs w:val="22"/>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ntroduction</w:t>
      </w:r>
      <w:r w:rsidRPr="00C648B5">
        <w:rPr>
          <w:rFonts w:ascii="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5B51E54" w14:textId="0D6F35F6" w:rsidR="005D6372" w:rsidRPr="00C648B5" w:rsidRDefault="005D6372" w:rsidP="00280DAD">
      <w:pPr>
        <w:jc w:val="both"/>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E7457A" w:rsidRPr="00C648B5">
        <w:rPr>
          <w:rFonts w:ascii="Times New Roman" w:hAnsi="Times New Roman" w:cs="Times New Roman"/>
          <w:i/>
          <w:i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It wasn’t just about breaking the </w:t>
      </w:r>
      <w:r w:rsidR="006F08D2" w:rsidRPr="00C648B5">
        <w:rPr>
          <w:rFonts w:ascii="Times New Roman" w:hAnsi="Times New Roman" w:cs="Times New Roman"/>
          <w:i/>
          <w:i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rules but</w:t>
      </w:r>
      <w:r w:rsidR="00E7457A" w:rsidRPr="00C648B5">
        <w:rPr>
          <w:rFonts w:ascii="Times New Roman" w:hAnsi="Times New Roman" w:cs="Times New Roman"/>
          <w:i/>
          <w:i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knowing which rules to break in the first place</w:t>
      </w:r>
      <w:r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E7457A"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-Rick Wakeman.</w:t>
      </w:r>
      <w:r w:rsidR="00DD1DC1"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sdt>
        <w:sdtPr>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719580151"/>
          <w:citation/>
        </w:sdtPr>
        <w:sdtContent>
          <w:r w:rsidR="00D365B4"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D365B4"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CITATION Jer13 \l 2057 </w:instrText>
          </w:r>
          <w:r w:rsidR="00D365B4"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C648B5" w:rsidRPr="00C648B5">
            <w:rPr>
              <w:rFonts w:ascii="Times New Roman" w:hAnsi="Times New Roman" w:cs="Times New Roman"/>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(Ewing, 2013)</w:t>
          </w:r>
          <w:r w:rsidR="00D365B4"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sdtContent>
      </w:sdt>
      <w:r w:rsidR="00DD1DC1"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3D0537D" w14:textId="77777777" w:rsidR="005D6372" w:rsidRPr="00C648B5" w:rsidRDefault="005D6372" w:rsidP="00280DAD">
      <w:pPr>
        <w:jc w:val="both"/>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D5442C9" w14:textId="196644BC" w:rsidR="00C4629E" w:rsidRPr="00C648B5" w:rsidRDefault="00105FEB" w:rsidP="00280DAD">
      <w:pPr>
        <w:jc w:val="both"/>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recent years of music production, </w:t>
      </w:r>
      <w:r w:rsidR="002E38F4"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t>
      </w:r>
      <w:r w:rsidR="00715F8E"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idea</w:t>
      </w:r>
      <w:r w:rsidR="002E38F4"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producing an album </w:t>
      </w:r>
      <w:r w:rsidR="003222A8"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such that</w:t>
      </w:r>
      <w:r w:rsidR="002E38F4"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222A8"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all the tracks within have been conjoined to</w:t>
      </w:r>
      <w:r w:rsidR="00715F8E"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seamless transition</w:t>
      </w:r>
      <w:r w:rsidR="003222A8"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deliver a narrative experience for audiences</w:t>
      </w:r>
      <w:r w:rsidR="00715F8E"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 well as break the norm of the standard musical structure (i.e. </w:t>
      </w:r>
      <w:r w:rsidR="00715F8E" w:rsidRPr="00C648B5">
        <w:rPr>
          <w:rFonts w:ascii="Times New Roman" w:hAnsi="Times New Roman" w:cs="Times New Roman"/>
          <w:i/>
          <w:i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intro-verse-chorus-verse-chorus</w:t>
      </w:r>
      <w:r w:rsidR="00715F8E"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3222A8"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is a fascinating idea that I</w:t>
      </w:r>
      <w:r w:rsidR="00F05D1D"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have</w:t>
      </w:r>
      <w:r w:rsidR="006A1246"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read about from </w:t>
      </w:r>
      <w:r w:rsidR="00715F8E"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various sources</w:t>
      </w:r>
      <w:r w:rsidR="003222A8"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listened to from a variety of</w:t>
      </w:r>
      <w:r w:rsidR="006A1246"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genres and the respective</w:t>
      </w:r>
      <w:r w:rsidR="003222A8"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albums that have been produced before</w:t>
      </w:r>
      <w:r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3222A8"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How they are </w:t>
      </w:r>
      <w:r w:rsidR="009C4EBB"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produced,</w:t>
      </w:r>
      <w:r w:rsidR="003222A8"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the direction taken to produce such albums has been a matter of preference</w:t>
      </w:r>
      <w:r w:rsidR="00715F8E"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but at the centre of it all, this approach to creating and producing albums </w:t>
      </w:r>
      <w:r w:rsidR="008C1D47"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c</w:t>
      </w:r>
      <w:r w:rsidR="00FA5466"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onvey</w:t>
      </w:r>
      <w:r w:rsidR="008C1D47"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 expression</w:t>
      </w:r>
      <w:r w:rsidR="00FA5466"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 well as </w:t>
      </w:r>
      <w:r w:rsidR="00F05D1D"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give an experience to the audience </w:t>
      </w:r>
      <w:r w:rsidR="008C1D47"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has stood the test of time</w:t>
      </w:r>
      <w:r w:rsidR="009C4EBB"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6A1246"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91C8D"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terms: </w:t>
      </w:r>
      <w:r w:rsidR="001D1832"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D91C8D" w:rsidRPr="00C648B5">
        <w:rPr>
          <w:rFonts w:ascii="Times New Roman" w:hAnsi="Times New Roman" w:cs="Times New Roman"/>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prog rock</w:t>
      </w:r>
      <w:r w:rsidR="001D1832"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D91C8D"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1D1832"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w:t>
      </w:r>
      <w:r w:rsidR="00D91C8D"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D1832"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D91C8D" w:rsidRPr="00C648B5">
        <w:rPr>
          <w:rFonts w:ascii="Times New Roman" w:hAnsi="Times New Roman" w:cs="Times New Roman"/>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concept albums</w:t>
      </w:r>
      <w:r w:rsidR="001D1832"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are the prominent terms that tend to appear the most with regards to songs, instrumentals or albums that have taken on this approach</w:t>
      </w:r>
      <w:r w:rsidR="00CD7B82"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44D9E"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albeit with a difference of underlying characteristics</w:t>
      </w:r>
      <w:r w:rsidR="001C171B"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86B6E"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Therefore, a seamless</w:t>
      </w:r>
      <w:r w:rsidR="00154F87"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collective of electronic music tracks into a</w:t>
      </w:r>
      <w:r w:rsidR="00245E4B"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 album</w:t>
      </w:r>
      <w:r w:rsidR="00154F87"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would</w:t>
      </w:r>
      <w:r w:rsidR="00CF10FD"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 an ideal and interesting idea for </w:t>
      </w:r>
      <w:r w:rsidR="00086B6E"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my</w:t>
      </w:r>
      <w:r w:rsidR="00CF10FD"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final project</w:t>
      </w:r>
      <w:r w:rsidR="00D9155F"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which would e</w:t>
      </w:r>
      <w:r w:rsidR="001C171B"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xplore </w:t>
      </w:r>
      <w:r w:rsidR="00CD4520"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my thought process with regards to my project.</w:t>
      </w:r>
      <w:r w:rsidR="0076335E"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By discussing my thoughts, </w:t>
      </w:r>
      <w:r w:rsidR="005145E5"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exploring relative sources</w:t>
      </w:r>
      <w:r w:rsidR="0076335E"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debating on various angles of my project</w:t>
      </w:r>
      <w:r w:rsidR="005145E5"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there could be the possibility of changing my idea to another direction or still remain with what has already been set.</w:t>
      </w:r>
    </w:p>
    <w:p w14:paraId="26E897BC" w14:textId="71B3E3FF" w:rsidR="00C4629E" w:rsidRPr="00C648B5" w:rsidRDefault="00C4629E" w:rsidP="00280DAD">
      <w:pPr>
        <w:jc w:val="both"/>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D3EA500" w14:textId="0951DCA2" w:rsidR="00C4629E" w:rsidRPr="00C648B5" w:rsidRDefault="00C4629E" w:rsidP="00280DAD">
      <w:pPr>
        <w:jc w:val="both"/>
        <w:rPr>
          <w:rFonts w:ascii="Times New Roman" w:hAnsi="Times New Roman" w:cs="Times New Roman"/>
          <w:b/>
          <w:bCs/>
          <w:color w:val="000000" w:themeColor="text1"/>
          <w:sz w:val="22"/>
          <w:szCs w:val="22"/>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48B5">
        <w:rPr>
          <w:rFonts w:ascii="Times New Roman" w:hAnsi="Times New Roman" w:cs="Times New Roman"/>
          <w:b/>
          <w:bCs/>
          <w:color w:val="000000" w:themeColor="text1"/>
          <w:sz w:val="22"/>
          <w:szCs w:val="22"/>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Precursors</w:t>
      </w:r>
      <w:r w:rsidRPr="00C648B5">
        <w:rPr>
          <w:rFonts w:ascii="Times New Roman" w:hAnsi="Times New Roman" w:cs="Times New Roman"/>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010A334" w14:textId="0759250A" w:rsidR="00C4629E" w:rsidRPr="00C648B5" w:rsidRDefault="00FA5466" w:rsidP="00280DAD">
      <w:pPr>
        <w:jc w:val="both"/>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Prog rock</w:t>
      </w:r>
      <w:r w:rsidR="00CD4520"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for the most part, </w:t>
      </w:r>
      <w:r w:rsidR="00D03E1B"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takes </w:t>
      </w:r>
      <w:r w:rsidR="0052734E"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its cue from the composition of classical music with the characteristic of </w:t>
      </w:r>
      <w:r w:rsidR="005E6146"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long compositions</w:t>
      </w:r>
      <w:r w:rsidR="008C2A61"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D40D8"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tempo changes</w:t>
      </w:r>
      <w:r w:rsidR="008C2A61"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complex or advanced instrumentation and lyrical content which</w:t>
      </w:r>
      <w:r w:rsidR="00004E97"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tend to be </w:t>
      </w:r>
      <w:r w:rsidR="003D40D8"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subject matter or a running theme</w:t>
      </w:r>
      <w:r w:rsidR="00004E97"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throughout a prog rock album</w:t>
      </w:r>
      <w:r w:rsidR="00AB2DC8"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7E7C9A"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sdt>
        <w:sdtPr>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564611303"/>
          <w:citation/>
        </w:sdtPr>
        <w:sdtContent>
          <w:r w:rsidR="007E7C9A"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7E7C9A"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CITATION mCl19 \l 2057 </w:instrText>
          </w:r>
          <w:r w:rsidR="007E7C9A"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C648B5" w:rsidRPr="00C648B5">
            <w:rPr>
              <w:rFonts w:ascii="Times New Roman" w:hAnsi="Times New Roman" w:cs="Times New Roman"/>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(mClub, 2019)</w:t>
          </w:r>
          <w:r w:rsidR="007E7C9A"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sdtContent>
      </w:sdt>
      <w:r w:rsidR="00AB2DC8"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sdt>
        <w:sdtPr>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151601604"/>
          <w:citation/>
        </w:sdtPr>
        <w:sdtContent>
          <w:r w:rsidR="007E7C9A"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7E7C9A"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CITATION War17 \l 2057 </w:instrText>
          </w:r>
          <w:r w:rsidR="007E7C9A"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C648B5" w:rsidRPr="00C648B5">
            <w:rPr>
              <w:rFonts w:ascii="Times New Roman" w:hAnsi="Times New Roman" w:cs="Times New Roman"/>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(Kramer, 2017)</w:t>
          </w:r>
          <w:r w:rsidR="007E7C9A"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sdtContent>
      </w:sdt>
      <w:r w:rsidR="00004E97"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3D40D8"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E7C9A"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003D40D8"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he reason for mentioning prog rock is because, it bears some characteristics </w:t>
      </w:r>
      <w:r w:rsidR="0039707C"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w:t>
      </w:r>
      <w:r w:rsidR="003D40D8"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my project</w:t>
      </w:r>
      <w:r w:rsidR="007E7C9A"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E56CE"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One of the</w:t>
      </w:r>
      <w:r w:rsidR="007E7C9A"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most famous</w:t>
      </w:r>
      <w:r w:rsidR="005B1B19"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example</w:t>
      </w:r>
      <w:r w:rsidR="000E56CE"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5B1B19"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a seamless transition from one song to the other includes the</w:t>
      </w:r>
      <w:r w:rsidR="007E7C9A"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albu</w:t>
      </w:r>
      <w:r w:rsidR="005B1B19"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w:t>
      </w:r>
      <w:r w:rsidR="007E7C9A"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E7C9A" w:rsidRPr="00C648B5">
        <w:rPr>
          <w:rFonts w:ascii="Times New Roman" w:hAnsi="Times New Roman" w:cs="Times New Roman"/>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Pink Floyd’s</w:t>
      </w:r>
      <w:r w:rsidR="007F19DC" w:rsidRPr="00C648B5">
        <w:rPr>
          <w:rFonts w:ascii="Times New Roman" w:hAnsi="Times New Roman" w:cs="Times New Roman"/>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A5821"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7F19DC" w:rsidRPr="00C648B5">
        <w:rPr>
          <w:rFonts w:ascii="Times New Roman" w:hAnsi="Times New Roman" w:cs="Times New Roman"/>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w:t>
      </w:r>
      <w:r w:rsidR="007E7C9A" w:rsidRPr="00C648B5">
        <w:rPr>
          <w:rFonts w:ascii="Times New Roman" w:hAnsi="Times New Roman" w:cs="Times New Roman"/>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Dark Side </w:t>
      </w:r>
      <w:proofErr w:type="gramStart"/>
      <w:r w:rsidR="007E7C9A" w:rsidRPr="00C648B5">
        <w:rPr>
          <w:rFonts w:ascii="Times New Roman" w:hAnsi="Times New Roman" w:cs="Times New Roman"/>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w:t>
      </w:r>
      <w:proofErr w:type="gramEnd"/>
      <w:r w:rsidR="007E7C9A" w:rsidRPr="00C648B5">
        <w:rPr>
          <w:rFonts w:ascii="Times New Roman" w:hAnsi="Times New Roman" w:cs="Times New Roman"/>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Moon</w:t>
      </w:r>
      <w:r w:rsidR="00CA5821"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771809" w:rsidRPr="00C648B5">
        <w:rPr>
          <w:rFonts w:ascii="Times New Roman" w:hAnsi="Times New Roman" w:cs="Times New Roman"/>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71809"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355CDB"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1973</w:t>
      </w:r>
      <w:r w:rsidR="00771809"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20DD1"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E56CE"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which is</w:t>
      </w:r>
      <w:r w:rsidR="00C20DD1"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ranked #43 on</w:t>
      </w:r>
      <w:r w:rsidR="008E2E1D"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20DD1"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Rolling Stone</w:t>
      </w:r>
      <w:r w:rsidR="00D34E0B"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20DD1"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8E2E1D"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2003</w:t>
      </w:r>
      <w:r w:rsidR="000E56CE"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20DD1"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8B33BD"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500 Greatest</w:t>
      </w:r>
      <w:r w:rsidR="000E56CE"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20DD1"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000E56CE"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lbums</w:t>
      </w:r>
      <w:r w:rsidR="00C20DD1"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All Time</w:t>
      </w:r>
      <w:r w:rsidR="008E2E1D"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4F3AA5"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sdt>
        <w:sdtPr>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891188655"/>
          <w:citation/>
        </w:sdtPr>
        <w:sdtContent>
          <w:r w:rsidR="004F3AA5"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4F3AA5"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CITATION Rol12 \l 2057 </w:instrText>
          </w:r>
          <w:r w:rsidR="004F3AA5"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C648B5" w:rsidRPr="00C648B5">
            <w:rPr>
              <w:rFonts w:ascii="Times New Roman" w:hAnsi="Times New Roman" w:cs="Times New Roman"/>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(Stone, 2012)</w:t>
          </w:r>
          <w:r w:rsidR="004F3AA5"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sdtContent>
      </w:sdt>
      <w:r w:rsidR="004F3AA5"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8D4A6D"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the album,</w:t>
      </w:r>
      <w:r w:rsidR="005B1B19"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D4A6D"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005B1B19"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 track “</w:t>
      </w:r>
      <w:r w:rsidR="005B1B19" w:rsidRPr="00C648B5">
        <w:rPr>
          <w:rFonts w:ascii="Times New Roman" w:hAnsi="Times New Roman" w:cs="Times New Roman"/>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Speak </w:t>
      </w:r>
      <w:proofErr w:type="gramStart"/>
      <w:r w:rsidR="005B1B19" w:rsidRPr="00C648B5">
        <w:rPr>
          <w:rFonts w:ascii="Times New Roman" w:hAnsi="Times New Roman" w:cs="Times New Roman"/>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w:t>
      </w:r>
      <w:proofErr w:type="gramEnd"/>
      <w:r w:rsidR="005B1B19" w:rsidRPr="00C648B5">
        <w:rPr>
          <w:rFonts w:ascii="Times New Roman" w:hAnsi="Times New Roman" w:cs="Times New Roman"/>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Me</w:t>
      </w:r>
      <w:r w:rsidR="005B1B19"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7E32DD"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ends with the beginning of the track “</w:t>
      </w:r>
      <w:r w:rsidR="007E32DD" w:rsidRPr="00C648B5">
        <w:rPr>
          <w:rFonts w:ascii="Times New Roman" w:hAnsi="Times New Roman" w:cs="Times New Roman"/>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Breathe</w:t>
      </w:r>
      <w:r w:rsidR="007E32DD"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3873F4"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with the underlying change of tone and tempo change</w:t>
      </w:r>
      <w:r w:rsidR="007D0FAD"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341303"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Another thing to note</w:t>
      </w:r>
      <w:r w:rsidR="003873F4"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that the album explores the subject matter of</w:t>
      </w:r>
      <w:r w:rsidR="00F46231"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various stages of human life as well as exploring the nature of human experience</w:t>
      </w:r>
      <w:r w:rsidR="00341303"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8D4A6D"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13B27"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l</w:t>
      </w:r>
      <w:r w:rsidR="00C21332"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yrical narrative </w:t>
      </w:r>
      <w:r w:rsidR="00413B27"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 this album is another advantage on its behalf as the subject matter being told shifts to varying degrees of daily human life</w:t>
      </w:r>
      <w:r w:rsidR="008D4A6D"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E56CE"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Although the album is organically produced</w:t>
      </w:r>
      <w:r w:rsidR="00D60EEA"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has a content of lyricism</w:t>
      </w:r>
      <w:r w:rsidR="000E56CE"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(i.e. record produced), my productive direction would be electronically focused</w:t>
      </w:r>
      <w:r w:rsidR="00D60EEA"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less-reliant on organic recording, specifically,</w:t>
      </w:r>
      <w:r w:rsidR="00E43B24"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lyrical content or</w:t>
      </w:r>
      <w:r w:rsidR="00D60EEA"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43B24"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narrative driven by lyricism</w:t>
      </w:r>
      <w:r w:rsidR="00D60EEA"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I disagree with</w:t>
      </w:r>
      <w:r w:rsidR="00E43B24"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w:t>
      </w:r>
      <w:r w:rsidR="00541D9E"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inclusion of</w:t>
      </w:r>
      <w:r w:rsidR="00E43B24"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lyrical </w:t>
      </w:r>
      <w:r w:rsidR="00541D9E"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content to my project</w:t>
      </w:r>
      <w:r w:rsidR="00DF19BB"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because it is sonically possible to create a complex level of instrumentation alone with a major influence of sound scaping to communicate with the audience.</w:t>
      </w:r>
      <w:r w:rsidR="00191B44"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A2EFC"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album “</w:t>
      </w:r>
      <w:r w:rsidR="00633017" w:rsidRPr="00C648B5">
        <w:rPr>
          <w:rFonts w:ascii="Times New Roman" w:hAnsi="Times New Roman" w:cs="Times New Roman"/>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Autobahn</w:t>
      </w:r>
      <w:r w:rsidR="00633017"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4E5279"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A5821"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1974</w:t>
      </w:r>
      <w:r w:rsidR="004E5279"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8D30FE"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sdt>
        <w:sdtPr>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270459009"/>
          <w:citation/>
        </w:sdtPr>
        <w:sdtContent>
          <w:r w:rsidR="008D30FE"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8D30FE"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CITATION You19 \l 2057 </w:instrText>
          </w:r>
          <w:r w:rsidR="008D30FE"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C648B5" w:rsidRPr="00C648B5">
            <w:rPr>
              <w:rFonts w:ascii="Times New Roman" w:hAnsi="Times New Roman" w:cs="Times New Roman"/>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(YouTube, 2019)</w:t>
          </w:r>
          <w:r w:rsidR="008D30FE"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sdtContent>
      </w:sdt>
      <w:r w:rsidR="008D30FE"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33017"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by </w:t>
      </w:r>
      <w:r w:rsidR="00633017" w:rsidRPr="00C648B5">
        <w:rPr>
          <w:rFonts w:ascii="Times New Roman" w:hAnsi="Times New Roman" w:cs="Times New Roman"/>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Kraftwerk</w:t>
      </w:r>
      <w:r w:rsidR="00633017"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25121"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 one of the best examples</w:t>
      </w:r>
      <w:r w:rsidR="000F1530"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electronically produced album</w:t>
      </w:r>
      <w:r w:rsidR="000E456D"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 that employs more of a complex production of electronic instrumentation and uses less of organic recordings to represent a phrase or a </w:t>
      </w:r>
      <w:r w:rsidR="005B41CD"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less</w:t>
      </w:r>
      <w:r w:rsidR="000E456D"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series of lines and in the case of the album, the lines in the track “Autobahn” relate to the</w:t>
      </w:r>
      <w:r w:rsidR="0034510C"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experience of riding on the</w:t>
      </w:r>
      <w:r w:rsidR="000E456D"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German motorway</w:t>
      </w:r>
      <w:r w:rsidR="008D30FE"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C5D18"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t>
      </w:r>
      <w:r w:rsidR="000E456D"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tracks “Autobahn”, “</w:t>
      </w:r>
      <w:r w:rsidR="000E456D" w:rsidRPr="00C648B5">
        <w:rPr>
          <w:rFonts w:ascii="Times New Roman" w:hAnsi="Times New Roman" w:cs="Times New Roman"/>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Kometenmelodie 1</w:t>
      </w:r>
      <w:r w:rsidR="000E456D"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and “</w:t>
      </w:r>
      <w:r w:rsidR="000E456D" w:rsidRPr="00C648B5">
        <w:rPr>
          <w:rFonts w:ascii="Times New Roman" w:hAnsi="Times New Roman" w:cs="Times New Roman"/>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Kometenmelodie 2</w:t>
      </w:r>
      <w:r w:rsidR="000E456D"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B41CD"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show the complexity of sound design and instrumentation to great effect.</w:t>
      </w:r>
      <w:r w:rsidR="00FB217B"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Another album that relies on complex instrumentation is </w:t>
      </w:r>
      <w:r w:rsidR="00FB217B" w:rsidRPr="00C648B5">
        <w:rPr>
          <w:rFonts w:ascii="Times New Roman" w:hAnsi="Times New Roman" w:cs="Times New Roman"/>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Photek’s</w:t>
      </w:r>
      <w:r w:rsidR="00FB217B"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B217B" w:rsidRPr="00C648B5">
        <w:rPr>
          <w:rFonts w:ascii="Times New Roman" w:hAnsi="Times New Roman" w:cs="Times New Roman"/>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Modus Operandi</w:t>
      </w:r>
      <w:r w:rsidR="00FB217B"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00696B0D"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1997</w:t>
      </w:r>
      <w:r w:rsidR="00FB217B"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8D30FE"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sdt>
        <w:sdtPr>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2552843"/>
          <w:citation/>
        </w:sdtPr>
        <w:sdtContent>
          <w:r w:rsidR="008D30FE"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8D30FE"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CITATION You191 \l 2057 </w:instrText>
          </w:r>
          <w:r w:rsidR="008D30FE"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C648B5" w:rsidRPr="00C648B5">
            <w:rPr>
              <w:rFonts w:ascii="Times New Roman" w:hAnsi="Times New Roman" w:cs="Times New Roman"/>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(YouTube, 2019)</w:t>
          </w:r>
          <w:r w:rsidR="008D30FE"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sdtContent>
      </w:sdt>
      <w:r w:rsidR="00837AAD"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which is one of the most influential electronic music albums to date according to Mixmag. </w:t>
      </w:r>
      <w:sdt>
        <w:sdtPr>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627966478"/>
          <w:citation/>
        </w:sdtPr>
        <w:sdtContent>
          <w:r w:rsidR="007A376D"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7A376D"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CITATION Mix18 \l 2057 </w:instrText>
          </w:r>
          <w:r w:rsidR="007A376D"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C648B5" w:rsidRPr="00C648B5">
            <w:rPr>
              <w:rFonts w:ascii="Times New Roman" w:hAnsi="Times New Roman" w:cs="Times New Roman"/>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(Crew, 2018)</w:t>
          </w:r>
          <w:r w:rsidR="007A376D"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sdtContent>
      </w:sdt>
      <w:r w:rsidR="00837AAD"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5437C5"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379AA"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With regards to the aforementioned albums, “Modus Operandi” and “Autobahn”, I do agree with not only their shared characteristics of being electronically produced albums but also with the sophisticated productions behind the instrumentation that makes them sonically interesting to the audience. </w:t>
      </w:r>
      <w:r w:rsidR="00AE4F15"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Even though, the album “Modus Operandi”</w:t>
      </w:r>
      <w:r w:rsidR="00660C70"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sounds sonically complex, I disagree to </w:t>
      </w:r>
      <w:r w:rsidR="00B47759"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its</w:t>
      </w:r>
      <w:r w:rsidR="00660C70"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absence of the seamless transitional character that the albums “Autobahn” and “The Dark Side </w:t>
      </w:r>
      <w:proofErr w:type="gramStart"/>
      <w:r w:rsidR="00660C70"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w:t>
      </w:r>
      <w:proofErr w:type="gramEnd"/>
      <w:r w:rsidR="00660C70"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Moon” possess.</w:t>
      </w:r>
      <w:r w:rsidR="008D30FE"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With the emergence of a debate between the methods of producing my project, I would </w:t>
      </w:r>
      <w:r w:rsidR="00730D89"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adopt</w:t>
      </w:r>
      <w:r w:rsidR="008D30FE"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w:t>
      </w:r>
      <w:r w:rsidR="00730D89"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styles of complex seamless and instrumentational production for my project, but this leads to a number of argumentative questions which begins with an important angle of my project: instrumentals vs </w:t>
      </w:r>
      <w:r w:rsidR="00200B03"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vocal </w:t>
      </w:r>
      <w:r w:rsidR="00730D89"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songs.</w:t>
      </w:r>
    </w:p>
    <w:p w14:paraId="7CC5EF95" w14:textId="77777777" w:rsidR="00C4629E" w:rsidRPr="00C648B5" w:rsidRDefault="00C4629E" w:rsidP="00280DAD">
      <w:pPr>
        <w:jc w:val="both"/>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EDDCF16" w14:textId="20C861B0" w:rsidR="003D21C6" w:rsidRPr="00C648B5" w:rsidRDefault="003D21C6" w:rsidP="003D21C6">
      <w:pPr>
        <w:jc w:val="both"/>
        <w:rPr>
          <w:rFonts w:ascii="Times New Roman" w:hAnsi="Times New Roman" w:cs="Times New Roman"/>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48B5">
        <w:rPr>
          <w:rFonts w:ascii="Times New Roman" w:hAnsi="Times New Roman" w:cs="Times New Roman"/>
          <w:b/>
          <w:bCs/>
          <w:color w:val="000000" w:themeColor="text1"/>
          <w:sz w:val="22"/>
          <w:szCs w:val="22"/>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Instrumentals </w:t>
      </w:r>
      <w:r w:rsidR="009A7F21" w:rsidRPr="00C648B5">
        <w:rPr>
          <w:rFonts w:ascii="Times New Roman" w:hAnsi="Times New Roman" w:cs="Times New Roman"/>
          <w:b/>
          <w:bCs/>
          <w:color w:val="000000" w:themeColor="text1"/>
          <w:sz w:val="22"/>
          <w:szCs w:val="22"/>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w:t>
      </w:r>
      <w:r w:rsidRPr="00C648B5">
        <w:rPr>
          <w:rFonts w:ascii="Times New Roman" w:hAnsi="Times New Roman" w:cs="Times New Roman"/>
          <w:b/>
          <w:bCs/>
          <w:color w:val="000000" w:themeColor="text1"/>
          <w:sz w:val="22"/>
          <w:szCs w:val="22"/>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 </w:t>
      </w:r>
      <w:r w:rsidR="00200B03" w:rsidRPr="00C648B5">
        <w:rPr>
          <w:rFonts w:ascii="Times New Roman" w:hAnsi="Times New Roman" w:cs="Times New Roman"/>
          <w:b/>
          <w:bCs/>
          <w:color w:val="000000" w:themeColor="text1"/>
          <w:sz w:val="22"/>
          <w:szCs w:val="22"/>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Vocal </w:t>
      </w:r>
      <w:r w:rsidRPr="00C648B5">
        <w:rPr>
          <w:rFonts w:ascii="Times New Roman" w:hAnsi="Times New Roman" w:cs="Times New Roman"/>
          <w:b/>
          <w:bCs/>
          <w:color w:val="000000" w:themeColor="text1"/>
          <w:sz w:val="22"/>
          <w:szCs w:val="22"/>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Songs</w:t>
      </w:r>
      <w:r w:rsidR="00CD5461" w:rsidRPr="00C648B5">
        <w:rPr>
          <w:rFonts w:ascii="Times New Roman" w:hAnsi="Times New Roman" w:cs="Times New Roman"/>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78F75C2" w14:textId="13EA4933" w:rsidR="00CD5461" w:rsidRPr="00C648B5" w:rsidRDefault="006A0232" w:rsidP="003D21C6">
      <w:pPr>
        <w:jc w:val="both"/>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Two differing approaches to music producti</w:t>
      </w:r>
      <w:r w:rsidR="00A56B8B"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 over the years and yet, there is neither right nor wrong as to whichever format every music producer chooses to </w:t>
      </w:r>
      <w:r w:rsidR="00D6017F"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produce and </w:t>
      </w:r>
      <w:r w:rsidR="00A56B8B"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offer to the audience</w:t>
      </w:r>
      <w:r w:rsidR="00B1604C"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Instrumental music</w:t>
      </w:r>
      <w:r w:rsidR="00D6017F"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depends on the sonics of the sounds within to convey or express an imagination, a feeling or an emotion without the use of vocals or lyricism.</w:t>
      </w:r>
      <w:r w:rsidR="008C0EE4"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C0EE4"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Instrumental music has been the standard of some genres </w:t>
      </w:r>
      <w:r w:rsidR="00510229"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such as</w:t>
      </w:r>
      <w:r w:rsidR="008C0EE4"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C0EE4" w:rsidRPr="00C648B5">
        <w:rPr>
          <w:rFonts w:ascii="Times New Roman" w:hAnsi="Times New Roman" w:cs="Times New Roman"/>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classical music</w:t>
      </w:r>
      <w:r w:rsidR="008C0EE4"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C0EE4" w:rsidRPr="00C648B5">
        <w:rPr>
          <w:rFonts w:ascii="Times New Roman" w:hAnsi="Times New Roman" w:cs="Times New Roman"/>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dub</w:t>
      </w:r>
      <w:r w:rsidR="008C0EE4"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C0EE4" w:rsidRPr="00C648B5">
        <w:rPr>
          <w:rFonts w:ascii="Times New Roman" w:hAnsi="Times New Roman" w:cs="Times New Roman"/>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electronic music</w:t>
      </w:r>
      <w:r w:rsidR="008C0EE4"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etc.</w:t>
      </w:r>
      <w:r w:rsidR="000E0403"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With regards to electronic music, a majority of the music which has been made throughout the history of the genre, has been instrumental with the aim of creating a vibrant and energetic atmosphere for audiences and thus, the alternative name “</w:t>
      </w:r>
      <w:r w:rsidR="000E0403" w:rsidRPr="00C648B5">
        <w:rPr>
          <w:rFonts w:ascii="Times New Roman" w:hAnsi="Times New Roman" w:cs="Times New Roman"/>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electronic dance music</w:t>
      </w:r>
      <w:r w:rsidR="000E0403"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71821"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(i.e. </w:t>
      </w:r>
      <w:r w:rsidR="000E0403"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popularly known as </w:t>
      </w:r>
      <w:r w:rsidR="000E0403" w:rsidRPr="00C648B5">
        <w:rPr>
          <w:rFonts w:ascii="Times New Roman" w:hAnsi="Times New Roman" w:cs="Times New Roman"/>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EDM</w:t>
      </w:r>
      <w:r w:rsidR="00371821"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springs to mind.</w:t>
      </w:r>
      <w:r w:rsidR="00AC698A"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30F1B"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Generally speaking, electronic music is mostly instrumental and can sometimes, use vocal chops or samples to express meaning or can be a hook but it can also employ the use of vocals to form a song.</w:t>
      </w:r>
      <w:r w:rsidR="00200B03"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Vocal songs, on the other hand, consist of lyrical content which forms the most important part or aspect of the tracks produced and are usually combined with instrumentals to make a full piece of music.</w:t>
      </w:r>
      <w:r w:rsidR="00681789"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81789" w:rsidRPr="00C648B5">
        <w:rPr>
          <w:rFonts w:ascii="Times New Roman" w:hAnsi="Times New Roman" w:cs="Times New Roman"/>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Pop music</w:t>
      </w:r>
      <w:r w:rsidR="00681789"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81789" w:rsidRPr="00C648B5">
        <w:rPr>
          <w:rFonts w:ascii="Times New Roman" w:hAnsi="Times New Roman" w:cs="Times New Roman"/>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rock music</w:t>
      </w:r>
      <w:r w:rsidR="00681789"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etc are the standard examples of vocal songs.</w:t>
      </w:r>
      <w:r w:rsidR="00B007D5"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Where do I stand? I prefer instrumentals because, I find it interesting and more experimental to create new sounds and paint my vision across to the audience without the necessity for lyrical content to tell a narrative</w:t>
      </w:r>
      <w:r w:rsidR="00D637E3"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Also, the production techniques I could utilize, such as ambience with use of reverb and delay effects can help me to create cinematic soundscapes</w:t>
      </w:r>
      <w:r w:rsidR="002A3B03"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makes it possible for transitions and unexpected sonic experience for the audience</w:t>
      </w:r>
      <w:r w:rsidR="00B007D5"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6B6680"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album “</w:t>
      </w:r>
      <w:r w:rsidR="006B6680" w:rsidRPr="00C648B5">
        <w:rPr>
          <w:rFonts w:ascii="Times New Roman" w:hAnsi="Times New Roman" w:cs="Times New Roman"/>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Apollo: Atmospheres </w:t>
      </w:r>
      <w:proofErr w:type="gramStart"/>
      <w:r w:rsidR="006B6680" w:rsidRPr="00C648B5">
        <w:rPr>
          <w:rFonts w:ascii="Times New Roman" w:hAnsi="Times New Roman" w:cs="Times New Roman"/>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w:t>
      </w:r>
      <w:proofErr w:type="gramEnd"/>
      <w:r w:rsidR="006B6680" w:rsidRPr="00C648B5">
        <w:rPr>
          <w:rFonts w:ascii="Times New Roman" w:hAnsi="Times New Roman" w:cs="Times New Roman"/>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Soundtracks</w:t>
      </w:r>
      <w:r w:rsidR="006B6680"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by </w:t>
      </w:r>
      <w:r w:rsidR="006B6680" w:rsidRPr="00C648B5">
        <w:rPr>
          <w:rFonts w:ascii="Times New Roman" w:hAnsi="Times New Roman" w:cs="Times New Roman"/>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Brian Eno</w:t>
      </w:r>
      <w:r w:rsidR="006B6680"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(1983)</w:t>
      </w:r>
      <w:r w:rsidR="006B6680"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a</w:t>
      </w:r>
      <w:r w:rsidR="00C12CD6"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famous example of an instrumental album which conveys a sense of space exploration</w:t>
      </w:r>
      <w:r w:rsidR="006B6680"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12CD6"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sdt>
        <w:sdtPr>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340513271"/>
          <w:citation/>
        </w:sdtPr>
        <w:sdtContent>
          <w:r w:rsidR="00D02289"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D02289"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CITATION You192 \l 2057 </w:instrText>
          </w:r>
          <w:r w:rsidR="00D02289"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C648B5" w:rsidRPr="00C648B5">
            <w:rPr>
              <w:rFonts w:ascii="Times New Roman" w:hAnsi="Times New Roman" w:cs="Times New Roman"/>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(YouTube, 2019)</w:t>
          </w:r>
          <w:r w:rsidR="00D02289"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sdtContent>
      </w:sdt>
      <w:r w:rsidR="00C12CD6"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EAEB2B7" w14:textId="1CF963D1" w:rsidR="006C3AA3" w:rsidRPr="00C648B5" w:rsidRDefault="006C3AA3" w:rsidP="003D21C6">
      <w:pPr>
        <w:jc w:val="both"/>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676FD14" w14:textId="69BF0560" w:rsidR="00B53EA9" w:rsidRPr="00C648B5" w:rsidRDefault="00B53EA9" w:rsidP="003D21C6">
      <w:pPr>
        <w:jc w:val="both"/>
        <w:rPr>
          <w:rFonts w:ascii="Times New Roman" w:hAnsi="Times New Roman" w:cs="Times New Roman"/>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48B5">
        <w:rPr>
          <w:rFonts w:ascii="Times New Roman" w:hAnsi="Times New Roman" w:cs="Times New Roman"/>
          <w:b/>
          <w:bCs/>
          <w:color w:val="000000" w:themeColor="text1"/>
          <w:sz w:val="22"/>
          <w:szCs w:val="22"/>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Genres</w:t>
      </w:r>
      <w:r w:rsidRPr="00C648B5">
        <w:rPr>
          <w:rFonts w:ascii="Times New Roman" w:hAnsi="Times New Roman" w:cs="Times New Roman"/>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43B161D" w14:textId="0AA59976" w:rsidR="00B53EA9" w:rsidRPr="00C648B5" w:rsidRDefault="00581797" w:rsidP="003D21C6">
      <w:pPr>
        <w:jc w:val="both"/>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With the electronic music soundscape being vast, a selective </w:t>
      </w:r>
      <w:r w:rsidR="00437AA9"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number of genres would be the focus of discussion </w:t>
      </w:r>
      <w:r w:rsidR="00DA5696"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 well as analysing the productive techniques that separates each one from the other and also, decide which would best be suited to my project. The genres are as follows:</w:t>
      </w:r>
    </w:p>
    <w:p w14:paraId="0DFCFD44" w14:textId="4250CCE5" w:rsidR="00DA5696" w:rsidRPr="00C648B5" w:rsidRDefault="00DA5696" w:rsidP="003D21C6">
      <w:pPr>
        <w:jc w:val="both"/>
        <w:rPr>
          <w:rFonts w:ascii="Times New Roman" w:hAnsi="Times New Roman" w:cs="Times New Roman"/>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48B5">
        <w:rPr>
          <w:rFonts w:ascii="Times New Roman" w:hAnsi="Times New Roman" w:cs="Times New Roman"/>
          <w:b/>
          <w:bCs/>
          <w:color w:val="000000" w:themeColor="text1"/>
          <w:sz w:val="22"/>
          <w:szCs w:val="22"/>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Synthwave</w:t>
      </w:r>
      <w:r w:rsidRPr="00C648B5">
        <w:rPr>
          <w:rFonts w:ascii="Times New Roman" w:hAnsi="Times New Roman" w:cs="Times New Roman"/>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0D13D11" w14:textId="7B47E6D2" w:rsidR="00DA5696" w:rsidRPr="00C648B5" w:rsidRDefault="005E196E" w:rsidP="003D21C6">
      <w:pPr>
        <w:jc w:val="both"/>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Drawing influences from 80s movie soundtracks and video games, </w:t>
      </w:r>
      <w:r w:rsidR="008557CC"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ynthwave</w:t>
      </w:r>
      <w:r w:rsidR="00851A44"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(i.e. also known as outrun, futuresynth or retrowave)</w:t>
      </w:r>
      <w:r w:rsidR="00DA57DD"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an electronic music genre that </w:t>
      </w:r>
      <w:r w:rsidR="00537EFA"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originated in the early 2000s as a niche community on the Internet and popularly grew</w:t>
      </w:r>
      <w:r w:rsidR="00923A68"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an audience</w:t>
      </w:r>
      <w:r w:rsidR="00537EFA"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by the 2010s</w:t>
      </w:r>
      <w:r w:rsidR="005F68DA"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sdt>
        <w:sdtPr>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469473126"/>
          <w:citation/>
        </w:sdtPr>
        <w:sdtContent>
          <w:r w:rsidR="005F68DA"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5F68DA"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CITATION Sol18 \l 2057 </w:instrText>
          </w:r>
          <w:r w:rsidR="005F68DA"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C648B5" w:rsidRPr="00C648B5">
            <w:rPr>
              <w:rFonts w:ascii="Times New Roman" w:hAnsi="Times New Roman" w:cs="Times New Roman"/>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(Solaris, 2018)</w:t>
          </w:r>
          <w:r w:rsidR="005F68DA"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sdtContent>
      </w:sdt>
      <w:r w:rsidR="00923A68"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561D0"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D6EC9"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production of the genre heavily employs the use of</w:t>
      </w:r>
      <w:r w:rsidR="005F68DA"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drum machines and</w:t>
      </w:r>
      <w:r w:rsidR="008D6EC9"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classic synthesizers such as the </w:t>
      </w:r>
      <w:r w:rsidR="00186F77"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E-mu Emulator II, the Korg Polysix, the Minimoog</w:t>
      </w:r>
      <w:r w:rsidR="004C3C38"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Voyager, the Oberheim OB-X and etc</w:t>
      </w:r>
      <w:r w:rsidR="005F68DA"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sdt>
        <w:sdtPr>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604304913"/>
          <w:citation/>
        </w:sdtPr>
        <w:sdtContent>
          <w:r w:rsidR="005F68DA"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5F68DA"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CITATION Vin17 \l 2057 </w:instrText>
          </w:r>
          <w:r w:rsidR="005F68DA"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C648B5" w:rsidRPr="00C648B5">
            <w:rPr>
              <w:rFonts w:ascii="Times New Roman" w:hAnsi="Times New Roman" w:cs="Times New Roman"/>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(Explorer, 2017)</w:t>
          </w:r>
          <w:r w:rsidR="005F68DA"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sdtContent>
      </w:sdt>
      <w:r w:rsidR="00C561D0"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11526"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characteristic of the drum samples used in synthwave</w:t>
      </w:r>
      <w:r w:rsidR="00390EFF"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(i.e. kick, hi-hat and snare) is the retro feel and how that is achieved is by filtering and compression</w:t>
      </w:r>
      <w:r w:rsidR="00CE504A"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C0D46EB" w14:textId="4708E520" w:rsidR="00DA5696" w:rsidRPr="00C648B5" w:rsidRDefault="00DA5696" w:rsidP="003D21C6">
      <w:pPr>
        <w:jc w:val="both"/>
        <w:rPr>
          <w:rFonts w:ascii="Times New Roman" w:hAnsi="Times New Roman" w:cs="Times New Roman"/>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48B5">
        <w:rPr>
          <w:rFonts w:ascii="Times New Roman" w:hAnsi="Times New Roman" w:cs="Times New Roman"/>
          <w:b/>
          <w:bCs/>
          <w:color w:val="000000" w:themeColor="text1"/>
          <w:sz w:val="22"/>
          <w:szCs w:val="22"/>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House</w:t>
      </w:r>
      <w:r w:rsidR="00EE25FB" w:rsidRPr="00C648B5">
        <w:rPr>
          <w:rFonts w:ascii="Times New Roman" w:hAnsi="Times New Roman" w:cs="Times New Roman"/>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5EB7DC4" w14:textId="5A77C88C" w:rsidR="00B53EA9" w:rsidRPr="00C648B5" w:rsidRDefault="007E136F" w:rsidP="003D21C6">
      <w:pPr>
        <w:jc w:val="both"/>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With the use of samplers</w:t>
      </w:r>
      <w:r w:rsidR="00CB4BAB"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sequencers, turntables</w:t>
      </w:r>
      <w:r w:rsidR="00066239"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drum machines and synthesizers, house music is produced around the repetitive common time (i.e. 4/4 beats)</w:t>
      </w:r>
      <w:r w:rsidR="00DC00FF"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hi-hats cymbals, which are off-beat and basslines which are synthesized</w:t>
      </w:r>
      <w:r w:rsidR="00CF44BE"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The kick drum, being the most important element of every house beat, is placed at the beginning of every beat.</w:t>
      </w:r>
      <w:r w:rsidR="00D45E66"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sdt>
        <w:sdtPr>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576901790"/>
          <w:citation/>
        </w:sdtPr>
        <w:sdtContent>
          <w:r w:rsidR="00145C2B"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145C2B"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CITATION Dif18 \l 2057 </w:instrText>
          </w:r>
          <w:r w:rsidR="00145C2B"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C648B5" w:rsidRPr="00C648B5">
            <w:rPr>
              <w:rFonts w:ascii="Times New Roman" w:hAnsi="Times New Roman" w:cs="Times New Roman"/>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(Diffen, 2018)</w:t>
          </w:r>
          <w:r w:rsidR="00145C2B"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sdtContent>
      </w:sdt>
      <w:r w:rsidR="00145C2B"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4062C"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Roland-808 has been an essential hardware for the genre since its origins and has been sampled over the years to retain the character of the genre.</w:t>
      </w:r>
      <w:r w:rsidR="009D192F"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There is also the possibility of utilizing the Roland TR-909 as well.</w:t>
      </w:r>
    </w:p>
    <w:p w14:paraId="4DCF0686" w14:textId="77777777" w:rsidR="00DA5696" w:rsidRPr="00C648B5" w:rsidRDefault="00DA5696" w:rsidP="003D21C6">
      <w:pPr>
        <w:jc w:val="both"/>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0570612" w14:textId="0C084272" w:rsidR="00E43FA3" w:rsidRPr="00C648B5" w:rsidRDefault="00E43FA3" w:rsidP="003D21C6">
      <w:pPr>
        <w:jc w:val="both"/>
        <w:rPr>
          <w:rFonts w:ascii="Times New Roman" w:hAnsi="Times New Roman" w:cs="Times New Roman"/>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48B5">
        <w:rPr>
          <w:rFonts w:ascii="Times New Roman" w:hAnsi="Times New Roman" w:cs="Times New Roman"/>
          <w:b/>
          <w:bCs/>
          <w:color w:val="000000" w:themeColor="text1"/>
          <w:sz w:val="22"/>
          <w:szCs w:val="22"/>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Stats</w:t>
      </w:r>
      <w:r w:rsidR="00F36CDE" w:rsidRPr="00C648B5">
        <w:rPr>
          <w:rFonts w:ascii="Times New Roman" w:hAnsi="Times New Roman" w:cs="Times New Roman"/>
          <w:b/>
          <w:bCs/>
          <w:color w:val="000000" w:themeColor="text1"/>
          <w:sz w:val="22"/>
          <w:szCs w:val="22"/>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gramStart"/>
      <w:r w:rsidR="00F36CDE" w:rsidRPr="00C648B5">
        <w:rPr>
          <w:rFonts w:ascii="Times New Roman" w:hAnsi="Times New Roman" w:cs="Times New Roman"/>
          <w:b/>
          <w:bCs/>
          <w:color w:val="000000" w:themeColor="text1"/>
          <w:sz w:val="22"/>
          <w:szCs w:val="22"/>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w:t>
      </w:r>
      <w:proofErr w:type="gramEnd"/>
      <w:r w:rsidR="00F36CDE" w:rsidRPr="00C648B5">
        <w:rPr>
          <w:rFonts w:ascii="Times New Roman" w:hAnsi="Times New Roman" w:cs="Times New Roman"/>
          <w:b/>
          <w:bCs/>
          <w:color w:val="000000" w:themeColor="text1"/>
          <w:sz w:val="22"/>
          <w:szCs w:val="22"/>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Market</w:t>
      </w:r>
      <w:r w:rsidRPr="00C648B5">
        <w:rPr>
          <w:rFonts w:ascii="Times New Roman" w:hAnsi="Times New Roman" w:cs="Times New Roman"/>
          <w:b/>
          <w:bCs/>
          <w:color w:val="000000" w:themeColor="text1"/>
          <w:sz w:val="22"/>
          <w:szCs w:val="22"/>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Electronic Music</w:t>
      </w:r>
      <w:r w:rsidRPr="00C648B5">
        <w:rPr>
          <w:rFonts w:ascii="Times New Roman" w:hAnsi="Times New Roman" w:cs="Times New Roman"/>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C2AB703" w14:textId="0177C9DA" w:rsidR="00E43FA3" w:rsidRPr="00C648B5" w:rsidRDefault="0094629A" w:rsidP="003D21C6">
      <w:pPr>
        <w:jc w:val="both"/>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market for the electronic music industry is vast and it spans across potential revenue assets which include radio, streaming, sales, live performance and merchandising.</w:t>
      </w:r>
      <w:r w:rsidR="005D1F0B"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2021B"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There are a variety of quantitative and qualitative sources which from one could identify the cost and consumption of the electronic music industry.</w:t>
      </w:r>
      <w:r w:rsidR="00801584"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general, the stats provide an annual growth of the industry as a whole while breaking the various avenues of the business aspect.</w:t>
      </w:r>
      <w:r w:rsidR="00A2021B"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most major source of the stats or numbers behind the electronic music industry is the </w:t>
      </w:r>
      <w:r w:rsidR="00A2021B" w:rsidRPr="00C648B5">
        <w:rPr>
          <w:rFonts w:ascii="Times New Roman" w:hAnsi="Times New Roman" w:cs="Times New Roman"/>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IMS Business Report</w:t>
      </w:r>
      <w:r w:rsidR="009F53AE"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01584"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IMS Business report outlines the </w:t>
      </w:r>
      <w:r w:rsidR="0050158F"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annual</w:t>
      </w:r>
      <w:r w:rsidR="00EE3042"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advancement of </w:t>
      </w:r>
      <w:r w:rsidR="00CA1981"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industry and is used by experts and journalists worldwide</w:t>
      </w:r>
      <w:r w:rsidR="00801584"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F53AE"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Along with the IMS Business Report, there are also several stat sources that also provide an overall advancement of the electronic music industry.</w:t>
      </w:r>
      <w:r w:rsidR="00C5469D"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stats are as follows:</w:t>
      </w:r>
    </w:p>
    <w:p w14:paraId="3F8252A4" w14:textId="23ADFAC8" w:rsidR="00C5469D" w:rsidRPr="00C648B5" w:rsidRDefault="00C5469D" w:rsidP="003D21C6">
      <w:pPr>
        <w:jc w:val="both"/>
        <w:rPr>
          <w:rFonts w:ascii="Times New Roman" w:hAnsi="Times New Roman" w:cs="Times New Roman"/>
          <w:b/>
          <w:bCs/>
          <w:color w:val="000000" w:themeColor="text1"/>
          <w:sz w:val="22"/>
          <w:szCs w:val="22"/>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48B5">
        <w:rPr>
          <w:rFonts w:ascii="Times New Roman" w:hAnsi="Times New Roman" w:cs="Times New Roman"/>
          <w:b/>
          <w:bCs/>
          <w:color w:val="000000" w:themeColor="text1"/>
          <w:sz w:val="22"/>
          <w:szCs w:val="22"/>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Streaming</w:t>
      </w:r>
      <w:r w:rsidRPr="00C648B5">
        <w:rPr>
          <w:rFonts w:ascii="Times New Roman" w:hAnsi="Times New Roman" w:cs="Times New Roman"/>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0CA4A47" w14:textId="06E377DF" w:rsidR="003D21C6" w:rsidRPr="00C648B5" w:rsidRDefault="00C5469D" w:rsidP="00280DAD">
      <w:pPr>
        <w:jc w:val="both"/>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According to the 2017 IMS Business Report,</w:t>
      </w:r>
      <w:r w:rsidR="00F8205A"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4149E"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00F8205A"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 top ten electronic streaming countries in the world include</w:t>
      </w:r>
      <w:r w:rsidR="001A5539"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USA, Great Britain, Germany, Mexico, Sweden, Australia, Brazil, The Netherlands</w:t>
      </w:r>
      <w:r w:rsidR="00B83DC7"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Canada and Norway</w:t>
      </w:r>
      <w:r w:rsidR="0014149E"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Latin America holds the highest percentage</w:t>
      </w:r>
      <w:r w:rsidR="00A75A36"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recorded music revenue by 12%</w:t>
      </w:r>
      <w:r w:rsidR="00B3786B"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followed by North America which is 7.9%</w:t>
      </w:r>
      <w:r w:rsidR="00F8205A"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8205A"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00EC03B2"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here </w:t>
      </w:r>
      <w:r w:rsidR="00F8205A"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are</w:t>
      </w:r>
      <w:r w:rsidR="00EC03B2"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 billion electronic music monthly streams</w:t>
      </w:r>
      <w:r w:rsidR="00F8205A"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 Spotify alone</w:t>
      </w:r>
      <w:r w:rsidR="00193370"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sdt>
        <w:sdtPr>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706413107"/>
          <w:citation/>
        </w:sdtPr>
        <w:sdtContent>
          <w:r w:rsidR="00193370"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193370"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CITATION Kev17 \l 2057 </w:instrText>
          </w:r>
          <w:r w:rsidR="00193370"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C648B5" w:rsidRPr="00C648B5">
            <w:rPr>
              <w:rFonts w:ascii="Times New Roman" w:hAnsi="Times New Roman" w:cs="Times New Roman"/>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(Watson, 2017)</w:t>
          </w:r>
          <w:r w:rsidR="00193370"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sdtContent>
      </w:sdt>
      <w:r w:rsidR="00F8205A"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4DDE66E" w14:textId="1E381D85" w:rsidR="00371A00" w:rsidRPr="00C648B5" w:rsidRDefault="00F35C74" w:rsidP="00280DAD">
      <w:pPr>
        <w:jc w:val="both"/>
        <w:rPr>
          <w:rFonts w:ascii="Times New Roman" w:hAnsi="Times New Roman" w:cs="Times New Roman"/>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48B5">
        <w:rPr>
          <w:rFonts w:ascii="Times New Roman" w:hAnsi="Times New Roman" w:cs="Times New Roman"/>
          <w:b/>
          <w:bCs/>
          <w:color w:val="000000" w:themeColor="text1"/>
          <w:sz w:val="22"/>
          <w:szCs w:val="22"/>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w:t>
      </w:r>
      <w:r w:rsidR="00500150" w:rsidRPr="00C648B5">
        <w:rPr>
          <w:rFonts w:ascii="Times New Roman" w:hAnsi="Times New Roman" w:cs="Times New Roman"/>
          <w:b/>
          <w:bCs/>
          <w:color w:val="000000" w:themeColor="text1"/>
          <w:sz w:val="22"/>
          <w:szCs w:val="22"/>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verall Facts</w:t>
      </w:r>
      <w:r w:rsidR="00371A00" w:rsidRPr="00C648B5">
        <w:rPr>
          <w:rFonts w:ascii="Times New Roman" w:hAnsi="Times New Roman" w:cs="Times New Roman"/>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521486E" w14:textId="723F1FD4" w:rsidR="00371A00" w:rsidRPr="00C648B5" w:rsidRDefault="005C53E2" w:rsidP="00280DAD">
      <w:pPr>
        <w:jc w:val="both"/>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electronic music industry is worth $7.1 Billion.</w:t>
      </w:r>
      <w:r w:rsidR="00500150"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total of 147 Billion electronic music industry tickets are sold annually.</w:t>
      </w:r>
      <w:r w:rsidR="00F23981"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29% of the electronic music industry is represented by North America.</w:t>
      </w:r>
      <w:r w:rsidR="00BF76CE"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YouTube is also a catalyst for the growth of the electronic music industry with 60% of streams coming from smartphones, 77% which is of television and </w:t>
      </w:r>
      <w:r w:rsidR="00BF76CE"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gaming consoles being the highest percentage of 175%.</w:t>
      </w:r>
      <w:r w:rsidR="00BE557C"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Clubs in the USA alone attribute to $900 million as 12 of the largest clubs in the country play electronic music.</w:t>
      </w:r>
      <w:r w:rsidR="00A22A2F"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By 2016, 36 electronic music albums are in the top 100 selling albums of the year.</w:t>
      </w:r>
      <w:r w:rsidR="00C648B5"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sdt>
        <w:sdtPr>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158800658"/>
          <w:citation/>
        </w:sdtPr>
        <w:sdtContent>
          <w:r w:rsidR="00C648B5"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C648B5"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CITATION Sum18 \l 2057 </w:instrText>
          </w:r>
          <w:r w:rsidR="00C648B5"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C648B5" w:rsidRPr="00C648B5">
            <w:rPr>
              <w:rFonts w:ascii="Times New Roman" w:hAnsi="Times New Roman" w:cs="Times New Roman"/>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(Choudhury, 2018)</w:t>
          </w:r>
          <w:r w:rsidR="00C648B5"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sdtContent>
      </w:sdt>
      <w:r w:rsidR="00C648B5"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DCD8358" w14:textId="77777777" w:rsidR="00C5469D" w:rsidRPr="00C648B5" w:rsidRDefault="00C5469D" w:rsidP="00280DAD">
      <w:pPr>
        <w:jc w:val="both"/>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3D15A84" w14:textId="5477FC8E" w:rsidR="00FE4F6C" w:rsidRPr="00C648B5" w:rsidRDefault="00FE4F6C" w:rsidP="00280DAD">
      <w:pPr>
        <w:jc w:val="both"/>
        <w:rPr>
          <w:rFonts w:ascii="Times New Roman" w:hAnsi="Times New Roman" w:cs="Times New Roman"/>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48B5">
        <w:rPr>
          <w:rFonts w:ascii="Times New Roman" w:hAnsi="Times New Roman" w:cs="Times New Roman"/>
          <w:b/>
          <w:bCs/>
          <w:color w:val="000000" w:themeColor="text1"/>
          <w:sz w:val="22"/>
          <w:szCs w:val="22"/>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Summary </w:t>
      </w:r>
      <w:proofErr w:type="gramStart"/>
      <w:r w:rsidRPr="00C648B5">
        <w:rPr>
          <w:rFonts w:ascii="Times New Roman" w:hAnsi="Times New Roman" w:cs="Times New Roman"/>
          <w:b/>
          <w:bCs/>
          <w:color w:val="000000" w:themeColor="text1"/>
          <w:sz w:val="22"/>
          <w:szCs w:val="22"/>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w:t>
      </w:r>
      <w:proofErr w:type="gramEnd"/>
      <w:r w:rsidRPr="00C648B5">
        <w:rPr>
          <w:rFonts w:ascii="Times New Roman" w:hAnsi="Times New Roman" w:cs="Times New Roman"/>
          <w:b/>
          <w:bCs/>
          <w:color w:val="000000" w:themeColor="text1"/>
          <w:sz w:val="22"/>
          <w:szCs w:val="22"/>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My Project</w:t>
      </w:r>
      <w:r w:rsidRPr="00C648B5">
        <w:rPr>
          <w:rFonts w:ascii="Times New Roman" w:hAnsi="Times New Roman" w:cs="Times New Roman"/>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7B8555C" w14:textId="50852036" w:rsidR="00E577C6" w:rsidRPr="00C648B5" w:rsidRDefault="00984EE7" w:rsidP="00280DAD">
      <w:pPr>
        <w:jc w:val="both"/>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00245E4B"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 album</w:t>
      </w:r>
      <w:r w:rsidR="00DF6AEA"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which consists of </w:t>
      </w:r>
      <w:r w:rsidR="003D72D9"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differing influences</w:t>
      </w:r>
      <w:r w:rsidR="00914157"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 well as concepts</w:t>
      </w:r>
      <w:r w:rsidR="003D72D9"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w:t>
      </w:r>
      <w:r w:rsidR="00C90DB6"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most importantly, a proving ground to examine and understand project management</w:t>
      </w:r>
      <w:r w:rsidR="00914157"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BC252C"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318CE"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00BE6AFA"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w:t>
      </w:r>
      <w:r w:rsidR="00BF4E6C"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project, as mentioned earlier, is an electronic music album which is a collective of tracks that span across a selection of genres which have been influenced by the</w:t>
      </w:r>
      <w:r w:rsidR="00DB236B"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soundscape of electronic music. </w:t>
      </w:r>
      <w:r w:rsidR="00A12D8D"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genres involved in this album are: synthwave, house, garage/bassline, techno, trance, jungle</w:t>
      </w:r>
      <w:r w:rsidR="00D15ADE"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w:t>
      </w:r>
      <w:r w:rsidR="00A12D8D"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drum and bass</w:t>
      </w:r>
      <w:r w:rsidR="00BE6AFA"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BC252C" w:rsidRPr="00C648B5">
        <w:rPr>
          <w:rFonts w:ascii="Times New Roman" w:hAnsi="Times New Roman" w:cs="Times New Roman"/>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1214E"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There are various concepts </w:t>
      </w:r>
      <w:r w:rsidR="00DE18E6"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influences behind this project which include the following:</w:t>
      </w:r>
    </w:p>
    <w:p w14:paraId="3DA4522D" w14:textId="63F15D51" w:rsidR="00FD6FBE" w:rsidRPr="00C648B5" w:rsidRDefault="00DE18E6" w:rsidP="00CB4108">
      <w:pPr>
        <w:pStyle w:val="ListParagraph"/>
        <w:numPr>
          <w:ilvl w:val="0"/>
          <w:numId w:val="1"/>
        </w:numPr>
        <w:jc w:val="both"/>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album </w:t>
      </w:r>
      <w:r w:rsidR="00561FD3"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would be</w:t>
      </w:r>
      <w:r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mixed set of differing genres (i.e. mentioned earlier) of the electronic music soundscape.</w:t>
      </w:r>
    </w:p>
    <w:p w14:paraId="36669E7A" w14:textId="061018E8" w:rsidR="005115CD" w:rsidRPr="00C648B5" w:rsidRDefault="00DE18E6" w:rsidP="00CB4108">
      <w:pPr>
        <w:pStyle w:val="ListParagraph"/>
        <w:numPr>
          <w:ilvl w:val="0"/>
          <w:numId w:val="1"/>
        </w:numPr>
        <w:jc w:val="both"/>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t>
      </w:r>
      <w:r w:rsidR="00561FD3"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tracks in the album would be interconnected by arranging them respective of their tempos in ascending order.</w:t>
      </w:r>
    </w:p>
    <w:p w14:paraId="7201942E" w14:textId="50F6C820" w:rsidR="00561FD3" w:rsidRPr="00C648B5" w:rsidRDefault="00FD6FBE" w:rsidP="00CB4108">
      <w:pPr>
        <w:pStyle w:val="ListParagraph"/>
        <w:numPr>
          <w:ilvl w:val="0"/>
          <w:numId w:val="1"/>
        </w:numPr>
        <w:jc w:val="both"/>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album would mostly</w:t>
      </w:r>
      <w:r w:rsidR="00A27A12"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w:t>
      </w:r>
      <w:r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 instrumental narrative</w:t>
      </w:r>
      <w:r w:rsidR="00A27A12"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with the inclusion of short sampled</w:t>
      </w:r>
      <w:r w:rsidR="00A8634A"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sounds and</w:t>
      </w:r>
      <w:r w:rsidR="00A27A12"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vocals</w:t>
      </w:r>
      <w:r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66863A5" w14:textId="57140E09" w:rsidR="008901A1" w:rsidRPr="00C648B5" w:rsidRDefault="00FF18EE" w:rsidP="00CB4108">
      <w:pPr>
        <w:pStyle w:val="ListParagraph"/>
        <w:numPr>
          <w:ilvl w:val="0"/>
          <w:numId w:val="1"/>
        </w:numPr>
        <w:jc w:val="both"/>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main influence of the album is experimental music as</w:t>
      </w:r>
      <w:r w:rsidR="007E5D66"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complex sound design techniques would be involved.</w:t>
      </w:r>
    </w:p>
    <w:p w14:paraId="376B53F9" w14:textId="29871AEC" w:rsidR="00E92482" w:rsidRPr="00C648B5" w:rsidRDefault="00E92482" w:rsidP="00CB4108">
      <w:pPr>
        <w:pStyle w:val="ListParagraph"/>
        <w:numPr>
          <w:ilvl w:val="0"/>
          <w:numId w:val="1"/>
        </w:numPr>
        <w:jc w:val="both"/>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emotive progression of orchestral music is an influence.</w:t>
      </w:r>
    </w:p>
    <w:p w14:paraId="292AF8B6" w14:textId="30071F21" w:rsidR="00E92482" w:rsidRPr="00C648B5" w:rsidRDefault="003B24C0" w:rsidP="00CB4108">
      <w:pPr>
        <w:pStyle w:val="ListParagraph"/>
        <w:numPr>
          <w:ilvl w:val="0"/>
          <w:numId w:val="1"/>
        </w:numPr>
        <w:jc w:val="both"/>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use of motif and scenario driven perspectives of jazz</w:t>
      </w:r>
      <w:r w:rsidR="00A8564C"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2FA882A" w14:textId="14A71287" w:rsidR="003B24C0" w:rsidRPr="00C648B5" w:rsidRDefault="003B24C0" w:rsidP="00CB4108">
      <w:pPr>
        <w:pStyle w:val="ListParagraph"/>
        <w:numPr>
          <w:ilvl w:val="0"/>
          <w:numId w:val="1"/>
        </w:numPr>
        <w:jc w:val="both"/>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boundless</w:t>
      </w:r>
      <w:r w:rsidR="0002557D"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vast</w:t>
      </w:r>
      <w:r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8564C"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sonics</w:t>
      </w:r>
      <w:r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ambient music</w:t>
      </w:r>
      <w:r w:rsidR="00A8564C"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F57545C" w14:textId="1DAAA09B" w:rsidR="007E5D66" w:rsidRPr="00C648B5" w:rsidRDefault="007E5D66" w:rsidP="00CB4108">
      <w:pPr>
        <w:pStyle w:val="ListParagraph"/>
        <w:numPr>
          <w:ilvl w:val="0"/>
          <w:numId w:val="1"/>
        </w:numPr>
        <w:jc w:val="both"/>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soundscape of film and cinema music</w:t>
      </w:r>
      <w:r w:rsidR="00A8564C"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5E02B3B" w14:textId="6C564D66" w:rsidR="00A8564C" w:rsidRPr="00C648B5" w:rsidRDefault="00A8564C" w:rsidP="00CB4108">
      <w:pPr>
        <w:pStyle w:val="ListParagraph"/>
        <w:numPr>
          <w:ilvl w:val="0"/>
          <w:numId w:val="1"/>
        </w:numPr>
        <w:jc w:val="both"/>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track of Brian Eno’s Apollo: Atmospheres </w:t>
      </w:r>
      <w:proofErr w:type="gramStart"/>
      <w:r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w:t>
      </w:r>
      <w:proofErr w:type="gramEnd"/>
      <w:r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Soundtracks (</w:t>
      </w:r>
      <w:r w:rsidR="005276BF"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1983</w:t>
      </w:r>
      <w:r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album titled “Signals”.</w:t>
      </w:r>
    </w:p>
    <w:p w14:paraId="04917224" w14:textId="40EF2D84" w:rsidR="00A8564C" w:rsidRPr="00C648B5" w:rsidRDefault="00A8564C" w:rsidP="00CB4108">
      <w:pPr>
        <w:pStyle w:val="ListParagraph"/>
        <w:numPr>
          <w:ilvl w:val="0"/>
          <w:numId w:val="1"/>
        </w:numPr>
        <w:jc w:val="both"/>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album “Ridge Racer V: Original Game Soundtracks” (</w:t>
      </w:r>
      <w:r w:rsidR="005276BF"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2000</w:t>
      </w:r>
      <w:r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2B1EB82" w14:textId="5A450254" w:rsidR="006E7E75" w:rsidRPr="00C648B5" w:rsidRDefault="006E7E75" w:rsidP="00CB4108">
      <w:pPr>
        <w:pStyle w:val="ListParagraph"/>
        <w:numPr>
          <w:ilvl w:val="0"/>
          <w:numId w:val="1"/>
        </w:numPr>
        <w:jc w:val="both"/>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Pink Floyd’s album “Dark Side </w:t>
      </w:r>
      <w:proofErr w:type="gramStart"/>
      <w:r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w:t>
      </w:r>
      <w:proofErr w:type="gramEnd"/>
      <w:r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Moon”.</w:t>
      </w:r>
    </w:p>
    <w:p w14:paraId="3342E0A9" w14:textId="2F22913D" w:rsidR="00AE0290" w:rsidRPr="00C648B5" w:rsidRDefault="00060731" w:rsidP="00280DAD">
      <w:pPr>
        <w:jc w:val="both"/>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t>
      </w:r>
      <w:r w:rsidR="006E7E75"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rationale of the </w:t>
      </w:r>
      <w:r w:rsidR="00F90B4E"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project is to treat listeners to an emotional and experimental journey of electronic music as well as to push the soundscape of electronic music to its limits.</w:t>
      </w:r>
      <w:r w:rsidR="00BC252C"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E701E"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quality of the production behind the album would be the success criteria</w:t>
      </w:r>
      <w:r w:rsidR="00983C2D"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the project</w:t>
      </w:r>
      <w:r w:rsidR="00DE701E"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83C2D"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Also, sharing the productive stages of the final project to the following people</w:t>
      </w:r>
      <w:r w:rsidR="00F55300"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such as: Andy Reynolds, Steve Cole, Ciaran Robinson</w:t>
      </w:r>
      <w:r w:rsidR="003F30DF"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55300"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platforms like Spotify and Soundcloud</w:t>
      </w:r>
      <w:r w:rsidR="00DE701E"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55300"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 exposure would both be (i.e. people and platforms) beneficial for feedback</w:t>
      </w:r>
      <w:r w:rsidR="00DE701E"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C2AA1EE" w14:textId="6A932051" w:rsidR="006514CA" w:rsidRPr="00C648B5" w:rsidRDefault="006514CA" w:rsidP="00280DAD">
      <w:pPr>
        <w:jc w:val="both"/>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94BC31B" w14:textId="74E28C39" w:rsidR="006514CA" w:rsidRPr="00C648B5" w:rsidRDefault="006514CA" w:rsidP="00280DAD">
      <w:pPr>
        <w:jc w:val="both"/>
        <w:rPr>
          <w:rFonts w:ascii="Times New Roman" w:hAnsi="Times New Roman" w:cs="Times New Roman"/>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48B5">
        <w:rPr>
          <w:rFonts w:ascii="Times New Roman" w:hAnsi="Times New Roman" w:cs="Times New Roman"/>
          <w:b/>
          <w:bCs/>
          <w:color w:val="000000" w:themeColor="text1"/>
          <w:sz w:val="22"/>
          <w:szCs w:val="22"/>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r w:rsidRPr="00C648B5">
        <w:rPr>
          <w:rFonts w:ascii="Times New Roman" w:hAnsi="Times New Roman" w:cs="Times New Roman"/>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22A55AD" w14:textId="63B5A6D7" w:rsidR="006514CA" w:rsidRPr="00C648B5" w:rsidRDefault="006514CA" w:rsidP="00280DAD">
      <w:pPr>
        <w:jc w:val="both"/>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48B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There has not been a change in direction of my project. I am still set to produce my 40-minute electronic music piece as I have listened to the aforementioned tracks and albums that I have found on the Internet over the course of researching for my project. There is not much information that I can gather furthermore with regards to my project as I already know what I have to create. The preparations necessary for producing my project has been underway over the last couple of months till the present time. The reflective commentary should outline what the development phase of my project. In summary of my project, it retains a progressive, seamless degree of music with much emphasis on instrumentals but with a complex degree of sound design and unorthodox approach to the standard of music.</w:t>
      </w:r>
    </w:p>
    <w:p w14:paraId="346B3194" w14:textId="77777777" w:rsidR="00AE0290" w:rsidRDefault="00AE0290">
      <w:pPr>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sdt>
      <w:sdtPr>
        <w:id w:val="1731964253"/>
        <w:docPartObj>
          <w:docPartGallery w:val="Bibliographies"/>
          <w:docPartUnique/>
        </w:docPartObj>
      </w:sdtPr>
      <w:sdtEndPr>
        <w:rPr>
          <w:rFonts w:asciiTheme="minorHAnsi" w:eastAsiaTheme="minorHAnsi" w:hAnsiTheme="minorHAnsi" w:cstheme="minorBidi"/>
          <w:b w:val="0"/>
          <w:bCs w:val="0"/>
          <w:color w:val="auto"/>
          <w:sz w:val="24"/>
          <w:szCs w:val="24"/>
          <w:lang w:val="en-GB" w:bidi="ar-SA"/>
        </w:rPr>
      </w:sdtEndPr>
      <w:sdtContent>
        <w:p w14:paraId="06BDB7FB" w14:textId="1A4A68AB" w:rsidR="00BE2030" w:rsidRDefault="00BE2030">
          <w:pPr>
            <w:pStyle w:val="Heading1"/>
          </w:pPr>
          <w:r>
            <w:t>Bibliography</w:t>
          </w:r>
        </w:p>
        <w:sdt>
          <w:sdtPr>
            <w:id w:val="111145805"/>
            <w:bibliography/>
          </w:sdtPr>
          <w:sdtContent>
            <w:p w14:paraId="4C26AF9E" w14:textId="77777777" w:rsidR="00C648B5" w:rsidRPr="00C648B5" w:rsidRDefault="00BE2030" w:rsidP="00C648B5">
              <w:pPr>
                <w:pStyle w:val="Bibliography"/>
                <w:numPr>
                  <w:ilvl w:val="0"/>
                  <w:numId w:val="3"/>
                </w:numPr>
                <w:jc w:val="left"/>
                <w:rPr>
                  <w:rFonts w:ascii="Times New Roman" w:hAnsi="Times New Roman" w:cs="Times New Roman"/>
                  <w:noProof/>
                  <w:sz w:val="22"/>
                  <w:szCs w:val="22"/>
                  <w:lang w:val="en-US"/>
                </w:rPr>
              </w:pPr>
              <w:r w:rsidRPr="00C648B5">
                <w:rPr>
                  <w:rFonts w:ascii="Times New Roman" w:hAnsi="Times New Roman" w:cs="Times New Roman"/>
                  <w:sz w:val="22"/>
                  <w:szCs w:val="22"/>
                </w:rPr>
                <w:fldChar w:fldCharType="begin"/>
              </w:r>
              <w:r w:rsidRPr="00C648B5">
                <w:rPr>
                  <w:rFonts w:ascii="Times New Roman" w:hAnsi="Times New Roman" w:cs="Times New Roman"/>
                  <w:sz w:val="22"/>
                  <w:szCs w:val="22"/>
                </w:rPr>
                <w:instrText xml:space="preserve"> BIBLIOGRAPHY </w:instrText>
              </w:r>
              <w:r w:rsidRPr="00C648B5">
                <w:rPr>
                  <w:rFonts w:ascii="Times New Roman" w:hAnsi="Times New Roman" w:cs="Times New Roman"/>
                  <w:sz w:val="22"/>
                  <w:szCs w:val="22"/>
                </w:rPr>
                <w:fldChar w:fldCharType="separate"/>
              </w:r>
              <w:r w:rsidR="00C648B5" w:rsidRPr="00C648B5">
                <w:rPr>
                  <w:rFonts w:ascii="Times New Roman" w:hAnsi="Times New Roman" w:cs="Times New Roman"/>
                  <w:noProof/>
                  <w:sz w:val="22"/>
                  <w:szCs w:val="22"/>
                  <w:lang w:val="en-US"/>
                </w:rPr>
                <w:t xml:space="preserve">Choudhury, S., 2018. </w:t>
              </w:r>
              <w:r w:rsidR="00C648B5" w:rsidRPr="00C648B5">
                <w:rPr>
                  <w:rFonts w:ascii="Times New Roman" w:hAnsi="Times New Roman" w:cs="Times New Roman"/>
                  <w:i/>
                  <w:iCs/>
                  <w:noProof/>
                  <w:sz w:val="22"/>
                  <w:szCs w:val="22"/>
                  <w:lang w:val="en-US"/>
                </w:rPr>
                <w:t xml:space="preserve">An Analysis Of the Music Industry: EDM Industry | Urbn Hstl. </w:t>
              </w:r>
              <w:r w:rsidR="00C648B5" w:rsidRPr="00C648B5">
                <w:rPr>
                  <w:rFonts w:ascii="Times New Roman" w:hAnsi="Times New Roman" w:cs="Times New Roman"/>
                  <w:noProof/>
                  <w:sz w:val="22"/>
                  <w:szCs w:val="22"/>
                  <w:lang w:val="en-US"/>
                </w:rPr>
                <w:t xml:space="preserve">[Online] </w:t>
              </w:r>
              <w:r w:rsidR="00C648B5" w:rsidRPr="00C648B5">
                <w:rPr>
                  <w:rFonts w:ascii="Times New Roman" w:hAnsi="Times New Roman" w:cs="Times New Roman"/>
                  <w:noProof/>
                  <w:sz w:val="22"/>
                  <w:szCs w:val="22"/>
                  <w:lang w:val="en-US"/>
                </w:rPr>
                <w:br/>
                <w:t xml:space="preserve">Available at: </w:t>
              </w:r>
              <w:r w:rsidR="00C648B5" w:rsidRPr="00C648B5">
                <w:rPr>
                  <w:rFonts w:ascii="Times New Roman" w:hAnsi="Times New Roman" w:cs="Times New Roman"/>
                  <w:noProof/>
                  <w:sz w:val="22"/>
                  <w:szCs w:val="22"/>
                  <w:u w:val="single"/>
                  <w:lang w:val="en-US"/>
                </w:rPr>
                <w:t>https://www.urbnhstl.com/edm-analysis-music-industry/</w:t>
              </w:r>
              <w:r w:rsidR="00C648B5" w:rsidRPr="00C648B5">
                <w:rPr>
                  <w:rFonts w:ascii="Times New Roman" w:hAnsi="Times New Roman" w:cs="Times New Roman"/>
                  <w:noProof/>
                  <w:sz w:val="22"/>
                  <w:szCs w:val="22"/>
                  <w:lang w:val="en-US"/>
                </w:rPr>
                <w:br/>
                <w:t>[Accessed May 2019].</w:t>
              </w:r>
            </w:p>
            <w:p w14:paraId="032C12F9" w14:textId="77777777" w:rsidR="00C648B5" w:rsidRPr="00C648B5" w:rsidRDefault="00C648B5" w:rsidP="00C648B5">
              <w:pPr>
                <w:pStyle w:val="Bibliography"/>
                <w:numPr>
                  <w:ilvl w:val="0"/>
                  <w:numId w:val="3"/>
                </w:numPr>
                <w:jc w:val="left"/>
                <w:rPr>
                  <w:rFonts w:ascii="Times New Roman" w:hAnsi="Times New Roman" w:cs="Times New Roman"/>
                  <w:noProof/>
                  <w:sz w:val="22"/>
                  <w:szCs w:val="22"/>
                  <w:lang w:val="en-US"/>
                </w:rPr>
              </w:pPr>
              <w:r w:rsidRPr="00C648B5">
                <w:rPr>
                  <w:rFonts w:ascii="Times New Roman" w:hAnsi="Times New Roman" w:cs="Times New Roman"/>
                  <w:noProof/>
                  <w:sz w:val="22"/>
                  <w:szCs w:val="22"/>
                  <w:lang w:val="en-US"/>
                </w:rPr>
                <w:t xml:space="preserve">Crew, M., 2018. </w:t>
              </w:r>
              <w:r w:rsidRPr="00C648B5">
                <w:rPr>
                  <w:rFonts w:ascii="Times New Roman" w:hAnsi="Times New Roman" w:cs="Times New Roman"/>
                  <w:i/>
                  <w:iCs/>
                  <w:noProof/>
                  <w:sz w:val="22"/>
                  <w:szCs w:val="22"/>
                  <w:lang w:val="en-US"/>
                </w:rPr>
                <w:t xml:space="preserve">The 50 Most Influential Dance Music Albums Of All Time | Mixmag. </w:t>
              </w:r>
              <w:r w:rsidRPr="00C648B5">
                <w:rPr>
                  <w:rFonts w:ascii="Times New Roman" w:hAnsi="Times New Roman" w:cs="Times New Roman"/>
                  <w:noProof/>
                  <w:sz w:val="22"/>
                  <w:szCs w:val="22"/>
                  <w:lang w:val="en-US"/>
                </w:rPr>
                <w:t xml:space="preserve">[Online] </w:t>
              </w:r>
              <w:r w:rsidRPr="00C648B5">
                <w:rPr>
                  <w:rFonts w:ascii="Times New Roman" w:hAnsi="Times New Roman" w:cs="Times New Roman"/>
                  <w:noProof/>
                  <w:sz w:val="22"/>
                  <w:szCs w:val="22"/>
                  <w:lang w:val="en-US"/>
                </w:rPr>
                <w:br/>
                <w:t xml:space="preserve">Available at: </w:t>
              </w:r>
              <w:r w:rsidRPr="00C648B5">
                <w:rPr>
                  <w:rFonts w:ascii="Times New Roman" w:hAnsi="Times New Roman" w:cs="Times New Roman"/>
                  <w:noProof/>
                  <w:sz w:val="22"/>
                  <w:szCs w:val="22"/>
                  <w:u w:val="single"/>
                  <w:lang w:val="en-US"/>
                </w:rPr>
                <w:t>https://mixmag.net/feature/the-50-most-influential-dance-music-albums-of-all-time</w:t>
              </w:r>
              <w:r w:rsidRPr="00C648B5">
                <w:rPr>
                  <w:rFonts w:ascii="Times New Roman" w:hAnsi="Times New Roman" w:cs="Times New Roman"/>
                  <w:noProof/>
                  <w:sz w:val="22"/>
                  <w:szCs w:val="22"/>
                  <w:lang w:val="en-US"/>
                </w:rPr>
                <w:br/>
                <w:t>[Accessed May 2019].</w:t>
              </w:r>
            </w:p>
            <w:p w14:paraId="4CE09460" w14:textId="77777777" w:rsidR="00C648B5" w:rsidRPr="00C648B5" w:rsidRDefault="00C648B5" w:rsidP="00C648B5">
              <w:pPr>
                <w:pStyle w:val="Bibliography"/>
                <w:numPr>
                  <w:ilvl w:val="0"/>
                  <w:numId w:val="3"/>
                </w:numPr>
                <w:jc w:val="left"/>
                <w:rPr>
                  <w:rFonts w:ascii="Times New Roman" w:hAnsi="Times New Roman" w:cs="Times New Roman"/>
                  <w:noProof/>
                  <w:sz w:val="22"/>
                  <w:szCs w:val="22"/>
                  <w:lang w:val="en-US"/>
                </w:rPr>
              </w:pPr>
              <w:r w:rsidRPr="00C648B5">
                <w:rPr>
                  <w:rFonts w:ascii="Times New Roman" w:hAnsi="Times New Roman" w:cs="Times New Roman"/>
                  <w:noProof/>
                  <w:sz w:val="22"/>
                  <w:szCs w:val="22"/>
                  <w:lang w:val="en-US"/>
                </w:rPr>
                <w:t xml:space="preserve">Diffen, 2018. </w:t>
              </w:r>
              <w:r w:rsidRPr="00C648B5">
                <w:rPr>
                  <w:rFonts w:ascii="Times New Roman" w:hAnsi="Times New Roman" w:cs="Times New Roman"/>
                  <w:i/>
                  <w:iCs/>
                  <w:noProof/>
                  <w:sz w:val="22"/>
                  <w:szCs w:val="22"/>
                  <w:lang w:val="en-US"/>
                </w:rPr>
                <w:t xml:space="preserve">House Music vs Techno Music | Diffen. </w:t>
              </w:r>
              <w:r w:rsidRPr="00C648B5">
                <w:rPr>
                  <w:rFonts w:ascii="Times New Roman" w:hAnsi="Times New Roman" w:cs="Times New Roman"/>
                  <w:noProof/>
                  <w:sz w:val="22"/>
                  <w:szCs w:val="22"/>
                  <w:lang w:val="en-US"/>
                </w:rPr>
                <w:t xml:space="preserve">[Online] </w:t>
              </w:r>
              <w:r w:rsidRPr="00C648B5">
                <w:rPr>
                  <w:rFonts w:ascii="Times New Roman" w:hAnsi="Times New Roman" w:cs="Times New Roman"/>
                  <w:noProof/>
                  <w:sz w:val="22"/>
                  <w:szCs w:val="22"/>
                  <w:lang w:val="en-US"/>
                </w:rPr>
                <w:br/>
                <w:t xml:space="preserve">Available at: </w:t>
              </w:r>
              <w:r w:rsidRPr="00C648B5">
                <w:rPr>
                  <w:rFonts w:ascii="Times New Roman" w:hAnsi="Times New Roman" w:cs="Times New Roman"/>
                  <w:noProof/>
                  <w:sz w:val="22"/>
                  <w:szCs w:val="22"/>
                  <w:u w:val="single"/>
                  <w:lang w:val="en-US"/>
                </w:rPr>
                <w:t>https://www.diffen.com/difference/House_Music_vs_Techno_Music#Characteristics</w:t>
              </w:r>
              <w:r w:rsidRPr="00C648B5">
                <w:rPr>
                  <w:rFonts w:ascii="Times New Roman" w:hAnsi="Times New Roman" w:cs="Times New Roman"/>
                  <w:noProof/>
                  <w:sz w:val="22"/>
                  <w:szCs w:val="22"/>
                  <w:lang w:val="en-US"/>
                </w:rPr>
                <w:br/>
                <w:t>[Accessed May 2019].</w:t>
              </w:r>
            </w:p>
            <w:p w14:paraId="5EA91060" w14:textId="77777777" w:rsidR="00C648B5" w:rsidRPr="00C648B5" w:rsidRDefault="00C648B5" w:rsidP="00C648B5">
              <w:pPr>
                <w:pStyle w:val="Bibliography"/>
                <w:numPr>
                  <w:ilvl w:val="0"/>
                  <w:numId w:val="3"/>
                </w:numPr>
                <w:jc w:val="left"/>
                <w:rPr>
                  <w:rFonts w:ascii="Times New Roman" w:hAnsi="Times New Roman" w:cs="Times New Roman"/>
                  <w:noProof/>
                  <w:sz w:val="22"/>
                  <w:szCs w:val="22"/>
                  <w:lang w:val="en-US"/>
                </w:rPr>
              </w:pPr>
              <w:r w:rsidRPr="00C648B5">
                <w:rPr>
                  <w:rFonts w:ascii="Times New Roman" w:hAnsi="Times New Roman" w:cs="Times New Roman"/>
                  <w:noProof/>
                  <w:sz w:val="22"/>
                  <w:szCs w:val="22"/>
                  <w:lang w:val="en-US"/>
                </w:rPr>
                <w:t xml:space="preserve">Ewing, J., 2013. </w:t>
              </w:r>
              <w:r w:rsidRPr="00C648B5">
                <w:rPr>
                  <w:rFonts w:ascii="Times New Roman" w:hAnsi="Times New Roman" w:cs="Times New Roman"/>
                  <w:i/>
                  <w:iCs/>
                  <w:noProof/>
                  <w:sz w:val="22"/>
                  <w:szCs w:val="22"/>
                  <w:lang w:val="en-US"/>
                </w:rPr>
                <w:t xml:space="preserve">udiscovermusic.. </w:t>
              </w:r>
              <w:r w:rsidRPr="00C648B5">
                <w:rPr>
                  <w:rFonts w:ascii="Times New Roman" w:hAnsi="Times New Roman" w:cs="Times New Roman"/>
                  <w:noProof/>
                  <w:sz w:val="22"/>
                  <w:szCs w:val="22"/>
                  <w:lang w:val="en-US"/>
                </w:rPr>
                <w:t xml:space="preserve">[Online] </w:t>
              </w:r>
              <w:r w:rsidRPr="00C648B5">
                <w:rPr>
                  <w:rFonts w:ascii="Times New Roman" w:hAnsi="Times New Roman" w:cs="Times New Roman"/>
                  <w:noProof/>
                  <w:sz w:val="22"/>
                  <w:szCs w:val="22"/>
                  <w:lang w:val="en-US"/>
                </w:rPr>
                <w:br/>
                <w:t xml:space="preserve">Available at: </w:t>
              </w:r>
              <w:r w:rsidRPr="00C648B5">
                <w:rPr>
                  <w:rFonts w:ascii="Times New Roman" w:hAnsi="Times New Roman" w:cs="Times New Roman"/>
                  <w:noProof/>
                  <w:sz w:val="22"/>
                  <w:szCs w:val="22"/>
                  <w:u w:val="single"/>
                  <w:lang w:val="en-US"/>
                </w:rPr>
                <w:t>https://www.udiscovermusic.com/in-depth-features/prog-a-very-british-kind-of-rock/</w:t>
              </w:r>
              <w:r w:rsidRPr="00C648B5">
                <w:rPr>
                  <w:rFonts w:ascii="Times New Roman" w:hAnsi="Times New Roman" w:cs="Times New Roman"/>
                  <w:noProof/>
                  <w:sz w:val="22"/>
                  <w:szCs w:val="22"/>
                  <w:lang w:val="en-US"/>
                </w:rPr>
                <w:br/>
                <w:t>[Accessed May 2019].</w:t>
              </w:r>
            </w:p>
            <w:p w14:paraId="16E61A21" w14:textId="77777777" w:rsidR="00C648B5" w:rsidRPr="00C648B5" w:rsidRDefault="00C648B5" w:rsidP="00C648B5">
              <w:pPr>
                <w:pStyle w:val="Bibliography"/>
                <w:numPr>
                  <w:ilvl w:val="0"/>
                  <w:numId w:val="3"/>
                </w:numPr>
                <w:jc w:val="left"/>
                <w:rPr>
                  <w:rFonts w:ascii="Times New Roman" w:hAnsi="Times New Roman" w:cs="Times New Roman"/>
                  <w:noProof/>
                  <w:sz w:val="22"/>
                  <w:szCs w:val="22"/>
                  <w:lang w:val="en-US"/>
                </w:rPr>
              </w:pPr>
              <w:r w:rsidRPr="00C648B5">
                <w:rPr>
                  <w:rFonts w:ascii="Times New Roman" w:hAnsi="Times New Roman" w:cs="Times New Roman"/>
                  <w:noProof/>
                  <w:sz w:val="22"/>
                  <w:szCs w:val="22"/>
                  <w:lang w:val="en-US"/>
                </w:rPr>
                <w:t xml:space="preserve">Explorer, V. S., 2017. </w:t>
              </w:r>
              <w:r w:rsidRPr="00C648B5">
                <w:rPr>
                  <w:rFonts w:ascii="Times New Roman" w:hAnsi="Times New Roman" w:cs="Times New Roman"/>
                  <w:i/>
                  <w:iCs/>
                  <w:noProof/>
                  <w:sz w:val="22"/>
                  <w:szCs w:val="22"/>
                  <w:lang w:val="en-US"/>
                </w:rPr>
                <w:t xml:space="preserve">Vintage Synth Explorer. </w:t>
              </w:r>
              <w:r w:rsidRPr="00C648B5">
                <w:rPr>
                  <w:rFonts w:ascii="Times New Roman" w:hAnsi="Times New Roman" w:cs="Times New Roman"/>
                  <w:noProof/>
                  <w:sz w:val="22"/>
                  <w:szCs w:val="22"/>
                  <w:lang w:val="en-US"/>
                </w:rPr>
                <w:t xml:space="preserve">[Online] </w:t>
              </w:r>
              <w:r w:rsidRPr="00C648B5">
                <w:rPr>
                  <w:rFonts w:ascii="Times New Roman" w:hAnsi="Times New Roman" w:cs="Times New Roman"/>
                  <w:noProof/>
                  <w:sz w:val="22"/>
                  <w:szCs w:val="22"/>
                  <w:lang w:val="en-US"/>
                </w:rPr>
                <w:br/>
                <w:t xml:space="preserve">Available at: </w:t>
              </w:r>
              <w:r w:rsidRPr="00C648B5">
                <w:rPr>
                  <w:rFonts w:ascii="Times New Roman" w:hAnsi="Times New Roman" w:cs="Times New Roman"/>
                  <w:noProof/>
                  <w:sz w:val="22"/>
                  <w:szCs w:val="22"/>
                  <w:u w:val="single"/>
                  <w:lang w:val="en-US"/>
                </w:rPr>
                <w:t>http://www.vintagesynth.com/</w:t>
              </w:r>
              <w:r w:rsidRPr="00C648B5">
                <w:rPr>
                  <w:rFonts w:ascii="Times New Roman" w:hAnsi="Times New Roman" w:cs="Times New Roman"/>
                  <w:noProof/>
                  <w:sz w:val="22"/>
                  <w:szCs w:val="22"/>
                  <w:lang w:val="en-US"/>
                </w:rPr>
                <w:br/>
                <w:t>[Accessed May 2019].</w:t>
              </w:r>
            </w:p>
            <w:p w14:paraId="14852302" w14:textId="77777777" w:rsidR="00C648B5" w:rsidRPr="00C648B5" w:rsidRDefault="00C648B5" w:rsidP="00C648B5">
              <w:pPr>
                <w:pStyle w:val="Bibliography"/>
                <w:numPr>
                  <w:ilvl w:val="0"/>
                  <w:numId w:val="3"/>
                </w:numPr>
                <w:jc w:val="left"/>
                <w:rPr>
                  <w:rFonts w:ascii="Times New Roman" w:hAnsi="Times New Roman" w:cs="Times New Roman"/>
                  <w:noProof/>
                  <w:sz w:val="22"/>
                  <w:szCs w:val="22"/>
                  <w:lang w:val="en-US"/>
                </w:rPr>
              </w:pPr>
              <w:r w:rsidRPr="00C648B5">
                <w:rPr>
                  <w:rFonts w:ascii="Times New Roman" w:hAnsi="Times New Roman" w:cs="Times New Roman"/>
                  <w:noProof/>
                  <w:sz w:val="22"/>
                  <w:szCs w:val="22"/>
                  <w:lang w:val="en-US"/>
                </w:rPr>
                <w:t xml:space="preserve">Kramer, W., 2017. </w:t>
              </w:r>
              <w:r w:rsidRPr="00C648B5">
                <w:rPr>
                  <w:rFonts w:ascii="Times New Roman" w:hAnsi="Times New Roman" w:cs="Times New Roman"/>
                  <w:i/>
                  <w:iCs/>
                  <w:noProof/>
                  <w:sz w:val="22"/>
                  <w:szCs w:val="22"/>
                  <w:lang w:val="en-US"/>
                </w:rPr>
                <w:t xml:space="preserve">Quora. </w:t>
              </w:r>
              <w:r w:rsidRPr="00C648B5">
                <w:rPr>
                  <w:rFonts w:ascii="Times New Roman" w:hAnsi="Times New Roman" w:cs="Times New Roman"/>
                  <w:noProof/>
                  <w:sz w:val="22"/>
                  <w:szCs w:val="22"/>
                  <w:lang w:val="en-US"/>
                </w:rPr>
                <w:t xml:space="preserve">[Online] </w:t>
              </w:r>
              <w:r w:rsidRPr="00C648B5">
                <w:rPr>
                  <w:rFonts w:ascii="Times New Roman" w:hAnsi="Times New Roman" w:cs="Times New Roman"/>
                  <w:noProof/>
                  <w:sz w:val="22"/>
                  <w:szCs w:val="22"/>
                  <w:lang w:val="en-US"/>
                </w:rPr>
                <w:br/>
                <w:t xml:space="preserve">Available at: </w:t>
              </w:r>
              <w:r w:rsidRPr="00C648B5">
                <w:rPr>
                  <w:rFonts w:ascii="Times New Roman" w:hAnsi="Times New Roman" w:cs="Times New Roman"/>
                  <w:noProof/>
                  <w:sz w:val="22"/>
                  <w:szCs w:val="22"/>
                  <w:u w:val="single"/>
                  <w:lang w:val="en-US"/>
                </w:rPr>
                <w:t>https://www.quora.com/What-is-progressive-rock</w:t>
              </w:r>
              <w:r w:rsidRPr="00C648B5">
                <w:rPr>
                  <w:rFonts w:ascii="Times New Roman" w:hAnsi="Times New Roman" w:cs="Times New Roman"/>
                  <w:noProof/>
                  <w:sz w:val="22"/>
                  <w:szCs w:val="22"/>
                  <w:lang w:val="en-US"/>
                </w:rPr>
                <w:br/>
                <w:t>[Accessed May 2019].</w:t>
              </w:r>
            </w:p>
            <w:p w14:paraId="529CADFC" w14:textId="77777777" w:rsidR="00C648B5" w:rsidRPr="00C648B5" w:rsidRDefault="00C648B5" w:rsidP="00C648B5">
              <w:pPr>
                <w:pStyle w:val="Bibliography"/>
                <w:numPr>
                  <w:ilvl w:val="0"/>
                  <w:numId w:val="3"/>
                </w:numPr>
                <w:jc w:val="left"/>
                <w:rPr>
                  <w:rFonts w:ascii="Times New Roman" w:hAnsi="Times New Roman" w:cs="Times New Roman"/>
                  <w:noProof/>
                  <w:sz w:val="22"/>
                  <w:szCs w:val="22"/>
                  <w:lang w:val="en-US"/>
                </w:rPr>
              </w:pPr>
              <w:r w:rsidRPr="00C648B5">
                <w:rPr>
                  <w:rFonts w:ascii="Times New Roman" w:hAnsi="Times New Roman" w:cs="Times New Roman"/>
                  <w:noProof/>
                  <w:sz w:val="22"/>
                  <w:szCs w:val="22"/>
                  <w:lang w:val="en-US"/>
                </w:rPr>
                <w:t xml:space="preserve">mClub, 2019. </w:t>
              </w:r>
              <w:r w:rsidRPr="00C648B5">
                <w:rPr>
                  <w:rFonts w:ascii="Times New Roman" w:hAnsi="Times New Roman" w:cs="Times New Roman"/>
                  <w:i/>
                  <w:iCs/>
                  <w:noProof/>
                  <w:sz w:val="22"/>
                  <w:szCs w:val="22"/>
                  <w:lang w:val="en-US"/>
                </w:rPr>
                <w:t xml:space="preserve">mClub. </w:t>
              </w:r>
              <w:r w:rsidRPr="00C648B5">
                <w:rPr>
                  <w:rFonts w:ascii="Times New Roman" w:hAnsi="Times New Roman" w:cs="Times New Roman"/>
                  <w:noProof/>
                  <w:sz w:val="22"/>
                  <w:szCs w:val="22"/>
                  <w:lang w:val="en-US"/>
                </w:rPr>
                <w:t xml:space="preserve">[Online] </w:t>
              </w:r>
              <w:r w:rsidRPr="00C648B5">
                <w:rPr>
                  <w:rFonts w:ascii="Times New Roman" w:hAnsi="Times New Roman" w:cs="Times New Roman"/>
                  <w:noProof/>
                  <w:sz w:val="22"/>
                  <w:szCs w:val="22"/>
                  <w:lang w:val="en-US"/>
                </w:rPr>
                <w:br/>
                <w:t xml:space="preserve">Available at: </w:t>
              </w:r>
              <w:r w:rsidRPr="00C648B5">
                <w:rPr>
                  <w:rFonts w:ascii="Times New Roman" w:hAnsi="Times New Roman" w:cs="Times New Roman"/>
                  <w:noProof/>
                  <w:sz w:val="22"/>
                  <w:szCs w:val="22"/>
                  <w:u w:val="single"/>
                  <w:lang w:val="en-US"/>
                </w:rPr>
                <w:t>https://mclub.wordpress.com/music-styles/progressive-rock/characteristics-of-progressive-rock/</w:t>
              </w:r>
              <w:r w:rsidRPr="00C648B5">
                <w:rPr>
                  <w:rFonts w:ascii="Times New Roman" w:hAnsi="Times New Roman" w:cs="Times New Roman"/>
                  <w:noProof/>
                  <w:sz w:val="22"/>
                  <w:szCs w:val="22"/>
                  <w:lang w:val="en-US"/>
                </w:rPr>
                <w:br/>
                <w:t>[Accessed May 2019].</w:t>
              </w:r>
            </w:p>
            <w:p w14:paraId="5FCB8778" w14:textId="77777777" w:rsidR="00C648B5" w:rsidRPr="00C648B5" w:rsidRDefault="00C648B5" w:rsidP="00C648B5">
              <w:pPr>
                <w:pStyle w:val="Bibliography"/>
                <w:numPr>
                  <w:ilvl w:val="0"/>
                  <w:numId w:val="3"/>
                </w:numPr>
                <w:jc w:val="left"/>
                <w:rPr>
                  <w:rFonts w:ascii="Times New Roman" w:hAnsi="Times New Roman" w:cs="Times New Roman"/>
                  <w:noProof/>
                  <w:sz w:val="22"/>
                  <w:szCs w:val="22"/>
                  <w:lang w:val="en-US"/>
                </w:rPr>
              </w:pPr>
              <w:r w:rsidRPr="00C648B5">
                <w:rPr>
                  <w:rFonts w:ascii="Times New Roman" w:hAnsi="Times New Roman" w:cs="Times New Roman"/>
                  <w:noProof/>
                  <w:sz w:val="22"/>
                  <w:szCs w:val="22"/>
                  <w:lang w:val="en-US"/>
                </w:rPr>
                <w:t xml:space="preserve">Solaris, 2018. </w:t>
              </w:r>
              <w:r w:rsidRPr="00C648B5">
                <w:rPr>
                  <w:rFonts w:ascii="Times New Roman" w:hAnsi="Times New Roman" w:cs="Times New Roman"/>
                  <w:i/>
                  <w:iCs/>
                  <w:noProof/>
                  <w:sz w:val="22"/>
                  <w:szCs w:val="22"/>
                  <w:lang w:val="en-US"/>
                </w:rPr>
                <w:t xml:space="preserve">SYNTHWAVE: Everything About This Genre Coming From The 2080’S | Synthspiria. </w:t>
              </w:r>
              <w:r w:rsidRPr="00C648B5">
                <w:rPr>
                  <w:rFonts w:ascii="Times New Roman" w:hAnsi="Times New Roman" w:cs="Times New Roman"/>
                  <w:noProof/>
                  <w:sz w:val="22"/>
                  <w:szCs w:val="22"/>
                  <w:lang w:val="en-US"/>
                </w:rPr>
                <w:t xml:space="preserve">[Online] </w:t>
              </w:r>
              <w:r w:rsidRPr="00C648B5">
                <w:rPr>
                  <w:rFonts w:ascii="Times New Roman" w:hAnsi="Times New Roman" w:cs="Times New Roman"/>
                  <w:noProof/>
                  <w:sz w:val="22"/>
                  <w:szCs w:val="22"/>
                  <w:lang w:val="en-US"/>
                </w:rPr>
                <w:br/>
                <w:t xml:space="preserve">Available at: </w:t>
              </w:r>
              <w:r w:rsidRPr="00C648B5">
                <w:rPr>
                  <w:rFonts w:ascii="Times New Roman" w:hAnsi="Times New Roman" w:cs="Times New Roman"/>
                  <w:noProof/>
                  <w:sz w:val="22"/>
                  <w:szCs w:val="22"/>
                  <w:u w:val="single"/>
                  <w:lang w:val="en-US"/>
                </w:rPr>
                <w:t>https://synthspiria.com/en/everything-about-synthwave/</w:t>
              </w:r>
              <w:r w:rsidRPr="00C648B5">
                <w:rPr>
                  <w:rFonts w:ascii="Times New Roman" w:hAnsi="Times New Roman" w:cs="Times New Roman"/>
                  <w:noProof/>
                  <w:sz w:val="22"/>
                  <w:szCs w:val="22"/>
                  <w:lang w:val="en-US"/>
                </w:rPr>
                <w:br/>
                <w:t>[Accessed May 2019].</w:t>
              </w:r>
            </w:p>
            <w:p w14:paraId="1E18E827" w14:textId="77777777" w:rsidR="00C648B5" w:rsidRPr="00C648B5" w:rsidRDefault="00C648B5" w:rsidP="00C648B5">
              <w:pPr>
                <w:pStyle w:val="Bibliography"/>
                <w:numPr>
                  <w:ilvl w:val="0"/>
                  <w:numId w:val="3"/>
                </w:numPr>
                <w:jc w:val="left"/>
                <w:rPr>
                  <w:rFonts w:ascii="Times New Roman" w:hAnsi="Times New Roman" w:cs="Times New Roman"/>
                  <w:noProof/>
                  <w:sz w:val="22"/>
                  <w:szCs w:val="22"/>
                  <w:lang w:val="en-US"/>
                </w:rPr>
              </w:pPr>
              <w:r w:rsidRPr="00C648B5">
                <w:rPr>
                  <w:rFonts w:ascii="Times New Roman" w:hAnsi="Times New Roman" w:cs="Times New Roman"/>
                  <w:noProof/>
                  <w:sz w:val="22"/>
                  <w:szCs w:val="22"/>
                  <w:lang w:val="en-US"/>
                </w:rPr>
                <w:t xml:space="preserve">Stone, R., 2012. </w:t>
              </w:r>
              <w:r w:rsidRPr="00C648B5">
                <w:rPr>
                  <w:rFonts w:ascii="Times New Roman" w:hAnsi="Times New Roman" w:cs="Times New Roman"/>
                  <w:i/>
                  <w:iCs/>
                  <w:noProof/>
                  <w:sz w:val="22"/>
                  <w:szCs w:val="22"/>
                  <w:lang w:val="en-US"/>
                </w:rPr>
                <w:t xml:space="preserve">500 Greatest Albums Of All Time | Rolling Stone. </w:t>
              </w:r>
              <w:r w:rsidRPr="00C648B5">
                <w:rPr>
                  <w:rFonts w:ascii="Times New Roman" w:hAnsi="Times New Roman" w:cs="Times New Roman"/>
                  <w:noProof/>
                  <w:sz w:val="22"/>
                  <w:szCs w:val="22"/>
                  <w:lang w:val="en-US"/>
                </w:rPr>
                <w:t xml:space="preserve">[Online] </w:t>
              </w:r>
              <w:r w:rsidRPr="00C648B5">
                <w:rPr>
                  <w:rFonts w:ascii="Times New Roman" w:hAnsi="Times New Roman" w:cs="Times New Roman"/>
                  <w:noProof/>
                  <w:sz w:val="22"/>
                  <w:szCs w:val="22"/>
                  <w:lang w:val="en-US"/>
                </w:rPr>
                <w:br/>
                <w:t xml:space="preserve">Available at: </w:t>
              </w:r>
              <w:r w:rsidRPr="00C648B5">
                <w:rPr>
                  <w:rFonts w:ascii="Times New Roman" w:hAnsi="Times New Roman" w:cs="Times New Roman"/>
                  <w:noProof/>
                  <w:sz w:val="22"/>
                  <w:szCs w:val="22"/>
                  <w:u w:val="single"/>
                  <w:lang w:val="en-US"/>
                </w:rPr>
                <w:t>https://www.rollingstone.com/music/music-lists/500-greatest-albums-of-all-time-156826/pink-floyd-the-dark-side-of-the-moon-2-166693/</w:t>
              </w:r>
              <w:r w:rsidRPr="00C648B5">
                <w:rPr>
                  <w:rFonts w:ascii="Times New Roman" w:hAnsi="Times New Roman" w:cs="Times New Roman"/>
                  <w:noProof/>
                  <w:sz w:val="22"/>
                  <w:szCs w:val="22"/>
                  <w:lang w:val="en-US"/>
                </w:rPr>
                <w:br/>
                <w:t>[Accessed May 2019].</w:t>
              </w:r>
            </w:p>
            <w:p w14:paraId="3C8EE6AD" w14:textId="77777777" w:rsidR="00C648B5" w:rsidRPr="00C648B5" w:rsidRDefault="00C648B5" w:rsidP="00C648B5">
              <w:pPr>
                <w:pStyle w:val="Bibliography"/>
                <w:numPr>
                  <w:ilvl w:val="0"/>
                  <w:numId w:val="3"/>
                </w:numPr>
                <w:jc w:val="left"/>
                <w:rPr>
                  <w:rFonts w:ascii="Times New Roman" w:hAnsi="Times New Roman" w:cs="Times New Roman"/>
                  <w:noProof/>
                  <w:sz w:val="22"/>
                  <w:szCs w:val="22"/>
                  <w:lang w:val="en-US"/>
                </w:rPr>
              </w:pPr>
              <w:r w:rsidRPr="00C648B5">
                <w:rPr>
                  <w:rFonts w:ascii="Times New Roman" w:hAnsi="Times New Roman" w:cs="Times New Roman"/>
                  <w:noProof/>
                  <w:sz w:val="22"/>
                  <w:szCs w:val="22"/>
                  <w:lang w:val="en-US"/>
                </w:rPr>
                <w:t xml:space="preserve">Watson, K., 2017. </w:t>
              </w:r>
              <w:r w:rsidRPr="00C648B5">
                <w:rPr>
                  <w:rFonts w:ascii="Times New Roman" w:hAnsi="Times New Roman" w:cs="Times New Roman"/>
                  <w:i/>
                  <w:iCs/>
                  <w:noProof/>
                  <w:sz w:val="22"/>
                  <w:szCs w:val="22"/>
                  <w:lang w:val="en-US"/>
                </w:rPr>
                <w:t xml:space="preserve">IMS Business Report 2017. </w:t>
              </w:r>
              <w:r w:rsidRPr="00C648B5">
                <w:rPr>
                  <w:rFonts w:ascii="Times New Roman" w:hAnsi="Times New Roman" w:cs="Times New Roman"/>
                  <w:noProof/>
                  <w:sz w:val="22"/>
                  <w:szCs w:val="22"/>
                  <w:lang w:val="en-US"/>
                </w:rPr>
                <w:t xml:space="preserve">[Online] </w:t>
              </w:r>
              <w:r w:rsidRPr="00C648B5">
                <w:rPr>
                  <w:rFonts w:ascii="Times New Roman" w:hAnsi="Times New Roman" w:cs="Times New Roman"/>
                  <w:noProof/>
                  <w:sz w:val="22"/>
                  <w:szCs w:val="22"/>
                  <w:lang w:val="en-US"/>
                </w:rPr>
                <w:br/>
                <w:t xml:space="preserve">Available at: </w:t>
              </w:r>
              <w:r w:rsidRPr="00C648B5">
                <w:rPr>
                  <w:rFonts w:ascii="Times New Roman" w:hAnsi="Times New Roman" w:cs="Times New Roman"/>
                  <w:noProof/>
                  <w:sz w:val="22"/>
                  <w:szCs w:val="22"/>
                  <w:u w:val="single"/>
                  <w:lang w:val="en-US"/>
                </w:rPr>
                <w:t>https://www.internationalmusicsummit.com/wp-content/uploads/2017/09/IMS-Business-Report-2017-vFinal3.pdf</w:t>
              </w:r>
              <w:r w:rsidRPr="00C648B5">
                <w:rPr>
                  <w:rFonts w:ascii="Times New Roman" w:hAnsi="Times New Roman" w:cs="Times New Roman"/>
                  <w:noProof/>
                  <w:sz w:val="22"/>
                  <w:szCs w:val="22"/>
                  <w:lang w:val="en-US"/>
                </w:rPr>
                <w:br/>
                <w:t>[Accessed May 2019].</w:t>
              </w:r>
            </w:p>
            <w:p w14:paraId="513451C4" w14:textId="77777777" w:rsidR="00C648B5" w:rsidRPr="00C648B5" w:rsidRDefault="00C648B5" w:rsidP="00C648B5">
              <w:pPr>
                <w:pStyle w:val="Bibliography"/>
                <w:numPr>
                  <w:ilvl w:val="0"/>
                  <w:numId w:val="3"/>
                </w:numPr>
                <w:jc w:val="left"/>
                <w:rPr>
                  <w:rFonts w:ascii="Times New Roman" w:hAnsi="Times New Roman" w:cs="Times New Roman"/>
                  <w:noProof/>
                  <w:sz w:val="22"/>
                  <w:szCs w:val="22"/>
                  <w:lang w:val="en-US"/>
                </w:rPr>
              </w:pPr>
              <w:r w:rsidRPr="00C648B5">
                <w:rPr>
                  <w:rFonts w:ascii="Times New Roman" w:hAnsi="Times New Roman" w:cs="Times New Roman"/>
                  <w:noProof/>
                  <w:sz w:val="22"/>
                  <w:szCs w:val="22"/>
                  <w:lang w:val="en-US"/>
                </w:rPr>
                <w:t xml:space="preserve">YouTube, 2019. </w:t>
              </w:r>
              <w:r w:rsidRPr="00C648B5">
                <w:rPr>
                  <w:rFonts w:ascii="Times New Roman" w:hAnsi="Times New Roman" w:cs="Times New Roman"/>
                  <w:i/>
                  <w:iCs/>
                  <w:noProof/>
                  <w:sz w:val="22"/>
                  <w:szCs w:val="22"/>
                  <w:lang w:val="en-US"/>
                </w:rPr>
                <w:t xml:space="preserve">Brian Eno Apollo: Atmospheres And Soundtracks Album. </w:t>
              </w:r>
              <w:r w:rsidRPr="00C648B5">
                <w:rPr>
                  <w:rFonts w:ascii="Times New Roman" w:hAnsi="Times New Roman" w:cs="Times New Roman"/>
                  <w:noProof/>
                  <w:sz w:val="22"/>
                  <w:szCs w:val="22"/>
                  <w:lang w:val="en-US"/>
                </w:rPr>
                <w:t xml:space="preserve">[Online] </w:t>
              </w:r>
              <w:r w:rsidRPr="00C648B5">
                <w:rPr>
                  <w:rFonts w:ascii="Times New Roman" w:hAnsi="Times New Roman" w:cs="Times New Roman"/>
                  <w:noProof/>
                  <w:sz w:val="22"/>
                  <w:szCs w:val="22"/>
                  <w:lang w:val="en-US"/>
                </w:rPr>
                <w:br/>
                <w:t xml:space="preserve">Available at: </w:t>
              </w:r>
              <w:r w:rsidRPr="00C648B5">
                <w:rPr>
                  <w:rFonts w:ascii="Times New Roman" w:hAnsi="Times New Roman" w:cs="Times New Roman"/>
                  <w:noProof/>
                  <w:sz w:val="22"/>
                  <w:szCs w:val="22"/>
                  <w:u w:val="single"/>
                  <w:lang w:val="en-US"/>
                </w:rPr>
                <w:t>https://www.youtube.com/watch?v=dcWwtQmAt7E&amp;list=OLAK5uy_kX3KzfhV6Cn051itWR7SfGYmxxbd1gBcQ</w:t>
              </w:r>
              <w:r w:rsidRPr="00C648B5">
                <w:rPr>
                  <w:rFonts w:ascii="Times New Roman" w:hAnsi="Times New Roman" w:cs="Times New Roman"/>
                  <w:noProof/>
                  <w:sz w:val="22"/>
                  <w:szCs w:val="22"/>
                  <w:lang w:val="en-US"/>
                </w:rPr>
                <w:br/>
                <w:t>[Accessed May 2019].</w:t>
              </w:r>
            </w:p>
            <w:p w14:paraId="5F319AA7" w14:textId="77777777" w:rsidR="00C648B5" w:rsidRPr="00C648B5" w:rsidRDefault="00C648B5" w:rsidP="00C648B5">
              <w:pPr>
                <w:pStyle w:val="Bibliography"/>
                <w:numPr>
                  <w:ilvl w:val="0"/>
                  <w:numId w:val="3"/>
                </w:numPr>
                <w:jc w:val="left"/>
                <w:rPr>
                  <w:rFonts w:ascii="Times New Roman" w:hAnsi="Times New Roman" w:cs="Times New Roman"/>
                  <w:noProof/>
                  <w:sz w:val="22"/>
                  <w:szCs w:val="22"/>
                  <w:lang w:val="en-US"/>
                </w:rPr>
              </w:pPr>
              <w:r w:rsidRPr="00C648B5">
                <w:rPr>
                  <w:rFonts w:ascii="Times New Roman" w:hAnsi="Times New Roman" w:cs="Times New Roman"/>
                  <w:noProof/>
                  <w:sz w:val="22"/>
                  <w:szCs w:val="22"/>
                  <w:lang w:val="en-US"/>
                </w:rPr>
                <w:t xml:space="preserve">YouTube, 2019. </w:t>
              </w:r>
              <w:r w:rsidRPr="00C648B5">
                <w:rPr>
                  <w:rFonts w:ascii="Times New Roman" w:hAnsi="Times New Roman" w:cs="Times New Roman"/>
                  <w:i/>
                  <w:iCs/>
                  <w:noProof/>
                  <w:sz w:val="22"/>
                  <w:szCs w:val="22"/>
                  <w:lang w:val="en-US"/>
                </w:rPr>
                <w:t xml:space="preserve">Kraftwerk Autobahn Album. </w:t>
              </w:r>
              <w:r w:rsidRPr="00C648B5">
                <w:rPr>
                  <w:rFonts w:ascii="Times New Roman" w:hAnsi="Times New Roman" w:cs="Times New Roman"/>
                  <w:noProof/>
                  <w:sz w:val="22"/>
                  <w:szCs w:val="22"/>
                  <w:lang w:val="en-US"/>
                </w:rPr>
                <w:t xml:space="preserve">[Online] </w:t>
              </w:r>
              <w:r w:rsidRPr="00C648B5">
                <w:rPr>
                  <w:rFonts w:ascii="Times New Roman" w:hAnsi="Times New Roman" w:cs="Times New Roman"/>
                  <w:noProof/>
                  <w:sz w:val="22"/>
                  <w:szCs w:val="22"/>
                  <w:lang w:val="en-US"/>
                </w:rPr>
                <w:br/>
                <w:t xml:space="preserve">Available at: </w:t>
              </w:r>
              <w:r w:rsidRPr="00C648B5">
                <w:rPr>
                  <w:rFonts w:ascii="Times New Roman" w:hAnsi="Times New Roman" w:cs="Times New Roman"/>
                  <w:noProof/>
                  <w:sz w:val="22"/>
                  <w:szCs w:val="22"/>
                  <w:u w:val="single"/>
                  <w:lang w:val="en-US"/>
                </w:rPr>
                <w:t>https://www.youtube.com/watch?v=vkOZNJYAZ7c&amp;list=OLAK5uy_lR3lN6j40FvwOfb8aoLM5TaR3THOhdSS8</w:t>
              </w:r>
              <w:r w:rsidRPr="00C648B5">
                <w:rPr>
                  <w:rFonts w:ascii="Times New Roman" w:hAnsi="Times New Roman" w:cs="Times New Roman"/>
                  <w:noProof/>
                  <w:sz w:val="22"/>
                  <w:szCs w:val="22"/>
                  <w:lang w:val="en-US"/>
                </w:rPr>
                <w:br/>
                <w:t>[Accessed May 2019].</w:t>
              </w:r>
            </w:p>
            <w:p w14:paraId="0D06D954" w14:textId="77777777" w:rsidR="00C648B5" w:rsidRPr="00C648B5" w:rsidRDefault="00C648B5" w:rsidP="00C648B5">
              <w:pPr>
                <w:pStyle w:val="Bibliography"/>
                <w:numPr>
                  <w:ilvl w:val="0"/>
                  <w:numId w:val="3"/>
                </w:numPr>
                <w:jc w:val="left"/>
                <w:rPr>
                  <w:rFonts w:ascii="Times New Roman" w:hAnsi="Times New Roman" w:cs="Times New Roman"/>
                  <w:noProof/>
                  <w:sz w:val="22"/>
                  <w:szCs w:val="22"/>
                  <w:lang w:val="en-US"/>
                </w:rPr>
              </w:pPr>
              <w:r w:rsidRPr="00C648B5">
                <w:rPr>
                  <w:rFonts w:ascii="Times New Roman" w:hAnsi="Times New Roman" w:cs="Times New Roman"/>
                  <w:noProof/>
                  <w:sz w:val="22"/>
                  <w:szCs w:val="22"/>
                  <w:lang w:val="en-US"/>
                </w:rPr>
                <w:t xml:space="preserve">YouTube, 2019. </w:t>
              </w:r>
              <w:r w:rsidRPr="00C648B5">
                <w:rPr>
                  <w:rFonts w:ascii="Times New Roman" w:hAnsi="Times New Roman" w:cs="Times New Roman"/>
                  <w:i/>
                  <w:iCs/>
                  <w:noProof/>
                  <w:sz w:val="22"/>
                  <w:szCs w:val="22"/>
                  <w:lang w:val="en-US"/>
                </w:rPr>
                <w:t xml:space="preserve">Photek Modus Operandi Album. </w:t>
              </w:r>
              <w:r w:rsidRPr="00C648B5">
                <w:rPr>
                  <w:rFonts w:ascii="Times New Roman" w:hAnsi="Times New Roman" w:cs="Times New Roman"/>
                  <w:noProof/>
                  <w:sz w:val="22"/>
                  <w:szCs w:val="22"/>
                  <w:lang w:val="en-US"/>
                </w:rPr>
                <w:t xml:space="preserve">[Online] </w:t>
              </w:r>
              <w:r w:rsidRPr="00C648B5">
                <w:rPr>
                  <w:rFonts w:ascii="Times New Roman" w:hAnsi="Times New Roman" w:cs="Times New Roman"/>
                  <w:noProof/>
                  <w:sz w:val="22"/>
                  <w:szCs w:val="22"/>
                  <w:lang w:val="en-US"/>
                </w:rPr>
                <w:br/>
                <w:t xml:space="preserve">Available at: </w:t>
              </w:r>
              <w:r w:rsidRPr="00C648B5">
                <w:rPr>
                  <w:rFonts w:ascii="Times New Roman" w:hAnsi="Times New Roman" w:cs="Times New Roman"/>
                  <w:noProof/>
                  <w:sz w:val="22"/>
                  <w:szCs w:val="22"/>
                  <w:u w:val="single"/>
                  <w:lang w:val="en-US"/>
                </w:rPr>
                <w:t>https://www.youtube.com/watch?v=EvsIrkvr6zo&amp;list=OLAK5uy_nkFPhU3r_IYAtxd3D5qXb9b9pkf6d_N2U</w:t>
              </w:r>
              <w:r w:rsidRPr="00C648B5">
                <w:rPr>
                  <w:rFonts w:ascii="Times New Roman" w:hAnsi="Times New Roman" w:cs="Times New Roman"/>
                  <w:noProof/>
                  <w:sz w:val="22"/>
                  <w:szCs w:val="22"/>
                  <w:lang w:val="en-US"/>
                </w:rPr>
                <w:br/>
                <w:t>[Accessed May 2019].</w:t>
              </w:r>
            </w:p>
            <w:p w14:paraId="3747CF1B" w14:textId="3CBC2E56" w:rsidR="00BE2030" w:rsidRDefault="00BE2030" w:rsidP="00C648B5">
              <w:pPr>
                <w:jc w:val="left"/>
              </w:pPr>
              <w:r w:rsidRPr="00C648B5">
                <w:rPr>
                  <w:rFonts w:ascii="Times New Roman" w:hAnsi="Times New Roman" w:cs="Times New Roman"/>
                  <w:noProof/>
                  <w:sz w:val="22"/>
                  <w:szCs w:val="22"/>
                </w:rPr>
                <w:fldChar w:fldCharType="end"/>
              </w:r>
            </w:p>
          </w:sdtContent>
        </w:sdt>
      </w:sdtContent>
    </w:sdt>
    <w:p w14:paraId="6AA3441D" w14:textId="021542BF" w:rsidR="00AE0290" w:rsidRPr="00EE6A6A" w:rsidRDefault="00AE0290" w:rsidP="00EE6A6A">
      <w:pPr>
        <w:jc w:val="both"/>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ectPr w:rsidR="00AE0290" w:rsidRPr="00EE6A6A" w:rsidSect="00FB1F70">
      <w:headerReference w:type="even" r:id="rId8"/>
      <w:headerReference w:type="default" r:id="rId9"/>
      <w:footerReference w:type="even" r:id="rId10"/>
      <w:footerReference w:type="default" r:id="rId11"/>
      <w:headerReference w:type="first" r:id="rId12"/>
      <w:footerReference w:type="first" r:id="rId13"/>
      <w:pgSz w:w="11900" w:h="16840"/>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809792" w14:textId="77777777" w:rsidR="001B1D8B" w:rsidRDefault="001B1D8B" w:rsidP="00637EF5">
      <w:r>
        <w:separator/>
      </w:r>
    </w:p>
  </w:endnote>
  <w:endnote w:type="continuationSeparator" w:id="0">
    <w:p w14:paraId="33F694A1" w14:textId="77777777" w:rsidR="001B1D8B" w:rsidRDefault="001B1D8B" w:rsidP="00637E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8B7149" w14:textId="77777777" w:rsidR="00637EF5" w:rsidRDefault="00637E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A00A50" w14:textId="65A1E3D4" w:rsidR="00637EF5" w:rsidRPr="00637EF5" w:rsidRDefault="00637EF5">
    <w:pPr>
      <w:pStyle w:val="Footer"/>
      <w:rPr>
        <w:rFonts w:ascii="Times New Roman" w:hAnsi="Times New Roman" w:cs="Times New Roman"/>
        <w:sz w:val="22"/>
        <w:szCs w:val="22"/>
      </w:rPr>
    </w:pPr>
    <w:r w:rsidRPr="00637EF5">
      <w:rPr>
        <w:rFonts w:ascii="Times New Roman" w:hAnsi="Times New Roman" w:cs="Times New Roman"/>
        <w:sz w:val="22"/>
        <w:szCs w:val="22"/>
      </w:rPr>
      <w:t>Written Proposal</w:t>
    </w:r>
    <w:bookmarkStart w:id="0" w:name="_GoBack"/>
    <w:bookmarkEnd w:id="0"/>
  </w:p>
  <w:p w14:paraId="467EDA4E" w14:textId="77777777" w:rsidR="00637EF5" w:rsidRDefault="00637EF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1AB75F" w14:textId="77777777" w:rsidR="00637EF5" w:rsidRDefault="00637E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5B317F" w14:textId="77777777" w:rsidR="001B1D8B" w:rsidRDefault="001B1D8B" w:rsidP="00637EF5">
      <w:r>
        <w:separator/>
      </w:r>
    </w:p>
  </w:footnote>
  <w:footnote w:type="continuationSeparator" w:id="0">
    <w:p w14:paraId="3FCF253C" w14:textId="77777777" w:rsidR="001B1D8B" w:rsidRDefault="001B1D8B" w:rsidP="00637E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3433B8" w14:textId="77777777" w:rsidR="00637EF5" w:rsidRDefault="00637EF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593F90" w14:textId="1B35C363" w:rsidR="00637EF5" w:rsidRPr="00637EF5" w:rsidRDefault="00637EF5">
    <w:pPr>
      <w:pStyle w:val="Header"/>
      <w:rPr>
        <w:rFonts w:ascii="Times New Roman" w:hAnsi="Times New Roman" w:cs="Times New Roman"/>
        <w:sz w:val="22"/>
        <w:szCs w:val="22"/>
      </w:rPr>
    </w:pPr>
    <w:proofErr w:type="spellStart"/>
    <w:r>
      <w:rPr>
        <w:rFonts w:ascii="Times New Roman" w:hAnsi="Times New Roman" w:cs="Times New Roman"/>
        <w:sz w:val="22"/>
        <w:szCs w:val="22"/>
      </w:rPr>
      <w:t>Tileyard</w:t>
    </w:r>
    <w:proofErr w:type="spellEnd"/>
    <w:r>
      <w:rPr>
        <w:rFonts w:ascii="Times New Roman" w:hAnsi="Times New Roman" w:cs="Times New Roman"/>
        <w:sz w:val="22"/>
        <w:szCs w:val="22"/>
      </w:rPr>
      <w:t xml:space="preserve"> Education</w:t>
    </w:r>
    <w:r w:rsidRPr="00637EF5">
      <w:rPr>
        <w:rFonts w:ascii="Times New Roman" w:hAnsi="Times New Roman" w:cs="Times New Roman"/>
        <w:sz w:val="22"/>
        <w:szCs w:val="22"/>
      </w:rPr>
      <w:ptab w:relativeTo="margin" w:alignment="center" w:leader="none"/>
    </w:r>
    <w:r>
      <w:rPr>
        <w:rFonts w:ascii="Times New Roman" w:hAnsi="Times New Roman" w:cs="Times New Roman"/>
        <w:sz w:val="22"/>
        <w:szCs w:val="22"/>
      </w:rPr>
      <w:t>James Anthony Ofori-</w:t>
    </w:r>
    <w:proofErr w:type="spellStart"/>
    <w:r>
      <w:rPr>
        <w:rFonts w:ascii="Times New Roman" w:hAnsi="Times New Roman" w:cs="Times New Roman"/>
        <w:sz w:val="22"/>
        <w:szCs w:val="22"/>
      </w:rPr>
      <w:t>Poku</w:t>
    </w:r>
    <w:proofErr w:type="spellEnd"/>
    <w:r w:rsidRPr="00637EF5">
      <w:rPr>
        <w:rFonts w:ascii="Times New Roman" w:hAnsi="Times New Roman" w:cs="Times New Roman"/>
        <w:sz w:val="22"/>
        <w:szCs w:val="22"/>
      </w:rPr>
      <w:ptab w:relativeTo="margin" w:alignment="right" w:leader="none"/>
    </w:r>
    <w:r>
      <w:rPr>
        <w:rFonts w:ascii="Times New Roman" w:hAnsi="Times New Roman" w:cs="Times New Roman"/>
        <w:sz w:val="22"/>
        <w:szCs w:val="22"/>
      </w:rPr>
      <w:t>Ciaran Robinson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66979F" w14:textId="77777777" w:rsidR="00637EF5" w:rsidRDefault="00637E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8B1AD2"/>
    <w:multiLevelType w:val="hybridMultilevel"/>
    <w:tmpl w:val="5E3C9A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A0810F5"/>
    <w:multiLevelType w:val="hybridMultilevel"/>
    <w:tmpl w:val="68365B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3207428"/>
    <w:multiLevelType w:val="hybridMultilevel"/>
    <w:tmpl w:val="FABE06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58A8"/>
    <w:rsid w:val="000008F3"/>
    <w:rsid w:val="00004E97"/>
    <w:rsid w:val="00011B93"/>
    <w:rsid w:val="0002557D"/>
    <w:rsid w:val="000318CE"/>
    <w:rsid w:val="0005069F"/>
    <w:rsid w:val="00060731"/>
    <w:rsid w:val="00066239"/>
    <w:rsid w:val="00086B6E"/>
    <w:rsid w:val="000A7ED9"/>
    <w:rsid w:val="000B4C48"/>
    <w:rsid w:val="000C6AEE"/>
    <w:rsid w:val="000D254F"/>
    <w:rsid w:val="000D6BA5"/>
    <w:rsid w:val="000E0403"/>
    <w:rsid w:val="000E456D"/>
    <w:rsid w:val="000E56CE"/>
    <w:rsid w:val="000F1530"/>
    <w:rsid w:val="00105FEB"/>
    <w:rsid w:val="0014149E"/>
    <w:rsid w:val="00145C2B"/>
    <w:rsid w:val="00145C4A"/>
    <w:rsid w:val="00154F87"/>
    <w:rsid w:val="0016262A"/>
    <w:rsid w:val="00186F77"/>
    <w:rsid w:val="00191B44"/>
    <w:rsid w:val="001931E1"/>
    <w:rsid w:val="00193370"/>
    <w:rsid w:val="001A5539"/>
    <w:rsid w:val="001B1D8B"/>
    <w:rsid w:val="001C171B"/>
    <w:rsid w:val="001D1832"/>
    <w:rsid w:val="001D18DE"/>
    <w:rsid w:val="001E0B6C"/>
    <w:rsid w:val="001E62B3"/>
    <w:rsid w:val="00200B03"/>
    <w:rsid w:val="00245E4B"/>
    <w:rsid w:val="002507CD"/>
    <w:rsid w:val="0025172D"/>
    <w:rsid w:val="00280DAD"/>
    <w:rsid w:val="00295900"/>
    <w:rsid w:val="002A3B03"/>
    <w:rsid w:val="002C2FC1"/>
    <w:rsid w:val="002C3266"/>
    <w:rsid w:val="002E38F4"/>
    <w:rsid w:val="003222A8"/>
    <w:rsid w:val="003379AA"/>
    <w:rsid w:val="00341303"/>
    <w:rsid w:val="0034510C"/>
    <w:rsid w:val="00355CDB"/>
    <w:rsid w:val="00366DAD"/>
    <w:rsid w:val="00371821"/>
    <w:rsid w:val="00371A00"/>
    <w:rsid w:val="00376DF3"/>
    <w:rsid w:val="003873F4"/>
    <w:rsid w:val="00390EFF"/>
    <w:rsid w:val="0039707C"/>
    <w:rsid w:val="003B24C0"/>
    <w:rsid w:val="003B478D"/>
    <w:rsid w:val="003D21C6"/>
    <w:rsid w:val="003D40D8"/>
    <w:rsid w:val="003D72D9"/>
    <w:rsid w:val="003F30DF"/>
    <w:rsid w:val="00413B27"/>
    <w:rsid w:val="00416F67"/>
    <w:rsid w:val="0042342F"/>
    <w:rsid w:val="00437AA9"/>
    <w:rsid w:val="00444D9E"/>
    <w:rsid w:val="004B5252"/>
    <w:rsid w:val="004C3C38"/>
    <w:rsid w:val="004E5279"/>
    <w:rsid w:val="004F3AA5"/>
    <w:rsid w:val="00500150"/>
    <w:rsid w:val="0050158F"/>
    <w:rsid w:val="00510229"/>
    <w:rsid w:val="005115CD"/>
    <w:rsid w:val="005145E5"/>
    <w:rsid w:val="00525121"/>
    <w:rsid w:val="0052734E"/>
    <w:rsid w:val="005276BF"/>
    <w:rsid w:val="00537EFA"/>
    <w:rsid w:val="00541D9E"/>
    <w:rsid w:val="005437C5"/>
    <w:rsid w:val="00561FD3"/>
    <w:rsid w:val="0058045F"/>
    <w:rsid w:val="00581797"/>
    <w:rsid w:val="005B179D"/>
    <w:rsid w:val="005B1B19"/>
    <w:rsid w:val="005B41CD"/>
    <w:rsid w:val="005C53E2"/>
    <w:rsid w:val="005D1F0B"/>
    <w:rsid w:val="005D4297"/>
    <w:rsid w:val="005D6372"/>
    <w:rsid w:val="005E196E"/>
    <w:rsid w:val="005E6146"/>
    <w:rsid w:val="005F68DA"/>
    <w:rsid w:val="006255E2"/>
    <w:rsid w:val="006270ED"/>
    <w:rsid w:val="00633017"/>
    <w:rsid w:val="00637EF5"/>
    <w:rsid w:val="0064062C"/>
    <w:rsid w:val="00645B9C"/>
    <w:rsid w:val="006514CA"/>
    <w:rsid w:val="00660C70"/>
    <w:rsid w:val="00672057"/>
    <w:rsid w:val="00673666"/>
    <w:rsid w:val="00681789"/>
    <w:rsid w:val="00696B0D"/>
    <w:rsid w:val="006A0232"/>
    <w:rsid w:val="006A1246"/>
    <w:rsid w:val="006B6680"/>
    <w:rsid w:val="006C3AA3"/>
    <w:rsid w:val="006E7E75"/>
    <w:rsid w:val="006F08D2"/>
    <w:rsid w:val="006F2970"/>
    <w:rsid w:val="007037EB"/>
    <w:rsid w:val="00705465"/>
    <w:rsid w:val="00715F8E"/>
    <w:rsid w:val="00730D89"/>
    <w:rsid w:val="0075275C"/>
    <w:rsid w:val="0076335E"/>
    <w:rsid w:val="00771809"/>
    <w:rsid w:val="007A2EFC"/>
    <w:rsid w:val="007A376D"/>
    <w:rsid w:val="007B7E97"/>
    <w:rsid w:val="007D0FAD"/>
    <w:rsid w:val="007E136F"/>
    <w:rsid w:val="007E32DD"/>
    <w:rsid w:val="007E5D66"/>
    <w:rsid w:val="007E7C9A"/>
    <w:rsid w:val="007F19DC"/>
    <w:rsid w:val="007F7422"/>
    <w:rsid w:val="00801584"/>
    <w:rsid w:val="00815707"/>
    <w:rsid w:val="00830F1B"/>
    <w:rsid w:val="00837AAD"/>
    <w:rsid w:val="0084303F"/>
    <w:rsid w:val="00851A44"/>
    <w:rsid w:val="008557CC"/>
    <w:rsid w:val="00860661"/>
    <w:rsid w:val="00882BAE"/>
    <w:rsid w:val="008901A1"/>
    <w:rsid w:val="008A42AC"/>
    <w:rsid w:val="008B33BD"/>
    <w:rsid w:val="008C0EE4"/>
    <w:rsid w:val="008C1D47"/>
    <w:rsid w:val="008C2A61"/>
    <w:rsid w:val="008D30FE"/>
    <w:rsid w:val="008D4A6D"/>
    <w:rsid w:val="008D6EC9"/>
    <w:rsid w:val="008E2E1D"/>
    <w:rsid w:val="008F6D8E"/>
    <w:rsid w:val="00911526"/>
    <w:rsid w:val="00914157"/>
    <w:rsid w:val="00923A68"/>
    <w:rsid w:val="00941C40"/>
    <w:rsid w:val="00942475"/>
    <w:rsid w:val="0094629A"/>
    <w:rsid w:val="00983C2D"/>
    <w:rsid w:val="00984EE7"/>
    <w:rsid w:val="009A7F21"/>
    <w:rsid w:val="009B0162"/>
    <w:rsid w:val="009B6B04"/>
    <w:rsid w:val="009B7115"/>
    <w:rsid w:val="009C4EBB"/>
    <w:rsid w:val="009D192F"/>
    <w:rsid w:val="009D3390"/>
    <w:rsid w:val="009F53AE"/>
    <w:rsid w:val="009F6AA8"/>
    <w:rsid w:val="00A12D8D"/>
    <w:rsid w:val="00A2021B"/>
    <w:rsid w:val="00A22A2F"/>
    <w:rsid w:val="00A27A12"/>
    <w:rsid w:val="00A40905"/>
    <w:rsid w:val="00A56B8B"/>
    <w:rsid w:val="00A60C2F"/>
    <w:rsid w:val="00A63B2D"/>
    <w:rsid w:val="00A75A36"/>
    <w:rsid w:val="00A80AAA"/>
    <w:rsid w:val="00A8564C"/>
    <w:rsid w:val="00A8634A"/>
    <w:rsid w:val="00A924F2"/>
    <w:rsid w:val="00AB2DC8"/>
    <w:rsid w:val="00AC484E"/>
    <w:rsid w:val="00AC698A"/>
    <w:rsid w:val="00AD7D69"/>
    <w:rsid w:val="00AE0290"/>
    <w:rsid w:val="00AE4F15"/>
    <w:rsid w:val="00B007D5"/>
    <w:rsid w:val="00B1604C"/>
    <w:rsid w:val="00B27F2D"/>
    <w:rsid w:val="00B35BAA"/>
    <w:rsid w:val="00B3786B"/>
    <w:rsid w:val="00B47759"/>
    <w:rsid w:val="00B51D8E"/>
    <w:rsid w:val="00B53EA9"/>
    <w:rsid w:val="00B63F7B"/>
    <w:rsid w:val="00B83DC7"/>
    <w:rsid w:val="00BB2659"/>
    <w:rsid w:val="00BC09A4"/>
    <w:rsid w:val="00BC252C"/>
    <w:rsid w:val="00BE2030"/>
    <w:rsid w:val="00BE557C"/>
    <w:rsid w:val="00BE6AFA"/>
    <w:rsid w:val="00BF4E6C"/>
    <w:rsid w:val="00BF76CE"/>
    <w:rsid w:val="00C12CD6"/>
    <w:rsid w:val="00C20DD1"/>
    <w:rsid w:val="00C21332"/>
    <w:rsid w:val="00C4629E"/>
    <w:rsid w:val="00C5469D"/>
    <w:rsid w:val="00C561D0"/>
    <w:rsid w:val="00C648B5"/>
    <w:rsid w:val="00C90DB6"/>
    <w:rsid w:val="00C9162C"/>
    <w:rsid w:val="00C97BE7"/>
    <w:rsid w:val="00CA1981"/>
    <w:rsid w:val="00CA5821"/>
    <w:rsid w:val="00CB4108"/>
    <w:rsid w:val="00CB4BAB"/>
    <w:rsid w:val="00CC5D18"/>
    <w:rsid w:val="00CD4520"/>
    <w:rsid w:val="00CD5461"/>
    <w:rsid w:val="00CD7B82"/>
    <w:rsid w:val="00CE504A"/>
    <w:rsid w:val="00CF10FD"/>
    <w:rsid w:val="00CF44BE"/>
    <w:rsid w:val="00D02289"/>
    <w:rsid w:val="00D03E1B"/>
    <w:rsid w:val="00D1214E"/>
    <w:rsid w:val="00D15ADE"/>
    <w:rsid w:val="00D34E0B"/>
    <w:rsid w:val="00D365B4"/>
    <w:rsid w:val="00D36C35"/>
    <w:rsid w:val="00D45E66"/>
    <w:rsid w:val="00D6017F"/>
    <w:rsid w:val="00D60EEA"/>
    <w:rsid w:val="00D637E3"/>
    <w:rsid w:val="00D67877"/>
    <w:rsid w:val="00D9155F"/>
    <w:rsid w:val="00D91C8D"/>
    <w:rsid w:val="00DA5696"/>
    <w:rsid w:val="00DA57DD"/>
    <w:rsid w:val="00DA58A8"/>
    <w:rsid w:val="00DB236B"/>
    <w:rsid w:val="00DB31F2"/>
    <w:rsid w:val="00DC00FF"/>
    <w:rsid w:val="00DC4F4E"/>
    <w:rsid w:val="00DD1DC1"/>
    <w:rsid w:val="00DD4AF3"/>
    <w:rsid w:val="00DE18E6"/>
    <w:rsid w:val="00DE701E"/>
    <w:rsid w:val="00DF19BB"/>
    <w:rsid w:val="00DF3969"/>
    <w:rsid w:val="00DF6AEA"/>
    <w:rsid w:val="00DF7CE2"/>
    <w:rsid w:val="00E206DD"/>
    <w:rsid w:val="00E26519"/>
    <w:rsid w:val="00E26675"/>
    <w:rsid w:val="00E43B24"/>
    <w:rsid w:val="00E43FA3"/>
    <w:rsid w:val="00E47B70"/>
    <w:rsid w:val="00E53A07"/>
    <w:rsid w:val="00E577C6"/>
    <w:rsid w:val="00E670F5"/>
    <w:rsid w:val="00E73D74"/>
    <w:rsid w:val="00E7457A"/>
    <w:rsid w:val="00E92482"/>
    <w:rsid w:val="00EC03B2"/>
    <w:rsid w:val="00EC116B"/>
    <w:rsid w:val="00ED7458"/>
    <w:rsid w:val="00EE25FB"/>
    <w:rsid w:val="00EE3042"/>
    <w:rsid w:val="00EE6A6A"/>
    <w:rsid w:val="00F05D1D"/>
    <w:rsid w:val="00F0620E"/>
    <w:rsid w:val="00F23981"/>
    <w:rsid w:val="00F35C74"/>
    <w:rsid w:val="00F36CDE"/>
    <w:rsid w:val="00F3750E"/>
    <w:rsid w:val="00F46231"/>
    <w:rsid w:val="00F55300"/>
    <w:rsid w:val="00F77BFA"/>
    <w:rsid w:val="00F8205A"/>
    <w:rsid w:val="00F90B4E"/>
    <w:rsid w:val="00FA5466"/>
    <w:rsid w:val="00FB1F70"/>
    <w:rsid w:val="00FB217B"/>
    <w:rsid w:val="00FD6FBE"/>
    <w:rsid w:val="00FE06B9"/>
    <w:rsid w:val="00FE4F6C"/>
    <w:rsid w:val="00FF18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E801AE"/>
  <w15:chartTrackingRefBased/>
  <w15:docId w15:val="{EDAC0F1B-92A0-8647-A39E-92DCF2CDA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2030"/>
    <w:pPr>
      <w:keepNext/>
      <w:keepLines/>
      <w:spacing w:before="480" w:line="276" w:lineRule="auto"/>
      <w:jc w:val="left"/>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B1F70"/>
    <w:pPr>
      <w:jc w:val="left"/>
    </w:pPr>
    <w:rPr>
      <w:rFonts w:eastAsiaTheme="minorEastAsia"/>
      <w:sz w:val="22"/>
      <w:szCs w:val="22"/>
      <w:lang w:val="en-US" w:eastAsia="zh-CN"/>
    </w:rPr>
  </w:style>
  <w:style w:type="character" w:customStyle="1" w:styleId="NoSpacingChar">
    <w:name w:val="No Spacing Char"/>
    <w:basedOn w:val="DefaultParagraphFont"/>
    <w:link w:val="NoSpacing"/>
    <w:uiPriority w:val="1"/>
    <w:rsid w:val="00FB1F70"/>
    <w:rPr>
      <w:rFonts w:eastAsiaTheme="minorEastAsia"/>
      <w:sz w:val="22"/>
      <w:szCs w:val="22"/>
      <w:lang w:val="en-US" w:eastAsia="zh-CN"/>
    </w:rPr>
  </w:style>
  <w:style w:type="paragraph" w:styleId="ListParagraph">
    <w:name w:val="List Paragraph"/>
    <w:basedOn w:val="Normal"/>
    <w:uiPriority w:val="34"/>
    <w:qFormat/>
    <w:rsid w:val="00CB4108"/>
    <w:pPr>
      <w:ind w:left="720"/>
      <w:contextualSpacing/>
    </w:pPr>
  </w:style>
  <w:style w:type="character" w:customStyle="1" w:styleId="Heading1Char">
    <w:name w:val="Heading 1 Char"/>
    <w:basedOn w:val="DefaultParagraphFont"/>
    <w:link w:val="Heading1"/>
    <w:uiPriority w:val="9"/>
    <w:rsid w:val="00BE2030"/>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BE2030"/>
  </w:style>
  <w:style w:type="paragraph" w:styleId="Header">
    <w:name w:val="header"/>
    <w:basedOn w:val="Normal"/>
    <w:link w:val="HeaderChar"/>
    <w:uiPriority w:val="99"/>
    <w:unhideWhenUsed/>
    <w:rsid w:val="00637EF5"/>
    <w:pPr>
      <w:tabs>
        <w:tab w:val="center" w:pos="4680"/>
        <w:tab w:val="right" w:pos="9360"/>
      </w:tabs>
    </w:pPr>
  </w:style>
  <w:style w:type="character" w:customStyle="1" w:styleId="HeaderChar">
    <w:name w:val="Header Char"/>
    <w:basedOn w:val="DefaultParagraphFont"/>
    <w:link w:val="Header"/>
    <w:uiPriority w:val="99"/>
    <w:rsid w:val="00637EF5"/>
  </w:style>
  <w:style w:type="paragraph" w:styleId="Footer">
    <w:name w:val="footer"/>
    <w:basedOn w:val="Normal"/>
    <w:link w:val="FooterChar"/>
    <w:uiPriority w:val="99"/>
    <w:unhideWhenUsed/>
    <w:rsid w:val="00637EF5"/>
    <w:pPr>
      <w:tabs>
        <w:tab w:val="center" w:pos="4680"/>
        <w:tab w:val="right" w:pos="9360"/>
      </w:tabs>
    </w:pPr>
  </w:style>
  <w:style w:type="character" w:customStyle="1" w:styleId="FooterChar">
    <w:name w:val="Footer Char"/>
    <w:basedOn w:val="DefaultParagraphFont"/>
    <w:link w:val="Footer"/>
    <w:uiPriority w:val="99"/>
    <w:rsid w:val="00637E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250754">
      <w:bodyDiv w:val="1"/>
      <w:marLeft w:val="0"/>
      <w:marRight w:val="0"/>
      <w:marTop w:val="0"/>
      <w:marBottom w:val="0"/>
      <w:divBdr>
        <w:top w:val="none" w:sz="0" w:space="0" w:color="auto"/>
        <w:left w:val="none" w:sz="0" w:space="0" w:color="auto"/>
        <w:bottom w:val="none" w:sz="0" w:space="0" w:color="auto"/>
        <w:right w:val="none" w:sz="0" w:space="0" w:color="auto"/>
      </w:divBdr>
    </w:div>
    <w:div w:id="73666472">
      <w:bodyDiv w:val="1"/>
      <w:marLeft w:val="0"/>
      <w:marRight w:val="0"/>
      <w:marTop w:val="0"/>
      <w:marBottom w:val="0"/>
      <w:divBdr>
        <w:top w:val="none" w:sz="0" w:space="0" w:color="auto"/>
        <w:left w:val="none" w:sz="0" w:space="0" w:color="auto"/>
        <w:bottom w:val="none" w:sz="0" w:space="0" w:color="auto"/>
        <w:right w:val="none" w:sz="0" w:space="0" w:color="auto"/>
      </w:divBdr>
    </w:div>
    <w:div w:id="107236828">
      <w:bodyDiv w:val="1"/>
      <w:marLeft w:val="0"/>
      <w:marRight w:val="0"/>
      <w:marTop w:val="0"/>
      <w:marBottom w:val="0"/>
      <w:divBdr>
        <w:top w:val="none" w:sz="0" w:space="0" w:color="auto"/>
        <w:left w:val="none" w:sz="0" w:space="0" w:color="auto"/>
        <w:bottom w:val="none" w:sz="0" w:space="0" w:color="auto"/>
        <w:right w:val="none" w:sz="0" w:space="0" w:color="auto"/>
      </w:divBdr>
    </w:div>
    <w:div w:id="114374183">
      <w:bodyDiv w:val="1"/>
      <w:marLeft w:val="0"/>
      <w:marRight w:val="0"/>
      <w:marTop w:val="0"/>
      <w:marBottom w:val="0"/>
      <w:divBdr>
        <w:top w:val="none" w:sz="0" w:space="0" w:color="auto"/>
        <w:left w:val="none" w:sz="0" w:space="0" w:color="auto"/>
        <w:bottom w:val="none" w:sz="0" w:space="0" w:color="auto"/>
        <w:right w:val="none" w:sz="0" w:space="0" w:color="auto"/>
      </w:divBdr>
    </w:div>
    <w:div w:id="123818521">
      <w:bodyDiv w:val="1"/>
      <w:marLeft w:val="0"/>
      <w:marRight w:val="0"/>
      <w:marTop w:val="0"/>
      <w:marBottom w:val="0"/>
      <w:divBdr>
        <w:top w:val="none" w:sz="0" w:space="0" w:color="auto"/>
        <w:left w:val="none" w:sz="0" w:space="0" w:color="auto"/>
        <w:bottom w:val="none" w:sz="0" w:space="0" w:color="auto"/>
        <w:right w:val="none" w:sz="0" w:space="0" w:color="auto"/>
      </w:divBdr>
    </w:div>
    <w:div w:id="189758202">
      <w:bodyDiv w:val="1"/>
      <w:marLeft w:val="0"/>
      <w:marRight w:val="0"/>
      <w:marTop w:val="0"/>
      <w:marBottom w:val="0"/>
      <w:divBdr>
        <w:top w:val="none" w:sz="0" w:space="0" w:color="auto"/>
        <w:left w:val="none" w:sz="0" w:space="0" w:color="auto"/>
        <w:bottom w:val="none" w:sz="0" w:space="0" w:color="auto"/>
        <w:right w:val="none" w:sz="0" w:space="0" w:color="auto"/>
      </w:divBdr>
    </w:div>
    <w:div w:id="294532362">
      <w:bodyDiv w:val="1"/>
      <w:marLeft w:val="0"/>
      <w:marRight w:val="0"/>
      <w:marTop w:val="0"/>
      <w:marBottom w:val="0"/>
      <w:divBdr>
        <w:top w:val="none" w:sz="0" w:space="0" w:color="auto"/>
        <w:left w:val="none" w:sz="0" w:space="0" w:color="auto"/>
        <w:bottom w:val="none" w:sz="0" w:space="0" w:color="auto"/>
        <w:right w:val="none" w:sz="0" w:space="0" w:color="auto"/>
      </w:divBdr>
    </w:div>
    <w:div w:id="392895927">
      <w:bodyDiv w:val="1"/>
      <w:marLeft w:val="0"/>
      <w:marRight w:val="0"/>
      <w:marTop w:val="0"/>
      <w:marBottom w:val="0"/>
      <w:divBdr>
        <w:top w:val="none" w:sz="0" w:space="0" w:color="auto"/>
        <w:left w:val="none" w:sz="0" w:space="0" w:color="auto"/>
        <w:bottom w:val="none" w:sz="0" w:space="0" w:color="auto"/>
        <w:right w:val="none" w:sz="0" w:space="0" w:color="auto"/>
      </w:divBdr>
    </w:div>
    <w:div w:id="409935199">
      <w:bodyDiv w:val="1"/>
      <w:marLeft w:val="0"/>
      <w:marRight w:val="0"/>
      <w:marTop w:val="0"/>
      <w:marBottom w:val="0"/>
      <w:divBdr>
        <w:top w:val="none" w:sz="0" w:space="0" w:color="auto"/>
        <w:left w:val="none" w:sz="0" w:space="0" w:color="auto"/>
        <w:bottom w:val="none" w:sz="0" w:space="0" w:color="auto"/>
        <w:right w:val="none" w:sz="0" w:space="0" w:color="auto"/>
      </w:divBdr>
    </w:div>
    <w:div w:id="756899282">
      <w:bodyDiv w:val="1"/>
      <w:marLeft w:val="0"/>
      <w:marRight w:val="0"/>
      <w:marTop w:val="0"/>
      <w:marBottom w:val="0"/>
      <w:divBdr>
        <w:top w:val="none" w:sz="0" w:space="0" w:color="auto"/>
        <w:left w:val="none" w:sz="0" w:space="0" w:color="auto"/>
        <w:bottom w:val="none" w:sz="0" w:space="0" w:color="auto"/>
        <w:right w:val="none" w:sz="0" w:space="0" w:color="auto"/>
      </w:divBdr>
    </w:div>
    <w:div w:id="762652019">
      <w:bodyDiv w:val="1"/>
      <w:marLeft w:val="0"/>
      <w:marRight w:val="0"/>
      <w:marTop w:val="0"/>
      <w:marBottom w:val="0"/>
      <w:divBdr>
        <w:top w:val="none" w:sz="0" w:space="0" w:color="auto"/>
        <w:left w:val="none" w:sz="0" w:space="0" w:color="auto"/>
        <w:bottom w:val="none" w:sz="0" w:space="0" w:color="auto"/>
        <w:right w:val="none" w:sz="0" w:space="0" w:color="auto"/>
      </w:divBdr>
    </w:div>
    <w:div w:id="856037316">
      <w:bodyDiv w:val="1"/>
      <w:marLeft w:val="0"/>
      <w:marRight w:val="0"/>
      <w:marTop w:val="0"/>
      <w:marBottom w:val="0"/>
      <w:divBdr>
        <w:top w:val="none" w:sz="0" w:space="0" w:color="auto"/>
        <w:left w:val="none" w:sz="0" w:space="0" w:color="auto"/>
        <w:bottom w:val="none" w:sz="0" w:space="0" w:color="auto"/>
        <w:right w:val="none" w:sz="0" w:space="0" w:color="auto"/>
      </w:divBdr>
    </w:div>
    <w:div w:id="887648948">
      <w:bodyDiv w:val="1"/>
      <w:marLeft w:val="0"/>
      <w:marRight w:val="0"/>
      <w:marTop w:val="0"/>
      <w:marBottom w:val="0"/>
      <w:divBdr>
        <w:top w:val="none" w:sz="0" w:space="0" w:color="auto"/>
        <w:left w:val="none" w:sz="0" w:space="0" w:color="auto"/>
        <w:bottom w:val="none" w:sz="0" w:space="0" w:color="auto"/>
        <w:right w:val="none" w:sz="0" w:space="0" w:color="auto"/>
      </w:divBdr>
    </w:div>
    <w:div w:id="903486590">
      <w:bodyDiv w:val="1"/>
      <w:marLeft w:val="0"/>
      <w:marRight w:val="0"/>
      <w:marTop w:val="0"/>
      <w:marBottom w:val="0"/>
      <w:divBdr>
        <w:top w:val="none" w:sz="0" w:space="0" w:color="auto"/>
        <w:left w:val="none" w:sz="0" w:space="0" w:color="auto"/>
        <w:bottom w:val="none" w:sz="0" w:space="0" w:color="auto"/>
        <w:right w:val="none" w:sz="0" w:space="0" w:color="auto"/>
      </w:divBdr>
    </w:div>
    <w:div w:id="912084831">
      <w:bodyDiv w:val="1"/>
      <w:marLeft w:val="0"/>
      <w:marRight w:val="0"/>
      <w:marTop w:val="0"/>
      <w:marBottom w:val="0"/>
      <w:divBdr>
        <w:top w:val="none" w:sz="0" w:space="0" w:color="auto"/>
        <w:left w:val="none" w:sz="0" w:space="0" w:color="auto"/>
        <w:bottom w:val="none" w:sz="0" w:space="0" w:color="auto"/>
        <w:right w:val="none" w:sz="0" w:space="0" w:color="auto"/>
      </w:divBdr>
    </w:div>
    <w:div w:id="927038812">
      <w:bodyDiv w:val="1"/>
      <w:marLeft w:val="0"/>
      <w:marRight w:val="0"/>
      <w:marTop w:val="0"/>
      <w:marBottom w:val="0"/>
      <w:divBdr>
        <w:top w:val="none" w:sz="0" w:space="0" w:color="auto"/>
        <w:left w:val="none" w:sz="0" w:space="0" w:color="auto"/>
        <w:bottom w:val="none" w:sz="0" w:space="0" w:color="auto"/>
        <w:right w:val="none" w:sz="0" w:space="0" w:color="auto"/>
      </w:divBdr>
    </w:div>
    <w:div w:id="978068778">
      <w:bodyDiv w:val="1"/>
      <w:marLeft w:val="0"/>
      <w:marRight w:val="0"/>
      <w:marTop w:val="0"/>
      <w:marBottom w:val="0"/>
      <w:divBdr>
        <w:top w:val="none" w:sz="0" w:space="0" w:color="auto"/>
        <w:left w:val="none" w:sz="0" w:space="0" w:color="auto"/>
        <w:bottom w:val="none" w:sz="0" w:space="0" w:color="auto"/>
        <w:right w:val="none" w:sz="0" w:space="0" w:color="auto"/>
      </w:divBdr>
    </w:div>
    <w:div w:id="1047217508">
      <w:bodyDiv w:val="1"/>
      <w:marLeft w:val="0"/>
      <w:marRight w:val="0"/>
      <w:marTop w:val="0"/>
      <w:marBottom w:val="0"/>
      <w:divBdr>
        <w:top w:val="none" w:sz="0" w:space="0" w:color="auto"/>
        <w:left w:val="none" w:sz="0" w:space="0" w:color="auto"/>
        <w:bottom w:val="none" w:sz="0" w:space="0" w:color="auto"/>
        <w:right w:val="none" w:sz="0" w:space="0" w:color="auto"/>
      </w:divBdr>
    </w:div>
    <w:div w:id="1099645062">
      <w:bodyDiv w:val="1"/>
      <w:marLeft w:val="0"/>
      <w:marRight w:val="0"/>
      <w:marTop w:val="0"/>
      <w:marBottom w:val="0"/>
      <w:divBdr>
        <w:top w:val="none" w:sz="0" w:space="0" w:color="auto"/>
        <w:left w:val="none" w:sz="0" w:space="0" w:color="auto"/>
        <w:bottom w:val="none" w:sz="0" w:space="0" w:color="auto"/>
        <w:right w:val="none" w:sz="0" w:space="0" w:color="auto"/>
      </w:divBdr>
    </w:div>
    <w:div w:id="1100219707">
      <w:bodyDiv w:val="1"/>
      <w:marLeft w:val="0"/>
      <w:marRight w:val="0"/>
      <w:marTop w:val="0"/>
      <w:marBottom w:val="0"/>
      <w:divBdr>
        <w:top w:val="none" w:sz="0" w:space="0" w:color="auto"/>
        <w:left w:val="none" w:sz="0" w:space="0" w:color="auto"/>
        <w:bottom w:val="none" w:sz="0" w:space="0" w:color="auto"/>
        <w:right w:val="none" w:sz="0" w:space="0" w:color="auto"/>
      </w:divBdr>
    </w:div>
    <w:div w:id="1100564960">
      <w:bodyDiv w:val="1"/>
      <w:marLeft w:val="0"/>
      <w:marRight w:val="0"/>
      <w:marTop w:val="0"/>
      <w:marBottom w:val="0"/>
      <w:divBdr>
        <w:top w:val="none" w:sz="0" w:space="0" w:color="auto"/>
        <w:left w:val="none" w:sz="0" w:space="0" w:color="auto"/>
        <w:bottom w:val="none" w:sz="0" w:space="0" w:color="auto"/>
        <w:right w:val="none" w:sz="0" w:space="0" w:color="auto"/>
      </w:divBdr>
    </w:div>
    <w:div w:id="1139105119">
      <w:bodyDiv w:val="1"/>
      <w:marLeft w:val="0"/>
      <w:marRight w:val="0"/>
      <w:marTop w:val="0"/>
      <w:marBottom w:val="0"/>
      <w:divBdr>
        <w:top w:val="none" w:sz="0" w:space="0" w:color="auto"/>
        <w:left w:val="none" w:sz="0" w:space="0" w:color="auto"/>
        <w:bottom w:val="none" w:sz="0" w:space="0" w:color="auto"/>
        <w:right w:val="none" w:sz="0" w:space="0" w:color="auto"/>
      </w:divBdr>
    </w:div>
    <w:div w:id="1225919086">
      <w:bodyDiv w:val="1"/>
      <w:marLeft w:val="0"/>
      <w:marRight w:val="0"/>
      <w:marTop w:val="0"/>
      <w:marBottom w:val="0"/>
      <w:divBdr>
        <w:top w:val="none" w:sz="0" w:space="0" w:color="auto"/>
        <w:left w:val="none" w:sz="0" w:space="0" w:color="auto"/>
        <w:bottom w:val="none" w:sz="0" w:space="0" w:color="auto"/>
        <w:right w:val="none" w:sz="0" w:space="0" w:color="auto"/>
      </w:divBdr>
    </w:div>
    <w:div w:id="1282110162">
      <w:bodyDiv w:val="1"/>
      <w:marLeft w:val="0"/>
      <w:marRight w:val="0"/>
      <w:marTop w:val="0"/>
      <w:marBottom w:val="0"/>
      <w:divBdr>
        <w:top w:val="none" w:sz="0" w:space="0" w:color="auto"/>
        <w:left w:val="none" w:sz="0" w:space="0" w:color="auto"/>
        <w:bottom w:val="none" w:sz="0" w:space="0" w:color="auto"/>
        <w:right w:val="none" w:sz="0" w:space="0" w:color="auto"/>
      </w:divBdr>
    </w:div>
    <w:div w:id="1317876394">
      <w:bodyDiv w:val="1"/>
      <w:marLeft w:val="0"/>
      <w:marRight w:val="0"/>
      <w:marTop w:val="0"/>
      <w:marBottom w:val="0"/>
      <w:divBdr>
        <w:top w:val="none" w:sz="0" w:space="0" w:color="auto"/>
        <w:left w:val="none" w:sz="0" w:space="0" w:color="auto"/>
        <w:bottom w:val="none" w:sz="0" w:space="0" w:color="auto"/>
        <w:right w:val="none" w:sz="0" w:space="0" w:color="auto"/>
      </w:divBdr>
    </w:div>
    <w:div w:id="1396852535">
      <w:bodyDiv w:val="1"/>
      <w:marLeft w:val="0"/>
      <w:marRight w:val="0"/>
      <w:marTop w:val="0"/>
      <w:marBottom w:val="0"/>
      <w:divBdr>
        <w:top w:val="none" w:sz="0" w:space="0" w:color="auto"/>
        <w:left w:val="none" w:sz="0" w:space="0" w:color="auto"/>
        <w:bottom w:val="none" w:sz="0" w:space="0" w:color="auto"/>
        <w:right w:val="none" w:sz="0" w:space="0" w:color="auto"/>
      </w:divBdr>
    </w:div>
    <w:div w:id="1476485534">
      <w:bodyDiv w:val="1"/>
      <w:marLeft w:val="0"/>
      <w:marRight w:val="0"/>
      <w:marTop w:val="0"/>
      <w:marBottom w:val="0"/>
      <w:divBdr>
        <w:top w:val="none" w:sz="0" w:space="0" w:color="auto"/>
        <w:left w:val="none" w:sz="0" w:space="0" w:color="auto"/>
        <w:bottom w:val="none" w:sz="0" w:space="0" w:color="auto"/>
        <w:right w:val="none" w:sz="0" w:space="0" w:color="auto"/>
      </w:divBdr>
    </w:div>
    <w:div w:id="1491095373">
      <w:bodyDiv w:val="1"/>
      <w:marLeft w:val="0"/>
      <w:marRight w:val="0"/>
      <w:marTop w:val="0"/>
      <w:marBottom w:val="0"/>
      <w:divBdr>
        <w:top w:val="none" w:sz="0" w:space="0" w:color="auto"/>
        <w:left w:val="none" w:sz="0" w:space="0" w:color="auto"/>
        <w:bottom w:val="none" w:sz="0" w:space="0" w:color="auto"/>
        <w:right w:val="none" w:sz="0" w:space="0" w:color="auto"/>
      </w:divBdr>
    </w:div>
    <w:div w:id="1682312678">
      <w:bodyDiv w:val="1"/>
      <w:marLeft w:val="0"/>
      <w:marRight w:val="0"/>
      <w:marTop w:val="0"/>
      <w:marBottom w:val="0"/>
      <w:divBdr>
        <w:top w:val="none" w:sz="0" w:space="0" w:color="auto"/>
        <w:left w:val="none" w:sz="0" w:space="0" w:color="auto"/>
        <w:bottom w:val="none" w:sz="0" w:space="0" w:color="auto"/>
        <w:right w:val="none" w:sz="0" w:space="0" w:color="auto"/>
      </w:divBdr>
    </w:div>
    <w:div w:id="1689410084">
      <w:bodyDiv w:val="1"/>
      <w:marLeft w:val="0"/>
      <w:marRight w:val="0"/>
      <w:marTop w:val="0"/>
      <w:marBottom w:val="0"/>
      <w:divBdr>
        <w:top w:val="none" w:sz="0" w:space="0" w:color="auto"/>
        <w:left w:val="none" w:sz="0" w:space="0" w:color="auto"/>
        <w:bottom w:val="none" w:sz="0" w:space="0" w:color="auto"/>
        <w:right w:val="none" w:sz="0" w:space="0" w:color="auto"/>
      </w:divBdr>
    </w:div>
    <w:div w:id="1696928187">
      <w:bodyDiv w:val="1"/>
      <w:marLeft w:val="0"/>
      <w:marRight w:val="0"/>
      <w:marTop w:val="0"/>
      <w:marBottom w:val="0"/>
      <w:divBdr>
        <w:top w:val="none" w:sz="0" w:space="0" w:color="auto"/>
        <w:left w:val="none" w:sz="0" w:space="0" w:color="auto"/>
        <w:bottom w:val="none" w:sz="0" w:space="0" w:color="auto"/>
        <w:right w:val="none" w:sz="0" w:space="0" w:color="auto"/>
      </w:divBdr>
    </w:div>
    <w:div w:id="1726879811">
      <w:bodyDiv w:val="1"/>
      <w:marLeft w:val="0"/>
      <w:marRight w:val="0"/>
      <w:marTop w:val="0"/>
      <w:marBottom w:val="0"/>
      <w:divBdr>
        <w:top w:val="none" w:sz="0" w:space="0" w:color="auto"/>
        <w:left w:val="none" w:sz="0" w:space="0" w:color="auto"/>
        <w:bottom w:val="none" w:sz="0" w:space="0" w:color="auto"/>
        <w:right w:val="none" w:sz="0" w:space="0" w:color="auto"/>
      </w:divBdr>
    </w:div>
    <w:div w:id="1763988032">
      <w:bodyDiv w:val="1"/>
      <w:marLeft w:val="0"/>
      <w:marRight w:val="0"/>
      <w:marTop w:val="0"/>
      <w:marBottom w:val="0"/>
      <w:divBdr>
        <w:top w:val="none" w:sz="0" w:space="0" w:color="auto"/>
        <w:left w:val="none" w:sz="0" w:space="0" w:color="auto"/>
        <w:bottom w:val="none" w:sz="0" w:space="0" w:color="auto"/>
        <w:right w:val="none" w:sz="0" w:space="0" w:color="auto"/>
      </w:divBdr>
    </w:div>
    <w:div w:id="1793743751">
      <w:bodyDiv w:val="1"/>
      <w:marLeft w:val="0"/>
      <w:marRight w:val="0"/>
      <w:marTop w:val="0"/>
      <w:marBottom w:val="0"/>
      <w:divBdr>
        <w:top w:val="none" w:sz="0" w:space="0" w:color="auto"/>
        <w:left w:val="none" w:sz="0" w:space="0" w:color="auto"/>
        <w:bottom w:val="none" w:sz="0" w:space="0" w:color="auto"/>
        <w:right w:val="none" w:sz="0" w:space="0" w:color="auto"/>
      </w:divBdr>
    </w:div>
    <w:div w:id="1800494936">
      <w:bodyDiv w:val="1"/>
      <w:marLeft w:val="0"/>
      <w:marRight w:val="0"/>
      <w:marTop w:val="0"/>
      <w:marBottom w:val="0"/>
      <w:divBdr>
        <w:top w:val="none" w:sz="0" w:space="0" w:color="auto"/>
        <w:left w:val="none" w:sz="0" w:space="0" w:color="auto"/>
        <w:bottom w:val="none" w:sz="0" w:space="0" w:color="auto"/>
        <w:right w:val="none" w:sz="0" w:space="0" w:color="auto"/>
      </w:divBdr>
    </w:div>
    <w:div w:id="1829714193">
      <w:bodyDiv w:val="1"/>
      <w:marLeft w:val="0"/>
      <w:marRight w:val="0"/>
      <w:marTop w:val="0"/>
      <w:marBottom w:val="0"/>
      <w:divBdr>
        <w:top w:val="none" w:sz="0" w:space="0" w:color="auto"/>
        <w:left w:val="none" w:sz="0" w:space="0" w:color="auto"/>
        <w:bottom w:val="none" w:sz="0" w:space="0" w:color="auto"/>
        <w:right w:val="none" w:sz="0" w:space="0" w:color="auto"/>
      </w:divBdr>
    </w:div>
    <w:div w:id="1837263220">
      <w:bodyDiv w:val="1"/>
      <w:marLeft w:val="0"/>
      <w:marRight w:val="0"/>
      <w:marTop w:val="0"/>
      <w:marBottom w:val="0"/>
      <w:divBdr>
        <w:top w:val="none" w:sz="0" w:space="0" w:color="auto"/>
        <w:left w:val="none" w:sz="0" w:space="0" w:color="auto"/>
        <w:bottom w:val="none" w:sz="0" w:space="0" w:color="auto"/>
        <w:right w:val="none" w:sz="0" w:space="0" w:color="auto"/>
      </w:divBdr>
    </w:div>
    <w:div w:id="1844783339">
      <w:bodyDiv w:val="1"/>
      <w:marLeft w:val="0"/>
      <w:marRight w:val="0"/>
      <w:marTop w:val="0"/>
      <w:marBottom w:val="0"/>
      <w:divBdr>
        <w:top w:val="none" w:sz="0" w:space="0" w:color="auto"/>
        <w:left w:val="none" w:sz="0" w:space="0" w:color="auto"/>
        <w:bottom w:val="none" w:sz="0" w:space="0" w:color="auto"/>
        <w:right w:val="none" w:sz="0" w:space="0" w:color="auto"/>
      </w:divBdr>
    </w:div>
    <w:div w:id="2079084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jamesanthonyofori-poku/Library/Group%20Containers/UBF8T346G9.Office/User%20Content.localized/Templates.localized/Documentation%20Forma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Jer13</b:Tag>
    <b:SourceType>InternetSite</b:SourceType>
    <b:Guid>{865D2115-D5AA-7844-B6BD-0610ED5DC959}</b:Guid>
    <b:Author>
      <b:Author>
        <b:NameList>
          <b:Person>
            <b:Last>Ewing</b:Last>
            <b:First>Jerry</b:First>
          </b:Person>
        </b:NameList>
      </b:Author>
    </b:Author>
    <b:Title>udiscovermusic.</b:Title>
    <b:URL>https://www.udiscovermusic.com/in-depth-features/prog-a-very-british-kind-of-rock/</b:URL>
    <b:Year>2013</b:Year>
    <b:YearAccessed>2019</b:YearAccessed>
    <b:MonthAccessed>May</b:MonthAccessed>
    <b:RefOrder>1</b:RefOrder>
  </b:Source>
  <b:Source>
    <b:Tag>War17</b:Tag>
    <b:SourceType>InternetSite</b:SourceType>
    <b:Guid>{B4295998-61DB-BF45-A9AD-9E831803ABB8}</b:Guid>
    <b:Author>
      <b:Author>
        <b:NameList>
          <b:Person>
            <b:Last>Kramer</b:Last>
            <b:First>Warren</b:First>
          </b:Person>
        </b:NameList>
      </b:Author>
    </b:Author>
    <b:Title>Quora</b:Title>
    <b:URL>https://www.quora.com/What-is-progressive-rock</b:URL>
    <b:Year>2017</b:Year>
    <b:YearAccessed>2019</b:YearAccessed>
    <b:MonthAccessed>May</b:MonthAccessed>
    <b:RefOrder>3</b:RefOrder>
  </b:Source>
  <b:Source>
    <b:Tag>mCl19</b:Tag>
    <b:SourceType>InternetSite</b:SourceType>
    <b:Guid>{97DC8425-A7BC-AB49-90C7-8D80B01A8850}</b:Guid>
    <b:Author>
      <b:Author>
        <b:NameList>
          <b:Person>
            <b:Last>mClub</b:Last>
          </b:Person>
        </b:NameList>
      </b:Author>
    </b:Author>
    <b:Title>mClub</b:Title>
    <b:URL>https://mclub.wordpress.com/music-styles/progressive-rock/characteristics-of-progressive-rock/</b:URL>
    <b:Year>2019</b:Year>
    <b:YearAccessed>2019</b:YearAccessed>
    <b:MonthAccessed>May</b:MonthAccessed>
    <b:RefOrder>2</b:RefOrder>
  </b:Source>
  <b:Source>
    <b:Tag>Rol12</b:Tag>
    <b:SourceType>InternetSite</b:SourceType>
    <b:Guid>{E040D60C-06EC-B34F-8BE2-A8D3C432329B}</b:Guid>
    <b:Author>
      <b:Author>
        <b:NameList>
          <b:Person>
            <b:Last>Stone</b:Last>
            <b:First>Rolling</b:First>
          </b:Person>
        </b:NameList>
      </b:Author>
    </b:Author>
    <b:Title>500 Greatest Albums Of All Time | Rolling Stone</b:Title>
    <b:URL>https://www.rollingstone.com/music/music-lists/500-greatest-albums-of-all-time-156826/pink-floyd-the-dark-side-of-the-moon-2-166693/</b:URL>
    <b:Year>2012</b:Year>
    <b:YearAccessed>2019</b:YearAccessed>
    <b:MonthAccessed>May</b:MonthAccessed>
    <b:RefOrder>4</b:RefOrder>
  </b:Source>
  <b:Source>
    <b:Tag>Mix18</b:Tag>
    <b:SourceType>InternetSite</b:SourceType>
    <b:Guid>{7DDEF043-99A1-CF46-9FFF-A0EE0C002200}</b:Guid>
    <b:Author>
      <b:Author>
        <b:NameList>
          <b:Person>
            <b:Last>Crew</b:Last>
            <b:First>Mixmag</b:First>
          </b:Person>
        </b:NameList>
      </b:Author>
    </b:Author>
    <b:Title>The 50 Most Influential Dance Music Albums Of All Time | Mixmag</b:Title>
    <b:URL>https://mixmag.net/feature/the-50-most-influential-dance-music-albums-of-all-time</b:URL>
    <b:Year>2018</b:Year>
    <b:YearAccessed>2019</b:YearAccessed>
    <b:MonthAccessed>May</b:MonthAccessed>
    <b:RefOrder>7</b:RefOrder>
  </b:Source>
  <b:Source>
    <b:Tag>You19</b:Tag>
    <b:SourceType>InternetSite</b:SourceType>
    <b:Guid>{BC850D77-EA29-1D4A-B906-5B91113B351D}</b:Guid>
    <b:Author>
      <b:Author>
        <b:NameList>
          <b:Person>
            <b:Last>YouTube</b:Last>
          </b:Person>
        </b:NameList>
      </b:Author>
    </b:Author>
    <b:Title>Kraftwerk Autobahn Album</b:Title>
    <b:URL>https://www.youtube.com/watch?v=vkOZNJYAZ7c&amp;list=OLAK5uy_lR3lN6j40FvwOfb8aoLM5TaR3THOhdSS8</b:URL>
    <b:Year>2019</b:Year>
    <b:YearAccessed>2019</b:YearAccessed>
    <b:MonthAccessed>May</b:MonthAccessed>
    <b:RefOrder>5</b:RefOrder>
  </b:Source>
  <b:Source>
    <b:Tag>You191</b:Tag>
    <b:SourceType>InternetSite</b:SourceType>
    <b:Guid>{0D6ED5E1-0E9A-8B45-B0C3-8827CF22C0DF}</b:Guid>
    <b:Author>
      <b:Author>
        <b:NameList>
          <b:Person>
            <b:Last>YouTube</b:Last>
          </b:Person>
        </b:NameList>
      </b:Author>
    </b:Author>
    <b:Title>Photek Modus Operandi Album</b:Title>
    <b:URL>https://www.youtube.com/watch?v=EvsIrkvr6zo&amp;list=OLAK5uy_nkFPhU3r_IYAtxd3D5qXb9b9pkf6d_N2U</b:URL>
    <b:Year>2019</b:Year>
    <b:YearAccessed>2019</b:YearAccessed>
    <b:MonthAccessed>May</b:MonthAccessed>
    <b:RefOrder>6</b:RefOrder>
  </b:Source>
  <b:Source>
    <b:Tag>You192</b:Tag>
    <b:SourceType>InternetSite</b:SourceType>
    <b:Guid>{377C10E4-EB41-E048-9025-A609399753B7}</b:Guid>
    <b:Author>
      <b:Author>
        <b:NameList>
          <b:Person>
            <b:Last>YouTube</b:Last>
          </b:Person>
        </b:NameList>
      </b:Author>
    </b:Author>
    <b:Title>Brian Eno Apollo: Atmospheres And Soundtracks Album</b:Title>
    <b:URL>https://www.youtube.com/watch?v=dcWwtQmAt7E&amp;list=OLAK5uy_kX3KzfhV6Cn051itWR7SfGYmxxbd1gBcQ</b:URL>
    <b:Year>2019</b:Year>
    <b:YearAccessed>2019</b:YearAccessed>
    <b:MonthAccessed>May</b:MonthAccessed>
    <b:RefOrder>8</b:RefOrder>
  </b:Source>
  <b:Source>
    <b:Tag>Sol18</b:Tag>
    <b:SourceType>InternetSite</b:SourceType>
    <b:Guid>{1BAC79C5-09D9-5D45-BD3C-46655A5A8C46}</b:Guid>
    <b:Author>
      <b:Author>
        <b:NameList>
          <b:Person>
            <b:Last>Solaris</b:Last>
          </b:Person>
        </b:NameList>
      </b:Author>
    </b:Author>
    <b:Title>SYNTHWAVE: Everything About This Genre Coming From The 2080’S | Synthspiria</b:Title>
    <b:URL>https://synthspiria.com/en/everything-about-synthwave/</b:URL>
    <b:Year>2018</b:Year>
    <b:YearAccessed>2019</b:YearAccessed>
    <b:MonthAccessed>May</b:MonthAccessed>
    <b:RefOrder>9</b:RefOrder>
  </b:Source>
  <b:Source>
    <b:Tag>Vin17</b:Tag>
    <b:SourceType>InternetSite</b:SourceType>
    <b:Guid>{7100F033-93C2-FE4D-9632-A42AFA4F1F0E}</b:Guid>
    <b:Author>
      <b:Author>
        <b:NameList>
          <b:Person>
            <b:Last>Explorer</b:Last>
            <b:First>Vintage</b:First>
            <b:Middle>Synth</b:Middle>
          </b:Person>
        </b:NameList>
      </b:Author>
    </b:Author>
    <b:Title>Vintage Synth Explorer</b:Title>
    <b:URL>http://www.vintagesynth.com/</b:URL>
    <b:Year>2017</b:Year>
    <b:YearAccessed>2019</b:YearAccessed>
    <b:MonthAccessed>May</b:MonthAccessed>
    <b:RefOrder>10</b:RefOrder>
  </b:Source>
  <b:Source>
    <b:Tag>Dif18</b:Tag>
    <b:SourceType>InternetSite</b:SourceType>
    <b:Guid>{B05DC7F0-094C-DC4F-9841-C233BC3B333D}</b:Guid>
    <b:Author>
      <b:Author>
        <b:NameList>
          <b:Person>
            <b:Last>Diffen</b:Last>
          </b:Person>
        </b:NameList>
      </b:Author>
    </b:Author>
    <b:Title>House Music vs Techno Music | Diffen</b:Title>
    <b:URL>https://www.diffen.com/difference/House_Music_vs_Techno_Music#Characteristics</b:URL>
    <b:Year>2018</b:Year>
    <b:YearAccessed>2019</b:YearAccessed>
    <b:MonthAccessed>May</b:MonthAccessed>
    <b:RefOrder>11</b:RefOrder>
  </b:Source>
  <b:Source>
    <b:Tag>Kev17</b:Tag>
    <b:SourceType>InternetSite</b:SourceType>
    <b:Guid>{87736978-F554-3C40-AB19-DE1BE08EA861}</b:Guid>
    <b:Author>
      <b:Author>
        <b:NameList>
          <b:Person>
            <b:Last>Watson</b:Last>
            <b:First>Kevin</b:First>
          </b:Person>
        </b:NameList>
      </b:Author>
    </b:Author>
    <b:Title>IMS Business Report 2017</b:Title>
    <b:URL>https://www.internationalmusicsummit.com/wp-content/uploads/2017/09/IMS-Business-Report-2017-vFinal3.pdf</b:URL>
    <b:Year>2017</b:Year>
    <b:YearAccessed>2019</b:YearAccessed>
    <b:MonthAccessed>May</b:MonthAccessed>
    <b:RefOrder>12</b:RefOrder>
  </b:Source>
  <b:Source>
    <b:Tag>Sum18</b:Tag>
    <b:SourceType>InternetSite</b:SourceType>
    <b:Guid>{C892DFF5-EA5C-9F42-A81D-A75DCD2E1D4E}</b:Guid>
    <b:Author>
      <b:Author>
        <b:NameList>
          <b:Person>
            <b:Last>Choudhury</b:Last>
            <b:First>Suman</b:First>
          </b:Person>
        </b:NameList>
      </b:Author>
    </b:Author>
    <b:Title>An Analysis Of the Music Industry: EDM Industry | Urbn Hstl</b:Title>
    <b:URL>https://www.urbnhstl.com/edm-analysis-music-industry/</b:URL>
    <b:Year>2018</b:Year>
    <b:YearAccessed>2019</b:YearAccessed>
    <b:MonthAccessed>May</b:MonthAccessed>
    <b:RefOrder>13</b:RefOrder>
  </b:Source>
</b:Sources>
</file>

<file path=customXml/itemProps1.xml><?xml version="1.0" encoding="utf-8"?>
<ds:datastoreItem xmlns:ds="http://schemas.openxmlformats.org/officeDocument/2006/customXml" ds:itemID="{3843ABB7-B830-A547-80D6-3E13E0EBB0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Documentation Format.dotx</Template>
  <TotalTime>617</TotalTime>
  <Pages>5</Pages>
  <Words>2337</Words>
  <Characters>13323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FINAL PROJECT PROPOSAL</vt:lpstr>
    </vt:vector>
  </TitlesOfParts>
  <Company>Tileyard Education</Company>
  <LinksUpToDate>false</LinksUpToDate>
  <CharactersWithSpaces>15629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PROJECT PROPOSAL</dc:title>
  <dc:subject/>
  <dc:creator>James Anthony Ofori-Poku</dc:creator>
  <cp:keywords/>
  <dc:description/>
  <cp:lastModifiedBy>James Ofori-poku (1808647)</cp:lastModifiedBy>
  <cp:revision>285</cp:revision>
  <dcterms:created xsi:type="dcterms:W3CDTF">2019-05-08T18:32:00Z</dcterms:created>
  <dcterms:modified xsi:type="dcterms:W3CDTF">2019-06-02T22:29:00Z</dcterms:modified>
</cp:coreProperties>
</file>