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BDDB2" w14:textId="1AFED506" w:rsidR="002D5B3F" w:rsidRPr="00A85BFE" w:rsidRDefault="001A24F3" w:rsidP="00BD079D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5C3DB76" wp14:editId="15C6ECC6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7564F38A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77B9ABA4" w14:textId="77777777" w:rsidTr="00630448">
        <w:tc>
          <w:tcPr>
            <w:tcW w:w="9922" w:type="dxa"/>
            <w:shd w:val="clear" w:color="auto" w:fill="C0C0C0"/>
          </w:tcPr>
          <w:p w14:paraId="3CDFFB54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28FAA28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63415033" w14:textId="77777777" w:rsidTr="00B44C78">
        <w:trPr>
          <w:trHeight w:val="476"/>
        </w:trPr>
        <w:tc>
          <w:tcPr>
            <w:tcW w:w="2093" w:type="dxa"/>
            <w:shd w:val="pct15" w:color="auto" w:fill="auto"/>
          </w:tcPr>
          <w:p w14:paraId="3239B08B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6A36915F" w14:textId="43B45CD1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4A73D149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830CD50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97683ED" w14:textId="77777777" w:rsidTr="00A406E5">
        <w:tc>
          <w:tcPr>
            <w:tcW w:w="2093" w:type="dxa"/>
            <w:shd w:val="pct15" w:color="auto" w:fill="auto"/>
          </w:tcPr>
          <w:p w14:paraId="5BAEA212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558C7BCE" w14:textId="51A0FE9A" w:rsidR="00DB116D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Sylfaen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mewn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Addysg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Gynhwysol</w:t>
            </w:r>
            <w:proofErr w:type="spellEnd"/>
          </w:p>
        </w:tc>
      </w:tr>
      <w:tr w:rsidR="008F1308" w:rsidRPr="00A406E5" w14:paraId="7175866B" w14:textId="77777777" w:rsidTr="00B07FB0">
        <w:tc>
          <w:tcPr>
            <w:tcW w:w="2093" w:type="dxa"/>
            <w:shd w:val="pct15" w:color="auto" w:fill="auto"/>
          </w:tcPr>
          <w:p w14:paraId="22AFD8C4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4F1B9D7C" w14:textId="035EFD61" w:rsidR="008F1308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Cymru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Ddwyieithog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Dathlu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Amrywiaeth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Iaith 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Diwylliant</w:t>
            </w:r>
            <w:proofErr w:type="spellEnd"/>
          </w:p>
        </w:tc>
      </w:tr>
      <w:tr w:rsidR="00B84B5B" w:rsidRPr="00A406E5" w14:paraId="27EF5A02" w14:textId="77777777" w:rsidTr="008F1308">
        <w:tc>
          <w:tcPr>
            <w:tcW w:w="2093" w:type="dxa"/>
            <w:shd w:val="pct15" w:color="auto" w:fill="auto"/>
          </w:tcPr>
          <w:p w14:paraId="44B2B80C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74B83E5" w14:textId="6426B90A" w:rsidR="00B84B5B" w:rsidRPr="00A406E5" w:rsidRDefault="0039006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ECES50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>16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470FB25F" w14:textId="77777777"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403AB99C" w14:textId="312FD3BD" w:rsidR="00B84B5B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390060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0F4F6323" w14:textId="77777777" w:rsidTr="008F1308">
        <w:tc>
          <w:tcPr>
            <w:tcW w:w="2093" w:type="dxa"/>
            <w:shd w:val="pct15" w:color="auto" w:fill="auto"/>
          </w:tcPr>
          <w:p w14:paraId="245CCB61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68597BB" w14:textId="77777777" w:rsidR="00720E91" w:rsidRDefault="00E3351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6F31B1D" w14:textId="07F53F2F" w:rsidR="000C0F1B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Paul Darby</w:t>
            </w:r>
          </w:p>
        </w:tc>
        <w:tc>
          <w:tcPr>
            <w:tcW w:w="2268" w:type="dxa"/>
            <w:shd w:val="clear" w:color="auto" w:fill="D9D9D9"/>
          </w:tcPr>
          <w:p w14:paraId="0763D6F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58304DE7" w14:textId="77777777" w:rsidR="00720E91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Helen Griffiths </w:t>
            </w:r>
          </w:p>
          <w:p w14:paraId="1C3A9ABF" w14:textId="2E1AE0D6" w:rsidR="00DB116D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Paul Darby</w:t>
            </w:r>
          </w:p>
        </w:tc>
      </w:tr>
      <w:tr w:rsidR="00DB116D" w:rsidRPr="00A406E5" w14:paraId="5B2F01B2" w14:textId="77777777" w:rsidTr="008F1308">
        <w:tc>
          <w:tcPr>
            <w:tcW w:w="2093" w:type="dxa"/>
            <w:shd w:val="pct15" w:color="auto" w:fill="auto"/>
          </w:tcPr>
          <w:p w14:paraId="739AEFB5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19EAE339" w14:textId="5201A86C" w:rsidR="00DB116D" w:rsidRPr="00720E91" w:rsidRDefault="00720E91" w:rsidP="005F0579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20E91">
              <w:rPr>
                <w:rFonts w:ascii="Arial" w:hAnsi="Arial" w:cs="Arial"/>
                <w:b/>
                <w:bCs/>
                <w:sz w:val="22"/>
                <w:szCs w:val="22"/>
              </w:rPr>
              <w:t>Astudiaeth</w:t>
            </w:r>
            <w:proofErr w:type="spellEnd"/>
            <w:r w:rsidRPr="00720E9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20E91">
              <w:rPr>
                <w:rFonts w:ascii="Arial" w:hAnsi="Arial" w:cs="Arial"/>
                <w:b/>
                <w:bCs/>
                <w:sz w:val="22"/>
                <w:szCs w:val="22"/>
              </w:rPr>
              <w:t>Achos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631BCDE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4829D98F" w14:textId="4E343D44" w:rsidR="00DB116D" w:rsidRDefault="00720E91" w:rsidP="00390060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</w:t>
            </w:r>
            <w:r w:rsidR="00390060">
              <w:rPr>
                <w:rFonts w:ascii="Arial" w:hAnsi="Arial" w:cs="Arial"/>
                <w:b/>
                <w:sz w:val="22"/>
                <w:szCs w:val="22"/>
              </w:rPr>
              <w:t xml:space="preserve">00 o </w:t>
            </w:r>
            <w:proofErr w:type="spellStart"/>
            <w:r w:rsidR="00390060"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  <w:p w14:paraId="59372B19" w14:textId="77777777" w:rsidR="00720E91" w:rsidRDefault="00720E91" w:rsidP="00390060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CB73312" w14:textId="088C1167" w:rsidR="00720E91" w:rsidRPr="00A406E5" w:rsidRDefault="00720E91" w:rsidP="00390060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(+/-10%)</w:t>
            </w:r>
          </w:p>
        </w:tc>
      </w:tr>
      <w:tr w:rsidR="00B84B5B" w:rsidRPr="00A406E5" w14:paraId="68D473E2" w14:textId="77777777" w:rsidTr="008F1308">
        <w:tc>
          <w:tcPr>
            <w:tcW w:w="2093" w:type="dxa"/>
            <w:shd w:val="pct15" w:color="auto" w:fill="auto"/>
          </w:tcPr>
          <w:p w14:paraId="3560E06F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608EC2D6" w14:textId="1F880753" w:rsidR="000C0F1B" w:rsidRPr="00A406E5" w:rsidRDefault="00720E9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>.2</w:t>
            </w: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 xml:space="preserve"> @ 23:59</w:t>
            </w:r>
          </w:p>
        </w:tc>
        <w:tc>
          <w:tcPr>
            <w:tcW w:w="2268" w:type="dxa"/>
            <w:shd w:val="pct15" w:color="auto" w:fill="auto"/>
          </w:tcPr>
          <w:p w14:paraId="5FD574A4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AE89CCF" w14:textId="3FE567C7" w:rsidR="000C0F1B" w:rsidRPr="00A406E5" w:rsidRDefault="003C606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>.2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152E9D" w:rsidRPr="004963C0" w14:paraId="2799432D" w14:textId="77777777" w:rsidTr="00A406E5">
        <w:tc>
          <w:tcPr>
            <w:tcW w:w="2093" w:type="dxa"/>
            <w:shd w:val="pct15" w:color="auto" w:fill="auto"/>
          </w:tcPr>
          <w:p w14:paraId="396E984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62D44982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0514F425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F4B0C43" w14:textId="77777777" w:rsidR="00F14346" w:rsidRPr="00332C10" w:rsidRDefault="007E3A41" w:rsidP="00F14346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F14346"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sy'n cael ei gyflwyno hyd at wythnos yn hwyr yn cael ei gapio ar 40% ar gyfer yr ymgais gyntaf a bydd marc o 0% yn cael ei ddyfarnu i'w ailasesu. Gellir codi cosbau cyflwyno hwyr dim ond os oes hawliad amgylchiadau esgusodol cymeradwy. </w:t>
            </w:r>
          </w:p>
          <w:p w14:paraId="0FE6E2D8" w14:textId="4D22207C" w:rsidR="00A406E5" w:rsidRPr="00F14346" w:rsidRDefault="00F14346" w:rsidP="00F1434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y gwaith a gyflwynir fwy nag wythnos yn hwyr yn cael ei ystyried yn ddiffyg cyflwyniad ac ni chaiff ei farcio. Gellir ystyried y gwaith fel cyflwyniad i'w ailasesu os caiff ei gynnig gan Fwrdd Arholi neu os oes hawliad amgylchiadau esgusodol cymeradwy.  </w:t>
            </w:r>
          </w:p>
        </w:tc>
      </w:tr>
      <w:tr w:rsidR="00A406E5" w:rsidRPr="00A406E5" w14:paraId="555F462F" w14:textId="77777777" w:rsidTr="00A406E5">
        <w:tc>
          <w:tcPr>
            <w:tcW w:w="2093" w:type="dxa"/>
            <w:shd w:val="pct15" w:color="auto" w:fill="auto"/>
          </w:tcPr>
          <w:p w14:paraId="3DB2CC7F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15C14896" w14:textId="77777777" w:rsid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F5BF1FE" w14:textId="330A58F7" w:rsidR="007F1111" w:rsidRPr="00A406E5" w:rsidRDefault="007F111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Cofiwch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bob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gadw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copi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o'ch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adnoddau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eraill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gennych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cyn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ôl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defnyddio offer AI.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oes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amheuaeth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offer AI 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tu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hwnt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gofynnir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ddarparu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374ECD" w:rsidRPr="004963C0" w14:paraId="7A46FC86" w14:textId="77777777" w:rsidTr="00374EC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14:paraId="031251FD" w14:textId="77777777" w:rsidR="00374ECD" w:rsidRPr="00374ECD" w:rsidRDefault="00374ECD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Gwaith dros y terfyn geiriau:</w:t>
            </w:r>
          </w:p>
        </w:tc>
        <w:tc>
          <w:tcPr>
            <w:tcW w:w="7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0F07" w14:textId="77777777" w:rsid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14:paraId="5EAD819F" w14:textId="77777777" w:rsidR="00374ECD" w:rsidRDefault="00374ECD" w:rsidP="00374ECD">
            <w:pPr>
              <w:numPr>
                <w:ilvl w:val="0"/>
                <w:numId w:val="23"/>
              </w:numPr>
              <w:spacing w:line="276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Eich bod yn ysgrifennu'n glir ac yn gryno.</w:t>
            </w:r>
          </w:p>
          <w:p w14:paraId="415287E7" w14:textId="77777777" w:rsidR="00374ECD" w:rsidRDefault="00374ECD" w:rsidP="00374ECD">
            <w:pPr>
              <w:numPr>
                <w:ilvl w:val="0"/>
                <w:numId w:val="24"/>
              </w:numPr>
              <w:spacing w:line="276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Bod pob myfyriwr yn cwblhau'r asesiad ar sail gyfartal.</w:t>
            </w:r>
          </w:p>
          <w:p w14:paraId="16348C47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8F62DB9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yw’ch</w:t>
            </w:r>
            <w:proofErr w:type="spellEnd"/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dros y terfyn geiriau</w:t>
            </w:r>
          </w:p>
          <w:p w14:paraId="1744F950" w14:textId="77777777" w:rsidR="00374ECD" w:rsidRDefault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fwy na'r terfyn geiriau, bydd y cosbau canlynol fel arfer yn berthnasol. Ni all y didyniadau hyn gymryd eich marc islaw'r marc pasio ar gyfer y modwl.</w:t>
            </w:r>
          </w:p>
          <w:p w14:paraId="4C1D2324" w14:textId="77777777" w:rsid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="00374ECD" w14:paraId="1746C0CF" w14:textId="77777777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4D9F4F2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896ABBA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="00374ECD" w14:paraId="5F45CDC7" w14:textId="77777777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05F8E8F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CECB0C2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="00374ECD" w:rsidRPr="004963C0" w14:paraId="299809D9" w14:textId="77777777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3F43A31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6916AF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="00374ECD" w:rsidRPr="004963C0" w14:paraId="7902BE30" w14:textId="77777777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8BE8E3E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163B425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="00374ECD" w:rsidRPr="004963C0" w14:paraId="3EBACBD0" w14:textId="77777777">
              <w:tc>
                <w:tcPr>
                  <w:tcW w:w="1936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94733F7" w14:textId="77777777" w:rsidR="00374ECD" w:rsidRDefault="00374ECD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BA186BD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14:paraId="1F29CB86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17188CE" w14:textId="77777777" w:rsid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Enghreifftiau (Israddedig):</w:t>
            </w:r>
          </w:p>
          <w:p w14:paraId="1B9A185C" w14:textId="77777777" w:rsidR="00374ECD" w:rsidRDefault="00374ECD" w:rsidP="00374ECD">
            <w:pPr>
              <w:numPr>
                <w:ilvl w:val="0"/>
                <w:numId w:val="2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44%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40%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14:paraId="01A54CE1" w14:textId="77777777" w:rsidR="00374ECD" w:rsidRDefault="00374ECD" w:rsidP="00374ECD">
            <w:pPr>
              <w:numPr>
                <w:ilvl w:val="0"/>
                <w:numId w:val="2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49%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44%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3D8303D8" w14:textId="77777777" w:rsidR="00374ECD" w:rsidRDefault="00374ECD" w:rsidP="00374ECD">
            <w:pPr>
              <w:numPr>
                <w:ilvl w:val="0"/>
                <w:numId w:val="2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47%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40%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66374079" w14:textId="77777777" w:rsidR="00374ECD" w:rsidRDefault="00374ECD" w:rsidP="00374ECD">
            <w:pPr>
              <w:numPr>
                <w:ilvl w:val="0"/>
                <w:numId w:val="2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55%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45%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70B14070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B020AC3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Os ydych o dan y terfyn geiriau</w:t>
            </w:r>
          </w:p>
          <w:p w14:paraId="7863C144" w14:textId="77777777" w:rsid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sylweddol is na’r terfyn geiriau, efallai y byddwch chi'n colli marciau oherwydd mae’n bosibl na fydd eich cyflwyniad yn cynnwys digon o fanylder i fodloni'r deilliannau dysgu.</w:t>
            </w:r>
          </w:p>
          <w:p w14:paraId="25FA3328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A895D47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Adborth</w:t>
            </w:r>
          </w:p>
          <w:p w14:paraId="52CC14CE" w14:textId="77777777" w:rsidR="00374ECD" w:rsidRDefault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14:paraId="431459A8" w14:textId="77777777" w:rsidR="0028204E" w:rsidRPr="00374ECD" w:rsidRDefault="0028204E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4963C0" w14:paraId="7D70129C" w14:textId="77777777" w:rsidTr="00A406E5">
        <w:tc>
          <w:tcPr>
            <w:tcW w:w="9747" w:type="dxa"/>
            <w:shd w:val="pct10" w:color="auto" w:fill="auto"/>
          </w:tcPr>
          <w:p w14:paraId="55E1A6D4" w14:textId="77777777" w:rsidR="00C01A3F" w:rsidRPr="00720E91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720E9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CCA06B4" w14:textId="77777777" w:rsidR="00C01A3F" w:rsidRPr="00720E91" w:rsidRDefault="007E3A41" w:rsidP="002B5FF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4963C0" w14:paraId="20A39EA1" w14:textId="77777777" w:rsidTr="00A406E5">
        <w:tc>
          <w:tcPr>
            <w:tcW w:w="9747" w:type="dxa"/>
          </w:tcPr>
          <w:p w14:paraId="058309FC" w14:textId="77777777" w:rsidR="00C01A3F" w:rsidRPr="00720E91" w:rsidRDefault="00C01A3F" w:rsidP="00B44C7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C09DDA2" w14:textId="77777777" w:rsidR="00720E91" w:rsidRPr="00C46D68" w:rsidRDefault="00720E91" w:rsidP="00720E91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eastAsia="Arial" w:hAnsi="Arial" w:cs="Arial"/>
                <w:sz w:val="24"/>
                <w:szCs w:val="24"/>
                <w:lang w:val="cy-GB"/>
              </w:rPr>
            </w:pPr>
            <w:r w:rsidRPr="00C46D68">
              <w:rPr>
                <w:rFonts w:ascii="Arial" w:eastAsia="Arial" w:hAnsi="Arial" w:cs="Arial"/>
                <w:sz w:val="24"/>
                <w:szCs w:val="24"/>
                <w:lang w:val="cy-GB"/>
              </w:rPr>
              <w:t>dadansoddi'n feirniadol arwyddocâd hanesyddol a chyfoes iaith a diwylliant Cymru;</w:t>
            </w:r>
          </w:p>
          <w:p w14:paraId="218888F0" w14:textId="77777777" w:rsidR="00720E91" w:rsidRPr="00C46D68" w:rsidRDefault="00720E91" w:rsidP="00A6119A">
            <w:pPr>
              <w:pStyle w:val="ListParagraph"/>
              <w:jc w:val="both"/>
              <w:rPr>
                <w:rFonts w:ascii="Arial" w:eastAsia="Arial" w:hAnsi="Arial" w:cs="Arial"/>
                <w:sz w:val="24"/>
                <w:szCs w:val="24"/>
                <w:lang w:val="cy-GB"/>
              </w:rPr>
            </w:pPr>
          </w:p>
          <w:p w14:paraId="0DFA270C" w14:textId="77777777" w:rsidR="00720E91" w:rsidRPr="00C46D68" w:rsidRDefault="00720E91" w:rsidP="00720E91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eastAsia="Arial" w:hAnsi="Arial" w:cs="Arial"/>
                <w:sz w:val="24"/>
                <w:szCs w:val="24"/>
                <w:lang w:val="cy-GB"/>
              </w:rPr>
            </w:pPr>
            <w:r w:rsidRPr="00C46D68">
              <w:rPr>
                <w:rFonts w:ascii="Arial" w:eastAsia="Arial" w:hAnsi="Arial" w:cs="Arial"/>
                <w:sz w:val="24"/>
                <w:szCs w:val="24"/>
                <w:lang w:val="cy-GB"/>
              </w:rPr>
              <w:t>myfyrio ar rôl iaith a diwylliant wrth lunio hunaniaeth a pherthyn mewn lleoliadau ysgol;</w:t>
            </w:r>
          </w:p>
          <w:p w14:paraId="50B8B241" w14:textId="77777777" w:rsidR="00720E91" w:rsidRPr="00C46D68" w:rsidRDefault="00720E91" w:rsidP="00A6119A">
            <w:pPr>
              <w:pStyle w:val="ListParagraph"/>
              <w:rPr>
                <w:rFonts w:ascii="Arial" w:eastAsia="Arial" w:hAnsi="Arial" w:cs="Arial"/>
                <w:sz w:val="24"/>
                <w:szCs w:val="24"/>
                <w:lang w:val="cy-GB"/>
              </w:rPr>
            </w:pPr>
          </w:p>
          <w:p w14:paraId="4145F469" w14:textId="589B389C" w:rsidR="00720E91" w:rsidRPr="00C46D68" w:rsidRDefault="00720E91" w:rsidP="00720E9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eastAsia="Arial" w:hAnsi="Arial" w:cs="Arial"/>
                <w:sz w:val="32"/>
                <w:szCs w:val="32"/>
                <w:lang w:val="cy-GB"/>
              </w:rPr>
            </w:pPr>
            <w:r w:rsidRPr="00C46D68">
              <w:rPr>
                <w:rFonts w:ascii="Arial" w:eastAsia="Arial" w:hAnsi="Arial" w:cs="Arial"/>
                <w:sz w:val="24"/>
                <w:szCs w:val="24"/>
                <w:lang w:val="cy-GB"/>
              </w:rPr>
              <w:t>gwerthuso dulliau ysgol o hyrwyddo'r iaith Gymraeg a threftadaeth ddiwylliannol.</w:t>
            </w:r>
          </w:p>
          <w:p w14:paraId="6F6213EF" w14:textId="76B01CA4" w:rsidR="00C01A3F" w:rsidRPr="00720E91" w:rsidRDefault="00C01A3F" w:rsidP="00B44C78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4009420E" w14:textId="77777777" w:rsidR="00C01A3F" w:rsidRPr="00720E91" w:rsidRDefault="00C01A3F" w:rsidP="00BA1176">
      <w:pPr>
        <w:rPr>
          <w:rFonts w:ascii="Arial" w:hAnsi="Arial" w:cs="Arial"/>
          <w:b/>
          <w:lang w:val="cy-GB"/>
        </w:rPr>
      </w:pPr>
    </w:p>
    <w:p w14:paraId="3E37FC70" w14:textId="77777777" w:rsidR="00C01A3F" w:rsidRPr="00720E91" w:rsidRDefault="00C01A3F" w:rsidP="00BA1176">
      <w:pPr>
        <w:rPr>
          <w:rFonts w:ascii="Arial" w:hAnsi="Arial" w:cs="Arial"/>
          <w:b/>
          <w:lang w:val="cy-GB"/>
        </w:rPr>
      </w:pPr>
    </w:p>
    <w:p w14:paraId="04DC1701" w14:textId="77777777" w:rsidR="0028204E" w:rsidRPr="00720E91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4C69DE34" w14:textId="77777777" w:rsidTr="00630448">
        <w:tc>
          <w:tcPr>
            <w:tcW w:w="9781" w:type="dxa"/>
            <w:shd w:val="clear" w:color="auto" w:fill="C0C0C0"/>
          </w:tcPr>
          <w:p w14:paraId="0A6B2B54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20E91">
              <w:rPr>
                <w:rFonts w:ascii="Arial" w:hAnsi="Arial" w:cs="Arial"/>
                <w:sz w:val="32"/>
                <w:lang w:val="cy-GB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9BA623A" w14:textId="77777777" w:rsidR="009721C8" w:rsidRDefault="009721C8" w:rsidP="00FB7EB5">
      <w:pPr>
        <w:spacing w:after="200" w:line="276" w:lineRule="auto"/>
        <w:rPr>
          <w:rFonts w:ascii="Arial" w:eastAsiaTheme="minorHAnsi" w:hAnsi="Arial" w:cs="Arial"/>
          <w:szCs w:val="24"/>
        </w:rPr>
      </w:pPr>
    </w:p>
    <w:p w14:paraId="4A3F6B8C" w14:textId="77777777" w:rsidR="00720E91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Cydran 1: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Astudiaeth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Achos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(2400 o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eiriau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+/- 10%) 60%</w:t>
      </w:r>
    </w:p>
    <w:p w14:paraId="7E0DB199" w14:textId="3DF98198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Parato</w:t>
      </w:r>
      <w:r>
        <w:rPr>
          <w:rFonts w:ascii="Arial" w:hAnsi="Arial" w:cs="Arial"/>
          <w:b/>
          <w:bCs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astudiaeth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achos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sy'n cynnwys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neu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weithgareddau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sy'n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hyrwyddo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neu </w:t>
      </w:r>
      <w:proofErr w:type="gramStart"/>
      <w:r w:rsidRPr="00B24D88">
        <w:rPr>
          <w:rFonts w:ascii="Arial" w:hAnsi="Arial" w:cs="Arial"/>
          <w:b/>
          <w:bCs/>
          <w:sz w:val="24"/>
          <w:szCs w:val="24"/>
        </w:rPr>
        <w:t>a</w:t>
      </w:r>
      <w:proofErr w:type="gram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allai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hyrwyddo'r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Gymraeg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lleoliad</w:t>
      </w:r>
      <w:proofErr w:type="spellEnd"/>
    </w:p>
    <w:p w14:paraId="6E632F51" w14:textId="3E29AE2E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Strwythur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awgrymir</w:t>
      </w:r>
      <w:proofErr w:type="spellEnd"/>
      <w:r>
        <w:rPr>
          <w:rFonts w:ascii="Arial" w:hAnsi="Arial" w:cs="Arial"/>
          <w:b/>
          <w:bCs/>
          <w:sz w:val="24"/>
          <w:szCs w:val="24"/>
        </w:rPr>
        <w:t>:</w:t>
      </w:r>
    </w:p>
    <w:p w14:paraId="6E1B36A0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t xml:space="preserve">1.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Cyflwyniad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(Tua 200 gair)</w:t>
      </w:r>
    </w:p>
    <w:p w14:paraId="250B903D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Rhowch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drosolwg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byr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o:</w:t>
      </w:r>
    </w:p>
    <w:p w14:paraId="47A92E3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B24D88">
        <w:rPr>
          <w:rFonts w:ascii="Arial" w:hAnsi="Arial" w:cs="Arial"/>
          <w:sz w:val="24"/>
          <w:szCs w:val="24"/>
        </w:rPr>
        <w:t>lleoliad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addysgol</w:t>
      </w:r>
      <w:proofErr w:type="spellEnd"/>
    </w:p>
    <w:p w14:paraId="405F5E82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B24D88">
        <w:rPr>
          <w:rFonts w:ascii="Arial" w:hAnsi="Arial" w:cs="Arial"/>
          <w:sz w:val="24"/>
          <w:szCs w:val="24"/>
        </w:rPr>
        <w:t>dysgwyr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B24D88">
        <w:rPr>
          <w:rFonts w:ascii="Arial" w:hAnsi="Arial" w:cs="Arial"/>
          <w:sz w:val="24"/>
          <w:szCs w:val="24"/>
        </w:rPr>
        <w:t>sylw</w:t>
      </w:r>
      <w:proofErr w:type="spellEnd"/>
    </w:p>
    <w:p w14:paraId="25B9693C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ddewiswyd</w:t>
      </w:r>
      <w:proofErr w:type="spellEnd"/>
    </w:p>
    <w:p w14:paraId="5506EBA0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Pwrpas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astudiaeth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achos</w:t>
      </w:r>
      <w:proofErr w:type="spellEnd"/>
    </w:p>
    <w:p w14:paraId="058A483F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t xml:space="preserve">2.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Rhesymeg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dros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eich dewis (Tua 700 o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eiriau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>)</w:t>
      </w:r>
    </w:p>
    <w:p w14:paraId="25025AAD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Esboniwch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pam y </w:t>
      </w:r>
      <w:proofErr w:type="spellStart"/>
      <w:r w:rsidRPr="00B24D88">
        <w:rPr>
          <w:rFonts w:ascii="Arial" w:hAnsi="Arial" w:cs="Arial"/>
          <w:sz w:val="24"/>
          <w:szCs w:val="24"/>
        </w:rPr>
        <w:t>gwnaethoch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ddewis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pham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mae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hyrwyddo'r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bwysig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sz w:val="24"/>
          <w:szCs w:val="24"/>
        </w:rPr>
        <w:t>lleoliad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665D64C1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>Dylech:</w:t>
      </w:r>
    </w:p>
    <w:p w14:paraId="27EF2C03" w14:textId="4367E24D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Esboni</w:t>
      </w:r>
      <w:r>
        <w:rPr>
          <w:rFonts w:ascii="Arial" w:hAnsi="Arial" w:cs="Arial"/>
          <w:sz w:val="24"/>
          <w:szCs w:val="24"/>
        </w:rPr>
        <w:t>o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angen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</w:p>
    <w:p w14:paraId="1D783826" w14:textId="339DA63C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Cysylltu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sz w:val="24"/>
          <w:szCs w:val="24"/>
        </w:rPr>
        <w:t>trafodaeth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B24D88">
        <w:rPr>
          <w:rFonts w:ascii="Arial" w:hAnsi="Arial" w:cs="Arial"/>
          <w:sz w:val="24"/>
          <w:szCs w:val="24"/>
        </w:rPr>
        <w:t>pholisi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Llywodraeth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Cymru a </w:t>
      </w:r>
      <w:proofErr w:type="spellStart"/>
      <w:r w:rsidRPr="00B24D88">
        <w:rPr>
          <w:rFonts w:ascii="Arial" w:hAnsi="Arial" w:cs="Arial"/>
          <w:sz w:val="24"/>
          <w:szCs w:val="24"/>
        </w:rPr>
        <w:t>Chwricwlwm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</w:t>
      </w:r>
      <w:r w:rsidRPr="00B24D88">
        <w:rPr>
          <w:rFonts w:ascii="Arial" w:hAnsi="Arial" w:cs="Arial"/>
          <w:sz w:val="24"/>
          <w:szCs w:val="24"/>
        </w:rPr>
        <w:t>ymru</w:t>
      </w:r>
      <w:proofErr w:type="spellEnd"/>
    </w:p>
    <w:p w14:paraId="280EC11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Ystyried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manteision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dwyieithrwydd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datblygiad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</w:p>
    <w:p w14:paraId="5912DE3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Trafod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cysylltiadau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B24D88">
        <w:rPr>
          <w:rFonts w:ascii="Arial" w:hAnsi="Arial" w:cs="Arial"/>
          <w:sz w:val="24"/>
          <w:szCs w:val="24"/>
        </w:rPr>
        <w:t>diwylliant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sz w:val="24"/>
          <w:szCs w:val="24"/>
        </w:rPr>
        <w:t>hunaniaeth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pherthyn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Cymru</w:t>
      </w:r>
    </w:p>
    <w:p w14:paraId="43E46AD4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Defnyddiwch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lenyddiaeth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academaidd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berthnasol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gyfiawnhau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sz w:val="24"/>
          <w:szCs w:val="24"/>
        </w:rPr>
        <w:t>penderfyniadau</w:t>
      </w:r>
      <w:proofErr w:type="spellEnd"/>
    </w:p>
    <w:p w14:paraId="2CE32859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t xml:space="preserve">3.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Trosolwg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o'r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(Tua 600 gair)</w:t>
      </w:r>
    </w:p>
    <w:p w14:paraId="218FB64D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Disgrifiwch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sydd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gennych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neu y </w:t>
      </w:r>
      <w:proofErr w:type="spellStart"/>
      <w:r w:rsidRPr="00B24D88">
        <w:rPr>
          <w:rFonts w:ascii="Arial" w:hAnsi="Arial" w:cs="Arial"/>
          <w:sz w:val="24"/>
          <w:szCs w:val="24"/>
        </w:rPr>
        <w:t>gallech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eu </w:t>
      </w:r>
      <w:proofErr w:type="spellStart"/>
      <w:r w:rsidRPr="00B24D88">
        <w:rPr>
          <w:rFonts w:ascii="Arial" w:hAnsi="Arial" w:cs="Arial"/>
          <w:sz w:val="24"/>
          <w:szCs w:val="24"/>
        </w:rPr>
        <w:t>gweithredu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215164E4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>Cynnwys:</w:t>
      </w:r>
    </w:p>
    <w:p w14:paraId="4A984C27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Nodau'r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</w:p>
    <w:p w14:paraId="4FAE5F64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Adnoddau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ddefnyddiwyd</w:t>
      </w:r>
      <w:proofErr w:type="spellEnd"/>
    </w:p>
    <w:p w14:paraId="6F8E5664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Sut y </w:t>
      </w:r>
      <w:proofErr w:type="spellStart"/>
      <w:r w:rsidRPr="00B24D88">
        <w:rPr>
          <w:rFonts w:ascii="Arial" w:hAnsi="Arial" w:cs="Arial"/>
          <w:sz w:val="24"/>
          <w:szCs w:val="24"/>
        </w:rPr>
        <w:t>trefnwyd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chyflwynwyd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</w:p>
    <w:p w14:paraId="42953D14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Sut y </w:t>
      </w:r>
      <w:proofErr w:type="spellStart"/>
      <w:r w:rsidRPr="00B24D88">
        <w:rPr>
          <w:rFonts w:ascii="Arial" w:hAnsi="Arial" w:cs="Arial"/>
          <w:sz w:val="24"/>
          <w:szCs w:val="24"/>
        </w:rPr>
        <w:t>hyrwyddwyd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</w:p>
    <w:p w14:paraId="725500C1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Rôl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ymarferydd</w:t>
      </w:r>
      <w:proofErr w:type="spellEnd"/>
    </w:p>
    <w:p w14:paraId="420AD9CF" w14:textId="77777777" w:rsidR="00720E91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Yn yr </w:t>
      </w:r>
      <w:proofErr w:type="spellStart"/>
      <w:r w:rsidRPr="00B24D88">
        <w:rPr>
          <w:rFonts w:ascii="Arial" w:hAnsi="Arial" w:cs="Arial"/>
          <w:sz w:val="24"/>
          <w:szCs w:val="24"/>
        </w:rPr>
        <w:t>adran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hon, </w:t>
      </w:r>
      <w:proofErr w:type="spellStart"/>
      <w:r w:rsidRPr="00B24D88">
        <w:rPr>
          <w:rFonts w:ascii="Arial" w:hAnsi="Arial" w:cs="Arial"/>
          <w:sz w:val="24"/>
          <w:szCs w:val="24"/>
        </w:rPr>
        <w:t>disgrifiwch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wnaethoch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7006C16A" w14:textId="77777777" w:rsidR="00720E91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</w:p>
    <w:p w14:paraId="2FBD5246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</w:p>
    <w:p w14:paraId="3552B10B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t xml:space="preserve">4.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Gwerthusiad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o'r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(Tua 700 o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eiriau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>)</w:t>
      </w:r>
    </w:p>
    <w:p w14:paraId="405EBA7A" w14:textId="2DC989F8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Gwerthus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effeithiolrwydd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feirniadol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0D24BF1A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Ystyriwch</w:t>
      </w:r>
      <w:proofErr w:type="spellEnd"/>
      <w:r w:rsidRPr="00B24D88">
        <w:rPr>
          <w:rFonts w:ascii="Arial" w:hAnsi="Arial" w:cs="Arial"/>
          <w:sz w:val="24"/>
          <w:szCs w:val="24"/>
        </w:rPr>
        <w:t>:</w:t>
      </w:r>
    </w:p>
    <w:p w14:paraId="55C407AF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Ymgysylltu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chyfranogiad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dysgwyr</w:t>
      </w:r>
      <w:proofErr w:type="spellEnd"/>
    </w:p>
    <w:p w14:paraId="5C67AA1A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Yr </w:t>
      </w:r>
      <w:proofErr w:type="spellStart"/>
      <w:r w:rsidRPr="00B24D88">
        <w:rPr>
          <w:rFonts w:ascii="Arial" w:hAnsi="Arial" w:cs="Arial"/>
          <w:sz w:val="24"/>
          <w:szCs w:val="24"/>
        </w:rPr>
        <w:t>effaith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ddatblygiad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dysgwyr</w:t>
      </w:r>
      <w:proofErr w:type="spellEnd"/>
    </w:p>
    <w:p w14:paraId="0FF58602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Tystiolaeth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24D88">
        <w:rPr>
          <w:rFonts w:ascii="Arial" w:hAnsi="Arial" w:cs="Arial"/>
          <w:sz w:val="24"/>
          <w:szCs w:val="24"/>
        </w:rPr>
        <w:t>ddysgu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B24D88">
        <w:rPr>
          <w:rFonts w:ascii="Arial" w:hAnsi="Arial" w:cs="Arial"/>
          <w:sz w:val="24"/>
          <w:szCs w:val="24"/>
        </w:rPr>
        <w:t>gynnydd</w:t>
      </w:r>
      <w:proofErr w:type="spellEnd"/>
    </w:p>
    <w:p w14:paraId="5922B70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Cryfderau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chyfyngiadau'r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</w:p>
    <w:p w14:paraId="23D5034E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Heriau a </w:t>
      </w:r>
      <w:proofErr w:type="spellStart"/>
      <w:r w:rsidRPr="00B24D88">
        <w:rPr>
          <w:rFonts w:ascii="Arial" w:hAnsi="Arial" w:cs="Arial"/>
          <w:sz w:val="24"/>
          <w:szCs w:val="24"/>
        </w:rPr>
        <w:t>wynebwyd</w:t>
      </w:r>
      <w:proofErr w:type="spellEnd"/>
    </w:p>
    <w:p w14:paraId="3DEC86CD" w14:textId="2A3D8F30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Dolenni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ymchwil a </w:t>
      </w:r>
      <w:proofErr w:type="spellStart"/>
      <w:r>
        <w:rPr>
          <w:rFonts w:ascii="Arial" w:hAnsi="Arial" w:cs="Arial"/>
          <w:sz w:val="24"/>
          <w:szCs w:val="24"/>
        </w:rPr>
        <w:t>damcaniaeth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berthnasol</w:t>
      </w:r>
      <w:proofErr w:type="spellEnd"/>
    </w:p>
    <w:p w14:paraId="35FC3A8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Sut y </w:t>
      </w:r>
      <w:proofErr w:type="spellStart"/>
      <w:r w:rsidRPr="00B24D88">
        <w:rPr>
          <w:rFonts w:ascii="Arial" w:hAnsi="Arial" w:cs="Arial"/>
          <w:sz w:val="24"/>
          <w:szCs w:val="24"/>
        </w:rPr>
        <w:t>gellid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gwella'r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dyfodol</w:t>
      </w:r>
      <w:proofErr w:type="spellEnd"/>
    </w:p>
    <w:p w14:paraId="285EB8B2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Argymhellion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gyfer </w:t>
      </w:r>
      <w:proofErr w:type="spellStart"/>
      <w:r w:rsidRPr="00B24D88">
        <w:rPr>
          <w:rFonts w:ascii="Arial" w:hAnsi="Arial" w:cs="Arial"/>
          <w:sz w:val="24"/>
          <w:szCs w:val="24"/>
        </w:rPr>
        <w:t>ymarfer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dyfodol</w:t>
      </w:r>
      <w:proofErr w:type="spellEnd"/>
    </w:p>
    <w:p w14:paraId="54E0421B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Yn yr </w:t>
      </w:r>
      <w:proofErr w:type="spellStart"/>
      <w:r w:rsidRPr="00B24D88">
        <w:rPr>
          <w:rFonts w:ascii="Arial" w:hAnsi="Arial" w:cs="Arial"/>
          <w:sz w:val="24"/>
          <w:szCs w:val="24"/>
        </w:rPr>
        <w:t>adran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hon, </w:t>
      </w:r>
      <w:proofErr w:type="spellStart"/>
      <w:r w:rsidRPr="00B24D88">
        <w:rPr>
          <w:rFonts w:ascii="Arial" w:hAnsi="Arial" w:cs="Arial"/>
          <w:sz w:val="24"/>
          <w:szCs w:val="24"/>
        </w:rPr>
        <w:t>dadansoddwch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pa mor </w:t>
      </w:r>
      <w:proofErr w:type="spellStart"/>
      <w:r w:rsidRPr="00B24D88">
        <w:rPr>
          <w:rFonts w:ascii="Arial" w:hAnsi="Arial" w:cs="Arial"/>
          <w:sz w:val="24"/>
          <w:szCs w:val="24"/>
        </w:rPr>
        <w:t>llwyddiannus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oedd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24D88">
        <w:rPr>
          <w:rFonts w:ascii="Arial" w:hAnsi="Arial" w:cs="Arial"/>
          <w:sz w:val="24"/>
          <w:szCs w:val="24"/>
        </w:rPr>
        <w:t>esboniwch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pam.</w:t>
      </w:r>
    </w:p>
    <w:p w14:paraId="3A54DD8D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t xml:space="preserve">5.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Casgliad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(Tua 200 gair)</w:t>
      </w:r>
    </w:p>
    <w:p w14:paraId="64C43899" w14:textId="68A2763F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Crynho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>:</w:t>
      </w:r>
    </w:p>
    <w:p w14:paraId="56BC1F45" w14:textId="683FC752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</w:t>
      </w:r>
      <w:r w:rsidRPr="00B24D88">
        <w:rPr>
          <w:rFonts w:ascii="Arial" w:hAnsi="Arial" w:cs="Arial"/>
          <w:sz w:val="24"/>
          <w:szCs w:val="24"/>
        </w:rPr>
        <w:t>anfyddiadau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allweddol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astudiaeth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achos</w:t>
      </w:r>
      <w:proofErr w:type="spellEnd"/>
    </w:p>
    <w:p w14:paraId="0A08842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Effeithiolrwydd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</w:p>
    <w:p w14:paraId="03C320E5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Yr </w:t>
      </w:r>
      <w:proofErr w:type="spellStart"/>
      <w:r w:rsidRPr="00B24D88">
        <w:rPr>
          <w:rFonts w:ascii="Arial" w:hAnsi="Arial" w:cs="Arial"/>
          <w:sz w:val="24"/>
          <w:szCs w:val="24"/>
        </w:rPr>
        <w:t>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ddysgwyd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gennych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profiad</w:t>
      </w:r>
    </w:p>
    <w:p w14:paraId="6FD1984D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Goblygiadau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gyfer </w:t>
      </w:r>
      <w:proofErr w:type="spellStart"/>
      <w:r w:rsidRPr="00B24D88">
        <w:rPr>
          <w:rFonts w:ascii="Arial" w:hAnsi="Arial" w:cs="Arial"/>
          <w:sz w:val="24"/>
          <w:szCs w:val="24"/>
        </w:rPr>
        <w:t>hyrwyddo'r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dyfodol</w:t>
      </w:r>
      <w:proofErr w:type="spellEnd"/>
    </w:p>
    <w:p w14:paraId="56CCBB21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Awgrymiadau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Asesu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gyfer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marciau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uwch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0733D641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Defnyddiwch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lenyddiaeth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academaidd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berthnasol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drwy'r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amser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6AAF395A" w14:textId="31139A7F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Cysyllt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ymarfer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B24D88">
        <w:rPr>
          <w:rFonts w:ascii="Arial" w:hAnsi="Arial" w:cs="Arial"/>
          <w:sz w:val="24"/>
          <w:szCs w:val="24"/>
        </w:rPr>
        <w:t>pholisi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, ymchwil a </w:t>
      </w:r>
      <w:proofErr w:type="spellStart"/>
      <w:r>
        <w:rPr>
          <w:rFonts w:ascii="Arial" w:hAnsi="Arial" w:cs="Arial"/>
          <w:sz w:val="24"/>
          <w:szCs w:val="24"/>
        </w:rPr>
        <w:t>damcaniaeth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Cymru.</w:t>
      </w:r>
    </w:p>
    <w:p w14:paraId="5F38254F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Cefnogwch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sz w:val="24"/>
          <w:szCs w:val="24"/>
        </w:rPr>
        <w:t>pwyntiau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gydag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enghreifftiau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o'ch </w:t>
      </w:r>
      <w:proofErr w:type="spellStart"/>
      <w:r w:rsidRPr="00B24D88">
        <w:rPr>
          <w:rFonts w:ascii="Arial" w:hAnsi="Arial" w:cs="Arial"/>
          <w:sz w:val="24"/>
          <w:szCs w:val="24"/>
        </w:rPr>
        <w:t>lleoliad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07FC2BF5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Ewch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tu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hwnt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ddisgrifio'r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ddigwyddodd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24D88">
        <w:rPr>
          <w:rFonts w:ascii="Arial" w:hAnsi="Arial" w:cs="Arial"/>
          <w:sz w:val="24"/>
          <w:szCs w:val="24"/>
        </w:rPr>
        <w:t>esboniwch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 </w:t>
      </w:r>
      <w:proofErr w:type="spellStart"/>
      <w:r w:rsidRPr="00B24D88">
        <w:rPr>
          <w:rFonts w:ascii="Arial" w:hAnsi="Arial" w:cs="Arial"/>
          <w:sz w:val="24"/>
          <w:szCs w:val="24"/>
        </w:rPr>
        <w:t>effaith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702F0AD3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Ystyriwch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gryfderau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chyfyngiadau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57BF4307" w14:textId="3CA34D0A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Gwne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argymhellion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realistig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gyfer </w:t>
      </w:r>
      <w:proofErr w:type="spellStart"/>
      <w:r w:rsidRPr="00B24D88">
        <w:rPr>
          <w:rFonts w:ascii="Arial" w:hAnsi="Arial" w:cs="Arial"/>
          <w:sz w:val="24"/>
          <w:szCs w:val="24"/>
        </w:rPr>
        <w:t>ymarfer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dyfodol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5F7B3F7A" w14:textId="26776CF1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Myfyri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sut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mae'r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gweithgareddau'n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hyrwyddo'r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iaith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sz w:val="24"/>
          <w:szCs w:val="24"/>
        </w:rPr>
        <w:t>diwylliant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sz w:val="24"/>
          <w:szCs w:val="24"/>
        </w:rPr>
        <w:t>hunaniaeth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pherthyn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Cymraeg.</w:t>
      </w:r>
    </w:p>
    <w:p w14:paraId="163F26A8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Cofiwch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: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Nid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yw'r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aseiniadau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cryfaf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disgrifio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unig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Maent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esbonio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pam y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cafodd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ei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ddewis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gwerthuso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pa mor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effeithiol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oedd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, ac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cefnogi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casgliadau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gyda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thystiolaeth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o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lenyddiaeth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polisi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ac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ymarfer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>.</w:t>
      </w:r>
    </w:p>
    <w:p w14:paraId="6E6AA9DF" w14:textId="77777777" w:rsidR="00F92665" w:rsidRDefault="00F92665" w:rsidP="00F92665">
      <w:pPr>
        <w:spacing w:after="200" w:line="276" w:lineRule="auto"/>
        <w:rPr>
          <w:rFonts w:ascii="Arial" w:eastAsiaTheme="minorHAnsi" w:hAnsi="Arial" w:cs="Arial"/>
          <w:sz w:val="22"/>
          <w:szCs w:val="28"/>
          <w:lang w:eastAsia="en-US"/>
        </w:rPr>
      </w:pPr>
    </w:p>
    <w:p w14:paraId="31AAE50A" w14:textId="77777777" w:rsidR="00720E91" w:rsidRDefault="00720E91" w:rsidP="00F92665">
      <w:pPr>
        <w:spacing w:after="200" w:line="276" w:lineRule="auto"/>
        <w:rPr>
          <w:rFonts w:ascii="Arial" w:eastAsiaTheme="minorHAnsi" w:hAnsi="Arial" w:cs="Arial"/>
          <w:sz w:val="22"/>
          <w:szCs w:val="28"/>
          <w:lang w:eastAsia="en-US"/>
        </w:rPr>
      </w:pPr>
    </w:p>
    <w:p w14:paraId="11D0836A" w14:textId="77777777" w:rsidR="00720E91" w:rsidRPr="00720E91" w:rsidRDefault="00720E91" w:rsidP="00F92665">
      <w:pPr>
        <w:spacing w:after="200" w:line="276" w:lineRule="auto"/>
        <w:rPr>
          <w:rFonts w:ascii="Arial" w:eastAsiaTheme="minorHAnsi" w:hAnsi="Arial" w:cs="Arial"/>
          <w:sz w:val="22"/>
          <w:szCs w:val="28"/>
          <w:lang w:eastAsia="en-US"/>
        </w:rPr>
      </w:pPr>
    </w:p>
    <w:p w14:paraId="0D97B0E5" w14:textId="77777777" w:rsidR="00CF7905" w:rsidRPr="00720E91" w:rsidRDefault="00CF7905" w:rsidP="00CF7905">
      <w:pPr>
        <w:rPr>
          <w:rFonts w:ascii="Arial" w:hAnsi="Arial" w:cs="Arial"/>
          <w:b/>
          <w:sz w:val="24"/>
          <w:szCs w:val="24"/>
          <w:lang w:val="it-IT"/>
        </w:rPr>
      </w:pPr>
      <w:r w:rsidRPr="00720E91">
        <w:rPr>
          <w:rFonts w:ascii="Arial" w:hAnsi="Arial" w:cs="Arial"/>
          <w:b/>
          <w:sz w:val="24"/>
          <w:szCs w:val="24"/>
          <w:lang w:val="it-IT"/>
        </w:rPr>
        <w:t>Defnyddio AI Cynhyrchiol mewn Asesiadau</w:t>
      </w:r>
    </w:p>
    <w:p w14:paraId="0F69F160" w14:textId="4D13C9E1" w:rsidR="00CF7905" w:rsidRPr="00720E91" w:rsidRDefault="00CF7905" w:rsidP="00CF7905">
      <w:pPr>
        <w:rPr>
          <w:rFonts w:eastAsia="Calibri"/>
          <w:bCs/>
          <w:lang w:val="it-IT"/>
        </w:rPr>
      </w:pP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</w:p>
    <w:p w14:paraId="6E5D9B7B" w14:textId="77777777" w:rsidR="00CF7905" w:rsidRPr="00720E91" w:rsidRDefault="00CF7905" w:rsidP="00CF7905">
      <w:pPr>
        <w:rPr>
          <w:rFonts w:eastAsia="Calibri"/>
          <w:lang w:val="it-IT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CF7905" w:rsidRPr="00FA7E96" w14:paraId="7A110B0D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822B2F3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637D219" w14:textId="77777777" w:rsidR="00CF7905" w:rsidRPr="00332C10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ymchwilio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lyfryddiaeth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defnyddio offer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grynhoi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cymharu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dadansoddi</w:t>
            </w:r>
          </w:p>
          <w:p w14:paraId="2683B6F1" w14:textId="77777777" w:rsidR="00CF7905" w:rsidRDefault="00CF7905" w:rsidP="00E22F8E">
            <w:pPr>
              <w:spacing w:line="259" w:lineRule="auto"/>
            </w:pPr>
          </w:p>
          <w:p w14:paraId="260DF553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0089265B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priodol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helpu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lyfrau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erthyglau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Gydag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crynodebau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gofyn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cwestiynau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er mwyn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osgoi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gyfeiriadau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tywys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archwilio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roi'r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ymchwil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chynnwys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28912330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2FFAFC5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606FAE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4D492D0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5577BB04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AE1FB96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A7DB216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llunio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dadl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drafft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dynodi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adrannau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phenawdau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ati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325D4ED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D666741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0C941CAE" w14:textId="77777777" w:rsidR="00CF7905" w:rsidRDefault="00CF7905" w:rsidP="00E22F8E">
            <w:pPr>
              <w:spacing w:line="259" w:lineRule="auto"/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Caniateir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amlinellol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eich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e.e.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penawdau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291D00A0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8ADC38E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1D33F8B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DD9BEC0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29DA8728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D4E7E9D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775C3808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FA708A">
              <w:rPr>
                <w:rFonts w:ascii="Arial" w:hAnsi="Arial" w:cs="Arial"/>
                <w:sz w:val="22"/>
                <w:szCs w:val="22"/>
              </w:rPr>
              <w:t xml:space="preserve">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wallau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aralleirio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7DE736F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1BFF2BCA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273F9C48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camgymeriadau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chaniatáu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iddo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ailysgrifennu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ehangu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newid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llwyr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adnabod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4E5B3CF7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D3E9C29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5F98EDD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1EA7014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107BD7DF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F7FE5D8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8A160EB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gyflwyno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520FDBDB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5723B26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A53EB6F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CF7905" w:rsidRPr="00FA7E96" w14:paraId="65A56DB7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A15319E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A1D6FAA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megis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A708A">
              <w:rPr>
                <w:rFonts w:ascii="Arial" w:hAnsi="Arial" w:cs="Arial"/>
                <w:sz w:val="22"/>
                <w:szCs w:val="22"/>
              </w:rPr>
              <w:t>delweddau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.</w:t>
            </w:r>
            <w:proofErr w:type="gramEnd"/>
          </w:p>
          <w:p w14:paraId="76518A92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13DFD9F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32379CE5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proofErr w:type="gram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chyflwyno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unrhyw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ganlyniad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un chi. Mae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cynnwys, ac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yw'n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gyfyngedig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deialog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llais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delweddaeth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ffotograffiaeth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cerddoriaeth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sain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fideo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animeiddio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cynnyrch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patrwm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ffasiwn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pensaernïaeth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arteffact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gwrthrych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tri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dimensiwn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gram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god</w:t>
            </w:r>
            <w:proofErr w:type="gram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cyfrifiadurol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at yr holl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briodol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1A8AD8C2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BAA3C9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lastRenderedPageBreak/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2CE3CDA4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A54E36C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01890DCF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66EEA43" w14:textId="77777777" w:rsidR="00CF7905" w:rsidRPr="00FA7E96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81DCB95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gwirio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cod.</w:t>
            </w:r>
          </w:p>
          <w:p w14:paraId="6A17D24B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EEB65CF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7AD7285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40F1442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CF7905" w:rsidRPr="00FA7E96" w14:paraId="4FAB5815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1E36BFC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CB2555A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chaniateir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unrhyw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fath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drwy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. Mae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ymchwil,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/ prawf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ddarllen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</w:p>
          <w:p w14:paraId="30812284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515F1B9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5E729C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03AED38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05D4D67D" w14:textId="77777777" w:rsidR="00F14346" w:rsidRDefault="00F14346" w:rsidP="00FB7EB5">
      <w:pPr>
        <w:spacing w:after="200" w:line="276" w:lineRule="auto"/>
        <w:rPr>
          <w:rFonts w:ascii="Arial" w:eastAsiaTheme="minorHAnsi" w:hAnsi="Arial" w:cs="Arial"/>
          <w:szCs w:val="24"/>
          <w:lang w:eastAsia="en-US"/>
        </w:rPr>
      </w:pPr>
    </w:p>
    <w:p w14:paraId="515BB823" w14:textId="77777777" w:rsidR="00A3505D" w:rsidRPr="00A406E5" w:rsidRDefault="00A3505D" w:rsidP="007A3A0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7F2354A3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46B3E9F6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972DBF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6E4C9C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07DAC07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03D5A9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1CC928BA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6C2C2130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402226C" w14:textId="77777777"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BB3EF04" w14:textId="2BF6EEC1" w:rsidR="00BF15AE" w:rsidRPr="005E2981" w:rsidRDefault="00BF15AE" w:rsidP="003B1A62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color w:val="76923C" w:themeColor="accent3" w:themeShade="BF"/>
          <w:sz w:val="22"/>
          <w:szCs w:val="22"/>
        </w:rPr>
      </w:pP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Cysyllt</w:t>
      </w:r>
      <w:r w:rsidR="005E2981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wch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pob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un o'ch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dadleuon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â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llenyddiaeth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berthnasol</w:t>
      </w:r>
      <w:proofErr w:type="spellEnd"/>
    </w:p>
    <w:p w14:paraId="60E53A4D" w14:textId="77777777" w:rsidR="00BF15AE" w:rsidRPr="005E2981" w:rsidRDefault="00BF15AE" w:rsidP="003B1A62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color w:val="76923C" w:themeColor="accent3" w:themeShade="BF"/>
          <w:sz w:val="22"/>
          <w:szCs w:val="22"/>
        </w:rPr>
      </w:pP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Cyfeiriwch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at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destunau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academaidd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priodol</w:t>
      </w:r>
      <w:proofErr w:type="spellEnd"/>
    </w:p>
    <w:p w14:paraId="54FA919C" w14:textId="77777777" w:rsidR="00BF15AE" w:rsidRPr="005E2981" w:rsidRDefault="00BF15AE" w:rsidP="003B1A62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color w:val="76923C" w:themeColor="accent3" w:themeShade="BF"/>
          <w:sz w:val="22"/>
          <w:szCs w:val="22"/>
        </w:rPr>
      </w:pP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Dilynwch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gyfeiriadau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Harvard</w:t>
      </w:r>
    </w:p>
    <w:p w14:paraId="2BB0EE42" w14:textId="77777777" w:rsidR="00BF15AE" w:rsidRPr="005E2981" w:rsidRDefault="00BF15AE" w:rsidP="003B1A62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color w:val="76923C" w:themeColor="accent3" w:themeShade="BF"/>
          <w:sz w:val="22"/>
          <w:szCs w:val="22"/>
        </w:rPr>
      </w:pP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Gwnewch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yn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siŵr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bod eich holl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ffynonellau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yn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cael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eu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dyfynnu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/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cyfeirnodi</w:t>
      </w:r>
      <w:proofErr w:type="spellEnd"/>
    </w:p>
    <w:p w14:paraId="733DA754" w14:textId="77777777" w:rsidR="00FB7EB5" w:rsidRPr="00E6272E" w:rsidRDefault="00FB7EB5" w:rsidP="00FB7EB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DEDC54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45B6E8A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Golyga hyn fod arnoch angen dethol a chynnwys yn eich gwaith y cysyniadau, y technegau, y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1508F63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3D951E7" w14:textId="77777777"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F373F9C" w14:textId="51DD5CFA" w:rsidR="00C55E56" w:rsidRPr="005E2981" w:rsidRDefault="00C55E56" w:rsidP="00C7032E">
      <w:pPr>
        <w:jc w:val="both"/>
        <w:rPr>
          <w:rFonts w:ascii="Arial" w:hAnsi="Arial" w:cs="Arial"/>
          <w:i/>
          <w:color w:val="76923C" w:themeColor="accent3" w:themeShade="BF"/>
          <w:sz w:val="22"/>
          <w:szCs w:val="22"/>
        </w:rPr>
      </w:pP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Dangowch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ddealltwriaeth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glir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o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gynnwys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y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pwnc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trwy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gynnwys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modelau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,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polisïau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a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fframweithiau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. </w:t>
      </w:r>
    </w:p>
    <w:p w14:paraId="459006BC" w14:textId="5E0F3BBF" w:rsidR="00C55E56" w:rsidRPr="005E2981" w:rsidRDefault="00C55E56" w:rsidP="00C7032E">
      <w:pPr>
        <w:jc w:val="both"/>
        <w:rPr>
          <w:rFonts w:ascii="Arial" w:hAnsi="Arial" w:cs="Arial"/>
          <w:i/>
          <w:color w:val="76923C" w:themeColor="accent3" w:themeShade="BF"/>
          <w:sz w:val="22"/>
          <w:szCs w:val="22"/>
        </w:rPr>
      </w:pP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Cyn</w:t>
      </w:r>
      <w:r w:rsidR="00BF15AE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hwyswch</w:t>
      </w:r>
      <w:proofErr w:type="spellEnd"/>
      <w:r w:rsidR="00BF15AE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="00BF15AE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</w:t>
      </w:r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rafodaethau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yn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hytrach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na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disgrifiadau</w:t>
      </w:r>
      <w:proofErr w:type="spellEnd"/>
    </w:p>
    <w:p w14:paraId="3F9304ED" w14:textId="77777777" w:rsidR="00D22D9C" w:rsidRPr="00720E91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630CFFE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9A7F93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C10D12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C34B005" w14:textId="77777777" w:rsidR="00C01A3F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60DE8707" w14:textId="5FB9068F" w:rsidR="002B0C7C" w:rsidRPr="005E2981" w:rsidRDefault="002B0C7C" w:rsidP="007876EA">
      <w:pPr>
        <w:jc w:val="both"/>
        <w:rPr>
          <w:rFonts w:ascii="Arial" w:hAnsi="Arial" w:cs="Arial"/>
          <w:i/>
          <w:color w:val="76923C" w:themeColor="accent3" w:themeShade="BF"/>
          <w:sz w:val="22"/>
          <w:szCs w:val="22"/>
        </w:rPr>
      </w:pP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Cyn</w:t>
      </w:r>
      <w:r w:rsidR="00082967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hwyswch</w:t>
      </w:r>
      <w:proofErr w:type="spellEnd"/>
      <w:r w:rsidR="00082967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="00082967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</w:t>
      </w:r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rafodaeth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yn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hytrach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na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disgrifiad</w:t>
      </w:r>
      <w:proofErr w:type="spellEnd"/>
    </w:p>
    <w:p w14:paraId="53EF14AC" w14:textId="511B4317" w:rsidR="002B0C7C" w:rsidRPr="00DA0906" w:rsidRDefault="002B0C7C" w:rsidP="007876EA">
      <w:pPr>
        <w:jc w:val="both"/>
        <w:rPr>
          <w:rFonts w:ascii="Arial" w:hAnsi="Arial" w:cs="Arial"/>
          <w:i/>
          <w:color w:val="FF0000"/>
          <w:sz w:val="22"/>
          <w:szCs w:val="22"/>
        </w:rPr>
      </w:pP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Cefnogwch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eich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trafodaethau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gan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gyfeirio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at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dystiolaeth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o</w:t>
      </w:r>
      <w:r w:rsidR="00082967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’ch</w:t>
      </w:r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darllen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ehangach</w:t>
      </w:r>
      <w:proofErr w:type="spellEnd"/>
    </w:p>
    <w:p w14:paraId="79392C1C" w14:textId="77777777" w:rsidR="00D22D9C" w:rsidRPr="00DA0906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15E38DE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6B85884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59289ED0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5037602" w14:textId="77777777" w:rsidR="001A6178" w:rsidRDefault="00B07FB0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ED692B3" w14:textId="35B30866" w:rsidR="00594FE8" w:rsidRPr="005E2981" w:rsidRDefault="00594FE8" w:rsidP="005D4ABF">
      <w:pPr>
        <w:jc w:val="both"/>
        <w:rPr>
          <w:rFonts w:ascii="Arial" w:hAnsi="Arial" w:cs="Arial"/>
          <w:color w:val="76923C" w:themeColor="accent3" w:themeShade="BF"/>
          <w:sz w:val="22"/>
          <w:szCs w:val="22"/>
        </w:rPr>
      </w:pPr>
      <w:proofErr w:type="spellStart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>Tynnwch</w:t>
      </w:r>
      <w:proofErr w:type="spellEnd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>gysylltiadau</w:t>
      </w:r>
      <w:proofErr w:type="spellEnd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>clir</w:t>
      </w:r>
      <w:proofErr w:type="spellEnd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>rhwng</w:t>
      </w:r>
      <w:proofErr w:type="spellEnd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 xml:space="preserve"> eich </w:t>
      </w:r>
      <w:proofErr w:type="spellStart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>trafodaethau</w:t>
      </w:r>
      <w:proofErr w:type="spellEnd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 xml:space="preserve"> ac </w:t>
      </w:r>
      <w:proofErr w:type="spellStart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>arferion</w:t>
      </w:r>
      <w:proofErr w:type="spellEnd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 xml:space="preserve"> da, </w:t>
      </w:r>
      <w:proofErr w:type="spellStart"/>
      <w:r w:rsidR="002B0C7C" w:rsidRPr="005E2981">
        <w:rPr>
          <w:rFonts w:ascii="Arial" w:hAnsi="Arial" w:cs="Arial"/>
          <w:color w:val="76923C" w:themeColor="accent3" w:themeShade="BF"/>
          <w:sz w:val="22"/>
          <w:szCs w:val="22"/>
        </w:rPr>
        <w:t>damcaniaeth</w:t>
      </w:r>
      <w:proofErr w:type="spellEnd"/>
      <w:r w:rsidR="002B0C7C" w:rsidRPr="005E2981">
        <w:rPr>
          <w:rFonts w:ascii="Arial" w:hAnsi="Arial" w:cs="Arial"/>
          <w:color w:val="76923C" w:themeColor="accent3" w:themeShade="BF"/>
          <w:sz w:val="22"/>
          <w:szCs w:val="22"/>
        </w:rPr>
        <w:t>(au)</w:t>
      </w:r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 xml:space="preserve"> a/neu </w:t>
      </w:r>
      <w:proofErr w:type="spellStart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>bolisi</w:t>
      </w:r>
      <w:proofErr w:type="spellEnd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 xml:space="preserve">(au) </w:t>
      </w:r>
      <w:proofErr w:type="spellStart"/>
      <w:r w:rsidRPr="005E2981">
        <w:rPr>
          <w:rFonts w:ascii="Arial" w:hAnsi="Arial" w:cs="Arial"/>
          <w:color w:val="76923C" w:themeColor="accent3" w:themeShade="BF"/>
          <w:sz w:val="22"/>
          <w:szCs w:val="22"/>
        </w:rPr>
        <w:t>perthnasol</w:t>
      </w:r>
      <w:proofErr w:type="spellEnd"/>
    </w:p>
    <w:p w14:paraId="5D5F0E6F" w14:textId="77777777" w:rsidR="007A32A3" w:rsidRPr="002744D9" w:rsidRDefault="007A32A3" w:rsidP="00D22D9C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7C440E31" w14:textId="77777777" w:rsidR="001A6178" w:rsidRPr="008E4A3C" w:rsidRDefault="001A6178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9032763" w14:textId="77777777" w:rsidR="00D22D9C" w:rsidRPr="00720E91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720E91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390AE153" w14:textId="77777777" w:rsidR="00995D51" w:rsidRPr="00720E91" w:rsidRDefault="00B07FB0" w:rsidP="009315A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720E91">
        <w:rPr>
          <w:rFonts w:ascii="Arial" w:hAnsi="Arial" w:cs="Arial"/>
          <w:sz w:val="22"/>
          <w:szCs w:val="22"/>
          <w:lang w:val="cy-GB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720E91">
        <w:rPr>
          <w:rFonts w:ascii="Arial" w:hAnsi="Arial" w:cs="Arial"/>
          <w:sz w:val="22"/>
          <w:szCs w:val="22"/>
          <w:lang w:val="cy-GB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720E91">
        <w:rPr>
          <w:rFonts w:ascii="Arial" w:hAnsi="Arial" w:cs="Arial"/>
          <w:sz w:val="22"/>
          <w:szCs w:val="22"/>
          <w:lang w:val="cy-GB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2846B1A" w14:textId="77777777" w:rsidR="00D22D9C" w:rsidRPr="00720E9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D0DB345" w14:textId="77777777" w:rsidR="00C01A3F" w:rsidRPr="00720E91" w:rsidRDefault="005427D8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20E91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5D63257C" w14:textId="5F6AB046" w:rsidR="007E7DB4" w:rsidRPr="008E73A3" w:rsidRDefault="007E7DB4" w:rsidP="00E4389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</w:rPr>
      </w:pP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Cyflwyn</w:t>
      </w:r>
      <w:r w:rsidR="00594FE8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wch</w:t>
      </w:r>
      <w:proofErr w:type="spellEnd"/>
      <w:r w:rsidR="00594FE8"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eich</w:t>
      </w:r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gwaith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ar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lefel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briodol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 o ran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iaith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,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gramadeg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,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sillafu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,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strwythur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 xml:space="preserve">, ac </w:t>
      </w:r>
      <w:proofErr w:type="spellStart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ati</w:t>
      </w:r>
      <w:proofErr w:type="spellEnd"/>
      <w:r w:rsidRPr="005E2981">
        <w:rPr>
          <w:rFonts w:ascii="Arial" w:hAnsi="Arial" w:cs="Arial"/>
          <w:i/>
          <w:color w:val="76923C" w:themeColor="accent3" w:themeShade="BF"/>
          <w:sz w:val="22"/>
          <w:szCs w:val="22"/>
        </w:rPr>
        <w:t>.</w:t>
      </w:r>
    </w:p>
    <w:p w14:paraId="68409437" w14:textId="77777777" w:rsidR="00CF7905" w:rsidRPr="008E73A3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</w:rPr>
      </w:pPr>
    </w:p>
    <w:p w14:paraId="09F53969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F4A082E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961F8A0" w14:textId="77777777" w:rsidR="00FB7EB5" w:rsidRPr="00FB7EB5" w:rsidRDefault="00FB7EB5" w:rsidP="00FB7EB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42667FBD" w14:textId="77777777" w:rsidTr="00B44C78">
        <w:trPr>
          <w:jc w:val="center"/>
        </w:trPr>
        <w:tc>
          <w:tcPr>
            <w:tcW w:w="10444" w:type="dxa"/>
            <w:shd w:val="clear" w:color="auto" w:fill="BFBFBF"/>
          </w:tcPr>
          <w:p w14:paraId="2EF9DB80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8E4A3C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8E4A3C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713F3F03" w14:textId="77777777" w:rsidR="00152E9D" w:rsidRPr="00A406E5" w:rsidRDefault="00152E9D" w:rsidP="00152E9D">
      <w:pPr>
        <w:rPr>
          <w:rFonts w:ascii="Arial" w:hAnsi="Arial" w:cs="Arial"/>
        </w:rPr>
      </w:pPr>
    </w:p>
    <w:p w14:paraId="22614FA0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0A387895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3769C3C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7CFE1DA2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5474CC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B11AF7F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0865881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660AA2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C3C8B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0F7C7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AD9474" w14:textId="09F7EDA1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8E4A3C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24F1E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B44C78" w14:paraId="05210C8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D14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491E3F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F4A473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55C74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30EE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B44C78" w14:paraId="579678BF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75DF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D105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5A99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5CA553D4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A31712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5B8E5A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4F28E3" w14:textId="562F00B3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6F55CA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E0518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BE6E1E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DE2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752487" w14:textId="77777777" w:rsidR="008E4A3C" w:rsidRPr="00A406E5" w:rsidRDefault="008E4A3C" w:rsidP="008E4A3C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55ACB02" w14:textId="77777777" w:rsidR="00152E9D" w:rsidRPr="00A406E5" w:rsidRDefault="00152E9D" w:rsidP="00B44C78">
            <w:pPr>
              <w:overflowPunct w:val="0"/>
              <w:autoSpaceDE w:val="0"/>
              <w:autoSpaceDN w:val="0"/>
              <w:adjustRightInd w:val="0"/>
              <w:ind w:left="72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2B05A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05F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223F9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164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02F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1DF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40C3AD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EF03F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6A77C8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4E6304" w14:textId="3979B8A8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6F55CA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39520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01B89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BD06D8" w14:textId="77777777" w:rsidR="00152E9D" w:rsidRPr="00A406E5" w:rsidRDefault="00152E9D" w:rsidP="00B44C78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C520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B9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9056C8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0C5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60F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B0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C03806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20937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4CC606B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FC3CB9" w14:textId="63BEB200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6F55CA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B25F6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8E4A3C" w14:paraId="5AB1C95E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11A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7B47D0F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2E8909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4BD6E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B522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E4A3C" w14:paraId="6E6B65D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0A44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BAD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299E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021A0EA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2FDCD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2C3769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4C93F6D" w14:textId="2C508A59" w:rsidR="00152E9D" w:rsidRPr="00A406E5" w:rsidRDefault="008E4A3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FB7EB5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931F0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8E4A3C" w14:paraId="30275B1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0347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0BCA746" w14:textId="77777777" w:rsidR="00152E9D" w:rsidRPr="008E4A3C" w:rsidRDefault="00152E9D" w:rsidP="00B44C78">
            <w:pPr>
              <w:overflowPunct w:val="0"/>
              <w:autoSpaceDE w:val="0"/>
              <w:autoSpaceDN w:val="0"/>
              <w:adjustRightInd w:val="0"/>
              <w:ind w:left="72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9EBA4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C9CC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E4A3C" w14:paraId="1F66824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91B6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DA97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CD36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3AA0F30D" w14:textId="77777777" w:rsidR="00152E9D" w:rsidRPr="008E4A3C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24E78B92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4B990CF8" w14:textId="77777777" w:rsidR="00152E9D" w:rsidRPr="00720E91" w:rsidRDefault="005427D8" w:rsidP="002B5FF8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720E91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993585D" w14:textId="77777777" w:rsidR="00152E9D" w:rsidRPr="00720E91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4B1D28F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7EF293C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1E22EC9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D29D18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858E3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5524C6FC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15E3999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B1C1827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FD76882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5D122F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337FCA3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787D4F4" w14:textId="77777777" w:rsidR="00C073F1" w:rsidRDefault="00C073F1" w:rsidP="00152E9D">
      <w:pPr>
        <w:rPr>
          <w:rFonts w:ascii="Arial" w:hAnsi="Arial" w:cs="Arial"/>
        </w:rPr>
      </w:pPr>
    </w:p>
    <w:p w14:paraId="11016DBC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EDB77A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489F78B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7BEA5A0C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15B35DDB" w14:textId="77777777" w:rsidTr="00527E60">
        <w:tc>
          <w:tcPr>
            <w:tcW w:w="13858" w:type="dxa"/>
            <w:shd w:val="clear" w:color="auto" w:fill="FF99FF"/>
          </w:tcPr>
          <w:p w14:paraId="688D744B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1D2450A9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7E49F11C" w14:textId="77777777" w:rsidTr="000830E1">
        <w:tc>
          <w:tcPr>
            <w:tcW w:w="13948" w:type="dxa"/>
            <w:shd w:val="clear" w:color="auto" w:fill="FF99FF"/>
          </w:tcPr>
          <w:p w14:paraId="15371C6B" w14:textId="77777777" w:rsidR="00D635B3" w:rsidRPr="00D9771E" w:rsidRDefault="00D635B3" w:rsidP="000830E1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BFB150A" w14:textId="77777777" w:rsidTr="000830E1">
        <w:tc>
          <w:tcPr>
            <w:tcW w:w="13948" w:type="dxa"/>
            <w:shd w:val="clear" w:color="auto" w:fill="FFCCFF"/>
          </w:tcPr>
          <w:p w14:paraId="75B3C0DF" w14:textId="77777777" w:rsidR="00D635B3" w:rsidRPr="00B669B1" w:rsidRDefault="00D635B3" w:rsidP="000830E1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3A62D502" w14:textId="77777777" w:rsidR="00D635B3" w:rsidRDefault="00D635B3" w:rsidP="00DF2971">
      <w:pPr>
        <w:rPr>
          <w:rFonts w:ascii="Arial" w:hAnsi="Arial" w:cs="Arial"/>
        </w:rPr>
      </w:pPr>
    </w:p>
    <w:p w14:paraId="7C92864A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6440633C" w14:textId="77777777" w:rsidTr="000830E1">
        <w:trPr>
          <w:tblHeader/>
        </w:trPr>
        <w:tc>
          <w:tcPr>
            <w:tcW w:w="1735" w:type="dxa"/>
            <w:shd w:val="clear" w:color="auto" w:fill="FF99FF"/>
          </w:tcPr>
          <w:p w14:paraId="1C36B98C" w14:textId="77777777" w:rsidR="00DF2971" w:rsidRPr="00C73F6F" w:rsidRDefault="00DF2971" w:rsidP="000830E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A7902A7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F67B5DC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18B86FB2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6A1D108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8DD2A26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17A6D297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5E9BC13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22E12136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1C3D548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0D9FBA1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5972C7A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9207C2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04919FD2" w14:textId="77777777" w:rsidTr="000830E1">
        <w:trPr>
          <w:tblHeader/>
        </w:trPr>
        <w:tc>
          <w:tcPr>
            <w:tcW w:w="1735" w:type="dxa"/>
            <w:shd w:val="clear" w:color="auto" w:fill="FF99FF"/>
          </w:tcPr>
          <w:p w14:paraId="152BD2C3" w14:textId="77777777" w:rsidR="00DF2971" w:rsidRPr="00D9771E" w:rsidRDefault="00DF2971" w:rsidP="000830E1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D412DC6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5885E1D7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335D7F0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3A9DC11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66C55C4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522EEAA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282A948D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21B66669" w14:textId="77777777" w:rsidTr="000830E1">
        <w:tc>
          <w:tcPr>
            <w:tcW w:w="1735" w:type="dxa"/>
            <w:shd w:val="clear" w:color="auto" w:fill="FF99FF"/>
          </w:tcPr>
          <w:p w14:paraId="61ACF069" w14:textId="77777777" w:rsidR="00DF2971" w:rsidRDefault="00DF2971" w:rsidP="000830E1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28FE408" w14:textId="77777777" w:rsidR="00DF2971" w:rsidRDefault="00DF2971" w:rsidP="000830E1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52BD25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D31E9E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EE69AD5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FCEB067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7521CCA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74271BCA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B620D3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BA2DCEA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5201CB3B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9DE888D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9295533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49C5BE0C" w14:textId="77777777" w:rsidTr="000830E1">
        <w:tc>
          <w:tcPr>
            <w:tcW w:w="1735" w:type="dxa"/>
            <w:shd w:val="clear" w:color="auto" w:fill="FF99FF"/>
          </w:tcPr>
          <w:p w14:paraId="6D839EA9" w14:textId="77777777" w:rsidR="00DF2971" w:rsidRDefault="00DF2971" w:rsidP="000830E1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6D6AB566" w14:textId="77777777" w:rsidR="00DF2971" w:rsidRPr="00D9771E" w:rsidRDefault="00DF2971" w:rsidP="000830E1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1BDFB92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068F112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4F521FF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B26010A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02A876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D0589D0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884CD52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59760B28" w14:textId="77777777" w:rsidTr="000830E1">
        <w:tc>
          <w:tcPr>
            <w:tcW w:w="1735" w:type="dxa"/>
            <w:shd w:val="clear" w:color="auto" w:fill="FF99FF"/>
          </w:tcPr>
          <w:p w14:paraId="4218A47B" w14:textId="77777777" w:rsidR="00DF2971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66ADF85" w14:textId="77777777" w:rsidR="00DF2971" w:rsidRPr="00F65EEE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0D0DCD2F" w14:textId="77777777" w:rsidR="00DF297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5852BB6" w14:textId="77777777" w:rsidR="00DF297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40EAC25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92DE8D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lastRenderedPageBreak/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414AF951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744B7782" w14:textId="77777777" w:rsidR="00DF297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0E34A353" w14:textId="77777777" w:rsidR="00DF2971" w:rsidRPr="00E518DC" w:rsidRDefault="00DF2971" w:rsidP="000830E1">
            <w:pPr>
              <w:rPr>
                <w:rFonts w:ascii="Arial" w:hAnsi="Arial" w:cs="Arial"/>
              </w:rPr>
            </w:pPr>
          </w:p>
          <w:p w14:paraId="146A6C9D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1D5851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0760D80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294CF969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0908FBB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8ACD19A" w14:textId="77777777" w:rsidR="00DF297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58F1D709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50D36928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22277356" w14:textId="77777777" w:rsidTr="000830E1">
        <w:tc>
          <w:tcPr>
            <w:tcW w:w="1735" w:type="dxa"/>
            <w:shd w:val="clear" w:color="auto" w:fill="FF99FF"/>
          </w:tcPr>
          <w:p w14:paraId="2096DF64" w14:textId="77777777" w:rsidR="00DF2971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5704BB58" w14:textId="77777777" w:rsidR="00DF2971" w:rsidRPr="002E6269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6B940BC3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29942E27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4BB60D1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137DF2D1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1D8FAF0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C1FC02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491C42E8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  <w:p w14:paraId="5C3F9FD6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FE3C19E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2F877AF4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B84B116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8AA00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5D297937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1B1C22ED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21749FD0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1223AD81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7DC3F78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1FB71F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065124F9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7204160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1CF20BB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362619A2" w14:textId="77777777" w:rsidTr="000830E1">
        <w:tc>
          <w:tcPr>
            <w:tcW w:w="1735" w:type="dxa"/>
            <w:shd w:val="clear" w:color="auto" w:fill="FF99FF"/>
          </w:tcPr>
          <w:p w14:paraId="5E807611" w14:textId="77777777" w:rsidR="00DF2971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013E637D" w14:textId="77777777" w:rsidR="00DF2971" w:rsidRPr="00CC222E" w:rsidRDefault="00DF2971" w:rsidP="000830E1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68CF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0670A219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A07504E" w14:textId="77777777" w:rsidR="00DF2971" w:rsidRPr="00ED3ABD" w:rsidRDefault="00DF2971" w:rsidP="000830E1">
            <w:pPr>
              <w:rPr>
                <w:rFonts w:ascii="Arial" w:hAnsi="Arial" w:cs="Arial"/>
              </w:rPr>
            </w:pPr>
          </w:p>
          <w:p w14:paraId="75A09527" w14:textId="77777777" w:rsidR="00DF2971" w:rsidRPr="00E07BE3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C86EAB0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EE61C9B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CE448C3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C8549C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7C628A35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5D1387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6CC3210B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4D79EB5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EF03509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502F6559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54FE152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483E666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732AA833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4683A1DD" w14:textId="77777777" w:rsidR="00DF2971" w:rsidRPr="00E07BE3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2E58682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A66004A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6EB23457" w14:textId="77777777" w:rsidR="00DF2971" w:rsidRPr="00D9771E" w:rsidRDefault="00DF2971" w:rsidP="00DF2971">
      <w:pPr>
        <w:rPr>
          <w:rFonts w:ascii="Arial" w:hAnsi="Arial" w:cs="Arial"/>
        </w:rPr>
      </w:pPr>
    </w:p>
    <w:p w14:paraId="458EDB4D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B451F05" w14:textId="151AC69D" w:rsidR="00B8506B" w:rsidRPr="00B8506B" w:rsidRDefault="00B44C78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</w:t>
      </w:r>
      <w:r w:rsidR="00B8506B">
        <w:rPr>
          <w:rFonts w:ascii="Arial" w:hAnsi="Arial" w:cs="Arial"/>
          <w:b/>
          <w:bCs/>
        </w:rPr>
        <w:t>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4677D" w14:textId="77777777" w:rsidR="00B82DB3" w:rsidRDefault="00B82DB3">
      <w:r>
        <w:separator/>
      </w:r>
    </w:p>
  </w:endnote>
  <w:endnote w:type="continuationSeparator" w:id="0">
    <w:p w14:paraId="0B32A1E3" w14:textId="77777777" w:rsidR="00B82DB3" w:rsidRDefault="00B82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18114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7746">
      <w:rPr>
        <w:b/>
        <w:noProof/>
        <w:lang w:val="cy-GB"/>
      </w:rPr>
      <w:t>3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7746">
      <w:rPr>
        <w:b/>
        <w:noProof/>
        <w:lang w:val="cy-GB"/>
      </w:rPr>
      <w:t>10</w:t>
    </w:r>
    <w:r w:rsidR="00B07FB0" w:rsidRPr="00D635B3">
      <w:rPr>
        <w:b/>
        <w:sz w:val="24"/>
        <w:szCs w:val="24"/>
        <w:lang w:val="cy-GB"/>
      </w:rPr>
      <w:fldChar w:fldCharType="end"/>
    </w:r>
  </w:p>
  <w:p w14:paraId="01A1C445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89B7C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B1E36" w14:textId="77777777" w:rsidR="00B82DB3" w:rsidRDefault="00B82DB3">
      <w:r>
        <w:separator/>
      </w:r>
    </w:p>
  </w:footnote>
  <w:footnote w:type="continuationSeparator" w:id="0">
    <w:p w14:paraId="031F6BDE" w14:textId="77777777" w:rsidR="00B82DB3" w:rsidRDefault="00B82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E3F89"/>
    <w:multiLevelType w:val="hybridMultilevel"/>
    <w:tmpl w:val="69BE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979BC"/>
    <w:multiLevelType w:val="multilevel"/>
    <w:tmpl w:val="F5C40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0557F5"/>
    <w:multiLevelType w:val="hybridMultilevel"/>
    <w:tmpl w:val="E63E88D2"/>
    <w:lvl w:ilvl="0" w:tplc="4BCC69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60C4"/>
    <w:multiLevelType w:val="multilevel"/>
    <w:tmpl w:val="15444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183FC2"/>
    <w:multiLevelType w:val="hybridMultilevel"/>
    <w:tmpl w:val="69DC7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5163DA"/>
    <w:multiLevelType w:val="multilevel"/>
    <w:tmpl w:val="D59A0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BC7DAD"/>
    <w:multiLevelType w:val="hybridMultilevel"/>
    <w:tmpl w:val="48485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2EFB0602"/>
    <w:multiLevelType w:val="multilevel"/>
    <w:tmpl w:val="73D0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43054EAE"/>
    <w:multiLevelType w:val="multilevel"/>
    <w:tmpl w:val="5744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671A0"/>
    <w:multiLevelType w:val="hybridMultilevel"/>
    <w:tmpl w:val="A336F02C"/>
    <w:lvl w:ilvl="0" w:tplc="57222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FE1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8ECD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4058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0E0F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EC1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1423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DC4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B0F9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7CCAB"/>
    <w:multiLevelType w:val="hybridMultilevel"/>
    <w:tmpl w:val="F708B31C"/>
    <w:lvl w:ilvl="0" w:tplc="DBB08D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B5CB5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82EF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AC9E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4E39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92E4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F643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DAB7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1060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059B1"/>
    <w:multiLevelType w:val="hybridMultilevel"/>
    <w:tmpl w:val="26ECA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2DD6485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D2A1470"/>
    <w:multiLevelType w:val="multilevel"/>
    <w:tmpl w:val="829C2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6820227">
    <w:abstractNumId w:val="3"/>
  </w:num>
  <w:num w:numId="2" w16cid:durableId="622034631">
    <w:abstractNumId w:val="17"/>
  </w:num>
  <w:num w:numId="3" w16cid:durableId="1943803308">
    <w:abstractNumId w:val="30"/>
  </w:num>
  <w:num w:numId="4" w16cid:durableId="1200119171">
    <w:abstractNumId w:val="21"/>
  </w:num>
  <w:num w:numId="5" w16cid:durableId="1635872254">
    <w:abstractNumId w:val="15"/>
  </w:num>
  <w:num w:numId="6" w16cid:durableId="1970166470">
    <w:abstractNumId w:val="29"/>
  </w:num>
  <w:num w:numId="7" w16cid:durableId="1116363206">
    <w:abstractNumId w:val="4"/>
  </w:num>
  <w:num w:numId="8" w16cid:durableId="998114030">
    <w:abstractNumId w:val="26"/>
  </w:num>
  <w:num w:numId="9" w16cid:durableId="691489583">
    <w:abstractNumId w:val="18"/>
  </w:num>
  <w:num w:numId="10" w16cid:durableId="1183859934">
    <w:abstractNumId w:val="8"/>
  </w:num>
  <w:num w:numId="11" w16cid:durableId="644043882">
    <w:abstractNumId w:val="11"/>
  </w:num>
  <w:num w:numId="12" w16cid:durableId="1224752853">
    <w:abstractNumId w:val="16"/>
  </w:num>
  <w:num w:numId="13" w16cid:durableId="248851049">
    <w:abstractNumId w:val="25"/>
  </w:num>
  <w:num w:numId="14" w16cid:durableId="462119311">
    <w:abstractNumId w:val="6"/>
  </w:num>
  <w:num w:numId="15" w16cid:durableId="1738165505">
    <w:abstractNumId w:val="0"/>
  </w:num>
  <w:num w:numId="16" w16cid:durableId="2060277699">
    <w:abstractNumId w:val="13"/>
  </w:num>
  <w:num w:numId="17" w16cid:durableId="1505895126">
    <w:abstractNumId w:val="12"/>
  </w:num>
  <w:num w:numId="18" w16cid:durableId="888765531">
    <w:abstractNumId w:val="5"/>
  </w:num>
  <w:num w:numId="19" w16cid:durableId="109976546">
    <w:abstractNumId w:val="9"/>
  </w:num>
  <w:num w:numId="20" w16cid:durableId="1537278702">
    <w:abstractNumId w:val="1"/>
  </w:num>
  <w:num w:numId="21" w16cid:durableId="1222596857">
    <w:abstractNumId w:val="9"/>
  </w:num>
  <w:num w:numId="22" w16cid:durableId="718162636">
    <w:abstractNumId w:val="31"/>
  </w:num>
  <w:num w:numId="23" w16cid:durableId="26793152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24729291">
    <w:abstractNumId w:val="24"/>
  </w:num>
  <w:num w:numId="25" w16cid:durableId="85164559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8588287">
    <w:abstractNumId w:val="27"/>
  </w:num>
  <w:num w:numId="27" w16cid:durableId="660157862">
    <w:abstractNumId w:val="28"/>
  </w:num>
  <w:num w:numId="28" w16cid:durableId="1762992867">
    <w:abstractNumId w:val="7"/>
  </w:num>
  <w:num w:numId="29" w16cid:durableId="1490049824">
    <w:abstractNumId w:val="2"/>
  </w:num>
  <w:num w:numId="30" w16cid:durableId="1178085481">
    <w:abstractNumId w:val="14"/>
  </w:num>
  <w:num w:numId="31" w16cid:durableId="549222909">
    <w:abstractNumId w:val="32"/>
  </w:num>
  <w:num w:numId="32" w16cid:durableId="2019044082">
    <w:abstractNumId w:val="20"/>
  </w:num>
  <w:num w:numId="33" w16cid:durableId="782191264">
    <w:abstractNumId w:val="10"/>
  </w:num>
  <w:num w:numId="34" w16cid:durableId="5311679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018"/>
    <w:rsid w:val="00011666"/>
    <w:rsid w:val="00026B02"/>
    <w:rsid w:val="000822E5"/>
    <w:rsid w:val="00082967"/>
    <w:rsid w:val="000830E1"/>
    <w:rsid w:val="000971FC"/>
    <w:rsid w:val="000A2A3A"/>
    <w:rsid w:val="000A492A"/>
    <w:rsid w:val="000C0F1B"/>
    <w:rsid w:val="000D2F80"/>
    <w:rsid w:val="000E413A"/>
    <w:rsid w:val="000F5AA3"/>
    <w:rsid w:val="00100396"/>
    <w:rsid w:val="00100B5C"/>
    <w:rsid w:val="001106E9"/>
    <w:rsid w:val="00124CA5"/>
    <w:rsid w:val="00134F77"/>
    <w:rsid w:val="00136D77"/>
    <w:rsid w:val="00152E9D"/>
    <w:rsid w:val="00154487"/>
    <w:rsid w:val="0017512A"/>
    <w:rsid w:val="00196958"/>
    <w:rsid w:val="001A1E39"/>
    <w:rsid w:val="001A24F3"/>
    <w:rsid w:val="001A2B51"/>
    <w:rsid w:val="001A617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744D9"/>
    <w:rsid w:val="0028204E"/>
    <w:rsid w:val="0028591B"/>
    <w:rsid w:val="002878BF"/>
    <w:rsid w:val="00291841"/>
    <w:rsid w:val="002B0C7C"/>
    <w:rsid w:val="002B5FF8"/>
    <w:rsid w:val="002C2187"/>
    <w:rsid w:val="002C449B"/>
    <w:rsid w:val="002C6040"/>
    <w:rsid w:val="002D5B3F"/>
    <w:rsid w:val="002E272E"/>
    <w:rsid w:val="002F39D3"/>
    <w:rsid w:val="002F5778"/>
    <w:rsid w:val="0031094A"/>
    <w:rsid w:val="003129A7"/>
    <w:rsid w:val="00321A60"/>
    <w:rsid w:val="003223E0"/>
    <w:rsid w:val="00341C90"/>
    <w:rsid w:val="00352C4A"/>
    <w:rsid w:val="00362560"/>
    <w:rsid w:val="003732FD"/>
    <w:rsid w:val="00374ECD"/>
    <w:rsid w:val="003753B2"/>
    <w:rsid w:val="00376559"/>
    <w:rsid w:val="00382BAA"/>
    <w:rsid w:val="00384D73"/>
    <w:rsid w:val="00386EE1"/>
    <w:rsid w:val="00390060"/>
    <w:rsid w:val="00391A07"/>
    <w:rsid w:val="00393EB6"/>
    <w:rsid w:val="003A3CE5"/>
    <w:rsid w:val="003B26C6"/>
    <w:rsid w:val="003B34E4"/>
    <w:rsid w:val="003B366F"/>
    <w:rsid w:val="003B3F9D"/>
    <w:rsid w:val="003B6C95"/>
    <w:rsid w:val="003C606B"/>
    <w:rsid w:val="003E5751"/>
    <w:rsid w:val="004046A9"/>
    <w:rsid w:val="00404C50"/>
    <w:rsid w:val="00423934"/>
    <w:rsid w:val="00426244"/>
    <w:rsid w:val="00433629"/>
    <w:rsid w:val="00451442"/>
    <w:rsid w:val="00451810"/>
    <w:rsid w:val="00456151"/>
    <w:rsid w:val="00470A38"/>
    <w:rsid w:val="00477880"/>
    <w:rsid w:val="004874DE"/>
    <w:rsid w:val="004963C0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35F96"/>
    <w:rsid w:val="00541EAD"/>
    <w:rsid w:val="005427D8"/>
    <w:rsid w:val="00552351"/>
    <w:rsid w:val="00561F00"/>
    <w:rsid w:val="00562C4E"/>
    <w:rsid w:val="00562DEC"/>
    <w:rsid w:val="00576AB4"/>
    <w:rsid w:val="00577917"/>
    <w:rsid w:val="00590667"/>
    <w:rsid w:val="00594FE8"/>
    <w:rsid w:val="005969E2"/>
    <w:rsid w:val="005A1689"/>
    <w:rsid w:val="005B61CD"/>
    <w:rsid w:val="005D1D58"/>
    <w:rsid w:val="005D432C"/>
    <w:rsid w:val="005E285E"/>
    <w:rsid w:val="005E2981"/>
    <w:rsid w:val="005E72F8"/>
    <w:rsid w:val="005F0579"/>
    <w:rsid w:val="005F3A53"/>
    <w:rsid w:val="006062A3"/>
    <w:rsid w:val="00610E08"/>
    <w:rsid w:val="006140BF"/>
    <w:rsid w:val="006161BE"/>
    <w:rsid w:val="00616784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306D"/>
    <w:rsid w:val="006D49ED"/>
    <w:rsid w:val="006D55CE"/>
    <w:rsid w:val="006D56BE"/>
    <w:rsid w:val="006D637A"/>
    <w:rsid w:val="006D6F24"/>
    <w:rsid w:val="006F0F95"/>
    <w:rsid w:val="006F45BF"/>
    <w:rsid w:val="006F55CA"/>
    <w:rsid w:val="006F60E0"/>
    <w:rsid w:val="00702F71"/>
    <w:rsid w:val="00720E91"/>
    <w:rsid w:val="00730EAA"/>
    <w:rsid w:val="007366DF"/>
    <w:rsid w:val="00745663"/>
    <w:rsid w:val="00757839"/>
    <w:rsid w:val="00760277"/>
    <w:rsid w:val="00760BBC"/>
    <w:rsid w:val="00770C81"/>
    <w:rsid w:val="00791024"/>
    <w:rsid w:val="00793F0A"/>
    <w:rsid w:val="007A2657"/>
    <w:rsid w:val="007A32A3"/>
    <w:rsid w:val="007A3A05"/>
    <w:rsid w:val="007C0208"/>
    <w:rsid w:val="007C682C"/>
    <w:rsid w:val="007C7EE7"/>
    <w:rsid w:val="007D0E55"/>
    <w:rsid w:val="007D2385"/>
    <w:rsid w:val="007E3A41"/>
    <w:rsid w:val="007E7DB4"/>
    <w:rsid w:val="007F1111"/>
    <w:rsid w:val="007F214F"/>
    <w:rsid w:val="00800069"/>
    <w:rsid w:val="0080293E"/>
    <w:rsid w:val="008042F0"/>
    <w:rsid w:val="008310A0"/>
    <w:rsid w:val="00835D29"/>
    <w:rsid w:val="00842E7F"/>
    <w:rsid w:val="00851859"/>
    <w:rsid w:val="0085284F"/>
    <w:rsid w:val="00852933"/>
    <w:rsid w:val="008566E5"/>
    <w:rsid w:val="008566FE"/>
    <w:rsid w:val="00865B46"/>
    <w:rsid w:val="00896134"/>
    <w:rsid w:val="008A62BC"/>
    <w:rsid w:val="008B43E7"/>
    <w:rsid w:val="008D763F"/>
    <w:rsid w:val="008E4A3C"/>
    <w:rsid w:val="008E73A3"/>
    <w:rsid w:val="008F036F"/>
    <w:rsid w:val="008F063A"/>
    <w:rsid w:val="008F1308"/>
    <w:rsid w:val="008F1A91"/>
    <w:rsid w:val="008F78C2"/>
    <w:rsid w:val="00901C4C"/>
    <w:rsid w:val="00904568"/>
    <w:rsid w:val="00911394"/>
    <w:rsid w:val="00923EF2"/>
    <w:rsid w:val="0092657F"/>
    <w:rsid w:val="00926D25"/>
    <w:rsid w:val="00926E9D"/>
    <w:rsid w:val="009315A0"/>
    <w:rsid w:val="00932C6E"/>
    <w:rsid w:val="00933F10"/>
    <w:rsid w:val="009433C5"/>
    <w:rsid w:val="00944117"/>
    <w:rsid w:val="00965881"/>
    <w:rsid w:val="009721C8"/>
    <w:rsid w:val="00973044"/>
    <w:rsid w:val="00977A3C"/>
    <w:rsid w:val="009871FF"/>
    <w:rsid w:val="00990799"/>
    <w:rsid w:val="00995D51"/>
    <w:rsid w:val="009A0631"/>
    <w:rsid w:val="009B10ED"/>
    <w:rsid w:val="009B4376"/>
    <w:rsid w:val="009D3EA4"/>
    <w:rsid w:val="009D649C"/>
    <w:rsid w:val="009E4BC1"/>
    <w:rsid w:val="009F5CB2"/>
    <w:rsid w:val="00A03BB8"/>
    <w:rsid w:val="00A055A8"/>
    <w:rsid w:val="00A16E98"/>
    <w:rsid w:val="00A23605"/>
    <w:rsid w:val="00A276AF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AF794E"/>
    <w:rsid w:val="00B004E6"/>
    <w:rsid w:val="00B0744D"/>
    <w:rsid w:val="00B07FB0"/>
    <w:rsid w:val="00B41656"/>
    <w:rsid w:val="00B44C78"/>
    <w:rsid w:val="00B50EA8"/>
    <w:rsid w:val="00B575B9"/>
    <w:rsid w:val="00B64082"/>
    <w:rsid w:val="00B64453"/>
    <w:rsid w:val="00B72325"/>
    <w:rsid w:val="00B81AD3"/>
    <w:rsid w:val="00B829D8"/>
    <w:rsid w:val="00B82DB3"/>
    <w:rsid w:val="00B846B9"/>
    <w:rsid w:val="00B84B5B"/>
    <w:rsid w:val="00B8506B"/>
    <w:rsid w:val="00B86446"/>
    <w:rsid w:val="00BA1176"/>
    <w:rsid w:val="00BB7B64"/>
    <w:rsid w:val="00BC1637"/>
    <w:rsid w:val="00BD079D"/>
    <w:rsid w:val="00BE0B01"/>
    <w:rsid w:val="00BE79C7"/>
    <w:rsid w:val="00BF15AE"/>
    <w:rsid w:val="00BF3CB5"/>
    <w:rsid w:val="00BF6F21"/>
    <w:rsid w:val="00C01A3F"/>
    <w:rsid w:val="00C04AC2"/>
    <w:rsid w:val="00C073F1"/>
    <w:rsid w:val="00C1285B"/>
    <w:rsid w:val="00C1361B"/>
    <w:rsid w:val="00C14E1F"/>
    <w:rsid w:val="00C315AF"/>
    <w:rsid w:val="00C36D9A"/>
    <w:rsid w:val="00C44A72"/>
    <w:rsid w:val="00C46D68"/>
    <w:rsid w:val="00C55E56"/>
    <w:rsid w:val="00C61FC2"/>
    <w:rsid w:val="00C65B10"/>
    <w:rsid w:val="00C705F9"/>
    <w:rsid w:val="00C80F0F"/>
    <w:rsid w:val="00C8667A"/>
    <w:rsid w:val="00C92908"/>
    <w:rsid w:val="00C93BCB"/>
    <w:rsid w:val="00CA5E7B"/>
    <w:rsid w:val="00CB7922"/>
    <w:rsid w:val="00CC241A"/>
    <w:rsid w:val="00CE0B2C"/>
    <w:rsid w:val="00CE4035"/>
    <w:rsid w:val="00CE65AB"/>
    <w:rsid w:val="00CF4266"/>
    <w:rsid w:val="00CF7905"/>
    <w:rsid w:val="00D03A04"/>
    <w:rsid w:val="00D14D13"/>
    <w:rsid w:val="00D22D9C"/>
    <w:rsid w:val="00D2343C"/>
    <w:rsid w:val="00D241F1"/>
    <w:rsid w:val="00D275CB"/>
    <w:rsid w:val="00D30DFA"/>
    <w:rsid w:val="00D463A5"/>
    <w:rsid w:val="00D4710D"/>
    <w:rsid w:val="00D47D25"/>
    <w:rsid w:val="00D62ACD"/>
    <w:rsid w:val="00D635B3"/>
    <w:rsid w:val="00DA0906"/>
    <w:rsid w:val="00DA36EE"/>
    <w:rsid w:val="00DB116D"/>
    <w:rsid w:val="00DB5368"/>
    <w:rsid w:val="00DD17CC"/>
    <w:rsid w:val="00DE217A"/>
    <w:rsid w:val="00DF2971"/>
    <w:rsid w:val="00DF321B"/>
    <w:rsid w:val="00E230E0"/>
    <w:rsid w:val="00E27F15"/>
    <w:rsid w:val="00E3351F"/>
    <w:rsid w:val="00E51AAC"/>
    <w:rsid w:val="00E6272E"/>
    <w:rsid w:val="00E66CC0"/>
    <w:rsid w:val="00E728A9"/>
    <w:rsid w:val="00E807D9"/>
    <w:rsid w:val="00EA0F4E"/>
    <w:rsid w:val="00EA295B"/>
    <w:rsid w:val="00EA3B9B"/>
    <w:rsid w:val="00EA6801"/>
    <w:rsid w:val="00EB4F96"/>
    <w:rsid w:val="00ED1834"/>
    <w:rsid w:val="00ED7072"/>
    <w:rsid w:val="00EE3132"/>
    <w:rsid w:val="00EE3D9D"/>
    <w:rsid w:val="00EE6F25"/>
    <w:rsid w:val="00F0184B"/>
    <w:rsid w:val="00F02126"/>
    <w:rsid w:val="00F03D85"/>
    <w:rsid w:val="00F07746"/>
    <w:rsid w:val="00F07C8C"/>
    <w:rsid w:val="00F1388F"/>
    <w:rsid w:val="00F14346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2665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B7EB5"/>
    <w:rsid w:val="00FD5C75"/>
    <w:rsid w:val="00FF2554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C33327"/>
  <w15:docId w15:val="{223573C5-C3A7-476D-9297-BD509BEA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FB7EB5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24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12</TotalTime>
  <Pages>13</Pages>
  <Words>4640</Words>
  <Characters>26451</Characters>
  <Application>Microsoft Office Word</Application>
  <DocSecurity>0</DocSecurity>
  <Lines>220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31029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subject/>
  <dc:creator>fad-lc</dc:creator>
  <cp:keywords/>
  <dc:description/>
  <cp:lastModifiedBy>Helen A Griffiths</cp:lastModifiedBy>
  <cp:revision>15</cp:revision>
  <cp:lastPrinted>2014-10-10T07:42:00Z</cp:lastPrinted>
  <dcterms:created xsi:type="dcterms:W3CDTF">2026-10-22T14:33:00Z</dcterms:created>
  <dcterms:modified xsi:type="dcterms:W3CDTF">2026-10-22T20:51:00Z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