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2B23F" w14:textId="73265A81" w:rsidR="001E56B9" w:rsidRDefault="001E56B9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FE6F79" w:rsidRPr="00516394" w14:paraId="13118B59" w14:textId="77777777" w:rsidTr="00BF29A9">
        <w:tc>
          <w:tcPr>
            <w:tcW w:w="9360" w:type="dxa"/>
            <w:shd w:val="solid" w:color="00A0B9" w:fill="auto"/>
          </w:tcPr>
          <w:p w14:paraId="59DD1F95" w14:textId="77777777" w:rsidR="00FE6F79" w:rsidRPr="00516394" w:rsidRDefault="00FE6F79" w:rsidP="00BF29A9">
            <w:pPr>
              <w:pStyle w:val="CYQLTCH213pt"/>
            </w:pPr>
            <w:bookmarkStart w:id="0" w:name="_Toc367971510"/>
            <w:bookmarkStart w:id="1" w:name="_Toc372293414"/>
            <w:r w:rsidRPr="00516394">
              <w:t>Gym programme card</w:t>
            </w:r>
            <w:bookmarkEnd w:id="0"/>
            <w:bookmarkEnd w:id="1"/>
          </w:p>
        </w:tc>
      </w:tr>
    </w:tbl>
    <w:p w14:paraId="231B7E3F" w14:textId="77777777" w:rsidR="00FE6F79" w:rsidRDefault="00FE6F79" w:rsidP="00FE6F79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22EDE2C7" w14:textId="77777777" w:rsidR="00FE6F79" w:rsidRDefault="00FE6F79" w:rsidP="00FE6F79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9457" w:type="dxa"/>
        <w:tblLayout w:type="fixed"/>
        <w:tblLook w:val="05E0" w:firstRow="1" w:lastRow="1" w:firstColumn="1" w:lastColumn="1" w:noHBand="0" w:noVBand="1"/>
      </w:tblPr>
      <w:tblGrid>
        <w:gridCol w:w="2722"/>
        <w:gridCol w:w="2268"/>
        <w:gridCol w:w="959"/>
        <w:gridCol w:w="992"/>
        <w:gridCol w:w="2516"/>
      </w:tblGrid>
      <w:tr w:rsidR="00FE6F79" w14:paraId="28A933A2" w14:textId="77777777" w:rsidTr="006D6E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22" w:type="dxa"/>
          </w:tcPr>
          <w:p w14:paraId="1B21B1E7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2268" w:type="dxa"/>
          </w:tcPr>
          <w:p w14:paraId="76B2BAF0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959" w:type="dxa"/>
          </w:tcPr>
          <w:p w14:paraId="41BA8917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C2A1398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653E78B2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4A4CCE9A" w14:textId="77777777" w:rsidTr="006D6EE6">
        <w:trPr>
          <w:trHeight w:val="3042"/>
        </w:trPr>
        <w:tc>
          <w:tcPr>
            <w:tcW w:w="2722" w:type="dxa"/>
          </w:tcPr>
          <w:p w14:paraId="4171E67B" w14:textId="77777777" w:rsidR="00FE6F79" w:rsidRDefault="006D6EE6" w:rsidP="00BF29A9">
            <w:pPr>
              <w:pStyle w:val="CYQTableHeading"/>
            </w:pPr>
            <w:r>
              <w:t xml:space="preserve">CV machine </w:t>
            </w:r>
          </w:p>
          <w:p w14:paraId="2C21F319" w14:textId="77777777" w:rsidR="006D6EE6" w:rsidRDefault="006D6EE6" w:rsidP="00BF29A9">
            <w:pPr>
              <w:pStyle w:val="CYQTableHeading"/>
            </w:pPr>
          </w:p>
          <w:p w14:paraId="666F651A" w14:textId="77777777" w:rsidR="006D6EE6" w:rsidRDefault="006D6EE6" w:rsidP="00BF29A9">
            <w:pPr>
              <w:pStyle w:val="CYQTableHeading"/>
            </w:pPr>
          </w:p>
          <w:p w14:paraId="731E2BB9" w14:textId="77777777" w:rsidR="006D6EE6" w:rsidRDefault="006D6EE6" w:rsidP="00BF29A9">
            <w:pPr>
              <w:pStyle w:val="CYQTableHeading"/>
            </w:pPr>
          </w:p>
          <w:p w14:paraId="3F991F3D" w14:textId="77777777" w:rsidR="006D6EE6" w:rsidRDefault="006D6EE6" w:rsidP="00BF29A9">
            <w:pPr>
              <w:pStyle w:val="CYQTableHeading"/>
            </w:pPr>
          </w:p>
          <w:p w14:paraId="5324FFCC" w14:textId="77777777" w:rsidR="006D6EE6" w:rsidRDefault="006D6EE6" w:rsidP="00BF29A9">
            <w:pPr>
              <w:pStyle w:val="CYQTableHeading"/>
            </w:pPr>
          </w:p>
          <w:p w14:paraId="5505738B" w14:textId="77777777" w:rsidR="006D6EE6" w:rsidRDefault="006D6EE6" w:rsidP="00BF29A9">
            <w:pPr>
              <w:pStyle w:val="CYQTableHeading"/>
            </w:pPr>
          </w:p>
          <w:p w14:paraId="7E2EA810" w14:textId="43659D06" w:rsidR="006D6EE6" w:rsidRDefault="006D6EE6" w:rsidP="00BF29A9">
            <w:pPr>
              <w:pStyle w:val="CYQTableHeading"/>
            </w:pPr>
            <w:r>
              <w:t xml:space="preserve">Stretching/Mobility </w:t>
            </w:r>
          </w:p>
        </w:tc>
        <w:tc>
          <w:tcPr>
            <w:tcW w:w="2268" w:type="dxa"/>
          </w:tcPr>
          <w:p w14:paraId="4EA5148D" w14:textId="77777777" w:rsidR="00FE6F79" w:rsidRDefault="006D6EE6" w:rsidP="00BF29A9">
            <w:pPr>
              <w:pStyle w:val="CYQTableHeading"/>
            </w:pPr>
            <w:r>
              <w:t xml:space="preserve">Treadmill or, </w:t>
            </w:r>
          </w:p>
          <w:p w14:paraId="0F27D930" w14:textId="77777777" w:rsidR="006D6EE6" w:rsidRDefault="006D6EE6" w:rsidP="00BF29A9">
            <w:pPr>
              <w:pStyle w:val="CYQTableHeading"/>
            </w:pPr>
            <w:r>
              <w:t xml:space="preserve">Bike or, </w:t>
            </w:r>
          </w:p>
          <w:p w14:paraId="55BEC55C" w14:textId="77777777" w:rsidR="006D6EE6" w:rsidRDefault="006D6EE6" w:rsidP="00BF29A9">
            <w:pPr>
              <w:pStyle w:val="CYQTableHeading"/>
            </w:pPr>
            <w:r>
              <w:t xml:space="preserve">…….. </w:t>
            </w:r>
          </w:p>
          <w:p w14:paraId="2EC2F65A" w14:textId="77777777" w:rsidR="006D6EE6" w:rsidRDefault="006D6EE6" w:rsidP="00BF29A9">
            <w:pPr>
              <w:pStyle w:val="CYQTableHeading"/>
            </w:pPr>
            <w:r>
              <w:t>(</w:t>
            </w:r>
            <w:r w:rsidRPr="006D6EE6">
              <w:rPr>
                <w:i/>
                <w:iCs/>
              </w:rPr>
              <w:t>personal preface</w:t>
            </w:r>
            <w:r>
              <w:t xml:space="preserve">) </w:t>
            </w:r>
          </w:p>
          <w:p w14:paraId="09CC5B1E" w14:textId="77777777" w:rsidR="006D6EE6" w:rsidRDefault="006D6EE6" w:rsidP="00BF29A9">
            <w:pPr>
              <w:pStyle w:val="CYQTableHeading"/>
            </w:pPr>
          </w:p>
          <w:p w14:paraId="0A776AED" w14:textId="77777777" w:rsidR="006D6EE6" w:rsidRDefault="006D6EE6" w:rsidP="006D6EE6">
            <w:pPr>
              <w:pStyle w:val="CYQTableHeading"/>
              <w:jc w:val="center"/>
              <w:rPr>
                <w:b/>
                <w:bCs/>
              </w:rPr>
            </w:pPr>
            <w:r w:rsidRPr="006D6EE6">
              <w:rPr>
                <w:b/>
                <w:bCs/>
              </w:rPr>
              <w:t>8 minutes</w:t>
            </w:r>
          </w:p>
          <w:p w14:paraId="1A9B90AA" w14:textId="77777777" w:rsidR="006D6EE6" w:rsidRDefault="006D6EE6" w:rsidP="006D6EE6">
            <w:pPr>
              <w:pStyle w:val="CYQTableHeading"/>
              <w:jc w:val="center"/>
              <w:rPr>
                <w:b/>
                <w:bCs/>
              </w:rPr>
            </w:pPr>
          </w:p>
          <w:p w14:paraId="6B2704D7" w14:textId="77777777" w:rsidR="006D6EE6" w:rsidRDefault="006D6EE6" w:rsidP="006D6EE6">
            <w:pPr>
              <w:pStyle w:val="CYQTableHeading"/>
            </w:pPr>
            <w:r w:rsidRPr="006D6EE6">
              <w:t xml:space="preserve">Based on personal ‘needs’ or activity </w:t>
            </w:r>
          </w:p>
          <w:p w14:paraId="184A540A" w14:textId="77777777" w:rsidR="006D6EE6" w:rsidRDefault="006D6EE6" w:rsidP="006D6EE6">
            <w:pPr>
              <w:pStyle w:val="CYQTableHeading"/>
            </w:pPr>
          </w:p>
          <w:p w14:paraId="2D33706B" w14:textId="77777777" w:rsidR="006D6EE6" w:rsidRDefault="006D6EE6" w:rsidP="006D6EE6">
            <w:pPr>
              <w:pStyle w:val="CYQTableHeading"/>
            </w:pPr>
            <w:r w:rsidRPr="006D6EE6">
              <w:t xml:space="preserve">– stretch/mobilise major muscles/joints </w:t>
            </w:r>
          </w:p>
          <w:p w14:paraId="41F807D0" w14:textId="77777777" w:rsidR="006D6EE6" w:rsidRDefault="006D6EE6" w:rsidP="006D6EE6">
            <w:pPr>
              <w:pStyle w:val="CYQTableHeading"/>
            </w:pPr>
          </w:p>
          <w:p w14:paraId="568F761A" w14:textId="4C841575" w:rsidR="006D6EE6" w:rsidRPr="006D6EE6" w:rsidRDefault="006D6EE6" w:rsidP="006D6EE6">
            <w:pPr>
              <w:pStyle w:val="CYQTableHeading"/>
              <w:jc w:val="center"/>
              <w:rPr>
                <w:b/>
                <w:bCs/>
              </w:rPr>
            </w:pPr>
            <w:r w:rsidRPr="006D6EE6">
              <w:rPr>
                <w:b/>
                <w:bCs/>
              </w:rPr>
              <w:t>Stretch = 10 seconds</w:t>
            </w:r>
          </w:p>
          <w:p w14:paraId="58376075" w14:textId="77777777" w:rsidR="006D6EE6" w:rsidRPr="006D6EE6" w:rsidRDefault="006D6EE6" w:rsidP="006D6EE6">
            <w:pPr>
              <w:pStyle w:val="CYQTableHeading"/>
              <w:jc w:val="center"/>
              <w:rPr>
                <w:b/>
                <w:bCs/>
              </w:rPr>
            </w:pPr>
          </w:p>
          <w:p w14:paraId="5EF26253" w14:textId="02381661" w:rsidR="006D6EE6" w:rsidRPr="006D6EE6" w:rsidRDefault="006D6EE6" w:rsidP="006D6EE6">
            <w:pPr>
              <w:pStyle w:val="CYQTableHeading"/>
              <w:jc w:val="center"/>
            </w:pPr>
            <w:r w:rsidRPr="006D6EE6">
              <w:rPr>
                <w:b/>
                <w:bCs/>
              </w:rPr>
              <w:t>Mobility = 10 reps</w:t>
            </w:r>
          </w:p>
        </w:tc>
        <w:tc>
          <w:tcPr>
            <w:tcW w:w="959" w:type="dxa"/>
          </w:tcPr>
          <w:p w14:paraId="13B2F561" w14:textId="77777777" w:rsidR="00FE6F79" w:rsidRDefault="00FE6F79" w:rsidP="00BF29A9">
            <w:pPr>
              <w:pStyle w:val="CYQTableHeading"/>
            </w:pPr>
          </w:p>
        </w:tc>
        <w:tc>
          <w:tcPr>
            <w:tcW w:w="992" w:type="dxa"/>
          </w:tcPr>
          <w:p w14:paraId="0ECC3534" w14:textId="77777777" w:rsidR="00FE6F79" w:rsidRDefault="006D6EE6" w:rsidP="00BF29A9">
            <w:pPr>
              <w:pStyle w:val="CYQTableHeading"/>
            </w:pPr>
            <w:r>
              <w:t>1-4</w:t>
            </w:r>
          </w:p>
          <w:p w14:paraId="676F9990" w14:textId="77777777" w:rsidR="006D6EE6" w:rsidRDefault="006D6EE6" w:rsidP="00BF29A9">
            <w:pPr>
              <w:pStyle w:val="CYQTableHeading"/>
            </w:pPr>
          </w:p>
          <w:p w14:paraId="55D5B152" w14:textId="77777777" w:rsidR="006D6EE6" w:rsidRDefault="006D6EE6" w:rsidP="00BF29A9">
            <w:pPr>
              <w:pStyle w:val="CYQTableHeading"/>
            </w:pPr>
          </w:p>
          <w:p w14:paraId="667D5BB1" w14:textId="77777777" w:rsidR="006D6EE6" w:rsidRDefault="006D6EE6" w:rsidP="00BF29A9">
            <w:pPr>
              <w:pStyle w:val="CYQTableHeading"/>
            </w:pPr>
          </w:p>
          <w:p w14:paraId="3DC7F7E3" w14:textId="77777777" w:rsidR="006D6EE6" w:rsidRPr="006D6EE6" w:rsidRDefault="006D6EE6" w:rsidP="006D6EE6"/>
          <w:p w14:paraId="5B5563AE" w14:textId="77777777" w:rsidR="006D6EE6" w:rsidRPr="006D6EE6" w:rsidRDefault="006D6EE6" w:rsidP="006D6EE6"/>
          <w:p w14:paraId="5F797640" w14:textId="77777777" w:rsidR="006D6EE6" w:rsidRPr="006D6EE6" w:rsidRDefault="006D6EE6" w:rsidP="006D6EE6"/>
          <w:p w14:paraId="537C3AF1" w14:textId="0C02FF5E" w:rsidR="006D6EE6" w:rsidRPr="006D6EE6" w:rsidRDefault="006D6EE6" w:rsidP="006D6EE6">
            <w:r>
              <w:t>1-2</w:t>
            </w:r>
          </w:p>
        </w:tc>
        <w:tc>
          <w:tcPr>
            <w:tcW w:w="2516" w:type="dxa"/>
          </w:tcPr>
          <w:p w14:paraId="5FEE0BF0" w14:textId="77777777" w:rsidR="00FE6F79" w:rsidRDefault="00FE6F79" w:rsidP="00BF29A9">
            <w:pPr>
              <w:pStyle w:val="CYQTableHeading"/>
            </w:pPr>
          </w:p>
        </w:tc>
      </w:tr>
      <w:tr w:rsidR="00FE6F79" w14:paraId="0AB83173" w14:textId="77777777" w:rsidTr="006D6EE6">
        <w:tc>
          <w:tcPr>
            <w:tcW w:w="9457" w:type="dxa"/>
            <w:gridSpan w:val="5"/>
            <w:shd w:val="clear" w:color="auto" w:fill="99DFE8"/>
          </w:tcPr>
          <w:p w14:paraId="7F9ED0AB" w14:textId="77777777" w:rsidR="00FE6F79" w:rsidRPr="00D136BC" w:rsidRDefault="00FE6F79" w:rsidP="00BF29A9">
            <w:pPr>
              <w:pStyle w:val="CYQTableHeading"/>
            </w:pPr>
            <w:r w:rsidRPr="00D136BC">
              <w:t xml:space="preserve">Preparatory stretches </w:t>
            </w:r>
            <w:r w:rsidR="006C7447"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FE6F79" w14:paraId="5F32B924" w14:textId="77777777" w:rsidTr="006D6EE6">
        <w:tc>
          <w:tcPr>
            <w:tcW w:w="9457" w:type="dxa"/>
            <w:gridSpan w:val="5"/>
            <w:shd w:val="clear" w:color="auto" w:fill="auto"/>
          </w:tcPr>
          <w:p w14:paraId="574DD008" w14:textId="3E7891BE" w:rsidR="00FE6F79" w:rsidRDefault="00FE6F79" w:rsidP="00BF29A9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824" behindDoc="0" locked="0" layoutInCell="1" allowOverlap="1" wp14:anchorId="297C75B2" wp14:editId="26BC01A9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505" name="Picture 15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7F58C0B" w14:textId="5878FB95" w:rsidR="00FE6F79" w:rsidRDefault="00FE6F79" w:rsidP="00FE6F79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9492" w:type="dxa"/>
        <w:tblLayout w:type="fixed"/>
        <w:tblLook w:val="05E0" w:firstRow="1" w:lastRow="1" w:firstColumn="1" w:lastColumn="1" w:noHBand="0" w:noVBand="1"/>
      </w:tblPr>
      <w:tblGrid>
        <w:gridCol w:w="3127"/>
        <w:gridCol w:w="1608"/>
        <w:gridCol w:w="1379"/>
        <w:gridCol w:w="995"/>
        <w:gridCol w:w="2383"/>
      </w:tblGrid>
      <w:tr w:rsidR="00FE6F79" w14:paraId="5E2AFBEE" w14:textId="77777777" w:rsidTr="00A333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1"/>
        </w:trPr>
        <w:tc>
          <w:tcPr>
            <w:tcW w:w="3127" w:type="dxa"/>
          </w:tcPr>
          <w:p w14:paraId="620A6666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8" w:type="dxa"/>
          </w:tcPr>
          <w:p w14:paraId="4407402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9" w:type="dxa"/>
          </w:tcPr>
          <w:p w14:paraId="6535F87B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5" w:type="dxa"/>
          </w:tcPr>
          <w:p w14:paraId="628A635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83" w:type="dxa"/>
          </w:tcPr>
          <w:p w14:paraId="7213016F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5748E7FF" w14:textId="77777777" w:rsidTr="00A33386">
        <w:trPr>
          <w:trHeight w:val="948"/>
        </w:trPr>
        <w:tc>
          <w:tcPr>
            <w:tcW w:w="3127" w:type="dxa"/>
          </w:tcPr>
          <w:p w14:paraId="2A097E49" w14:textId="7B9D5A72" w:rsidR="00A33386" w:rsidRDefault="00A33386" w:rsidP="00A33386">
            <w:pPr>
              <w:pStyle w:val="CYQBodyText"/>
            </w:pPr>
            <w:r>
              <w:t>Treadmill, bike, rower, …. (</w:t>
            </w:r>
            <w:r w:rsidRPr="00A33386">
              <w:rPr>
                <w:i/>
                <w:iCs/>
              </w:rPr>
              <w:t>personal preface</w:t>
            </w:r>
            <w:r>
              <w:t>)</w:t>
            </w:r>
          </w:p>
          <w:p w14:paraId="49596ABC" w14:textId="41B5087B" w:rsidR="00A33386" w:rsidRDefault="00A33386" w:rsidP="00A33386">
            <w:pPr>
              <w:pStyle w:val="CYQBodyText"/>
              <w:jc w:val="center"/>
            </w:pPr>
            <w:r>
              <w:t>Or</w:t>
            </w:r>
          </w:p>
          <w:p w14:paraId="320FB600" w14:textId="03FA7D7E" w:rsidR="00A33386" w:rsidRPr="00A33386" w:rsidRDefault="00A33386" w:rsidP="00A33386">
            <w:pPr>
              <w:pStyle w:val="CYQBodyText"/>
              <w:jc w:val="center"/>
            </w:pPr>
            <w:r>
              <w:t xml:space="preserve">As above </w:t>
            </w:r>
          </w:p>
        </w:tc>
        <w:tc>
          <w:tcPr>
            <w:tcW w:w="1608" w:type="dxa"/>
          </w:tcPr>
          <w:p w14:paraId="75B419A7" w14:textId="77777777" w:rsidR="00FE6F79" w:rsidRDefault="00A33386" w:rsidP="00BF29A9">
            <w:pPr>
              <w:pStyle w:val="CYQBodyText"/>
            </w:pPr>
            <w:r>
              <w:t xml:space="preserve">20 minutes – continuous </w:t>
            </w:r>
          </w:p>
          <w:p w14:paraId="2432322C" w14:textId="77777777" w:rsidR="00A33386" w:rsidRDefault="00A33386" w:rsidP="00BF29A9">
            <w:pPr>
              <w:pStyle w:val="CYQBodyText"/>
            </w:pPr>
          </w:p>
          <w:p w14:paraId="1FC5DDFE" w14:textId="354B9B1E" w:rsidR="00A33386" w:rsidRDefault="00A33386" w:rsidP="00BF29A9">
            <w:pPr>
              <w:pStyle w:val="CYQBodyText"/>
            </w:pPr>
            <w:r>
              <w:t>10 minutes - intervals (</w:t>
            </w:r>
            <w:proofErr w:type="gramStart"/>
            <w:r>
              <w:t>W:R</w:t>
            </w:r>
            <w:proofErr w:type="gramEnd"/>
            <w:r>
              <w:t xml:space="preserve"> 20/40seconds x 10)</w:t>
            </w:r>
          </w:p>
        </w:tc>
        <w:tc>
          <w:tcPr>
            <w:tcW w:w="1379" w:type="dxa"/>
          </w:tcPr>
          <w:p w14:paraId="04E21166" w14:textId="77777777" w:rsidR="00FE6F79" w:rsidRDefault="00FE6F79" w:rsidP="00BF29A9">
            <w:pPr>
              <w:pStyle w:val="CYQBodyText"/>
            </w:pPr>
          </w:p>
        </w:tc>
        <w:tc>
          <w:tcPr>
            <w:tcW w:w="995" w:type="dxa"/>
          </w:tcPr>
          <w:p w14:paraId="51C215CC" w14:textId="77777777" w:rsidR="00FE6F79" w:rsidRDefault="00A33386" w:rsidP="00BF29A9">
            <w:pPr>
              <w:pStyle w:val="CYQBodyText"/>
            </w:pPr>
            <w:r>
              <w:t>4-7</w:t>
            </w:r>
          </w:p>
          <w:p w14:paraId="13CD8028" w14:textId="77777777" w:rsidR="00A33386" w:rsidRDefault="00A33386" w:rsidP="00BF29A9">
            <w:pPr>
              <w:pStyle w:val="CYQBodyText"/>
            </w:pPr>
          </w:p>
          <w:p w14:paraId="48E04D0B" w14:textId="77777777" w:rsidR="00A33386" w:rsidRDefault="00A33386" w:rsidP="00BF29A9">
            <w:pPr>
              <w:pStyle w:val="CYQBodyText"/>
            </w:pPr>
          </w:p>
          <w:p w14:paraId="6FC22B67" w14:textId="3C489DF3" w:rsidR="00A33386" w:rsidRDefault="00A33386" w:rsidP="00BF29A9">
            <w:pPr>
              <w:pStyle w:val="CYQBodyText"/>
            </w:pPr>
            <w:r>
              <w:t>8-9</w:t>
            </w:r>
          </w:p>
        </w:tc>
        <w:tc>
          <w:tcPr>
            <w:tcW w:w="2383" w:type="dxa"/>
          </w:tcPr>
          <w:p w14:paraId="0707F4D9" w14:textId="77777777" w:rsidR="00FE6F79" w:rsidRDefault="00FE6F79" w:rsidP="00BF29A9">
            <w:pPr>
              <w:pStyle w:val="CYQBodyText"/>
            </w:pPr>
          </w:p>
        </w:tc>
      </w:tr>
    </w:tbl>
    <w:p w14:paraId="336EB2AF" w14:textId="77777777" w:rsidR="006D6EE6" w:rsidRPr="006D6EE6" w:rsidRDefault="006D6EE6" w:rsidP="006D6EE6">
      <w:pPr>
        <w:pStyle w:val="CYQBodyText"/>
      </w:pPr>
    </w:p>
    <w:p w14:paraId="46A2195A" w14:textId="77777777" w:rsidR="00A33386" w:rsidRDefault="00A33386" w:rsidP="00FE6F79">
      <w:pPr>
        <w:pStyle w:val="CYQHeading4"/>
      </w:pPr>
    </w:p>
    <w:p w14:paraId="24DDDC32" w14:textId="77777777" w:rsidR="00A33386" w:rsidRDefault="00A33386" w:rsidP="00FE6F79">
      <w:pPr>
        <w:pStyle w:val="CYQHeading4"/>
      </w:pPr>
    </w:p>
    <w:p w14:paraId="22F90033" w14:textId="53B3695C" w:rsidR="00FE6F79" w:rsidRDefault="00FE6F79" w:rsidP="00FE6F79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9457" w:type="dxa"/>
        <w:tblLayout w:type="fixed"/>
        <w:tblLook w:val="05E0" w:firstRow="1" w:lastRow="1" w:firstColumn="1" w:lastColumn="1" w:noHBand="0" w:noVBand="1"/>
      </w:tblPr>
      <w:tblGrid>
        <w:gridCol w:w="2722"/>
        <w:gridCol w:w="1276"/>
        <w:gridCol w:w="730"/>
        <w:gridCol w:w="937"/>
        <w:gridCol w:w="1077"/>
        <w:gridCol w:w="2715"/>
      </w:tblGrid>
      <w:tr w:rsidR="00FE6F79" w14:paraId="4DD30292" w14:textId="77777777" w:rsidTr="00A333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722" w:type="dxa"/>
          </w:tcPr>
          <w:p w14:paraId="458960D8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276" w:type="dxa"/>
          </w:tcPr>
          <w:p w14:paraId="425520C6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730" w:type="dxa"/>
          </w:tcPr>
          <w:p w14:paraId="56D731C2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189CB38D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4EA0D40E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0AF400E5" w14:textId="77777777" w:rsidR="00FE6F79" w:rsidRPr="001F283D" w:rsidRDefault="00FE6F79" w:rsidP="00BF29A9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FE6F79" w14:paraId="5D796A96" w14:textId="77777777" w:rsidTr="00A33386">
        <w:tc>
          <w:tcPr>
            <w:tcW w:w="2722" w:type="dxa"/>
          </w:tcPr>
          <w:p w14:paraId="3316696A" w14:textId="3E6F3E91" w:rsidR="00FE6F79" w:rsidRDefault="00A33386" w:rsidP="00BF29A9">
            <w:pPr>
              <w:pStyle w:val="CYQTableHeading"/>
            </w:pPr>
            <w:r>
              <w:t>Leg press or BB squat</w:t>
            </w:r>
          </w:p>
        </w:tc>
        <w:tc>
          <w:tcPr>
            <w:tcW w:w="1276" w:type="dxa"/>
          </w:tcPr>
          <w:p w14:paraId="7DD6E132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378A2543" w14:textId="1AB28C55" w:rsidR="00FE6F79" w:rsidRDefault="00A33386" w:rsidP="00BF29A9">
            <w:pPr>
              <w:pStyle w:val="CYQTableHeading"/>
            </w:pPr>
            <w:r>
              <w:t>3</w:t>
            </w:r>
          </w:p>
        </w:tc>
        <w:tc>
          <w:tcPr>
            <w:tcW w:w="937" w:type="dxa"/>
          </w:tcPr>
          <w:p w14:paraId="49C45CF9" w14:textId="3841F14F" w:rsidR="00FE6F79" w:rsidRDefault="00A33386" w:rsidP="00BF29A9">
            <w:pPr>
              <w:pStyle w:val="CYQTableHeading"/>
            </w:pPr>
            <w:r>
              <w:t>10-12</w:t>
            </w:r>
          </w:p>
        </w:tc>
        <w:tc>
          <w:tcPr>
            <w:tcW w:w="1077" w:type="dxa"/>
          </w:tcPr>
          <w:p w14:paraId="0D2F89F0" w14:textId="1FBFC1DD" w:rsidR="00FE6F79" w:rsidRDefault="00A33386" w:rsidP="00BF29A9">
            <w:pPr>
              <w:pStyle w:val="CYQTableHeading"/>
            </w:pPr>
            <w:r>
              <w:t>45secs</w:t>
            </w:r>
          </w:p>
        </w:tc>
        <w:tc>
          <w:tcPr>
            <w:tcW w:w="2715" w:type="dxa"/>
          </w:tcPr>
          <w:p w14:paraId="73CB689E" w14:textId="77777777" w:rsidR="00FE6F79" w:rsidRDefault="00FE6F79" w:rsidP="00BF29A9">
            <w:pPr>
              <w:pStyle w:val="CYQTableHeading"/>
            </w:pPr>
          </w:p>
        </w:tc>
      </w:tr>
      <w:tr w:rsidR="00FE6F79" w14:paraId="5D33ED36" w14:textId="77777777" w:rsidTr="00A33386">
        <w:tc>
          <w:tcPr>
            <w:tcW w:w="2722" w:type="dxa"/>
          </w:tcPr>
          <w:p w14:paraId="15FAD9A2" w14:textId="267E8CAA" w:rsidR="00FE6F79" w:rsidRDefault="00A33386" w:rsidP="00BF29A9">
            <w:pPr>
              <w:pStyle w:val="CYQTableHeading"/>
            </w:pPr>
            <w:r>
              <w:t>Chest press or DB press</w:t>
            </w:r>
          </w:p>
        </w:tc>
        <w:tc>
          <w:tcPr>
            <w:tcW w:w="1276" w:type="dxa"/>
          </w:tcPr>
          <w:p w14:paraId="537BC6DC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4E88C9CD" w14:textId="6D95BA8F" w:rsidR="00FE6F79" w:rsidRDefault="00A33386" w:rsidP="00BF29A9">
            <w:pPr>
              <w:pStyle w:val="CYQTableHeading"/>
            </w:pPr>
            <w:r>
              <w:t>3</w:t>
            </w:r>
          </w:p>
        </w:tc>
        <w:tc>
          <w:tcPr>
            <w:tcW w:w="937" w:type="dxa"/>
          </w:tcPr>
          <w:p w14:paraId="70B29C2E" w14:textId="565EE0A8" w:rsidR="00FE6F79" w:rsidRDefault="00A33386" w:rsidP="00BF29A9">
            <w:pPr>
              <w:pStyle w:val="CYQTableHeading"/>
            </w:pPr>
            <w:r>
              <w:t>10-12</w:t>
            </w:r>
          </w:p>
        </w:tc>
        <w:tc>
          <w:tcPr>
            <w:tcW w:w="1077" w:type="dxa"/>
          </w:tcPr>
          <w:p w14:paraId="0F1E8155" w14:textId="26DA4CC4" w:rsidR="00FE6F79" w:rsidRDefault="00A33386" w:rsidP="00BF29A9">
            <w:pPr>
              <w:pStyle w:val="CYQTableHeading"/>
            </w:pPr>
            <w:r>
              <w:t>45secs</w:t>
            </w:r>
          </w:p>
        </w:tc>
        <w:tc>
          <w:tcPr>
            <w:tcW w:w="2715" w:type="dxa"/>
          </w:tcPr>
          <w:p w14:paraId="20544DA8" w14:textId="77777777" w:rsidR="00FE6F79" w:rsidRDefault="00FE6F79" w:rsidP="00BF29A9">
            <w:pPr>
              <w:pStyle w:val="CYQTableHeading"/>
            </w:pPr>
          </w:p>
        </w:tc>
      </w:tr>
      <w:tr w:rsidR="00FE6F79" w14:paraId="0BF79DC8" w14:textId="77777777" w:rsidTr="00A33386">
        <w:tc>
          <w:tcPr>
            <w:tcW w:w="2722" w:type="dxa"/>
          </w:tcPr>
          <w:p w14:paraId="2C201FE3" w14:textId="5810397A" w:rsidR="00FE6F79" w:rsidRDefault="00A33386" w:rsidP="00BF29A9">
            <w:pPr>
              <w:pStyle w:val="CYQTableHeading"/>
            </w:pPr>
            <w:r>
              <w:t xml:space="preserve">Seated Row or DB row </w:t>
            </w:r>
          </w:p>
        </w:tc>
        <w:tc>
          <w:tcPr>
            <w:tcW w:w="1276" w:type="dxa"/>
          </w:tcPr>
          <w:p w14:paraId="67741730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6BAA7077" w14:textId="0179E001" w:rsidR="00FE6F79" w:rsidRDefault="00A33386" w:rsidP="00BF29A9">
            <w:pPr>
              <w:pStyle w:val="CYQTableHeading"/>
            </w:pPr>
            <w:r>
              <w:t>3</w:t>
            </w:r>
          </w:p>
        </w:tc>
        <w:tc>
          <w:tcPr>
            <w:tcW w:w="937" w:type="dxa"/>
          </w:tcPr>
          <w:p w14:paraId="04A971E1" w14:textId="23406232" w:rsidR="00FE6F79" w:rsidRDefault="00A33386" w:rsidP="00BF29A9">
            <w:pPr>
              <w:pStyle w:val="CYQTableHeading"/>
            </w:pPr>
            <w:r>
              <w:t>10-12</w:t>
            </w:r>
          </w:p>
        </w:tc>
        <w:tc>
          <w:tcPr>
            <w:tcW w:w="1077" w:type="dxa"/>
          </w:tcPr>
          <w:p w14:paraId="738286E6" w14:textId="5BD26DCB" w:rsidR="00FE6F79" w:rsidRDefault="00A33386" w:rsidP="00BF29A9">
            <w:pPr>
              <w:pStyle w:val="CYQTableHeading"/>
            </w:pPr>
            <w:r>
              <w:t xml:space="preserve">45secs </w:t>
            </w:r>
          </w:p>
        </w:tc>
        <w:tc>
          <w:tcPr>
            <w:tcW w:w="2715" w:type="dxa"/>
          </w:tcPr>
          <w:p w14:paraId="717E0E4D" w14:textId="77777777" w:rsidR="00FE6F79" w:rsidRDefault="00FE6F79" w:rsidP="00BF29A9">
            <w:pPr>
              <w:pStyle w:val="CYQTableHeading"/>
            </w:pPr>
          </w:p>
        </w:tc>
      </w:tr>
      <w:tr w:rsidR="00FE6F79" w14:paraId="244D56B7" w14:textId="77777777" w:rsidTr="00A33386">
        <w:tc>
          <w:tcPr>
            <w:tcW w:w="2722" w:type="dxa"/>
          </w:tcPr>
          <w:p w14:paraId="356CB43C" w14:textId="77777777" w:rsidR="00FE6F79" w:rsidRDefault="00FE6F79" w:rsidP="00BF29A9">
            <w:pPr>
              <w:pStyle w:val="CYQTableHeading"/>
            </w:pPr>
          </w:p>
        </w:tc>
        <w:tc>
          <w:tcPr>
            <w:tcW w:w="1276" w:type="dxa"/>
          </w:tcPr>
          <w:p w14:paraId="264B2C94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2CF9E7E2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0A4192D6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10AAC508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2557A9C" w14:textId="77777777" w:rsidR="00FE6F79" w:rsidRDefault="00FE6F79" w:rsidP="00BF29A9">
            <w:pPr>
              <w:pStyle w:val="CYQTableHeading"/>
            </w:pPr>
          </w:p>
        </w:tc>
      </w:tr>
      <w:tr w:rsidR="00FE6F79" w14:paraId="4BD45EA4" w14:textId="77777777" w:rsidTr="00A33386">
        <w:tc>
          <w:tcPr>
            <w:tcW w:w="2722" w:type="dxa"/>
          </w:tcPr>
          <w:p w14:paraId="46046C1F" w14:textId="165B2C84" w:rsidR="00FE6F79" w:rsidRDefault="00A33386" w:rsidP="00BF29A9">
            <w:pPr>
              <w:pStyle w:val="CYQTableHeading"/>
            </w:pPr>
            <w:r>
              <w:t>Bicep curl</w:t>
            </w:r>
            <w:r w:rsidR="00743DAB">
              <w:t xml:space="preserve"> (FW)</w:t>
            </w:r>
          </w:p>
        </w:tc>
        <w:tc>
          <w:tcPr>
            <w:tcW w:w="1276" w:type="dxa"/>
          </w:tcPr>
          <w:p w14:paraId="32B4B03D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58D9D8DE" w14:textId="09BCD14F" w:rsidR="00FE6F79" w:rsidRDefault="00A33386" w:rsidP="00BF29A9">
            <w:pPr>
              <w:pStyle w:val="CYQTableHeading"/>
            </w:pPr>
            <w:r>
              <w:t>3</w:t>
            </w:r>
          </w:p>
        </w:tc>
        <w:tc>
          <w:tcPr>
            <w:tcW w:w="937" w:type="dxa"/>
          </w:tcPr>
          <w:p w14:paraId="3861AC24" w14:textId="167E8AEF" w:rsidR="00FE6F79" w:rsidRDefault="00A33386" w:rsidP="00BF29A9">
            <w:pPr>
              <w:pStyle w:val="CYQTableHeading"/>
            </w:pPr>
            <w:r>
              <w:t>10-12</w:t>
            </w:r>
          </w:p>
        </w:tc>
        <w:tc>
          <w:tcPr>
            <w:tcW w:w="1077" w:type="dxa"/>
          </w:tcPr>
          <w:p w14:paraId="1615C5B6" w14:textId="5D17EB20" w:rsidR="00FE6F79" w:rsidRDefault="00743DAB" w:rsidP="00BF29A9">
            <w:pPr>
              <w:pStyle w:val="CYQTableHeading"/>
            </w:pPr>
            <w:r>
              <w:t>30secs</w:t>
            </w:r>
          </w:p>
        </w:tc>
        <w:tc>
          <w:tcPr>
            <w:tcW w:w="2715" w:type="dxa"/>
          </w:tcPr>
          <w:p w14:paraId="5C4E886B" w14:textId="77777777" w:rsidR="00FE6F79" w:rsidRDefault="00FE6F79" w:rsidP="00BF29A9">
            <w:pPr>
              <w:pStyle w:val="CYQTableHeading"/>
            </w:pPr>
          </w:p>
        </w:tc>
      </w:tr>
      <w:tr w:rsidR="00FE6F79" w14:paraId="1B4AC64A" w14:textId="77777777" w:rsidTr="00A33386">
        <w:tc>
          <w:tcPr>
            <w:tcW w:w="2722" w:type="dxa"/>
          </w:tcPr>
          <w:p w14:paraId="2D3F9764" w14:textId="7AAC3DE3" w:rsidR="00FE6F79" w:rsidRDefault="00A33386" w:rsidP="00BF29A9">
            <w:pPr>
              <w:pStyle w:val="CYQTableHeading"/>
            </w:pPr>
            <w:proofErr w:type="spellStart"/>
            <w:r>
              <w:t>Tricep</w:t>
            </w:r>
            <w:proofErr w:type="spellEnd"/>
            <w:r>
              <w:t xml:space="preserve"> extension (machine)</w:t>
            </w:r>
          </w:p>
        </w:tc>
        <w:tc>
          <w:tcPr>
            <w:tcW w:w="1276" w:type="dxa"/>
          </w:tcPr>
          <w:p w14:paraId="7B9F9AAF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34FE3717" w14:textId="3CCF334A" w:rsidR="00FE6F79" w:rsidRDefault="00A33386" w:rsidP="00BF29A9">
            <w:pPr>
              <w:pStyle w:val="CYQTableHeading"/>
            </w:pPr>
            <w:r>
              <w:t>3</w:t>
            </w:r>
          </w:p>
        </w:tc>
        <w:tc>
          <w:tcPr>
            <w:tcW w:w="937" w:type="dxa"/>
          </w:tcPr>
          <w:p w14:paraId="17944F97" w14:textId="2A725240" w:rsidR="00FE6F79" w:rsidRDefault="00A33386" w:rsidP="00BF29A9">
            <w:pPr>
              <w:pStyle w:val="CYQTableHeading"/>
            </w:pPr>
            <w:r>
              <w:t>10-12</w:t>
            </w:r>
          </w:p>
        </w:tc>
        <w:tc>
          <w:tcPr>
            <w:tcW w:w="1077" w:type="dxa"/>
          </w:tcPr>
          <w:p w14:paraId="2FBE0C5A" w14:textId="25899B77" w:rsidR="00FE6F79" w:rsidRDefault="00743DAB" w:rsidP="00BF29A9">
            <w:pPr>
              <w:pStyle w:val="CYQTableHeading"/>
            </w:pPr>
            <w:r>
              <w:t>30secs</w:t>
            </w:r>
          </w:p>
        </w:tc>
        <w:tc>
          <w:tcPr>
            <w:tcW w:w="2715" w:type="dxa"/>
          </w:tcPr>
          <w:p w14:paraId="28ECB0E3" w14:textId="77777777" w:rsidR="00FE6F79" w:rsidRDefault="00FE6F79" w:rsidP="00BF29A9">
            <w:pPr>
              <w:pStyle w:val="CYQTableHeading"/>
            </w:pPr>
          </w:p>
        </w:tc>
      </w:tr>
      <w:tr w:rsidR="00FE6F79" w14:paraId="7232C4E6" w14:textId="77777777" w:rsidTr="00A33386">
        <w:tc>
          <w:tcPr>
            <w:tcW w:w="2722" w:type="dxa"/>
          </w:tcPr>
          <w:p w14:paraId="1EA5C5D9" w14:textId="77777777" w:rsidR="00FE6F79" w:rsidRDefault="00FE6F79" w:rsidP="00BF29A9">
            <w:pPr>
              <w:pStyle w:val="CYQTableHeading"/>
            </w:pPr>
          </w:p>
        </w:tc>
        <w:tc>
          <w:tcPr>
            <w:tcW w:w="1276" w:type="dxa"/>
          </w:tcPr>
          <w:p w14:paraId="58A3DBD0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2134AD6E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7CEE19E4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5564443A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29A3D6A" w14:textId="77777777" w:rsidR="00FE6F79" w:rsidRDefault="00FE6F79" w:rsidP="00BF29A9">
            <w:pPr>
              <w:pStyle w:val="CYQTableHeading"/>
            </w:pPr>
          </w:p>
        </w:tc>
      </w:tr>
      <w:tr w:rsidR="00FE6F79" w14:paraId="25C89F2C" w14:textId="77777777" w:rsidTr="00A33386">
        <w:tc>
          <w:tcPr>
            <w:tcW w:w="2722" w:type="dxa"/>
          </w:tcPr>
          <w:p w14:paraId="20B8B102" w14:textId="77777777" w:rsidR="00FE6F79" w:rsidRDefault="00FE6F79" w:rsidP="00BF29A9">
            <w:pPr>
              <w:pStyle w:val="CYQTableHeading"/>
            </w:pPr>
          </w:p>
        </w:tc>
        <w:tc>
          <w:tcPr>
            <w:tcW w:w="1276" w:type="dxa"/>
          </w:tcPr>
          <w:p w14:paraId="686B5119" w14:textId="77777777" w:rsidR="00FE6F79" w:rsidRDefault="00FE6F79" w:rsidP="00BF29A9">
            <w:pPr>
              <w:pStyle w:val="CYQTableHeading"/>
            </w:pPr>
          </w:p>
        </w:tc>
        <w:tc>
          <w:tcPr>
            <w:tcW w:w="730" w:type="dxa"/>
          </w:tcPr>
          <w:p w14:paraId="78130ED6" w14:textId="77777777" w:rsidR="00FE6F79" w:rsidRDefault="00FE6F79" w:rsidP="00BF29A9">
            <w:pPr>
              <w:pStyle w:val="CYQTableHeading"/>
            </w:pPr>
          </w:p>
        </w:tc>
        <w:tc>
          <w:tcPr>
            <w:tcW w:w="937" w:type="dxa"/>
          </w:tcPr>
          <w:p w14:paraId="0E2D1105" w14:textId="77777777" w:rsidR="00FE6F79" w:rsidRDefault="00FE6F79" w:rsidP="00BF29A9">
            <w:pPr>
              <w:pStyle w:val="CYQTableHeading"/>
            </w:pPr>
          </w:p>
        </w:tc>
        <w:tc>
          <w:tcPr>
            <w:tcW w:w="1077" w:type="dxa"/>
          </w:tcPr>
          <w:p w14:paraId="71F2A83B" w14:textId="77777777" w:rsidR="00FE6F79" w:rsidRDefault="00FE6F79" w:rsidP="00BF29A9">
            <w:pPr>
              <w:pStyle w:val="CYQTableHeading"/>
            </w:pPr>
          </w:p>
        </w:tc>
        <w:tc>
          <w:tcPr>
            <w:tcW w:w="2715" w:type="dxa"/>
          </w:tcPr>
          <w:p w14:paraId="052CE137" w14:textId="77777777" w:rsidR="00FE6F79" w:rsidRDefault="00FE6F79" w:rsidP="00BF29A9">
            <w:pPr>
              <w:pStyle w:val="CYQTableHeading"/>
            </w:pPr>
          </w:p>
        </w:tc>
      </w:tr>
    </w:tbl>
    <w:p w14:paraId="04A7BFD8" w14:textId="77777777" w:rsidR="00FE6F79" w:rsidRPr="006F0CC5" w:rsidRDefault="00FE6F79" w:rsidP="00FE6F79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FE6F79" w14:paraId="2CBFAEB9" w14:textId="77777777" w:rsidTr="00C00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32777B3D" w14:textId="77777777" w:rsidR="00FE6F79" w:rsidRDefault="00FE6F79" w:rsidP="00BF29A9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FE6F79" w14:paraId="57EED143" w14:textId="77777777" w:rsidTr="00C00BAA">
        <w:tc>
          <w:tcPr>
            <w:tcW w:w="2689" w:type="dxa"/>
          </w:tcPr>
          <w:p w14:paraId="509EC7B2" w14:textId="77777777" w:rsidR="00FE6F79" w:rsidRDefault="00FE6F79" w:rsidP="00BF29A9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65FE55B" w14:textId="77777777" w:rsidR="00FE6F79" w:rsidRDefault="00FE6F79" w:rsidP="00BF29A9">
            <w:pPr>
              <w:pStyle w:val="CYQTableHeading"/>
            </w:pPr>
            <w:r>
              <w:t>Time and intensity range</w:t>
            </w:r>
          </w:p>
        </w:tc>
      </w:tr>
      <w:tr w:rsidR="00FE6F79" w14:paraId="253E9AD7" w14:textId="77777777" w:rsidTr="00C00BAA">
        <w:tc>
          <w:tcPr>
            <w:tcW w:w="2689" w:type="dxa"/>
          </w:tcPr>
          <w:p w14:paraId="7FDEE542" w14:textId="6CFDA7B8" w:rsidR="00FE6F79" w:rsidRDefault="00743DAB" w:rsidP="00BF29A9">
            <w:pPr>
              <w:pStyle w:val="CYQTableHeading"/>
            </w:pPr>
            <w:r>
              <w:t xml:space="preserve">Machine of choice </w:t>
            </w:r>
          </w:p>
        </w:tc>
        <w:tc>
          <w:tcPr>
            <w:tcW w:w="6768" w:type="dxa"/>
          </w:tcPr>
          <w:p w14:paraId="250E00BA" w14:textId="76407591" w:rsidR="00FE6F79" w:rsidRDefault="00743DAB" w:rsidP="00BF29A9">
            <w:pPr>
              <w:pStyle w:val="CYQTableHeading"/>
            </w:pPr>
            <w:r>
              <w:t>8  minutes + stretching (15-20 seconds each stretch)</w:t>
            </w:r>
            <w:bookmarkStart w:id="2" w:name="_GoBack"/>
            <w:bookmarkEnd w:id="2"/>
          </w:p>
        </w:tc>
      </w:tr>
      <w:tr w:rsidR="00FE6F79" w14:paraId="0514E1EE" w14:textId="77777777" w:rsidTr="00C00BAA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DC6F794" w14:textId="77777777" w:rsidR="00FE6F79" w:rsidRPr="00D136BC" w:rsidRDefault="00FE6F79" w:rsidP="00BF29A9">
            <w:pPr>
              <w:pStyle w:val="CYQTableHeading"/>
              <w:rPr>
                <w:rStyle w:val="CommentReference"/>
                <w:rFonts w:ascii="Avenir LT Std 35 Light" w:hAnsi="Avenir LT Std 35 Light"/>
                <w:sz w:val="20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 w:val="20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FE6F79" w14:paraId="22407F47" w14:textId="77777777" w:rsidTr="00C00BAA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0D2C1000" w14:textId="77777777" w:rsidR="00FE6F79" w:rsidRDefault="00FE6F79" w:rsidP="00BF29A9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1A7740BB" wp14:editId="6BFB07CB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1506" name="Picture 15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6E8DBD" w14:textId="77777777" w:rsidR="00FE6F79" w:rsidRDefault="00FE6F79" w:rsidP="00BF29A9">
            <w:pPr>
              <w:pStyle w:val="CYQTableHeading"/>
            </w:pPr>
          </w:p>
        </w:tc>
      </w:tr>
    </w:tbl>
    <w:p w14:paraId="67F561F2" w14:textId="362E12F1" w:rsidR="00116AC2" w:rsidRPr="006D6EE6" w:rsidRDefault="00116AC2" w:rsidP="006D6EE6">
      <w:pPr>
        <w:spacing w:after="200" w:line="276" w:lineRule="auto"/>
        <w:rPr>
          <w:rFonts w:eastAsia="Calibri" w:cs="Times New Roman"/>
          <w:u w:val="single"/>
        </w:rPr>
        <w:sectPr w:rsidR="00116AC2" w:rsidRPr="006D6EE6" w:rsidSect="002F4BE0">
          <w:headerReference w:type="default" r:id="rId10"/>
          <w:pgSz w:w="11906" w:h="16838" w:code="9"/>
          <w:pgMar w:top="851" w:right="1276" w:bottom="1134" w:left="1276" w:header="709" w:footer="709" w:gutter="0"/>
          <w:cols w:space="708"/>
          <w:docGrid w:linePitch="360"/>
        </w:sectPr>
      </w:pPr>
    </w:p>
    <w:p w14:paraId="42B95747" w14:textId="5DA09505" w:rsidR="00FE6F79" w:rsidRPr="00116AC2" w:rsidRDefault="00FE6F79" w:rsidP="00116AC2">
      <w:pPr>
        <w:spacing w:after="200" w:line="276" w:lineRule="auto"/>
        <w:rPr>
          <w:rFonts w:eastAsia="Calibri" w:cs="Times New Roman"/>
          <w:u w:val="single"/>
        </w:rPr>
        <w:sectPr w:rsidR="00FE6F79" w:rsidRPr="00116AC2" w:rsidSect="002F4BE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851" w:right="1276" w:bottom="1134" w:left="1276" w:header="709" w:footer="709" w:gutter="0"/>
          <w:cols w:space="708"/>
          <w:docGrid w:linePitch="360"/>
        </w:sectPr>
      </w:pPr>
    </w:p>
    <w:p w14:paraId="5B99934B" w14:textId="1E0A915D" w:rsidR="006D6EE6" w:rsidRPr="006D6EE6" w:rsidRDefault="006D6EE6" w:rsidP="006D6EE6">
      <w:pPr>
        <w:tabs>
          <w:tab w:val="left" w:pos="4010"/>
        </w:tabs>
      </w:pPr>
    </w:p>
    <w:p w14:paraId="030204E3" w14:textId="7F823C1F" w:rsidR="006D6EE6" w:rsidRPr="006D6EE6" w:rsidRDefault="006D6EE6" w:rsidP="006D6EE6"/>
    <w:p w14:paraId="4249724A" w14:textId="16B2698F" w:rsidR="006D6EE6" w:rsidRPr="006D6EE6" w:rsidRDefault="006D6EE6" w:rsidP="006D6EE6"/>
    <w:p w14:paraId="55886345" w14:textId="77777777" w:rsidR="006D6EE6" w:rsidRPr="006D6EE6" w:rsidRDefault="006D6EE6" w:rsidP="006D6EE6"/>
    <w:sectPr w:rsidR="006D6EE6" w:rsidRPr="006D6EE6" w:rsidSect="002F4BE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851" w:right="1276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395BA" w14:textId="77777777" w:rsidR="00852EA7" w:rsidRDefault="00852EA7" w:rsidP="00D476D5">
      <w:r>
        <w:separator/>
      </w:r>
    </w:p>
  </w:endnote>
  <w:endnote w:type="continuationSeparator" w:id="0">
    <w:p w14:paraId="403268AF" w14:textId="77777777" w:rsidR="00852EA7" w:rsidRDefault="00852EA7" w:rsidP="00D4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65 Medium">
    <w:altName w:val="Trebuchet MS"/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35 Light">
    <w:altName w:val="Century Gothic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55 Roman">
    <w:altName w:val="Malgun Gothic"/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85E31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064" behindDoc="0" locked="1" layoutInCell="1" allowOverlap="1" wp14:anchorId="60D13FA3" wp14:editId="568335E4">
              <wp:simplePos x="0" y="0"/>
              <wp:positionH relativeFrom="page">
                <wp:posOffset>450215</wp:posOffset>
              </wp:positionH>
              <wp:positionV relativeFrom="page">
                <wp:posOffset>10153015</wp:posOffset>
              </wp:positionV>
              <wp:extent cx="6299835" cy="345440"/>
              <wp:effectExtent l="0" t="0" r="5715" b="0"/>
              <wp:wrapTopAndBottom/>
              <wp:docPr id="12" name="txtEven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345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67"/>
                            <w:gridCol w:w="9356"/>
                          </w:tblGrid>
                          <w:tr w:rsidR="00421382" w14:paraId="1C073093" w14:textId="77777777" w:rsidTr="003700C5">
                            <w:trPr>
                              <w:trHeight w:val="568"/>
                            </w:trPr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549757E9" w14:textId="77777777" w:rsidR="00421382" w:rsidRDefault="00421382" w:rsidP="00483952">
                                <w:pPr>
                                  <w:pStyle w:val="CYQPageNumb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4671A7">
                                  <w:rPr>
                                    <w:noProof/>
                                  </w:rPr>
                                  <w:t>30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9356" w:type="dxa"/>
                                <w:vAlign w:val="bottom"/>
                              </w:tcPr>
                              <w:p w14:paraId="4D14773C" w14:textId="77777777" w:rsidR="00421382" w:rsidRDefault="00852EA7" w:rsidP="00483952">
                                <w:pPr>
                                  <w:pStyle w:val="CYQFoo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252F20B9" w14:textId="77777777" w:rsidR="00421382" w:rsidRDefault="00421382" w:rsidP="00D86830">
                                <w:pPr>
                                  <w:pStyle w:val="CYQFooter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</w:tr>
                        </w:tbl>
                        <w:p w14:paraId="5ADF494C" w14:textId="77777777" w:rsidR="00421382" w:rsidRDefault="00421382" w:rsidP="00416A72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D13FA3" id="_x0000_t202" coordsize="21600,21600" o:spt="202" path="m,l,21600r21600,l21600,xe">
              <v:stroke joinstyle="miter"/>
              <v:path gradientshapeok="t" o:connecttype="rect"/>
            </v:shapetype>
            <v:shape id="txtEvenFooter" o:spid="_x0000_s1026" type="#_x0000_t202" style="position:absolute;margin-left:35.45pt;margin-top:799.45pt;width:496.05pt;height:27.2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" stroked="f">
              <v:textbox inset="0,0,0,0">
                <w:txbxContent>
                  <w:tbl>
                    <w:tblPr>
                      <w:tblStyle w:val="TableGrid"/>
                      <w:tblW w:w="9923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67"/>
                      <w:gridCol w:w="9356"/>
                    </w:tblGrid>
                    <w:tr w:rsidR="00421382" w14:paraId="1C073093" w14:textId="77777777" w:rsidTr="003700C5">
                      <w:trPr>
                        <w:trHeight w:val="568"/>
                      </w:trPr>
                      <w:tc>
                        <w:tcPr>
                          <w:tcW w:w="567" w:type="dxa"/>
                          <w:vAlign w:val="bottom"/>
                        </w:tcPr>
                        <w:p w14:paraId="549757E9" w14:textId="77777777" w:rsidR="00421382" w:rsidRDefault="00421382" w:rsidP="00483952">
                          <w:pPr>
                            <w:pStyle w:val="CYQPageNumb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4671A7">
                            <w:rPr>
                              <w:noProof/>
                            </w:rPr>
                            <w:t>30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9356" w:type="dxa"/>
                          <w:vAlign w:val="bottom"/>
                        </w:tcPr>
                        <w:p w14:paraId="4D14773C" w14:textId="77777777" w:rsidR="00421382" w:rsidRDefault="00852EA7" w:rsidP="00483952">
                          <w:pPr>
                            <w:pStyle w:val="CYQFooter"/>
                          </w:pPr>
                          <w:r>
                            <w:fldChar w:fldCharType="begin"/>
                          </w:r>
                          <w:r>
                            <w:instrText xml:space="preserve"> DOCPROPERTY  moneP_Title </w:instrText>
                          </w:r>
                          <w:r>
                            <w:fldChar w:fldCharType="separate"/>
                          </w:r>
                          <w:r w:rsidR="00421382">
                            <w:t>Level 2 Certificate in Fitness Instructing (Gym-Based Exercise)(500/8269/3)(QCF)</w:t>
                          </w:r>
                          <w:r>
                            <w:fldChar w:fldCharType="end"/>
                          </w:r>
                          <w:r w:rsidR="00421382">
                            <w:t xml:space="preserve"> |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moneP_DocType </w:instrText>
                          </w:r>
                          <w:r>
                            <w:fldChar w:fldCharType="separate"/>
                          </w:r>
                          <w:r w:rsidR="00421382">
                            <w:t>Learner Assessment Record</w:t>
                          </w:r>
                          <w:r>
                            <w:fldChar w:fldCharType="end"/>
                          </w:r>
                          <w:r w:rsidR="00421382">
                            <w:t xml:space="preserve"> | Version </w:t>
                          </w:r>
                          <w:r>
                            <w:fldChar w:fldCharType="begin"/>
                          </w:r>
                          <w:r>
                            <w:instrText xml:space="preserve"> DOCPROPERTY  moneP_Version </w:instrText>
                          </w:r>
                          <w:r>
                            <w:fldChar w:fldCharType="separate"/>
                          </w:r>
                          <w:r w:rsidR="00421382">
                            <w:t>1.3</w:t>
                          </w:r>
                          <w:r>
                            <w:fldChar w:fldCharType="end"/>
                          </w:r>
                        </w:p>
                        <w:p w14:paraId="252F20B9" w14:textId="77777777" w:rsidR="00421382" w:rsidRDefault="00421382" w:rsidP="00D86830">
                          <w:pPr>
                            <w:pStyle w:val="CYQFooter"/>
                          </w:pPr>
                          <w:r>
                            <w:t>© Central YMCA Qualifications 2013</w:t>
                          </w:r>
                        </w:p>
                      </w:tc>
                    </w:tr>
                  </w:tbl>
                  <w:p w14:paraId="5ADF494C" w14:textId="77777777" w:rsidR="00421382" w:rsidRDefault="00421382" w:rsidP="00416A72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06CF0" w14:textId="28D15B4F" w:rsidR="00421382" w:rsidRDefault="004213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A8C76" w14:textId="77777777" w:rsidR="00421382" w:rsidRDefault="0042138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DFBF7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896" behindDoc="0" locked="1" layoutInCell="1" allowOverlap="1" wp14:anchorId="40B4670E" wp14:editId="63E2614B">
              <wp:simplePos x="0" y="0"/>
              <wp:positionH relativeFrom="page">
                <wp:posOffset>446405</wp:posOffset>
              </wp:positionH>
              <wp:positionV relativeFrom="page">
                <wp:posOffset>9983470</wp:posOffset>
              </wp:positionV>
              <wp:extent cx="6299835" cy="514985"/>
              <wp:effectExtent l="0" t="0" r="5715" b="0"/>
              <wp:wrapTopAndBottom/>
              <wp:docPr id="9" name="txtEven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67"/>
                            <w:gridCol w:w="9356"/>
                          </w:tblGrid>
                          <w:tr w:rsidR="00421382" w14:paraId="3D716DC6" w14:textId="77777777" w:rsidTr="003700C5">
                            <w:trPr>
                              <w:trHeight w:val="568"/>
                            </w:trPr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05DA7E44" w14:textId="77777777" w:rsidR="00421382" w:rsidRDefault="00421382" w:rsidP="00483952">
                                <w:pPr>
                                  <w:pStyle w:val="CYQPageNumb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8140AA">
                                  <w:rPr>
                                    <w:noProof/>
                                  </w:rPr>
                                  <w:t>36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  <w:tc>
                              <w:tcPr>
                                <w:tcW w:w="9356" w:type="dxa"/>
                                <w:vAlign w:val="bottom"/>
                              </w:tcPr>
                              <w:p w14:paraId="2A2AAF20" w14:textId="77777777" w:rsidR="00421382" w:rsidRDefault="00852EA7" w:rsidP="00483952">
                                <w:pPr>
                                  <w:pStyle w:val="CYQFoo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428D2FD9" w14:textId="77777777" w:rsidR="00421382" w:rsidRDefault="00421382" w:rsidP="00483952">
                                <w:pPr>
                                  <w:pStyle w:val="CYQFooter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</w:tr>
                        </w:tbl>
                        <w:p w14:paraId="438D2BE2" w14:textId="77777777" w:rsidR="00421382" w:rsidRDefault="00421382" w:rsidP="002F6836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B4670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35.15pt;margin-top:786.1pt;width:496.05pt;height:40.5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" stroked="f">
              <v:textbox inset="0,0,0,0">
                <w:txbxContent>
                  <w:tbl>
                    <w:tblPr>
                      <w:tblStyle w:val="TableGrid"/>
                      <w:tblW w:w="9923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67"/>
                      <w:gridCol w:w="9356"/>
                    </w:tblGrid>
                    <w:tr w:rsidR="00421382" w14:paraId="3D716DC6" w14:textId="77777777" w:rsidTr="003700C5">
                      <w:trPr>
                        <w:trHeight w:val="568"/>
                      </w:trPr>
                      <w:tc>
                        <w:tcPr>
                          <w:tcW w:w="567" w:type="dxa"/>
                          <w:vAlign w:val="bottom"/>
                        </w:tcPr>
                        <w:p w14:paraId="05DA7E44" w14:textId="77777777" w:rsidR="00421382" w:rsidRDefault="00421382" w:rsidP="00483952">
                          <w:pPr>
                            <w:pStyle w:val="CYQPageNumb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8140AA">
                            <w:rPr>
                              <w:noProof/>
                            </w:rPr>
                            <w:t>36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  <w:tc>
                        <w:tcPr>
                          <w:tcW w:w="9356" w:type="dxa"/>
                          <w:vAlign w:val="bottom"/>
                        </w:tcPr>
                        <w:p w14:paraId="2A2AAF20" w14:textId="77777777" w:rsidR="00421382" w:rsidRDefault="00421382" w:rsidP="00483952">
                          <w:pPr>
                            <w:pStyle w:val="CYQFooter"/>
                          </w:pPr>
                          <w:fldSimple w:instr=" DOCPROPERTY  moneP_Title ">
                            <w:r>
                              <w:t>Level 2 Certificate in Fitness Instructing (Gym-Based Exercise)(500/8269/3)(QCF)</w:t>
                            </w:r>
                          </w:fldSimple>
                          <w:r>
                            <w:t xml:space="preserve"> | </w:t>
                          </w:r>
                          <w:fldSimple w:instr=" DOCPROPERTY  moneP_DocType ">
                            <w:r>
                              <w:t>Learner Assessment Record</w:t>
                            </w:r>
                          </w:fldSimple>
                          <w:r>
                            <w:t xml:space="preserve"> | Version </w:t>
                          </w:r>
                          <w:fldSimple w:instr=" DOCPROPERTY  moneP_Version ">
                            <w:r>
                              <w:t>1.3</w:t>
                            </w:r>
                          </w:fldSimple>
                        </w:p>
                        <w:p w14:paraId="428D2FD9" w14:textId="77777777" w:rsidR="00421382" w:rsidRDefault="00421382" w:rsidP="00483952">
                          <w:pPr>
                            <w:pStyle w:val="CYQFooter"/>
                          </w:pPr>
                          <w:r>
                            <w:t>© Central YMCA Qualifications 2013</w:t>
                          </w:r>
                        </w:p>
                      </w:tc>
                    </w:tr>
                  </w:tbl>
                  <w:p w14:paraId="438D2BE2" w14:textId="77777777" w:rsidR="00421382" w:rsidRDefault="00421382" w:rsidP="002F6836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5723" w14:textId="77777777" w:rsidR="00421382" w:rsidRDefault="00421382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872" behindDoc="0" locked="1" layoutInCell="1" allowOverlap="1" wp14:anchorId="7EBB78F2" wp14:editId="791BE208">
              <wp:simplePos x="0" y="0"/>
              <wp:positionH relativeFrom="page">
                <wp:posOffset>810260</wp:posOffset>
              </wp:positionH>
              <wp:positionV relativeFrom="page">
                <wp:posOffset>10153015</wp:posOffset>
              </wp:positionV>
              <wp:extent cx="6299835" cy="345440"/>
              <wp:effectExtent l="0" t="0" r="5715" b="0"/>
              <wp:wrapTopAndBottom/>
              <wp:docPr id="13" name="txtOddFoot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99835" cy="345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1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354"/>
                            <w:gridCol w:w="567"/>
                          </w:tblGrid>
                          <w:tr w:rsidR="00421382" w14:paraId="7667DA02" w14:textId="77777777" w:rsidTr="005973D1">
                            <w:trPr>
                              <w:trHeight w:val="568"/>
                            </w:trPr>
                            <w:tc>
                              <w:tcPr>
                                <w:tcW w:w="9354" w:type="dxa"/>
                                <w:vAlign w:val="bottom"/>
                              </w:tcPr>
                              <w:p w14:paraId="3F76896B" w14:textId="77777777" w:rsidR="00421382" w:rsidRDefault="00852EA7" w:rsidP="003F423C">
                                <w:pPr>
                                  <w:pStyle w:val="CYQFooterLef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DOCPROPERTY  moneP_Title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Level 2 Certificate in Fitness Instructing (Gym-Based Exercise)(500/8269/3)(QCF)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moneP_DocType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Learner Assessment Record</w:t>
                                </w:r>
                                <w:r>
                                  <w:fldChar w:fldCharType="end"/>
                                </w:r>
                                <w:r w:rsidR="00421382">
                                  <w:t xml:space="preserve"> | Version 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moneP_Version </w:instrText>
                                </w:r>
                                <w:r>
                                  <w:fldChar w:fldCharType="separate"/>
                                </w:r>
                                <w:r w:rsidR="00421382">
                                  <w:t>1.3</w:t>
                                </w:r>
                                <w:r>
                                  <w:fldChar w:fldCharType="end"/>
                                </w:r>
                              </w:p>
                              <w:p w14:paraId="418290EF" w14:textId="77777777" w:rsidR="00421382" w:rsidRDefault="00421382" w:rsidP="003F423C">
                                <w:pPr>
                                  <w:pStyle w:val="CYQFooterLeft"/>
                                </w:pPr>
                                <w:r>
                                  <w:t>© Central YMCA Qualifications 2013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vAlign w:val="bottom"/>
                              </w:tcPr>
                              <w:p w14:paraId="48FEEA1B" w14:textId="77777777" w:rsidR="00421382" w:rsidRDefault="00421382" w:rsidP="003F423C">
                                <w:pPr>
                                  <w:pStyle w:val="CYQPageNumberRigh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\* Arabic  \* MERGEFORMAT </w:instrText>
                                </w:r>
                                <w:r>
                                  <w:fldChar w:fldCharType="separate"/>
                                </w:r>
                                <w:r w:rsidR="004671A7">
                                  <w:rPr>
                                    <w:noProof/>
                                  </w:rPr>
                                  <w:t>37</w:t>
                                </w:r>
                                <w:r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9237484" w14:textId="77777777" w:rsidR="00421382" w:rsidRDefault="00421382" w:rsidP="002F6836">
                          <w:pPr>
                            <w:pStyle w:val="CYQNormal"/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BB78F2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63.8pt;margin-top:799.45pt;width:496.05pt;height:27.2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" stroked="f">
              <v:textbox inset="0,0,0,0">
                <w:txbxContent>
                  <w:tbl>
                    <w:tblPr>
                      <w:tblStyle w:val="TableGrid"/>
                      <w:tblW w:w="9921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354"/>
                      <w:gridCol w:w="567"/>
                    </w:tblGrid>
                    <w:tr w:rsidR="00421382" w14:paraId="7667DA02" w14:textId="77777777" w:rsidTr="005973D1">
                      <w:trPr>
                        <w:trHeight w:val="568"/>
                      </w:trPr>
                      <w:tc>
                        <w:tcPr>
                          <w:tcW w:w="9354" w:type="dxa"/>
                          <w:vAlign w:val="bottom"/>
                        </w:tcPr>
                        <w:p w14:paraId="3F76896B" w14:textId="77777777" w:rsidR="00421382" w:rsidRDefault="00421382" w:rsidP="003F423C">
                          <w:pPr>
                            <w:pStyle w:val="CYQFooterLeft"/>
                          </w:pPr>
                          <w:fldSimple w:instr=" DOCPROPERTY  moneP_Title ">
                            <w:r>
                              <w:t>Level 2 Certificate in Fitness Instructing (Gym-Based Exercise)(500/8269/3)(QCF)</w:t>
                            </w:r>
                          </w:fldSimple>
                          <w:r>
                            <w:t xml:space="preserve"> | </w:t>
                          </w:r>
                          <w:fldSimple w:instr=" DOCPROPERTY  moneP_DocType ">
                            <w:r>
                              <w:t>Learner Assessment Record</w:t>
                            </w:r>
                          </w:fldSimple>
                          <w:r>
                            <w:t xml:space="preserve"> | Version </w:t>
                          </w:r>
                          <w:fldSimple w:instr=" DOCPROPERTY  moneP_Version ">
                            <w:r>
                              <w:t>1.3</w:t>
                            </w:r>
                          </w:fldSimple>
                        </w:p>
                        <w:p w14:paraId="418290EF" w14:textId="77777777" w:rsidR="00421382" w:rsidRDefault="00421382" w:rsidP="003F423C">
                          <w:pPr>
                            <w:pStyle w:val="CYQFooterLeft"/>
                          </w:pPr>
                          <w:r>
                            <w:t>© Central YMCA Qualifications 2013</w:t>
                          </w:r>
                        </w:p>
                      </w:tc>
                      <w:tc>
                        <w:tcPr>
                          <w:tcW w:w="567" w:type="dxa"/>
                          <w:vAlign w:val="bottom"/>
                        </w:tcPr>
                        <w:p w14:paraId="48FEEA1B" w14:textId="77777777" w:rsidR="00421382" w:rsidRDefault="00421382" w:rsidP="003F423C">
                          <w:pPr>
                            <w:pStyle w:val="CYQPageNumberRight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4671A7">
                            <w:rPr>
                              <w:noProof/>
                            </w:rPr>
                            <w:t>37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9237484" w14:textId="77777777" w:rsidR="00421382" w:rsidRDefault="00421382" w:rsidP="002F6836">
                    <w:pPr>
                      <w:pStyle w:val="CYQNormal"/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47490" w14:textId="77777777" w:rsidR="00421382" w:rsidRDefault="00421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26431" w14:textId="77777777" w:rsidR="00852EA7" w:rsidRDefault="00852EA7" w:rsidP="00D476D5">
      <w:r>
        <w:separator/>
      </w:r>
    </w:p>
  </w:footnote>
  <w:footnote w:type="continuationSeparator" w:id="0">
    <w:p w14:paraId="6DEEB148" w14:textId="77777777" w:rsidR="00852EA7" w:rsidRDefault="00852EA7" w:rsidP="00D47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62756" w14:textId="77777777" w:rsidR="00421382" w:rsidRDefault="00421382">
    <w:pPr>
      <w:pStyle w:val="Header"/>
    </w:pPr>
  </w:p>
  <w:p w14:paraId="185FDC8C" w14:textId="77777777" w:rsidR="00421382" w:rsidRDefault="004213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99697" w14:textId="77777777" w:rsidR="00421382" w:rsidRDefault="004213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C2DD2" w14:textId="77777777" w:rsidR="00421382" w:rsidRDefault="00421382">
    <w:pPr>
      <w:pStyle w:val="Header"/>
    </w:pPr>
  </w:p>
  <w:p w14:paraId="7246B11F" w14:textId="77777777" w:rsidR="00421382" w:rsidRDefault="0042138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7498F" w14:textId="77777777" w:rsidR="00421382" w:rsidRDefault="0042138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A3E64" w14:textId="77777777" w:rsidR="00421382" w:rsidRDefault="00421382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25C5A" w14:textId="77777777" w:rsidR="00421382" w:rsidRDefault="00421382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E18E8" w14:textId="77777777" w:rsidR="00421382" w:rsidRDefault="0042138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7488" behindDoc="1" locked="1" layoutInCell="1" allowOverlap="1" wp14:anchorId="3DBB5281" wp14:editId="5658F39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74280" cy="10709910"/>
              <wp:effectExtent l="0" t="0" r="0" b="0"/>
              <wp:wrapNone/>
              <wp:docPr id="5" name="txtBPShap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4280" cy="10709910"/>
                      </a:xfrm>
                      <a:prstGeom prst="rect">
                        <a:avLst/>
                      </a:prstGeom>
                      <a:solidFill>
                        <a:srgbClr val="00A0B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F6CF1" w14:textId="77777777" w:rsidR="00421382" w:rsidRDefault="0042138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B5281" id="_x0000_t202" coordsize="21600,21600" o:spt="202" path="m,l,21600r21600,l21600,xe">
              <v:stroke joinstyle="miter"/>
              <v:path gradientshapeok="t" o:connecttype="rect"/>
            </v:shapetype>
            <v:shape id="txtBPShape" o:spid="_x0000_s1034" type="#_x0000_t202" style="position:absolute;margin-left:0;margin-top:0;width:596.4pt;height:843.3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" fillcolor="#00a0b9" stroked="f">
              <v:textbox>
                <w:txbxContent>
                  <w:p w14:paraId="30BF6CF1" w14:textId="77777777" w:rsidR="00421382" w:rsidRDefault="00421382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7311"/>
    <w:multiLevelType w:val="hybridMultilevel"/>
    <w:tmpl w:val="5970A8B2"/>
    <w:lvl w:ilvl="0" w:tplc="A70621B2">
      <w:start w:val="1"/>
      <w:numFmt w:val="lowerLetter"/>
      <w:pStyle w:val="CYQLetteredList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F0734"/>
    <w:multiLevelType w:val="hybridMultilevel"/>
    <w:tmpl w:val="2B0CFA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011541"/>
    <w:multiLevelType w:val="hybridMultilevel"/>
    <w:tmpl w:val="38AEB6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746F8"/>
    <w:multiLevelType w:val="multilevel"/>
    <w:tmpl w:val="B8C29976"/>
    <w:lvl w:ilvl="0">
      <w:start w:val="1"/>
      <w:numFmt w:val="decimal"/>
      <w:pStyle w:val="CYQNumber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CYQNumber11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00641E0"/>
    <w:multiLevelType w:val="multilevel"/>
    <w:tmpl w:val="13889AA4"/>
    <w:lvl w:ilvl="0">
      <w:start w:val="1"/>
      <w:numFmt w:val="decimal"/>
      <w:pStyle w:val="CYQNLH410ptNo1"/>
      <w:lvlText w:val="%1."/>
      <w:lvlJc w:val="left"/>
      <w:pPr>
        <w:ind w:left="340" w:firstLine="0"/>
      </w:pPr>
      <w:rPr>
        <w:rFonts w:ascii="Avenir LT Std 65 Medium" w:hAnsi="Avenir LT Std 65 Medium" w:hint="default"/>
        <w:sz w:val="26"/>
      </w:rPr>
    </w:lvl>
    <w:lvl w:ilvl="1">
      <w:start w:val="1"/>
      <w:numFmt w:val="decimal"/>
      <w:pStyle w:val="CYQNLH312ptNo11"/>
      <w:lvlText w:val="%1.%2"/>
      <w:lvlJc w:val="left"/>
      <w:pPr>
        <w:tabs>
          <w:tab w:val="num" w:pos="454"/>
        </w:tabs>
        <w:ind w:left="454" w:hanging="454"/>
      </w:pPr>
      <w:rPr>
        <w:rFonts w:ascii="Avenir LT Std 65 Medium" w:hAnsi="Avenir LT Std 65 Medium" w:hint="default"/>
        <w:sz w:val="24"/>
      </w:rPr>
    </w:lvl>
    <w:lvl w:ilvl="2">
      <w:start w:val="1"/>
      <w:numFmt w:val="bullet"/>
      <w:lvlText w:val=""/>
      <w:lvlJc w:val="left"/>
      <w:pPr>
        <w:ind w:left="2160" w:hanging="1139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444C9"/>
    <w:multiLevelType w:val="hybridMultilevel"/>
    <w:tmpl w:val="D7D0D648"/>
    <w:lvl w:ilvl="0" w:tplc="2D4AD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D96EF852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color w:val="auto"/>
        <w:sz w:val="16"/>
        <w:szCs w:val="16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166C32"/>
    <w:multiLevelType w:val="multilevel"/>
    <w:tmpl w:val="A0AA37E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29D6E55"/>
    <w:multiLevelType w:val="hybridMultilevel"/>
    <w:tmpl w:val="0D5264C0"/>
    <w:lvl w:ilvl="0" w:tplc="BF8E50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840F0"/>
    <w:multiLevelType w:val="multilevel"/>
    <w:tmpl w:val="3CC84C8C"/>
    <w:lvl w:ilvl="0">
      <w:start w:val="1"/>
      <w:numFmt w:val="bullet"/>
      <w:pStyle w:val="CYQSolidDo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16"/>
      </w:rPr>
    </w:lvl>
    <w:lvl w:ilvl="1">
      <w:start w:val="1"/>
      <w:numFmt w:val="bullet"/>
      <w:pStyle w:val="CYQOpenDot"/>
      <w:lvlText w:val="○"/>
      <w:lvlJc w:val="left"/>
      <w:pPr>
        <w:tabs>
          <w:tab w:val="num" w:pos="284"/>
        </w:tabs>
        <w:ind w:left="567" w:hanging="283"/>
      </w:pPr>
      <w:rPr>
        <w:rFonts w:ascii="Calibri" w:hAnsi="Calibri" w:hint="default"/>
        <w:color w:val="auto"/>
        <w:sz w:val="16"/>
      </w:rPr>
    </w:lvl>
    <w:lvl w:ilvl="2">
      <w:start w:val="1"/>
      <w:numFmt w:val="bullet"/>
      <w:pStyle w:val="CYQDash"/>
      <w:lvlText w:val="−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8"/>
  </w:num>
  <w:num w:numId="12">
    <w:abstractNumId w:val="8"/>
  </w:num>
  <w:num w:numId="13">
    <w:abstractNumId w:val="4"/>
  </w:num>
  <w:num w:numId="14">
    <w:abstractNumId w:val="4"/>
  </w:num>
  <w:num w:numId="15">
    <w:abstractNumId w:val="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defaultTableStyle w:val="CYQTableLearnerAssessmentRecord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79"/>
    <w:rsid w:val="000076AF"/>
    <w:rsid w:val="00007DC5"/>
    <w:rsid w:val="000102ED"/>
    <w:rsid w:val="00010A08"/>
    <w:rsid w:val="000174E7"/>
    <w:rsid w:val="00017E8D"/>
    <w:rsid w:val="00030596"/>
    <w:rsid w:val="00032A8A"/>
    <w:rsid w:val="00034513"/>
    <w:rsid w:val="00034919"/>
    <w:rsid w:val="000356D6"/>
    <w:rsid w:val="000401BA"/>
    <w:rsid w:val="00047428"/>
    <w:rsid w:val="00057EFD"/>
    <w:rsid w:val="00065586"/>
    <w:rsid w:val="00067F4B"/>
    <w:rsid w:val="0007349E"/>
    <w:rsid w:val="00077A18"/>
    <w:rsid w:val="00085C26"/>
    <w:rsid w:val="00095A64"/>
    <w:rsid w:val="00097F84"/>
    <w:rsid w:val="000A379E"/>
    <w:rsid w:val="000B2D0E"/>
    <w:rsid w:val="000B7E35"/>
    <w:rsid w:val="000C0F3F"/>
    <w:rsid w:val="000C3054"/>
    <w:rsid w:val="000C4C95"/>
    <w:rsid w:val="000C5088"/>
    <w:rsid w:val="000C61FC"/>
    <w:rsid w:val="000D0A47"/>
    <w:rsid w:val="000D1ABB"/>
    <w:rsid w:val="000D2C20"/>
    <w:rsid w:val="000D5887"/>
    <w:rsid w:val="000E1F8A"/>
    <w:rsid w:val="000E4992"/>
    <w:rsid w:val="0010098F"/>
    <w:rsid w:val="00101347"/>
    <w:rsid w:val="00106EEC"/>
    <w:rsid w:val="00107526"/>
    <w:rsid w:val="00116AC2"/>
    <w:rsid w:val="001218B9"/>
    <w:rsid w:val="00121ADA"/>
    <w:rsid w:val="001476A1"/>
    <w:rsid w:val="00173CFD"/>
    <w:rsid w:val="001831D2"/>
    <w:rsid w:val="0019533F"/>
    <w:rsid w:val="00197C96"/>
    <w:rsid w:val="001A57AD"/>
    <w:rsid w:val="001A5926"/>
    <w:rsid w:val="001B4A2D"/>
    <w:rsid w:val="001C542C"/>
    <w:rsid w:val="001C5EB2"/>
    <w:rsid w:val="001C6347"/>
    <w:rsid w:val="001D03AA"/>
    <w:rsid w:val="001D7CE5"/>
    <w:rsid w:val="001E134E"/>
    <w:rsid w:val="001E3A7D"/>
    <w:rsid w:val="001E56B9"/>
    <w:rsid w:val="001E7C30"/>
    <w:rsid w:val="001F2274"/>
    <w:rsid w:val="00210B54"/>
    <w:rsid w:val="00214B82"/>
    <w:rsid w:val="00215D5D"/>
    <w:rsid w:val="00217B94"/>
    <w:rsid w:val="00222F34"/>
    <w:rsid w:val="00225682"/>
    <w:rsid w:val="00243C0C"/>
    <w:rsid w:val="002451BE"/>
    <w:rsid w:val="00246596"/>
    <w:rsid w:val="00246A78"/>
    <w:rsid w:val="002552BC"/>
    <w:rsid w:val="00267665"/>
    <w:rsid w:val="00280DC1"/>
    <w:rsid w:val="0028237E"/>
    <w:rsid w:val="00294525"/>
    <w:rsid w:val="00295E62"/>
    <w:rsid w:val="002A36D3"/>
    <w:rsid w:val="002A6F6E"/>
    <w:rsid w:val="002C2A07"/>
    <w:rsid w:val="002F2F12"/>
    <w:rsid w:val="002F4BE0"/>
    <w:rsid w:val="002F6836"/>
    <w:rsid w:val="00311519"/>
    <w:rsid w:val="0032025A"/>
    <w:rsid w:val="00331F38"/>
    <w:rsid w:val="003460CC"/>
    <w:rsid w:val="0035072B"/>
    <w:rsid w:val="00361A7A"/>
    <w:rsid w:val="00362AD0"/>
    <w:rsid w:val="00364E79"/>
    <w:rsid w:val="003655BF"/>
    <w:rsid w:val="003700C5"/>
    <w:rsid w:val="0037134A"/>
    <w:rsid w:val="0037180E"/>
    <w:rsid w:val="003759F7"/>
    <w:rsid w:val="00375F7D"/>
    <w:rsid w:val="0039614A"/>
    <w:rsid w:val="003A2ED8"/>
    <w:rsid w:val="003A6A9B"/>
    <w:rsid w:val="003A7692"/>
    <w:rsid w:val="003A7921"/>
    <w:rsid w:val="003B4CA6"/>
    <w:rsid w:val="003B5BE7"/>
    <w:rsid w:val="003B6DF1"/>
    <w:rsid w:val="003F3B12"/>
    <w:rsid w:val="003F423C"/>
    <w:rsid w:val="003F5A18"/>
    <w:rsid w:val="003F5C31"/>
    <w:rsid w:val="003F7903"/>
    <w:rsid w:val="004054C5"/>
    <w:rsid w:val="00416A72"/>
    <w:rsid w:val="00421382"/>
    <w:rsid w:val="00426FD9"/>
    <w:rsid w:val="00430221"/>
    <w:rsid w:val="00431FDC"/>
    <w:rsid w:val="00434F92"/>
    <w:rsid w:val="00441B52"/>
    <w:rsid w:val="004476B2"/>
    <w:rsid w:val="0045110B"/>
    <w:rsid w:val="00451BEC"/>
    <w:rsid w:val="00460D8B"/>
    <w:rsid w:val="00461B10"/>
    <w:rsid w:val="00462194"/>
    <w:rsid w:val="004671A7"/>
    <w:rsid w:val="00467EC1"/>
    <w:rsid w:val="004745C3"/>
    <w:rsid w:val="00483952"/>
    <w:rsid w:val="00485E40"/>
    <w:rsid w:val="00485FC7"/>
    <w:rsid w:val="00487066"/>
    <w:rsid w:val="00493E7D"/>
    <w:rsid w:val="004953F4"/>
    <w:rsid w:val="0049706F"/>
    <w:rsid w:val="00497142"/>
    <w:rsid w:val="004A27E0"/>
    <w:rsid w:val="004A3A82"/>
    <w:rsid w:val="004A4D4C"/>
    <w:rsid w:val="004A75E6"/>
    <w:rsid w:val="004B3D97"/>
    <w:rsid w:val="004B605F"/>
    <w:rsid w:val="004C61C3"/>
    <w:rsid w:val="004D6B93"/>
    <w:rsid w:val="004E04B9"/>
    <w:rsid w:val="004E5CC0"/>
    <w:rsid w:val="004F212B"/>
    <w:rsid w:val="004F5B6C"/>
    <w:rsid w:val="0050224C"/>
    <w:rsid w:val="005046DA"/>
    <w:rsid w:val="005049F9"/>
    <w:rsid w:val="005060C0"/>
    <w:rsid w:val="00520B20"/>
    <w:rsid w:val="00521B42"/>
    <w:rsid w:val="0052772D"/>
    <w:rsid w:val="00536180"/>
    <w:rsid w:val="00541FE8"/>
    <w:rsid w:val="00542D4C"/>
    <w:rsid w:val="005503A1"/>
    <w:rsid w:val="00552F92"/>
    <w:rsid w:val="00554859"/>
    <w:rsid w:val="00563289"/>
    <w:rsid w:val="00563A72"/>
    <w:rsid w:val="005647B9"/>
    <w:rsid w:val="00566F90"/>
    <w:rsid w:val="00571107"/>
    <w:rsid w:val="005756E1"/>
    <w:rsid w:val="00575F3F"/>
    <w:rsid w:val="00591862"/>
    <w:rsid w:val="005973D1"/>
    <w:rsid w:val="005978BC"/>
    <w:rsid w:val="005A7984"/>
    <w:rsid w:val="005B3078"/>
    <w:rsid w:val="005C059B"/>
    <w:rsid w:val="005C0AD2"/>
    <w:rsid w:val="005C40D1"/>
    <w:rsid w:val="005C447A"/>
    <w:rsid w:val="005C5603"/>
    <w:rsid w:val="00611D50"/>
    <w:rsid w:val="0063561F"/>
    <w:rsid w:val="00640FC4"/>
    <w:rsid w:val="00650429"/>
    <w:rsid w:val="00656E54"/>
    <w:rsid w:val="00661903"/>
    <w:rsid w:val="0066539E"/>
    <w:rsid w:val="00667125"/>
    <w:rsid w:val="00672808"/>
    <w:rsid w:val="00676320"/>
    <w:rsid w:val="0068075F"/>
    <w:rsid w:val="0069390A"/>
    <w:rsid w:val="00697C41"/>
    <w:rsid w:val="006A0C6B"/>
    <w:rsid w:val="006A1FC5"/>
    <w:rsid w:val="006A3743"/>
    <w:rsid w:val="006A3863"/>
    <w:rsid w:val="006B49FC"/>
    <w:rsid w:val="006B67A9"/>
    <w:rsid w:val="006C5F8D"/>
    <w:rsid w:val="006C7447"/>
    <w:rsid w:val="006C7E23"/>
    <w:rsid w:val="006D6EE6"/>
    <w:rsid w:val="006D7881"/>
    <w:rsid w:val="006E4A91"/>
    <w:rsid w:val="006E6AA6"/>
    <w:rsid w:val="006F1131"/>
    <w:rsid w:val="006F3EDB"/>
    <w:rsid w:val="007007DE"/>
    <w:rsid w:val="00701E78"/>
    <w:rsid w:val="007041F1"/>
    <w:rsid w:val="00704C78"/>
    <w:rsid w:val="0071070B"/>
    <w:rsid w:val="00715226"/>
    <w:rsid w:val="0071649F"/>
    <w:rsid w:val="007202C1"/>
    <w:rsid w:val="00721693"/>
    <w:rsid w:val="00734579"/>
    <w:rsid w:val="0073606E"/>
    <w:rsid w:val="00743DAB"/>
    <w:rsid w:val="00750C94"/>
    <w:rsid w:val="00753013"/>
    <w:rsid w:val="00754E16"/>
    <w:rsid w:val="00755A7E"/>
    <w:rsid w:val="00763797"/>
    <w:rsid w:val="007637F4"/>
    <w:rsid w:val="007736B7"/>
    <w:rsid w:val="007815E7"/>
    <w:rsid w:val="007843AD"/>
    <w:rsid w:val="00785459"/>
    <w:rsid w:val="00785B79"/>
    <w:rsid w:val="0079322E"/>
    <w:rsid w:val="007A353B"/>
    <w:rsid w:val="007A718D"/>
    <w:rsid w:val="007A7E44"/>
    <w:rsid w:val="007B36ED"/>
    <w:rsid w:val="007C7035"/>
    <w:rsid w:val="007E389E"/>
    <w:rsid w:val="007F198C"/>
    <w:rsid w:val="007F7C20"/>
    <w:rsid w:val="00803709"/>
    <w:rsid w:val="00811C83"/>
    <w:rsid w:val="00812823"/>
    <w:rsid w:val="008140AA"/>
    <w:rsid w:val="00826A7C"/>
    <w:rsid w:val="00827FF3"/>
    <w:rsid w:val="008312EE"/>
    <w:rsid w:val="0084338A"/>
    <w:rsid w:val="00852EA7"/>
    <w:rsid w:val="00853A10"/>
    <w:rsid w:val="00854831"/>
    <w:rsid w:val="008579E7"/>
    <w:rsid w:val="008653EE"/>
    <w:rsid w:val="00865877"/>
    <w:rsid w:val="008712E4"/>
    <w:rsid w:val="0087188D"/>
    <w:rsid w:val="00875541"/>
    <w:rsid w:val="00877002"/>
    <w:rsid w:val="00891AE5"/>
    <w:rsid w:val="008B546A"/>
    <w:rsid w:val="008C08BF"/>
    <w:rsid w:val="008D622C"/>
    <w:rsid w:val="008E35F7"/>
    <w:rsid w:val="008E664D"/>
    <w:rsid w:val="008F123B"/>
    <w:rsid w:val="008F762A"/>
    <w:rsid w:val="009013BA"/>
    <w:rsid w:val="0090682F"/>
    <w:rsid w:val="0091021B"/>
    <w:rsid w:val="00911E6C"/>
    <w:rsid w:val="009131B8"/>
    <w:rsid w:val="009153C8"/>
    <w:rsid w:val="009330CC"/>
    <w:rsid w:val="00936552"/>
    <w:rsid w:val="00945AA2"/>
    <w:rsid w:val="00945CE5"/>
    <w:rsid w:val="0095070E"/>
    <w:rsid w:val="009550C4"/>
    <w:rsid w:val="009572F3"/>
    <w:rsid w:val="00967C90"/>
    <w:rsid w:val="0097117D"/>
    <w:rsid w:val="009820A9"/>
    <w:rsid w:val="009850CA"/>
    <w:rsid w:val="0098632C"/>
    <w:rsid w:val="00992AFD"/>
    <w:rsid w:val="009A1ADE"/>
    <w:rsid w:val="009A7670"/>
    <w:rsid w:val="009B376C"/>
    <w:rsid w:val="009C19FD"/>
    <w:rsid w:val="009D0F35"/>
    <w:rsid w:val="009D494F"/>
    <w:rsid w:val="009D50B7"/>
    <w:rsid w:val="009D6E04"/>
    <w:rsid w:val="00A06124"/>
    <w:rsid w:val="00A07B4E"/>
    <w:rsid w:val="00A31045"/>
    <w:rsid w:val="00A32916"/>
    <w:rsid w:val="00A33386"/>
    <w:rsid w:val="00A36612"/>
    <w:rsid w:val="00A47C71"/>
    <w:rsid w:val="00A47F4B"/>
    <w:rsid w:val="00A518C4"/>
    <w:rsid w:val="00A573D4"/>
    <w:rsid w:val="00A6293C"/>
    <w:rsid w:val="00A71EBE"/>
    <w:rsid w:val="00A826F8"/>
    <w:rsid w:val="00A8360E"/>
    <w:rsid w:val="00AA0C47"/>
    <w:rsid w:val="00AA511B"/>
    <w:rsid w:val="00AB3D2D"/>
    <w:rsid w:val="00AB3FB9"/>
    <w:rsid w:val="00AC6F2D"/>
    <w:rsid w:val="00AD5AE8"/>
    <w:rsid w:val="00AE466A"/>
    <w:rsid w:val="00AF1367"/>
    <w:rsid w:val="00AF2224"/>
    <w:rsid w:val="00AF482A"/>
    <w:rsid w:val="00AF53A4"/>
    <w:rsid w:val="00AF7DD4"/>
    <w:rsid w:val="00B04202"/>
    <w:rsid w:val="00B110E6"/>
    <w:rsid w:val="00B25787"/>
    <w:rsid w:val="00B339B5"/>
    <w:rsid w:val="00B41FF6"/>
    <w:rsid w:val="00B4799C"/>
    <w:rsid w:val="00B500DA"/>
    <w:rsid w:val="00B50B5E"/>
    <w:rsid w:val="00B53927"/>
    <w:rsid w:val="00B61859"/>
    <w:rsid w:val="00B61B9E"/>
    <w:rsid w:val="00B6544F"/>
    <w:rsid w:val="00B660E0"/>
    <w:rsid w:val="00B67649"/>
    <w:rsid w:val="00B84262"/>
    <w:rsid w:val="00B91EFB"/>
    <w:rsid w:val="00B96BC2"/>
    <w:rsid w:val="00BB5A20"/>
    <w:rsid w:val="00BC246B"/>
    <w:rsid w:val="00BC669E"/>
    <w:rsid w:val="00BC7348"/>
    <w:rsid w:val="00BE724C"/>
    <w:rsid w:val="00BF29A9"/>
    <w:rsid w:val="00BF33A8"/>
    <w:rsid w:val="00C00BAA"/>
    <w:rsid w:val="00C06F06"/>
    <w:rsid w:val="00C07CA8"/>
    <w:rsid w:val="00C12B37"/>
    <w:rsid w:val="00C14603"/>
    <w:rsid w:val="00C22543"/>
    <w:rsid w:val="00C25263"/>
    <w:rsid w:val="00C32511"/>
    <w:rsid w:val="00C37114"/>
    <w:rsid w:val="00C40B97"/>
    <w:rsid w:val="00C421EC"/>
    <w:rsid w:val="00C425B2"/>
    <w:rsid w:val="00C441CD"/>
    <w:rsid w:val="00C4551E"/>
    <w:rsid w:val="00C477D7"/>
    <w:rsid w:val="00C50835"/>
    <w:rsid w:val="00C54986"/>
    <w:rsid w:val="00C54EC3"/>
    <w:rsid w:val="00C55628"/>
    <w:rsid w:val="00C6631C"/>
    <w:rsid w:val="00C720AD"/>
    <w:rsid w:val="00C74DCB"/>
    <w:rsid w:val="00C97DC9"/>
    <w:rsid w:val="00CA2AFA"/>
    <w:rsid w:val="00CA4991"/>
    <w:rsid w:val="00CA5830"/>
    <w:rsid w:val="00CB0A15"/>
    <w:rsid w:val="00CC389F"/>
    <w:rsid w:val="00CD715C"/>
    <w:rsid w:val="00CE0174"/>
    <w:rsid w:val="00CE0A79"/>
    <w:rsid w:val="00CF36EC"/>
    <w:rsid w:val="00D13CFF"/>
    <w:rsid w:val="00D17200"/>
    <w:rsid w:val="00D336A0"/>
    <w:rsid w:val="00D46A62"/>
    <w:rsid w:val="00D476D5"/>
    <w:rsid w:val="00D50798"/>
    <w:rsid w:val="00D514FC"/>
    <w:rsid w:val="00D51DEC"/>
    <w:rsid w:val="00D57F6F"/>
    <w:rsid w:val="00D63411"/>
    <w:rsid w:val="00D63486"/>
    <w:rsid w:val="00D7059F"/>
    <w:rsid w:val="00D72F66"/>
    <w:rsid w:val="00D739BA"/>
    <w:rsid w:val="00D86830"/>
    <w:rsid w:val="00D907CB"/>
    <w:rsid w:val="00DA02EB"/>
    <w:rsid w:val="00DA0637"/>
    <w:rsid w:val="00DA0EDD"/>
    <w:rsid w:val="00DB31B3"/>
    <w:rsid w:val="00DB5EEA"/>
    <w:rsid w:val="00DC0B48"/>
    <w:rsid w:val="00DD1098"/>
    <w:rsid w:val="00DD3624"/>
    <w:rsid w:val="00DD641F"/>
    <w:rsid w:val="00DE217E"/>
    <w:rsid w:val="00DE40F4"/>
    <w:rsid w:val="00DE6BCC"/>
    <w:rsid w:val="00DF0664"/>
    <w:rsid w:val="00DF7440"/>
    <w:rsid w:val="00E1154D"/>
    <w:rsid w:val="00E248FF"/>
    <w:rsid w:val="00E318DA"/>
    <w:rsid w:val="00E363E5"/>
    <w:rsid w:val="00E413F4"/>
    <w:rsid w:val="00E42361"/>
    <w:rsid w:val="00E44262"/>
    <w:rsid w:val="00E45C4D"/>
    <w:rsid w:val="00E5457B"/>
    <w:rsid w:val="00E57BA3"/>
    <w:rsid w:val="00E57C84"/>
    <w:rsid w:val="00E602BA"/>
    <w:rsid w:val="00E633E9"/>
    <w:rsid w:val="00E76BF8"/>
    <w:rsid w:val="00E82067"/>
    <w:rsid w:val="00E83B51"/>
    <w:rsid w:val="00E87BC9"/>
    <w:rsid w:val="00EA70BD"/>
    <w:rsid w:val="00EB0122"/>
    <w:rsid w:val="00ED03EC"/>
    <w:rsid w:val="00ED433C"/>
    <w:rsid w:val="00ED708D"/>
    <w:rsid w:val="00EE414F"/>
    <w:rsid w:val="00EF320F"/>
    <w:rsid w:val="00F038AC"/>
    <w:rsid w:val="00F04D8A"/>
    <w:rsid w:val="00F13265"/>
    <w:rsid w:val="00F175A0"/>
    <w:rsid w:val="00F20130"/>
    <w:rsid w:val="00F248E7"/>
    <w:rsid w:val="00F25287"/>
    <w:rsid w:val="00F320EB"/>
    <w:rsid w:val="00F333C1"/>
    <w:rsid w:val="00F34B88"/>
    <w:rsid w:val="00F548C3"/>
    <w:rsid w:val="00F61033"/>
    <w:rsid w:val="00F62889"/>
    <w:rsid w:val="00F67B55"/>
    <w:rsid w:val="00F70F19"/>
    <w:rsid w:val="00F76D10"/>
    <w:rsid w:val="00F81748"/>
    <w:rsid w:val="00F840F3"/>
    <w:rsid w:val="00F86961"/>
    <w:rsid w:val="00F86F4D"/>
    <w:rsid w:val="00F92CAB"/>
    <w:rsid w:val="00F9715C"/>
    <w:rsid w:val="00FA11AB"/>
    <w:rsid w:val="00FB3CBA"/>
    <w:rsid w:val="00FB4BEE"/>
    <w:rsid w:val="00FC20AB"/>
    <w:rsid w:val="00FD5E1C"/>
    <w:rsid w:val="00FE1BCB"/>
    <w:rsid w:val="00FE4C95"/>
    <w:rsid w:val="00FE5AB4"/>
    <w:rsid w:val="00FE6F79"/>
    <w:rsid w:val="00FE7787"/>
    <w:rsid w:val="00FE7E13"/>
    <w:rsid w:val="00FF1B0F"/>
    <w:rsid w:val="00FF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7C3B3D"/>
  <w15:docId w15:val="{8941D74D-3588-5C43-B13A-2AF4563F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F762A"/>
    <w:pPr>
      <w:spacing w:after="0" w:line="240" w:lineRule="auto"/>
    </w:pPr>
    <w:rPr>
      <w:rFonts w:ascii="Avenir LT Std 35 Light" w:hAnsi="Avenir LT Std 35 Light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6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6D5"/>
  </w:style>
  <w:style w:type="paragraph" w:styleId="Footer">
    <w:name w:val="footer"/>
    <w:basedOn w:val="Normal"/>
    <w:link w:val="FooterChar"/>
    <w:uiPriority w:val="99"/>
    <w:unhideWhenUsed/>
    <w:rsid w:val="00D476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6D5"/>
  </w:style>
  <w:style w:type="paragraph" w:styleId="BalloonText">
    <w:name w:val="Balloon Text"/>
    <w:basedOn w:val="Normal"/>
    <w:link w:val="BalloonTextChar"/>
    <w:uiPriority w:val="99"/>
    <w:semiHidden/>
    <w:unhideWhenUsed/>
    <w:rsid w:val="00D476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YQNormal">
    <w:name w:val="CYQ_Normal"/>
    <w:qFormat/>
    <w:rsid w:val="00811C83"/>
    <w:pPr>
      <w:spacing w:after="0" w:line="240" w:lineRule="auto"/>
    </w:pPr>
    <w:rPr>
      <w:rFonts w:ascii="Avenir LT Std 35 Light" w:hAnsi="Avenir LT Std 35 Light"/>
      <w:sz w:val="20"/>
    </w:rPr>
  </w:style>
  <w:style w:type="paragraph" w:customStyle="1" w:styleId="CYQFPTableHeading">
    <w:name w:val="CYQ_FP_Table Heading"/>
    <w:basedOn w:val="CYQNormal"/>
    <w:qFormat/>
    <w:rsid w:val="009D0F35"/>
    <w:rPr>
      <w:rFonts w:ascii="Avenir LT Std 55 Roman" w:hAnsi="Avenir LT Std 55 Roman"/>
      <w:b/>
      <w:color w:val="FFFFFF" w:themeColor="background1"/>
      <w:sz w:val="40"/>
    </w:rPr>
  </w:style>
  <w:style w:type="paragraph" w:customStyle="1" w:styleId="CYQCopyright">
    <w:name w:val="CYQ_Copyright"/>
    <w:basedOn w:val="CYQNormal"/>
    <w:qFormat/>
    <w:rsid w:val="00A518C4"/>
    <w:pPr>
      <w:autoSpaceDE w:val="0"/>
      <w:autoSpaceDN w:val="0"/>
      <w:adjustRightInd w:val="0"/>
      <w:spacing w:after="160" w:line="200" w:lineRule="exact"/>
    </w:pPr>
    <w:rPr>
      <w:rFonts w:ascii="AvenirLTStd-Light" w:hAnsi="AvenirLTStd-Light" w:cs="AvenirLTStd-Light"/>
      <w:sz w:val="16"/>
      <w:szCs w:val="16"/>
    </w:rPr>
  </w:style>
  <w:style w:type="paragraph" w:customStyle="1" w:styleId="CYQBodyText">
    <w:name w:val="CYQ_Body Text"/>
    <w:basedOn w:val="CYQNormal"/>
    <w:qFormat/>
    <w:rsid w:val="009D6E04"/>
    <w:pPr>
      <w:spacing w:before="120" w:after="220" w:line="250" w:lineRule="exact"/>
    </w:pPr>
  </w:style>
  <w:style w:type="paragraph" w:customStyle="1" w:styleId="CYQTableHeading">
    <w:name w:val="CYQ_Table Heading"/>
    <w:basedOn w:val="CYQNormal"/>
    <w:uiPriority w:val="99"/>
    <w:qFormat/>
    <w:rsid w:val="00811C83"/>
    <w:rPr>
      <w:rFonts w:ascii="Avenir LT Std 55 Roman" w:hAnsi="Avenir LT Std 55 Roman"/>
    </w:rPr>
  </w:style>
  <w:style w:type="paragraph" w:customStyle="1" w:styleId="CYQTableStyle">
    <w:name w:val="CYQ_Table Style"/>
    <w:basedOn w:val="CYQNormal"/>
    <w:qFormat/>
    <w:rsid w:val="00811C83"/>
  </w:style>
  <w:style w:type="paragraph" w:customStyle="1" w:styleId="CYQContentsHeading">
    <w:name w:val="CYQ_Contents Heading"/>
    <w:basedOn w:val="CYQNormal"/>
    <w:qFormat/>
    <w:rsid w:val="002552BC"/>
    <w:rPr>
      <w:rFonts w:ascii="Avenir LT Std 55 Roman" w:hAnsi="Avenir LT Std 55 Roman" w:cs="AvenirLTStd-Light"/>
      <w:b/>
      <w:color w:val="FFFFFF" w:themeColor="background1"/>
      <w:sz w:val="50"/>
      <w:szCs w:val="20"/>
    </w:rPr>
  </w:style>
  <w:style w:type="character" w:customStyle="1" w:styleId="CYQBold">
    <w:name w:val="CYQ_Bold"/>
    <w:basedOn w:val="DefaultParagraphFont"/>
    <w:uiPriority w:val="1"/>
    <w:qFormat/>
    <w:rsid w:val="00A6293C"/>
    <w:rPr>
      <w:rFonts w:ascii="Avenir LT Std 65 Medium" w:hAnsi="Avenir LT Std 65 Medium" w:cs="AvenirLTStd-Light"/>
      <w:b w:val="0"/>
      <w:szCs w:val="20"/>
    </w:rPr>
  </w:style>
  <w:style w:type="paragraph" w:customStyle="1" w:styleId="CYQFooter">
    <w:name w:val="CYQ_Footer"/>
    <w:basedOn w:val="CYQNormal"/>
    <w:qFormat/>
    <w:rsid w:val="00483952"/>
    <w:pPr>
      <w:spacing w:line="220" w:lineRule="exact"/>
      <w:jc w:val="right"/>
    </w:pPr>
    <w:rPr>
      <w:sz w:val="16"/>
    </w:rPr>
  </w:style>
  <w:style w:type="paragraph" w:customStyle="1" w:styleId="CYQPageNumber">
    <w:name w:val="CYQ_Page Number"/>
    <w:basedOn w:val="CYQNormal"/>
    <w:qFormat/>
    <w:rsid w:val="00C07CA8"/>
    <w:rPr>
      <w:color w:val="00A0B9"/>
      <w:sz w:val="24"/>
    </w:rPr>
  </w:style>
  <w:style w:type="paragraph" w:customStyle="1" w:styleId="CYQFooterLeft">
    <w:name w:val="CYQ_Footer Left"/>
    <w:basedOn w:val="CYQFooter"/>
    <w:qFormat/>
    <w:rsid w:val="003F423C"/>
    <w:pPr>
      <w:jc w:val="left"/>
    </w:pPr>
  </w:style>
  <w:style w:type="paragraph" w:customStyle="1" w:styleId="CYQPageNumberRight">
    <w:name w:val="CYQ_Page Number Right"/>
    <w:basedOn w:val="CYQPageNumber"/>
    <w:qFormat/>
    <w:rsid w:val="00C07CA8"/>
    <w:pPr>
      <w:jc w:val="right"/>
    </w:pPr>
  </w:style>
  <w:style w:type="paragraph" w:customStyle="1" w:styleId="CYQTitle">
    <w:name w:val="CYQ_Title"/>
    <w:basedOn w:val="Normal"/>
    <w:qFormat/>
    <w:rsid w:val="00C37114"/>
    <w:pPr>
      <w:spacing w:line="720" w:lineRule="exact"/>
    </w:pPr>
    <w:rPr>
      <w:color w:val="00A0B9"/>
      <w:sz w:val="60"/>
    </w:rPr>
  </w:style>
  <w:style w:type="table" w:customStyle="1" w:styleId="CYQTableManual">
    <w:name w:val="CYQ_Table Manual"/>
    <w:basedOn w:val="TableNormal"/>
    <w:uiPriority w:val="99"/>
    <w:rsid w:val="004A3A82"/>
    <w:pPr>
      <w:spacing w:after="0" w:line="240" w:lineRule="auto"/>
    </w:pPr>
    <w:rPr>
      <w:rFonts w:ascii="Avenir LT Std 35 Light" w:hAnsi="Avenir LT Std 35 Light"/>
    </w:rPr>
    <w:tblPr>
      <w:tblInd w:w="113" w:type="dxa"/>
      <w:tblBorders>
        <w:insideH w:val="single" w:sz="6" w:space="0" w:color="FFFFFF" w:themeColor="background1"/>
        <w:insideV w:val="single" w:sz="6" w:space="0" w:color="FFFFFF" w:themeColor="background1"/>
      </w:tblBorders>
      <w:tblCellMar>
        <w:top w:w="57" w:type="dxa"/>
        <w:bottom w:w="57" w:type="dxa"/>
      </w:tblCellMar>
    </w:tblPr>
    <w:trPr>
      <w:cantSplit/>
    </w:trPr>
    <w:tcPr>
      <w:shd w:val="clear" w:color="auto" w:fill="E5E5F1"/>
    </w:tcPr>
    <w:tblStylePr w:type="firstRow">
      <w:tblPr/>
      <w:tcPr>
        <w:shd w:val="clear" w:color="auto" w:fill="B9B9DA"/>
      </w:tcPr>
    </w:tblStylePr>
  </w:style>
  <w:style w:type="character" w:styleId="Hyperlink">
    <w:name w:val="Hyperlink"/>
    <w:basedOn w:val="DefaultParagraphFont"/>
    <w:uiPriority w:val="99"/>
    <w:unhideWhenUsed/>
    <w:rsid w:val="007815E7"/>
    <w:rPr>
      <w:color w:val="0000FF" w:themeColor="hyperlink"/>
      <w:u w:val="single"/>
    </w:rPr>
  </w:style>
  <w:style w:type="table" w:customStyle="1" w:styleId="CYQTableLearnerAssessmentRecord">
    <w:name w:val="CYQ_Table Learner Assessment Record"/>
    <w:basedOn w:val="CYQTableManual"/>
    <w:uiPriority w:val="99"/>
    <w:rsid w:val="001831D2"/>
    <w:tblPr/>
    <w:tcPr>
      <w:shd w:val="clear" w:color="auto" w:fill="D9F3F6"/>
    </w:tcPr>
    <w:tblStylePr w:type="firstRow">
      <w:tblPr/>
      <w:tcPr>
        <w:shd w:val="clear" w:color="auto" w:fill="99DFE8"/>
      </w:tcPr>
    </w:tblStylePr>
  </w:style>
  <w:style w:type="table" w:customStyle="1" w:styleId="CYQTableSyllabus">
    <w:name w:val="CYQ_Table Syllabus"/>
    <w:basedOn w:val="CYQTableManual"/>
    <w:uiPriority w:val="99"/>
    <w:rsid w:val="001831D2"/>
    <w:tblPr/>
    <w:tcPr>
      <w:shd w:val="clear" w:color="auto" w:fill="F7DEE1"/>
    </w:tcPr>
    <w:tblStylePr w:type="firstRow">
      <w:tblPr/>
      <w:tcPr>
        <w:shd w:val="clear" w:color="auto" w:fill="F0B0B4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DF7440"/>
    <w:pPr>
      <w:tabs>
        <w:tab w:val="right" w:pos="9344"/>
      </w:tabs>
      <w:spacing w:before="240" w:after="120" w:line="280" w:lineRule="exact"/>
    </w:pPr>
    <w:rPr>
      <w:rFonts w:ascii="Avenir LT Std 55 Roman" w:hAnsi="Avenir LT Std 55 Roman"/>
      <w:b/>
      <w:color w:val="00A0B9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AD5AE8"/>
    <w:pPr>
      <w:tabs>
        <w:tab w:val="right" w:leader="dot" w:pos="9344"/>
      </w:tabs>
      <w:spacing w:line="240" w:lineRule="exact"/>
      <w:contextualSpacing/>
    </w:pPr>
    <w:rPr>
      <w:rFonts w:ascii="Avenir LT Std 55 Roman" w:hAnsi="Avenir LT Std 55 Roman"/>
    </w:rPr>
  </w:style>
  <w:style w:type="paragraph" w:styleId="TOC3">
    <w:name w:val="toc 3"/>
    <w:basedOn w:val="Normal"/>
    <w:next w:val="Normal"/>
    <w:autoRedefine/>
    <w:uiPriority w:val="39"/>
    <w:unhideWhenUsed/>
    <w:rsid w:val="008E35F7"/>
    <w:pPr>
      <w:tabs>
        <w:tab w:val="left" w:pos="660"/>
        <w:tab w:val="right" w:leader="dot" w:pos="9344"/>
      </w:tabs>
      <w:spacing w:after="120" w:line="280" w:lineRule="exact"/>
      <w:contextualSpacing/>
    </w:pPr>
  </w:style>
  <w:style w:type="paragraph" w:customStyle="1" w:styleId="CYQLetteredList">
    <w:name w:val="CYQ_Lettered List"/>
    <w:basedOn w:val="CYQNormal"/>
    <w:qFormat/>
    <w:rsid w:val="00650429"/>
    <w:pPr>
      <w:numPr>
        <w:numId w:val="9"/>
      </w:numPr>
      <w:spacing w:after="120" w:line="240" w:lineRule="exact"/>
      <w:ind w:left="227" w:hanging="227"/>
    </w:pPr>
  </w:style>
  <w:style w:type="paragraph" w:customStyle="1" w:styleId="CYQBoldHeading">
    <w:name w:val="CYQ_Bold Heading"/>
    <w:basedOn w:val="Normal"/>
    <w:qFormat/>
    <w:rsid w:val="00E602BA"/>
    <w:pPr>
      <w:spacing w:before="220" w:after="60" w:line="260" w:lineRule="exact"/>
    </w:pPr>
    <w:rPr>
      <w:rFonts w:ascii="Avenir LT Std 55 Roman" w:hAnsi="Avenir LT Std 55 Roman"/>
      <w:b/>
      <w:color w:val="00A0B9"/>
      <w:sz w:val="26"/>
    </w:rPr>
  </w:style>
  <w:style w:type="character" w:customStyle="1" w:styleId="CYQHighlightedText">
    <w:name w:val="CYQ_Highlighted Text"/>
    <w:basedOn w:val="DefaultParagraphFont"/>
    <w:uiPriority w:val="1"/>
    <w:qFormat/>
    <w:rsid w:val="00BF33A8"/>
    <w:rPr>
      <w:rFonts w:ascii="AvenirLTStd-Light" w:hAnsi="AvenirLTStd-Light" w:cs="AvenirLTStd-Light"/>
      <w:color w:val="00A0B9"/>
      <w:szCs w:val="20"/>
    </w:rPr>
  </w:style>
  <w:style w:type="paragraph" w:customStyle="1" w:styleId="CYQBPWebAddress">
    <w:name w:val="CYQ_BP_Web Address"/>
    <w:basedOn w:val="CYQNormal"/>
    <w:next w:val="CYQBPHeading"/>
    <w:qFormat/>
    <w:rsid w:val="00C22543"/>
    <w:pPr>
      <w:spacing w:after="360"/>
    </w:pPr>
    <w:rPr>
      <w:rFonts w:ascii="Avenir LT Std 65 Medium" w:hAnsi="Avenir LT Std 65 Medium"/>
      <w:color w:val="FFFFFF" w:themeColor="background1"/>
      <w:sz w:val="50"/>
    </w:rPr>
  </w:style>
  <w:style w:type="paragraph" w:customStyle="1" w:styleId="CYQBPHeading">
    <w:name w:val="CYQ_BP_Heading"/>
    <w:basedOn w:val="CYQNormal"/>
    <w:next w:val="CYQBPAddress"/>
    <w:qFormat/>
    <w:rsid w:val="00C22543"/>
    <w:rPr>
      <w:rFonts w:ascii="Avenir LT Std 65 Medium" w:hAnsi="Avenir LT Std 65 Medium"/>
      <w:color w:val="FFFFFF" w:themeColor="background1"/>
      <w:sz w:val="24"/>
    </w:rPr>
  </w:style>
  <w:style w:type="paragraph" w:customStyle="1" w:styleId="CYQBPAddress">
    <w:name w:val="CYQ_BP_Address"/>
    <w:basedOn w:val="CYQNormal"/>
    <w:next w:val="CYQBPRegistered"/>
    <w:qFormat/>
    <w:rsid w:val="00C22543"/>
    <w:pPr>
      <w:spacing w:after="360"/>
    </w:pPr>
    <w:rPr>
      <w:color w:val="FFFFFF" w:themeColor="background1"/>
      <w:sz w:val="16"/>
    </w:rPr>
  </w:style>
  <w:style w:type="paragraph" w:customStyle="1" w:styleId="CYQBPRegistered">
    <w:name w:val="CYQ_BP_Registered"/>
    <w:basedOn w:val="CYQBPAddress"/>
    <w:next w:val="CYQNormal"/>
    <w:qFormat/>
    <w:rsid w:val="00C22543"/>
    <w:rPr>
      <w:sz w:val="12"/>
    </w:rPr>
  </w:style>
  <w:style w:type="character" w:customStyle="1" w:styleId="CYQPurpleText">
    <w:name w:val="CYQ_Purple Text"/>
    <w:basedOn w:val="DefaultParagraphFont"/>
    <w:uiPriority w:val="1"/>
    <w:qFormat/>
    <w:rsid w:val="001B4A2D"/>
    <w:rPr>
      <w:color w:val="ABA7D3"/>
    </w:rPr>
  </w:style>
  <w:style w:type="paragraph" w:styleId="NormalWeb">
    <w:name w:val="Normal (Web)"/>
    <w:basedOn w:val="Normal"/>
    <w:uiPriority w:val="99"/>
    <w:semiHidden/>
    <w:unhideWhenUsed/>
    <w:rsid w:val="00AF482A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CYQSpace">
    <w:name w:val="CYQ_Space"/>
    <w:basedOn w:val="CYQNormal"/>
    <w:qFormat/>
    <w:rsid w:val="00B61859"/>
    <w:pPr>
      <w:spacing w:line="20" w:lineRule="exact"/>
    </w:pPr>
    <w:rPr>
      <w:sz w:val="2"/>
    </w:rPr>
  </w:style>
  <w:style w:type="paragraph" w:customStyle="1" w:styleId="CYQSolidDot">
    <w:name w:val="CYQ_Solid Dot"/>
    <w:basedOn w:val="CYQNormal"/>
    <w:qFormat/>
    <w:rsid w:val="006A0C6B"/>
    <w:pPr>
      <w:numPr>
        <w:numId w:val="12"/>
      </w:numPr>
      <w:spacing w:after="120" w:line="240" w:lineRule="exact"/>
    </w:pPr>
    <w:rPr>
      <w:rFonts w:cs="AvenirLTStd-Light"/>
      <w:szCs w:val="20"/>
    </w:rPr>
  </w:style>
  <w:style w:type="paragraph" w:customStyle="1" w:styleId="CYQOpenDot">
    <w:name w:val="CYQ_Open Dot"/>
    <w:basedOn w:val="CYQSolidDot"/>
    <w:qFormat/>
    <w:rsid w:val="006A0C6B"/>
    <w:pPr>
      <w:numPr>
        <w:ilvl w:val="1"/>
      </w:numPr>
    </w:pPr>
  </w:style>
  <w:style w:type="paragraph" w:customStyle="1" w:styleId="CYQDash">
    <w:name w:val="CYQ_Dash"/>
    <w:basedOn w:val="CYQOpenDot"/>
    <w:qFormat/>
    <w:rsid w:val="0049706F"/>
    <w:pPr>
      <w:numPr>
        <w:ilvl w:val="2"/>
      </w:numPr>
    </w:pPr>
  </w:style>
  <w:style w:type="paragraph" w:customStyle="1" w:styleId="CYQLTCH125pt">
    <w:name w:val="CYQ_LTC H1 (25pt)"/>
    <w:basedOn w:val="CYQNormal"/>
    <w:qFormat/>
    <w:rsid w:val="0049706F"/>
    <w:pPr>
      <w:outlineLvl w:val="1"/>
    </w:pPr>
    <w:rPr>
      <w:rFonts w:ascii="Avenir LT Std 55 Roman" w:hAnsi="Avenir LT Std 55 Roman"/>
      <w:b/>
      <w:color w:val="FFFFFF" w:themeColor="background1"/>
      <w:sz w:val="50"/>
    </w:rPr>
  </w:style>
  <w:style w:type="paragraph" w:customStyle="1" w:styleId="CYQLTCH213pt">
    <w:name w:val="CYQ_LTC H2 (13pt)"/>
    <w:basedOn w:val="CYQNormal"/>
    <w:qFormat/>
    <w:rsid w:val="0049706F"/>
    <w:pPr>
      <w:spacing w:line="280" w:lineRule="exact"/>
      <w:outlineLvl w:val="2"/>
    </w:pPr>
    <w:rPr>
      <w:rFonts w:ascii="Avenir LT Std 55 Roman" w:hAnsi="Avenir LT Std 55 Roman" w:cs="AvenirLTStd-Light"/>
      <w:b/>
      <w:color w:val="FFFFFF" w:themeColor="background1"/>
      <w:sz w:val="26"/>
      <w:szCs w:val="20"/>
    </w:rPr>
  </w:style>
  <w:style w:type="paragraph" w:customStyle="1" w:styleId="CYQLTCH312pt">
    <w:name w:val="CYQ_LTC H3 (12pt)"/>
    <w:basedOn w:val="CYQNormal"/>
    <w:qFormat/>
    <w:rsid w:val="005B3078"/>
    <w:pPr>
      <w:spacing w:before="220" w:after="120" w:line="280" w:lineRule="exact"/>
      <w:outlineLvl w:val="2"/>
    </w:pPr>
    <w:rPr>
      <w:rFonts w:ascii="Avenir LT Std 55 Roman" w:hAnsi="Avenir LT Std 55 Roman"/>
      <w:b/>
      <w:color w:val="00A0B9"/>
      <w:sz w:val="24"/>
    </w:rPr>
  </w:style>
  <w:style w:type="paragraph" w:customStyle="1" w:styleId="CYQLTCSection25pt">
    <w:name w:val="CYQ_LTC Section (25pt)"/>
    <w:basedOn w:val="CYQNormal"/>
    <w:qFormat/>
    <w:rsid w:val="0049706F"/>
    <w:pPr>
      <w:outlineLvl w:val="0"/>
    </w:pPr>
    <w:rPr>
      <w:rFonts w:ascii="Avenir LT Std 55 Roman" w:hAnsi="Avenir LT Std 55 Roman"/>
      <w:b/>
      <w:color w:val="FFFFFF" w:themeColor="background1"/>
      <w:sz w:val="50"/>
    </w:rPr>
  </w:style>
  <w:style w:type="paragraph" w:customStyle="1" w:styleId="CYQNLH125pt">
    <w:name w:val="CYQ_NL H1 (25pt)"/>
    <w:basedOn w:val="CYQLTCH125pt"/>
    <w:qFormat/>
    <w:rsid w:val="00C74DCB"/>
    <w:pPr>
      <w:outlineLvl w:val="9"/>
    </w:pPr>
  </w:style>
  <w:style w:type="paragraph" w:customStyle="1" w:styleId="CYQNLH213pt">
    <w:name w:val="CYQ_NL H2 (13pt)"/>
    <w:basedOn w:val="CYQLTCH213pt"/>
    <w:qFormat/>
    <w:rsid w:val="0049706F"/>
    <w:pPr>
      <w:outlineLvl w:val="9"/>
    </w:pPr>
  </w:style>
  <w:style w:type="paragraph" w:customStyle="1" w:styleId="CYQNLH312ptNo11">
    <w:name w:val="CYQ_NL H3 (12pt) No:1.1"/>
    <w:basedOn w:val="CYQLTCH312pt"/>
    <w:qFormat/>
    <w:rsid w:val="0049706F"/>
    <w:pPr>
      <w:numPr>
        <w:ilvl w:val="1"/>
        <w:numId w:val="14"/>
      </w:numPr>
      <w:outlineLvl w:val="9"/>
    </w:pPr>
  </w:style>
  <w:style w:type="paragraph" w:customStyle="1" w:styleId="CYQNLH410pt">
    <w:name w:val="CYQ_NL H4 (10pt)"/>
    <w:basedOn w:val="CYQNormal"/>
    <w:next w:val="CYQBodyText"/>
    <w:qFormat/>
    <w:rsid w:val="005B3078"/>
    <w:pPr>
      <w:spacing w:before="220" w:after="60" w:line="260" w:lineRule="exact"/>
    </w:pPr>
    <w:rPr>
      <w:rFonts w:ascii="Avenir LT Std 55 Roman" w:hAnsi="Avenir LT Std 55 Roman"/>
      <w:color w:val="00A0B9"/>
    </w:rPr>
  </w:style>
  <w:style w:type="paragraph" w:customStyle="1" w:styleId="CYQNLH410ptNo1">
    <w:name w:val="CYQ_NL H4 (10pt) No:1"/>
    <w:basedOn w:val="CYQNLH410pt"/>
    <w:qFormat/>
    <w:rsid w:val="0049706F"/>
    <w:pPr>
      <w:numPr>
        <w:numId w:val="14"/>
      </w:numPr>
    </w:pPr>
  </w:style>
  <w:style w:type="paragraph" w:customStyle="1" w:styleId="CYQNLSection25pt">
    <w:name w:val="CYQ_NL Section (25pt)"/>
    <w:basedOn w:val="CYQLTCSection25pt"/>
    <w:qFormat/>
    <w:rsid w:val="00C74DCB"/>
    <w:pPr>
      <w:outlineLvl w:val="9"/>
    </w:pPr>
  </w:style>
  <w:style w:type="paragraph" w:customStyle="1" w:styleId="CYQNumber1">
    <w:name w:val="CYQ_Number (1)"/>
    <w:basedOn w:val="CYQNormal"/>
    <w:qFormat/>
    <w:rsid w:val="0049706F"/>
    <w:pPr>
      <w:numPr>
        <w:numId w:val="16"/>
      </w:numPr>
      <w:spacing w:after="120" w:line="240" w:lineRule="exact"/>
    </w:pPr>
  </w:style>
  <w:style w:type="paragraph" w:customStyle="1" w:styleId="CYQNumber11">
    <w:name w:val="CYQ_Number (1.1)"/>
    <w:basedOn w:val="CYQNormal"/>
    <w:qFormat/>
    <w:rsid w:val="0049706F"/>
    <w:pPr>
      <w:numPr>
        <w:ilvl w:val="1"/>
        <w:numId w:val="16"/>
      </w:numPr>
      <w:spacing w:after="120" w:line="240" w:lineRule="exact"/>
    </w:pPr>
  </w:style>
  <w:style w:type="paragraph" w:customStyle="1" w:styleId="CYQBullets">
    <w:name w:val="CYQ_Bullets"/>
    <w:basedOn w:val="Normal"/>
    <w:qFormat/>
    <w:rsid w:val="00F61033"/>
    <w:pPr>
      <w:tabs>
        <w:tab w:val="left" w:pos="227"/>
      </w:tabs>
      <w:spacing w:after="120" w:line="240" w:lineRule="exact"/>
      <w:ind w:left="227" w:hanging="227"/>
    </w:pPr>
    <w:rPr>
      <w:rFonts w:ascii="AvenirLTStd-Light" w:hAnsi="AvenirLTStd-Light" w:cs="AvenirLTStd-Light"/>
      <w:szCs w:val="20"/>
    </w:rPr>
  </w:style>
  <w:style w:type="paragraph" w:customStyle="1" w:styleId="CYQNLH312pt">
    <w:name w:val="CYQ_NL H3 (12pt)"/>
    <w:basedOn w:val="CYQLTCH312pt"/>
    <w:qFormat/>
    <w:rsid w:val="005756E1"/>
    <w:pPr>
      <w:outlineLvl w:val="9"/>
    </w:pPr>
  </w:style>
  <w:style w:type="paragraph" w:styleId="CommentText">
    <w:name w:val="annotation text"/>
    <w:basedOn w:val="Normal"/>
    <w:link w:val="CommentTextChar"/>
    <w:uiPriority w:val="99"/>
    <w:unhideWhenUsed/>
    <w:rsid w:val="00F6103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1033"/>
    <w:rPr>
      <w:rFonts w:ascii="Avenir LT Std 35 Light" w:hAnsi="Avenir LT Std 35 Light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61033"/>
    <w:rPr>
      <w:sz w:val="16"/>
      <w:szCs w:val="16"/>
    </w:rPr>
  </w:style>
  <w:style w:type="paragraph" w:customStyle="1" w:styleId="CYQHeading1">
    <w:name w:val="CYQ_Heading 1"/>
    <w:basedOn w:val="CYQNormal"/>
    <w:qFormat/>
    <w:rsid w:val="00364E79"/>
    <w:pPr>
      <w:outlineLvl w:val="1"/>
    </w:pPr>
    <w:rPr>
      <w:rFonts w:ascii="Avenir LT Std 55 Roman" w:hAnsi="Avenir LT Std 55 Roman"/>
      <w:b/>
      <w:color w:val="FFFFFF" w:themeColor="background1"/>
      <w:sz w:val="60"/>
    </w:rPr>
  </w:style>
  <w:style w:type="paragraph" w:customStyle="1" w:styleId="CYQSectionHeading">
    <w:name w:val="CYQ_Section Heading"/>
    <w:basedOn w:val="CYQNormal"/>
    <w:qFormat/>
    <w:rsid w:val="00364E79"/>
    <w:pPr>
      <w:outlineLvl w:val="0"/>
    </w:pPr>
    <w:rPr>
      <w:rFonts w:ascii="Avenir LT Std 55 Roman" w:hAnsi="Avenir LT Std 55 Roman"/>
      <w:b/>
      <w:color w:val="FFFFFF" w:themeColor="background1"/>
      <w:sz w:val="60"/>
    </w:rPr>
  </w:style>
  <w:style w:type="paragraph" w:customStyle="1" w:styleId="CYQHeading4">
    <w:name w:val="CYQ_Heading 4"/>
    <w:basedOn w:val="CYQNormal"/>
    <w:next w:val="CYQBodyText"/>
    <w:qFormat/>
    <w:rsid w:val="00FE6F79"/>
    <w:pPr>
      <w:spacing w:before="220" w:after="60" w:line="260" w:lineRule="exact"/>
    </w:pPr>
    <w:rPr>
      <w:rFonts w:ascii="Avenir LT Std 55 Roman" w:hAnsi="Avenir LT Std 55 Roman"/>
      <w:color w:val="00A0B9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2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20F"/>
    <w:rPr>
      <w:rFonts w:ascii="Avenir LT Std 35 Light" w:hAnsi="Avenir LT Std 35 Light"/>
      <w:b/>
      <w:bCs/>
      <w:sz w:val="20"/>
      <w:szCs w:val="20"/>
    </w:rPr>
  </w:style>
  <w:style w:type="table" w:customStyle="1" w:styleId="TableGrid14">
    <w:name w:val="Table Grid14"/>
    <w:basedOn w:val="TableNormal"/>
    <w:next w:val="TableGrid"/>
    <w:uiPriority w:val="59"/>
    <w:rsid w:val="00FE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E5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BE7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59"/>
    <w:rsid w:val="00225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59"/>
    <w:rsid w:val="0075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next w:val="TableGrid"/>
    <w:uiPriority w:val="59"/>
    <w:rsid w:val="0075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7349E"/>
    <w:rPr>
      <w:color w:val="808080"/>
    </w:rPr>
  </w:style>
  <w:style w:type="table" w:customStyle="1" w:styleId="TableGrid1131">
    <w:name w:val="Table Grid1131"/>
    <w:basedOn w:val="TableNormal"/>
    <w:next w:val="TableGrid"/>
    <w:uiPriority w:val="59"/>
    <w:rsid w:val="0007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21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james.richardson\appdata\roaming\microsoft\templates\CYQ%20Templates\Learner%20Assessment%20Record.dotx" TargetMode="External"/></Relationships>
</file>

<file path=word/theme/theme1.xml><?xml version="1.0" encoding="utf-8"?>
<a:theme xmlns:a="http://schemas.openxmlformats.org/drawingml/2006/main" name="Office Theme">
  <a:themeElements>
    <a:clrScheme name="CYQ Publications">
      <a:dk1>
        <a:srgbClr val="3D3C92"/>
      </a:dk1>
      <a:lt1>
        <a:sysClr val="window" lastClr="FFFFFF"/>
      </a:lt1>
      <a:dk2>
        <a:srgbClr val="B9B9DA"/>
      </a:dk2>
      <a:lt2>
        <a:srgbClr val="E5E5F1"/>
      </a:lt2>
      <a:accent1>
        <a:srgbClr val="C92234"/>
      </a:accent1>
      <a:accent2>
        <a:srgbClr val="F0B0B4"/>
      </a:accent2>
      <a:accent3>
        <a:srgbClr val="F7DEE1"/>
      </a:accent3>
      <a:accent4>
        <a:srgbClr val="00A0B9"/>
      </a:accent4>
      <a:accent5>
        <a:srgbClr val="99DFE8"/>
      </a:accent5>
      <a:accent6>
        <a:srgbClr val="D9F3F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E3DC5-30D0-6742-AE6F-FA6CB4887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C:\users\james.richardson\appdata\roaming\microsoft\templates\CYQ Templates\Learner Assessment Record.dotx</Template>
  <TotalTime>2</TotalTime>
  <Pages>4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YMCA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Richardson</dc:creator>
  <cp:lastModifiedBy>James Prosser</cp:lastModifiedBy>
  <cp:revision>2</cp:revision>
  <cp:lastPrinted>2013-11-15T15:46:00Z</cp:lastPrinted>
  <dcterms:created xsi:type="dcterms:W3CDTF">2019-10-15T10:01:00Z</dcterms:created>
  <dcterms:modified xsi:type="dcterms:W3CDTF">2019-10-15T10:01:00Z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neP_DocType">
    <vt:lpwstr>Learner Assessment Record</vt:lpwstr>
  </property>
  <property fmtid="{D5CDD505-2E9C-101B-9397-08002B2CF9AE}" pid="3" name="moneP_DocVer">
    <vt:lpwstr>1.0.7</vt:lpwstr>
  </property>
  <property fmtid="{D5CDD505-2E9C-101B-9397-08002B2CF9AE}" pid="4" name="moneP_Title">
    <vt:lpwstr>Level 2 Certificate in Fitness Instructing (Gym-Based Exercise)(500/8269/3)(QCF)</vt:lpwstr>
  </property>
  <property fmtid="{D5CDD505-2E9C-101B-9397-08002B2CF9AE}" pid="5" name="moneP_Version">
    <vt:lpwstr>1.3</vt:lpwstr>
  </property>
  <property fmtid="{D5CDD505-2E9C-101B-9397-08002B2CF9AE}" pid="6" name="moneP_Author">
    <vt:lpwstr>Meta One Limited</vt:lpwstr>
  </property>
  <property fmtid="{D5CDD505-2E9C-101B-9397-08002B2CF9AE}" pid="7" name="moneP_ColourScheme">
    <vt:lpwstr>Learner Assessment Record</vt:lpwstr>
  </property>
  <property fmtid="{D5CDD505-2E9C-101B-9397-08002B2CF9AE}" pid="8" name="moneP_Colour_1">
    <vt:lpwstr>0;160;185</vt:lpwstr>
  </property>
  <property fmtid="{D5CDD505-2E9C-101B-9397-08002B2CF9AE}" pid="9" name="moneP_Image">
    <vt:lpwstr>K:\Publishing, Marketing &amp; Comms\Design\Perivan Job folder\CYQ cover image template\Final\Fitness Instructing LAR_cover.jpg</vt:lpwstr>
  </property>
</Properties>
</file>