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BAA8C9" w14:textId="77777777" w:rsidR="00D23C47" w:rsidRDefault="00D23C47" w:rsidP="004D2A19">
      <w:pPr>
        <w:jc w:val="center"/>
      </w:pPr>
    </w:p>
    <w:p w14:paraId="76FB3239" w14:textId="77777777" w:rsidR="00FB7FFD" w:rsidRDefault="00FB7FFD" w:rsidP="004D2A19">
      <w:pPr>
        <w:jc w:val="center"/>
        <w:rPr>
          <w:sz w:val="24"/>
          <w:szCs w:val="24"/>
          <w:u w:val="single"/>
        </w:rPr>
      </w:pPr>
    </w:p>
    <w:p w14:paraId="1DC2A0D5" w14:textId="77777777" w:rsidR="00FB7FFD" w:rsidRDefault="00FB7FFD" w:rsidP="004D2A19">
      <w:pPr>
        <w:jc w:val="center"/>
        <w:rPr>
          <w:sz w:val="24"/>
          <w:szCs w:val="24"/>
          <w:u w:val="single"/>
        </w:rPr>
      </w:pPr>
    </w:p>
    <w:p w14:paraId="76777629" w14:textId="77777777" w:rsidR="00FB7FFD" w:rsidRDefault="00FB7FFD" w:rsidP="004D2A19">
      <w:pPr>
        <w:jc w:val="center"/>
        <w:rPr>
          <w:sz w:val="24"/>
          <w:szCs w:val="24"/>
        </w:rPr>
      </w:pPr>
    </w:p>
    <w:p w14:paraId="5FFCF4B6" w14:textId="77777777" w:rsidR="00FB7FFD" w:rsidRDefault="00FB7FFD" w:rsidP="004D2A19">
      <w:pPr>
        <w:jc w:val="center"/>
        <w:rPr>
          <w:sz w:val="24"/>
          <w:szCs w:val="24"/>
        </w:rPr>
      </w:pPr>
    </w:p>
    <w:p w14:paraId="0644C0AA" w14:textId="77777777" w:rsidR="00FB7FFD" w:rsidRDefault="00FB7FFD" w:rsidP="004D2A19">
      <w:pPr>
        <w:jc w:val="center"/>
        <w:rPr>
          <w:sz w:val="24"/>
          <w:szCs w:val="24"/>
        </w:rPr>
      </w:pPr>
    </w:p>
    <w:p w14:paraId="169FE55E" w14:textId="77777777" w:rsidR="00FB7FFD" w:rsidRDefault="00FB7FFD" w:rsidP="004D2A19">
      <w:pPr>
        <w:jc w:val="center"/>
        <w:rPr>
          <w:sz w:val="24"/>
          <w:szCs w:val="24"/>
        </w:rPr>
      </w:pPr>
    </w:p>
    <w:p w14:paraId="4D380705" w14:textId="2A93571A" w:rsidR="00FB7FFD" w:rsidRDefault="00FB7FFD" w:rsidP="004D2A19">
      <w:pPr>
        <w:jc w:val="center"/>
        <w:rPr>
          <w:sz w:val="24"/>
          <w:szCs w:val="24"/>
        </w:rPr>
      </w:pPr>
      <w:r w:rsidRPr="00FB7FFD">
        <w:rPr>
          <w:sz w:val="24"/>
          <w:szCs w:val="24"/>
        </w:rPr>
        <w:t>A Report focussing on</w:t>
      </w:r>
    </w:p>
    <w:p w14:paraId="45A0485B" w14:textId="77777777" w:rsidR="00EA0942" w:rsidRDefault="00EA0942" w:rsidP="004D2A19">
      <w:pPr>
        <w:jc w:val="center"/>
        <w:rPr>
          <w:sz w:val="24"/>
          <w:szCs w:val="24"/>
        </w:rPr>
      </w:pPr>
    </w:p>
    <w:p w14:paraId="310493D1" w14:textId="77777777" w:rsidR="00EA0942" w:rsidRPr="00FB7FFD" w:rsidRDefault="00EA0942" w:rsidP="004D2A19">
      <w:pPr>
        <w:jc w:val="center"/>
        <w:rPr>
          <w:sz w:val="24"/>
          <w:szCs w:val="24"/>
        </w:rPr>
      </w:pPr>
    </w:p>
    <w:p w14:paraId="7972221B" w14:textId="77777777" w:rsidR="00FB7FFD" w:rsidRDefault="00FB7FFD" w:rsidP="004D2A19">
      <w:pPr>
        <w:jc w:val="center"/>
        <w:rPr>
          <w:sz w:val="24"/>
          <w:szCs w:val="24"/>
          <w:u w:val="single"/>
        </w:rPr>
      </w:pPr>
    </w:p>
    <w:p w14:paraId="77B7F08D" w14:textId="77777777" w:rsidR="00FB7FFD" w:rsidRPr="00FB7FFD" w:rsidRDefault="00FB7FFD" w:rsidP="004D2A19">
      <w:pPr>
        <w:jc w:val="center"/>
        <w:rPr>
          <w:b/>
          <w:sz w:val="40"/>
          <w:szCs w:val="24"/>
        </w:rPr>
      </w:pPr>
      <w:r w:rsidRPr="00FB7FFD">
        <w:rPr>
          <w:b/>
          <w:sz w:val="40"/>
          <w:szCs w:val="24"/>
        </w:rPr>
        <w:t xml:space="preserve">Construction Systems and </w:t>
      </w:r>
    </w:p>
    <w:p w14:paraId="5FB49A6B" w14:textId="77777777" w:rsidR="00FB7FFD" w:rsidRPr="00FB7FFD" w:rsidRDefault="00FB7FFD" w:rsidP="004D2A19">
      <w:pPr>
        <w:jc w:val="center"/>
        <w:rPr>
          <w:b/>
          <w:sz w:val="40"/>
          <w:szCs w:val="24"/>
        </w:rPr>
      </w:pPr>
    </w:p>
    <w:p w14:paraId="71814C7F" w14:textId="66943B52" w:rsidR="00FB7FFD" w:rsidRPr="00FB7FFD" w:rsidRDefault="00FB7FFD" w:rsidP="004D2A19">
      <w:pPr>
        <w:jc w:val="center"/>
        <w:rPr>
          <w:b/>
          <w:sz w:val="40"/>
          <w:szCs w:val="24"/>
        </w:rPr>
      </w:pPr>
      <w:r w:rsidRPr="00FB7FFD">
        <w:rPr>
          <w:b/>
          <w:sz w:val="40"/>
          <w:szCs w:val="24"/>
        </w:rPr>
        <w:t xml:space="preserve">Resource Programming </w:t>
      </w:r>
    </w:p>
    <w:p w14:paraId="2E94EEB6" w14:textId="77777777" w:rsidR="00FB7FFD" w:rsidRPr="00FB7FFD" w:rsidRDefault="00FB7FFD" w:rsidP="004D2A19">
      <w:pPr>
        <w:jc w:val="center"/>
        <w:rPr>
          <w:sz w:val="40"/>
          <w:szCs w:val="24"/>
        </w:rPr>
      </w:pPr>
    </w:p>
    <w:p w14:paraId="22968EEA" w14:textId="77777777" w:rsidR="00FB7FFD" w:rsidRPr="00FB7FFD" w:rsidRDefault="00FB7FFD" w:rsidP="004D2A19">
      <w:pPr>
        <w:jc w:val="center"/>
        <w:rPr>
          <w:sz w:val="40"/>
          <w:szCs w:val="24"/>
        </w:rPr>
      </w:pPr>
    </w:p>
    <w:p w14:paraId="04F575D6" w14:textId="77777777" w:rsidR="00FB7FFD" w:rsidRPr="00FB7FFD" w:rsidRDefault="00FB7FFD" w:rsidP="004D2A19">
      <w:pPr>
        <w:jc w:val="center"/>
        <w:rPr>
          <w:sz w:val="40"/>
          <w:szCs w:val="24"/>
        </w:rPr>
      </w:pPr>
    </w:p>
    <w:p w14:paraId="57B64983" w14:textId="77777777" w:rsidR="00FB7FFD" w:rsidRPr="00FB7FFD" w:rsidRDefault="00FB7FFD" w:rsidP="004D2A19">
      <w:pPr>
        <w:jc w:val="center"/>
        <w:rPr>
          <w:sz w:val="40"/>
          <w:szCs w:val="24"/>
        </w:rPr>
      </w:pPr>
    </w:p>
    <w:p w14:paraId="072F1E54" w14:textId="77777777" w:rsidR="00FB7FFD" w:rsidRDefault="00FB7FFD" w:rsidP="004D2A19">
      <w:pPr>
        <w:jc w:val="center"/>
        <w:rPr>
          <w:sz w:val="40"/>
          <w:szCs w:val="24"/>
        </w:rPr>
      </w:pPr>
    </w:p>
    <w:p w14:paraId="19A41F77" w14:textId="77777777" w:rsidR="00FB7FFD" w:rsidRDefault="00FB7FFD" w:rsidP="004D2A19">
      <w:pPr>
        <w:jc w:val="center"/>
        <w:rPr>
          <w:sz w:val="40"/>
          <w:szCs w:val="24"/>
        </w:rPr>
      </w:pPr>
    </w:p>
    <w:p w14:paraId="4857E9E7" w14:textId="77777777" w:rsidR="00FB7FFD" w:rsidRDefault="00FB7FFD" w:rsidP="004D2A19">
      <w:pPr>
        <w:jc w:val="center"/>
        <w:rPr>
          <w:sz w:val="40"/>
          <w:szCs w:val="24"/>
        </w:rPr>
      </w:pPr>
    </w:p>
    <w:p w14:paraId="6FB51C4E" w14:textId="77777777" w:rsidR="00FB7FFD" w:rsidRDefault="00FB7FFD" w:rsidP="004D2A19">
      <w:pPr>
        <w:jc w:val="center"/>
        <w:rPr>
          <w:sz w:val="40"/>
          <w:szCs w:val="24"/>
        </w:rPr>
      </w:pPr>
    </w:p>
    <w:p w14:paraId="120BD0ED" w14:textId="77777777" w:rsidR="00FB7FFD" w:rsidRDefault="00FB7FFD" w:rsidP="004D2A19">
      <w:pPr>
        <w:jc w:val="center"/>
        <w:rPr>
          <w:sz w:val="40"/>
          <w:szCs w:val="24"/>
        </w:rPr>
      </w:pPr>
    </w:p>
    <w:p w14:paraId="6A5ADFD9" w14:textId="77777777" w:rsidR="00FB7FFD" w:rsidRDefault="00FB7FFD" w:rsidP="004D2A19">
      <w:pPr>
        <w:jc w:val="center"/>
        <w:rPr>
          <w:sz w:val="40"/>
          <w:szCs w:val="24"/>
        </w:rPr>
      </w:pPr>
    </w:p>
    <w:p w14:paraId="3B4A7A2C" w14:textId="77777777" w:rsidR="00FB7FFD" w:rsidRDefault="00FB7FFD" w:rsidP="004D2A19">
      <w:pPr>
        <w:jc w:val="center"/>
        <w:rPr>
          <w:sz w:val="40"/>
          <w:szCs w:val="24"/>
        </w:rPr>
      </w:pPr>
    </w:p>
    <w:p w14:paraId="333DCADE" w14:textId="77777777" w:rsidR="00FB7FFD" w:rsidRDefault="00FB7FFD" w:rsidP="004D2A19">
      <w:pPr>
        <w:jc w:val="center"/>
        <w:rPr>
          <w:sz w:val="40"/>
          <w:szCs w:val="24"/>
        </w:rPr>
      </w:pPr>
    </w:p>
    <w:p w14:paraId="649C7B2A" w14:textId="77777777" w:rsidR="00FB7FFD" w:rsidRDefault="00FB7FFD" w:rsidP="004D2A19">
      <w:pPr>
        <w:jc w:val="center"/>
        <w:rPr>
          <w:sz w:val="40"/>
          <w:szCs w:val="24"/>
        </w:rPr>
      </w:pPr>
    </w:p>
    <w:p w14:paraId="622DF643" w14:textId="77777777" w:rsidR="00FB7FFD" w:rsidRDefault="00FB7FFD" w:rsidP="004D2A19">
      <w:pPr>
        <w:jc w:val="center"/>
        <w:rPr>
          <w:sz w:val="40"/>
          <w:szCs w:val="24"/>
        </w:rPr>
      </w:pPr>
    </w:p>
    <w:p w14:paraId="184D59C9" w14:textId="77777777" w:rsidR="00FB7FFD" w:rsidRDefault="00FB7FFD" w:rsidP="004D2A19">
      <w:pPr>
        <w:jc w:val="center"/>
        <w:rPr>
          <w:sz w:val="40"/>
          <w:szCs w:val="24"/>
        </w:rPr>
      </w:pPr>
    </w:p>
    <w:p w14:paraId="6A7A27A5" w14:textId="77777777" w:rsidR="00FB7FFD" w:rsidRDefault="00FB7FFD" w:rsidP="004D2A19">
      <w:pPr>
        <w:jc w:val="center"/>
        <w:rPr>
          <w:sz w:val="40"/>
          <w:szCs w:val="24"/>
        </w:rPr>
      </w:pPr>
    </w:p>
    <w:p w14:paraId="58973510" w14:textId="77777777" w:rsidR="00FB7FFD" w:rsidRDefault="00FB7FFD" w:rsidP="004D2A19">
      <w:pPr>
        <w:jc w:val="center"/>
        <w:rPr>
          <w:sz w:val="40"/>
          <w:szCs w:val="24"/>
        </w:rPr>
      </w:pPr>
    </w:p>
    <w:p w14:paraId="17A77AB7" w14:textId="77777777" w:rsidR="00EA0942" w:rsidRDefault="00EA0942" w:rsidP="004D2A19">
      <w:pPr>
        <w:jc w:val="center"/>
        <w:rPr>
          <w:sz w:val="28"/>
          <w:szCs w:val="24"/>
        </w:rPr>
      </w:pPr>
    </w:p>
    <w:p w14:paraId="3BDB9927" w14:textId="77777777" w:rsidR="00FB7FFD" w:rsidRDefault="00FB7FFD" w:rsidP="004D2A19">
      <w:pPr>
        <w:jc w:val="center"/>
        <w:rPr>
          <w:sz w:val="28"/>
          <w:szCs w:val="24"/>
        </w:rPr>
      </w:pPr>
    </w:p>
    <w:p w14:paraId="728F4E0C" w14:textId="77777777" w:rsidR="00FB7FFD" w:rsidRDefault="00FB7FFD" w:rsidP="004D2A19">
      <w:pPr>
        <w:jc w:val="center"/>
        <w:rPr>
          <w:sz w:val="28"/>
          <w:szCs w:val="24"/>
        </w:rPr>
      </w:pPr>
    </w:p>
    <w:p w14:paraId="35AB3A08" w14:textId="59092EA7" w:rsidR="00FB7FFD" w:rsidRPr="00FB7FFD" w:rsidRDefault="00FB7FFD" w:rsidP="004D2A19">
      <w:pPr>
        <w:jc w:val="center"/>
        <w:rPr>
          <w:sz w:val="28"/>
          <w:szCs w:val="24"/>
        </w:rPr>
      </w:pPr>
      <w:r w:rsidRPr="00FB7FFD">
        <w:rPr>
          <w:sz w:val="28"/>
          <w:szCs w:val="24"/>
        </w:rPr>
        <w:t>By:</w:t>
      </w:r>
    </w:p>
    <w:p w14:paraId="04DE239F" w14:textId="77777777" w:rsidR="00FB7FFD" w:rsidRPr="00FB7FFD" w:rsidRDefault="00FB7FFD" w:rsidP="004D2A19">
      <w:pPr>
        <w:jc w:val="center"/>
        <w:rPr>
          <w:sz w:val="28"/>
          <w:szCs w:val="24"/>
        </w:rPr>
      </w:pPr>
    </w:p>
    <w:p w14:paraId="504F96BB" w14:textId="18566A83" w:rsidR="00FB7FFD" w:rsidRPr="00FB7FFD" w:rsidRDefault="00FB7FFD" w:rsidP="004D2A19">
      <w:pPr>
        <w:jc w:val="center"/>
        <w:rPr>
          <w:b/>
          <w:sz w:val="28"/>
          <w:szCs w:val="24"/>
        </w:rPr>
      </w:pPr>
      <w:r w:rsidRPr="00FB7FFD">
        <w:rPr>
          <w:b/>
          <w:sz w:val="28"/>
          <w:szCs w:val="24"/>
        </w:rPr>
        <w:t xml:space="preserve">Nathan Morgan </w:t>
      </w:r>
    </w:p>
    <w:p w14:paraId="1EDFCAF1" w14:textId="77777777" w:rsidR="00FB7FFD" w:rsidRDefault="00FB7FFD" w:rsidP="00D23C47">
      <w:pPr>
        <w:rPr>
          <w:sz w:val="24"/>
          <w:szCs w:val="24"/>
          <w:u w:val="single"/>
        </w:rPr>
      </w:pPr>
    </w:p>
    <w:p w14:paraId="0A793461" w14:textId="77777777" w:rsidR="00FB7FFD" w:rsidRDefault="00FB7FFD" w:rsidP="00D23C47">
      <w:pPr>
        <w:rPr>
          <w:sz w:val="24"/>
          <w:szCs w:val="24"/>
          <w:u w:val="single"/>
        </w:rPr>
      </w:pPr>
    </w:p>
    <w:p w14:paraId="66DB22E3" w14:textId="77777777" w:rsidR="00FB7FFD" w:rsidRDefault="00FB7FFD" w:rsidP="00D23C47">
      <w:pPr>
        <w:rPr>
          <w:sz w:val="24"/>
          <w:szCs w:val="24"/>
          <w:u w:val="single"/>
        </w:rPr>
      </w:pPr>
    </w:p>
    <w:p w14:paraId="7764938C" w14:textId="77777777" w:rsidR="00D23C47" w:rsidRPr="00D23C47" w:rsidRDefault="00D23C47" w:rsidP="00D23C47">
      <w:pPr>
        <w:rPr>
          <w:sz w:val="24"/>
          <w:szCs w:val="24"/>
          <w:u w:val="single"/>
        </w:rPr>
      </w:pPr>
      <w:r w:rsidRPr="00D23C47">
        <w:rPr>
          <w:sz w:val="24"/>
          <w:szCs w:val="24"/>
          <w:u w:val="single"/>
        </w:rPr>
        <w:t xml:space="preserve">Table of Contents </w:t>
      </w:r>
    </w:p>
    <w:p w14:paraId="687D5792" w14:textId="77777777" w:rsidR="00D23C47" w:rsidRPr="00D23C47" w:rsidRDefault="00D23C47" w:rsidP="00D23C47">
      <w:pPr>
        <w:rPr>
          <w:sz w:val="24"/>
          <w:szCs w:val="24"/>
          <w:u w:val="single"/>
        </w:rPr>
      </w:pPr>
    </w:p>
    <w:p w14:paraId="2B9563AB" w14:textId="77777777" w:rsidR="00D23C47" w:rsidRPr="00D23C47" w:rsidRDefault="00D23C47" w:rsidP="00D23C47">
      <w:pPr>
        <w:rPr>
          <w:sz w:val="24"/>
          <w:szCs w:val="24"/>
          <w:u w:val="single"/>
        </w:rPr>
      </w:pPr>
    </w:p>
    <w:p w14:paraId="1D1D529E" w14:textId="77777777" w:rsidR="00D23C47" w:rsidRPr="00D23C47" w:rsidRDefault="00D23C47" w:rsidP="00D23C47">
      <w:pPr>
        <w:numPr>
          <w:ilvl w:val="0"/>
          <w:numId w:val="31"/>
        </w:numPr>
        <w:spacing w:after="200" w:line="276" w:lineRule="auto"/>
        <w:rPr>
          <w:sz w:val="24"/>
          <w:szCs w:val="24"/>
        </w:rPr>
      </w:pPr>
      <w:r w:rsidRPr="00D23C47">
        <w:rPr>
          <w:sz w:val="24"/>
          <w:szCs w:val="24"/>
        </w:rPr>
        <w:t>Introduction</w:t>
      </w:r>
    </w:p>
    <w:p w14:paraId="08F7336B" w14:textId="09B4DB4C" w:rsidR="00D23C47" w:rsidRDefault="00D23C47" w:rsidP="00D23C47">
      <w:pPr>
        <w:numPr>
          <w:ilvl w:val="0"/>
          <w:numId w:val="31"/>
        </w:numPr>
        <w:spacing w:after="200" w:line="276" w:lineRule="auto"/>
        <w:rPr>
          <w:sz w:val="24"/>
          <w:szCs w:val="24"/>
        </w:rPr>
      </w:pPr>
      <w:r w:rsidRPr="00D23C47">
        <w:rPr>
          <w:sz w:val="24"/>
          <w:szCs w:val="24"/>
        </w:rPr>
        <w:t xml:space="preserve">Findings </w:t>
      </w:r>
    </w:p>
    <w:p w14:paraId="4DDCFEDE" w14:textId="1F805F88" w:rsidR="004D584A" w:rsidRDefault="004D584A" w:rsidP="004D584A">
      <w:pPr>
        <w:numPr>
          <w:ilvl w:val="1"/>
          <w:numId w:val="31"/>
        </w:numPr>
        <w:spacing w:after="200" w:line="276" w:lineRule="auto"/>
        <w:rPr>
          <w:sz w:val="24"/>
          <w:szCs w:val="24"/>
        </w:rPr>
      </w:pPr>
      <w:r>
        <w:rPr>
          <w:sz w:val="24"/>
          <w:szCs w:val="24"/>
        </w:rPr>
        <w:t xml:space="preserve">Foundations </w:t>
      </w:r>
    </w:p>
    <w:p w14:paraId="322A6563" w14:textId="5F27EB9A" w:rsidR="004D584A" w:rsidRDefault="004D584A" w:rsidP="004D584A">
      <w:pPr>
        <w:numPr>
          <w:ilvl w:val="1"/>
          <w:numId w:val="31"/>
        </w:numPr>
        <w:spacing w:after="200" w:line="276" w:lineRule="auto"/>
        <w:rPr>
          <w:sz w:val="24"/>
          <w:szCs w:val="24"/>
        </w:rPr>
      </w:pPr>
      <w:r>
        <w:rPr>
          <w:sz w:val="24"/>
          <w:szCs w:val="24"/>
        </w:rPr>
        <w:t xml:space="preserve">Basement Construction </w:t>
      </w:r>
    </w:p>
    <w:p w14:paraId="330483CD" w14:textId="0F625030" w:rsidR="00EC48B5" w:rsidRDefault="00EC48B5" w:rsidP="004D584A">
      <w:pPr>
        <w:numPr>
          <w:ilvl w:val="1"/>
          <w:numId w:val="31"/>
        </w:numPr>
        <w:spacing w:after="200" w:line="276" w:lineRule="auto"/>
        <w:rPr>
          <w:sz w:val="24"/>
          <w:szCs w:val="24"/>
        </w:rPr>
      </w:pPr>
      <w:r>
        <w:rPr>
          <w:sz w:val="24"/>
          <w:szCs w:val="24"/>
        </w:rPr>
        <w:t xml:space="preserve">Superstructure </w:t>
      </w:r>
    </w:p>
    <w:p w14:paraId="4F4118D4" w14:textId="42149D8E" w:rsidR="00EC48B5" w:rsidRDefault="00EC48B5" w:rsidP="004D584A">
      <w:pPr>
        <w:numPr>
          <w:ilvl w:val="1"/>
          <w:numId w:val="31"/>
        </w:numPr>
        <w:spacing w:after="200" w:line="276" w:lineRule="auto"/>
        <w:rPr>
          <w:sz w:val="24"/>
          <w:szCs w:val="24"/>
        </w:rPr>
      </w:pPr>
      <w:r>
        <w:rPr>
          <w:sz w:val="24"/>
          <w:szCs w:val="24"/>
        </w:rPr>
        <w:t>External Walls</w:t>
      </w:r>
    </w:p>
    <w:p w14:paraId="49AB0CBD" w14:textId="5DDBC437" w:rsidR="00EC48B5" w:rsidRPr="00D23C47" w:rsidRDefault="00EC48B5" w:rsidP="004D584A">
      <w:pPr>
        <w:numPr>
          <w:ilvl w:val="1"/>
          <w:numId w:val="31"/>
        </w:numPr>
        <w:spacing w:after="200" w:line="276" w:lineRule="auto"/>
        <w:rPr>
          <w:sz w:val="24"/>
          <w:szCs w:val="24"/>
        </w:rPr>
      </w:pPr>
      <w:r>
        <w:rPr>
          <w:sz w:val="24"/>
          <w:szCs w:val="24"/>
        </w:rPr>
        <w:t xml:space="preserve">Roof Construction </w:t>
      </w:r>
    </w:p>
    <w:p w14:paraId="0E7C564F" w14:textId="25AAC753" w:rsidR="00D23C47" w:rsidRDefault="00EC48B5" w:rsidP="00D23C47">
      <w:pPr>
        <w:numPr>
          <w:ilvl w:val="0"/>
          <w:numId w:val="31"/>
        </w:numPr>
        <w:spacing w:after="200" w:line="276" w:lineRule="auto"/>
        <w:rPr>
          <w:sz w:val="24"/>
          <w:szCs w:val="24"/>
        </w:rPr>
      </w:pPr>
      <w:r>
        <w:rPr>
          <w:sz w:val="24"/>
          <w:szCs w:val="24"/>
        </w:rPr>
        <w:t xml:space="preserve">On-Site Construction </w:t>
      </w:r>
    </w:p>
    <w:p w14:paraId="6B6A7321" w14:textId="77777777" w:rsidR="006F3185" w:rsidRDefault="006F3185" w:rsidP="00D23C47">
      <w:pPr>
        <w:numPr>
          <w:ilvl w:val="0"/>
          <w:numId w:val="31"/>
        </w:numPr>
        <w:spacing w:after="200" w:line="276" w:lineRule="auto"/>
        <w:rPr>
          <w:sz w:val="24"/>
          <w:szCs w:val="24"/>
        </w:rPr>
      </w:pPr>
      <w:r>
        <w:rPr>
          <w:sz w:val="24"/>
          <w:szCs w:val="24"/>
        </w:rPr>
        <w:t>Resources</w:t>
      </w:r>
    </w:p>
    <w:p w14:paraId="3FD84BB9" w14:textId="51D2E312" w:rsidR="0080675E" w:rsidRDefault="006F3185" w:rsidP="00D23C47">
      <w:pPr>
        <w:numPr>
          <w:ilvl w:val="0"/>
          <w:numId w:val="31"/>
        </w:numPr>
        <w:spacing w:after="200" w:line="276" w:lineRule="auto"/>
        <w:rPr>
          <w:sz w:val="24"/>
          <w:szCs w:val="24"/>
        </w:rPr>
      </w:pPr>
      <w:r>
        <w:rPr>
          <w:sz w:val="24"/>
          <w:szCs w:val="24"/>
        </w:rPr>
        <w:t xml:space="preserve">Gantt Chart </w:t>
      </w:r>
    </w:p>
    <w:p w14:paraId="67DDDCD5" w14:textId="4DE8C3A1" w:rsidR="0080675E" w:rsidRPr="00D23C47" w:rsidRDefault="0080675E" w:rsidP="00D23C47">
      <w:pPr>
        <w:numPr>
          <w:ilvl w:val="0"/>
          <w:numId w:val="31"/>
        </w:numPr>
        <w:spacing w:after="200" w:line="276" w:lineRule="auto"/>
        <w:rPr>
          <w:sz w:val="24"/>
          <w:szCs w:val="24"/>
        </w:rPr>
      </w:pPr>
      <w:r>
        <w:rPr>
          <w:sz w:val="24"/>
          <w:szCs w:val="24"/>
        </w:rPr>
        <w:t xml:space="preserve">References </w:t>
      </w:r>
    </w:p>
    <w:p w14:paraId="06CB117D" w14:textId="77777777" w:rsidR="00D23C47" w:rsidRDefault="00D23C47" w:rsidP="00170806">
      <w:pPr>
        <w:rPr>
          <w:sz w:val="24"/>
          <w:szCs w:val="24"/>
        </w:rPr>
      </w:pPr>
    </w:p>
    <w:p w14:paraId="376A9358" w14:textId="77777777" w:rsidR="00D23C47" w:rsidRDefault="00D23C47" w:rsidP="00170806">
      <w:pPr>
        <w:rPr>
          <w:sz w:val="24"/>
          <w:szCs w:val="24"/>
        </w:rPr>
      </w:pPr>
    </w:p>
    <w:p w14:paraId="0EA373E2" w14:textId="77777777" w:rsidR="00D23C47" w:rsidRDefault="00D23C47" w:rsidP="00170806">
      <w:pPr>
        <w:rPr>
          <w:sz w:val="24"/>
          <w:szCs w:val="24"/>
        </w:rPr>
      </w:pPr>
    </w:p>
    <w:p w14:paraId="2FA16192" w14:textId="77777777" w:rsidR="00D23C47" w:rsidRDefault="00D23C47" w:rsidP="00170806">
      <w:pPr>
        <w:rPr>
          <w:sz w:val="24"/>
          <w:szCs w:val="24"/>
        </w:rPr>
      </w:pPr>
    </w:p>
    <w:p w14:paraId="5D28E7EB" w14:textId="77777777" w:rsidR="00D23C47" w:rsidRDefault="00D23C47" w:rsidP="00170806">
      <w:pPr>
        <w:rPr>
          <w:sz w:val="24"/>
          <w:szCs w:val="24"/>
        </w:rPr>
      </w:pPr>
    </w:p>
    <w:p w14:paraId="0555FFF6" w14:textId="77777777" w:rsidR="00D23C47" w:rsidRDefault="00D23C47" w:rsidP="00170806">
      <w:pPr>
        <w:rPr>
          <w:sz w:val="24"/>
          <w:szCs w:val="24"/>
        </w:rPr>
      </w:pPr>
    </w:p>
    <w:p w14:paraId="4F492ED2" w14:textId="77777777" w:rsidR="00D23C47" w:rsidRDefault="00D23C47" w:rsidP="00170806">
      <w:pPr>
        <w:rPr>
          <w:sz w:val="24"/>
          <w:szCs w:val="24"/>
        </w:rPr>
      </w:pPr>
    </w:p>
    <w:p w14:paraId="45961FCE" w14:textId="77777777" w:rsidR="00D23C47" w:rsidRDefault="00D23C47" w:rsidP="00170806">
      <w:pPr>
        <w:rPr>
          <w:sz w:val="24"/>
          <w:szCs w:val="24"/>
        </w:rPr>
      </w:pPr>
    </w:p>
    <w:p w14:paraId="2B4F02CB" w14:textId="77777777" w:rsidR="00D23C47" w:rsidRDefault="00D23C47" w:rsidP="00170806">
      <w:pPr>
        <w:rPr>
          <w:sz w:val="24"/>
          <w:szCs w:val="24"/>
        </w:rPr>
      </w:pPr>
    </w:p>
    <w:p w14:paraId="112B013D" w14:textId="77777777" w:rsidR="00D23C47" w:rsidRDefault="00D23C47" w:rsidP="00170806">
      <w:pPr>
        <w:rPr>
          <w:sz w:val="24"/>
          <w:szCs w:val="24"/>
        </w:rPr>
      </w:pPr>
    </w:p>
    <w:p w14:paraId="39DB2C52" w14:textId="77777777" w:rsidR="00D23C47" w:rsidRDefault="00D23C47" w:rsidP="00170806">
      <w:pPr>
        <w:rPr>
          <w:sz w:val="24"/>
          <w:szCs w:val="24"/>
        </w:rPr>
      </w:pPr>
    </w:p>
    <w:p w14:paraId="2840113E" w14:textId="77777777" w:rsidR="00D23C47" w:rsidRDefault="00D23C47" w:rsidP="00170806">
      <w:pPr>
        <w:rPr>
          <w:sz w:val="24"/>
          <w:szCs w:val="24"/>
        </w:rPr>
      </w:pPr>
    </w:p>
    <w:p w14:paraId="3CE24DFE" w14:textId="77777777" w:rsidR="00D23C47" w:rsidRDefault="00D23C47" w:rsidP="00170806">
      <w:pPr>
        <w:rPr>
          <w:sz w:val="24"/>
          <w:szCs w:val="24"/>
        </w:rPr>
      </w:pPr>
    </w:p>
    <w:p w14:paraId="50D6D447" w14:textId="77777777" w:rsidR="00D23C47" w:rsidRDefault="00D23C47" w:rsidP="00170806">
      <w:pPr>
        <w:rPr>
          <w:sz w:val="24"/>
          <w:szCs w:val="24"/>
        </w:rPr>
      </w:pPr>
    </w:p>
    <w:p w14:paraId="5C9A7AD0" w14:textId="77777777" w:rsidR="00D23C47" w:rsidRDefault="00D23C47" w:rsidP="00170806">
      <w:pPr>
        <w:rPr>
          <w:sz w:val="24"/>
          <w:szCs w:val="24"/>
        </w:rPr>
      </w:pPr>
    </w:p>
    <w:p w14:paraId="2D66614B" w14:textId="77777777" w:rsidR="00D23C47" w:rsidRDefault="00D23C47" w:rsidP="00170806">
      <w:pPr>
        <w:rPr>
          <w:sz w:val="24"/>
          <w:szCs w:val="24"/>
        </w:rPr>
      </w:pPr>
    </w:p>
    <w:p w14:paraId="4BAF4B05" w14:textId="77777777" w:rsidR="00D23C47" w:rsidRDefault="00D23C47" w:rsidP="00170806">
      <w:pPr>
        <w:rPr>
          <w:sz w:val="24"/>
          <w:szCs w:val="24"/>
        </w:rPr>
      </w:pPr>
    </w:p>
    <w:p w14:paraId="1EDDD151" w14:textId="77777777" w:rsidR="00D23C47" w:rsidRDefault="00D23C47" w:rsidP="00170806">
      <w:pPr>
        <w:rPr>
          <w:sz w:val="24"/>
          <w:szCs w:val="24"/>
        </w:rPr>
      </w:pPr>
    </w:p>
    <w:p w14:paraId="3EB3C361" w14:textId="77777777" w:rsidR="00D23C47" w:rsidRDefault="00D23C47" w:rsidP="00170806">
      <w:pPr>
        <w:rPr>
          <w:sz w:val="24"/>
          <w:szCs w:val="24"/>
        </w:rPr>
      </w:pPr>
    </w:p>
    <w:p w14:paraId="760544AE" w14:textId="77777777" w:rsidR="00D23C47" w:rsidRDefault="00D23C47" w:rsidP="00170806">
      <w:pPr>
        <w:rPr>
          <w:sz w:val="24"/>
          <w:szCs w:val="24"/>
        </w:rPr>
      </w:pPr>
    </w:p>
    <w:p w14:paraId="53034839" w14:textId="77777777" w:rsidR="00EC48B5" w:rsidRDefault="00EC48B5" w:rsidP="00170806">
      <w:pPr>
        <w:rPr>
          <w:sz w:val="24"/>
          <w:szCs w:val="24"/>
        </w:rPr>
      </w:pPr>
    </w:p>
    <w:p w14:paraId="4328AC5D" w14:textId="77777777" w:rsidR="00D23C47" w:rsidRDefault="00D23C47" w:rsidP="00170806">
      <w:pPr>
        <w:rPr>
          <w:sz w:val="24"/>
          <w:szCs w:val="24"/>
        </w:rPr>
      </w:pPr>
    </w:p>
    <w:p w14:paraId="212237D3" w14:textId="77777777" w:rsidR="006F3185" w:rsidRDefault="006F3185" w:rsidP="00170806">
      <w:pPr>
        <w:rPr>
          <w:sz w:val="24"/>
          <w:szCs w:val="24"/>
        </w:rPr>
      </w:pPr>
    </w:p>
    <w:p w14:paraId="588B5663" w14:textId="77777777" w:rsidR="00FB7FFD" w:rsidRDefault="00FB7FFD" w:rsidP="00170806">
      <w:pPr>
        <w:rPr>
          <w:sz w:val="24"/>
          <w:szCs w:val="24"/>
        </w:rPr>
      </w:pPr>
    </w:p>
    <w:p w14:paraId="747DED34" w14:textId="77777777" w:rsidR="00FB7FFD" w:rsidRDefault="00FB7FFD" w:rsidP="00170806">
      <w:pPr>
        <w:rPr>
          <w:sz w:val="24"/>
          <w:szCs w:val="24"/>
        </w:rPr>
      </w:pPr>
    </w:p>
    <w:p w14:paraId="1E01CA8B" w14:textId="77777777" w:rsidR="00FB7FFD" w:rsidRDefault="00FB7FFD" w:rsidP="00170806">
      <w:pPr>
        <w:rPr>
          <w:sz w:val="24"/>
          <w:szCs w:val="24"/>
        </w:rPr>
      </w:pPr>
    </w:p>
    <w:p w14:paraId="40FA0FE2" w14:textId="77777777" w:rsidR="00EC48B5" w:rsidRDefault="00EC48B5" w:rsidP="00170806">
      <w:pPr>
        <w:rPr>
          <w:sz w:val="24"/>
          <w:szCs w:val="24"/>
        </w:rPr>
      </w:pPr>
    </w:p>
    <w:p w14:paraId="0F1B8464" w14:textId="77777777" w:rsidR="00EA0942" w:rsidRDefault="00EA0942" w:rsidP="00170806">
      <w:pPr>
        <w:rPr>
          <w:sz w:val="24"/>
          <w:szCs w:val="24"/>
        </w:rPr>
      </w:pPr>
    </w:p>
    <w:p w14:paraId="2DB2B5DD" w14:textId="77777777" w:rsidR="00EA0942" w:rsidRPr="004D584A" w:rsidRDefault="00EA0942" w:rsidP="00170806">
      <w:pPr>
        <w:rPr>
          <w:sz w:val="24"/>
          <w:szCs w:val="24"/>
        </w:rPr>
      </w:pPr>
    </w:p>
    <w:p w14:paraId="68FCCC53" w14:textId="77777777" w:rsidR="00D23C47" w:rsidRPr="004D584A" w:rsidRDefault="00D23C47" w:rsidP="00D23C47">
      <w:pPr>
        <w:numPr>
          <w:ilvl w:val="0"/>
          <w:numId w:val="32"/>
        </w:numPr>
        <w:spacing w:after="200" w:line="276" w:lineRule="auto"/>
        <w:contextualSpacing/>
        <w:rPr>
          <w:b/>
          <w:sz w:val="24"/>
          <w:szCs w:val="24"/>
        </w:rPr>
      </w:pPr>
      <w:r w:rsidRPr="004D584A">
        <w:rPr>
          <w:b/>
          <w:sz w:val="24"/>
          <w:szCs w:val="24"/>
        </w:rPr>
        <w:t xml:space="preserve">Introduction </w:t>
      </w:r>
    </w:p>
    <w:p w14:paraId="453782B0" w14:textId="77777777" w:rsidR="00D23C47" w:rsidRPr="004D584A" w:rsidRDefault="00D23C47" w:rsidP="00D23C47">
      <w:pPr>
        <w:spacing w:after="200" w:line="276" w:lineRule="auto"/>
        <w:contextualSpacing/>
        <w:rPr>
          <w:b/>
          <w:sz w:val="24"/>
          <w:szCs w:val="24"/>
        </w:rPr>
      </w:pPr>
    </w:p>
    <w:p w14:paraId="7D9D8169" w14:textId="26AEC644" w:rsidR="00D23C47" w:rsidRPr="004D584A" w:rsidRDefault="00D23C47" w:rsidP="00D23C47">
      <w:pPr>
        <w:spacing w:after="200" w:line="276" w:lineRule="auto"/>
        <w:contextualSpacing/>
        <w:rPr>
          <w:sz w:val="24"/>
          <w:szCs w:val="24"/>
        </w:rPr>
      </w:pPr>
      <w:r w:rsidRPr="004D584A">
        <w:rPr>
          <w:sz w:val="24"/>
          <w:szCs w:val="24"/>
        </w:rPr>
        <w:t xml:space="preserve">For this assignment I will be examining the appropriate construction systems for the commercial building that has been proposed by the client. This report will also contain a Gantt chart which will give details on how the works programme has been completed. The report will also show how the resources have been calculated and how they are monitored throughout the scheme.   </w:t>
      </w:r>
    </w:p>
    <w:p w14:paraId="0A694E05" w14:textId="77777777" w:rsidR="00D23C47" w:rsidRPr="004D584A" w:rsidRDefault="00D23C47" w:rsidP="00170806">
      <w:pPr>
        <w:rPr>
          <w:sz w:val="24"/>
          <w:szCs w:val="24"/>
        </w:rPr>
      </w:pPr>
    </w:p>
    <w:p w14:paraId="219E8C2C" w14:textId="77777777" w:rsidR="00D23C47" w:rsidRPr="004D584A" w:rsidRDefault="00D23C47" w:rsidP="00D23C47">
      <w:pPr>
        <w:rPr>
          <w:sz w:val="24"/>
          <w:szCs w:val="24"/>
        </w:rPr>
      </w:pPr>
    </w:p>
    <w:p w14:paraId="4BAE883E" w14:textId="77777777" w:rsidR="00D23C47" w:rsidRPr="004D584A" w:rsidRDefault="00D23C47" w:rsidP="00D23C47">
      <w:pPr>
        <w:numPr>
          <w:ilvl w:val="0"/>
          <w:numId w:val="32"/>
        </w:numPr>
        <w:spacing w:after="200" w:line="276" w:lineRule="auto"/>
        <w:contextualSpacing/>
        <w:rPr>
          <w:b/>
          <w:sz w:val="24"/>
          <w:szCs w:val="24"/>
        </w:rPr>
      </w:pPr>
      <w:r w:rsidRPr="004D584A">
        <w:rPr>
          <w:b/>
          <w:sz w:val="24"/>
          <w:szCs w:val="24"/>
        </w:rPr>
        <w:t>Findings</w:t>
      </w:r>
    </w:p>
    <w:p w14:paraId="19866A75" w14:textId="717C11DC" w:rsidR="004D584A" w:rsidRPr="004D584A" w:rsidRDefault="004D584A" w:rsidP="004D584A">
      <w:pPr>
        <w:numPr>
          <w:ilvl w:val="1"/>
          <w:numId w:val="32"/>
        </w:numPr>
        <w:spacing w:after="200" w:line="276" w:lineRule="auto"/>
        <w:contextualSpacing/>
        <w:rPr>
          <w:b/>
          <w:sz w:val="24"/>
          <w:szCs w:val="24"/>
        </w:rPr>
      </w:pPr>
      <w:r w:rsidRPr="004D584A">
        <w:rPr>
          <w:b/>
          <w:sz w:val="24"/>
          <w:szCs w:val="24"/>
        </w:rPr>
        <w:t xml:space="preserve">Foundations </w:t>
      </w:r>
    </w:p>
    <w:p w14:paraId="56E22609" w14:textId="77777777" w:rsidR="004D584A" w:rsidRPr="004D584A" w:rsidRDefault="004D584A" w:rsidP="00D23C47">
      <w:pPr>
        <w:spacing w:after="200" w:line="276" w:lineRule="auto"/>
        <w:contextualSpacing/>
        <w:rPr>
          <w:b/>
          <w:sz w:val="24"/>
          <w:szCs w:val="24"/>
        </w:rPr>
      </w:pPr>
    </w:p>
    <w:p w14:paraId="6ABB9A0A" w14:textId="77777777" w:rsidR="00C96918" w:rsidRDefault="00D23C47" w:rsidP="00FB7FFD">
      <w:pPr>
        <w:rPr>
          <w:sz w:val="24"/>
          <w:szCs w:val="24"/>
        </w:rPr>
      </w:pPr>
      <w:r w:rsidRPr="004D584A">
        <w:rPr>
          <w:sz w:val="24"/>
          <w:szCs w:val="24"/>
        </w:rPr>
        <w:t xml:space="preserve">For this project a raft foundation has been chosen due the nature of the ground being quite poor as it contains a mix of sand, lime and clay. Also, the ground conditions have had a major impact on the choice of construction for all other elements of the scheme. </w:t>
      </w:r>
      <w:r w:rsidR="00D32D19" w:rsidRPr="00D32D19">
        <w:rPr>
          <w:i/>
          <w:sz w:val="24"/>
          <w:szCs w:val="24"/>
        </w:rPr>
        <w:t>(Designing Buildings 2017</w:t>
      </w:r>
      <w:r w:rsidR="00FB7FFD">
        <w:rPr>
          <w:i/>
          <w:sz w:val="24"/>
          <w:szCs w:val="24"/>
        </w:rPr>
        <w:t xml:space="preserve">). </w:t>
      </w:r>
      <w:r w:rsidR="00FB7FFD">
        <w:rPr>
          <w:sz w:val="24"/>
          <w:szCs w:val="24"/>
        </w:rPr>
        <w:t>To calculate the duration of most of these tasks I used the ‘</w:t>
      </w:r>
      <w:proofErr w:type="spellStart"/>
      <w:r w:rsidR="00FB7FFD">
        <w:rPr>
          <w:sz w:val="24"/>
          <w:szCs w:val="24"/>
        </w:rPr>
        <w:t>Spons</w:t>
      </w:r>
      <w:proofErr w:type="spellEnd"/>
      <w:r w:rsidR="00FB7FFD">
        <w:rPr>
          <w:sz w:val="24"/>
          <w:szCs w:val="24"/>
        </w:rPr>
        <w:t xml:space="preserve"> Architects and Builders Price Book 2015’. </w:t>
      </w:r>
    </w:p>
    <w:p w14:paraId="49155E40" w14:textId="77777777" w:rsidR="00C96918" w:rsidRDefault="00C96918" w:rsidP="00FB7FFD">
      <w:pPr>
        <w:rPr>
          <w:sz w:val="24"/>
          <w:szCs w:val="24"/>
        </w:rPr>
      </w:pPr>
    </w:p>
    <w:p w14:paraId="348B0FC2" w14:textId="04122DBA" w:rsidR="00FB7FFD" w:rsidRDefault="00FB7FFD" w:rsidP="00FB7FFD">
      <w:pPr>
        <w:rPr>
          <w:sz w:val="24"/>
          <w:szCs w:val="24"/>
        </w:rPr>
      </w:pPr>
      <w:r>
        <w:rPr>
          <w:sz w:val="24"/>
          <w:szCs w:val="24"/>
        </w:rPr>
        <w:t>I have shown an example below on how long it would take for each block to be completed by ‘blinding’. After reading SPONS, it indicated that it takes around 1.7 hours per m³</w:t>
      </w:r>
      <w:r w:rsidR="00C96918">
        <w:rPr>
          <w:sz w:val="24"/>
          <w:szCs w:val="24"/>
        </w:rPr>
        <w:t>. So with the volume required for each block being around 75m³ (500m² x 0.15m). By using 1 labourer it would take roughly 16 days to complete if working 8 hours per day. So in order to reduce the duration I introduced more labourers to get the job done quicker. So the equation would be:</w:t>
      </w:r>
    </w:p>
    <w:p w14:paraId="655B8BE1" w14:textId="77777777" w:rsidR="00C96918" w:rsidRDefault="00C96918" w:rsidP="00FB7FFD">
      <w:pPr>
        <w:rPr>
          <w:sz w:val="24"/>
          <w:szCs w:val="24"/>
        </w:rPr>
      </w:pPr>
    </w:p>
    <w:p w14:paraId="4870FD21" w14:textId="4F5AF8A2" w:rsidR="00C96918" w:rsidRDefault="00C96918" w:rsidP="00FB7FFD">
      <w:pPr>
        <w:rPr>
          <w:sz w:val="24"/>
          <w:szCs w:val="24"/>
          <w:u w:val="single"/>
        </w:rPr>
      </w:pPr>
      <w:r w:rsidRPr="00C96918">
        <w:rPr>
          <w:sz w:val="24"/>
          <w:szCs w:val="24"/>
          <w:u w:val="single"/>
        </w:rPr>
        <w:t xml:space="preserve">75 x </w:t>
      </w:r>
      <w:proofErr w:type="gramStart"/>
      <w:r w:rsidRPr="00C96918">
        <w:rPr>
          <w:sz w:val="24"/>
          <w:szCs w:val="24"/>
          <w:u w:val="single"/>
        </w:rPr>
        <w:t>1.7</w:t>
      </w:r>
      <w:r w:rsidRPr="00C96918">
        <w:rPr>
          <w:sz w:val="24"/>
          <w:szCs w:val="24"/>
        </w:rPr>
        <w:t xml:space="preserve">  =</w:t>
      </w:r>
      <w:proofErr w:type="gramEnd"/>
      <w:r>
        <w:rPr>
          <w:sz w:val="24"/>
          <w:szCs w:val="24"/>
        </w:rPr>
        <w:t xml:space="preserve"> </w:t>
      </w:r>
      <w:r w:rsidRPr="00C96918">
        <w:rPr>
          <w:b/>
          <w:sz w:val="24"/>
          <w:szCs w:val="24"/>
        </w:rPr>
        <w:t>2 days</w:t>
      </w:r>
    </w:p>
    <w:p w14:paraId="246D0D5E" w14:textId="06A6A612" w:rsidR="00C96918" w:rsidRPr="00C96918" w:rsidRDefault="00C96918" w:rsidP="00FB7FFD">
      <w:pPr>
        <w:rPr>
          <w:sz w:val="24"/>
          <w:szCs w:val="24"/>
        </w:rPr>
      </w:pPr>
      <w:r w:rsidRPr="00C96918">
        <w:rPr>
          <w:sz w:val="24"/>
          <w:szCs w:val="24"/>
        </w:rPr>
        <w:t xml:space="preserve">     8</w:t>
      </w:r>
    </w:p>
    <w:p w14:paraId="53B0DC8F" w14:textId="1218FC8C" w:rsidR="004D584A" w:rsidRPr="00FB7FFD" w:rsidRDefault="004D584A" w:rsidP="00D23C47">
      <w:pPr>
        <w:spacing w:after="200" w:line="276" w:lineRule="auto"/>
        <w:contextualSpacing/>
        <w:rPr>
          <w:sz w:val="24"/>
          <w:szCs w:val="24"/>
        </w:rPr>
      </w:pPr>
    </w:p>
    <w:p w14:paraId="1565FE72" w14:textId="77777777" w:rsidR="004D584A" w:rsidRPr="004D584A" w:rsidRDefault="004D584A" w:rsidP="00D23C47">
      <w:pPr>
        <w:spacing w:after="200" w:line="276" w:lineRule="auto"/>
        <w:contextualSpacing/>
        <w:rPr>
          <w:sz w:val="24"/>
          <w:szCs w:val="24"/>
        </w:rPr>
      </w:pPr>
    </w:p>
    <w:p w14:paraId="415A0D28" w14:textId="77777777" w:rsidR="004D584A" w:rsidRPr="004D584A" w:rsidRDefault="004D584A" w:rsidP="004D584A">
      <w:pPr>
        <w:numPr>
          <w:ilvl w:val="1"/>
          <w:numId w:val="32"/>
        </w:numPr>
        <w:spacing w:after="200" w:line="276" w:lineRule="auto"/>
        <w:contextualSpacing/>
        <w:rPr>
          <w:b/>
          <w:sz w:val="24"/>
          <w:szCs w:val="24"/>
        </w:rPr>
      </w:pPr>
      <w:r w:rsidRPr="004D584A">
        <w:rPr>
          <w:b/>
          <w:sz w:val="24"/>
          <w:szCs w:val="24"/>
        </w:rPr>
        <w:t xml:space="preserve">Basement Construction </w:t>
      </w:r>
    </w:p>
    <w:p w14:paraId="3AC101A7" w14:textId="77777777" w:rsidR="004D584A" w:rsidRDefault="004D584A" w:rsidP="004D584A">
      <w:pPr>
        <w:spacing w:after="200" w:line="276" w:lineRule="auto"/>
        <w:contextualSpacing/>
        <w:rPr>
          <w:b/>
        </w:rPr>
      </w:pPr>
    </w:p>
    <w:p w14:paraId="0C11AB42" w14:textId="4C39248D" w:rsidR="00D23C47" w:rsidRDefault="004D584A" w:rsidP="004D584A">
      <w:pPr>
        <w:spacing w:after="200" w:line="276" w:lineRule="auto"/>
        <w:contextualSpacing/>
        <w:rPr>
          <w:sz w:val="24"/>
          <w:szCs w:val="24"/>
        </w:rPr>
      </w:pPr>
      <w:r>
        <w:rPr>
          <w:sz w:val="24"/>
          <w:szCs w:val="24"/>
        </w:rPr>
        <w:t>The basement construction will consist of a piling system. The piles will have to set at a suitable depth to ensure the adequate load transfer from the superstructure. The piles will also need to provide support against any lateral pressure from the external soil. This will also provide the client with useable</w:t>
      </w:r>
      <w:r w:rsidR="006F3185">
        <w:rPr>
          <w:sz w:val="24"/>
          <w:szCs w:val="24"/>
        </w:rPr>
        <w:t xml:space="preserve"> basement space for future use. </w:t>
      </w:r>
      <w:r w:rsidR="006F3185" w:rsidRPr="006F3185">
        <w:rPr>
          <w:i/>
          <w:sz w:val="24"/>
          <w:szCs w:val="24"/>
        </w:rPr>
        <w:t>(Anon A</w:t>
      </w:r>
      <w:r w:rsidR="00070A58">
        <w:rPr>
          <w:i/>
          <w:sz w:val="24"/>
          <w:szCs w:val="24"/>
        </w:rPr>
        <w:t xml:space="preserve">). </w:t>
      </w:r>
      <w:r w:rsidR="00070A58">
        <w:rPr>
          <w:sz w:val="24"/>
          <w:szCs w:val="24"/>
        </w:rPr>
        <w:t xml:space="preserve">As the basement construction will </w:t>
      </w:r>
      <w:r w:rsidR="00D0411D">
        <w:rPr>
          <w:sz w:val="24"/>
          <w:szCs w:val="24"/>
        </w:rPr>
        <w:t xml:space="preserve">consist of piling, the method which will need to </w:t>
      </w:r>
      <w:proofErr w:type="gramStart"/>
      <w:r w:rsidR="00D0411D">
        <w:rPr>
          <w:sz w:val="24"/>
          <w:szCs w:val="24"/>
        </w:rPr>
        <w:t>used</w:t>
      </w:r>
      <w:proofErr w:type="gramEnd"/>
      <w:r w:rsidR="00D0411D">
        <w:rPr>
          <w:sz w:val="24"/>
          <w:szCs w:val="24"/>
        </w:rPr>
        <w:t xml:space="preserve"> would be secant piling. This method consists of walls formed by constructing intersecting reinforced concrete piles. The piles itself would be reinforced with steel and would be constructed by drilling under the mud. The main advantages of secant piling are:</w:t>
      </w:r>
    </w:p>
    <w:p w14:paraId="77C14320" w14:textId="77777777" w:rsidR="00D0411D" w:rsidRDefault="00D0411D" w:rsidP="004D584A">
      <w:pPr>
        <w:spacing w:after="200" w:line="276" w:lineRule="auto"/>
        <w:contextualSpacing/>
        <w:rPr>
          <w:sz w:val="24"/>
          <w:szCs w:val="24"/>
        </w:rPr>
      </w:pPr>
    </w:p>
    <w:p w14:paraId="473C0DDD" w14:textId="4B59507C" w:rsidR="00D0411D" w:rsidRPr="00D0411D" w:rsidRDefault="00D0411D" w:rsidP="00D0411D">
      <w:pPr>
        <w:pStyle w:val="ListParagraph"/>
        <w:numPr>
          <w:ilvl w:val="0"/>
          <w:numId w:val="37"/>
        </w:numPr>
        <w:rPr>
          <w:rFonts w:ascii="Times New Roman" w:hAnsi="Times New Roman" w:cs="Times New Roman"/>
          <w:sz w:val="24"/>
          <w:szCs w:val="24"/>
        </w:rPr>
      </w:pPr>
      <w:r w:rsidRPr="00D0411D">
        <w:rPr>
          <w:rFonts w:ascii="Times New Roman" w:hAnsi="Times New Roman" w:cs="Times New Roman"/>
          <w:sz w:val="24"/>
          <w:szCs w:val="24"/>
        </w:rPr>
        <w:t>Increased wall stiffness compared to sheet piling.</w:t>
      </w:r>
    </w:p>
    <w:p w14:paraId="121DC70B" w14:textId="5750A1BA" w:rsidR="00D0411D" w:rsidRPr="00D0411D" w:rsidRDefault="00D0411D" w:rsidP="00D0411D">
      <w:pPr>
        <w:pStyle w:val="ListParagraph"/>
        <w:numPr>
          <w:ilvl w:val="0"/>
          <w:numId w:val="37"/>
        </w:numPr>
        <w:rPr>
          <w:rFonts w:ascii="Times New Roman" w:hAnsi="Times New Roman" w:cs="Times New Roman"/>
          <w:sz w:val="24"/>
          <w:szCs w:val="24"/>
        </w:rPr>
      </w:pPr>
      <w:r w:rsidRPr="00D0411D">
        <w:rPr>
          <w:rFonts w:ascii="Times New Roman" w:hAnsi="Times New Roman" w:cs="Times New Roman"/>
          <w:sz w:val="24"/>
          <w:szCs w:val="24"/>
        </w:rPr>
        <w:t xml:space="preserve">Can be installed when ground is difficult. </w:t>
      </w:r>
    </w:p>
    <w:p w14:paraId="3C717ED0" w14:textId="41B55A37" w:rsidR="00D0411D" w:rsidRPr="00D0411D" w:rsidRDefault="00D0411D" w:rsidP="00D0411D">
      <w:pPr>
        <w:pStyle w:val="ListParagraph"/>
        <w:numPr>
          <w:ilvl w:val="0"/>
          <w:numId w:val="37"/>
        </w:numPr>
        <w:rPr>
          <w:rFonts w:ascii="Times New Roman" w:hAnsi="Times New Roman" w:cs="Times New Roman"/>
          <w:sz w:val="24"/>
          <w:szCs w:val="24"/>
        </w:rPr>
      </w:pPr>
      <w:r w:rsidRPr="00D0411D">
        <w:rPr>
          <w:rFonts w:ascii="Times New Roman" w:hAnsi="Times New Roman" w:cs="Times New Roman"/>
          <w:sz w:val="24"/>
          <w:szCs w:val="24"/>
        </w:rPr>
        <w:t>Noise levels are kept to a minimum.</w:t>
      </w:r>
    </w:p>
    <w:p w14:paraId="691ABC44" w14:textId="6552BDD4" w:rsidR="00D0411D" w:rsidRDefault="00D0411D" w:rsidP="00D0411D">
      <w:pPr>
        <w:pStyle w:val="ListParagraph"/>
        <w:numPr>
          <w:ilvl w:val="0"/>
          <w:numId w:val="37"/>
        </w:numPr>
        <w:rPr>
          <w:rFonts w:ascii="Times New Roman" w:hAnsi="Times New Roman" w:cs="Times New Roman"/>
          <w:sz w:val="24"/>
          <w:szCs w:val="24"/>
        </w:rPr>
      </w:pPr>
      <w:r w:rsidRPr="00D0411D">
        <w:rPr>
          <w:rFonts w:ascii="Times New Roman" w:hAnsi="Times New Roman" w:cs="Times New Roman"/>
          <w:sz w:val="24"/>
          <w:szCs w:val="24"/>
        </w:rPr>
        <w:t xml:space="preserve">No need for timber lagging. </w:t>
      </w:r>
    </w:p>
    <w:p w14:paraId="700140DB" w14:textId="77777777" w:rsidR="00C96918" w:rsidRDefault="00C96918" w:rsidP="00C96918">
      <w:pPr>
        <w:rPr>
          <w:sz w:val="24"/>
          <w:szCs w:val="24"/>
        </w:rPr>
      </w:pPr>
    </w:p>
    <w:p w14:paraId="0BB959F1" w14:textId="77777777" w:rsidR="00C96918" w:rsidRDefault="00C96918" w:rsidP="00C96918">
      <w:pPr>
        <w:rPr>
          <w:sz w:val="24"/>
          <w:szCs w:val="24"/>
        </w:rPr>
      </w:pPr>
    </w:p>
    <w:p w14:paraId="60BC2DD1" w14:textId="77777777" w:rsidR="00C96918" w:rsidRDefault="00C96918" w:rsidP="00C96918">
      <w:pPr>
        <w:rPr>
          <w:sz w:val="24"/>
          <w:szCs w:val="24"/>
        </w:rPr>
      </w:pPr>
    </w:p>
    <w:p w14:paraId="2E369EC4" w14:textId="77777777" w:rsidR="00C96918" w:rsidRDefault="00C96918" w:rsidP="00C96918">
      <w:pPr>
        <w:rPr>
          <w:sz w:val="24"/>
          <w:szCs w:val="24"/>
        </w:rPr>
      </w:pPr>
    </w:p>
    <w:p w14:paraId="00759801" w14:textId="77777777" w:rsidR="00C96918" w:rsidRDefault="00C96918" w:rsidP="00C96918">
      <w:pPr>
        <w:rPr>
          <w:sz w:val="24"/>
          <w:szCs w:val="24"/>
        </w:rPr>
      </w:pPr>
    </w:p>
    <w:p w14:paraId="3A5506D3" w14:textId="77777777" w:rsidR="00C96918" w:rsidRDefault="00C96918" w:rsidP="00C96918">
      <w:pPr>
        <w:rPr>
          <w:sz w:val="24"/>
          <w:szCs w:val="24"/>
        </w:rPr>
      </w:pPr>
    </w:p>
    <w:p w14:paraId="6AF3A9C9" w14:textId="77777777" w:rsidR="00C96918" w:rsidRPr="00C96918" w:rsidRDefault="00C96918" w:rsidP="00C96918">
      <w:pPr>
        <w:rPr>
          <w:sz w:val="24"/>
          <w:szCs w:val="24"/>
        </w:rPr>
      </w:pPr>
    </w:p>
    <w:p w14:paraId="49C61460" w14:textId="77777777" w:rsidR="004D584A" w:rsidRDefault="004D584A" w:rsidP="004D584A">
      <w:pPr>
        <w:spacing w:after="200" w:line="276" w:lineRule="auto"/>
        <w:contextualSpacing/>
        <w:rPr>
          <w:sz w:val="24"/>
          <w:szCs w:val="24"/>
        </w:rPr>
      </w:pPr>
    </w:p>
    <w:p w14:paraId="5A227EA0" w14:textId="77777777" w:rsidR="004D584A" w:rsidRDefault="004D584A" w:rsidP="004D584A">
      <w:pPr>
        <w:numPr>
          <w:ilvl w:val="1"/>
          <w:numId w:val="32"/>
        </w:numPr>
        <w:spacing w:after="200" w:line="276" w:lineRule="auto"/>
        <w:contextualSpacing/>
        <w:rPr>
          <w:b/>
          <w:sz w:val="24"/>
          <w:szCs w:val="24"/>
        </w:rPr>
      </w:pPr>
      <w:r>
        <w:rPr>
          <w:b/>
          <w:sz w:val="24"/>
          <w:szCs w:val="24"/>
        </w:rPr>
        <w:t>Superstructure</w:t>
      </w:r>
    </w:p>
    <w:p w14:paraId="772CDE75" w14:textId="77777777" w:rsidR="004D584A" w:rsidRDefault="004D584A" w:rsidP="004D584A">
      <w:pPr>
        <w:spacing w:after="200" w:line="276" w:lineRule="auto"/>
        <w:contextualSpacing/>
        <w:rPr>
          <w:b/>
          <w:sz w:val="24"/>
          <w:szCs w:val="24"/>
        </w:rPr>
      </w:pPr>
    </w:p>
    <w:p w14:paraId="0F5F172F" w14:textId="42B886FB" w:rsidR="004D584A" w:rsidRDefault="004D584A" w:rsidP="004D584A">
      <w:pPr>
        <w:spacing w:after="200" w:line="276" w:lineRule="auto"/>
        <w:contextualSpacing/>
        <w:rPr>
          <w:sz w:val="24"/>
          <w:szCs w:val="24"/>
        </w:rPr>
      </w:pPr>
      <w:r>
        <w:rPr>
          <w:sz w:val="24"/>
          <w:szCs w:val="24"/>
        </w:rPr>
        <w:t xml:space="preserve">The superstore of this proposed commercial block will consist of a steel frame. This will satisfy the needs for a modern open plan construction. One advantage of using steel is that all the elements will be prefabricated off site and therefore will minimise disruption </w:t>
      </w:r>
      <w:r w:rsidR="00B85C8D">
        <w:rPr>
          <w:sz w:val="24"/>
          <w:szCs w:val="24"/>
        </w:rPr>
        <w:t xml:space="preserve">on site whilst other works are being carried out. Once the steel is delivered onto site, works can then be carried out in a timely manner to reduce any potential delays. </w:t>
      </w:r>
      <w:r w:rsidR="006F3185" w:rsidRPr="006F3185">
        <w:rPr>
          <w:i/>
          <w:sz w:val="24"/>
          <w:szCs w:val="24"/>
        </w:rPr>
        <w:t>(Steel Superstructure 2017)</w:t>
      </w:r>
    </w:p>
    <w:p w14:paraId="572E8BA1" w14:textId="77777777" w:rsidR="00B85C8D" w:rsidRDefault="00B85C8D" w:rsidP="004D584A">
      <w:pPr>
        <w:spacing w:after="200" w:line="276" w:lineRule="auto"/>
        <w:contextualSpacing/>
        <w:rPr>
          <w:sz w:val="24"/>
          <w:szCs w:val="24"/>
        </w:rPr>
      </w:pPr>
    </w:p>
    <w:p w14:paraId="26265348" w14:textId="0AEF19A1" w:rsidR="00B85C8D" w:rsidRDefault="00B85C8D" w:rsidP="00B85C8D">
      <w:pPr>
        <w:numPr>
          <w:ilvl w:val="1"/>
          <w:numId w:val="32"/>
        </w:numPr>
        <w:spacing w:after="200" w:line="276" w:lineRule="auto"/>
        <w:contextualSpacing/>
        <w:rPr>
          <w:b/>
          <w:sz w:val="24"/>
          <w:szCs w:val="24"/>
        </w:rPr>
      </w:pPr>
      <w:r>
        <w:rPr>
          <w:b/>
          <w:sz w:val="24"/>
          <w:szCs w:val="24"/>
        </w:rPr>
        <w:t xml:space="preserve">External Walls </w:t>
      </w:r>
    </w:p>
    <w:p w14:paraId="1BEB53C3" w14:textId="77777777" w:rsidR="00B85C8D" w:rsidRDefault="00B85C8D" w:rsidP="00B85C8D">
      <w:pPr>
        <w:spacing w:after="200" w:line="276" w:lineRule="auto"/>
        <w:contextualSpacing/>
        <w:rPr>
          <w:b/>
          <w:sz w:val="24"/>
          <w:szCs w:val="24"/>
        </w:rPr>
      </w:pPr>
    </w:p>
    <w:p w14:paraId="2DF9199C" w14:textId="5DE6B410" w:rsidR="00B85C8D" w:rsidRDefault="00B85C8D" w:rsidP="00B85C8D">
      <w:pPr>
        <w:spacing w:after="200" w:line="276" w:lineRule="auto"/>
        <w:contextualSpacing/>
        <w:rPr>
          <w:i/>
          <w:sz w:val="24"/>
          <w:szCs w:val="24"/>
        </w:rPr>
      </w:pPr>
      <w:r>
        <w:rPr>
          <w:sz w:val="24"/>
          <w:szCs w:val="24"/>
        </w:rPr>
        <w:t xml:space="preserve">The external covering for this project will consist of glazing which will allow sufficient lighting into the building whilst also making the commercial block stand out. This curtain walling system will act as non-structural cladding for the building and will also provide a water tight structure. </w:t>
      </w:r>
      <w:r w:rsidR="00D32D19" w:rsidRPr="00D32D19">
        <w:rPr>
          <w:i/>
          <w:sz w:val="24"/>
          <w:szCs w:val="24"/>
        </w:rPr>
        <w:t>(Anon B)</w:t>
      </w:r>
    </w:p>
    <w:p w14:paraId="3E444F9E" w14:textId="77777777" w:rsidR="00081A05" w:rsidRDefault="00081A05" w:rsidP="00B85C8D">
      <w:pPr>
        <w:spacing w:after="200" w:line="276" w:lineRule="auto"/>
        <w:contextualSpacing/>
        <w:rPr>
          <w:i/>
          <w:sz w:val="24"/>
          <w:szCs w:val="24"/>
        </w:rPr>
      </w:pPr>
    </w:p>
    <w:p w14:paraId="26EF8C6A" w14:textId="77777777" w:rsidR="00B85C8D" w:rsidRDefault="00B85C8D" w:rsidP="00B85C8D">
      <w:pPr>
        <w:spacing w:after="200" w:line="276" w:lineRule="auto"/>
        <w:contextualSpacing/>
        <w:rPr>
          <w:sz w:val="24"/>
          <w:szCs w:val="24"/>
        </w:rPr>
      </w:pPr>
    </w:p>
    <w:p w14:paraId="7B6D852D" w14:textId="77777777" w:rsidR="00B85C8D" w:rsidRDefault="00B85C8D" w:rsidP="00B85C8D">
      <w:pPr>
        <w:numPr>
          <w:ilvl w:val="1"/>
          <w:numId w:val="32"/>
        </w:numPr>
        <w:spacing w:after="200" w:line="276" w:lineRule="auto"/>
        <w:contextualSpacing/>
        <w:rPr>
          <w:b/>
          <w:sz w:val="24"/>
          <w:szCs w:val="24"/>
        </w:rPr>
      </w:pPr>
      <w:r>
        <w:rPr>
          <w:b/>
          <w:sz w:val="24"/>
          <w:szCs w:val="24"/>
        </w:rPr>
        <w:t>Roof Construction</w:t>
      </w:r>
    </w:p>
    <w:p w14:paraId="5D1B1847" w14:textId="77777777" w:rsidR="00B85C8D" w:rsidRDefault="00B85C8D" w:rsidP="00B85C8D">
      <w:pPr>
        <w:spacing w:after="200" w:line="276" w:lineRule="auto"/>
        <w:contextualSpacing/>
        <w:rPr>
          <w:b/>
          <w:sz w:val="24"/>
          <w:szCs w:val="24"/>
        </w:rPr>
      </w:pPr>
    </w:p>
    <w:p w14:paraId="14D88E90" w14:textId="62C71B20" w:rsidR="00B85C8D" w:rsidRDefault="00B85C8D" w:rsidP="00B85C8D">
      <w:pPr>
        <w:spacing w:after="200" w:line="276" w:lineRule="auto"/>
        <w:contextualSpacing/>
        <w:rPr>
          <w:sz w:val="24"/>
          <w:szCs w:val="24"/>
        </w:rPr>
      </w:pPr>
      <w:r>
        <w:rPr>
          <w:sz w:val="24"/>
          <w:szCs w:val="24"/>
        </w:rPr>
        <w:t>The roof construction for this commercial will consist of</w:t>
      </w:r>
      <w:r>
        <w:rPr>
          <w:b/>
          <w:sz w:val="24"/>
          <w:szCs w:val="24"/>
        </w:rPr>
        <w:t xml:space="preserve"> </w:t>
      </w:r>
      <w:r>
        <w:rPr>
          <w:sz w:val="24"/>
          <w:szCs w:val="24"/>
        </w:rPr>
        <w:t>reinforced concrete which will match within the surrounding. After the roof construction is complete a covering will be applied to stop the roof from any water getting into the structure</w:t>
      </w:r>
      <w:r w:rsidR="00EC48B5">
        <w:rPr>
          <w:sz w:val="24"/>
          <w:szCs w:val="24"/>
        </w:rPr>
        <w:t>. This method will provide high durability to the roof.</w:t>
      </w:r>
      <w:r>
        <w:rPr>
          <w:sz w:val="24"/>
          <w:szCs w:val="24"/>
        </w:rPr>
        <w:t xml:space="preserve"> </w:t>
      </w:r>
      <w:r w:rsidR="00D32D19" w:rsidRPr="00D32D19">
        <w:rPr>
          <w:i/>
          <w:sz w:val="24"/>
          <w:szCs w:val="24"/>
        </w:rPr>
        <w:t>(</w:t>
      </w:r>
      <w:r w:rsidR="00D32D19" w:rsidRPr="00D32D19">
        <w:rPr>
          <w:i/>
          <w:sz w:val="24"/>
        </w:rPr>
        <w:t>Harrison, H.W</w:t>
      </w:r>
      <w:proofErr w:type="gramStart"/>
      <w:r w:rsidR="00D32D19" w:rsidRPr="00D32D19">
        <w:rPr>
          <w:i/>
          <w:sz w:val="24"/>
        </w:rPr>
        <w:t>.(</w:t>
      </w:r>
      <w:proofErr w:type="gramEnd"/>
      <w:r w:rsidR="00D32D19" w:rsidRPr="00D32D19">
        <w:rPr>
          <w:i/>
          <w:sz w:val="24"/>
        </w:rPr>
        <w:t>2009).</w:t>
      </w:r>
    </w:p>
    <w:p w14:paraId="674AFCA2" w14:textId="77777777" w:rsidR="004D584A" w:rsidRDefault="004D584A" w:rsidP="004D584A">
      <w:pPr>
        <w:rPr>
          <w:b/>
          <w:sz w:val="24"/>
          <w:szCs w:val="24"/>
        </w:rPr>
      </w:pPr>
    </w:p>
    <w:p w14:paraId="42CABFCC" w14:textId="77777777" w:rsidR="004D584A" w:rsidRDefault="004D584A" w:rsidP="004D584A">
      <w:pPr>
        <w:rPr>
          <w:b/>
          <w:sz w:val="24"/>
          <w:szCs w:val="24"/>
        </w:rPr>
      </w:pPr>
    </w:p>
    <w:p w14:paraId="2498FCBD" w14:textId="1F1CC686" w:rsidR="00EC48B5" w:rsidRDefault="00EC48B5" w:rsidP="00EC48B5">
      <w:pPr>
        <w:numPr>
          <w:ilvl w:val="0"/>
          <w:numId w:val="32"/>
        </w:numPr>
        <w:spacing w:after="200" w:line="276" w:lineRule="auto"/>
        <w:contextualSpacing/>
        <w:rPr>
          <w:b/>
          <w:sz w:val="24"/>
          <w:szCs w:val="24"/>
        </w:rPr>
      </w:pPr>
      <w:r>
        <w:rPr>
          <w:b/>
          <w:sz w:val="24"/>
          <w:szCs w:val="24"/>
        </w:rPr>
        <w:t xml:space="preserve">On-Site Construction </w:t>
      </w:r>
    </w:p>
    <w:p w14:paraId="4531B5EB" w14:textId="77777777" w:rsidR="00EC48B5" w:rsidRDefault="00EC48B5" w:rsidP="00EC48B5">
      <w:pPr>
        <w:spacing w:after="200" w:line="276" w:lineRule="auto"/>
        <w:contextualSpacing/>
        <w:rPr>
          <w:b/>
          <w:sz w:val="24"/>
          <w:szCs w:val="24"/>
        </w:rPr>
      </w:pPr>
    </w:p>
    <w:p w14:paraId="2DF8C777" w14:textId="66E222D6" w:rsidR="00EC48B5" w:rsidRDefault="00EC48B5" w:rsidP="00EC48B5">
      <w:pPr>
        <w:spacing w:after="200" w:line="276" w:lineRule="auto"/>
        <w:contextualSpacing/>
        <w:rPr>
          <w:sz w:val="24"/>
          <w:szCs w:val="24"/>
        </w:rPr>
      </w:pPr>
      <w:r>
        <w:rPr>
          <w:sz w:val="24"/>
          <w:szCs w:val="24"/>
        </w:rPr>
        <w:t xml:space="preserve">The construction stage has been planned to allow multiple tasks carry on at once. This will maximise the time allocated on site for the workers. The first step will be to make sure all site offices and facilities are up and running before any work is to start on site. Once site offices and facilities are completed, works can then start on the earthworks and removing any contaminated material. </w:t>
      </w:r>
    </w:p>
    <w:p w14:paraId="1319FBEB" w14:textId="77777777" w:rsidR="00EC48B5" w:rsidRDefault="00EC48B5" w:rsidP="00EC48B5">
      <w:pPr>
        <w:spacing w:after="200" w:line="276" w:lineRule="auto"/>
        <w:contextualSpacing/>
        <w:rPr>
          <w:sz w:val="24"/>
          <w:szCs w:val="24"/>
        </w:rPr>
      </w:pPr>
    </w:p>
    <w:p w14:paraId="790AF96E" w14:textId="48DD5443" w:rsidR="0080675E" w:rsidRDefault="00EC48B5" w:rsidP="00EC48B5">
      <w:pPr>
        <w:spacing w:after="200" w:line="276" w:lineRule="auto"/>
        <w:contextualSpacing/>
        <w:rPr>
          <w:sz w:val="24"/>
          <w:szCs w:val="24"/>
        </w:rPr>
      </w:pPr>
      <w:r>
        <w:rPr>
          <w:sz w:val="24"/>
          <w:szCs w:val="24"/>
        </w:rPr>
        <w:t xml:space="preserve">Following site clearance works, foundations and drainage </w:t>
      </w:r>
      <w:r w:rsidR="0080675E">
        <w:rPr>
          <w:sz w:val="24"/>
          <w:szCs w:val="24"/>
        </w:rPr>
        <w:t>works can begin. Works will begin by installing all drainage and utility works before any piling work can start. All these works have been split into 4 different sub block to allow other works to be carried out. This will reduced the amount of time required on site. As soon as the basement and foundation works are completed, construction can then begin on the steel frame structure which comprise of the main framework to the building. The floor construction will also being at the same time to make sure all delays are avoided on the project. Lastly, once the steel frame is completed the roof can then be completed and the external glazing can be added to create a water tight structure. This will allow for all internal works to begin.</w:t>
      </w:r>
    </w:p>
    <w:p w14:paraId="4BD61DF1" w14:textId="77777777" w:rsidR="00EA0942" w:rsidRDefault="00EA0942" w:rsidP="00EC48B5">
      <w:pPr>
        <w:spacing w:after="200" w:line="276" w:lineRule="auto"/>
        <w:contextualSpacing/>
        <w:rPr>
          <w:sz w:val="24"/>
          <w:szCs w:val="24"/>
        </w:rPr>
      </w:pPr>
    </w:p>
    <w:p w14:paraId="5112501B" w14:textId="77777777" w:rsidR="00EA0942" w:rsidRDefault="00EA0942" w:rsidP="00EC48B5">
      <w:pPr>
        <w:spacing w:after="200" w:line="276" w:lineRule="auto"/>
        <w:contextualSpacing/>
        <w:rPr>
          <w:b/>
          <w:sz w:val="24"/>
          <w:szCs w:val="24"/>
        </w:rPr>
      </w:pPr>
    </w:p>
    <w:p w14:paraId="4697EB16" w14:textId="77777777" w:rsidR="00EA0942" w:rsidRDefault="00EA0942" w:rsidP="00EC48B5">
      <w:pPr>
        <w:spacing w:after="200" w:line="276" w:lineRule="auto"/>
        <w:contextualSpacing/>
        <w:rPr>
          <w:b/>
          <w:sz w:val="24"/>
          <w:szCs w:val="24"/>
        </w:rPr>
      </w:pPr>
    </w:p>
    <w:p w14:paraId="4D227C37" w14:textId="77777777" w:rsidR="00EA0942" w:rsidRDefault="00EA0942" w:rsidP="00EC48B5">
      <w:pPr>
        <w:spacing w:after="200" w:line="276" w:lineRule="auto"/>
        <w:contextualSpacing/>
        <w:rPr>
          <w:b/>
          <w:sz w:val="24"/>
          <w:szCs w:val="24"/>
        </w:rPr>
      </w:pPr>
    </w:p>
    <w:p w14:paraId="3F041FEC" w14:textId="77777777" w:rsidR="00EA0942" w:rsidRDefault="00EA0942" w:rsidP="00EC48B5">
      <w:pPr>
        <w:spacing w:after="200" w:line="276" w:lineRule="auto"/>
        <w:contextualSpacing/>
        <w:rPr>
          <w:b/>
          <w:sz w:val="24"/>
          <w:szCs w:val="24"/>
        </w:rPr>
      </w:pPr>
    </w:p>
    <w:p w14:paraId="1C4987B0" w14:textId="77777777" w:rsidR="00EA0942" w:rsidRDefault="00EA0942" w:rsidP="00EC48B5">
      <w:pPr>
        <w:spacing w:after="200" w:line="276" w:lineRule="auto"/>
        <w:contextualSpacing/>
        <w:rPr>
          <w:b/>
          <w:sz w:val="24"/>
          <w:szCs w:val="24"/>
        </w:rPr>
      </w:pPr>
    </w:p>
    <w:p w14:paraId="4BE73471" w14:textId="77777777" w:rsidR="00EA0942" w:rsidRDefault="00EA0942" w:rsidP="00EC48B5">
      <w:pPr>
        <w:spacing w:after="200" w:line="276" w:lineRule="auto"/>
        <w:contextualSpacing/>
        <w:rPr>
          <w:b/>
          <w:sz w:val="24"/>
          <w:szCs w:val="24"/>
        </w:rPr>
      </w:pPr>
    </w:p>
    <w:p w14:paraId="7FD3B427" w14:textId="77777777" w:rsidR="00EA0942" w:rsidRDefault="00EA0942" w:rsidP="00EC48B5">
      <w:pPr>
        <w:spacing w:after="200" w:line="276" w:lineRule="auto"/>
        <w:contextualSpacing/>
        <w:rPr>
          <w:b/>
          <w:sz w:val="24"/>
          <w:szCs w:val="24"/>
        </w:rPr>
      </w:pPr>
    </w:p>
    <w:p w14:paraId="77B34BF4" w14:textId="77777777" w:rsidR="00EA0942" w:rsidRDefault="00EA0942" w:rsidP="00EC48B5">
      <w:pPr>
        <w:spacing w:after="200" w:line="276" w:lineRule="auto"/>
        <w:contextualSpacing/>
        <w:rPr>
          <w:b/>
          <w:sz w:val="24"/>
          <w:szCs w:val="24"/>
        </w:rPr>
      </w:pPr>
    </w:p>
    <w:p w14:paraId="7047857B" w14:textId="02D8C536" w:rsidR="00EA0942" w:rsidRPr="00EA0942" w:rsidRDefault="00EA0942" w:rsidP="00EC48B5">
      <w:pPr>
        <w:spacing w:after="200" w:line="276" w:lineRule="auto"/>
        <w:contextualSpacing/>
        <w:rPr>
          <w:b/>
          <w:sz w:val="24"/>
          <w:szCs w:val="24"/>
        </w:rPr>
      </w:pPr>
      <w:r w:rsidRPr="00EA0942">
        <w:rPr>
          <w:b/>
          <w:sz w:val="24"/>
          <w:szCs w:val="24"/>
        </w:rPr>
        <w:t>Resource Calculation</w:t>
      </w:r>
    </w:p>
    <w:p w14:paraId="6DF65A64" w14:textId="77777777" w:rsidR="0080675E" w:rsidRDefault="0080675E" w:rsidP="00EC48B5">
      <w:pPr>
        <w:spacing w:after="200" w:line="276" w:lineRule="auto"/>
        <w:contextualSpacing/>
        <w:rPr>
          <w:sz w:val="24"/>
          <w:szCs w:val="24"/>
        </w:rPr>
      </w:pPr>
    </w:p>
    <w:p w14:paraId="12E3197C" w14:textId="77777777" w:rsidR="0080675E" w:rsidRPr="0080675E" w:rsidRDefault="0080675E" w:rsidP="0080675E">
      <w:pPr>
        <w:rPr>
          <w:sz w:val="24"/>
          <w:szCs w:val="24"/>
        </w:rPr>
      </w:pPr>
      <w:r w:rsidRPr="0080675E">
        <w:rPr>
          <w:sz w:val="24"/>
          <w:szCs w:val="24"/>
        </w:rPr>
        <w:t>The following gives clarification on how the duration of tasks have been calculated;</w:t>
      </w:r>
    </w:p>
    <w:p w14:paraId="4F4FA385" w14:textId="77777777" w:rsidR="00D32D19" w:rsidRDefault="00D32D19" w:rsidP="00C96918">
      <w:pPr>
        <w:jc w:val="center"/>
        <w:rPr>
          <w:sz w:val="24"/>
          <w:szCs w:val="24"/>
        </w:rPr>
      </w:pPr>
    </w:p>
    <w:p w14:paraId="70F9624F" w14:textId="77777777" w:rsidR="00C96918" w:rsidRPr="00C96918" w:rsidRDefault="00C96918" w:rsidP="00C96918">
      <w:pPr>
        <w:spacing w:line="276" w:lineRule="auto"/>
        <w:jc w:val="center"/>
        <w:rPr>
          <w:rFonts w:ascii="Arial" w:hAnsi="Arial" w:cs="Arial"/>
          <w:b/>
          <w:color w:val="1A1A1A"/>
          <w:sz w:val="22"/>
          <w:szCs w:val="22"/>
        </w:rPr>
      </w:pPr>
      <w:r w:rsidRPr="00C96918">
        <w:rPr>
          <w:rFonts w:ascii="Arial" w:hAnsi="Arial" w:cs="Arial"/>
          <w:b/>
          <w:color w:val="1A1A1A"/>
          <w:sz w:val="22"/>
          <w:szCs w:val="22"/>
        </w:rPr>
        <w:t xml:space="preserve">Duration = </w:t>
      </w:r>
      <w:r w:rsidRPr="00C96918">
        <w:rPr>
          <w:rFonts w:ascii="Arial" w:hAnsi="Arial" w:cs="Arial"/>
          <w:b/>
          <w:color w:val="1A1A1A"/>
          <w:sz w:val="22"/>
          <w:szCs w:val="22"/>
          <w:u w:val="single"/>
        </w:rPr>
        <w:t>Work Load X Labour Hours</w:t>
      </w:r>
    </w:p>
    <w:p w14:paraId="2A3D58ED" w14:textId="169549A0" w:rsidR="00C96918" w:rsidRDefault="00C96918" w:rsidP="00C96918">
      <w:pPr>
        <w:spacing w:line="276" w:lineRule="auto"/>
        <w:jc w:val="center"/>
        <w:rPr>
          <w:rFonts w:ascii="Arial" w:hAnsi="Arial" w:cs="Arial"/>
          <w:b/>
          <w:color w:val="1A1A1A"/>
          <w:sz w:val="22"/>
          <w:szCs w:val="22"/>
        </w:rPr>
      </w:pPr>
      <w:r>
        <w:rPr>
          <w:rFonts w:ascii="Arial" w:hAnsi="Arial" w:cs="Arial"/>
          <w:b/>
          <w:color w:val="1A1A1A"/>
          <w:sz w:val="22"/>
          <w:szCs w:val="22"/>
        </w:rPr>
        <w:t xml:space="preserve">                   </w:t>
      </w:r>
      <w:r w:rsidRPr="00C96918">
        <w:rPr>
          <w:rFonts w:ascii="Arial" w:hAnsi="Arial" w:cs="Arial"/>
          <w:b/>
          <w:color w:val="1A1A1A"/>
          <w:sz w:val="22"/>
          <w:szCs w:val="22"/>
        </w:rPr>
        <w:t>No. of Gangs</w:t>
      </w:r>
    </w:p>
    <w:p w14:paraId="3475BF5C" w14:textId="77777777" w:rsidR="00EA0942" w:rsidRDefault="00EA0942" w:rsidP="00C96918">
      <w:pPr>
        <w:spacing w:line="276" w:lineRule="auto"/>
        <w:jc w:val="center"/>
        <w:rPr>
          <w:rFonts w:ascii="Arial" w:hAnsi="Arial" w:cs="Arial"/>
          <w:b/>
          <w:color w:val="1A1A1A"/>
          <w:sz w:val="22"/>
          <w:szCs w:val="22"/>
        </w:rPr>
      </w:pPr>
    </w:p>
    <w:tbl>
      <w:tblPr>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844"/>
        <w:gridCol w:w="2844"/>
      </w:tblGrid>
      <w:tr w:rsidR="00EA0942" w14:paraId="00C4A82D" w14:textId="77777777" w:rsidTr="00EA0942">
        <w:tc>
          <w:tcPr>
            <w:tcW w:w="2843" w:type="dxa"/>
            <w:shd w:val="clear" w:color="auto" w:fill="00B050"/>
          </w:tcPr>
          <w:p w14:paraId="5E64CA59" w14:textId="77777777" w:rsidR="00EA0942" w:rsidRPr="00EA0942" w:rsidRDefault="00EA0942" w:rsidP="00433FEC">
            <w:pPr>
              <w:rPr>
                <w:rFonts w:eastAsia="Calibri"/>
                <w:color w:val="FF0000"/>
                <w:szCs w:val="22"/>
              </w:rPr>
            </w:pPr>
            <w:r w:rsidRPr="001F7484">
              <w:rPr>
                <w:rFonts w:eastAsia="Calibri"/>
                <w:szCs w:val="22"/>
              </w:rPr>
              <w:t>Task</w:t>
            </w:r>
          </w:p>
        </w:tc>
        <w:tc>
          <w:tcPr>
            <w:tcW w:w="2844" w:type="dxa"/>
            <w:shd w:val="clear" w:color="auto" w:fill="00B050"/>
          </w:tcPr>
          <w:p w14:paraId="5BB395C4" w14:textId="77777777" w:rsidR="00EA0942" w:rsidRPr="001F7484" w:rsidRDefault="00EA0942" w:rsidP="00433FEC">
            <w:pPr>
              <w:rPr>
                <w:rFonts w:eastAsia="Calibri"/>
                <w:szCs w:val="22"/>
              </w:rPr>
            </w:pPr>
            <w:r w:rsidRPr="001F7484">
              <w:rPr>
                <w:rFonts w:eastAsia="Calibri"/>
                <w:szCs w:val="22"/>
              </w:rPr>
              <w:t>Duration</w:t>
            </w:r>
          </w:p>
        </w:tc>
        <w:tc>
          <w:tcPr>
            <w:tcW w:w="2844" w:type="dxa"/>
            <w:shd w:val="clear" w:color="auto" w:fill="00B050"/>
          </w:tcPr>
          <w:p w14:paraId="13856D74" w14:textId="77777777" w:rsidR="00EA0942" w:rsidRPr="001F7484" w:rsidRDefault="00EA0942" w:rsidP="00433FEC">
            <w:pPr>
              <w:rPr>
                <w:rFonts w:eastAsia="Calibri"/>
                <w:szCs w:val="22"/>
              </w:rPr>
            </w:pPr>
            <w:r w:rsidRPr="001F7484">
              <w:rPr>
                <w:rFonts w:eastAsia="Calibri"/>
                <w:szCs w:val="22"/>
              </w:rPr>
              <w:t>Labourers</w:t>
            </w:r>
          </w:p>
        </w:tc>
      </w:tr>
      <w:tr w:rsidR="00EA0942" w14:paraId="1D995225" w14:textId="77777777" w:rsidTr="00EA0942">
        <w:tc>
          <w:tcPr>
            <w:tcW w:w="2843" w:type="dxa"/>
          </w:tcPr>
          <w:p w14:paraId="13748032" w14:textId="606D101A" w:rsidR="00EA0942" w:rsidRPr="001F7484" w:rsidRDefault="00EA0942" w:rsidP="00EA0942">
            <w:pPr>
              <w:rPr>
                <w:rFonts w:eastAsia="Calibri"/>
                <w:szCs w:val="22"/>
              </w:rPr>
            </w:pPr>
            <w:r w:rsidRPr="001F7484">
              <w:rPr>
                <w:rFonts w:eastAsia="Calibri"/>
                <w:szCs w:val="22"/>
              </w:rPr>
              <w:t xml:space="preserve">Excavation works </w:t>
            </w:r>
          </w:p>
        </w:tc>
        <w:tc>
          <w:tcPr>
            <w:tcW w:w="2844" w:type="dxa"/>
          </w:tcPr>
          <w:p w14:paraId="0FD2DA95" w14:textId="77777777" w:rsidR="00EA0942" w:rsidRDefault="00EA0942" w:rsidP="00433FEC">
            <w:pPr>
              <w:rPr>
                <w:rFonts w:eastAsia="Calibri"/>
                <w:szCs w:val="22"/>
              </w:rPr>
            </w:pPr>
            <w:r>
              <w:rPr>
                <w:rFonts w:eastAsia="Calibri"/>
                <w:szCs w:val="22"/>
              </w:rPr>
              <w:t xml:space="preserve">207 days </w:t>
            </w:r>
          </w:p>
          <w:p w14:paraId="2718516F" w14:textId="77777777" w:rsidR="00EA0942" w:rsidRDefault="00EA0942" w:rsidP="00433FEC">
            <w:pPr>
              <w:rPr>
                <w:rFonts w:eastAsia="Calibri"/>
                <w:szCs w:val="22"/>
              </w:rPr>
            </w:pPr>
            <w:r>
              <w:rPr>
                <w:rFonts w:eastAsia="Calibri"/>
                <w:szCs w:val="22"/>
              </w:rPr>
              <w:t>2 gangs 5 labourers</w:t>
            </w:r>
          </w:p>
          <w:p w14:paraId="677DBFCD" w14:textId="77777777" w:rsidR="00EA0942" w:rsidRDefault="00EA0942" w:rsidP="00433FEC">
            <w:pPr>
              <w:rPr>
                <w:rFonts w:eastAsia="Calibri"/>
                <w:szCs w:val="22"/>
              </w:rPr>
            </w:pPr>
          </w:p>
          <w:p w14:paraId="5E34142E" w14:textId="77777777" w:rsidR="00EA0942" w:rsidRDefault="00EA0942" w:rsidP="00433FEC">
            <w:pPr>
              <w:rPr>
                <w:rFonts w:eastAsia="Calibri"/>
                <w:szCs w:val="22"/>
              </w:rPr>
            </w:pPr>
            <w:r>
              <w:rPr>
                <w:rFonts w:eastAsia="Calibri"/>
                <w:szCs w:val="22"/>
              </w:rPr>
              <w:t>= 20.7 days</w:t>
            </w:r>
          </w:p>
          <w:p w14:paraId="7766BA54" w14:textId="38BEA3A4" w:rsidR="00EA0942" w:rsidRPr="001F7484" w:rsidRDefault="00EA0942" w:rsidP="00433FEC">
            <w:pPr>
              <w:rPr>
                <w:rFonts w:eastAsia="Calibri"/>
                <w:szCs w:val="22"/>
              </w:rPr>
            </w:pPr>
            <w:r>
              <w:rPr>
                <w:rFonts w:eastAsia="Calibri"/>
                <w:szCs w:val="22"/>
              </w:rPr>
              <w:t>=</w:t>
            </w:r>
            <w:r w:rsidRPr="00EA0942">
              <w:rPr>
                <w:rFonts w:eastAsia="Calibri"/>
                <w:b/>
                <w:szCs w:val="22"/>
              </w:rPr>
              <w:t>21 days</w:t>
            </w:r>
          </w:p>
        </w:tc>
        <w:tc>
          <w:tcPr>
            <w:tcW w:w="2844" w:type="dxa"/>
          </w:tcPr>
          <w:p w14:paraId="5E2C3CD8" w14:textId="1A798913" w:rsidR="00EA0942" w:rsidRDefault="00EA0942" w:rsidP="00433FEC">
            <w:pPr>
              <w:rPr>
                <w:rFonts w:eastAsia="Calibri"/>
                <w:szCs w:val="22"/>
              </w:rPr>
            </w:pPr>
            <w:r>
              <w:rPr>
                <w:rFonts w:eastAsia="Calibri"/>
                <w:szCs w:val="22"/>
              </w:rPr>
              <w:t xml:space="preserve">2 gangs of 5 labourers </w:t>
            </w:r>
          </w:p>
          <w:p w14:paraId="0E92343A" w14:textId="77777777" w:rsidR="00EA0942" w:rsidRDefault="00EA0942" w:rsidP="00433FEC">
            <w:pPr>
              <w:rPr>
                <w:rFonts w:eastAsia="Calibri"/>
                <w:szCs w:val="22"/>
              </w:rPr>
            </w:pPr>
          </w:p>
          <w:p w14:paraId="3B072EC0" w14:textId="5C031152" w:rsidR="00EA0942" w:rsidRPr="001F7484" w:rsidRDefault="00EA0942" w:rsidP="00433FEC">
            <w:pPr>
              <w:rPr>
                <w:rFonts w:eastAsia="Calibri"/>
                <w:szCs w:val="22"/>
              </w:rPr>
            </w:pPr>
            <w:r>
              <w:rPr>
                <w:rFonts w:eastAsia="Calibri"/>
                <w:szCs w:val="22"/>
              </w:rPr>
              <w:t xml:space="preserve">10 labourers overall </w:t>
            </w:r>
          </w:p>
        </w:tc>
      </w:tr>
      <w:tr w:rsidR="00EA0942" w:rsidRPr="001F7484" w14:paraId="716C3D00" w14:textId="77777777" w:rsidTr="00EA0942">
        <w:tc>
          <w:tcPr>
            <w:tcW w:w="2843" w:type="dxa"/>
          </w:tcPr>
          <w:p w14:paraId="1DF1197B" w14:textId="62270907" w:rsidR="00EA0942" w:rsidRPr="001F7484" w:rsidRDefault="00EA0942" w:rsidP="00433FEC">
            <w:pPr>
              <w:rPr>
                <w:rFonts w:eastAsia="Calibri"/>
                <w:szCs w:val="22"/>
              </w:rPr>
            </w:pPr>
            <w:r>
              <w:rPr>
                <w:rFonts w:eastAsia="Calibri"/>
                <w:szCs w:val="22"/>
              </w:rPr>
              <w:t>Basement excavation</w:t>
            </w:r>
          </w:p>
        </w:tc>
        <w:tc>
          <w:tcPr>
            <w:tcW w:w="2844" w:type="dxa"/>
          </w:tcPr>
          <w:p w14:paraId="544C7CF2" w14:textId="77777777" w:rsidR="00EA0942" w:rsidRDefault="00EA0942" w:rsidP="00433FEC">
            <w:pPr>
              <w:rPr>
                <w:rFonts w:eastAsia="Calibri"/>
                <w:szCs w:val="22"/>
              </w:rPr>
            </w:pPr>
            <w:r>
              <w:rPr>
                <w:rFonts w:eastAsia="Calibri"/>
                <w:szCs w:val="22"/>
              </w:rPr>
              <w:t>740 days</w:t>
            </w:r>
          </w:p>
          <w:p w14:paraId="75E514DF" w14:textId="77777777" w:rsidR="00EA0942" w:rsidRDefault="00EA0942" w:rsidP="00433FEC">
            <w:pPr>
              <w:rPr>
                <w:rFonts w:eastAsia="Calibri"/>
                <w:szCs w:val="22"/>
              </w:rPr>
            </w:pPr>
            <w:r>
              <w:rPr>
                <w:rFonts w:eastAsia="Calibri"/>
                <w:szCs w:val="22"/>
              </w:rPr>
              <w:t xml:space="preserve">3 gangs 5 labourers </w:t>
            </w:r>
          </w:p>
          <w:p w14:paraId="7A9D0C59" w14:textId="77777777" w:rsidR="00EA0942" w:rsidRDefault="00EA0942" w:rsidP="00433FEC">
            <w:pPr>
              <w:rPr>
                <w:rFonts w:eastAsia="Calibri"/>
                <w:szCs w:val="22"/>
              </w:rPr>
            </w:pPr>
          </w:p>
          <w:p w14:paraId="456B3476" w14:textId="75EFB454" w:rsidR="00EA0942" w:rsidRPr="00EA0942" w:rsidRDefault="00EA0942" w:rsidP="00433FEC">
            <w:pPr>
              <w:rPr>
                <w:rFonts w:eastAsia="Calibri"/>
                <w:b/>
                <w:szCs w:val="22"/>
              </w:rPr>
            </w:pPr>
            <w:r w:rsidRPr="00EA0942">
              <w:rPr>
                <w:rFonts w:eastAsia="Calibri"/>
                <w:b/>
                <w:szCs w:val="22"/>
              </w:rPr>
              <w:t xml:space="preserve">=16 days </w:t>
            </w:r>
          </w:p>
        </w:tc>
        <w:tc>
          <w:tcPr>
            <w:tcW w:w="2844" w:type="dxa"/>
          </w:tcPr>
          <w:p w14:paraId="3770E59C" w14:textId="77777777" w:rsidR="00EA0942" w:rsidRDefault="00EA0942" w:rsidP="00433FEC">
            <w:pPr>
              <w:rPr>
                <w:rFonts w:eastAsia="Calibri"/>
                <w:szCs w:val="22"/>
              </w:rPr>
            </w:pPr>
            <w:r>
              <w:rPr>
                <w:rFonts w:eastAsia="Calibri"/>
                <w:szCs w:val="22"/>
              </w:rPr>
              <w:t>3 gangs of 5 labourers</w:t>
            </w:r>
          </w:p>
          <w:p w14:paraId="0FE89CD0" w14:textId="77777777" w:rsidR="00EA0942" w:rsidRDefault="00EA0942" w:rsidP="00433FEC">
            <w:pPr>
              <w:rPr>
                <w:rFonts w:eastAsia="Calibri"/>
                <w:szCs w:val="22"/>
              </w:rPr>
            </w:pPr>
          </w:p>
          <w:p w14:paraId="3CC87639" w14:textId="51CCA337" w:rsidR="00EA0942" w:rsidRPr="001F7484" w:rsidRDefault="00EA0942" w:rsidP="00433FEC">
            <w:pPr>
              <w:rPr>
                <w:rFonts w:eastAsia="Calibri"/>
                <w:szCs w:val="22"/>
              </w:rPr>
            </w:pPr>
            <w:r>
              <w:rPr>
                <w:rFonts w:eastAsia="Calibri"/>
                <w:szCs w:val="22"/>
              </w:rPr>
              <w:t xml:space="preserve">15 labourers overall  </w:t>
            </w:r>
          </w:p>
        </w:tc>
      </w:tr>
    </w:tbl>
    <w:p w14:paraId="3C5D13C1" w14:textId="705EA997" w:rsidR="00EA0942" w:rsidRDefault="00EA0942" w:rsidP="00EA0942">
      <w:pPr>
        <w:spacing w:line="276" w:lineRule="auto"/>
        <w:rPr>
          <w:rFonts w:ascii="Arial" w:hAnsi="Arial" w:cs="Arial"/>
          <w:b/>
          <w:color w:val="1A1A1A"/>
          <w:sz w:val="22"/>
          <w:szCs w:val="22"/>
        </w:rPr>
      </w:pPr>
    </w:p>
    <w:p w14:paraId="243AFFAB" w14:textId="77777777" w:rsidR="00EA0942" w:rsidRDefault="00EA0942" w:rsidP="00EA0942">
      <w:pPr>
        <w:spacing w:line="276" w:lineRule="auto"/>
        <w:jc w:val="both"/>
        <w:rPr>
          <w:rFonts w:ascii="Arial" w:hAnsi="Arial" w:cs="Arial"/>
          <w:b/>
          <w:color w:val="1A1A1A"/>
          <w:sz w:val="22"/>
          <w:szCs w:val="22"/>
        </w:rPr>
      </w:pPr>
    </w:p>
    <w:p w14:paraId="20C58739" w14:textId="77777777" w:rsidR="00C96918" w:rsidRDefault="00C96918" w:rsidP="0080675E">
      <w:pPr>
        <w:rPr>
          <w:sz w:val="24"/>
          <w:szCs w:val="24"/>
        </w:rPr>
      </w:pPr>
    </w:p>
    <w:p w14:paraId="398AF5D2" w14:textId="64733C5C" w:rsidR="0080675E" w:rsidRDefault="006F3185" w:rsidP="0080675E">
      <w:pPr>
        <w:numPr>
          <w:ilvl w:val="0"/>
          <w:numId w:val="32"/>
        </w:numPr>
        <w:spacing w:after="200" w:line="276" w:lineRule="auto"/>
        <w:contextualSpacing/>
        <w:rPr>
          <w:b/>
          <w:sz w:val="24"/>
          <w:szCs w:val="24"/>
        </w:rPr>
      </w:pPr>
      <w:r>
        <w:rPr>
          <w:b/>
          <w:sz w:val="24"/>
          <w:szCs w:val="24"/>
        </w:rPr>
        <w:t xml:space="preserve">Resources </w:t>
      </w:r>
    </w:p>
    <w:p w14:paraId="29E41DA3" w14:textId="77777777" w:rsidR="0080675E" w:rsidRDefault="0080675E" w:rsidP="0080675E">
      <w:pPr>
        <w:rPr>
          <w:sz w:val="24"/>
          <w:szCs w:val="24"/>
        </w:rPr>
      </w:pPr>
    </w:p>
    <w:p w14:paraId="03A9C5F7" w14:textId="66D25723" w:rsidR="0080675E" w:rsidRDefault="006F3185" w:rsidP="0080675E">
      <w:pPr>
        <w:rPr>
          <w:sz w:val="24"/>
          <w:szCs w:val="24"/>
        </w:rPr>
      </w:pPr>
      <w:r>
        <w:rPr>
          <w:sz w:val="24"/>
          <w:szCs w:val="24"/>
        </w:rPr>
        <w:t xml:space="preserve">The information below is relating to the resources allocated to this project. This information will be monitored throughout the project to ensure the tasks can be completed efficiently and also ensuring adequate resources for this development. </w:t>
      </w:r>
    </w:p>
    <w:p w14:paraId="231C3AB9" w14:textId="77777777" w:rsidR="0080675E" w:rsidRDefault="0080675E" w:rsidP="0080675E">
      <w:pPr>
        <w:rPr>
          <w:sz w:val="24"/>
          <w:szCs w:val="24"/>
        </w:rPr>
      </w:pPr>
    </w:p>
    <w:p w14:paraId="0D058235" w14:textId="77777777" w:rsidR="0080675E" w:rsidRDefault="0080675E" w:rsidP="0080675E">
      <w:pPr>
        <w:rPr>
          <w:sz w:val="24"/>
          <w:szCs w:val="24"/>
        </w:rPr>
      </w:pPr>
    </w:p>
    <w:p w14:paraId="2760EB2B" w14:textId="63B99153" w:rsidR="0080675E" w:rsidRDefault="006F3185" w:rsidP="0080675E">
      <w:pPr>
        <w:rPr>
          <w:sz w:val="24"/>
          <w:szCs w:val="24"/>
        </w:rPr>
      </w:pPr>
      <w:r>
        <w:rPr>
          <w:noProof/>
        </w:rPr>
        <w:drawing>
          <wp:anchor distT="0" distB="0" distL="114300" distR="114300" simplePos="0" relativeHeight="251662848" behindDoc="1" locked="0" layoutInCell="1" allowOverlap="1" wp14:anchorId="4EF965B5" wp14:editId="1B05B93E">
            <wp:simplePos x="0" y="0"/>
            <wp:positionH relativeFrom="margin">
              <wp:align>center</wp:align>
            </wp:positionH>
            <wp:positionV relativeFrom="paragraph">
              <wp:posOffset>48895</wp:posOffset>
            </wp:positionV>
            <wp:extent cx="4981575" cy="2528570"/>
            <wp:effectExtent l="0" t="0" r="9525" b="5080"/>
            <wp:wrapTight wrapText="bothSides">
              <wp:wrapPolygon edited="0">
                <wp:start x="0" y="0"/>
                <wp:lineTo x="0" y="21481"/>
                <wp:lineTo x="21559" y="21481"/>
                <wp:lineTo x="21559"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4C2AA823" w14:textId="7F39B3F4" w:rsidR="0080675E" w:rsidRDefault="0080675E" w:rsidP="0080675E">
      <w:pPr>
        <w:rPr>
          <w:sz w:val="24"/>
          <w:szCs w:val="24"/>
        </w:rPr>
      </w:pPr>
    </w:p>
    <w:p w14:paraId="1B81268D" w14:textId="77777777" w:rsidR="0080675E" w:rsidRDefault="0080675E" w:rsidP="0080675E">
      <w:pPr>
        <w:rPr>
          <w:sz w:val="24"/>
          <w:szCs w:val="24"/>
        </w:rPr>
      </w:pPr>
    </w:p>
    <w:p w14:paraId="44B0AEE9" w14:textId="77777777" w:rsidR="0080675E" w:rsidRDefault="0080675E" w:rsidP="0080675E">
      <w:pPr>
        <w:rPr>
          <w:sz w:val="24"/>
          <w:szCs w:val="24"/>
        </w:rPr>
      </w:pPr>
    </w:p>
    <w:p w14:paraId="4933099E" w14:textId="77777777" w:rsidR="0080675E" w:rsidRDefault="0080675E" w:rsidP="0080675E">
      <w:pPr>
        <w:rPr>
          <w:sz w:val="24"/>
          <w:szCs w:val="24"/>
        </w:rPr>
      </w:pPr>
    </w:p>
    <w:p w14:paraId="4604DE98" w14:textId="77777777" w:rsidR="0080675E" w:rsidRDefault="0080675E" w:rsidP="0080675E">
      <w:pPr>
        <w:rPr>
          <w:sz w:val="24"/>
          <w:szCs w:val="24"/>
        </w:rPr>
      </w:pPr>
    </w:p>
    <w:p w14:paraId="43DC5226" w14:textId="77777777" w:rsidR="0080675E" w:rsidRDefault="0080675E" w:rsidP="0080675E">
      <w:pPr>
        <w:rPr>
          <w:sz w:val="24"/>
          <w:szCs w:val="24"/>
        </w:rPr>
      </w:pPr>
    </w:p>
    <w:p w14:paraId="764848FA" w14:textId="77777777" w:rsidR="0080675E" w:rsidRDefault="0080675E" w:rsidP="0080675E">
      <w:pPr>
        <w:rPr>
          <w:sz w:val="24"/>
          <w:szCs w:val="24"/>
        </w:rPr>
      </w:pPr>
    </w:p>
    <w:p w14:paraId="4E24A278" w14:textId="77777777" w:rsidR="0080675E" w:rsidRDefault="0080675E" w:rsidP="0080675E">
      <w:pPr>
        <w:rPr>
          <w:sz w:val="24"/>
          <w:szCs w:val="24"/>
        </w:rPr>
      </w:pPr>
    </w:p>
    <w:p w14:paraId="6E79B4FA" w14:textId="77777777" w:rsidR="0080675E" w:rsidRDefault="0080675E" w:rsidP="0080675E">
      <w:pPr>
        <w:rPr>
          <w:sz w:val="24"/>
          <w:szCs w:val="24"/>
        </w:rPr>
      </w:pPr>
    </w:p>
    <w:p w14:paraId="4E20BD6D" w14:textId="77777777" w:rsidR="0080675E" w:rsidRDefault="0080675E" w:rsidP="0080675E">
      <w:pPr>
        <w:rPr>
          <w:sz w:val="24"/>
          <w:szCs w:val="24"/>
        </w:rPr>
      </w:pPr>
    </w:p>
    <w:p w14:paraId="590FD9EF" w14:textId="77777777" w:rsidR="0080675E" w:rsidRDefault="0080675E" w:rsidP="0080675E">
      <w:pPr>
        <w:rPr>
          <w:sz w:val="24"/>
          <w:szCs w:val="24"/>
        </w:rPr>
      </w:pPr>
    </w:p>
    <w:p w14:paraId="50288FC6" w14:textId="77777777" w:rsidR="0080675E" w:rsidRDefault="0080675E" w:rsidP="0080675E">
      <w:pPr>
        <w:rPr>
          <w:sz w:val="24"/>
          <w:szCs w:val="24"/>
        </w:rPr>
      </w:pPr>
    </w:p>
    <w:p w14:paraId="7A0D8581" w14:textId="77777777" w:rsidR="0080675E" w:rsidRDefault="0080675E" w:rsidP="0080675E">
      <w:pPr>
        <w:rPr>
          <w:sz w:val="24"/>
          <w:szCs w:val="24"/>
        </w:rPr>
      </w:pPr>
    </w:p>
    <w:p w14:paraId="225E125E" w14:textId="77777777" w:rsidR="006F3185" w:rsidRDefault="006F3185" w:rsidP="0080675E">
      <w:pPr>
        <w:rPr>
          <w:sz w:val="24"/>
          <w:szCs w:val="24"/>
        </w:rPr>
      </w:pPr>
    </w:p>
    <w:p w14:paraId="0DF3580C" w14:textId="77777777" w:rsidR="006F3185" w:rsidRDefault="006F3185" w:rsidP="0080675E">
      <w:pPr>
        <w:rPr>
          <w:sz w:val="24"/>
          <w:szCs w:val="24"/>
        </w:rPr>
      </w:pPr>
    </w:p>
    <w:p w14:paraId="3DC47B76" w14:textId="77777777" w:rsidR="00EA0942" w:rsidRDefault="00EA0942" w:rsidP="0080675E">
      <w:pPr>
        <w:rPr>
          <w:sz w:val="24"/>
          <w:szCs w:val="24"/>
        </w:rPr>
      </w:pPr>
    </w:p>
    <w:p w14:paraId="35C12BA5" w14:textId="77777777" w:rsidR="00EA0942" w:rsidRDefault="00EA0942" w:rsidP="0080675E">
      <w:pPr>
        <w:rPr>
          <w:sz w:val="24"/>
          <w:szCs w:val="24"/>
        </w:rPr>
      </w:pPr>
    </w:p>
    <w:p w14:paraId="4EB4213F" w14:textId="77777777" w:rsidR="00EA0942" w:rsidRDefault="00EA0942" w:rsidP="0080675E">
      <w:pPr>
        <w:rPr>
          <w:sz w:val="24"/>
          <w:szCs w:val="24"/>
        </w:rPr>
      </w:pPr>
    </w:p>
    <w:p w14:paraId="6F6C5296" w14:textId="77777777" w:rsidR="00EA0942" w:rsidRDefault="00EA0942" w:rsidP="0080675E">
      <w:pPr>
        <w:rPr>
          <w:sz w:val="24"/>
          <w:szCs w:val="24"/>
        </w:rPr>
      </w:pPr>
    </w:p>
    <w:p w14:paraId="29A9497E" w14:textId="77777777" w:rsidR="00EA0942" w:rsidRDefault="00EA0942" w:rsidP="0080675E">
      <w:pPr>
        <w:rPr>
          <w:sz w:val="24"/>
          <w:szCs w:val="24"/>
        </w:rPr>
      </w:pPr>
    </w:p>
    <w:p w14:paraId="5E752A22" w14:textId="77777777" w:rsidR="00EA0942" w:rsidRDefault="00EA0942" w:rsidP="0080675E">
      <w:pPr>
        <w:rPr>
          <w:sz w:val="24"/>
          <w:szCs w:val="24"/>
        </w:rPr>
      </w:pPr>
    </w:p>
    <w:p w14:paraId="4FDE3F81" w14:textId="77777777" w:rsidR="00EA0942" w:rsidRDefault="00EA0942" w:rsidP="0080675E">
      <w:pPr>
        <w:rPr>
          <w:sz w:val="24"/>
          <w:szCs w:val="24"/>
        </w:rPr>
      </w:pPr>
    </w:p>
    <w:p w14:paraId="1C3719F2" w14:textId="77777777" w:rsidR="00EA0942" w:rsidRDefault="00EA0942" w:rsidP="0080675E">
      <w:pPr>
        <w:rPr>
          <w:sz w:val="24"/>
          <w:szCs w:val="24"/>
        </w:rPr>
      </w:pPr>
    </w:p>
    <w:p w14:paraId="08EB29D7" w14:textId="77777777" w:rsidR="00EA0942" w:rsidRDefault="00EA0942" w:rsidP="0080675E">
      <w:pPr>
        <w:rPr>
          <w:sz w:val="24"/>
          <w:szCs w:val="24"/>
        </w:rPr>
      </w:pPr>
    </w:p>
    <w:p w14:paraId="40B0D72D" w14:textId="77777777" w:rsidR="00EA0942" w:rsidRDefault="00EA0942" w:rsidP="0080675E">
      <w:pPr>
        <w:rPr>
          <w:sz w:val="24"/>
          <w:szCs w:val="24"/>
        </w:rPr>
      </w:pPr>
    </w:p>
    <w:p w14:paraId="5B3BAA6B" w14:textId="77777777" w:rsidR="00EA0942" w:rsidRDefault="00EA0942" w:rsidP="0080675E">
      <w:pPr>
        <w:rPr>
          <w:sz w:val="24"/>
          <w:szCs w:val="24"/>
        </w:rPr>
      </w:pPr>
    </w:p>
    <w:p w14:paraId="5D38BD0C" w14:textId="77777777" w:rsidR="006F3185" w:rsidRDefault="006F3185" w:rsidP="0080675E">
      <w:pPr>
        <w:rPr>
          <w:sz w:val="24"/>
          <w:szCs w:val="24"/>
        </w:rPr>
      </w:pPr>
    </w:p>
    <w:tbl>
      <w:tblPr>
        <w:tblW w:w="9162" w:type="dxa"/>
        <w:tblInd w:w="639" w:type="dxa"/>
        <w:tblCellMar>
          <w:left w:w="0" w:type="dxa"/>
          <w:right w:w="0" w:type="dxa"/>
        </w:tblCellMar>
        <w:tblLook w:val="0420" w:firstRow="1" w:lastRow="0" w:firstColumn="0" w:lastColumn="0" w:noHBand="0" w:noVBand="1"/>
      </w:tblPr>
      <w:tblGrid>
        <w:gridCol w:w="3120"/>
        <w:gridCol w:w="1937"/>
        <w:gridCol w:w="2031"/>
        <w:gridCol w:w="2074"/>
      </w:tblGrid>
      <w:tr w:rsidR="00D32D19" w:rsidRPr="00413BA4" w14:paraId="0C9AC565"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689CA1A7" w14:textId="77777777" w:rsidR="00D32D19" w:rsidRPr="00413BA4" w:rsidRDefault="00D32D19" w:rsidP="00E80687">
            <w:pPr>
              <w:rPr>
                <w:lang w:val="en-US"/>
              </w:rPr>
            </w:pPr>
            <w:r w:rsidRPr="00413BA4">
              <w:rPr>
                <w:b/>
                <w:bCs/>
                <w:lang w:val="en-US"/>
              </w:rPr>
              <w:t>Name</w:t>
            </w:r>
          </w:p>
        </w:tc>
        <w:tc>
          <w:tcPr>
            <w:tcW w:w="1937"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BF265AC" w14:textId="77777777" w:rsidR="00D32D19" w:rsidRPr="00413BA4" w:rsidRDefault="00D32D19" w:rsidP="00E80687">
            <w:pPr>
              <w:rPr>
                <w:lang w:val="en-US"/>
              </w:rPr>
            </w:pPr>
            <w:r w:rsidRPr="00413BA4">
              <w:rPr>
                <w:b/>
                <w:bCs/>
                <w:lang w:val="en-US"/>
              </w:rPr>
              <w:t>Start</w:t>
            </w:r>
          </w:p>
        </w:tc>
        <w:tc>
          <w:tcPr>
            <w:tcW w:w="2031"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7D3367CC" w14:textId="77777777" w:rsidR="00D32D19" w:rsidRPr="00413BA4" w:rsidRDefault="00D32D19" w:rsidP="00E80687">
            <w:pPr>
              <w:rPr>
                <w:lang w:val="en-US"/>
              </w:rPr>
            </w:pPr>
            <w:r w:rsidRPr="00413BA4">
              <w:rPr>
                <w:b/>
                <w:bCs/>
                <w:lang w:val="en-US"/>
              </w:rPr>
              <w:t>Finish</w:t>
            </w:r>
          </w:p>
        </w:tc>
        <w:tc>
          <w:tcPr>
            <w:tcW w:w="2074"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38220807" w14:textId="77777777" w:rsidR="00D32D19" w:rsidRPr="00413BA4" w:rsidRDefault="00D32D19" w:rsidP="00E80687">
            <w:pPr>
              <w:rPr>
                <w:lang w:val="en-US"/>
              </w:rPr>
            </w:pPr>
            <w:r w:rsidRPr="00413BA4">
              <w:rPr>
                <w:b/>
                <w:bCs/>
                <w:lang w:val="en-US"/>
              </w:rPr>
              <w:t>Remaining Work</w:t>
            </w:r>
          </w:p>
        </w:tc>
      </w:tr>
      <w:tr w:rsidR="00D32D19" w:rsidRPr="00413BA4" w14:paraId="70E9A0F5"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89366CB" w14:textId="77777777" w:rsidR="00D32D19" w:rsidRPr="00413BA4" w:rsidRDefault="00D32D19" w:rsidP="00E80687">
            <w:pPr>
              <w:rPr>
                <w:lang w:val="en-US"/>
              </w:rPr>
            </w:pPr>
            <w:r w:rsidRPr="00413BA4">
              <w:rPr>
                <w:lang w:val="en-US"/>
              </w:rPr>
              <w:t>Steelworkers</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DB4EF1" w14:textId="77777777" w:rsidR="00D32D19" w:rsidRPr="00413BA4" w:rsidRDefault="00D32D19" w:rsidP="00E80687">
            <w:pPr>
              <w:rPr>
                <w:lang w:val="en-US"/>
              </w:rPr>
            </w:pPr>
            <w:r w:rsidRPr="00413BA4">
              <w:rPr>
                <w:lang w:val="en-US"/>
              </w:rPr>
              <w:t>Mon 29/01/18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D703B2F" w14:textId="77777777" w:rsidR="00D32D19" w:rsidRPr="00413BA4" w:rsidRDefault="00D32D19" w:rsidP="00E80687">
            <w:pPr>
              <w:rPr>
                <w:lang w:val="en-US"/>
              </w:rPr>
            </w:pPr>
            <w:r w:rsidRPr="00413BA4">
              <w:rPr>
                <w:lang w:val="en-US"/>
              </w:rPr>
              <w:t>Wed 03/10/18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59B466D" w14:textId="409AB547" w:rsidR="00D32D19" w:rsidRPr="00413BA4" w:rsidRDefault="00D32D19" w:rsidP="00E80687">
            <w:pPr>
              <w:rPr>
                <w:lang w:val="en-US"/>
              </w:rPr>
            </w:pPr>
            <w:r>
              <w:rPr>
                <w:lang w:val="en-US"/>
              </w:rPr>
              <w:t>1,750</w:t>
            </w:r>
            <w:r w:rsidRPr="00413BA4">
              <w:rPr>
                <w:lang w:val="en-US"/>
              </w:rPr>
              <w:t xml:space="preserve"> </w:t>
            </w:r>
            <w:proofErr w:type="spellStart"/>
            <w:r w:rsidRPr="00413BA4">
              <w:rPr>
                <w:lang w:val="en-US"/>
              </w:rPr>
              <w:t>hrs</w:t>
            </w:r>
            <w:proofErr w:type="spellEnd"/>
          </w:p>
        </w:tc>
      </w:tr>
      <w:tr w:rsidR="00D32D19" w:rsidRPr="00413BA4" w14:paraId="35738E80"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DD0BD48" w14:textId="77777777" w:rsidR="00D32D19" w:rsidRPr="00413BA4" w:rsidRDefault="00D32D19" w:rsidP="00E80687">
            <w:pPr>
              <w:rPr>
                <w:lang w:val="en-US"/>
              </w:rPr>
            </w:pPr>
            <w:r w:rsidRPr="00413BA4">
              <w:rPr>
                <w:lang w:val="en-US"/>
              </w:rPr>
              <w:t>Crane operative</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BFA4ABF" w14:textId="77777777" w:rsidR="00D32D19" w:rsidRPr="00413BA4" w:rsidRDefault="00D32D19" w:rsidP="00E80687">
            <w:pPr>
              <w:rPr>
                <w:lang w:val="en-US"/>
              </w:rPr>
            </w:pPr>
            <w:r w:rsidRPr="00413BA4">
              <w:rPr>
                <w:lang w:val="en-US"/>
              </w:rPr>
              <w:t>Tue 13/02/18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126831" w14:textId="77777777" w:rsidR="00D32D19" w:rsidRPr="00413BA4" w:rsidRDefault="00D32D19" w:rsidP="00E80687">
            <w:pPr>
              <w:rPr>
                <w:lang w:val="en-US"/>
              </w:rPr>
            </w:pPr>
            <w:r w:rsidRPr="00413BA4">
              <w:rPr>
                <w:lang w:val="en-US"/>
              </w:rPr>
              <w:t>Wed 03/10/18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933DB5E" w14:textId="68C25C23" w:rsidR="00D32D19" w:rsidRPr="00413BA4" w:rsidRDefault="00D32D19" w:rsidP="00E80687">
            <w:pPr>
              <w:rPr>
                <w:lang w:val="en-US"/>
              </w:rPr>
            </w:pPr>
            <w:r>
              <w:rPr>
                <w:lang w:val="en-US"/>
              </w:rPr>
              <w:t>1,825</w:t>
            </w:r>
            <w:r w:rsidRPr="00413BA4">
              <w:rPr>
                <w:lang w:val="en-US"/>
              </w:rPr>
              <w:t xml:space="preserve"> </w:t>
            </w:r>
            <w:proofErr w:type="spellStart"/>
            <w:r w:rsidRPr="00413BA4">
              <w:rPr>
                <w:lang w:val="en-US"/>
              </w:rPr>
              <w:t>hrs</w:t>
            </w:r>
            <w:proofErr w:type="spellEnd"/>
          </w:p>
        </w:tc>
      </w:tr>
      <w:tr w:rsidR="00D32D19" w:rsidRPr="00413BA4" w14:paraId="42334ABB"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D2E86D0" w14:textId="77777777" w:rsidR="00D32D19" w:rsidRPr="00413BA4" w:rsidRDefault="00D32D19" w:rsidP="00E80687">
            <w:pPr>
              <w:rPr>
                <w:lang w:val="en-US"/>
              </w:rPr>
            </w:pPr>
            <w:r w:rsidRPr="00413BA4">
              <w:rPr>
                <w:lang w:val="en-US"/>
              </w:rPr>
              <w:t>Excavator operative</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CF6A9E2" w14:textId="77777777" w:rsidR="00D32D19" w:rsidRPr="00413BA4" w:rsidRDefault="00D32D19" w:rsidP="00E80687">
            <w:pPr>
              <w:rPr>
                <w:lang w:val="en-US"/>
              </w:rPr>
            </w:pPr>
            <w:r w:rsidRPr="00413BA4">
              <w:rPr>
                <w:lang w:val="en-US"/>
              </w:rPr>
              <w:t>Thu 25/01/18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E03884" w14:textId="77777777" w:rsidR="00D32D19" w:rsidRPr="00413BA4" w:rsidRDefault="00D32D19" w:rsidP="00E80687">
            <w:pPr>
              <w:rPr>
                <w:lang w:val="en-US"/>
              </w:rPr>
            </w:pPr>
            <w:r w:rsidRPr="00413BA4">
              <w:rPr>
                <w:lang w:val="en-US"/>
              </w:rPr>
              <w:t>Tue 27/03/18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DE4EBB5" w14:textId="062C4656" w:rsidR="00D32D19" w:rsidRPr="00413BA4" w:rsidRDefault="00D32D19" w:rsidP="00E80687">
            <w:pPr>
              <w:rPr>
                <w:lang w:val="en-US"/>
              </w:rPr>
            </w:pPr>
            <w:r>
              <w:rPr>
                <w:lang w:val="en-US"/>
              </w:rPr>
              <w:t>72</w:t>
            </w:r>
            <w:r w:rsidRPr="00413BA4">
              <w:rPr>
                <w:lang w:val="en-US"/>
              </w:rPr>
              <w:t xml:space="preserve"> </w:t>
            </w:r>
            <w:proofErr w:type="spellStart"/>
            <w:r w:rsidRPr="00413BA4">
              <w:rPr>
                <w:lang w:val="en-US"/>
              </w:rPr>
              <w:t>hrs</w:t>
            </w:r>
            <w:proofErr w:type="spellEnd"/>
          </w:p>
        </w:tc>
      </w:tr>
      <w:tr w:rsidR="00D32D19" w:rsidRPr="00413BA4" w14:paraId="595E4008"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4C6C8D1" w14:textId="77777777" w:rsidR="00D32D19" w:rsidRPr="00413BA4" w:rsidRDefault="00D32D19" w:rsidP="00E80687">
            <w:pPr>
              <w:rPr>
                <w:lang w:val="en-US"/>
              </w:rPr>
            </w:pPr>
            <w:proofErr w:type="spellStart"/>
            <w:r w:rsidRPr="00413BA4">
              <w:rPr>
                <w:lang w:val="en-US"/>
              </w:rPr>
              <w:t>Groundworkers</w:t>
            </w:r>
            <w:proofErr w:type="spellEnd"/>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912CE73" w14:textId="77777777" w:rsidR="00D32D19" w:rsidRPr="00413BA4" w:rsidRDefault="00D32D19" w:rsidP="00E80687">
            <w:pPr>
              <w:rPr>
                <w:lang w:val="en-US"/>
              </w:rPr>
            </w:pPr>
            <w:r w:rsidRPr="00413BA4">
              <w:rPr>
                <w:lang w:val="en-US"/>
              </w:rPr>
              <w:t>Fri 01/12/17</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86C110" w14:textId="77777777" w:rsidR="00D32D19" w:rsidRPr="00413BA4" w:rsidRDefault="00D32D19" w:rsidP="00E80687">
            <w:pPr>
              <w:rPr>
                <w:lang w:val="en-US"/>
              </w:rPr>
            </w:pPr>
            <w:r w:rsidRPr="00413BA4">
              <w:rPr>
                <w:lang w:val="en-US"/>
              </w:rPr>
              <w:t>Tue 27/03/18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9A92787" w14:textId="002C0F69" w:rsidR="00D32D19" w:rsidRPr="00413BA4" w:rsidRDefault="00D32D19" w:rsidP="00E80687">
            <w:pPr>
              <w:rPr>
                <w:lang w:val="en-US"/>
              </w:rPr>
            </w:pPr>
            <w:r>
              <w:rPr>
                <w:lang w:val="en-US"/>
              </w:rPr>
              <w:t>245</w:t>
            </w:r>
            <w:r w:rsidRPr="00413BA4">
              <w:rPr>
                <w:lang w:val="en-US"/>
              </w:rPr>
              <w:t xml:space="preserve"> </w:t>
            </w:r>
            <w:proofErr w:type="spellStart"/>
            <w:r w:rsidRPr="00413BA4">
              <w:rPr>
                <w:lang w:val="en-US"/>
              </w:rPr>
              <w:t>hrs</w:t>
            </w:r>
            <w:proofErr w:type="spellEnd"/>
          </w:p>
        </w:tc>
      </w:tr>
      <w:tr w:rsidR="00D32D19" w:rsidRPr="00413BA4" w14:paraId="66BA9215"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FCB5E05" w14:textId="77777777" w:rsidR="00D32D19" w:rsidRPr="00413BA4" w:rsidRDefault="00D32D19" w:rsidP="00E80687">
            <w:pPr>
              <w:rPr>
                <w:lang w:val="en-US"/>
              </w:rPr>
            </w:pPr>
            <w:r w:rsidRPr="00413BA4">
              <w:rPr>
                <w:lang w:val="en-US"/>
              </w:rPr>
              <w:t>Roofers</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7E29F37" w14:textId="77777777" w:rsidR="00D32D19" w:rsidRPr="00413BA4" w:rsidRDefault="00D32D19" w:rsidP="00E80687">
            <w:pPr>
              <w:rPr>
                <w:lang w:val="en-US"/>
              </w:rPr>
            </w:pPr>
            <w:r w:rsidRPr="00413BA4">
              <w:rPr>
                <w:lang w:val="en-US"/>
              </w:rPr>
              <w:t>Fri 07/09/18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02B9B4" w14:textId="77777777" w:rsidR="00D32D19" w:rsidRPr="00413BA4" w:rsidRDefault="00D32D19" w:rsidP="00E80687">
            <w:pPr>
              <w:rPr>
                <w:lang w:val="en-US"/>
              </w:rPr>
            </w:pPr>
            <w:r w:rsidRPr="00413BA4">
              <w:rPr>
                <w:lang w:val="en-US"/>
              </w:rPr>
              <w:t>Fri 14/09/18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9AF520" w14:textId="07A37F2E" w:rsidR="00D32D19" w:rsidRPr="00413BA4" w:rsidRDefault="00D32D19" w:rsidP="00E80687">
            <w:pPr>
              <w:rPr>
                <w:lang w:val="en-US"/>
              </w:rPr>
            </w:pPr>
            <w:r>
              <w:rPr>
                <w:lang w:val="en-US"/>
              </w:rPr>
              <w:t>42</w:t>
            </w:r>
            <w:r w:rsidRPr="00413BA4">
              <w:rPr>
                <w:lang w:val="en-US"/>
              </w:rPr>
              <w:t xml:space="preserve"> </w:t>
            </w:r>
            <w:proofErr w:type="spellStart"/>
            <w:r w:rsidRPr="00413BA4">
              <w:rPr>
                <w:lang w:val="en-US"/>
              </w:rPr>
              <w:t>hrs</w:t>
            </w:r>
            <w:proofErr w:type="spellEnd"/>
          </w:p>
        </w:tc>
      </w:tr>
      <w:tr w:rsidR="00D32D19" w:rsidRPr="00413BA4" w14:paraId="79A25EB1"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E831815" w14:textId="77777777" w:rsidR="00D32D19" w:rsidRPr="00413BA4" w:rsidRDefault="00D32D19" w:rsidP="00E80687">
            <w:pPr>
              <w:rPr>
                <w:lang w:val="en-US"/>
              </w:rPr>
            </w:pPr>
            <w:r w:rsidRPr="00413BA4">
              <w:rPr>
                <w:lang w:val="en-US"/>
              </w:rPr>
              <w:t>Carpenters</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63F990D" w14:textId="77777777" w:rsidR="00D32D19" w:rsidRPr="00413BA4" w:rsidRDefault="00D32D19" w:rsidP="00E80687">
            <w:pPr>
              <w:rPr>
                <w:lang w:val="en-US"/>
              </w:rPr>
            </w:pPr>
            <w:r w:rsidRPr="00413BA4">
              <w:rPr>
                <w:lang w:val="en-US"/>
              </w:rPr>
              <w:t>Thu 05/07/18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DF3CC5" w14:textId="77777777" w:rsidR="00D32D19" w:rsidRPr="00413BA4" w:rsidRDefault="00D32D19" w:rsidP="00E80687">
            <w:pPr>
              <w:rPr>
                <w:lang w:val="en-US"/>
              </w:rPr>
            </w:pPr>
            <w:r w:rsidRPr="00413BA4">
              <w:rPr>
                <w:lang w:val="en-US"/>
              </w:rPr>
              <w:t>Mon 16/07/18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F2B427C" w14:textId="4FBE6848" w:rsidR="00D32D19" w:rsidRPr="00413BA4" w:rsidRDefault="00D32D19" w:rsidP="00E80687">
            <w:pPr>
              <w:rPr>
                <w:lang w:val="en-US"/>
              </w:rPr>
            </w:pPr>
            <w:r>
              <w:rPr>
                <w:lang w:val="en-US"/>
              </w:rPr>
              <w:t>66</w:t>
            </w:r>
            <w:r w:rsidRPr="00413BA4">
              <w:rPr>
                <w:lang w:val="en-US"/>
              </w:rPr>
              <w:t xml:space="preserve"> </w:t>
            </w:r>
            <w:proofErr w:type="spellStart"/>
            <w:r w:rsidRPr="00413BA4">
              <w:rPr>
                <w:lang w:val="en-US"/>
              </w:rPr>
              <w:t>hrs</w:t>
            </w:r>
            <w:proofErr w:type="spellEnd"/>
          </w:p>
        </w:tc>
      </w:tr>
      <w:tr w:rsidR="00D32D19" w:rsidRPr="00413BA4" w14:paraId="3B4CD85D"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517AFB9" w14:textId="77777777" w:rsidR="00D32D19" w:rsidRPr="00413BA4" w:rsidRDefault="00D32D19" w:rsidP="00E80687">
            <w:pPr>
              <w:rPr>
                <w:lang w:val="en-US"/>
              </w:rPr>
            </w:pPr>
            <w:r w:rsidRPr="00413BA4">
              <w:rPr>
                <w:lang w:val="en-US"/>
              </w:rPr>
              <w:t>Concrete gang</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BD3D1F" w14:textId="77777777" w:rsidR="00D32D19" w:rsidRPr="00413BA4" w:rsidRDefault="00D32D19" w:rsidP="00E80687">
            <w:pPr>
              <w:rPr>
                <w:lang w:val="en-US"/>
              </w:rPr>
            </w:pPr>
            <w:r w:rsidRPr="00413BA4">
              <w:rPr>
                <w:lang w:val="en-US"/>
              </w:rPr>
              <w:t>Mon 12/02/18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DEC432" w14:textId="77777777" w:rsidR="00D32D19" w:rsidRPr="00413BA4" w:rsidRDefault="00D32D19" w:rsidP="00E80687">
            <w:pPr>
              <w:rPr>
                <w:lang w:val="en-US"/>
              </w:rPr>
            </w:pPr>
            <w:r w:rsidRPr="00413BA4">
              <w:rPr>
                <w:lang w:val="en-US"/>
              </w:rPr>
              <w:t>Mon 30/07/18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319AE9E" w14:textId="3B4032F3" w:rsidR="00D32D19" w:rsidRPr="00413BA4" w:rsidRDefault="00D32D19" w:rsidP="00E80687">
            <w:pPr>
              <w:rPr>
                <w:lang w:val="en-US"/>
              </w:rPr>
            </w:pPr>
            <w:r>
              <w:rPr>
                <w:lang w:val="en-US"/>
              </w:rPr>
              <w:t>66</w:t>
            </w:r>
            <w:r w:rsidRPr="00413BA4">
              <w:rPr>
                <w:lang w:val="en-US"/>
              </w:rPr>
              <w:t xml:space="preserve"> </w:t>
            </w:r>
            <w:proofErr w:type="spellStart"/>
            <w:r w:rsidRPr="00413BA4">
              <w:rPr>
                <w:lang w:val="en-US"/>
              </w:rPr>
              <w:t>hrs</w:t>
            </w:r>
            <w:proofErr w:type="spellEnd"/>
          </w:p>
        </w:tc>
      </w:tr>
      <w:tr w:rsidR="00D32D19" w:rsidRPr="00413BA4" w14:paraId="221165FB"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E153018" w14:textId="77777777" w:rsidR="00D32D19" w:rsidRPr="00413BA4" w:rsidRDefault="00D32D19" w:rsidP="00E80687">
            <w:pPr>
              <w:rPr>
                <w:lang w:val="en-US"/>
              </w:rPr>
            </w:pPr>
            <w:r w:rsidRPr="00413BA4">
              <w:rPr>
                <w:lang w:val="en-US"/>
              </w:rPr>
              <w:t>Glazed wall specialist</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DE2C70F" w14:textId="77777777" w:rsidR="00D32D19" w:rsidRPr="00413BA4" w:rsidRDefault="00D32D19" w:rsidP="00E80687">
            <w:pPr>
              <w:rPr>
                <w:lang w:val="en-US"/>
              </w:rPr>
            </w:pPr>
            <w:r w:rsidRPr="00413BA4">
              <w:rPr>
                <w:lang w:val="en-US"/>
              </w:rPr>
              <w:t>Thu 19/04/18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FB6915" w14:textId="77777777" w:rsidR="00D32D19" w:rsidRPr="00413BA4" w:rsidRDefault="00D32D19" w:rsidP="00E80687">
            <w:pPr>
              <w:rPr>
                <w:lang w:val="en-US"/>
              </w:rPr>
            </w:pPr>
            <w:r w:rsidRPr="00413BA4">
              <w:rPr>
                <w:lang w:val="en-US"/>
              </w:rPr>
              <w:t>Wed 26/12/18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AFB3447" w14:textId="02665D56" w:rsidR="00D32D19" w:rsidRPr="00413BA4" w:rsidRDefault="00D32D19" w:rsidP="00E80687">
            <w:pPr>
              <w:rPr>
                <w:lang w:val="en-US"/>
              </w:rPr>
            </w:pPr>
            <w:r>
              <w:rPr>
                <w:lang w:val="en-US"/>
              </w:rPr>
              <w:t>1,436</w:t>
            </w:r>
            <w:r w:rsidRPr="00413BA4">
              <w:rPr>
                <w:lang w:val="en-US"/>
              </w:rPr>
              <w:t xml:space="preserve"> </w:t>
            </w:r>
            <w:proofErr w:type="spellStart"/>
            <w:r w:rsidRPr="00413BA4">
              <w:rPr>
                <w:lang w:val="en-US"/>
              </w:rPr>
              <w:t>hrs</w:t>
            </w:r>
            <w:proofErr w:type="spellEnd"/>
          </w:p>
        </w:tc>
      </w:tr>
      <w:tr w:rsidR="00D32D19" w:rsidRPr="00413BA4" w14:paraId="106D788F"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0820E07" w14:textId="77777777" w:rsidR="00D32D19" w:rsidRPr="00413BA4" w:rsidRDefault="00D32D19" w:rsidP="00E80687">
            <w:pPr>
              <w:rPr>
                <w:lang w:val="en-US"/>
              </w:rPr>
            </w:pPr>
            <w:r w:rsidRPr="00413BA4">
              <w:rPr>
                <w:lang w:val="en-US"/>
              </w:rPr>
              <w:t>Piling contractor</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860CCBA" w14:textId="77777777" w:rsidR="00D32D19" w:rsidRPr="00413BA4" w:rsidRDefault="00D32D19" w:rsidP="00E80687">
            <w:pPr>
              <w:rPr>
                <w:lang w:val="en-US"/>
              </w:rPr>
            </w:pPr>
            <w:r w:rsidRPr="00413BA4">
              <w:rPr>
                <w:lang w:val="en-US"/>
              </w:rPr>
              <w:t>Tue 09/01/18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9ADF86" w14:textId="77777777" w:rsidR="00D32D19" w:rsidRPr="00413BA4" w:rsidRDefault="00D32D19" w:rsidP="00E80687">
            <w:pPr>
              <w:rPr>
                <w:lang w:val="en-US"/>
              </w:rPr>
            </w:pPr>
            <w:r w:rsidRPr="00413BA4">
              <w:rPr>
                <w:lang w:val="en-US"/>
              </w:rPr>
              <w:t>Fri 23/03/18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7DFD5C" w14:textId="1724AE81" w:rsidR="00D32D19" w:rsidRPr="00413BA4" w:rsidRDefault="00D32D19" w:rsidP="00E80687">
            <w:pPr>
              <w:rPr>
                <w:lang w:val="en-US"/>
              </w:rPr>
            </w:pPr>
            <w:r>
              <w:rPr>
                <w:lang w:val="en-US"/>
              </w:rPr>
              <w:t>378</w:t>
            </w:r>
            <w:r w:rsidRPr="00413BA4">
              <w:rPr>
                <w:lang w:val="en-US"/>
              </w:rPr>
              <w:t xml:space="preserve"> </w:t>
            </w:r>
            <w:proofErr w:type="spellStart"/>
            <w:r w:rsidRPr="00413BA4">
              <w:rPr>
                <w:lang w:val="en-US"/>
              </w:rPr>
              <w:t>hrs</w:t>
            </w:r>
            <w:proofErr w:type="spellEnd"/>
          </w:p>
        </w:tc>
      </w:tr>
      <w:tr w:rsidR="00D32D19" w:rsidRPr="00413BA4" w14:paraId="7D4346A2"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B6BA06" w14:textId="77777777" w:rsidR="00D32D19" w:rsidRPr="00413BA4" w:rsidRDefault="00D32D19" w:rsidP="00E80687">
            <w:pPr>
              <w:rPr>
                <w:lang w:val="en-US"/>
              </w:rPr>
            </w:pPr>
            <w:r w:rsidRPr="00413BA4">
              <w:rPr>
                <w:lang w:val="en-US"/>
              </w:rPr>
              <w:t>Concrete flooring specialist</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0B5B3C" w14:textId="77777777" w:rsidR="00D32D19" w:rsidRPr="00413BA4" w:rsidRDefault="00D32D19" w:rsidP="00E80687">
            <w:pPr>
              <w:rPr>
                <w:lang w:val="en-US"/>
              </w:rPr>
            </w:pPr>
            <w:r w:rsidRPr="00413BA4">
              <w:rPr>
                <w:lang w:val="en-US"/>
              </w:rPr>
              <w:t>Tue 13/02/18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9B7EB95" w14:textId="77777777" w:rsidR="00D32D19" w:rsidRPr="00413BA4" w:rsidRDefault="00D32D19" w:rsidP="00E80687">
            <w:pPr>
              <w:rPr>
                <w:lang w:val="en-US"/>
              </w:rPr>
            </w:pPr>
            <w:r w:rsidRPr="00413BA4">
              <w:rPr>
                <w:lang w:val="en-US"/>
              </w:rPr>
              <w:t>Wed 04/07/18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FD5845A" w14:textId="4B6B678B" w:rsidR="00D32D19" w:rsidRPr="00413BA4" w:rsidRDefault="00D32D19" w:rsidP="00E80687">
            <w:pPr>
              <w:rPr>
                <w:lang w:val="en-US"/>
              </w:rPr>
            </w:pPr>
            <w:r>
              <w:rPr>
                <w:lang w:val="en-US"/>
              </w:rPr>
              <w:t>478</w:t>
            </w:r>
            <w:r w:rsidRPr="00413BA4">
              <w:rPr>
                <w:lang w:val="en-US"/>
              </w:rPr>
              <w:t xml:space="preserve"> </w:t>
            </w:r>
            <w:proofErr w:type="spellStart"/>
            <w:r w:rsidRPr="00413BA4">
              <w:rPr>
                <w:lang w:val="en-US"/>
              </w:rPr>
              <w:t>hrs</w:t>
            </w:r>
            <w:proofErr w:type="spellEnd"/>
          </w:p>
        </w:tc>
      </w:tr>
    </w:tbl>
    <w:p w14:paraId="5D7A5759" w14:textId="77777777" w:rsidR="006F3185" w:rsidRDefault="006F3185" w:rsidP="0080675E">
      <w:pPr>
        <w:rPr>
          <w:sz w:val="24"/>
          <w:szCs w:val="24"/>
        </w:rPr>
      </w:pPr>
    </w:p>
    <w:p w14:paraId="7896E421" w14:textId="77777777" w:rsidR="00D32D19" w:rsidRDefault="00D32D19" w:rsidP="0080675E">
      <w:pPr>
        <w:rPr>
          <w:sz w:val="24"/>
          <w:szCs w:val="24"/>
        </w:rPr>
      </w:pPr>
    </w:p>
    <w:p w14:paraId="2ADB5E44" w14:textId="7B50BC64" w:rsidR="00B139B8" w:rsidRDefault="00BE46E8" w:rsidP="0080675E">
      <w:pPr>
        <w:rPr>
          <w:sz w:val="24"/>
          <w:szCs w:val="24"/>
        </w:rPr>
      </w:pPr>
      <w:r>
        <w:rPr>
          <w:sz w:val="24"/>
          <w:szCs w:val="24"/>
        </w:rPr>
        <w:t>Some changes need to be amended in the below Gantt chart. The first change needs to be the duration of the earthworks. From looking over the Gantt chart I realised that the duration shown was too short</w:t>
      </w:r>
      <w:r w:rsidR="00CE1D2C">
        <w:rPr>
          <w:sz w:val="24"/>
          <w:szCs w:val="24"/>
        </w:rPr>
        <w:t>.</w:t>
      </w:r>
      <w:r>
        <w:rPr>
          <w:sz w:val="24"/>
          <w:szCs w:val="24"/>
        </w:rPr>
        <w:t xml:space="preserve"> </w:t>
      </w:r>
      <w:r w:rsidR="00CE1D2C">
        <w:rPr>
          <w:sz w:val="24"/>
          <w:szCs w:val="24"/>
        </w:rPr>
        <w:t>After spotting this mistake I then</w:t>
      </w:r>
      <w:r>
        <w:rPr>
          <w:sz w:val="24"/>
          <w:szCs w:val="24"/>
        </w:rPr>
        <w:t xml:space="preserve"> </w:t>
      </w:r>
      <w:r w:rsidR="00CE1D2C">
        <w:rPr>
          <w:sz w:val="24"/>
          <w:szCs w:val="24"/>
        </w:rPr>
        <w:t>recalculated it and</w:t>
      </w:r>
      <w:r>
        <w:rPr>
          <w:sz w:val="24"/>
          <w:szCs w:val="24"/>
        </w:rPr>
        <w:t xml:space="preserve"> the duration should have been 21 days instead of </w:t>
      </w:r>
      <w:r w:rsidR="00CE1D2C">
        <w:rPr>
          <w:sz w:val="24"/>
          <w:szCs w:val="24"/>
        </w:rPr>
        <w:t xml:space="preserve">11 as shown. When calculating the basement excavation the Gantt chart shows only 2 days but this also needed to be recalculated as this duration was also too short. After recalculating it would take 3 gangs of 5 labourers a total of 16 days to complete the basement excavation. </w:t>
      </w:r>
      <w:r w:rsidR="00B139B8">
        <w:rPr>
          <w:sz w:val="24"/>
          <w:szCs w:val="24"/>
        </w:rPr>
        <w:t xml:space="preserve">The foundation phase also needed to be amended. Below I have shown the calculations for the amended durations and hours. </w:t>
      </w:r>
      <w:r w:rsidR="00FD517C">
        <w:rPr>
          <w:sz w:val="24"/>
          <w:szCs w:val="24"/>
        </w:rPr>
        <w:t xml:space="preserve">All of the below labour hours were taken for SPONS. </w:t>
      </w:r>
      <w:r w:rsidR="00FD517C" w:rsidRPr="00FD517C">
        <w:rPr>
          <w:i/>
          <w:sz w:val="24"/>
          <w:szCs w:val="24"/>
        </w:rPr>
        <w:t>(RICS 2018)</w:t>
      </w:r>
    </w:p>
    <w:p w14:paraId="19C77FDF" w14:textId="77777777" w:rsidR="00B139B8" w:rsidRDefault="00B139B8" w:rsidP="0080675E">
      <w:pPr>
        <w:rPr>
          <w:sz w:val="24"/>
          <w:szCs w:val="24"/>
        </w:rPr>
      </w:pPr>
    </w:p>
    <w:p w14:paraId="2385567B" w14:textId="77777777" w:rsidR="00B139B8" w:rsidRPr="0017299C" w:rsidRDefault="00B139B8" w:rsidP="0080675E">
      <w:pPr>
        <w:rPr>
          <w:b/>
          <w:sz w:val="24"/>
          <w:szCs w:val="24"/>
        </w:rPr>
      </w:pPr>
      <w:r w:rsidRPr="0017299C">
        <w:rPr>
          <w:b/>
          <w:sz w:val="24"/>
          <w:szCs w:val="24"/>
        </w:rPr>
        <w:t>Foundations (500m² per sub-block)</w:t>
      </w:r>
    </w:p>
    <w:p w14:paraId="13F8A6EC" w14:textId="77777777" w:rsidR="00B139B8" w:rsidRDefault="00B139B8" w:rsidP="0080675E">
      <w:pPr>
        <w:rPr>
          <w:sz w:val="24"/>
          <w:szCs w:val="24"/>
        </w:rPr>
      </w:pPr>
    </w:p>
    <w:p w14:paraId="15B83FAF" w14:textId="45285ED6" w:rsidR="00E80687" w:rsidRPr="0017299C" w:rsidRDefault="00B139B8" w:rsidP="00B139B8">
      <w:pPr>
        <w:pStyle w:val="ListParagraph"/>
        <w:numPr>
          <w:ilvl w:val="0"/>
          <w:numId w:val="38"/>
        </w:numPr>
        <w:rPr>
          <w:rFonts w:ascii="Times New Roman" w:hAnsi="Times New Roman" w:cs="Times New Roman"/>
          <w:sz w:val="24"/>
          <w:szCs w:val="24"/>
        </w:rPr>
      </w:pPr>
      <w:r w:rsidRPr="0017299C">
        <w:rPr>
          <w:rFonts w:ascii="Times New Roman" w:hAnsi="Times New Roman" w:cs="Times New Roman"/>
          <w:sz w:val="24"/>
          <w:szCs w:val="24"/>
        </w:rPr>
        <w:t>Blinding</w:t>
      </w:r>
      <w:r w:rsidR="00CE1D2C" w:rsidRPr="0017299C">
        <w:rPr>
          <w:rFonts w:ascii="Times New Roman" w:hAnsi="Times New Roman" w:cs="Times New Roman"/>
          <w:sz w:val="24"/>
          <w:szCs w:val="24"/>
        </w:rPr>
        <w:t xml:space="preserve"> </w:t>
      </w:r>
    </w:p>
    <w:p w14:paraId="6AA1DCF4" w14:textId="3FE9DF0C" w:rsidR="00B139B8" w:rsidRPr="0017299C" w:rsidRDefault="00B139B8" w:rsidP="0017299C">
      <w:pPr>
        <w:pStyle w:val="ListParagraph"/>
        <w:numPr>
          <w:ilvl w:val="0"/>
          <w:numId w:val="40"/>
        </w:numPr>
        <w:rPr>
          <w:rFonts w:ascii="Times New Roman" w:hAnsi="Times New Roman" w:cs="Times New Roman"/>
          <w:sz w:val="24"/>
          <w:szCs w:val="24"/>
        </w:rPr>
      </w:pPr>
      <w:r w:rsidRPr="0017299C">
        <w:rPr>
          <w:rFonts w:ascii="Times New Roman" w:hAnsi="Times New Roman" w:cs="Times New Roman"/>
          <w:sz w:val="24"/>
          <w:szCs w:val="24"/>
        </w:rPr>
        <w:t>Labour hour = 1.71m²</w:t>
      </w:r>
    </w:p>
    <w:p w14:paraId="0A1E9B7D" w14:textId="693BBAE0" w:rsidR="00B139B8" w:rsidRPr="0017299C" w:rsidRDefault="00B139B8" w:rsidP="0017299C">
      <w:pPr>
        <w:pStyle w:val="ListParagraph"/>
        <w:numPr>
          <w:ilvl w:val="0"/>
          <w:numId w:val="40"/>
        </w:numPr>
        <w:rPr>
          <w:rFonts w:ascii="Times New Roman" w:hAnsi="Times New Roman" w:cs="Times New Roman"/>
          <w:sz w:val="24"/>
          <w:szCs w:val="24"/>
        </w:rPr>
      </w:pPr>
      <w:r w:rsidRPr="0017299C">
        <w:rPr>
          <w:rFonts w:ascii="Times New Roman" w:hAnsi="Times New Roman" w:cs="Times New Roman"/>
          <w:sz w:val="24"/>
          <w:szCs w:val="24"/>
        </w:rPr>
        <w:t>Volume required = 500 x 0.13 = 75m³</w:t>
      </w:r>
    </w:p>
    <w:p w14:paraId="337D1E8F" w14:textId="016D8FE9" w:rsidR="00B139B8" w:rsidRPr="0017299C" w:rsidRDefault="00B139B8" w:rsidP="0017299C">
      <w:pPr>
        <w:pStyle w:val="ListParagraph"/>
        <w:numPr>
          <w:ilvl w:val="0"/>
          <w:numId w:val="40"/>
        </w:numPr>
        <w:rPr>
          <w:rFonts w:ascii="Times New Roman" w:hAnsi="Times New Roman" w:cs="Times New Roman"/>
          <w:sz w:val="24"/>
          <w:szCs w:val="24"/>
        </w:rPr>
      </w:pPr>
      <w:r w:rsidRPr="0017299C">
        <w:rPr>
          <w:rFonts w:ascii="Times New Roman" w:hAnsi="Times New Roman" w:cs="Times New Roman"/>
          <w:sz w:val="24"/>
          <w:szCs w:val="24"/>
        </w:rPr>
        <w:t xml:space="preserve">75 x 1.71 = </w:t>
      </w:r>
      <w:r w:rsidRPr="0017299C">
        <w:rPr>
          <w:rFonts w:ascii="Times New Roman" w:hAnsi="Times New Roman" w:cs="Times New Roman"/>
          <w:sz w:val="24"/>
          <w:szCs w:val="24"/>
          <w:highlight w:val="red"/>
        </w:rPr>
        <w:t>128.25 hours</w:t>
      </w:r>
    </w:p>
    <w:p w14:paraId="633688CD" w14:textId="2E853E82" w:rsidR="00B139B8" w:rsidRPr="0017299C" w:rsidRDefault="00B139B8" w:rsidP="0017299C">
      <w:pPr>
        <w:pStyle w:val="ListParagraph"/>
        <w:rPr>
          <w:rFonts w:ascii="Times New Roman" w:hAnsi="Times New Roman" w:cs="Times New Roman"/>
          <w:sz w:val="24"/>
          <w:szCs w:val="24"/>
        </w:rPr>
      </w:pPr>
    </w:p>
    <w:p w14:paraId="4F1CDAFF" w14:textId="7EBF5E6A" w:rsidR="0017299C" w:rsidRPr="0017299C" w:rsidRDefault="0017299C" w:rsidP="0017299C">
      <w:pPr>
        <w:pStyle w:val="ListParagraph"/>
        <w:numPr>
          <w:ilvl w:val="0"/>
          <w:numId w:val="41"/>
        </w:numPr>
        <w:rPr>
          <w:rFonts w:ascii="Times New Roman" w:hAnsi="Times New Roman" w:cs="Times New Roman"/>
          <w:sz w:val="24"/>
          <w:szCs w:val="24"/>
        </w:rPr>
      </w:pPr>
      <w:r w:rsidRPr="0017299C">
        <w:rPr>
          <w:rFonts w:ascii="Times New Roman" w:hAnsi="Times New Roman" w:cs="Times New Roman"/>
          <w:sz w:val="24"/>
          <w:szCs w:val="24"/>
        </w:rPr>
        <w:t>Drainage &amp; Utilities</w:t>
      </w:r>
    </w:p>
    <w:p w14:paraId="56D68529" w14:textId="3B3EF058" w:rsidR="0017299C" w:rsidRPr="0017299C" w:rsidRDefault="0017299C" w:rsidP="0017299C">
      <w:pPr>
        <w:pStyle w:val="ListParagraph"/>
        <w:numPr>
          <w:ilvl w:val="0"/>
          <w:numId w:val="39"/>
        </w:numPr>
        <w:rPr>
          <w:rFonts w:ascii="Times New Roman" w:hAnsi="Times New Roman" w:cs="Times New Roman"/>
          <w:sz w:val="24"/>
          <w:szCs w:val="24"/>
        </w:rPr>
      </w:pPr>
      <w:r w:rsidRPr="0017299C">
        <w:rPr>
          <w:rFonts w:ascii="Times New Roman" w:hAnsi="Times New Roman" w:cs="Times New Roman"/>
          <w:sz w:val="24"/>
          <w:szCs w:val="24"/>
        </w:rPr>
        <w:t>2 days per sub-block (8 days in total)</w:t>
      </w:r>
    </w:p>
    <w:p w14:paraId="2BF1C498" w14:textId="77777777" w:rsidR="0017299C" w:rsidRPr="0017299C" w:rsidRDefault="0017299C" w:rsidP="0017299C">
      <w:pPr>
        <w:pStyle w:val="ListParagraph"/>
        <w:rPr>
          <w:rFonts w:ascii="Times New Roman" w:hAnsi="Times New Roman" w:cs="Times New Roman"/>
          <w:sz w:val="24"/>
          <w:szCs w:val="24"/>
        </w:rPr>
      </w:pPr>
    </w:p>
    <w:p w14:paraId="7C4341C4" w14:textId="536E7BC0" w:rsidR="0017299C" w:rsidRPr="0017299C" w:rsidRDefault="0017299C" w:rsidP="0017299C">
      <w:pPr>
        <w:pStyle w:val="ListParagraph"/>
        <w:numPr>
          <w:ilvl w:val="0"/>
          <w:numId w:val="42"/>
        </w:numPr>
        <w:rPr>
          <w:rFonts w:ascii="Times New Roman" w:hAnsi="Times New Roman" w:cs="Times New Roman"/>
          <w:sz w:val="24"/>
          <w:szCs w:val="24"/>
        </w:rPr>
      </w:pPr>
      <w:r w:rsidRPr="0017299C">
        <w:rPr>
          <w:rFonts w:ascii="Times New Roman" w:hAnsi="Times New Roman" w:cs="Times New Roman"/>
          <w:sz w:val="24"/>
          <w:szCs w:val="24"/>
        </w:rPr>
        <w:t xml:space="preserve">Steelwork for raft foundation </w:t>
      </w:r>
    </w:p>
    <w:p w14:paraId="6A7F4358" w14:textId="4917FBF8" w:rsidR="0017299C" w:rsidRPr="0017299C" w:rsidRDefault="0017299C" w:rsidP="0017299C">
      <w:pPr>
        <w:pStyle w:val="ListParagraph"/>
        <w:numPr>
          <w:ilvl w:val="0"/>
          <w:numId w:val="43"/>
        </w:numPr>
        <w:rPr>
          <w:rFonts w:ascii="Times New Roman" w:hAnsi="Times New Roman" w:cs="Times New Roman"/>
          <w:sz w:val="24"/>
          <w:szCs w:val="24"/>
        </w:rPr>
      </w:pPr>
      <w:r w:rsidRPr="0017299C">
        <w:rPr>
          <w:rFonts w:ascii="Times New Roman" w:hAnsi="Times New Roman" w:cs="Times New Roman"/>
          <w:sz w:val="24"/>
          <w:szCs w:val="24"/>
        </w:rPr>
        <w:t>Steel mesh and reinforcement = 0.08m²</w:t>
      </w:r>
    </w:p>
    <w:p w14:paraId="382A3269" w14:textId="2C7ACBEC" w:rsidR="0017299C" w:rsidRPr="0017299C" w:rsidRDefault="0017299C" w:rsidP="0017299C">
      <w:pPr>
        <w:pStyle w:val="ListParagraph"/>
        <w:numPr>
          <w:ilvl w:val="0"/>
          <w:numId w:val="43"/>
        </w:numPr>
        <w:rPr>
          <w:rFonts w:ascii="Times New Roman" w:hAnsi="Times New Roman" w:cs="Times New Roman"/>
          <w:sz w:val="24"/>
          <w:szCs w:val="24"/>
        </w:rPr>
      </w:pPr>
      <w:r w:rsidRPr="0017299C">
        <w:rPr>
          <w:rFonts w:ascii="Times New Roman" w:hAnsi="Times New Roman" w:cs="Times New Roman"/>
          <w:sz w:val="24"/>
          <w:szCs w:val="24"/>
        </w:rPr>
        <w:t xml:space="preserve">500m² x 0.08m² = </w:t>
      </w:r>
      <w:r w:rsidRPr="0017299C">
        <w:rPr>
          <w:rFonts w:ascii="Times New Roman" w:hAnsi="Times New Roman" w:cs="Times New Roman"/>
          <w:sz w:val="24"/>
          <w:szCs w:val="24"/>
          <w:highlight w:val="red"/>
        </w:rPr>
        <w:t>40 hours</w:t>
      </w:r>
    </w:p>
    <w:p w14:paraId="38FAF98C" w14:textId="77777777" w:rsidR="0017299C" w:rsidRPr="0017299C" w:rsidRDefault="0017299C" w:rsidP="0017299C">
      <w:pPr>
        <w:pStyle w:val="ListParagraph"/>
        <w:rPr>
          <w:rFonts w:ascii="Times New Roman" w:hAnsi="Times New Roman" w:cs="Times New Roman"/>
          <w:sz w:val="24"/>
          <w:szCs w:val="24"/>
        </w:rPr>
      </w:pPr>
    </w:p>
    <w:p w14:paraId="4F1D9A1D" w14:textId="77777777" w:rsidR="0017299C" w:rsidRPr="0017299C" w:rsidRDefault="0017299C" w:rsidP="0017299C">
      <w:pPr>
        <w:pStyle w:val="ListParagraph"/>
        <w:numPr>
          <w:ilvl w:val="0"/>
          <w:numId w:val="42"/>
        </w:numPr>
        <w:rPr>
          <w:rFonts w:ascii="Times New Roman" w:hAnsi="Times New Roman" w:cs="Times New Roman"/>
          <w:sz w:val="24"/>
          <w:szCs w:val="24"/>
        </w:rPr>
      </w:pPr>
      <w:r w:rsidRPr="0017299C">
        <w:rPr>
          <w:rFonts w:ascii="Times New Roman" w:hAnsi="Times New Roman" w:cs="Times New Roman"/>
          <w:sz w:val="24"/>
          <w:szCs w:val="24"/>
        </w:rPr>
        <w:t>Concrete pour for foundations</w:t>
      </w:r>
    </w:p>
    <w:p w14:paraId="1B5C81A5" w14:textId="77777777" w:rsidR="0017299C" w:rsidRPr="0017299C" w:rsidRDefault="0017299C" w:rsidP="0017299C">
      <w:pPr>
        <w:pStyle w:val="ListParagraph"/>
        <w:numPr>
          <w:ilvl w:val="0"/>
          <w:numId w:val="44"/>
        </w:numPr>
        <w:rPr>
          <w:rFonts w:ascii="Times New Roman" w:hAnsi="Times New Roman" w:cs="Times New Roman"/>
          <w:sz w:val="24"/>
          <w:szCs w:val="24"/>
        </w:rPr>
      </w:pPr>
      <w:r w:rsidRPr="0017299C">
        <w:rPr>
          <w:rFonts w:ascii="Times New Roman" w:hAnsi="Times New Roman" w:cs="Times New Roman"/>
          <w:sz w:val="24"/>
          <w:szCs w:val="24"/>
        </w:rPr>
        <w:t>Labour hour = 1.02m³</w:t>
      </w:r>
    </w:p>
    <w:p w14:paraId="0C0C792F" w14:textId="77777777" w:rsidR="0017299C" w:rsidRPr="0017299C" w:rsidRDefault="0017299C" w:rsidP="0017299C">
      <w:pPr>
        <w:pStyle w:val="ListParagraph"/>
        <w:numPr>
          <w:ilvl w:val="0"/>
          <w:numId w:val="44"/>
        </w:numPr>
        <w:rPr>
          <w:rFonts w:ascii="Times New Roman" w:hAnsi="Times New Roman" w:cs="Times New Roman"/>
          <w:sz w:val="24"/>
          <w:szCs w:val="24"/>
        </w:rPr>
      </w:pPr>
      <w:r w:rsidRPr="0017299C">
        <w:rPr>
          <w:rFonts w:ascii="Times New Roman" w:hAnsi="Times New Roman" w:cs="Times New Roman"/>
          <w:sz w:val="24"/>
          <w:szCs w:val="24"/>
        </w:rPr>
        <w:t>Depth = 450mm</w:t>
      </w:r>
    </w:p>
    <w:p w14:paraId="02EBF749" w14:textId="77777777" w:rsidR="0017299C" w:rsidRPr="0017299C" w:rsidRDefault="0017299C" w:rsidP="0017299C">
      <w:pPr>
        <w:pStyle w:val="ListParagraph"/>
        <w:numPr>
          <w:ilvl w:val="0"/>
          <w:numId w:val="44"/>
        </w:numPr>
        <w:rPr>
          <w:rFonts w:ascii="Times New Roman" w:hAnsi="Times New Roman" w:cs="Times New Roman"/>
          <w:sz w:val="24"/>
          <w:szCs w:val="24"/>
        </w:rPr>
      </w:pPr>
      <w:r w:rsidRPr="0017299C">
        <w:rPr>
          <w:rFonts w:ascii="Times New Roman" w:hAnsi="Times New Roman" w:cs="Times New Roman"/>
          <w:sz w:val="24"/>
          <w:szCs w:val="24"/>
        </w:rPr>
        <w:t>Volume = 500 x 0.45 = 225m³</w:t>
      </w:r>
    </w:p>
    <w:p w14:paraId="7DEDF080" w14:textId="40899811" w:rsidR="0017299C" w:rsidRPr="0017299C" w:rsidRDefault="0017299C" w:rsidP="0017299C">
      <w:pPr>
        <w:pStyle w:val="ListParagraph"/>
        <w:numPr>
          <w:ilvl w:val="0"/>
          <w:numId w:val="44"/>
        </w:numPr>
        <w:rPr>
          <w:rFonts w:ascii="Times New Roman" w:hAnsi="Times New Roman" w:cs="Times New Roman"/>
          <w:sz w:val="24"/>
          <w:szCs w:val="24"/>
        </w:rPr>
      </w:pPr>
      <w:r w:rsidRPr="0017299C">
        <w:rPr>
          <w:rFonts w:ascii="Times New Roman" w:hAnsi="Times New Roman" w:cs="Times New Roman"/>
          <w:sz w:val="24"/>
          <w:szCs w:val="24"/>
        </w:rPr>
        <w:t xml:space="preserve">225 x 1.02 = </w:t>
      </w:r>
      <w:r w:rsidRPr="0017299C">
        <w:rPr>
          <w:rFonts w:ascii="Times New Roman" w:hAnsi="Times New Roman" w:cs="Times New Roman"/>
          <w:sz w:val="24"/>
          <w:szCs w:val="24"/>
          <w:highlight w:val="red"/>
        </w:rPr>
        <w:t>229.5 hours</w:t>
      </w:r>
      <w:r w:rsidRPr="0017299C">
        <w:rPr>
          <w:rFonts w:ascii="Times New Roman" w:hAnsi="Times New Roman" w:cs="Times New Roman"/>
          <w:sz w:val="24"/>
          <w:szCs w:val="24"/>
        </w:rPr>
        <w:t xml:space="preserve">  </w:t>
      </w:r>
    </w:p>
    <w:p w14:paraId="3E0CA046" w14:textId="77777777" w:rsidR="0017299C" w:rsidRPr="0017299C" w:rsidRDefault="0017299C" w:rsidP="0017299C">
      <w:pPr>
        <w:rPr>
          <w:sz w:val="24"/>
          <w:szCs w:val="24"/>
        </w:rPr>
      </w:pPr>
    </w:p>
    <w:p w14:paraId="5ED445FC" w14:textId="108DCE92" w:rsidR="0017299C" w:rsidRPr="0017299C" w:rsidRDefault="0017299C" w:rsidP="0017299C">
      <w:pPr>
        <w:pStyle w:val="ListParagraph"/>
        <w:numPr>
          <w:ilvl w:val="0"/>
          <w:numId w:val="45"/>
        </w:numPr>
        <w:rPr>
          <w:rFonts w:ascii="Times New Roman" w:hAnsi="Times New Roman" w:cs="Times New Roman"/>
          <w:sz w:val="24"/>
          <w:szCs w:val="24"/>
        </w:rPr>
      </w:pPr>
      <w:r w:rsidRPr="0017299C">
        <w:rPr>
          <w:rFonts w:ascii="Times New Roman" w:hAnsi="Times New Roman" w:cs="Times New Roman"/>
          <w:sz w:val="24"/>
          <w:szCs w:val="24"/>
        </w:rPr>
        <w:t>Curing period</w:t>
      </w:r>
    </w:p>
    <w:p w14:paraId="7A0B332A" w14:textId="6BCC2683" w:rsidR="0017299C" w:rsidRDefault="0017299C" w:rsidP="0017299C">
      <w:pPr>
        <w:pStyle w:val="ListParagraph"/>
        <w:numPr>
          <w:ilvl w:val="0"/>
          <w:numId w:val="46"/>
        </w:numPr>
        <w:rPr>
          <w:rFonts w:ascii="Times New Roman" w:hAnsi="Times New Roman" w:cs="Times New Roman"/>
          <w:sz w:val="24"/>
          <w:szCs w:val="24"/>
        </w:rPr>
      </w:pPr>
      <w:r w:rsidRPr="0017299C">
        <w:rPr>
          <w:rFonts w:ascii="Times New Roman" w:hAnsi="Times New Roman" w:cs="Times New Roman"/>
          <w:sz w:val="24"/>
          <w:szCs w:val="24"/>
        </w:rPr>
        <w:t xml:space="preserve">Allow </w:t>
      </w:r>
      <w:r w:rsidRPr="0017299C">
        <w:rPr>
          <w:rFonts w:ascii="Times New Roman" w:hAnsi="Times New Roman" w:cs="Times New Roman"/>
          <w:sz w:val="24"/>
          <w:szCs w:val="24"/>
          <w:highlight w:val="red"/>
        </w:rPr>
        <w:t>14 days</w:t>
      </w:r>
      <w:r w:rsidRPr="0017299C">
        <w:rPr>
          <w:rFonts w:ascii="Times New Roman" w:hAnsi="Times New Roman" w:cs="Times New Roman"/>
          <w:sz w:val="24"/>
          <w:szCs w:val="24"/>
        </w:rPr>
        <w:t xml:space="preserve"> for curing period</w:t>
      </w:r>
    </w:p>
    <w:p w14:paraId="7D702A93" w14:textId="77777777" w:rsidR="0017299C" w:rsidRDefault="0017299C" w:rsidP="0017299C">
      <w:pPr>
        <w:rPr>
          <w:sz w:val="24"/>
          <w:szCs w:val="24"/>
        </w:rPr>
      </w:pPr>
    </w:p>
    <w:p w14:paraId="11B6A23E" w14:textId="77777777" w:rsidR="0017299C" w:rsidRDefault="0017299C" w:rsidP="0017299C">
      <w:pPr>
        <w:rPr>
          <w:sz w:val="24"/>
          <w:szCs w:val="24"/>
        </w:rPr>
      </w:pPr>
      <w:r>
        <w:rPr>
          <w:sz w:val="24"/>
          <w:szCs w:val="24"/>
        </w:rPr>
        <w:t xml:space="preserve">After calculating all durations, the table below shows the amount of days needed and labourers required to complete the foundation phase. </w:t>
      </w:r>
    </w:p>
    <w:p w14:paraId="5183CC42" w14:textId="77777777" w:rsidR="0017299C" w:rsidRDefault="0017299C" w:rsidP="0017299C">
      <w:pPr>
        <w:rPr>
          <w:sz w:val="24"/>
          <w:szCs w:val="24"/>
        </w:rPr>
      </w:pPr>
    </w:p>
    <w:tbl>
      <w:tblPr>
        <w:tblStyle w:val="TableGrid"/>
        <w:tblW w:w="0" w:type="auto"/>
        <w:tblLook w:val="04A0" w:firstRow="1" w:lastRow="0" w:firstColumn="1" w:lastColumn="0" w:noHBand="0" w:noVBand="1"/>
      </w:tblPr>
      <w:tblGrid>
        <w:gridCol w:w="3681"/>
        <w:gridCol w:w="3281"/>
        <w:gridCol w:w="3482"/>
      </w:tblGrid>
      <w:tr w:rsidR="00FD517C" w14:paraId="3DDB2737" w14:textId="77777777" w:rsidTr="00983787">
        <w:trPr>
          <w:trHeight w:val="670"/>
        </w:trPr>
        <w:tc>
          <w:tcPr>
            <w:tcW w:w="10444" w:type="dxa"/>
            <w:gridSpan w:val="3"/>
          </w:tcPr>
          <w:p w14:paraId="45E6AF2D" w14:textId="6AC6BF5E" w:rsidR="00FD517C" w:rsidRDefault="00FD517C" w:rsidP="00FD517C">
            <w:pPr>
              <w:jc w:val="center"/>
              <w:rPr>
                <w:sz w:val="24"/>
                <w:szCs w:val="24"/>
              </w:rPr>
            </w:pPr>
            <w:r w:rsidRPr="00FD517C">
              <w:rPr>
                <w:b/>
                <w:sz w:val="24"/>
                <w:szCs w:val="24"/>
              </w:rPr>
              <w:t>Foundations (per block A.B.C.D)</w:t>
            </w:r>
          </w:p>
        </w:tc>
      </w:tr>
      <w:tr w:rsidR="00FD517C" w14:paraId="6D564A53" w14:textId="77777777" w:rsidTr="00FD517C">
        <w:trPr>
          <w:trHeight w:val="694"/>
        </w:trPr>
        <w:tc>
          <w:tcPr>
            <w:tcW w:w="3681" w:type="dxa"/>
          </w:tcPr>
          <w:p w14:paraId="1B7C48F7" w14:textId="4887AAE4" w:rsidR="00FD517C" w:rsidRPr="00FD517C" w:rsidRDefault="00FD517C" w:rsidP="0017299C">
            <w:pPr>
              <w:rPr>
                <w:b/>
                <w:sz w:val="24"/>
                <w:szCs w:val="24"/>
              </w:rPr>
            </w:pPr>
            <w:r w:rsidRPr="00FD517C">
              <w:rPr>
                <w:b/>
                <w:sz w:val="24"/>
                <w:szCs w:val="24"/>
              </w:rPr>
              <w:t xml:space="preserve">Blinding </w:t>
            </w:r>
          </w:p>
        </w:tc>
        <w:tc>
          <w:tcPr>
            <w:tcW w:w="3281" w:type="dxa"/>
          </w:tcPr>
          <w:p w14:paraId="26371503" w14:textId="232DEE03" w:rsidR="00FD517C" w:rsidRDefault="00FD517C" w:rsidP="0017299C">
            <w:pPr>
              <w:rPr>
                <w:sz w:val="24"/>
                <w:szCs w:val="24"/>
                <w:u w:val="single"/>
              </w:rPr>
            </w:pPr>
            <w:r w:rsidRPr="00FD517C">
              <w:rPr>
                <w:sz w:val="24"/>
                <w:szCs w:val="24"/>
                <w:u w:val="single"/>
              </w:rPr>
              <w:t>16 days</w:t>
            </w:r>
            <w:r w:rsidRPr="00FD517C">
              <w:rPr>
                <w:sz w:val="24"/>
                <w:szCs w:val="24"/>
              </w:rPr>
              <w:t xml:space="preserve"> </w:t>
            </w:r>
            <w:r>
              <w:rPr>
                <w:sz w:val="24"/>
                <w:szCs w:val="24"/>
              </w:rPr>
              <w:t xml:space="preserve">         </w:t>
            </w:r>
            <w:r w:rsidRPr="00FD517C">
              <w:rPr>
                <w:sz w:val="24"/>
                <w:szCs w:val="24"/>
              </w:rPr>
              <w:t>= 2 days</w:t>
            </w:r>
          </w:p>
          <w:p w14:paraId="0A07F95C" w14:textId="068D7B19" w:rsidR="00FD517C" w:rsidRPr="00FD517C" w:rsidRDefault="00FD517C" w:rsidP="0017299C">
            <w:pPr>
              <w:rPr>
                <w:sz w:val="24"/>
                <w:szCs w:val="24"/>
              </w:rPr>
            </w:pPr>
            <w:r>
              <w:rPr>
                <w:sz w:val="24"/>
                <w:szCs w:val="24"/>
              </w:rPr>
              <w:t xml:space="preserve">8 labourers </w:t>
            </w:r>
          </w:p>
        </w:tc>
        <w:tc>
          <w:tcPr>
            <w:tcW w:w="3482" w:type="dxa"/>
          </w:tcPr>
          <w:p w14:paraId="6EF5F8CA" w14:textId="77777777" w:rsidR="00FD517C" w:rsidRDefault="00FD517C" w:rsidP="0017299C">
            <w:pPr>
              <w:rPr>
                <w:sz w:val="24"/>
                <w:szCs w:val="24"/>
              </w:rPr>
            </w:pPr>
          </w:p>
        </w:tc>
      </w:tr>
      <w:tr w:rsidR="00FD517C" w14:paraId="7EA4E4C5" w14:textId="77777777" w:rsidTr="00FD517C">
        <w:trPr>
          <w:trHeight w:val="562"/>
        </w:trPr>
        <w:tc>
          <w:tcPr>
            <w:tcW w:w="3681" w:type="dxa"/>
          </w:tcPr>
          <w:p w14:paraId="226E568E" w14:textId="05F7CC7C" w:rsidR="00FD517C" w:rsidRPr="00FD517C" w:rsidRDefault="00FD517C" w:rsidP="00FD517C">
            <w:pPr>
              <w:rPr>
                <w:b/>
                <w:sz w:val="24"/>
                <w:szCs w:val="24"/>
              </w:rPr>
            </w:pPr>
            <w:r w:rsidRPr="00FD517C">
              <w:rPr>
                <w:b/>
                <w:sz w:val="24"/>
                <w:szCs w:val="24"/>
              </w:rPr>
              <w:t xml:space="preserve">Drainage &amp; Utilities </w:t>
            </w:r>
          </w:p>
        </w:tc>
        <w:tc>
          <w:tcPr>
            <w:tcW w:w="3281" w:type="dxa"/>
          </w:tcPr>
          <w:p w14:paraId="00FBFCFC" w14:textId="3F194942" w:rsidR="00FD517C" w:rsidRDefault="00FD517C" w:rsidP="00FD517C">
            <w:pPr>
              <w:rPr>
                <w:sz w:val="24"/>
                <w:szCs w:val="24"/>
                <w:u w:val="single"/>
              </w:rPr>
            </w:pPr>
            <w:r>
              <w:rPr>
                <w:sz w:val="24"/>
                <w:szCs w:val="24"/>
              </w:rPr>
              <w:t xml:space="preserve">                      </w:t>
            </w:r>
            <w:r w:rsidRPr="00FD517C">
              <w:rPr>
                <w:sz w:val="24"/>
                <w:szCs w:val="24"/>
              </w:rPr>
              <w:t>= 2 days</w:t>
            </w:r>
          </w:p>
          <w:p w14:paraId="7DFB378F" w14:textId="5F8CFED6" w:rsidR="00FD517C" w:rsidRDefault="00FD517C" w:rsidP="00FD517C">
            <w:pPr>
              <w:rPr>
                <w:sz w:val="24"/>
                <w:szCs w:val="24"/>
              </w:rPr>
            </w:pPr>
          </w:p>
        </w:tc>
        <w:tc>
          <w:tcPr>
            <w:tcW w:w="3482" w:type="dxa"/>
          </w:tcPr>
          <w:p w14:paraId="298F6F13" w14:textId="77777777" w:rsidR="00FD517C" w:rsidRDefault="00FD517C" w:rsidP="00FD517C">
            <w:pPr>
              <w:rPr>
                <w:sz w:val="24"/>
                <w:szCs w:val="24"/>
              </w:rPr>
            </w:pPr>
          </w:p>
        </w:tc>
      </w:tr>
      <w:tr w:rsidR="00FD517C" w14:paraId="49381A3D" w14:textId="77777777" w:rsidTr="00FD517C">
        <w:trPr>
          <w:trHeight w:val="698"/>
        </w:trPr>
        <w:tc>
          <w:tcPr>
            <w:tcW w:w="3681" w:type="dxa"/>
          </w:tcPr>
          <w:p w14:paraId="16E9549A" w14:textId="0E6C5A43" w:rsidR="00FD517C" w:rsidRPr="00FD517C" w:rsidRDefault="00FD517C" w:rsidP="00FD517C">
            <w:pPr>
              <w:rPr>
                <w:b/>
                <w:sz w:val="24"/>
                <w:szCs w:val="24"/>
              </w:rPr>
            </w:pPr>
            <w:r w:rsidRPr="00FD517C">
              <w:rPr>
                <w:b/>
                <w:sz w:val="24"/>
                <w:szCs w:val="24"/>
              </w:rPr>
              <w:t>Steel work for raft</w:t>
            </w:r>
          </w:p>
        </w:tc>
        <w:tc>
          <w:tcPr>
            <w:tcW w:w="3281" w:type="dxa"/>
          </w:tcPr>
          <w:p w14:paraId="2E98ECC5" w14:textId="131C8B16" w:rsidR="00FD517C" w:rsidRDefault="00FD517C" w:rsidP="00FD517C">
            <w:pPr>
              <w:rPr>
                <w:sz w:val="24"/>
                <w:szCs w:val="24"/>
                <w:u w:val="single"/>
              </w:rPr>
            </w:pPr>
            <w:r>
              <w:rPr>
                <w:sz w:val="24"/>
                <w:szCs w:val="24"/>
                <w:u w:val="single"/>
              </w:rPr>
              <w:t>5</w:t>
            </w:r>
            <w:r w:rsidRPr="00FD517C">
              <w:rPr>
                <w:sz w:val="24"/>
                <w:szCs w:val="24"/>
                <w:u w:val="single"/>
              </w:rPr>
              <w:t xml:space="preserve"> days</w:t>
            </w:r>
            <w:r w:rsidRPr="00FD517C">
              <w:rPr>
                <w:sz w:val="24"/>
                <w:szCs w:val="24"/>
              </w:rPr>
              <w:t xml:space="preserve"> </w:t>
            </w:r>
            <w:r>
              <w:rPr>
                <w:sz w:val="24"/>
                <w:szCs w:val="24"/>
              </w:rPr>
              <w:t xml:space="preserve">          = 1.7</w:t>
            </w:r>
            <w:r w:rsidRPr="00FD517C">
              <w:rPr>
                <w:sz w:val="24"/>
                <w:szCs w:val="24"/>
              </w:rPr>
              <w:t xml:space="preserve"> days</w:t>
            </w:r>
          </w:p>
          <w:p w14:paraId="105F5551" w14:textId="4B951BED" w:rsidR="00FD517C" w:rsidRDefault="00FD517C" w:rsidP="00FD517C">
            <w:pPr>
              <w:rPr>
                <w:sz w:val="24"/>
                <w:szCs w:val="24"/>
              </w:rPr>
            </w:pPr>
            <w:r>
              <w:rPr>
                <w:sz w:val="24"/>
                <w:szCs w:val="24"/>
              </w:rPr>
              <w:t xml:space="preserve">3 labourers </w:t>
            </w:r>
          </w:p>
        </w:tc>
        <w:tc>
          <w:tcPr>
            <w:tcW w:w="3482" w:type="dxa"/>
          </w:tcPr>
          <w:p w14:paraId="3458AED6" w14:textId="77777777" w:rsidR="00FD517C" w:rsidRDefault="00FD517C" w:rsidP="00FD517C">
            <w:pPr>
              <w:rPr>
                <w:sz w:val="24"/>
                <w:szCs w:val="24"/>
              </w:rPr>
            </w:pPr>
          </w:p>
        </w:tc>
      </w:tr>
      <w:tr w:rsidR="00FD517C" w14:paraId="68383A2E" w14:textId="77777777" w:rsidTr="00FD517C">
        <w:trPr>
          <w:trHeight w:val="693"/>
        </w:trPr>
        <w:tc>
          <w:tcPr>
            <w:tcW w:w="3681" w:type="dxa"/>
          </w:tcPr>
          <w:p w14:paraId="08536F7A" w14:textId="6DCF6C11" w:rsidR="00FD517C" w:rsidRPr="00FD517C" w:rsidRDefault="00FD517C" w:rsidP="00FD517C">
            <w:pPr>
              <w:rPr>
                <w:b/>
                <w:sz w:val="24"/>
                <w:szCs w:val="24"/>
              </w:rPr>
            </w:pPr>
            <w:r w:rsidRPr="00FD517C">
              <w:rPr>
                <w:b/>
                <w:sz w:val="24"/>
                <w:szCs w:val="24"/>
              </w:rPr>
              <w:t>Concrete pour</w:t>
            </w:r>
          </w:p>
        </w:tc>
        <w:tc>
          <w:tcPr>
            <w:tcW w:w="3281" w:type="dxa"/>
          </w:tcPr>
          <w:p w14:paraId="4AEDD8DE" w14:textId="5A9E65A4" w:rsidR="00FD517C" w:rsidRDefault="00FD517C" w:rsidP="00FD517C">
            <w:pPr>
              <w:rPr>
                <w:sz w:val="24"/>
                <w:szCs w:val="24"/>
                <w:u w:val="single"/>
              </w:rPr>
            </w:pPr>
            <w:r>
              <w:rPr>
                <w:sz w:val="24"/>
                <w:szCs w:val="24"/>
                <w:u w:val="single"/>
              </w:rPr>
              <w:t>28</w:t>
            </w:r>
            <w:r w:rsidRPr="00FD517C">
              <w:rPr>
                <w:sz w:val="24"/>
                <w:szCs w:val="24"/>
                <w:u w:val="single"/>
              </w:rPr>
              <w:t xml:space="preserve"> days</w:t>
            </w:r>
            <w:r w:rsidRPr="00FD517C">
              <w:rPr>
                <w:sz w:val="24"/>
                <w:szCs w:val="24"/>
              </w:rPr>
              <w:t xml:space="preserve"> </w:t>
            </w:r>
            <w:r>
              <w:rPr>
                <w:sz w:val="24"/>
                <w:szCs w:val="24"/>
              </w:rPr>
              <w:t xml:space="preserve">         </w:t>
            </w:r>
            <w:r w:rsidRPr="00FD517C">
              <w:rPr>
                <w:sz w:val="24"/>
                <w:szCs w:val="24"/>
              </w:rPr>
              <w:t>= 2</w:t>
            </w:r>
            <w:r>
              <w:rPr>
                <w:sz w:val="24"/>
                <w:szCs w:val="24"/>
              </w:rPr>
              <w:t>.8</w:t>
            </w:r>
            <w:r w:rsidRPr="00FD517C">
              <w:rPr>
                <w:sz w:val="24"/>
                <w:szCs w:val="24"/>
              </w:rPr>
              <w:t xml:space="preserve"> days</w:t>
            </w:r>
          </w:p>
          <w:p w14:paraId="03E86295" w14:textId="209DA3B7" w:rsidR="00FD517C" w:rsidRDefault="00FD517C" w:rsidP="00FD517C">
            <w:pPr>
              <w:rPr>
                <w:sz w:val="24"/>
                <w:szCs w:val="24"/>
              </w:rPr>
            </w:pPr>
            <w:r>
              <w:rPr>
                <w:sz w:val="24"/>
                <w:szCs w:val="24"/>
              </w:rPr>
              <w:t xml:space="preserve">10 labourers </w:t>
            </w:r>
          </w:p>
        </w:tc>
        <w:tc>
          <w:tcPr>
            <w:tcW w:w="3482" w:type="dxa"/>
          </w:tcPr>
          <w:p w14:paraId="051A97A5" w14:textId="77777777" w:rsidR="00FD517C" w:rsidRDefault="00FD517C" w:rsidP="00FD517C">
            <w:pPr>
              <w:rPr>
                <w:sz w:val="24"/>
                <w:szCs w:val="24"/>
              </w:rPr>
            </w:pPr>
          </w:p>
        </w:tc>
      </w:tr>
      <w:tr w:rsidR="00FD517C" w14:paraId="3AEAA318" w14:textId="77777777" w:rsidTr="00FD517C">
        <w:trPr>
          <w:trHeight w:val="561"/>
        </w:trPr>
        <w:tc>
          <w:tcPr>
            <w:tcW w:w="3681" w:type="dxa"/>
          </w:tcPr>
          <w:p w14:paraId="501CDB1D" w14:textId="6BE19EE0" w:rsidR="00FD517C" w:rsidRPr="00FD517C" w:rsidRDefault="00FD517C" w:rsidP="00FD517C">
            <w:pPr>
              <w:rPr>
                <w:b/>
                <w:sz w:val="24"/>
                <w:szCs w:val="24"/>
              </w:rPr>
            </w:pPr>
            <w:r w:rsidRPr="00FD517C">
              <w:rPr>
                <w:b/>
                <w:sz w:val="24"/>
                <w:szCs w:val="24"/>
              </w:rPr>
              <w:t xml:space="preserve">Curing period </w:t>
            </w:r>
          </w:p>
        </w:tc>
        <w:tc>
          <w:tcPr>
            <w:tcW w:w="3281" w:type="dxa"/>
          </w:tcPr>
          <w:p w14:paraId="7E0ED0A8" w14:textId="479F9B8F" w:rsidR="00FD517C" w:rsidRDefault="00FD517C" w:rsidP="00FD517C">
            <w:pPr>
              <w:rPr>
                <w:sz w:val="24"/>
                <w:szCs w:val="24"/>
              </w:rPr>
            </w:pPr>
            <w:r>
              <w:rPr>
                <w:sz w:val="24"/>
                <w:szCs w:val="24"/>
              </w:rPr>
              <w:t xml:space="preserve">                      </w:t>
            </w:r>
            <w:r w:rsidRPr="00FD517C">
              <w:rPr>
                <w:sz w:val="24"/>
                <w:szCs w:val="24"/>
              </w:rPr>
              <w:t xml:space="preserve">= </w:t>
            </w:r>
            <w:r>
              <w:rPr>
                <w:sz w:val="24"/>
                <w:szCs w:val="24"/>
              </w:rPr>
              <w:t>14</w:t>
            </w:r>
            <w:r w:rsidRPr="00FD517C">
              <w:rPr>
                <w:sz w:val="24"/>
                <w:szCs w:val="24"/>
              </w:rPr>
              <w:t xml:space="preserve"> days</w:t>
            </w:r>
          </w:p>
        </w:tc>
        <w:tc>
          <w:tcPr>
            <w:tcW w:w="3482" w:type="dxa"/>
          </w:tcPr>
          <w:p w14:paraId="1967B72B" w14:textId="77777777" w:rsidR="00FD517C" w:rsidRDefault="00FD517C" w:rsidP="00FD517C">
            <w:pPr>
              <w:rPr>
                <w:sz w:val="24"/>
                <w:szCs w:val="24"/>
              </w:rPr>
            </w:pPr>
          </w:p>
        </w:tc>
      </w:tr>
    </w:tbl>
    <w:p w14:paraId="24586855" w14:textId="267AD681" w:rsidR="0017299C" w:rsidRPr="0017299C" w:rsidRDefault="0017299C" w:rsidP="0017299C">
      <w:pPr>
        <w:rPr>
          <w:sz w:val="24"/>
          <w:szCs w:val="24"/>
        </w:rPr>
      </w:pPr>
      <w:r>
        <w:rPr>
          <w:sz w:val="24"/>
          <w:szCs w:val="24"/>
        </w:rPr>
        <w:t xml:space="preserve"> </w:t>
      </w:r>
    </w:p>
    <w:p w14:paraId="5C65ACC5" w14:textId="77777777" w:rsidR="00D32D19" w:rsidRDefault="00D32D19" w:rsidP="0080675E">
      <w:pPr>
        <w:rPr>
          <w:sz w:val="24"/>
          <w:szCs w:val="24"/>
        </w:rPr>
      </w:pPr>
    </w:p>
    <w:p w14:paraId="43A1DB2E" w14:textId="5EFC0A8A" w:rsidR="00D32D19" w:rsidRDefault="00FD517C" w:rsidP="0080675E">
      <w:pPr>
        <w:rPr>
          <w:sz w:val="24"/>
          <w:szCs w:val="24"/>
        </w:rPr>
      </w:pPr>
      <w:r>
        <w:rPr>
          <w:sz w:val="24"/>
          <w:szCs w:val="24"/>
        </w:rPr>
        <w:t xml:space="preserve">Repeat the above process for each sub-block. </w:t>
      </w:r>
    </w:p>
    <w:p w14:paraId="336256D8" w14:textId="77777777" w:rsidR="00D32D19" w:rsidRDefault="00D32D19" w:rsidP="0080675E">
      <w:pPr>
        <w:rPr>
          <w:sz w:val="24"/>
          <w:szCs w:val="24"/>
        </w:rPr>
      </w:pPr>
    </w:p>
    <w:p w14:paraId="1A2A3DF7" w14:textId="77777777" w:rsidR="00B842C9" w:rsidRDefault="00B842C9" w:rsidP="0080675E">
      <w:pPr>
        <w:rPr>
          <w:sz w:val="24"/>
          <w:szCs w:val="24"/>
        </w:rPr>
      </w:pPr>
    </w:p>
    <w:p w14:paraId="2A860253" w14:textId="77777777" w:rsidR="00081A05" w:rsidRDefault="00081A05" w:rsidP="0080675E">
      <w:pPr>
        <w:rPr>
          <w:sz w:val="24"/>
          <w:szCs w:val="24"/>
        </w:rPr>
        <w:sectPr w:rsidR="00081A05" w:rsidSect="00DA7B8F">
          <w:headerReference w:type="default" r:id="rId9"/>
          <w:footerReference w:type="default" r:id="rId10"/>
          <w:type w:val="continuous"/>
          <w:pgSz w:w="11894" w:h="16834"/>
          <w:pgMar w:top="720" w:right="720" w:bottom="720" w:left="720" w:header="706" w:footer="706" w:gutter="0"/>
          <w:paperSrc w:first="1" w:other="1"/>
          <w:cols w:space="720"/>
        </w:sectPr>
      </w:pPr>
    </w:p>
    <w:p w14:paraId="74745780" w14:textId="77777777" w:rsidR="00D32D19" w:rsidRDefault="00D32D19" w:rsidP="0080675E">
      <w:pPr>
        <w:rPr>
          <w:sz w:val="24"/>
          <w:szCs w:val="24"/>
        </w:rPr>
      </w:pPr>
    </w:p>
    <w:p w14:paraId="50697D72" w14:textId="77777777" w:rsidR="00B842C9" w:rsidRDefault="00B842C9" w:rsidP="0080675E">
      <w:pPr>
        <w:rPr>
          <w:sz w:val="24"/>
          <w:szCs w:val="24"/>
        </w:rPr>
      </w:pPr>
    </w:p>
    <w:p w14:paraId="1FC91DA6" w14:textId="2E3BD75E" w:rsidR="00B842C9" w:rsidRDefault="00B842C9" w:rsidP="00B842C9">
      <w:pPr>
        <w:numPr>
          <w:ilvl w:val="0"/>
          <w:numId w:val="32"/>
        </w:numPr>
        <w:spacing w:after="200" w:line="276" w:lineRule="auto"/>
        <w:contextualSpacing/>
        <w:rPr>
          <w:b/>
          <w:sz w:val="24"/>
          <w:szCs w:val="24"/>
        </w:rPr>
      </w:pPr>
      <w:r w:rsidRPr="001F1815">
        <w:rPr>
          <w:noProof/>
        </w:rPr>
        <w:drawing>
          <wp:anchor distT="0" distB="0" distL="114300" distR="114300" simplePos="0" relativeHeight="251663872" behindDoc="1" locked="0" layoutInCell="1" allowOverlap="1" wp14:anchorId="7A2C29ED" wp14:editId="49D3A833">
            <wp:simplePos x="0" y="0"/>
            <wp:positionH relativeFrom="margin">
              <wp:align>right</wp:align>
            </wp:positionH>
            <wp:positionV relativeFrom="paragraph">
              <wp:posOffset>268605</wp:posOffset>
            </wp:positionV>
            <wp:extent cx="9775190" cy="5387048"/>
            <wp:effectExtent l="0" t="0" r="0" b="4445"/>
            <wp:wrapTight wrapText="bothSides">
              <wp:wrapPolygon edited="0">
                <wp:start x="0" y="0"/>
                <wp:lineTo x="0" y="21541"/>
                <wp:lineTo x="21552" y="21541"/>
                <wp:lineTo x="2155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75190" cy="5387048"/>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4"/>
          <w:szCs w:val="24"/>
        </w:rPr>
        <w:t>Gantt Chart</w:t>
      </w:r>
    </w:p>
    <w:p w14:paraId="0FF46089" w14:textId="54391DDF" w:rsidR="00B842C9" w:rsidRDefault="00B842C9" w:rsidP="00B842C9">
      <w:pPr>
        <w:spacing w:after="200" w:line="276" w:lineRule="auto"/>
        <w:contextualSpacing/>
        <w:rPr>
          <w:b/>
          <w:sz w:val="24"/>
          <w:szCs w:val="24"/>
        </w:rPr>
        <w:sectPr w:rsidR="00B842C9" w:rsidSect="00B842C9">
          <w:pgSz w:w="16834" w:h="11894" w:orient="landscape"/>
          <w:pgMar w:top="720" w:right="720" w:bottom="720" w:left="720" w:header="706" w:footer="706" w:gutter="0"/>
          <w:paperSrc w:first="1" w:other="1"/>
          <w:cols w:space="720"/>
          <w:docGrid w:linePitch="272"/>
        </w:sectPr>
      </w:pPr>
    </w:p>
    <w:p w14:paraId="15976D16" w14:textId="77777777" w:rsidR="00FD517C" w:rsidRPr="00FD517C" w:rsidRDefault="00FD517C" w:rsidP="00FD517C">
      <w:pPr>
        <w:spacing w:after="200" w:line="276" w:lineRule="auto"/>
        <w:contextualSpacing/>
        <w:rPr>
          <w:b/>
          <w:sz w:val="24"/>
          <w:szCs w:val="24"/>
        </w:rPr>
      </w:pPr>
    </w:p>
    <w:p w14:paraId="3A11EF7F" w14:textId="77777777" w:rsidR="00B842C9" w:rsidRDefault="00B842C9" w:rsidP="00B842C9">
      <w:pPr>
        <w:numPr>
          <w:ilvl w:val="0"/>
          <w:numId w:val="32"/>
        </w:numPr>
        <w:spacing w:after="200" w:line="276" w:lineRule="auto"/>
        <w:contextualSpacing/>
        <w:rPr>
          <w:b/>
          <w:sz w:val="24"/>
          <w:szCs w:val="24"/>
        </w:rPr>
      </w:pPr>
      <w:r>
        <w:rPr>
          <w:b/>
          <w:sz w:val="24"/>
          <w:szCs w:val="24"/>
        </w:rPr>
        <w:t xml:space="preserve">References </w:t>
      </w:r>
    </w:p>
    <w:p w14:paraId="5D1DAB4F" w14:textId="77777777" w:rsidR="00B842C9" w:rsidRDefault="00B842C9" w:rsidP="00B842C9">
      <w:pPr>
        <w:rPr>
          <w:sz w:val="24"/>
          <w:szCs w:val="24"/>
        </w:rPr>
      </w:pPr>
    </w:p>
    <w:p w14:paraId="5641DD2D" w14:textId="77777777" w:rsidR="00B842C9" w:rsidRDefault="00B842C9" w:rsidP="00B842C9">
      <w:pPr>
        <w:spacing w:before="100" w:beforeAutospacing="1" w:after="100" w:afterAutospacing="1"/>
        <w:rPr>
          <w:rFonts w:ascii="Verdana" w:hAnsi="Verdana"/>
        </w:rPr>
      </w:pPr>
      <w:r w:rsidRPr="006F3185">
        <w:rPr>
          <w:rFonts w:ascii="Verdana" w:hAnsi="Verdana"/>
        </w:rPr>
        <w:t>Anon A. (2017). </w:t>
      </w:r>
      <w:r w:rsidRPr="006F3185">
        <w:rPr>
          <w:rFonts w:ascii="Verdana" w:hAnsi="Verdana"/>
          <w:i/>
          <w:iCs/>
        </w:rPr>
        <w:t>Piling.</w:t>
      </w:r>
      <w:r w:rsidRPr="006F3185">
        <w:rPr>
          <w:rFonts w:ascii="Verdana" w:hAnsi="Verdana"/>
        </w:rPr>
        <w:t xml:space="preserve"> Available: </w:t>
      </w:r>
      <w:hyperlink r:id="rId12" w:history="1">
        <w:r w:rsidRPr="006F3185">
          <w:rPr>
            <w:rStyle w:val="Hyperlink"/>
            <w:rFonts w:ascii="Verdana" w:hAnsi="Verdana"/>
            <w:color w:val="auto"/>
            <w:u w:val="none"/>
          </w:rPr>
          <w:t>https://www.concretecentre.com/Building-Elements/Foundations/Piling.aspx. Last accessed December 2017</w:t>
        </w:r>
      </w:hyperlink>
      <w:r w:rsidRPr="006F3185">
        <w:rPr>
          <w:rFonts w:ascii="Verdana" w:hAnsi="Verdana"/>
        </w:rPr>
        <w:t>.</w:t>
      </w:r>
    </w:p>
    <w:p w14:paraId="37CEDB45" w14:textId="77777777" w:rsidR="00B842C9" w:rsidRPr="006F3185" w:rsidRDefault="00B842C9" w:rsidP="00B842C9">
      <w:pPr>
        <w:spacing w:before="100" w:beforeAutospacing="1" w:after="100" w:afterAutospacing="1"/>
        <w:rPr>
          <w:rFonts w:ascii="Verdana" w:hAnsi="Verdana"/>
          <w:color w:val="000000"/>
        </w:rPr>
      </w:pPr>
      <w:r w:rsidRPr="006F3185">
        <w:rPr>
          <w:rFonts w:ascii="Verdana" w:hAnsi="Verdana"/>
          <w:color w:val="000000"/>
        </w:rPr>
        <w:t>Steel Construction. (2017). </w:t>
      </w:r>
      <w:r w:rsidRPr="006F3185">
        <w:rPr>
          <w:rFonts w:ascii="Verdana" w:hAnsi="Verdana"/>
          <w:i/>
          <w:iCs/>
          <w:color w:val="000000"/>
        </w:rPr>
        <w:t>Steel Superstructure. </w:t>
      </w:r>
      <w:r w:rsidRPr="006F3185">
        <w:rPr>
          <w:rFonts w:ascii="Verdana" w:hAnsi="Verdana"/>
          <w:color w:val="000000"/>
        </w:rPr>
        <w:t>Available: https://www.steelconstruction.info/Construction. Last accessed December 2017.</w:t>
      </w:r>
    </w:p>
    <w:p w14:paraId="15BEAA54" w14:textId="77777777" w:rsidR="00B842C9" w:rsidRDefault="00B842C9" w:rsidP="00B842C9">
      <w:pPr>
        <w:rPr>
          <w:rFonts w:ascii="Verdana" w:hAnsi="Verdana"/>
        </w:rPr>
      </w:pPr>
      <w:r w:rsidRPr="00D32D19">
        <w:rPr>
          <w:rFonts w:ascii="Verdana" w:hAnsi="Verdana"/>
        </w:rPr>
        <w:t>Harrison, H.W., 2009. Roofs and roofing: performance, diagnosis, maintenance, repair and the avoidance of defects, Garston, Watford: BRE Press.</w:t>
      </w:r>
    </w:p>
    <w:p w14:paraId="4E991E33" w14:textId="77777777" w:rsidR="00B842C9" w:rsidRPr="00D32D19" w:rsidRDefault="00B842C9" w:rsidP="00B842C9">
      <w:pPr>
        <w:rPr>
          <w:rFonts w:ascii="Verdana" w:hAnsi="Verdana"/>
        </w:rPr>
      </w:pPr>
    </w:p>
    <w:p w14:paraId="63286184" w14:textId="77777777" w:rsidR="00B842C9" w:rsidRDefault="00B842C9" w:rsidP="00B842C9">
      <w:pPr>
        <w:rPr>
          <w:rFonts w:ascii="Verdana" w:hAnsi="Verdana"/>
        </w:rPr>
      </w:pPr>
      <w:r w:rsidRPr="00D32D19">
        <w:rPr>
          <w:rFonts w:ascii="Verdana" w:hAnsi="Verdana"/>
        </w:rPr>
        <w:t>Anon</w:t>
      </w:r>
      <w:r>
        <w:rPr>
          <w:rFonts w:ascii="Verdana" w:hAnsi="Verdana"/>
        </w:rPr>
        <w:t xml:space="preserve"> B</w:t>
      </w:r>
      <w:r w:rsidRPr="00D32D19">
        <w:rPr>
          <w:rFonts w:ascii="Verdana" w:hAnsi="Verdana"/>
        </w:rPr>
        <w:t>., 2017 Planning Planet. Curtain Walling | Project Controls - planning, scheduling, cost management and forensic analysis (Planning Planet). Available at: http://www.planningplanet.com/wiki/422545/curtain-walling [Accessed November 05, 2017].</w:t>
      </w:r>
    </w:p>
    <w:p w14:paraId="5C5308D5" w14:textId="77777777" w:rsidR="00B842C9" w:rsidRPr="00D32D19" w:rsidRDefault="00B842C9" w:rsidP="00B842C9">
      <w:pPr>
        <w:rPr>
          <w:rFonts w:ascii="Verdana" w:hAnsi="Verdana"/>
        </w:rPr>
      </w:pPr>
    </w:p>
    <w:p w14:paraId="29883AB2" w14:textId="1F3200BD" w:rsidR="00B842C9" w:rsidRDefault="00B842C9" w:rsidP="00B842C9">
      <w:pPr>
        <w:spacing w:after="200" w:line="276" w:lineRule="auto"/>
        <w:contextualSpacing/>
        <w:rPr>
          <w:b/>
          <w:sz w:val="24"/>
          <w:szCs w:val="24"/>
        </w:rPr>
      </w:pPr>
      <w:r w:rsidRPr="00D32D19">
        <w:rPr>
          <w:rFonts w:ascii="Verdana" w:hAnsi="Verdana"/>
          <w:color w:val="000000"/>
        </w:rPr>
        <w:t>Design Building. (2017). </w:t>
      </w:r>
      <w:r w:rsidRPr="00D32D19">
        <w:rPr>
          <w:rFonts w:ascii="Verdana" w:hAnsi="Verdana"/>
          <w:i/>
          <w:iCs/>
          <w:color w:val="000000"/>
        </w:rPr>
        <w:t>Raft Foundation.</w:t>
      </w:r>
      <w:r w:rsidRPr="00D32D19">
        <w:rPr>
          <w:rFonts w:ascii="Verdana" w:hAnsi="Verdana"/>
          <w:color w:val="000000"/>
        </w:rPr>
        <w:t> Available: https://www.designingbuildings.co.uk/wiki/Piled_ra</w:t>
      </w:r>
      <w:r>
        <w:rPr>
          <w:rFonts w:ascii="Verdana" w:hAnsi="Verdana"/>
          <w:color w:val="000000"/>
        </w:rPr>
        <w:t>ft_foundation. Last accessed December</w:t>
      </w:r>
      <w:r w:rsidRPr="00D32D19">
        <w:rPr>
          <w:rFonts w:ascii="Verdana" w:hAnsi="Verdana"/>
          <w:color w:val="000000"/>
        </w:rPr>
        <w:t xml:space="preserve"> 2017</w:t>
      </w:r>
    </w:p>
    <w:p w14:paraId="334931BC" w14:textId="5E75E5A4" w:rsidR="006F3185" w:rsidRDefault="006F3185" w:rsidP="00B842C9">
      <w:pPr>
        <w:spacing w:after="200" w:line="276" w:lineRule="auto"/>
        <w:contextualSpacing/>
        <w:rPr>
          <w:b/>
          <w:sz w:val="24"/>
          <w:szCs w:val="24"/>
        </w:rPr>
      </w:pPr>
    </w:p>
    <w:p w14:paraId="545DD2C8" w14:textId="4BE7B71C" w:rsidR="00070A58" w:rsidRPr="00FD517C" w:rsidRDefault="00070A58" w:rsidP="00070A58">
      <w:pPr>
        <w:spacing w:before="100" w:beforeAutospacing="1" w:after="100" w:afterAutospacing="1"/>
        <w:rPr>
          <w:rFonts w:ascii="Verdana" w:hAnsi="Verdana"/>
        </w:rPr>
      </w:pPr>
      <w:proofErr w:type="spellStart"/>
      <w:r w:rsidRPr="00FD517C">
        <w:rPr>
          <w:rFonts w:ascii="Verdana" w:hAnsi="Verdana"/>
        </w:rPr>
        <w:t>GemTech</w:t>
      </w:r>
      <w:proofErr w:type="spellEnd"/>
      <w:r w:rsidRPr="00FD517C">
        <w:rPr>
          <w:rFonts w:ascii="Verdana" w:hAnsi="Verdana"/>
        </w:rPr>
        <w:t>. (2018). </w:t>
      </w:r>
      <w:r w:rsidRPr="00FD517C">
        <w:rPr>
          <w:rFonts w:ascii="Verdana" w:hAnsi="Verdana"/>
          <w:iCs/>
        </w:rPr>
        <w:t>Piling.</w:t>
      </w:r>
      <w:r w:rsidRPr="00FD517C">
        <w:rPr>
          <w:rFonts w:ascii="Verdana" w:hAnsi="Verdana"/>
        </w:rPr>
        <w:t xml:space="preserve"> Available: </w:t>
      </w:r>
      <w:hyperlink r:id="rId13" w:history="1">
        <w:r w:rsidR="00FD517C" w:rsidRPr="00FD517C">
          <w:rPr>
            <w:rStyle w:val="Hyperlink"/>
            <w:rFonts w:ascii="Verdana" w:hAnsi="Verdana"/>
            <w:color w:val="auto"/>
            <w:u w:val="none"/>
          </w:rPr>
          <w:t>http://www.gemech.co.uk/contiguous_secant.html. Last accessed January 2018</w:t>
        </w:r>
      </w:hyperlink>
      <w:r w:rsidRPr="00FD517C">
        <w:rPr>
          <w:rFonts w:ascii="Verdana" w:hAnsi="Verdana"/>
        </w:rPr>
        <w:t>.</w:t>
      </w:r>
    </w:p>
    <w:p w14:paraId="4F9E8059" w14:textId="1E5FB135" w:rsidR="00FD517C" w:rsidRPr="00FD517C" w:rsidRDefault="00FD517C" w:rsidP="00FD517C">
      <w:pPr>
        <w:spacing w:after="200" w:line="276" w:lineRule="auto"/>
        <w:contextualSpacing/>
        <w:rPr>
          <w:sz w:val="24"/>
          <w:szCs w:val="24"/>
        </w:rPr>
      </w:pPr>
      <w:r w:rsidRPr="00FD517C">
        <w:rPr>
          <w:rFonts w:ascii="Verdana" w:hAnsi="Verdana"/>
          <w:color w:val="000000"/>
        </w:rPr>
        <w:t>RICS</w:t>
      </w:r>
      <w:r w:rsidRPr="00FD517C">
        <w:rPr>
          <w:rFonts w:ascii="Verdana" w:hAnsi="Verdana"/>
          <w:color w:val="000000"/>
        </w:rPr>
        <w:t>. (2018). </w:t>
      </w:r>
      <w:proofErr w:type="spellStart"/>
      <w:r w:rsidRPr="00FD517C">
        <w:rPr>
          <w:rFonts w:ascii="Verdana" w:hAnsi="Verdana"/>
          <w:i/>
          <w:iCs/>
          <w:color w:val="000000"/>
        </w:rPr>
        <w:t>Spons</w:t>
      </w:r>
      <w:proofErr w:type="spellEnd"/>
      <w:r w:rsidRPr="00FD517C">
        <w:rPr>
          <w:rFonts w:ascii="Verdana" w:hAnsi="Verdana"/>
          <w:i/>
          <w:iCs/>
          <w:color w:val="000000"/>
        </w:rPr>
        <w:t>.</w:t>
      </w:r>
      <w:r w:rsidRPr="00FD517C">
        <w:rPr>
          <w:rFonts w:ascii="Verdana" w:hAnsi="Verdana"/>
          <w:color w:val="000000"/>
        </w:rPr>
        <w:t> Available:</w:t>
      </w:r>
      <w:r w:rsidRPr="00FD517C">
        <w:rPr>
          <w:sz w:val="24"/>
          <w:szCs w:val="24"/>
        </w:rPr>
        <w:t xml:space="preserve"> </w:t>
      </w:r>
      <w:r w:rsidRPr="00FD517C">
        <w:rPr>
          <w:sz w:val="24"/>
          <w:szCs w:val="24"/>
        </w:rPr>
        <w:t>http://www.rics.org/uk/shop/Spons-Architects-and-Builders-Price-Book-2018-20683.aspx</w:t>
      </w:r>
      <w:r w:rsidRPr="00FD517C">
        <w:rPr>
          <w:rFonts w:ascii="Verdana" w:hAnsi="Verdana"/>
          <w:color w:val="000000"/>
        </w:rPr>
        <w:t>. Last accessed January 2018.</w:t>
      </w:r>
    </w:p>
    <w:p w14:paraId="5D18223F" w14:textId="77777777" w:rsidR="00FD517C" w:rsidRPr="00070A58" w:rsidRDefault="00FD517C" w:rsidP="00070A58">
      <w:pPr>
        <w:spacing w:before="100" w:beforeAutospacing="1" w:after="100" w:afterAutospacing="1"/>
        <w:rPr>
          <w:rFonts w:ascii="Verdana" w:hAnsi="Verdana"/>
          <w:color w:val="000000"/>
        </w:rPr>
      </w:pPr>
    </w:p>
    <w:p w14:paraId="43112B42" w14:textId="77777777" w:rsidR="00070A58" w:rsidRDefault="00070A58" w:rsidP="00B842C9">
      <w:pPr>
        <w:spacing w:after="200" w:line="276" w:lineRule="auto"/>
        <w:contextualSpacing/>
        <w:rPr>
          <w:b/>
          <w:sz w:val="24"/>
          <w:szCs w:val="24"/>
        </w:rPr>
      </w:pPr>
    </w:p>
    <w:p w14:paraId="635848D4" w14:textId="77777777" w:rsidR="00FD517C" w:rsidRDefault="00FD517C" w:rsidP="00B842C9">
      <w:pPr>
        <w:spacing w:after="200" w:line="276" w:lineRule="auto"/>
        <w:contextualSpacing/>
        <w:rPr>
          <w:b/>
          <w:sz w:val="24"/>
          <w:szCs w:val="24"/>
        </w:rPr>
      </w:pPr>
    </w:p>
    <w:p w14:paraId="7662DB9D" w14:textId="77777777" w:rsidR="00DF2FEB" w:rsidRDefault="00DF2FEB" w:rsidP="00B842C9">
      <w:pPr>
        <w:spacing w:after="200" w:line="276" w:lineRule="auto"/>
        <w:contextualSpacing/>
        <w:rPr>
          <w:b/>
          <w:sz w:val="24"/>
          <w:szCs w:val="24"/>
        </w:rPr>
      </w:pPr>
    </w:p>
    <w:p w14:paraId="498FFC50" w14:textId="77777777" w:rsidR="00DF2FEB" w:rsidRDefault="00DF2FEB" w:rsidP="00B842C9">
      <w:pPr>
        <w:spacing w:after="200" w:line="276" w:lineRule="auto"/>
        <w:contextualSpacing/>
        <w:rPr>
          <w:b/>
          <w:sz w:val="24"/>
          <w:szCs w:val="24"/>
        </w:rPr>
      </w:pPr>
    </w:p>
    <w:p w14:paraId="33CF60A8" w14:textId="77777777" w:rsidR="00DF2FEB" w:rsidRDefault="00DF2FEB" w:rsidP="00B842C9">
      <w:pPr>
        <w:spacing w:after="200" w:line="276" w:lineRule="auto"/>
        <w:contextualSpacing/>
        <w:rPr>
          <w:b/>
          <w:sz w:val="24"/>
          <w:szCs w:val="24"/>
        </w:rPr>
      </w:pPr>
    </w:p>
    <w:p w14:paraId="35BBCD78" w14:textId="77777777" w:rsidR="00DF2FEB" w:rsidRDefault="00DF2FEB" w:rsidP="00B842C9">
      <w:pPr>
        <w:spacing w:after="200" w:line="276" w:lineRule="auto"/>
        <w:contextualSpacing/>
        <w:rPr>
          <w:b/>
          <w:sz w:val="24"/>
          <w:szCs w:val="24"/>
        </w:rPr>
      </w:pPr>
    </w:p>
    <w:p w14:paraId="00C65687" w14:textId="77777777" w:rsidR="00DF2FEB" w:rsidRDefault="00DF2FEB" w:rsidP="00B842C9">
      <w:pPr>
        <w:spacing w:after="200" w:line="276" w:lineRule="auto"/>
        <w:contextualSpacing/>
        <w:rPr>
          <w:b/>
          <w:sz w:val="24"/>
          <w:szCs w:val="24"/>
        </w:rPr>
      </w:pPr>
    </w:p>
    <w:p w14:paraId="53F23C07" w14:textId="77777777" w:rsidR="00DF2FEB" w:rsidRDefault="00DF2FEB" w:rsidP="00B842C9">
      <w:pPr>
        <w:spacing w:after="200" w:line="276" w:lineRule="auto"/>
        <w:contextualSpacing/>
        <w:rPr>
          <w:b/>
          <w:sz w:val="24"/>
          <w:szCs w:val="24"/>
        </w:rPr>
      </w:pPr>
    </w:p>
    <w:p w14:paraId="0EF5C139" w14:textId="77777777" w:rsidR="00DF2FEB" w:rsidRDefault="00DF2FEB" w:rsidP="00B842C9">
      <w:pPr>
        <w:spacing w:after="200" w:line="276" w:lineRule="auto"/>
        <w:contextualSpacing/>
        <w:rPr>
          <w:b/>
          <w:sz w:val="24"/>
          <w:szCs w:val="24"/>
        </w:rPr>
      </w:pPr>
    </w:p>
    <w:p w14:paraId="05025D23" w14:textId="77777777" w:rsidR="00DF2FEB" w:rsidRDefault="00DF2FEB" w:rsidP="00B842C9">
      <w:pPr>
        <w:spacing w:after="200" w:line="276" w:lineRule="auto"/>
        <w:contextualSpacing/>
        <w:rPr>
          <w:b/>
          <w:sz w:val="24"/>
          <w:szCs w:val="24"/>
        </w:rPr>
      </w:pPr>
    </w:p>
    <w:p w14:paraId="46BBA862" w14:textId="77777777" w:rsidR="00DF2FEB" w:rsidRDefault="00DF2FEB" w:rsidP="00B842C9">
      <w:pPr>
        <w:spacing w:after="200" w:line="276" w:lineRule="auto"/>
        <w:contextualSpacing/>
        <w:rPr>
          <w:b/>
          <w:sz w:val="24"/>
          <w:szCs w:val="24"/>
        </w:rPr>
      </w:pPr>
    </w:p>
    <w:p w14:paraId="283798EF" w14:textId="77777777" w:rsidR="00DF2FEB" w:rsidRDefault="00DF2FEB" w:rsidP="00B842C9">
      <w:pPr>
        <w:spacing w:after="200" w:line="276" w:lineRule="auto"/>
        <w:contextualSpacing/>
        <w:rPr>
          <w:b/>
          <w:sz w:val="24"/>
          <w:szCs w:val="24"/>
        </w:rPr>
      </w:pPr>
    </w:p>
    <w:p w14:paraId="77F2E0C9" w14:textId="77777777" w:rsidR="00DF2FEB" w:rsidRDefault="00DF2FEB" w:rsidP="00B842C9">
      <w:pPr>
        <w:spacing w:after="200" w:line="276" w:lineRule="auto"/>
        <w:contextualSpacing/>
        <w:rPr>
          <w:b/>
          <w:sz w:val="24"/>
          <w:szCs w:val="24"/>
        </w:rPr>
      </w:pPr>
    </w:p>
    <w:p w14:paraId="3BA688AA" w14:textId="77777777" w:rsidR="00DF2FEB" w:rsidRDefault="00DF2FEB" w:rsidP="00B842C9">
      <w:pPr>
        <w:spacing w:after="200" w:line="276" w:lineRule="auto"/>
        <w:contextualSpacing/>
        <w:rPr>
          <w:b/>
          <w:sz w:val="24"/>
          <w:szCs w:val="24"/>
        </w:rPr>
      </w:pPr>
    </w:p>
    <w:p w14:paraId="7ED5AF28" w14:textId="77777777" w:rsidR="00DF2FEB" w:rsidRDefault="00DF2FEB" w:rsidP="00B842C9">
      <w:pPr>
        <w:spacing w:after="200" w:line="276" w:lineRule="auto"/>
        <w:contextualSpacing/>
        <w:rPr>
          <w:b/>
          <w:sz w:val="24"/>
          <w:szCs w:val="24"/>
        </w:rPr>
      </w:pPr>
    </w:p>
    <w:p w14:paraId="66AD83B8" w14:textId="77777777" w:rsidR="00DF2FEB" w:rsidRDefault="00DF2FEB" w:rsidP="00B842C9">
      <w:pPr>
        <w:spacing w:after="200" w:line="276" w:lineRule="auto"/>
        <w:contextualSpacing/>
        <w:rPr>
          <w:b/>
          <w:sz w:val="24"/>
          <w:szCs w:val="24"/>
        </w:rPr>
      </w:pPr>
    </w:p>
    <w:p w14:paraId="29A32328" w14:textId="77777777" w:rsidR="00DF2FEB" w:rsidRDefault="00DF2FEB" w:rsidP="00B842C9">
      <w:pPr>
        <w:spacing w:after="200" w:line="276" w:lineRule="auto"/>
        <w:contextualSpacing/>
        <w:rPr>
          <w:b/>
          <w:sz w:val="24"/>
          <w:szCs w:val="24"/>
        </w:rPr>
      </w:pPr>
    </w:p>
    <w:p w14:paraId="72886BED" w14:textId="77777777" w:rsidR="00DF2FEB" w:rsidRDefault="00DF2FEB" w:rsidP="00B842C9">
      <w:pPr>
        <w:spacing w:after="200" w:line="276" w:lineRule="auto"/>
        <w:contextualSpacing/>
        <w:rPr>
          <w:b/>
          <w:sz w:val="24"/>
          <w:szCs w:val="24"/>
        </w:rPr>
      </w:pPr>
    </w:p>
    <w:p w14:paraId="76A15E5A" w14:textId="77777777" w:rsidR="00DF2FEB" w:rsidRDefault="00DF2FEB" w:rsidP="00B842C9">
      <w:pPr>
        <w:spacing w:after="200" w:line="276" w:lineRule="auto"/>
        <w:contextualSpacing/>
        <w:rPr>
          <w:b/>
          <w:sz w:val="24"/>
          <w:szCs w:val="24"/>
        </w:rPr>
      </w:pPr>
    </w:p>
    <w:p w14:paraId="27AD9B42" w14:textId="77777777" w:rsidR="00DF2FEB" w:rsidRDefault="00DF2FEB" w:rsidP="00B842C9">
      <w:pPr>
        <w:spacing w:after="200" w:line="276" w:lineRule="auto"/>
        <w:contextualSpacing/>
        <w:rPr>
          <w:b/>
          <w:sz w:val="24"/>
          <w:szCs w:val="24"/>
        </w:rPr>
      </w:pPr>
    </w:p>
    <w:p w14:paraId="4A29F07E" w14:textId="77777777" w:rsidR="00DF2FEB" w:rsidRDefault="00DF2FEB" w:rsidP="00B842C9">
      <w:pPr>
        <w:spacing w:after="200" w:line="276" w:lineRule="auto"/>
        <w:contextualSpacing/>
        <w:rPr>
          <w:b/>
          <w:sz w:val="24"/>
          <w:szCs w:val="24"/>
        </w:rPr>
      </w:pPr>
    </w:p>
    <w:p w14:paraId="45FBF07C" w14:textId="77777777" w:rsidR="00DF2FEB" w:rsidRDefault="00DF2FEB" w:rsidP="00B842C9">
      <w:pPr>
        <w:spacing w:after="200" w:line="276" w:lineRule="auto"/>
        <w:contextualSpacing/>
        <w:rPr>
          <w:b/>
          <w:sz w:val="24"/>
          <w:szCs w:val="24"/>
        </w:rPr>
      </w:pPr>
    </w:p>
    <w:p w14:paraId="68F2DAFE" w14:textId="77777777" w:rsidR="00DF2FEB" w:rsidRDefault="00DF2FEB" w:rsidP="00B842C9">
      <w:pPr>
        <w:spacing w:after="200" w:line="276" w:lineRule="auto"/>
        <w:contextualSpacing/>
        <w:rPr>
          <w:b/>
          <w:sz w:val="24"/>
          <w:szCs w:val="24"/>
        </w:rPr>
      </w:pPr>
    </w:p>
    <w:p w14:paraId="6D38BD91" w14:textId="77777777" w:rsidR="009F1596" w:rsidRDefault="009F1596" w:rsidP="009F1596"/>
    <w:p w14:paraId="14FEC68D" w14:textId="77777777" w:rsidR="009F1596" w:rsidRDefault="009F1596" w:rsidP="009F1596">
      <w:pPr>
        <w:rPr>
          <w:b/>
          <w:sz w:val="28"/>
        </w:rPr>
      </w:pPr>
    </w:p>
    <w:p w14:paraId="6B7F1DAF" w14:textId="77777777" w:rsidR="009F1596" w:rsidRDefault="009F1596" w:rsidP="009F1596">
      <w:pPr>
        <w:jc w:val="center"/>
        <w:rPr>
          <w:b/>
          <w:sz w:val="28"/>
        </w:rPr>
      </w:pPr>
    </w:p>
    <w:p w14:paraId="06A2B884" w14:textId="77777777" w:rsidR="009F1596" w:rsidRDefault="009F1596" w:rsidP="009F1596">
      <w:pPr>
        <w:jc w:val="center"/>
        <w:rPr>
          <w:b/>
          <w:sz w:val="28"/>
        </w:rPr>
      </w:pPr>
    </w:p>
    <w:p w14:paraId="32D9E83F" w14:textId="77777777" w:rsidR="009F1596" w:rsidRDefault="009F1596" w:rsidP="009F1596">
      <w:pPr>
        <w:jc w:val="center"/>
        <w:rPr>
          <w:b/>
          <w:sz w:val="28"/>
        </w:rPr>
      </w:pPr>
    </w:p>
    <w:p w14:paraId="6CAF8D54" w14:textId="77777777" w:rsidR="009F1596" w:rsidRDefault="009F1596" w:rsidP="009F1596">
      <w:pPr>
        <w:jc w:val="center"/>
        <w:rPr>
          <w:b/>
          <w:sz w:val="28"/>
        </w:rPr>
      </w:pPr>
    </w:p>
    <w:p w14:paraId="25CDC48E" w14:textId="77777777" w:rsidR="009F1596" w:rsidRDefault="009F1596" w:rsidP="009F1596">
      <w:pPr>
        <w:jc w:val="center"/>
        <w:rPr>
          <w:b/>
          <w:sz w:val="28"/>
        </w:rPr>
      </w:pPr>
    </w:p>
    <w:p w14:paraId="61FA4AEF" w14:textId="77777777" w:rsidR="009F1596" w:rsidRDefault="009F1596" w:rsidP="009F1596">
      <w:pPr>
        <w:jc w:val="center"/>
        <w:rPr>
          <w:b/>
          <w:sz w:val="28"/>
        </w:rPr>
      </w:pPr>
    </w:p>
    <w:p w14:paraId="5A199A60" w14:textId="77777777" w:rsidR="009F1596" w:rsidRDefault="009F1596" w:rsidP="009F1596">
      <w:pPr>
        <w:jc w:val="center"/>
        <w:rPr>
          <w:b/>
          <w:sz w:val="28"/>
        </w:rPr>
      </w:pPr>
    </w:p>
    <w:p w14:paraId="23442FC4" w14:textId="77777777" w:rsidR="009F1596" w:rsidRDefault="009F1596" w:rsidP="009F1596">
      <w:pPr>
        <w:jc w:val="center"/>
        <w:rPr>
          <w:b/>
          <w:sz w:val="28"/>
        </w:rPr>
      </w:pPr>
    </w:p>
    <w:p w14:paraId="09E93258" w14:textId="77777777" w:rsidR="009F1596" w:rsidRDefault="009F1596" w:rsidP="009F1596">
      <w:pPr>
        <w:jc w:val="center"/>
        <w:rPr>
          <w:b/>
          <w:sz w:val="28"/>
        </w:rPr>
      </w:pPr>
    </w:p>
    <w:p w14:paraId="523D2007" w14:textId="77777777" w:rsidR="009F1596" w:rsidRDefault="009F1596" w:rsidP="009F1596">
      <w:pPr>
        <w:jc w:val="center"/>
        <w:rPr>
          <w:b/>
          <w:sz w:val="28"/>
        </w:rPr>
      </w:pPr>
    </w:p>
    <w:p w14:paraId="0E028004" w14:textId="77777777" w:rsidR="009F1596" w:rsidRDefault="009F1596" w:rsidP="009F1596">
      <w:pPr>
        <w:jc w:val="center"/>
        <w:rPr>
          <w:b/>
          <w:sz w:val="28"/>
        </w:rPr>
      </w:pPr>
    </w:p>
    <w:p w14:paraId="10F5DA45" w14:textId="77777777" w:rsidR="009F1596" w:rsidRDefault="009F1596" w:rsidP="009F1596">
      <w:pPr>
        <w:jc w:val="center"/>
        <w:rPr>
          <w:b/>
          <w:sz w:val="28"/>
        </w:rPr>
      </w:pPr>
    </w:p>
    <w:p w14:paraId="42C3411D" w14:textId="77777777" w:rsidR="009F1596" w:rsidRDefault="009F1596" w:rsidP="009F1596">
      <w:pPr>
        <w:jc w:val="center"/>
        <w:rPr>
          <w:b/>
          <w:sz w:val="28"/>
        </w:rPr>
      </w:pPr>
    </w:p>
    <w:p w14:paraId="57A5CA47" w14:textId="77777777" w:rsidR="009F1596" w:rsidRDefault="009F1596" w:rsidP="009F1596">
      <w:pPr>
        <w:jc w:val="center"/>
        <w:rPr>
          <w:b/>
          <w:sz w:val="28"/>
        </w:rPr>
      </w:pPr>
    </w:p>
    <w:p w14:paraId="0E4DF058" w14:textId="77777777" w:rsidR="009F1596" w:rsidRDefault="009F1596" w:rsidP="009F1596">
      <w:pPr>
        <w:jc w:val="center"/>
        <w:rPr>
          <w:b/>
          <w:sz w:val="28"/>
        </w:rPr>
      </w:pPr>
    </w:p>
    <w:p w14:paraId="5F0A1EAF" w14:textId="77777777" w:rsidR="009F1596" w:rsidRDefault="009F1596" w:rsidP="009F1596">
      <w:pPr>
        <w:jc w:val="center"/>
        <w:rPr>
          <w:b/>
          <w:sz w:val="28"/>
        </w:rPr>
      </w:pPr>
    </w:p>
    <w:p w14:paraId="2247FAB0" w14:textId="77777777" w:rsidR="009F1596" w:rsidRDefault="009F1596" w:rsidP="009F1596">
      <w:pPr>
        <w:jc w:val="center"/>
        <w:rPr>
          <w:b/>
          <w:sz w:val="28"/>
        </w:rPr>
      </w:pPr>
    </w:p>
    <w:p w14:paraId="3E6906FB" w14:textId="77777777" w:rsidR="009F1596" w:rsidRDefault="009F1596" w:rsidP="009F1596">
      <w:pPr>
        <w:jc w:val="center"/>
        <w:rPr>
          <w:b/>
          <w:sz w:val="28"/>
        </w:rPr>
      </w:pPr>
    </w:p>
    <w:p w14:paraId="5E3DAB3D" w14:textId="77777777" w:rsidR="009F1596" w:rsidRDefault="009F1596" w:rsidP="009F1596">
      <w:pPr>
        <w:jc w:val="center"/>
        <w:rPr>
          <w:b/>
          <w:sz w:val="28"/>
        </w:rPr>
      </w:pPr>
    </w:p>
    <w:p w14:paraId="7EDF3E1D" w14:textId="77777777" w:rsidR="009F1596" w:rsidRDefault="009F1596" w:rsidP="009F1596">
      <w:pPr>
        <w:jc w:val="center"/>
        <w:rPr>
          <w:b/>
          <w:sz w:val="28"/>
        </w:rPr>
      </w:pPr>
    </w:p>
    <w:p w14:paraId="555EE182" w14:textId="77777777" w:rsidR="009F1596" w:rsidRDefault="009F1596" w:rsidP="009F1596">
      <w:pPr>
        <w:jc w:val="center"/>
        <w:rPr>
          <w:b/>
          <w:sz w:val="28"/>
        </w:rPr>
      </w:pPr>
    </w:p>
    <w:p w14:paraId="33FE258C" w14:textId="77777777" w:rsidR="009F1596" w:rsidRDefault="009F1596" w:rsidP="009F1596">
      <w:pPr>
        <w:jc w:val="center"/>
        <w:rPr>
          <w:b/>
          <w:sz w:val="28"/>
        </w:rPr>
      </w:pPr>
    </w:p>
    <w:p w14:paraId="37F34639" w14:textId="77777777" w:rsidR="009F1596" w:rsidRDefault="009F1596" w:rsidP="009F1596">
      <w:pPr>
        <w:jc w:val="center"/>
        <w:rPr>
          <w:b/>
          <w:sz w:val="28"/>
        </w:rPr>
      </w:pPr>
    </w:p>
    <w:p w14:paraId="0AD9D4CC" w14:textId="77777777" w:rsidR="009F1596" w:rsidRDefault="009F1596" w:rsidP="009F1596">
      <w:pPr>
        <w:jc w:val="center"/>
        <w:rPr>
          <w:b/>
          <w:sz w:val="28"/>
        </w:rPr>
      </w:pPr>
    </w:p>
    <w:p w14:paraId="61C552A6" w14:textId="77777777" w:rsidR="009F1596" w:rsidRDefault="009F1596" w:rsidP="009F1596">
      <w:pPr>
        <w:jc w:val="center"/>
        <w:rPr>
          <w:b/>
          <w:sz w:val="28"/>
        </w:rPr>
      </w:pPr>
    </w:p>
    <w:p w14:paraId="6A00A183" w14:textId="77777777" w:rsidR="009F1596" w:rsidRDefault="009F1596" w:rsidP="009F1596">
      <w:pPr>
        <w:jc w:val="center"/>
        <w:rPr>
          <w:b/>
          <w:sz w:val="28"/>
        </w:rPr>
      </w:pPr>
    </w:p>
    <w:p w14:paraId="35411E6B" w14:textId="77777777" w:rsidR="009F1596" w:rsidRDefault="009F1596" w:rsidP="009F1596">
      <w:pPr>
        <w:jc w:val="center"/>
        <w:rPr>
          <w:b/>
          <w:sz w:val="28"/>
        </w:rPr>
      </w:pPr>
    </w:p>
    <w:p w14:paraId="1E38C411" w14:textId="77777777" w:rsidR="009F1596" w:rsidRDefault="009F1596" w:rsidP="009F1596">
      <w:pPr>
        <w:jc w:val="center"/>
        <w:rPr>
          <w:b/>
          <w:sz w:val="28"/>
        </w:rPr>
      </w:pPr>
    </w:p>
    <w:p w14:paraId="02C687D0" w14:textId="77777777" w:rsidR="009F1596" w:rsidRDefault="009F1596" w:rsidP="009F1596">
      <w:pPr>
        <w:jc w:val="center"/>
        <w:rPr>
          <w:b/>
          <w:sz w:val="28"/>
        </w:rPr>
      </w:pPr>
    </w:p>
    <w:p w14:paraId="1554DC8E" w14:textId="77777777" w:rsidR="009F1596" w:rsidRDefault="009F1596" w:rsidP="009F1596">
      <w:pPr>
        <w:jc w:val="center"/>
        <w:rPr>
          <w:b/>
          <w:sz w:val="28"/>
        </w:rPr>
      </w:pPr>
    </w:p>
    <w:p w14:paraId="739DEA95" w14:textId="77777777" w:rsidR="009F1596" w:rsidRDefault="009F1596" w:rsidP="009F1596">
      <w:pPr>
        <w:jc w:val="center"/>
        <w:rPr>
          <w:b/>
          <w:sz w:val="28"/>
        </w:rPr>
      </w:pPr>
    </w:p>
    <w:p w14:paraId="0C3D536A" w14:textId="77777777" w:rsidR="009F1596" w:rsidRDefault="009F1596" w:rsidP="009F1596">
      <w:pPr>
        <w:jc w:val="center"/>
        <w:rPr>
          <w:b/>
          <w:sz w:val="28"/>
        </w:rPr>
      </w:pPr>
    </w:p>
    <w:p w14:paraId="27B5B199" w14:textId="77777777" w:rsidR="009F1596" w:rsidRDefault="009F1596" w:rsidP="009F1596">
      <w:pPr>
        <w:jc w:val="center"/>
        <w:rPr>
          <w:b/>
          <w:sz w:val="28"/>
        </w:rPr>
      </w:pPr>
    </w:p>
    <w:p w14:paraId="006AF4E1" w14:textId="77777777" w:rsidR="009F1596" w:rsidRDefault="009F1596" w:rsidP="009F1596">
      <w:pPr>
        <w:jc w:val="center"/>
        <w:rPr>
          <w:b/>
          <w:sz w:val="28"/>
        </w:rPr>
      </w:pPr>
    </w:p>
    <w:p w14:paraId="22411B5B" w14:textId="77777777" w:rsidR="009F1596" w:rsidRDefault="009F1596" w:rsidP="009F1596">
      <w:pPr>
        <w:jc w:val="center"/>
        <w:rPr>
          <w:b/>
          <w:sz w:val="28"/>
        </w:rPr>
      </w:pPr>
    </w:p>
    <w:p w14:paraId="36C32DB4" w14:textId="77777777" w:rsidR="009F1596" w:rsidRDefault="009F1596" w:rsidP="009F1596">
      <w:pPr>
        <w:jc w:val="center"/>
        <w:rPr>
          <w:b/>
          <w:sz w:val="28"/>
        </w:rPr>
      </w:pPr>
    </w:p>
    <w:p w14:paraId="78BD27D8" w14:textId="77777777" w:rsidR="009F1596" w:rsidRDefault="009F1596" w:rsidP="009F1596">
      <w:pPr>
        <w:jc w:val="center"/>
        <w:rPr>
          <w:b/>
          <w:sz w:val="28"/>
        </w:rPr>
      </w:pPr>
    </w:p>
    <w:p w14:paraId="0BAE7CB6" w14:textId="77777777" w:rsidR="009F1596" w:rsidRDefault="009F1596" w:rsidP="009F1596">
      <w:pPr>
        <w:jc w:val="center"/>
        <w:rPr>
          <w:b/>
          <w:sz w:val="28"/>
        </w:rPr>
      </w:pPr>
    </w:p>
    <w:p w14:paraId="3FF313AE" w14:textId="77777777" w:rsidR="009F1596" w:rsidRDefault="009F1596" w:rsidP="009F1596">
      <w:pPr>
        <w:jc w:val="center"/>
        <w:rPr>
          <w:b/>
          <w:sz w:val="28"/>
        </w:rPr>
      </w:pPr>
    </w:p>
    <w:p w14:paraId="6B46D193" w14:textId="77777777" w:rsidR="009F1596" w:rsidRDefault="009F1596" w:rsidP="009F1596">
      <w:pPr>
        <w:jc w:val="center"/>
        <w:rPr>
          <w:b/>
          <w:sz w:val="28"/>
        </w:rPr>
      </w:pPr>
    </w:p>
    <w:p w14:paraId="16E2ECAA" w14:textId="77777777" w:rsidR="009F1596" w:rsidRDefault="009F1596" w:rsidP="009F1596">
      <w:pPr>
        <w:jc w:val="center"/>
        <w:rPr>
          <w:b/>
          <w:sz w:val="28"/>
        </w:rPr>
      </w:pPr>
    </w:p>
    <w:p w14:paraId="1A9DFDC4" w14:textId="77777777" w:rsidR="009F1596" w:rsidRDefault="009F1596" w:rsidP="009F1596">
      <w:pPr>
        <w:jc w:val="center"/>
        <w:rPr>
          <w:b/>
          <w:sz w:val="28"/>
        </w:rPr>
      </w:pPr>
    </w:p>
    <w:p w14:paraId="3A1D1109" w14:textId="77777777" w:rsidR="009F1596" w:rsidRDefault="009F1596" w:rsidP="009F1596">
      <w:pPr>
        <w:jc w:val="center"/>
        <w:rPr>
          <w:b/>
          <w:sz w:val="28"/>
        </w:rPr>
      </w:pPr>
    </w:p>
    <w:p w14:paraId="61BD5FC9" w14:textId="77777777" w:rsidR="009F1596" w:rsidRDefault="009F1596" w:rsidP="009F1596">
      <w:pPr>
        <w:jc w:val="center"/>
        <w:rPr>
          <w:b/>
          <w:sz w:val="28"/>
        </w:rPr>
      </w:pPr>
    </w:p>
    <w:p w14:paraId="39108DEB" w14:textId="77777777" w:rsidR="009F1596" w:rsidRDefault="009F1596" w:rsidP="009F1596">
      <w:pPr>
        <w:jc w:val="center"/>
        <w:rPr>
          <w:b/>
          <w:sz w:val="28"/>
        </w:rPr>
      </w:pPr>
    </w:p>
    <w:p w14:paraId="4B21396D" w14:textId="77777777" w:rsidR="009F1596" w:rsidRDefault="009F1596" w:rsidP="009F1596">
      <w:pPr>
        <w:jc w:val="center"/>
        <w:rPr>
          <w:b/>
          <w:sz w:val="28"/>
        </w:rPr>
      </w:pPr>
    </w:p>
    <w:p w14:paraId="00612C22" w14:textId="77777777" w:rsidR="009F1596" w:rsidRDefault="009F1596" w:rsidP="009F1596">
      <w:pPr>
        <w:jc w:val="center"/>
        <w:rPr>
          <w:sz w:val="24"/>
          <w:szCs w:val="24"/>
        </w:rPr>
      </w:pPr>
      <w:r w:rsidRPr="00FB7FFD">
        <w:rPr>
          <w:sz w:val="24"/>
          <w:szCs w:val="24"/>
        </w:rPr>
        <w:t>A Report focussing on</w:t>
      </w:r>
    </w:p>
    <w:p w14:paraId="2AE6C5F5" w14:textId="77777777" w:rsidR="009F1596" w:rsidRDefault="009F1596" w:rsidP="009F1596">
      <w:pPr>
        <w:jc w:val="center"/>
        <w:rPr>
          <w:sz w:val="24"/>
          <w:szCs w:val="24"/>
        </w:rPr>
      </w:pPr>
    </w:p>
    <w:p w14:paraId="724504EB" w14:textId="77777777" w:rsidR="009F1596" w:rsidRPr="00FB7FFD" w:rsidRDefault="009F1596" w:rsidP="009F1596">
      <w:pPr>
        <w:jc w:val="center"/>
        <w:rPr>
          <w:sz w:val="24"/>
          <w:szCs w:val="24"/>
        </w:rPr>
      </w:pPr>
    </w:p>
    <w:p w14:paraId="5CDAAD72" w14:textId="77777777" w:rsidR="009F1596" w:rsidRDefault="009F1596" w:rsidP="009F1596">
      <w:pPr>
        <w:jc w:val="center"/>
        <w:rPr>
          <w:sz w:val="24"/>
          <w:szCs w:val="24"/>
          <w:u w:val="single"/>
        </w:rPr>
      </w:pPr>
    </w:p>
    <w:p w14:paraId="1D1A428B" w14:textId="2C34B907" w:rsidR="009F1596" w:rsidRDefault="009F1596" w:rsidP="009F1596">
      <w:pPr>
        <w:jc w:val="center"/>
        <w:rPr>
          <w:b/>
          <w:sz w:val="40"/>
          <w:szCs w:val="24"/>
        </w:rPr>
      </w:pPr>
      <w:r>
        <w:rPr>
          <w:b/>
          <w:sz w:val="40"/>
          <w:szCs w:val="24"/>
        </w:rPr>
        <w:t>Site Layout</w:t>
      </w:r>
    </w:p>
    <w:p w14:paraId="5811569D" w14:textId="77777777" w:rsidR="009F1596" w:rsidRDefault="009F1596" w:rsidP="009F1596">
      <w:pPr>
        <w:jc w:val="center"/>
        <w:rPr>
          <w:b/>
          <w:sz w:val="40"/>
          <w:szCs w:val="24"/>
        </w:rPr>
      </w:pPr>
    </w:p>
    <w:p w14:paraId="7DAAFBE9" w14:textId="238F0698" w:rsidR="009F1596" w:rsidRPr="009F1596" w:rsidRDefault="009F1596" w:rsidP="009F1596">
      <w:pPr>
        <w:jc w:val="center"/>
        <w:rPr>
          <w:sz w:val="28"/>
          <w:szCs w:val="24"/>
        </w:rPr>
      </w:pPr>
      <w:r w:rsidRPr="009F1596">
        <w:rPr>
          <w:sz w:val="28"/>
          <w:szCs w:val="24"/>
        </w:rPr>
        <w:t>Assignment 2</w:t>
      </w:r>
    </w:p>
    <w:p w14:paraId="13778EF0" w14:textId="77777777" w:rsidR="009F1596" w:rsidRPr="00FB7FFD" w:rsidRDefault="009F1596" w:rsidP="009F1596">
      <w:pPr>
        <w:jc w:val="center"/>
        <w:rPr>
          <w:sz w:val="40"/>
          <w:szCs w:val="24"/>
        </w:rPr>
      </w:pPr>
    </w:p>
    <w:p w14:paraId="6CB348C1" w14:textId="77777777" w:rsidR="009F1596" w:rsidRPr="00FB7FFD" w:rsidRDefault="009F1596" w:rsidP="009F1596">
      <w:pPr>
        <w:jc w:val="center"/>
        <w:rPr>
          <w:sz w:val="40"/>
          <w:szCs w:val="24"/>
        </w:rPr>
      </w:pPr>
    </w:p>
    <w:p w14:paraId="34FAFD77" w14:textId="77777777" w:rsidR="009F1596" w:rsidRPr="00FB7FFD" w:rsidRDefault="009F1596" w:rsidP="009F1596">
      <w:pPr>
        <w:jc w:val="center"/>
        <w:rPr>
          <w:sz w:val="40"/>
          <w:szCs w:val="24"/>
        </w:rPr>
      </w:pPr>
    </w:p>
    <w:p w14:paraId="1BDA80B2" w14:textId="77777777" w:rsidR="009F1596" w:rsidRPr="00FB7FFD" w:rsidRDefault="009F1596" w:rsidP="009F1596">
      <w:pPr>
        <w:jc w:val="center"/>
        <w:rPr>
          <w:sz w:val="40"/>
          <w:szCs w:val="24"/>
        </w:rPr>
      </w:pPr>
    </w:p>
    <w:p w14:paraId="2887E490" w14:textId="77777777" w:rsidR="009F1596" w:rsidRDefault="009F1596" w:rsidP="009F1596">
      <w:pPr>
        <w:jc w:val="center"/>
        <w:rPr>
          <w:sz w:val="40"/>
          <w:szCs w:val="24"/>
        </w:rPr>
      </w:pPr>
    </w:p>
    <w:p w14:paraId="00582F20" w14:textId="77777777" w:rsidR="009F1596" w:rsidRDefault="009F1596" w:rsidP="009F1596">
      <w:pPr>
        <w:jc w:val="center"/>
        <w:rPr>
          <w:sz w:val="40"/>
          <w:szCs w:val="24"/>
        </w:rPr>
      </w:pPr>
    </w:p>
    <w:p w14:paraId="521484B0" w14:textId="77777777" w:rsidR="009F1596" w:rsidRDefault="009F1596" w:rsidP="009F1596">
      <w:pPr>
        <w:jc w:val="center"/>
        <w:rPr>
          <w:sz w:val="40"/>
          <w:szCs w:val="24"/>
        </w:rPr>
      </w:pPr>
    </w:p>
    <w:p w14:paraId="78333844" w14:textId="77777777" w:rsidR="009F1596" w:rsidRDefault="009F1596" w:rsidP="009F1596">
      <w:pPr>
        <w:jc w:val="center"/>
        <w:rPr>
          <w:sz w:val="40"/>
          <w:szCs w:val="24"/>
        </w:rPr>
      </w:pPr>
    </w:p>
    <w:p w14:paraId="6002793E" w14:textId="77777777" w:rsidR="009F1596" w:rsidRDefault="009F1596" w:rsidP="009F1596">
      <w:pPr>
        <w:jc w:val="center"/>
        <w:rPr>
          <w:sz w:val="40"/>
          <w:szCs w:val="24"/>
        </w:rPr>
      </w:pPr>
    </w:p>
    <w:p w14:paraId="59F23921" w14:textId="77777777" w:rsidR="009F1596" w:rsidRDefault="009F1596" w:rsidP="009F1596">
      <w:pPr>
        <w:jc w:val="center"/>
        <w:rPr>
          <w:sz w:val="40"/>
          <w:szCs w:val="24"/>
        </w:rPr>
      </w:pPr>
    </w:p>
    <w:p w14:paraId="3C869FA0" w14:textId="77777777" w:rsidR="009F1596" w:rsidRDefault="009F1596" w:rsidP="009F1596">
      <w:pPr>
        <w:jc w:val="center"/>
        <w:rPr>
          <w:sz w:val="40"/>
          <w:szCs w:val="24"/>
        </w:rPr>
      </w:pPr>
    </w:p>
    <w:p w14:paraId="13A6818A" w14:textId="77777777" w:rsidR="009F1596" w:rsidRDefault="009F1596" w:rsidP="009F1596">
      <w:pPr>
        <w:jc w:val="center"/>
        <w:rPr>
          <w:sz w:val="40"/>
          <w:szCs w:val="24"/>
        </w:rPr>
      </w:pPr>
    </w:p>
    <w:p w14:paraId="75C43863" w14:textId="77777777" w:rsidR="009F1596" w:rsidRDefault="009F1596" w:rsidP="009F1596">
      <w:pPr>
        <w:jc w:val="center"/>
        <w:rPr>
          <w:sz w:val="40"/>
          <w:szCs w:val="24"/>
        </w:rPr>
      </w:pPr>
    </w:p>
    <w:p w14:paraId="03B42315" w14:textId="77777777" w:rsidR="009F1596" w:rsidRDefault="009F1596" w:rsidP="009F1596">
      <w:pPr>
        <w:jc w:val="center"/>
        <w:rPr>
          <w:sz w:val="40"/>
          <w:szCs w:val="24"/>
        </w:rPr>
      </w:pPr>
    </w:p>
    <w:p w14:paraId="30B28C82" w14:textId="77777777" w:rsidR="009F1596" w:rsidRDefault="009F1596" w:rsidP="009F1596">
      <w:pPr>
        <w:jc w:val="center"/>
        <w:rPr>
          <w:sz w:val="40"/>
          <w:szCs w:val="24"/>
        </w:rPr>
      </w:pPr>
    </w:p>
    <w:p w14:paraId="4CC533B0" w14:textId="77777777" w:rsidR="009F1596" w:rsidRDefault="009F1596" w:rsidP="009F1596">
      <w:pPr>
        <w:jc w:val="center"/>
        <w:rPr>
          <w:sz w:val="40"/>
          <w:szCs w:val="24"/>
        </w:rPr>
      </w:pPr>
    </w:p>
    <w:p w14:paraId="445CC652" w14:textId="77777777" w:rsidR="009F1596" w:rsidRDefault="009F1596" w:rsidP="009F1596">
      <w:pPr>
        <w:jc w:val="center"/>
        <w:rPr>
          <w:sz w:val="40"/>
          <w:szCs w:val="24"/>
        </w:rPr>
      </w:pPr>
    </w:p>
    <w:p w14:paraId="36311A65" w14:textId="77777777" w:rsidR="009F1596" w:rsidRDefault="009F1596" w:rsidP="009F1596">
      <w:pPr>
        <w:jc w:val="center"/>
        <w:rPr>
          <w:sz w:val="28"/>
          <w:szCs w:val="24"/>
        </w:rPr>
      </w:pPr>
    </w:p>
    <w:p w14:paraId="14CE7008" w14:textId="77777777" w:rsidR="009F1596" w:rsidRDefault="009F1596" w:rsidP="009F1596">
      <w:pPr>
        <w:jc w:val="center"/>
        <w:rPr>
          <w:sz w:val="28"/>
          <w:szCs w:val="24"/>
        </w:rPr>
      </w:pPr>
    </w:p>
    <w:p w14:paraId="4EACA67E" w14:textId="77777777" w:rsidR="009F1596" w:rsidRDefault="009F1596" w:rsidP="009F1596">
      <w:pPr>
        <w:jc w:val="center"/>
        <w:rPr>
          <w:sz w:val="28"/>
          <w:szCs w:val="24"/>
        </w:rPr>
      </w:pPr>
    </w:p>
    <w:p w14:paraId="507C0378" w14:textId="77777777" w:rsidR="009F1596" w:rsidRPr="00FB7FFD" w:rsidRDefault="009F1596" w:rsidP="009F1596">
      <w:pPr>
        <w:jc w:val="center"/>
        <w:rPr>
          <w:sz w:val="28"/>
          <w:szCs w:val="24"/>
        </w:rPr>
      </w:pPr>
      <w:r w:rsidRPr="00FB7FFD">
        <w:rPr>
          <w:sz w:val="28"/>
          <w:szCs w:val="24"/>
        </w:rPr>
        <w:t>By:</w:t>
      </w:r>
    </w:p>
    <w:p w14:paraId="409DE850" w14:textId="77777777" w:rsidR="009F1596" w:rsidRPr="00FB7FFD" w:rsidRDefault="009F1596" w:rsidP="009F1596">
      <w:pPr>
        <w:jc w:val="center"/>
        <w:rPr>
          <w:sz w:val="28"/>
          <w:szCs w:val="24"/>
        </w:rPr>
      </w:pPr>
    </w:p>
    <w:p w14:paraId="04E6171D" w14:textId="77777777" w:rsidR="009F1596" w:rsidRPr="00FB7FFD" w:rsidRDefault="009F1596" w:rsidP="009F1596">
      <w:pPr>
        <w:jc w:val="center"/>
        <w:rPr>
          <w:b/>
          <w:sz w:val="28"/>
          <w:szCs w:val="24"/>
        </w:rPr>
      </w:pPr>
      <w:r w:rsidRPr="00FB7FFD">
        <w:rPr>
          <w:b/>
          <w:sz w:val="28"/>
          <w:szCs w:val="24"/>
        </w:rPr>
        <w:t xml:space="preserve">Nathan Morgan </w:t>
      </w:r>
    </w:p>
    <w:p w14:paraId="54A4E842" w14:textId="77777777" w:rsidR="009F1596" w:rsidRDefault="009F1596" w:rsidP="009F1596">
      <w:pPr>
        <w:jc w:val="center"/>
        <w:rPr>
          <w:b/>
          <w:sz w:val="28"/>
        </w:rPr>
      </w:pPr>
    </w:p>
    <w:p w14:paraId="2B8D4FD5" w14:textId="77777777" w:rsidR="009F1596" w:rsidRDefault="009F1596" w:rsidP="009F1596">
      <w:pPr>
        <w:jc w:val="center"/>
        <w:rPr>
          <w:b/>
          <w:sz w:val="28"/>
        </w:rPr>
      </w:pPr>
    </w:p>
    <w:p w14:paraId="673C7AD7" w14:textId="77777777" w:rsidR="009F1596" w:rsidRDefault="009F1596" w:rsidP="009F1596">
      <w:pPr>
        <w:jc w:val="center"/>
        <w:rPr>
          <w:b/>
          <w:sz w:val="28"/>
        </w:rPr>
      </w:pPr>
    </w:p>
    <w:p w14:paraId="1641697E" w14:textId="77777777" w:rsidR="009F1596" w:rsidRDefault="009F1596" w:rsidP="009F1596">
      <w:pPr>
        <w:jc w:val="center"/>
        <w:rPr>
          <w:b/>
          <w:sz w:val="28"/>
        </w:rPr>
      </w:pPr>
    </w:p>
    <w:p w14:paraId="6678C304" w14:textId="77777777" w:rsidR="009F1596" w:rsidRDefault="009F1596" w:rsidP="009F1596">
      <w:pPr>
        <w:jc w:val="center"/>
        <w:rPr>
          <w:b/>
          <w:sz w:val="28"/>
        </w:rPr>
      </w:pPr>
    </w:p>
    <w:p w14:paraId="41DE4BCA" w14:textId="77777777" w:rsidR="009F1596" w:rsidRDefault="009F1596" w:rsidP="009F1596">
      <w:pPr>
        <w:jc w:val="center"/>
        <w:rPr>
          <w:b/>
          <w:sz w:val="28"/>
        </w:rPr>
      </w:pPr>
    </w:p>
    <w:p w14:paraId="47C84399" w14:textId="400B16CD" w:rsidR="00DF2FEB" w:rsidRDefault="00DF2FEB" w:rsidP="009F1596">
      <w:pPr>
        <w:rPr>
          <w:sz w:val="24"/>
          <w:szCs w:val="24"/>
          <w:u w:val="single"/>
        </w:rPr>
      </w:pPr>
    </w:p>
    <w:p w14:paraId="396D042B" w14:textId="77777777" w:rsidR="009F1596" w:rsidRPr="009F1596" w:rsidRDefault="009F1596" w:rsidP="009F1596">
      <w:pPr>
        <w:rPr>
          <w:sz w:val="24"/>
          <w:u w:val="single"/>
        </w:rPr>
      </w:pPr>
      <w:r w:rsidRPr="009F1596">
        <w:rPr>
          <w:sz w:val="24"/>
          <w:u w:val="single"/>
        </w:rPr>
        <w:t xml:space="preserve">Table of Contents </w:t>
      </w:r>
    </w:p>
    <w:p w14:paraId="2645B2B9" w14:textId="77777777" w:rsidR="009F1596" w:rsidRPr="009F1596" w:rsidRDefault="009F1596" w:rsidP="009F1596">
      <w:pPr>
        <w:rPr>
          <w:sz w:val="24"/>
          <w:u w:val="single"/>
        </w:rPr>
      </w:pPr>
    </w:p>
    <w:p w14:paraId="5AE63986" w14:textId="77777777" w:rsidR="009F1596" w:rsidRPr="009F1596" w:rsidRDefault="009F1596" w:rsidP="009F1596">
      <w:pPr>
        <w:rPr>
          <w:sz w:val="24"/>
          <w:u w:val="single"/>
        </w:rPr>
      </w:pPr>
    </w:p>
    <w:p w14:paraId="4D39AD1C" w14:textId="77777777" w:rsidR="009F1596" w:rsidRPr="009F1596" w:rsidRDefault="009F1596" w:rsidP="009F1596">
      <w:pPr>
        <w:numPr>
          <w:ilvl w:val="0"/>
          <w:numId w:val="31"/>
        </w:numPr>
        <w:spacing w:after="200" w:line="276" w:lineRule="auto"/>
        <w:rPr>
          <w:sz w:val="24"/>
        </w:rPr>
      </w:pPr>
      <w:r w:rsidRPr="009F1596">
        <w:rPr>
          <w:sz w:val="24"/>
        </w:rPr>
        <w:t>Introduction</w:t>
      </w:r>
    </w:p>
    <w:p w14:paraId="38B2E66F" w14:textId="77777777" w:rsidR="009F1596" w:rsidRPr="009F1596" w:rsidRDefault="009F1596" w:rsidP="009F1596">
      <w:pPr>
        <w:numPr>
          <w:ilvl w:val="0"/>
          <w:numId w:val="31"/>
        </w:numPr>
        <w:spacing w:after="200" w:line="276" w:lineRule="auto"/>
        <w:rPr>
          <w:sz w:val="24"/>
        </w:rPr>
      </w:pPr>
      <w:r w:rsidRPr="009F1596">
        <w:rPr>
          <w:sz w:val="24"/>
        </w:rPr>
        <w:t>General Information on Site Logistics</w:t>
      </w:r>
    </w:p>
    <w:p w14:paraId="423F134E" w14:textId="77777777" w:rsidR="009F1596" w:rsidRPr="009F1596" w:rsidRDefault="009F1596" w:rsidP="009F1596">
      <w:pPr>
        <w:numPr>
          <w:ilvl w:val="0"/>
          <w:numId w:val="31"/>
        </w:numPr>
        <w:spacing w:after="200" w:line="276" w:lineRule="auto"/>
        <w:rPr>
          <w:sz w:val="24"/>
        </w:rPr>
      </w:pPr>
      <w:r w:rsidRPr="009F1596">
        <w:rPr>
          <w:sz w:val="24"/>
        </w:rPr>
        <w:t>Site Planning</w:t>
      </w:r>
    </w:p>
    <w:p w14:paraId="08D46F28" w14:textId="77777777" w:rsidR="009F1596" w:rsidRPr="009F1596" w:rsidRDefault="009F1596" w:rsidP="009F1596">
      <w:pPr>
        <w:numPr>
          <w:ilvl w:val="0"/>
          <w:numId w:val="31"/>
        </w:numPr>
        <w:spacing w:after="200" w:line="276" w:lineRule="auto"/>
        <w:rPr>
          <w:sz w:val="24"/>
        </w:rPr>
      </w:pPr>
      <w:r w:rsidRPr="009F1596">
        <w:rPr>
          <w:sz w:val="24"/>
        </w:rPr>
        <w:t>Appendix 1</w:t>
      </w:r>
    </w:p>
    <w:p w14:paraId="58B90083" w14:textId="77777777" w:rsidR="009F1596" w:rsidRPr="009F1596" w:rsidRDefault="009F1596" w:rsidP="009F1596">
      <w:pPr>
        <w:numPr>
          <w:ilvl w:val="0"/>
          <w:numId w:val="31"/>
        </w:numPr>
        <w:spacing w:after="200" w:line="276" w:lineRule="auto"/>
        <w:rPr>
          <w:sz w:val="24"/>
        </w:rPr>
      </w:pPr>
      <w:r w:rsidRPr="009F1596">
        <w:rPr>
          <w:sz w:val="24"/>
        </w:rPr>
        <w:t>Appendix 2 (phase 1)</w:t>
      </w:r>
    </w:p>
    <w:p w14:paraId="4C557728" w14:textId="77777777" w:rsidR="009F1596" w:rsidRPr="009F1596" w:rsidRDefault="009F1596" w:rsidP="009F1596">
      <w:pPr>
        <w:numPr>
          <w:ilvl w:val="0"/>
          <w:numId w:val="31"/>
        </w:numPr>
        <w:spacing w:after="200" w:line="276" w:lineRule="auto"/>
        <w:rPr>
          <w:sz w:val="24"/>
        </w:rPr>
      </w:pPr>
      <w:r w:rsidRPr="009F1596">
        <w:rPr>
          <w:sz w:val="24"/>
        </w:rPr>
        <w:t>Appendix 3 (phase 2)</w:t>
      </w:r>
    </w:p>
    <w:p w14:paraId="05C92402" w14:textId="77777777" w:rsidR="009F1596" w:rsidRPr="009F1596" w:rsidRDefault="009F1596" w:rsidP="009F1596">
      <w:pPr>
        <w:numPr>
          <w:ilvl w:val="0"/>
          <w:numId w:val="31"/>
        </w:numPr>
        <w:spacing w:after="200" w:line="276" w:lineRule="auto"/>
        <w:rPr>
          <w:sz w:val="24"/>
        </w:rPr>
      </w:pPr>
      <w:r w:rsidRPr="009F1596">
        <w:rPr>
          <w:sz w:val="24"/>
        </w:rPr>
        <w:t>Appendix 4</w:t>
      </w:r>
    </w:p>
    <w:p w14:paraId="1077187A" w14:textId="77777777" w:rsidR="009F1596" w:rsidRPr="009F1596" w:rsidRDefault="009F1596" w:rsidP="009F1596">
      <w:pPr>
        <w:numPr>
          <w:ilvl w:val="0"/>
          <w:numId w:val="31"/>
        </w:numPr>
        <w:spacing w:after="200" w:line="276" w:lineRule="auto"/>
        <w:rPr>
          <w:sz w:val="24"/>
        </w:rPr>
      </w:pPr>
      <w:r w:rsidRPr="009F1596">
        <w:rPr>
          <w:sz w:val="24"/>
        </w:rPr>
        <w:t xml:space="preserve">References </w:t>
      </w:r>
    </w:p>
    <w:p w14:paraId="4C06EB51" w14:textId="77777777" w:rsidR="009F1596" w:rsidRDefault="009F1596" w:rsidP="009F1596">
      <w:pPr>
        <w:rPr>
          <w:sz w:val="24"/>
          <w:szCs w:val="24"/>
          <w:u w:val="single"/>
        </w:rPr>
      </w:pPr>
    </w:p>
    <w:p w14:paraId="43F2B931" w14:textId="77777777" w:rsidR="009F1596" w:rsidRDefault="009F1596" w:rsidP="009F1596">
      <w:pPr>
        <w:rPr>
          <w:sz w:val="24"/>
          <w:szCs w:val="24"/>
          <w:u w:val="single"/>
        </w:rPr>
      </w:pPr>
    </w:p>
    <w:p w14:paraId="51B76178" w14:textId="77777777" w:rsidR="009F1596" w:rsidRDefault="009F1596" w:rsidP="009F1596">
      <w:pPr>
        <w:rPr>
          <w:sz w:val="24"/>
          <w:szCs w:val="24"/>
          <w:u w:val="single"/>
        </w:rPr>
      </w:pPr>
    </w:p>
    <w:p w14:paraId="03231C2D" w14:textId="77777777" w:rsidR="009F1596" w:rsidRDefault="009F1596" w:rsidP="009F1596">
      <w:pPr>
        <w:rPr>
          <w:sz w:val="24"/>
          <w:szCs w:val="24"/>
          <w:u w:val="single"/>
        </w:rPr>
      </w:pPr>
    </w:p>
    <w:p w14:paraId="74FCAD2E" w14:textId="77777777" w:rsidR="009F1596" w:rsidRDefault="009F1596" w:rsidP="009F1596">
      <w:pPr>
        <w:rPr>
          <w:sz w:val="24"/>
          <w:szCs w:val="24"/>
          <w:u w:val="single"/>
        </w:rPr>
      </w:pPr>
    </w:p>
    <w:p w14:paraId="1C8CBED1" w14:textId="77777777" w:rsidR="009F1596" w:rsidRDefault="009F1596" w:rsidP="009F1596">
      <w:pPr>
        <w:rPr>
          <w:sz w:val="24"/>
          <w:szCs w:val="24"/>
          <w:u w:val="single"/>
        </w:rPr>
      </w:pPr>
    </w:p>
    <w:p w14:paraId="5E812121" w14:textId="77777777" w:rsidR="009F1596" w:rsidRDefault="009F1596" w:rsidP="009F1596">
      <w:pPr>
        <w:rPr>
          <w:sz w:val="24"/>
          <w:szCs w:val="24"/>
          <w:u w:val="single"/>
        </w:rPr>
      </w:pPr>
    </w:p>
    <w:p w14:paraId="1AE0DA97" w14:textId="77777777" w:rsidR="009F1596" w:rsidRDefault="009F1596" w:rsidP="009F1596">
      <w:pPr>
        <w:rPr>
          <w:sz w:val="24"/>
          <w:szCs w:val="24"/>
          <w:u w:val="single"/>
        </w:rPr>
      </w:pPr>
    </w:p>
    <w:p w14:paraId="3F2E800A" w14:textId="77777777" w:rsidR="009F1596" w:rsidRDefault="009F1596" w:rsidP="009F1596">
      <w:pPr>
        <w:rPr>
          <w:sz w:val="24"/>
          <w:szCs w:val="24"/>
          <w:u w:val="single"/>
        </w:rPr>
      </w:pPr>
    </w:p>
    <w:p w14:paraId="75F2C769" w14:textId="77777777" w:rsidR="009F1596" w:rsidRDefault="009F1596" w:rsidP="009F1596">
      <w:pPr>
        <w:rPr>
          <w:sz w:val="24"/>
          <w:szCs w:val="24"/>
          <w:u w:val="single"/>
        </w:rPr>
      </w:pPr>
    </w:p>
    <w:p w14:paraId="7DD907CB" w14:textId="77777777" w:rsidR="009F1596" w:rsidRDefault="009F1596" w:rsidP="009F1596">
      <w:pPr>
        <w:rPr>
          <w:sz w:val="24"/>
          <w:szCs w:val="24"/>
          <w:u w:val="single"/>
        </w:rPr>
      </w:pPr>
    </w:p>
    <w:p w14:paraId="0A0CF24E" w14:textId="77777777" w:rsidR="009F1596" w:rsidRDefault="009F1596" w:rsidP="009F1596">
      <w:pPr>
        <w:rPr>
          <w:sz w:val="24"/>
          <w:szCs w:val="24"/>
          <w:u w:val="single"/>
        </w:rPr>
      </w:pPr>
    </w:p>
    <w:p w14:paraId="2DB8620B" w14:textId="77777777" w:rsidR="009F1596" w:rsidRDefault="009F1596" w:rsidP="009F1596">
      <w:pPr>
        <w:rPr>
          <w:sz w:val="24"/>
          <w:szCs w:val="24"/>
          <w:u w:val="single"/>
        </w:rPr>
      </w:pPr>
    </w:p>
    <w:p w14:paraId="15961352" w14:textId="77777777" w:rsidR="009F1596" w:rsidRDefault="009F1596" w:rsidP="009F1596">
      <w:pPr>
        <w:rPr>
          <w:sz w:val="24"/>
          <w:szCs w:val="24"/>
          <w:u w:val="single"/>
        </w:rPr>
      </w:pPr>
    </w:p>
    <w:p w14:paraId="396FE3AB" w14:textId="77777777" w:rsidR="009F1596" w:rsidRDefault="009F1596" w:rsidP="009F1596">
      <w:pPr>
        <w:rPr>
          <w:sz w:val="24"/>
          <w:szCs w:val="24"/>
          <w:u w:val="single"/>
        </w:rPr>
      </w:pPr>
    </w:p>
    <w:p w14:paraId="147DD76A" w14:textId="77777777" w:rsidR="009F1596" w:rsidRDefault="009F1596" w:rsidP="009F1596">
      <w:pPr>
        <w:rPr>
          <w:sz w:val="24"/>
          <w:szCs w:val="24"/>
          <w:u w:val="single"/>
        </w:rPr>
      </w:pPr>
    </w:p>
    <w:p w14:paraId="3ABDAB24" w14:textId="77777777" w:rsidR="009F1596" w:rsidRDefault="009F1596" w:rsidP="009F1596">
      <w:pPr>
        <w:rPr>
          <w:sz w:val="24"/>
          <w:szCs w:val="24"/>
          <w:u w:val="single"/>
        </w:rPr>
      </w:pPr>
    </w:p>
    <w:p w14:paraId="195B4F4F" w14:textId="77777777" w:rsidR="009F1596" w:rsidRDefault="009F1596" w:rsidP="009F1596">
      <w:pPr>
        <w:rPr>
          <w:sz w:val="24"/>
          <w:szCs w:val="24"/>
          <w:u w:val="single"/>
        </w:rPr>
      </w:pPr>
    </w:p>
    <w:p w14:paraId="5EFE4B43" w14:textId="77777777" w:rsidR="009F1596" w:rsidRDefault="009F1596" w:rsidP="009F1596">
      <w:pPr>
        <w:rPr>
          <w:sz w:val="24"/>
          <w:szCs w:val="24"/>
          <w:u w:val="single"/>
        </w:rPr>
      </w:pPr>
    </w:p>
    <w:p w14:paraId="5C9A20B4" w14:textId="77777777" w:rsidR="009F1596" w:rsidRDefault="009F1596" w:rsidP="009F1596">
      <w:pPr>
        <w:rPr>
          <w:sz w:val="24"/>
          <w:szCs w:val="24"/>
          <w:u w:val="single"/>
        </w:rPr>
      </w:pPr>
    </w:p>
    <w:p w14:paraId="1FE591A7" w14:textId="77777777" w:rsidR="009F1596" w:rsidRDefault="009F1596" w:rsidP="009F1596">
      <w:pPr>
        <w:rPr>
          <w:sz w:val="24"/>
          <w:szCs w:val="24"/>
          <w:u w:val="single"/>
        </w:rPr>
      </w:pPr>
    </w:p>
    <w:p w14:paraId="45117B99" w14:textId="77777777" w:rsidR="009F1596" w:rsidRDefault="009F1596" w:rsidP="009F1596">
      <w:pPr>
        <w:rPr>
          <w:sz w:val="24"/>
          <w:szCs w:val="24"/>
          <w:u w:val="single"/>
        </w:rPr>
      </w:pPr>
    </w:p>
    <w:p w14:paraId="4ABF84CF" w14:textId="77777777" w:rsidR="009F1596" w:rsidRDefault="009F1596" w:rsidP="009F1596">
      <w:pPr>
        <w:rPr>
          <w:sz w:val="24"/>
          <w:szCs w:val="24"/>
          <w:u w:val="single"/>
        </w:rPr>
      </w:pPr>
    </w:p>
    <w:p w14:paraId="3056C614" w14:textId="77777777" w:rsidR="009F1596" w:rsidRDefault="009F1596" w:rsidP="009F1596">
      <w:pPr>
        <w:rPr>
          <w:sz w:val="24"/>
          <w:szCs w:val="24"/>
          <w:u w:val="single"/>
        </w:rPr>
      </w:pPr>
    </w:p>
    <w:p w14:paraId="0BF9AEAE" w14:textId="77777777" w:rsidR="009F1596" w:rsidRDefault="009F1596" w:rsidP="009F1596">
      <w:pPr>
        <w:rPr>
          <w:sz w:val="24"/>
          <w:szCs w:val="24"/>
          <w:u w:val="single"/>
        </w:rPr>
      </w:pPr>
    </w:p>
    <w:p w14:paraId="04AF12A5" w14:textId="77777777" w:rsidR="009F1596" w:rsidRDefault="009F1596" w:rsidP="009F1596">
      <w:pPr>
        <w:rPr>
          <w:sz w:val="24"/>
          <w:szCs w:val="24"/>
          <w:u w:val="single"/>
        </w:rPr>
      </w:pPr>
    </w:p>
    <w:p w14:paraId="4B6AF7B7" w14:textId="77777777" w:rsidR="009F1596" w:rsidRDefault="009F1596" w:rsidP="009F1596">
      <w:pPr>
        <w:rPr>
          <w:sz w:val="24"/>
          <w:szCs w:val="24"/>
          <w:u w:val="single"/>
        </w:rPr>
      </w:pPr>
    </w:p>
    <w:p w14:paraId="61AE1506" w14:textId="77777777" w:rsidR="009F1596" w:rsidRDefault="009F1596" w:rsidP="009F1596">
      <w:pPr>
        <w:rPr>
          <w:sz w:val="24"/>
          <w:szCs w:val="24"/>
          <w:u w:val="single"/>
        </w:rPr>
      </w:pPr>
    </w:p>
    <w:p w14:paraId="6E697672" w14:textId="77777777" w:rsidR="009F1596" w:rsidRDefault="009F1596" w:rsidP="009F1596">
      <w:pPr>
        <w:rPr>
          <w:sz w:val="24"/>
          <w:szCs w:val="24"/>
          <w:u w:val="single"/>
        </w:rPr>
      </w:pPr>
    </w:p>
    <w:p w14:paraId="5EF1E980" w14:textId="77777777" w:rsidR="009F1596" w:rsidRDefault="009F1596" w:rsidP="009F1596">
      <w:pPr>
        <w:rPr>
          <w:sz w:val="24"/>
          <w:szCs w:val="24"/>
          <w:u w:val="single"/>
        </w:rPr>
      </w:pPr>
    </w:p>
    <w:p w14:paraId="0197B789" w14:textId="77777777" w:rsidR="009F1596" w:rsidRDefault="009F1596" w:rsidP="009F1596">
      <w:pPr>
        <w:rPr>
          <w:sz w:val="24"/>
          <w:szCs w:val="24"/>
          <w:u w:val="single"/>
        </w:rPr>
      </w:pPr>
    </w:p>
    <w:p w14:paraId="3468A2B1" w14:textId="77777777" w:rsidR="009F1596" w:rsidRDefault="009F1596" w:rsidP="009F1596">
      <w:pPr>
        <w:rPr>
          <w:sz w:val="24"/>
          <w:szCs w:val="24"/>
          <w:u w:val="single"/>
        </w:rPr>
      </w:pPr>
    </w:p>
    <w:p w14:paraId="2D362251" w14:textId="77777777" w:rsidR="009F1596" w:rsidRDefault="009F1596" w:rsidP="009F1596">
      <w:pPr>
        <w:rPr>
          <w:sz w:val="24"/>
          <w:szCs w:val="24"/>
          <w:u w:val="single"/>
        </w:rPr>
      </w:pPr>
    </w:p>
    <w:p w14:paraId="10CF3D61" w14:textId="77777777" w:rsidR="009F1596" w:rsidRDefault="009F1596" w:rsidP="009F1596">
      <w:pPr>
        <w:rPr>
          <w:sz w:val="24"/>
          <w:szCs w:val="24"/>
          <w:u w:val="single"/>
        </w:rPr>
      </w:pPr>
    </w:p>
    <w:p w14:paraId="79727A0E" w14:textId="77777777" w:rsidR="009F1596" w:rsidRDefault="009F1596" w:rsidP="009F1596">
      <w:pPr>
        <w:rPr>
          <w:sz w:val="24"/>
          <w:szCs w:val="24"/>
          <w:u w:val="single"/>
        </w:rPr>
      </w:pPr>
    </w:p>
    <w:p w14:paraId="7BC9B434"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b/>
          <w:sz w:val="24"/>
          <w:szCs w:val="24"/>
          <w:lang w:val="en-US" w:eastAsia="en-US"/>
        </w:rPr>
        <w:t xml:space="preserve">Introduction </w:t>
      </w:r>
    </w:p>
    <w:p w14:paraId="04132941" w14:textId="77777777" w:rsidR="009F1596" w:rsidRPr="009F1596" w:rsidRDefault="009F1596" w:rsidP="009F1596">
      <w:pPr>
        <w:spacing w:after="200" w:line="276" w:lineRule="auto"/>
        <w:contextualSpacing/>
        <w:rPr>
          <w:sz w:val="24"/>
          <w:szCs w:val="24"/>
          <w:u w:val="single"/>
          <w:lang w:val="en-US" w:eastAsia="en-US"/>
        </w:rPr>
      </w:pPr>
    </w:p>
    <w:p w14:paraId="6E22478D" w14:textId="77777777" w:rsidR="009F1596" w:rsidRPr="009F1596" w:rsidRDefault="009F1596" w:rsidP="009F1596">
      <w:pPr>
        <w:spacing w:after="200" w:line="276" w:lineRule="auto"/>
        <w:contextualSpacing/>
        <w:rPr>
          <w:sz w:val="24"/>
          <w:szCs w:val="24"/>
          <w:lang w:val="en-US" w:eastAsia="en-US"/>
        </w:rPr>
      </w:pPr>
      <w:r w:rsidRPr="009F1596">
        <w:rPr>
          <w:sz w:val="24"/>
          <w:szCs w:val="24"/>
          <w:lang w:val="en-US" w:eastAsia="en-US"/>
        </w:rPr>
        <w:t xml:space="preserve">For this assignment I have been asked to write a report describing the site logistics for the construction of the commercial block as stated in previous reports. I will begin to discuss how to plan a site layout including all relevant facilities including: </w:t>
      </w:r>
    </w:p>
    <w:p w14:paraId="341FDB1E"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Site offices </w:t>
      </w:r>
    </w:p>
    <w:p w14:paraId="4525E125"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Welfare facilities </w:t>
      </w:r>
    </w:p>
    <w:p w14:paraId="593B1AB6"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Canteen </w:t>
      </w:r>
    </w:p>
    <w:p w14:paraId="4B7CA2E4"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Storage area</w:t>
      </w:r>
    </w:p>
    <w:p w14:paraId="0781D874"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Car parks </w:t>
      </w:r>
    </w:p>
    <w:p w14:paraId="1B598288" w14:textId="77777777" w:rsidR="009F1596" w:rsidRPr="009F1596" w:rsidRDefault="009F1596" w:rsidP="009F1596">
      <w:pPr>
        <w:numPr>
          <w:ilvl w:val="0"/>
          <w:numId w:val="47"/>
        </w:numPr>
        <w:spacing w:after="200" w:line="276" w:lineRule="auto"/>
        <w:contextualSpacing/>
        <w:rPr>
          <w:sz w:val="24"/>
          <w:szCs w:val="24"/>
          <w:lang w:val="en-US" w:eastAsia="en-US"/>
        </w:rPr>
      </w:pPr>
      <w:r w:rsidRPr="009F1596">
        <w:rPr>
          <w:sz w:val="24"/>
          <w:szCs w:val="24"/>
          <w:lang w:val="en-US" w:eastAsia="en-US"/>
        </w:rPr>
        <w:t xml:space="preserve">Crane location </w:t>
      </w:r>
    </w:p>
    <w:p w14:paraId="53F14B36" w14:textId="77777777" w:rsidR="009F1596" w:rsidRPr="009F1596" w:rsidRDefault="009F1596" w:rsidP="009F1596">
      <w:pPr>
        <w:spacing w:after="200" w:line="276" w:lineRule="auto"/>
        <w:rPr>
          <w:sz w:val="24"/>
          <w:szCs w:val="24"/>
          <w:lang w:val="en-US" w:eastAsia="en-US"/>
        </w:rPr>
      </w:pPr>
      <w:r w:rsidRPr="009F1596">
        <w:rPr>
          <w:sz w:val="24"/>
          <w:szCs w:val="24"/>
          <w:lang w:val="en-US" w:eastAsia="en-US"/>
        </w:rPr>
        <w:t xml:space="preserve">I will also be describing the resources needed for each stage of the construction project and how the site will change along the duration of the project. I will be including drawings to improve your understanding of my chosen solutions.   </w:t>
      </w:r>
    </w:p>
    <w:p w14:paraId="6ADF2C1C"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b/>
          <w:sz w:val="24"/>
          <w:szCs w:val="24"/>
          <w:lang w:val="en-US" w:eastAsia="en-US"/>
        </w:rPr>
        <w:t>General Information on Site Logistics</w:t>
      </w:r>
    </w:p>
    <w:p w14:paraId="0EAC11AE" w14:textId="77777777" w:rsidR="009F1596" w:rsidRPr="009F1596" w:rsidRDefault="009F1596" w:rsidP="009F1596">
      <w:pPr>
        <w:spacing w:after="200" w:line="276" w:lineRule="auto"/>
        <w:contextualSpacing/>
        <w:rPr>
          <w:sz w:val="24"/>
          <w:szCs w:val="24"/>
          <w:u w:val="single"/>
          <w:lang w:val="en-US" w:eastAsia="en-US"/>
        </w:rPr>
      </w:pPr>
    </w:p>
    <w:p w14:paraId="7A2EFC13" w14:textId="77777777" w:rsidR="009F1596" w:rsidRPr="009F1596" w:rsidRDefault="009F1596" w:rsidP="009F1596">
      <w:pPr>
        <w:spacing w:after="200" w:line="276" w:lineRule="auto"/>
        <w:contextualSpacing/>
        <w:rPr>
          <w:sz w:val="24"/>
          <w:szCs w:val="24"/>
          <w:lang w:val="en-US" w:eastAsia="en-US"/>
        </w:rPr>
      </w:pPr>
      <w:r w:rsidRPr="009F1596">
        <w:rPr>
          <w:sz w:val="24"/>
          <w:szCs w:val="24"/>
          <w:lang w:val="en-US" w:eastAsia="en-US"/>
        </w:rPr>
        <w:t xml:space="preserve">Site logistics in construction is vital for any constriction project as it can give huge advantages in proficiency and profitability that fundamentally reduces the general cost of the project. There’s nothing more disappointing than having a workforce not being able to carry on with the work as they are waiting on delivery of materials. This can have a big impact on other workers involved in the project, yet with some arranging these materials can be delivered so each phase of the development can proceed without any delays </w:t>
      </w:r>
      <w:r w:rsidRPr="009F1596">
        <w:rPr>
          <w:i/>
          <w:sz w:val="24"/>
          <w:szCs w:val="24"/>
          <w:lang w:val="en-US" w:eastAsia="en-US"/>
        </w:rPr>
        <w:t>(</w:t>
      </w:r>
      <w:proofErr w:type="spellStart"/>
      <w:r w:rsidRPr="009F1596">
        <w:rPr>
          <w:i/>
          <w:sz w:val="24"/>
          <w:szCs w:val="24"/>
          <w:lang w:val="en-US" w:eastAsia="en-US"/>
        </w:rPr>
        <w:t>aec</w:t>
      </w:r>
      <w:proofErr w:type="spellEnd"/>
      <w:r w:rsidRPr="009F1596">
        <w:rPr>
          <w:i/>
          <w:sz w:val="24"/>
          <w:szCs w:val="24"/>
          <w:lang w:val="en-US" w:eastAsia="en-US"/>
        </w:rPr>
        <w:t xml:space="preserve"> business). </w:t>
      </w:r>
      <w:r w:rsidRPr="009F1596">
        <w:rPr>
          <w:sz w:val="24"/>
          <w:szCs w:val="24"/>
          <w:lang w:val="en-US" w:eastAsia="en-US"/>
        </w:rPr>
        <w:t>The main contractor should have a plan well in advanced, with a full stock of what materials and plant will be required at each stage. Having the capacity to successfully deal with the flow of materials from source to site enables a number of advantages:</w:t>
      </w:r>
    </w:p>
    <w:p w14:paraId="77896A1F" w14:textId="77777777" w:rsidR="009F1596" w:rsidRPr="009F1596" w:rsidRDefault="009F1596" w:rsidP="009F1596">
      <w:pPr>
        <w:numPr>
          <w:ilvl w:val="0"/>
          <w:numId w:val="48"/>
        </w:numPr>
        <w:spacing w:after="200" w:line="276" w:lineRule="auto"/>
        <w:contextualSpacing/>
        <w:rPr>
          <w:sz w:val="24"/>
          <w:szCs w:val="24"/>
          <w:lang w:val="en-US" w:eastAsia="en-US"/>
        </w:rPr>
      </w:pPr>
      <w:r w:rsidRPr="009F1596">
        <w:rPr>
          <w:sz w:val="24"/>
          <w:szCs w:val="24"/>
          <w:lang w:val="en-US" w:eastAsia="en-US"/>
        </w:rPr>
        <w:t>Substantial savings and decrease of waste. Preparation allows materials to be on site when needed so the construction team can work with no needing to stop.</w:t>
      </w:r>
    </w:p>
    <w:p w14:paraId="6DB925F7" w14:textId="77777777" w:rsidR="009F1596" w:rsidRPr="009F1596" w:rsidRDefault="009F1596" w:rsidP="009F1596">
      <w:pPr>
        <w:numPr>
          <w:ilvl w:val="0"/>
          <w:numId w:val="48"/>
        </w:numPr>
        <w:spacing w:after="200" w:line="276" w:lineRule="auto"/>
        <w:contextualSpacing/>
        <w:rPr>
          <w:sz w:val="24"/>
          <w:szCs w:val="24"/>
          <w:lang w:val="en-US" w:eastAsia="en-US"/>
        </w:rPr>
      </w:pPr>
      <w:r w:rsidRPr="009F1596">
        <w:rPr>
          <w:sz w:val="24"/>
          <w:szCs w:val="24"/>
          <w:lang w:val="en-US" w:eastAsia="en-US"/>
        </w:rPr>
        <w:t>On site arranging implies that all materials are put away properly and are anything but difficult to find. Again this quickens up the process, and enhances effectiveness.</w:t>
      </w:r>
    </w:p>
    <w:p w14:paraId="72F25490" w14:textId="77777777" w:rsidR="009F1596" w:rsidRPr="009F1596" w:rsidRDefault="009F1596" w:rsidP="009F1596">
      <w:pPr>
        <w:numPr>
          <w:ilvl w:val="0"/>
          <w:numId w:val="48"/>
        </w:numPr>
        <w:spacing w:after="200" w:line="276" w:lineRule="auto"/>
        <w:contextualSpacing/>
        <w:rPr>
          <w:sz w:val="24"/>
          <w:szCs w:val="24"/>
          <w:lang w:val="en-US" w:eastAsia="en-US"/>
        </w:rPr>
      </w:pPr>
      <w:r w:rsidRPr="009F1596">
        <w:rPr>
          <w:sz w:val="24"/>
          <w:szCs w:val="24"/>
          <w:lang w:val="en-US" w:eastAsia="en-US"/>
        </w:rPr>
        <w:t xml:space="preserve">A clean site is a safe site. Good planning avoids all kinds of clutter and is better when sorted out. This also helps health and safety. </w:t>
      </w:r>
    </w:p>
    <w:p w14:paraId="55A2FE70"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b/>
          <w:sz w:val="24"/>
          <w:szCs w:val="24"/>
          <w:lang w:val="en-US" w:eastAsia="en-US"/>
        </w:rPr>
        <w:t>Site Planning</w:t>
      </w:r>
    </w:p>
    <w:p w14:paraId="6907FEB4" w14:textId="77777777" w:rsidR="009F1596" w:rsidRPr="009F1596" w:rsidRDefault="009F1596" w:rsidP="009F1596">
      <w:pPr>
        <w:spacing w:after="200" w:line="276" w:lineRule="auto"/>
        <w:contextualSpacing/>
        <w:rPr>
          <w:sz w:val="24"/>
          <w:szCs w:val="24"/>
          <w:lang w:val="en-US" w:eastAsia="en-US"/>
        </w:rPr>
      </w:pPr>
    </w:p>
    <w:p w14:paraId="72C32E6E" w14:textId="77777777" w:rsidR="009F1596" w:rsidRDefault="009F1596" w:rsidP="009F1596">
      <w:pPr>
        <w:spacing w:after="200" w:line="276" w:lineRule="auto"/>
        <w:rPr>
          <w:i/>
          <w:sz w:val="24"/>
          <w:szCs w:val="24"/>
          <w:lang w:val="en-US" w:eastAsia="en-US"/>
        </w:rPr>
      </w:pPr>
      <w:r w:rsidRPr="009F1596">
        <w:rPr>
          <w:sz w:val="24"/>
          <w:szCs w:val="24"/>
          <w:lang w:val="en-US" w:eastAsia="en-US"/>
        </w:rPr>
        <w:t xml:space="preserve">The most important task of site management within every construction project is making sure the site layout planning is correct. Poor site planning can lead to a lot of problems. An effective site plan should allow all personnel, site equipment and plant deliveries to work together from start to finish of the project. A detailed plan of the site showing all facilities will enable the management to make any improvements when necessary, this will improve the projects time and improve the workers by creating a better and safer environment. </w:t>
      </w:r>
      <w:r w:rsidRPr="009F1596">
        <w:rPr>
          <w:i/>
          <w:sz w:val="24"/>
          <w:szCs w:val="24"/>
          <w:lang w:val="en-US" w:eastAsia="en-US"/>
        </w:rPr>
        <w:t xml:space="preserve">(Get Mapping 2018)   </w:t>
      </w:r>
    </w:p>
    <w:p w14:paraId="44D93982" w14:textId="77777777" w:rsidR="009F1596" w:rsidRDefault="009F1596" w:rsidP="009F1596">
      <w:pPr>
        <w:spacing w:after="200" w:line="276" w:lineRule="auto"/>
        <w:rPr>
          <w:i/>
          <w:sz w:val="24"/>
          <w:szCs w:val="24"/>
          <w:lang w:val="en-US" w:eastAsia="en-US"/>
        </w:rPr>
      </w:pPr>
    </w:p>
    <w:p w14:paraId="5C7FFA54" w14:textId="77777777" w:rsidR="009F1596" w:rsidRDefault="009F1596" w:rsidP="009F1596">
      <w:pPr>
        <w:spacing w:after="200" w:line="276" w:lineRule="auto"/>
        <w:rPr>
          <w:i/>
          <w:sz w:val="24"/>
          <w:szCs w:val="24"/>
          <w:lang w:val="en-US" w:eastAsia="en-US"/>
        </w:rPr>
      </w:pPr>
    </w:p>
    <w:p w14:paraId="34B35B02" w14:textId="77777777" w:rsidR="009F1596" w:rsidRDefault="009F1596" w:rsidP="009F1596">
      <w:pPr>
        <w:spacing w:after="200" w:line="276" w:lineRule="auto"/>
        <w:rPr>
          <w:i/>
          <w:sz w:val="24"/>
          <w:szCs w:val="24"/>
          <w:lang w:val="en-US" w:eastAsia="en-US"/>
        </w:rPr>
      </w:pPr>
    </w:p>
    <w:p w14:paraId="5FB7242E" w14:textId="77777777" w:rsidR="009F1596" w:rsidRDefault="009F1596" w:rsidP="009F1596">
      <w:pPr>
        <w:spacing w:after="200" w:line="276" w:lineRule="auto"/>
        <w:rPr>
          <w:i/>
          <w:sz w:val="24"/>
          <w:szCs w:val="24"/>
          <w:lang w:val="en-US" w:eastAsia="en-US"/>
        </w:rPr>
      </w:pPr>
    </w:p>
    <w:p w14:paraId="0FF3EB5B" w14:textId="77777777" w:rsidR="009F1596" w:rsidRDefault="009F1596" w:rsidP="009F1596">
      <w:pPr>
        <w:spacing w:after="200" w:line="276" w:lineRule="auto"/>
        <w:rPr>
          <w:i/>
          <w:sz w:val="24"/>
          <w:szCs w:val="24"/>
          <w:lang w:val="en-US" w:eastAsia="en-US"/>
        </w:rPr>
      </w:pPr>
    </w:p>
    <w:p w14:paraId="0059BE67" w14:textId="77777777" w:rsidR="009F1596" w:rsidRPr="009F1596" w:rsidRDefault="009F1596" w:rsidP="009F1596">
      <w:pPr>
        <w:spacing w:after="200" w:line="276" w:lineRule="auto"/>
        <w:rPr>
          <w:sz w:val="24"/>
          <w:szCs w:val="24"/>
          <w:lang w:val="en-US" w:eastAsia="en-US"/>
        </w:rPr>
      </w:pPr>
      <w:r w:rsidRPr="009F1596">
        <w:rPr>
          <w:sz w:val="24"/>
          <w:szCs w:val="24"/>
          <w:lang w:val="en-US" w:eastAsia="en-US"/>
        </w:rPr>
        <w:t xml:space="preserve">The site planning can be an aspect of the project than can potentially be neglected and therefore tends to be developed as the project develops. </w:t>
      </w:r>
      <w:proofErr w:type="spellStart"/>
      <w:r w:rsidRPr="009F1596">
        <w:rPr>
          <w:sz w:val="24"/>
          <w:szCs w:val="24"/>
          <w:lang w:val="en-US" w:eastAsia="en-US"/>
        </w:rPr>
        <w:t>Labour</w:t>
      </w:r>
      <w:proofErr w:type="spellEnd"/>
      <w:r w:rsidRPr="009F1596">
        <w:rPr>
          <w:sz w:val="24"/>
          <w:szCs w:val="24"/>
          <w:lang w:val="en-US" w:eastAsia="en-US"/>
        </w:rPr>
        <w:t xml:space="preserve"> costs on large projects take around 50 to 60% of the total project cost. Substantial saving can be achieved if the </w:t>
      </w:r>
      <w:proofErr w:type="spellStart"/>
      <w:r w:rsidRPr="009F1596">
        <w:rPr>
          <w:sz w:val="24"/>
          <w:szCs w:val="24"/>
          <w:lang w:val="en-US" w:eastAsia="en-US"/>
        </w:rPr>
        <w:t>labour</w:t>
      </w:r>
      <w:proofErr w:type="spellEnd"/>
      <w:r w:rsidRPr="009F1596">
        <w:rPr>
          <w:sz w:val="24"/>
          <w:szCs w:val="24"/>
          <w:lang w:val="en-US" w:eastAsia="en-US"/>
        </w:rPr>
        <w:t xml:space="preserve"> force moved freely and quickly within the site. A good site layout plan will lead to the following: </w:t>
      </w:r>
    </w:p>
    <w:p w14:paraId="0DEA2D8B" w14:textId="77777777" w:rsidR="009F1596" w:rsidRPr="009F1596" w:rsidRDefault="009F1596" w:rsidP="009F1596">
      <w:pPr>
        <w:spacing w:line="360" w:lineRule="auto"/>
        <w:ind w:left="720"/>
        <w:rPr>
          <w:rFonts w:cs="Arial"/>
          <w:sz w:val="24"/>
          <w:szCs w:val="24"/>
          <w:lang w:val="en-US" w:eastAsia="en-US"/>
        </w:rPr>
      </w:pPr>
      <w:r w:rsidRPr="009F1596">
        <w:rPr>
          <w:rFonts w:cs="Arial"/>
          <w:sz w:val="24"/>
          <w:szCs w:val="24"/>
          <w:lang w:val="en-US" w:eastAsia="en-US"/>
        </w:rPr>
        <w:t>1) Increase productivity and safety.</w:t>
      </w:r>
    </w:p>
    <w:p w14:paraId="6BE1E2D8" w14:textId="77777777" w:rsidR="009F1596" w:rsidRPr="009F1596" w:rsidRDefault="009F1596" w:rsidP="009F1596">
      <w:pPr>
        <w:spacing w:line="360" w:lineRule="auto"/>
        <w:ind w:left="720"/>
        <w:rPr>
          <w:rFonts w:cs="Arial"/>
          <w:sz w:val="24"/>
          <w:szCs w:val="24"/>
          <w:lang w:val="en-US" w:eastAsia="en-US"/>
        </w:rPr>
      </w:pPr>
      <w:r w:rsidRPr="009F1596">
        <w:rPr>
          <w:rFonts w:cs="Arial"/>
          <w:sz w:val="24"/>
          <w:szCs w:val="24"/>
          <w:lang w:val="en-US" w:eastAsia="en-US"/>
        </w:rPr>
        <w:t>2) A reduction in areas needed for temporary construction.</w:t>
      </w:r>
    </w:p>
    <w:p w14:paraId="53C86D43" w14:textId="77777777" w:rsidR="009F1596" w:rsidRPr="009F1596" w:rsidRDefault="009F1596" w:rsidP="009F1596">
      <w:pPr>
        <w:spacing w:line="360" w:lineRule="auto"/>
        <w:ind w:left="720"/>
        <w:rPr>
          <w:rFonts w:cs="Arial"/>
          <w:sz w:val="24"/>
          <w:szCs w:val="24"/>
          <w:lang w:val="en-US" w:eastAsia="en-US"/>
        </w:rPr>
      </w:pPr>
      <w:r w:rsidRPr="009F1596">
        <w:rPr>
          <w:rFonts w:cs="Arial"/>
          <w:sz w:val="24"/>
          <w:szCs w:val="24"/>
          <w:lang w:val="en-US" w:eastAsia="en-US"/>
        </w:rPr>
        <w:t xml:space="preserve">3) Maximizing </w:t>
      </w:r>
      <w:proofErr w:type="spellStart"/>
      <w:r w:rsidRPr="009F1596">
        <w:rPr>
          <w:rFonts w:cs="Arial"/>
          <w:sz w:val="24"/>
          <w:szCs w:val="24"/>
          <w:lang w:val="en-US" w:eastAsia="en-US"/>
        </w:rPr>
        <w:t>useof</w:t>
      </w:r>
      <w:proofErr w:type="spellEnd"/>
      <w:r w:rsidRPr="009F1596">
        <w:rPr>
          <w:rFonts w:cs="Arial"/>
          <w:sz w:val="24"/>
          <w:szCs w:val="24"/>
          <w:lang w:val="en-US" w:eastAsia="en-US"/>
        </w:rPr>
        <w:t xml:space="preserve"> the space available. </w:t>
      </w:r>
    </w:p>
    <w:p w14:paraId="4B148BDD" w14:textId="77777777" w:rsidR="009F1596" w:rsidRPr="009F1596" w:rsidRDefault="009F1596" w:rsidP="009F1596">
      <w:pPr>
        <w:spacing w:line="360" w:lineRule="auto"/>
        <w:rPr>
          <w:rFonts w:cs="Arial"/>
          <w:sz w:val="24"/>
          <w:szCs w:val="24"/>
          <w:lang w:val="en-US" w:eastAsia="en-US"/>
        </w:rPr>
      </w:pPr>
    </w:p>
    <w:p w14:paraId="6E468608" w14:textId="77777777" w:rsidR="009F1596" w:rsidRPr="009F1596" w:rsidRDefault="009F1596" w:rsidP="009F1596">
      <w:pPr>
        <w:spacing w:line="360" w:lineRule="auto"/>
        <w:rPr>
          <w:rFonts w:cs="Arial"/>
          <w:sz w:val="24"/>
          <w:szCs w:val="24"/>
          <w:lang w:val="en-US" w:eastAsia="en-US"/>
        </w:rPr>
      </w:pPr>
      <w:r w:rsidRPr="009F1596">
        <w:rPr>
          <w:rFonts w:cs="Arial"/>
          <w:sz w:val="24"/>
          <w:szCs w:val="24"/>
          <w:lang w:val="en-US" w:eastAsia="en-US"/>
        </w:rPr>
        <w:t>Preparation is key for a successful site layout plan. The following have been considered through the development of this project:</w:t>
      </w:r>
    </w:p>
    <w:p w14:paraId="2290DE90" w14:textId="77777777" w:rsidR="009F1596" w:rsidRPr="009F1596" w:rsidRDefault="009F1596" w:rsidP="009F1596">
      <w:pPr>
        <w:spacing w:line="360" w:lineRule="auto"/>
        <w:rPr>
          <w:rFonts w:cs="Arial"/>
          <w:sz w:val="24"/>
          <w:szCs w:val="24"/>
          <w:lang w:val="en-US" w:eastAsia="en-US"/>
        </w:rPr>
      </w:pPr>
    </w:p>
    <w:p w14:paraId="2AB70551"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Site accessibility- The site layout has been prepared to allow accessibility for equipment and vehicles to be safe, and also minimize the chance of accidents, and save time in maneuvering to arrive at and leave the site. The site layout has also provided internal road to facilitate any traffic during the project. The route has been designed as a one way system to mitigate any turning movements within the site boundary. Also included in the plans is separate walkway for site personnel and visitors. Parking facilities have also been provided for the site management, trade personnel and visitors to site. These have been located near the site entrance, to allow all personnel to </w:t>
      </w:r>
      <w:proofErr w:type="gramStart"/>
      <w:r w:rsidRPr="009F1596">
        <w:rPr>
          <w:sz w:val="24"/>
          <w:szCs w:val="24"/>
          <w:lang w:val="en-US" w:eastAsia="en-US"/>
        </w:rPr>
        <w:t>monitored</w:t>
      </w:r>
      <w:proofErr w:type="gramEnd"/>
      <w:r w:rsidRPr="009F1596">
        <w:rPr>
          <w:sz w:val="24"/>
          <w:szCs w:val="24"/>
          <w:lang w:val="en-US" w:eastAsia="en-US"/>
        </w:rPr>
        <w:t xml:space="preserve"> at entrance gate. At the exit of site there will be a wheel wash system which will ensure that no site debris will carried out onto the public highway.</w:t>
      </w:r>
    </w:p>
    <w:p w14:paraId="4A53C772" w14:textId="77777777" w:rsidR="009F1596" w:rsidRPr="009F1596" w:rsidRDefault="009F1596" w:rsidP="009F1596">
      <w:pPr>
        <w:rPr>
          <w:sz w:val="24"/>
          <w:szCs w:val="24"/>
          <w:lang w:val="en-US" w:eastAsia="en-US"/>
        </w:rPr>
      </w:pPr>
    </w:p>
    <w:p w14:paraId="0B174426"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Site Safety- Construction safety on site is the most vital part of site planning from start to finish. PPE will be provided to all workers which will include safety boots, hard hats, gloves, goggles and these must be worn at all times during the workers time on site. The perimeter of the site will be closed off the timber panel fencing with windows cut into the timber to allow people to see what’s going on at the site. According the Highways Act 1980 </w:t>
      </w:r>
      <w:r w:rsidRPr="009F1596">
        <w:rPr>
          <w:i/>
          <w:sz w:val="24"/>
          <w:szCs w:val="24"/>
          <w:lang w:val="en-US" w:eastAsia="en-US"/>
        </w:rPr>
        <w:t>“A close boarded fence hoarding is required to be erected prior to the beginning of building operations if such operations are adjacent to a public footpath or</w:t>
      </w:r>
      <w:r w:rsidRPr="009F1596">
        <w:rPr>
          <w:rFonts w:ascii="AdvP4015CB" w:hAnsi="AdvP4015CB" w:cs="AdvP4015CB"/>
          <w:i/>
          <w:sz w:val="14"/>
          <w:szCs w:val="14"/>
          <w:lang w:val="en-US" w:eastAsia="en-US"/>
        </w:rPr>
        <w:t xml:space="preserve"> </w:t>
      </w:r>
      <w:r w:rsidRPr="009F1596">
        <w:rPr>
          <w:i/>
          <w:sz w:val="24"/>
          <w:szCs w:val="24"/>
          <w:lang w:val="en-US" w:eastAsia="en-US"/>
        </w:rPr>
        <w:t>highway”.</w:t>
      </w:r>
      <w:r w:rsidRPr="009F1596">
        <w:rPr>
          <w:sz w:val="24"/>
          <w:szCs w:val="24"/>
          <w:lang w:val="en-US" w:eastAsia="en-US"/>
        </w:rPr>
        <w:t xml:space="preserve"> </w:t>
      </w:r>
    </w:p>
    <w:p w14:paraId="169E1038" w14:textId="77777777" w:rsidR="009F1596" w:rsidRPr="009F1596" w:rsidRDefault="009F1596" w:rsidP="009F1596">
      <w:pPr>
        <w:ind w:left="720"/>
        <w:contextualSpacing/>
        <w:rPr>
          <w:sz w:val="24"/>
          <w:szCs w:val="24"/>
          <w:lang w:val="en-US" w:eastAsia="en-US"/>
        </w:rPr>
      </w:pPr>
    </w:p>
    <w:p w14:paraId="48E0E07A"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Traffic Signs- Traffic signs have been provided on the plan to provide assistance in guiding the traffic on the site and to avoid any accidents that may occur. This will help to eliminate any disputes between </w:t>
      </w:r>
      <w:proofErr w:type="spellStart"/>
      <w:r w:rsidRPr="009F1596">
        <w:rPr>
          <w:sz w:val="24"/>
          <w:szCs w:val="24"/>
          <w:lang w:val="en-US" w:eastAsia="en-US"/>
        </w:rPr>
        <w:t>labour</w:t>
      </w:r>
      <w:proofErr w:type="spellEnd"/>
      <w:r w:rsidRPr="009F1596">
        <w:rPr>
          <w:sz w:val="24"/>
          <w:szCs w:val="24"/>
          <w:lang w:val="en-US" w:eastAsia="en-US"/>
        </w:rPr>
        <w:t xml:space="preserve"> and management. An emergency escape route will also be displayed on each floor as required. </w:t>
      </w:r>
    </w:p>
    <w:p w14:paraId="761081A2" w14:textId="77777777" w:rsidR="009F1596" w:rsidRPr="009F1596" w:rsidRDefault="009F1596" w:rsidP="009F1596">
      <w:pPr>
        <w:ind w:left="720"/>
        <w:contextualSpacing/>
        <w:rPr>
          <w:sz w:val="24"/>
          <w:szCs w:val="24"/>
          <w:lang w:val="en-US" w:eastAsia="en-US"/>
        </w:rPr>
      </w:pPr>
    </w:p>
    <w:p w14:paraId="724A1178"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Material Storage and Waste Management- As the plans show, there is a storage area where all the materials will be stored and a waste plan showing where all the waste material will go. Both of these areas have been situated near the access to the site as this will allow for easy access and avoid any delays. A variety of skips will be on site to quickly and effectively get rid of all materials. </w:t>
      </w:r>
      <w:r w:rsidRPr="009F1596">
        <w:rPr>
          <w:i/>
          <w:sz w:val="24"/>
          <w:szCs w:val="24"/>
          <w:lang w:val="en-US" w:eastAsia="en-US"/>
        </w:rPr>
        <w:t>(Anon 2018)</w:t>
      </w:r>
    </w:p>
    <w:p w14:paraId="26E77CEE" w14:textId="77777777" w:rsidR="009F1596" w:rsidRDefault="009F1596" w:rsidP="009F1596">
      <w:pPr>
        <w:pStyle w:val="ListParagraph"/>
        <w:rPr>
          <w:sz w:val="24"/>
          <w:szCs w:val="24"/>
          <w:lang w:val="en-US"/>
        </w:rPr>
      </w:pPr>
    </w:p>
    <w:p w14:paraId="1E8D1EE8" w14:textId="77777777" w:rsidR="009F1596" w:rsidRDefault="009F1596" w:rsidP="009F1596">
      <w:pPr>
        <w:contextualSpacing/>
        <w:rPr>
          <w:sz w:val="24"/>
          <w:szCs w:val="24"/>
          <w:lang w:val="en-US" w:eastAsia="en-US"/>
        </w:rPr>
      </w:pPr>
    </w:p>
    <w:p w14:paraId="19B0775A" w14:textId="77777777" w:rsidR="009F1596" w:rsidRDefault="009F1596" w:rsidP="009F1596">
      <w:pPr>
        <w:contextualSpacing/>
        <w:rPr>
          <w:sz w:val="24"/>
          <w:szCs w:val="24"/>
          <w:lang w:val="en-US" w:eastAsia="en-US"/>
        </w:rPr>
      </w:pPr>
    </w:p>
    <w:p w14:paraId="21DF76B6" w14:textId="77777777" w:rsidR="009F1596" w:rsidRDefault="009F1596" w:rsidP="009F1596">
      <w:pPr>
        <w:contextualSpacing/>
        <w:rPr>
          <w:sz w:val="24"/>
          <w:szCs w:val="24"/>
          <w:lang w:val="en-US" w:eastAsia="en-US"/>
        </w:rPr>
      </w:pPr>
    </w:p>
    <w:p w14:paraId="14D9F4BE" w14:textId="77777777" w:rsidR="009F1596" w:rsidRDefault="009F1596" w:rsidP="009F1596">
      <w:pPr>
        <w:contextualSpacing/>
        <w:rPr>
          <w:sz w:val="24"/>
          <w:szCs w:val="24"/>
          <w:lang w:val="en-US" w:eastAsia="en-US"/>
        </w:rPr>
      </w:pPr>
    </w:p>
    <w:p w14:paraId="088EE196" w14:textId="77777777" w:rsidR="009F1596" w:rsidRDefault="009F1596" w:rsidP="009F1596">
      <w:pPr>
        <w:contextualSpacing/>
        <w:rPr>
          <w:sz w:val="24"/>
          <w:szCs w:val="24"/>
          <w:lang w:val="en-US" w:eastAsia="en-US"/>
        </w:rPr>
      </w:pPr>
    </w:p>
    <w:p w14:paraId="6C70F2AF" w14:textId="77777777" w:rsidR="009F1596" w:rsidRDefault="009F1596" w:rsidP="009F1596">
      <w:pPr>
        <w:contextualSpacing/>
        <w:rPr>
          <w:sz w:val="24"/>
          <w:szCs w:val="24"/>
          <w:lang w:val="en-US" w:eastAsia="en-US"/>
        </w:rPr>
      </w:pPr>
    </w:p>
    <w:p w14:paraId="476AD1CF" w14:textId="77777777" w:rsidR="009F1596" w:rsidRP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Security- A manned personnel will be at the entrance of the site during the site hours to ensure the site has no security issues and so that all deliveries coming into the site are on time so no work is disrupted. </w:t>
      </w:r>
    </w:p>
    <w:p w14:paraId="67FFDF98" w14:textId="77777777" w:rsidR="009F1596" w:rsidRPr="009F1596" w:rsidRDefault="009F1596" w:rsidP="009F1596">
      <w:pPr>
        <w:ind w:left="720"/>
        <w:contextualSpacing/>
        <w:rPr>
          <w:sz w:val="24"/>
          <w:szCs w:val="24"/>
          <w:lang w:val="en-US" w:eastAsia="en-US"/>
        </w:rPr>
      </w:pPr>
    </w:p>
    <w:p w14:paraId="5E31AB8D" w14:textId="77777777" w:rsidR="009F1596" w:rsidRDefault="009F1596" w:rsidP="009F1596">
      <w:pPr>
        <w:numPr>
          <w:ilvl w:val="0"/>
          <w:numId w:val="49"/>
        </w:numPr>
        <w:contextualSpacing/>
        <w:rPr>
          <w:sz w:val="24"/>
          <w:szCs w:val="24"/>
          <w:lang w:val="en-US" w:eastAsia="en-US"/>
        </w:rPr>
      </w:pPr>
      <w:r w:rsidRPr="009F1596">
        <w:rPr>
          <w:sz w:val="24"/>
          <w:szCs w:val="24"/>
          <w:lang w:val="en-US" w:eastAsia="en-US"/>
        </w:rPr>
        <w:t xml:space="preserve">Crane- The crane that’s been chosen to operate on this site will be a single crane which will be able to accommodate for the whole site. By only having one crane, this will be a big saving over the total cost of the project. The crane will also be able to manage all deliveries. The crane plan on Appendix 4 shows how a single crane will be able accommodate the whole site. </w:t>
      </w:r>
    </w:p>
    <w:p w14:paraId="369FCCB8" w14:textId="77777777" w:rsidR="009F1596" w:rsidRDefault="009F1596" w:rsidP="009F1596">
      <w:pPr>
        <w:pStyle w:val="ListParagraph"/>
        <w:rPr>
          <w:sz w:val="24"/>
          <w:szCs w:val="24"/>
          <w:lang w:val="en-US"/>
        </w:rPr>
      </w:pPr>
    </w:p>
    <w:p w14:paraId="328F1831" w14:textId="77777777" w:rsidR="009F1596" w:rsidRDefault="009F1596" w:rsidP="009F1596">
      <w:pPr>
        <w:contextualSpacing/>
        <w:rPr>
          <w:sz w:val="24"/>
          <w:szCs w:val="24"/>
          <w:lang w:val="en-US" w:eastAsia="en-US"/>
        </w:rPr>
      </w:pPr>
    </w:p>
    <w:p w14:paraId="2B7D7C2C" w14:textId="77777777" w:rsidR="009F1596" w:rsidRDefault="009F1596" w:rsidP="009F1596">
      <w:pPr>
        <w:contextualSpacing/>
        <w:rPr>
          <w:sz w:val="24"/>
          <w:szCs w:val="24"/>
          <w:lang w:val="en-US" w:eastAsia="en-US"/>
        </w:rPr>
      </w:pPr>
    </w:p>
    <w:p w14:paraId="081168D9" w14:textId="77777777" w:rsidR="009F1596" w:rsidRDefault="009F1596" w:rsidP="009F1596">
      <w:pPr>
        <w:contextualSpacing/>
        <w:rPr>
          <w:sz w:val="24"/>
          <w:szCs w:val="24"/>
          <w:lang w:val="en-US" w:eastAsia="en-US"/>
        </w:rPr>
      </w:pPr>
    </w:p>
    <w:p w14:paraId="1EEFFD8A" w14:textId="77777777" w:rsidR="009F1596" w:rsidRDefault="009F1596" w:rsidP="009F1596">
      <w:pPr>
        <w:contextualSpacing/>
        <w:rPr>
          <w:sz w:val="24"/>
          <w:szCs w:val="24"/>
          <w:lang w:val="en-US" w:eastAsia="en-US"/>
        </w:rPr>
      </w:pPr>
    </w:p>
    <w:p w14:paraId="77DE4D27" w14:textId="77777777" w:rsidR="009F1596" w:rsidRDefault="009F1596" w:rsidP="009F1596">
      <w:pPr>
        <w:contextualSpacing/>
        <w:rPr>
          <w:sz w:val="24"/>
          <w:szCs w:val="24"/>
          <w:lang w:val="en-US" w:eastAsia="en-US"/>
        </w:rPr>
      </w:pPr>
    </w:p>
    <w:p w14:paraId="2642CFF3" w14:textId="77777777" w:rsidR="009F1596" w:rsidRDefault="009F1596" w:rsidP="009F1596">
      <w:pPr>
        <w:contextualSpacing/>
        <w:rPr>
          <w:sz w:val="24"/>
          <w:szCs w:val="24"/>
          <w:lang w:val="en-US" w:eastAsia="en-US"/>
        </w:rPr>
      </w:pPr>
    </w:p>
    <w:p w14:paraId="6C305DA3" w14:textId="77777777" w:rsidR="009F1596" w:rsidRDefault="009F1596" w:rsidP="009F1596">
      <w:pPr>
        <w:contextualSpacing/>
        <w:rPr>
          <w:sz w:val="24"/>
          <w:szCs w:val="24"/>
          <w:lang w:val="en-US" w:eastAsia="en-US"/>
        </w:rPr>
      </w:pPr>
    </w:p>
    <w:p w14:paraId="1685378B" w14:textId="77777777" w:rsidR="009F1596" w:rsidRDefault="009F1596" w:rsidP="009F1596">
      <w:pPr>
        <w:contextualSpacing/>
        <w:rPr>
          <w:sz w:val="24"/>
          <w:szCs w:val="24"/>
          <w:lang w:val="en-US" w:eastAsia="en-US"/>
        </w:rPr>
      </w:pPr>
    </w:p>
    <w:p w14:paraId="0FB096C2" w14:textId="77777777" w:rsidR="009F1596" w:rsidRDefault="009F1596" w:rsidP="009F1596">
      <w:pPr>
        <w:contextualSpacing/>
        <w:rPr>
          <w:sz w:val="24"/>
          <w:szCs w:val="24"/>
          <w:lang w:val="en-US" w:eastAsia="en-US"/>
        </w:rPr>
      </w:pPr>
    </w:p>
    <w:p w14:paraId="049439FE" w14:textId="77777777" w:rsidR="009F1596" w:rsidRDefault="009F1596" w:rsidP="009F1596">
      <w:pPr>
        <w:contextualSpacing/>
        <w:rPr>
          <w:sz w:val="24"/>
          <w:szCs w:val="24"/>
          <w:lang w:val="en-US" w:eastAsia="en-US"/>
        </w:rPr>
      </w:pPr>
    </w:p>
    <w:p w14:paraId="45816A83" w14:textId="77777777" w:rsidR="009F1596" w:rsidRDefault="009F1596" w:rsidP="009F1596">
      <w:pPr>
        <w:contextualSpacing/>
        <w:rPr>
          <w:sz w:val="24"/>
          <w:szCs w:val="24"/>
          <w:lang w:val="en-US" w:eastAsia="en-US"/>
        </w:rPr>
      </w:pPr>
    </w:p>
    <w:p w14:paraId="10E007FF" w14:textId="77777777" w:rsidR="009F1596" w:rsidRDefault="009F1596" w:rsidP="009F1596">
      <w:pPr>
        <w:contextualSpacing/>
        <w:rPr>
          <w:sz w:val="24"/>
          <w:szCs w:val="24"/>
          <w:lang w:val="en-US" w:eastAsia="en-US"/>
        </w:rPr>
      </w:pPr>
    </w:p>
    <w:p w14:paraId="7D9F8465" w14:textId="77777777" w:rsidR="009F1596" w:rsidRDefault="009F1596" w:rsidP="009F1596">
      <w:pPr>
        <w:contextualSpacing/>
        <w:rPr>
          <w:sz w:val="24"/>
          <w:szCs w:val="24"/>
          <w:lang w:val="en-US" w:eastAsia="en-US"/>
        </w:rPr>
      </w:pPr>
    </w:p>
    <w:p w14:paraId="6BA710D2" w14:textId="77777777" w:rsidR="009F1596" w:rsidRDefault="009F1596" w:rsidP="009F1596">
      <w:pPr>
        <w:contextualSpacing/>
        <w:rPr>
          <w:sz w:val="24"/>
          <w:szCs w:val="24"/>
          <w:lang w:val="en-US" w:eastAsia="en-US"/>
        </w:rPr>
      </w:pPr>
    </w:p>
    <w:p w14:paraId="033D4B7E" w14:textId="77777777" w:rsidR="009F1596" w:rsidRDefault="009F1596" w:rsidP="009F1596">
      <w:pPr>
        <w:contextualSpacing/>
        <w:rPr>
          <w:sz w:val="24"/>
          <w:szCs w:val="24"/>
          <w:lang w:val="en-US" w:eastAsia="en-US"/>
        </w:rPr>
      </w:pPr>
    </w:p>
    <w:p w14:paraId="6185D658" w14:textId="77777777" w:rsidR="009F1596" w:rsidRDefault="009F1596" w:rsidP="009F1596">
      <w:pPr>
        <w:contextualSpacing/>
        <w:rPr>
          <w:sz w:val="24"/>
          <w:szCs w:val="24"/>
          <w:lang w:val="en-US" w:eastAsia="en-US"/>
        </w:rPr>
      </w:pPr>
    </w:p>
    <w:p w14:paraId="667CE94D" w14:textId="77777777" w:rsidR="009F1596" w:rsidRDefault="009F1596" w:rsidP="009F1596">
      <w:pPr>
        <w:contextualSpacing/>
        <w:rPr>
          <w:sz w:val="24"/>
          <w:szCs w:val="24"/>
          <w:lang w:val="en-US" w:eastAsia="en-US"/>
        </w:rPr>
      </w:pPr>
    </w:p>
    <w:p w14:paraId="610F1F10" w14:textId="77777777" w:rsidR="009F1596" w:rsidRDefault="009F1596" w:rsidP="009F1596">
      <w:pPr>
        <w:contextualSpacing/>
        <w:rPr>
          <w:sz w:val="24"/>
          <w:szCs w:val="24"/>
          <w:lang w:val="en-US" w:eastAsia="en-US"/>
        </w:rPr>
      </w:pPr>
    </w:p>
    <w:p w14:paraId="1C279ED4" w14:textId="77777777" w:rsidR="009F1596" w:rsidRDefault="009F1596" w:rsidP="009F1596">
      <w:pPr>
        <w:contextualSpacing/>
        <w:rPr>
          <w:sz w:val="24"/>
          <w:szCs w:val="24"/>
          <w:lang w:val="en-US" w:eastAsia="en-US"/>
        </w:rPr>
      </w:pPr>
    </w:p>
    <w:p w14:paraId="3704E1B7" w14:textId="77777777" w:rsidR="009F1596" w:rsidRDefault="009F1596" w:rsidP="009F1596">
      <w:pPr>
        <w:contextualSpacing/>
        <w:rPr>
          <w:sz w:val="24"/>
          <w:szCs w:val="24"/>
          <w:lang w:val="en-US" w:eastAsia="en-US"/>
        </w:rPr>
      </w:pPr>
    </w:p>
    <w:p w14:paraId="5153F3E2" w14:textId="77777777" w:rsidR="009F1596" w:rsidRDefault="009F1596" w:rsidP="009F1596">
      <w:pPr>
        <w:contextualSpacing/>
        <w:rPr>
          <w:sz w:val="24"/>
          <w:szCs w:val="24"/>
          <w:lang w:val="en-US" w:eastAsia="en-US"/>
        </w:rPr>
      </w:pPr>
    </w:p>
    <w:p w14:paraId="1CC00D1B" w14:textId="77777777" w:rsidR="009F1596" w:rsidRDefault="009F1596" w:rsidP="009F1596">
      <w:pPr>
        <w:contextualSpacing/>
        <w:rPr>
          <w:sz w:val="24"/>
          <w:szCs w:val="24"/>
          <w:lang w:val="en-US" w:eastAsia="en-US"/>
        </w:rPr>
      </w:pPr>
    </w:p>
    <w:p w14:paraId="0EC37CC9" w14:textId="77777777" w:rsidR="009F1596" w:rsidRDefault="009F1596" w:rsidP="009F1596">
      <w:pPr>
        <w:contextualSpacing/>
        <w:rPr>
          <w:sz w:val="24"/>
          <w:szCs w:val="24"/>
          <w:lang w:val="en-US" w:eastAsia="en-US"/>
        </w:rPr>
      </w:pPr>
    </w:p>
    <w:p w14:paraId="7C96D26E" w14:textId="77777777" w:rsidR="009F1596" w:rsidRDefault="009F1596" w:rsidP="009F1596">
      <w:pPr>
        <w:contextualSpacing/>
        <w:rPr>
          <w:sz w:val="24"/>
          <w:szCs w:val="24"/>
          <w:lang w:val="en-US" w:eastAsia="en-US"/>
        </w:rPr>
      </w:pPr>
    </w:p>
    <w:p w14:paraId="4113B4A1" w14:textId="77777777" w:rsidR="009F1596" w:rsidRDefault="009F1596" w:rsidP="009F1596">
      <w:pPr>
        <w:contextualSpacing/>
        <w:rPr>
          <w:sz w:val="24"/>
          <w:szCs w:val="24"/>
          <w:lang w:val="en-US" w:eastAsia="en-US"/>
        </w:rPr>
      </w:pPr>
    </w:p>
    <w:p w14:paraId="2C056945" w14:textId="77777777" w:rsidR="009F1596" w:rsidRDefault="009F1596" w:rsidP="009F1596">
      <w:pPr>
        <w:contextualSpacing/>
        <w:rPr>
          <w:sz w:val="24"/>
          <w:szCs w:val="24"/>
          <w:lang w:val="en-US" w:eastAsia="en-US"/>
        </w:rPr>
      </w:pPr>
    </w:p>
    <w:p w14:paraId="66A43B4E" w14:textId="77777777" w:rsidR="009F1596" w:rsidRDefault="009F1596" w:rsidP="009F1596">
      <w:pPr>
        <w:contextualSpacing/>
        <w:rPr>
          <w:sz w:val="24"/>
          <w:szCs w:val="24"/>
          <w:lang w:val="en-US" w:eastAsia="en-US"/>
        </w:rPr>
      </w:pPr>
    </w:p>
    <w:p w14:paraId="458404DD" w14:textId="77777777" w:rsidR="009F1596" w:rsidRDefault="009F1596" w:rsidP="009F1596">
      <w:pPr>
        <w:contextualSpacing/>
        <w:rPr>
          <w:sz w:val="24"/>
          <w:szCs w:val="24"/>
          <w:lang w:val="en-US" w:eastAsia="en-US"/>
        </w:rPr>
      </w:pPr>
    </w:p>
    <w:p w14:paraId="74BB70D7" w14:textId="77777777" w:rsidR="009F1596" w:rsidRDefault="009F1596" w:rsidP="009F1596">
      <w:pPr>
        <w:contextualSpacing/>
        <w:rPr>
          <w:sz w:val="24"/>
          <w:szCs w:val="24"/>
          <w:lang w:val="en-US" w:eastAsia="en-US"/>
        </w:rPr>
      </w:pPr>
    </w:p>
    <w:p w14:paraId="55E4F126" w14:textId="77777777" w:rsidR="009F1596" w:rsidRDefault="009F1596" w:rsidP="009F1596">
      <w:pPr>
        <w:contextualSpacing/>
        <w:rPr>
          <w:sz w:val="24"/>
          <w:szCs w:val="24"/>
          <w:lang w:val="en-US" w:eastAsia="en-US"/>
        </w:rPr>
      </w:pPr>
    </w:p>
    <w:p w14:paraId="4B04212F" w14:textId="77777777" w:rsidR="009F1596" w:rsidRDefault="009F1596" w:rsidP="009F1596">
      <w:pPr>
        <w:contextualSpacing/>
        <w:rPr>
          <w:sz w:val="24"/>
          <w:szCs w:val="24"/>
          <w:lang w:val="en-US" w:eastAsia="en-US"/>
        </w:rPr>
      </w:pPr>
    </w:p>
    <w:p w14:paraId="7879F4DE" w14:textId="77777777" w:rsidR="009F1596" w:rsidRDefault="009F1596" w:rsidP="009F1596">
      <w:pPr>
        <w:contextualSpacing/>
        <w:rPr>
          <w:sz w:val="24"/>
          <w:szCs w:val="24"/>
          <w:lang w:val="en-US" w:eastAsia="en-US"/>
        </w:rPr>
      </w:pPr>
    </w:p>
    <w:p w14:paraId="79B3DEF5" w14:textId="77777777" w:rsidR="009F1596" w:rsidRDefault="009F1596" w:rsidP="009F1596">
      <w:pPr>
        <w:contextualSpacing/>
        <w:rPr>
          <w:sz w:val="24"/>
          <w:szCs w:val="24"/>
          <w:lang w:val="en-US" w:eastAsia="en-US"/>
        </w:rPr>
      </w:pPr>
    </w:p>
    <w:p w14:paraId="047D5604" w14:textId="77777777" w:rsidR="009F1596" w:rsidRDefault="009F1596" w:rsidP="009F1596">
      <w:pPr>
        <w:contextualSpacing/>
        <w:rPr>
          <w:sz w:val="24"/>
          <w:szCs w:val="24"/>
          <w:lang w:val="en-US" w:eastAsia="en-US"/>
        </w:rPr>
      </w:pPr>
    </w:p>
    <w:p w14:paraId="5759986A" w14:textId="77777777" w:rsidR="009F1596" w:rsidRDefault="009F1596" w:rsidP="009F1596">
      <w:pPr>
        <w:contextualSpacing/>
        <w:rPr>
          <w:sz w:val="24"/>
          <w:szCs w:val="24"/>
          <w:lang w:val="en-US" w:eastAsia="en-US"/>
        </w:rPr>
      </w:pPr>
    </w:p>
    <w:p w14:paraId="233906DB" w14:textId="77777777" w:rsidR="009F1596" w:rsidRDefault="009F1596" w:rsidP="009F1596">
      <w:pPr>
        <w:contextualSpacing/>
        <w:rPr>
          <w:sz w:val="24"/>
          <w:szCs w:val="24"/>
          <w:lang w:val="en-US" w:eastAsia="en-US"/>
        </w:rPr>
      </w:pPr>
    </w:p>
    <w:p w14:paraId="5DC8CC0F" w14:textId="77777777" w:rsidR="009F1596" w:rsidRDefault="009F1596" w:rsidP="009F1596">
      <w:pPr>
        <w:contextualSpacing/>
        <w:rPr>
          <w:sz w:val="24"/>
          <w:szCs w:val="24"/>
          <w:lang w:val="en-US" w:eastAsia="en-US"/>
        </w:rPr>
      </w:pPr>
    </w:p>
    <w:p w14:paraId="7B4946BE" w14:textId="77777777" w:rsidR="009F1596" w:rsidRDefault="009F1596" w:rsidP="009F1596">
      <w:pPr>
        <w:contextualSpacing/>
        <w:rPr>
          <w:sz w:val="24"/>
          <w:szCs w:val="24"/>
          <w:lang w:val="en-US" w:eastAsia="en-US"/>
        </w:rPr>
      </w:pPr>
    </w:p>
    <w:p w14:paraId="452BEB6C" w14:textId="77777777" w:rsidR="009F1596" w:rsidRDefault="009F1596" w:rsidP="009F1596">
      <w:pPr>
        <w:contextualSpacing/>
        <w:rPr>
          <w:sz w:val="24"/>
          <w:szCs w:val="24"/>
          <w:lang w:val="en-US" w:eastAsia="en-US"/>
        </w:rPr>
      </w:pPr>
    </w:p>
    <w:p w14:paraId="40F36693" w14:textId="77777777" w:rsidR="009F1596" w:rsidRDefault="009F1596" w:rsidP="009F1596">
      <w:pPr>
        <w:contextualSpacing/>
        <w:rPr>
          <w:sz w:val="24"/>
          <w:szCs w:val="24"/>
          <w:lang w:val="en-US" w:eastAsia="en-US"/>
        </w:rPr>
      </w:pPr>
    </w:p>
    <w:p w14:paraId="54B2F529" w14:textId="77777777" w:rsidR="009F1596" w:rsidRDefault="009F1596" w:rsidP="009F1596">
      <w:pPr>
        <w:contextualSpacing/>
        <w:rPr>
          <w:sz w:val="24"/>
          <w:szCs w:val="24"/>
          <w:lang w:val="en-US" w:eastAsia="en-US"/>
        </w:rPr>
      </w:pPr>
    </w:p>
    <w:p w14:paraId="707404FA" w14:textId="77777777" w:rsidR="009F1596" w:rsidRDefault="009F1596" w:rsidP="009F1596">
      <w:pPr>
        <w:contextualSpacing/>
        <w:rPr>
          <w:sz w:val="24"/>
          <w:szCs w:val="24"/>
          <w:lang w:val="en-US" w:eastAsia="en-US"/>
        </w:rPr>
      </w:pPr>
    </w:p>
    <w:p w14:paraId="2DEFD7EB" w14:textId="77777777" w:rsidR="009F1596" w:rsidRDefault="009F1596" w:rsidP="009F1596">
      <w:pPr>
        <w:contextualSpacing/>
        <w:rPr>
          <w:sz w:val="24"/>
          <w:szCs w:val="24"/>
          <w:lang w:val="en-US" w:eastAsia="en-US"/>
        </w:rPr>
      </w:pPr>
    </w:p>
    <w:p w14:paraId="33492357"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noProof/>
          <w:sz w:val="24"/>
          <w:szCs w:val="24"/>
        </w:rPr>
        <w:drawing>
          <wp:anchor distT="0" distB="0" distL="114300" distR="114300" simplePos="0" relativeHeight="251665920" behindDoc="0" locked="0" layoutInCell="1" allowOverlap="1" wp14:anchorId="608918B6" wp14:editId="0685F029">
            <wp:simplePos x="0" y="0"/>
            <wp:positionH relativeFrom="margin">
              <wp:align>right</wp:align>
            </wp:positionH>
            <wp:positionV relativeFrom="paragraph">
              <wp:posOffset>352425</wp:posOffset>
            </wp:positionV>
            <wp:extent cx="5734050" cy="38550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4050" cy="3855085"/>
                    </a:xfrm>
                    <a:prstGeom prst="rect">
                      <a:avLst/>
                    </a:prstGeom>
                  </pic:spPr>
                </pic:pic>
              </a:graphicData>
            </a:graphic>
            <wp14:sizeRelH relativeFrom="page">
              <wp14:pctWidth>0</wp14:pctWidth>
            </wp14:sizeRelH>
            <wp14:sizeRelV relativeFrom="page">
              <wp14:pctHeight>0</wp14:pctHeight>
            </wp14:sizeRelV>
          </wp:anchor>
        </w:drawing>
      </w:r>
      <w:r w:rsidRPr="009F1596">
        <w:rPr>
          <w:b/>
          <w:sz w:val="24"/>
          <w:szCs w:val="24"/>
          <w:lang w:val="en-US" w:eastAsia="en-US"/>
        </w:rPr>
        <w:t>Appendix 1- Site Location Plan</w:t>
      </w:r>
    </w:p>
    <w:p w14:paraId="17DD82EB" w14:textId="77777777" w:rsidR="009F1596" w:rsidRPr="009F1596" w:rsidRDefault="009F1596" w:rsidP="009F1596">
      <w:pPr>
        <w:rPr>
          <w:sz w:val="24"/>
          <w:szCs w:val="24"/>
          <w:lang w:val="en-US" w:eastAsia="en-US"/>
        </w:rPr>
      </w:pPr>
    </w:p>
    <w:p w14:paraId="27F441B2"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noProof/>
          <w:sz w:val="24"/>
          <w:szCs w:val="24"/>
        </w:rPr>
        <w:drawing>
          <wp:anchor distT="0" distB="0" distL="114300" distR="114300" simplePos="0" relativeHeight="251666944" behindDoc="1" locked="0" layoutInCell="1" allowOverlap="1" wp14:anchorId="5B5B19E7" wp14:editId="50FD97EC">
            <wp:simplePos x="0" y="0"/>
            <wp:positionH relativeFrom="margin">
              <wp:align>right</wp:align>
            </wp:positionH>
            <wp:positionV relativeFrom="paragraph">
              <wp:posOffset>304800</wp:posOffset>
            </wp:positionV>
            <wp:extent cx="5731510" cy="3921760"/>
            <wp:effectExtent l="0" t="0" r="2540" b="2540"/>
            <wp:wrapTight wrapText="bothSides">
              <wp:wrapPolygon edited="0">
                <wp:start x="0" y="0"/>
                <wp:lineTo x="0" y="21509"/>
                <wp:lineTo x="21538" y="21509"/>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921760"/>
                    </a:xfrm>
                    <a:prstGeom prst="rect">
                      <a:avLst/>
                    </a:prstGeom>
                  </pic:spPr>
                </pic:pic>
              </a:graphicData>
            </a:graphic>
            <wp14:sizeRelH relativeFrom="page">
              <wp14:pctWidth>0</wp14:pctWidth>
            </wp14:sizeRelH>
            <wp14:sizeRelV relativeFrom="page">
              <wp14:pctHeight>0</wp14:pctHeight>
            </wp14:sizeRelV>
          </wp:anchor>
        </w:drawing>
      </w:r>
      <w:r w:rsidRPr="009F1596">
        <w:rPr>
          <w:b/>
          <w:sz w:val="24"/>
          <w:szCs w:val="24"/>
          <w:lang w:val="en-US" w:eastAsia="en-US"/>
        </w:rPr>
        <w:t>Appendix 2- Site Layout Plan (phase 1)</w:t>
      </w:r>
    </w:p>
    <w:p w14:paraId="653B17D4" w14:textId="77777777" w:rsidR="009F1596" w:rsidRPr="009F1596" w:rsidRDefault="009F1596" w:rsidP="009F1596">
      <w:pPr>
        <w:contextualSpacing/>
        <w:rPr>
          <w:sz w:val="24"/>
          <w:szCs w:val="24"/>
          <w:lang w:val="en-US" w:eastAsia="en-US"/>
        </w:rPr>
      </w:pPr>
    </w:p>
    <w:p w14:paraId="4B0AFC10" w14:textId="77777777" w:rsidR="009F1596" w:rsidRPr="009F1596" w:rsidRDefault="009F1596" w:rsidP="009F1596">
      <w:pPr>
        <w:contextualSpacing/>
        <w:rPr>
          <w:sz w:val="24"/>
          <w:szCs w:val="24"/>
          <w:lang w:val="en-US" w:eastAsia="en-US"/>
        </w:rPr>
      </w:pPr>
    </w:p>
    <w:p w14:paraId="1B98B217" w14:textId="77777777" w:rsidR="009F1596" w:rsidRPr="009F1596" w:rsidRDefault="009F1596" w:rsidP="009F1596">
      <w:pPr>
        <w:spacing w:after="200" w:line="276" w:lineRule="auto"/>
        <w:rPr>
          <w:sz w:val="24"/>
          <w:szCs w:val="24"/>
          <w:lang w:val="en-US" w:eastAsia="en-US"/>
        </w:rPr>
      </w:pPr>
    </w:p>
    <w:p w14:paraId="37C15C0B" w14:textId="77777777" w:rsidR="009F1596" w:rsidRDefault="009F1596" w:rsidP="009F1596">
      <w:pPr>
        <w:rPr>
          <w:sz w:val="24"/>
          <w:szCs w:val="24"/>
          <w:u w:val="single"/>
        </w:rPr>
      </w:pPr>
    </w:p>
    <w:p w14:paraId="2BBA0CE1" w14:textId="77777777" w:rsidR="009F1596" w:rsidRDefault="009F1596" w:rsidP="009F1596">
      <w:pPr>
        <w:rPr>
          <w:sz w:val="24"/>
          <w:szCs w:val="24"/>
          <w:u w:val="single"/>
        </w:rPr>
      </w:pPr>
    </w:p>
    <w:p w14:paraId="1B8CECE8" w14:textId="77777777" w:rsidR="009F1596" w:rsidRDefault="009F1596" w:rsidP="009F1596">
      <w:pPr>
        <w:rPr>
          <w:sz w:val="24"/>
          <w:szCs w:val="24"/>
          <w:u w:val="single"/>
        </w:rPr>
      </w:pPr>
    </w:p>
    <w:p w14:paraId="0869399B" w14:textId="77777777" w:rsidR="009F1596" w:rsidRDefault="009F1596" w:rsidP="009F1596">
      <w:pPr>
        <w:rPr>
          <w:sz w:val="24"/>
          <w:szCs w:val="24"/>
          <w:u w:val="single"/>
        </w:rPr>
      </w:pPr>
    </w:p>
    <w:p w14:paraId="47D3A110" w14:textId="77777777" w:rsidR="009F1596" w:rsidRDefault="009F1596" w:rsidP="009F1596">
      <w:pPr>
        <w:rPr>
          <w:sz w:val="24"/>
          <w:szCs w:val="24"/>
          <w:u w:val="single"/>
        </w:rPr>
      </w:pPr>
    </w:p>
    <w:p w14:paraId="1CD6ADAB" w14:textId="77777777" w:rsidR="009F1596" w:rsidRDefault="009F1596" w:rsidP="009F1596">
      <w:pPr>
        <w:rPr>
          <w:sz w:val="24"/>
          <w:szCs w:val="24"/>
          <w:u w:val="single"/>
        </w:rPr>
      </w:pPr>
    </w:p>
    <w:p w14:paraId="72D13E34" w14:textId="77777777" w:rsidR="009F1596" w:rsidRDefault="009F1596" w:rsidP="009F1596">
      <w:pPr>
        <w:rPr>
          <w:sz w:val="24"/>
          <w:szCs w:val="24"/>
          <w:u w:val="single"/>
        </w:rPr>
      </w:pPr>
    </w:p>
    <w:p w14:paraId="604C3CDC" w14:textId="77777777" w:rsidR="009F1596" w:rsidRDefault="009F1596" w:rsidP="009F1596">
      <w:pPr>
        <w:rPr>
          <w:sz w:val="24"/>
          <w:szCs w:val="24"/>
          <w:u w:val="single"/>
        </w:rPr>
      </w:pPr>
    </w:p>
    <w:p w14:paraId="67C7BA62" w14:textId="77777777" w:rsidR="009F1596" w:rsidRDefault="009F1596" w:rsidP="009F1596">
      <w:pPr>
        <w:rPr>
          <w:sz w:val="24"/>
          <w:szCs w:val="24"/>
          <w:u w:val="single"/>
        </w:rPr>
      </w:pPr>
    </w:p>
    <w:p w14:paraId="7446221B" w14:textId="77777777" w:rsidR="009F1596" w:rsidRDefault="009F1596" w:rsidP="009F1596">
      <w:pPr>
        <w:rPr>
          <w:sz w:val="24"/>
          <w:szCs w:val="24"/>
          <w:u w:val="single"/>
        </w:rPr>
      </w:pPr>
    </w:p>
    <w:p w14:paraId="41976436" w14:textId="77777777" w:rsidR="009F1596" w:rsidRDefault="009F1596" w:rsidP="009F1596">
      <w:pPr>
        <w:rPr>
          <w:sz w:val="24"/>
          <w:szCs w:val="24"/>
          <w:u w:val="single"/>
        </w:rPr>
      </w:pPr>
    </w:p>
    <w:p w14:paraId="67EC55F0" w14:textId="77777777" w:rsidR="009F1596" w:rsidRDefault="009F1596" w:rsidP="009F1596">
      <w:pPr>
        <w:rPr>
          <w:sz w:val="24"/>
          <w:szCs w:val="24"/>
          <w:u w:val="single"/>
        </w:rPr>
      </w:pPr>
    </w:p>
    <w:p w14:paraId="70A9CEB9" w14:textId="77777777" w:rsidR="009F1596" w:rsidRDefault="009F1596" w:rsidP="009F1596">
      <w:pPr>
        <w:rPr>
          <w:sz w:val="24"/>
          <w:szCs w:val="24"/>
          <w:u w:val="single"/>
        </w:rPr>
      </w:pPr>
    </w:p>
    <w:p w14:paraId="3D6C76AF" w14:textId="77777777" w:rsidR="009F1596" w:rsidRDefault="009F1596" w:rsidP="009F1596">
      <w:pPr>
        <w:rPr>
          <w:sz w:val="24"/>
          <w:szCs w:val="24"/>
          <w:u w:val="single"/>
        </w:rPr>
      </w:pPr>
    </w:p>
    <w:p w14:paraId="0511EB93" w14:textId="77777777" w:rsidR="009F1596" w:rsidRDefault="009F1596" w:rsidP="009F1596">
      <w:pPr>
        <w:rPr>
          <w:sz w:val="24"/>
          <w:szCs w:val="24"/>
          <w:u w:val="single"/>
        </w:rPr>
      </w:pPr>
    </w:p>
    <w:p w14:paraId="1B870B45" w14:textId="77777777" w:rsidR="009F1596" w:rsidRDefault="009F1596" w:rsidP="009F1596">
      <w:pPr>
        <w:rPr>
          <w:sz w:val="24"/>
          <w:szCs w:val="24"/>
          <w:u w:val="single"/>
        </w:rPr>
      </w:pPr>
    </w:p>
    <w:p w14:paraId="26C817A1" w14:textId="77777777" w:rsidR="009F1596" w:rsidRDefault="009F1596" w:rsidP="009F1596">
      <w:pPr>
        <w:rPr>
          <w:sz w:val="24"/>
          <w:szCs w:val="24"/>
          <w:u w:val="single"/>
        </w:rPr>
      </w:pPr>
    </w:p>
    <w:p w14:paraId="653F52DA" w14:textId="77777777" w:rsidR="009F1596" w:rsidRDefault="009F1596" w:rsidP="009F1596">
      <w:pPr>
        <w:rPr>
          <w:sz w:val="24"/>
          <w:szCs w:val="24"/>
          <w:u w:val="single"/>
        </w:rPr>
      </w:pPr>
    </w:p>
    <w:p w14:paraId="495A6D74" w14:textId="77777777" w:rsidR="009F1596" w:rsidRDefault="009F1596" w:rsidP="009F1596">
      <w:pPr>
        <w:rPr>
          <w:sz w:val="24"/>
          <w:szCs w:val="24"/>
          <w:u w:val="single"/>
        </w:rPr>
      </w:pPr>
    </w:p>
    <w:p w14:paraId="2D25E970" w14:textId="77777777" w:rsidR="009F1596" w:rsidRDefault="009F1596" w:rsidP="009F1596">
      <w:pPr>
        <w:rPr>
          <w:sz w:val="24"/>
          <w:szCs w:val="24"/>
          <w:u w:val="single"/>
        </w:rPr>
      </w:pPr>
    </w:p>
    <w:p w14:paraId="22792F8D" w14:textId="77777777" w:rsidR="009F1596" w:rsidRDefault="009F1596" w:rsidP="009F1596">
      <w:pPr>
        <w:rPr>
          <w:sz w:val="24"/>
          <w:szCs w:val="24"/>
          <w:u w:val="single"/>
        </w:rPr>
      </w:pPr>
    </w:p>
    <w:p w14:paraId="322EAD98" w14:textId="77777777" w:rsidR="009F1596" w:rsidRDefault="009F1596" w:rsidP="009F1596">
      <w:pPr>
        <w:spacing w:after="200" w:line="276" w:lineRule="auto"/>
        <w:rPr>
          <w:sz w:val="24"/>
          <w:szCs w:val="24"/>
          <w:u w:val="single"/>
        </w:rPr>
      </w:pPr>
    </w:p>
    <w:p w14:paraId="2BB29600" w14:textId="77777777" w:rsidR="009F1596" w:rsidRPr="009F1596" w:rsidRDefault="009F1596" w:rsidP="009F1596">
      <w:pPr>
        <w:spacing w:after="200" w:line="276" w:lineRule="auto"/>
        <w:rPr>
          <w:b/>
          <w:sz w:val="24"/>
          <w:szCs w:val="24"/>
          <w:lang w:val="en-US" w:eastAsia="en-US"/>
        </w:rPr>
      </w:pPr>
    </w:p>
    <w:p w14:paraId="43C66707"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noProof/>
          <w:sz w:val="24"/>
          <w:szCs w:val="24"/>
        </w:rPr>
        <w:drawing>
          <wp:anchor distT="0" distB="0" distL="114300" distR="114300" simplePos="0" relativeHeight="251668992" behindDoc="1" locked="0" layoutInCell="1" allowOverlap="1" wp14:anchorId="6E444E37" wp14:editId="1734AED5">
            <wp:simplePos x="0" y="0"/>
            <wp:positionH relativeFrom="margin">
              <wp:align>right</wp:align>
            </wp:positionH>
            <wp:positionV relativeFrom="paragraph">
              <wp:posOffset>217170</wp:posOffset>
            </wp:positionV>
            <wp:extent cx="5731510" cy="3906520"/>
            <wp:effectExtent l="0" t="0" r="2540" b="0"/>
            <wp:wrapTight wrapText="bothSides">
              <wp:wrapPolygon edited="0">
                <wp:start x="0" y="0"/>
                <wp:lineTo x="0" y="21488"/>
                <wp:lineTo x="21538" y="21488"/>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906520"/>
                    </a:xfrm>
                    <a:prstGeom prst="rect">
                      <a:avLst/>
                    </a:prstGeom>
                  </pic:spPr>
                </pic:pic>
              </a:graphicData>
            </a:graphic>
            <wp14:sizeRelH relativeFrom="page">
              <wp14:pctWidth>0</wp14:pctWidth>
            </wp14:sizeRelH>
            <wp14:sizeRelV relativeFrom="page">
              <wp14:pctHeight>0</wp14:pctHeight>
            </wp14:sizeRelV>
          </wp:anchor>
        </w:drawing>
      </w:r>
      <w:r w:rsidRPr="009F1596">
        <w:rPr>
          <w:b/>
          <w:sz w:val="24"/>
          <w:szCs w:val="24"/>
          <w:lang w:val="en-US" w:eastAsia="en-US"/>
        </w:rPr>
        <w:t>Appendix 3- Site Layout Plan (phase 2)</w:t>
      </w:r>
    </w:p>
    <w:p w14:paraId="2D6B43F9" w14:textId="77777777" w:rsidR="009F1596" w:rsidRPr="009F1596" w:rsidRDefault="009F1596" w:rsidP="009F1596">
      <w:pPr>
        <w:numPr>
          <w:ilvl w:val="0"/>
          <w:numId w:val="32"/>
        </w:numPr>
        <w:spacing w:after="200" w:line="276" w:lineRule="auto"/>
        <w:contextualSpacing/>
        <w:rPr>
          <w:b/>
          <w:sz w:val="24"/>
          <w:szCs w:val="24"/>
          <w:lang w:val="en-US" w:eastAsia="en-US"/>
        </w:rPr>
      </w:pPr>
      <w:r w:rsidRPr="009F1596">
        <w:rPr>
          <w:b/>
          <w:sz w:val="24"/>
          <w:szCs w:val="24"/>
          <w:lang w:val="en-US" w:eastAsia="en-US"/>
        </w:rPr>
        <w:t>Appendix 4</w:t>
      </w:r>
    </w:p>
    <w:p w14:paraId="410EC264" w14:textId="052920BA" w:rsidR="009F1596" w:rsidRDefault="009F1596" w:rsidP="009F1596">
      <w:pPr>
        <w:spacing w:after="200" w:line="276" w:lineRule="auto"/>
        <w:contextualSpacing/>
        <w:rPr>
          <w:b/>
          <w:sz w:val="24"/>
          <w:szCs w:val="24"/>
          <w:lang w:val="en-US" w:eastAsia="en-US"/>
        </w:rPr>
      </w:pPr>
      <w:r w:rsidRPr="009F1596">
        <w:rPr>
          <w:noProof/>
          <w:sz w:val="24"/>
          <w:szCs w:val="24"/>
        </w:rPr>
        <w:drawing>
          <wp:anchor distT="0" distB="0" distL="114300" distR="114300" simplePos="0" relativeHeight="251670016" behindDoc="1" locked="0" layoutInCell="1" allowOverlap="1" wp14:anchorId="4C957C7A" wp14:editId="1DD53F2C">
            <wp:simplePos x="0" y="0"/>
            <wp:positionH relativeFrom="margin">
              <wp:align>right</wp:align>
            </wp:positionH>
            <wp:positionV relativeFrom="paragraph">
              <wp:posOffset>186055</wp:posOffset>
            </wp:positionV>
            <wp:extent cx="5731510" cy="3911600"/>
            <wp:effectExtent l="0" t="0" r="2540" b="0"/>
            <wp:wrapTight wrapText="bothSides">
              <wp:wrapPolygon edited="0">
                <wp:start x="0" y="0"/>
                <wp:lineTo x="0" y="21460"/>
                <wp:lineTo x="21538" y="21460"/>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911600"/>
                    </a:xfrm>
                    <a:prstGeom prst="rect">
                      <a:avLst/>
                    </a:prstGeom>
                  </pic:spPr>
                </pic:pic>
              </a:graphicData>
            </a:graphic>
            <wp14:sizeRelH relativeFrom="page">
              <wp14:pctWidth>0</wp14:pctWidth>
            </wp14:sizeRelH>
            <wp14:sizeRelV relativeFrom="page">
              <wp14:pctHeight>0</wp14:pctHeight>
            </wp14:sizeRelV>
          </wp:anchor>
        </w:drawing>
      </w:r>
    </w:p>
    <w:p w14:paraId="15D93D50" w14:textId="77777777" w:rsidR="009F1596" w:rsidRDefault="009F1596" w:rsidP="009F1596">
      <w:pPr>
        <w:spacing w:after="200" w:line="276" w:lineRule="auto"/>
        <w:contextualSpacing/>
        <w:rPr>
          <w:b/>
          <w:sz w:val="24"/>
          <w:szCs w:val="24"/>
          <w:lang w:val="en-US" w:eastAsia="en-US"/>
        </w:rPr>
      </w:pPr>
    </w:p>
    <w:p w14:paraId="6DC4110B" w14:textId="77777777" w:rsidR="009F1596" w:rsidRDefault="009F1596" w:rsidP="009F1596">
      <w:pPr>
        <w:spacing w:after="200" w:line="276" w:lineRule="auto"/>
        <w:contextualSpacing/>
        <w:rPr>
          <w:b/>
          <w:sz w:val="24"/>
          <w:szCs w:val="24"/>
          <w:lang w:val="en-US" w:eastAsia="en-US"/>
        </w:rPr>
      </w:pPr>
    </w:p>
    <w:p w14:paraId="15CED54D" w14:textId="77777777" w:rsidR="009F1596" w:rsidRDefault="009F1596" w:rsidP="009F1596">
      <w:pPr>
        <w:spacing w:after="200" w:line="276" w:lineRule="auto"/>
        <w:contextualSpacing/>
        <w:rPr>
          <w:b/>
          <w:sz w:val="24"/>
          <w:szCs w:val="24"/>
          <w:lang w:val="en-US" w:eastAsia="en-US"/>
        </w:rPr>
      </w:pPr>
    </w:p>
    <w:p w14:paraId="3AD999A7" w14:textId="77777777" w:rsidR="009F1596" w:rsidRDefault="009F1596" w:rsidP="009F1596">
      <w:pPr>
        <w:spacing w:after="200" w:line="276" w:lineRule="auto"/>
        <w:contextualSpacing/>
        <w:rPr>
          <w:b/>
          <w:sz w:val="24"/>
          <w:szCs w:val="24"/>
          <w:lang w:val="en-US" w:eastAsia="en-US"/>
        </w:rPr>
      </w:pPr>
    </w:p>
    <w:p w14:paraId="48E87BBA" w14:textId="77777777" w:rsidR="009F1596" w:rsidRDefault="009F1596" w:rsidP="009F1596">
      <w:pPr>
        <w:spacing w:after="200" w:line="276" w:lineRule="auto"/>
        <w:contextualSpacing/>
        <w:rPr>
          <w:b/>
          <w:sz w:val="24"/>
          <w:szCs w:val="24"/>
          <w:lang w:val="en-US" w:eastAsia="en-US"/>
        </w:rPr>
      </w:pPr>
    </w:p>
    <w:p w14:paraId="19DF632B" w14:textId="77777777" w:rsidR="009F1596" w:rsidRDefault="009F1596" w:rsidP="009F1596">
      <w:pPr>
        <w:spacing w:after="200" w:line="276" w:lineRule="auto"/>
        <w:contextualSpacing/>
        <w:rPr>
          <w:b/>
          <w:sz w:val="24"/>
          <w:szCs w:val="24"/>
          <w:lang w:val="en-US" w:eastAsia="en-US"/>
        </w:rPr>
      </w:pPr>
    </w:p>
    <w:p w14:paraId="29EC1EDF" w14:textId="77777777" w:rsidR="009F1596" w:rsidRDefault="009F1596" w:rsidP="009F1596">
      <w:pPr>
        <w:spacing w:after="200" w:line="276" w:lineRule="auto"/>
        <w:contextualSpacing/>
        <w:rPr>
          <w:b/>
          <w:sz w:val="24"/>
          <w:szCs w:val="24"/>
          <w:lang w:val="en-US" w:eastAsia="en-US"/>
        </w:rPr>
      </w:pPr>
    </w:p>
    <w:p w14:paraId="626917F8" w14:textId="77777777" w:rsidR="009F1596" w:rsidRDefault="009F1596" w:rsidP="009F1596">
      <w:pPr>
        <w:spacing w:after="200" w:line="276" w:lineRule="auto"/>
        <w:contextualSpacing/>
        <w:rPr>
          <w:b/>
          <w:sz w:val="24"/>
          <w:szCs w:val="24"/>
          <w:lang w:val="en-US" w:eastAsia="en-US"/>
        </w:rPr>
      </w:pPr>
    </w:p>
    <w:p w14:paraId="74C95F74" w14:textId="77777777" w:rsidR="009F1596" w:rsidRDefault="009F1596" w:rsidP="009F1596">
      <w:pPr>
        <w:spacing w:after="200" w:line="276" w:lineRule="auto"/>
        <w:contextualSpacing/>
        <w:rPr>
          <w:b/>
          <w:sz w:val="24"/>
          <w:szCs w:val="24"/>
          <w:lang w:val="en-US" w:eastAsia="en-US"/>
        </w:rPr>
      </w:pPr>
    </w:p>
    <w:p w14:paraId="6C5FE797" w14:textId="77777777" w:rsidR="009F1596" w:rsidRDefault="009F1596" w:rsidP="009F1596">
      <w:pPr>
        <w:spacing w:after="200" w:line="276" w:lineRule="auto"/>
        <w:contextualSpacing/>
        <w:rPr>
          <w:b/>
          <w:sz w:val="24"/>
          <w:szCs w:val="24"/>
          <w:lang w:val="en-US" w:eastAsia="en-US"/>
        </w:rPr>
      </w:pPr>
    </w:p>
    <w:p w14:paraId="36446ED6" w14:textId="77777777" w:rsidR="009F1596" w:rsidRDefault="009F1596" w:rsidP="009F1596">
      <w:pPr>
        <w:spacing w:after="200" w:line="276" w:lineRule="auto"/>
        <w:contextualSpacing/>
        <w:rPr>
          <w:b/>
          <w:sz w:val="24"/>
          <w:szCs w:val="24"/>
          <w:lang w:val="en-US" w:eastAsia="en-US"/>
        </w:rPr>
      </w:pPr>
    </w:p>
    <w:p w14:paraId="7A5CDFA1" w14:textId="77777777" w:rsidR="009F1596" w:rsidRDefault="009F1596" w:rsidP="009F1596">
      <w:pPr>
        <w:spacing w:after="200" w:line="276" w:lineRule="auto"/>
        <w:contextualSpacing/>
        <w:rPr>
          <w:b/>
          <w:sz w:val="24"/>
          <w:szCs w:val="24"/>
          <w:lang w:val="en-US" w:eastAsia="en-US"/>
        </w:rPr>
      </w:pPr>
    </w:p>
    <w:p w14:paraId="57FC2629" w14:textId="77777777" w:rsidR="009F1596" w:rsidRDefault="009F1596" w:rsidP="009F1596">
      <w:pPr>
        <w:spacing w:after="200" w:line="276" w:lineRule="auto"/>
        <w:contextualSpacing/>
        <w:rPr>
          <w:b/>
          <w:sz w:val="24"/>
          <w:szCs w:val="24"/>
          <w:lang w:val="en-US" w:eastAsia="en-US"/>
        </w:rPr>
      </w:pPr>
    </w:p>
    <w:p w14:paraId="7F50EAB4" w14:textId="77777777" w:rsidR="009F1596" w:rsidRDefault="009F1596" w:rsidP="009F1596">
      <w:pPr>
        <w:spacing w:after="200" w:line="276" w:lineRule="auto"/>
        <w:contextualSpacing/>
        <w:rPr>
          <w:b/>
          <w:sz w:val="24"/>
          <w:szCs w:val="24"/>
          <w:lang w:val="en-US" w:eastAsia="en-US"/>
        </w:rPr>
      </w:pPr>
    </w:p>
    <w:p w14:paraId="5E48E63D" w14:textId="77777777" w:rsidR="009F1596" w:rsidRDefault="009F1596" w:rsidP="009F1596">
      <w:pPr>
        <w:spacing w:after="200" w:line="276" w:lineRule="auto"/>
        <w:contextualSpacing/>
        <w:rPr>
          <w:b/>
          <w:sz w:val="24"/>
          <w:szCs w:val="24"/>
          <w:lang w:val="en-US" w:eastAsia="en-US"/>
        </w:rPr>
      </w:pPr>
    </w:p>
    <w:p w14:paraId="2DB58CE6" w14:textId="77777777" w:rsidR="009F1596" w:rsidRDefault="009F1596" w:rsidP="009F1596">
      <w:pPr>
        <w:spacing w:after="200" w:line="276" w:lineRule="auto"/>
        <w:contextualSpacing/>
        <w:rPr>
          <w:b/>
          <w:sz w:val="24"/>
          <w:szCs w:val="24"/>
          <w:lang w:val="en-US" w:eastAsia="en-US"/>
        </w:rPr>
      </w:pPr>
    </w:p>
    <w:p w14:paraId="28EB2C1F" w14:textId="77777777" w:rsidR="009F1596" w:rsidRDefault="009F1596" w:rsidP="009F1596">
      <w:pPr>
        <w:spacing w:after="200" w:line="276" w:lineRule="auto"/>
        <w:contextualSpacing/>
        <w:rPr>
          <w:b/>
          <w:sz w:val="24"/>
          <w:szCs w:val="24"/>
          <w:lang w:val="en-US" w:eastAsia="en-US"/>
        </w:rPr>
      </w:pPr>
    </w:p>
    <w:p w14:paraId="61086F8F" w14:textId="77777777" w:rsidR="009F1596" w:rsidRDefault="009F1596" w:rsidP="009F1596">
      <w:pPr>
        <w:spacing w:after="200" w:line="276" w:lineRule="auto"/>
        <w:contextualSpacing/>
        <w:rPr>
          <w:b/>
          <w:sz w:val="24"/>
          <w:szCs w:val="24"/>
          <w:lang w:val="en-US" w:eastAsia="en-US"/>
        </w:rPr>
      </w:pPr>
    </w:p>
    <w:p w14:paraId="1BACBA09" w14:textId="77777777" w:rsidR="009F1596" w:rsidRDefault="009F1596" w:rsidP="009F1596">
      <w:pPr>
        <w:spacing w:after="200" w:line="276" w:lineRule="auto"/>
        <w:contextualSpacing/>
        <w:rPr>
          <w:b/>
          <w:sz w:val="24"/>
          <w:szCs w:val="24"/>
          <w:lang w:val="en-US" w:eastAsia="en-US"/>
        </w:rPr>
      </w:pPr>
    </w:p>
    <w:p w14:paraId="4C69B320" w14:textId="77777777" w:rsidR="009F1596" w:rsidRDefault="009F1596" w:rsidP="009F1596">
      <w:pPr>
        <w:spacing w:after="200" w:line="276" w:lineRule="auto"/>
        <w:contextualSpacing/>
        <w:rPr>
          <w:b/>
          <w:sz w:val="24"/>
          <w:szCs w:val="24"/>
          <w:lang w:val="en-US" w:eastAsia="en-US"/>
        </w:rPr>
      </w:pPr>
    </w:p>
    <w:p w14:paraId="0E09B3E3" w14:textId="77777777" w:rsidR="009F1596" w:rsidRDefault="009F1596" w:rsidP="009F1596">
      <w:pPr>
        <w:spacing w:after="200" w:line="276" w:lineRule="auto"/>
        <w:contextualSpacing/>
        <w:rPr>
          <w:b/>
          <w:sz w:val="24"/>
          <w:szCs w:val="24"/>
          <w:lang w:val="en-US" w:eastAsia="en-US"/>
        </w:rPr>
      </w:pPr>
    </w:p>
    <w:p w14:paraId="2546B61A" w14:textId="77777777" w:rsidR="009F1596" w:rsidRDefault="009F1596" w:rsidP="009F1596">
      <w:pPr>
        <w:spacing w:after="200" w:line="276" w:lineRule="auto"/>
        <w:contextualSpacing/>
        <w:rPr>
          <w:b/>
          <w:sz w:val="24"/>
          <w:szCs w:val="24"/>
          <w:lang w:val="en-US" w:eastAsia="en-US"/>
        </w:rPr>
      </w:pPr>
    </w:p>
    <w:p w14:paraId="24C4C47C" w14:textId="77777777" w:rsidR="009F1596" w:rsidRPr="009F1596" w:rsidRDefault="009F1596" w:rsidP="009F1596">
      <w:pPr>
        <w:spacing w:after="200" w:line="276" w:lineRule="auto"/>
        <w:contextualSpacing/>
        <w:rPr>
          <w:b/>
          <w:sz w:val="24"/>
          <w:szCs w:val="24"/>
          <w:lang w:val="en-US" w:eastAsia="en-US"/>
        </w:rPr>
      </w:pPr>
    </w:p>
    <w:p w14:paraId="4B4BD6B5" w14:textId="77777777" w:rsidR="009F1596" w:rsidRPr="009F1596" w:rsidRDefault="009F1596" w:rsidP="009F1596">
      <w:pPr>
        <w:numPr>
          <w:ilvl w:val="0"/>
          <w:numId w:val="32"/>
        </w:numPr>
        <w:spacing w:after="200" w:line="276" w:lineRule="auto"/>
        <w:contextualSpacing/>
        <w:rPr>
          <w:b/>
          <w:sz w:val="24"/>
        </w:rPr>
      </w:pPr>
      <w:r w:rsidRPr="009F1596">
        <w:rPr>
          <w:b/>
          <w:sz w:val="24"/>
        </w:rPr>
        <w:t xml:space="preserve">References </w:t>
      </w:r>
    </w:p>
    <w:p w14:paraId="3778C2FC" w14:textId="77777777" w:rsidR="009F1596" w:rsidRDefault="009F1596" w:rsidP="009F1596">
      <w:pPr>
        <w:spacing w:after="200" w:line="276" w:lineRule="auto"/>
        <w:contextualSpacing/>
        <w:rPr>
          <w:u w:val="single"/>
        </w:rPr>
      </w:pPr>
    </w:p>
    <w:p w14:paraId="2EDD003C" w14:textId="77777777" w:rsidR="009F1596" w:rsidRPr="009F1596" w:rsidRDefault="009F1596" w:rsidP="009F1596">
      <w:pPr>
        <w:pStyle w:val="NormalWeb"/>
        <w:rPr>
          <w:rFonts w:ascii="Verdana" w:hAnsi="Verdana"/>
          <w:sz w:val="20"/>
        </w:rPr>
      </w:pPr>
      <w:r w:rsidRPr="009F1596">
        <w:rPr>
          <w:rFonts w:ascii="Verdana" w:hAnsi="Verdana"/>
          <w:sz w:val="20"/>
        </w:rPr>
        <w:t>AEC Business. (2018). </w:t>
      </w:r>
      <w:r w:rsidRPr="009F1596">
        <w:rPr>
          <w:rFonts w:ascii="Verdana" w:hAnsi="Verdana"/>
          <w:i/>
          <w:iCs/>
          <w:sz w:val="20"/>
        </w:rPr>
        <w:t>Site Logistics. </w:t>
      </w:r>
      <w:r w:rsidRPr="009F1596">
        <w:rPr>
          <w:rFonts w:ascii="Verdana" w:hAnsi="Verdana"/>
          <w:sz w:val="20"/>
        </w:rPr>
        <w:t>Available: https://aec-business.com/logistics-key-construction-site/. Last accessed January 2018.</w:t>
      </w:r>
    </w:p>
    <w:p w14:paraId="6F5ECA99" w14:textId="77777777" w:rsidR="009F1596" w:rsidRPr="009F1596" w:rsidRDefault="009F1596" w:rsidP="009F1596">
      <w:pPr>
        <w:pStyle w:val="NormalWeb"/>
        <w:rPr>
          <w:rFonts w:ascii="Verdana" w:hAnsi="Verdana"/>
          <w:sz w:val="20"/>
        </w:rPr>
      </w:pPr>
      <w:r w:rsidRPr="009F1596">
        <w:rPr>
          <w:rFonts w:ascii="Verdana" w:hAnsi="Verdana"/>
          <w:sz w:val="20"/>
        </w:rPr>
        <w:t>Get Mapping. (2018). </w:t>
      </w:r>
      <w:r w:rsidRPr="009F1596">
        <w:rPr>
          <w:rFonts w:ascii="Verdana" w:hAnsi="Verdana"/>
          <w:i/>
          <w:iCs/>
          <w:sz w:val="20"/>
        </w:rPr>
        <w:t>Site Location Plan.</w:t>
      </w:r>
      <w:r w:rsidRPr="009F1596">
        <w:rPr>
          <w:rFonts w:ascii="Verdana" w:hAnsi="Verdana"/>
          <w:sz w:val="20"/>
        </w:rPr>
        <w:t> Available: http://www.getmapping.com/support/planning-maps/what-difference-between-site-plan-and-location-plan. Last accessed January 2018.</w:t>
      </w:r>
    </w:p>
    <w:p w14:paraId="228F3064" w14:textId="77777777" w:rsidR="009F1596" w:rsidRPr="009F1596" w:rsidRDefault="009F1596" w:rsidP="009F1596">
      <w:pPr>
        <w:pStyle w:val="NormalWeb"/>
        <w:rPr>
          <w:rFonts w:ascii="Verdana" w:hAnsi="Verdana"/>
          <w:sz w:val="20"/>
        </w:rPr>
      </w:pPr>
      <w:r w:rsidRPr="009F1596">
        <w:rPr>
          <w:rFonts w:ascii="Verdana" w:hAnsi="Verdana"/>
          <w:sz w:val="20"/>
        </w:rPr>
        <w:t xml:space="preserve">Tower Crane image 1. Available: </w:t>
      </w:r>
      <w:hyperlink r:id="rId18" w:history="1">
        <w:r w:rsidRPr="009F1596">
          <w:rPr>
            <w:rStyle w:val="Hyperlink"/>
            <w:rFonts w:ascii="Verdana" w:hAnsi="Verdana"/>
            <w:color w:val="auto"/>
            <w:sz w:val="20"/>
            <w:u w:val="none"/>
          </w:rPr>
          <w:t>http://www.falconcranes.co.uk/shares/sitefile_20580.pdf</w:t>
        </w:r>
      </w:hyperlink>
    </w:p>
    <w:p w14:paraId="6A4039E0" w14:textId="77777777" w:rsidR="009F1596" w:rsidRPr="009F1596" w:rsidRDefault="009F1596" w:rsidP="009F1596">
      <w:pPr>
        <w:pStyle w:val="NormalWeb"/>
        <w:rPr>
          <w:rFonts w:ascii="Verdana" w:hAnsi="Verdana"/>
          <w:sz w:val="20"/>
        </w:rPr>
      </w:pPr>
      <w:r w:rsidRPr="009F1596">
        <w:rPr>
          <w:rFonts w:ascii="Verdana" w:hAnsi="Verdana"/>
          <w:sz w:val="20"/>
        </w:rPr>
        <w:t>HSE 2018. (2018). </w:t>
      </w:r>
      <w:r w:rsidRPr="009F1596">
        <w:rPr>
          <w:rFonts w:ascii="Verdana" w:hAnsi="Verdana"/>
          <w:i/>
          <w:iCs/>
          <w:sz w:val="20"/>
        </w:rPr>
        <w:t>Traffic Management.</w:t>
      </w:r>
      <w:r w:rsidRPr="009F1596">
        <w:rPr>
          <w:rFonts w:ascii="Verdana" w:hAnsi="Verdana"/>
          <w:sz w:val="20"/>
        </w:rPr>
        <w:t> Available: http://www.hse.gov.uk/construction/safetytopics/vehiclestrafficmanagement.htm. Last accessed January 2018.</w:t>
      </w:r>
    </w:p>
    <w:p w14:paraId="3CF94681" w14:textId="77777777" w:rsidR="009F1596" w:rsidRPr="009F1596" w:rsidRDefault="009F1596" w:rsidP="009F1596">
      <w:pPr>
        <w:pStyle w:val="NormalWeb"/>
        <w:rPr>
          <w:rStyle w:val="Hyperlink"/>
          <w:rFonts w:ascii="Verdana" w:hAnsi="Verdana"/>
          <w:color w:val="auto"/>
          <w:sz w:val="20"/>
          <w:u w:val="none"/>
        </w:rPr>
      </w:pPr>
      <w:r w:rsidRPr="009F1596">
        <w:rPr>
          <w:rFonts w:ascii="Verdana" w:hAnsi="Verdana"/>
          <w:sz w:val="20"/>
        </w:rPr>
        <w:t xml:space="preserve">Tower Crane image 2. Available: </w:t>
      </w:r>
      <w:hyperlink r:id="rId19" w:history="1">
        <w:r w:rsidRPr="009F1596">
          <w:rPr>
            <w:rStyle w:val="Hyperlink"/>
            <w:rFonts w:ascii="Verdana" w:hAnsi="Verdana"/>
            <w:color w:val="auto"/>
            <w:sz w:val="20"/>
            <w:u w:val="none"/>
          </w:rPr>
          <w:t>http://www.falconcranes.co.uk/shares/sitefile_20580.pdf</w:t>
        </w:r>
      </w:hyperlink>
    </w:p>
    <w:p w14:paraId="42128D91" w14:textId="77777777" w:rsidR="009F1596" w:rsidRPr="009F1596" w:rsidRDefault="009F1596" w:rsidP="009F1596">
      <w:pPr>
        <w:rPr>
          <w:rFonts w:ascii="Verdana" w:hAnsi="Verdana"/>
        </w:rPr>
      </w:pPr>
      <w:r w:rsidRPr="009F1596">
        <w:rPr>
          <w:rFonts w:ascii="Verdana" w:hAnsi="Verdana"/>
        </w:rPr>
        <w:t>Anon, Traffic management on site. Construction - Traffic management on construction sites. Available at: http://www.hse.gov.uk/construction/safetytopics/vehiclestrafficmanagement.htm [Accessed January 22, 2018]</w:t>
      </w:r>
    </w:p>
    <w:p w14:paraId="5CCDD12F" w14:textId="77777777" w:rsidR="009F1596" w:rsidRPr="009F1596" w:rsidRDefault="009F1596" w:rsidP="009F1596">
      <w:pPr>
        <w:spacing w:before="100" w:beforeAutospacing="1" w:after="100" w:afterAutospacing="1"/>
        <w:rPr>
          <w:rFonts w:ascii="Verdana" w:eastAsiaTheme="minorHAnsi" w:hAnsi="Verdana"/>
        </w:rPr>
      </w:pPr>
      <w:r w:rsidRPr="009F1596">
        <w:rPr>
          <w:rFonts w:ascii="Verdana" w:eastAsiaTheme="minorHAnsi" w:hAnsi="Verdana"/>
        </w:rPr>
        <w:t xml:space="preserve">Dr Emad </w:t>
      </w:r>
      <w:proofErr w:type="spellStart"/>
      <w:r w:rsidRPr="009F1596">
        <w:rPr>
          <w:rFonts w:ascii="Verdana" w:eastAsiaTheme="minorHAnsi" w:hAnsi="Verdana"/>
        </w:rPr>
        <w:t>Elbeltagi</w:t>
      </w:r>
      <w:proofErr w:type="spellEnd"/>
      <w:r w:rsidRPr="009F1596">
        <w:rPr>
          <w:rFonts w:ascii="Verdana" w:eastAsiaTheme="minorHAnsi" w:hAnsi="Verdana"/>
        </w:rPr>
        <w:t>. (2018). </w:t>
      </w:r>
      <w:r w:rsidRPr="009F1596">
        <w:rPr>
          <w:rFonts w:ascii="Verdana" w:eastAsiaTheme="minorHAnsi" w:hAnsi="Verdana"/>
          <w:i/>
          <w:iCs/>
        </w:rPr>
        <w:t>Site Layout.</w:t>
      </w:r>
      <w:r w:rsidRPr="009F1596">
        <w:rPr>
          <w:rFonts w:ascii="Verdana" w:eastAsiaTheme="minorHAnsi" w:hAnsi="Verdana"/>
        </w:rPr>
        <w:t> Available: http://drahmedelyamany.weebly.com/uploads/7/0/1/0/7010103/site-layout_dremad.pdf. Last accessed January 2018</w:t>
      </w:r>
    </w:p>
    <w:p w14:paraId="6B4DD859" w14:textId="77777777" w:rsidR="009F1596" w:rsidRPr="009F1596" w:rsidRDefault="009F1596" w:rsidP="009F1596">
      <w:pPr>
        <w:rPr>
          <w:sz w:val="24"/>
          <w:szCs w:val="24"/>
          <w:u w:val="single"/>
        </w:rPr>
      </w:pPr>
      <w:bookmarkStart w:id="0" w:name="_GoBack"/>
      <w:bookmarkEnd w:id="0"/>
    </w:p>
    <w:sectPr w:rsidR="009F1596" w:rsidRPr="009F1596" w:rsidSect="00B842C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74042E" w14:textId="77777777" w:rsidR="00D0411D" w:rsidRDefault="00D0411D">
      <w:r>
        <w:separator/>
      </w:r>
    </w:p>
  </w:endnote>
  <w:endnote w:type="continuationSeparator" w:id="0">
    <w:p w14:paraId="53E3DB8B" w14:textId="77777777" w:rsidR="00D0411D" w:rsidRDefault="00D0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vP4015CB">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DC1D97" w14:textId="77777777" w:rsidR="00D0411D" w:rsidRDefault="00D0411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F1596">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F1596">
      <w:rPr>
        <w:b/>
        <w:noProof/>
      </w:rPr>
      <w:t>18</w:t>
    </w:r>
    <w:r>
      <w:rPr>
        <w:b/>
        <w:sz w:val="24"/>
        <w:szCs w:val="24"/>
      </w:rPr>
      <w:fldChar w:fldCharType="end"/>
    </w:r>
  </w:p>
  <w:p w14:paraId="3467FD07" w14:textId="77777777" w:rsidR="00D0411D" w:rsidRDefault="00D0411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80F87" w14:textId="77777777" w:rsidR="00D0411D" w:rsidRDefault="00D0411D">
      <w:r>
        <w:separator/>
      </w:r>
    </w:p>
  </w:footnote>
  <w:footnote w:type="continuationSeparator" w:id="0">
    <w:p w14:paraId="7A101A20" w14:textId="77777777" w:rsidR="00D0411D" w:rsidRDefault="00D041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ED5AA" w14:textId="70AC1CA0" w:rsidR="00FB7FFD" w:rsidRDefault="00FB7FFD">
    <w:pPr>
      <w:pStyle w:val="Header"/>
    </w:pPr>
    <w:r>
      <w:t>M3X8761</w:t>
    </w:r>
    <w:r>
      <w:ptab w:relativeTo="margin" w:alignment="center" w:leader="none"/>
    </w:r>
    <w:r>
      <w:ptab w:relativeTo="margin" w:alignment="right" w:leader="none"/>
    </w:r>
    <w:r>
      <w:t>Nathan Morgan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49EF"/>
    <w:multiLevelType w:val="hybridMultilevel"/>
    <w:tmpl w:val="1206B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11968"/>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3568F8"/>
    <w:multiLevelType w:val="hybridMultilevel"/>
    <w:tmpl w:val="A5286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925767"/>
    <w:multiLevelType w:val="hybridMultilevel"/>
    <w:tmpl w:val="A11A0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C10BB"/>
    <w:multiLevelType w:val="multilevel"/>
    <w:tmpl w:val="B6AC785A"/>
    <w:lvl w:ilvl="0">
      <w:start w:val="1"/>
      <w:numFmt w:val="decimal"/>
      <w:lvlText w:val="%1.0"/>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 w15:restartNumberingAfterBreak="0">
    <w:nsid w:val="0D6D2E86"/>
    <w:multiLevelType w:val="hybridMultilevel"/>
    <w:tmpl w:val="0BA6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3BB117E"/>
    <w:multiLevelType w:val="hybridMultilevel"/>
    <w:tmpl w:val="876A6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802334"/>
    <w:multiLevelType w:val="hybridMultilevel"/>
    <w:tmpl w:val="4FF8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5300FA"/>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ECF35AB"/>
    <w:multiLevelType w:val="hybridMultilevel"/>
    <w:tmpl w:val="18EC9A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36CBA"/>
    <w:multiLevelType w:val="hybridMultilevel"/>
    <w:tmpl w:val="EB862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8F2115"/>
    <w:multiLevelType w:val="hybridMultilevel"/>
    <w:tmpl w:val="B40E30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B03C84"/>
    <w:multiLevelType w:val="hybridMultilevel"/>
    <w:tmpl w:val="6200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E16572"/>
    <w:multiLevelType w:val="hybridMultilevel"/>
    <w:tmpl w:val="DA1884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675C06"/>
    <w:multiLevelType w:val="hybridMultilevel"/>
    <w:tmpl w:val="13946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BE6CA0"/>
    <w:multiLevelType w:val="hybridMultilevel"/>
    <w:tmpl w:val="5674F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671E28"/>
    <w:multiLevelType w:val="hybridMultilevel"/>
    <w:tmpl w:val="44C4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8CA60BB"/>
    <w:multiLevelType w:val="hybridMultilevel"/>
    <w:tmpl w:val="56BA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E15259"/>
    <w:multiLevelType w:val="hybridMultilevel"/>
    <w:tmpl w:val="CD36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9A30BA"/>
    <w:multiLevelType w:val="hybridMultilevel"/>
    <w:tmpl w:val="FFF6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A33B70"/>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137BE1"/>
    <w:multiLevelType w:val="hybridMultilevel"/>
    <w:tmpl w:val="5ADE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D5443F"/>
    <w:multiLevelType w:val="hybridMultilevel"/>
    <w:tmpl w:val="10DE627A"/>
    <w:lvl w:ilvl="0" w:tplc="05AC146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EF7654"/>
    <w:multiLevelType w:val="hybridMultilevel"/>
    <w:tmpl w:val="A928E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441650"/>
    <w:multiLevelType w:val="hybridMultilevel"/>
    <w:tmpl w:val="789EA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F61F9D"/>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2E141D1"/>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3C617E6"/>
    <w:multiLevelType w:val="hybridMultilevel"/>
    <w:tmpl w:val="265AC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A57B3C"/>
    <w:multiLevelType w:val="hybridMultilevel"/>
    <w:tmpl w:val="C5EC75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0A6ADB"/>
    <w:multiLevelType w:val="hybridMultilevel"/>
    <w:tmpl w:val="FBEE701A"/>
    <w:lvl w:ilvl="0" w:tplc="2A50AD46">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8A2702"/>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5582574"/>
    <w:multiLevelType w:val="hybridMultilevel"/>
    <w:tmpl w:val="20B63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EB43A4"/>
    <w:multiLevelType w:val="hybridMultilevel"/>
    <w:tmpl w:val="3710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754F03"/>
    <w:multiLevelType w:val="hybridMultilevel"/>
    <w:tmpl w:val="E7F6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187357"/>
    <w:multiLevelType w:val="hybridMultilevel"/>
    <w:tmpl w:val="DD28C6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DF51E8D"/>
    <w:multiLevelType w:val="hybridMultilevel"/>
    <w:tmpl w:val="652EE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BA37FC"/>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1E648F7"/>
    <w:multiLevelType w:val="hybridMultilevel"/>
    <w:tmpl w:val="802805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5A34D39"/>
    <w:multiLevelType w:val="hybridMultilevel"/>
    <w:tmpl w:val="B694F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E44938"/>
    <w:multiLevelType w:val="hybridMultilevel"/>
    <w:tmpl w:val="773CB7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2"/>
  </w:num>
  <w:num w:numId="3">
    <w:abstractNumId w:val="46"/>
  </w:num>
  <w:num w:numId="4">
    <w:abstractNumId w:val="29"/>
  </w:num>
  <w:num w:numId="5">
    <w:abstractNumId w:val="18"/>
  </w:num>
  <w:num w:numId="6">
    <w:abstractNumId w:val="11"/>
  </w:num>
  <w:num w:numId="7">
    <w:abstractNumId w:val="1"/>
  </w:num>
  <w:num w:numId="8">
    <w:abstractNumId w:val="42"/>
  </w:num>
  <w:num w:numId="9">
    <w:abstractNumId w:val="17"/>
  </w:num>
  <w:num w:numId="10">
    <w:abstractNumId w:val="37"/>
  </w:num>
  <w:num w:numId="11">
    <w:abstractNumId w:val="35"/>
  </w:num>
  <w:num w:numId="12">
    <w:abstractNumId w:val="27"/>
  </w:num>
  <w:num w:numId="13">
    <w:abstractNumId w:val="44"/>
  </w:num>
  <w:num w:numId="14">
    <w:abstractNumId w:val="30"/>
  </w:num>
  <w:num w:numId="15">
    <w:abstractNumId w:val="12"/>
  </w:num>
  <w:num w:numId="16">
    <w:abstractNumId w:val="45"/>
  </w:num>
  <w:num w:numId="17">
    <w:abstractNumId w:val="10"/>
  </w:num>
  <w:num w:numId="18">
    <w:abstractNumId w:val="6"/>
  </w:num>
  <w:num w:numId="19">
    <w:abstractNumId w:val="19"/>
  </w:num>
  <w:num w:numId="20">
    <w:abstractNumId w:val="21"/>
  </w:num>
  <w:num w:numId="21">
    <w:abstractNumId w:val="41"/>
  </w:num>
  <w:num w:numId="22">
    <w:abstractNumId w:val="32"/>
  </w:num>
  <w:num w:numId="23">
    <w:abstractNumId w:val="28"/>
  </w:num>
  <w:num w:numId="24">
    <w:abstractNumId w:val="14"/>
  </w:num>
  <w:num w:numId="25">
    <w:abstractNumId w:val="9"/>
  </w:num>
  <w:num w:numId="26">
    <w:abstractNumId w:val="25"/>
  </w:num>
  <w:num w:numId="27">
    <w:abstractNumId w:val="24"/>
  </w:num>
  <w:num w:numId="28">
    <w:abstractNumId w:val="43"/>
  </w:num>
  <w:num w:numId="29">
    <w:abstractNumId w:val="47"/>
  </w:num>
  <w:num w:numId="30">
    <w:abstractNumId w:val="3"/>
  </w:num>
  <w:num w:numId="31">
    <w:abstractNumId w:val="5"/>
  </w:num>
  <w:num w:numId="32">
    <w:abstractNumId w:val="2"/>
  </w:num>
  <w:num w:numId="33">
    <w:abstractNumId w:val="26"/>
  </w:num>
  <w:num w:numId="34">
    <w:abstractNumId w:val="33"/>
  </w:num>
  <w:num w:numId="35">
    <w:abstractNumId w:val="38"/>
  </w:num>
  <w:num w:numId="36">
    <w:abstractNumId w:val="34"/>
  </w:num>
  <w:num w:numId="37">
    <w:abstractNumId w:val="40"/>
  </w:num>
  <w:num w:numId="38">
    <w:abstractNumId w:val="23"/>
  </w:num>
  <w:num w:numId="39">
    <w:abstractNumId w:val="4"/>
  </w:num>
  <w:num w:numId="40">
    <w:abstractNumId w:val="36"/>
  </w:num>
  <w:num w:numId="41">
    <w:abstractNumId w:val="0"/>
  </w:num>
  <w:num w:numId="42">
    <w:abstractNumId w:val="16"/>
  </w:num>
  <w:num w:numId="43">
    <w:abstractNumId w:val="15"/>
  </w:num>
  <w:num w:numId="44">
    <w:abstractNumId w:val="20"/>
  </w:num>
  <w:num w:numId="45">
    <w:abstractNumId w:val="31"/>
  </w:num>
  <w:num w:numId="46">
    <w:abstractNumId w:val="48"/>
  </w:num>
  <w:num w:numId="47">
    <w:abstractNumId w:val="8"/>
  </w:num>
  <w:num w:numId="48">
    <w:abstractNumId w:val="39"/>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3FF"/>
    <w:rsid w:val="0001559C"/>
    <w:rsid w:val="00020F6C"/>
    <w:rsid w:val="0002549D"/>
    <w:rsid w:val="00026D6D"/>
    <w:rsid w:val="000550EE"/>
    <w:rsid w:val="00070A58"/>
    <w:rsid w:val="00080583"/>
    <w:rsid w:val="00081A05"/>
    <w:rsid w:val="000868AC"/>
    <w:rsid w:val="00095238"/>
    <w:rsid w:val="000971FC"/>
    <w:rsid w:val="000A0AE3"/>
    <w:rsid w:val="000A0DF5"/>
    <w:rsid w:val="000A140A"/>
    <w:rsid w:val="000A2A3A"/>
    <w:rsid w:val="000A492A"/>
    <w:rsid w:val="000A5638"/>
    <w:rsid w:val="000E26D7"/>
    <w:rsid w:val="000E413A"/>
    <w:rsid w:val="000E533A"/>
    <w:rsid w:val="000F0CC9"/>
    <w:rsid w:val="000F5AA3"/>
    <w:rsid w:val="00100396"/>
    <w:rsid w:val="00100B5C"/>
    <w:rsid w:val="001106E9"/>
    <w:rsid w:val="00116E8D"/>
    <w:rsid w:val="00134F77"/>
    <w:rsid w:val="0013609D"/>
    <w:rsid w:val="00144885"/>
    <w:rsid w:val="00150D63"/>
    <w:rsid w:val="00154487"/>
    <w:rsid w:val="00170806"/>
    <w:rsid w:val="0017220B"/>
    <w:rsid w:val="0017299C"/>
    <w:rsid w:val="00194EFF"/>
    <w:rsid w:val="001B5F45"/>
    <w:rsid w:val="001D7D3C"/>
    <w:rsid w:val="001E04A7"/>
    <w:rsid w:val="001E1050"/>
    <w:rsid w:val="001E1E1F"/>
    <w:rsid w:val="001E2644"/>
    <w:rsid w:val="001E57C1"/>
    <w:rsid w:val="001F07EF"/>
    <w:rsid w:val="001F6D7A"/>
    <w:rsid w:val="00207EF5"/>
    <w:rsid w:val="00210587"/>
    <w:rsid w:val="0023537A"/>
    <w:rsid w:val="00235F71"/>
    <w:rsid w:val="002444CA"/>
    <w:rsid w:val="00260DE6"/>
    <w:rsid w:val="00260E39"/>
    <w:rsid w:val="0026311E"/>
    <w:rsid w:val="00273FEE"/>
    <w:rsid w:val="00277F29"/>
    <w:rsid w:val="0028204E"/>
    <w:rsid w:val="00283F02"/>
    <w:rsid w:val="0028591B"/>
    <w:rsid w:val="00291695"/>
    <w:rsid w:val="00291841"/>
    <w:rsid w:val="0029361D"/>
    <w:rsid w:val="00295A2B"/>
    <w:rsid w:val="00296384"/>
    <w:rsid w:val="002B7893"/>
    <w:rsid w:val="002C449B"/>
    <w:rsid w:val="002C6040"/>
    <w:rsid w:val="002D5B3F"/>
    <w:rsid w:val="002E20F6"/>
    <w:rsid w:val="002E272E"/>
    <w:rsid w:val="002E4F1C"/>
    <w:rsid w:val="002F3A03"/>
    <w:rsid w:val="002F5778"/>
    <w:rsid w:val="00314FCC"/>
    <w:rsid w:val="003223E0"/>
    <w:rsid w:val="00340C08"/>
    <w:rsid w:val="00342293"/>
    <w:rsid w:val="00352C4A"/>
    <w:rsid w:val="00362560"/>
    <w:rsid w:val="0036293B"/>
    <w:rsid w:val="003732FD"/>
    <w:rsid w:val="003753B2"/>
    <w:rsid w:val="00376559"/>
    <w:rsid w:val="00384D73"/>
    <w:rsid w:val="00393591"/>
    <w:rsid w:val="00393EB6"/>
    <w:rsid w:val="0039480E"/>
    <w:rsid w:val="003A3CE5"/>
    <w:rsid w:val="003B366F"/>
    <w:rsid w:val="003B3F9D"/>
    <w:rsid w:val="003B7E5D"/>
    <w:rsid w:val="003C0313"/>
    <w:rsid w:val="003D6FD8"/>
    <w:rsid w:val="003E180F"/>
    <w:rsid w:val="003E7F11"/>
    <w:rsid w:val="00400BD4"/>
    <w:rsid w:val="004030D8"/>
    <w:rsid w:val="00404C50"/>
    <w:rsid w:val="00423934"/>
    <w:rsid w:val="00426244"/>
    <w:rsid w:val="00436379"/>
    <w:rsid w:val="00443D3E"/>
    <w:rsid w:val="00455B9F"/>
    <w:rsid w:val="004874DE"/>
    <w:rsid w:val="004B5334"/>
    <w:rsid w:val="004B6C14"/>
    <w:rsid w:val="004D0F13"/>
    <w:rsid w:val="004D2A19"/>
    <w:rsid w:val="004D584A"/>
    <w:rsid w:val="004F5ADE"/>
    <w:rsid w:val="004F685D"/>
    <w:rsid w:val="0050249F"/>
    <w:rsid w:val="00524566"/>
    <w:rsid w:val="00530BEF"/>
    <w:rsid w:val="0054131C"/>
    <w:rsid w:val="00561F00"/>
    <w:rsid w:val="00562659"/>
    <w:rsid w:val="00562DEC"/>
    <w:rsid w:val="00576AB4"/>
    <w:rsid w:val="00577917"/>
    <w:rsid w:val="005875DA"/>
    <w:rsid w:val="005878E4"/>
    <w:rsid w:val="00590667"/>
    <w:rsid w:val="00595FDB"/>
    <w:rsid w:val="005969E2"/>
    <w:rsid w:val="005B4A8E"/>
    <w:rsid w:val="005B5592"/>
    <w:rsid w:val="005B61CD"/>
    <w:rsid w:val="005D1D58"/>
    <w:rsid w:val="005D432C"/>
    <w:rsid w:val="005E285E"/>
    <w:rsid w:val="005E30EE"/>
    <w:rsid w:val="005E72F8"/>
    <w:rsid w:val="005F2B65"/>
    <w:rsid w:val="005F6F90"/>
    <w:rsid w:val="00610E08"/>
    <w:rsid w:val="006140BF"/>
    <w:rsid w:val="00627CF1"/>
    <w:rsid w:val="00631320"/>
    <w:rsid w:val="00632434"/>
    <w:rsid w:val="00633BA2"/>
    <w:rsid w:val="00642888"/>
    <w:rsid w:val="00644256"/>
    <w:rsid w:val="00646527"/>
    <w:rsid w:val="00655BC0"/>
    <w:rsid w:val="00661D6F"/>
    <w:rsid w:val="0066725E"/>
    <w:rsid w:val="006716C7"/>
    <w:rsid w:val="00681208"/>
    <w:rsid w:val="006934D4"/>
    <w:rsid w:val="0069618E"/>
    <w:rsid w:val="006A4F4F"/>
    <w:rsid w:val="006A53BE"/>
    <w:rsid w:val="006A6DC3"/>
    <w:rsid w:val="006B1505"/>
    <w:rsid w:val="006C1F9B"/>
    <w:rsid w:val="006D49ED"/>
    <w:rsid w:val="006D55CE"/>
    <w:rsid w:val="006D637A"/>
    <w:rsid w:val="006D7133"/>
    <w:rsid w:val="006F3185"/>
    <w:rsid w:val="006F45BF"/>
    <w:rsid w:val="006F5A76"/>
    <w:rsid w:val="006F60E0"/>
    <w:rsid w:val="00700F37"/>
    <w:rsid w:val="00702F71"/>
    <w:rsid w:val="007366DF"/>
    <w:rsid w:val="00744D30"/>
    <w:rsid w:val="0075289C"/>
    <w:rsid w:val="00757839"/>
    <w:rsid w:val="00770C81"/>
    <w:rsid w:val="0077740B"/>
    <w:rsid w:val="0077791B"/>
    <w:rsid w:val="007932EF"/>
    <w:rsid w:val="007C682C"/>
    <w:rsid w:val="007D2385"/>
    <w:rsid w:val="007F1873"/>
    <w:rsid w:val="00800069"/>
    <w:rsid w:val="008003F1"/>
    <w:rsid w:val="0080675E"/>
    <w:rsid w:val="008310A0"/>
    <w:rsid w:val="00834EDA"/>
    <w:rsid w:val="0084148B"/>
    <w:rsid w:val="00842E7F"/>
    <w:rsid w:val="00847048"/>
    <w:rsid w:val="00852933"/>
    <w:rsid w:val="00856536"/>
    <w:rsid w:val="00865B46"/>
    <w:rsid w:val="00875392"/>
    <w:rsid w:val="00887E00"/>
    <w:rsid w:val="00896134"/>
    <w:rsid w:val="008970F3"/>
    <w:rsid w:val="008A62BC"/>
    <w:rsid w:val="008A72D7"/>
    <w:rsid w:val="008B0F9B"/>
    <w:rsid w:val="008B43E7"/>
    <w:rsid w:val="008D11BC"/>
    <w:rsid w:val="008D763F"/>
    <w:rsid w:val="008F036F"/>
    <w:rsid w:val="008F78C2"/>
    <w:rsid w:val="00904C0E"/>
    <w:rsid w:val="00911394"/>
    <w:rsid w:val="00923EF2"/>
    <w:rsid w:val="00926D25"/>
    <w:rsid w:val="00926E9D"/>
    <w:rsid w:val="00932C6E"/>
    <w:rsid w:val="00933F10"/>
    <w:rsid w:val="009433C5"/>
    <w:rsid w:val="00963490"/>
    <w:rsid w:val="00965881"/>
    <w:rsid w:val="00970A8F"/>
    <w:rsid w:val="0098396C"/>
    <w:rsid w:val="00986111"/>
    <w:rsid w:val="009871FF"/>
    <w:rsid w:val="00987675"/>
    <w:rsid w:val="00987D13"/>
    <w:rsid w:val="00990FE9"/>
    <w:rsid w:val="009966D6"/>
    <w:rsid w:val="009A31F1"/>
    <w:rsid w:val="009B390F"/>
    <w:rsid w:val="009C28CE"/>
    <w:rsid w:val="009D3EA4"/>
    <w:rsid w:val="009D433A"/>
    <w:rsid w:val="009E4BC1"/>
    <w:rsid w:val="009F1596"/>
    <w:rsid w:val="009F6761"/>
    <w:rsid w:val="00A03BB8"/>
    <w:rsid w:val="00A17804"/>
    <w:rsid w:val="00A17E56"/>
    <w:rsid w:val="00A22E9E"/>
    <w:rsid w:val="00A273B4"/>
    <w:rsid w:val="00A278D1"/>
    <w:rsid w:val="00A35AA0"/>
    <w:rsid w:val="00A4036F"/>
    <w:rsid w:val="00A4641C"/>
    <w:rsid w:val="00A51EC0"/>
    <w:rsid w:val="00A55876"/>
    <w:rsid w:val="00A60334"/>
    <w:rsid w:val="00A73B02"/>
    <w:rsid w:val="00A82F74"/>
    <w:rsid w:val="00A91CC4"/>
    <w:rsid w:val="00AB5B2B"/>
    <w:rsid w:val="00AB6FE7"/>
    <w:rsid w:val="00AB7AD7"/>
    <w:rsid w:val="00AC2063"/>
    <w:rsid w:val="00AD2430"/>
    <w:rsid w:val="00AF0E34"/>
    <w:rsid w:val="00AF271D"/>
    <w:rsid w:val="00AF56C2"/>
    <w:rsid w:val="00B004E6"/>
    <w:rsid w:val="00B0744D"/>
    <w:rsid w:val="00B1090E"/>
    <w:rsid w:val="00B139B8"/>
    <w:rsid w:val="00B3259C"/>
    <w:rsid w:val="00B60BC8"/>
    <w:rsid w:val="00B81AD3"/>
    <w:rsid w:val="00B829D8"/>
    <w:rsid w:val="00B842C9"/>
    <w:rsid w:val="00B84B5B"/>
    <w:rsid w:val="00B85C8D"/>
    <w:rsid w:val="00B974EF"/>
    <w:rsid w:val="00BA1176"/>
    <w:rsid w:val="00BE0B01"/>
    <w:rsid w:val="00BE46E8"/>
    <w:rsid w:val="00BE5C00"/>
    <w:rsid w:val="00BE79C7"/>
    <w:rsid w:val="00BE7F55"/>
    <w:rsid w:val="00BF3CB5"/>
    <w:rsid w:val="00C1285B"/>
    <w:rsid w:val="00C1361B"/>
    <w:rsid w:val="00C2584A"/>
    <w:rsid w:val="00C31F7D"/>
    <w:rsid w:val="00C36D9A"/>
    <w:rsid w:val="00C42929"/>
    <w:rsid w:val="00C44A72"/>
    <w:rsid w:val="00C73D72"/>
    <w:rsid w:val="00C75ADF"/>
    <w:rsid w:val="00C80F0F"/>
    <w:rsid w:val="00C84FCE"/>
    <w:rsid w:val="00C93BCB"/>
    <w:rsid w:val="00C96918"/>
    <w:rsid w:val="00CB17FD"/>
    <w:rsid w:val="00CB2307"/>
    <w:rsid w:val="00CB557F"/>
    <w:rsid w:val="00CC241A"/>
    <w:rsid w:val="00CE0391"/>
    <w:rsid w:val="00CE1D2C"/>
    <w:rsid w:val="00CE65AB"/>
    <w:rsid w:val="00CF4266"/>
    <w:rsid w:val="00D01753"/>
    <w:rsid w:val="00D0411D"/>
    <w:rsid w:val="00D120A6"/>
    <w:rsid w:val="00D22A51"/>
    <w:rsid w:val="00D235F1"/>
    <w:rsid w:val="00D23C47"/>
    <w:rsid w:val="00D241F1"/>
    <w:rsid w:val="00D275CB"/>
    <w:rsid w:val="00D32D19"/>
    <w:rsid w:val="00D34E8A"/>
    <w:rsid w:val="00D66297"/>
    <w:rsid w:val="00D667E7"/>
    <w:rsid w:val="00D94898"/>
    <w:rsid w:val="00D96ADD"/>
    <w:rsid w:val="00DA2DC5"/>
    <w:rsid w:val="00DA7B8F"/>
    <w:rsid w:val="00DB116D"/>
    <w:rsid w:val="00DB4DC1"/>
    <w:rsid w:val="00DD17CC"/>
    <w:rsid w:val="00DF0AD2"/>
    <w:rsid w:val="00DF2FEB"/>
    <w:rsid w:val="00E0366E"/>
    <w:rsid w:val="00E230E0"/>
    <w:rsid w:val="00E3209A"/>
    <w:rsid w:val="00E32151"/>
    <w:rsid w:val="00E51AAC"/>
    <w:rsid w:val="00E66CC0"/>
    <w:rsid w:val="00E728A9"/>
    <w:rsid w:val="00E80687"/>
    <w:rsid w:val="00E8080F"/>
    <w:rsid w:val="00E9686C"/>
    <w:rsid w:val="00E96BFB"/>
    <w:rsid w:val="00E97F7E"/>
    <w:rsid w:val="00EA0942"/>
    <w:rsid w:val="00EA0F4E"/>
    <w:rsid w:val="00EA295B"/>
    <w:rsid w:val="00EA2BB2"/>
    <w:rsid w:val="00EB3D91"/>
    <w:rsid w:val="00EB4F96"/>
    <w:rsid w:val="00EB6C9E"/>
    <w:rsid w:val="00EC48B5"/>
    <w:rsid w:val="00EE3132"/>
    <w:rsid w:val="00EE3D9D"/>
    <w:rsid w:val="00EE6F25"/>
    <w:rsid w:val="00F02126"/>
    <w:rsid w:val="00F03D85"/>
    <w:rsid w:val="00F049BF"/>
    <w:rsid w:val="00F1534F"/>
    <w:rsid w:val="00F249F1"/>
    <w:rsid w:val="00F25707"/>
    <w:rsid w:val="00F25B9D"/>
    <w:rsid w:val="00F2634D"/>
    <w:rsid w:val="00F2664E"/>
    <w:rsid w:val="00F27C8C"/>
    <w:rsid w:val="00F3041F"/>
    <w:rsid w:val="00F31163"/>
    <w:rsid w:val="00F31C04"/>
    <w:rsid w:val="00F61A20"/>
    <w:rsid w:val="00F673C8"/>
    <w:rsid w:val="00F8381F"/>
    <w:rsid w:val="00F940A6"/>
    <w:rsid w:val="00F95774"/>
    <w:rsid w:val="00F9679F"/>
    <w:rsid w:val="00FA04CD"/>
    <w:rsid w:val="00FA68F8"/>
    <w:rsid w:val="00FB1DC0"/>
    <w:rsid w:val="00FB4521"/>
    <w:rsid w:val="00FB4F84"/>
    <w:rsid w:val="00FB5CF8"/>
    <w:rsid w:val="00FB7FFD"/>
    <w:rsid w:val="00FD33A6"/>
    <w:rsid w:val="00FD517C"/>
    <w:rsid w:val="00FE4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5C1BE"/>
  <w15:docId w15:val="{E967BFE5-1DA6-49F4-893A-FFB7AE644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CF1"/>
  </w:style>
  <w:style w:type="paragraph" w:styleId="Heading1">
    <w:name w:val="heading 1"/>
    <w:basedOn w:val="Normal"/>
    <w:next w:val="Normal"/>
    <w:qFormat/>
    <w:rsid w:val="00B1090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1090E"/>
    <w:pPr>
      <w:keepNext/>
      <w:jc w:val="both"/>
      <w:outlineLvl w:val="1"/>
    </w:pPr>
    <w:rPr>
      <w:b/>
      <w:sz w:val="24"/>
    </w:rPr>
  </w:style>
  <w:style w:type="paragraph" w:styleId="Heading3">
    <w:name w:val="heading 3"/>
    <w:basedOn w:val="Normal"/>
    <w:next w:val="Normal"/>
    <w:link w:val="Heading3Char"/>
    <w:qFormat/>
    <w:rsid w:val="00B1090E"/>
    <w:pPr>
      <w:keepNext/>
      <w:jc w:val="center"/>
      <w:outlineLvl w:val="2"/>
    </w:pPr>
    <w:rPr>
      <w:b/>
      <w:sz w:val="24"/>
    </w:rPr>
  </w:style>
  <w:style w:type="paragraph" w:styleId="Heading4">
    <w:name w:val="heading 4"/>
    <w:basedOn w:val="Normal"/>
    <w:next w:val="Normal"/>
    <w:qFormat/>
    <w:rsid w:val="00B1090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1090E"/>
    <w:pPr>
      <w:tabs>
        <w:tab w:val="center" w:pos="4153"/>
        <w:tab w:val="right" w:pos="8306"/>
      </w:tabs>
    </w:pPr>
  </w:style>
  <w:style w:type="paragraph" w:styleId="Footer">
    <w:name w:val="footer"/>
    <w:basedOn w:val="Normal"/>
    <w:link w:val="FooterChar"/>
    <w:uiPriority w:val="99"/>
    <w:rsid w:val="00B1090E"/>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A0AE3"/>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59"/>
    <w:rsid w:val="00627C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627CF1"/>
    <w:rPr>
      <w:b/>
      <w:sz w:val="24"/>
    </w:rPr>
  </w:style>
  <w:style w:type="character" w:styleId="Strong">
    <w:name w:val="Strong"/>
    <w:basedOn w:val="DefaultParagraphFont"/>
    <w:uiPriority w:val="22"/>
    <w:qFormat/>
    <w:rsid w:val="00B85C8D"/>
    <w:rPr>
      <w:b/>
      <w:bCs/>
    </w:rPr>
  </w:style>
  <w:style w:type="character" w:styleId="Hyperlink">
    <w:name w:val="Hyperlink"/>
    <w:basedOn w:val="DefaultParagraphFont"/>
    <w:unhideWhenUsed/>
    <w:rsid w:val="006F31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970780">
      <w:bodyDiv w:val="1"/>
      <w:marLeft w:val="0"/>
      <w:marRight w:val="0"/>
      <w:marTop w:val="0"/>
      <w:marBottom w:val="0"/>
      <w:divBdr>
        <w:top w:val="none" w:sz="0" w:space="0" w:color="auto"/>
        <w:left w:val="none" w:sz="0" w:space="0" w:color="auto"/>
        <w:bottom w:val="none" w:sz="0" w:space="0" w:color="auto"/>
        <w:right w:val="none" w:sz="0" w:space="0" w:color="auto"/>
      </w:divBdr>
    </w:div>
    <w:div w:id="600838571">
      <w:bodyDiv w:val="1"/>
      <w:marLeft w:val="0"/>
      <w:marRight w:val="0"/>
      <w:marTop w:val="0"/>
      <w:marBottom w:val="0"/>
      <w:divBdr>
        <w:top w:val="none" w:sz="0" w:space="0" w:color="auto"/>
        <w:left w:val="none" w:sz="0" w:space="0" w:color="auto"/>
        <w:bottom w:val="none" w:sz="0" w:space="0" w:color="auto"/>
        <w:right w:val="none" w:sz="0" w:space="0" w:color="auto"/>
      </w:divBdr>
    </w:div>
    <w:div w:id="643117801">
      <w:bodyDiv w:val="1"/>
      <w:marLeft w:val="0"/>
      <w:marRight w:val="0"/>
      <w:marTop w:val="0"/>
      <w:marBottom w:val="0"/>
      <w:divBdr>
        <w:top w:val="none" w:sz="0" w:space="0" w:color="auto"/>
        <w:left w:val="none" w:sz="0" w:space="0" w:color="auto"/>
        <w:bottom w:val="none" w:sz="0" w:space="0" w:color="auto"/>
        <w:right w:val="none" w:sz="0" w:space="0" w:color="auto"/>
      </w:divBdr>
    </w:div>
    <w:div w:id="1028993057">
      <w:bodyDiv w:val="1"/>
      <w:marLeft w:val="0"/>
      <w:marRight w:val="0"/>
      <w:marTop w:val="0"/>
      <w:marBottom w:val="0"/>
      <w:divBdr>
        <w:top w:val="none" w:sz="0" w:space="0" w:color="auto"/>
        <w:left w:val="none" w:sz="0" w:space="0" w:color="auto"/>
        <w:bottom w:val="none" w:sz="0" w:space="0" w:color="auto"/>
        <w:right w:val="none" w:sz="0" w:space="0" w:color="auto"/>
      </w:divBdr>
    </w:div>
    <w:div w:id="149749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gemech.co.uk/contiguous_secant.html.%20Last%20accessed%20January%202018" TargetMode="External"/><Relationship Id="rId18" Type="http://schemas.openxmlformats.org/officeDocument/2006/relationships/hyperlink" Target="http://www.falconcranes.co.uk/shares/sitefile_20580.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ncretecentre.com/Building-Elements/Foundations/Piling.aspx.%20Last%20accessed%20December%202017"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yperlink" Target="http://www.falconcranes.co.uk/shares/sitefile_20580.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807861971364484E-2"/>
          <c:y val="4.5203415369161226E-2"/>
          <c:w val="0.88759940380301405"/>
          <c:h val="0.5547503134182562"/>
        </c:manualLayout>
      </c:layout>
      <c:barChart>
        <c:barDir val="col"/>
        <c:grouping val="clustered"/>
        <c:varyColors val="0"/>
        <c:ser>
          <c:idx val="0"/>
          <c:order val="0"/>
          <c:spPr>
            <a:solidFill>
              <a:schemeClr val="accent2"/>
            </a:solidFill>
            <a:ln>
              <a:noFill/>
            </a:ln>
            <a:effectLst/>
          </c:spPr>
          <c:invertIfNegative val="0"/>
          <c:cat>
            <c:strRef>
              <c:f>Sheet1!$A$1:$A$10</c:f>
              <c:strCache>
                <c:ptCount val="10"/>
                <c:pt idx="0">
                  <c:v>Steelworkers</c:v>
                </c:pt>
                <c:pt idx="1">
                  <c:v>Crane Operatives </c:v>
                </c:pt>
                <c:pt idx="2">
                  <c:v>Excavator Operatives  </c:v>
                </c:pt>
                <c:pt idx="3">
                  <c:v>Groundworkers </c:v>
                </c:pt>
                <c:pt idx="4">
                  <c:v>Rofoers </c:v>
                </c:pt>
                <c:pt idx="5">
                  <c:v>Carpenters </c:v>
                </c:pt>
                <c:pt idx="6">
                  <c:v>Concrete Gangs </c:v>
                </c:pt>
                <c:pt idx="7">
                  <c:v>Galzing Specialist</c:v>
                </c:pt>
                <c:pt idx="8">
                  <c:v>Piling Contractors</c:v>
                </c:pt>
                <c:pt idx="9">
                  <c:v>Floor Specialists</c:v>
                </c:pt>
              </c:strCache>
            </c:strRef>
          </c:cat>
          <c:val>
            <c:numRef>
              <c:f>Sheet1!$B$1:$B$10</c:f>
              <c:numCache>
                <c:formatCode>General</c:formatCode>
                <c:ptCount val="10"/>
                <c:pt idx="0">
                  <c:v>1750</c:v>
                </c:pt>
                <c:pt idx="1">
                  <c:v>1825</c:v>
                </c:pt>
                <c:pt idx="2">
                  <c:v>72</c:v>
                </c:pt>
                <c:pt idx="3">
                  <c:v>245</c:v>
                </c:pt>
                <c:pt idx="4">
                  <c:v>42</c:v>
                </c:pt>
                <c:pt idx="5">
                  <c:v>66</c:v>
                </c:pt>
                <c:pt idx="6">
                  <c:v>66</c:v>
                </c:pt>
                <c:pt idx="7">
                  <c:v>1436</c:v>
                </c:pt>
                <c:pt idx="8">
                  <c:v>378</c:v>
                </c:pt>
                <c:pt idx="9">
                  <c:v>478</c:v>
                </c:pt>
              </c:numCache>
            </c:numRef>
          </c:val>
        </c:ser>
        <c:dLbls>
          <c:showLegendKey val="0"/>
          <c:showVal val="0"/>
          <c:showCatName val="0"/>
          <c:showSerName val="0"/>
          <c:showPercent val="0"/>
          <c:showBubbleSize val="0"/>
        </c:dLbls>
        <c:gapWidth val="219"/>
        <c:overlap val="-27"/>
        <c:axId val="247807112"/>
        <c:axId val="364291544"/>
      </c:barChart>
      <c:catAx>
        <c:axId val="247807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291544"/>
        <c:crosses val="autoZero"/>
        <c:auto val="1"/>
        <c:lblAlgn val="ctr"/>
        <c:lblOffset val="100"/>
        <c:noMultiLvlLbl val="0"/>
      </c:catAx>
      <c:valAx>
        <c:axId val="364291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807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B3CBC-B345-4E44-9547-1A5E3AF2D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18</Pages>
  <Words>2564</Words>
  <Characters>14365</Characters>
  <Application>Microsoft Office Word</Application>
  <DocSecurity>0</DocSecurity>
  <Lines>119</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S.I.H.E.</Company>
  <LinksUpToDate>false</LinksUpToDate>
  <CharactersWithSpaces>16896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Dylan Francis (1707340)</dc:creator>
  <cp:lastModifiedBy>User</cp:lastModifiedBy>
  <cp:revision>3</cp:revision>
  <cp:lastPrinted>2015-10-12T11:11:00Z</cp:lastPrinted>
  <dcterms:created xsi:type="dcterms:W3CDTF">2018-07-19T10:07:00Z</dcterms:created>
  <dcterms:modified xsi:type="dcterms:W3CDTF">2018-07-19T10:15:00Z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