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0BE1" w:rsidP="00EF0BE1" w:rsidRDefault="00EF0BE1" w14:paraId="55982A5A" w14:textId="77777777">
      <w:pPr>
        <w:sectPr w:rsidR="00EF0BE1" w:rsidSect="00EC0A98">
          <w:headerReference w:type="default" r:id="rId11"/>
          <w:footerReference w:type="default" r:id="rId12"/>
          <w:pgSz w:w="11900" w:h="16840" w:orient="portrait"/>
          <w:pgMar w:top="1440" w:right="1440" w:bottom="1440" w:left="1440" w:header="720" w:footer="720" w:gutter="0"/>
          <w:cols w:space="720"/>
          <w:docGrid w:linePitch="360"/>
        </w:sectPr>
      </w:pPr>
    </w:p>
    <w:p w:rsidRPr="004B73CD" w:rsidR="00EF0BE1" w:rsidP="00B24C18" w:rsidRDefault="00D46A8E" w14:paraId="499DB382" w14:textId="7D367EB5">
      <w:pPr>
        <w:pStyle w:val="Heading1"/>
        <w:rPr>
          <w:b/>
        </w:rPr>
      </w:pPr>
      <w:r w:rsidRPr="004B73CD">
        <w:rPr>
          <w:b/>
        </w:rPr>
        <w:t>Lesson Plan Phase 1</w:t>
      </w:r>
    </w:p>
    <w:p w:rsidR="00EF0BE1" w:rsidP="00EF0BE1" w:rsidRDefault="00EF0BE1" w14:paraId="41FC62E2" w14:textId="77777777">
      <w:pPr>
        <w:sectPr w:rsidR="00EF0BE1" w:rsidSect="00EF0BE1">
          <w:type w:val="continuous"/>
          <w:pgSz w:w="11900" w:h="16840" w:orient="portrait"/>
          <w:pgMar w:top="1440" w:right="1440" w:bottom="1440" w:left="1440" w:header="720" w:footer="720" w:gutter="0"/>
          <w:cols w:space="720"/>
          <w:docGrid w:linePitch="360"/>
        </w:sectPr>
      </w:pPr>
    </w:p>
    <w:p w:rsidRPr="00D46A8E" w:rsidR="00D46A8E" w:rsidP="00D46A8E" w:rsidRDefault="00D46A8E" w14:paraId="0A6A5E15" w14:textId="77777777">
      <w:pPr>
        <w:rPr>
          <w:b/>
          <w:sz w:val="28"/>
          <w:szCs w:val="28"/>
          <w:lang w:val="cy-GB"/>
        </w:rPr>
      </w:pPr>
      <w:r w:rsidRPr="00D46A8E">
        <w:rPr>
          <w:b/>
          <w:sz w:val="28"/>
          <w:szCs w:val="28"/>
          <w:lang w:val="cy-GB"/>
        </w:rPr>
        <w:t>Lesson Plan – Step 1 Cynllun Gwers – Cam 1</w:t>
      </w:r>
    </w:p>
    <w:p w:rsidRPr="00D46A8E" w:rsidR="00D46A8E" w:rsidP="00D46A8E" w:rsidRDefault="00D46A8E" w14:paraId="2DA80746" w14:textId="77777777">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Pr="00D46A8E" w:rsidR="00D46A8E" w:rsidTr="000432F2" w14:paraId="141F71CE" w14:textId="77777777">
        <w:tc>
          <w:tcPr>
            <w:tcW w:w="2252" w:type="dxa"/>
            <w:shd w:val="clear" w:color="auto" w:fill="auto"/>
          </w:tcPr>
          <w:p w:rsidRPr="00582F22" w:rsidR="00D46A8E" w:rsidP="00DA733D" w:rsidRDefault="00D46A8E" w14:paraId="222BD263" w14:textId="77777777">
            <w:pPr>
              <w:rPr>
                <w:lang w:val="cy-GB"/>
              </w:rPr>
            </w:pPr>
            <w:r w:rsidRPr="00582F22">
              <w:rPr>
                <w:lang w:val="cy-GB"/>
              </w:rPr>
              <w:t>Student-teacher</w:t>
            </w:r>
          </w:p>
        </w:tc>
        <w:tc>
          <w:tcPr>
            <w:tcW w:w="3555" w:type="dxa"/>
          </w:tcPr>
          <w:p w:rsidRPr="00582F22" w:rsidR="00D46A8E" w:rsidP="00DA733D" w:rsidRDefault="004B0CEE" w14:paraId="0632DE29" w14:textId="3BDADDCF">
            <w:pPr>
              <w:rPr>
                <w:lang w:val="cy-GB"/>
              </w:rPr>
            </w:pPr>
            <w:r w:rsidRPr="00582F22">
              <w:rPr>
                <w:lang w:val="cy-GB"/>
              </w:rPr>
              <w:t>Abigail McFarlane</w:t>
            </w:r>
          </w:p>
        </w:tc>
        <w:tc>
          <w:tcPr>
            <w:tcW w:w="950" w:type="dxa"/>
            <w:shd w:val="clear" w:color="auto" w:fill="auto"/>
          </w:tcPr>
          <w:p w:rsidRPr="00582F22" w:rsidR="00D46A8E" w:rsidP="00DA733D" w:rsidRDefault="00D46A8E" w14:paraId="6881753A" w14:textId="77777777">
            <w:pPr>
              <w:rPr>
                <w:lang w:val="cy-GB"/>
              </w:rPr>
            </w:pPr>
            <w:r w:rsidRPr="00582F22">
              <w:rPr>
                <w:lang w:val="cy-GB"/>
              </w:rPr>
              <w:t>Class:</w:t>
            </w:r>
          </w:p>
        </w:tc>
        <w:tc>
          <w:tcPr>
            <w:tcW w:w="2253" w:type="dxa"/>
          </w:tcPr>
          <w:p w:rsidRPr="00582F22" w:rsidR="00D46A8E" w:rsidP="00DA733D" w:rsidRDefault="004B0CEE" w14:paraId="497B23F6" w14:textId="50757FAB">
            <w:pPr>
              <w:rPr>
                <w:lang w:val="cy-GB"/>
              </w:rPr>
            </w:pPr>
            <w:r w:rsidRPr="00582F22">
              <w:rPr>
                <w:lang w:val="cy-GB"/>
              </w:rPr>
              <w:t xml:space="preserve">Year </w:t>
            </w:r>
            <w:r w:rsidR="00134A77">
              <w:rPr>
                <w:lang w:val="cy-GB"/>
              </w:rPr>
              <w:t>1</w:t>
            </w:r>
          </w:p>
        </w:tc>
      </w:tr>
      <w:tr w:rsidRPr="00D46A8E" w:rsidR="00D46A8E" w:rsidTr="000432F2" w14:paraId="03967396" w14:textId="77777777">
        <w:tc>
          <w:tcPr>
            <w:tcW w:w="2252" w:type="dxa"/>
            <w:shd w:val="clear" w:color="auto" w:fill="auto"/>
          </w:tcPr>
          <w:p w:rsidRPr="00582F22" w:rsidR="00D46A8E" w:rsidP="00DA733D" w:rsidRDefault="000B6B62" w14:paraId="155DB2B9" w14:textId="2A3E79B2">
            <w:pPr>
              <w:rPr>
                <w:lang w:val="cy-GB"/>
              </w:rPr>
            </w:pPr>
            <w:r w:rsidRPr="00582F22">
              <w:rPr>
                <w:lang w:val="cy-GB"/>
              </w:rPr>
              <w:t>AoLE or Subject</w:t>
            </w:r>
          </w:p>
        </w:tc>
        <w:tc>
          <w:tcPr>
            <w:tcW w:w="3555" w:type="dxa"/>
          </w:tcPr>
          <w:p w:rsidRPr="00582F22" w:rsidR="00D46A8E" w:rsidP="145300AD" w:rsidRDefault="0076011B" w14:paraId="469E103D" w14:textId="6490D693">
            <w:pPr>
              <w:spacing w:line="259" w:lineRule="auto"/>
              <w:rPr>
                <w:lang w:val="cy-GB"/>
              </w:rPr>
            </w:pPr>
            <w:r>
              <w:rPr>
                <w:lang w:val="cy-GB"/>
              </w:rPr>
              <w:t>Science.</w:t>
            </w:r>
          </w:p>
        </w:tc>
        <w:tc>
          <w:tcPr>
            <w:tcW w:w="950" w:type="dxa"/>
            <w:shd w:val="clear" w:color="auto" w:fill="auto"/>
          </w:tcPr>
          <w:p w:rsidRPr="00582F22" w:rsidR="00D46A8E" w:rsidP="00DA733D" w:rsidRDefault="00D46A8E" w14:paraId="38E1D45E" w14:textId="77777777">
            <w:pPr>
              <w:rPr>
                <w:lang w:val="cy-GB"/>
              </w:rPr>
            </w:pPr>
            <w:r w:rsidRPr="00582F22">
              <w:rPr>
                <w:lang w:val="cy-GB"/>
              </w:rPr>
              <w:t>Date:</w:t>
            </w:r>
          </w:p>
        </w:tc>
        <w:tc>
          <w:tcPr>
            <w:tcW w:w="2253" w:type="dxa"/>
          </w:tcPr>
          <w:p w:rsidRPr="00582F22" w:rsidR="00D46A8E" w:rsidP="00DA733D" w:rsidRDefault="00CD1CC9" w14:paraId="4A9CFCAE" w14:textId="1EADD444">
            <w:pPr>
              <w:rPr>
                <w:lang w:val="cy-GB"/>
              </w:rPr>
            </w:pPr>
            <w:r>
              <w:rPr>
                <w:lang w:val="cy-GB"/>
              </w:rPr>
              <w:t>2</w:t>
            </w:r>
            <w:r w:rsidR="000D079A">
              <w:rPr>
                <w:lang w:val="cy-GB"/>
              </w:rPr>
              <w:t>9</w:t>
            </w:r>
            <w:r w:rsidR="00134A77">
              <w:rPr>
                <w:lang w:val="cy-GB"/>
              </w:rPr>
              <w:t>/01/2020</w:t>
            </w:r>
          </w:p>
        </w:tc>
      </w:tr>
      <w:tr w:rsidRPr="00D46A8E" w:rsidR="00D46A8E" w:rsidTr="004E1B77" w14:paraId="67A3E20D" w14:textId="77777777">
        <w:tc>
          <w:tcPr>
            <w:tcW w:w="2252" w:type="dxa"/>
            <w:shd w:val="clear" w:color="auto" w:fill="auto"/>
          </w:tcPr>
          <w:p w:rsidRPr="00582F22" w:rsidR="00D46A8E" w:rsidP="00DA733D" w:rsidRDefault="000B6B62" w14:paraId="3DDCE2D6" w14:textId="1D86DAFA">
            <w:pPr>
              <w:rPr>
                <w:lang w:val="cy-GB"/>
              </w:rPr>
            </w:pPr>
            <w:r w:rsidRPr="00582F22">
              <w:rPr>
                <w:lang w:val="cy-GB"/>
              </w:rPr>
              <w:t>Lesson Focus</w:t>
            </w:r>
            <w:r w:rsidRPr="00582F22" w:rsidR="00D46A8E">
              <w:rPr>
                <w:lang w:val="cy-GB"/>
              </w:rPr>
              <w:t>:</w:t>
            </w:r>
          </w:p>
        </w:tc>
        <w:tc>
          <w:tcPr>
            <w:tcW w:w="6758" w:type="dxa"/>
            <w:gridSpan w:val="3"/>
          </w:tcPr>
          <w:p w:rsidRPr="00582F22" w:rsidR="00D46A8E" w:rsidP="145300AD" w:rsidRDefault="0095331E" w14:paraId="5DF6FF10" w14:textId="12DA5CA3">
            <w:pPr>
              <w:spacing w:line="259" w:lineRule="auto"/>
              <w:rPr>
                <w:lang w:val="cy-GB"/>
              </w:rPr>
            </w:pPr>
            <w:r>
              <w:rPr>
                <w:lang w:val="cy-GB"/>
              </w:rPr>
              <w:t>Human Life Cycle.</w:t>
            </w:r>
          </w:p>
        </w:tc>
      </w:tr>
      <w:tr w:rsidRPr="00D46A8E" w:rsidR="00EB6268" w:rsidTr="004E1B77" w14:paraId="16A73A1C" w14:textId="77777777">
        <w:tc>
          <w:tcPr>
            <w:tcW w:w="2252" w:type="dxa"/>
            <w:shd w:val="clear" w:color="auto" w:fill="auto"/>
          </w:tcPr>
          <w:p w:rsidRPr="00582F22" w:rsidR="009D68DF" w:rsidP="00DA733D" w:rsidRDefault="00816DB9" w14:paraId="038A704D" w14:textId="4AE7699C">
            <w:pPr>
              <w:rPr>
                <w:lang w:val="cy-GB"/>
              </w:rPr>
            </w:pPr>
            <w:r w:rsidRPr="00582F22">
              <w:rPr>
                <w:lang w:val="cy-GB"/>
              </w:rPr>
              <w:t>Meaningful</w:t>
            </w:r>
            <w:r w:rsidRPr="00582F22" w:rsidR="00BC35BE">
              <w:rPr>
                <w:lang w:val="cy-GB"/>
              </w:rPr>
              <w:t xml:space="preserve"> links to</w:t>
            </w:r>
            <w:r w:rsidRPr="00582F22">
              <w:rPr>
                <w:lang w:val="cy-GB"/>
              </w:rPr>
              <w:t xml:space="preserve"> </w:t>
            </w:r>
            <w:r w:rsidRPr="00582F22" w:rsidR="00BC35BE">
              <w:rPr>
                <w:lang w:val="cy-GB"/>
              </w:rPr>
              <w:t xml:space="preserve">Curriculum </w:t>
            </w:r>
          </w:p>
        </w:tc>
        <w:tc>
          <w:tcPr>
            <w:tcW w:w="6758" w:type="dxa"/>
            <w:gridSpan w:val="3"/>
          </w:tcPr>
          <w:p w:rsidRPr="002360A1" w:rsidR="00DD03F7" w:rsidP="002360A1" w:rsidRDefault="002360A1" w14:paraId="7102E20E" w14:textId="1BBDF7E7">
            <w:pPr>
              <w:rPr>
                <w:rFonts w:cstheme="minorHAnsi"/>
                <w:lang w:val="cy-GB"/>
              </w:rPr>
            </w:pPr>
            <w:r>
              <w:t>Recognise the changes caused by time, e.g. to themselves and to people and places familiar to them.</w:t>
            </w:r>
          </w:p>
        </w:tc>
      </w:tr>
      <w:tr w:rsidRPr="00D46A8E" w:rsidR="00EB6268" w:rsidTr="004E1B77" w14:paraId="0DD4DF40" w14:textId="77777777">
        <w:tc>
          <w:tcPr>
            <w:tcW w:w="2252" w:type="dxa"/>
            <w:shd w:val="clear" w:color="auto" w:fill="auto"/>
          </w:tcPr>
          <w:p w:rsidRPr="00582F22" w:rsidR="00BC35BE" w:rsidP="00DA733D" w:rsidRDefault="00816DB9" w14:paraId="24B1AE44" w14:textId="023DAD20">
            <w:pPr>
              <w:rPr>
                <w:lang w:val="cy-GB"/>
              </w:rPr>
            </w:pPr>
            <w:r w:rsidRPr="00582F22">
              <w:rPr>
                <w:lang w:val="cy-GB"/>
              </w:rPr>
              <w:t>Meaningful</w:t>
            </w:r>
            <w:r w:rsidRPr="00582F22" w:rsidR="00BC35BE">
              <w:rPr>
                <w:lang w:val="cy-GB"/>
              </w:rPr>
              <w:t xml:space="preserve"> links to:</w:t>
            </w:r>
          </w:p>
          <w:p w:rsidRPr="00582F22" w:rsidR="009D68DF" w:rsidP="00DA733D" w:rsidRDefault="009D68DF" w14:paraId="03F43AE1" w14:textId="493A4859">
            <w:pPr>
              <w:rPr>
                <w:lang w:val="cy-GB"/>
              </w:rPr>
            </w:pPr>
            <w:r w:rsidRPr="00582F22">
              <w:rPr>
                <w:lang w:val="cy-GB"/>
              </w:rPr>
              <w:t>Cross Curricular Responsibilities</w:t>
            </w:r>
          </w:p>
        </w:tc>
        <w:tc>
          <w:tcPr>
            <w:tcW w:w="6758" w:type="dxa"/>
            <w:gridSpan w:val="3"/>
          </w:tcPr>
          <w:p w:rsidRPr="008C086D" w:rsidR="002360A1" w:rsidP="002360A1" w:rsidRDefault="008C086D" w14:paraId="53C355CD" w14:textId="0AAD5DCC">
            <w:r w:rsidRPr="145300AD">
              <w:t xml:space="preserve">Literacy </w:t>
            </w:r>
            <w:r w:rsidRPr="145300AD" w:rsidR="145300AD">
              <w:t xml:space="preserve">- </w:t>
            </w:r>
            <w:r w:rsidR="006522AF">
              <w:t>take part in activities with others and talk about what they are doing.</w:t>
            </w:r>
          </w:p>
          <w:p w:rsidRPr="008C086D" w:rsidR="00B75E98" w:rsidP="008C086D" w:rsidRDefault="00B75E98" w14:paraId="4B837964" w14:textId="5734F51C"/>
        </w:tc>
      </w:tr>
      <w:tr w:rsidRPr="00D46A8E" w:rsidR="00D46A8E" w:rsidTr="004E1B77" w14:paraId="28CD5959" w14:textId="77777777">
        <w:tc>
          <w:tcPr>
            <w:tcW w:w="9010" w:type="dxa"/>
            <w:gridSpan w:val="4"/>
            <w:shd w:val="clear" w:color="auto" w:fill="auto"/>
          </w:tcPr>
          <w:p w:rsidR="00895A82" w:rsidP="00D67B1A" w:rsidRDefault="00D211A8" w14:paraId="3475E9AC" w14:textId="23AAFEC5">
            <w:pPr>
              <w:pStyle w:val="paragraph"/>
              <w:spacing w:before="0" w:beforeAutospacing="0" w:after="0" w:afterAutospacing="0"/>
              <w:textAlignment w:val="baseline"/>
              <w:rPr>
                <w:rStyle w:val="eop"/>
                <w:rFonts w:ascii="Calibri" w:hAnsi="Calibri" w:cs="Calibri" w:eastAsiaTheme="majorEastAsia"/>
                <w:color w:val="000000"/>
                <w:shd w:val="clear" w:color="auto" w:fill="FFFFFF"/>
              </w:rPr>
            </w:pPr>
            <w:r>
              <w:rPr>
                <w:rStyle w:val="spellingerror"/>
                <w:rFonts w:ascii="Calibri" w:hAnsi="Calibri" w:cs="Calibri"/>
                <w:color w:val="000000"/>
                <w:shd w:val="clear" w:color="auto" w:fill="FFFFFF"/>
                <w:lang w:val="cy-GB"/>
              </w:rPr>
              <w:t>Personal</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Targets</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Linked</w:t>
            </w:r>
            <w:r>
              <w:rPr>
                <w:rStyle w:val="normaltextrun"/>
                <w:rFonts w:ascii="Calibri" w:hAnsi="Calibri" w:cs="Calibri"/>
                <w:color w:val="000000"/>
                <w:shd w:val="clear" w:color="auto" w:fill="FFFFFF"/>
                <w:lang w:val="cy-GB"/>
              </w:rPr>
              <w:t> to QTS </w:t>
            </w:r>
            <w:r>
              <w:rPr>
                <w:rStyle w:val="spellingerror"/>
                <w:rFonts w:ascii="Calibri" w:hAnsi="Calibri" w:cs="Calibri"/>
                <w:color w:val="000000"/>
                <w:shd w:val="clear" w:color="auto" w:fill="FFFFFF"/>
                <w:lang w:val="cy-GB"/>
              </w:rPr>
              <w:t>and</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identifed</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in</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weekly</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review</w:t>
            </w:r>
            <w:r>
              <w:rPr>
                <w:rStyle w:val="normaltextrun"/>
                <w:rFonts w:ascii="Calibri" w:hAnsi="Calibri" w:cs="Calibri"/>
                <w:color w:val="000000"/>
                <w:shd w:val="clear" w:color="auto" w:fill="FFFFFF"/>
                <w:lang w:val="cy-GB"/>
              </w:rPr>
              <w:t>)</w:t>
            </w:r>
            <w:r>
              <w:rPr>
                <w:rStyle w:val="eop"/>
                <w:rFonts w:ascii="Calibri" w:hAnsi="Calibri" w:cs="Calibri" w:eastAsiaTheme="majorEastAsia"/>
                <w:color w:val="000000"/>
                <w:shd w:val="clear" w:color="auto" w:fill="FFFFFF"/>
              </w:rPr>
              <w:t> </w:t>
            </w:r>
          </w:p>
          <w:p w:rsidR="00895A82" w:rsidP="00D67B1A" w:rsidRDefault="00895A82" w14:paraId="71FC9717" w14:textId="023D5129">
            <w:pPr>
              <w:pStyle w:val="paragraph"/>
              <w:spacing w:before="0" w:beforeAutospacing="0" w:after="0" w:afterAutospacing="0"/>
              <w:textAlignment w:val="baseline"/>
              <w:rPr>
                <w:rStyle w:val="eop"/>
                <w:rFonts w:ascii="Calibri" w:hAnsi="Calibri" w:cs="Calibri" w:eastAsiaTheme="majorEastAsia"/>
                <w:color w:val="000000"/>
                <w:shd w:val="clear" w:color="auto" w:fill="FFFFFF"/>
              </w:rPr>
            </w:pPr>
          </w:p>
          <w:p w:rsidRPr="00553339" w:rsidR="00553339" w:rsidP="00553339" w:rsidRDefault="00553339" w14:paraId="598393D8" w14:textId="0DADF16B">
            <w:pPr>
              <w:textAlignment w:val="baseline"/>
              <w:rPr>
                <w:rFonts w:ascii="Segoe UI" w:hAnsi="Segoe UI" w:eastAsia="Times New Roman" w:cs="Segoe UI"/>
                <w:sz w:val="18"/>
                <w:szCs w:val="18"/>
                <w:lang w:eastAsia="en-GB"/>
              </w:rPr>
            </w:pPr>
            <w:r w:rsidRPr="00553339">
              <w:rPr>
                <w:rFonts w:ascii="Calibri" w:hAnsi="Calibri" w:eastAsia="Times New Roman" w:cs="Calibri"/>
                <w:color w:val="000000"/>
                <w:shd w:val="clear" w:color="auto" w:fill="FFFFFF"/>
                <w:lang w:eastAsia="en-GB"/>
              </w:rPr>
              <w:t xml:space="preserve">My mentor and I have agreed that I </w:t>
            </w:r>
            <w:r w:rsidR="00CD1CC9">
              <w:rPr>
                <w:rFonts w:ascii="Calibri" w:hAnsi="Calibri" w:eastAsia="Times New Roman" w:cs="Calibri"/>
                <w:color w:val="000000"/>
                <w:shd w:val="clear" w:color="auto" w:fill="FFFFFF"/>
                <w:lang w:eastAsia="en-GB"/>
              </w:rPr>
              <w:t>will focus on reinforcing behaviour management</w:t>
            </w:r>
            <w:r w:rsidR="00495803">
              <w:rPr>
                <w:rFonts w:ascii="Calibri" w:hAnsi="Calibri" w:eastAsia="Times New Roman" w:cs="Calibri"/>
                <w:color w:val="000000"/>
                <w:shd w:val="clear" w:color="auto" w:fill="FFFFFF"/>
                <w:lang w:eastAsia="en-GB"/>
              </w:rPr>
              <w:t xml:space="preserve"> alongside considering the engagement </w:t>
            </w:r>
            <w:r w:rsidR="003C3D4E">
              <w:rPr>
                <w:rFonts w:ascii="Calibri" w:hAnsi="Calibri" w:eastAsia="Times New Roman" w:cs="Calibri"/>
                <w:color w:val="000000"/>
                <w:shd w:val="clear" w:color="auto" w:fill="FFFFFF"/>
                <w:lang w:eastAsia="en-GB"/>
              </w:rPr>
              <w:t>of the learners, ensuring they are appropriately challenged and motivated to work. This will be supported by setting tasks and selecting resources which build on a continuum of learning</w:t>
            </w:r>
            <w:r w:rsidRPr="00553339">
              <w:rPr>
                <w:rFonts w:ascii="Calibri" w:hAnsi="Calibri" w:eastAsia="Times New Roman" w:cs="Calibri"/>
                <w:color w:val="000000"/>
                <w:shd w:val="clear" w:color="auto" w:fill="FFFFFF"/>
                <w:lang w:eastAsia="en-GB"/>
              </w:rPr>
              <w:t>:</w:t>
            </w:r>
            <w:r w:rsidRPr="00553339">
              <w:rPr>
                <w:rFonts w:ascii="Calibri" w:hAnsi="Calibri" w:eastAsia="Times New Roman" w:cs="Calibri"/>
                <w:lang w:eastAsia="en-GB"/>
              </w:rPr>
              <w:t> </w:t>
            </w:r>
          </w:p>
          <w:p w:rsidRPr="00553339" w:rsidR="00553339" w:rsidP="00553339" w:rsidRDefault="00553339" w14:paraId="27CBADFF" w14:textId="77777777">
            <w:pPr>
              <w:textAlignment w:val="baseline"/>
              <w:rPr>
                <w:rFonts w:ascii="Segoe UI" w:hAnsi="Segoe UI" w:eastAsia="Times New Roman" w:cs="Segoe UI"/>
                <w:sz w:val="18"/>
                <w:szCs w:val="18"/>
                <w:lang w:eastAsia="en-GB"/>
              </w:rPr>
            </w:pPr>
            <w:r w:rsidRPr="00553339">
              <w:rPr>
                <w:rFonts w:ascii="Calibri" w:hAnsi="Calibri" w:eastAsia="Times New Roman" w:cs="Calibri"/>
                <w:lang w:eastAsia="en-GB"/>
              </w:rPr>
              <w:t> </w:t>
            </w:r>
          </w:p>
          <w:p w:rsidRPr="00553339" w:rsidR="00553339" w:rsidP="00553339" w:rsidRDefault="00553339" w14:paraId="4BDED206" w14:textId="77777777">
            <w:pPr>
              <w:textAlignment w:val="baseline"/>
              <w:rPr>
                <w:rFonts w:ascii="Segoe UI" w:hAnsi="Segoe UI" w:eastAsia="Times New Roman" w:cs="Segoe UI"/>
                <w:sz w:val="18"/>
                <w:szCs w:val="18"/>
                <w:lang w:eastAsia="en-GB"/>
              </w:rPr>
            </w:pPr>
            <w:r w:rsidRPr="00553339">
              <w:rPr>
                <w:rFonts w:ascii="Calibri" w:hAnsi="Calibri" w:eastAsia="Times New Roman" w:cs="Calibri"/>
                <w:color w:val="000000"/>
                <w:shd w:val="clear" w:color="auto" w:fill="FFFFFF"/>
                <w:lang w:eastAsia="en-GB"/>
              </w:rPr>
              <w:t>Refining -</w:t>
            </w:r>
            <w:r w:rsidRPr="00553339">
              <w:rPr>
                <w:rFonts w:ascii="Times New Roman" w:hAnsi="Times New Roman" w:eastAsia="Times New Roman" w:cs="Times New Roman"/>
                <w:lang w:eastAsia="en-GB"/>
              </w:rPr>
              <w:t> </w:t>
            </w:r>
            <w:r w:rsidRPr="00553339">
              <w:rPr>
                <w:rFonts w:ascii="Calibri" w:hAnsi="Calibri" w:eastAsia="Times New Roman" w:cs="Calibri"/>
                <w:color w:val="000000"/>
                <w:shd w:val="clear" w:color="auto" w:fill="FFFFFF"/>
                <w:lang w:eastAsia="en-GB"/>
              </w:rPr>
              <w:t>Managing the learning environment: The student-teacher understands the importance and demonstrates the effective establishment and on-going management of the learning environment, in promoting positive learning habits and behaviours that meet the four purposes and are understood by learners in that context.</w:t>
            </w:r>
            <w:r w:rsidRPr="00553339">
              <w:rPr>
                <w:rFonts w:ascii="Calibri" w:hAnsi="Calibri" w:eastAsia="Times New Roman" w:cs="Calibri"/>
                <w:lang w:eastAsia="en-GB"/>
              </w:rPr>
              <w:t> </w:t>
            </w:r>
          </w:p>
          <w:p w:rsidRPr="00553339" w:rsidR="00553339" w:rsidP="00553339" w:rsidRDefault="00553339" w14:paraId="3E2C0779" w14:textId="77777777">
            <w:pPr>
              <w:textAlignment w:val="baseline"/>
              <w:rPr>
                <w:rFonts w:ascii="Segoe UI" w:hAnsi="Segoe UI" w:eastAsia="Times New Roman" w:cs="Segoe UI"/>
                <w:sz w:val="18"/>
                <w:szCs w:val="18"/>
                <w:lang w:eastAsia="en-GB"/>
              </w:rPr>
            </w:pPr>
            <w:r w:rsidRPr="00553339">
              <w:rPr>
                <w:rFonts w:ascii="Calibri" w:hAnsi="Calibri" w:eastAsia="Times New Roman" w:cs="Calibri"/>
                <w:lang w:eastAsia="en-GB"/>
              </w:rPr>
              <w:t> </w:t>
            </w:r>
          </w:p>
          <w:p w:rsidRPr="00553339" w:rsidR="00553339" w:rsidP="00553339" w:rsidRDefault="00553339" w14:paraId="3A2777E3" w14:textId="77777777">
            <w:pPr>
              <w:textAlignment w:val="baseline"/>
              <w:rPr>
                <w:rFonts w:ascii="Segoe UI" w:hAnsi="Segoe UI" w:eastAsia="Times New Roman" w:cs="Segoe UI"/>
                <w:sz w:val="18"/>
                <w:szCs w:val="18"/>
                <w:lang w:eastAsia="en-GB"/>
              </w:rPr>
            </w:pPr>
            <w:r w:rsidRPr="00553339">
              <w:rPr>
                <w:rFonts w:ascii="Calibri" w:hAnsi="Calibri" w:eastAsia="Times New Roman" w:cs="Calibri"/>
                <w:color w:val="000000"/>
                <w:shd w:val="clear" w:color="auto" w:fill="FFFFFF"/>
                <w:lang w:eastAsia="en-GB"/>
              </w:rPr>
              <w:t>Influencing -</w:t>
            </w:r>
            <w:r w:rsidRPr="00553339">
              <w:rPr>
                <w:rFonts w:ascii="Times New Roman" w:hAnsi="Times New Roman" w:eastAsia="Times New Roman" w:cs="Times New Roman"/>
                <w:lang w:eastAsia="en-GB"/>
              </w:rPr>
              <w:t> </w:t>
            </w:r>
            <w:r w:rsidRPr="00553339">
              <w:rPr>
                <w:rFonts w:ascii="Calibri" w:hAnsi="Calibri" w:eastAsia="Times New Roman" w:cs="Calibri"/>
                <w:color w:val="000000"/>
                <w:shd w:val="clear" w:color="auto" w:fill="FFFFFF"/>
                <w:lang w:eastAsia="en-GB"/>
              </w:rPr>
              <w:t>Challenge and expectations: The student-teacher provides appropriate levels of challenge and expectations for the range of student abilities and characteristics, motivating learners to achieve.</w:t>
            </w:r>
            <w:r w:rsidRPr="00553339">
              <w:rPr>
                <w:rFonts w:ascii="Calibri" w:hAnsi="Calibri" w:eastAsia="Times New Roman" w:cs="Calibri"/>
                <w:lang w:eastAsia="en-GB"/>
              </w:rPr>
              <w:t> </w:t>
            </w:r>
          </w:p>
          <w:p w:rsidRPr="00553339" w:rsidR="00553339" w:rsidP="00553339" w:rsidRDefault="00553339" w14:paraId="172F0B85" w14:textId="77777777">
            <w:pPr>
              <w:textAlignment w:val="baseline"/>
              <w:rPr>
                <w:rFonts w:ascii="Segoe UI" w:hAnsi="Segoe UI" w:eastAsia="Times New Roman" w:cs="Segoe UI"/>
                <w:sz w:val="18"/>
                <w:szCs w:val="18"/>
                <w:lang w:eastAsia="en-GB"/>
              </w:rPr>
            </w:pPr>
            <w:r w:rsidRPr="00553339">
              <w:rPr>
                <w:rFonts w:ascii="Calibri" w:hAnsi="Calibri" w:eastAsia="Times New Roman" w:cs="Calibri"/>
                <w:lang w:eastAsia="en-GB"/>
              </w:rPr>
              <w:t> </w:t>
            </w:r>
          </w:p>
          <w:p w:rsidR="00553339" w:rsidP="00553339" w:rsidRDefault="00553339" w14:paraId="5663AAB4" w14:textId="65134A05">
            <w:pPr>
              <w:textAlignment w:val="baseline"/>
              <w:rPr>
                <w:rFonts w:ascii="Calibri" w:hAnsi="Calibri" w:eastAsia="Times New Roman" w:cs="Calibri"/>
                <w:lang w:eastAsia="en-GB"/>
              </w:rPr>
            </w:pPr>
            <w:r w:rsidRPr="00553339">
              <w:rPr>
                <w:rFonts w:ascii="Calibri" w:hAnsi="Calibri" w:eastAsia="Times New Roman" w:cs="Calibri"/>
                <w:color w:val="000000"/>
                <w:shd w:val="clear" w:color="auto" w:fill="FFFFFF"/>
                <w:lang w:eastAsia="en-GB"/>
              </w:rPr>
              <w:t>Influencing - S</w:t>
            </w:r>
            <w:r w:rsidRPr="00553339">
              <w:rPr>
                <w:rFonts w:ascii="Calibri" w:hAnsi="Calibri" w:eastAsia="Times New Roman" w:cs="Calibri"/>
                <w:lang w:eastAsia="en-GB"/>
              </w:rPr>
              <w:t>ustained effort and resilience in learners:</w:t>
            </w:r>
            <w:r w:rsidRPr="00553339">
              <w:rPr>
                <w:rFonts w:ascii="Times New Roman" w:hAnsi="Times New Roman" w:eastAsia="Times New Roman" w:cs="Times New Roman"/>
                <w:lang w:eastAsia="en-GB"/>
              </w:rPr>
              <w:t> </w:t>
            </w:r>
            <w:r w:rsidRPr="00553339">
              <w:rPr>
                <w:rFonts w:ascii="Calibri" w:hAnsi="Calibri" w:eastAsia="Times New Roman" w:cs="Calibri"/>
                <w:color w:val="000000"/>
                <w:shd w:val="clear" w:color="auto" w:fill="FFFFFF"/>
                <w:lang w:eastAsia="en-GB"/>
              </w:rPr>
              <w:t>The student-teacher promotes and secures learners’ self-motivation and self-direction in their learning.</w:t>
            </w:r>
            <w:r w:rsidRPr="00553339">
              <w:rPr>
                <w:rFonts w:ascii="Calibri" w:hAnsi="Calibri" w:eastAsia="Times New Roman" w:cs="Calibri"/>
                <w:lang w:eastAsia="en-GB"/>
              </w:rPr>
              <w:t> </w:t>
            </w:r>
          </w:p>
          <w:p w:rsidRPr="000F7F1B" w:rsidR="003C3D4E" w:rsidP="000F7F1B" w:rsidRDefault="003C3D4E" w14:paraId="300B8BD7" w14:textId="460091C5">
            <w:pPr>
              <w:rPr>
                <w:rStyle w:val="eop"/>
                <w:rFonts w:eastAsia="Times New Roman" w:cstheme="minorHAnsi"/>
                <w:lang w:eastAsia="en-GB"/>
              </w:rPr>
            </w:pPr>
          </w:p>
          <w:p w:rsidRPr="000F7F1B" w:rsidR="003C3D4E" w:rsidP="000F7F1B" w:rsidRDefault="000F7F1B" w14:paraId="1EE5042A" w14:textId="09B4473C">
            <w:pPr>
              <w:rPr>
                <w:rStyle w:val="eop"/>
                <w:rFonts w:eastAsia="Times New Roman" w:cstheme="minorHAnsi"/>
                <w:lang w:eastAsia="en-GB"/>
              </w:rPr>
            </w:pPr>
            <w:r w:rsidRPr="000F7F1B">
              <w:rPr>
                <w:rStyle w:val="eop"/>
                <w:rFonts w:eastAsia="Times New Roman" w:cstheme="minorHAnsi"/>
                <w:lang w:eastAsia="en-GB"/>
              </w:rPr>
              <w:t>Advancing - Progression in learning: The student-teacher demonstrates an understanding of how learning develops incrementally and tangentially, building on prior experience and learning, and plans for progress in learning based on this.</w:t>
            </w:r>
          </w:p>
          <w:p w:rsidR="00D67B1A" w:rsidP="00D67B1A" w:rsidRDefault="00D67B1A" w14:paraId="29184105" w14:textId="77777777">
            <w:pPr>
              <w:pStyle w:val="paragraph"/>
              <w:spacing w:before="0" w:beforeAutospacing="0" w:after="0" w:afterAutospacing="0"/>
              <w:textAlignment w:val="baseline"/>
              <w:rPr>
                <w:rFonts w:ascii="Segoe UI" w:hAnsi="Segoe UI" w:cs="Segoe UI"/>
                <w:sz w:val="18"/>
                <w:szCs w:val="18"/>
              </w:rPr>
            </w:pPr>
          </w:p>
          <w:p w:rsidRPr="00D67B1A" w:rsidR="00D67B1A" w:rsidP="00D67B1A" w:rsidRDefault="00D67B1A" w14:paraId="159C509D" w14:textId="27920D62">
            <w:pPr>
              <w:pStyle w:val="paragraph"/>
              <w:spacing w:before="0" w:beforeAutospacing="0" w:after="0" w:afterAutospacing="0"/>
              <w:textAlignment w:val="baseline"/>
              <w:rPr>
                <w:rFonts w:ascii="Segoe UI" w:hAnsi="Segoe UI" w:cs="Segoe UI"/>
                <w:sz w:val="18"/>
                <w:szCs w:val="18"/>
              </w:rPr>
            </w:pPr>
          </w:p>
        </w:tc>
      </w:tr>
    </w:tbl>
    <w:p w:rsidRPr="00D46A8E" w:rsidR="005D3EB5" w:rsidP="00D46A8E" w:rsidRDefault="005D3EB5" w14:paraId="6AB989D2" w14:textId="77777777">
      <w:pPr>
        <w:rPr>
          <w:sz w:val="28"/>
          <w:szCs w:val="28"/>
          <w:lang w:val="cy-GB"/>
        </w:rPr>
      </w:pPr>
    </w:p>
    <w:tbl>
      <w:tblPr>
        <w:tblStyle w:val="TableGrid"/>
        <w:tblW w:w="0" w:type="auto"/>
        <w:tblLook w:val="04A0" w:firstRow="1" w:lastRow="0" w:firstColumn="1" w:lastColumn="0" w:noHBand="0" w:noVBand="1"/>
      </w:tblPr>
      <w:tblGrid>
        <w:gridCol w:w="9010"/>
      </w:tblGrid>
      <w:tr w:rsidRPr="00D46A8E" w:rsidR="00D46A8E" w:rsidTr="00D46A8E" w14:paraId="032F6BB6" w14:textId="77777777">
        <w:tc>
          <w:tcPr>
            <w:tcW w:w="9010" w:type="dxa"/>
            <w:shd w:val="clear" w:color="auto" w:fill="D9E2F3" w:themeFill="accent1" w:themeFillTint="33"/>
          </w:tcPr>
          <w:p w:rsidRPr="006E32EF" w:rsidR="00D46A8E" w:rsidP="00DA733D" w:rsidRDefault="00D46A8E" w14:paraId="1F65104F" w14:textId="4EF6D0A9">
            <w:pPr>
              <w:rPr>
                <w:szCs w:val="28"/>
                <w:lang w:val="cy-GB"/>
              </w:rPr>
            </w:pPr>
            <w:r w:rsidRPr="006E32EF">
              <w:rPr>
                <w:szCs w:val="28"/>
                <w:lang w:val="cy-GB"/>
              </w:rPr>
              <w:t>Lea</w:t>
            </w:r>
            <w:r w:rsidR="00BC35BE">
              <w:rPr>
                <w:szCs w:val="28"/>
                <w:lang w:val="cy-GB"/>
              </w:rPr>
              <w:t>rning Objectives (f</w:t>
            </w:r>
            <w:r w:rsidRPr="006E32EF" w:rsidR="00D91956">
              <w:rPr>
                <w:szCs w:val="28"/>
                <w:lang w:val="cy-GB"/>
              </w:rPr>
              <w:t xml:space="preserve">ocus on </w:t>
            </w:r>
            <w:r w:rsidRPr="006E32EF">
              <w:rPr>
                <w:szCs w:val="28"/>
                <w:lang w:val="cy-GB"/>
              </w:rPr>
              <w:t>Learning- use a</w:t>
            </w:r>
            <w:r w:rsidRPr="006E32EF" w:rsidR="00DB1D3B">
              <w:rPr>
                <w:szCs w:val="28"/>
                <w:lang w:val="cy-GB"/>
              </w:rPr>
              <w:t>ccessi</w:t>
            </w:r>
            <w:r w:rsidRPr="006E32EF" w:rsidR="00D91956">
              <w:rPr>
                <w:szCs w:val="28"/>
                <w:lang w:val="cy-GB"/>
              </w:rPr>
              <w:t>ble vocabulary</w:t>
            </w:r>
            <w:r w:rsidRPr="006E32EF">
              <w:rPr>
                <w:szCs w:val="28"/>
                <w:lang w:val="cy-GB"/>
              </w:rPr>
              <w:t>):</w:t>
            </w:r>
          </w:p>
        </w:tc>
      </w:tr>
      <w:tr w:rsidRPr="00D46A8E" w:rsidR="00D46A8E" w:rsidTr="00DA733D" w14:paraId="35602596" w14:textId="77777777">
        <w:tc>
          <w:tcPr>
            <w:tcW w:w="9010" w:type="dxa"/>
          </w:tcPr>
          <w:p w:rsidRPr="002C23F6" w:rsidR="00D46A8E" w:rsidP="00DA733D" w:rsidRDefault="00D46A8E" w14:paraId="4D43E3C2" w14:textId="42D4657E">
            <w:pPr>
              <w:rPr>
                <w:szCs w:val="32"/>
                <w:lang w:val="cy-GB"/>
              </w:rPr>
            </w:pPr>
            <w:r w:rsidRPr="002C23F6">
              <w:rPr>
                <w:szCs w:val="32"/>
                <w:lang w:val="cy-GB"/>
              </w:rPr>
              <w:t>The pupils will learn to:</w:t>
            </w:r>
          </w:p>
          <w:p w:rsidRPr="002C23F6" w:rsidR="000F7F1B" w:rsidP="00DA733D" w:rsidRDefault="000F7F1B" w14:paraId="69467D2B" w14:textId="05B7F820">
            <w:pPr>
              <w:rPr>
                <w:lang w:val="cy-GB"/>
              </w:rPr>
            </w:pPr>
          </w:p>
          <w:p w:rsidR="00D46A8E" w:rsidP="005262ED" w:rsidRDefault="000F7F1B" w14:paraId="29421DC5" w14:textId="05B7F820">
            <w:pPr>
              <w:rPr>
                <w:lang w:val="cy-GB"/>
              </w:rPr>
            </w:pPr>
            <w:r w:rsidRPr="608923CD">
              <w:rPr>
                <w:lang w:val="cy-GB"/>
              </w:rPr>
              <w:t xml:space="preserve">LI </w:t>
            </w:r>
            <w:r w:rsidRPr="608923CD" w:rsidR="006459FB">
              <w:rPr>
                <w:lang w:val="cy-GB"/>
              </w:rPr>
              <w:t xml:space="preserve">To </w:t>
            </w:r>
            <w:r w:rsidRPr="608923CD" w:rsidR="009806DF">
              <w:rPr>
                <w:lang w:val="cy-GB"/>
              </w:rPr>
              <w:t>identify what people can do at different stages of growth.</w:t>
            </w:r>
          </w:p>
          <w:p w:rsidR="006522AF" w:rsidP="005262ED" w:rsidRDefault="006522AF" w14:paraId="155B49A6" w14:textId="05B7F820">
            <w:pPr>
              <w:rPr>
                <w:lang w:val="cy-GB"/>
              </w:rPr>
            </w:pPr>
            <w:r w:rsidRPr="608923CD">
              <w:rPr>
                <w:lang w:val="cy-GB"/>
              </w:rPr>
              <w:t>I can say what people can do at each stage.</w:t>
            </w:r>
          </w:p>
          <w:p w:rsidR="006522AF" w:rsidP="005262ED" w:rsidRDefault="00B60E4F" w14:paraId="784C3C4B" w14:textId="77777777">
            <w:pPr>
              <w:rPr>
                <w:szCs w:val="28"/>
                <w:lang w:val="cy-GB"/>
              </w:rPr>
            </w:pPr>
            <w:r>
              <w:rPr>
                <w:szCs w:val="28"/>
                <w:lang w:val="cy-GB"/>
              </w:rPr>
              <w:t xml:space="preserve">I can use the correct terminology. </w:t>
            </w:r>
          </w:p>
          <w:p w:rsidRPr="006E32EF" w:rsidR="00B60E4F" w:rsidP="005262ED" w:rsidRDefault="00B60E4F" w14:paraId="145FAC42" w14:textId="3C4DF275">
            <w:pPr>
              <w:rPr>
                <w:szCs w:val="28"/>
                <w:lang w:val="cy-GB"/>
              </w:rPr>
            </w:pPr>
          </w:p>
        </w:tc>
      </w:tr>
    </w:tbl>
    <w:p w:rsidR="00055782" w:rsidP="00D46A8E" w:rsidRDefault="00055782" w14:paraId="69EC489A" w14:textId="77777777">
      <w:pPr>
        <w:rPr>
          <w:sz w:val="28"/>
          <w:szCs w:val="28"/>
          <w:lang w:val="cy-GB"/>
        </w:rPr>
      </w:pPr>
    </w:p>
    <w:p w:rsidRPr="00D46A8E" w:rsidR="00055782" w:rsidP="00D46A8E" w:rsidRDefault="00055782" w14:paraId="237C6A61" w14:textId="77777777">
      <w:pPr>
        <w:rPr>
          <w:sz w:val="28"/>
          <w:szCs w:val="28"/>
          <w:lang w:val="cy-GB"/>
        </w:rPr>
      </w:pPr>
    </w:p>
    <w:tbl>
      <w:tblPr>
        <w:tblStyle w:val="TableGrid"/>
        <w:tblW w:w="0" w:type="auto"/>
        <w:tblLook w:val="04A0" w:firstRow="1" w:lastRow="0" w:firstColumn="1" w:lastColumn="0" w:noHBand="0" w:noVBand="1"/>
      </w:tblPr>
      <w:tblGrid>
        <w:gridCol w:w="4505"/>
        <w:gridCol w:w="4505"/>
      </w:tblGrid>
      <w:tr w:rsidRPr="00D46A8E" w:rsidR="00D46A8E" w:rsidTr="00D46A8E" w14:paraId="23A40964" w14:textId="77777777">
        <w:tc>
          <w:tcPr>
            <w:tcW w:w="4505" w:type="dxa"/>
            <w:shd w:val="clear" w:color="auto" w:fill="D9E2F3" w:themeFill="accent1" w:themeFillTint="33"/>
          </w:tcPr>
          <w:p w:rsidRPr="00D46A8E" w:rsidR="00D46A8E" w:rsidP="00DA733D" w:rsidRDefault="00D46A8E" w14:paraId="07000DF0" w14:textId="3C91C573">
            <w:pPr>
              <w:rPr>
                <w:sz w:val="28"/>
                <w:szCs w:val="28"/>
                <w:lang w:val="cy-GB"/>
              </w:rPr>
            </w:pPr>
            <w:r w:rsidRPr="006E32EF">
              <w:rPr>
                <w:szCs w:val="28"/>
                <w:lang w:val="cy-GB"/>
              </w:rPr>
              <w:t>Success Crit</w:t>
            </w:r>
            <w:r w:rsidR="006E32EF">
              <w:rPr>
                <w:szCs w:val="28"/>
                <w:lang w:val="cy-GB"/>
              </w:rPr>
              <w:t xml:space="preserve">eria </w:t>
            </w:r>
            <w:r w:rsidRPr="008B2B15" w:rsidR="006E32EF">
              <w:rPr>
                <w:sz w:val="20"/>
                <w:szCs w:val="28"/>
                <w:lang w:val="cy-GB"/>
              </w:rPr>
              <w:t>(</w:t>
            </w:r>
            <w:r w:rsidRPr="008B2B15" w:rsidR="008B2B15">
              <w:rPr>
                <w:sz w:val="20"/>
                <w:szCs w:val="28"/>
                <w:lang w:val="cy-GB"/>
              </w:rPr>
              <w:t>c</w:t>
            </w:r>
            <w:r w:rsidRPr="008B2B15" w:rsidR="00D91956">
              <w:rPr>
                <w:sz w:val="20"/>
                <w:szCs w:val="28"/>
                <w:lang w:val="cy-GB"/>
              </w:rPr>
              <w:t>learly linked to each Learning Objective</w:t>
            </w:r>
            <w:r w:rsidRPr="008B2B15">
              <w:rPr>
                <w:sz w:val="20"/>
                <w:szCs w:val="28"/>
                <w:lang w:val="cy-GB"/>
              </w:rPr>
              <w:t xml:space="preserve"> and related to the process</w:t>
            </w:r>
            <w:r w:rsidRPr="008B2B15" w:rsidR="00F636FF">
              <w:rPr>
                <w:sz w:val="20"/>
                <w:szCs w:val="28"/>
                <w:lang w:val="cy-GB"/>
              </w:rPr>
              <w:t xml:space="preserve"> and</w:t>
            </w:r>
            <w:r w:rsidR="0031228F">
              <w:rPr>
                <w:sz w:val="20"/>
                <w:szCs w:val="28"/>
                <w:lang w:val="cy-GB"/>
              </w:rPr>
              <w:t>/</w:t>
            </w:r>
            <w:r w:rsidRPr="008B2B15" w:rsidR="00F636FF">
              <w:rPr>
                <w:sz w:val="20"/>
                <w:szCs w:val="28"/>
                <w:lang w:val="cy-GB"/>
              </w:rPr>
              <w:t>or pro</w:t>
            </w:r>
            <w:r w:rsidRPr="008B2B15" w:rsidR="006E32EF">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rsidRPr="00D46A8E" w:rsidR="00D46A8E" w:rsidP="00DA733D" w:rsidRDefault="00D91956" w14:paraId="282373B3" w14:textId="1624A2C8">
            <w:pPr>
              <w:rPr>
                <w:sz w:val="28"/>
                <w:szCs w:val="28"/>
                <w:lang w:val="cy-GB"/>
              </w:rPr>
            </w:pPr>
            <w:r w:rsidRPr="006E32EF">
              <w:rPr>
                <w:szCs w:val="28"/>
                <w:lang w:val="cy-GB"/>
              </w:rPr>
              <w:t>Assessment of Pupil</w:t>
            </w:r>
            <w:r w:rsidRPr="006E32EF" w:rsidR="00F636FF">
              <w:rPr>
                <w:szCs w:val="28"/>
                <w:lang w:val="cy-GB"/>
              </w:rPr>
              <w:t>s’</w:t>
            </w:r>
            <w:r w:rsidRPr="006E32EF" w:rsidR="00D46A8E">
              <w:rPr>
                <w:szCs w:val="28"/>
                <w:lang w:val="cy-GB"/>
              </w:rPr>
              <w:t xml:space="preserve"> Learning</w:t>
            </w:r>
          </w:p>
          <w:p w:rsidRPr="00D46A8E" w:rsidR="00D46A8E" w:rsidP="00DA733D" w:rsidRDefault="00D46A8E" w14:paraId="731A66C0" w14:textId="77777777">
            <w:pPr>
              <w:rPr>
                <w:sz w:val="20"/>
                <w:szCs w:val="20"/>
                <w:lang w:val="cy-GB"/>
              </w:rPr>
            </w:pPr>
            <w:r w:rsidRPr="00D46A8E">
              <w:rPr>
                <w:sz w:val="20"/>
                <w:szCs w:val="20"/>
                <w:lang w:val="cy-GB"/>
              </w:rPr>
              <w:t>Evidence</w:t>
            </w:r>
          </w:p>
          <w:p w:rsidRPr="00D46A8E" w:rsidR="00D46A8E" w:rsidP="00DA733D" w:rsidRDefault="00F636FF" w14:paraId="56E4D3F4" w14:textId="6EA5947C">
            <w:pPr>
              <w:rPr>
                <w:sz w:val="28"/>
                <w:szCs w:val="28"/>
                <w:lang w:val="cy-GB"/>
              </w:rPr>
            </w:pPr>
            <w:r>
              <w:rPr>
                <w:sz w:val="20"/>
                <w:szCs w:val="20"/>
                <w:lang w:val="cy-GB"/>
              </w:rPr>
              <w:t>(</w:t>
            </w:r>
            <w:r w:rsidRPr="00D46A8E" w:rsidR="00D46A8E">
              <w:rPr>
                <w:sz w:val="20"/>
                <w:szCs w:val="20"/>
                <w:lang w:val="cy-GB"/>
              </w:rPr>
              <w:t>What have the learners</w:t>
            </w:r>
            <w:r w:rsidR="00BC35BE">
              <w:rPr>
                <w:sz w:val="20"/>
                <w:szCs w:val="20"/>
                <w:lang w:val="cy-GB"/>
              </w:rPr>
              <w:t xml:space="preserve"> </w:t>
            </w:r>
            <w:r w:rsidRPr="00D46A8E" w:rsidR="00D46A8E">
              <w:rPr>
                <w:sz w:val="20"/>
                <w:szCs w:val="20"/>
                <w:lang w:val="cy-GB"/>
              </w:rPr>
              <w:t>to say/write/do/produce – to demonstrate</w:t>
            </w:r>
            <w:r w:rsidR="00BC35BE">
              <w:rPr>
                <w:sz w:val="20"/>
                <w:szCs w:val="20"/>
                <w:lang w:val="cy-GB"/>
              </w:rPr>
              <w:t xml:space="preserve"> learning</w:t>
            </w:r>
            <w:r w:rsidRPr="00D46A8E" w:rsidR="00D46A8E">
              <w:rPr>
                <w:sz w:val="20"/>
                <w:szCs w:val="20"/>
                <w:lang w:val="cy-GB"/>
              </w:rPr>
              <w:t>)</w:t>
            </w:r>
          </w:p>
        </w:tc>
      </w:tr>
      <w:tr w:rsidRPr="00D46A8E" w:rsidR="00D46A8E" w:rsidTr="0068107E" w14:paraId="444AED9B" w14:textId="77777777">
        <w:trPr>
          <w:trHeight w:val="1659"/>
        </w:trPr>
        <w:tc>
          <w:tcPr>
            <w:tcW w:w="4505" w:type="dxa"/>
          </w:tcPr>
          <w:p w:rsidR="145300AD" w:rsidP="145300AD" w:rsidRDefault="145300AD" w14:paraId="3D961952" w14:textId="7572C928">
            <w:pPr>
              <w:pStyle w:val="ListParagraph"/>
              <w:numPr>
                <w:ilvl w:val="0"/>
                <w:numId w:val="6"/>
              </w:numPr>
              <w:spacing w:line="259" w:lineRule="auto"/>
              <w:rPr>
                <w:lang w:val="cy-GB"/>
              </w:rPr>
            </w:pPr>
            <w:r w:rsidRPr="145300AD">
              <w:rPr>
                <w:lang w:val="cy-GB"/>
              </w:rPr>
              <w:t xml:space="preserve">Pupils can </w:t>
            </w:r>
            <w:r w:rsidR="00E73F28">
              <w:rPr>
                <w:lang w:val="cy-GB"/>
              </w:rPr>
              <w:t>identify the stages of the human life cycle in order</w:t>
            </w:r>
            <w:r w:rsidR="005C0289">
              <w:rPr>
                <w:lang w:val="cy-GB"/>
              </w:rPr>
              <w:t>.</w:t>
            </w:r>
          </w:p>
          <w:p w:rsidRPr="00224277" w:rsidR="00C84152" w:rsidP="008A6C29" w:rsidRDefault="00CB74C6" w14:paraId="7BD7E8D0" w14:textId="0E2F0006">
            <w:pPr>
              <w:pStyle w:val="ListParagraph"/>
              <w:numPr>
                <w:ilvl w:val="0"/>
                <w:numId w:val="6"/>
              </w:numPr>
              <w:spacing w:line="259" w:lineRule="auto"/>
              <w:rPr>
                <w:lang w:val="cy-GB"/>
              </w:rPr>
            </w:pPr>
            <w:r>
              <w:rPr>
                <w:lang w:val="cy-GB"/>
              </w:rPr>
              <w:t xml:space="preserve">Pupils can </w:t>
            </w:r>
            <w:r w:rsidR="00E73F28">
              <w:rPr>
                <w:lang w:val="cy-GB"/>
              </w:rPr>
              <w:t xml:space="preserve">identify </w:t>
            </w:r>
            <w:r w:rsidR="007A44CF">
              <w:rPr>
                <w:lang w:val="cy-GB"/>
              </w:rPr>
              <w:t>what p</w:t>
            </w:r>
            <w:r w:rsidR="0074099F">
              <w:rPr>
                <w:lang w:val="cy-GB"/>
              </w:rPr>
              <w:t>eople can do at different stages of the life cycle</w:t>
            </w:r>
            <w:r w:rsidR="005C0289">
              <w:rPr>
                <w:lang w:val="cy-GB"/>
              </w:rPr>
              <w:t xml:space="preserve">. </w:t>
            </w:r>
          </w:p>
        </w:tc>
        <w:tc>
          <w:tcPr>
            <w:tcW w:w="4505" w:type="dxa"/>
          </w:tcPr>
          <w:p w:rsidR="008A6C29" w:rsidP="008A6C29" w:rsidRDefault="00C84152" w14:paraId="01577411" w14:textId="138A07AB">
            <w:pPr>
              <w:pStyle w:val="ListParagraph"/>
              <w:numPr>
                <w:ilvl w:val="0"/>
                <w:numId w:val="7"/>
              </w:numPr>
              <w:rPr>
                <w:lang w:val="cy-GB"/>
              </w:rPr>
            </w:pPr>
            <w:r>
              <w:rPr>
                <w:lang w:val="cy-GB"/>
              </w:rPr>
              <w:t xml:space="preserve">Pupils verbally </w:t>
            </w:r>
            <w:r w:rsidR="008A6C29">
              <w:rPr>
                <w:lang w:val="cy-GB"/>
              </w:rPr>
              <w:t xml:space="preserve">identify the </w:t>
            </w:r>
            <w:r w:rsidR="00E73F28">
              <w:rPr>
                <w:lang w:val="cy-GB"/>
              </w:rPr>
              <w:t>stages of the life cycle and are able to accurately sequence them</w:t>
            </w:r>
            <w:r w:rsidR="008A6C29">
              <w:rPr>
                <w:lang w:val="cy-GB"/>
              </w:rPr>
              <w:t>.</w:t>
            </w:r>
          </w:p>
          <w:p w:rsidRPr="0074099F" w:rsidR="0074099F" w:rsidP="0074099F" w:rsidRDefault="0074099F" w14:paraId="4D269E2A" w14:textId="303E7CAE">
            <w:pPr>
              <w:ind w:left="60"/>
              <w:rPr>
                <w:lang w:val="cy-GB"/>
              </w:rPr>
            </w:pPr>
            <w:r>
              <w:rPr>
                <w:lang w:val="cy-GB"/>
              </w:rPr>
              <w:t xml:space="preserve">2a. </w:t>
            </w:r>
            <w:r w:rsidRPr="0074099F" w:rsidR="0095168D">
              <w:rPr>
                <w:lang w:val="cy-GB"/>
              </w:rPr>
              <w:t xml:space="preserve">Pupils </w:t>
            </w:r>
            <w:r w:rsidRPr="0074099F">
              <w:rPr>
                <w:lang w:val="cy-GB"/>
              </w:rPr>
              <w:t xml:space="preserve">verbally identify what people can </w:t>
            </w:r>
            <w:r>
              <w:rPr>
                <w:lang w:val="cy-GB"/>
              </w:rPr>
              <w:t xml:space="preserve"> </w:t>
            </w:r>
            <w:r w:rsidRPr="0074099F">
              <w:rPr>
                <w:lang w:val="cy-GB"/>
              </w:rPr>
              <w:t>do at different stages of the life cycle</w:t>
            </w:r>
            <w:r w:rsidRPr="0074099F" w:rsidR="00B74C17">
              <w:rPr>
                <w:lang w:val="cy-GB"/>
              </w:rPr>
              <w:t>.</w:t>
            </w:r>
          </w:p>
          <w:p w:rsidRPr="0074099F" w:rsidR="00A12DDA" w:rsidP="0074099F" w:rsidRDefault="0074099F" w14:paraId="250B79C3" w14:textId="0E32B6E8">
            <w:pPr>
              <w:rPr>
                <w:lang w:val="cy-GB"/>
              </w:rPr>
            </w:pPr>
            <w:r>
              <w:rPr>
                <w:lang w:val="cy-GB"/>
              </w:rPr>
              <w:t xml:space="preserve">2b. </w:t>
            </w:r>
            <w:r w:rsidRPr="0074099F">
              <w:rPr>
                <w:lang w:val="cy-GB"/>
              </w:rPr>
              <w:t>Pupils accurately match vocabularly to images of the stages</w:t>
            </w:r>
            <w:r w:rsidR="000D079A">
              <w:rPr>
                <w:lang w:val="cy-GB"/>
              </w:rPr>
              <w:t xml:space="preserve"> in a written format</w:t>
            </w:r>
            <w:r w:rsidRPr="0074099F">
              <w:rPr>
                <w:lang w:val="cy-GB"/>
              </w:rPr>
              <w:t>.</w:t>
            </w:r>
            <w:r w:rsidRPr="0074099F" w:rsidR="00D51259">
              <w:rPr>
                <w:lang w:val="cy-GB"/>
              </w:rPr>
              <w:t xml:space="preserve"> </w:t>
            </w:r>
          </w:p>
        </w:tc>
      </w:tr>
    </w:tbl>
    <w:p w:rsidR="00045D70" w:rsidP="00D46A8E" w:rsidRDefault="00045D70" w14:paraId="30135971" w14:textId="77777777">
      <w:pPr>
        <w:rPr>
          <w:sz w:val="28"/>
          <w:szCs w:val="28"/>
          <w:lang w:val="cy-GB"/>
        </w:rPr>
        <w:sectPr w:rsidR="00045D70" w:rsidSect="00D46A8E">
          <w:headerReference w:type="default" r:id="rId13"/>
          <w:type w:val="continuous"/>
          <w:pgSz w:w="11900" w:h="16840" w:orient="portrait"/>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Pr="002B2D5B" w:rsidR="002B2D5B" w:rsidTr="55E3AEBF" w14:paraId="200AD4DF" w14:textId="77777777">
        <w:trPr>
          <w:trHeight w:val="1071"/>
        </w:trPr>
        <w:tc>
          <w:tcPr>
            <w:tcW w:w="1249" w:type="dxa"/>
            <w:tcMar/>
          </w:tcPr>
          <w:p w:rsidRPr="002B2D5B" w:rsidR="002B2D5B" w:rsidP="002B2D5B" w:rsidRDefault="002B2D5B" w14:paraId="088B6083" w14:textId="77777777">
            <w:pPr>
              <w:jc w:val="center"/>
              <w:rPr>
                <w:b/>
                <w:lang w:val="cy-GB"/>
              </w:rPr>
            </w:pPr>
            <w:r w:rsidRPr="002B2D5B">
              <w:rPr>
                <w:b/>
                <w:lang w:val="cy-GB"/>
              </w:rPr>
              <w:lastRenderedPageBreak/>
              <w:t>Time</w:t>
            </w:r>
          </w:p>
        </w:tc>
        <w:tc>
          <w:tcPr>
            <w:tcW w:w="4971" w:type="dxa"/>
            <w:tcMar/>
          </w:tcPr>
          <w:p w:rsidRPr="002B2D5B" w:rsidR="002B2D5B" w:rsidP="002B2D5B" w:rsidRDefault="002B2D5B" w14:paraId="66023A89" w14:textId="77777777">
            <w:pPr>
              <w:jc w:val="center"/>
              <w:rPr>
                <w:b/>
                <w:sz w:val="22"/>
                <w:szCs w:val="22"/>
                <w:lang w:val="cy-GB"/>
              </w:rPr>
            </w:pPr>
            <w:r w:rsidRPr="002B2D5B">
              <w:rPr>
                <w:b/>
                <w:sz w:val="22"/>
                <w:szCs w:val="22"/>
                <w:lang w:val="cy-GB"/>
              </w:rPr>
              <w:t>Activities/Methodology/Key Concepts</w:t>
            </w:r>
          </w:p>
          <w:p w:rsidRPr="002B2D5B" w:rsidR="002B2D5B" w:rsidP="003D443E" w:rsidRDefault="002B2D5B" w14:paraId="7E8C7567" w14:textId="5D381395">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Pr="00610C4A" w:rsidR="003D443E">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Mar/>
          </w:tcPr>
          <w:p w:rsidRPr="002B2D5B" w:rsidR="002B2D5B" w:rsidP="002B2D5B" w:rsidRDefault="002B2D5B" w14:paraId="6D80F63D" w14:textId="77777777">
            <w:pPr>
              <w:jc w:val="center"/>
              <w:rPr>
                <w:b/>
                <w:sz w:val="22"/>
                <w:szCs w:val="22"/>
                <w:lang w:val="cy-GB"/>
              </w:rPr>
            </w:pPr>
            <w:r w:rsidRPr="002B2D5B">
              <w:rPr>
                <w:b/>
                <w:sz w:val="22"/>
                <w:szCs w:val="22"/>
                <w:lang w:val="cy-GB"/>
              </w:rPr>
              <w:t>Pupil Tasks</w:t>
            </w:r>
          </w:p>
          <w:p w:rsidRPr="002B2D5B" w:rsidR="002B2D5B" w:rsidP="002B2D5B" w:rsidRDefault="00610C4A" w14:paraId="07736BE3" w14:textId="75FA8C5A">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Pr="002B2D5B" w:rsidR="002B2D5B">
              <w:rPr>
                <w:sz w:val="22"/>
                <w:szCs w:val="22"/>
                <w:lang w:val="cy-GB"/>
              </w:rPr>
              <w:t>formative assessment and homework)</w:t>
            </w:r>
          </w:p>
          <w:p w:rsidRPr="002B2D5B" w:rsidR="002B2D5B" w:rsidP="002B2D5B" w:rsidRDefault="002B2D5B" w14:paraId="71FEA254" w14:textId="59504618">
            <w:pPr>
              <w:jc w:val="center"/>
              <w:rPr>
                <w:sz w:val="22"/>
                <w:szCs w:val="22"/>
                <w:lang w:val="cy-GB"/>
              </w:rPr>
            </w:pPr>
          </w:p>
        </w:tc>
        <w:tc>
          <w:tcPr>
            <w:tcW w:w="2903" w:type="dxa"/>
            <w:tcMar/>
          </w:tcPr>
          <w:p w:rsidRPr="002B2D5B" w:rsidR="002B2D5B" w:rsidP="002B2D5B" w:rsidRDefault="002B2D5B" w14:paraId="50A65990" w14:textId="77777777">
            <w:pPr>
              <w:jc w:val="center"/>
              <w:rPr>
                <w:b/>
                <w:sz w:val="22"/>
                <w:szCs w:val="22"/>
                <w:lang w:val="cy-GB"/>
              </w:rPr>
            </w:pPr>
            <w:r w:rsidRPr="002B2D5B">
              <w:rPr>
                <w:b/>
                <w:sz w:val="22"/>
                <w:szCs w:val="22"/>
                <w:lang w:val="cy-GB"/>
              </w:rPr>
              <w:t>Resources</w:t>
            </w:r>
          </w:p>
          <w:p w:rsidRPr="00B0430A" w:rsidR="002B2D5B" w:rsidP="002B2D5B" w:rsidRDefault="00B0430A" w14:paraId="18C6DCA1" w14:textId="6F42DCAC">
            <w:pPr>
              <w:jc w:val="center"/>
              <w:rPr>
                <w:sz w:val="22"/>
                <w:szCs w:val="22"/>
                <w:lang w:val="cy-GB"/>
              </w:rPr>
            </w:pPr>
            <w:r>
              <w:rPr>
                <w:sz w:val="22"/>
                <w:szCs w:val="22"/>
                <w:lang w:val="cy-GB"/>
              </w:rPr>
              <w:t>(</w:t>
            </w:r>
            <w:r w:rsidRPr="00B0430A" w:rsidR="002B2D5B">
              <w:rPr>
                <w:sz w:val="22"/>
                <w:szCs w:val="22"/>
                <w:lang w:val="cy-GB"/>
              </w:rPr>
              <w:t>Including Health and Safety requirement)</w:t>
            </w:r>
          </w:p>
        </w:tc>
      </w:tr>
      <w:tr w:rsidRPr="002B2D5B" w:rsidR="002B2D5B" w:rsidTr="55E3AEBF" w14:paraId="1D96C72E" w14:textId="77777777">
        <w:trPr>
          <w:trHeight w:val="2391"/>
        </w:trPr>
        <w:tc>
          <w:tcPr>
            <w:tcW w:w="1249" w:type="dxa"/>
            <w:tcMar/>
          </w:tcPr>
          <w:p w:rsidRPr="002B2D5B" w:rsidR="002B2D5B" w:rsidP="002B2D5B" w:rsidRDefault="002B2D5B" w14:paraId="5A953452" w14:textId="77777777">
            <w:pPr>
              <w:jc w:val="center"/>
              <w:rPr>
                <w:b/>
                <w:lang w:val="cy-GB"/>
              </w:rPr>
            </w:pPr>
          </w:p>
          <w:p w:rsidRPr="002B2D5B" w:rsidR="002B2D5B" w:rsidP="002B2D5B" w:rsidRDefault="002B2D5B" w14:paraId="2905084E" w14:textId="77777777">
            <w:pPr>
              <w:jc w:val="center"/>
              <w:rPr>
                <w:b/>
                <w:lang w:val="cy-GB"/>
              </w:rPr>
            </w:pPr>
          </w:p>
          <w:p w:rsidRPr="002B2D5B" w:rsidR="002B2D5B" w:rsidP="002B2D5B" w:rsidRDefault="002B2D5B" w14:paraId="411C5BFF" w14:textId="5134130F">
            <w:pPr>
              <w:jc w:val="center"/>
              <w:rPr>
                <w:b/>
                <w:lang w:val="cy-GB"/>
              </w:rPr>
            </w:pPr>
            <w:r w:rsidRPr="002B2D5B">
              <w:rPr>
                <w:b/>
                <w:lang w:val="cy-GB"/>
              </w:rPr>
              <w:t>Opening phase</w:t>
            </w:r>
            <w:r w:rsidR="00D060A6">
              <w:rPr>
                <w:b/>
                <w:lang w:val="cy-GB"/>
              </w:rPr>
              <w:t xml:space="preserve"> </w:t>
            </w:r>
            <w:r w:rsidRPr="00D060A6" w:rsid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Pr="00D060A6" w:rsidR="00D060A6">
              <w:rPr>
                <w:sz w:val="20"/>
                <w:lang w:val="cy-GB"/>
              </w:rPr>
              <w:t xml:space="preserve"> prior learning)</w:t>
            </w:r>
          </w:p>
        </w:tc>
        <w:tc>
          <w:tcPr>
            <w:tcW w:w="4971" w:type="dxa"/>
            <w:tcMar/>
          </w:tcPr>
          <w:p w:rsidR="00D244AB" w:rsidP="0017784D" w:rsidRDefault="00D244AB" w14:paraId="54066BC0" w14:textId="2593278F">
            <w:pPr>
              <w:rPr>
                <w:sz w:val="28"/>
                <w:szCs w:val="28"/>
                <w:lang w:val="cy-GB"/>
              </w:rPr>
            </w:pPr>
            <w:r>
              <w:rPr>
                <w:sz w:val="28"/>
                <w:szCs w:val="28"/>
                <w:lang w:val="cy-GB"/>
              </w:rPr>
              <w:t>Warmup</w:t>
            </w:r>
            <w:r w:rsidR="005D210E">
              <w:rPr>
                <w:sz w:val="28"/>
                <w:szCs w:val="28"/>
                <w:lang w:val="cy-GB"/>
              </w:rPr>
              <w:t>:</w:t>
            </w:r>
            <w:r>
              <w:rPr>
                <w:sz w:val="28"/>
                <w:szCs w:val="28"/>
                <w:lang w:val="cy-GB"/>
              </w:rPr>
              <w:t xml:space="preserve"> Teacher to ask pupils to play </w:t>
            </w:r>
            <w:r w:rsidR="005D210E">
              <w:rPr>
                <w:sz w:val="28"/>
                <w:szCs w:val="28"/>
                <w:lang w:val="cy-GB"/>
              </w:rPr>
              <w:t xml:space="preserve">‘Miss McFarlane yn dweud...’. </w:t>
            </w:r>
          </w:p>
          <w:p w:rsidR="005D210E" w:rsidP="0017784D" w:rsidRDefault="005D210E" w14:paraId="101AD3C5" w14:textId="77777777">
            <w:pPr>
              <w:rPr>
                <w:sz w:val="28"/>
                <w:szCs w:val="28"/>
                <w:lang w:val="cy-GB"/>
              </w:rPr>
            </w:pPr>
          </w:p>
          <w:p w:rsidR="00647679" w:rsidP="0017784D" w:rsidRDefault="00647679" w14:paraId="041414BD" w14:textId="113C5E9D">
            <w:pPr>
              <w:rPr>
                <w:sz w:val="28"/>
                <w:szCs w:val="28"/>
                <w:lang w:val="cy-GB"/>
              </w:rPr>
            </w:pPr>
            <w:r w:rsidRPr="55E3AEBF" w:rsidR="00647679">
              <w:rPr>
                <w:sz w:val="28"/>
                <w:szCs w:val="28"/>
                <w:lang w:val="cy-GB"/>
              </w:rPr>
              <w:t xml:space="preserve">APK: Teacher to </w:t>
            </w:r>
            <w:r w:rsidRPr="55E3AEBF" w:rsidR="00E2156B">
              <w:rPr>
                <w:sz w:val="28"/>
                <w:szCs w:val="28"/>
                <w:lang w:val="cy-GB"/>
              </w:rPr>
              <w:t>ask pupils what the stages of human growth are.</w:t>
            </w:r>
            <w:r w:rsidRPr="55E3AEBF" w:rsidR="0031090A">
              <w:rPr>
                <w:sz w:val="28"/>
                <w:szCs w:val="28"/>
                <w:lang w:val="cy-GB"/>
              </w:rPr>
              <w:t xml:space="preserve"> </w:t>
            </w:r>
          </w:p>
          <w:p w:rsidR="55E3AEBF" w:rsidP="55E3AEBF" w:rsidRDefault="55E3AEBF" w14:paraId="2EBCD5AF" w14:textId="39FF0998">
            <w:pPr>
              <w:pStyle w:val="Normal"/>
              <w:rPr>
                <w:sz w:val="28"/>
                <w:szCs w:val="28"/>
                <w:lang w:val="cy-GB"/>
              </w:rPr>
            </w:pPr>
          </w:p>
          <w:p w:rsidR="73E4FDD1" w:rsidP="55E3AEBF" w:rsidRDefault="73E4FDD1" w14:paraId="22F3525D" w14:textId="61B75093">
            <w:pPr>
              <w:pStyle w:val="Normal"/>
              <w:rPr>
                <w:sz w:val="28"/>
                <w:szCs w:val="28"/>
                <w:lang w:val="cy-GB"/>
              </w:rPr>
            </w:pPr>
            <w:r w:rsidRPr="55E3AEBF" w:rsidR="73E4FDD1">
              <w:rPr>
                <w:sz w:val="28"/>
                <w:szCs w:val="28"/>
                <w:lang w:val="cy-GB"/>
              </w:rPr>
              <w:t xml:space="preserve">Introduce stages using </w:t>
            </w:r>
            <w:r w:rsidRPr="55E3AEBF" w:rsidR="29DDD33F">
              <w:rPr>
                <w:sz w:val="28"/>
                <w:szCs w:val="28"/>
                <w:lang w:val="cy-GB"/>
              </w:rPr>
              <w:t>Welsh Language:</w:t>
            </w:r>
            <w:r w:rsidRPr="55E3AEBF" w:rsidR="29DDD33F">
              <w:rPr>
                <w:sz w:val="32"/>
                <w:szCs w:val="32"/>
                <w:lang w:val="cy-GB"/>
              </w:rPr>
              <w:t xml:space="preserve"> </w:t>
            </w:r>
            <w:r w:rsidRPr="55E3AEBF" w:rsidR="1A19420E">
              <w:rPr>
                <w:rFonts w:ascii="Calibri" w:hAnsi="Calibri" w:eastAsia="Calibri" w:cs="Calibri" w:asciiTheme="minorAscii" w:hAnsiTheme="minorAscii" w:eastAsiaTheme="minorAscii" w:cstheme="minorAscii"/>
                <w:noProof w:val="0"/>
                <w:sz w:val="28"/>
                <w:szCs w:val="28"/>
                <w:lang w:val="cy-GB"/>
              </w:rPr>
              <w:t xml:space="preserve">Babi, plentyn bach, </w:t>
            </w:r>
            <w:proofErr w:type="spellStart"/>
            <w:r w:rsidRPr="55E3AEBF" w:rsidR="1A19420E">
              <w:rPr>
                <w:rFonts w:ascii="Calibri" w:hAnsi="Calibri" w:eastAsia="Calibri" w:cs="Calibri" w:asciiTheme="minorAscii" w:hAnsiTheme="minorAscii" w:eastAsiaTheme="minorAscii" w:cstheme="minorAscii"/>
                <w:noProof w:val="0"/>
                <w:sz w:val="28"/>
                <w:szCs w:val="28"/>
                <w:lang w:val="cy-GB"/>
              </w:rPr>
              <w:t>plenty</w:t>
            </w:r>
            <w:proofErr w:type="spellEnd"/>
            <w:r w:rsidRPr="55E3AEBF" w:rsidR="1A19420E">
              <w:rPr>
                <w:rFonts w:ascii="Calibri" w:hAnsi="Calibri" w:eastAsia="Calibri" w:cs="Calibri" w:asciiTheme="minorAscii" w:hAnsiTheme="minorAscii" w:eastAsiaTheme="minorAscii" w:cstheme="minorAscii"/>
                <w:noProof w:val="0"/>
                <w:sz w:val="28"/>
                <w:szCs w:val="28"/>
                <w:lang w:val="cy-GB"/>
              </w:rPr>
              <w:t>, arddegau, oedolyn, henoed.</w:t>
            </w:r>
          </w:p>
          <w:p w:rsidR="003710B2" w:rsidP="00134A77" w:rsidRDefault="003710B2" w14:paraId="4B34286B" w14:textId="1163C8B6">
            <w:pPr>
              <w:rPr>
                <w:sz w:val="28"/>
                <w:szCs w:val="28"/>
                <w:lang w:val="cy-GB"/>
              </w:rPr>
            </w:pPr>
          </w:p>
          <w:p w:rsidR="00E2156B" w:rsidP="00134A77" w:rsidRDefault="00E2156B" w14:paraId="6FEFE949" w14:textId="6F212F35">
            <w:pPr>
              <w:rPr>
                <w:sz w:val="28"/>
                <w:szCs w:val="28"/>
                <w:lang w:val="cy-GB"/>
              </w:rPr>
            </w:pPr>
            <w:r>
              <w:rPr>
                <w:sz w:val="28"/>
                <w:szCs w:val="28"/>
                <w:lang w:val="cy-GB"/>
              </w:rPr>
              <w:t xml:space="preserve">APK: </w:t>
            </w:r>
            <w:r w:rsidR="00E736BD">
              <w:rPr>
                <w:sz w:val="28"/>
                <w:szCs w:val="28"/>
                <w:lang w:val="cy-GB"/>
              </w:rPr>
              <w:t>Teacher to discuss adjectives and verbs.</w:t>
            </w:r>
          </w:p>
          <w:p w:rsidR="00DD03F7" w:rsidP="00134A77" w:rsidRDefault="00DD03F7" w14:paraId="21D06F42" w14:textId="77777777">
            <w:pPr>
              <w:rPr>
                <w:sz w:val="28"/>
                <w:szCs w:val="28"/>
                <w:lang w:val="cy-GB"/>
              </w:rPr>
            </w:pPr>
          </w:p>
          <w:p w:rsidRPr="002B2D5B" w:rsidR="00DD03F7" w:rsidP="00134A77" w:rsidRDefault="00DD03F7" w14:paraId="3BC8E289" w14:textId="2AFF5E46">
            <w:pPr>
              <w:rPr>
                <w:sz w:val="28"/>
                <w:szCs w:val="28"/>
                <w:lang w:val="cy-GB"/>
              </w:rPr>
            </w:pPr>
          </w:p>
        </w:tc>
        <w:tc>
          <w:tcPr>
            <w:tcW w:w="4971" w:type="dxa"/>
            <w:tcMar/>
          </w:tcPr>
          <w:p w:rsidR="005D210E" w:rsidP="00725673" w:rsidRDefault="005D210E" w14:paraId="44BFEA58" w14:textId="3F6E2105">
            <w:pPr>
              <w:rPr>
                <w:sz w:val="28"/>
                <w:szCs w:val="28"/>
                <w:lang w:val="cy-GB"/>
              </w:rPr>
            </w:pPr>
            <w:r>
              <w:rPr>
                <w:sz w:val="28"/>
                <w:szCs w:val="28"/>
                <w:lang w:val="cy-GB"/>
              </w:rPr>
              <w:t>Pupils to play ‘Miss McFarlane yn dweud...’</w:t>
            </w:r>
          </w:p>
          <w:p w:rsidR="005D210E" w:rsidP="00725673" w:rsidRDefault="005D210E" w14:paraId="0E8DB6B9" w14:textId="77777777">
            <w:pPr>
              <w:rPr>
                <w:sz w:val="28"/>
                <w:szCs w:val="28"/>
                <w:lang w:val="cy-GB"/>
              </w:rPr>
            </w:pPr>
          </w:p>
          <w:p w:rsidR="00647679" w:rsidP="00725673" w:rsidRDefault="00E2156B" w14:paraId="024DB6EA" w14:textId="118DF8C7">
            <w:pPr>
              <w:rPr>
                <w:sz w:val="28"/>
                <w:szCs w:val="28"/>
                <w:lang w:val="cy-GB"/>
              </w:rPr>
            </w:pPr>
            <w:r>
              <w:rPr>
                <w:sz w:val="28"/>
                <w:szCs w:val="28"/>
                <w:lang w:val="cy-GB"/>
              </w:rPr>
              <w:t>Pupils to revisit the stages of human growth.</w:t>
            </w:r>
          </w:p>
          <w:p w:rsidR="00647679" w:rsidP="00725673" w:rsidRDefault="00647679" w14:paraId="0CA58D32" w14:textId="7BBE2010" w14:noSpellErr="1">
            <w:pPr>
              <w:rPr>
                <w:sz w:val="28"/>
                <w:szCs w:val="28"/>
                <w:lang w:val="cy-GB"/>
              </w:rPr>
            </w:pPr>
          </w:p>
          <w:p w:rsidR="28B3D6CF" w:rsidP="55E3AEBF" w:rsidRDefault="28B3D6CF" w14:paraId="25C6DF41" w14:textId="486F0AC6">
            <w:pPr>
              <w:pStyle w:val="Normal"/>
              <w:rPr>
                <w:sz w:val="28"/>
                <w:szCs w:val="28"/>
                <w:lang w:val="cy-GB"/>
              </w:rPr>
            </w:pPr>
            <w:proofErr w:type="spellStart"/>
            <w:r w:rsidRPr="55E3AEBF" w:rsidR="28B3D6CF">
              <w:rPr>
                <w:sz w:val="28"/>
                <w:szCs w:val="28"/>
                <w:lang w:val="cy-GB"/>
              </w:rPr>
              <w:t>Pupils</w:t>
            </w:r>
            <w:proofErr w:type="spellEnd"/>
            <w:r w:rsidRPr="55E3AEBF" w:rsidR="28B3D6CF">
              <w:rPr>
                <w:sz w:val="28"/>
                <w:szCs w:val="28"/>
                <w:lang w:val="cy-GB"/>
              </w:rPr>
              <w:t xml:space="preserve"> to </w:t>
            </w:r>
            <w:proofErr w:type="spellStart"/>
            <w:r w:rsidRPr="55E3AEBF" w:rsidR="28B3D6CF">
              <w:rPr>
                <w:sz w:val="28"/>
                <w:szCs w:val="28"/>
                <w:lang w:val="cy-GB"/>
              </w:rPr>
              <w:t>drill</w:t>
            </w:r>
            <w:proofErr w:type="spellEnd"/>
            <w:r w:rsidRPr="55E3AEBF" w:rsidR="28B3D6CF">
              <w:rPr>
                <w:sz w:val="28"/>
                <w:szCs w:val="28"/>
                <w:lang w:val="cy-GB"/>
              </w:rPr>
              <w:t xml:space="preserve"> Welsh </w:t>
            </w:r>
            <w:proofErr w:type="spellStart"/>
            <w:r w:rsidRPr="55E3AEBF" w:rsidR="28B3D6CF">
              <w:rPr>
                <w:sz w:val="28"/>
                <w:szCs w:val="28"/>
                <w:lang w:val="cy-GB"/>
              </w:rPr>
              <w:t>Language</w:t>
            </w:r>
            <w:proofErr w:type="spellEnd"/>
            <w:r w:rsidRPr="55E3AEBF" w:rsidR="28B3D6CF">
              <w:rPr>
                <w:sz w:val="28"/>
                <w:szCs w:val="28"/>
                <w:lang w:val="cy-GB"/>
              </w:rPr>
              <w:t xml:space="preserve"> </w:t>
            </w:r>
            <w:proofErr w:type="spellStart"/>
            <w:r w:rsidRPr="55E3AEBF" w:rsidR="28B3D6CF">
              <w:rPr>
                <w:sz w:val="28"/>
                <w:szCs w:val="28"/>
                <w:lang w:val="cy-GB"/>
              </w:rPr>
              <w:t>for</w:t>
            </w:r>
            <w:proofErr w:type="spellEnd"/>
            <w:r w:rsidRPr="55E3AEBF" w:rsidR="28B3D6CF">
              <w:rPr>
                <w:sz w:val="28"/>
                <w:szCs w:val="28"/>
                <w:lang w:val="cy-GB"/>
              </w:rPr>
              <w:t xml:space="preserve"> </w:t>
            </w:r>
            <w:proofErr w:type="spellStart"/>
            <w:r w:rsidRPr="55E3AEBF" w:rsidR="28B3D6CF">
              <w:rPr>
                <w:sz w:val="28"/>
                <w:szCs w:val="28"/>
                <w:lang w:val="cy-GB"/>
              </w:rPr>
              <w:t>stages</w:t>
            </w:r>
            <w:proofErr w:type="spellEnd"/>
            <w:r w:rsidRPr="55E3AEBF" w:rsidR="28B3D6CF">
              <w:rPr>
                <w:sz w:val="28"/>
                <w:szCs w:val="28"/>
                <w:lang w:val="cy-GB"/>
              </w:rPr>
              <w:t xml:space="preserve"> of </w:t>
            </w:r>
            <w:proofErr w:type="spellStart"/>
            <w:r w:rsidRPr="55E3AEBF" w:rsidR="28B3D6CF">
              <w:rPr>
                <w:sz w:val="28"/>
                <w:szCs w:val="28"/>
                <w:lang w:val="cy-GB"/>
              </w:rPr>
              <w:t>human</w:t>
            </w:r>
            <w:proofErr w:type="spellEnd"/>
            <w:r w:rsidRPr="55E3AEBF" w:rsidR="28B3D6CF">
              <w:rPr>
                <w:sz w:val="28"/>
                <w:szCs w:val="28"/>
                <w:lang w:val="cy-GB"/>
              </w:rPr>
              <w:t xml:space="preserve"> growth.</w:t>
            </w:r>
          </w:p>
          <w:p w:rsidR="55E3AEBF" w:rsidP="55E3AEBF" w:rsidRDefault="55E3AEBF" w14:paraId="37B0B0A4" w14:textId="66B20876">
            <w:pPr>
              <w:pStyle w:val="Normal"/>
              <w:rPr>
                <w:sz w:val="28"/>
                <w:szCs w:val="28"/>
                <w:lang w:val="cy-GB"/>
              </w:rPr>
            </w:pPr>
          </w:p>
          <w:p w:rsidR="55E3AEBF" w:rsidP="55E3AEBF" w:rsidRDefault="55E3AEBF" w14:paraId="120047C1" w14:textId="70E07E6E">
            <w:pPr>
              <w:pStyle w:val="Normal"/>
              <w:rPr>
                <w:sz w:val="28"/>
                <w:szCs w:val="28"/>
                <w:lang w:val="cy-GB"/>
              </w:rPr>
            </w:pPr>
          </w:p>
          <w:p w:rsidR="00E64FC5" w:rsidP="00725673" w:rsidRDefault="004F60EA" w14:paraId="47E0F90D" w14:textId="5C316CA0">
            <w:pPr>
              <w:rPr>
                <w:sz w:val="28"/>
                <w:szCs w:val="28"/>
                <w:lang w:val="cy-GB"/>
              </w:rPr>
            </w:pPr>
            <w:r>
              <w:rPr>
                <w:sz w:val="28"/>
                <w:szCs w:val="28"/>
                <w:lang w:val="cy-GB"/>
              </w:rPr>
              <w:t xml:space="preserve">Pupils to give examples – think, pair, share. </w:t>
            </w:r>
          </w:p>
          <w:p w:rsidR="00B909AF" w:rsidP="00725673" w:rsidRDefault="00B909AF" w14:paraId="1EC80231" w14:textId="7A08DB74">
            <w:pPr>
              <w:rPr>
                <w:sz w:val="28"/>
                <w:szCs w:val="28"/>
                <w:lang w:val="cy-GB"/>
              </w:rPr>
            </w:pPr>
          </w:p>
          <w:p w:rsidRPr="002B2D5B" w:rsidR="009A75B2" w:rsidP="00725673" w:rsidRDefault="009A75B2" w14:paraId="7F17A4E6" w14:textId="6A2BAC06">
            <w:pPr>
              <w:rPr>
                <w:sz w:val="28"/>
                <w:szCs w:val="28"/>
                <w:lang w:val="cy-GB"/>
              </w:rPr>
            </w:pPr>
          </w:p>
        </w:tc>
        <w:tc>
          <w:tcPr>
            <w:tcW w:w="2903" w:type="dxa"/>
            <w:tcMar/>
          </w:tcPr>
          <w:p w:rsidRPr="002B2D5B" w:rsidR="002B2D5B" w:rsidP="55E3AEBF" w:rsidRDefault="004B0CEE" w14:noSpellErr="1" w14:paraId="723E53EC" w14:textId="29040F91">
            <w:pPr>
              <w:rPr>
                <w:sz w:val="28"/>
                <w:szCs w:val="28"/>
                <w:lang w:val="cy-GB"/>
              </w:rPr>
            </w:pPr>
            <w:r w:rsidRPr="55E3AEBF" w:rsidR="004B0CEE">
              <w:rPr>
                <w:sz w:val="28"/>
                <w:szCs w:val="28"/>
                <w:lang w:val="cy-GB"/>
              </w:rPr>
              <w:t>H&amp;S: Ensure learning environment is hazzard free.</w:t>
            </w:r>
          </w:p>
          <w:p w:rsidRPr="002B2D5B" w:rsidR="002B2D5B" w:rsidP="55E3AEBF" w:rsidRDefault="004B0CEE" w14:paraId="10342A68" w14:textId="1D750673">
            <w:pPr>
              <w:pStyle w:val="Normal"/>
              <w:rPr>
                <w:sz w:val="28"/>
                <w:szCs w:val="28"/>
                <w:lang w:val="cy-GB"/>
              </w:rPr>
            </w:pPr>
          </w:p>
          <w:p w:rsidRPr="002B2D5B" w:rsidR="002B2D5B" w:rsidP="55E3AEBF" w:rsidRDefault="004B0CEE" w14:paraId="400EE8CD" w14:textId="29CDBBAA">
            <w:pPr>
              <w:pStyle w:val="Normal"/>
              <w:rPr>
                <w:sz w:val="28"/>
                <w:szCs w:val="28"/>
                <w:lang w:val="cy-GB"/>
              </w:rPr>
            </w:pPr>
          </w:p>
          <w:p w:rsidRPr="002B2D5B" w:rsidR="002B2D5B" w:rsidP="55E3AEBF" w:rsidRDefault="004B0CEE" w14:paraId="210CA3CF" w14:textId="4F210D49">
            <w:pPr>
              <w:pStyle w:val="Normal"/>
              <w:rPr>
                <w:sz w:val="28"/>
                <w:szCs w:val="28"/>
                <w:lang w:val="cy-GB"/>
              </w:rPr>
            </w:pPr>
          </w:p>
          <w:p w:rsidRPr="002B2D5B" w:rsidR="002B2D5B" w:rsidP="55E3AEBF" w:rsidRDefault="004B0CEE" w14:paraId="491DF6ED" w14:textId="076477BB">
            <w:pPr>
              <w:pStyle w:val="Normal"/>
              <w:rPr>
                <w:sz w:val="28"/>
                <w:szCs w:val="28"/>
                <w:lang w:val="cy-GB"/>
              </w:rPr>
            </w:pPr>
            <w:r w:rsidRPr="55E3AEBF" w:rsidR="5F3896C2">
              <w:rPr>
                <w:sz w:val="28"/>
                <w:szCs w:val="28"/>
                <w:lang w:val="cy-GB"/>
              </w:rPr>
              <w:t xml:space="preserve">Bilingual Cards. </w:t>
            </w:r>
          </w:p>
        </w:tc>
      </w:tr>
      <w:tr w:rsidRPr="002B2D5B" w:rsidR="002B2D5B" w:rsidTr="55E3AEBF" w14:paraId="3E425A8C" w14:textId="77777777">
        <w:trPr>
          <w:trHeight w:val="70"/>
        </w:trPr>
        <w:tc>
          <w:tcPr>
            <w:tcW w:w="1249" w:type="dxa"/>
            <w:tcMar/>
          </w:tcPr>
          <w:p w:rsidRPr="002B2D5B" w:rsidR="002B2D5B" w:rsidP="002B2D5B" w:rsidRDefault="002B2D5B" w14:paraId="3C63E476" w14:textId="77777777">
            <w:pPr>
              <w:jc w:val="center"/>
              <w:rPr>
                <w:b/>
                <w:lang w:val="cy-GB"/>
              </w:rPr>
            </w:pPr>
          </w:p>
          <w:p w:rsidRPr="002B2D5B" w:rsidR="002B2D5B" w:rsidP="002B2D5B" w:rsidRDefault="002B2D5B" w14:paraId="5F4057E9" w14:textId="77777777">
            <w:pPr>
              <w:jc w:val="center"/>
              <w:rPr>
                <w:b/>
                <w:lang w:val="cy-GB"/>
              </w:rPr>
            </w:pPr>
          </w:p>
          <w:p w:rsidRPr="002B2D5B" w:rsidR="002B2D5B" w:rsidP="002B2D5B" w:rsidRDefault="002B2D5B" w14:paraId="427965B4" w14:textId="77777777">
            <w:pPr>
              <w:jc w:val="center"/>
              <w:rPr>
                <w:b/>
                <w:lang w:val="cy-GB"/>
              </w:rPr>
            </w:pPr>
            <w:r w:rsidRPr="002B2D5B">
              <w:rPr>
                <w:b/>
                <w:lang w:val="cy-GB"/>
              </w:rPr>
              <w:t>Teaching &amp; Core Learning</w:t>
            </w:r>
          </w:p>
        </w:tc>
        <w:tc>
          <w:tcPr>
            <w:tcW w:w="4971" w:type="dxa"/>
            <w:tcMar/>
          </w:tcPr>
          <w:p w:rsidR="005D210E" w:rsidP="005D210E" w:rsidRDefault="005D210E" w14:paraId="01B53176" w14:textId="77777777">
            <w:pPr>
              <w:rPr>
                <w:sz w:val="28"/>
                <w:szCs w:val="28"/>
                <w:lang w:val="cy-GB"/>
              </w:rPr>
            </w:pPr>
            <w:r>
              <w:rPr>
                <w:sz w:val="28"/>
                <w:szCs w:val="28"/>
                <w:lang w:val="cy-GB"/>
              </w:rPr>
              <w:t>APK: Teacher to question pupils on work from day before – what can people do at different stages of growth? Discuss that some people are different and unable to do things but are still that stage.</w:t>
            </w:r>
          </w:p>
          <w:p w:rsidR="00523781" w:rsidP="004B0CEE" w:rsidRDefault="00523781" w14:paraId="293E45CE" w14:textId="6B6A341A">
            <w:pPr>
              <w:rPr>
                <w:sz w:val="28"/>
                <w:szCs w:val="28"/>
                <w:lang w:val="cy-GB"/>
              </w:rPr>
            </w:pPr>
          </w:p>
          <w:p w:rsidR="005D210E" w:rsidP="004B0CEE" w:rsidRDefault="005D210E" w14:paraId="47BE67BB" w14:textId="346FAC0F">
            <w:pPr>
              <w:rPr>
                <w:sz w:val="28"/>
                <w:szCs w:val="28"/>
                <w:lang w:val="cy-GB"/>
              </w:rPr>
            </w:pPr>
            <w:r>
              <w:rPr>
                <w:sz w:val="28"/>
                <w:szCs w:val="28"/>
                <w:lang w:val="cy-GB"/>
              </w:rPr>
              <w:t xml:space="preserve">Focused Task: Teacher asks pupils to complete grid which matches 2 examples of what a person can do at each stage. </w:t>
            </w:r>
          </w:p>
          <w:p w:rsidR="005D210E" w:rsidP="004B0CEE" w:rsidRDefault="005D210E" w14:paraId="243E902E" w14:textId="77777777">
            <w:pPr>
              <w:rPr>
                <w:sz w:val="28"/>
                <w:szCs w:val="28"/>
                <w:lang w:val="cy-GB"/>
              </w:rPr>
            </w:pPr>
          </w:p>
          <w:p w:rsidR="00582F22" w:rsidP="004B0CEE" w:rsidRDefault="005D210E" w14:paraId="71F0099A" w14:textId="117389D8">
            <w:pPr>
              <w:rPr>
                <w:sz w:val="28"/>
                <w:szCs w:val="28"/>
                <w:lang w:val="cy-GB"/>
              </w:rPr>
            </w:pPr>
            <w:r>
              <w:rPr>
                <w:sz w:val="28"/>
                <w:szCs w:val="28"/>
                <w:lang w:val="cy-GB"/>
              </w:rPr>
              <w:t xml:space="preserve">Carousel Task 1: </w:t>
            </w:r>
            <w:r w:rsidR="00A15D18">
              <w:rPr>
                <w:sz w:val="28"/>
                <w:szCs w:val="28"/>
                <w:lang w:val="cy-GB"/>
              </w:rPr>
              <w:t>Teacher asks pupils to complete challenges.</w:t>
            </w:r>
          </w:p>
          <w:p w:rsidR="00E736BD" w:rsidP="004B0CEE" w:rsidRDefault="00E736BD" w14:paraId="4FDAFD34" w14:textId="27EC9D51">
            <w:pPr>
              <w:rPr>
                <w:sz w:val="28"/>
                <w:szCs w:val="28"/>
                <w:lang w:val="cy-GB"/>
              </w:rPr>
            </w:pPr>
          </w:p>
          <w:p w:rsidR="005349FD" w:rsidP="004B0CEE" w:rsidRDefault="005349FD" w14:paraId="3B5C019F" w14:textId="1E453C18">
            <w:pPr>
              <w:rPr>
                <w:sz w:val="28"/>
                <w:szCs w:val="28"/>
                <w:lang w:val="cy-GB"/>
              </w:rPr>
            </w:pPr>
            <w:r>
              <w:rPr>
                <w:sz w:val="28"/>
                <w:szCs w:val="28"/>
                <w:lang w:val="cy-GB"/>
              </w:rPr>
              <w:lastRenderedPageBreak/>
              <w:t xml:space="preserve">Carousel Task 2: </w:t>
            </w:r>
            <w:r w:rsidR="00A15D18">
              <w:rPr>
                <w:sz w:val="28"/>
                <w:szCs w:val="28"/>
                <w:lang w:val="cy-GB"/>
              </w:rPr>
              <w:t>Teacher asks pupils to match vocabulary to appropriate</w:t>
            </w:r>
            <w:r w:rsidR="00B10E19">
              <w:rPr>
                <w:sz w:val="28"/>
                <w:szCs w:val="28"/>
                <w:lang w:val="cy-GB"/>
              </w:rPr>
              <w:t xml:space="preserve"> stage of growth.</w:t>
            </w:r>
          </w:p>
          <w:p w:rsidR="00B10E19" w:rsidP="004B0CEE" w:rsidRDefault="00B10E19" w14:paraId="611F29E0" w14:textId="77777777">
            <w:pPr>
              <w:rPr>
                <w:sz w:val="28"/>
                <w:szCs w:val="28"/>
                <w:lang w:val="cy-GB"/>
              </w:rPr>
            </w:pPr>
          </w:p>
          <w:p w:rsidR="005349FD" w:rsidP="004B0CEE" w:rsidRDefault="005349FD" w14:paraId="4C20BFB8" w14:textId="16603D51">
            <w:pPr>
              <w:rPr>
                <w:sz w:val="28"/>
                <w:szCs w:val="28"/>
                <w:lang w:val="cy-GB"/>
              </w:rPr>
            </w:pPr>
            <w:r>
              <w:rPr>
                <w:sz w:val="28"/>
                <w:szCs w:val="28"/>
                <w:lang w:val="cy-GB"/>
              </w:rPr>
              <w:t>Carousel Task 3:</w:t>
            </w:r>
            <w:r w:rsidR="00B10E19">
              <w:rPr>
                <w:sz w:val="28"/>
                <w:szCs w:val="28"/>
                <w:lang w:val="cy-GB"/>
              </w:rPr>
              <w:t xml:space="preserve"> Teacher asks pupils to record the second stage of the bean experiment.</w:t>
            </w:r>
          </w:p>
          <w:p w:rsidR="00E736BD" w:rsidP="004B0CEE" w:rsidRDefault="00E736BD" w14:paraId="06E8EEA7" w14:textId="77777777">
            <w:pPr>
              <w:rPr>
                <w:sz w:val="28"/>
                <w:szCs w:val="28"/>
                <w:lang w:val="cy-GB"/>
              </w:rPr>
            </w:pPr>
          </w:p>
          <w:p w:rsidR="00582F22" w:rsidP="004B0CEE" w:rsidRDefault="00582F22" w14:paraId="2C03496E" w14:textId="1A5BE40B">
            <w:pPr>
              <w:rPr>
                <w:sz w:val="28"/>
                <w:szCs w:val="28"/>
                <w:lang w:val="cy-GB"/>
              </w:rPr>
            </w:pPr>
          </w:p>
          <w:p w:rsidR="00582F22" w:rsidP="004B0CEE" w:rsidRDefault="00582F22" w14:paraId="1C392D61" w14:textId="77777777">
            <w:pPr>
              <w:rPr>
                <w:sz w:val="28"/>
                <w:szCs w:val="28"/>
                <w:lang w:val="cy-GB"/>
              </w:rPr>
            </w:pPr>
          </w:p>
          <w:p w:rsidR="00582F22" w:rsidP="004B0CEE" w:rsidRDefault="00582F22" w14:paraId="795FC2E3" w14:textId="77777777">
            <w:pPr>
              <w:rPr>
                <w:sz w:val="28"/>
                <w:szCs w:val="28"/>
                <w:lang w:val="cy-GB"/>
              </w:rPr>
            </w:pPr>
          </w:p>
          <w:p w:rsidRPr="002B2D5B" w:rsidR="004B0CEE" w:rsidP="004B0CEE" w:rsidRDefault="004B0CEE" w14:paraId="3365E3AA" w14:textId="6539E6FF">
            <w:pPr>
              <w:rPr>
                <w:sz w:val="28"/>
                <w:szCs w:val="28"/>
                <w:lang w:val="cy-GB"/>
              </w:rPr>
            </w:pPr>
            <w:r>
              <w:rPr>
                <w:sz w:val="28"/>
                <w:szCs w:val="28"/>
                <w:lang w:val="cy-GB"/>
              </w:rPr>
              <w:t xml:space="preserve"> </w:t>
            </w:r>
          </w:p>
          <w:p w:rsidRPr="002B2D5B" w:rsidR="002B2D5B" w:rsidP="004B0CEE" w:rsidRDefault="002B2D5B" w14:paraId="65481C09" w14:textId="3756EAAF">
            <w:pPr>
              <w:rPr>
                <w:sz w:val="28"/>
                <w:szCs w:val="28"/>
                <w:lang w:val="cy-GB"/>
              </w:rPr>
            </w:pPr>
          </w:p>
        </w:tc>
        <w:tc>
          <w:tcPr>
            <w:tcW w:w="4971" w:type="dxa"/>
            <w:tcMar/>
          </w:tcPr>
          <w:p w:rsidR="006E60FB" w:rsidP="00097CFA" w:rsidRDefault="005D210E" w14:paraId="2B39D23F" w14:textId="287353FF">
            <w:pPr>
              <w:rPr>
                <w:sz w:val="28"/>
                <w:szCs w:val="28"/>
                <w:lang w:val="cy-GB"/>
              </w:rPr>
            </w:pPr>
            <w:r>
              <w:rPr>
                <w:sz w:val="28"/>
                <w:szCs w:val="28"/>
                <w:lang w:val="cy-GB"/>
              </w:rPr>
              <w:lastRenderedPageBreak/>
              <w:t>Pupils to APK and give examples of what people can do at different stages. Pupils to engage in empathy discussion about disability and equality.</w:t>
            </w:r>
          </w:p>
          <w:p w:rsidR="00E736BD" w:rsidP="00097CFA" w:rsidRDefault="00E736BD" w14:paraId="12A57DC2" w14:textId="77777777">
            <w:pPr>
              <w:rPr>
                <w:sz w:val="28"/>
                <w:szCs w:val="28"/>
                <w:lang w:val="cy-GB"/>
              </w:rPr>
            </w:pPr>
          </w:p>
          <w:p w:rsidR="00E736BD" w:rsidP="00097CFA" w:rsidRDefault="00E736BD" w14:paraId="43F0547D" w14:textId="77777777">
            <w:pPr>
              <w:rPr>
                <w:sz w:val="28"/>
                <w:szCs w:val="28"/>
                <w:lang w:val="cy-GB"/>
              </w:rPr>
            </w:pPr>
          </w:p>
          <w:p w:rsidR="00E736BD" w:rsidP="00097CFA" w:rsidRDefault="005D210E" w14:paraId="18BC6E68" w14:textId="1D962496">
            <w:pPr>
              <w:rPr>
                <w:sz w:val="28"/>
                <w:szCs w:val="28"/>
                <w:lang w:val="cy-GB"/>
              </w:rPr>
            </w:pPr>
            <w:r>
              <w:rPr>
                <w:sz w:val="28"/>
                <w:szCs w:val="28"/>
                <w:lang w:val="cy-GB"/>
              </w:rPr>
              <w:t>Focused Task: Pupils to complete grid which matches 2 examples of what a person can do at each stage.</w:t>
            </w:r>
          </w:p>
          <w:p w:rsidR="006E60FB" w:rsidP="00097CFA" w:rsidRDefault="006E60FB" w14:paraId="0C7A3A1A" w14:textId="77777777">
            <w:pPr>
              <w:rPr>
                <w:sz w:val="28"/>
                <w:szCs w:val="28"/>
                <w:lang w:val="cy-GB"/>
              </w:rPr>
            </w:pPr>
          </w:p>
          <w:p w:rsidR="00E736BD" w:rsidP="005D210E" w:rsidRDefault="005349FD" w14:paraId="71807876" w14:textId="297DBD18">
            <w:pPr>
              <w:rPr>
                <w:sz w:val="28"/>
                <w:szCs w:val="28"/>
                <w:lang w:val="cy-GB"/>
              </w:rPr>
            </w:pPr>
            <w:r>
              <w:rPr>
                <w:sz w:val="28"/>
                <w:szCs w:val="28"/>
                <w:lang w:val="cy-GB"/>
              </w:rPr>
              <w:t>Carousel Task 1:</w:t>
            </w:r>
            <w:r w:rsidR="00A15D18">
              <w:rPr>
                <w:sz w:val="28"/>
                <w:szCs w:val="28"/>
                <w:lang w:val="cy-GB"/>
              </w:rPr>
              <w:t xml:space="preserve"> Pupils to complete challenges.</w:t>
            </w:r>
          </w:p>
          <w:p w:rsidR="005349FD" w:rsidP="005D210E" w:rsidRDefault="005349FD" w14:paraId="7EC8502F" w14:textId="77777777">
            <w:pPr>
              <w:rPr>
                <w:sz w:val="28"/>
                <w:szCs w:val="28"/>
                <w:lang w:val="cy-GB"/>
              </w:rPr>
            </w:pPr>
          </w:p>
          <w:p w:rsidR="005349FD" w:rsidP="005D210E" w:rsidRDefault="005349FD" w14:paraId="6C2C9E78" w14:textId="3AA579A9">
            <w:pPr>
              <w:rPr>
                <w:sz w:val="28"/>
                <w:szCs w:val="28"/>
                <w:lang w:val="cy-GB"/>
              </w:rPr>
            </w:pPr>
            <w:r>
              <w:rPr>
                <w:sz w:val="28"/>
                <w:szCs w:val="28"/>
                <w:lang w:val="cy-GB"/>
              </w:rPr>
              <w:lastRenderedPageBreak/>
              <w:t>Carousel Task 2:</w:t>
            </w:r>
            <w:r w:rsidR="00B10E19">
              <w:rPr>
                <w:sz w:val="28"/>
                <w:szCs w:val="28"/>
                <w:lang w:val="cy-GB"/>
              </w:rPr>
              <w:t xml:space="preserve"> Pupils to match vocabulary to appropriate stage of growth. </w:t>
            </w:r>
          </w:p>
          <w:p w:rsidR="00B10E19" w:rsidP="005D210E" w:rsidRDefault="00B10E19" w14:paraId="79391771" w14:textId="77777777">
            <w:pPr>
              <w:rPr>
                <w:sz w:val="28"/>
                <w:szCs w:val="28"/>
                <w:lang w:val="cy-GB"/>
              </w:rPr>
            </w:pPr>
          </w:p>
          <w:p w:rsidRPr="002B2D5B" w:rsidR="005349FD" w:rsidP="005D210E" w:rsidRDefault="005349FD" w14:paraId="6F32319A" w14:textId="48F5FDDE">
            <w:pPr>
              <w:rPr>
                <w:sz w:val="28"/>
                <w:szCs w:val="28"/>
                <w:lang w:val="cy-GB"/>
              </w:rPr>
            </w:pPr>
            <w:r>
              <w:rPr>
                <w:sz w:val="28"/>
                <w:szCs w:val="28"/>
                <w:lang w:val="cy-GB"/>
              </w:rPr>
              <w:t xml:space="preserve">Carousel Task 3: </w:t>
            </w:r>
            <w:r w:rsidR="00B10E19">
              <w:rPr>
                <w:sz w:val="28"/>
                <w:szCs w:val="28"/>
                <w:lang w:val="cy-GB"/>
              </w:rPr>
              <w:t xml:space="preserve">Pupils to record second stage of the bean experiment. </w:t>
            </w:r>
          </w:p>
        </w:tc>
        <w:tc>
          <w:tcPr>
            <w:tcW w:w="2903" w:type="dxa"/>
            <w:tcMar/>
          </w:tcPr>
          <w:p w:rsidR="00E736BD" w:rsidP="004B0CEE" w:rsidRDefault="00E736BD" w14:paraId="42F111EC" w14:textId="77777777">
            <w:pPr>
              <w:rPr>
                <w:sz w:val="28"/>
                <w:szCs w:val="28"/>
                <w:lang w:val="cy-GB"/>
              </w:rPr>
            </w:pPr>
          </w:p>
          <w:p w:rsidR="00E736BD" w:rsidP="004B0CEE" w:rsidRDefault="00E736BD" w14:paraId="5DF4526E" w14:textId="77777777">
            <w:pPr>
              <w:rPr>
                <w:sz w:val="28"/>
                <w:szCs w:val="28"/>
                <w:lang w:val="cy-GB"/>
              </w:rPr>
            </w:pPr>
          </w:p>
          <w:p w:rsidR="00E736BD" w:rsidP="004B0CEE" w:rsidRDefault="00E736BD" w14:paraId="27C0943E" w14:textId="77777777">
            <w:pPr>
              <w:rPr>
                <w:sz w:val="28"/>
                <w:szCs w:val="28"/>
                <w:lang w:val="cy-GB"/>
              </w:rPr>
            </w:pPr>
          </w:p>
          <w:p w:rsidR="00E736BD" w:rsidP="004B0CEE" w:rsidRDefault="00E736BD" w14:paraId="095DE754" w14:textId="77777777">
            <w:pPr>
              <w:rPr>
                <w:sz w:val="28"/>
                <w:szCs w:val="28"/>
                <w:lang w:val="cy-GB"/>
              </w:rPr>
            </w:pPr>
          </w:p>
          <w:p w:rsidR="00E736BD" w:rsidP="004B0CEE" w:rsidRDefault="00E736BD" w14:paraId="39546ED7" w14:textId="77777777">
            <w:pPr>
              <w:rPr>
                <w:sz w:val="28"/>
                <w:szCs w:val="28"/>
                <w:lang w:val="cy-GB"/>
              </w:rPr>
            </w:pPr>
          </w:p>
          <w:p w:rsidR="00E736BD" w:rsidP="004B0CEE" w:rsidRDefault="00E736BD" w14:paraId="168DD577" w14:textId="77777777">
            <w:pPr>
              <w:rPr>
                <w:sz w:val="28"/>
                <w:szCs w:val="28"/>
                <w:lang w:val="cy-GB"/>
              </w:rPr>
            </w:pPr>
          </w:p>
          <w:p w:rsidR="00BB6976" w:rsidP="004B0CEE" w:rsidRDefault="005349FD" w14:paraId="12AF4D2A" w14:textId="0152C22E">
            <w:pPr>
              <w:rPr>
                <w:sz w:val="28"/>
                <w:szCs w:val="28"/>
                <w:lang w:val="cy-GB"/>
              </w:rPr>
            </w:pPr>
            <w:r>
              <w:rPr>
                <w:sz w:val="28"/>
                <w:szCs w:val="28"/>
                <w:lang w:val="cy-GB"/>
              </w:rPr>
              <w:t>Topic Books.</w:t>
            </w:r>
          </w:p>
          <w:p w:rsidR="005349FD" w:rsidP="004B0CEE" w:rsidRDefault="005349FD" w14:paraId="5EF016FB" w14:textId="158051E1">
            <w:pPr>
              <w:rPr>
                <w:sz w:val="28"/>
                <w:szCs w:val="28"/>
                <w:lang w:val="cy-GB"/>
              </w:rPr>
            </w:pPr>
            <w:r>
              <w:rPr>
                <w:sz w:val="28"/>
                <w:szCs w:val="28"/>
                <w:lang w:val="cy-GB"/>
              </w:rPr>
              <w:t>Worksheet.</w:t>
            </w:r>
          </w:p>
          <w:p w:rsidR="00BB6976" w:rsidP="004B0CEE" w:rsidRDefault="00BB6976" w14:paraId="4EE36616" w14:textId="04D03F86">
            <w:pPr>
              <w:rPr>
                <w:sz w:val="28"/>
                <w:szCs w:val="28"/>
                <w:lang w:val="cy-GB"/>
              </w:rPr>
            </w:pPr>
          </w:p>
          <w:p w:rsidR="00BB6976" w:rsidP="004B0CEE" w:rsidRDefault="00BB6976" w14:paraId="4DCC8664" w14:textId="3A4C9028">
            <w:pPr>
              <w:rPr>
                <w:sz w:val="28"/>
                <w:szCs w:val="28"/>
                <w:lang w:val="cy-GB"/>
              </w:rPr>
            </w:pPr>
          </w:p>
          <w:p w:rsidR="00BB6976" w:rsidP="004B0CEE" w:rsidRDefault="00A15D18" w14:paraId="2643229A" w14:textId="7F6C99DA">
            <w:pPr>
              <w:rPr>
                <w:sz w:val="28"/>
                <w:szCs w:val="28"/>
                <w:lang w:val="cy-GB"/>
              </w:rPr>
            </w:pPr>
            <w:r>
              <w:rPr>
                <w:sz w:val="28"/>
                <w:szCs w:val="28"/>
                <w:lang w:val="cy-GB"/>
              </w:rPr>
              <w:t>Challenge areas set up.</w:t>
            </w:r>
          </w:p>
          <w:p w:rsidR="00E736BD" w:rsidP="004B0CEE" w:rsidRDefault="00E736BD" w14:paraId="5953A883" w14:textId="77777777">
            <w:pPr>
              <w:rPr>
                <w:sz w:val="28"/>
                <w:szCs w:val="28"/>
                <w:lang w:val="cy-GB"/>
              </w:rPr>
            </w:pPr>
          </w:p>
          <w:p w:rsidR="00E736BD" w:rsidP="004B0CEE" w:rsidRDefault="00E736BD" w14:paraId="076F92CA" w14:textId="77777777">
            <w:pPr>
              <w:rPr>
                <w:sz w:val="28"/>
                <w:szCs w:val="28"/>
                <w:lang w:val="cy-GB"/>
              </w:rPr>
            </w:pPr>
          </w:p>
          <w:p w:rsidR="00E736BD" w:rsidP="004B0CEE" w:rsidRDefault="00B10E19" w14:paraId="7EEEF8BA" w14:textId="2674F9CD">
            <w:pPr>
              <w:rPr>
                <w:sz w:val="28"/>
                <w:szCs w:val="28"/>
                <w:lang w:val="cy-GB"/>
              </w:rPr>
            </w:pPr>
            <w:r w:rsidRPr="55E3AEBF" w:rsidR="0159A274">
              <w:rPr>
                <w:sz w:val="28"/>
                <w:szCs w:val="28"/>
                <w:lang w:val="cy-GB"/>
              </w:rPr>
              <w:t xml:space="preserve">Bilingual </w:t>
            </w:r>
            <w:r w:rsidRPr="55E3AEBF" w:rsidR="00B10E19">
              <w:rPr>
                <w:sz w:val="28"/>
                <w:szCs w:val="28"/>
                <w:lang w:val="cy-GB"/>
              </w:rPr>
              <w:t>Cards.</w:t>
            </w:r>
          </w:p>
          <w:p w:rsidR="00B10E19" w:rsidP="004B0CEE" w:rsidRDefault="00B10E19" w14:paraId="71CD1F51" w14:textId="653768A6">
            <w:pPr>
              <w:rPr>
                <w:sz w:val="28"/>
                <w:szCs w:val="28"/>
                <w:lang w:val="cy-GB"/>
              </w:rPr>
            </w:pPr>
          </w:p>
          <w:p w:rsidR="00B10E19" w:rsidP="004B0CEE" w:rsidRDefault="00B10E19" w14:paraId="19B69CD2" w14:textId="0DAAE914">
            <w:pPr>
              <w:rPr>
                <w:sz w:val="28"/>
                <w:szCs w:val="28"/>
                <w:lang w:val="cy-GB"/>
              </w:rPr>
            </w:pPr>
          </w:p>
          <w:p w:rsidR="00B10E19" w:rsidP="004B0CEE" w:rsidRDefault="00B10E19" w14:paraId="70BC4DFF" w14:textId="03093683">
            <w:pPr>
              <w:rPr>
                <w:sz w:val="28"/>
                <w:szCs w:val="28"/>
                <w:lang w:val="cy-GB"/>
              </w:rPr>
            </w:pPr>
          </w:p>
          <w:p w:rsidR="00B10E19" w:rsidP="004B0CEE" w:rsidRDefault="00B10E19" w14:paraId="137CF145" w14:textId="6AFEB22D">
            <w:pPr>
              <w:rPr>
                <w:sz w:val="28"/>
                <w:szCs w:val="28"/>
                <w:lang w:val="cy-GB"/>
              </w:rPr>
            </w:pPr>
            <w:r>
              <w:rPr>
                <w:sz w:val="28"/>
                <w:szCs w:val="28"/>
                <w:lang w:val="cy-GB"/>
              </w:rPr>
              <w:t xml:space="preserve">Topic Books. </w:t>
            </w:r>
          </w:p>
          <w:p w:rsidR="00B10E19" w:rsidP="004B0CEE" w:rsidRDefault="00B10E19" w14:paraId="48066926" w14:textId="65070772">
            <w:pPr>
              <w:rPr>
                <w:sz w:val="28"/>
                <w:szCs w:val="28"/>
                <w:lang w:val="cy-GB"/>
              </w:rPr>
            </w:pPr>
            <w:r>
              <w:rPr>
                <w:sz w:val="28"/>
                <w:szCs w:val="28"/>
                <w:lang w:val="cy-GB"/>
              </w:rPr>
              <w:t>Beans Experiment.</w:t>
            </w:r>
          </w:p>
          <w:p w:rsidR="00E736BD" w:rsidP="004B0CEE" w:rsidRDefault="00E736BD" w14:paraId="28A27B02" w14:textId="77777777">
            <w:pPr>
              <w:rPr>
                <w:sz w:val="28"/>
                <w:szCs w:val="28"/>
                <w:lang w:val="cy-GB"/>
              </w:rPr>
            </w:pPr>
          </w:p>
          <w:p w:rsidR="00590162" w:rsidP="004B0CEE" w:rsidRDefault="00590162" w14:paraId="7BB1ED5B" w14:textId="77777777">
            <w:pPr>
              <w:rPr>
                <w:sz w:val="28"/>
                <w:szCs w:val="28"/>
                <w:lang w:val="cy-GB"/>
              </w:rPr>
            </w:pPr>
          </w:p>
          <w:p w:rsidRPr="002B2D5B" w:rsidR="002B2D5B" w:rsidP="004B0CEE" w:rsidRDefault="004B0CEE" w14:paraId="73A5E4AB" w14:textId="024DD0B2">
            <w:pPr>
              <w:rPr>
                <w:sz w:val="28"/>
                <w:szCs w:val="28"/>
                <w:lang w:val="cy-GB"/>
              </w:rPr>
            </w:pPr>
            <w:r>
              <w:rPr>
                <w:sz w:val="28"/>
                <w:szCs w:val="28"/>
                <w:lang w:val="cy-GB"/>
              </w:rPr>
              <w:t>H&amp;S: Ensure learning environment is hazzard free</w:t>
            </w:r>
            <w:r w:rsidR="00ED2A2D">
              <w:rPr>
                <w:sz w:val="28"/>
                <w:szCs w:val="28"/>
                <w:lang w:val="cy-GB"/>
              </w:rPr>
              <w:t>.</w:t>
            </w:r>
          </w:p>
        </w:tc>
      </w:tr>
      <w:tr w:rsidRPr="002B2D5B" w:rsidR="002B2D5B" w:rsidTr="55E3AEBF" w14:paraId="78EBC3C5" w14:textId="77777777">
        <w:trPr>
          <w:trHeight w:val="2051"/>
        </w:trPr>
        <w:tc>
          <w:tcPr>
            <w:tcW w:w="1249" w:type="dxa"/>
            <w:tcMar/>
          </w:tcPr>
          <w:p w:rsidRPr="002B2D5B" w:rsidR="002B2D5B" w:rsidP="002B2D5B" w:rsidRDefault="002B2D5B" w14:paraId="12989264" w14:textId="77777777">
            <w:pPr>
              <w:jc w:val="center"/>
              <w:rPr>
                <w:b/>
                <w:lang w:val="cy-GB"/>
              </w:rPr>
            </w:pPr>
          </w:p>
          <w:p w:rsidRPr="002B2D5B" w:rsidR="002B2D5B" w:rsidP="002B2D5B" w:rsidRDefault="002B2D5B" w14:paraId="0234BE87" w14:textId="77777777">
            <w:pPr>
              <w:jc w:val="center"/>
              <w:rPr>
                <w:b/>
                <w:lang w:val="cy-GB"/>
              </w:rPr>
            </w:pPr>
          </w:p>
          <w:p w:rsidRPr="002B2D5B" w:rsidR="002B2D5B" w:rsidP="002B2D5B" w:rsidRDefault="002B2D5B" w14:paraId="3C7DFD5C" w14:textId="77777777">
            <w:pPr>
              <w:jc w:val="center"/>
              <w:rPr>
                <w:b/>
                <w:lang w:val="cy-GB"/>
              </w:rPr>
            </w:pPr>
            <w:r w:rsidRPr="002B2D5B">
              <w:rPr>
                <w:b/>
                <w:lang w:val="cy-GB"/>
              </w:rPr>
              <w:t>Plenary</w:t>
            </w:r>
          </w:p>
        </w:tc>
        <w:tc>
          <w:tcPr>
            <w:tcW w:w="4971" w:type="dxa"/>
            <w:tcMar/>
          </w:tcPr>
          <w:p w:rsidR="002B2D5B" w:rsidP="004670AC" w:rsidRDefault="004670AC" w14:paraId="39E95A6C" w14:textId="748079DC">
            <w:pPr>
              <w:rPr>
                <w:sz w:val="28"/>
                <w:szCs w:val="28"/>
                <w:lang w:val="cy-GB"/>
              </w:rPr>
            </w:pPr>
            <w:r>
              <w:rPr>
                <w:sz w:val="28"/>
                <w:szCs w:val="28"/>
                <w:lang w:val="cy-GB"/>
              </w:rPr>
              <w:t>Teacher to ask pupils to order the stages of growth.</w:t>
            </w:r>
          </w:p>
          <w:p w:rsidR="004670AC" w:rsidP="004670AC" w:rsidRDefault="004670AC" w14:paraId="7FCFEE05" w14:textId="66EB34D1">
            <w:pPr>
              <w:rPr>
                <w:sz w:val="28"/>
                <w:szCs w:val="28"/>
                <w:lang w:val="cy-GB"/>
              </w:rPr>
            </w:pPr>
          </w:p>
          <w:p w:rsidRPr="002B2D5B" w:rsidR="004670AC" w:rsidP="004670AC" w:rsidRDefault="004670AC" w14:paraId="685631A1" w14:textId="0204CB21">
            <w:pPr>
              <w:rPr>
                <w:sz w:val="28"/>
                <w:szCs w:val="28"/>
                <w:lang w:val="cy-GB"/>
              </w:rPr>
            </w:pPr>
            <w:r>
              <w:rPr>
                <w:sz w:val="28"/>
                <w:szCs w:val="28"/>
                <w:lang w:val="cy-GB"/>
              </w:rPr>
              <w:t>Teacher to ask pupils to think, pair share what people can do at different stages of growth.</w:t>
            </w:r>
          </w:p>
          <w:p w:rsidRPr="002B2D5B" w:rsidR="002B2D5B" w:rsidP="002B2D5B" w:rsidRDefault="002B2D5B" w14:paraId="483EB441" w14:textId="77777777">
            <w:pPr>
              <w:jc w:val="center"/>
              <w:rPr>
                <w:sz w:val="28"/>
                <w:szCs w:val="28"/>
                <w:lang w:val="cy-GB"/>
              </w:rPr>
            </w:pPr>
          </w:p>
        </w:tc>
        <w:tc>
          <w:tcPr>
            <w:tcW w:w="4971" w:type="dxa"/>
            <w:tcMar/>
          </w:tcPr>
          <w:p w:rsidR="002B2D5B" w:rsidP="00134A77" w:rsidRDefault="004670AC" w14:paraId="29FBAE50" w14:textId="77777777">
            <w:pPr>
              <w:rPr>
                <w:sz w:val="28"/>
                <w:szCs w:val="28"/>
                <w:lang w:val="cy-GB"/>
              </w:rPr>
            </w:pPr>
            <w:r>
              <w:rPr>
                <w:sz w:val="28"/>
                <w:szCs w:val="28"/>
                <w:lang w:val="cy-GB"/>
              </w:rPr>
              <w:t>Pupils to order the stages of growth.</w:t>
            </w:r>
          </w:p>
          <w:p w:rsidR="004670AC" w:rsidP="00134A77" w:rsidRDefault="004670AC" w14:paraId="36E1CB82" w14:textId="77777777">
            <w:pPr>
              <w:rPr>
                <w:sz w:val="28"/>
                <w:szCs w:val="28"/>
                <w:lang w:val="cy-GB"/>
              </w:rPr>
            </w:pPr>
          </w:p>
          <w:p w:rsidR="004670AC" w:rsidP="00134A77" w:rsidRDefault="004670AC" w14:paraId="7D7A710C" w14:textId="77777777">
            <w:pPr>
              <w:rPr>
                <w:sz w:val="28"/>
                <w:szCs w:val="28"/>
                <w:lang w:val="cy-GB"/>
              </w:rPr>
            </w:pPr>
          </w:p>
          <w:p w:rsidRPr="002B2D5B" w:rsidR="004670AC" w:rsidP="004670AC" w:rsidRDefault="004670AC" w14:paraId="5D4FE121" w14:textId="315D75E5">
            <w:pPr>
              <w:rPr>
                <w:sz w:val="28"/>
                <w:szCs w:val="28"/>
                <w:lang w:val="cy-GB"/>
              </w:rPr>
            </w:pPr>
            <w:r>
              <w:rPr>
                <w:sz w:val="28"/>
                <w:szCs w:val="28"/>
                <w:lang w:val="cy-GB"/>
              </w:rPr>
              <w:t>P</w:t>
            </w:r>
            <w:r>
              <w:rPr>
                <w:sz w:val="28"/>
                <w:szCs w:val="28"/>
                <w:lang w:val="cy-GB"/>
              </w:rPr>
              <w:t>upils to think, pair share what people can do at different stages of growth.</w:t>
            </w:r>
          </w:p>
          <w:p w:rsidRPr="002B2D5B" w:rsidR="004670AC" w:rsidP="00134A77" w:rsidRDefault="004670AC" w14:paraId="46716F0C" w14:textId="0F48F8B8">
            <w:pPr>
              <w:rPr>
                <w:sz w:val="28"/>
                <w:szCs w:val="28"/>
                <w:lang w:val="cy-GB"/>
              </w:rPr>
            </w:pPr>
          </w:p>
        </w:tc>
        <w:tc>
          <w:tcPr>
            <w:tcW w:w="2903" w:type="dxa"/>
            <w:tcMar/>
          </w:tcPr>
          <w:p w:rsidRPr="002B2D5B" w:rsidR="002B2D5B" w:rsidP="004B0CEE" w:rsidRDefault="004B0CEE" w14:paraId="08BDEAF7" w14:textId="31908832">
            <w:pPr>
              <w:rPr>
                <w:sz w:val="28"/>
                <w:szCs w:val="28"/>
                <w:lang w:val="cy-GB"/>
              </w:rPr>
            </w:pPr>
            <w:r>
              <w:rPr>
                <w:sz w:val="28"/>
                <w:szCs w:val="28"/>
                <w:lang w:val="cy-GB"/>
              </w:rPr>
              <w:t xml:space="preserve"> H&amp;S: Ensure learning environment is hazzard free.</w:t>
            </w:r>
          </w:p>
        </w:tc>
      </w:tr>
    </w:tbl>
    <w:p w:rsidRPr="00D46A8E" w:rsidR="004E1B77" w:rsidP="00EE0418" w:rsidRDefault="004E1B77" w14:paraId="21627C5E" w14:textId="4D32C744">
      <w:pPr>
        <w:tabs>
          <w:tab w:val="left" w:pos="12758"/>
        </w:tabs>
        <w:rPr>
          <w:sz w:val="28"/>
          <w:szCs w:val="28"/>
          <w:lang w:val="cy-GB"/>
        </w:rPr>
      </w:pPr>
    </w:p>
    <w:p w:rsidRPr="00D46A8E" w:rsidR="00645E24" w:rsidP="00B24C18" w:rsidRDefault="00645E24" w14:paraId="1283188B" w14:textId="77777777">
      <w:pPr>
        <w:pStyle w:val="Heading1"/>
        <w:rPr>
          <w:sz w:val="28"/>
          <w:szCs w:val="28"/>
        </w:rPr>
      </w:pPr>
    </w:p>
    <w:p w:rsidRPr="00D46A8E" w:rsidR="00EF0BE1" w:rsidP="00EF0BE1" w:rsidRDefault="00EF0BE1" w14:paraId="4A514B70" w14:textId="77777777">
      <w:pPr>
        <w:rPr>
          <w:sz w:val="28"/>
          <w:szCs w:val="28"/>
        </w:rPr>
      </w:pPr>
    </w:p>
    <w:p w:rsidRPr="00D46A8E" w:rsidR="00EF0BE1" w:rsidP="00EF0BE1" w:rsidRDefault="00EF0BE1" w14:paraId="2BC7D158" w14:textId="77777777">
      <w:pPr>
        <w:rPr>
          <w:sz w:val="28"/>
          <w:szCs w:val="28"/>
        </w:rPr>
      </w:pPr>
    </w:p>
    <w:p w:rsidRPr="00D46A8E" w:rsidR="00EF0BE1" w:rsidP="00EF0BE1" w:rsidRDefault="00EF0BE1" w14:paraId="2BB6E5A7" w14:textId="77777777">
      <w:pPr>
        <w:rPr>
          <w:sz w:val="28"/>
          <w:szCs w:val="28"/>
        </w:rPr>
      </w:pPr>
    </w:p>
    <w:p w:rsidRPr="00D46A8E" w:rsidR="00EF0BE1" w:rsidP="00EF0BE1" w:rsidRDefault="00EF0BE1" w14:paraId="2294F27D" w14:textId="77777777">
      <w:pPr>
        <w:rPr>
          <w:sz w:val="28"/>
          <w:szCs w:val="28"/>
        </w:rPr>
      </w:pPr>
    </w:p>
    <w:p w:rsidRPr="00D46A8E" w:rsidR="00EF0BE1" w:rsidP="00EF0BE1" w:rsidRDefault="00EF0BE1" w14:paraId="47276F70" w14:textId="77777777">
      <w:pPr>
        <w:rPr>
          <w:sz w:val="28"/>
          <w:szCs w:val="28"/>
        </w:rPr>
      </w:pPr>
    </w:p>
    <w:p w:rsidRPr="00D46A8E" w:rsidR="00EF0BE1" w:rsidP="00EF0BE1" w:rsidRDefault="00EF0BE1" w14:paraId="4EEB0736" w14:textId="77777777">
      <w:pPr>
        <w:rPr>
          <w:sz w:val="28"/>
          <w:szCs w:val="28"/>
        </w:rPr>
      </w:pPr>
    </w:p>
    <w:p w:rsidRPr="00D46A8E" w:rsidR="00EF0BE1" w:rsidP="00EF0BE1" w:rsidRDefault="00EF0BE1" w14:paraId="29806F32" w14:textId="77777777">
      <w:pPr>
        <w:rPr>
          <w:sz w:val="28"/>
          <w:szCs w:val="28"/>
        </w:rPr>
      </w:pPr>
    </w:p>
    <w:p w:rsidRPr="00D46A8E" w:rsidR="00EF0BE1" w:rsidP="00EF0BE1" w:rsidRDefault="00EF0BE1" w14:paraId="3F369D11" w14:textId="77777777">
      <w:pPr>
        <w:rPr>
          <w:sz w:val="28"/>
          <w:szCs w:val="28"/>
        </w:rPr>
      </w:pPr>
    </w:p>
    <w:p w:rsidRPr="00D46A8E" w:rsidR="00EF0BE1" w:rsidP="00EF0BE1" w:rsidRDefault="00EF0BE1" w14:paraId="2D346F17" w14:textId="77777777">
      <w:pPr>
        <w:rPr>
          <w:sz w:val="28"/>
          <w:szCs w:val="28"/>
        </w:rPr>
      </w:pPr>
    </w:p>
    <w:p w:rsidRPr="00D46A8E" w:rsidR="00EF0BE1" w:rsidP="00EF0BE1" w:rsidRDefault="00EF0BE1" w14:paraId="4F969DFF" w14:textId="77777777">
      <w:pPr>
        <w:rPr>
          <w:sz w:val="28"/>
          <w:szCs w:val="28"/>
        </w:rPr>
      </w:pPr>
    </w:p>
    <w:p w:rsidRPr="00D46A8E" w:rsidR="00EF0BE1" w:rsidP="00EF0BE1" w:rsidRDefault="00EF0BE1" w14:paraId="603814E7" w14:textId="77777777">
      <w:pPr>
        <w:rPr>
          <w:sz w:val="28"/>
          <w:szCs w:val="28"/>
        </w:rPr>
      </w:pPr>
    </w:p>
    <w:p w:rsidRPr="00D46A8E" w:rsidR="00EF0BE1" w:rsidP="00EF0BE1" w:rsidRDefault="00EF0BE1" w14:paraId="6286D6E1" w14:textId="77777777">
      <w:pPr>
        <w:rPr>
          <w:sz w:val="28"/>
          <w:szCs w:val="28"/>
        </w:rPr>
      </w:pPr>
    </w:p>
    <w:p w:rsidRPr="00D46A8E" w:rsidR="00EF0BE1" w:rsidP="00EF0BE1" w:rsidRDefault="00EF0BE1" w14:paraId="69EE6455" w14:textId="77777777">
      <w:pPr>
        <w:rPr>
          <w:sz w:val="28"/>
          <w:szCs w:val="28"/>
        </w:rPr>
      </w:pPr>
    </w:p>
    <w:p w:rsidRPr="00D46A8E" w:rsidR="00EF0BE1" w:rsidP="00EF0BE1" w:rsidRDefault="00EF0BE1" w14:paraId="798BEE9C" w14:textId="77777777">
      <w:pPr>
        <w:rPr>
          <w:sz w:val="28"/>
          <w:szCs w:val="28"/>
        </w:rPr>
      </w:pPr>
    </w:p>
    <w:p w:rsidRPr="00D46A8E" w:rsidR="00EF0BE1" w:rsidP="00EF0BE1" w:rsidRDefault="00EF0BE1" w14:paraId="084DDFCB" w14:textId="77777777">
      <w:pPr>
        <w:rPr>
          <w:sz w:val="28"/>
          <w:szCs w:val="28"/>
        </w:rPr>
      </w:pPr>
    </w:p>
    <w:p w:rsidRPr="00D46A8E" w:rsidR="00EF0BE1" w:rsidP="00EF0BE1" w:rsidRDefault="00EF0BE1" w14:paraId="2E8F31CF" w14:textId="77777777">
      <w:pPr>
        <w:rPr>
          <w:sz w:val="28"/>
          <w:szCs w:val="28"/>
        </w:rPr>
      </w:pPr>
    </w:p>
    <w:p w:rsidRPr="00D46A8E" w:rsidR="00EF0BE1" w:rsidP="00EF0BE1" w:rsidRDefault="00EF0BE1" w14:paraId="46769B7B" w14:textId="77777777">
      <w:pPr>
        <w:rPr>
          <w:sz w:val="28"/>
          <w:szCs w:val="28"/>
        </w:rPr>
      </w:pPr>
    </w:p>
    <w:p w:rsidRPr="00D46A8E" w:rsidR="00EF0BE1" w:rsidP="00EF0BE1" w:rsidRDefault="00EF0BE1" w14:paraId="4F3789E3" w14:textId="77777777">
      <w:pPr>
        <w:rPr>
          <w:sz w:val="28"/>
          <w:szCs w:val="28"/>
        </w:rPr>
      </w:pPr>
    </w:p>
    <w:p w:rsidRPr="00D46A8E" w:rsidR="00EF0BE1" w:rsidP="00EF0BE1" w:rsidRDefault="00EF0BE1" w14:paraId="20B198E4" w14:textId="77777777">
      <w:pPr>
        <w:rPr>
          <w:sz w:val="28"/>
          <w:szCs w:val="28"/>
        </w:rPr>
      </w:pPr>
    </w:p>
    <w:p w:rsidRPr="00D46A8E" w:rsidR="00EF0BE1" w:rsidP="00EF0BE1" w:rsidRDefault="00EF0BE1" w14:paraId="58432AFC" w14:textId="77777777">
      <w:pPr>
        <w:rPr>
          <w:sz w:val="28"/>
          <w:szCs w:val="28"/>
        </w:rPr>
      </w:pPr>
    </w:p>
    <w:p w:rsidRPr="00D46A8E" w:rsidR="00EF0BE1" w:rsidP="00EF0BE1" w:rsidRDefault="00EF0BE1" w14:paraId="23D4DC51" w14:textId="77777777">
      <w:pPr>
        <w:rPr>
          <w:sz w:val="28"/>
          <w:szCs w:val="28"/>
        </w:rPr>
      </w:pPr>
    </w:p>
    <w:p w:rsidRPr="00D46A8E" w:rsidR="00EF0BE1" w:rsidP="00EF0BE1" w:rsidRDefault="00EF0BE1" w14:paraId="3814CFF1" w14:textId="77777777">
      <w:pPr>
        <w:rPr>
          <w:sz w:val="28"/>
          <w:szCs w:val="28"/>
        </w:rPr>
      </w:pPr>
    </w:p>
    <w:p w:rsidRPr="00D46A8E" w:rsidR="00EF0BE1" w:rsidP="00EF0BE1" w:rsidRDefault="00EF0BE1" w14:paraId="117A1317" w14:textId="77777777">
      <w:pPr>
        <w:rPr>
          <w:sz w:val="28"/>
          <w:szCs w:val="28"/>
        </w:rPr>
      </w:pPr>
    </w:p>
    <w:p w:rsidR="00DB1D3B" w:rsidP="00EF0BE1" w:rsidRDefault="00DB1D3B" w14:paraId="33FC4CE7" w14:textId="77777777">
      <w:pPr>
        <w:rPr>
          <w:sz w:val="28"/>
          <w:szCs w:val="28"/>
        </w:rPr>
        <w:sectPr w:rsidR="00DB1D3B" w:rsidSect="00A53AE4">
          <w:pgSz w:w="16840" w:h="11900" w:orient="landscape"/>
          <w:pgMar w:top="1440" w:right="1440" w:bottom="1440" w:left="794" w:header="720" w:footer="720" w:gutter="0"/>
          <w:cols w:space="720"/>
          <w:docGrid w:linePitch="360"/>
        </w:sectPr>
      </w:pPr>
    </w:p>
    <w:p w:rsidRPr="00825827" w:rsidR="00825827" w:rsidP="00825827" w:rsidRDefault="00825827" w14:paraId="12A401DF" w14:textId="6525B3C2">
      <w:pPr>
        <w:jc w:val="center"/>
        <w:rPr>
          <w:b/>
          <w:sz w:val="28"/>
          <w:szCs w:val="28"/>
          <w:lang w:val="cy-GB"/>
        </w:rPr>
      </w:pPr>
      <w:r>
        <w:rPr>
          <w:b/>
          <w:sz w:val="28"/>
          <w:szCs w:val="28"/>
          <w:lang w:val="cy-GB"/>
        </w:rPr>
        <w:lastRenderedPageBreak/>
        <w:t>Lesson Plan – Phase 1</w:t>
      </w:r>
    </w:p>
    <w:p w:rsidRPr="00825827" w:rsidR="00825827" w:rsidP="00825827" w:rsidRDefault="00825827" w14:paraId="38E88527" w14:textId="77777777">
      <w:pPr>
        <w:jc w:val="center"/>
        <w:rPr>
          <w:b/>
          <w:sz w:val="28"/>
          <w:szCs w:val="28"/>
          <w:lang w:val="cy-GB"/>
        </w:rPr>
      </w:pPr>
      <w:r w:rsidRPr="00825827">
        <w:rPr>
          <w:b/>
          <w:sz w:val="28"/>
          <w:szCs w:val="28"/>
          <w:lang w:val="cy-GB"/>
        </w:rPr>
        <w:t>Evaluation of the Learning Experience</w:t>
      </w:r>
    </w:p>
    <w:p w:rsidRPr="00825827" w:rsidR="00825827" w:rsidP="00825827" w:rsidRDefault="00825827" w14:paraId="4B490B66" w14:textId="77777777">
      <w:pPr>
        <w:jc w:val="center"/>
        <w:rPr>
          <w:b/>
          <w:sz w:val="28"/>
          <w:szCs w:val="28"/>
          <w:lang w:val="cy-GB"/>
        </w:rPr>
      </w:pPr>
      <w:r w:rsidRPr="00825827">
        <w:rPr>
          <w:b/>
          <w:sz w:val="28"/>
          <w:szCs w:val="28"/>
          <w:lang w:val="cy-GB"/>
        </w:rPr>
        <w:t>(include references to QTS)</w:t>
      </w:r>
    </w:p>
    <w:p w:rsidRPr="00825827" w:rsidR="00825827" w:rsidP="00825827" w:rsidRDefault="00825827" w14:paraId="4C4726EA" w14:textId="77777777">
      <w:pPr>
        <w:rPr>
          <w:sz w:val="28"/>
          <w:szCs w:val="28"/>
          <w:lang w:val="cy-GB"/>
        </w:rPr>
      </w:pPr>
    </w:p>
    <w:tbl>
      <w:tblPr>
        <w:tblStyle w:val="TableGrid3"/>
        <w:tblW w:w="0" w:type="auto"/>
        <w:tblLook w:val="04A0" w:firstRow="1" w:lastRow="0" w:firstColumn="1" w:lastColumn="0" w:noHBand="0" w:noVBand="1"/>
      </w:tblPr>
      <w:tblGrid>
        <w:gridCol w:w="1980"/>
        <w:gridCol w:w="7030"/>
      </w:tblGrid>
      <w:tr w:rsidRPr="00825827" w:rsidR="00825827" w:rsidTr="00DA733D" w14:paraId="6EC3CAA8" w14:textId="77777777">
        <w:tc>
          <w:tcPr>
            <w:tcW w:w="9010" w:type="dxa"/>
            <w:gridSpan w:val="2"/>
            <w:shd w:val="clear" w:color="auto" w:fill="D9E2F3" w:themeFill="accent1" w:themeFillTint="33"/>
          </w:tcPr>
          <w:p w:rsidRPr="00825827" w:rsidR="00825827" w:rsidP="00825827" w:rsidRDefault="00825827" w14:paraId="60ACB732" w14:textId="77777777">
            <w:pPr>
              <w:rPr>
                <w:b/>
                <w:lang w:val="cy-GB"/>
              </w:rPr>
            </w:pPr>
            <w:r w:rsidRPr="00825827">
              <w:rPr>
                <w:b/>
                <w:lang w:val="cy-GB"/>
              </w:rPr>
              <w:t>Evaluation of Pupil Learning</w:t>
            </w:r>
          </w:p>
          <w:p w:rsidRPr="00825827" w:rsidR="00825827" w:rsidP="00825827" w:rsidRDefault="00825827" w14:paraId="5CFCF159" w14:textId="77777777">
            <w:pPr>
              <w:rPr>
                <w:sz w:val="20"/>
                <w:szCs w:val="20"/>
                <w:lang w:val="cy-GB"/>
              </w:rPr>
            </w:pPr>
          </w:p>
        </w:tc>
      </w:tr>
      <w:tr w:rsidRPr="00825827" w:rsidR="00825827" w:rsidTr="00DA733D" w14:paraId="3062B5D2" w14:textId="77777777">
        <w:tc>
          <w:tcPr>
            <w:tcW w:w="1980" w:type="dxa"/>
            <w:shd w:val="clear" w:color="auto" w:fill="D9E2F3" w:themeFill="accent1" w:themeFillTint="33"/>
          </w:tcPr>
          <w:p w:rsidRPr="00825827" w:rsidR="00825827" w:rsidP="00825827" w:rsidRDefault="00825827" w14:paraId="68427B60" w14:textId="7AE08FC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p>
        </w:tc>
        <w:tc>
          <w:tcPr>
            <w:tcW w:w="7030" w:type="dxa"/>
          </w:tcPr>
          <w:p w:rsidR="00825827" w:rsidP="00825827" w:rsidRDefault="00450064" w14:paraId="598404E4" w14:textId="142192C5">
            <w:pPr>
              <w:rPr>
                <w:sz w:val="20"/>
                <w:szCs w:val="20"/>
                <w:lang w:val="cy-GB"/>
              </w:rPr>
            </w:pPr>
            <w:r>
              <w:rPr>
                <w:sz w:val="20"/>
                <w:szCs w:val="20"/>
                <w:lang w:val="cy-GB"/>
              </w:rPr>
              <w:t>I evaluated the whole class, considering their engagement and ability to activate prior knowledge to develop learning. This was considered through observation</w:t>
            </w:r>
            <w:r w:rsidR="00CB4BB3">
              <w:rPr>
                <w:sz w:val="20"/>
                <w:szCs w:val="20"/>
                <w:lang w:val="cy-GB"/>
              </w:rPr>
              <w:t>, questioning</w:t>
            </w:r>
            <w:r>
              <w:rPr>
                <w:sz w:val="20"/>
                <w:szCs w:val="20"/>
                <w:lang w:val="cy-GB"/>
              </w:rPr>
              <w:t xml:space="preserve"> and </w:t>
            </w:r>
            <w:r w:rsidR="00CB4BB3">
              <w:rPr>
                <w:sz w:val="20"/>
                <w:szCs w:val="20"/>
                <w:lang w:val="cy-GB"/>
              </w:rPr>
              <w:t>work completed.</w:t>
            </w:r>
          </w:p>
          <w:p w:rsidR="00CB4BB3" w:rsidP="00825827" w:rsidRDefault="00CB4BB3" w14:paraId="67083ED8" w14:textId="425FD5E9">
            <w:pPr>
              <w:rPr>
                <w:sz w:val="20"/>
                <w:szCs w:val="20"/>
                <w:lang w:val="cy-GB"/>
              </w:rPr>
            </w:pPr>
          </w:p>
          <w:p w:rsidR="00CB4BB3" w:rsidP="00825827" w:rsidRDefault="00CB4BB3" w14:paraId="719E25A1" w14:textId="706B1323">
            <w:pPr>
              <w:rPr>
                <w:sz w:val="20"/>
                <w:szCs w:val="20"/>
                <w:lang w:val="cy-GB"/>
              </w:rPr>
            </w:pPr>
            <w:r>
              <w:rPr>
                <w:sz w:val="20"/>
                <w:szCs w:val="20"/>
                <w:lang w:val="cy-GB"/>
              </w:rPr>
              <w:t>During the opening phase, pupils were able to activate prior knowledge and responded to AfL. They demonstrated listening and understanding in verbal responses through extended answers and accuracy. Pupils became more responsive to behaviour management over time, particularly the combination of hand gestures and a vocal command.</w:t>
            </w:r>
          </w:p>
          <w:p w:rsidR="00CB4BB3" w:rsidP="00825827" w:rsidRDefault="00CB4BB3" w14:paraId="56CA2B89" w14:textId="24F5107F">
            <w:pPr>
              <w:rPr>
                <w:sz w:val="20"/>
                <w:szCs w:val="20"/>
                <w:lang w:val="cy-GB"/>
              </w:rPr>
            </w:pPr>
          </w:p>
          <w:p w:rsidR="00CB4BB3" w:rsidP="00825827" w:rsidRDefault="00CB4BB3" w14:paraId="688696ED" w14:textId="102488F8">
            <w:pPr>
              <w:rPr>
                <w:sz w:val="20"/>
                <w:szCs w:val="20"/>
                <w:lang w:val="cy-GB"/>
              </w:rPr>
            </w:pPr>
            <w:r>
              <w:rPr>
                <w:sz w:val="20"/>
                <w:szCs w:val="20"/>
                <w:lang w:val="cy-GB"/>
              </w:rPr>
              <w:t xml:space="preserve">Throughout the focused task pupils were engaged and responded to questioning with accuracy, demonstrating understanding. They were able to APK and utilise information from the opening phase to meet the success criteria. Pupils were able to self-assess and confirmed their choices verbally, giving reasoning. </w:t>
            </w:r>
          </w:p>
          <w:p w:rsidR="00CB4BB3" w:rsidP="00825827" w:rsidRDefault="00CB4BB3" w14:paraId="69F37B86" w14:textId="64A7420C">
            <w:pPr>
              <w:rPr>
                <w:sz w:val="20"/>
                <w:szCs w:val="20"/>
                <w:lang w:val="cy-GB"/>
              </w:rPr>
            </w:pPr>
          </w:p>
          <w:p w:rsidR="00CB4BB3" w:rsidP="00825827" w:rsidRDefault="00CB4BB3" w14:paraId="7F9DA9C9" w14:textId="0B54E217">
            <w:pPr>
              <w:rPr>
                <w:sz w:val="20"/>
                <w:szCs w:val="20"/>
                <w:lang w:val="cy-GB"/>
              </w:rPr>
            </w:pPr>
            <w:r>
              <w:rPr>
                <w:sz w:val="20"/>
                <w:szCs w:val="20"/>
                <w:lang w:val="cy-GB"/>
              </w:rPr>
              <w:t xml:space="preserve">During the plenary, pupils could sequence the stages correctly and recall prior knowledge. They responded to questioning, answering independently and through think, pair, share. Pupils could answer with accuracy, demonstrating learning and understanding on a contiuum of progression. </w:t>
            </w:r>
          </w:p>
          <w:p w:rsidRPr="00825827" w:rsidR="00825827" w:rsidP="00825827" w:rsidRDefault="00825827" w14:paraId="38BC71B3" w14:textId="77777777">
            <w:pPr>
              <w:rPr>
                <w:sz w:val="20"/>
                <w:szCs w:val="20"/>
                <w:lang w:val="cy-GB"/>
              </w:rPr>
            </w:pPr>
          </w:p>
        </w:tc>
      </w:tr>
      <w:tr w:rsidRPr="00825827" w:rsidR="00825827" w:rsidTr="00DA733D" w14:paraId="1698B253" w14:textId="77777777">
        <w:trPr>
          <w:trHeight w:val="437"/>
        </w:trPr>
        <w:tc>
          <w:tcPr>
            <w:tcW w:w="1980" w:type="dxa"/>
            <w:shd w:val="clear" w:color="auto" w:fill="D9E2F3" w:themeFill="accent1" w:themeFillTint="33"/>
          </w:tcPr>
          <w:p w:rsidRPr="00825827" w:rsidR="00825827" w:rsidP="00825827" w:rsidRDefault="00BF5170" w14:paraId="55E6124E" w14:textId="6991777A">
            <w:pPr>
              <w:rPr>
                <w:sz w:val="20"/>
                <w:szCs w:val="20"/>
                <w:lang w:val="cy-GB"/>
              </w:rPr>
            </w:pPr>
            <w:r>
              <w:rPr>
                <w:sz w:val="20"/>
                <w:szCs w:val="20"/>
                <w:lang w:val="cy-GB"/>
              </w:rPr>
              <w:t xml:space="preserve">Next </w:t>
            </w:r>
            <w:r w:rsidRPr="00825827" w:rsidR="00825827">
              <w:rPr>
                <w:sz w:val="20"/>
                <w:szCs w:val="20"/>
                <w:lang w:val="cy-GB"/>
              </w:rPr>
              <w:t>Steps for Progress</w:t>
            </w:r>
          </w:p>
          <w:p w:rsidRPr="00825827" w:rsidR="00825827" w:rsidP="00825827" w:rsidRDefault="00825827" w14:paraId="76590C14" w14:textId="77777777">
            <w:pPr>
              <w:rPr>
                <w:sz w:val="20"/>
                <w:szCs w:val="20"/>
                <w:lang w:val="cy-GB"/>
              </w:rPr>
            </w:pPr>
          </w:p>
        </w:tc>
        <w:tc>
          <w:tcPr>
            <w:tcW w:w="7030" w:type="dxa"/>
          </w:tcPr>
          <w:p w:rsidRPr="00825827" w:rsidR="00825827" w:rsidP="00825827" w:rsidRDefault="0004293C" w14:paraId="513161FC" w14:textId="7113D009">
            <w:pPr>
              <w:rPr>
                <w:sz w:val="20"/>
                <w:szCs w:val="20"/>
                <w:lang w:val="cy-GB"/>
              </w:rPr>
            </w:pPr>
            <w:r>
              <w:rPr>
                <w:sz w:val="20"/>
                <w:szCs w:val="20"/>
                <w:lang w:val="cy-GB"/>
              </w:rPr>
              <w:t xml:space="preserve">To develop pupils further I will continue to evaluate their engagement and ability to activate prior knowledge. This will allow me to assess their current knowledge and understanding to ensure work is appropriately challenging and supporting a continuum of learning. </w:t>
            </w:r>
            <w:r w:rsidR="00017B7D">
              <w:rPr>
                <w:sz w:val="20"/>
                <w:szCs w:val="20"/>
                <w:lang w:val="cy-GB"/>
              </w:rPr>
              <w:t xml:space="preserve">I will therefore provide them with opportunites to activate and utilise prior knowledge to support </w:t>
            </w:r>
            <w:r w:rsidR="00E36F83">
              <w:rPr>
                <w:sz w:val="20"/>
                <w:szCs w:val="20"/>
                <w:lang w:val="cy-GB"/>
              </w:rPr>
              <w:t>new learning where possible to improve confidence and engagement in work. This will be a priority to ensure pupils engage in tasks verbally and in a written format</w:t>
            </w:r>
            <w:r w:rsidR="004D075D">
              <w:rPr>
                <w:sz w:val="20"/>
                <w:szCs w:val="20"/>
                <w:lang w:val="cy-GB"/>
              </w:rPr>
              <w:t xml:space="preserve">. </w:t>
            </w:r>
          </w:p>
          <w:p w:rsidRPr="00825827" w:rsidR="00825827" w:rsidP="00825827" w:rsidRDefault="00825827" w14:paraId="6E88F129" w14:textId="77777777">
            <w:pPr>
              <w:rPr>
                <w:sz w:val="20"/>
                <w:szCs w:val="20"/>
                <w:lang w:val="cy-GB"/>
              </w:rPr>
            </w:pPr>
          </w:p>
        </w:tc>
      </w:tr>
    </w:tbl>
    <w:p w:rsidRPr="00825827" w:rsidR="00825827" w:rsidP="00825827" w:rsidRDefault="00825827" w14:paraId="7AFDDA83" w14:textId="77777777">
      <w:pPr>
        <w:rPr>
          <w:sz w:val="20"/>
          <w:szCs w:val="20"/>
          <w:lang w:val="cy-GB"/>
        </w:rPr>
      </w:pPr>
    </w:p>
    <w:p w:rsidRPr="00825827" w:rsidR="00825827" w:rsidP="00825827" w:rsidRDefault="00825827" w14:paraId="77B4D4EA" w14:textId="77777777">
      <w:pPr>
        <w:rPr>
          <w:sz w:val="20"/>
          <w:szCs w:val="20"/>
          <w:lang w:val="cy-GB"/>
        </w:rPr>
      </w:pPr>
    </w:p>
    <w:tbl>
      <w:tblPr>
        <w:tblStyle w:val="TableGrid3"/>
        <w:tblW w:w="0" w:type="auto"/>
        <w:tblLook w:val="04A0" w:firstRow="1" w:lastRow="0" w:firstColumn="1" w:lastColumn="0" w:noHBand="0" w:noVBand="1"/>
      </w:tblPr>
      <w:tblGrid>
        <w:gridCol w:w="1838"/>
        <w:gridCol w:w="7172"/>
      </w:tblGrid>
      <w:tr w:rsidRPr="00825827" w:rsidR="00825827" w:rsidTr="00DA733D" w14:paraId="14855D56" w14:textId="77777777">
        <w:tc>
          <w:tcPr>
            <w:tcW w:w="9010" w:type="dxa"/>
            <w:gridSpan w:val="2"/>
            <w:shd w:val="clear" w:color="auto" w:fill="D9E2F3" w:themeFill="accent1" w:themeFillTint="33"/>
          </w:tcPr>
          <w:p w:rsidRPr="00825827" w:rsidR="00825827" w:rsidP="00825827" w:rsidRDefault="00825827" w14:paraId="6F5902A0" w14:textId="38824899">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rsidRPr="00825827" w:rsidR="00825827" w:rsidP="00825827" w:rsidRDefault="00825827" w14:paraId="44C6AA70" w14:textId="77777777">
            <w:pPr>
              <w:rPr>
                <w:sz w:val="20"/>
                <w:szCs w:val="20"/>
                <w:lang w:val="cy-GB"/>
              </w:rPr>
            </w:pPr>
          </w:p>
        </w:tc>
      </w:tr>
      <w:tr w:rsidRPr="00825827" w:rsidR="00825827" w:rsidTr="00DA733D" w14:paraId="34E27A9A" w14:textId="77777777">
        <w:tc>
          <w:tcPr>
            <w:tcW w:w="1838" w:type="dxa"/>
            <w:shd w:val="clear" w:color="auto" w:fill="D9E2F3" w:themeFill="accent1" w:themeFillTint="33"/>
          </w:tcPr>
          <w:p w:rsidRPr="00825827" w:rsidR="00825827" w:rsidP="00825827" w:rsidRDefault="00825827" w14:paraId="5B5A6D21" w14:textId="77777777">
            <w:pPr>
              <w:rPr>
                <w:sz w:val="20"/>
                <w:szCs w:val="20"/>
                <w:lang w:val="cy-GB"/>
              </w:rPr>
            </w:pPr>
            <w:r w:rsidRPr="00825827">
              <w:rPr>
                <w:sz w:val="20"/>
                <w:szCs w:val="20"/>
                <w:lang w:val="cy-GB"/>
              </w:rPr>
              <w:t xml:space="preserve">Evidence of my Effective Practice </w:t>
            </w:r>
          </w:p>
          <w:p w:rsidRPr="00825827" w:rsidR="00825827" w:rsidP="00825827" w:rsidRDefault="00825827" w14:paraId="3719705E" w14:textId="77777777">
            <w:pPr>
              <w:rPr>
                <w:sz w:val="20"/>
                <w:szCs w:val="20"/>
                <w:lang w:val="cy-GB"/>
              </w:rPr>
            </w:pPr>
          </w:p>
          <w:p w:rsidRPr="00825827" w:rsidR="00825827" w:rsidP="00825827" w:rsidRDefault="00825827" w14:paraId="65F896C5" w14:textId="77777777">
            <w:pPr>
              <w:rPr>
                <w:sz w:val="20"/>
                <w:szCs w:val="20"/>
                <w:lang w:val="cy-GB"/>
              </w:rPr>
            </w:pPr>
          </w:p>
        </w:tc>
        <w:tc>
          <w:tcPr>
            <w:tcW w:w="7172" w:type="dxa"/>
          </w:tcPr>
          <w:p w:rsidR="00825827" w:rsidP="00825827" w:rsidRDefault="006349FD" w14:paraId="0CBCEE7E" w14:textId="798D4DB3">
            <w:pPr>
              <w:rPr>
                <w:sz w:val="20"/>
                <w:szCs w:val="20"/>
                <w:lang w:val="cy-GB"/>
              </w:rPr>
            </w:pPr>
            <w:r>
              <w:rPr>
                <w:sz w:val="20"/>
                <w:szCs w:val="20"/>
                <w:lang w:val="cy-GB"/>
              </w:rPr>
              <w:t xml:space="preserve">I utilised behaviour management strategies continuously, receiving a positive response from pupils. </w:t>
            </w:r>
            <w:r w:rsidR="00BE3CBC">
              <w:rPr>
                <w:sz w:val="20"/>
                <w:szCs w:val="20"/>
                <w:lang w:val="cy-GB"/>
              </w:rPr>
              <w:t xml:space="preserve">As pupils have become familiar with these they were aware of the expectations which I consistently reinforced. </w:t>
            </w:r>
            <w:r>
              <w:rPr>
                <w:sz w:val="20"/>
                <w:szCs w:val="20"/>
                <w:lang w:val="cy-GB"/>
              </w:rPr>
              <w:t xml:space="preserve">This meant they were able to work within the learning environment due to less distractions, linking to the QTS standard managing the learnig environment. </w:t>
            </w:r>
          </w:p>
          <w:p w:rsidR="00BE3CBC" w:rsidP="00825827" w:rsidRDefault="00BE3CBC" w14:paraId="3CEAB72D" w14:textId="13820999">
            <w:pPr>
              <w:rPr>
                <w:sz w:val="20"/>
                <w:szCs w:val="20"/>
                <w:lang w:val="cy-GB"/>
              </w:rPr>
            </w:pPr>
          </w:p>
          <w:p w:rsidR="00BE3CBC" w:rsidP="00825827" w:rsidRDefault="00BE3CBC" w14:paraId="7EB6FAA9" w14:textId="596CD10A">
            <w:pPr>
              <w:rPr>
                <w:sz w:val="20"/>
                <w:szCs w:val="20"/>
                <w:lang w:val="cy-GB"/>
              </w:rPr>
            </w:pPr>
            <w:r>
              <w:rPr>
                <w:sz w:val="20"/>
                <w:szCs w:val="20"/>
                <w:lang w:val="cy-GB"/>
              </w:rPr>
              <w:t xml:space="preserve">I produced a task which built on previous lessons. This </w:t>
            </w:r>
            <w:r w:rsidR="002B7602">
              <w:rPr>
                <w:sz w:val="20"/>
                <w:szCs w:val="20"/>
                <w:lang w:val="cy-GB"/>
              </w:rPr>
              <w:t xml:space="preserve">was a priority as it </w:t>
            </w:r>
            <w:r>
              <w:rPr>
                <w:sz w:val="20"/>
                <w:szCs w:val="20"/>
                <w:lang w:val="cy-GB"/>
              </w:rPr>
              <w:t xml:space="preserve">allowed pupils to activate and utilise previous learning, developing along a continuum of progression. </w:t>
            </w:r>
            <w:r w:rsidR="002B7602">
              <w:rPr>
                <w:sz w:val="20"/>
                <w:szCs w:val="20"/>
                <w:lang w:val="cy-GB"/>
              </w:rPr>
              <w:t xml:space="preserve">Therefore, pupils were more confident in answering verbally, supporting them in approaching the written task. </w:t>
            </w:r>
            <w:r w:rsidR="00265B77">
              <w:rPr>
                <w:sz w:val="20"/>
                <w:szCs w:val="20"/>
                <w:lang w:val="cy-GB"/>
              </w:rPr>
              <w:t xml:space="preserve">This supported the QTS standard progression in learning. In the long term it will be vital to implement this into planning to ensure puils are moving forwards in their learning and understanding. </w:t>
            </w:r>
          </w:p>
          <w:p w:rsidR="006E2DB3" w:rsidP="00825827" w:rsidRDefault="006E2DB3" w14:paraId="3E9C45CC" w14:textId="0C2E82CC">
            <w:pPr>
              <w:rPr>
                <w:sz w:val="20"/>
                <w:szCs w:val="20"/>
                <w:lang w:val="cy-GB"/>
              </w:rPr>
            </w:pPr>
          </w:p>
          <w:p w:rsidRPr="00825827" w:rsidR="006E2DB3" w:rsidP="00825827" w:rsidRDefault="006E2DB3" w14:paraId="6F5C7DDC" w14:textId="2807DBFF">
            <w:pPr>
              <w:rPr>
                <w:sz w:val="20"/>
                <w:szCs w:val="20"/>
                <w:lang w:val="cy-GB"/>
              </w:rPr>
            </w:pPr>
            <w:r>
              <w:rPr>
                <w:sz w:val="20"/>
                <w:szCs w:val="20"/>
                <w:lang w:val="cy-GB"/>
              </w:rPr>
              <w:t xml:space="preserve">As the work was based on previous learning, I was able to provide a task which appropriately challenged the learners. This linked to the QTS standards </w:t>
            </w:r>
            <w:r w:rsidR="009950CF">
              <w:rPr>
                <w:sz w:val="20"/>
                <w:szCs w:val="20"/>
                <w:lang w:val="cy-GB"/>
              </w:rPr>
              <w:t xml:space="preserve">challenge and expectations and sustained effort and resilience in learners, as </w:t>
            </w:r>
            <w:r w:rsidR="009008FA">
              <w:rPr>
                <w:sz w:val="20"/>
                <w:szCs w:val="20"/>
                <w:lang w:val="cy-GB"/>
              </w:rPr>
              <w:t xml:space="preserve">pupils were confident </w:t>
            </w:r>
            <w:r w:rsidR="009008FA">
              <w:rPr>
                <w:sz w:val="20"/>
                <w:szCs w:val="20"/>
                <w:lang w:val="cy-GB"/>
              </w:rPr>
              <w:lastRenderedPageBreak/>
              <w:t xml:space="preserve">in completing the task and were more motivated to engage in the work verbally and when writing. </w:t>
            </w:r>
          </w:p>
          <w:p w:rsidRPr="00825827" w:rsidR="00825827" w:rsidP="00825827" w:rsidRDefault="00825827" w14:paraId="471612F7" w14:textId="77777777">
            <w:pPr>
              <w:rPr>
                <w:sz w:val="20"/>
                <w:szCs w:val="20"/>
                <w:lang w:val="cy-GB"/>
              </w:rPr>
            </w:pPr>
          </w:p>
        </w:tc>
      </w:tr>
      <w:tr w:rsidRPr="00825827" w:rsidR="00825827" w:rsidTr="00DA733D" w14:paraId="39A72438" w14:textId="77777777">
        <w:trPr>
          <w:trHeight w:val="437"/>
        </w:trPr>
        <w:tc>
          <w:tcPr>
            <w:tcW w:w="1838" w:type="dxa"/>
            <w:shd w:val="clear" w:color="auto" w:fill="D9E2F3" w:themeFill="accent1" w:themeFillTint="33"/>
          </w:tcPr>
          <w:p w:rsidRPr="00825827" w:rsidR="00825827" w:rsidP="00825827" w:rsidRDefault="00825827" w14:paraId="6F863CDC" w14:textId="77777777">
            <w:pPr>
              <w:rPr>
                <w:sz w:val="20"/>
                <w:szCs w:val="20"/>
                <w:lang w:val="cy-GB"/>
              </w:rPr>
            </w:pPr>
            <w:r w:rsidRPr="00825827">
              <w:rPr>
                <w:sz w:val="20"/>
                <w:szCs w:val="20"/>
                <w:lang w:val="cy-GB"/>
              </w:rPr>
              <w:lastRenderedPageBreak/>
              <w:t>Areas for my Development</w:t>
            </w:r>
          </w:p>
          <w:p w:rsidRPr="00825827" w:rsidR="00825827" w:rsidP="00825827" w:rsidRDefault="00825827" w14:paraId="0BD9B8BD" w14:textId="77777777">
            <w:pPr>
              <w:rPr>
                <w:sz w:val="20"/>
                <w:szCs w:val="20"/>
                <w:lang w:val="cy-GB"/>
              </w:rPr>
            </w:pPr>
          </w:p>
          <w:p w:rsidRPr="00825827" w:rsidR="00825827" w:rsidP="00825827" w:rsidRDefault="00825827" w14:paraId="3A90E508" w14:textId="77777777">
            <w:pPr>
              <w:rPr>
                <w:sz w:val="20"/>
                <w:szCs w:val="20"/>
                <w:lang w:val="cy-GB"/>
              </w:rPr>
            </w:pPr>
            <w:r w:rsidRPr="00825827">
              <w:rPr>
                <w:sz w:val="20"/>
                <w:szCs w:val="20"/>
                <w:lang w:val="cy-GB"/>
              </w:rPr>
              <w:t>Personal Targets for Progress</w:t>
            </w:r>
          </w:p>
          <w:p w:rsidRPr="00825827" w:rsidR="00825827" w:rsidP="00825827" w:rsidRDefault="00825827" w14:paraId="63AF2A7D" w14:textId="77777777">
            <w:pPr>
              <w:rPr>
                <w:sz w:val="20"/>
                <w:szCs w:val="20"/>
                <w:lang w:val="cy-GB"/>
              </w:rPr>
            </w:pPr>
          </w:p>
        </w:tc>
        <w:tc>
          <w:tcPr>
            <w:tcW w:w="7172" w:type="dxa"/>
          </w:tcPr>
          <w:p w:rsidRPr="00825827" w:rsidR="00825827" w:rsidP="00825827" w:rsidRDefault="006E2DB3" w14:paraId="51FDDB4B" w14:textId="769C702E">
            <w:pPr>
              <w:rPr>
                <w:sz w:val="20"/>
                <w:szCs w:val="20"/>
                <w:lang w:val="cy-GB"/>
              </w:rPr>
            </w:pPr>
            <w:r>
              <w:rPr>
                <w:sz w:val="20"/>
                <w:szCs w:val="20"/>
                <w:lang w:val="cy-GB"/>
              </w:rPr>
              <w:t xml:space="preserve">To develop further I will consider how I am reinforcing behaviour management and how pupils respond to </w:t>
            </w:r>
            <w:r w:rsidR="00C91D37">
              <w:rPr>
                <w:sz w:val="20"/>
                <w:szCs w:val="20"/>
                <w:lang w:val="cy-GB"/>
              </w:rPr>
              <w:t xml:space="preserve">ensure it is effective. Based on feedback and reflection, a form of sound alongside hand gestures proved most successful when </w:t>
            </w:r>
            <w:r w:rsidR="00A200F2">
              <w:rPr>
                <w:sz w:val="20"/>
                <w:szCs w:val="20"/>
                <w:lang w:val="cy-GB"/>
              </w:rPr>
              <w:t xml:space="preserve">implementing behaviour management. This gives the opportunity for all pupils to recognise that I am implementing behaviour management. As they responded best to a sound and hand gesture, I will consider to reinforce this as the pupils understand what their expectations are and respond well to this strategy. Therefore, this will receive the quickest response and is a priority for the QTS standard managing the learning environment. </w:t>
            </w:r>
            <w:bookmarkStart w:name="_GoBack" w:id="0"/>
            <w:bookmarkEnd w:id="0"/>
          </w:p>
          <w:p w:rsidRPr="00825827" w:rsidR="00825827" w:rsidP="00825827" w:rsidRDefault="00825827" w14:paraId="12D2BCF1" w14:textId="77777777">
            <w:pPr>
              <w:rPr>
                <w:sz w:val="20"/>
                <w:szCs w:val="20"/>
                <w:lang w:val="cy-GB"/>
              </w:rPr>
            </w:pPr>
          </w:p>
        </w:tc>
      </w:tr>
    </w:tbl>
    <w:p w:rsidRPr="00825827" w:rsidR="00825827" w:rsidP="00825827" w:rsidRDefault="00825827" w14:paraId="5C255ACC" w14:textId="77777777">
      <w:pPr>
        <w:rPr>
          <w:sz w:val="20"/>
          <w:szCs w:val="20"/>
          <w:lang w:val="cy-GB"/>
        </w:rPr>
      </w:pPr>
    </w:p>
    <w:p w:rsidRPr="00825827" w:rsidR="00825827" w:rsidP="00825827" w:rsidRDefault="00825827" w14:paraId="201937E0" w14:textId="77777777">
      <w:pPr>
        <w:rPr>
          <w:sz w:val="20"/>
          <w:szCs w:val="20"/>
          <w:lang w:val="cy-GB"/>
        </w:rPr>
      </w:pPr>
    </w:p>
    <w:p w:rsidRPr="00825827" w:rsidR="00825827" w:rsidP="00825827" w:rsidRDefault="00825827" w14:paraId="02815835" w14:textId="77777777">
      <w:pPr>
        <w:rPr>
          <w:sz w:val="20"/>
          <w:szCs w:val="20"/>
          <w:lang w:val="cy-GB"/>
        </w:rPr>
      </w:pPr>
    </w:p>
    <w:p w:rsidRPr="00D46A8E" w:rsidR="00EF0BE1" w:rsidP="00EF0BE1" w:rsidRDefault="00EF0BE1" w14:paraId="133B1839" w14:textId="19CBA16B">
      <w:pPr>
        <w:rPr>
          <w:sz w:val="28"/>
          <w:szCs w:val="28"/>
        </w:rPr>
      </w:pPr>
    </w:p>
    <w:p w:rsidRPr="00D46A8E" w:rsidR="00EF0BE1" w:rsidP="00EF0BE1" w:rsidRDefault="00EF0BE1" w14:paraId="5D1D0564" w14:textId="77777777">
      <w:pPr>
        <w:rPr>
          <w:sz w:val="28"/>
          <w:szCs w:val="28"/>
        </w:rPr>
      </w:pPr>
    </w:p>
    <w:p w:rsidRPr="00D46A8E" w:rsidR="00EF0BE1" w:rsidP="00EF0BE1" w:rsidRDefault="00EF0BE1" w14:paraId="3D64C07E" w14:textId="77777777">
      <w:pPr>
        <w:rPr>
          <w:sz w:val="28"/>
          <w:szCs w:val="28"/>
        </w:rPr>
      </w:pPr>
    </w:p>
    <w:p w:rsidRPr="00D46A8E" w:rsidR="00EF0BE1" w:rsidP="00EF0BE1" w:rsidRDefault="00EF0BE1" w14:paraId="5D398294" w14:textId="77777777">
      <w:pPr>
        <w:rPr>
          <w:sz w:val="28"/>
          <w:szCs w:val="28"/>
        </w:rPr>
      </w:pPr>
    </w:p>
    <w:p w:rsidRPr="00D46A8E" w:rsidR="00EF0BE1" w:rsidP="00EF0BE1" w:rsidRDefault="00EF0BE1" w14:paraId="02535BAF" w14:textId="77777777">
      <w:pPr>
        <w:rPr>
          <w:sz w:val="28"/>
          <w:szCs w:val="28"/>
        </w:rPr>
      </w:pPr>
    </w:p>
    <w:p w:rsidRPr="00D46A8E" w:rsidR="00EF0BE1" w:rsidP="00EF0BE1" w:rsidRDefault="00EF0BE1" w14:paraId="52F0FBF9" w14:textId="77777777">
      <w:pPr>
        <w:rPr>
          <w:sz w:val="28"/>
          <w:szCs w:val="28"/>
        </w:rPr>
      </w:pPr>
    </w:p>
    <w:p w:rsidRPr="00D46A8E" w:rsidR="00EF0BE1" w:rsidP="00EF0BE1" w:rsidRDefault="00EF0BE1" w14:paraId="01FF7088" w14:textId="77777777">
      <w:pPr>
        <w:rPr>
          <w:sz w:val="28"/>
          <w:szCs w:val="28"/>
        </w:rPr>
      </w:pPr>
    </w:p>
    <w:p w:rsidRPr="00D46A8E" w:rsidR="00EF0BE1" w:rsidP="00EF0BE1" w:rsidRDefault="00EF0BE1" w14:paraId="3F8CB932" w14:textId="77777777">
      <w:pPr>
        <w:rPr>
          <w:sz w:val="28"/>
          <w:szCs w:val="28"/>
        </w:rPr>
      </w:pPr>
    </w:p>
    <w:p w:rsidR="00EF0BE1" w:rsidP="00EF0BE1" w:rsidRDefault="00EF0BE1" w14:paraId="14A977F4" w14:textId="77777777"/>
    <w:p w:rsidR="00EF0BE1" w:rsidP="00EF0BE1" w:rsidRDefault="00EF0BE1" w14:paraId="446B8C61" w14:textId="77777777"/>
    <w:p w:rsidR="00EF0BE1" w:rsidP="00EF0BE1" w:rsidRDefault="00EF0BE1" w14:paraId="6CF53CAD" w14:textId="77777777"/>
    <w:p w:rsidR="00EF0BE1" w:rsidP="00EF0BE1" w:rsidRDefault="00EF0BE1" w14:paraId="1725B814" w14:textId="77777777"/>
    <w:p w:rsidR="00EF0BE1" w:rsidP="00EF0BE1" w:rsidRDefault="00EF0BE1" w14:paraId="1D139B3A" w14:textId="77777777"/>
    <w:p w:rsidR="00EF0BE1" w:rsidP="00EF0BE1" w:rsidRDefault="00EF0BE1" w14:paraId="1436D03F" w14:textId="77777777"/>
    <w:p w:rsidR="00EF0BE1" w:rsidP="00EF0BE1" w:rsidRDefault="00EF0BE1" w14:paraId="15DFC201" w14:textId="77777777"/>
    <w:p w:rsidR="00EF0BE1" w:rsidP="00EF0BE1" w:rsidRDefault="00EF0BE1" w14:paraId="44224DEB" w14:textId="77777777"/>
    <w:p w:rsidR="00EF0BE1" w:rsidP="00EF0BE1" w:rsidRDefault="00EF0BE1" w14:paraId="73141AFE" w14:textId="77777777"/>
    <w:p w:rsidR="00EF0BE1" w:rsidP="00EF0BE1" w:rsidRDefault="00EF0BE1" w14:paraId="655C6E51" w14:textId="77777777"/>
    <w:p w:rsidR="00EF0BE1" w:rsidP="00EF0BE1" w:rsidRDefault="00EF0BE1" w14:paraId="260116EF" w14:textId="77777777"/>
    <w:sectPr w:rsidR="00EF0BE1" w:rsidSect="00DB1D3B">
      <w:pgSz w:w="11900" w:h="16840" w:orient="portrait"/>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4E15" w:rsidP="00B24C18" w:rsidRDefault="00014E15" w14:paraId="6179DF71" w14:textId="77777777">
      <w:r>
        <w:separator/>
      </w:r>
    </w:p>
  </w:endnote>
  <w:endnote w:type="continuationSeparator" w:id="0">
    <w:p w:rsidR="00014E15" w:rsidP="00B24C18" w:rsidRDefault="00014E15" w14:paraId="448AD56C" w14:textId="77777777">
      <w:r>
        <w:continuationSeparator/>
      </w:r>
    </w:p>
  </w:endnote>
  <w:endnote w:type="continuationNotice" w:id="1">
    <w:p w:rsidR="00014E15" w:rsidRDefault="00014E15" w14:paraId="7EDB109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rsidR="00582F22" w:rsidRDefault="00582F22" w14:paraId="46B8C570" w14:textId="25548731">
        <w:pPr>
          <w:pStyle w:val="Footer"/>
        </w:pPr>
        <w:r>
          <w:fldChar w:fldCharType="begin"/>
        </w:r>
        <w:r>
          <w:instrText xml:space="preserve"> PAGE   \* MERGEFORMAT </w:instrText>
        </w:r>
        <w:r>
          <w:fldChar w:fldCharType="separate"/>
        </w:r>
        <w:r w:rsidR="00720836">
          <w:rPr>
            <w:noProof/>
          </w:rPr>
          <w:t>1</w:t>
        </w:r>
        <w:r>
          <w:rPr>
            <w:noProof/>
          </w:rPr>
          <w:fldChar w:fldCharType="end"/>
        </w:r>
      </w:p>
    </w:sdtContent>
  </w:sdt>
  <w:p w:rsidR="00582F22" w:rsidRDefault="00582F22" w14:paraId="5BF63DE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4E15" w:rsidP="00B24C18" w:rsidRDefault="00014E15" w14:paraId="397DDA6D" w14:textId="77777777">
      <w:r>
        <w:separator/>
      </w:r>
    </w:p>
  </w:footnote>
  <w:footnote w:type="continuationSeparator" w:id="0">
    <w:p w:rsidR="00014E15" w:rsidP="00B24C18" w:rsidRDefault="00014E15" w14:paraId="7C826238" w14:textId="77777777">
      <w:r>
        <w:continuationSeparator/>
      </w:r>
    </w:p>
  </w:footnote>
  <w:footnote w:type="continuationNotice" w:id="1">
    <w:p w:rsidR="00014E15" w:rsidRDefault="00014E15" w14:paraId="418951D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582F22" w:rsidRDefault="00582F22" w14:paraId="7A0BE056" w14:textId="77777777">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F22" w:rsidRDefault="00582F22" w14:paraId="7FD9818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27BAB"/>
    <w:multiLevelType w:val="hybridMultilevel"/>
    <w:tmpl w:val="DA78B3A6"/>
    <w:lvl w:ilvl="0" w:tplc="8F3468E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268730A6"/>
    <w:multiLevelType w:val="hybridMultilevel"/>
    <w:tmpl w:val="D618F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146D8E"/>
    <w:multiLevelType w:val="hybridMultilevel"/>
    <w:tmpl w:val="C0CCD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45555A"/>
    <w:multiLevelType w:val="hybridMultilevel"/>
    <w:tmpl w:val="7B3AD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FE6F1D"/>
    <w:multiLevelType w:val="hybridMultilevel"/>
    <w:tmpl w:val="D062D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CE27EE"/>
    <w:multiLevelType w:val="hybridMultilevel"/>
    <w:tmpl w:val="441677A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 w15:restartNumberingAfterBreak="0">
    <w:nsid w:val="4CDB3FD8"/>
    <w:multiLevelType w:val="hybridMultilevel"/>
    <w:tmpl w:val="0D7808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F1A5BA5"/>
    <w:multiLevelType w:val="hybridMultilevel"/>
    <w:tmpl w:val="7336466A"/>
    <w:lvl w:ilvl="0" w:tplc="45E4C19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566C2C1F"/>
    <w:multiLevelType w:val="hybridMultilevel"/>
    <w:tmpl w:val="448AB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027D88"/>
    <w:multiLevelType w:val="hybridMultilevel"/>
    <w:tmpl w:val="71E853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557726"/>
    <w:multiLevelType w:val="hybridMultilevel"/>
    <w:tmpl w:val="91E6A5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4455744"/>
    <w:multiLevelType w:val="hybridMultilevel"/>
    <w:tmpl w:val="F208A3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C3264B9"/>
    <w:multiLevelType w:val="hybridMultilevel"/>
    <w:tmpl w:val="0AD60300"/>
    <w:lvl w:ilvl="0" w:tplc="50CAC25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2"/>
  </w:num>
  <w:num w:numId="2">
    <w:abstractNumId w:val="4"/>
  </w:num>
  <w:num w:numId="3">
    <w:abstractNumId w:val="10"/>
  </w:num>
  <w:num w:numId="4">
    <w:abstractNumId w:val="3"/>
  </w:num>
  <w:num w:numId="5">
    <w:abstractNumId w:val="9"/>
  </w:num>
  <w:num w:numId="6">
    <w:abstractNumId w:val="12"/>
  </w:num>
  <w:num w:numId="7">
    <w:abstractNumId w:val="7"/>
  </w:num>
  <w:num w:numId="8">
    <w:abstractNumId w:val="0"/>
  </w:num>
  <w:num w:numId="9">
    <w:abstractNumId w:val="1"/>
  </w:num>
  <w:num w:numId="10">
    <w:abstractNumId w:val="5"/>
  </w:num>
  <w:num w:numId="11">
    <w:abstractNumId w:val="6"/>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20"/>
  <w:attachedTemplate r:id="rId1"/>
  <w:defaultTabStop w:val="720"/>
  <w:characterSpacingControl w:val="doNotCompress"/>
  <w:hdrShapeDefaults>
    <o:shapedefaults v:ext="edit" spidmax="512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47B6"/>
    <w:rsid w:val="000051D4"/>
    <w:rsid w:val="00014E15"/>
    <w:rsid w:val="00017B7D"/>
    <w:rsid w:val="0004293C"/>
    <w:rsid w:val="000432F2"/>
    <w:rsid w:val="00044EB8"/>
    <w:rsid w:val="00045D70"/>
    <w:rsid w:val="00055782"/>
    <w:rsid w:val="00063D4A"/>
    <w:rsid w:val="000839CC"/>
    <w:rsid w:val="00087E98"/>
    <w:rsid w:val="0009642E"/>
    <w:rsid w:val="000973E5"/>
    <w:rsid w:val="00097CFA"/>
    <w:rsid w:val="000A1E01"/>
    <w:rsid w:val="000B6B62"/>
    <w:rsid w:val="000C48D4"/>
    <w:rsid w:val="000D079A"/>
    <w:rsid w:val="000E5C05"/>
    <w:rsid w:val="000F3A45"/>
    <w:rsid w:val="000F7F1B"/>
    <w:rsid w:val="0010684B"/>
    <w:rsid w:val="001150A3"/>
    <w:rsid w:val="00134A77"/>
    <w:rsid w:val="001417D2"/>
    <w:rsid w:val="00167F75"/>
    <w:rsid w:val="0017784D"/>
    <w:rsid w:val="001B7DED"/>
    <w:rsid w:val="001E2938"/>
    <w:rsid w:val="001E332F"/>
    <w:rsid w:val="001F1FBC"/>
    <w:rsid w:val="00224277"/>
    <w:rsid w:val="002360A1"/>
    <w:rsid w:val="00265B77"/>
    <w:rsid w:val="002864B1"/>
    <w:rsid w:val="002B122A"/>
    <w:rsid w:val="002B2D5B"/>
    <w:rsid w:val="002B7602"/>
    <w:rsid w:val="002C23F6"/>
    <w:rsid w:val="002F72F8"/>
    <w:rsid w:val="0031090A"/>
    <w:rsid w:val="0031228F"/>
    <w:rsid w:val="003443C2"/>
    <w:rsid w:val="003502C7"/>
    <w:rsid w:val="0035579D"/>
    <w:rsid w:val="003710B2"/>
    <w:rsid w:val="003770F9"/>
    <w:rsid w:val="003B005D"/>
    <w:rsid w:val="003B4512"/>
    <w:rsid w:val="003C3D4E"/>
    <w:rsid w:val="003D443E"/>
    <w:rsid w:val="003E0189"/>
    <w:rsid w:val="0040291F"/>
    <w:rsid w:val="00405745"/>
    <w:rsid w:val="004305F7"/>
    <w:rsid w:val="00434D82"/>
    <w:rsid w:val="00450064"/>
    <w:rsid w:val="00463DEC"/>
    <w:rsid w:val="004670AC"/>
    <w:rsid w:val="00467647"/>
    <w:rsid w:val="00472DA1"/>
    <w:rsid w:val="004847B6"/>
    <w:rsid w:val="0049224C"/>
    <w:rsid w:val="00492AE9"/>
    <w:rsid w:val="00495803"/>
    <w:rsid w:val="004B0CEE"/>
    <w:rsid w:val="004B73CD"/>
    <w:rsid w:val="004B7C29"/>
    <w:rsid w:val="004C0EDB"/>
    <w:rsid w:val="004D075D"/>
    <w:rsid w:val="004D18D8"/>
    <w:rsid w:val="004D4A06"/>
    <w:rsid w:val="004E1B77"/>
    <w:rsid w:val="004E6664"/>
    <w:rsid w:val="004F60EA"/>
    <w:rsid w:val="005018B0"/>
    <w:rsid w:val="00502889"/>
    <w:rsid w:val="00522EE6"/>
    <w:rsid w:val="00523781"/>
    <w:rsid w:val="005262ED"/>
    <w:rsid w:val="005349FD"/>
    <w:rsid w:val="005404E0"/>
    <w:rsid w:val="00546CD0"/>
    <w:rsid w:val="00553339"/>
    <w:rsid w:val="005559DA"/>
    <w:rsid w:val="0055714B"/>
    <w:rsid w:val="00582F22"/>
    <w:rsid w:val="00590162"/>
    <w:rsid w:val="00594F9A"/>
    <w:rsid w:val="0059758C"/>
    <w:rsid w:val="005B7769"/>
    <w:rsid w:val="005C0289"/>
    <w:rsid w:val="005D210E"/>
    <w:rsid w:val="005D3EB5"/>
    <w:rsid w:val="005F3476"/>
    <w:rsid w:val="00606A91"/>
    <w:rsid w:val="00610561"/>
    <w:rsid w:val="00610C4A"/>
    <w:rsid w:val="006241DC"/>
    <w:rsid w:val="0063397C"/>
    <w:rsid w:val="006349FD"/>
    <w:rsid w:val="006459FB"/>
    <w:rsid w:val="00645E24"/>
    <w:rsid w:val="00647679"/>
    <w:rsid w:val="006522AF"/>
    <w:rsid w:val="0068107E"/>
    <w:rsid w:val="00681BD6"/>
    <w:rsid w:val="006900B1"/>
    <w:rsid w:val="006926D0"/>
    <w:rsid w:val="006953EE"/>
    <w:rsid w:val="00695F7A"/>
    <w:rsid w:val="006E2DB3"/>
    <w:rsid w:val="006E32EF"/>
    <w:rsid w:val="006E60FB"/>
    <w:rsid w:val="006F1086"/>
    <w:rsid w:val="006F5D9B"/>
    <w:rsid w:val="00713823"/>
    <w:rsid w:val="00720836"/>
    <w:rsid w:val="00725673"/>
    <w:rsid w:val="007257C7"/>
    <w:rsid w:val="0073604D"/>
    <w:rsid w:val="0074099F"/>
    <w:rsid w:val="0076011B"/>
    <w:rsid w:val="007619BF"/>
    <w:rsid w:val="007660E6"/>
    <w:rsid w:val="00777FA7"/>
    <w:rsid w:val="00782284"/>
    <w:rsid w:val="007A44CF"/>
    <w:rsid w:val="007B65F8"/>
    <w:rsid w:val="008026ED"/>
    <w:rsid w:val="00816DB9"/>
    <w:rsid w:val="00825827"/>
    <w:rsid w:val="00825DEF"/>
    <w:rsid w:val="00853366"/>
    <w:rsid w:val="00857D71"/>
    <w:rsid w:val="008723DA"/>
    <w:rsid w:val="00875A79"/>
    <w:rsid w:val="00876766"/>
    <w:rsid w:val="00890584"/>
    <w:rsid w:val="00895A82"/>
    <w:rsid w:val="00896514"/>
    <w:rsid w:val="008A6C29"/>
    <w:rsid w:val="008B2B15"/>
    <w:rsid w:val="008B7A4B"/>
    <w:rsid w:val="008C086D"/>
    <w:rsid w:val="008D60DB"/>
    <w:rsid w:val="008F354C"/>
    <w:rsid w:val="009008FA"/>
    <w:rsid w:val="00922143"/>
    <w:rsid w:val="0095168D"/>
    <w:rsid w:val="0095331E"/>
    <w:rsid w:val="009806DF"/>
    <w:rsid w:val="009950CF"/>
    <w:rsid w:val="009966DD"/>
    <w:rsid w:val="009A03EA"/>
    <w:rsid w:val="009A3EC8"/>
    <w:rsid w:val="009A75B2"/>
    <w:rsid w:val="009A7C2C"/>
    <w:rsid w:val="009B4246"/>
    <w:rsid w:val="009C26DA"/>
    <w:rsid w:val="009C6668"/>
    <w:rsid w:val="009D68DF"/>
    <w:rsid w:val="00A024B7"/>
    <w:rsid w:val="00A051EC"/>
    <w:rsid w:val="00A12DDA"/>
    <w:rsid w:val="00A15D18"/>
    <w:rsid w:val="00A200F2"/>
    <w:rsid w:val="00A44F15"/>
    <w:rsid w:val="00A46632"/>
    <w:rsid w:val="00A52FF1"/>
    <w:rsid w:val="00A53AE4"/>
    <w:rsid w:val="00A54682"/>
    <w:rsid w:val="00A57F2E"/>
    <w:rsid w:val="00A75C17"/>
    <w:rsid w:val="00A834D5"/>
    <w:rsid w:val="00A87CAF"/>
    <w:rsid w:val="00A91896"/>
    <w:rsid w:val="00AA160A"/>
    <w:rsid w:val="00AA5380"/>
    <w:rsid w:val="00AA7E40"/>
    <w:rsid w:val="00AB2DE6"/>
    <w:rsid w:val="00AB74E8"/>
    <w:rsid w:val="00AE4204"/>
    <w:rsid w:val="00AE4FCC"/>
    <w:rsid w:val="00AF532A"/>
    <w:rsid w:val="00AF64E7"/>
    <w:rsid w:val="00B01761"/>
    <w:rsid w:val="00B02149"/>
    <w:rsid w:val="00B02BEF"/>
    <w:rsid w:val="00B0430A"/>
    <w:rsid w:val="00B10E19"/>
    <w:rsid w:val="00B20899"/>
    <w:rsid w:val="00B24C18"/>
    <w:rsid w:val="00B54BDE"/>
    <w:rsid w:val="00B60E4F"/>
    <w:rsid w:val="00B726BA"/>
    <w:rsid w:val="00B74C17"/>
    <w:rsid w:val="00B75E98"/>
    <w:rsid w:val="00B76F46"/>
    <w:rsid w:val="00B834BE"/>
    <w:rsid w:val="00B85948"/>
    <w:rsid w:val="00B909AF"/>
    <w:rsid w:val="00B9550C"/>
    <w:rsid w:val="00B957E2"/>
    <w:rsid w:val="00BB582B"/>
    <w:rsid w:val="00BB6976"/>
    <w:rsid w:val="00BC35BE"/>
    <w:rsid w:val="00BC6A0A"/>
    <w:rsid w:val="00BD22B1"/>
    <w:rsid w:val="00BE3CBC"/>
    <w:rsid w:val="00BE4CBB"/>
    <w:rsid w:val="00BE5E13"/>
    <w:rsid w:val="00BF5170"/>
    <w:rsid w:val="00C25413"/>
    <w:rsid w:val="00C363C0"/>
    <w:rsid w:val="00C42FD1"/>
    <w:rsid w:val="00C72347"/>
    <w:rsid w:val="00C74E09"/>
    <w:rsid w:val="00C84152"/>
    <w:rsid w:val="00C91D37"/>
    <w:rsid w:val="00CB4BB3"/>
    <w:rsid w:val="00CB74C6"/>
    <w:rsid w:val="00CD1CC9"/>
    <w:rsid w:val="00CE0DCB"/>
    <w:rsid w:val="00D060A6"/>
    <w:rsid w:val="00D211A8"/>
    <w:rsid w:val="00D244AB"/>
    <w:rsid w:val="00D26B0F"/>
    <w:rsid w:val="00D46A8E"/>
    <w:rsid w:val="00D51259"/>
    <w:rsid w:val="00D67B1A"/>
    <w:rsid w:val="00D82EDE"/>
    <w:rsid w:val="00D82FD3"/>
    <w:rsid w:val="00D840DF"/>
    <w:rsid w:val="00D91956"/>
    <w:rsid w:val="00D97DCB"/>
    <w:rsid w:val="00DA63F8"/>
    <w:rsid w:val="00DA6DF2"/>
    <w:rsid w:val="00DA733D"/>
    <w:rsid w:val="00DB1D3B"/>
    <w:rsid w:val="00DD03F7"/>
    <w:rsid w:val="00DD373E"/>
    <w:rsid w:val="00DE633C"/>
    <w:rsid w:val="00DF7EB8"/>
    <w:rsid w:val="00E2156B"/>
    <w:rsid w:val="00E300E9"/>
    <w:rsid w:val="00E36F83"/>
    <w:rsid w:val="00E4247C"/>
    <w:rsid w:val="00E64FC5"/>
    <w:rsid w:val="00E736BD"/>
    <w:rsid w:val="00E73F28"/>
    <w:rsid w:val="00E75960"/>
    <w:rsid w:val="00E83139"/>
    <w:rsid w:val="00EB063A"/>
    <w:rsid w:val="00EB6268"/>
    <w:rsid w:val="00EB6C34"/>
    <w:rsid w:val="00EC0A98"/>
    <w:rsid w:val="00EC21B7"/>
    <w:rsid w:val="00ED2A2D"/>
    <w:rsid w:val="00EE0418"/>
    <w:rsid w:val="00EE0AC1"/>
    <w:rsid w:val="00EF0BE1"/>
    <w:rsid w:val="00F31CA5"/>
    <w:rsid w:val="00F44092"/>
    <w:rsid w:val="00F44D50"/>
    <w:rsid w:val="00F47238"/>
    <w:rsid w:val="00F5165B"/>
    <w:rsid w:val="00F52D4F"/>
    <w:rsid w:val="00F636FF"/>
    <w:rsid w:val="00F707F4"/>
    <w:rsid w:val="00F8496A"/>
    <w:rsid w:val="00F9012D"/>
    <w:rsid w:val="00F92963"/>
    <w:rsid w:val="00FB2E50"/>
    <w:rsid w:val="00FB79B2"/>
    <w:rsid w:val="00FC1FE6"/>
    <w:rsid w:val="00FE0999"/>
    <w:rsid w:val="00FF1F8D"/>
    <w:rsid w:val="0159A274"/>
    <w:rsid w:val="02AB669D"/>
    <w:rsid w:val="145300AD"/>
    <w:rsid w:val="1A19420E"/>
    <w:rsid w:val="28B3D6CF"/>
    <w:rsid w:val="29DDD33F"/>
    <w:rsid w:val="2A8AE10E"/>
    <w:rsid w:val="42BA9425"/>
    <w:rsid w:val="4C4F06EF"/>
    <w:rsid w:val="4EC1C1CE"/>
    <w:rsid w:val="55E3AEBF"/>
    <w:rsid w:val="5F3896C2"/>
    <w:rsid w:val="608923CD"/>
    <w:rsid w:val="68456B50"/>
    <w:rsid w:val="73E4FDD1"/>
    <w:rsid w:val="7A37A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34E40A16"/>
  <w14:defaultImageDpi w14:val="32767"/>
  <w15:docId w15:val="{1D40D7AD-7E5F-47E5-8A0F-0D367AACD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styleId="HeaderChar" w:customStyle="1">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styleId="FooterChar" w:customStyle="1">
    <w:name w:val="Footer Char"/>
    <w:basedOn w:val="DefaultParagraphFont"/>
    <w:link w:val="Footer"/>
    <w:uiPriority w:val="99"/>
    <w:rsid w:val="00B24C18"/>
  </w:style>
  <w:style w:type="character" w:styleId="Heading1Char" w:customStyle="1">
    <w:name w:val="Heading 1 Char"/>
    <w:basedOn w:val="DefaultParagraphFont"/>
    <w:link w:val="Heading1"/>
    <w:uiPriority w:val="9"/>
    <w:rsid w:val="00B24C18"/>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39"/>
    <w:rsid w:val="00D46A8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39"/>
    <w:rsid w:val="00EE04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2B2D5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39"/>
    <w:rsid w:val="0082582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styleId="CommentTextChar" w:customStyle="1">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styleId="CommentSubjectChar" w:customStyle="1">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4B0CEE"/>
    <w:pPr>
      <w:ind w:left="720"/>
      <w:contextualSpacing/>
    </w:pPr>
  </w:style>
  <w:style w:type="character" w:styleId="spellingerror" w:customStyle="1">
    <w:name w:val="spellingerror"/>
    <w:basedOn w:val="DefaultParagraphFont"/>
    <w:rsid w:val="009C6668"/>
  </w:style>
  <w:style w:type="character" w:styleId="normaltextrun" w:customStyle="1">
    <w:name w:val="normaltextrun"/>
    <w:basedOn w:val="DefaultParagraphFont"/>
    <w:rsid w:val="009C6668"/>
  </w:style>
  <w:style w:type="character" w:styleId="eop" w:customStyle="1">
    <w:name w:val="eop"/>
    <w:basedOn w:val="DefaultParagraphFont"/>
    <w:rsid w:val="009C6668"/>
  </w:style>
  <w:style w:type="paragraph" w:styleId="paragraph" w:customStyle="1">
    <w:name w:val="paragraph"/>
    <w:basedOn w:val="Normal"/>
    <w:rsid w:val="00DA63F8"/>
    <w:pPr>
      <w:spacing w:before="100" w:beforeAutospacing="1" w:after="100" w:afterAutospacing="1"/>
    </w:pPr>
    <w:rPr>
      <w:rFonts w:ascii="Times New Roman" w:hAnsi="Times New Roman"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341653">
      <w:bodyDiv w:val="1"/>
      <w:marLeft w:val="0"/>
      <w:marRight w:val="0"/>
      <w:marTop w:val="0"/>
      <w:marBottom w:val="0"/>
      <w:divBdr>
        <w:top w:val="none" w:sz="0" w:space="0" w:color="auto"/>
        <w:left w:val="none" w:sz="0" w:space="0" w:color="auto"/>
        <w:bottom w:val="none" w:sz="0" w:space="0" w:color="auto"/>
        <w:right w:val="none" w:sz="0" w:space="0" w:color="auto"/>
      </w:divBdr>
    </w:div>
    <w:div w:id="731392101">
      <w:bodyDiv w:val="1"/>
      <w:marLeft w:val="0"/>
      <w:marRight w:val="0"/>
      <w:marTop w:val="0"/>
      <w:marBottom w:val="0"/>
      <w:divBdr>
        <w:top w:val="none" w:sz="0" w:space="0" w:color="auto"/>
        <w:left w:val="none" w:sz="0" w:space="0" w:color="auto"/>
        <w:bottom w:val="none" w:sz="0" w:space="0" w:color="auto"/>
        <w:right w:val="none" w:sz="0" w:space="0" w:color="auto"/>
      </w:divBdr>
    </w:div>
    <w:div w:id="1035278599">
      <w:bodyDiv w:val="1"/>
      <w:marLeft w:val="0"/>
      <w:marRight w:val="0"/>
      <w:marTop w:val="0"/>
      <w:marBottom w:val="0"/>
      <w:divBdr>
        <w:top w:val="none" w:sz="0" w:space="0" w:color="auto"/>
        <w:left w:val="none" w:sz="0" w:space="0" w:color="auto"/>
        <w:bottom w:val="none" w:sz="0" w:space="0" w:color="auto"/>
        <w:right w:val="none" w:sz="0" w:space="0" w:color="auto"/>
      </w:divBdr>
      <w:divsChild>
        <w:div w:id="179903381">
          <w:marLeft w:val="0"/>
          <w:marRight w:val="0"/>
          <w:marTop w:val="0"/>
          <w:marBottom w:val="0"/>
          <w:divBdr>
            <w:top w:val="none" w:sz="0" w:space="0" w:color="auto"/>
            <w:left w:val="none" w:sz="0" w:space="0" w:color="auto"/>
            <w:bottom w:val="none" w:sz="0" w:space="0" w:color="auto"/>
            <w:right w:val="none" w:sz="0" w:space="0" w:color="auto"/>
          </w:divBdr>
        </w:div>
        <w:div w:id="344719433">
          <w:marLeft w:val="0"/>
          <w:marRight w:val="0"/>
          <w:marTop w:val="0"/>
          <w:marBottom w:val="0"/>
          <w:divBdr>
            <w:top w:val="none" w:sz="0" w:space="0" w:color="auto"/>
            <w:left w:val="none" w:sz="0" w:space="0" w:color="auto"/>
            <w:bottom w:val="none" w:sz="0" w:space="0" w:color="auto"/>
            <w:right w:val="none" w:sz="0" w:space="0" w:color="auto"/>
          </w:divBdr>
        </w:div>
        <w:div w:id="713505717">
          <w:marLeft w:val="0"/>
          <w:marRight w:val="0"/>
          <w:marTop w:val="0"/>
          <w:marBottom w:val="0"/>
          <w:divBdr>
            <w:top w:val="none" w:sz="0" w:space="0" w:color="auto"/>
            <w:left w:val="none" w:sz="0" w:space="0" w:color="auto"/>
            <w:bottom w:val="none" w:sz="0" w:space="0" w:color="auto"/>
            <w:right w:val="none" w:sz="0" w:space="0" w:color="auto"/>
          </w:divBdr>
        </w:div>
        <w:div w:id="781647930">
          <w:marLeft w:val="0"/>
          <w:marRight w:val="0"/>
          <w:marTop w:val="0"/>
          <w:marBottom w:val="0"/>
          <w:divBdr>
            <w:top w:val="none" w:sz="0" w:space="0" w:color="auto"/>
            <w:left w:val="none" w:sz="0" w:space="0" w:color="auto"/>
            <w:bottom w:val="none" w:sz="0" w:space="0" w:color="auto"/>
            <w:right w:val="none" w:sz="0" w:space="0" w:color="auto"/>
          </w:divBdr>
        </w:div>
        <w:div w:id="785540388">
          <w:marLeft w:val="0"/>
          <w:marRight w:val="0"/>
          <w:marTop w:val="0"/>
          <w:marBottom w:val="0"/>
          <w:divBdr>
            <w:top w:val="none" w:sz="0" w:space="0" w:color="auto"/>
            <w:left w:val="none" w:sz="0" w:space="0" w:color="auto"/>
            <w:bottom w:val="none" w:sz="0" w:space="0" w:color="auto"/>
            <w:right w:val="none" w:sz="0" w:space="0" w:color="auto"/>
          </w:divBdr>
        </w:div>
        <w:div w:id="1140416758">
          <w:marLeft w:val="0"/>
          <w:marRight w:val="0"/>
          <w:marTop w:val="0"/>
          <w:marBottom w:val="0"/>
          <w:divBdr>
            <w:top w:val="none" w:sz="0" w:space="0" w:color="auto"/>
            <w:left w:val="none" w:sz="0" w:space="0" w:color="auto"/>
            <w:bottom w:val="none" w:sz="0" w:space="0" w:color="auto"/>
            <w:right w:val="none" w:sz="0" w:space="0" w:color="auto"/>
          </w:divBdr>
        </w:div>
        <w:div w:id="1389383464">
          <w:marLeft w:val="0"/>
          <w:marRight w:val="0"/>
          <w:marTop w:val="0"/>
          <w:marBottom w:val="0"/>
          <w:divBdr>
            <w:top w:val="none" w:sz="0" w:space="0" w:color="auto"/>
            <w:left w:val="none" w:sz="0" w:space="0" w:color="auto"/>
            <w:bottom w:val="none" w:sz="0" w:space="0" w:color="auto"/>
            <w:right w:val="none" w:sz="0" w:space="0" w:color="auto"/>
          </w:divBdr>
        </w:div>
        <w:div w:id="1511487426">
          <w:marLeft w:val="0"/>
          <w:marRight w:val="0"/>
          <w:marTop w:val="0"/>
          <w:marBottom w:val="0"/>
          <w:divBdr>
            <w:top w:val="none" w:sz="0" w:space="0" w:color="auto"/>
            <w:left w:val="none" w:sz="0" w:space="0" w:color="auto"/>
            <w:bottom w:val="none" w:sz="0" w:space="0" w:color="auto"/>
            <w:right w:val="none" w:sz="0" w:space="0" w:color="auto"/>
          </w:divBdr>
        </w:div>
        <w:div w:id="1808816796">
          <w:marLeft w:val="0"/>
          <w:marRight w:val="0"/>
          <w:marTop w:val="0"/>
          <w:marBottom w:val="0"/>
          <w:divBdr>
            <w:top w:val="none" w:sz="0" w:space="0" w:color="auto"/>
            <w:left w:val="none" w:sz="0" w:space="0" w:color="auto"/>
            <w:bottom w:val="none" w:sz="0" w:space="0" w:color="auto"/>
            <w:right w:val="none" w:sz="0" w:space="0" w:color="auto"/>
          </w:divBdr>
        </w:div>
      </w:divsChild>
    </w:div>
    <w:div w:id="1619332308">
      <w:bodyDiv w:val="1"/>
      <w:marLeft w:val="0"/>
      <w:marRight w:val="0"/>
      <w:marTop w:val="0"/>
      <w:marBottom w:val="0"/>
      <w:divBdr>
        <w:top w:val="none" w:sz="0" w:space="0" w:color="auto"/>
        <w:left w:val="none" w:sz="0" w:space="0" w:color="auto"/>
        <w:bottom w:val="none" w:sz="0" w:space="0" w:color="auto"/>
        <w:right w:val="none" w:sz="0" w:space="0" w:color="auto"/>
      </w:divBdr>
    </w:div>
    <w:div w:id="2008555836">
      <w:bodyDiv w:val="1"/>
      <w:marLeft w:val="0"/>
      <w:marRight w:val="0"/>
      <w:marTop w:val="0"/>
      <w:marBottom w:val="0"/>
      <w:divBdr>
        <w:top w:val="none" w:sz="0" w:space="0" w:color="auto"/>
        <w:left w:val="none" w:sz="0" w:space="0" w:color="auto"/>
        <w:bottom w:val="none" w:sz="0" w:space="0" w:color="auto"/>
        <w:right w:val="none" w:sz="0" w:space="0" w:color="auto"/>
      </w:divBdr>
      <w:divsChild>
        <w:div w:id="45034428">
          <w:marLeft w:val="0"/>
          <w:marRight w:val="0"/>
          <w:marTop w:val="0"/>
          <w:marBottom w:val="0"/>
          <w:divBdr>
            <w:top w:val="none" w:sz="0" w:space="0" w:color="auto"/>
            <w:left w:val="none" w:sz="0" w:space="0" w:color="auto"/>
            <w:bottom w:val="none" w:sz="0" w:space="0" w:color="auto"/>
            <w:right w:val="none" w:sz="0" w:space="0" w:color="auto"/>
          </w:divBdr>
        </w:div>
        <w:div w:id="794446615">
          <w:marLeft w:val="0"/>
          <w:marRight w:val="0"/>
          <w:marTop w:val="0"/>
          <w:marBottom w:val="0"/>
          <w:divBdr>
            <w:top w:val="none" w:sz="0" w:space="0" w:color="auto"/>
            <w:left w:val="none" w:sz="0" w:space="0" w:color="auto"/>
            <w:bottom w:val="none" w:sz="0" w:space="0" w:color="auto"/>
            <w:right w:val="none" w:sz="0" w:space="0" w:color="auto"/>
          </w:divBdr>
        </w:div>
        <w:div w:id="889003177">
          <w:marLeft w:val="0"/>
          <w:marRight w:val="0"/>
          <w:marTop w:val="0"/>
          <w:marBottom w:val="0"/>
          <w:divBdr>
            <w:top w:val="none" w:sz="0" w:space="0" w:color="auto"/>
            <w:left w:val="none" w:sz="0" w:space="0" w:color="auto"/>
            <w:bottom w:val="none" w:sz="0" w:space="0" w:color="auto"/>
            <w:right w:val="none" w:sz="0" w:space="0" w:color="auto"/>
          </w:divBdr>
        </w:div>
        <w:div w:id="1005978232">
          <w:marLeft w:val="0"/>
          <w:marRight w:val="0"/>
          <w:marTop w:val="0"/>
          <w:marBottom w:val="0"/>
          <w:divBdr>
            <w:top w:val="none" w:sz="0" w:space="0" w:color="auto"/>
            <w:left w:val="none" w:sz="0" w:space="0" w:color="auto"/>
            <w:bottom w:val="none" w:sz="0" w:space="0" w:color="auto"/>
            <w:right w:val="none" w:sz="0" w:space="0" w:color="auto"/>
          </w:divBdr>
        </w:div>
        <w:div w:id="1082873273">
          <w:marLeft w:val="0"/>
          <w:marRight w:val="0"/>
          <w:marTop w:val="0"/>
          <w:marBottom w:val="0"/>
          <w:divBdr>
            <w:top w:val="none" w:sz="0" w:space="0" w:color="auto"/>
            <w:left w:val="none" w:sz="0" w:space="0" w:color="auto"/>
            <w:bottom w:val="none" w:sz="0" w:space="0" w:color="auto"/>
            <w:right w:val="none" w:sz="0" w:space="0" w:color="auto"/>
          </w:divBdr>
        </w:div>
        <w:div w:id="1711997281">
          <w:marLeft w:val="0"/>
          <w:marRight w:val="0"/>
          <w:marTop w:val="0"/>
          <w:marBottom w:val="0"/>
          <w:divBdr>
            <w:top w:val="none" w:sz="0" w:space="0" w:color="auto"/>
            <w:left w:val="none" w:sz="0" w:space="0" w:color="auto"/>
            <w:bottom w:val="none" w:sz="0" w:space="0" w:color="auto"/>
            <w:right w:val="none" w:sz="0" w:space="0" w:color="auto"/>
          </w:divBdr>
        </w:div>
        <w:div w:id="18989748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openxmlformats.org/officeDocument/2006/relationships/glossaryDocument" Target="/word/glossary/document.xml" Id="R96d8825a1f7343f2"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21aa878-f6c7-4f65-9ed9-40076fb5de5a}"/>
      </w:docPartPr>
      <w:docPartBody>
        <w:p w14:paraId="55E3AEB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2" ma:contentTypeDescription="Create a new document." ma:contentTypeScope="" ma:versionID="75247a5fef7e64e58d7632e30ff57fe4">
  <xsd:schema xmlns:xsd="http://www.w3.org/2001/XMLSchema" xmlns:xs="http://www.w3.org/2001/XMLSchema" xmlns:p="http://schemas.microsoft.com/office/2006/metadata/properties" xmlns:ns3="46b8f10f-f56e-4e87-af4a-2384ac144562" targetNamespace="http://schemas.microsoft.com/office/2006/metadata/properties" ma:root="true" ma:fieldsID="51b4170e7709f4d43060007815f7c5d1" ns3:_="">
    <xsd:import namespace="46b8f10f-f56e-4e87-af4a-2384ac14456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80DFC-EAFA-46A6-AA08-B04D726AB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C7F661-CD23-40F5-83A1-3277972A7EA0}">
  <ds:schemaRefs>
    <ds:schemaRef ds:uri="http://purl.org/dc/terms/"/>
    <ds:schemaRef ds:uri="http://schemas.openxmlformats.org/package/2006/metadata/core-properties"/>
    <ds:schemaRef ds:uri="http://purl.org/dc/dcmitype/"/>
    <ds:schemaRef ds:uri="46b8f10f-f56e-4e87-af4a-2384ac144562"/>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8B9B6FB1-371A-4642-87FB-C92C44680173}">
  <ds:schemaRefs>
    <ds:schemaRef ds:uri="http://schemas.microsoft.com/sharepoint/v3/contenttype/forms"/>
  </ds:schemaRefs>
</ds:datastoreItem>
</file>

<file path=customXml/itemProps4.xml><?xml version="1.0" encoding="utf-8"?>
<ds:datastoreItem xmlns:ds="http://schemas.openxmlformats.org/officeDocument/2006/customXml" ds:itemID="{F555B9F9-3234-4FFF-B793-ECAA99316AB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Athrofa Acc. header and blank page - darker blue</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Gareth Evans</dc:creator>
  <keywords/>
  <lastModifiedBy>Abigail Mcfarlane (1901791)</lastModifiedBy>
  <revision>22</revision>
  <dcterms:created xsi:type="dcterms:W3CDTF">2020-01-26T15:48:00.0000000Z</dcterms:created>
  <dcterms:modified xsi:type="dcterms:W3CDTF">2020-04-15T10:51:41.2046951Z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