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57CB" w14:textId="781D6FAC" w:rsidR="007826B5" w:rsidRPr="00A85BFE" w:rsidRDefault="007826B5" w:rsidP="007826B5">
      <w:pPr>
        <w:pStyle w:val="Heading2"/>
        <w:rPr>
          <w:rFonts w:cs="Arial"/>
          <w:sz w:val="28"/>
          <w:szCs w:val="28"/>
        </w:rPr>
      </w:pPr>
      <w:bookmarkStart w:id="0" w:name="_Toc48728835"/>
      <w:r>
        <w:t xml:space="preserve">ASSESSMENT </w:t>
      </w:r>
      <w:bookmarkEnd w:id="0"/>
      <w:r w:rsidR="006F5321">
        <w:t>2</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3D1C5541"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r w:rsidR="00EB093C">
              <w:rPr>
                <w:rFonts w:cs="Arial"/>
                <w:b/>
                <w:sz w:val="22"/>
                <w:szCs w:val="22"/>
              </w:rPr>
              <w:t>4008D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4A4C6842" w:rsidR="007826B5" w:rsidRPr="007826B5" w:rsidRDefault="006F5321" w:rsidP="007826B5">
            <w:pPr>
              <w:spacing w:before="120" w:after="120" w:line="240" w:lineRule="auto"/>
              <w:jc w:val="both"/>
              <w:rPr>
                <w:rFonts w:cs="Arial"/>
                <w:b/>
                <w:sz w:val="22"/>
                <w:szCs w:val="22"/>
              </w:rPr>
            </w:pPr>
            <w:r>
              <w:rPr>
                <w:rFonts w:cs="Arial"/>
                <w:b/>
                <w:sz w:val="22"/>
                <w:szCs w:val="22"/>
              </w:rPr>
              <w:t>7</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49B1EAA7" w:rsidR="007826B5" w:rsidRPr="007826B5" w:rsidRDefault="006F5321" w:rsidP="007826B5">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58B1E4AF" w:rsidR="007826B5" w:rsidRPr="007826B5" w:rsidRDefault="006F5321" w:rsidP="007826B5">
            <w:pPr>
              <w:spacing w:before="120" w:after="120" w:line="240" w:lineRule="auto"/>
              <w:jc w:val="both"/>
              <w:rPr>
                <w:rFonts w:cs="Arial"/>
                <w:b/>
                <w:sz w:val="22"/>
                <w:szCs w:val="22"/>
              </w:rPr>
            </w:pPr>
            <w:r>
              <w:rPr>
                <w:rFonts w:cs="Arial"/>
                <w:b/>
                <w:sz w:val="22"/>
                <w:szCs w:val="22"/>
              </w:rPr>
              <w:t xml:space="preserve">2250 word </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7A7F8F66" w:rsidR="007826B5" w:rsidRPr="007826B5" w:rsidRDefault="00EB093C" w:rsidP="007826B5">
            <w:pPr>
              <w:spacing w:before="120" w:after="120" w:line="240" w:lineRule="auto"/>
              <w:jc w:val="both"/>
              <w:rPr>
                <w:rFonts w:cs="Arial"/>
                <w:b/>
                <w:sz w:val="22"/>
                <w:szCs w:val="22"/>
              </w:rPr>
            </w:pPr>
            <w:r>
              <w:rPr>
                <w:rFonts w:cs="Arial"/>
                <w:b/>
                <w:sz w:val="22"/>
                <w:szCs w:val="22"/>
              </w:rPr>
              <w:t>2</w:t>
            </w:r>
            <w:r w:rsidRPr="00EB093C">
              <w:rPr>
                <w:rFonts w:cs="Arial"/>
                <w:b/>
                <w:sz w:val="22"/>
                <w:szCs w:val="22"/>
                <w:vertAlign w:val="superscript"/>
              </w:rPr>
              <w:t>ND</w:t>
            </w:r>
            <w:r>
              <w:rPr>
                <w:rFonts w:cs="Arial"/>
                <w:b/>
                <w:sz w:val="22"/>
                <w:szCs w:val="22"/>
              </w:rPr>
              <w:t xml:space="preserve"> August</w:t>
            </w:r>
            <w:r w:rsidR="00DE1B49">
              <w:rPr>
                <w:rFonts w:cs="Arial"/>
                <w:b/>
                <w:sz w:val="22"/>
                <w:szCs w:val="22"/>
              </w:rPr>
              <w:t xml:space="preserve"> 2024</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27C7B061" w:rsidR="007826B5" w:rsidRPr="007826B5" w:rsidRDefault="00EB093C" w:rsidP="007826B5">
            <w:pPr>
              <w:spacing w:before="120" w:after="120" w:line="240" w:lineRule="auto"/>
              <w:jc w:val="both"/>
              <w:rPr>
                <w:rFonts w:cs="Arial"/>
                <w:b/>
                <w:sz w:val="22"/>
                <w:szCs w:val="22"/>
              </w:rPr>
            </w:pPr>
            <w:r>
              <w:rPr>
                <w:rFonts w:cs="Arial"/>
                <w:b/>
                <w:sz w:val="22"/>
                <w:szCs w:val="22"/>
              </w:rPr>
              <w:t>30</w:t>
            </w:r>
            <w:r>
              <w:rPr>
                <w:rFonts w:cs="Arial"/>
                <w:b/>
                <w:sz w:val="22"/>
                <w:szCs w:val="22"/>
                <w:vertAlign w:val="superscript"/>
              </w:rPr>
              <w:t xml:space="preserve">th </w:t>
            </w:r>
            <w:r>
              <w:rPr>
                <w:rFonts w:cs="Arial"/>
                <w:b/>
                <w:sz w:val="22"/>
                <w:szCs w:val="22"/>
              </w:rPr>
              <w:t>August</w:t>
            </w:r>
            <w:r w:rsidR="004C029E">
              <w:rPr>
                <w:rFonts w:cs="Arial"/>
                <w:b/>
                <w:sz w:val="22"/>
                <w:szCs w:val="22"/>
              </w:rPr>
              <w:t xml:space="preserve"> 2024</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w:t>
            </w:r>
            <w:proofErr w:type="gramStart"/>
            <w:r>
              <w:t>context;</w:t>
            </w:r>
            <w:proofErr w:type="gramEnd"/>
            <w:r>
              <w:t xml:space="preserve">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359E6665" w14:textId="77777777" w:rsidR="002813DA" w:rsidRPr="009A0FC5" w:rsidRDefault="002813DA" w:rsidP="00AF4F25">
      <w:pPr>
        <w:pStyle w:val="Header"/>
        <w:tabs>
          <w:tab w:val="clear" w:pos="4153"/>
          <w:tab w:val="clear" w:pos="8306"/>
        </w:tabs>
        <w:rPr>
          <w:rFonts w:cs="Arial"/>
          <w:bCs/>
          <w:szCs w:val="24"/>
        </w:rPr>
      </w:pPr>
    </w:p>
    <w:p w14:paraId="31E8AA92" w14:textId="75CE8468" w:rsidR="002813DA" w:rsidRPr="009A0FC5" w:rsidRDefault="002813DA" w:rsidP="009A0FC5">
      <w:pPr>
        <w:rPr>
          <w:rFonts w:cs="Arial"/>
          <w:bCs/>
          <w:szCs w:val="24"/>
        </w:rPr>
      </w:pPr>
      <w:r w:rsidRPr="009A0FC5">
        <w:rPr>
          <w:rFonts w:cs="Arial"/>
          <w:bCs/>
          <w:szCs w:val="24"/>
        </w:rPr>
        <w:t xml:space="preserve">For this task you are asked to produce </w:t>
      </w:r>
      <w:r w:rsidR="004E407A" w:rsidRPr="009A0FC5">
        <w:rPr>
          <w:rFonts w:cs="Arial"/>
          <w:bCs/>
          <w:szCs w:val="24"/>
        </w:rPr>
        <w:t xml:space="preserve">a </w:t>
      </w:r>
      <w:r w:rsidRPr="009A0FC5">
        <w:rPr>
          <w:rFonts w:cs="Arial"/>
          <w:bCs/>
          <w:szCs w:val="24"/>
        </w:rPr>
        <w:t xml:space="preserve">marketing plan for a business of your choice.  Discuss and agree your chosen </w:t>
      </w:r>
      <w:r w:rsidR="00EB093C" w:rsidRPr="009A0FC5">
        <w:rPr>
          <w:rFonts w:cs="Arial"/>
          <w:bCs/>
          <w:szCs w:val="24"/>
        </w:rPr>
        <w:t>business</w:t>
      </w:r>
      <w:r w:rsidRPr="009A0FC5">
        <w:rPr>
          <w:rFonts w:cs="Arial"/>
          <w:bCs/>
          <w:szCs w:val="24"/>
        </w:rPr>
        <w:t xml:space="preserve"> with the lecturer.    </w:t>
      </w:r>
    </w:p>
    <w:p w14:paraId="69A314E4" w14:textId="0EBA8A96" w:rsidR="002813DA" w:rsidRPr="00EB093C" w:rsidRDefault="002813DA" w:rsidP="00EB093C">
      <w:pPr>
        <w:rPr>
          <w:rFonts w:cs="Arial"/>
          <w:bCs/>
          <w:szCs w:val="24"/>
        </w:rPr>
      </w:pPr>
      <w:r w:rsidRPr="009A0FC5">
        <w:rPr>
          <w:rFonts w:cs="Arial"/>
          <w:bCs/>
          <w:szCs w:val="24"/>
        </w:rPr>
        <w:t>Ensure that you cover the various aspects of the marketing plan including its objective</w:t>
      </w:r>
      <w:r w:rsidR="00EB093C">
        <w:rPr>
          <w:rFonts w:cs="Arial"/>
          <w:b/>
          <w:szCs w:val="24"/>
        </w:rPr>
        <w:t xml:space="preserve">, </w:t>
      </w:r>
      <w:r w:rsidR="00EB093C" w:rsidRPr="00EB093C">
        <w:rPr>
          <w:rFonts w:cs="Arial"/>
          <w:bCs/>
          <w:szCs w:val="24"/>
        </w:rPr>
        <w:t>targeting segmentation and posit</w:t>
      </w:r>
      <w:r w:rsidR="00EB093C">
        <w:rPr>
          <w:rFonts w:cs="Arial"/>
          <w:bCs/>
          <w:szCs w:val="24"/>
        </w:rPr>
        <w:t>ioning</w:t>
      </w:r>
      <w:r w:rsidR="00EB093C" w:rsidRPr="00EB093C">
        <w:rPr>
          <w:rFonts w:cs="Arial"/>
          <w:bCs/>
          <w:szCs w:val="24"/>
        </w:rPr>
        <w:t xml:space="preserve"> exercise, channels to suit targeted market, method of measuring success and a brief competitor analysis.</w:t>
      </w:r>
    </w:p>
    <w:p w14:paraId="30655E19" w14:textId="5EF7DCB7" w:rsidR="002813DA" w:rsidRDefault="002813DA" w:rsidP="009A0FC5">
      <w:pPr>
        <w:rPr>
          <w:rFonts w:cs="Arial"/>
          <w:szCs w:val="24"/>
        </w:rPr>
      </w:pPr>
      <w:r>
        <w:rPr>
          <w:rFonts w:cs="Arial"/>
          <w:szCs w:val="24"/>
        </w:rPr>
        <w:t xml:space="preserve">Your </w:t>
      </w:r>
      <w:r w:rsidR="004E407A">
        <w:rPr>
          <w:rFonts w:cs="Arial"/>
          <w:szCs w:val="24"/>
        </w:rPr>
        <w:t>report</w:t>
      </w:r>
      <w:r>
        <w:rPr>
          <w:rFonts w:cs="Arial"/>
          <w:szCs w:val="24"/>
        </w:rPr>
        <w:t xml:space="preserve"> should </w:t>
      </w:r>
      <w:r w:rsidR="001A4230">
        <w:rPr>
          <w:rFonts w:cs="Arial"/>
          <w:szCs w:val="24"/>
        </w:rPr>
        <w:t xml:space="preserve">be of 2250 words, and include: </w:t>
      </w:r>
      <w:r w:rsidR="009A0FC5">
        <w:rPr>
          <w:rFonts w:cs="Arial"/>
          <w:szCs w:val="24"/>
        </w:rPr>
        <w:t>front cover, contents page, executive summary, main body &amp; reference list.</w:t>
      </w:r>
      <w:r>
        <w:rPr>
          <w:rFonts w:cs="Arial"/>
          <w:szCs w:val="24"/>
        </w:rPr>
        <w:t xml:space="preserve">  </w:t>
      </w:r>
    </w:p>
    <w:p w14:paraId="5D4026DD" w14:textId="27CD64FB" w:rsidR="002813DA" w:rsidRDefault="009A0FC5" w:rsidP="009A0FC5">
      <w:pPr>
        <w:rPr>
          <w:rFonts w:cs="Arial"/>
          <w:szCs w:val="24"/>
        </w:rPr>
      </w:pPr>
      <w:r>
        <w:rPr>
          <w:rFonts w:cs="Arial"/>
          <w:szCs w:val="24"/>
        </w:rPr>
        <w:t>W</w:t>
      </w:r>
      <w:r w:rsidR="002813DA">
        <w:rPr>
          <w:rFonts w:cs="Arial"/>
          <w:szCs w:val="24"/>
        </w:rPr>
        <w:t>ithin your work you should discuss a range of theory, drawing from the work discussed within the module as well as your own additional research.</w:t>
      </w:r>
    </w:p>
    <w:p w14:paraId="3E6E8B74" w14:textId="77777777" w:rsidR="002813DA" w:rsidRPr="00D915B3" w:rsidRDefault="002813DA" w:rsidP="00AF4F25">
      <w:pPr>
        <w:pStyle w:val="Header"/>
        <w:tabs>
          <w:tab w:val="clear" w:pos="4153"/>
          <w:tab w:val="clear" w:pos="8306"/>
        </w:tabs>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Default="007826B5" w:rsidP="007826B5">
      <w:pPr>
        <w:spacing w:line="240" w:lineRule="auto"/>
        <w:ind w:left="720"/>
        <w:rPr>
          <w:rFonts w:cs="Arial"/>
          <w:szCs w:val="24"/>
        </w:rPr>
      </w:pPr>
    </w:p>
    <w:p w14:paraId="6F641EBA" w14:textId="77777777" w:rsidR="00EB093C" w:rsidRDefault="00EB093C" w:rsidP="007826B5">
      <w:pPr>
        <w:spacing w:line="240" w:lineRule="auto"/>
        <w:ind w:left="720"/>
        <w:rPr>
          <w:rFonts w:cs="Arial"/>
          <w:szCs w:val="24"/>
        </w:rPr>
      </w:pPr>
    </w:p>
    <w:p w14:paraId="49F664A9" w14:textId="77777777" w:rsidR="00EB093C" w:rsidRDefault="00EB093C" w:rsidP="007826B5">
      <w:pPr>
        <w:spacing w:line="240" w:lineRule="auto"/>
        <w:ind w:left="720"/>
        <w:rPr>
          <w:rFonts w:cs="Arial"/>
          <w:szCs w:val="24"/>
        </w:rPr>
      </w:pPr>
    </w:p>
    <w:p w14:paraId="3B68CFC2" w14:textId="77777777" w:rsidR="00EB093C" w:rsidRDefault="00EB093C" w:rsidP="007826B5">
      <w:pPr>
        <w:spacing w:line="240" w:lineRule="auto"/>
        <w:ind w:left="720"/>
        <w:rPr>
          <w:rFonts w:cs="Arial"/>
          <w:szCs w:val="24"/>
        </w:rPr>
      </w:pPr>
    </w:p>
    <w:p w14:paraId="2A482ECA" w14:textId="77777777" w:rsidR="00EB093C" w:rsidRPr="007826B5" w:rsidRDefault="00EB093C"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lastRenderedPageBreak/>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w:t>
      </w:r>
      <w:r w:rsidRPr="007826B5">
        <w:rPr>
          <w:rFonts w:cs="Arial"/>
          <w:sz w:val="22"/>
          <w:szCs w:val="22"/>
        </w:rPr>
        <w:lastRenderedPageBreak/>
        <w:t xml:space="preserve">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A8DE8" w14:textId="77777777" w:rsidR="00FF74FB" w:rsidRDefault="00FF74FB">
      <w:r>
        <w:separator/>
      </w:r>
    </w:p>
  </w:endnote>
  <w:endnote w:type="continuationSeparator" w:id="0">
    <w:p w14:paraId="5364231E" w14:textId="77777777" w:rsidR="00FF74FB" w:rsidRDefault="00FF7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E963" w14:textId="77777777" w:rsidR="00FF74FB" w:rsidRDefault="00FF74FB">
      <w:r>
        <w:separator/>
      </w:r>
    </w:p>
  </w:footnote>
  <w:footnote w:type="continuationSeparator" w:id="0">
    <w:p w14:paraId="23768C91" w14:textId="77777777" w:rsidR="00FF74FB" w:rsidRDefault="00FF7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2"/>
  </w:num>
  <w:num w:numId="2" w16cid:durableId="1304848828">
    <w:abstractNumId w:val="38"/>
  </w:num>
  <w:num w:numId="3" w16cid:durableId="1176846806">
    <w:abstractNumId w:val="37"/>
  </w:num>
  <w:num w:numId="4" w16cid:durableId="2122723044">
    <w:abstractNumId w:val="35"/>
  </w:num>
  <w:num w:numId="5" w16cid:durableId="373777759">
    <w:abstractNumId w:val="10"/>
  </w:num>
  <w:num w:numId="6" w16cid:durableId="1697926195">
    <w:abstractNumId w:val="4"/>
  </w:num>
  <w:num w:numId="7" w16cid:durableId="474874686">
    <w:abstractNumId w:val="32"/>
  </w:num>
  <w:num w:numId="8" w16cid:durableId="1335574707">
    <w:abstractNumId w:val="32"/>
    <w:lvlOverride w:ilvl="0">
      <w:lvl w:ilvl="0" w:tplc="1DD617B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C863E8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934481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3F8077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83EDA2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17D25B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F109B3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18281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0FE822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E7A097B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3AE63D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66A143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33C942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26C8D0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3128B7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6D6247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1D089A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2ECD2A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6"/>
  </w:num>
  <w:num w:numId="14" w16cid:durableId="1068501152">
    <w:abstractNumId w:val="5"/>
  </w:num>
  <w:num w:numId="15" w16cid:durableId="1312557297">
    <w:abstractNumId w:val="31"/>
  </w:num>
  <w:num w:numId="16" w16cid:durableId="805778565">
    <w:abstractNumId w:val="32"/>
    <w:lvlOverride w:ilvl="0">
      <w:lvl w:ilvl="0" w:tplc="1DD617BA">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C863E8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934481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3F8077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83EDA2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17D25B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F109B3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18281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0FE822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0"/>
  </w:num>
  <w:num w:numId="20" w16cid:durableId="1452475216">
    <w:abstractNumId w:val="34"/>
  </w:num>
  <w:num w:numId="21" w16cid:durableId="1753505770">
    <w:abstractNumId w:val="12"/>
  </w:num>
  <w:num w:numId="22" w16cid:durableId="965813008">
    <w:abstractNumId w:val="29"/>
  </w:num>
  <w:num w:numId="23" w16cid:durableId="1965504496">
    <w:abstractNumId w:val="27"/>
  </w:num>
  <w:num w:numId="24" w16cid:durableId="1847329779">
    <w:abstractNumId w:val="8"/>
  </w:num>
  <w:num w:numId="25" w16cid:durableId="1783843877">
    <w:abstractNumId w:val="17"/>
  </w:num>
  <w:num w:numId="26" w16cid:durableId="687101790">
    <w:abstractNumId w:val="1"/>
  </w:num>
  <w:num w:numId="27" w16cid:durableId="8407911">
    <w:abstractNumId w:val="33"/>
  </w:num>
  <w:num w:numId="28" w16cid:durableId="2040667964">
    <w:abstractNumId w:val="36"/>
  </w:num>
  <w:num w:numId="29" w16cid:durableId="181170301">
    <w:abstractNumId w:val="28"/>
  </w:num>
  <w:num w:numId="30" w16cid:durableId="281227662">
    <w:abstractNumId w:val="25"/>
  </w:num>
  <w:num w:numId="31" w16cid:durableId="523592341">
    <w:abstractNumId w:val="39"/>
  </w:num>
  <w:num w:numId="32" w16cid:durableId="185675333">
    <w:abstractNumId w:val="16"/>
  </w:num>
  <w:num w:numId="33" w16cid:durableId="2021547249">
    <w:abstractNumId w:val="14"/>
  </w:num>
  <w:num w:numId="34" w16cid:durableId="356931899">
    <w:abstractNumId w:val="41"/>
  </w:num>
  <w:num w:numId="35" w16cid:durableId="1280066117">
    <w:abstractNumId w:val="7"/>
  </w:num>
  <w:num w:numId="36" w16cid:durableId="1813212159">
    <w:abstractNumId w:val="3"/>
  </w:num>
  <w:num w:numId="37" w16cid:durableId="1404524745">
    <w:abstractNumId w:val="23"/>
  </w:num>
  <w:num w:numId="38" w16cid:durableId="1857693599">
    <w:abstractNumId w:val="9"/>
  </w:num>
  <w:num w:numId="39" w16cid:durableId="1725833031">
    <w:abstractNumId w:val="21"/>
  </w:num>
  <w:num w:numId="40" w16cid:durableId="471871636">
    <w:abstractNumId w:val="15"/>
  </w:num>
  <w:num w:numId="41" w16cid:durableId="1803427531">
    <w:abstractNumId w:val="30"/>
  </w:num>
  <w:num w:numId="42" w16cid:durableId="1560629127">
    <w:abstractNumId w:val="20"/>
  </w:num>
  <w:num w:numId="43" w16cid:durableId="913735622">
    <w:abstractNumId w:val="24"/>
  </w:num>
  <w:num w:numId="44" w16cid:durableId="172918225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4230"/>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444CA"/>
    <w:rsid w:val="00260DE6"/>
    <w:rsid w:val="0027008C"/>
    <w:rsid w:val="002732DB"/>
    <w:rsid w:val="002739E5"/>
    <w:rsid w:val="00273FEE"/>
    <w:rsid w:val="002749E9"/>
    <w:rsid w:val="002813DA"/>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6003B"/>
    <w:rsid w:val="0048317F"/>
    <w:rsid w:val="00485DBB"/>
    <w:rsid w:val="004874DE"/>
    <w:rsid w:val="004973B6"/>
    <w:rsid w:val="004B5334"/>
    <w:rsid w:val="004B6A47"/>
    <w:rsid w:val="004B6C14"/>
    <w:rsid w:val="004C029E"/>
    <w:rsid w:val="004C4121"/>
    <w:rsid w:val="004C5645"/>
    <w:rsid w:val="004D3BE8"/>
    <w:rsid w:val="004E407A"/>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5321"/>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6A6A"/>
    <w:rsid w:val="0098022E"/>
    <w:rsid w:val="009871FF"/>
    <w:rsid w:val="0099043A"/>
    <w:rsid w:val="009926A0"/>
    <w:rsid w:val="00993494"/>
    <w:rsid w:val="009942B8"/>
    <w:rsid w:val="009A0FC5"/>
    <w:rsid w:val="009A1AFA"/>
    <w:rsid w:val="009A5C52"/>
    <w:rsid w:val="009B0B59"/>
    <w:rsid w:val="009B4900"/>
    <w:rsid w:val="009B7A8B"/>
    <w:rsid w:val="009C126D"/>
    <w:rsid w:val="009C24C9"/>
    <w:rsid w:val="009C59CB"/>
    <w:rsid w:val="009D3EA4"/>
    <w:rsid w:val="009E0ECF"/>
    <w:rsid w:val="009E2D65"/>
    <w:rsid w:val="009E4BC1"/>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4F25"/>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A0F4E"/>
    <w:rsid w:val="00EA295B"/>
    <w:rsid w:val="00EB093C"/>
    <w:rsid w:val="00EB4F96"/>
    <w:rsid w:val="00EC05EA"/>
    <w:rsid w:val="00EC1570"/>
    <w:rsid w:val="00ED0415"/>
    <w:rsid w:val="00EE3132"/>
    <w:rsid w:val="00EE3D9D"/>
    <w:rsid w:val="00EE6F25"/>
    <w:rsid w:val="00EF3C47"/>
    <w:rsid w:val="00F02126"/>
    <w:rsid w:val="00F03D85"/>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4FB"/>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3194</Words>
  <Characters>19467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22616</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2024-01-22T13:24:00Z</dcterms:created>
  <dcterms:modified xsi:type="dcterms:W3CDTF">2024-01-22T13:24:00Z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