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81"/>
        <w:gridCol w:w="1166"/>
        <w:gridCol w:w="778"/>
        <w:gridCol w:w="1983"/>
        <w:gridCol w:w="2684"/>
        <w:gridCol w:w="285"/>
        <w:gridCol w:w="1983"/>
        <w:gridCol w:w="1024"/>
        <w:gridCol w:w="962"/>
        <w:gridCol w:w="948"/>
        <w:gridCol w:w="954"/>
      </w:tblGrid>
      <w:tr w:rsidR="00FE26B5" w:rsidRPr="00705979" w14:paraId="0FA09BBB" w14:textId="77777777" w:rsidTr="00994A12">
        <w:tc>
          <w:tcPr>
            <w:tcW w:w="841" w:type="pct"/>
            <w:gridSpan w:val="2"/>
            <w:shd w:val="clear" w:color="auto" w:fill="D6E3BC" w:themeFill="accent3" w:themeFillTint="66"/>
          </w:tcPr>
          <w:p w14:paraId="54D865D5" w14:textId="7E58ED1E" w:rsidR="00FE26B5" w:rsidRPr="00705979" w:rsidRDefault="00A73D4B" w:rsidP="004257A5">
            <w:pPr>
              <w:spacing w:before="120"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 xml:space="preserve">Rhif </w:t>
            </w:r>
            <w:r w:rsidR="00705979">
              <w:rPr>
                <w:lang w:val="cy-GB"/>
              </w:rPr>
              <w:t xml:space="preserve">y </w:t>
            </w:r>
            <w:r w:rsidRPr="00705979">
              <w:rPr>
                <w:lang w:val="cy-GB"/>
              </w:rPr>
              <w:t>Myfyr</w:t>
            </w:r>
            <w:r w:rsidR="00705979">
              <w:rPr>
                <w:lang w:val="cy-GB"/>
              </w:rPr>
              <w:t>iwr</w:t>
            </w:r>
            <w:r w:rsidRPr="00705979">
              <w:rPr>
                <w:lang w:val="cy-GB"/>
              </w:rPr>
              <w:t>:</w:t>
            </w:r>
          </w:p>
        </w:tc>
        <w:tc>
          <w:tcPr>
            <w:tcW w:w="990" w:type="pct"/>
            <w:gridSpan w:val="2"/>
          </w:tcPr>
          <w:p w14:paraId="0CC77C84" w14:textId="77777777" w:rsidR="00FE26B5" w:rsidRPr="00705979" w:rsidRDefault="00FE26B5" w:rsidP="004257A5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962" w:type="pct"/>
            <w:shd w:val="clear" w:color="auto" w:fill="D6E3BC" w:themeFill="accent3" w:themeFillTint="66"/>
          </w:tcPr>
          <w:p w14:paraId="5C008927" w14:textId="5C18AB09" w:rsidR="00FE26B5" w:rsidRPr="00705979" w:rsidRDefault="00A73D4B" w:rsidP="004257A5">
            <w:pPr>
              <w:spacing w:before="120"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>Enw'r Myfyriwr:</w:t>
            </w:r>
          </w:p>
        </w:tc>
        <w:tc>
          <w:tcPr>
            <w:tcW w:w="2207" w:type="pct"/>
            <w:gridSpan w:val="6"/>
          </w:tcPr>
          <w:p w14:paraId="1B9A75A9" w14:textId="77777777" w:rsidR="00FE26B5" w:rsidRPr="00705979" w:rsidRDefault="00FE26B5" w:rsidP="004257A5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8150DF" w:rsidRPr="00705979" w14:paraId="232ED020" w14:textId="77777777" w:rsidTr="00994A12">
        <w:tc>
          <w:tcPr>
            <w:tcW w:w="841" w:type="pct"/>
            <w:gridSpan w:val="2"/>
            <w:shd w:val="clear" w:color="auto" w:fill="D6E3BC" w:themeFill="accent3" w:themeFillTint="66"/>
          </w:tcPr>
          <w:p w14:paraId="1F83056A" w14:textId="638EC92F" w:rsidR="008150DF" w:rsidRPr="00705979" w:rsidRDefault="008150DF" w:rsidP="008150DF">
            <w:pPr>
              <w:spacing w:before="120"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 xml:space="preserve">Cod </w:t>
            </w:r>
            <w:r w:rsidR="00705979">
              <w:rPr>
                <w:lang w:val="cy-GB"/>
              </w:rPr>
              <w:t xml:space="preserve">y </w:t>
            </w:r>
            <w:r w:rsidRPr="00705979">
              <w:rPr>
                <w:lang w:val="cy-GB"/>
              </w:rPr>
              <w:t>Modwl:</w:t>
            </w:r>
          </w:p>
        </w:tc>
        <w:tc>
          <w:tcPr>
            <w:tcW w:w="990" w:type="pct"/>
            <w:gridSpan w:val="2"/>
          </w:tcPr>
          <w:p w14:paraId="00737AFE" w14:textId="1E1A6D1B" w:rsidR="008150DF" w:rsidRPr="00705979" w:rsidRDefault="00A56E83" w:rsidP="008150DF">
            <w:pPr>
              <w:spacing w:before="120"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>ECCE4001</w:t>
            </w:r>
          </w:p>
        </w:tc>
        <w:tc>
          <w:tcPr>
            <w:tcW w:w="962" w:type="pct"/>
            <w:shd w:val="clear" w:color="auto" w:fill="D6E3BC" w:themeFill="accent3" w:themeFillTint="66"/>
          </w:tcPr>
          <w:p w14:paraId="694220B0" w14:textId="77C8FE11" w:rsidR="008150DF" w:rsidRPr="00705979" w:rsidRDefault="008150DF" w:rsidP="008150DF">
            <w:pPr>
              <w:spacing w:before="120"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>Teitl y Modwl:</w:t>
            </w:r>
          </w:p>
        </w:tc>
        <w:tc>
          <w:tcPr>
            <w:tcW w:w="2207" w:type="pct"/>
            <w:gridSpan w:val="6"/>
          </w:tcPr>
          <w:p w14:paraId="28ECE58B" w14:textId="6BB136DE" w:rsidR="008150DF" w:rsidRPr="00705979" w:rsidRDefault="00A56E83" w:rsidP="008150DF">
            <w:pPr>
              <w:spacing w:before="120"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>Pwy ydw i? – Archwilio Hunaniaeth Broffesiynol</w:t>
            </w:r>
          </w:p>
        </w:tc>
      </w:tr>
      <w:tr w:rsidR="008150DF" w:rsidRPr="00705979" w14:paraId="19A97615" w14:textId="77777777" w:rsidTr="00994A12">
        <w:tc>
          <w:tcPr>
            <w:tcW w:w="1120" w:type="pct"/>
            <w:gridSpan w:val="3"/>
            <w:shd w:val="clear" w:color="auto" w:fill="D6E3BC" w:themeFill="accent3" w:themeFillTint="66"/>
          </w:tcPr>
          <w:p w14:paraId="55F3322B" w14:textId="77777777" w:rsidR="008150DF" w:rsidRPr="00705979" w:rsidRDefault="008150DF" w:rsidP="008150DF">
            <w:pPr>
              <w:spacing w:before="120"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>Deilliannau Dysgu:</w:t>
            </w:r>
          </w:p>
        </w:tc>
        <w:tc>
          <w:tcPr>
            <w:tcW w:w="3880" w:type="pct"/>
            <w:gridSpan w:val="8"/>
          </w:tcPr>
          <w:p w14:paraId="25875762" w14:textId="5F4D14FE" w:rsidR="00A56E83" w:rsidRPr="00705979" w:rsidRDefault="00A56E83" w:rsidP="00A56E83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 xml:space="preserve">ystyried sut i </w:t>
            </w:r>
            <w:r w:rsidR="00705979">
              <w:rPr>
                <w:lang w:val="cy-GB"/>
              </w:rPr>
              <w:t>ddefnyddio</w:t>
            </w:r>
            <w:r w:rsidRPr="00705979">
              <w:rPr>
                <w:lang w:val="cy-GB"/>
              </w:rPr>
              <w:t xml:space="preserve"> gwybodaeth, sgiliau a dealltwriaeth ddamcaniaethol effeithiol;</w:t>
            </w:r>
          </w:p>
          <w:p w14:paraId="22F12F1F" w14:textId="408EB931" w:rsidR="008150DF" w:rsidRPr="00705979" w:rsidRDefault="00705979" w:rsidP="00A56E83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  <w:rPr>
                <w:lang w:val="cy-GB"/>
              </w:rPr>
            </w:pPr>
            <w:r>
              <w:rPr>
                <w:lang w:val="cy-GB"/>
              </w:rPr>
              <w:t>adf</w:t>
            </w:r>
            <w:r w:rsidR="00A56E83" w:rsidRPr="00705979">
              <w:rPr>
                <w:lang w:val="cy-GB"/>
              </w:rPr>
              <w:t>yfyrio ar anghenion datblygiad personol a phroffesiynol.</w:t>
            </w:r>
          </w:p>
        </w:tc>
      </w:tr>
      <w:tr w:rsidR="00454402" w:rsidRPr="00705979" w14:paraId="4348B305" w14:textId="77777777" w:rsidTr="006C4F14">
        <w:tc>
          <w:tcPr>
            <w:tcW w:w="423" w:type="pct"/>
            <w:shd w:val="clear" w:color="auto" w:fill="D6E3BC" w:themeFill="accent3" w:themeFillTint="66"/>
          </w:tcPr>
          <w:p w14:paraId="1523B17D" w14:textId="77777777" w:rsidR="00454402" w:rsidRPr="00705979" w:rsidRDefault="00454402" w:rsidP="00454402">
            <w:pPr>
              <w:spacing w:before="120" w:after="120"/>
              <w:rPr>
                <w:b/>
                <w:lang w:val="cy-GB"/>
              </w:rPr>
            </w:pPr>
            <w:r w:rsidRPr="00705979">
              <w:rPr>
                <w:b/>
                <w:lang w:val="cy-GB"/>
              </w:rPr>
              <w:t>Rhif Tasg:</w:t>
            </w:r>
          </w:p>
        </w:tc>
        <w:tc>
          <w:tcPr>
            <w:tcW w:w="3550" w:type="pct"/>
            <w:gridSpan w:val="7"/>
            <w:shd w:val="clear" w:color="auto" w:fill="D6E3BC" w:themeFill="accent3" w:themeFillTint="66"/>
          </w:tcPr>
          <w:p w14:paraId="66006B46" w14:textId="77777777" w:rsidR="00454402" w:rsidRPr="00705979" w:rsidRDefault="00A56E83" w:rsidP="00454402">
            <w:pPr>
              <w:spacing w:before="120" w:after="120"/>
              <w:rPr>
                <w:b/>
                <w:lang w:val="cy-GB"/>
              </w:rPr>
            </w:pPr>
            <w:r w:rsidRPr="00705979">
              <w:rPr>
                <w:b/>
                <w:lang w:val="cy-GB"/>
              </w:rPr>
              <w:t>Gweithgaredd</w:t>
            </w:r>
          </w:p>
          <w:p w14:paraId="155CC22F" w14:textId="27E85B02" w:rsidR="00A56E83" w:rsidRPr="00705979" w:rsidRDefault="00A56E83" w:rsidP="00454402">
            <w:pPr>
              <w:spacing w:before="120" w:after="120"/>
              <w:rPr>
                <w:b/>
                <w:lang w:val="cy-GB"/>
              </w:rPr>
            </w:pPr>
            <w:r w:rsidRPr="00705979">
              <w:rPr>
                <w:b/>
                <w:lang w:val="cy-GB"/>
              </w:rPr>
              <w:t xml:space="preserve">Fy </w:t>
            </w:r>
            <w:r w:rsidR="00705979">
              <w:rPr>
                <w:b/>
                <w:lang w:val="cy-GB"/>
              </w:rPr>
              <w:t>N</w:t>
            </w:r>
            <w:r w:rsidRPr="00705979">
              <w:rPr>
                <w:b/>
                <w:lang w:val="cy-GB"/>
              </w:rPr>
              <w:t xml:space="preserve">ghynllunio </w:t>
            </w:r>
            <w:r w:rsidR="00705979">
              <w:rPr>
                <w:b/>
                <w:lang w:val="cy-GB"/>
              </w:rPr>
              <w:t>P</w:t>
            </w:r>
            <w:r w:rsidRPr="00705979">
              <w:rPr>
                <w:b/>
                <w:lang w:val="cy-GB"/>
              </w:rPr>
              <w:t xml:space="preserve">ersonol </w:t>
            </w:r>
            <w:r w:rsidR="00705979">
              <w:rPr>
                <w:b/>
                <w:lang w:val="cy-GB"/>
              </w:rPr>
              <w:t>H</w:t>
            </w:r>
            <w:r w:rsidRPr="00705979">
              <w:rPr>
                <w:b/>
                <w:lang w:val="cy-GB"/>
              </w:rPr>
              <w:t xml:space="preserve">yd yn </w:t>
            </w:r>
            <w:r w:rsidR="00705979">
              <w:rPr>
                <w:b/>
                <w:lang w:val="cy-GB"/>
              </w:rPr>
              <w:t>H</w:t>
            </w:r>
            <w:r w:rsidRPr="00705979">
              <w:rPr>
                <w:b/>
                <w:lang w:val="cy-GB"/>
              </w:rPr>
              <w:t>yn</w:t>
            </w:r>
          </w:p>
        </w:tc>
        <w:tc>
          <w:tcPr>
            <w:tcW w:w="345" w:type="pct"/>
            <w:shd w:val="clear" w:color="auto" w:fill="D6E3BC" w:themeFill="accent3" w:themeFillTint="66"/>
          </w:tcPr>
          <w:p w14:paraId="22923A47" w14:textId="77777777" w:rsidR="00454402" w:rsidRPr="00705979" w:rsidRDefault="00454402" w:rsidP="00454402">
            <w:pPr>
              <w:spacing w:before="120" w:after="120"/>
              <w:rPr>
                <w:sz w:val="16"/>
                <w:szCs w:val="16"/>
                <w:lang w:val="cy-GB"/>
              </w:rPr>
            </w:pPr>
            <w:r w:rsidRPr="00705979">
              <w:rPr>
                <w:sz w:val="16"/>
                <w:szCs w:val="16"/>
                <w:lang w:val="cy-GB"/>
              </w:rPr>
              <w:t>Cyn y sesiwn</w:t>
            </w:r>
          </w:p>
        </w:tc>
        <w:tc>
          <w:tcPr>
            <w:tcW w:w="340" w:type="pct"/>
            <w:shd w:val="clear" w:color="auto" w:fill="D6E3BC" w:themeFill="accent3" w:themeFillTint="66"/>
          </w:tcPr>
          <w:p w14:paraId="5ED267EB" w14:textId="77777777" w:rsidR="00454402" w:rsidRPr="00705979" w:rsidRDefault="00454402" w:rsidP="00454402">
            <w:pPr>
              <w:spacing w:before="120" w:after="120"/>
              <w:rPr>
                <w:sz w:val="16"/>
                <w:szCs w:val="16"/>
                <w:lang w:val="cy-GB"/>
              </w:rPr>
            </w:pPr>
            <w:r w:rsidRPr="00705979">
              <w:rPr>
                <w:sz w:val="16"/>
                <w:szCs w:val="16"/>
                <w:lang w:val="cy-GB"/>
              </w:rPr>
              <w:t>Yn ystod y sesiwn</w:t>
            </w:r>
          </w:p>
        </w:tc>
        <w:tc>
          <w:tcPr>
            <w:tcW w:w="342" w:type="pct"/>
            <w:shd w:val="clear" w:color="auto" w:fill="D6E3BC" w:themeFill="accent3" w:themeFillTint="66"/>
          </w:tcPr>
          <w:p w14:paraId="48E99011" w14:textId="77777777" w:rsidR="00454402" w:rsidRPr="00705979" w:rsidRDefault="00454402" w:rsidP="00454402">
            <w:pPr>
              <w:spacing w:before="120" w:after="120"/>
              <w:rPr>
                <w:sz w:val="16"/>
                <w:szCs w:val="16"/>
                <w:lang w:val="cy-GB"/>
              </w:rPr>
            </w:pPr>
            <w:r w:rsidRPr="00705979">
              <w:rPr>
                <w:sz w:val="16"/>
                <w:szCs w:val="16"/>
                <w:lang w:val="cy-GB"/>
              </w:rPr>
              <w:t>Ar ôl y sesiwn</w:t>
            </w:r>
          </w:p>
        </w:tc>
      </w:tr>
      <w:tr w:rsidR="00454402" w:rsidRPr="00705979" w14:paraId="56A60875" w14:textId="77777777" w:rsidTr="006C4F14">
        <w:tc>
          <w:tcPr>
            <w:tcW w:w="423" w:type="pct"/>
          </w:tcPr>
          <w:p w14:paraId="57088E4C" w14:textId="77777777" w:rsidR="00454402" w:rsidRPr="00705979" w:rsidRDefault="004257A5" w:rsidP="00454402">
            <w:pPr>
              <w:spacing w:before="120" w:after="120"/>
              <w:rPr>
                <w:lang w:val="cy-GB"/>
              </w:rPr>
            </w:pPr>
            <w:r w:rsidRPr="00705979">
              <w:rPr>
                <w:lang w:val="cy-GB"/>
              </w:rPr>
              <w:t>1</w:t>
            </w:r>
          </w:p>
        </w:tc>
        <w:tc>
          <w:tcPr>
            <w:tcW w:w="3550" w:type="pct"/>
            <w:gridSpan w:val="7"/>
          </w:tcPr>
          <w:p w14:paraId="7E47DE62" w14:textId="53170CD0" w:rsidR="00454402" w:rsidRPr="00705979" w:rsidRDefault="00994A12" w:rsidP="004257A5">
            <w:pPr>
              <w:spacing w:before="120"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 xml:space="preserve">Defnyddiwch y gweithgaredd isod i feddwl am eich profiad o gynllunio hyd at y pwynt hwn. Ystyriwch beth </w:t>
            </w:r>
            <w:r w:rsidR="00705979">
              <w:rPr>
                <w:lang w:val="cy-GB"/>
              </w:rPr>
              <w:t xml:space="preserve">a </w:t>
            </w:r>
            <w:r w:rsidRPr="00705979">
              <w:rPr>
                <w:lang w:val="cy-GB"/>
              </w:rPr>
              <w:t xml:space="preserve">weithiodd yn dda a beth </w:t>
            </w:r>
            <w:r w:rsidR="00705979">
              <w:rPr>
                <w:lang w:val="cy-GB"/>
              </w:rPr>
              <w:t>g</w:t>
            </w:r>
            <w:r w:rsidRPr="00705979">
              <w:rPr>
                <w:lang w:val="cy-GB"/>
              </w:rPr>
              <w:t>allech chi barhau i'w wella. (Ticiwch yr ateb sy'n berthnasol)</w:t>
            </w:r>
          </w:p>
        </w:tc>
        <w:tc>
          <w:tcPr>
            <w:tcW w:w="345" w:type="pct"/>
          </w:tcPr>
          <w:p w14:paraId="262B6192" w14:textId="77777777" w:rsidR="00454402" w:rsidRPr="00705979" w:rsidRDefault="00454402" w:rsidP="00454402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340" w:type="pct"/>
          </w:tcPr>
          <w:p w14:paraId="694ADD34" w14:textId="77777777" w:rsidR="00454402" w:rsidRPr="00705979" w:rsidRDefault="00CD2F70" w:rsidP="00CF0FA8">
            <w:pPr>
              <w:spacing w:before="120" w:after="120"/>
              <w:rPr>
                <w:lang w:val="cy-GB"/>
              </w:rPr>
            </w:pPr>
            <w:r w:rsidRPr="00705979">
              <w:rPr>
                <w:lang w:val="cy-GB"/>
              </w:rPr>
              <w:sym w:font="Wingdings" w:char="F0FE"/>
            </w:r>
          </w:p>
        </w:tc>
        <w:tc>
          <w:tcPr>
            <w:tcW w:w="342" w:type="pct"/>
          </w:tcPr>
          <w:p w14:paraId="7814F272" w14:textId="77777777" w:rsidR="00454402" w:rsidRPr="00705979" w:rsidRDefault="00454402" w:rsidP="00454402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994A12" w:rsidRPr="00705979" w14:paraId="0D3B94E7" w14:textId="77777777" w:rsidTr="006C4F14">
        <w:trPr>
          <w:trHeight w:val="129"/>
        </w:trPr>
        <w:tc>
          <w:tcPr>
            <w:tcW w:w="2895" w:type="pct"/>
            <w:gridSpan w:val="6"/>
            <w:shd w:val="clear" w:color="auto" w:fill="D6E3BC" w:themeFill="accent3" w:themeFillTint="66"/>
          </w:tcPr>
          <w:p w14:paraId="53A90CE5" w14:textId="1064B956" w:rsidR="00994A12" w:rsidRPr="00705979" w:rsidRDefault="00994A12" w:rsidP="00994A12">
            <w:pPr>
              <w:spacing w:before="120" w:after="120"/>
              <w:rPr>
                <w:b/>
                <w:bCs/>
                <w:lang w:val="cy-GB"/>
              </w:rPr>
            </w:pPr>
            <w:r w:rsidRPr="00705979">
              <w:rPr>
                <w:b/>
                <w:bCs/>
                <w:lang w:val="cy-GB"/>
              </w:rPr>
              <w:t>Gweithgaredd Cynllunio</w:t>
            </w:r>
          </w:p>
        </w:tc>
        <w:tc>
          <w:tcPr>
            <w:tcW w:w="711" w:type="pct"/>
            <w:shd w:val="clear" w:color="auto" w:fill="D6E3BC" w:themeFill="accent3" w:themeFillTint="66"/>
          </w:tcPr>
          <w:p w14:paraId="1760A036" w14:textId="1646B9D3" w:rsidR="00994A12" w:rsidRPr="00705979" w:rsidRDefault="00994A12" w:rsidP="00994A12">
            <w:pPr>
              <w:spacing w:before="120" w:after="120"/>
              <w:rPr>
                <w:b/>
                <w:bCs/>
                <w:lang w:val="cy-GB"/>
              </w:rPr>
            </w:pPr>
            <w:r w:rsidRPr="00705979">
              <w:rPr>
                <w:b/>
                <w:bCs/>
                <w:lang w:val="cy-GB"/>
              </w:rPr>
              <w:t>Rwyf wedi gwneud hyn yn llwyddiannus</w:t>
            </w:r>
          </w:p>
        </w:tc>
        <w:tc>
          <w:tcPr>
            <w:tcW w:w="712" w:type="pct"/>
            <w:gridSpan w:val="2"/>
            <w:shd w:val="clear" w:color="auto" w:fill="D6E3BC" w:themeFill="accent3" w:themeFillTint="66"/>
          </w:tcPr>
          <w:p w14:paraId="70EEE41F" w14:textId="595150DC" w:rsidR="00994A12" w:rsidRPr="00705979" w:rsidRDefault="00994A12" w:rsidP="00994A12">
            <w:pPr>
              <w:spacing w:before="120" w:after="120"/>
              <w:rPr>
                <w:b/>
                <w:bCs/>
                <w:lang w:val="cy-GB"/>
              </w:rPr>
            </w:pPr>
            <w:r w:rsidRPr="00705979">
              <w:rPr>
                <w:b/>
                <w:bCs/>
                <w:lang w:val="cy-GB"/>
              </w:rPr>
              <w:t>Mae angen i mi ddatblygu hyn</w:t>
            </w:r>
          </w:p>
        </w:tc>
        <w:tc>
          <w:tcPr>
            <w:tcW w:w="682" w:type="pct"/>
            <w:gridSpan w:val="2"/>
            <w:shd w:val="clear" w:color="auto" w:fill="D6E3BC" w:themeFill="accent3" w:themeFillTint="66"/>
          </w:tcPr>
          <w:p w14:paraId="3A9F52E3" w14:textId="71596050" w:rsidR="00994A12" w:rsidRPr="00705979" w:rsidRDefault="00994A12" w:rsidP="00994A12">
            <w:pPr>
              <w:spacing w:before="120" w:after="120"/>
              <w:rPr>
                <w:b/>
                <w:bCs/>
                <w:lang w:val="cy-GB"/>
              </w:rPr>
            </w:pPr>
            <w:r w:rsidRPr="00705979">
              <w:rPr>
                <w:b/>
                <w:bCs/>
                <w:lang w:val="cy-GB"/>
              </w:rPr>
              <w:t>Mae hyn yn newydd i mi</w:t>
            </w:r>
          </w:p>
        </w:tc>
      </w:tr>
      <w:tr w:rsidR="00994A12" w:rsidRPr="00705979" w14:paraId="11DD1FC3" w14:textId="77777777" w:rsidTr="006C4F14">
        <w:trPr>
          <w:trHeight w:val="124"/>
        </w:trPr>
        <w:tc>
          <w:tcPr>
            <w:tcW w:w="2895" w:type="pct"/>
            <w:gridSpan w:val="6"/>
          </w:tcPr>
          <w:p w14:paraId="618419B0" w14:textId="4916FFA3" w:rsidR="00994A12" w:rsidRPr="00705979" w:rsidRDefault="00994A12" w:rsidP="00994A12">
            <w:pPr>
              <w:pStyle w:val="ListParagraph"/>
              <w:numPr>
                <w:ilvl w:val="0"/>
                <w:numId w:val="6"/>
              </w:numPr>
              <w:spacing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 xml:space="preserve">Penderfynu ar ba gymwysterau i'w </w:t>
            </w:r>
            <w:r w:rsidR="00705979">
              <w:rPr>
                <w:lang w:val="cy-GB"/>
              </w:rPr>
              <w:t>dilyn</w:t>
            </w:r>
            <w:r w:rsidRPr="00705979">
              <w:rPr>
                <w:lang w:val="cy-GB"/>
              </w:rPr>
              <w:t xml:space="preserve"> yn yr ysgol, </w:t>
            </w:r>
            <w:r w:rsidR="00705979">
              <w:rPr>
                <w:lang w:val="cy-GB"/>
              </w:rPr>
              <w:t xml:space="preserve">y </w:t>
            </w:r>
            <w:r w:rsidRPr="00705979">
              <w:rPr>
                <w:lang w:val="cy-GB"/>
              </w:rPr>
              <w:t>coleg neu yn y gwaith.</w:t>
            </w:r>
          </w:p>
        </w:tc>
        <w:tc>
          <w:tcPr>
            <w:tcW w:w="711" w:type="pct"/>
          </w:tcPr>
          <w:p w14:paraId="23DA5479" w14:textId="77777777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712" w:type="pct"/>
            <w:gridSpan w:val="2"/>
          </w:tcPr>
          <w:p w14:paraId="09E77024" w14:textId="77777777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682" w:type="pct"/>
            <w:gridSpan w:val="2"/>
          </w:tcPr>
          <w:p w14:paraId="47F15F2D" w14:textId="75D0ACDA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994A12" w:rsidRPr="00705979" w14:paraId="191890E5" w14:textId="77777777" w:rsidTr="006C4F14">
        <w:trPr>
          <w:trHeight w:val="124"/>
        </w:trPr>
        <w:tc>
          <w:tcPr>
            <w:tcW w:w="2895" w:type="pct"/>
            <w:gridSpan w:val="6"/>
          </w:tcPr>
          <w:p w14:paraId="0BBF197A" w14:textId="245BC786" w:rsidR="00994A12" w:rsidRPr="00705979" w:rsidRDefault="00994A12" w:rsidP="00994A12">
            <w:pPr>
              <w:pStyle w:val="ListParagraph"/>
              <w:numPr>
                <w:ilvl w:val="0"/>
                <w:numId w:val="6"/>
              </w:numPr>
              <w:spacing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>Penderfynu a pharatoi ar gyfer digwyddiad bywyd mawr (e.e. symud adref ac ati)</w:t>
            </w:r>
          </w:p>
        </w:tc>
        <w:tc>
          <w:tcPr>
            <w:tcW w:w="711" w:type="pct"/>
          </w:tcPr>
          <w:p w14:paraId="3D4108B4" w14:textId="77777777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712" w:type="pct"/>
            <w:gridSpan w:val="2"/>
          </w:tcPr>
          <w:p w14:paraId="02F7C1C1" w14:textId="77777777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682" w:type="pct"/>
            <w:gridSpan w:val="2"/>
          </w:tcPr>
          <w:p w14:paraId="6B182A38" w14:textId="5211B0F9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994A12" w:rsidRPr="00705979" w14:paraId="3E20E223" w14:textId="77777777" w:rsidTr="006C4F14">
        <w:trPr>
          <w:trHeight w:val="124"/>
        </w:trPr>
        <w:tc>
          <w:tcPr>
            <w:tcW w:w="2895" w:type="pct"/>
            <w:gridSpan w:val="6"/>
          </w:tcPr>
          <w:p w14:paraId="2292759C" w14:textId="5426BFCA" w:rsidR="00994A12" w:rsidRPr="00705979" w:rsidRDefault="00994A12" w:rsidP="00994A12">
            <w:pPr>
              <w:pStyle w:val="ListParagraph"/>
              <w:numPr>
                <w:ilvl w:val="0"/>
                <w:numId w:val="6"/>
              </w:numPr>
              <w:spacing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>Cynllunio a pharatoi i ddod i'r coleg/prifysgol</w:t>
            </w:r>
          </w:p>
        </w:tc>
        <w:tc>
          <w:tcPr>
            <w:tcW w:w="711" w:type="pct"/>
          </w:tcPr>
          <w:p w14:paraId="67B6AE52" w14:textId="77777777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712" w:type="pct"/>
            <w:gridSpan w:val="2"/>
          </w:tcPr>
          <w:p w14:paraId="664A7905" w14:textId="77777777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682" w:type="pct"/>
            <w:gridSpan w:val="2"/>
          </w:tcPr>
          <w:p w14:paraId="5E7B600E" w14:textId="1D8215FE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994A12" w:rsidRPr="00705979" w14:paraId="4AFC19C3" w14:textId="77777777" w:rsidTr="006C4F14">
        <w:trPr>
          <w:trHeight w:val="124"/>
        </w:trPr>
        <w:tc>
          <w:tcPr>
            <w:tcW w:w="2895" w:type="pct"/>
            <w:gridSpan w:val="6"/>
          </w:tcPr>
          <w:p w14:paraId="4674BA86" w14:textId="152E0328" w:rsidR="00994A12" w:rsidRPr="00705979" w:rsidRDefault="00994A12" w:rsidP="00994A12">
            <w:pPr>
              <w:pStyle w:val="ListParagraph"/>
              <w:numPr>
                <w:ilvl w:val="0"/>
                <w:numId w:val="6"/>
              </w:numPr>
              <w:spacing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>Penderfynu ar brifysgol a chwrs astudio</w:t>
            </w:r>
          </w:p>
        </w:tc>
        <w:tc>
          <w:tcPr>
            <w:tcW w:w="711" w:type="pct"/>
          </w:tcPr>
          <w:p w14:paraId="07248638" w14:textId="77777777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712" w:type="pct"/>
            <w:gridSpan w:val="2"/>
          </w:tcPr>
          <w:p w14:paraId="1F3DB629" w14:textId="77777777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682" w:type="pct"/>
            <w:gridSpan w:val="2"/>
          </w:tcPr>
          <w:p w14:paraId="0E902585" w14:textId="577F372E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994A12" w:rsidRPr="00705979" w14:paraId="5BA8A517" w14:textId="77777777" w:rsidTr="006C4F14">
        <w:trPr>
          <w:trHeight w:val="124"/>
        </w:trPr>
        <w:tc>
          <w:tcPr>
            <w:tcW w:w="2895" w:type="pct"/>
            <w:gridSpan w:val="6"/>
          </w:tcPr>
          <w:p w14:paraId="43CF9746" w14:textId="2926C197" w:rsidR="00994A12" w:rsidRPr="00705979" w:rsidRDefault="00D21830" w:rsidP="00994A12">
            <w:pPr>
              <w:pStyle w:val="ListParagraph"/>
              <w:numPr>
                <w:ilvl w:val="0"/>
                <w:numId w:val="6"/>
              </w:numPr>
              <w:spacing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>Cynllunio a pharatoi i ddod o hyd i swydd neu newid swydd</w:t>
            </w:r>
          </w:p>
        </w:tc>
        <w:tc>
          <w:tcPr>
            <w:tcW w:w="711" w:type="pct"/>
          </w:tcPr>
          <w:p w14:paraId="0DEB3C76" w14:textId="77777777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712" w:type="pct"/>
            <w:gridSpan w:val="2"/>
          </w:tcPr>
          <w:p w14:paraId="147B4127" w14:textId="77777777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682" w:type="pct"/>
            <w:gridSpan w:val="2"/>
          </w:tcPr>
          <w:p w14:paraId="44751B64" w14:textId="7C46D112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994A12" w:rsidRPr="00705979" w14:paraId="72FD90BE" w14:textId="77777777" w:rsidTr="006C4F14">
        <w:trPr>
          <w:trHeight w:val="124"/>
        </w:trPr>
        <w:tc>
          <w:tcPr>
            <w:tcW w:w="2895" w:type="pct"/>
            <w:gridSpan w:val="6"/>
          </w:tcPr>
          <w:p w14:paraId="29BA7C2D" w14:textId="713A4495" w:rsidR="00994A12" w:rsidRPr="00705979" w:rsidRDefault="00994A12" w:rsidP="00994A12">
            <w:pPr>
              <w:pStyle w:val="ListParagraph"/>
              <w:numPr>
                <w:ilvl w:val="0"/>
                <w:numId w:val="6"/>
              </w:numPr>
              <w:spacing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>Cynllunio prosiect astudiaeth neu waith</w:t>
            </w:r>
          </w:p>
        </w:tc>
        <w:tc>
          <w:tcPr>
            <w:tcW w:w="711" w:type="pct"/>
          </w:tcPr>
          <w:p w14:paraId="723A8491" w14:textId="77777777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712" w:type="pct"/>
            <w:gridSpan w:val="2"/>
          </w:tcPr>
          <w:p w14:paraId="49FCA4B0" w14:textId="77777777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682" w:type="pct"/>
            <w:gridSpan w:val="2"/>
          </w:tcPr>
          <w:p w14:paraId="6FD2546B" w14:textId="029F061F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994A12" w:rsidRPr="00705979" w14:paraId="0BB69C83" w14:textId="77777777" w:rsidTr="006C4F14">
        <w:trPr>
          <w:trHeight w:val="124"/>
        </w:trPr>
        <w:tc>
          <w:tcPr>
            <w:tcW w:w="2895" w:type="pct"/>
            <w:gridSpan w:val="6"/>
          </w:tcPr>
          <w:p w14:paraId="30684545" w14:textId="05B9D9CF" w:rsidR="00994A12" w:rsidRPr="00705979" w:rsidRDefault="006C4F14" w:rsidP="006C4F14">
            <w:pPr>
              <w:pStyle w:val="ListParagraph"/>
              <w:numPr>
                <w:ilvl w:val="0"/>
                <w:numId w:val="6"/>
              </w:numPr>
              <w:spacing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lastRenderedPageBreak/>
              <w:t>Meddwl trwy sut i roi newyddion drwg</w:t>
            </w:r>
          </w:p>
        </w:tc>
        <w:tc>
          <w:tcPr>
            <w:tcW w:w="711" w:type="pct"/>
          </w:tcPr>
          <w:p w14:paraId="2B3632C6" w14:textId="77777777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712" w:type="pct"/>
            <w:gridSpan w:val="2"/>
          </w:tcPr>
          <w:p w14:paraId="59468D13" w14:textId="77777777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682" w:type="pct"/>
            <w:gridSpan w:val="2"/>
          </w:tcPr>
          <w:p w14:paraId="04A6BD3E" w14:textId="2BAD3F75" w:rsidR="00994A12" w:rsidRPr="00705979" w:rsidRDefault="00994A12" w:rsidP="00994A12">
            <w:pPr>
              <w:spacing w:before="120" w:after="120"/>
              <w:jc w:val="left"/>
              <w:rPr>
                <w:lang w:val="cy-GB"/>
              </w:rPr>
            </w:pPr>
          </w:p>
        </w:tc>
      </w:tr>
    </w:tbl>
    <w:p w14:paraId="3DE9509C" w14:textId="024D9144" w:rsidR="00AF00D7" w:rsidRPr="00705979" w:rsidRDefault="00851A6E" w:rsidP="00851A6E">
      <w:pPr>
        <w:jc w:val="right"/>
        <w:rPr>
          <w:lang w:val="cy-GB"/>
        </w:rPr>
      </w:pPr>
      <w:r w:rsidRPr="00705979">
        <w:rPr>
          <w:lang w:val="cy-GB"/>
        </w:rPr>
        <w:tab/>
      </w:r>
      <w:r w:rsidRPr="00705979">
        <w:rPr>
          <w:lang w:val="cy-GB"/>
        </w:rPr>
        <w:tab/>
      </w:r>
      <w:r w:rsidRPr="00705979">
        <w:rPr>
          <w:lang w:val="cy-GB"/>
        </w:rPr>
        <w:tab/>
      </w:r>
      <w:r w:rsidRPr="00705979">
        <w:rPr>
          <w:lang w:val="cy-GB"/>
        </w:rPr>
        <w:tab/>
      </w:r>
      <w:r w:rsidRPr="00705979">
        <w:rPr>
          <w:lang w:val="cy-GB"/>
        </w:rPr>
        <w:tab/>
      </w:r>
      <w:r w:rsidR="006C4F14" w:rsidRPr="00705979">
        <w:rPr>
          <w:lang w:val="cy-GB"/>
        </w:rPr>
        <w:t>Parhad dros y ddeilen.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076"/>
        <w:gridCol w:w="1983"/>
        <w:gridCol w:w="1986"/>
        <w:gridCol w:w="1903"/>
      </w:tblGrid>
      <w:tr w:rsidR="006C4F14" w:rsidRPr="00705979" w14:paraId="2EE93F4C" w14:textId="77777777" w:rsidTr="004F7ECB">
        <w:trPr>
          <w:trHeight w:val="129"/>
        </w:trPr>
        <w:tc>
          <w:tcPr>
            <w:tcW w:w="2895" w:type="pct"/>
            <w:shd w:val="clear" w:color="auto" w:fill="D6E3BC" w:themeFill="accent3" w:themeFillTint="66"/>
          </w:tcPr>
          <w:p w14:paraId="19506038" w14:textId="77777777" w:rsidR="006C4F14" w:rsidRPr="00705979" w:rsidRDefault="006C4F14" w:rsidP="004F7ECB">
            <w:pPr>
              <w:spacing w:before="120" w:after="120"/>
              <w:rPr>
                <w:b/>
                <w:bCs/>
                <w:lang w:val="cy-GB"/>
              </w:rPr>
            </w:pPr>
            <w:r w:rsidRPr="00705979">
              <w:rPr>
                <w:b/>
                <w:bCs/>
                <w:lang w:val="cy-GB"/>
              </w:rPr>
              <w:t>Gweithgaredd Cynllunio</w:t>
            </w:r>
          </w:p>
        </w:tc>
        <w:tc>
          <w:tcPr>
            <w:tcW w:w="711" w:type="pct"/>
            <w:shd w:val="clear" w:color="auto" w:fill="D6E3BC" w:themeFill="accent3" w:themeFillTint="66"/>
          </w:tcPr>
          <w:p w14:paraId="3B881411" w14:textId="77777777" w:rsidR="006C4F14" w:rsidRPr="00705979" w:rsidRDefault="006C4F14" w:rsidP="004F7ECB">
            <w:pPr>
              <w:spacing w:before="120" w:after="120"/>
              <w:rPr>
                <w:b/>
                <w:bCs/>
                <w:lang w:val="cy-GB"/>
              </w:rPr>
            </w:pPr>
            <w:r w:rsidRPr="00705979">
              <w:rPr>
                <w:b/>
                <w:bCs/>
                <w:lang w:val="cy-GB"/>
              </w:rPr>
              <w:t>Rwyf wedi gwneud hyn yn llwyddiannus</w:t>
            </w:r>
          </w:p>
        </w:tc>
        <w:tc>
          <w:tcPr>
            <w:tcW w:w="712" w:type="pct"/>
            <w:shd w:val="clear" w:color="auto" w:fill="D6E3BC" w:themeFill="accent3" w:themeFillTint="66"/>
          </w:tcPr>
          <w:p w14:paraId="6E76B434" w14:textId="77777777" w:rsidR="006C4F14" w:rsidRPr="00705979" w:rsidRDefault="006C4F14" w:rsidP="004F7ECB">
            <w:pPr>
              <w:spacing w:before="120" w:after="120"/>
              <w:rPr>
                <w:b/>
                <w:bCs/>
                <w:lang w:val="cy-GB"/>
              </w:rPr>
            </w:pPr>
            <w:r w:rsidRPr="00705979">
              <w:rPr>
                <w:b/>
                <w:bCs/>
                <w:lang w:val="cy-GB"/>
              </w:rPr>
              <w:t>Mae angen i mi ddatblygu hyn</w:t>
            </w:r>
          </w:p>
        </w:tc>
        <w:tc>
          <w:tcPr>
            <w:tcW w:w="682" w:type="pct"/>
            <w:shd w:val="clear" w:color="auto" w:fill="D6E3BC" w:themeFill="accent3" w:themeFillTint="66"/>
          </w:tcPr>
          <w:p w14:paraId="5AEC1B89" w14:textId="77777777" w:rsidR="006C4F14" w:rsidRPr="00705979" w:rsidRDefault="006C4F14" w:rsidP="004F7ECB">
            <w:pPr>
              <w:spacing w:before="120" w:after="120"/>
              <w:rPr>
                <w:b/>
                <w:bCs/>
                <w:lang w:val="cy-GB"/>
              </w:rPr>
            </w:pPr>
            <w:r w:rsidRPr="00705979">
              <w:rPr>
                <w:b/>
                <w:bCs/>
                <w:lang w:val="cy-GB"/>
              </w:rPr>
              <w:t>Mae hyn yn newydd i mi</w:t>
            </w:r>
          </w:p>
        </w:tc>
      </w:tr>
      <w:tr w:rsidR="006C4F14" w:rsidRPr="00705979" w14:paraId="1F43BF17" w14:textId="77777777" w:rsidTr="004F7ECB">
        <w:trPr>
          <w:trHeight w:val="124"/>
        </w:trPr>
        <w:tc>
          <w:tcPr>
            <w:tcW w:w="2895" w:type="pct"/>
          </w:tcPr>
          <w:p w14:paraId="452E08FF" w14:textId="5E17E0BA" w:rsidR="006C4F14" w:rsidRPr="00705979" w:rsidRDefault="006C4F14" w:rsidP="006C4F14">
            <w:pPr>
              <w:pStyle w:val="ListParagraph"/>
              <w:numPr>
                <w:ilvl w:val="0"/>
                <w:numId w:val="6"/>
              </w:numPr>
              <w:spacing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>Gweithio allan sut i gydbwyso amserlen brysur</w:t>
            </w:r>
          </w:p>
        </w:tc>
        <w:tc>
          <w:tcPr>
            <w:tcW w:w="711" w:type="pct"/>
          </w:tcPr>
          <w:p w14:paraId="121BF5EE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712" w:type="pct"/>
          </w:tcPr>
          <w:p w14:paraId="55B67663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682" w:type="pct"/>
          </w:tcPr>
          <w:p w14:paraId="53E8A661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6C4F14" w:rsidRPr="00705979" w14:paraId="575F53E5" w14:textId="77777777" w:rsidTr="004F7ECB">
        <w:trPr>
          <w:trHeight w:val="124"/>
        </w:trPr>
        <w:tc>
          <w:tcPr>
            <w:tcW w:w="2895" w:type="pct"/>
          </w:tcPr>
          <w:p w14:paraId="0506A5C2" w14:textId="35EE6E11" w:rsidR="006C4F14" w:rsidRPr="00705979" w:rsidRDefault="006C4F14" w:rsidP="006C4F14">
            <w:pPr>
              <w:pStyle w:val="ListParagraph"/>
              <w:numPr>
                <w:ilvl w:val="0"/>
                <w:numId w:val="6"/>
              </w:numPr>
              <w:spacing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>Penderfynu a chynllunio i ddatblygu arbenigedd dros amser (e.e. gyrru, cerddoriaeth, technegol, creadigol)</w:t>
            </w:r>
          </w:p>
        </w:tc>
        <w:tc>
          <w:tcPr>
            <w:tcW w:w="711" w:type="pct"/>
          </w:tcPr>
          <w:p w14:paraId="6B11B321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712" w:type="pct"/>
          </w:tcPr>
          <w:p w14:paraId="2111E6E9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682" w:type="pct"/>
          </w:tcPr>
          <w:p w14:paraId="46D43E1A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6C4F14" w:rsidRPr="00705979" w14:paraId="7DF3AC57" w14:textId="77777777" w:rsidTr="004F7ECB">
        <w:trPr>
          <w:trHeight w:val="124"/>
        </w:trPr>
        <w:tc>
          <w:tcPr>
            <w:tcW w:w="2895" w:type="pct"/>
          </w:tcPr>
          <w:p w14:paraId="7F2259F8" w14:textId="033129A8" w:rsidR="006C4F14" w:rsidRPr="00705979" w:rsidRDefault="00705979" w:rsidP="006C4F14">
            <w:pPr>
              <w:pStyle w:val="ListParagraph"/>
              <w:numPr>
                <w:ilvl w:val="0"/>
                <w:numId w:val="6"/>
              </w:numPr>
              <w:spacing w:after="120"/>
              <w:jc w:val="left"/>
              <w:rPr>
                <w:lang w:val="cy-GB"/>
              </w:rPr>
            </w:pPr>
            <w:r>
              <w:rPr>
                <w:lang w:val="cy-GB"/>
              </w:rPr>
              <w:t>Dilyn</w:t>
            </w:r>
            <w:r w:rsidR="006C4F14" w:rsidRPr="00705979">
              <w:rPr>
                <w:lang w:val="cy-GB"/>
              </w:rPr>
              <w:t xml:space="preserve"> cyrsiau i ddatblygu hunanymwybyddiaeth (e.e. hyfforddi, cwnsela, sgiliau rheoli)</w:t>
            </w:r>
          </w:p>
        </w:tc>
        <w:tc>
          <w:tcPr>
            <w:tcW w:w="711" w:type="pct"/>
          </w:tcPr>
          <w:p w14:paraId="63E280DE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712" w:type="pct"/>
          </w:tcPr>
          <w:p w14:paraId="0376B592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682" w:type="pct"/>
          </w:tcPr>
          <w:p w14:paraId="7C204B3F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6C4F14" w:rsidRPr="00705979" w14:paraId="59DCF48C" w14:textId="77777777" w:rsidTr="004F7ECB">
        <w:trPr>
          <w:trHeight w:val="124"/>
        </w:trPr>
        <w:tc>
          <w:tcPr>
            <w:tcW w:w="2895" w:type="pct"/>
          </w:tcPr>
          <w:p w14:paraId="08277A93" w14:textId="49A6237B" w:rsidR="006C4F14" w:rsidRPr="00705979" w:rsidRDefault="00705979" w:rsidP="006C4F14">
            <w:pPr>
              <w:pStyle w:val="ListParagraph"/>
              <w:numPr>
                <w:ilvl w:val="0"/>
                <w:numId w:val="6"/>
              </w:numPr>
              <w:spacing w:after="120"/>
              <w:jc w:val="left"/>
              <w:rPr>
                <w:lang w:val="cy-GB"/>
              </w:rPr>
            </w:pPr>
            <w:r>
              <w:rPr>
                <w:lang w:val="cy-GB"/>
              </w:rPr>
              <w:t>Dilyn</w:t>
            </w:r>
            <w:r w:rsidR="006C4F14" w:rsidRPr="00705979">
              <w:rPr>
                <w:lang w:val="cy-GB"/>
              </w:rPr>
              <w:t xml:space="preserve"> cyrsiau i ddatblygu diddordebau personol </w:t>
            </w:r>
          </w:p>
        </w:tc>
        <w:tc>
          <w:tcPr>
            <w:tcW w:w="711" w:type="pct"/>
          </w:tcPr>
          <w:p w14:paraId="6D95FB58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712" w:type="pct"/>
          </w:tcPr>
          <w:p w14:paraId="2DD843AC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682" w:type="pct"/>
          </w:tcPr>
          <w:p w14:paraId="5CA8FC1E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6C4F14" w:rsidRPr="00705979" w14:paraId="6895A93C" w14:textId="77777777" w:rsidTr="004F7ECB">
        <w:trPr>
          <w:trHeight w:val="124"/>
        </w:trPr>
        <w:tc>
          <w:tcPr>
            <w:tcW w:w="2895" w:type="pct"/>
          </w:tcPr>
          <w:p w14:paraId="0C9E7D0C" w14:textId="76B02B39" w:rsidR="006C4F14" w:rsidRPr="00705979" w:rsidRDefault="006C4F14" w:rsidP="006C4F14">
            <w:pPr>
              <w:pStyle w:val="ListParagraph"/>
              <w:numPr>
                <w:ilvl w:val="0"/>
                <w:numId w:val="6"/>
              </w:numPr>
              <w:spacing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>Teithio er mwyn herio'ch syniadau ac ehangu eich persbectif</w:t>
            </w:r>
          </w:p>
        </w:tc>
        <w:tc>
          <w:tcPr>
            <w:tcW w:w="711" w:type="pct"/>
          </w:tcPr>
          <w:p w14:paraId="372FF533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712" w:type="pct"/>
          </w:tcPr>
          <w:p w14:paraId="45DE7613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682" w:type="pct"/>
          </w:tcPr>
          <w:p w14:paraId="02649ADC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6C4F14" w:rsidRPr="00705979" w14:paraId="146B0DE7" w14:textId="77777777" w:rsidTr="004F7ECB">
        <w:trPr>
          <w:trHeight w:val="124"/>
        </w:trPr>
        <w:tc>
          <w:tcPr>
            <w:tcW w:w="2895" w:type="pct"/>
          </w:tcPr>
          <w:p w14:paraId="508A4F4B" w14:textId="7613AA8B" w:rsidR="006C4F14" w:rsidRPr="00705979" w:rsidRDefault="006C4F14" w:rsidP="006C4F14">
            <w:pPr>
              <w:pStyle w:val="ListParagraph"/>
              <w:numPr>
                <w:ilvl w:val="0"/>
                <w:numId w:val="6"/>
              </w:numPr>
              <w:spacing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 xml:space="preserve">Adeiladu </w:t>
            </w:r>
            <w:proofErr w:type="spellStart"/>
            <w:r w:rsidRPr="00705979">
              <w:rPr>
                <w:lang w:val="cy-GB"/>
              </w:rPr>
              <w:t>curriculum</w:t>
            </w:r>
            <w:proofErr w:type="spellEnd"/>
            <w:r w:rsidRPr="00705979">
              <w:rPr>
                <w:lang w:val="cy-GB"/>
              </w:rPr>
              <w:t xml:space="preserve"> </w:t>
            </w:r>
            <w:proofErr w:type="spellStart"/>
            <w:r w:rsidRPr="00705979">
              <w:rPr>
                <w:lang w:val="cy-GB"/>
              </w:rPr>
              <w:t>vitae</w:t>
            </w:r>
            <w:proofErr w:type="spellEnd"/>
            <w:r w:rsidRPr="00705979">
              <w:rPr>
                <w:lang w:val="cy-GB"/>
              </w:rPr>
              <w:t xml:space="preserve"> (CV) neu broffil personol</w:t>
            </w:r>
          </w:p>
        </w:tc>
        <w:tc>
          <w:tcPr>
            <w:tcW w:w="711" w:type="pct"/>
          </w:tcPr>
          <w:p w14:paraId="6510E1B0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712" w:type="pct"/>
          </w:tcPr>
          <w:p w14:paraId="53AEF6ED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682" w:type="pct"/>
          </w:tcPr>
          <w:p w14:paraId="7A43C1B4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6C4F14" w:rsidRPr="00705979" w14:paraId="14B205F3" w14:textId="77777777" w:rsidTr="004F7ECB">
        <w:trPr>
          <w:trHeight w:val="124"/>
        </w:trPr>
        <w:tc>
          <w:tcPr>
            <w:tcW w:w="2895" w:type="pct"/>
          </w:tcPr>
          <w:p w14:paraId="0B5AE303" w14:textId="77777777" w:rsidR="006C4F14" w:rsidRPr="00705979" w:rsidRDefault="006C4F14" w:rsidP="006C4F14">
            <w:pPr>
              <w:pStyle w:val="ListParagraph"/>
              <w:numPr>
                <w:ilvl w:val="0"/>
                <w:numId w:val="6"/>
              </w:numPr>
              <w:spacing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>Arall (ychwanegwch eich syniad eich hun)</w:t>
            </w:r>
          </w:p>
          <w:p w14:paraId="0C0D423C" w14:textId="77777777" w:rsidR="006C4F14" w:rsidRPr="00705979" w:rsidRDefault="006C4F14" w:rsidP="006C4F14">
            <w:pPr>
              <w:spacing w:after="120"/>
              <w:jc w:val="left"/>
              <w:rPr>
                <w:lang w:val="cy-GB"/>
              </w:rPr>
            </w:pPr>
          </w:p>
          <w:p w14:paraId="6A0125F7" w14:textId="77044FCE" w:rsidR="006C4F14" w:rsidRPr="00705979" w:rsidRDefault="006C4F14" w:rsidP="006C4F14">
            <w:pPr>
              <w:spacing w:after="120"/>
              <w:jc w:val="left"/>
              <w:rPr>
                <w:lang w:val="cy-GB"/>
              </w:rPr>
            </w:pPr>
          </w:p>
        </w:tc>
        <w:tc>
          <w:tcPr>
            <w:tcW w:w="711" w:type="pct"/>
          </w:tcPr>
          <w:p w14:paraId="491A66C5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712" w:type="pct"/>
          </w:tcPr>
          <w:p w14:paraId="14E57EF1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682" w:type="pct"/>
          </w:tcPr>
          <w:p w14:paraId="4343A231" w14:textId="77777777" w:rsidR="006C4F14" w:rsidRPr="00705979" w:rsidRDefault="006C4F14" w:rsidP="004F7ECB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6C4F14" w:rsidRPr="00705979" w14:paraId="45238318" w14:textId="77777777" w:rsidTr="006C4F14">
        <w:trPr>
          <w:trHeight w:val="124"/>
        </w:trPr>
        <w:tc>
          <w:tcPr>
            <w:tcW w:w="5000" w:type="pct"/>
            <w:gridSpan w:val="4"/>
          </w:tcPr>
          <w:p w14:paraId="34588169" w14:textId="77777777" w:rsidR="006C4F14" w:rsidRPr="00705979" w:rsidRDefault="006C4F14" w:rsidP="004F7ECB">
            <w:pPr>
              <w:spacing w:after="120"/>
              <w:jc w:val="left"/>
              <w:rPr>
                <w:lang w:val="cy-GB"/>
              </w:rPr>
            </w:pPr>
            <w:r w:rsidRPr="00705979">
              <w:rPr>
                <w:lang w:val="cy-GB"/>
              </w:rPr>
              <w:t>Nodiadau:</w:t>
            </w:r>
          </w:p>
          <w:p w14:paraId="5EB2B5A8" w14:textId="77777777" w:rsidR="006C4F14" w:rsidRPr="00705979" w:rsidRDefault="006C4F14" w:rsidP="004F7ECB">
            <w:pPr>
              <w:spacing w:after="120"/>
              <w:jc w:val="left"/>
              <w:rPr>
                <w:lang w:val="cy-GB"/>
              </w:rPr>
            </w:pPr>
          </w:p>
          <w:p w14:paraId="7204657B" w14:textId="77777777" w:rsidR="006C4F14" w:rsidRPr="00705979" w:rsidRDefault="006C4F14" w:rsidP="004F7ECB">
            <w:pPr>
              <w:spacing w:after="120"/>
              <w:jc w:val="left"/>
              <w:rPr>
                <w:lang w:val="cy-GB"/>
              </w:rPr>
            </w:pPr>
          </w:p>
          <w:p w14:paraId="243FF840" w14:textId="49E21201" w:rsidR="006C4F14" w:rsidRPr="00705979" w:rsidRDefault="006C4F14" w:rsidP="004F7ECB">
            <w:pPr>
              <w:spacing w:after="120"/>
              <w:jc w:val="left"/>
              <w:rPr>
                <w:lang w:val="cy-GB"/>
              </w:rPr>
            </w:pPr>
          </w:p>
        </w:tc>
      </w:tr>
    </w:tbl>
    <w:p w14:paraId="1D9FDF90" w14:textId="386ACE06" w:rsidR="006C4F14" w:rsidRPr="00705979" w:rsidRDefault="00851A6E" w:rsidP="006C4F14">
      <w:pPr>
        <w:jc w:val="right"/>
        <w:rPr>
          <w:lang w:val="cy-GB"/>
        </w:rPr>
      </w:pPr>
      <w:r w:rsidRPr="00705979">
        <w:rPr>
          <w:lang w:val="cy-GB"/>
        </w:rPr>
        <w:lastRenderedPageBreak/>
        <w:t>Yn seiliedig ar (</w:t>
      </w:r>
      <w:proofErr w:type="spellStart"/>
      <w:r w:rsidRPr="00705979">
        <w:rPr>
          <w:lang w:val="cy-GB"/>
        </w:rPr>
        <w:t>Cottrell</w:t>
      </w:r>
      <w:proofErr w:type="spellEnd"/>
      <w:r w:rsidRPr="00705979">
        <w:rPr>
          <w:lang w:val="cy-GB"/>
        </w:rPr>
        <w:t>, 2023. T74)</w:t>
      </w:r>
      <w:bookmarkStart w:id="0" w:name="cysill"/>
      <w:bookmarkEnd w:id="0"/>
    </w:p>
    <w:sectPr w:rsidR="006C4F14" w:rsidRPr="00705979" w:rsidSect="00994A12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79CAC" w14:textId="77777777" w:rsidR="00E7078C" w:rsidRDefault="00E7078C" w:rsidP="008150DF">
      <w:pPr>
        <w:spacing w:before="0"/>
      </w:pPr>
      <w:r>
        <w:separator/>
      </w:r>
    </w:p>
  </w:endnote>
  <w:endnote w:type="continuationSeparator" w:id="0">
    <w:p w14:paraId="10B785B7" w14:textId="77777777" w:rsidR="00E7078C" w:rsidRDefault="00E7078C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457317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33F743" w14:textId="04DD1A6E" w:rsidR="006C4F14" w:rsidRDefault="006C4F1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3FE781" w14:textId="77777777" w:rsidR="006C4F14" w:rsidRDefault="006C4F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78353" w14:textId="77777777" w:rsidR="00E7078C" w:rsidRDefault="00E7078C" w:rsidP="008150DF">
      <w:pPr>
        <w:spacing w:before="0"/>
      </w:pPr>
      <w:r>
        <w:separator/>
      </w:r>
    </w:p>
  </w:footnote>
  <w:footnote w:type="continuationSeparator" w:id="0">
    <w:p w14:paraId="5F5878D6" w14:textId="77777777" w:rsidR="00E7078C" w:rsidRDefault="00E7078C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07F4" w14:textId="77777777" w:rsidR="008150DF" w:rsidRPr="00705979" w:rsidRDefault="008150DF">
    <w:pPr>
      <w:pStyle w:val="Header"/>
      <w:rPr>
        <w:sz w:val="32"/>
        <w:szCs w:val="32"/>
        <w:lang w:val="cy-GB"/>
      </w:rPr>
    </w:pPr>
    <w:r w:rsidRPr="00705979">
      <w:rPr>
        <w:sz w:val="32"/>
        <w:szCs w:val="32"/>
        <w:lang w:val="cy-GB"/>
      </w:rPr>
      <w:t>Gweithgaredd Astudio dan Arweiniad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F22E5"/>
    <w:multiLevelType w:val="hybridMultilevel"/>
    <w:tmpl w:val="CD20C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57682"/>
    <w:multiLevelType w:val="hybridMultilevel"/>
    <w:tmpl w:val="12BAC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1355A0"/>
    <w:multiLevelType w:val="hybridMultilevel"/>
    <w:tmpl w:val="C04A8C4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570A25"/>
    <w:multiLevelType w:val="hybridMultilevel"/>
    <w:tmpl w:val="C04A8C4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4792129">
    <w:abstractNumId w:val="1"/>
  </w:num>
  <w:num w:numId="2" w16cid:durableId="1536652553">
    <w:abstractNumId w:val="6"/>
  </w:num>
  <w:num w:numId="3" w16cid:durableId="221329141">
    <w:abstractNumId w:val="4"/>
  </w:num>
  <w:num w:numId="4" w16cid:durableId="1669138635">
    <w:abstractNumId w:val="0"/>
  </w:num>
  <w:num w:numId="5" w16cid:durableId="255095669">
    <w:abstractNumId w:val="2"/>
  </w:num>
  <w:num w:numId="6" w16cid:durableId="986278347">
    <w:abstractNumId w:val="3"/>
  </w:num>
  <w:num w:numId="7" w16cid:durableId="16609587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E83"/>
    <w:rsid w:val="000A0657"/>
    <w:rsid w:val="001A4BF1"/>
    <w:rsid w:val="00251121"/>
    <w:rsid w:val="003E0061"/>
    <w:rsid w:val="003F568A"/>
    <w:rsid w:val="004257A5"/>
    <w:rsid w:val="00454402"/>
    <w:rsid w:val="006722AD"/>
    <w:rsid w:val="006C4F14"/>
    <w:rsid w:val="00705979"/>
    <w:rsid w:val="0077317E"/>
    <w:rsid w:val="008150DF"/>
    <w:rsid w:val="00851A6E"/>
    <w:rsid w:val="008C2D6E"/>
    <w:rsid w:val="00917E0C"/>
    <w:rsid w:val="00994A12"/>
    <w:rsid w:val="00A15F95"/>
    <w:rsid w:val="00A56E83"/>
    <w:rsid w:val="00A73D4B"/>
    <w:rsid w:val="00AE7DE7"/>
    <w:rsid w:val="00AF00D7"/>
    <w:rsid w:val="00C24852"/>
    <w:rsid w:val="00CD2F70"/>
    <w:rsid w:val="00CF0FA8"/>
    <w:rsid w:val="00D21830"/>
    <w:rsid w:val="00D5353F"/>
    <w:rsid w:val="00E7078C"/>
    <w:rsid w:val="00EA6AA4"/>
    <w:rsid w:val="00EC4E49"/>
    <w:rsid w:val="00EF16BC"/>
    <w:rsid w:val="00F21F32"/>
    <w:rsid w:val="00F445AA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E6CEB9"/>
  <w15:docId w15:val="{E604E3D2-8D7F-431F-AA51-2CB5C968A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4257A5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A56E83"/>
  </w:style>
  <w:style w:type="character" w:styleId="PlaceholderText">
    <w:name w:val="Placeholder Text"/>
    <w:basedOn w:val="DefaultParagraphFont"/>
    <w:uiPriority w:val="99"/>
    <w:semiHidden/>
    <w:rsid w:val="001A4BF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Programme%202026-7\ECCE4001%20Who%20Am%20I%20-%20Professional%20Practice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10</TotalTime>
  <Pages>3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Geraint Lloyd</cp:lastModifiedBy>
  <cp:revision>3</cp:revision>
  <cp:lastPrinted>2018-02-05T12:22:00Z</cp:lastPrinted>
  <dcterms:created xsi:type="dcterms:W3CDTF">2026-10-09T09:57:00Z</dcterms:created>
  <dcterms:modified xsi:type="dcterms:W3CDTF">2026-10-09T09:59:00Z</dcterms:modified>
</cp:coreProperties>
</file>