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>s required to function effectively in various Food &amp; Beverage Operations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>Based on your participation in the Field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>the Field Trip (this may include place visited, purpose of visit, what the Business does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as soon as </w:t>
      </w:r>
      <w:r w:rsidR="008105D0" w:rsidRPr="00644C3D">
        <w:rPr>
          <w:rFonts w:ascii="Tahoma" w:hAnsi="Tahoma" w:cs="Tahoma"/>
          <w:b/>
          <w:bCs/>
        </w:rPr>
        <w:t xml:space="preserve">you </w:t>
      </w:r>
      <w:r w:rsidR="00E12215" w:rsidRPr="00644C3D">
        <w:rPr>
          <w:rFonts w:ascii="Tahoma" w:hAnsi="Tahoma" w:cs="Tahoma"/>
          <w:b/>
          <w:bCs/>
        </w:rPr>
        <w:t xml:space="preserve">return from each trip.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trip 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:rsidR="009D7759" w:rsidRDefault="009D7759" w:rsidP="008F1C54">
      <w:pPr>
        <w:jc w:val="both"/>
        <w:rPr>
          <w:rFonts w:ascii="Tahoma" w:hAnsi="Tahoma" w:cs="Tahoma"/>
        </w:rPr>
      </w:pPr>
    </w:p>
    <w:p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</w:t>
            </w:r>
            <w:r w:rsidR="004809E7">
              <w:rPr>
                <w:rFonts w:ascii="Tahoma" w:hAnsi="Tahoma" w:cs="Tahoma"/>
                <w:sz w:val="22"/>
                <w:szCs w:val="22"/>
              </w:rPr>
              <w:t xml:space="preserve">: </w:t>
            </w:r>
            <w:proofErr w:type="spellStart"/>
            <w:r w:rsidR="004809E7">
              <w:rPr>
                <w:rFonts w:ascii="Tahoma" w:hAnsi="Tahoma" w:cs="Tahoma"/>
                <w:sz w:val="22"/>
                <w:szCs w:val="22"/>
              </w:rPr>
              <w:t>Marimar</w:t>
            </w:r>
            <w:proofErr w:type="spellEnd"/>
            <w:r w:rsidR="004809E7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4809E7">
              <w:rPr>
                <w:rFonts w:ascii="Tahoma" w:hAnsi="Tahoma" w:cs="Tahoma"/>
                <w:sz w:val="22"/>
                <w:szCs w:val="22"/>
              </w:rPr>
              <w:t>Nunuca</w:t>
            </w:r>
            <w:proofErr w:type="spellEnd"/>
          </w:p>
          <w:p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</w:t>
            </w:r>
            <w:r w:rsidR="004809E7">
              <w:rPr>
                <w:rFonts w:ascii="Tahoma" w:hAnsi="Tahoma" w:cs="Tahoma"/>
                <w:sz w:val="22"/>
                <w:szCs w:val="22"/>
              </w:rPr>
              <w:t>t number: 1815438</w:t>
            </w:r>
          </w:p>
          <w:p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042035">
              <w:rPr>
                <w:rFonts w:ascii="Tahoma" w:hAnsi="Tahoma" w:cs="Tahoma"/>
                <w:sz w:val="22"/>
                <w:szCs w:val="22"/>
              </w:rPr>
              <w:t>1</w:t>
            </w:r>
          </w:p>
          <w:p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4809E7">
              <w:rPr>
                <w:rFonts w:ascii="Tahoma" w:hAnsi="Tahoma" w:cs="Tahoma"/>
                <w:sz w:val="22"/>
                <w:szCs w:val="22"/>
              </w:rPr>
              <w:t xml:space="preserve"> jazz</w:t>
            </w:r>
          </w:p>
          <w:p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042035">
              <w:rPr>
                <w:rFonts w:ascii="Tahoma" w:hAnsi="Tahoma" w:cs="Tahoma"/>
                <w:sz w:val="22"/>
                <w:szCs w:val="22"/>
              </w:rPr>
              <w:t xml:space="preserve"> Marriott Hotel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042035">
              <w:rPr>
                <w:rFonts w:ascii="Tahoma" w:hAnsi="Tahoma" w:cs="Tahoma"/>
                <w:bCs/>
                <w:sz w:val="22"/>
                <w:szCs w:val="22"/>
              </w:rPr>
              <w:t>17.03.20</w:t>
            </w:r>
          </w:p>
          <w:p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5C" w:rsidRDefault="00A94A5C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hospitality Food and Beverage </w:t>
            </w:r>
            <w:r w:rsidR="00BF6260">
              <w:rPr>
                <w:rFonts w:ascii="Tahoma" w:hAnsi="Tahoma" w:cs="Tahoma"/>
                <w:b/>
              </w:rPr>
              <w:t>O</w:t>
            </w:r>
            <w:r w:rsidRPr="00A94A5C">
              <w:rPr>
                <w:rFonts w:ascii="Tahoma" w:hAnsi="Tahoma" w:cs="Tahoma"/>
                <w:b/>
              </w:rPr>
              <w:t>perations you have visited</w:t>
            </w:r>
            <w:r>
              <w:rPr>
                <w:rFonts w:ascii="Tahoma" w:hAnsi="Tahoma" w:cs="Tahoma"/>
                <w:b/>
              </w:rPr>
              <w:t>,</w:t>
            </w:r>
            <w:r w:rsidRPr="00A94A5C">
              <w:rPr>
                <w:rFonts w:ascii="Tahoma" w:hAnsi="Tahoma" w:cs="Tahoma"/>
                <w:b/>
              </w:rPr>
              <w:t xml:space="preserve"> explain how the 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:rsidR="00A94A5C" w:rsidRPr="00A94A5C" w:rsidRDefault="00A94A5C" w:rsidP="00A94A5C">
            <w:pPr>
              <w:jc w:val="both"/>
              <w:rPr>
                <w:rFonts w:ascii="Tahoma" w:hAnsi="Tahoma" w:cs="Tahoma"/>
                <w:b/>
              </w:rPr>
            </w:pPr>
          </w:p>
          <w:p w:rsidR="00A94A5C" w:rsidRDefault="00A94A5C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jc w:val="center"/>
              <w:rPr>
                <w:b/>
              </w:rPr>
            </w:pPr>
          </w:p>
          <w:p w:rsidR="00594BD8" w:rsidRDefault="00594BD8">
            <w:pPr>
              <w:jc w:val="center"/>
              <w:rPr>
                <w:b/>
              </w:rPr>
            </w:pPr>
          </w:p>
          <w:p w:rsidR="00594BD8" w:rsidRDefault="00594BD8">
            <w:pPr>
              <w:jc w:val="center"/>
              <w:rPr>
                <w:b/>
              </w:rPr>
            </w:pPr>
          </w:p>
          <w:p w:rsidR="00594BD8" w:rsidRDefault="00594BD8">
            <w:pPr>
              <w:jc w:val="center"/>
              <w:rPr>
                <w:b/>
              </w:rPr>
            </w:pPr>
          </w:p>
          <w:p w:rsidR="00594BD8" w:rsidRDefault="00594BD8">
            <w:pPr>
              <w:jc w:val="center"/>
              <w:rPr>
                <w:b/>
              </w:rPr>
            </w:pPr>
          </w:p>
          <w:p w:rsidR="00594BD8" w:rsidRDefault="00594BD8">
            <w:pPr>
              <w:jc w:val="center"/>
              <w:rPr>
                <w:b/>
              </w:rPr>
            </w:pPr>
          </w:p>
          <w:p w:rsidR="00594BD8" w:rsidRDefault="00594BD8">
            <w:pPr>
              <w:jc w:val="center"/>
              <w:rPr>
                <w:b/>
              </w:rPr>
            </w:pPr>
          </w:p>
          <w:p w:rsidR="00594BD8" w:rsidRDefault="00594BD8">
            <w:pPr>
              <w:jc w:val="center"/>
              <w:rPr>
                <w:b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366" w:rsidRDefault="003877E1" w:rsidP="006563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Identify and discuss 5 </w:t>
            </w:r>
            <w:r w:rsidR="00656366">
              <w:rPr>
                <w:rFonts w:ascii="Tahoma" w:hAnsi="Tahoma" w:cs="Tahoma"/>
                <w:b/>
                <w:bCs/>
              </w:rPr>
              <w:t>importan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656366">
              <w:rPr>
                <w:rFonts w:ascii="Tahoma" w:hAnsi="Tahoma" w:cs="Tahoma"/>
                <w:b/>
                <w:bCs/>
              </w:rPr>
              <w:t xml:space="preserve"> skills in </w:t>
            </w:r>
            <w:r w:rsidR="00656366"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that you have observed during the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</w:t>
            </w:r>
            <w:r w:rsidR="00656366">
              <w:rPr>
                <w:rFonts w:ascii="Tahoma" w:hAnsi="Tahoma" w:cs="Tahoma"/>
                <w:b/>
                <w:bCs/>
              </w:rPr>
              <w:t>:</w:t>
            </w:r>
          </w:p>
          <w:p w:rsidR="00594BD8" w:rsidRDefault="00594BD8" w:rsidP="006737BC">
            <w:pPr>
              <w:rPr>
                <w:rFonts w:ascii="Tahoma" w:hAnsi="Tahoma" w:cs="Tahoma"/>
                <w:b/>
                <w:bCs/>
              </w:rPr>
            </w:pPr>
          </w:p>
          <w:p w:rsidR="006737BC" w:rsidRDefault="006737BC" w:rsidP="006737B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During the trip I observed that </w:t>
            </w:r>
            <w:r w:rsidR="00426741">
              <w:rPr>
                <w:rFonts w:ascii="Tahoma" w:hAnsi="Tahoma" w:cs="Tahoma"/>
                <w:b/>
                <w:bCs/>
              </w:rPr>
              <w:t xml:space="preserve">Marriott hotel has a very flexible meu, they </w:t>
            </w:r>
            <w:proofErr w:type="gramStart"/>
            <w:r w:rsidR="00426741">
              <w:rPr>
                <w:rFonts w:ascii="Tahoma" w:hAnsi="Tahoma" w:cs="Tahoma"/>
                <w:b/>
                <w:bCs/>
              </w:rPr>
              <w:t>ha</w:t>
            </w:r>
            <w:r w:rsidR="00E91DCF">
              <w:rPr>
                <w:rFonts w:ascii="Tahoma" w:hAnsi="Tahoma" w:cs="Tahoma"/>
                <w:b/>
                <w:bCs/>
              </w:rPr>
              <w:t xml:space="preserve">ve </w:t>
            </w:r>
            <w:r w:rsidR="00426741">
              <w:rPr>
                <w:rFonts w:ascii="Tahoma" w:hAnsi="Tahoma" w:cs="Tahoma"/>
                <w:b/>
                <w:bCs/>
              </w:rPr>
              <w:t xml:space="preserve"> a</w:t>
            </w:r>
            <w:proofErr w:type="gramEnd"/>
            <w:r w:rsidR="00426741">
              <w:rPr>
                <w:rFonts w:ascii="Tahoma" w:hAnsi="Tahoma" w:cs="Tahoma"/>
                <w:b/>
                <w:bCs/>
              </w:rPr>
              <w:t xml:space="preserve"> set menu actually four stars hotel doesn’t has a set menu.</w:t>
            </w:r>
          </w:p>
          <w:p w:rsidR="00995D9E" w:rsidRDefault="00E91DCF" w:rsidP="006737B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But </w:t>
            </w:r>
            <w:proofErr w:type="gramStart"/>
            <w:r>
              <w:rPr>
                <w:rFonts w:ascii="Tahoma" w:hAnsi="Tahoma" w:cs="Tahoma"/>
                <w:b/>
                <w:bCs/>
              </w:rPr>
              <w:t xml:space="preserve">they </w:t>
            </w:r>
            <w:r w:rsidR="00995D9E">
              <w:rPr>
                <w:rFonts w:ascii="Tahoma" w:hAnsi="Tahoma" w:cs="Tahoma"/>
                <w:b/>
                <w:bCs/>
              </w:rPr>
              <w:t xml:space="preserve"> change</w:t>
            </w:r>
            <w:proofErr w:type="gramEnd"/>
            <w:r w:rsidR="00995D9E">
              <w:rPr>
                <w:rFonts w:ascii="Tahoma" w:hAnsi="Tahoma" w:cs="Tahoma"/>
                <w:b/>
                <w:bCs/>
              </w:rPr>
              <w:t xml:space="preserve"> the menu according the season.</w:t>
            </w:r>
          </w:p>
          <w:p w:rsidR="00995D9E" w:rsidRDefault="00010D68" w:rsidP="006737B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Also they have a buffet which is </w:t>
            </w:r>
            <w:proofErr w:type="gramStart"/>
            <w:r>
              <w:rPr>
                <w:rFonts w:ascii="Tahoma" w:hAnsi="Tahoma" w:cs="Tahoma"/>
                <w:b/>
                <w:bCs/>
              </w:rPr>
              <w:t>inspired  by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France and  England.</w:t>
            </w:r>
          </w:p>
          <w:p w:rsidR="00E91DCF" w:rsidRDefault="002956E5" w:rsidP="006737B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They have a big menu with many tips of food, deserts and drinks.</w:t>
            </w:r>
          </w:p>
          <w:p w:rsidR="002956E5" w:rsidRDefault="002956E5" w:rsidP="006737B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If a customer want a different food </w:t>
            </w:r>
            <w:proofErr w:type="gramStart"/>
            <w:r>
              <w:rPr>
                <w:rFonts w:ascii="Tahoma" w:hAnsi="Tahoma" w:cs="Tahoma"/>
                <w:b/>
                <w:bCs/>
              </w:rPr>
              <w:t>which  is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not </w:t>
            </w:r>
            <w:r w:rsidR="00AE08EC">
              <w:rPr>
                <w:rFonts w:ascii="Tahoma" w:hAnsi="Tahoma" w:cs="Tahoma"/>
                <w:b/>
                <w:bCs/>
              </w:rPr>
              <w:t xml:space="preserve">in </w:t>
            </w:r>
            <w:r>
              <w:rPr>
                <w:rFonts w:ascii="Tahoma" w:hAnsi="Tahoma" w:cs="Tahoma"/>
                <w:b/>
                <w:bCs/>
              </w:rPr>
              <w:t xml:space="preserve"> the menu, they cook it for them.</w:t>
            </w:r>
          </w:p>
          <w:p w:rsidR="00AE08EC" w:rsidRDefault="00AE08EC" w:rsidP="006737BC">
            <w:pPr>
              <w:rPr>
                <w:rFonts w:ascii="Tahoma" w:hAnsi="Tahoma" w:cs="Tahoma"/>
                <w:b/>
                <w:bCs/>
              </w:rPr>
            </w:pPr>
          </w:p>
          <w:p w:rsidR="00010D68" w:rsidRDefault="00010D68" w:rsidP="006737BC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615BA7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BF6260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>nowledge of Food &amp; Beverage Operations?</w:t>
            </w:r>
          </w:p>
          <w:p w:rsidR="004809E7" w:rsidRDefault="004809E7" w:rsidP="00E95206">
            <w:pPr>
              <w:rPr>
                <w:rFonts w:ascii="Tahoma" w:hAnsi="Tahoma" w:cs="Tahoma"/>
                <w:b/>
                <w:bCs/>
              </w:rPr>
            </w:pPr>
          </w:p>
          <w:p w:rsidR="004809E7" w:rsidRDefault="004809E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 learned from this experience </w:t>
            </w:r>
            <w:r w:rsidR="00890794">
              <w:rPr>
                <w:rFonts w:ascii="Tahoma" w:hAnsi="Tahoma" w:cs="Tahoma"/>
                <w:b/>
                <w:bCs/>
              </w:rPr>
              <w:t xml:space="preserve">that they </w:t>
            </w:r>
            <w:proofErr w:type="gramStart"/>
            <w:r w:rsidR="00890794">
              <w:rPr>
                <w:rFonts w:ascii="Tahoma" w:hAnsi="Tahoma" w:cs="Tahoma"/>
                <w:b/>
                <w:bCs/>
              </w:rPr>
              <w:t>ha</w:t>
            </w:r>
            <w:r w:rsidR="00E91DCF">
              <w:rPr>
                <w:rFonts w:ascii="Tahoma" w:hAnsi="Tahoma" w:cs="Tahoma"/>
                <w:b/>
                <w:bCs/>
              </w:rPr>
              <w:t xml:space="preserve">ve </w:t>
            </w:r>
            <w:r w:rsidR="00890794">
              <w:rPr>
                <w:rFonts w:ascii="Tahoma" w:hAnsi="Tahoma" w:cs="Tahoma"/>
                <w:b/>
                <w:bCs/>
              </w:rPr>
              <w:t xml:space="preserve"> traditional</w:t>
            </w:r>
            <w:proofErr w:type="gramEnd"/>
            <w:r w:rsidR="00890794">
              <w:rPr>
                <w:rFonts w:ascii="Tahoma" w:hAnsi="Tahoma" w:cs="Tahoma"/>
                <w:b/>
                <w:bCs/>
              </w:rPr>
              <w:t xml:space="preserve"> </w:t>
            </w:r>
            <w:r w:rsidR="00E91DCF">
              <w:rPr>
                <w:rFonts w:ascii="Tahoma" w:hAnsi="Tahoma" w:cs="Tahoma"/>
                <w:b/>
                <w:bCs/>
              </w:rPr>
              <w:t>kitchen and the traditional menu</w:t>
            </w:r>
            <w:r w:rsidR="00890794">
              <w:rPr>
                <w:rFonts w:ascii="Tahoma" w:hAnsi="Tahoma" w:cs="Tahoma"/>
                <w:b/>
                <w:bCs/>
              </w:rPr>
              <w:t>.</w:t>
            </w:r>
          </w:p>
          <w:p w:rsidR="00890794" w:rsidRDefault="00890794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They </w:t>
            </w:r>
            <w:r w:rsidR="003D596A">
              <w:rPr>
                <w:rFonts w:ascii="Tahoma" w:hAnsi="Tahoma" w:cs="Tahoma"/>
                <w:b/>
                <w:bCs/>
              </w:rPr>
              <w:t xml:space="preserve">are offering kits menu which is </w:t>
            </w:r>
            <w:proofErr w:type="spellStart"/>
            <w:r w:rsidR="003D596A">
              <w:rPr>
                <w:rFonts w:ascii="Tahoma" w:hAnsi="Tahoma" w:cs="Tahoma"/>
                <w:b/>
                <w:bCs/>
              </w:rPr>
              <w:t>all ready</w:t>
            </w:r>
            <w:proofErr w:type="spellEnd"/>
            <w:r w:rsidR="003D596A">
              <w:rPr>
                <w:rFonts w:ascii="Tahoma" w:hAnsi="Tahoma" w:cs="Tahoma"/>
                <w:b/>
                <w:bCs/>
              </w:rPr>
              <w:t xml:space="preserve"> made</w:t>
            </w:r>
            <w:r w:rsidR="00E91DCF">
              <w:rPr>
                <w:rFonts w:ascii="Tahoma" w:hAnsi="Tahoma" w:cs="Tahoma"/>
                <w:b/>
                <w:bCs/>
              </w:rPr>
              <w:t xml:space="preserve"> </w:t>
            </w:r>
            <w:proofErr w:type="gramStart"/>
            <w:r w:rsidR="00E91DCF">
              <w:rPr>
                <w:rFonts w:ascii="Tahoma" w:hAnsi="Tahoma" w:cs="Tahoma"/>
                <w:b/>
                <w:bCs/>
              </w:rPr>
              <w:t xml:space="preserve">there </w:t>
            </w:r>
            <w:r w:rsidR="003D596A">
              <w:rPr>
                <w:rFonts w:ascii="Tahoma" w:hAnsi="Tahoma" w:cs="Tahoma"/>
                <w:b/>
                <w:bCs/>
              </w:rPr>
              <w:t>,</w:t>
            </w:r>
            <w:proofErr w:type="gramEnd"/>
            <w:r w:rsidR="003D596A">
              <w:rPr>
                <w:rFonts w:ascii="Tahoma" w:hAnsi="Tahoma" w:cs="Tahoma"/>
                <w:b/>
                <w:bCs/>
              </w:rPr>
              <w:t xml:space="preserve"> on the request they also  has halal and vegan food.</w:t>
            </w:r>
          </w:p>
          <w:p w:rsidR="003D596A" w:rsidRDefault="001C202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They are careful to the wishes of customers and provide all the necessary</w:t>
            </w:r>
            <w:r w:rsidR="002A57F9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services.</w:t>
            </w:r>
          </w:p>
          <w:p w:rsidR="002A57F9" w:rsidRDefault="002A57F9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If a customer doesn’t respect the rules, politely explain to them what the circumstances are.</w:t>
            </w:r>
          </w:p>
          <w:p w:rsidR="002A57F9" w:rsidRDefault="002A57F9" w:rsidP="00E95206">
            <w:pPr>
              <w:rPr>
                <w:rFonts w:ascii="Tahoma" w:hAnsi="Tahoma" w:cs="Tahoma"/>
                <w:b/>
                <w:bCs/>
              </w:rPr>
            </w:pPr>
          </w:p>
          <w:p w:rsidR="002A57F9" w:rsidRDefault="002A57F9" w:rsidP="00E95206">
            <w:pPr>
              <w:rPr>
                <w:rFonts w:ascii="Tahoma" w:hAnsi="Tahoma" w:cs="Tahoma"/>
                <w:b/>
                <w:bCs/>
              </w:rPr>
            </w:pPr>
          </w:p>
          <w:p w:rsidR="001C2021" w:rsidRDefault="001C2021" w:rsidP="00E95206">
            <w:pPr>
              <w:rPr>
                <w:rFonts w:ascii="Tahoma" w:hAnsi="Tahoma" w:cs="Tahoma"/>
                <w:b/>
                <w:bCs/>
              </w:rPr>
            </w:pPr>
          </w:p>
          <w:p w:rsidR="003D596A" w:rsidRDefault="003D596A" w:rsidP="00E95206">
            <w:pPr>
              <w:rPr>
                <w:rFonts w:ascii="Tahoma" w:hAnsi="Tahoma" w:cs="Tahoma"/>
                <w:b/>
                <w:bCs/>
              </w:rPr>
            </w:pPr>
          </w:p>
          <w:p w:rsidR="00010D68" w:rsidRDefault="003D596A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:rsidR="00010D68" w:rsidRDefault="00010D68" w:rsidP="00E95206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06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Based on your observation during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</w:t>
            </w:r>
            <w:r w:rsidR="00E95206">
              <w:rPr>
                <w:rFonts w:ascii="Tahoma" w:hAnsi="Tahoma" w:cs="Tahoma"/>
                <w:b/>
                <w:bCs/>
              </w:rPr>
              <w:t>in Food &amp; Beverage Operations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:rsidR="00C2487E" w:rsidRDefault="00C2487E" w:rsidP="00E95206">
            <w:pPr>
              <w:rPr>
                <w:rFonts w:ascii="Tahoma" w:hAnsi="Tahoma" w:cs="Tahoma"/>
                <w:b/>
                <w:bCs/>
              </w:rPr>
            </w:pPr>
          </w:p>
          <w:p w:rsidR="00C2487E" w:rsidRDefault="00C2487E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 </w:t>
            </w:r>
            <w:proofErr w:type="spellStart"/>
            <w:r w:rsidR="00665051">
              <w:rPr>
                <w:rFonts w:ascii="Tahoma" w:hAnsi="Tahoma" w:cs="Tahoma"/>
                <w:b/>
                <w:bCs/>
              </w:rPr>
              <w:t>observat</w:t>
            </w:r>
            <w:proofErr w:type="spellEnd"/>
            <w:r w:rsidR="00665051">
              <w:rPr>
                <w:rFonts w:ascii="Tahoma" w:hAnsi="Tahoma" w:cs="Tahoma"/>
                <w:b/>
                <w:bCs/>
              </w:rPr>
              <w:t xml:space="preserve"> that they are very good in </w:t>
            </w:r>
            <w:proofErr w:type="gramStart"/>
            <w:r w:rsidR="00665051">
              <w:rPr>
                <w:rFonts w:ascii="Tahoma" w:hAnsi="Tahoma" w:cs="Tahoma"/>
                <w:b/>
                <w:bCs/>
              </w:rPr>
              <w:t>training</w:t>
            </w:r>
            <w:r w:rsidR="00AE08EC">
              <w:rPr>
                <w:rFonts w:ascii="Tahoma" w:hAnsi="Tahoma" w:cs="Tahoma"/>
                <w:b/>
                <w:bCs/>
              </w:rPr>
              <w:t>s</w:t>
            </w:r>
            <w:r w:rsidR="00665051">
              <w:rPr>
                <w:rFonts w:ascii="Tahoma" w:hAnsi="Tahoma" w:cs="Tahoma"/>
                <w:b/>
                <w:bCs/>
              </w:rPr>
              <w:t xml:space="preserve"> ,</w:t>
            </w:r>
            <w:proofErr w:type="gramEnd"/>
            <w:r w:rsidR="00665051">
              <w:rPr>
                <w:rFonts w:ascii="Tahoma" w:hAnsi="Tahoma" w:cs="Tahoma"/>
                <w:b/>
                <w:bCs/>
              </w:rPr>
              <w:t xml:space="preserve"> they are doing training</w:t>
            </w:r>
            <w:r w:rsidR="00AE08EC">
              <w:rPr>
                <w:rFonts w:ascii="Tahoma" w:hAnsi="Tahoma" w:cs="Tahoma"/>
                <w:b/>
                <w:bCs/>
              </w:rPr>
              <w:t>s</w:t>
            </w:r>
            <w:r w:rsidR="00665051">
              <w:rPr>
                <w:rFonts w:ascii="Tahoma" w:hAnsi="Tahoma" w:cs="Tahoma"/>
                <w:b/>
                <w:bCs/>
              </w:rPr>
              <w:t xml:space="preserve"> for all the staff inclusive front office, house keeping even for the chef.</w:t>
            </w:r>
          </w:p>
          <w:p w:rsidR="00665051" w:rsidRDefault="00B6037B" w:rsidP="00E95206">
            <w:pPr>
              <w:rPr>
                <w:rFonts w:ascii="Tahoma" w:hAnsi="Tahoma" w:cs="Tahoma"/>
                <w:b/>
                <w:bCs/>
              </w:rPr>
            </w:pPr>
            <w:proofErr w:type="gramStart"/>
            <w:r>
              <w:rPr>
                <w:rFonts w:ascii="Tahoma" w:hAnsi="Tahoma" w:cs="Tahoma"/>
                <w:b/>
                <w:bCs/>
              </w:rPr>
              <w:t>They  has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knowledge of food, hygiene and also for chemicals.</w:t>
            </w:r>
          </w:p>
          <w:p w:rsidR="00B6037B" w:rsidRDefault="00B6037B" w:rsidP="00E95206">
            <w:pPr>
              <w:rPr>
                <w:rFonts w:ascii="Tahoma" w:hAnsi="Tahoma" w:cs="Tahoma"/>
                <w:b/>
                <w:bCs/>
              </w:rPr>
            </w:pPr>
          </w:p>
          <w:p w:rsidR="00C2487E" w:rsidRDefault="00C2487E" w:rsidP="00E95206">
            <w:pPr>
              <w:rPr>
                <w:rFonts w:ascii="Tahoma" w:hAnsi="Tahoma" w:cs="Tahoma"/>
                <w:b/>
                <w:bCs/>
              </w:rPr>
            </w:pPr>
          </w:p>
          <w:p w:rsidR="00C2487E" w:rsidRDefault="00C2487E" w:rsidP="00E95206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7E1" w:rsidRDefault="003877E1" w:rsidP="00E95206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>How w</w:t>
            </w:r>
            <w:r w:rsidR="00E95206">
              <w:rPr>
                <w:rFonts w:ascii="Tahoma" w:hAnsi="Tahoma" w:cs="Tahoma"/>
                <w:b/>
                <w:bCs/>
              </w:rPr>
              <w:t>ould you d</w:t>
            </w:r>
            <w:r>
              <w:rPr>
                <w:rFonts w:ascii="Tahoma" w:hAnsi="Tahoma" w:cs="Tahoma"/>
                <w:b/>
                <w:bCs/>
              </w:rPr>
              <w:t>e</w:t>
            </w:r>
            <w:r w:rsidRPr="003877E1">
              <w:rPr>
                <w:rFonts w:ascii="Tahoma" w:hAnsi="Tahoma" w:cs="Tahoma"/>
                <w:b/>
              </w:rPr>
              <w:t xml:space="preserve">velop </w:t>
            </w:r>
            <w:r>
              <w:rPr>
                <w:rFonts w:ascii="Tahoma" w:hAnsi="Tahoma" w:cs="Tahoma"/>
                <w:b/>
              </w:rPr>
              <w:t>f</w:t>
            </w:r>
            <w:r w:rsidRPr="003877E1">
              <w:rPr>
                <w:rFonts w:ascii="Tahoma" w:hAnsi="Tahoma" w:cs="Tahoma"/>
                <w:b/>
              </w:rPr>
              <w:t>ood production and food service skills competencies to meet organisational requirements and standards</w:t>
            </w:r>
            <w:r w:rsidR="00702901">
              <w:rPr>
                <w:rFonts w:ascii="Tahoma" w:hAnsi="Tahoma" w:cs="Tahoma"/>
                <w:b/>
              </w:rPr>
              <w:t>?</w:t>
            </w:r>
          </w:p>
          <w:p w:rsidR="00CD19A6" w:rsidRDefault="00CD19A6" w:rsidP="00E95206">
            <w:pPr>
              <w:rPr>
                <w:rFonts w:ascii="Tahoma" w:hAnsi="Tahoma" w:cs="Tahoma"/>
                <w:b/>
              </w:rPr>
            </w:pPr>
          </w:p>
          <w:p w:rsidR="00CD19A6" w:rsidRDefault="001F747B" w:rsidP="00E95206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At the moment I’m doing this degree to enrich my knowledge about this </w:t>
            </w:r>
            <w:proofErr w:type="gramStart"/>
            <w:r>
              <w:rPr>
                <w:rFonts w:ascii="Tahoma" w:hAnsi="Tahoma" w:cs="Tahoma"/>
                <w:b/>
              </w:rPr>
              <w:t>industry  in</w:t>
            </w:r>
            <w:proofErr w:type="gramEnd"/>
            <w:r>
              <w:rPr>
                <w:rFonts w:ascii="Tahoma" w:hAnsi="Tahoma" w:cs="Tahoma"/>
                <w:b/>
              </w:rPr>
              <w:t xml:space="preserve"> which I chose to study.</w:t>
            </w:r>
          </w:p>
          <w:p w:rsidR="001F747B" w:rsidRDefault="001F747B" w:rsidP="00E95206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I’m doing training to can get more experience</w:t>
            </w:r>
            <w:r w:rsidR="00042035">
              <w:rPr>
                <w:rFonts w:ascii="Tahoma" w:hAnsi="Tahoma" w:cs="Tahoma"/>
                <w:b/>
              </w:rPr>
              <w:t xml:space="preserve"> because they are looking for it.</w:t>
            </w:r>
          </w:p>
          <w:p w:rsidR="00042035" w:rsidRPr="003877E1" w:rsidRDefault="00042035" w:rsidP="00E95206">
            <w:pPr>
              <w:rPr>
                <w:rFonts w:ascii="Tahoma" w:hAnsi="Tahoma" w:cs="Tahoma"/>
                <w:b/>
                <w:bCs/>
              </w:rPr>
            </w:pPr>
            <w:proofErr w:type="gramStart"/>
            <w:r>
              <w:rPr>
                <w:rFonts w:ascii="Tahoma" w:hAnsi="Tahoma" w:cs="Tahoma"/>
                <w:b/>
                <w:bCs/>
              </w:rPr>
              <w:t>Also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I stared being a apprenticeship which will help me in future.</w:t>
            </w: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:rsidR="00594BD8" w:rsidRDefault="00594BD8">
            <w:pPr>
              <w:rPr>
                <w:rFonts w:ascii="Tahoma" w:hAnsi="Tahoma" w:cs="Tahoma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:rsidR="00594BD8" w:rsidRDefault="00594BD8">
            <w:pPr>
              <w:rPr>
                <w:rFonts w:ascii="Tahoma" w:hAnsi="Tahoma" w:cs="Tahoma"/>
              </w:rPr>
            </w:pPr>
          </w:p>
          <w:p w:rsidR="00594BD8" w:rsidRDefault="00594BD8">
            <w:pPr>
              <w:rPr>
                <w:rFonts w:ascii="Tahoma" w:hAnsi="Tahoma" w:cs="Tahoma"/>
              </w:rPr>
            </w:pPr>
          </w:p>
          <w:p w:rsidR="00594BD8" w:rsidRDefault="00594BD8">
            <w:pPr>
              <w:rPr>
                <w:rFonts w:ascii="Tahoma" w:hAnsi="Tahoma" w:cs="Tahoma"/>
              </w:rPr>
            </w:pPr>
          </w:p>
          <w:p w:rsidR="00594BD8" w:rsidRDefault="00594BD8">
            <w:pPr>
              <w:rPr>
                <w:rFonts w:ascii="Tahoma" w:hAnsi="Tahoma" w:cs="Tahoma"/>
              </w:rPr>
            </w:pPr>
          </w:p>
          <w:p w:rsidR="00594BD8" w:rsidRDefault="00594BD8">
            <w:pPr>
              <w:rPr>
                <w:rFonts w:ascii="Tahoma" w:hAnsi="Tahoma" w:cs="Tahoma"/>
              </w:rPr>
            </w:pPr>
          </w:p>
          <w:p w:rsidR="00594BD8" w:rsidRDefault="00594BD8">
            <w:pPr>
              <w:rPr>
                <w:rFonts w:ascii="Tahoma" w:hAnsi="Tahoma" w:cs="Tahoma"/>
              </w:rPr>
            </w:pPr>
          </w:p>
          <w:p w:rsidR="00594BD8" w:rsidRDefault="00594BD8">
            <w:pPr>
              <w:rPr>
                <w:rFonts w:ascii="Tahoma" w:hAnsi="Tahoma" w:cs="Tahoma"/>
              </w:rPr>
            </w:pPr>
          </w:p>
          <w:p w:rsidR="00594BD8" w:rsidRDefault="00594BD8">
            <w:pPr>
              <w:rPr>
                <w:rFonts w:ascii="Tahoma" w:hAnsi="Tahoma" w:cs="Tahoma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</w:t>
            </w:r>
            <w:proofErr w:type="spellStart"/>
            <w:r w:rsidR="0015414D">
              <w:rPr>
                <w:rFonts w:ascii="Tahoma" w:hAnsi="Tahoma" w:cs="Tahoma"/>
                <w:sz w:val="20"/>
                <w:szCs w:val="20"/>
              </w:rPr>
              <w:t>marimar</w:t>
            </w:r>
            <w:proofErr w:type="spellEnd"/>
            <w:r w:rsidR="001541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_</w:t>
            </w:r>
            <w:bookmarkStart w:id="2" w:name="_GoBack"/>
            <w:bookmarkEnd w:id="2"/>
            <w:r>
              <w:rPr>
                <w:rFonts w:ascii="Tahoma" w:hAnsi="Tahoma" w:cs="Tahoma"/>
                <w:sz w:val="20"/>
                <w:szCs w:val="20"/>
              </w:rPr>
              <w:t>_____________________</w:t>
            </w: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</w:t>
            </w:r>
            <w:r w:rsidR="0015414D">
              <w:rPr>
                <w:rFonts w:ascii="Tahoma" w:hAnsi="Tahoma" w:cs="Tahoma"/>
                <w:sz w:val="20"/>
                <w:szCs w:val="20"/>
              </w:rPr>
              <w:t>17/03/2020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</w:t>
            </w: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3A20" w:rsidRDefault="00713A20">
      <w:r>
        <w:separator/>
      </w:r>
    </w:p>
  </w:endnote>
  <w:endnote w:type="continuationSeparator" w:id="0">
    <w:p w:rsidR="00713A20" w:rsidRDefault="00713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02C" w:rsidRDefault="00E160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E1602C" w:rsidRPr="00E1602C" w:rsidRDefault="00AB5DE2" w:rsidP="00E1602C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1602C" w:rsidRPr="00E1602C">
      <w:t xml:space="preserve"> </w:t>
    </w:r>
    <w:r w:rsidR="00E1602C">
      <w:t xml:space="preserve">                                         </w:t>
    </w:r>
    <w:r w:rsidR="00E1602C" w:rsidRPr="00E1602C">
      <w:rPr>
        <w:b/>
        <w:bCs/>
      </w:rPr>
      <w:t xml:space="preserve">Best of Luck! From the Teaching Team </w:t>
    </w:r>
  </w:p>
  <w:p w:rsidR="00E1602C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Jazz</w:t>
    </w:r>
  </w:p>
  <w:p w:rsidR="00AB5DE2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02C" w:rsidRDefault="00E16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3A20" w:rsidRDefault="00713A20">
      <w:r>
        <w:separator/>
      </w:r>
    </w:p>
  </w:footnote>
  <w:footnote w:type="continuationSeparator" w:id="0">
    <w:p w:rsidR="00713A20" w:rsidRDefault="00713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02C" w:rsidRDefault="00E160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02C" w:rsidRDefault="00E160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14D"/>
    <w:rsid w:val="00010D68"/>
    <w:rsid w:val="000304DF"/>
    <w:rsid w:val="00040CE8"/>
    <w:rsid w:val="00042035"/>
    <w:rsid w:val="00043D02"/>
    <w:rsid w:val="00045DC5"/>
    <w:rsid w:val="00047235"/>
    <w:rsid w:val="0004729E"/>
    <w:rsid w:val="000746CA"/>
    <w:rsid w:val="00076F40"/>
    <w:rsid w:val="00085CFD"/>
    <w:rsid w:val="00090C0C"/>
    <w:rsid w:val="000A0C53"/>
    <w:rsid w:val="000B2F4F"/>
    <w:rsid w:val="000B57F5"/>
    <w:rsid w:val="000C03E8"/>
    <w:rsid w:val="00107078"/>
    <w:rsid w:val="00112CE0"/>
    <w:rsid w:val="0012651D"/>
    <w:rsid w:val="0014715C"/>
    <w:rsid w:val="0015414D"/>
    <w:rsid w:val="00162FE2"/>
    <w:rsid w:val="00170A87"/>
    <w:rsid w:val="00174957"/>
    <w:rsid w:val="001802FA"/>
    <w:rsid w:val="0018449A"/>
    <w:rsid w:val="001A1479"/>
    <w:rsid w:val="001B6DB4"/>
    <w:rsid w:val="001C2021"/>
    <w:rsid w:val="001D12F5"/>
    <w:rsid w:val="001D4719"/>
    <w:rsid w:val="001D6C3A"/>
    <w:rsid w:val="001D7302"/>
    <w:rsid w:val="001D737B"/>
    <w:rsid w:val="001E4139"/>
    <w:rsid w:val="001E720E"/>
    <w:rsid w:val="001F2F15"/>
    <w:rsid w:val="001F747B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956E5"/>
    <w:rsid w:val="002A57F9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77E1"/>
    <w:rsid w:val="0039467B"/>
    <w:rsid w:val="00396412"/>
    <w:rsid w:val="003A3DD3"/>
    <w:rsid w:val="003A5E50"/>
    <w:rsid w:val="003B2608"/>
    <w:rsid w:val="003B500D"/>
    <w:rsid w:val="003C218B"/>
    <w:rsid w:val="003C3341"/>
    <w:rsid w:val="003C658E"/>
    <w:rsid w:val="003C7C45"/>
    <w:rsid w:val="003D596A"/>
    <w:rsid w:val="003E2A89"/>
    <w:rsid w:val="003E36D1"/>
    <w:rsid w:val="003E46A6"/>
    <w:rsid w:val="003F47F0"/>
    <w:rsid w:val="004239CF"/>
    <w:rsid w:val="00426741"/>
    <w:rsid w:val="00433DBF"/>
    <w:rsid w:val="004341F2"/>
    <w:rsid w:val="00442F02"/>
    <w:rsid w:val="0044343A"/>
    <w:rsid w:val="00444EC9"/>
    <w:rsid w:val="00445A58"/>
    <w:rsid w:val="004517ED"/>
    <w:rsid w:val="00451947"/>
    <w:rsid w:val="00452613"/>
    <w:rsid w:val="004529FA"/>
    <w:rsid w:val="00470ADF"/>
    <w:rsid w:val="00474A29"/>
    <w:rsid w:val="004809E7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2B05"/>
    <w:rsid w:val="00542C5B"/>
    <w:rsid w:val="00566333"/>
    <w:rsid w:val="005713BD"/>
    <w:rsid w:val="00580961"/>
    <w:rsid w:val="00594BD8"/>
    <w:rsid w:val="005C6352"/>
    <w:rsid w:val="005D20EC"/>
    <w:rsid w:val="006016DC"/>
    <w:rsid w:val="00615BA7"/>
    <w:rsid w:val="0062012D"/>
    <w:rsid w:val="0063459F"/>
    <w:rsid w:val="00644C3D"/>
    <w:rsid w:val="00656366"/>
    <w:rsid w:val="00665051"/>
    <w:rsid w:val="006737BC"/>
    <w:rsid w:val="00677D1F"/>
    <w:rsid w:val="00697481"/>
    <w:rsid w:val="006A4F97"/>
    <w:rsid w:val="006B78E4"/>
    <w:rsid w:val="006E44DC"/>
    <w:rsid w:val="006E5666"/>
    <w:rsid w:val="006F4FB6"/>
    <w:rsid w:val="00702077"/>
    <w:rsid w:val="00702901"/>
    <w:rsid w:val="00710CA2"/>
    <w:rsid w:val="00713A20"/>
    <w:rsid w:val="007251A1"/>
    <w:rsid w:val="00725B4F"/>
    <w:rsid w:val="00731CB2"/>
    <w:rsid w:val="00732CD0"/>
    <w:rsid w:val="00734189"/>
    <w:rsid w:val="00744482"/>
    <w:rsid w:val="00757B33"/>
    <w:rsid w:val="0076458B"/>
    <w:rsid w:val="007738D9"/>
    <w:rsid w:val="0077392A"/>
    <w:rsid w:val="007D18CA"/>
    <w:rsid w:val="007F055A"/>
    <w:rsid w:val="007F418B"/>
    <w:rsid w:val="008105D0"/>
    <w:rsid w:val="00814801"/>
    <w:rsid w:val="00823DE1"/>
    <w:rsid w:val="008316A8"/>
    <w:rsid w:val="0088752A"/>
    <w:rsid w:val="00890794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5D9E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4A5C"/>
    <w:rsid w:val="00A95EDE"/>
    <w:rsid w:val="00AA1380"/>
    <w:rsid w:val="00AA570E"/>
    <w:rsid w:val="00AB5DE2"/>
    <w:rsid w:val="00AC3A30"/>
    <w:rsid w:val="00AD310F"/>
    <w:rsid w:val="00AE08EC"/>
    <w:rsid w:val="00B02C3D"/>
    <w:rsid w:val="00B0328C"/>
    <w:rsid w:val="00B11E4B"/>
    <w:rsid w:val="00B21152"/>
    <w:rsid w:val="00B23924"/>
    <w:rsid w:val="00B42F83"/>
    <w:rsid w:val="00B44B68"/>
    <w:rsid w:val="00B46250"/>
    <w:rsid w:val="00B6037B"/>
    <w:rsid w:val="00B61256"/>
    <w:rsid w:val="00B76D1F"/>
    <w:rsid w:val="00BA53CD"/>
    <w:rsid w:val="00BB5FB3"/>
    <w:rsid w:val="00BC7F1B"/>
    <w:rsid w:val="00BE2584"/>
    <w:rsid w:val="00BF6260"/>
    <w:rsid w:val="00C21568"/>
    <w:rsid w:val="00C2487E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08C0"/>
    <w:rsid w:val="00CD19A6"/>
    <w:rsid w:val="00CD354E"/>
    <w:rsid w:val="00CF1D48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1602C"/>
    <w:rsid w:val="00E16FD9"/>
    <w:rsid w:val="00E26639"/>
    <w:rsid w:val="00E30C3C"/>
    <w:rsid w:val="00E42568"/>
    <w:rsid w:val="00E60376"/>
    <w:rsid w:val="00E631B5"/>
    <w:rsid w:val="00E65F56"/>
    <w:rsid w:val="00E91DCF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2C66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D5953E39-8626-7049-8927-072701D78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imarnunuca/Desktop/Student%20Learning%20Log%20For%20M4X01918%20-%20Hotel%20Placement%20&#8211;%20Food%20and%20Beverage%20Operations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Learning Log For M4X01918 - Hotel Placement – Food and Beverage Operations (2).dotx</Template>
  <TotalTime>2</TotalTime>
  <Pages>4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Microsoft Office User</dc:creator>
  <cp:lastModifiedBy>Marimar-florina Nunuca (1815438)</cp:lastModifiedBy>
  <cp:revision>1</cp:revision>
  <cp:lastPrinted>2016-12-15T12:34:00Z</cp:lastPrinted>
  <dcterms:created xsi:type="dcterms:W3CDTF">2020-03-18T11:58:00Z</dcterms:created>
  <dcterms:modified xsi:type="dcterms:W3CDTF">2020-03-18T12:00:00Z</dcterms:modified>
</cp:coreProperties>
</file>