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1EC21BD5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191D67C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32DE4D55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15497A24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3EDF7CC3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2EB035A6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7B28FCD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384361A6" w14:textId="41E4FE4C" w:rsidR="008150DF" w:rsidRDefault="00A37B70" w:rsidP="008150DF">
            <w:pPr>
              <w:spacing w:before="120" w:after="120"/>
              <w:jc w:val="left"/>
            </w:pPr>
            <w:r>
              <w:t>ECGE700</w:t>
            </w:r>
            <w:r w:rsidR="00B611B1">
              <w:t>7</w:t>
            </w:r>
            <w:r>
              <w:t>Q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0C05DD4C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580764BB" w14:textId="122EB619" w:rsidR="008150DF" w:rsidRDefault="00A37B70" w:rsidP="008150DF">
            <w:pPr>
              <w:spacing w:before="120" w:after="120"/>
              <w:jc w:val="left"/>
            </w:pPr>
            <w:r>
              <w:t>Sustainable Communities</w:t>
            </w:r>
          </w:p>
        </w:tc>
      </w:tr>
      <w:tr w:rsidR="008150DF" w14:paraId="34784592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3906E15E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2EB6C38A" w14:textId="49DA0720" w:rsidR="008150DF" w:rsidRDefault="00A37B70" w:rsidP="00CD2F70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 w:rsidRPr="00A37B70">
              <w:t>Engage in a critical analysis of the impact of climate change, urbanization, economic growth and globalization on communities and the implications for social and environmental justice.</w:t>
            </w:r>
          </w:p>
        </w:tc>
      </w:tr>
      <w:tr w:rsidR="00454402" w14:paraId="5FA12A33" w14:textId="77777777" w:rsidTr="004257A5">
        <w:tc>
          <w:tcPr>
            <w:tcW w:w="852" w:type="dxa"/>
            <w:shd w:val="clear" w:color="auto" w:fill="D6E3BC" w:themeFill="accent3" w:themeFillTint="66"/>
          </w:tcPr>
          <w:p w14:paraId="0511D3F9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17FDBA72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BE669B9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172D4E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D5E243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065C3C24" w14:textId="77777777" w:rsidTr="004257A5">
        <w:tc>
          <w:tcPr>
            <w:tcW w:w="852" w:type="dxa"/>
          </w:tcPr>
          <w:p w14:paraId="44DCD1E6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666D498E" w14:textId="0A32B663" w:rsidR="00454402" w:rsidRPr="00454402" w:rsidRDefault="00A37B70" w:rsidP="004257A5">
            <w:pPr>
              <w:spacing w:before="120" w:after="120"/>
              <w:jc w:val="left"/>
            </w:pPr>
            <w:r>
              <w:t>As you watch the video ‘The Story of Stuff’, which outlines the consumption cycle make notes on the following:</w:t>
            </w:r>
          </w:p>
        </w:tc>
        <w:tc>
          <w:tcPr>
            <w:tcW w:w="689" w:type="dxa"/>
          </w:tcPr>
          <w:p w14:paraId="09ABC719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E01BCE3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3B809C9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F21F32" w14:paraId="78BD071F" w14:textId="77777777" w:rsidTr="00A37B70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1B7BD592" w14:textId="71E3B8BB" w:rsidR="00F21F32" w:rsidRDefault="00A37B70" w:rsidP="00CD2F70">
            <w:pPr>
              <w:spacing w:before="120" w:after="120"/>
              <w:jc w:val="left"/>
            </w:pPr>
            <w:r>
              <w:t>Are there any points you would like to raise with the group?</w:t>
            </w:r>
          </w:p>
        </w:tc>
      </w:tr>
      <w:tr w:rsidR="00A37B70" w14:paraId="33B86471" w14:textId="77777777" w:rsidTr="00EF0077">
        <w:trPr>
          <w:trHeight w:val="621"/>
        </w:trPr>
        <w:tc>
          <w:tcPr>
            <w:tcW w:w="10065" w:type="dxa"/>
            <w:gridSpan w:val="9"/>
          </w:tcPr>
          <w:p w14:paraId="7D0C49A5" w14:textId="77777777" w:rsidR="00A37B70" w:rsidRDefault="00A37B70" w:rsidP="00A37B70">
            <w:pPr>
              <w:spacing w:before="120" w:after="120"/>
              <w:jc w:val="left"/>
            </w:pPr>
          </w:p>
          <w:p w14:paraId="4A435F1C" w14:textId="77777777" w:rsidR="005D0F12" w:rsidRDefault="005D0F12" w:rsidP="00A37B70">
            <w:pPr>
              <w:spacing w:before="120" w:after="120"/>
              <w:jc w:val="left"/>
            </w:pPr>
          </w:p>
          <w:p w14:paraId="65851275" w14:textId="77777777" w:rsidR="005D0F12" w:rsidRDefault="005D0F12" w:rsidP="00A37B70">
            <w:pPr>
              <w:spacing w:before="120" w:after="120"/>
              <w:jc w:val="left"/>
            </w:pPr>
          </w:p>
          <w:p w14:paraId="0046B5C8" w14:textId="15A49216" w:rsidR="005D0F12" w:rsidRDefault="005D0F12" w:rsidP="00A37B70">
            <w:pPr>
              <w:spacing w:before="120" w:after="120"/>
              <w:jc w:val="left"/>
            </w:pPr>
          </w:p>
        </w:tc>
      </w:tr>
      <w:tr w:rsidR="00A37B70" w14:paraId="7CA37CE9" w14:textId="77777777" w:rsidTr="00A37B70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38AA69A4" w14:textId="7A18C237" w:rsidR="00A37B70" w:rsidRDefault="00A37B70" w:rsidP="00A37B70">
            <w:pPr>
              <w:spacing w:before="120" w:after="120"/>
              <w:jc w:val="left"/>
            </w:pPr>
            <w:r>
              <w:t>Are there any points you would like to research further?</w:t>
            </w:r>
          </w:p>
        </w:tc>
      </w:tr>
      <w:tr w:rsidR="00A37B70" w14:paraId="0F68A55F" w14:textId="77777777" w:rsidTr="00EF0077">
        <w:trPr>
          <w:trHeight w:val="621"/>
        </w:trPr>
        <w:tc>
          <w:tcPr>
            <w:tcW w:w="10065" w:type="dxa"/>
            <w:gridSpan w:val="9"/>
          </w:tcPr>
          <w:p w14:paraId="5CD036F9" w14:textId="77777777" w:rsidR="00A37B70" w:rsidRDefault="00A37B70" w:rsidP="00A37B70">
            <w:pPr>
              <w:spacing w:before="120" w:after="120"/>
              <w:jc w:val="left"/>
            </w:pPr>
          </w:p>
          <w:p w14:paraId="4F2545F2" w14:textId="77777777" w:rsidR="005D0F12" w:rsidRDefault="005D0F12" w:rsidP="00A37B70">
            <w:pPr>
              <w:spacing w:before="120" w:after="120"/>
              <w:jc w:val="left"/>
            </w:pPr>
          </w:p>
          <w:p w14:paraId="6A94877F" w14:textId="77777777" w:rsidR="005D0F12" w:rsidRDefault="005D0F12" w:rsidP="00A37B70">
            <w:pPr>
              <w:spacing w:before="120" w:after="120"/>
              <w:jc w:val="left"/>
            </w:pPr>
          </w:p>
          <w:p w14:paraId="293FCB58" w14:textId="63F935DF" w:rsidR="005D0F12" w:rsidRDefault="005D0F12" w:rsidP="00A37B70">
            <w:pPr>
              <w:spacing w:before="120" w:after="120"/>
              <w:jc w:val="left"/>
            </w:pPr>
          </w:p>
        </w:tc>
      </w:tr>
      <w:tr w:rsidR="00A37B70" w14:paraId="1EB7AFBD" w14:textId="77777777" w:rsidTr="00A37B70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68B2641E" w14:textId="3D3FF3F9" w:rsidR="00A37B70" w:rsidRDefault="00A37B70" w:rsidP="00A37B70">
            <w:pPr>
              <w:spacing w:before="120" w:after="120"/>
              <w:jc w:val="left"/>
            </w:pPr>
            <w:r>
              <w:t>Are there any points that you need to ‘fact check’?</w:t>
            </w:r>
          </w:p>
        </w:tc>
      </w:tr>
      <w:tr w:rsidR="00F21F32" w14:paraId="1F92F9E6" w14:textId="77777777" w:rsidTr="00EF0077">
        <w:trPr>
          <w:trHeight w:val="621"/>
        </w:trPr>
        <w:tc>
          <w:tcPr>
            <w:tcW w:w="10065" w:type="dxa"/>
            <w:gridSpan w:val="9"/>
          </w:tcPr>
          <w:p w14:paraId="44F6B0A2" w14:textId="77777777" w:rsidR="00F21F32" w:rsidRDefault="00F21F32" w:rsidP="00A37B70">
            <w:pPr>
              <w:spacing w:before="120" w:after="120"/>
              <w:jc w:val="left"/>
            </w:pPr>
          </w:p>
          <w:p w14:paraId="0F82CDCC" w14:textId="77777777" w:rsidR="005D0F12" w:rsidRDefault="005D0F12" w:rsidP="00A37B70">
            <w:pPr>
              <w:spacing w:before="120" w:after="120"/>
              <w:jc w:val="left"/>
            </w:pPr>
          </w:p>
          <w:p w14:paraId="171FBDEF" w14:textId="77777777" w:rsidR="005D0F12" w:rsidRDefault="005D0F12" w:rsidP="00A37B70">
            <w:pPr>
              <w:spacing w:before="120" w:after="120"/>
              <w:jc w:val="left"/>
            </w:pPr>
          </w:p>
          <w:p w14:paraId="06C71C3D" w14:textId="281DB7C5" w:rsidR="005D0F12" w:rsidRDefault="005D0F12" w:rsidP="00A37B70">
            <w:pPr>
              <w:spacing w:before="120" w:after="120"/>
              <w:jc w:val="left"/>
            </w:pPr>
          </w:p>
        </w:tc>
      </w:tr>
      <w:tr w:rsidR="005D0F12" w14:paraId="361AF41E" w14:textId="77777777" w:rsidTr="005D0F12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2FF0708F" w14:textId="78DE3933" w:rsidR="005D0F12" w:rsidRDefault="005D0F12" w:rsidP="005D0F12">
            <w:pPr>
              <w:spacing w:before="120" w:after="120"/>
              <w:jc w:val="left"/>
            </w:pPr>
            <w:r>
              <w:t>Is the video supportive or critical of the consumption cycle?</w:t>
            </w:r>
          </w:p>
        </w:tc>
      </w:tr>
      <w:tr w:rsidR="005D0F12" w14:paraId="082C889D" w14:textId="77777777" w:rsidTr="00EF0077">
        <w:trPr>
          <w:trHeight w:val="621"/>
        </w:trPr>
        <w:tc>
          <w:tcPr>
            <w:tcW w:w="10065" w:type="dxa"/>
            <w:gridSpan w:val="9"/>
          </w:tcPr>
          <w:p w14:paraId="4D28A214" w14:textId="77777777" w:rsidR="005D0F12" w:rsidRDefault="005D0F12" w:rsidP="005D0F12">
            <w:pPr>
              <w:spacing w:before="120" w:after="120"/>
              <w:jc w:val="left"/>
            </w:pPr>
          </w:p>
          <w:p w14:paraId="3C75C563" w14:textId="77777777" w:rsidR="005D0F12" w:rsidRDefault="005D0F12" w:rsidP="005D0F12">
            <w:pPr>
              <w:spacing w:before="120" w:after="120"/>
              <w:jc w:val="left"/>
            </w:pPr>
          </w:p>
          <w:p w14:paraId="749EA1B5" w14:textId="77777777" w:rsidR="005D0F12" w:rsidRDefault="005D0F12" w:rsidP="005D0F12">
            <w:pPr>
              <w:spacing w:before="120" w:after="120"/>
              <w:jc w:val="left"/>
            </w:pPr>
          </w:p>
          <w:p w14:paraId="702CF7D5" w14:textId="0D2236D8" w:rsidR="005D0F12" w:rsidRDefault="005D0F12" w:rsidP="005D0F12">
            <w:pPr>
              <w:spacing w:before="120" w:after="120"/>
              <w:jc w:val="left"/>
            </w:pPr>
          </w:p>
        </w:tc>
      </w:tr>
    </w:tbl>
    <w:p w14:paraId="6489A6B2" w14:textId="77777777" w:rsidR="00AF00D7" w:rsidRDefault="00AF00D7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B611B1" w14:paraId="5BE1167F" w14:textId="77777777" w:rsidTr="00146CFC">
        <w:tc>
          <w:tcPr>
            <w:tcW w:w="1695" w:type="dxa"/>
            <w:gridSpan w:val="2"/>
            <w:shd w:val="clear" w:color="auto" w:fill="D6E3BC" w:themeFill="accent3" w:themeFillTint="66"/>
          </w:tcPr>
          <w:p w14:paraId="04CF6D55" w14:textId="39937CD4" w:rsidR="00B611B1" w:rsidRDefault="00B611B1" w:rsidP="00146CFC">
            <w:pPr>
              <w:spacing w:before="120" w:after="120"/>
              <w:jc w:val="left"/>
            </w:pPr>
            <w:r>
              <w:lastRenderedPageBreak/>
              <w:t>:</w:t>
            </w:r>
          </w:p>
        </w:tc>
        <w:tc>
          <w:tcPr>
            <w:tcW w:w="1992" w:type="dxa"/>
            <w:gridSpan w:val="2"/>
          </w:tcPr>
          <w:p w14:paraId="24A206BD" w14:textId="77777777" w:rsidR="00B611B1" w:rsidRDefault="00B611B1" w:rsidP="00146CFC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76E9353F" w14:textId="6A28B006" w:rsidR="00B611B1" w:rsidRDefault="00B611B1" w:rsidP="00146CFC">
            <w:pPr>
              <w:spacing w:before="120" w:after="120"/>
              <w:jc w:val="left"/>
            </w:pPr>
            <w:r>
              <w:t>:</w:t>
            </w:r>
          </w:p>
        </w:tc>
        <w:tc>
          <w:tcPr>
            <w:tcW w:w="4442" w:type="dxa"/>
            <w:gridSpan w:val="4"/>
          </w:tcPr>
          <w:p w14:paraId="6BACB678" w14:textId="77777777" w:rsidR="00B611B1" w:rsidRDefault="00B611B1" w:rsidP="00146CFC">
            <w:pPr>
              <w:spacing w:before="120" w:after="120"/>
              <w:jc w:val="left"/>
            </w:pPr>
          </w:p>
        </w:tc>
      </w:tr>
      <w:tr w:rsidR="00B611B1" w14:paraId="256ADE39" w14:textId="77777777" w:rsidTr="00146CFC">
        <w:tc>
          <w:tcPr>
            <w:tcW w:w="1695" w:type="dxa"/>
            <w:gridSpan w:val="2"/>
            <w:shd w:val="clear" w:color="auto" w:fill="D6E3BC" w:themeFill="accent3" w:themeFillTint="66"/>
          </w:tcPr>
          <w:p w14:paraId="6528FE8B" w14:textId="35F5BC4F" w:rsidR="00B611B1" w:rsidRDefault="00B611B1" w:rsidP="00146CFC">
            <w:pPr>
              <w:spacing w:before="120" w:after="120"/>
              <w:jc w:val="left"/>
            </w:pPr>
            <w:r>
              <w:t>:</w:t>
            </w:r>
          </w:p>
        </w:tc>
        <w:tc>
          <w:tcPr>
            <w:tcW w:w="1992" w:type="dxa"/>
            <w:gridSpan w:val="2"/>
          </w:tcPr>
          <w:p w14:paraId="70BA16B9" w14:textId="288647DF" w:rsidR="00B611B1" w:rsidRDefault="00B611B1" w:rsidP="00146CFC">
            <w:pPr>
              <w:spacing w:before="120" w:after="120"/>
              <w:jc w:val="left"/>
            </w:pPr>
            <w:r>
              <w:t>ECGE700</w:t>
            </w:r>
            <w:r>
              <w:t>7</w:t>
            </w:r>
            <w:r>
              <w:t>Q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E06BD8E" w14:textId="77777777" w:rsidR="00B611B1" w:rsidRDefault="00B611B1" w:rsidP="00146CFC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53A2BE49" w14:textId="08FC724B" w:rsidR="00B611B1" w:rsidRDefault="00B611B1" w:rsidP="00146CFC">
            <w:pPr>
              <w:spacing w:before="120" w:after="120"/>
              <w:jc w:val="left"/>
            </w:pPr>
          </w:p>
        </w:tc>
      </w:tr>
      <w:tr w:rsidR="00B611B1" w14:paraId="720522E8" w14:textId="77777777" w:rsidTr="00146CFC">
        <w:tc>
          <w:tcPr>
            <w:tcW w:w="2255" w:type="dxa"/>
            <w:gridSpan w:val="3"/>
            <w:shd w:val="clear" w:color="auto" w:fill="D6E3BC" w:themeFill="accent3" w:themeFillTint="66"/>
          </w:tcPr>
          <w:p w14:paraId="0FDBF32C" w14:textId="57B96210" w:rsidR="00B611B1" w:rsidRDefault="00B611B1" w:rsidP="00146CFC">
            <w:pPr>
              <w:spacing w:before="120" w:after="120"/>
              <w:jc w:val="left"/>
            </w:pPr>
            <w:r>
              <w:t>:</w:t>
            </w:r>
          </w:p>
        </w:tc>
        <w:tc>
          <w:tcPr>
            <w:tcW w:w="7810" w:type="dxa"/>
            <w:gridSpan w:val="6"/>
          </w:tcPr>
          <w:p w14:paraId="040C96E3" w14:textId="7DF3F034" w:rsidR="00B611B1" w:rsidRDefault="00B611B1" w:rsidP="00146CFC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</w:p>
        </w:tc>
      </w:tr>
      <w:tr w:rsidR="00B611B1" w14:paraId="7DC7758C" w14:textId="77777777" w:rsidTr="00146CFC">
        <w:tc>
          <w:tcPr>
            <w:tcW w:w="852" w:type="dxa"/>
            <w:shd w:val="clear" w:color="auto" w:fill="D6E3BC" w:themeFill="accent3" w:themeFillTint="66"/>
          </w:tcPr>
          <w:p w14:paraId="4A191112" w14:textId="1252E66A" w:rsidR="00B611B1" w:rsidRPr="00454402" w:rsidRDefault="00B611B1" w:rsidP="00146CFC">
            <w:pPr>
              <w:spacing w:before="120" w:after="120"/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3EB0C3DE" w14:textId="115E3D2A" w:rsidR="00B611B1" w:rsidRPr="00454402" w:rsidRDefault="00B611B1" w:rsidP="00146CFC">
            <w:pPr>
              <w:spacing w:before="120" w:after="120"/>
              <w:rPr>
                <w:b/>
              </w:rPr>
            </w:pPr>
          </w:p>
        </w:tc>
        <w:tc>
          <w:tcPr>
            <w:tcW w:w="689" w:type="dxa"/>
            <w:shd w:val="clear" w:color="auto" w:fill="D6E3BC" w:themeFill="accent3" w:themeFillTint="66"/>
          </w:tcPr>
          <w:p w14:paraId="1E56FDCF" w14:textId="675D20C3" w:rsidR="00B611B1" w:rsidRPr="00454402" w:rsidRDefault="00B611B1" w:rsidP="00146CFC">
            <w:pPr>
              <w:spacing w:before="120" w:after="120"/>
              <w:rPr>
                <w:sz w:val="16"/>
                <w:szCs w:val="16"/>
              </w:rPr>
            </w:pPr>
          </w:p>
        </w:tc>
        <w:tc>
          <w:tcPr>
            <w:tcW w:w="689" w:type="dxa"/>
            <w:shd w:val="clear" w:color="auto" w:fill="D6E3BC" w:themeFill="accent3" w:themeFillTint="66"/>
          </w:tcPr>
          <w:p w14:paraId="0A539FBB" w14:textId="7ABED4FE" w:rsidR="00B611B1" w:rsidRPr="00454402" w:rsidRDefault="00B611B1" w:rsidP="00146CFC">
            <w:pPr>
              <w:spacing w:before="120" w:after="120"/>
              <w:rPr>
                <w:sz w:val="16"/>
                <w:szCs w:val="16"/>
              </w:rPr>
            </w:pPr>
          </w:p>
        </w:tc>
        <w:tc>
          <w:tcPr>
            <w:tcW w:w="689" w:type="dxa"/>
            <w:shd w:val="clear" w:color="auto" w:fill="D6E3BC" w:themeFill="accent3" w:themeFillTint="66"/>
          </w:tcPr>
          <w:p w14:paraId="45237EE2" w14:textId="05FE13A8" w:rsidR="00B611B1" w:rsidRPr="00454402" w:rsidRDefault="00B611B1" w:rsidP="00146CFC">
            <w:pPr>
              <w:spacing w:before="120" w:after="120"/>
              <w:rPr>
                <w:sz w:val="16"/>
                <w:szCs w:val="16"/>
              </w:rPr>
            </w:pPr>
          </w:p>
        </w:tc>
      </w:tr>
      <w:tr w:rsidR="00B611B1" w14:paraId="3904C238" w14:textId="77777777" w:rsidTr="00146CFC">
        <w:tc>
          <w:tcPr>
            <w:tcW w:w="852" w:type="dxa"/>
          </w:tcPr>
          <w:p w14:paraId="67F566B4" w14:textId="77777777" w:rsidR="00B611B1" w:rsidRPr="00454402" w:rsidRDefault="00B611B1" w:rsidP="00146CFC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4C72087E" w14:textId="7F44BF69" w:rsidR="00B611B1" w:rsidRPr="00454402" w:rsidRDefault="00B611B1" w:rsidP="00146CFC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4DBCA257" w14:textId="77777777" w:rsidR="00B611B1" w:rsidRPr="00454402" w:rsidRDefault="00B611B1" w:rsidP="00146CFC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58ACB1E8" w14:textId="77777777" w:rsidR="00B611B1" w:rsidRPr="00454402" w:rsidRDefault="00B611B1" w:rsidP="00146CFC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7431E400" w14:textId="77777777" w:rsidR="00B611B1" w:rsidRPr="00454402" w:rsidRDefault="00B611B1" w:rsidP="00146CFC">
            <w:pPr>
              <w:spacing w:before="120" w:after="120"/>
              <w:jc w:val="left"/>
            </w:pPr>
          </w:p>
        </w:tc>
      </w:tr>
      <w:tr w:rsidR="00B611B1" w14:paraId="201527D1" w14:textId="77777777" w:rsidTr="00146CFC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069BBFAE" w14:textId="0B7025DF" w:rsidR="00B611B1" w:rsidRDefault="00B611B1" w:rsidP="00146CFC">
            <w:pPr>
              <w:spacing w:before="120" w:after="120"/>
              <w:jc w:val="left"/>
            </w:pPr>
            <w:r>
              <w:t>?</w:t>
            </w:r>
          </w:p>
        </w:tc>
      </w:tr>
      <w:tr w:rsidR="00B611B1" w14:paraId="0F372428" w14:textId="77777777" w:rsidTr="00146CFC">
        <w:trPr>
          <w:trHeight w:val="621"/>
        </w:trPr>
        <w:tc>
          <w:tcPr>
            <w:tcW w:w="10065" w:type="dxa"/>
            <w:gridSpan w:val="9"/>
          </w:tcPr>
          <w:p w14:paraId="66A539D7" w14:textId="77777777" w:rsidR="00B611B1" w:rsidRDefault="00B611B1" w:rsidP="00146CFC">
            <w:pPr>
              <w:spacing w:before="120" w:after="120"/>
              <w:jc w:val="left"/>
            </w:pPr>
          </w:p>
          <w:p w14:paraId="6BA8E0CB" w14:textId="77777777" w:rsidR="00B611B1" w:rsidRDefault="00B611B1" w:rsidP="00146CFC">
            <w:pPr>
              <w:spacing w:before="120" w:after="120"/>
              <w:jc w:val="left"/>
            </w:pPr>
          </w:p>
          <w:p w14:paraId="48C4B6F8" w14:textId="77777777" w:rsidR="00B611B1" w:rsidRDefault="00B611B1" w:rsidP="00146CFC">
            <w:pPr>
              <w:spacing w:before="120" w:after="120"/>
              <w:jc w:val="left"/>
            </w:pPr>
          </w:p>
          <w:p w14:paraId="3DAC1F3C" w14:textId="77777777" w:rsidR="00B611B1" w:rsidRDefault="00B611B1" w:rsidP="00146CFC">
            <w:pPr>
              <w:spacing w:before="120" w:after="120"/>
              <w:jc w:val="left"/>
            </w:pPr>
          </w:p>
        </w:tc>
      </w:tr>
      <w:tr w:rsidR="00B611B1" w14:paraId="3A4E55F8" w14:textId="77777777" w:rsidTr="00146CFC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5172C076" w14:textId="68697FE6" w:rsidR="00B611B1" w:rsidRDefault="00B611B1" w:rsidP="00146CFC">
            <w:pPr>
              <w:spacing w:before="120" w:after="120"/>
              <w:jc w:val="left"/>
            </w:pPr>
            <w:r>
              <w:t>?</w:t>
            </w:r>
          </w:p>
        </w:tc>
      </w:tr>
      <w:tr w:rsidR="00B611B1" w14:paraId="43F752E2" w14:textId="77777777" w:rsidTr="00146CFC">
        <w:trPr>
          <w:trHeight w:val="621"/>
        </w:trPr>
        <w:tc>
          <w:tcPr>
            <w:tcW w:w="10065" w:type="dxa"/>
            <w:gridSpan w:val="9"/>
          </w:tcPr>
          <w:p w14:paraId="6A44E288" w14:textId="77777777" w:rsidR="00B611B1" w:rsidRDefault="00B611B1" w:rsidP="00146CFC">
            <w:pPr>
              <w:spacing w:before="120" w:after="120"/>
              <w:jc w:val="left"/>
            </w:pPr>
          </w:p>
          <w:p w14:paraId="6FB37AA2" w14:textId="77777777" w:rsidR="00B611B1" w:rsidRDefault="00B611B1" w:rsidP="00146CFC">
            <w:pPr>
              <w:spacing w:before="120" w:after="120"/>
              <w:jc w:val="left"/>
            </w:pPr>
          </w:p>
          <w:p w14:paraId="53748306" w14:textId="77777777" w:rsidR="00B611B1" w:rsidRDefault="00B611B1" w:rsidP="00146CFC">
            <w:pPr>
              <w:spacing w:before="120" w:after="120"/>
              <w:jc w:val="left"/>
            </w:pPr>
          </w:p>
          <w:p w14:paraId="37D365DB" w14:textId="77777777" w:rsidR="00B611B1" w:rsidRDefault="00B611B1" w:rsidP="00146CFC">
            <w:pPr>
              <w:spacing w:before="120" w:after="120"/>
              <w:jc w:val="left"/>
            </w:pPr>
          </w:p>
        </w:tc>
      </w:tr>
      <w:tr w:rsidR="00B611B1" w14:paraId="0B6EDED9" w14:textId="77777777" w:rsidTr="00146CFC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02337728" w14:textId="325C9AFC" w:rsidR="00B611B1" w:rsidRDefault="00B611B1" w:rsidP="00146CFC">
            <w:pPr>
              <w:spacing w:before="120" w:after="120"/>
              <w:jc w:val="left"/>
            </w:pPr>
            <w:r>
              <w:t>?</w:t>
            </w:r>
          </w:p>
        </w:tc>
      </w:tr>
      <w:tr w:rsidR="00B611B1" w14:paraId="09B7AF0F" w14:textId="77777777" w:rsidTr="00146CFC">
        <w:trPr>
          <w:trHeight w:val="621"/>
        </w:trPr>
        <w:tc>
          <w:tcPr>
            <w:tcW w:w="10065" w:type="dxa"/>
            <w:gridSpan w:val="9"/>
          </w:tcPr>
          <w:p w14:paraId="3767EFD8" w14:textId="77777777" w:rsidR="00B611B1" w:rsidRDefault="00B611B1" w:rsidP="00146CFC">
            <w:pPr>
              <w:spacing w:before="120" w:after="120"/>
              <w:jc w:val="left"/>
            </w:pPr>
          </w:p>
          <w:p w14:paraId="2969071B" w14:textId="77777777" w:rsidR="00B611B1" w:rsidRDefault="00B611B1" w:rsidP="00146CFC">
            <w:pPr>
              <w:spacing w:before="120" w:after="120"/>
              <w:jc w:val="left"/>
            </w:pPr>
          </w:p>
          <w:p w14:paraId="3D42529A" w14:textId="77777777" w:rsidR="00B611B1" w:rsidRDefault="00B611B1" w:rsidP="00146CFC">
            <w:pPr>
              <w:spacing w:before="120" w:after="120"/>
              <w:jc w:val="left"/>
            </w:pPr>
          </w:p>
          <w:p w14:paraId="3467B5D6" w14:textId="77777777" w:rsidR="00B611B1" w:rsidRDefault="00B611B1" w:rsidP="00146CFC">
            <w:pPr>
              <w:spacing w:before="120" w:after="120"/>
              <w:jc w:val="left"/>
            </w:pPr>
          </w:p>
        </w:tc>
      </w:tr>
      <w:tr w:rsidR="00B611B1" w14:paraId="74B3B540" w14:textId="77777777" w:rsidTr="00146CFC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66C37D88" w14:textId="25B275C3" w:rsidR="00B611B1" w:rsidRDefault="00B611B1" w:rsidP="00146CFC">
            <w:pPr>
              <w:spacing w:before="120" w:after="120"/>
              <w:jc w:val="left"/>
            </w:pPr>
            <w:r>
              <w:t>?</w:t>
            </w:r>
          </w:p>
        </w:tc>
      </w:tr>
      <w:tr w:rsidR="00B611B1" w14:paraId="2C14EB4C" w14:textId="77777777" w:rsidTr="00146CFC">
        <w:trPr>
          <w:trHeight w:val="621"/>
        </w:trPr>
        <w:tc>
          <w:tcPr>
            <w:tcW w:w="10065" w:type="dxa"/>
            <w:gridSpan w:val="9"/>
          </w:tcPr>
          <w:p w14:paraId="2D3D5934" w14:textId="77777777" w:rsidR="00B611B1" w:rsidRDefault="00B611B1" w:rsidP="00146CFC">
            <w:pPr>
              <w:spacing w:before="120" w:after="120"/>
              <w:jc w:val="left"/>
            </w:pPr>
          </w:p>
          <w:p w14:paraId="2593EA99" w14:textId="77777777" w:rsidR="00B611B1" w:rsidRDefault="00B611B1" w:rsidP="00146CFC">
            <w:pPr>
              <w:spacing w:before="120" w:after="120"/>
              <w:jc w:val="left"/>
            </w:pPr>
          </w:p>
          <w:p w14:paraId="369BA6BB" w14:textId="77777777" w:rsidR="00B611B1" w:rsidRDefault="00B611B1" w:rsidP="00146CFC">
            <w:pPr>
              <w:spacing w:before="120" w:after="120"/>
              <w:jc w:val="left"/>
            </w:pPr>
          </w:p>
          <w:p w14:paraId="0C5821CA" w14:textId="77777777" w:rsidR="00B611B1" w:rsidRDefault="00B611B1" w:rsidP="00146CFC">
            <w:pPr>
              <w:spacing w:before="120" w:after="120"/>
              <w:jc w:val="left"/>
            </w:pPr>
          </w:p>
        </w:tc>
      </w:tr>
    </w:tbl>
    <w:p w14:paraId="6C54177C" w14:textId="77777777" w:rsidR="00B611B1" w:rsidRDefault="00B611B1"/>
    <w:sectPr w:rsidR="00B611B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83F15" w14:textId="77777777" w:rsidR="00A37B70" w:rsidRDefault="00A37B70" w:rsidP="008150DF">
      <w:pPr>
        <w:spacing w:before="0"/>
      </w:pPr>
      <w:r>
        <w:separator/>
      </w:r>
    </w:p>
  </w:endnote>
  <w:endnote w:type="continuationSeparator" w:id="0">
    <w:p w14:paraId="760FE45D" w14:textId="77777777" w:rsidR="00A37B70" w:rsidRDefault="00A37B7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CF912" w14:textId="77777777" w:rsidR="00A37B70" w:rsidRDefault="00A37B70" w:rsidP="008150DF">
      <w:pPr>
        <w:spacing w:before="0"/>
      </w:pPr>
      <w:r>
        <w:separator/>
      </w:r>
    </w:p>
  </w:footnote>
  <w:footnote w:type="continuationSeparator" w:id="0">
    <w:p w14:paraId="3E037DCE" w14:textId="77777777" w:rsidR="00A37B70" w:rsidRDefault="00A37B7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522D2" w14:textId="1B70FD2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B611B1">
      <w:rPr>
        <w:sz w:val="32"/>
        <w:szCs w:val="32"/>
      </w:rPr>
      <w:t>/XXXXX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0A6A4B"/>
    <w:multiLevelType w:val="hybridMultilevel"/>
    <w:tmpl w:val="0A8AC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57240">
    <w:abstractNumId w:val="0"/>
  </w:num>
  <w:num w:numId="2" w16cid:durableId="627319879">
    <w:abstractNumId w:val="3"/>
  </w:num>
  <w:num w:numId="3" w16cid:durableId="718558481">
    <w:abstractNumId w:val="2"/>
  </w:num>
  <w:num w:numId="4" w16cid:durableId="145826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B70"/>
    <w:rsid w:val="003F568A"/>
    <w:rsid w:val="004257A5"/>
    <w:rsid w:val="00454402"/>
    <w:rsid w:val="005D0F12"/>
    <w:rsid w:val="008150DF"/>
    <w:rsid w:val="00A15F95"/>
    <w:rsid w:val="00A37B70"/>
    <w:rsid w:val="00AF00D7"/>
    <w:rsid w:val="00B611B1"/>
    <w:rsid w:val="00C24852"/>
    <w:rsid w:val="00CD2F70"/>
    <w:rsid w:val="00CF0FA8"/>
    <w:rsid w:val="00D5353F"/>
    <w:rsid w:val="00D73DCC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DDA3D"/>
  <w15:docId w15:val="{EFA67252-C2F4-4529-9057-2B8827208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</Template>
  <TotalTime>13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2023-03-14T10:56:00Z</dcterms:created>
  <dcterms:modified xsi:type="dcterms:W3CDTF">2025-06-12T08:21:00Z</dcterms:modified>
</cp:coreProperties>
</file>