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01"/>
        <w:gridCol w:w="4500"/>
        <w:gridCol w:w="1501"/>
        <w:gridCol w:w="3000"/>
        <w:gridCol w:w="898"/>
      </w:tblGrid>
      <w:tr w:rsidR="00C3569F" w14:paraId="11C32C87" w14:textId="77777777" w:rsidTr="00F4715A">
        <w:trPr>
          <w:trHeight w:val="9693"/>
        </w:trPr>
        <w:tc>
          <w:tcPr>
            <w:tcW w:w="5000" w:type="pct"/>
            <w:gridSpan w:val="5"/>
          </w:tcPr>
          <w:p w14:paraId="64FB24E4" w14:textId="77777777" w:rsidR="00C3569F" w:rsidRDefault="00C3569F" w:rsidP="00B7244E">
            <w:r w:rsidRPr="009B5DF8">
              <w:rPr>
                <w:noProof/>
                <w:lang w:eastAsia="en-AU"/>
              </w:rPr>
              <w:drawing>
                <wp:inline distT="0" distB="0" distL="0" distR="0" wp14:anchorId="15C7792E" wp14:editId="208094FB">
                  <wp:extent cx="6857664" cy="6188400"/>
                  <wp:effectExtent l="0" t="0" r="635" b="3175"/>
                  <wp:docPr id="2" name="Picture 2" title="Decor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857664" cy="618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69F" w14:paraId="362CA185" w14:textId="77777777" w:rsidTr="00F4715A">
        <w:trPr>
          <w:trHeight w:val="144"/>
        </w:trPr>
        <w:tc>
          <w:tcPr>
            <w:tcW w:w="417" w:type="pct"/>
            <w:vMerge w:val="restart"/>
            <w:shd w:val="clear" w:color="auto" w:fill="000000" w:themeFill="text1"/>
          </w:tcPr>
          <w:p w14:paraId="078FE786" w14:textId="77777777" w:rsidR="00C3569F" w:rsidRDefault="00C3569F" w:rsidP="00B7244E"/>
        </w:tc>
        <w:tc>
          <w:tcPr>
            <w:tcW w:w="2083" w:type="pct"/>
            <w:tcBorders>
              <w:top w:val="single" w:sz="48" w:space="0" w:color="D83D27" w:themeColor="accent2"/>
            </w:tcBorders>
            <w:shd w:val="clear" w:color="auto" w:fill="000000" w:themeFill="text1"/>
          </w:tcPr>
          <w:p w14:paraId="36B1C72A" w14:textId="77777777" w:rsidR="00C3569F" w:rsidRPr="00A00E8F" w:rsidRDefault="00C3569F" w:rsidP="00B7244E"/>
        </w:tc>
        <w:tc>
          <w:tcPr>
            <w:tcW w:w="2084" w:type="pct"/>
            <w:gridSpan w:val="2"/>
            <w:shd w:val="clear" w:color="auto" w:fill="000000" w:themeFill="text1"/>
          </w:tcPr>
          <w:p w14:paraId="5D3254AC" w14:textId="77777777" w:rsidR="00C3569F" w:rsidRPr="00A00E8F" w:rsidRDefault="00C3569F" w:rsidP="00B7244E"/>
        </w:tc>
        <w:tc>
          <w:tcPr>
            <w:tcW w:w="416" w:type="pct"/>
            <w:vMerge w:val="restart"/>
            <w:shd w:val="clear" w:color="auto" w:fill="000000" w:themeFill="text1"/>
          </w:tcPr>
          <w:p w14:paraId="6EE73016" w14:textId="77777777" w:rsidR="00C3569F" w:rsidRDefault="00C3569F" w:rsidP="00B7244E"/>
        </w:tc>
      </w:tr>
      <w:tr w:rsidR="00C3569F" w14:paraId="536593D7" w14:textId="77777777" w:rsidTr="00F4715A">
        <w:trPr>
          <w:trHeight w:val="3132"/>
        </w:trPr>
        <w:tc>
          <w:tcPr>
            <w:tcW w:w="417" w:type="pct"/>
            <w:vMerge/>
            <w:shd w:val="clear" w:color="auto" w:fill="000000" w:themeFill="text1"/>
          </w:tcPr>
          <w:p w14:paraId="693D49F3" w14:textId="77777777" w:rsidR="00C3569F" w:rsidRDefault="00C3569F" w:rsidP="00B7244E"/>
        </w:tc>
        <w:tc>
          <w:tcPr>
            <w:tcW w:w="4167" w:type="pct"/>
            <w:gridSpan w:val="3"/>
            <w:shd w:val="clear" w:color="auto" w:fill="000000" w:themeFill="text1"/>
          </w:tcPr>
          <w:p w14:paraId="6F4AD8EC" w14:textId="4CE5990A" w:rsidR="00C3569F" w:rsidRPr="00C3569F" w:rsidRDefault="00465F97" w:rsidP="00B7244E">
            <w:pPr>
              <w:pStyle w:val="Title"/>
            </w:pPr>
            <w:r>
              <w:t>Financial business report</w:t>
            </w:r>
          </w:p>
          <w:p w14:paraId="2570DA49" w14:textId="7C647E16" w:rsidR="00C3569F" w:rsidRPr="00C3569F" w:rsidRDefault="00465F97" w:rsidP="00391728">
            <w:pPr>
              <w:pStyle w:val="Subtitle"/>
            </w:pPr>
            <w:r>
              <w:t>2021</w:t>
            </w:r>
          </w:p>
        </w:tc>
        <w:tc>
          <w:tcPr>
            <w:tcW w:w="416" w:type="pct"/>
            <w:vMerge/>
            <w:shd w:val="clear" w:color="auto" w:fill="000000" w:themeFill="text1"/>
          </w:tcPr>
          <w:p w14:paraId="7572E26E" w14:textId="77777777" w:rsidR="00C3569F" w:rsidRDefault="00C3569F" w:rsidP="00B7244E"/>
        </w:tc>
      </w:tr>
      <w:tr w:rsidR="00C3569F" w14:paraId="7F658B91" w14:textId="77777777" w:rsidTr="00F4715A">
        <w:trPr>
          <w:trHeight w:val="576"/>
        </w:trPr>
        <w:tc>
          <w:tcPr>
            <w:tcW w:w="417" w:type="pct"/>
            <w:vMerge/>
            <w:shd w:val="clear" w:color="auto" w:fill="000000" w:themeFill="text1"/>
          </w:tcPr>
          <w:p w14:paraId="7AE57EEF" w14:textId="77777777" w:rsidR="00C3569F" w:rsidRDefault="00C3569F" w:rsidP="00B7244E"/>
        </w:tc>
        <w:tc>
          <w:tcPr>
            <w:tcW w:w="2778" w:type="pct"/>
            <w:gridSpan w:val="2"/>
            <w:shd w:val="clear" w:color="auto" w:fill="000000" w:themeFill="text1"/>
          </w:tcPr>
          <w:p w14:paraId="5143A33D" w14:textId="128B5A0B" w:rsidR="00C3569F" w:rsidRPr="001A531B" w:rsidRDefault="00C3569F" w:rsidP="00B7244E">
            <w:pPr>
              <w:pStyle w:val="company"/>
              <w:rPr>
                <w:szCs w:val="72"/>
              </w:rPr>
            </w:pPr>
          </w:p>
        </w:tc>
        <w:tc>
          <w:tcPr>
            <w:tcW w:w="1389" w:type="pct"/>
            <w:shd w:val="clear" w:color="auto" w:fill="000000" w:themeFill="text1"/>
          </w:tcPr>
          <w:p w14:paraId="2ADA4449" w14:textId="73BC4A71" w:rsidR="00C3569F" w:rsidRPr="00C3569F" w:rsidRDefault="00DF3E34" w:rsidP="00B7244E">
            <w:pPr>
              <w:pStyle w:val="Email"/>
            </w:pPr>
            <w:r>
              <w:t>cal@majesic.co.uk</w:t>
            </w:r>
          </w:p>
        </w:tc>
        <w:tc>
          <w:tcPr>
            <w:tcW w:w="416" w:type="pct"/>
            <w:vMerge/>
            <w:shd w:val="clear" w:color="auto" w:fill="000000" w:themeFill="text1"/>
          </w:tcPr>
          <w:p w14:paraId="127A784B" w14:textId="77777777" w:rsidR="00C3569F" w:rsidRDefault="00C3569F" w:rsidP="00B7244E"/>
        </w:tc>
      </w:tr>
    </w:tbl>
    <w:p w14:paraId="75A82DF6" w14:textId="77777777" w:rsidR="00952F7D" w:rsidRPr="00C3569F" w:rsidRDefault="00952F7D" w:rsidP="00B7244E"/>
    <w:p w14:paraId="4FF832F9" w14:textId="77777777" w:rsidR="00C3569F" w:rsidRDefault="00C3569F" w:rsidP="00B7244E">
      <w:pPr>
        <w:sectPr w:rsidR="00C3569F" w:rsidSect="008924A2">
          <w:headerReference w:type="even" r:id="rId12"/>
          <w:headerReference w:type="default" r:id="rId13"/>
          <w:footerReference w:type="default" r:id="rId14"/>
          <w:pgSz w:w="12240" w:h="15840" w:code="1"/>
          <w:pgMar w:top="720" w:right="720" w:bottom="720" w:left="720" w:header="288" w:footer="0" w:gutter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8"/>
        </w:rPr>
        <w:id w:val="13882980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5DADFC" w14:textId="6A390ACB" w:rsidR="00465F97" w:rsidRDefault="00465F97">
          <w:pPr>
            <w:pStyle w:val="TOCHeading"/>
          </w:pPr>
          <w:r>
            <w:t>Contents</w:t>
          </w:r>
        </w:p>
        <w:p w14:paraId="2D1222EC" w14:textId="56767324" w:rsidR="00D951C8" w:rsidRDefault="00465F97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9025530" w:history="1">
            <w:r w:rsidR="00D951C8" w:rsidRPr="005A4A39">
              <w:rPr>
                <w:rStyle w:val="Hyperlink"/>
                <w:noProof/>
              </w:rPr>
              <w:t>Summary-</w:t>
            </w:r>
            <w:r w:rsidR="00D951C8">
              <w:rPr>
                <w:noProof/>
                <w:webHidden/>
              </w:rPr>
              <w:tab/>
            </w:r>
            <w:r w:rsidR="00D951C8">
              <w:rPr>
                <w:noProof/>
                <w:webHidden/>
              </w:rPr>
              <w:fldChar w:fldCharType="begin"/>
            </w:r>
            <w:r w:rsidR="00D951C8">
              <w:rPr>
                <w:noProof/>
                <w:webHidden/>
              </w:rPr>
              <w:instrText xml:space="preserve"> PAGEREF _Toc59025530 \h </w:instrText>
            </w:r>
            <w:r w:rsidR="00D951C8">
              <w:rPr>
                <w:noProof/>
                <w:webHidden/>
              </w:rPr>
            </w:r>
            <w:r w:rsidR="00D951C8">
              <w:rPr>
                <w:noProof/>
                <w:webHidden/>
              </w:rPr>
              <w:fldChar w:fldCharType="separate"/>
            </w:r>
            <w:r w:rsidR="00D951C8">
              <w:rPr>
                <w:noProof/>
                <w:webHidden/>
              </w:rPr>
              <w:t>4</w:t>
            </w:r>
            <w:r w:rsidR="00D951C8">
              <w:rPr>
                <w:noProof/>
                <w:webHidden/>
              </w:rPr>
              <w:fldChar w:fldCharType="end"/>
            </w:r>
          </w:hyperlink>
        </w:p>
        <w:p w14:paraId="2BD27447" w14:textId="66B24FD4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1" w:history="1">
            <w:r w:rsidRPr="005A4A39">
              <w:rPr>
                <w:rStyle w:val="Hyperlink"/>
                <w:noProof/>
              </w:rPr>
              <w:t>Appendacies-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398A4" w14:textId="33A0B168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2" w:history="1">
            <w:r w:rsidRPr="005A4A39">
              <w:rPr>
                <w:rStyle w:val="Hyperlink"/>
                <w:noProof/>
              </w:rPr>
              <w:t>Promotional Items-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C3A50B" w14:textId="5B0F493F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3" w:history="1">
            <w:r w:rsidRPr="005A4A39">
              <w:rPr>
                <w:rStyle w:val="Hyperlink"/>
                <w:noProof/>
              </w:rPr>
              <w:t>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F6C31" w14:textId="7626C137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4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65B6F" w14:textId="31286114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5" w:history="1">
            <w:r w:rsidRPr="005A4A39">
              <w:rPr>
                <w:rStyle w:val="Hyperlink"/>
                <w:noProof/>
              </w:rPr>
              <w:t>Business Cards. quote 1. https://www.vistaprint.co.uk/business-cards/square?couponAutoload=1&amp;expiredCouponCode=VP1512&amp;GP=12%2f09%2f2020+13%3a15%3a30&amp;GPS=5850017464&amp;GNF=1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E7DAD" w14:textId="3DA7EEF3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6" w:history="1">
            <w:r w:rsidRPr="005A4A39">
              <w:rPr>
                <w:rStyle w:val="Hyperlink"/>
                <w:bCs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583335" w14:textId="185B74B1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7" w:history="1">
            <w:r w:rsidRPr="005A4A39">
              <w:rPr>
                <w:rStyle w:val="Hyperlink"/>
                <w:noProof/>
              </w:rPr>
              <w:t>Travel –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B15E89" w14:textId="326C6CCD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8" w:history="1">
            <w:r w:rsidRPr="005A4A39">
              <w:rPr>
                <w:rStyle w:val="Hyperlink"/>
                <w:noProof/>
              </w:rPr>
              <w:t>Ferry-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45EEC" w14:textId="1F046270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39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A6392" w14:textId="2AE16DA4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0" w:history="1">
            <w:r w:rsidRPr="005A4A39">
              <w:rPr>
                <w:rStyle w:val="Hyperlink"/>
                <w:noProof/>
              </w:rPr>
              <w:t>London travel-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A97BA" w14:textId="7D2484A4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1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BA38C" w14:textId="25C1A01F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2" w:history="1">
            <w:r w:rsidRPr="005A4A39">
              <w:rPr>
                <w:rStyle w:val="Hyperlink"/>
                <w:noProof/>
              </w:rPr>
              <w:t>Travel from Swansea to London-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E0613" w14:textId="18A29BDE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3" w:history="1">
            <w:r w:rsidRPr="005A4A39">
              <w:rPr>
                <w:rStyle w:val="Hyperlink"/>
                <w:noProof/>
              </w:rPr>
              <w:t>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C0D67" w14:textId="788F0F49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4" w:history="1">
            <w:r w:rsidRPr="005A4A39">
              <w:rPr>
                <w:rStyle w:val="Hyperlink"/>
                <w:noProof/>
              </w:rPr>
              <w:t>Quote2.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ADDB1" w14:textId="6196D8F8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5" w:history="1">
            <w:r w:rsidRPr="005A4A39">
              <w:rPr>
                <w:rStyle w:val="Hyperlink"/>
                <w:noProof/>
              </w:rPr>
              <w:t>Parking-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A7AEC2" w14:textId="1C1AEBCF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6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8320E" w14:textId="38CDD9F7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7" w:history="1">
            <w:r w:rsidRPr="005A4A39">
              <w:rPr>
                <w:rStyle w:val="Hyperlink"/>
                <w:noProof/>
              </w:rPr>
              <w:t>Accommodation- Quote 1. Booking.com : Hotels in London . Book your hotel now!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D4F3F1" w14:textId="3025B005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8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F2882" w14:textId="206CF31D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49" w:history="1">
            <w:r w:rsidRPr="005A4A39">
              <w:rPr>
                <w:rStyle w:val="Hyperlink"/>
                <w:noProof/>
              </w:rPr>
              <w:t>Design of stand- https://www.inspiredisplays.co.uk/portfolio/rcuk-exhibition-stand/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1F9C3" w14:textId="07946DF1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0" w:history="1">
            <w:r w:rsidRPr="005A4A39">
              <w:rPr>
                <w:rStyle w:val="Hyperlink"/>
                <w:noProof/>
              </w:rPr>
              <w:t>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79578" w14:textId="4B8D8B96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1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DD817" w14:textId="342D1A4C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2" w:history="1">
            <w:r w:rsidRPr="005A4A39">
              <w:rPr>
                <w:rStyle w:val="Hyperlink"/>
                <w:noProof/>
              </w:rPr>
              <w:t>Wines-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07A660" w14:textId="42AD9B00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3" w:history="1">
            <w:r w:rsidRPr="005A4A39">
              <w:rPr>
                <w:rStyle w:val="Hyperlink"/>
                <w:noProof/>
              </w:rPr>
              <w:t>France-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86774F" w14:textId="1C3E5F11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4" w:history="1">
            <w:r w:rsidRPr="005A4A39">
              <w:rPr>
                <w:rStyle w:val="Hyperlink"/>
                <w:noProof/>
              </w:rPr>
              <w:t>Rose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9BE1A6" w14:textId="71699EE1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5" w:history="1">
            <w:r w:rsidRPr="005A4A39">
              <w:rPr>
                <w:rStyle w:val="Hyperlink"/>
                <w:noProof/>
              </w:rPr>
              <w:t>Quote 2. https://www.majestic.co.uk/wines/m-de-minuty-rose-8008?fbclid=IwAR2k6r6msn4ORj35FqDMWzqI_sO_fxmvbWNYjvCUAhASBX2gK6IwKFqyxEQ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C6FDF" w14:textId="716840B0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6" w:history="1">
            <w:r w:rsidRPr="005A4A39">
              <w:rPr>
                <w:rStyle w:val="Hyperlink"/>
                <w:noProof/>
              </w:rPr>
              <w:t>White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CC4A8" w14:textId="525D72A9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7" w:history="1">
            <w:r w:rsidRPr="005A4A39">
              <w:rPr>
                <w:rStyle w:val="Hyperlink"/>
                <w:noProof/>
              </w:rPr>
              <w:t>Quote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14A9B" w14:textId="6680DBB6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8" w:history="1">
            <w:r w:rsidRPr="005A4A39">
              <w:rPr>
                <w:rStyle w:val="Hyperlink"/>
                <w:noProof/>
              </w:rPr>
              <w:t>Quote 2. https://www.majestic.co.uk/wines/macon-lugny-4303?fbclid=IwAR3TK8ThpV5KdsaH9znGAFnbtqVB1p2IPE5qdyOdFnrYchjZxFhxIGcq5HQ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7F39A" w14:textId="60A312AB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59" w:history="1">
            <w:r w:rsidRPr="005A4A39">
              <w:rPr>
                <w:rStyle w:val="Hyperlink"/>
                <w:noProof/>
              </w:rPr>
              <w:t>Red quote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0925DF" w14:textId="279660CA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0" w:history="1">
            <w:r w:rsidRPr="005A4A39">
              <w:rPr>
                <w:rStyle w:val="Hyperlink"/>
                <w:noProof/>
              </w:rPr>
              <w:t>Quote 2. https://www.majestic.co.uk/wines/comte-de-baulieu-haut-medoc-61206?fbclid=IwAR1CfC4LX0UFZ9FhAM8beur1rhVBPMpxXtMaz9jN5vPEbfBDjgnNeDgsy_8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ECE6D" w14:textId="4B09F77A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1" w:history="1">
            <w:r w:rsidRPr="005A4A39">
              <w:rPr>
                <w:rStyle w:val="Hyperlink"/>
                <w:noProof/>
              </w:rPr>
              <w:t>Italy-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21387" w14:textId="69B163A7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2" w:history="1">
            <w:r w:rsidRPr="005A4A39">
              <w:rPr>
                <w:rStyle w:val="Hyperlink"/>
                <w:noProof/>
              </w:rPr>
              <w:t>Rose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3D320" w14:textId="0BD9ABBB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3" w:history="1">
            <w:r w:rsidRPr="005A4A39">
              <w:rPr>
                <w:rStyle w:val="Hyperlink"/>
                <w:noProof/>
              </w:rPr>
              <w:t>Quote 2. https://www.majestic.co.uk/wines/pasqua-11-minutes-rose-8268?fbclid=IwAR1vikbi7MPCUiuWlHQSE_OhxsLCqS7tX6B2ebqDgttFaLASULsPY2Juaqo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72520" w14:textId="60441387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4" w:history="1">
            <w:r w:rsidRPr="005A4A39">
              <w:rPr>
                <w:rStyle w:val="Hyperlink"/>
                <w:noProof/>
              </w:rPr>
              <w:t>White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826CD" w14:textId="2BB4F1A5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5" w:history="1">
            <w:r w:rsidRPr="005A4A39">
              <w:rPr>
                <w:rStyle w:val="Hyperlink"/>
                <w:noProof/>
              </w:rPr>
              <w:t>Quote 2. https://www.majestic.co.uk/wines/la-raia-il-borgo-gavi-13499?fbclid=IwAR3ty_349U5RxrY_kDP0lf3G1uVGHezbzC1SJQ2OJ4zHXlmQ9la_t5zg38A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D548B5" w14:textId="2221B99A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6" w:history="1">
            <w:r w:rsidRPr="005A4A39">
              <w:rPr>
                <w:rStyle w:val="Hyperlink"/>
                <w:noProof/>
              </w:rPr>
              <w:t>Red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533779" w14:textId="7D60C445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7" w:history="1">
            <w:r w:rsidRPr="005A4A39">
              <w:rPr>
                <w:rStyle w:val="Hyperlink"/>
                <w:noProof/>
              </w:rPr>
              <w:t>Quote 2. https://www.majestic.co.uk/wines/valpolicella-superiore-ripasso-13050?fbclid=IwAR3tYeKisMytqZ3VbEHWtGP5AkG1GIXzhKf3pqh29Qb0O6MM5-FmvWhJUQ4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3F020" w14:textId="521996DB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8" w:history="1">
            <w:r w:rsidRPr="005A4A39">
              <w:rPr>
                <w:rStyle w:val="Hyperlink"/>
                <w:noProof/>
              </w:rPr>
              <w:t>Australia-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FED4A" w14:textId="02DA21BA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69" w:history="1">
            <w:r w:rsidRPr="005A4A39">
              <w:rPr>
                <w:rStyle w:val="Hyperlink"/>
                <w:noProof/>
              </w:rPr>
              <w:t>Rose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F1EC7" w14:textId="0A2F599D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0" w:history="1">
            <w:r w:rsidRPr="005A4A39">
              <w:rPr>
                <w:rStyle w:val="Hyperlink"/>
                <w:noProof/>
              </w:rPr>
              <w:t>Quote 2. https://www.majestic.co.uk/wines/yellow-tail-rose-8232?fbclid=IwAR1Wl-Z3Qxcfa0bahpaiMFqwuvu8Ta4oNsY1JbZcPtwUhnsv6S1rGuym6fQ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C8B8A" w14:textId="7D9AACC2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1" w:history="1">
            <w:r w:rsidRPr="005A4A39">
              <w:rPr>
                <w:rStyle w:val="Hyperlink"/>
                <w:noProof/>
              </w:rPr>
              <w:t>White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1FF68" w14:textId="07318724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2" w:history="1">
            <w:r w:rsidRPr="005A4A39">
              <w:rPr>
                <w:rStyle w:val="Hyperlink"/>
                <w:noProof/>
              </w:rPr>
              <w:t>Quote 2. https://www.majestic.co.uk/wines/the-lodge-hill-riesling-19110?fbclid=IwAR1-MFJYicii33xAJmHozdxZCUwajLORJtNJn6vkj1akTSIsA9zOhaFfhnc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FFD31" w14:textId="1590D618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3" w:history="1">
            <w:r w:rsidRPr="005A4A39">
              <w:rPr>
                <w:rStyle w:val="Hyperlink"/>
                <w:noProof/>
              </w:rPr>
              <w:t>Red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1146C" w14:textId="23AAE49C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4" w:history="1">
            <w:r w:rsidRPr="005A4A39">
              <w:rPr>
                <w:rStyle w:val="Hyperlink"/>
                <w:noProof/>
              </w:rPr>
              <w:t>Quote 2. https://www.majestic.co.uk/wines/penfolds-maxs-shiraz-cabernet-sauvignon-59110?fbclid=IwAR0v1yVy4qKunOKqbVYenx-UdgVLeor3tujCAPFcELG2r5pHpiubjpVm7wo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7941FC" w14:textId="2ECCCBA9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5" w:history="1">
            <w:r w:rsidRPr="005A4A39">
              <w:rPr>
                <w:rStyle w:val="Hyperlink"/>
                <w:noProof/>
              </w:rPr>
              <w:t>America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E536B7" w14:textId="27A91983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6" w:history="1">
            <w:r w:rsidRPr="005A4A39">
              <w:rPr>
                <w:rStyle w:val="Hyperlink"/>
                <w:noProof/>
              </w:rPr>
              <w:t>Rose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0DFFA" w14:textId="0C618140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7" w:history="1">
            <w:r w:rsidRPr="005A4A39">
              <w:rPr>
                <w:rStyle w:val="Hyperlink"/>
                <w:noProof/>
              </w:rPr>
              <w:t>Quote 2. https://www.majestic.co.uk/wines/bread-butter-rose-8254?fbclid=IwAR2ASMXblA4kfTJZD5gh1IZbxW9B22Xcj79w1F0zh27v2mmI9IgFFQmeK-I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D36F7" w14:textId="417F3691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8" w:history="1">
            <w:r w:rsidRPr="005A4A39">
              <w:rPr>
                <w:rStyle w:val="Hyperlink"/>
                <w:noProof/>
              </w:rPr>
              <w:t>White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25D9A" w14:textId="200D9C80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79" w:history="1">
            <w:r w:rsidRPr="005A4A39">
              <w:rPr>
                <w:rStyle w:val="Hyperlink"/>
                <w:noProof/>
              </w:rPr>
              <w:t>Quote 2. https://www.majestic.co.uk/wines/sebatiani-butterfield-chardonnay-18985?fbclid=IwAR1vikbi7MPCUiuWlHQSE_OhxsLCqS7tX6B2ebqDgttFaLASULsPY2Juaqo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571" w14:textId="483AE63A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0" w:history="1">
            <w:r w:rsidRPr="005A4A39">
              <w:rPr>
                <w:rStyle w:val="Hyperlink"/>
                <w:noProof/>
              </w:rPr>
              <w:t>Red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AE83D" w14:textId="1510AD74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1" w:history="1">
            <w:r w:rsidRPr="005A4A39">
              <w:rPr>
                <w:rStyle w:val="Hyperlink"/>
                <w:noProof/>
              </w:rPr>
              <w:t>Quote 2. https://www.majestic.co.uk/wines/edna-valley-pinot-noir-18110?fbclid=IwAR2Ja3DrJxr6jMLabzK6wV0Jt8K1GC1nVDMqHOmvf1I9Z87ts52Q_QtEQQw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C6457" w14:textId="305AE983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2" w:history="1">
            <w:r w:rsidRPr="005A4A39">
              <w:rPr>
                <w:rStyle w:val="Hyperlink"/>
                <w:noProof/>
              </w:rPr>
              <w:t>Media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26B4B" w14:textId="2154C0F9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3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B08AB" w14:textId="2EF54731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4" w:history="1">
            <w:r w:rsidRPr="005A4A39">
              <w:rPr>
                <w:rStyle w:val="Hyperlink"/>
                <w:noProof/>
              </w:rPr>
              <w:t>Tester cups quote 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85BAA" w14:textId="5BA8EE4D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5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5176E6" w14:textId="29FBD177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6" w:history="1">
            <w:r w:rsidRPr="005A4A39">
              <w:rPr>
                <w:rStyle w:val="Hyperlink"/>
                <w:noProof/>
              </w:rPr>
              <w:t>Training-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B5635" w14:textId="2DD08D75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7" w:history="1">
            <w:r w:rsidRPr="005A4A39">
              <w:rPr>
                <w:rStyle w:val="Hyperlink"/>
                <w:noProof/>
              </w:rPr>
              <w:t>online trade stand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70473" w14:textId="1750EAC3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8" w:history="1">
            <w:r w:rsidRPr="005A4A39">
              <w:rPr>
                <w:rStyle w:val="Hyperlink"/>
                <w:noProof/>
              </w:rPr>
              <w:t>quote 1. https://www.mandatorytraining.co.uk/products/trade-show-staff-training-e-learning-course-cpduk-accredited?variant=2557717315618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27769" w14:textId="15892191" w:rsidR="00D951C8" w:rsidRDefault="00D951C8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  <w:sz w:val="22"/>
              <w:szCs w:val="22"/>
              <w:lang w:val="en-GB" w:eastAsia="en-GB"/>
            </w:rPr>
          </w:pPr>
          <w:hyperlink w:anchor="_Toc59025589" w:history="1">
            <w:r w:rsidRPr="005A4A39">
              <w:rPr>
                <w:rStyle w:val="Hyperlink"/>
                <w:noProof/>
              </w:rPr>
              <w:t>Quote 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_Toc59025589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86022" w14:textId="4C9BC37F" w:rsidR="00465F97" w:rsidRDefault="00465F97">
          <w:r>
            <w:rPr>
              <w:b/>
              <w:bCs/>
              <w:noProof/>
            </w:rPr>
            <w:fldChar w:fldCharType="end"/>
          </w:r>
        </w:p>
      </w:sdtContent>
    </w:sdt>
    <w:p w14:paraId="3F498611" w14:textId="1DD2433D" w:rsidR="00127F05" w:rsidRDefault="00127F05" w:rsidP="00B7244E"/>
    <w:p w14:paraId="266A4DF5" w14:textId="77777777" w:rsidR="00127F05" w:rsidRDefault="00127F05">
      <w:r>
        <w:br w:type="page"/>
      </w:r>
    </w:p>
    <w:p w14:paraId="57060A9E" w14:textId="77777777" w:rsidR="00C3569F" w:rsidRDefault="00C3569F" w:rsidP="00B7244E"/>
    <w:p w14:paraId="5B9D6747" w14:textId="77777777" w:rsidR="00C3569F" w:rsidRDefault="00127F05" w:rsidP="00127F05">
      <w:pPr>
        <w:pStyle w:val="Heading2"/>
      </w:pPr>
      <w:bookmarkStart w:id="0" w:name="_Toc59025530"/>
      <w:r>
        <w:t>Summary-</w:t>
      </w:r>
      <w:bookmarkEnd w:id="0"/>
    </w:p>
    <w:p w14:paraId="6D18924C" w14:textId="77777777" w:rsidR="00127F05" w:rsidRDefault="00127F05" w:rsidP="00127F05"/>
    <w:p w14:paraId="470BCD25" w14:textId="77777777" w:rsidR="00127F05" w:rsidRDefault="00127F05" w:rsidP="00127F05"/>
    <w:p w14:paraId="25F0CDB6" w14:textId="77777777" w:rsidR="00FD6509" w:rsidRDefault="00127F05" w:rsidP="00FD6509">
      <w:r w:rsidRPr="0085209A">
        <w:rPr>
          <w:b/>
          <w:bCs/>
        </w:rPr>
        <w:t>Promotional items</w:t>
      </w:r>
      <w:r w:rsidR="00CF70FD" w:rsidRPr="0085209A">
        <w:rPr>
          <w:b/>
          <w:bCs/>
        </w:rPr>
        <w:t>:</w:t>
      </w:r>
      <w:r w:rsidR="00CF70FD">
        <w:t xml:space="preserve"> The reason I chose to go with justwood.com for </w:t>
      </w:r>
      <w:r w:rsidR="0085198B">
        <w:t>the</w:t>
      </w:r>
      <w:r w:rsidR="00CF70FD">
        <w:t xml:space="preserve"> </w:t>
      </w:r>
      <w:r w:rsidR="0085198B">
        <w:t xml:space="preserve">cork screws is because the price is </w:t>
      </w:r>
      <w:r w:rsidR="00FD6509">
        <w:t>better, quality and have the option to personalize.</w:t>
      </w:r>
    </w:p>
    <w:p w14:paraId="0ADDF1EB" w14:textId="2210827B" w:rsidR="00FD6509" w:rsidRPr="00796966" w:rsidRDefault="00FD6509" w:rsidP="00FD6509">
      <w:r w:rsidRPr="00796966">
        <w:t xml:space="preserve">buy 1,000 for £778 </w:t>
      </w:r>
    </w:p>
    <w:p w14:paraId="7F968841" w14:textId="77777777" w:rsidR="00FD6509" w:rsidRPr="00796966" w:rsidRDefault="00FD6509" w:rsidP="00FD6509">
      <w:r w:rsidRPr="00796966">
        <w:t>Need 4,500</w:t>
      </w:r>
    </w:p>
    <w:p w14:paraId="4CF6152E" w14:textId="77777777" w:rsidR="00FD6509" w:rsidRPr="00796966" w:rsidRDefault="00FD6509" w:rsidP="00FD6509">
      <w:r w:rsidRPr="00796966">
        <w:t>total cost £3,161.92</w:t>
      </w:r>
    </w:p>
    <w:p w14:paraId="7A7B0BF0" w14:textId="17977163" w:rsidR="00127F05" w:rsidRDefault="00127F05" w:rsidP="00127F05"/>
    <w:p w14:paraId="29520920" w14:textId="4B34D316" w:rsidR="0085198B" w:rsidRDefault="0085198B" w:rsidP="00127F05"/>
    <w:p w14:paraId="4492D141" w14:textId="202E2E92" w:rsidR="0085198B" w:rsidRDefault="0085198B" w:rsidP="00127F05">
      <w:r w:rsidRPr="0085209A">
        <w:rPr>
          <w:b/>
          <w:bCs/>
        </w:rPr>
        <w:t>Business cards:</w:t>
      </w:r>
      <w:r w:rsidR="00A853A2">
        <w:t xml:space="preserve"> Choosing to go wit</w:t>
      </w:r>
      <w:r w:rsidR="00230250">
        <w:t>h vista print</w:t>
      </w:r>
      <w:r w:rsidR="00A853A2">
        <w:t xml:space="preserve"> for the business cards saves the company more money </w:t>
      </w:r>
      <w:r w:rsidR="007D3EF9">
        <w:t>as the price is £50</w:t>
      </w:r>
      <w:r w:rsidR="00230250">
        <w:t xml:space="preserve">.74 </w:t>
      </w:r>
      <w:r w:rsidR="007D3EF9">
        <w:t>for 5,000 or £3</w:t>
      </w:r>
      <w:r w:rsidR="00230250">
        <w:t>8</w:t>
      </w:r>
      <w:r w:rsidR="007D3EF9">
        <w:t xml:space="preserve"> for </w:t>
      </w:r>
      <w:r w:rsidR="00230250">
        <w:t xml:space="preserve">2,500 </w:t>
      </w:r>
      <w:r w:rsidR="007D3EF9">
        <w:t>and has more personalized options</w:t>
      </w:r>
      <w:r w:rsidR="00230250">
        <w:t>.</w:t>
      </w:r>
    </w:p>
    <w:p w14:paraId="0628881C" w14:textId="6C07E295" w:rsidR="0085198B" w:rsidRDefault="0085198B" w:rsidP="00127F05"/>
    <w:p w14:paraId="1D0F0917" w14:textId="77777777" w:rsidR="008A00AF" w:rsidRDefault="00A803F1" w:rsidP="00A803F1">
      <w:pPr>
        <w:rPr>
          <w:b/>
          <w:bCs/>
        </w:rPr>
      </w:pPr>
      <w:r w:rsidRPr="0006476F">
        <w:rPr>
          <w:b/>
          <w:bCs/>
        </w:rPr>
        <w:t>Wages-</w:t>
      </w:r>
    </w:p>
    <w:p w14:paraId="14247AC1" w14:textId="12BEAD88" w:rsidR="00A803F1" w:rsidRPr="00CF0020" w:rsidRDefault="0063761E" w:rsidP="00A803F1">
      <w:r>
        <w:rPr>
          <w:b/>
          <w:bCs/>
        </w:rPr>
        <w:t xml:space="preserve">8 </w:t>
      </w:r>
      <w:r w:rsidR="008A00AF">
        <w:rPr>
          <w:b/>
          <w:bCs/>
        </w:rPr>
        <w:t>member</w:t>
      </w:r>
      <w:r w:rsidR="005E25BA">
        <w:rPr>
          <w:b/>
          <w:bCs/>
        </w:rPr>
        <w:t>s</w:t>
      </w:r>
      <w:r w:rsidR="008A00AF">
        <w:rPr>
          <w:b/>
          <w:bCs/>
        </w:rPr>
        <w:t xml:space="preserve"> of staff from London</w:t>
      </w:r>
      <w:r w:rsidR="005E25BA">
        <w:rPr>
          <w:b/>
          <w:bCs/>
        </w:rPr>
        <w:t>=</w:t>
      </w:r>
      <w:r w:rsidR="00CF0020">
        <w:t xml:space="preserve"> </w:t>
      </w:r>
      <w:r w:rsidR="00A803F1" w:rsidRPr="00CF0020">
        <w:t>£10 per hour, 8 hours a day, 3 days. =£240pp Total</w:t>
      </w:r>
    </w:p>
    <w:p w14:paraId="5685EBAB" w14:textId="568E3389" w:rsidR="00A803F1" w:rsidRPr="00CF0020" w:rsidRDefault="00A803F1" w:rsidP="00A803F1">
      <w:r w:rsidRPr="008A00AF">
        <w:rPr>
          <w:b/>
          <w:bCs/>
        </w:rPr>
        <w:t>2 members of staff from France</w:t>
      </w:r>
      <w:r w:rsidRPr="008A00AF">
        <w:t xml:space="preserve"> </w:t>
      </w:r>
      <w:r w:rsidRPr="005E25BA">
        <w:rPr>
          <w:b/>
          <w:bCs/>
        </w:rPr>
        <w:t>=</w:t>
      </w:r>
      <w:r w:rsidRPr="00CF0020">
        <w:t xml:space="preserve"> £300pp  Total. </w:t>
      </w:r>
    </w:p>
    <w:p w14:paraId="3C497786" w14:textId="4E25431A" w:rsidR="00D3448C" w:rsidRDefault="00D951C8" w:rsidP="00A803F1">
      <w:r w:rsidRPr="00A96623">
        <w:drawing>
          <wp:anchor distT="0" distB="0" distL="114300" distR="114300" simplePos="0" relativeHeight="251711488" behindDoc="0" locked="0" layoutInCell="1" allowOverlap="1" wp14:anchorId="269D05AD" wp14:editId="74FD071B">
            <wp:simplePos x="0" y="0"/>
            <wp:positionH relativeFrom="column">
              <wp:posOffset>0</wp:posOffset>
            </wp:positionH>
            <wp:positionV relativeFrom="paragraph">
              <wp:posOffset>179070</wp:posOffset>
            </wp:positionV>
            <wp:extent cx="1063625" cy="1608455"/>
            <wp:effectExtent l="0" t="0" r="3175" b="0"/>
            <wp:wrapThrough wrapText="bothSides">
              <wp:wrapPolygon edited="0">
                <wp:start x="0" y="0"/>
                <wp:lineTo x="0" y="21233"/>
                <wp:lineTo x="21278" y="21233"/>
                <wp:lineTo x="21278" y="0"/>
                <wp:lineTo x="0" y="0"/>
              </wp:wrapPolygon>
            </wp:wrapThrough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046"/>
                    <a:stretch/>
                  </pic:blipFill>
                  <pic:spPr bwMode="auto">
                    <a:xfrm>
                      <a:off x="0" y="0"/>
                      <a:ext cx="1063625" cy="1608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F0020" w:rsidRPr="00CF0020">
        <w:t xml:space="preserve">Total cost </w:t>
      </w:r>
      <w:r w:rsidR="00161254">
        <w:t>£</w:t>
      </w:r>
      <w:r w:rsidR="007F1878">
        <w:t>2,520</w:t>
      </w:r>
    </w:p>
    <w:p w14:paraId="5AC3169A" w14:textId="61B12C43" w:rsidR="00A96623" w:rsidRPr="00CF0020" w:rsidRDefault="00A96623" w:rsidP="00A803F1"/>
    <w:p w14:paraId="058C5B72" w14:textId="6AAEE9BE" w:rsidR="00A803F1" w:rsidRDefault="00A803F1" w:rsidP="00127F05"/>
    <w:p w14:paraId="0D24ACE2" w14:textId="77777777" w:rsidR="00A96623" w:rsidRDefault="00A96623" w:rsidP="00127F05">
      <w:pPr>
        <w:rPr>
          <w:b/>
          <w:bCs/>
          <w:u w:val="single"/>
        </w:rPr>
      </w:pPr>
    </w:p>
    <w:p w14:paraId="20125925" w14:textId="77777777" w:rsidR="00A96623" w:rsidRDefault="00A96623" w:rsidP="00127F05">
      <w:pPr>
        <w:rPr>
          <w:b/>
          <w:bCs/>
          <w:u w:val="single"/>
        </w:rPr>
      </w:pPr>
    </w:p>
    <w:p w14:paraId="4715F08F" w14:textId="77777777" w:rsidR="00A96623" w:rsidRDefault="00A96623" w:rsidP="00127F05">
      <w:pPr>
        <w:rPr>
          <w:b/>
          <w:bCs/>
          <w:u w:val="single"/>
        </w:rPr>
      </w:pPr>
    </w:p>
    <w:p w14:paraId="21FF361F" w14:textId="77777777" w:rsidR="00A96623" w:rsidRDefault="00A96623" w:rsidP="00127F05">
      <w:pPr>
        <w:rPr>
          <w:b/>
          <w:bCs/>
          <w:u w:val="single"/>
        </w:rPr>
      </w:pPr>
    </w:p>
    <w:p w14:paraId="6E490E57" w14:textId="77777777" w:rsidR="00A96623" w:rsidRDefault="00A96623" w:rsidP="00127F05">
      <w:pPr>
        <w:rPr>
          <w:b/>
          <w:bCs/>
          <w:u w:val="single"/>
        </w:rPr>
      </w:pPr>
    </w:p>
    <w:p w14:paraId="4889A6E1" w14:textId="77777777" w:rsidR="00A96623" w:rsidRDefault="00A96623" w:rsidP="00127F05">
      <w:pPr>
        <w:rPr>
          <w:b/>
          <w:bCs/>
          <w:u w:val="single"/>
        </w:rPr>
      </w:pPr>
    </w:p>
    <w:p w14:paraId="51B3A842" w14:textId="77777777" w:rsidR="00A96623" w:rsidRDefault="00A96623" w:rsidP="00127F05">
      <w:pPr>
        <w:rPr>
          <w:b/>
          <w:bCs/>
          <w:u w:val="single"/>
        </w:rPr>
      </w:pPr>
    </w:p>
    <w:p w14:paraId="791568B1" w14:textId="77777777" w:rsidR="00A96623" w:rsidRDefault="00A96623" w:rsidP="00127F05">
      <w:pPr>
        <w:rPr>
          <w:b/>
          <w:bCs/>
          <w:u w:val="single"/>
        </w:rPr>
      </w:pPr>
    </w:p>
    <w:p w14:paraId="4C1F11D2" w14:textId="77777777" w:rsidR="00A96623" w:rsidRDefault="00A96623" w:rsidP="00127F05">
      <w:pPr>
        <w:rPr>
          <w:b/>
          <w:bCs/>
          <w:u w:val="single"/>
        </w:rPr>
      </w:pPr>
    </w:p>
    <w:p w14:paraId="2CE36695" w14:textId="455E4237" w:rsidR="0085198B" w:rsidRDefault="0085198B" w:rsidP="00127F05">
      <w:pPr>
        <w:rPr>
          <w:b/>
          <w:bCs/>
          <w:u w:val="single"/>
        </w:rPr>
      </w:pPr>
      <w:r w:rsidRPr="0085209A">
        <w:rPr>
          <w:b/>
          <w:bCs/>
          <w:u w:val="single"/>
        </w:rPr>
        <w:t>Travel</w:t>
      </w:r>
      <w:r w:rsidR="00291A21" w:rsidRPr="0085209A">
        <w:rPr>
          <w:b/>
          <w:bCs/>
          <w:u w:val="single"/>
        </w:rPr>
        <w:t>-</w:t>
      </w:r>
    </w:p>
    <w:p w14:paraId="3FEEA27D" w14:textId="40DC728C" w:rsidR="00D412F7" w:rsidRDefault="00D412F7" w:rsidP="00127F05">
      <w:pPr>
        <w:rPr>
          <w:b/>
          <w:bCs/>
          <w:u w:val="single"/>
        </w:rPr>
      </w:pPr>
    </w:p>
    <w:p w14:paraId="35E45950" w14:textId="6D4FB237" w:rsidR="00D412F7" w:rsidRPr="00D412F7" w:rsidRDefault="00D412F7" w:rsidP="00D412F7">
      <w:r w:rsidRPr="00BE09F0">
        <w:rPr>
          <w:color w:val="7030A0"/>
        </w:rPr>
        <w:t>•</w:t>
      </w:r>
      <w:r>
        <w:rPr>
          <w:color w:val="7030A0"/>
        </w:rPr>
        <w:t xml:space="preserve"> </w:t>
      </w:r>
      <w:r w:rsidRPr="00D412F7">
        <w:t>oyster cards £306.90 (11)</w:t>
      </w:r>
    </w:p>
    <w:p w14:paraId="144330C6" w14:textId="2574CF02" w:rsidR="00D412F7" w:rsidRPr="00D412F7" w:rsidRDefault="00D412F7" w:rsidP="00D412F7">
      <w:r w:rsidRPr="00D412F7">
        <w:t>•</w:t>
      </w:r>
      <w:r>
        <w:t xml:space="preserve"> </w:t>
      </w:r>
      <w:r w:rsidRPr="00D412F7">
        <w:t xml:space="preserve">ferry return £211 </w:t>
      </w:r>
    </w:p>
    <w:p w14:paraId="70B2E62E" w14:textId="0D365047" w:rsidR="00D412F7" w:rsidRPr="00D412F7" w:rsidRDefault="00D412F7" w:rsidP="00D412F7">
      <w:r w:rsidRPr="00D412F7">
        <w:t>•</w:t>
      </w:r>
      <w:r>
        <w:t xml:space="preserve"> </w:t>
      </w:r>
      <w:r w:rsidRPr="00D412F7">
        <w:t>dover to London £7.28 each way</w:t>
      </w:r>
    </w:p>
    <w:p w14:paraId="1A357324" w14:textId="77B27162" w:rsidR="00D412F7" w:rsidRPr="00D412F7" w:rsidRDefault="00D412F7" w:rsidP="00D412F7">
      <w:r w:rsidRPr="00D412F7">
        <w:t>•</w:t>
      </w:r>
      <w:r>
        <w:t xml:space="preserve"> </w:t>
      </w:r>
      <w:r w:rsidRPr="00D412F7">
        <w:t xml:space="preserve">Swansea to London £17.41 each way </w:t>
      </w:r>
    </w:p>
    <w:p w14:paraId="6423363B" w14:textId="6DB6553D" w:rsidR="00D412F7" w:rsidRPr="00D412F7" w:rsidRDefault="00D412F7" w:rsidP="00D412F7">
      <w:pPr>
        <w:rPr>
          <w:b/>
          <w:bCs/>
          <w:u w:val="single"/>
        </w:rPr>
      </w:pPr>
      <w:r w:rsidRPr="00D412F7">
        <w:t>•</w:t>
      </w:r>
      <w:r>
        <w:t xml:space="preserve"> </w:t>
      </w:r>
      <w:r w:rsidRPr="00D412F7">
        <w:t xml:space="preserve">parking £152 per car (2 cars) 4 days nearest car park </w:t>
      </w:r>
    </w:p>
    <w:p w14:paraId="4A7B321C" w14:textId="77777777" w:rsidR="00230250" w:rsidRDefault="00230250" w:rsidP="00127F05"/>
    <w:p w14:paraId="63336356" w14:textId="2346A958" w:rsidR="0085198B" w:rsidRDefault="00291A21" w:rsidP="00127F05">
      <w:r w:rsidRPr="00FE1AC6">
        <w:rPr>
          <w:b/>
          <w:bCs/>
        </w:rPr>
        <w:t>Ferry:</w:t>
      </w:r>
      <w:r>
        <w:t xml:space="preserve"> </w:t>
      </w:r>
      <w:r w:rsidR="003969C2">
        <w:t xml:space="preserve"> DFDS offer not only a cheaper option but they also have </w:t>
      </w:r>
      <w:r w:rsidR="00A57BD3">
        <w:t>better travel times available</w:t>
      </w:r>
      <w:r w:rsidR="007A21BB">
        <w:t>.</w:t>
      </w:r>
    </w:p>
    <w:p w14:paraId="3346E0B3" w14:textId="77777777" w:rsidR="00A57BD3" w:rsidRDefault="00A57BD3" w:rsidP="00127F05"/>
    <w:p w14:paraId="472C2B02" w14:textId="77777777" w:rsidR="00A57BD3" w:rsidRDefault="00A57BD3" w:rsidP="00127F05">
      <w:r w:rsidRPr="00FE1AC6">
        <w:rPr>
          <w:b/>
          <w:bCs/>
        </w:rPr>
        <w:t>London travel:</w:t>
      </w:r>
      <w:r>
        <w:t xml:space="preserve"> The option of an oyster card is more</w:t>
      </w:r>
      <w:r w:rsidR="003958F1">
        <w:t xml:space="preserve"> cost efficient and also covers most range of transport within and around London for </w:t>
      </w:r>
      <w:r w:rsidR="00BB2996">
        <w:t>a more reasonable price than taxi’s.</w:t>
      </w:r>
    </w:p>
    <w:p w14:paraId="77D15CA0" w14:textId="77777777" w:rsidR="00BB2996" w:rsidRDefault="00BB2996" w:rsidP="00127F05"/>
    <w:p w14:paraId="3BDAA2E2" w14:textId="77777777" w:rsidR="00BB2996" w:rsidRDefault="00BB2996" w:rsidP="00127F05"/>
    <w:p w14:paraId="19B2969C" w14:textId="386878FE" w:rsidR="007578FB" w:rsidRDefault="00BB2996" w:rsidP="00127F05">
      <w:r w:rsidRPr="00FE1AC6">
        <w:rPr>
          <w:b/>
          <w:bCs/>
        </w:rPr>
        <w:t>Swansea – London:</w:t>
      </w:r>
      <w:r w:rsidR="00A66E93">
        <w:rPr>
          <w:b/>
          <w:bCs/>
        </w:rPr>
        <w:t xml:space="preserve"> </w:t>
      </w:r>
      <w:r w:rsidR="005E20D4">
        <w:rPr>
          <w:b/>
          <w:bCs/>
        </w:rPr>
        <w:t>car-</w:t>
      </w:r>
      <w:r>
        <w:t xml:space="preserve"> Not only does this option </w:t>
      </w:r>
      <w:r w:rsidR="00B16DD5">
        <w:t xml:space="preserve">cost less, it’s more practical as crates of wine can be </w:t>
      </w:r>
      <w:r w:rsidR="00991D25">
        <w:t xml:space="preserve">placed in the vehicle </w:t>
      </w:r>
      <w:r w:rsidR="007578FB">
        <w:t>.</w:t>
      </w:r>
    </w:p>
    <w:p w14:paraId="444374A5" w14:textId="77777777" w:rsidR="007578FB" w:rsidRDefault="007578FB" w:rsidP="00127F05"/>
    <w:p w14:paraId="7F59AD03" w14:textId="77777777" w:rsidR="007578FB" w:rsidRDefault="007578FB" w:rsidP="00127F05"/>
    <w:p w14:paraId="19F5F732" w14:textId="67A37479" w:rsidR="007578FB" w:rsidRDefault="007578FB" w:rsidP="00127F05">
      <w:r w:rsidRPr="00FE1AC6">
        <w:rPr>
          <w:b/>
          <w:bCs/>
        </w:rPr>
        <w:t>Parking</w:t>
      </w:r>
      <w:r w:rsidR="00FE1AC6" w:rsidRPr="00FE1AC6">
        <w:rPr>
          <w:b/>
          <w:bCs/>
        </w:rPr>
        <w:t>:</w:t>
      </w:r>
      <w:r>
        <w:t xml:space="preserve"> Although not many options available the car park chosen is the cheapest option by a couple of pounds and is the closest to the chosen hotel.</w:t>
      </w:r>
    </w:p>
    <w:p w14:paraId="33E069D1" w14:textId="77777777" w:rsidR="007578FB" w:rsidRDefault="007578FB" w:rsidP="00127F05"/>
    <w:p w14:paraId="4459FE76" w14:textId="77777777" w:rsidR="007578FB" w:rsidRDefault="007578FB" w:rsidP="00127F05"/>
    <w:p w14:paraId="79B33100" w14:textId="2F4C54F6" w:rsidR="007578FB" w:rsidRDefault="00186ECF" w:rsidP="00127F05">
      <w:r w:rsidRPr="008A2895">
        <w:rPr>
          <w:b/>
          <w:bCs/>
        </w:rPr>
        <w:lastRenderedPageBreak/>
        <w:t>Accommodation</w:t>
      </w:r>
      <w:r w:rsidR="00FE1AC6" w:rsidRPr="008A2895">
        <w:rPr>
          <w:b/>
          <w:bCs/>
        </w:rPr>
        <w:t>:</w:t>
      </w:r>
      <w:r w:rsidR="004812D2" w:rsidRPr="004812D2">
        <w:t xml:space="preserve"> </w:t>
      </w:r>
      <w:r w:rsidR="004812D2" w:rsidRPr="007D1E0D">
        <w:t>£1,186 -2 rooms, 4 nights Langham court hotel</w:t>
      </w:r>
      <w:r w:rsidR="005E25BA">
        <w:t xml:space="preserve"> </w:t>
      </w:r>
      <w:r w:rsidR="007578FB">
        <w:t xml:space="preserve">The hotel chosen is an hour </w:t>
      </w:r>
      <w:r w:rsidR="00BA3EE0">
        <w:t xml:space="preserve">away from the </w:t>
      </w:r>
      <w:proofErr w:type="spellStart"/>
      <w:r w:rsidR="00BA3EE0">
        <w:t>wtm</w:t>
      </w:r>
      <w:proofErr w:type="spellEnd"/>
      <w:r w:rsidR="00BA3EE0">
        <w:t xml:space="preserve"> event, but was the cheapest option for the location and also the time of year</w:t>
      </w:r>
      <w:r>
        <w:t xml:space="preserve"> 31</w:t>
      </w:r>
      <w:r w:rsidRPr="00186ECF">
        <w:rPr>
          <w:vertAlign w:val="superscript"/>
        </w:rPr>
        <w:t>st</w:t>
      </w:r>
      <w:r>
        <w:t xml:space="preserve"> October,</w:t>
      </w:r>
      <w:r w:rsidR="00BA3EE0">
        <w:t xml:space="preserve"> as 3 members of staff will be arriving the day before the event.</w:t>
      </w:r>
      <w:r w:rsidR="003020FB">
        <w:t xml:space="preserve"> 2 m</w:t>
      </w:r>
      <w:r w:rsidR="00B25EF8">
        <w:t>embers in twin room, 1 in single.</w:t>
      </w:r>
    </w:p>
    <w:p w14:paraId="31D38D6C" w14:textId="23240F0E" w:rsidR="00A13554" w:rsidRDefault="00A13554" w:rsidP="00127F05"/>
    <w:p w14:paraId="2D850664" w14:textId="41D81B51" w:rsidR="005150F2" w:rsidRDefault="005150F2" w:rsidP="005150F2">
      <w:r w:rsidRPr="005150F2">
        <w:rPr>
          <w:b/>
          <w:bCs/>
        </w:rPr>
        <w:t>Food budget-</w:t>
      </w:r>
      <w:r w:rsidRPr="005150F2">
        <w:t xml:space="preserve"> </w:t>
      </w:r>
      <w:r>
        <w:t>Provide both members of staff from France with a daily budget of £15 each (5 days)</w:t>
      </w:r>
    </w:p>
    <w:p w14:paraId="6352FAE0" w14:textId="77777777" w:rsidR="005150F2" w:rsidRDefault="005150F2" w:rsidP="005150F2">
      <w:r>
        <w:t>Total =£150</w:t>
      </w:r>
    </w:p>
    <w:p w14:paraId="3962445C" w14:textId="77777777" w:rsidR="005150F2" w:rsidRDefault="005150F2" w:rsidP="00127F05"/>
    <w:p w14:paraId="4469F889" w14:textId="77777777" w:rsidR="00186ECF" w:rsidRDefault="00186ECF" w:rsidP="00127F05"/>
    <w:p w14:paraId="6899A8F3" w14:textId="77777777" w:rsidR="00186ECF" w:rsidRDefault="00186ECF" w:rsidP="00127F05"/>
    <w:p w14:paraId="0374C8A3" w14:textId="5E0B11E5" w:rsidR="003102FE" w:rsidRPr="00BE09F0" w:rsidRDefault="00132003" w:rsidP="003102FE">
      <w:pPr>
        <w:rPr>
          <w:color w:val="7030A0"/>
        </w:rPr>
      </w:pPr>
      <w:r w:rsidRPr="005150F2">
        <w:rPr>
          <w:b/>
          <w:bCs/>
        </w:rPr>
        <w:t>Stand design:</w:t>
      </w:r>
      <w:r>
        <w:t xml:space="preserve"> </w:t>
      </w:r>
      <w:proofErr w:type="spellStart"/>
      <w:r>
        <w:t>Inspired</w:t>
      </w:r>
      <w:r w:rsidR="004D570B">
        <w:t>is</w:t>
      </w:r>
      <w:r w:rsidR="007117A4">
        <w:t>p</w:t>
      </w:r>
      <w:r w:rsidR="004D570B">
        <w:t>lays</w:t>
      </w:r>
      <w:proofErr w:type="spellEnd"/>
      <w:r w:rsidR="00AA55F5">
        <w:t xml:space="preserve"> offers an incredible range of set ups, or customizable choice for one of the lowest prices for the 45sqm stand</w:t>
      </w:r>
      <w:r w:rsidR="00154D25">
        <w:t>.</w:t>
      </w:r>
      <w:r w:rsidR="003102FE">
        <w:t xml:space="preserve"> They </w:t>
      </w:r>
      <w:r w:rsidR="003102FE" w:rsidRPr="00774B73">
        <w:t>Can create an advanced trade show stand at the space of 10.5m x 6m for under £10,000. Majestic wines stand is only 45sqm including VIP (smaller). Pitch £21,500 with shell scheme and £2000 promotion/ Please note that all exhibitors have compulsory indemnity and registration fees alongside the cost of stand packages.</w:t>
      </w:r>
    </w:p>
    <w:p w14:paraId="3727D6CD" w14:textId="3241D761" w:rsidR="00186ECF" w:rsidRDefault="00186ECF" w:rsidP="00127F05"/>
    <w:p w14:paraId="521787A8" w14:textId="77777777" w:rsidR="00154D25" w:rsidRDefault="00154D25" w:rsidP="00127F05"/>
    <w:p w14:paraId="2B53AF2C" w14:textId="77777777" w:rsidR="00154D25" w:rsidRDefault="00154D25" w:rsidP="00127F05"/>
    <w:p w14:paraId="62B31537" w14:textId="516CC55D" w:rsidR="00154D25" w:rsidRDefault="004D570B" w:rsidP="00127F05">
      <w:r w:rsidRPr="005150F2">
        <w:rPr>
          <w:b/>
          <w:bCs/>
        </w:rPr>
        <w:t>Wine:</w:t>
      </w:r>
      <w:r>
        <w:t xml:space="preserve"> Each wine chosen from each country is at a high enough standard to entice people but a low enough retail price for people to want to make pre orders on the day.</w:t>
      </w:r>
    </w:p>
    <w:p w14:paraId="279B5A9F" w14:textId="77777777" w:rsidR="00C42050" w:rsidRPr="00C42050" w:rsidRDefault="00C42050" w:rsidP="00C42050">
      <w:r w:rsidRPr="00C42050">
        <w:t>Wine-</w:t>
      </w:r>
    </w:p>
    <w:p w14:paraId="0DF056C3" w14:textId="77777777" w:rsidR="00C42050" w:rsidRPr="00C42050" w:rsidRDefault="00C42050" w:rsidP="00C42050">
      <w:r w:rsidRPr="00C42050">
        <w:t>Purchasing price for company £2 a bottle</w:t>
      </w:r>
    </w:p>
    <w:p w14:paraId="583D37E0" w14:textId="77777777" w:rsidR="00C42050" w:rsidRPr="00C42050" w:rsidRDefault="00C42050" w:rsidP="00C42050">
      <w:r w:rsidRPr="00C42050">
        <w:t xml:space="preserve">4 countries, 3 </w:t>
      </w:r>
      <w:proofErr w:type="spellStart"/>
      <w:r w:rsidRPr="00C42050">
        <w:t>flavours</w:t>
      </w:r>
      <w:proofErr w:type="spellEnd"/>
      <w:r w:rsidRPr="00C42050">
        <w:t xml:space="preserve"> = 12 different wines</w:t>
      </w:r>
    </w:p>
    <w:p w14:paraId="3F957FB1" w14:textId="77777777" w:rsidR="00C42050" w:rsidRPr="00C42050" w:rsidRDefault="00C42050" w:rsidP="00C42050">
      <w:r w:rsidRPr="00C42050">
        <w:t>10 tasters in each bottle</w:t>
      </w:r>
    </w:p>
    <w:p w14:paraId="655071AE" w14:textId="77777777" w:rsidR="00C42050" w:rsidRPr="00C42050" w:rsidRDefault="00C42050" w:rsidP="00C42050"/>
    <w:p w14:paraId="5A260BE2" w14:textId="77777777" w:rsidR="00C42050" w:rsidRPr="00C42050" w:rsidRDefault="00C42050" w:rsidP="00C42050">
      <w:r w:rsidRPr="00C42050">
        <w:t>Guests</w:t>
      </w:r>
    </w:p>
    <w:p w14:paraId="00A2B79E" w14:textId="77777777" w:rsidR="00C42050" w:rsidRPr="00C42050" w:rsidRDefault="00C42050" w:rsidP="00C42050">
      <w:r w:rsidRPr="00C42050">
        <w:t>1,500 people a day divided by 10 = 150</w:t>
      </w:r>
    </w:p>
    <w:p w14:paraId="7D6AEC0E" w14:textId="77777777" w:rsidR="00C42050" w:rsidRPr="00C42050" w:rsidRDefault="00C42050" w:rsidP="00C42050">
      <w:r w:rsidRPr="00C42050">
        <w:t xml:space="preserve">150 bottles x 12 different wines = 1,800 bottles a day for event (excluding </w:t>
      </w:r>
      <w:proofErr w:type="spellStart"/>
      <w:r w:rsidRPr="00C42050">
        <w:t>vip</w:t>
      </w:r>
      <w:proofErr w:type="spellEnd"/>
      <w:r w:rsidRPr="00C42050">
        <w:t>)</w:t>
      </w:r>
    </w:p>
    <w:p w14:paraId="09EED61E" w14:textId="77777777" w:rsidR="00C42050" w:rsidRPr="00C42050" w:rsidRDefault="00C42050" w:rsidP="00C42050">
      <w:r w:rsidRPr="00C42050">
        <w:t>Cost = £3,600 x 3 days = £10,800</w:t>
      </w:r>
    </w:p>
    <w:p w14:paraId="2A98F3AC" w14:textId="77777777" w:rsidR="00C42050" w:rsidRPr="00C42050" w:rsidRDefault="00C42050" w:rsidP="00C42050"/>
    <w:p w14:paraId="48C8DEDB" w14:textId="77777777" w:rsidR="00C42050" w:rsidRPr="00C42050" w:rsidRDefault="00C42050" w:rsidP="00C42050">
      <w:r w:rsidRPr="00C42050">
        <w:t>V.I.P</w:t>
      </w:r>
    </w:p>
    <w:p w14:paraId="5D1A5B70" w14:textId="77777777" w:rsidR="00C42050" w:rsidRPr="00C42050" w:rsidRDefault="00C42050" w:rsidP="00C42050">
      <w:r w:rsidRPr="00C42050">
        <w:t>150 people divided by 10= 15</w:t>
      </w:r>
    </w:p>
    <w:p w14:paraId="5732B665" w14:textId="77777777" w:rsidR="00C42050" w:rsidRPr="00C42050" w:rsidRDefault="00C42050" w:rsidP="00C42050">
      <w:r w:rsidRPr="00C42050">
        <w:t>15 x 12 different wines= 180 bottles</w:t>
      </w:r>
    </w:p>
    <w:p w14:paraId="4F8C314F" w14:textId="77777777" w:rsidR="00C42050" w:rsidRPr="00C42050" w:rsidRDefault="00C42050" w:rsidP="00C42050">
      <w:r w:rsidRPr="00C42050">
        <w:t>Cost £360</w:t>
      </w:r>
    </w:p>
    <w:p w14:paraId="504C7DC3" w14:textId="77777777" w:rsidR="00C42050" w:rsidRPr="00C42050" w:rsidRDefault="00C42050" w:rsidP="00C42050"/>
    <w:p w14:paraId="2181886B" w14:textId="77777777" w:rsidR="00C42050" w:rsidRPr="00C42050" w:rsidRDefault="00C42050" w:rsidP="00C42050">
      <w:r w:rsidRPr="00C42050">
        <w:t>Total cost for samples = £11,160</w:t>
      </w:r>
    </w:p>
    <w:p w14:paraId="015B3DE7" w14:textId="77777777" w:rsidR="00C42050" w:rsidRPr="00C42050" w:rsidRDefault="00C42050" w:rsidP="00C42050"/>
    <w:p w14:paraId="24626FE8" w14:textId="77777777" w:rsidR="00C42050" w:rsidRPr="00C42050" w:rsidRDefault="00C42050" w:rsidP="00C42050">
      <w:r w:rsidRPr="00C42050">
        <w:t xml:space="preserve">Give away 1 bottle from each country (4) to </w:t>
      </w:r>
      <w:proofErr w:type="spellStart"/>
      <w:r w:rsidRPr="00C42050">
        <w:t>vip</w:t>
      </w:r>
      <w:proofErr w:type="spellEnd"/>
    </w:p>
    <w:p w14:paraId="6F6BD878" w14:textId="77777777" w:rsidR="00C42050" w:rsidRPr="00C42050" w:rsidRDefault="00C42050" w:rsidP="00C42050">
      <w:r w:rsidRPr="00C42050">
        <w:t xml:space="preserve">4 x 150 = 600 bottles to give away </w:t>
      </w:r>
    </w:p>
    <w:p w14:paraId="175C59FC" w14:textId="77777777" w:rsidR="00C42050" w:rsidRPr="00C42050" w:rsidRDefault="00C42050" w:rsidP="00C42050">
      <w:r w:rsidRPr="00C42050">
        <w:t>Cost £1200</w:t>
      </w:r>
    </w:p>
    <w:p w14:paraId="4CF4E772" w14:textId="77777777" w:rsidR="00C42050" w:rsidRPr="00C42050" w:rsidRDefault="00C42050" w:rsidP="00C42050"/>
    <w:p w14:paraId="6A5FE484" w14:textId="77777777" w:rsidR="00C42050" w:rsidRPr="00C42050" w:rsidRDefault="00C42050" w:rsidP="00C42050">
      <w:r w:rsidRPr="00C42050">
        <w:t>Total cost for wine samples and give away = £12,360</w:t>
      </w:r>
    </w:p>
    <w:p w14:paraId="78D9C2B8" w14:textId="77777777" w:rsidR="00B34867" w:rsidRDefault="00B34867" w:rsidP="00127F05"/>
    <w:p w14:paraId="60B51B01" w14:textId="77777777" w:rsidR="00B34867" w:rsidRDefault="00B34867" w:rsidP="00127F05"/>
    <w:p w14:paraId="271D5F72" w14:textId="01217825" w:rsidR="00B34867" w:rsidRDefault="00B34867" w:rsidP="00127F05">
      <w:r w:rsidRPr="000C238E">
        <w:rPr>
          <w:b/>
          <w:bCs/>
        </w:rPr>
        <w:t>Media:</w:t>
      </w:r>
      <w:r w:rsidR="00D314DA">
        <w:t xml:space="preserve"> </w:t>
      </w:r>
      <w:r w:rsidR="000C238E">
        <w:t xml:space="preserve">£2,000 </w:t>
      </w:r>
      <w:r w:rsidR="00D314DA">
        <w:t xml:space="preserve">World travel market </w:t>
      </w:r>
      <w:r w:rsidR="00DA71FA">
        <w:t>offered</w:t>
      </w:r>
      <w:r w:rsidR="00D314DA">
        <w:t xml:space="preserve"> a low price for media coverage but is also attracting </w:t>
      </w:r>
      <w:r w:rsidR="00DA71FA">
        <w:t>direct travel customers rather than a diverse market which other media offers.</w:t>
      </w:r>
    </w:p>
    <w:p w14:paraId="27F44F37" w14:textId="77777777" w:rsidR="00B34867" w:rsidRDefault="00B34867" w:rsidP="00127F05"/>
    <w:p w14:paraId="40259A51" w14:textId="77777777" w:rsidR="00B34867" w:rsidRDefault="00B34867" w:rsidP="00127F05"/>
    <w:p w14:paraId="616DEF9A" w14:textId="516DE31D" w:rsidR="00B34867" w:rsidRDefault="00B34867" w:rsidP="00127F05">
      <w:r w:rsidRPr="000C238E">
        <w:rPr>
          <w:b/>
          <w:bCs/>
        </w:rPr>
        <w:t>Sample cups:</w:t>
      </w:r>
      <w:r w:rsidR="008D384D">
        <w:rPr>
          <w:b/>
          <w:bCs/>
        </w:rPr>
        <w:t xml:space="preserve"> </w:t>
      </w:r>
      <w:r w:rsidR="008D384D">
        <w:t>5,000= £24.95</w:t>
      </w:r>
      <w:r w:rsidR="008D384D">
        <w:t>.</w:t>
      </w:r>
      <w:r w:rsidR="00D85BD7">
        <w:t xml:space="preserve"> The sample cups chosen are more suiting to size and helps with the measurement of where each taster should reach within the cup.</w:t>
      </w:r>
    </w:p>
    <w:p w14:paraId="20DBE413" w14:textId="77777777" w:rsidR="00D85BD7" w:rsidRDefault="00D85BD7" w:rsidP="00127F05"/>
    <w:p w14:paraId="7FFBC9F7" w14:textId="77777777" w:rsidR="00D85BD7" w:rsidRDefault="00D85BD7" w:rsidP="00127F05"/>
    <w:p w14:paraId="22BFD2EE" w14:textId="5CB8DED5" w:rsidR="008D384D" w:rsidRDefault="00D85BD7" w:rsidP="008D384D">
      <w:r w:rsidRPr="008D384D">
        <w:rPr>
          <w:b/>
          <w:bCs/>
        </w:rPr>
        <w:t>Trade stand training</w:t>
      </w:r>
      <w:r w:rsidR="00C429C2" w:rsidRPr="008D384D">
        <w:rPr>
          <w:b/>
          <w:bCs/>
        </w:rPr>
        <w:t>:</w:t>
      </w:r>
      <w:r w:rsidR="00C429C2">
        <w:t xml:space="preserve"> </w:t>
      </w:r>
      <w:r w:rsidR="008D384D">
        <w:t>£14.99 x 10 =£149.90</w:t>
      </w:r>
    </w:p>
    <w:p w14:paraId="235ED533" w14:textId="362DAED7" w:rsidR="00D85BD7" w:rsidRDefault="00C429C2" w:rsidP="00127F05">
      <w:r>
        <w:t xml:space="preserve">The train stand training chosen is </w:t>
      </w:r>
      <w:r w:rsidR="007117A4">
        <w:t xml:space="preserve">a cheaper and more appropriate option as </w:t>
      </w:r>
      <w:proofErr w:type="spellStart"/>
      <w:r w:rsidR="007117A4">
        <w:t>it’s</w:t>
      </w:r>
      <w:proofErr w:type="spellEnd"/>
      <w:r w:rsidR="007117A4">
        <w:t xml:space="preserve"> online and all staff from both countries can attend.</w:t>
      </w:r>
    </w:p>
    <w:p w14:paraId="1199445A" w14:textId="3FDFE6CB" w:rsidR="0022644A" w:rsidRDefault="0022644A" w:rsidP="00127F05"/>
    <w:p w14:paraId="525D913A" w14:textId="77777777" w:rsidR="00845187" w:rsidRDefault="000412D9" w:rsidP="00127F05">
      <w:r>
        <w:t xml:space="preserve">Insurance- </w:t>
      </w:r>
    </w:p>
    <w:p w14:paraId="0BA5D922" w14:textId="7A51F0D6" w:rsidR="0022644A" w:rsidRDefault="000412D9" w:rsidP="00127F05">
      <w:r>
        <w:t xml:space="preserve">merchant Liability </w:t>
      </w:r>
      <w:r w:rsidR="002B1B3F">
        <w:t xml:space="preserve">for </w:t>
      </w:r>
      <w:r w:rsidR="00845187">
        <w:t>price of £75,000</w:t>
      </w:r>
      <w:r w:rsidR="00D252E9">
        <w:t xml:space="preserve"> </w:t>
      </w:r>
      <w:hyperlink r:id="rId16" w:history="1">
        <w:r w:rsidR="00D252E9" w:rsidRPr="009967CD">
          <w:rPr>
            <w:rStyle w:val="Hyperlink"/>
          </w:rPr>
          <w:t>https://www.wine-searcher.com/insurance</w:t>
        </w:r>
      </w:hyperlink>
      <w:r w:rsidR="00D252E9">
        <w:t xml:space="preserve"> </w:t>
      </w:r>
    </w:p>
    <w:p w14:paraId="1704E926" w14:textId="677DE09E" w:rsidR="00845187" w:rsidRDefault="00845187" w:rsidP="00127F05">
      <w:r>
        <w:t>=</w:t>
      </w:r>
      <w:r w:rsidR="0074628A">
        <w:t>£375</w:t>
      </w:r>
      <w:r w:rsidR="00BA5234">
        <w:t xml:space="preserve"> over the year</w:t>
      </w:r>
    </w:p>
    <w:p w14:paraId="631F086E" w14:textId="74E52BB0" w:rsidR="00BA5234" w:rsidRDefault="0068230C" w:rsidP="00127F05">
      <w:r>
        <w:rPr>
          <w:noProof/>
        </w:rPr>
        <w:drawing>
          <wp:inline distT="0" distB="0" distL="0" distR="0" wp14:anchorId="16C9F481" wp14:editId="424E1536">
            <wp:extent cx="4994031" cy="280775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16056" cy="282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D2419" w14:textId="77777777" w:rsidR="00BA5234" w:rsidRDefault="00BA5234" w:rsidP="00127F05"/>
    <w:p w14:paraId="5B48CCB7" w14:textId="77777777" w:rsidR="00C50FF6" w:rsidRDefault="00C50FF6" w:rsidP="00127F05"/>
    <w:p w14:paraId="12419132" w14:textId="77777777" w:rsidR="00C50FF6" w:rsidRDefault="00C50FF6" w:rsidP="00127F05"/>
    <w:p w14:paraId="00A3E4F5" w14:textId="61F18192" w:rsidR="00C50FF6" w:rsidRDefault="00C50FF6" w:rsidP="00127F05">
      <w:r>
        <w:t>To</w:t>
      </w:r>
      <w:r w:rsidR="00CC75AA">
        <w:t>t</w:t>
      </w:r>
      <w:r>
        <w:t>al costs are £</w:t>
      </w:r>
      <w:r w:rsidR="00CC75AA">
        <w:t>4</w:t>
      </w:r>
      <w:r w:rsidR="00E17122">
        <w:t>2</w:t>
      </w:r>
      <w:r w:rsidR="00CC75AA">
        <w:t>,</w:t>
      </w:r>
      <w:r w:rsidR="0073655D">
        <w:t>197</w:t>
      </w:r>
      <w:r w:rsidR="00CC75AA">
        <w:t>.79</w:t>
      </w:r>
    </w:p>
    <w:p w14:paraId="5DF560B3" w14:textId="77777777" w:rsidR="00CC75AA" w:rsidRDefault="00CC75AA" w:rsidP="00127F05"/>
    <w:p w14:paraId="02A91C1C" w14:textId="7AF968F2" w:rsidR="00CC75AA" w:rsidRPr="00127F05" w:rsidRDefault="00CC75AA" w:rsidP="00127F05">
      <w:pPr>
        <w:sectPr w:rsidR="00CC75AA" w:rsidRPr="00127F05" w:rsidSect="002A5BA5">
          <w:pgSz w:w="12240" w:h="15840" w:code="1"/>
          <w:pgMar w:top="720" w:right="720" w:bottom="720" w:left="720" w:header="289" w:footer="0" w:gutter="0"/>
          <w:cols w:space="708"/>
          <w:docGrid w:linePitch="360"/>
        </w:sectPr>
      </w:pPr>
      <w:r>
        <w:t>Leaving over a 10% contingency fund</w:t>
      </w:r>
    </w:p>
    <w:p w14:paraId="2E117526" w14:textId="22BEA2DD" w:rsidR="00C3569F" w:rsidRDefault="00127F05" w:rsidP="00FE36A6">
      <w:pPr>
        <w:pStyle w:val="Heading2"/>
      </w:pPr>
      <w:bookmarkStart w:id="1" w:name="_Toc59025531"/>
      <w:proofErr w:type="spellStart"/>
      <w:r>
        <w:lastRenderedPageBreak/>
        <w:t>Appendacies</w:t>
      </w:r>
      <w:proofErr w:type="spellEnd"/>
      <w:r>
        <w:t>-</w:t>
      </w:r>
      <w:bookmarkEnd w:id="1"/>
    </w:p>
    <w:p w14:paraId="1479330D" w14:textId="2E1820F5" w:rsidR="00F80BEA" w:rsidRDefault="00F80BEA" w:rsidP="0013262F"/>
    <w:p w14:paraId="7106FC12" w14:textId="50499989" w:rsidR="0013262F" w:rsidRDefault="0013262F" w:rsidP="0013262F">
      <w:r>
        <w:tab/>
      </w:r>
    </w:p>
    <w:p w14:paraId="0EC8E23E" w14:textId="754D8906" w:rsidR="00BD6ED2" w:rsidRPr="00BD6ED2" w:rsidRDefault="0013262F" w:rsidP="007117A4">
      <w:pPr>
        <w:pStyle w:val="Heading2"/>
      </w:pPr>
      <w:bookmarkStart w:id="2" w:name="_Toc59025532"/>
      <w:r w:rsidRPr="00BD6ED2">
        <w:t>Promotional Items</w:t>
      </w:r>
      <w:r w:rsidR="00F80BEA" w:rsidRPr="00BD6ED2">
        <w:t>-</w:t>
      </w:r>
      <w:bookmarkEnd w:id="2"/>
    </w:p>
    <w:p w14:paraId="2DA7DBBC" w14:textId="587A5243" w:rsidR="00F80BEA" w:rsidRDefault="00050422" w:rsidP="0013262F">
      <w:pPr>
        <w:rPr>
          <w:color w:val="7030A0"/>
        </w:rPr>
      </w:pPr>
      <w:hyperlink r:id="rId18" w:history="1">
        <w:r w:rsidRPr="0042587F">
          <w:rPr>
            <w:rStyle w:val="Hyperlink"/>
          </w:rPr>
          <w:t>https://www.justwood.com/buy/personalised-wine-stopper-corks_129.htm</w:t>
        </w:r>
      </w:hyperlink>
      <w:r w:rsidR="00CF7CE1">
        <w:rPr>
          <w:color w:val="7030A0"/>
        </w:rPr>
        <w:t xml:space="preserve"> </w:t>
      </w:r>
    </w:p>
    <w:p w14:paraId="1F32289E" w14:textId="79F906D9" w:rsidR="00CF7CE1" w:rsidRDefault="00CF7CE1" w:rsidP="0013262F">
      <w:pPr>
        <w:rPr>
          <w:color w:val="7030A0"/>
        </w:rPr>
      </w:pPr>
    </w:p>
    <w:p w14:paraId="6188B56E" w14:textId="01221278" w:rsidR="00CF7CE1" w:rsidRDefault="00BC294F" w:rsidP="007513AE">
      <w:pPr>
        <w:pStyle w:val="Heading2"/>
      </w:pPr>
      <w:bookmarkStart w:id="3" w:name="_Toc59025533"/>
      <w:r>
        <w:t>quote 1.</w:t>
      </w:r>
      <w:bookmarkEnd w:id="3"/>
    </w:p>
    <w:p w14:paraId="132B3D7E" w14:textId="2F090386" w:rsidR="00BC294F" w:rsidRDefault="00A02DBD" w:rsidP="0013262F">
      <w:pPr>
        <w:rPr>
          <w:color w:val="7030A0"/>
        </w:rPr>
      </w:pPr>
      <w:r>
        <w:rPr>
          <w:noProof/>
          <w:color w:val="7030A0"/>
        </w:rPr>
        <w:drawing>
          <wp:anchor distT="0" distB="0" distL="114300" distR="114300" simplePos="0" relativeHeight="251660288" behindDoc="1" locked="0" layoutInCell="1" allowOverlap="1" wp14:anchorId="76989097" wp14:editId="55E1019E">
            <wp:simplePos x="0" y="0"/>
            <wp:positionH relativeFrom="margin">
              <wp:posOffset>0</wp:posOffset>
            </wp:positionH>
            <wp:positionV relativeFrom="paragraph">
              <wp:posOffset>135450</wp:posOffset>
            </wp:positionV>
            <wp:extent cx="514350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520" y="21340"/>
                <wp:lineTo x="21520" y="0"/>
                <wp:lineTo x="0" y="0"/>
              </wp:wrapPolygon>
            </wp:wrapTight>
            <wp:docPr id="3" name="Picture 3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website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7" t="4743" r="6116" b="29644"/>
                    <a:stretch/>
                  </pic:blipFill>
                  <pic:spPr bwMode="auto">
                    <a:xfrm>
                      <a:off x="0" y="0"/>
                      <a:ext cx="5143500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E15F4" w14:textId="04BBADD9" w:rsidR="00CF7CE1" w:rsidRDefault="00CF7CE1" w:rsidP="0013262F">
      <w:pPr>
        <w:rPr>
          <w:color w:val="7030A0"/>
        </w:rPr>
      </w:pPr>
    </w:p>
    <w:p w14:paraId="2838A6E0" w14:textId="21238A06" w:rsidR="00CF7CE1" w:rsidRDefault="00CF7CE1" w:rsidP="0013262F">
      <w:pPr>
        <w:rPr>
          <w:color w:val="7030A0"/>
        </w:rPr>
      </w:pPr>
    </w:p>
    <w:p w14:paraId="4301E632" w14:textId="7C0783B1" w:rsidR="00BD6ED2" w:rsidRPr="00BD6ED2" w:rsidRDefault="00BD6ED2" w:rsidP="0013262F">
      <w:pPr>
        <w:rPr>
          <w:color w:val="7030A0"/>
        </w:rPr>
      </w:pPr>
    </w:p>
    <w:p w14:paraId="423921C7" w14:textId="632A3DE4" w:rsidR="00F80BEA" w:rsidRDefault="00F80BEA" w:rsidP="0013262F"/>
    <w:p w14:paraId="5CA2CA33" w14:textId="691CB534" w:rsidR="00CF7CE1" w:rsidRDefault="00CF7CE1" w:rsidP="0013262F"/>
    <w:p w14:paraId="0D607159" w14:textId="47E9148F" w:rsidR="00CF7CE1" w:rsidRDefault="00CF7CE1" w:rsidP="0013262F"/>
    <w:p w14:paraId="53C698C0" w14:textId="04DEDFAF" w:rsidR="00CF7CE1" w:rsidRDefault="00CF7CE1" w:rsidP="0013262F"/>
    <w:p w14:paraId="7537FF8F" w14:textId="51113B45" w:rsidR="00CF7CE1" w:rsidRDefault="00CF7CE1" w:rsidP="0013262F"/>
    <w:p w14:paraId="309C3F86" w14:textId="42DD8982" w:rsidR="00CF7CE1" w:rsidRDefault="00CF7CE1" w:rsidP="0013262F"/>
    <w:p w14:paraId="72F6AE33" w14:textId="77777777" w:rsidR="00B65D26" w:rsidRDefault="00B65D26" w:rsidP="0013262F"/>
    <w:p w14:paraId="31D55171" w14:textId="51A2F0A4" w:rsidR="00CF7CE1" w:rsidRDefault="00BC294F" w:rsidP="007513AE">
      <w:pPr>
        <w:pStyle w:val="Heading2"/>
      </w:pPr>
      <w:bookmarkStart w:id="4" w:name="_Toc59025534"/>
      <w:r>
        <w:t>Quote 2.</w:t>
      </w:r>
      <w:bookmarkEnd w:id="4"/>
    </w:p>
    <w:p w14:paraId="5ADF5730" w14:textId="6053F11A" w:rsidR="00BC294F" w:rsidRDefault="00BC294F" w:rsidP="0013262F"/>
    <w:p w14:paraId="349D7050" w14:textId="60610C4C" w:rsidR="00BC294F" w:rsidRDefault="00BC294F" w:rsidP="0013262F"/>
    <w:p w14:paraId="2DDA9EBB" w14:textId="0F555847" w:rsidR="00BC294F" w:rsidRDefault="00A02DBD" w:rsidP="0013262F">
      <w:r>
        <w:rPr>
          <w:noProof/>
        </w:rPr>
        <w:drawing>
          <wp:anchor distT="0" distB="0" distL="114300" distR="114300" simplePos="0" relativeHeight="251663360" behindDoc="0" locked="0" layoutInCell="1" allowOverlap="1" wp14:anchorId="53B72F48" wp14:editId="224DE178">
            <wp:simplePos x="0" y="0"/>
            <wp:positionH relativeFrom="margin">
              <wp:posOffset>0</wp:posOffset>
            </wp:positionH>
            <wp:positionV relativeFrom="paragraph">
              <wp:posOffset>6643</wp:posOffset>
            </wp:positionV>
            <wp:extent cx="4838700" cy="2657475"/>
            <wp:effectExtent l="0" t="0" r="0" b="9525"/>
            <wp:wrapSquare wrapText="bothSides"/>
            <wp:docPr id="9" name="Picture 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1" t="3953" r="14873" b="11210"/>
                    <a:stretch/>
                  </pic:blipFill>
                  <pic:spPr bwMode="auto">
                    <a:xfrm>
                      <a:off x="0" y="0"/>
                      <a:ext cx="4838700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74FD16" w14:textId="77F77252" w:rsidR="00BC294F" w:rsidRDefault="00BC294F" w:rsidP="0013262F"/>
    <w:p w14:paraId="6D367655" w14:textId="545BF553" w:rsidR="00BC294F" w:rsidRDefault="00BC294F" w:rsidP="0013262F"/>
    <w:p w14:paraId="42054112" w14:textId="5E9E31FE" w:rsidR="00BC294F" w:rsidRDefault="00BC294F" w:rsidP="0013262F"/>
    <w:p w14:paraId="75F0D109" w14:textId="32903876" w:rsidR="00BC294F" w:rsidRDefault="00BC294F" w:rsidP="0013262F"/>
    <w:p w14:paraId="61D2D9D0" w14:textId="70FADD52" w:rsidR="00BC294F" w:rsidRDefault="00BC294F" w:rsidP="0013262F"/>
    <w:p w14:paraId="63098E0B" w14:textId="009B348F" w:rsidR="00BC294F" w:rsidRDefault="00BC294F" w:rsidP="0013262F"/>
    <w:p w14:paraId="5D3C0F64" w14:textId="66488BD7" w:rsidR="00BC294F" w:rsidRDefault="00BC294F" w:rsidP="0013262F"/>
    <w:p w14:paraId="51DE5761" w14:textId="59CAF5E9" w:rsidR="00BC294F" w:rsidRDefault="00BC294F" w:rsidP="0013262F"/>
    <w:p w14:paraId="5A48C508" w14:textId="34BBB87F" w:rsidR="00BC294F" w:rsidRDefault="00BC294F" w:rsidP="0013262F"/>
    <w:p w14:paraId="20A1ABE4" w14:textId="754C15CD" w:rsidR="00BC294F" w:rsidRDefault="00BC294F" w:rsidP="0013262F"/>
    <w:p w14:paraId="02ED60B9" w14:textId="67A44770" w:rsidR="00BC294F" w:rsidRDefault="00BC294F" w:rsidP="0013262F"/>
    <w:p w14:paraId="2455704E" w14:textId="7CC217EE" w:rsidR="00BC294F" w:rsidRDefault="00BC294F" w:rsidP="0013262F"/>
    <w:p w14:paraId="3D1CFD1F" w14:textId="1C276B40" w:rsidR="00BC294F" w:rsidRDefault="00BC294F" w:rsidP="0013262F"/>
    <w:p w14:paraId="2F4A39B0" w14:textId="4D93DAB2" w:rsidR="00BC294F" w:rsidRDefault="00BC294F" w:rsidP="0013262F"/>
    <w:p w14:paraId="3C39BCA0" w14:textId="0E06176D" w:rsidR="00BC294F" w:rsidRDefault="00BC294F" w:rsidP="0013262F"/>
    <w:p w14:paraId="1ABD6726" w14:textId="6F2AD945" w:rsidR="00BC294F" w:rsidRDefault="00BC294F" w:rsidP="0013262F"/>
    <w:p w14:paraId="59DE1C4F" w14:textId="38F0E06F" w:rsidR="00BC294F" w:rsidRDefault="00BC294F" w:rsidP="0013262F"/>
    <w:p w14:paraId="0BDEE515" w14:textId="77777777" w:rsidR="00BC294F" w:rsidRDefault="00BC294F" w:rsidP="0013262F"/>
    <w:p w14:paraId="6DDA7369" w14:textId="77943E2F" w:rsidR="00CF7CE1" w:rsidRDefault="00CF7CE1" w:rsidP="0013262F"/>
    <w:p w14:paraId="38E0EB30" w14:textId="2F036D28" w:rsidR="00BC294F" w:rsidRDefault="00BC294F" w:rsidP="0013262F">
      <w:pPr>
        <w:rPr>
          <w:color w:val="7030A0"/>
        </w:rPr>
      </w:pPr>
    </w:p>
    <w:p w14:paraId="317F568C" w14:textId="08B64F17" w:rsidR="00A02DBD" w:rsidRDefault="00A02DBD" w:rsidP="0013262F">
      <w:pPr>
        <w:rPr>
          <w:color w:val="7030A0"/>
        </w:rPr>
      </w:pPr>
    </w:p>
    <w:p w14:paraId="5504DF6D" w14:textId="36FC29AC" w:rsidR="00A02DBD" w:rsidRDefault="00A02DBD" w:rsidP="0013262F">
      <w:pPr>
        <w:rPr>
          <w:color w:val="7030A0"/>
        </w:rPr>
      </w:pPr>
    </w:p>
    <w:p w14:paraId="02D7737F" w14:textId="1E76719B" w:rsidR="00A02DBD" w:rsidRDefault="00A02DBD" w:rsidP="0013262F">
      <w:pPr>
        <w:rPr>
          <w:color w:val="7030A0"/>
        </w:rPr>
      </w:pPr>
    </w:p>
    <w:p w14:paraId="40F11011" w14:textId="7B0234F6" w:rsidR="00A02DBD" w:rsidRDefault="00A02DBD" w:rsidP="0013262F">
      <w:pPr>
        <w:rPr>
          <w:color w:val="7030A0"/>
        </w:rPr>
      </w:pPr>
    </w:p>
    <w:p w14:paraId="1EB6CAF0" w14:textId="65941F8B" w:rsidR="00A02DBD" w:rsidRDefault="00A02DBD" w:rsidP="0013262F">
      <w:pPr>
        <w:rPr>
          <w:color w:val="7030A0"/>
        </w:rPr>
      </w:pPr>
    </w:p>
    <w:p w14:paraId="7E8B06D6" w14:textId="77777777" w:rsidR="00A02DBD" w:rsidRDefault="00A02DBD" w:rsidP="0013262F">
      <w:pPr>
        <w:rPr>
          <w:color w:val="7030A0"/>
        </w:rPr>
      </w:pPr>
    </w:p>
    <w:p w14:paraId="5DA1814F" w14:textId="77777777" w:rsidR="00BC294F" w:rsidRDefault="00BC294F" w:rsidP="0013262F">
      <w:pPr>
        <w:rPr>
          <w:color w:val="7030A0"/>
        </w:rPr>
      </w:pPr>
    </w:p>
    <w:p w14:paraId="5973318B" w14:textId="09932914" w:rsidR="00CF7CE1" w:rsidRPr="008A2895" w:rsidRDefault="0013262F" w:rsidP="008A2895">
      <w:pPr>
        <w:pStyle w:val="Heading2"/>
      </w:pPr>
      <w:bookmarkStart w:id="5" w:name="_Toc59025535"/>
      <w:r w:rsidRPr="008A2895">
        <w:lastRenderedPageBreak/>
        <w:t>Business Cards.</w:t>
      </w:r>
      <w:r w:rsidR="008A2895" w:rsidRPr="008A2895">
        <w:t xml:space="preserve"> </w:t>
      </w:r>
      <w:r w:rsidR="00287C38" w:rsidRPr="008A2895">
        <w:t>quote 1.</w:t>
      </w:r>
      <w:r w:rsidR="00C56971" w:rsidRPr="00C56971">
        <w:t xml:space="preserve"> </w:t>
      </w:r>
      <w:hyperlink r:id="rId21" w:history="1">
        <w:r w:rsidR="00C56971" w:rsidRPr="00C46E26">
          <w:rPr>
            <w:rStyle w:val="Hyperlink"/>
          </w:rPr>
          <w:t>https://www.vistaprint.co.uk/business-cards/square?couponAutoload=1&amp;expiredCouponCode=VP1512&amp;GP=12%2f09%2f2020+13%3a15%3a30&amp;GPS=5850017464&amp;GNF=1</w:t>
        </w:r>
        <w:bookmarkEnd w:id="5"/>
      </w:hyperlink>
      <w:r w:rsidR="00C56971">
        <w:t xml:space="preserve"> </w:t>
      </w:r>
    </w:p>
    <w:p w14:paraId="4F015ECC" w14:textId="7B389F6E" w:rsidR="00CF7CE1" w:rsidRDefault="00A02DBD" w:rsidP="0013262F">
      <w:r>
        <w:rPr>
          <w:noProof/>
        </w:rPr>
        <w:drawing>
          <wp:anchor distT="0" distB="0" distL="114300" distR="114300" simplePos="0" relativeHeight="251661312" behindDoc="1" locked="0" layoutInCell="1" allowOverlap="1" wp14:anchorId="37AA82EA" wp14:editId="018D9114">
            <wp:simplePos x="0" y="0"/>
            <wp:positionH relativeFrom="margin">
              <wp:posOffset>-290146</wp:posOffset>
            </wp:positionH>
            <wp:positionV relativeFrom="paragraph">
              <wp:posOffset>7962</wp:posOffset>
            </wp:positionV>
            <wp:extent cx="5398770" cy="25431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52" r="16041" b="8692"/>
                    <a:stretch/>
                  </pic:blipFill>
                  <pic:spPr bwMode="auto">
                    <a:xfrm>
                      <a:off x="0" y="0"/>
                      <a:ext cx="5398770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3E8A4" w14:textId="7A21BC10" w:rsidR="00B82E72" w:rsidRDefault="00B82E72" w:rsidP="0013262F"/>
    <w:p w14:paraId="66BE3885" w14:textId="4A2AB3B5" w:rsidR="00B82E72" w:rsidRDefault="00B82E72" w:rsidP="0013262F"/>
    <w:p w14:paraId="1ADDB6D3" w14:textId="7E664CFA" w:rsidR="00CF7CE1" w:rsidRDefault="00CF7CE1" w:rsidP="0013262F"/>
    <w:p w14:paraId="2019F00B" w14:textId="5B57FBFE" w:rsidR="00CF7CE1" w:rsidRDefault="00CF7CE1" w:rsidP="0013262F"/>
    <w:p w14:paraId="7AFBF9EB" w14:textId="05FF48E9" w:rsidR="00CF7CE1" w:rsidRDefault="00CF7CE1" w:rsidP="0013262F"/>
    <w:p w14:paraId="01D85104" w14:textId="62A8AFA9" w:rsidR="00CF7CE1" w:rsidRDefault="00CF7CE1" w:rsidP="0013262F"/>
    <w:p w14:paraId="7C67E2D9" w14:textId="3876AAB9" w:rsidR="00CF7CE1" w:rsidRDefault="00CF7CE1" w:rsidP="0013262F"/>
    <w:p w14:paraId="3B8059D8" w14:textId="1759A630" w:rsidR="00CF7CE1" w:rsidRDefault="00CF7CE1" w:rsidP="0013262F"/>
    <w:p w14:paraId="654945A5" w14:textId="71DA4D58" w:rsidR="00CF7CE1" w:rsidRDefault="00CF7CE1" w:rsidP="0013262F"/>
    <w:p w14:paraId="5F6C1A22" w14:textId="42CA4440" w:rsidR="00BC294F" w:rsidRDefault="00BC294F" w:rsidP="0013262F"/>
    <w:p w14:paraId="3704916A" w14:textId="069C9A4C" w:rsidR="00BC294F" w:rsidRDefault="00BC294F" w:rsidP="0013262F"/>
    <w:p w14:paraId="75B6F3CC" w14:textId="2C9830C1" w:rsidR="00BC294F" w:rsidRDefault="00BC294F" w:rsidP="0013262F"/>
    <w:p w14:paraId="4FAEA781" w14:textId="71860726" w:rsidR="00BC294F" w:rsidRDefault="00BC294F" w:rsidP="0013262F"/>
    <w:p w14:paraId="57213FAC" w14:textId="3BF5E6EB" w:rsidR="00BC294F" w:rsidRDefault="00BC294F" w:rsidP="0013262F"/>
    <w:p w14:paraId="2D55EC99" w14:textId="79B7BF6F" w:rsidR="00BC294F" w:rsidRDefault="00BC294F" w:rsidP="0013262F"/>
    <w:p w14:paraId="4B4AC24E" w14:textId="6657AEAC" w:rsidR="00CF7CE1" w:rsidRDefault="00CF7CE1" w:rsidP="0013262F"/>
    <w:p w14:paraId="1E2CD9AB" w14:textId="13A25FA8" w:rsidR="00287C38" w:rsidRDefault="00287C38" w:rsidP="0013262F"/>
    <w:p w14:paraId="5DB33CE8" w14:textId="768348BB" w:rsidR="00287C38" w:rsidRPr="008A2895" w:rsidRDefault="00287C38" w:rsidP="008A2895">
      <w:pPr>
        <w:pStyle w:val="Heading2"/>
        <w:rPr>
          <w:b w:val="0"/>
          <w:bCs/>
        </w:rPr>
      </w:pPr>
      <w:bookmarkStart w:id="6" w:name="_Toc59025536"/>
      <w:r w:rsidRPr="008A2895">
        <w:rPr>
          <w:rStyle w:val="Heading2Char"/>
          <w:b/>
          <w:bCs/>
        </w:rPr>
        <w:t>Quote 2</w:t>
      </w:r>
      <w:r w:rsidRPr="008A2895">
        <w:rPr>
          <w:b w:val="0"/>
          <w:bCs/>
        </w:rPr>
        <w:t>.</w:t>
      </w:r>
      <w:bookmarkEnd w:id="6"/>
      <w:r w:rsidR="00A853A2" w:rsidRPr="008A2895">
        <w:rPr>
          <w:b w:val="0"/>
          <w:bCs/>
        </w:rPr>
        <w:t xml:space="preserve"> </w:t>
      </w:r>
    </w:p>
    <w:p w14:paraId="0BDAE57E" w14:textId="6E1B559A" w:rsidR="00287C38" w:rsidRDefault="00287C38" w:rsidP="0013262F"/>
    <w:p w14:paraId="6E062F9B" w14:textId="29AFD4B5" w:rsidR="00287C38" w:rsidRDefault="008A2895" w:rsidP="0013262F">
      <w:r>
        <w:rPr>
          <w:noProof/>
        </w:rPr>
        <w:drawing>
          <wp:anchor distT="0" distB="0" distL="114300" distR="114300" simplePos="0" relativeHeight="251662336" behindDoc="1" locked="0" layoutInCell="1" allowOverlap="1" wp14:anchorId="5E4EE1D2" wp14:editId="3CEDE154">
            <wp:simplePos x="0" y="0"/>
            <wp:positionH relativeFrom="margin">
              <wp:posOffset>0</wp:posOffset>
            </wp:positionH>
            <wp:positionV relativeFrom="paragraph">
              <wp:posOffset>7815</wp:posOffset>
            </wp:positionV>
            <wp:extent cx="5410200" cy="2100580"/>
            <wp:effectExtent l="0" t="0" r="0" b="0"/>
            <wp:wrapTight wrapText="bothSides">
              <wp:wrapPolygon edited="0">
                <wp:start x="0" y="0"/>
                <wp:lineTo x="0" y="21352"/>
                <wp:lineTo x="21524" y="21352"/>
                <wp:lineTo x="2152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5" t="4200" r="28671" b="7114"/>
                    <a:stretch/>
                  </pic:blipFill>
                  <pic:spPr bwMode="auto">
                    <a:xfrm>
                      <a:off x="0" y="0"/>
                      <a:ext cx="5410200" cy="210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9C5891" w14:textId="7038B096" w:rsidR="00287C38" w:rsidRDefault="00287C38" w:rsidP="0013262F"/>
    <w:p w14:paraId="3FDD3B93" w14:textId="321D2091" w:rsidR="00287C38" w:rsidRDefault="00287C38" w:rsidP="0013262F"/>
    <w:p w14:paraId="2202BC51" w14:textId="75E94C89" w:rsidR="00287C38" w:rsidRDefault="00287C38" w:rsidP="0013262F"/>
    <w:p w14:paraId="23A23EC9" w14:textId="77777777" w:rsidR="00287C38" w:rsidRDefault="00287C38" w:rsidP="0013262F"/>
    <w:p w14:paraId="5B7E153A" w14:textId="77777777" w:rsidR="00287C38" w:rsidRDefault="00287C38" w:rsidP="0013262F"/>
    <w:p w14:paraId="3C6B6AE4" w14:textId="77777777" w:rsidR="00287C38" w:rsidRDefault="00287C38" w:rsidP="0013262F"/>
    <w:p w14:paraId="4B67E8E7" w14:textId="1FD88C95" w:rsidR="00287C38" w:rsidRDefault="00287C38" w:rsidP="0013262F"/>
    <w:p w14:paraId="09CCC8B4" w14:textId="2076687B" w:rsidR="00287C38" w:rsidRDefault="00287C38" w:rsidP="0013262F"/>
    <w:p w14:paraId="772E87B2" w14:textId="3E5B8015" w:rsidR="00287C38" w:rsidRDefault="00287C38" w:rsidP="0013262F"/>
    <w:p w14:paraId="7F8F7135" w14:textId="77777777" w:rsidR="00287C38" w:rsidRDefault="00287C38" w:rsidP="0013262F"/>
    <w:p w14:paraId="68399AF2" w14:textId="77777777" w:rsidR="00287C38" w:rsidRDefault="00287C38" w:rsidP="0013262F"/>
    <w:p w14:paraId="0985C1EB" w14:textId="77777777" w:rsidR="00287C38" w:rsidRDefault="00287C38" w:rsidP="0013262F"/>
    <w:p w14:paraId="4EB959B0" w14:textId="77777777" w:rsidR="00287C38" w:rsidRDefault="00287C38" w:rsidP="0013262F"/>
    <w:p w14:paraId="588F34CA" w14:textId="77777777" w:rsidR="00287C38" w:rsidRDefault="00287C38" w:rsidP="0013262F"/>
    <w:p w14:paraId="72270598" w14:textId="77777777" w:rsidR="00287C38" w:rsidRDefault="00287C38" w:rsidP="0013262F"/>
    <w:p w14:paraId="70C0BB91" w14:textId="77777777" w:rsidR="00287C38" w:rsidRDefault="00287C38" w:rsidP="0013262F"/>
    <w:p w14:paraId="70DEBBB1" w14:textId="77777777" w:rsidR="00287C38" w:rsidRDefault="00287C38" w:rsidP="0013262F"/>
    <w:p w14:paraId="06520BFA" w14:textId="77777777" w:rsidR="00B82E72" w:rsidRDefault="00B82E72" w:rsidP="0013262F"/>
    <w:p w14:paraId="13C81B4C" w14:textId="36923CCC" w:rsidR="0013262F" w:rsidRDefault="0013262F" w:rsidP="0013262F"/>
    <w:p w14:paraId="49F4BC2E" w14:textId="2E30B43B" w:rsidR="0013262F" w:rsidRPr="00A02DBD" w:rsidRDefault="0013262F" w:rsidP="00A02DBD">
      <w:pPr>
        <w:pStyle w:val="Heading2"/>
      </w:pPr>
    </w:p>
    <w:p w14:paraId="55866301" w14:textId="138ECEE5" w:rsidR="00BE09F0" w:rsidRPr="00BE09F0" w:rsidRDefault="00BE09F0" w:rsidP="0013262F">
      <w:pPr>
        <w:rPr>
          <w:color w:val="7030A0"/>
        </w:rPr>
      </w:pPr>
    </w:p>
    <w:p w14:paraId="4CE4200E" w14:textId="771E7FFA" w:rsidR="0013262F" w:rsidRPr="00BE09F0" w:rsidRDefault="0013262F" w:rsidP="00046B42">
      <w:pPr>
        <w:pStyle w:val="Heading2"/>
      </w:pPr>
      <w:bookmarkStart w:id="7" w:name="_Toc59025537"/>
      <w:r w:rsidRPr="00BE09F0">
        <w:t>Travel –</w:t>
      </w:r>
      <w:bookmarkEnd w:id="7"/>
    </w:p>
    <w:p w14:paraId="366FF681" w14:textId="7199BBF4" w:rsidR="00EA394B" w:rsidRDefault="00EA394B" w:rsidP="0013262F">
      <w:pPr>
        <w:rPr>
          <w:color w:val="7030A0"/>
        </w:rPr>
      </w:pPr>
    </w:p>
    <w:p w14:paraId="31CC72F5" w14:textId="491501D5" w:rsidR="00C009A2" w:rsidRDefault="00C009A2" w:rsidP="0013262F">
      <w:pPr>
        <w:rPr>
          <w:color w:val="7030A0"/>
        </w:rPr>
      </w:pPr>
    </w:p>
    <w:p w14:paraId="45F432DA" w14:textId="77777777" w:rsidR="00C009A2" w:rsidRDefault="00C009A2" w:rsidP="0013262F">
      <w:pPr>
        <w:rPr>
          <w:color w:val="7030A0"/>
        </w:rPr>
      </w:pPr>
    </w:p>
    <w:p w14:paraId="4C70E111" w14:textId="7CC02008" w:rsidR="00287C38" w:rsidRDefault="00EA394B" w:rsidP="007513AE">
      <w:pPr>
        <w:pStyle w:val="Heading2"/>
      </w:pPr>
      <w:bookmarkStart w:id="8" w:name="_Toc59025538"/>
      <w:r>
        <w:lastRenderedPageBreak/>
        <w:t>Ferry-</w:t>
      </w:r>
      <w:r w:rsidR="00C009A2">
        <w:t xml:space="preserve"> </w:t>
      </w:r>
      <w:r>
        <w:t>Quote 1.</w:t>
      </w:r>
      <w:bookmarkEnd w:id="8"/>
    </w:p>
    <w:p w14:paraId="6605875D" w14:textId="49DD647B" w:rsidR="00BC294F" w:rsidRDefault="00D86BCF" w:rsidP="0013262F">
      <w:pPr>
        <w:rPr>
          <w:color w:val="7030A0"/>
        </w:rPr>
      </w:pPr>
      <w:r w:rsidRPr="00EA394B">
        <w:rPr>
          <w:noProof/>
        </w:rPr>
        <w:drawing>
          <wp:anchor distT="0" distB="0" distL="114300" distR="114300" simplePos="0" relativeHeight="251664384" behindDoc="1" locked="0" layoutInCell="1" allowOverlap="1" wp14:anchorId="2B8AD64F" wp14:editId="4D64A151">
            <wp:simplePos x="0" y="0"/>
            <wp:positionH relativeFrom="margin">
              <wp:align>left</wp:align>
            </wp:positionH>
            <wp:positionV relativeFrom="paragraph">
              <wp:posOffset>133399</wp:posOffset>
            </wp:positionV>
            <wp:extent cx="4152900" cy="2619375"/>
            <wp:effectExtent l="0" t="0" r="0" b="9525"/>
            <wp:wrapTight wrapText="bothSides">
              <wp:wrapPolygon edited="0">
                <wp:start x="0" y="0"/>
                <wp:lineTo x="0" y="21521"/>
                <wp:lineTo x="21501" y="21521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222FA1" w14:textId="78F7F6D6" w:rsidR="00287C38" w:rsidRPr="00BE09F0" w:rsidRDefault="00287C38" w:rsidP="0013262F">
      <w:pPr>
        <w:rPr>
          <w:color w:val="7030A0"/>
        </w:rPr>
      </w:pPr>
    </w:p>
    <w:p w14:paraId="4A34CC16" w14:textId="13FB763B" w:rsidR="0013262F" w:rsidRPr="00BE09F0" w:rsidRDefault="0013262F" w:rsidP="0013262F">
      <w:pPr>
        <w:rPr>
          <w:color w:val="7030A0"/>
        </w:rPr>
      </w:pPr>
    </w:p>
    <w:p w14:paraId="66863EAF" w14:textId="1EC01474" w:rsidR="0013262F" w:rsidRPr="00BE09F0" w:rsidRDefault="0013262F" w:rsidP="0013262F">
      <w:pPr>
        <w:rPr>
          <w:color w:val="7030A0"/>
        </w:rPr>
      </w:pPr>
    </w:p>
    <w:p w14:paraId="15B54B7B" w14:textId="4C905D24" w:rsidR="00EA394B" w:rsidRDefault="00EA394B" w:rsidP="0013262F">
      <w:pPr>
        <w:rPr>
          <w:color w:val="7030A0"/>
        </w:rPr>
      </w:pPr>
    </w:p>
    <w:p w14:paraId="7063EE30" w14:textId="12CA3145" w:rsidR="00EA394B" w:rsidRDefault="00EA394B" w:rsidP="0013262F">
      <w:pPr>
        <w:rPr>
          <w:color w:val="7030A0"/>
        </w:rPr>
      </w:pPr>
    </w:p>
    <w:p w14:paraId="0799B427" w14:textId="25CC8D83" w:rsidR="00EA394B" w:rsidRDefault="00EA394B" w:rsidP="0013262F">
      <w:pPr>
        <w:rPr>
          <w:color w:val="7030A0"/>
        </w:rPr>
      </w:pPr>
    </w:p>
    <w:p w14:paraId="71C55FB4" w14:textId="20AB536D" w:rsidR="00EA394B" w:rsidRDefault="00EA394B" w:rsidP="0013262F">
      <w:pPr>
        <w:rPr>
          <w:color w:val="7030A0"/>
        </w:rPr>
      </w:pPr>
    </w:p>
    <w:p w14:paraId="4FC8B249" w14:textId="1E162908" w:rsidR="00EA394B" w:rsidRDefault="00EA394B" w:rsidP="0013262F">
      <w:pPr>
        <w:rPr>
          <w:color w:val="7030A0"/>
        </w:rPr>
      </w:pPr>
    </w:p>
    <w:p w14:paraId="16F57367" w14:textId="5244A8F6" w:rsidR="00EA394B" w:rsidRDefault="00EA394B" w:rsidP="0013262F">
      <w:pPr>
        <w:rPr>
          <w:color w:val="7030A0"/>
        </w:rPr>
      </w:pPr>
    </w:p>
    <w:p w14:paraId="2A3A3190" w14:textId="5836B962" w:rsidR="00EA394B" w:rsidRDefault="00EA394B" w:rsidP="0013262F">
      <w:pPr>
        <w:rPr>
          <w:color w:val="7030A0"/>
        </w:rPr>
      </w:pPr>
    </w:p>
    <w:p w14:paraId="6B0E90CA" w14:textId="42E67A4A" w:rsidR="00EA394B" w:rsidRDefault="00EA394B" w:rsidP="0013262F">
      <w:pPr>
        <w:rPr>
          <w:color w:val="7030A0"/>
        </w:rPr>
      </w:pPr>
    </w:p>
    <w:p w14:paraId="2029C33F" w14:textId="13D3A293" w:rsidR="00EA394B" w:rsidRDefault="00EA394B" w:rsidP="0013262F">
      <w:pPr>
        <w:rPr>
          <w:color w:val="7030A0"/>
        </w:rPr>
      </w:pPr>
    </w:p>
    <w:p w14:paraId="0AD3EC2D" w14:textId="3E7C7F36" w:rsidR="0090631E" w:rsidRDefault="0090631E" w:rsidP="0013262F">
      <w:pPr>
        <w:rPr>
          <w:color w:val="7030A0"/>
        </w:rPr>
      </w:pPr>
    </w:p>
    <w:p w14:paraId="0C9F9943" w14:textId="28171C0C" w:rsidR="004E5676" w:rsidRDefault="004E5676" w:rsidP="0013262F">
      <w:pPr>
        <w:rPr>
          <w:color w:val="7030A0"/>
        </w:rPr>
      </w:pPr>
    </w:p>
    <w:p w14:paraId="51421907" w14:textId="0D3D2DD3" w:rsidR="00046B42" w:rsidRDefault="00046B42" w:rsidP="0013262F">
      <w:pPr>
        <w:rPr>
          <w:color w:val="7030A0"/>
        </w:rPr>
      </w:pPr>
    </w:p>
    <w:p w14:paraId="6EA5D5FE" w14:textId="2396C5BA" w:rsidR="00D85CBF" w:rsidRDefault="00D85CBF" w:rsidP="0013262F">
      <w:pPr>
        <w:rPr>
          <w:color w:val="7030A0"/>
        </w:rPr>
      </w:pPr>
    </w:p>
    <w:p w14:paraId="15380566" w14:textId="460BE3E5" w:rsidR="00EA394B" w:rsidRDefault="0090631E" w:rsidP="00C009A2">
      <w:pPr>
        <w:pStyle w:val="Heading2"/>
      </w:pPr>
      <w:bookmarkStart w:id="9" w:name="_Toc59025539"/>
      <w:r>
        <w:t>Quote 2.</w:t>
      </w:r>
      <w:bookmarkEnd w:id="9"/>
    </w:p>
    <w:p w14:paraId="159C659A" w14:textId="308E18CF" w:rsidR="0090631E" w:rsidRDefault="00961042" w:rsidP="0013262F">
      <w:pPr>
        <w:rPr>
          <w:color w:val="7030A0"/>
        </w:rPr>
      </w:pPr>
      <w:r>
        <w:rPr>
          <w:noProof/>
          <w:color w:val="7030A0"/>
        </w:rPr>
        <w:drawing>
          <wp:anchor distT="0" distB="0" distL="114300" distR="114300" simplePos="0" relativeHeight="251665408" behindDoc="1" locked="0" layoutInCell="1" allowOverlap="1" wp14:anchorId="3187D733" wp14:editId="565A7FF6">
            <wp:simplePos x="0" y="0"/>
            <wp:positionH relativeFrom="margin">
              <wp:align>left</wp:align>
            </wp:positionH>
            <wp:positionV relativeFrom="paragraph">
              <wp:posOffset>169252</wp:posOffset>
            </wp:positionV>
            <wp:extent cx="5767070" cy="2295525"/>
            <wp:effectExtent l="0" t="0" r="5080" b="9525"/>
            <wp:wrapTight wrapText="bothSides">
              <wp:wrapPolygon edited="0">
                <wp:start x="0" y="0"/>
                <wp:lineTo x="0" y="21510"/>
                <wp:lineTo x="21548" y="21510"/>
                <wp:lineTo x="21548" y="0"/>
                <wp:lineTo x="0" y="0"/>
              </wp:wrapPolygon>
            </wp:wrapTight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07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32F42E" w14:textId="300A7A2E" w:rsidR="0090631E" w:rsidRDefault="0090631E" w:rsidP="0013262F">
      <w:pPr>
        <w:rPr>
          <w:color w:val="7030A0"/>
        </w:rPr>
      </w:pPr>
    </w:p>
    <w:p w14:paraId="1AF93E88" w14:textId="08A72DCF" w:rsidR="0090631E" w:rsidRDefault="0090631E" w:rsidP="0013262F">
      <w:pPr>
        <w:rPr>
          <w:color w:val="7030A0"/>
        </w:rPr>
      </w:pPr>
    </w:p>
    <w:p w14:paraId="65972B7E" w14:textId="77777777" w:rsidR="00EA394B" w:rsidRDefault="00EA394B" w:rsidP="0013262F">
      <w:pPr>
        <w:rPr>
          <w:color w:val="7030A0"/>
        </w:rPr>
      </w:pPr>
    </w:p>
    <w:p w14:paraId="228BE04A" w14:textId="19884B0A" w:rsidR="00EA394B" w:rsidRDefault="00EA394B" w:rsidP="0013262F">
      <w:pPr>
        <w:rPr>
          <w:color w:val="7030A0"/>
        </w:rPr>
      </w:pPr>
    </w:p>
    <w:p w14:paraId="03492AEB" w14:textId="3E6CA7AD" w:rsidR="00EA394B" w:rsidRDefault="00EA394B" w:rsidP="0013262F">
      <w:pPr>
        <w:rPr>
          <w:color w:val="7030A0"/>
        </w:rPr>
      </w:pPr>
    </w:p>
    <w:p w14:paraId="08913DD1" w14:textId="67D5ECB6" w:rsidR="00EA394B" w:rsidRDefault="00EA394B" w:rsidP="0013262F">
      <w:pPr>
        <w:rPr>
          <w:color w:val="7030A0"/>
        </w:rPr>
      </w:pPr>
    </w:p>
    <w:p w14:paraId="7C373C93" w14:textId="77777777" w:rsidR="00EA394B" w:rsidRDefault="00EA394B" w:rsidP="0013262F">
      <w:pPr>
        <w:rPr>
          <w:color w:val="7030A0"/>
        </w:rPr>
      </w:pPr>
    </w:p>
    <w:p w14:paraId="0291EE29" w14:textId="4B93355A" w:rsidR="00DC3B78" w:rsidRDefault="00DC3B78" w:rsidP="0013262F">
      <w:pPr>
        <w:rPr>
          <w:color w:val="7030A0"/>
        </w:rPr>
      </w:pPr>
    </w:p>
    <w:p w14:paraId="19C2D444" w14:textId="77777777" w:rsidR="00DC3B78" w:rsidRDefault="00DC3B78" w:rsidP="0013262F">
      <w:pPr>
        <w:rPr>
          <w:color w:val="7030A0"/>
        </w:rPr>
      </w:pPr>
    </w:p>
    <w:p w14:paraId="18791331" w14:textId="1D9EE330" w:rsidR="00DC3B78" w:rsidRDefault="00DC3B78" w:rsidP="0013262F">
      <w:pPr>
        <w:rPr>
          <w:color w:val="7030A0"/>
        </w:rPr>
      </w:pPr>
    </w:p>
    <w:p w14:paraId="5D3D0146" w14:textId="29035315" w:rsidR="00DC3B78" w:rsidRDefault="00DC3B78" w:rsidP="0013262F">
      <w:pPr>
        <w:rPr>
          <w:color w:val="7030A0"/>
        </w:rPr>
      </w:pPr>
    </w:p>
    <w:p w14:paraId="69EA4C89" w14:textId="78064C1F" w:rsidR="00DC3B78" w:rsidRDefault="00DC3B78" w:rsidP="0013262F">
      <w:pPr>
        <w:rPr>
          <w:color w:val="7030A0"/>
        </w:rPr>
      </w:pPr>
    </w:p>
    <w:p w14:paraId="3750A722" w14:textId="4902FA50" w:rsidR="004E5676" w:rsidRDefault="004E5676" w:rsidP="0013262F">
      <w:pPr>
        <w:rPr>
          <w:color w:val="7030A0"/>
        </w:rPr>
      </w:pPr>
    </w:p>
    <w:p w14:paraId="1249BDE2" w14:textId="1F32C841" w:rsidR="005D2AA9" w:rsidRDefault="005D2AA9" w:rsidP="0013262F">
      <w:pPr>
        <w:rPr>
          <w:color w:val="7030A0"/>
        </w:rPr>
      </w:pPr>
    </w:p>
    <w:p w14:paraId="37B986A2" w14:textId="01F54385" w:rsidR="005D2AA9" w:rsidRDefault="005D2AA9" w:rsidP="0013262F">
      <w:pPr>
        <w:rPr>
          <w:color w:val="7030A0"/>
        </w:rPr>
      </w:pPr>
    </w:p>
    <w:p w14:paraId="0CE10691" w14:textId="5B421C6D" w:rsidR="00212B4C" w:rsidRDefault="00212B4C" w:rsidP="0013262F">
      <w:pPr>
        <w:rPr>
          <w:color w:val="7030A0"/>
        </w:rPr>
      </w:pPr>
    </w:p>
    <w:p w14:paraId="12495F1C" w14:textId="3FF6DEB9" w:rsidR="00212B4C" w:rsidRDefault="00212B4C" w:rsidP="0013262F">
      <w:pPr>
        <w:rPr>
          <w:color w:val="7030A0"/>
        </w:rPr>
      </w:pPr>
    </w:p>
    <w:p w14:paraId="45522BD9" w14:textId="455CD651" w:rsidR="00212B4C" w:rsidRDefault="00212B4C" w:rsidP="0013262F">
      <w:pPr>
        <w:rPr>
          <w:color w:val="7030A0"/>
        </w:rPr>
      </w:pPr>
    </w:p>
    <w:p w14:paraId="1596BE1D" w14:textId="53082C76" w:rsidR="00AB7637" w:rsidRDefault="00AB7637" w:rsidP="0013262F">
      <w:pPr>
        <w:rPr>
          <w:color w:val="7030A0"/>
        </w:rPr>
      </w:pPr>
    </w:p>
    <w:p w14:paraId="7B9E811B" w14:textId="0ACBEBA3" w:rsidR="00AB7637" w:rsidRDefault="00AB7637" w:rsidP="0013262F">
      <w:pPr>
        <w:rPr>
          <w:color w:val="7030A0"/>
        </w:rPr>
      </w:pPr>
    </w:p>
    <w:p w14:paraId="4C1B8562" w14:textId="56D8F125" w:rsidR="00AB7637" w:rsidRDefault="00AB7637" w:rsidP="0013262F">
      <w:pPr>
        <w:rPr>
          <w:color w:val="7030A0"/>
        </w:rPr>
      </w:pPr>
    </w:p>
    <w:p w14:paraId="5BA7EB89" w14:textId="5403D177" w:rsidR="00AB7637" w:rsidRDefault="00AB7637" w:rsidP="0013262F">
      <w:pPr>
        <w:rPr>
          <w:color w:val="7030A0"/>
        </w:rPr>
      </w:pPr>
    </w:p>
    <w:p w14:paraId="3187B53F" w14:textId="3E4104C2" w:rsidR="00AB7637" w:rsidRDefault="00AB7637" w:rsidP="0013262F">
      <w:pPr>
        <w:rPr>
          <w:color w:val="7030A0"/>
        </w:rPr>
      </w:pPr>
    </w:p>
    <w:p w14:paraId="5F605C45" w14:textId="0EC09C16" w:rsidR="00AB7637" w:rsidRDefault="00AB7637" w:rsidP="0013262F">
      <w:pPr>
        <w:rPr>
          <w:color w:val="7030A0"/>
        </w:rPr>
      </w:pPr>
    </w:p>
    <w:p w14:paraId="0E30A361" w14:textId="7AF87A3B" w:rsidR="00AB7637" w:rsidRDefault="00AB7637" w:rsidP="0013262F">
      <w:pPr>
        <w:rPr>
          <w:color w:val="7030A0"/>
        </w:rPr>
      </w:pPr>
    </w:p>
    <w:p w14:paraId="297619E7" w14:textId="32CC7F1F" w:rsidR="00AB7637" w:rsidRDefault="00AB7637" w:rsidP="0013262F">
      <w:pPr>
        <w:rPr>
          <w:color w:val="7030A0"/>
        </w:rPr>
      </w:pPr>
    </w:p>
    <w:p w14:paraId="6A3597AF" w14:textId="25090318" w:rsidR="00AB7637" w:rsidRDefault="00AB7637" w:rsidP="0013262F">
      <w:pPr>
        <w:rPr>
          <w:color w:val="7030A0"/>
        </w:rPr>
      </w:pPr>
    </w:p>
    <w:p w14:paraId="65C8867C" w14:textId="77777777" w:rsidR="00AB7637" w:rsidRDefault="00AB7637" w:rsidP="0013262F">
      <w:pPr>
        <w:rPr>
          <w:color w:val="7030A0"/>
        </w:rPr>
      </w:pPr>
    </w:p>
    <w:p w14:paraId="16DD869E" w14:textId="47B10902" w:rsidR="00961042" w:rsidRDefault="00961042" w:rsidP="0013262F">
      <w:pPr>
        <w:rPr>
          <w:color w:val="7030A0"/>
        </w:rPr>
      </w:pPr>
    </w:p>
    <w:p w14:paraId="6DB37501" w14:textId="77777777" w:rsidR="005C49FC" w:rsidRDefault="005C49FC" w:rsidP="0013262F">
      <w:pPr>
        <w:rPr>
          <w:color w:val="7030A0"/>
        </w:rPr>
      </w:pPr>
    </w:p>
    <w:p w14:paraId="58EC588B" w14:textId="606012E0" w:rsidR="00DC3B78" w:rsidRDefault="00DC3B78" w:rsidP="007513AE">
      <w:pPr>
        <w:pStyle w:val="Heading2"/>
      </w:pPr>
      <w:bookmarkStart w:id="10" w:name="_Toc59025540"/>
      <w:r>
        <w:lastRenderedPageBreak/>
        <w:t>London travel-</w:t>
      </w:r>
      <w:r w:rsidR="005C49FC">
        <w:t xml:space="preserve"> quote 1</w:t>
      </w:r>
      <w:r w:rsidR="00877BF9">
        <w:t>.</w:t>
      </w:r>
      <w:bookmarkEnd w:id="10"/>
    </w:p>
    <w:p w14:paraId="7E099127" w14:textId="0DAFD1C4" w:rsidR="00DC3B78" w:rsidRDefault="00DC3B78" w:rsidP="0013262F">
      <w:pPr>
        <w:rPr>
          <w:color w:val="7030A0"/>
        </w:rPr>
      </w:pPr>
    </w:p>
    <w:p w14:paraId="6FD8B32C" w14:textId="3DCED392" w:rsidR="00DC3B78" w:rsidRDefault="008112DA" w:rsidP="0013262F">
      <w:pPr>
        <w:rPr>
          <w:color w:val="7030A0"/>
        </w:rPr>
      </w:pPr>
      <w:r w:rsidRPr="00DC3B78">
        <w:rPr>
          <w:noProof/>
        </w:rPr>
        <w:drawing>
          <wp:anchor distT="0" distB="0" distL="114300" distR="114300" simplePos="0" relativeHeight="251666432" behindDoc="0" locked="0" layoutInCell="1" allowOverlap="1" wp14:anchorId="630F2A3F" wp14:editId="5A5299F5">
            <wp:simplePos x="0" y="0"/>
            <wp:positionH relativeFrom="margin">
              <wp:posOffset>17585</wp:posOffset>
            </wp:positionH>
            <wp:positionV relativeFrom="paragraph">
              <wp:posOffset>0</wp:posOffset>
            </wp:positionV>
            <wp:extent cx="2057400" cy="3997325"/>
            <wp:effectExtent l="0" t="0" r="0" b="317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99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042" w:rsidRPr="001F0065">
        <w:rPr>
          <w:noProof/>
        </w:rPr>
        <w:drawing>
          <wp:anchor distT="0" distB="0" distL="114300" distR="114300" simplePos="0" relativeHeight="251667456" behindDoc="0" locked="0" layoutInCell="1" allowOverlap="1" wp14:anchorId="6DF2A11D" wp14:editId="52D5BA32">
            <wp:simplePos x="0" y="0"/>
            <wp:positionH relativeFrom="page">
              <wp:posOffset>3314700</wp:posOffset>
            </wp:positionH>
            <wp:positionV relativeFrom="paragraph">
              <wp:posOffset>5715</wp:posOffset>
            </wp:positionV>
            <wp:extent cx="2095500" cy="407924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7391F" w14:textId="05241716" w:rsidR="00DC3B78" w:rsidRDefault="00DC3B78" w:rsidP="0013262F">
      <w:pPr>
        <w:rPr>
          <w:color w:val="7030A0"/>
        </w:rPr>
      </w:pPr>
    </w:p>
    <w:p w14:paraId="5721C9BB" w14:textId="278BF7D1" w:rsidR="00DC3B78" w:rsidRDefault="00DC3B78" w:rsidP="0013262F">
      <w:pPr>
        <w:rPr>
          <w:color w:val="7030A0"/>
        </w:rPr>
      </w:pPr>
    </w:p>
    <w:p w14:paraId="5CC42932" w14:textId="6833CDB5" w:rsidR="00DC3B78" w:rsidRDefault="00DC3B78" w:rsidP="0013262F">
      <w:pPr>
        <w:rPr>
          <w:color w:val="7030A0"/>
        </w:rPr>
      </w:pPr>
    </w:p>
    <w:p w14:paraId="35D2C0A6" w14:textId="3A2ADC74" w:rsidR="00DC3B78" w:rsidRDefault="00DC3B78" w:rsidP="0013262F">
      <w:pPr>
        <w:rPr>
          <w:color w:val="7030A0"/>
        </w:rPr>
      </w:pPr>
    </w:p>
    <w:p w14:paraId="29B3051A" w14:textId="00019B0C" w:rsidR="00DC3B78" w:rsidRDefault="00DC3B78" w:rsidP="0013262F">
      <w:pPr>
        <w:rPr>
          <w:color w:val="7030A0"/>
        </w:rPr>
      </w:pPr>
    </w:p>
    <w:p w14:paraId="0B7743DB" w14:textId="4403F117" w:rsidR="00DC3B78" w:rsidRDefault="00DC3B78" w:rsidP="0013262F">
      <w:pPr>
        <w:rPr>
          <w:color w:val="7030A0"/>
        </w:rPr>
      </w:pPr>
    </w:p>
    <w:p w14:paraId="47CEC72A" w14:textId="35049027" w:rsidR="00DC3B78" w:rsidRDefault="00DC3B78" w:rsidP="0013262F">
      <w:pPr>
        <w:rPr>
          <w:color w:val="7030A0"/>
        </w:rPr>
      </w:pPr>
    </w:p>
    <w:p w14:paraId="4B1BC883" w14:textId="20641F8F" w:rsidR="00DC3B78" w:rsidRDefault="00DC3B78" w:rsidP="0013262F">
      <w:pPr>
        <w:rPr>
          <w:color w:val="7030A0"/>
        </w:rPr>
      </w:pPr>
    </w:p>
    <w:p w14:paraId="7E2227EB" w14:textId="0163C72A" w:rsidR="00DC3B78" w:rsidRDefault="00DC3B78" w:rsidP="0013262F">
      <w:pPr>
        <w:rPr>
          <w:color w:val="7030A0"/>
        </w:rPr>
      </w:pPr>
    </w:p>
    <w:p w14:paraId="7D3B69D6" w14:textId="1F232302" w:rsidR="00DC3B78" w:rsidRDefault="00DC3B78" w:rsidP="0013262F">
      <w:pPr>
        <w:rPr>
          <w:color w:val="7030A0"/>
        </w:rPr>
      </w:pPr>
    </w:p>
    <w:p w14:paraId="2F04D8E8" w14:textId="47FF1C74" w:rsidR="00DC3B78" w:rsidRDefault="00DC3B78" w:rsidP="0013262F">
      <w:pPr>
        <w:rPr>
          <w:color w:val="7030A0"/>
        </w:rPr>
      </w:pPr>
    </w:p>
    <w:p w14:paraId="33B86DB1" w14:textId="6C5CEFC6" w:rsidR="00DC3B78" w:rsidRDefault="00DC3B78" w:rsidP="0013262F">
      <w:pPr>
        <w:rPr>
          <w:color w:val="7030A0"/>
        </w:rPr>
      </w:pPr>
    </w:p>
    <w:p w14:paraId="0E7C4F09" w14:textId="51F0D553" w:rsidR="00DC3B78" w:rsidRDefault="00DC3B78" w:rsidP="0013262F">
      <w:pPr>
        <w:rPr>
          <w:color w:val="7030A0"/>
        </w:rPr>
      </w:pPr>
    </w:p>
    <w:p w14:paraId="1F34AED1" w14:textId="43233D5A" w:rsidR="00DC3B78" w:rsidRDefault="00DC3B78" w:rsidP="0013262F">
      <w:pPr>
        <w:rPr>
          <w:color w:val="7030A0"/>
        </w:rPr>
      </w:pPr>
    </w:p>
    <w:p w14:paraId="39F56CBA" w14:textId="67241D92" w:rsidR="00DC3B78" w:rsidRDefault="00DC3B78" w:rsidP="0013262F">
      <w:pPr>
        <w:rPr>
          <w:color w:val="7030A0"/>
        </w:rPr>
      </w:pPr>
    </w:p>
    <w:p w14:paraId="55F2D156" w14:textId="7C75453F" w:rsidR="00DC3B78" w:rsidRDefault="00DC3B78" w:rsidP="0013262F">
      <w:pPr>
        <w:rPr>
          <w:color w:val="7030A0"/>
        </w:rPr>
      </w:pPr>
    </w:p>
    <w:p w14:paraId="39EE80E4" w14:textId="75BF4856" w:rsidR="00DC3B78" w:rsidRDefault="00DC3B78" w:rsidP="0013262F">
      <w:pPr>
        <w:rPr>
          <w:color w:val="7030A0"/>
        </w:rPr>
      </w:pPr>
    </w:p>
    <w:p w14:paraId="05E8ED8E" w14:textId="77777777" w:rsidR="00DC3B78" w:rsidRDefault="00DC3B78" w:rsidP="0013262F">
      <w:pPr>
        <w:rPr>
          <w:color w:val="7030A0"/>
        </w:rPr>
      </w:pPr>
    </w:p>
    <w:p w14:paraId="07296ECA" w14:textId="45618958" w:rsidR="00DC3B78" w:rsidRDefault="00DC3B78" w:rsidP="0013262F">
      <w:pPr>
        <w:rPr>
          <w:color w:val="7030A0"/>
        </w:rPr>
      </w:pPr>
    </w:p>
    <w:p w14:paraId="23121731" w14:textId="7621A758" w:rsidR="00DC3B78" w:rsidRDefault="00DC3B78" w:rsidP="0013262F">
      <w:pPr>
        <w:rPr>
          <w:color w:val="7030A0"/>
        </w:rPr>
      </w:pPr>
    </w:p>
    <w:p w14:paraId="78392313" w14:textId="42CDC78A" w:rsidR="00DC3B78" w:rsidRDefault="00DC3B78" w:rsidP="0013262F">
      <w:pPr>
        <w:rPr>
          <w:color w:val="7030A0"/>
        </w:rPr>
      </w:pPr>
    </w:p>
    <w:p w14:paraId="38F4F3EA" w14:textId="77777777" w:rsidR="00DC3B78" w:rsidRDefault="00DC3B78" w:rsidP="0013262F">
      <w:pPr>
        <w:rPr>
          <w:color w:val="7030A0"/>
        </w:rPr>
      </w:pPr>
    </w:p>
    <w:p w14:paraId="72FA3B4C" w14:textId="77777777" w:rsidR="00DC3B78" w:rsidRDefault="00DC3B78" w:rsidP="0013262F">
      <w:pPr>
        <w:rPr>
          <w:color w:val="7030A0"/>
        </w:rPr>
      </w:pPr>
    </w:p>
    <w:p w14:paraId="1957179B" w14:textId="6CD8C882" w:rsidR="00DC3B78" w:rsidRDefault="00DC3B78" w:rsidP="0013262F">
      <w:pPr>
        <w:rPr>
          <w:color w:val="7030A0"/>
        </w:rPr>
      </w:pPr>
    </w:p>
    <w:p w14:paraId="2ACFCA02" w14:textId="0AD17D58" w:rsidR="00DC3B78" w:rsidRDefault="001F0065" w:rsidP="0013262F">
      <w:pPr>
        <w:rPr>
          <w:color w:val="7030A0"/>
        </w:rPr>
      </w:pPr>
      <w:bookmarkStart w:id="11" w:name="_Toc59025541"/>
      <w:r w:rsidRPr="007513AE">
        <w:rPr>
          <w:rStyle w:val="Heading2Char"/>
        </w:rPr>
        <w:t>Quote 2.</w:t>
      </w:r>
      <w:bookmarkEnd w:id="11"/>
      <w:r w:rsidR="00542C82">
        <w:rPr>
          <w:color w:val="7030A0"/>
        </w:rPr>
        <w:t xml:space="preserve"> </w:t>
      </w:r>
      <w:r w:rsidR="00542C82" w:rsidRPr="00542C82">
        <w:rPr>
          <w:color w:val="7030A0"/>
        </w:rPr>
        <w:t>https://tfl.gov.uk/modes/taxis-and-minicabs/taxi-fares</w:t>
      </w:r>
      <w:r w:rsidR="00542C82">
        <w:rPr>
          <w:color w:val="7030A0"/>
        </w:rPr>
        <w:t xml:space="preserve"> </w:t>
      </w:r>
    </w:p>
    <w:p w14:paraId="680DC685" w14:textId="17E89A34" w:rsidR="001F0065" w:rsidRDefault="001F0065" w:rsidP="0013262F">
      <w:pPr>
        <w:rPr>
          <w:color w:val="7030A0"/>
        </w:rPr>
      </w:pPr>
    </w:p>
    <w:p w14:paraId="51706D5E" w14:textId="0734FA70" w:rsidR="001F0065" w:rsidRDefault="00961042" w:rsidP="0013262F">
      <w:pPr>
        <w:rPr>
          <w:color w:val="7030A0"/>
        </w:rPr>
      </w:pPr>
      <w:r>
        <w:rPr>
          <w:noProof/>
          <w:color w:val="7030A0"/>
        </w:rPr>
        <w:drawing>
          <wp:anchor distT="0" distB="0" distL="114300" distR="114300" simplePos="0" relativeHeight="251681792" behindDoc="1" locked="0" layoutInCell="1" allowOverlap="1" wp14:anchorId="2DD3BD39" wp14:editId="16784DB7">
            <wp:simplePos x="0" y="0"/>
            <wp:positionH relativeFrom="margin">
              <wp:align>left</wp:align>
            </wp:positionH>
            <wp:positionV relativeFrom="paragraph">
              <wp:posOffset>26523</wp:posOffset>
            </wp:positionV>
            <wp:extent cx="2628900" cy="2452737"/>
            <wp:effectExtent l="0" t="0" r="0" b="5080"/>
            <wp:wrapTight wrapText="bothSides">
              <wp:wrapPolygon edited="0">
                <wp:start x="0" y="0"/>
                <wp:lineTo x="0" y="21477"/>
                <wp:lineTo x="21443" y="21477"/>
                <wp:lineTo x="21443" y="0"/>
                <wp:lineTo x="0" y="0"/>
              </wp:wrapPolygon>
            </wp:wrapTight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8" t="4447" r="37222" b="6127"/>
                    <a:stretch/>
                  </pic:blipFill>
                  <pic:spPr bwMode="auto">
                    <a:xfrm>
                      <a:off x="0" y="0"/>
                      <a:ext cx="2628900" cy="2452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183B355" w14:textId="3A02599F" w:rsidR="001F0065" w:rsidRDefault="001F0065" w:rsidP="0013262F">
      <w:pPr>
        <w:rPr>
          <w:color w:val="7030A0"/>
        </w:rPr>
      </w:pPr>
    </w:p>
    <w:p w14:paraId="0F43BA3F" w14:textId="344CAF52" w:rsidR="007513AE" w:rsidRDefault="007513AE" w:rsidP="0013262F">
      <w:pPr>
        <w:rPr>
          <w:color w:val="7030A0"/>
        </w:rPr>
      </w:pPr>
    </w:p>
    <w:p w14:paraId="7CEEAB9C" w14:textId="6B3A832B" w:rsidR="007513AE" w:rsidRDefault="007513AE" w:rsidP="0013262F">
      <w:pPr>
        <w:rPr>
          <w:color w:val="7030A0"/>
        </w:rPr>
      </w:pPr>
    </w:p>
    <w:p w14:paraId="3EC7006F" w14:textId="10855D2B" w:rsidR="007513AE" w:rsidRDefault="007513AE" w:rsidP="0013262F">
      <w:pPr>
        <w:rPr>
          <w:color w:val="7030A0"/>
        </w:rPr>
      </w:pPr>
    </w:p>
    <w:p w14:paraId="6753FE34" w14:textId="1C4C0AF4" w:rsidR="00961042" w:rsidRDefault="00961042" w:rsidP="0013262F">
      <w:pPr>
        <w:rPr>
          <w:color w:val="7030A0"/>
        </w:rPr>
      </w:pPr>
    </w:p>
    <w:p w14:paraId="2C4CE1FF" w14:textId="24C9EF09" w:rsidR="00961042" w:rsidRDefault="00961042" w:rsidP="0013262F">
      <w:pPr>
        <w:rPr>
          <w:color w:val="7030A0"/>
        </w:rPr>
      </w:pPr>
    </w:p>
    <w:p w14:paraId="71E3F9F8" w14:textId="7730794C" w:rsidR="00961042" w:rsidRDefault="00961042" w:rsidP="0013262F">
      <w:pPr>
        <w:rPr>
          <w:color w:val="7030A0"/>
        </w:rPr>
      </w:pPr>
    </w:p>
    <w:p w14:paraId="19AA45EF" w14:textId="0E7AEE76" w:rsidR="00961042" w:rsidRDefault="00961042" w:rsidP="0013262F">
      <w:pPr>
        <w:rPr>
          <w:color w:val="7030A0"/>
        </w:rPr>
      </w:pPr>
    </w:p>
    <w:p w14:paraId="1D1ACFBB" w14:textId="55F82E00" w:rsidR="00961042" w:rsidRDefault="00961042" w:rsidP="0013262F">
      <w:pPr>
        <w:rPr>
          <w:color w:val="7030A0"/>
        </w:rPr>
      </w:pPr>
    </w:p>
    <w:p w14:paraId="2D09971C" w14:textId="11DC6679" w:rsidR="00961042" w:rsidRDefault="00961042" w:rsidP="0013262F">
      <w:pPr>
        <w:rPr>
          <w:color w:val="7030A0"/>
        </w:rPr>
      </w:pPr>
    </w:p>
    <w:p w14:paraId="4F53D904" w14:textId="4A8CD895" w:rsidR="00961042" w:rsidRDefault="00961042" w:rsidP="0013262F">
      <w:pPr>
        <w:rPr>
          <w:color w:val="7030A0"/>
        </w:rPr>
      </w:pPr>
    </w:p>
    <w:p w14:paraId="185DB508" w14:textId="7BFE3232" w:rsidR="00961042" w:rsidRDefault="00961042" w:rsidP="0013262F">
      <w:pPr>
        <w:rPr>
          <w:color w:val="7030A0"/>
        </w:rPr>
      </w:pPr>
    </w:p>
    <w:p w14:paraId="61D8AF55" w14:textId="6325184B" w:rsidR="00961042" w:rsidRDefault="00961042" w:rsidP="0013262F">
      <w:pPr>
        <w:rPr>
          <w:color w:val="7030A0"/>
        </w:rPr>
      </w:pPr>
    </w:p>
    <w:p w14:paraId="2121D2C2" w14:textId="3E5CD0F7" w:rsidR="00961042" w:rsidRDefault="00961042" w:rsidP="0013262F">
      <w:pPr>
        <w:rPr>
          <w:color w:val="7030A0"/>
        </w:rPr>
      </w:pPr>
    </w:p>
    <w:p w14:paraId="09C972BE" w14:textId="6F9E0D71" w:rsidR="00961042" w:rsidRDefault="00961042" w:rsidP="0013262F">
      <w:pPr>
        <w:rPr>
          <w:color w:val="7030A0"/>
        </w:rPr>
      </w:pPr>
    </w:p>
    <w:p w14:paraId="1D768D5B" w14:textId="6644D4C6" w:rsidR="00961042" w:rsidRDefault="00961042" w:rsidP="0013262F">
      <w:pPr>
        <w:rPr>
          <w:color w:val="7030A0"/>
        </w:rPr>
      </w:pPr>
    </w:p>
    <w:p w14:paraId="79A38C77" w14:textId="3A20DB7D" w:rsidR="00961042" w:rsidRDefault="00961042" w:rsidP="0013262F">
      <w:pPr>
        <w:rPr>
          <w:color w:val="7030A0"/>
        </w:rPr>
      </w:pPr>
    </w:p>
    <w:p w14:paraId="19912899" w14:textId="5A5F1CAF" w:rsidR="00961042" w:rsidRDefault="00961042" w:rsidP="0013262F">
      <w:pPr>
        <w:rPr>
          <w:color w:val="7030A0"/>
        </w:rPr>
      </w:pPr>
    </w:p>
    <w:p w14:paraId="0DDC5239" w14:textId="2535EB91" w:rsidR="00961042" w:rsidRDefault="00961042" w:rsidP="0013262F">
      <w:pPr>
        <w:rPr>
          <w:color w:val="7030A0"/>
        </w:rPr>
      </w:pPr>
    </w:p>
    <w:p w14:paraId="209AE3DB" w14:textId="77777777" w:rsidR="00961042" w:rsidRDefault="00961042" w:rsidP="0013262F">
      <w:pPr>
        <w:rPr>
          <w:color w:val="7030A0"/>
        </w:rPr>
      </w:pPr>
    </w:p>
    <w:p w14:paraId="68F09061" w14:textId="15C3DF98" w:rsidR="001F0065" w:rsidRDefault="00003C2A" w:rsidP="00046B42">
      <w:pPr>
        <w:pStyle w:val="Heading2"/>
      </w:pPr>
      <w:bookmarkStart w:id="12" w:name="_Toc59025542"/>
      <w:r>
        <w:lastRenderedPageBreak/>
        <w:t>Travel from Swansea to London-</w:t>
      </w:r>
      <w:bookmarkEnd w:id="12"/>
    </w:p>
    <w:p w14:paraId="22BBAEBA" w14:textId="01086113" w:rsidR="00400DD1" w:rsidRDefault="00400DD1" w:rsidP="0013262F">
      <w:pPr>
        <w:rPr>
          <w:color w:val="7030A0"/>
        </w:rPr>
      </w:pPr>
    </w:p>
    <w:p w14:paraId="3980CE19" w14:textId="7D0DFF6B" w:rsidR="00F7597E" w:rsidRDefault="00F7597E" w:rsidP="0013262F">
      <w:pPr>
        <w:rPr>
          <w:color w:val="7030A0"/>
        </w:rPr>
      </w:pPr>
      <w:bookmarkStart w:id="13" w:name="_Toc59025543"/>
      <w:r w:rsidRPr="007513AE">
        <w:rPr>
          <w:rStyle w:val="Heading2Char"/>
        </w:rPr>
        <w:t>Quote 1.</w:t>
      </w:r>
      <w:bookmarkEnd w:id="13"/>
      <w:r w:rsidR="009F571A">
        <w:rPr>
          <w:color w:val="7030A0"/>
        </w:rPr>
        <w:t xml:space="preserve"> </w:t>
      </w:r>
      <w:hyperlink r:id="rId29" w:history="1">
        <w:r w:rsidR="009F571A" w:rsidRPr="00C46E26">
          <w:rPr>
            <w:rStyle w:val="Hyperlink"/>
          </w:rPr>
          <w:t>https://www.rac.co.uk/route-planner/mileage-calculator/</w:t>
        </w:r>
      </w:hyperlink>
      <w:r w:rsidR="009F571A">
        <w:rPr>
          <w:color w:val="7030A0"/>
        </w:rPr>
        <w:t xml:space="preserve"> </w:t>
      </w:r>
    </w:p>
    <w:p w14:paraId="4EA7FF93" w14:textId="1AB93D10" w:rsidR="00F7597E" w:rsidRDefault="00F7597E" w:rsidP="0013262F">
      <w:pPr>
        <w:rPr>
          <w:color w:val="7030A0"/>
        </w:rPr>
      </w:pPr>
    </w:p>
    <w:p w14:paraId="2D15DE6C" w14:textId="448ED37B" w:rsidR="00F7597E" w:rsidRDefault="008112DA" w:rsidP="0013262F">
      <w:pPr>
        <w:rPr>
          <w:color w:val="7030A0"/>
        </w:rPr>
      </w:pPr>
      <w:r>
        <w:rPr>
          <w:noProof/>
          <w:color w:val="7030A0"/>
        </w:rPr>
        <w:drawing>
          <wp:anchor distT="0" distB="0" distL="114300" distR="114300" simplePos="0" relativeHeight="251700224" behindDoc="0" locked="0" layoutInCell="1" allowOverlap="1" wp14:anchorId="6E01AEC4" wp14:editId="62D009C2">
            <wp:simplePos x="0" y="0"/>
            <wp:positionH relativeFrom="column">
              <wp:posOffset>2391263</wp:posOffset>
            </wp:positionH>
            <wp:positionV relativeFrom="paragraph">
              <wp:posOffset>138185</wp:posOffset>
            </wp:positionV>
            <wp:extent cx="1762125" cy="3200400"/>
            <wp:effectExtent l="0" t="0" r="9525" b="0"/>
            <wp:wrapThrough wrapText="bothSides">
              <wp:wrapPolygon edited="0">
                <wp:start x="0" y="0"/>
                <wp:lineTo x="0" y="21471"/>
                <wp:lineTo x="21483" y="21471"/>
                <wp:lineTo x="2148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9F03AD" w14:textId="13ABE577" w:rsidR="00003C2A" w:rsidRDefault="008112DA" w:rsidP="00817741">
      <w:pPr>
        <w:tabs>
          <w:tab w:val="left" w:pos="1500"/>
        </w:tabs>
        <w:rPr>
          <w:color w:val="7030A0"/>
        </w:rPr>
      </w:pPr>
      <w:r>
        <w:rPr>
          <w:noProof/>
          <w:color w:val="7030A0"/>
        </w:rPr>
        <w:drawing>
          <wp:anchor distT="0" distB="0" distL="114300" distR="114300" simplePos="0" relativeHeight="251699200" behindDoc="0" locked="0" layoutInCell="1" allowOverlap="1" wp14:anchorId="7A3CA30A" wp14:editId="19986F34">
            <wp:simplePos x="0" y="0"/>
            <wp:positionH relativeFrom="column">
              <wp:posOffset>17145</wp:posOffset>
            </wp:positionH>
            <wp:positionV relativeFrom="paragraph">
              <wp:posOffset>6350</wp:posOffset>
            </wp:positionV>
            <wp:extent cx="1889760" cy="3147060"/>
            <wp:effectExtent l="0" t="0" r="0" b="0"/>
            <wp:wrapThrough wrapText="bothSides">
              <wp:wrapPolygon edited="0">
                <wp:start x="0" y="0"/>
                <wp:lineTo x="0" y="21443"/>
                <wp:lineTo x="21339" y="21443"/>
                <wp:lineTo x="21339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314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17741">
        <w:rPr>
          <w:color w:val="7030A0"/>
        </w:rPr>
        <w:tab/>
      </w:r>
    </w:p>
    <w:p w14:paraId="08CF12DF" w14:textId="31971F4C" w:rsidR="00003C2A" w:rsidRDefault="00003C2A" w:rsidP="0013262F">
      <w:pPr>
        <w:rPr>
          <w:color w:val="7030A0"/>
        </w:rPr>
      </w:pPr>
    </w:p>
    <w:p w14:paraId="1948C8BA" w14:textId="77777777" w:rsidR="00DC3B78" w:rsidRDefault="00DC3B78" w:rsidP="0013262F">
      <w:pPr>
        <w:rPr>
          <w:color w:val="7030A0"/>
        </w:rPr>
      </w:pPr>
    </w:p>
    <w:p w14:paraId="4F4257D0" w14:textId="3653F9F0" w:rsidR="00DC3B78" w:rsidRDefault="00DC3B78" w:rsidP="0013262F">
      <w:pPr>
        <w:rPr>
          <w:color w:val="7030A0"/>
        </w:rPr>
      </w:pPr>
    </w:p>
    <w:p w14:paraId="4EA84760" w14:textId="07EEE4DA" w:rsidR="008112DA" w:rsidRDefault="008112DA" w:rsidP="0013262F">
      <w:pPr>
        <w:rPr>
          <w:color w:val="7030A0"/>
        </w:rPr>
      </w:pPr>
    </w:p>
    <w:p w14:paraId="72CE3331" w14:textId="16A7AA54" w:rsidR="008112DA" w:rsidRDefault="008112DA" w:rsidP="0013262F">
      <w:pPr>
        <w:rPr>
          <w:color w:val="7030A0"/>
        </w:rPr>
      </w:pPr>
    </w:p>
    <w:p w14:paraId="2D913F8A" w14:textId="77777777" w:rsidR="00AB7637" w:rsidRDefault="00AB7637" w:rsidP="0013262F">
      <w:pPr>
        <w:rPr>
          <w:color w:val="7030A0"/>
        </w:rPr>
      </w:pPr>
    </w:p>
    <w:p w14:paraId="65979022" w14:textId="77777777" w:rsidR="00877BF9" w:rsidRDefault="00877BF9" w:rsidP="0013262F">
      <w:pPr>
        <w:rPr>
          <w:rStyle w:val="Heading2Char"/>
        </w:rPr>
      </w:pPr>
    </w:p>
    <w:p w14:paraId="370B3E7C" w14:textId="77777777" w:rsidR="00877BF9" w:rsidRDefault="00877BF9" w:rsidP="0013262F">
      <w:pPr>
        <w:rPr>
          <w:rStyle w:val="Heading2Char"/>
        </w:rPr>
      </w:pPr>
    </w:p>
    <w:p w14:paraId="680E7F8D" w14:textId="77777777" w:rsidR="00877BF9" w:rsidRDefault="00877BF9" w:rsidP="0013262F">
      <w:pPr>
        <w:rPr>
          <w:rStyle w:val="Heading2Char"/>
        </w:rPr>
      </w:pPr>
    </w:p>
    <w:p w14:paraId="2A9FF40C" w14:textId="77777777" w:rsidR="00877BF9" w:rsidRDefault="00877BF9" w:rsidP="0013262F">
      <w:pPr>
        <w:rPr>
          <w:rStyle w:val="Heading2Char"/>
        </w:rPr>
      </w:pPr>
    </w:p>
    <w:p w14:paraId="31DD30B7" w14:textId="77777777" w:rsidR="00877BF9" w:rsidRDefault="00877BF9" w:rsidP="0013262F">
      <w:pPr>
        <w:rPr>
          <w:rStyle w:val="Heading2Char"/>
        </w:rPr>
      </w:pPr>
    </w:p>
    <w:p w14:paraId="35D49DFD" w14:textId="77777777" w:rsidR="00877BF9" w:rsidRDefault="00877BF9" w:rsidP="0013262F">
      <w:pPr>
        <w:rPr>
          <w:rStyle w:val="Heading2Char"/>
        </w:rPr>
      </w:pPr>
    </w:p>
    <w:p w14:paraId="641D2605" w14:textId="77777777" w:rsidR="00877BF9" w:rsidRDefault="00877BF9" w:rsidP="0013262F">
      <w:pPr>
        <w:rPr>
          <w:rStyle w:val="Heading2Char"/>
        </w:rPr>
      </w:pPr>
    </w:p>
    <w:p w14:paraId="6DDA2868" w14:textId="77777777" w:rsidR="00877BF9" w:rsidRDefault="00877BF9" w:rsidP="0013262F">
      <w:pPr>
        <w:rPr>
          <w:rStyle w:val="Heading2Char"/>
        </w:rPr>
      </w:pPr>
    </w:p>
    <w:p w14:paraId="3A6CE11B" w14:textId="4D486867" w:rsidR="00DC3B78" w:rsidRDefault="00817741" w:rsidP="0013262F">
      <w:pPr>
        <w:rPr>
          <w:color w:val="7030A0"/>
        </w:rPr>
      </w:pPr>
      <w:bookmarkStart w:id="14" w:name="_Toc59025544"/>
      <w:r w:rsidRPr="007513AE">
        <w:rPr>
          <w:rStyle w:val="Heading2Char"/>
        </w:rPr>
        <w:t>Quote2.</w:t>
      </w:r>
      <w:bookmarkEnd w:id="14"/>
      <w:r w:rsidR="00961042">
        <w:fldChar w:fldCharType="begin"/>
      </w:r>
      <w:r w:rsidR="00961042">
        <w:instrText xml:space="preserve"> HYPERLINK "</w:instrText>
      </w:r>
      <w:r w:rsidR="00961042" w:rsidRPr="00961042">
        <w:instrText>https://www.thetrainline.com/book/results?origin=f0bdaecbf8bf0a80e964800b9d89fa0a&amp;destination=2144c4ddc11461cf9b03af198933e8df&amp;outwardDate=2020-12-16T15%3A00%3A00&amp;outwardDateType=departAfter&amp;journeySearchType=openReturn&amp;passengers%5B%5D=1990-12-15&amp;selectedOutward=BSC4p2%2FHTUM%3D%3A0GHFxAmiQR8%3D</w:instrText>
      </w:r>
      <w:r w:rsidR="00961042">
        <w:instrText xml:space="preserve">" </w:instrText>
      </w:r>
      <w:r w:rsidR="00961042">
        <w:fldChar w:fldCharType="separate"/>
      </w:r>
      <w:r w:rsidR="00961042" w:rsidRPr="0042587F">
        <w:rPr>
          <w:rStyle w:val="Hyperlink"/>
        </w:rPr>
        <w:t>https://www.thetrainline.com/book/results?origin=f0bdaecbf8bf0a80e964800b9d89fa0a&amp;destination=2144c4ddc11461cf9b03af198933e8df&amp;outwardDate=2020-12-16T15%3A00%3A00&amp;outwardDateType=departAfter&amp;journeySearchType=openReturn&amp;passengers%5B%5D=1990-12-15&amp;selectedOutward=BSC4p2%2FHTUM%3D%3A0GHFxAmiQR8%3D</w:t>
      </w:r>
      <w:r w:rsidR="00961042">
        <w:fldChar w:fldCharType="end"/>
      </w:r>
      <w:r w:rsidR="009112A3">
        <w:rPr>
          <w:color w:val="7030A0"/>
        </w:rPr>
        <w:t xml:space="preserve"> </w:t>
      </w:r>
    </w:p>
    <w:p w14:paraId="2CFA1A13" w14:textId="60B76212" w:rsidR="00817741" w:rsidRDefault="004812D2" w:rsidP="0013262F">
      <w:pPr>
        <w:rPr>
          <w:color w:val="7030A0"/>
        </w:rPr>
      </w:pPr>
      <w:r>
        <w:rPr>
          <w:noProof/>
          <w:color w:val="7030A0"/>
        </w:rPr>
        <w:drawing>
          <wp:anchor distT="0" distB="0" distL="114300" distR="114300" simplePos="0" relativeHeight="251701248" behindDoc="0" locked="0" layoutInCell="1" allowOverlap="1" wp14:anchorId="39471B47" wp14:editId="31F5C391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6267450" cy="2540635"/>
            <wp:effectExtent l="0" t="0" r="0" b="0"/>
            <wp:wrapThrough wrapText="bothSides">
              <wp:wrapPolygon edited="0">
                <wp:start x="0" y="0"/>
                <wp:lineTo x="0" y="21379"/>
                <wp:lineTo x="21534" y="21379"/>
                <wp:lineTo x="21534" y="0"/>
                <wp:lineTo x="0" y="0"/>
              </wp:wrapPolygon>
            </wp:wrapThrough>
            <wp:docPr id="15" name="Picture 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&#10;&#10;Description automatically generated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6" t="4695" r="1805" b="10079"/>
                    <a:stretch/>
                  </pic:blipFill>
                  <pic:spPr bwMode="auto">
                    <a:xfrm>
                      <a:off x="0" y="0"/>
                      <a:ext cx="6270102" cy="2542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B2D947F" w14:textId="02786B42" w:rsidR="00817741" w:rsidRDefault="00817741" w:rsidP="0013262F">
      <w:pPr>
        <w:rPr>
          <w:color w:val="7030A0"/>
        </w:rPr>
      </w:pPr>
    </w:p>
    <w:p w14:paraId="0EBD55F4" w14:textId="220C3B16" w:rsidR="00817741" w:rsidRDefault="00817741" w:rsidP="0013262F">
      <w:pPr>
        <w:rPr>
          <w:color w:val="7030A0"/>
        </w:rPr>
      </w:pPr>
    </w:p>
    <w:p w14:paraId="5A05A3FC" w14:textId="77777777" w:rsidR="00877BF9" w:rsidRDefault="00877BF9" w:rsidP="00046B42">
      <w:pPr>
        <w:pStyle w:val="Heading2"/>
      </w:pPr>
    </w:p>
    <w:p w14:paraId="73F8527D" w14:textId="77777777" w:rsidR="00877BF9" w:rsidRDefault="00877BF9" w:rsidP="00046B42">
      <w:pPr>
        <w:pStyle w:val="Heading2"/>
      </w:pPr>
    </w:p>
    <w:p w14:paraId="3A1B1ECA" w14:textId="77777777" w:rsidR="00877BF9" w:rsidRDefault="00877BF9" w:rsidP="00046B42">
      <w:pPr>
        <w:pStyle w:val="Heading2"/>
      </w:pPr>
    </w:p>
    <w:p w14:paraId="63E76E9D" w14:textId="77777777" w:rsidR="00877BF9" w:rsidRDefault="00877BF9" w:rsidP="00046B42">
      <w:pPr>
        <w:pStyle w:val="Heading2"/>
      </w:pPr>
    </w:p>
    <w:p w14:paraId="09261E0D" w14:textId="77777777" w:rsidR="004812D2" w:rsidRDefault="004812D2" w:rsidP="00046B42">
      <w:pPr>
        <w:pStyle w:val="Heading2"/>
      </w:pPr>
    </w:p>
    <w:p w14:paraId="4008B03A" w14:textId="77777777" w:rsidR="004812D2" w:rsidRDefault="004812D2" w:rsidP="00046B42">
      <w:pPr>
        <w:pStyle w:val="Heading2"/>
      </w:pPr>
    </w:p>
    <w:p w14:paraId="270CF9A0" w14:textId="77777777" w:rsidR="004812D2" w:rsidRDefault="004812D2" w:rsidP="00046B42">
      <w:pPr>
        <w:pStyle w:val="Heading2"/>
      </w:pPr>
    </w:p>
    <w:p w14:paraId="71C3CA97" w14:textId="77777777" w:rsidR="004812D2" w:rsidRDefault="004812D2" w:rsidP="00046B42">
      <w:pPr>
        <w:pStyle w:val="Heading2"/>
      </w:pPr>
    </w:p>
    <w:p w14:paraId="201E86FB" w14:textId="300449D6" w:rsidR="004812D2" w:rsidRDefault="004812D2" w:rsidP="00046B42">
      <w:pPr>
        <w:pStyle w:val="Heading2"/>
      </w:pPr>
    </w:p>
    <w:p w14:paraId="2F9150AA" w14:textId="74D04CE4" w:rsidR="004812D2" w:rsidRDefault="004812D2" w:rsidP="004812D2"/>
    <w:p w14:paraId="7622BD70" w14:textId="2DCA6035" w:rsidR="004812D2" w:rsidRDefault="004812D2" w:rsidP="004812D2"/>
    <w:p w14:paraId="47D9A818" w14:textId="04128E91" w:rsidR="004812D2" w:rsidRDefault="004812D2" w:rsidP="004812D2"/>
    <w:p w14:paraId="56F40F17" w14:textId="6BF3CAF5" w:rsidR="004812D2" w:rsidRDefault="004812D2" w:rsidP="004812D2"/>
    <w:p w14:paraId="02BDFE89" w14:textId="4DDA860A" w:rsidR="004812D2" w:rsidRDefault="004812D2" w:rsidP="004812D2"/>
    <w:p w14:paraId="53551748" w14:textId="026B1A59" w:rsidR="004812D2" w:rsidRDefault="004812D2" w:rsidP="004812D2"/>
    <w:p w14:paraId="4D76DF98" w14:textId="77777777" w:rsidR="004812D2" w:rsidRPr="004812D2" w:rsidRDefault="004812D2" w:rsidP="004812D2"/>
    <w:p w14:paraId="192E3EA8" w14:textId="4685491E" w:rsidR="00410FDF" w:rsidRDefault="00410FDF" w:rsidP="007513AE">
      <w:pPr>
        <w:pStyle w:val="Heading2"/>
      </w:pPr>
      <w:bookmarkStart w:id="15" w:name="_Toc59025545"/>
      <w:r>
        <w:lastRenderedPageBreak/>
        <w:t>Parking</w:t>
      </w:r>
      <w:r w:rsidR="009112A3">
        <w:t>-</w:t>
      </w:r>
      <w:r w:rsidR="004812D2">
        <w:t xml:space="preserve"> </w:t>
      </w:r>
      <w:r w:rsidR="00383EBC">
        <w:t>Q</w:t>
      </w:r>
      <w:r>
        <w:t>uote</w:t>
      </w:r>
      <w:r w:rsidR="00383EBC">
        <w:t xml:space="preserve"> 1.</w:t>
      </w:r>
      <w:bookmarkEnd w:id="15"/>
    </w:p>
    <w:p w14:paraId="495EFDEA" w14:textId="5C3FE36E" w:rsidR="004812D2" w:rsidRDefault="004812D2" w:rsidP="004812D2"/>
    <w:p w14:paraId="1A04E29B" w14:textId="77777777" w:rsidR="004812D2" w:rsidRPr="004812D2" w:rsidRDefault="004812D2" w:rsidP="004812D2"/>
    <w:p w14:paraId="5E5ACB32" w14:textId="17A93316" w:rsidR="009112A3" w:rsidRDefault="000677FA" w:rsidP="0013262F">
      <w:pPr>
        <w:rPr>
          <w:color w:val="7030A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D7D5BDA" wp14:editId="5119941B">
            <wp:simplePos x="0" y="0"/>
            <wp:positionH relativeFrom="margin">
              <wp:align>right</wp:align>
            </wp:positionH>
            <wp:positionV relativeFrom="page">
              <wp:posOffset>1181100</wp:posOffset>
            </wp:positionV>
            <wp:extent cx="6858000" cy="203835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494"/>
                    <a:stretch/>
                  </pic:blipFill>
                  <pic:spPr bwMode="auto">
                    <a:xfrm>
                      <a:off x="0" y="0"/>
                      <a:ext cx="685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94A0438" w14:textId="66C0A6C5" w:rsidR="000B2A0E" w:rsidRDefault="000B2A0E" w:rsidP="0013262F">
      <w:pPr>
        <w:rPr>
          <w:color w:val="7030A0"/>
        </w:rPr>
      </w:pPr>
    </w:p>
    <w:p w14:paraId="0E8D51C2" w14:textId="5C532126" w:rsidR="000B2A0E" w:rsidRDefault="000677FA" w:rsidP="007513AE">
      <w:pPr>
        <w:pStyle w:val="Heading2"/>
      </w:pPr>
      <w:bookmarkStart w:id="16" w:name="_Toc59025546"/>
      <w:r>
        <w:t>Quote 2.</w:t>
      </w:r>
      <w:bookmarkEnd w:id="16"/>
    </w:p>
    <w:p w14:paraId="361518DC" w14:textId="48599ECE" w:rsidR="00817741" w:rsidRDefault="00817741" w:rsidP="0013262F">
      <w:pPr>
        <w:rPr>
          <w:color w:val="7030A0"/>
        </w:rPr>
      </w:pPr>
    </w:p>
    <w:p w14:paraId="35095E75" w14:textId="194E2A7C" w:rsidR="00817741" w:rsidRDefault="000677FA" w:rsidP="0013262F">
      <w:pPr>
        <w:rPr>
          <w:color w:val="7030A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0B618D1" wp14:editId="06F22EDE">
            <wp:simplePos x="0" y="0"/>
            <wp:positionH relativeFrom="margin">
              <wp:align>right</wp:align>
            </wp:positionH>
            <wp:positionV relativeFrom="page">
              <wp:posOffset>4000500</wp:posOffset>
            </wp:positionV>
            <wp:extent cx="6858000" cy="294132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"/>
                    <a:stretch/>
                  </pic:blipFill>
                  <pic:spPr bwMode="auto">
                    <a:xfrm>
                      <a:off x="0" y="0"/>
                      <a:ext cx="685800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7809053" w14:textId="40D65D50" w:rsidR="004E5676" w:rsidRDefault="004E5676" w:rsidP="0013262F">
      <w:pPr>
        <w:rPr>
          <w:color w:val="7030A0"/>
        </w:rPr>
      </w:pPr>
    </w:p>
    <w:p w14:paraId="73D37B84" w14:textId="5EC01ED3" w:rsidR="004E5676" w:rsidRDefault="004E5676" w:rsidP="0013262F">
      <w:pPr>
        <w:rPr>
          <w:color w:val="7030A0"/>
        </w:rPr>
      </w:pPr>
    </w:p>
    <w:p w14:paraId="2CCDBC89" w14:textId="6E54C200" w:rsidR="004E5676" w:rsidRDefault="004E5676" w:rsidP="0013262F">
      <w:pPr>
        <w:rPr>
          <w:color w:val="7030A0"/>
        </w:rPr>
      </w:pPr>
    </w:p>
    <w:p w14:paraId="3F8EF063" w14:textId="150F571B" w:rsidR="004E5676" w:rsidRDefault="004E5676" w:rsidP="0013262F">
      <w:pPr>
        <w:rPr>
          <w:color w:val="7030A0"/>
        </w:rPr>
      </w:pPr>
    </w:p>
    <w:p w14:paraId="0FA7279D" w14:textId="55A5680C" w:rsidR="004E5676" w:rsidRDefault="004E5676" w:rsidP="0013262F">
      <w:pPr>
        <w:rPr>
          <w:color w:val="7030A0"/>
        </w:rPr>
      </w:pPr>
    </w:p>
    <w:p w14:paraId="23895D48" w14:textId="22D0C026" w:rsidR="004E5676" w:rsidRDefault="004E5676" w:rsidP="0013262F">
      <w:pPr>
        <w:rPr>
          <w:color w:val="7030A0"/>
        </w:rPr>
      </w:pPr>
    </w:p>
    <w:p w14:paraId="23D27A1C" w14:textId="77777777" w:rsidR="004E5676" w:rsidRDefault="004E5676" w:rsidP="0013262F">
      <w:pPr>
        <w:rPr>
          <w:color w:val="7030A0"/>
        </w:rPr>
      </w:pPr>
    </w:p>
    <w:p w14:paraId="007D403C" w14:textId="77777777" w:rsidR="004E5676" w:rsidRDefault="004E5676" w:rsidP="0013262F">
      <w:pPr>
        <w:rPr>
          <w:color w:val="7030A0"/>
        </w:rPr>
      </w:pPr>
    </w:p>
    <w:p w14:paraId="43CD6800" w14:textId="2611DCC2" w:rsidR="004E5676" w:rsidRDefault="004E5676" w:rsidP="0013262F">
      <w:pPr>
        <w:rPr>
          <w:color w:val="7030A0"/>
        </w:rPr>
      </w:pPr>
    </w:p>
    <w:p w14:paraId="52169B86" w14:textId="3BC2E336" w:rsidR="004E5676" w:rsidRDefault="004E5676" w:rsidP="0013262F">
      <w:pPr>
        <w:rPr>
          <w:color w:val="7030A0"/>
        </w:rPr>
      </w:pPr>
    </w:p>
    <w:p w14:paraId="264B9E71" w14:textId="77777777" w:rsidR="004E5676" w:rsidRDefault="004E5676" w:rsidP="0013262F">
      <w:pPr>
        <w:rPr>
          <w:color w:val="7030A0"/>
        </w:rPr>
      </w:pPr>
    </w:p>
    <w:p w14:paraId="25AD69E9" w14:textId="61DE7A35" w:rsidR="004E5676" w:rsidRDefault="004E5676" w:rsidP="0013262F">
      <w:pPr>
        <w:rPr>
          <w:color w:val="7030A0"/>
        </w:rPr>
      </w:pPr>
    </w:p>
    <w:p w14:paraId="2F0322CA" w14:textId="45675C7B" w:rsidR="00961042" w:rsidRDefault="00961042" w:rsidP="0013262F">
      <w:pPr>
        <w:rPr>
          <w:color w:val="7030A0"/>
        </w:rPr>
      </w:pPr>
    </w:p>
    <w:p w14:paraId="59E38005" w14:textId="29A1A394" w:rsidR="004E5676" w:rsidRDefault="004E5676" w:rsidP="0013262F">
      <w:pPr>
        <w:rPr>
          <w:color w:val="7030A0"/>
        </w:rPr>
      </w:pPr>
    </w:p>
    <w:p w14:paraId="6882DA6A" w14:textId="63A4DE87" w:rsidR="00B65D26" w:rsidRPr="004812D2" w:rsidRDefault="00B82E72" w:rsidP="004812D2">
      <w:pPr>
        <w:pStyle w:val="Heading2"/>
      </w:pPr>
      <w:bookmarkStart w:id="17" w:name="_Toc59025547"/>
      <w:r w:rsidRPr="004812D2">
        <w:t>Accommodation</w:t>
      </w:r>
      <w:r w:rsidR="00BE09F0" w:rsidRPr="004812D2">
        <w:t>-</w:t>
      </w:r>
      <w:r w:rsidR="004812D2" w:rsidRPr="004812D2">
        <w:t xml:space="preserve"> </w:t>
      </w:r>
      <w:r w:rsidR="00C72E70" w:rsidRPr="004812D2">
        <w:t>Quote 1.</w:t>
      </w:r>
      <w:r w:rsidR="00EF74ED" w:rsidRPr="00961042">
        <w:rPr>
          <w:color w:val="7030A0"/>
        </w:rPr>
        <w:t xml:space="preserve"> </w:t>
      </w:r>
      <w:hyperlink r:id="rId34" w:history="1">
        <w:r w:rsidR="00957DFD">
          <w:rPr>
            <w:rStyle w:val="Hyperlink"/>
          </w:rPr>
          <w:t>Booking.com : Hotels in London . Book your hotel now!</w:t>
        </w:r>
        <w:bookmarkEnd w:id="17"/>
      </w:hyperlink>
      <w:r w:rsidR="00957DFD">
        <w:t xml:space="preserve"> </w:t>
      </w:r>
    </w:p>
    <w:p w14:paraId="21810565" w14:textId="7DB0F854" w:rsidR="00C72E70" w:rsidRDefault="00961042" w:rsidP="00BE09F0">
      <w:pPr>
        <w:pStyle w:val="ListParagraph"/>
        <w:spacing w:after="200" w:line="276" w:lineRule="auto"/>
        <w:rPr>
          <w:color w:val="7030A0"/>
          <w:sz w:val="28"/>
        </w:rPr>
      </w:pPr>
      <w:r w:rsidRPr="00917E42">
        <w:rPr>
          <w:noProof/>
        </w:rPr>
        <w:drawing>
          <wp:anchor distT="0" distB="0" distL="114300" distR="114300" simplePos="0" relativeHeight="251672576" behindDoc="0" locked="0" layoutInCell="1" allowOverlap="1" wp14:anchorId="5F082CFD" wp14:editId="6CFEE998">
            <wp:simplePos x="0" y="0"/>
            <wp:positionH relativeFrom="column">
              <wp:posOffset>430823</wp:posOffset>
            </wp:positionH>
            <wp:positionV relativeFrom="paragraph">
              <wp:posOffset>6350</wp:posOffset>
            </wp:positionV>
            <wp:extent cx="1834515" cy="397192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51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6D18">
        <w:rPr>
          <w:noProof/>
        </w:rPr>
        <w:drawing>
          <wp:anchor distT="0" distB="0" distL="114300" distR="114300" simplePos="0" relativeHeight="251673600" behindDoc="0" locked="0" layoutInCell="1" allowOverlap="1" wp14:anchorId="37DFDF5F" wp14:editId="4DB1A78B">
            <wp:simplePos x="0" y="0"/>
            <wp:positionH relativeFrom="column">
              <wp:posOffset>2382178</wp:posOffset>
            </wp:positionH>
            <wp:positionV relativeFrom="paragraph">
              <wp:posOffset>24276</wp:posOffset>
            </wp:positionV>
            <wp:extent cx="1809750" cy="3917315"/>
            <wp:effectExtent l="0" t="0" r="0" b="698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391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2B0485" w14:textId="03E53A2E" w:rsidR="00917E42" w:rsidRPr="00BE09F0" w:rsidRDefault="00917E42" w:rsidP="00BE09F0">
      <w:pPr>
        <w:pStyle w:val="ListParagraph"/>
        <w:spacing w:after="200" w:line="276" w:lineRule="auto"/>
        <w:rPr>
          <w:color w:val="7030A0"/>
          <w:sz w:val="28"/>
        </w:rPr>
      </w:pPr>
    </w:p>
    <w:p w14:paraId="186E4505" w14:textId="77777777" w:rsidR="00BE09F0" w:rsidRDefault="00BE09F0" w:rsidP="0013262F"/>
    <w:p w14:paraId="78517C8E" w14:textId="69244D0B" w:rsidR="00B82E72" w:rsidRDefault="00B82E72" w:rsidP="0013262F"/>
    <w:p w14:paraId="30AC89C5" w14:textId="49B8A0FC" w:rsidR="00B82E72" w:rsidRDefault="00B82E72" w:rsidP="0013262F"/>
    <w:p w14:paraId="4B04B345" w14:textId="0E5E4219" w:rsidR="00F56992" w:rsidRDefault="00F56992" w:rsidP="0013262F"/>
    <w:p w14:paraId="511A7F5D" w14:textId="0094FB2A" w:rsidR="00F56992" w:rsidRDefault="00F56992" w:rsidP="0013262F"/>
    <w:p w14:paraId="6E742EB5" w14:textId="7A30B549" w:rsidR="00F56992" w:rsidRDefault="00F56992" w:rsidP="0013262F"/>
    <w:p w14:paraId="39A7ADAD" w14:textId="70BE9EEF" w:rsidR="00F56992" w:rsidRDefault="00F56992" w:rsidP="0013262F"/>
    <w:p w14:paraId="5BE435E7" w14:textId="5CF4BB27" w:rsidR="00F56992" w:rsidRDefault="00F56992" w:rsidP="0013262F"/>
    <w:p w14:paraId="33BCB803" w14:textId="69EC13B1" w:rsidR="00F56992" w:rsidRDefault="00F56992" w:rsidP="0013262F"/>
    <w:p w14:paraId="20BC6DE1" w14:textId="77D01EE3" w:rsidR="00F56992" w:rsidRDefault="00F56992" w:rsidP="0013262F"/>
    <w:p w14:paraId="063DD59E" w14:textId="0D38B849" w:rsidR="00F56992" w:rsidRDefault="00F56992" w:rsidP="0013262F"/>
    <w:p w14:paraId="5402909A" w14:textId="017233C0" w:rsidR="00F56992" w:rsidRDefault="00F56992" w:rsidP="0013262F"/>
    <w:p w14:paraId="1537EB06" w14:textId="1D400758" w:rsidR="00F56992" w:rsidRDefault="00F56992" w:rsidP="0013262F"/>
    <w:p w14:paraId="3C6688DB" w14:textId="449D1F80" w:rsidR="00F56992" w:rsidRDefault="00F56992" w:rsidP="0013262F"/>
    <w:p w14:paraId="5ACE3CE0" w14:textId="3502533D" w:rsidR="00F56992" w:rsidRDefault="00F56992" w:rsidP="0013262F"/>
    <w:p w14:paraId="35401A49" w14:textId="773D352A" w:rsidR="00F56992" w:rsidRDefault="00F56992" w:rsidP="0013262F"/>
    <w:p w14:paraId="022D7383" w14:textId="24B527C2" w:rsidR="00F56992" w:rsidRDefault="00F56992" w:rsidP="0013262F"/>
    <w:p w14:paraId="54C2F5AD" w14:textId="5657C12B" w:rsidR="00F56992" w:rsidRDefault="00F56992" w:rsidP="0013262F"/>
    <w:p w14:paraId="7F9A67DB" w14:textId="618F4992" w:rsidR="00F56992" w:rsidRDefault="00F56992" w:rsidP="0013262F"/>
    <w:p w14:paraId="5106608C" w14:textId="7CB2B405" w:rsidR="00F56992" w:rsidRDefault="00F56992" w:rsidP="0013262F"/>
    <w:p w14:paraId="6EB129DC" w14:textId="77777777" w:rsidR="00F56992" w:rsidRDefault="00F56992" w:rsidP="0013262F"/>
    <w:p w14:paraId="7C7EBCD3" w14:textId="77777777" w:rsidR="00917E42" w:rsidRDefault="00917E42" w:rsidP="0013262F"/>
    <w:p w14:paraId="2B47A636" w14:textId="127B0C34" w:rsidR="00917E42" w:rsidRDefault="002D6D18" w:rsidP="0013262F">
      <w:bookmarkStart w:id="18" w:name="_Toc59025548"/>
      <w:r w:rsidRPr="007513AE">
        <w:rPr>
          <w:rStyle w:val="Heading2Char"/>
        </w:rPr>
        <w:t>Quote 2.</w:t>
      </w:r>
      <w:bookmarkEnd w:id="18"/>
      <w:r w:rsidR="00010FA7" w:rsidRPr="00010FA7">
        <w:t xml:space="preserve"> </w:t>
      </w:r>
      <w:hyperlink r:id="rId37" w:anchor="hotelTmpl" w:history="1">
        <w:r w:rsidR="00010FA7">
          <w:rPr>
            <w:rStyle w:val="Hyperlink"/>
          </w:rPr>
          <w:t>Crowne Plaza London - Docklands, London – Updated 2020 Prices (booking.com)</w:t>
        </w:r>
      </w:hyperlink>
      <w:r w:rsidR="00010FA7">
        <w:t xml:space="preserve"> </w:t>
      </w:r>
    </w:p>
    <w:p w14:paraId="499DEC07" w14:textId="61532515" w:rsidR="0024544C" w:rsidRDefault="004812D2" w:rsidP="0013262F">
      <w:r>
        <w:rPr>
          <w:noProof/>
        </w:rPr>
        <w:drawing>
          <wp:anchor distT="0" distB="0" distL="114300" distR="114300" simplePos="0" relativeHeight="251674624" behindDoc="0" locked="0" layoutInCell="1" allowOverlap="1" wp14:anchorId="2AFB13C0" wp14:editId="7EFA3B0D">
            <wp:simplePos x="0" y="0"/>
            <wp:positionH relativeFrom="margin">
              <wp:posOffset>167054</wp:posOffset>
            </wp:positionH>
            <wp:positionV relativeFrom="page">
              <wp:posOffset>5865104</wp:posOffset>
            </wp:positionV>
            <wp:extent cx="4351655" cy="2609850"/>
            <wp:effectExtent l="0" t="0" r="0" b="0"/>
            <wp:wrapSquare wrapText="bothSides"/>
            <wp:docPr id="21" name="Picture 2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&#10;&#10;Description automatically generated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7" t="-391" r="22406" b="38233"/>
                    <a:stretch/>
                  </pic:blipFill>
                  <pic:spPr bwMode="auto">
                    <a:xfrm>
                      <a:off x="0" y="0"/>
                      <a:ext cx="435165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F6763A" w14:textId="027F1B9E" w:rsidR="0024544C" w:rsidRDefault="0024544C" w:rsidP="0013262F"/>
    <w:p w14:paraId="44C0062C" w14:textId="38190E46" w:rsidR="00917E42" w:rsidRDefault="00917E42" w:rsidP="0013262F"/>
    <w:p w14:paraId="0D74707C" w14:textId="77777777" w:rsidR="00917E42" w:rsidRDefault="00917E42" w:rsidP="0013262F"/>
    <w:p w14:paraId="2F22172F" w14:textId="36368910" w:rsidR="00917E42" w:rsidRDefault="00917E42" w:rsidP="0013262F"/>
    <w:p w14:paraId="38C79F49" w14:textId="77777777" w:rsidR="00917E42" w:rsidRDefault="00917E42" w:rsidP="0013262F"/>
    <w:p w14:paraId="12554307" w14:textId="77777777" w:rsidR="00917E42" w:rsidRDefault="00917E42" w:rsidP="0013262F"/>
    <w:p w14:paraId="4CDB3929" w14:textId="77777777" w:rsidR="00917E42" w:rsidRDefault="00917E42" w:rsidP="0013262F"/>
    <w:p w14:paraId="7DEEE2D3" w14:textId="77777777" w:rsidR="00917E42" w:rsidRDefault="00917E42" w:rsidP="0013262F"/>
    <w:p w14:paraId="731E53E0" w14:textId="77777777" w:rsidR="00917E42" w:rsidRDefault="00917E42" w:rsidP="0013262F"/>
    <w:p w14:paraId="153FD33F" w14:textId="77777777" w:rsidR="00917E42" w:rsidRDefault="00917E42" w:rsidP="0013262F"/>
    <w:p w14:paraId="76DFFAC3" w14:textId="77777777" w:rsidR="00917E42" w:rsidRDefault="00917E42" w:rsidP="0013262F"/>
    <w:p w14:paraId="76C9A569" w14:textId="77777777" w:rsidR="00917E42" w:rsidRDefault="00917E42" w:rsidP="0013262F"/>
    <w:p w14:paraId="29D0E16F" w14:textId="77777777" w:rsidR="00917E42" w:rsidRDefault="00917E42" w:rsidP="0013262F"/>
    <w:p w14:paraId="518C41FE" w14:textId="77777777" w:rsidR="007513AE" w:rsidRDefault="007513AE" w:rsidP="0013262F"/>
    <w:p w14:paraId="1C57217F" w14:textId="77777777" w:rsidR="007513AE" w:rsidRDefault="007513AE" w:rsidP="0013262F"/>
    <w:p w14:paraId="2B16727A" w14:textId="6AD98A11" w:rsidR="002E04F1" w:rsidRDefault="002E04F1" w:rsidP="0013262F"/>
    <w:p w14:paraId="3692AC95" w14:textId="33F39417" w:rsidR="00A13554" w:rsidRDefault="00A13554" w:rsidP="0013262F"/>
    <w:p w14:paraId="22850688" w14:textId="7F2F326B" w:rsidR="00A13554" w:rsidRDefault="00A13554" w:rsidP="0013262F"/>
    <w:p w14:paraId="50AE1EEB" w14:textId="6380A035" w:rsidR="00A13554" w:rsidRDefault="00A13554" w:rsidP="0013262F"/>
    <w:p w14:paraId="588EF85B" w14:textId="77777777" w:rsidR="00A13554" w:rsidRDefault="00A13554" w:rsidP="0013262F"/>
    <w:p w14:paraId="11159B26" w14:textId="18060BCF" w:rsidR="0013262F" w:rsidRPr="003102FE" w:rsidRDefault="0013262F" w:rsidP="003102FE">
      <w:pPr>
        <w:pStyle w:val="Heading2"/>
      </w:pPr>
      <w:bookmarkStart w:id="19" w:name="_Toc59025549"/>
      <w:r w:rsidRPr="00BE09F0">
        <w:lastRenderedPageBreak/>
        <w:t xml:space="preserve">Design of stand- </w:t>
      </w:r>
      <w:hyperlink r:id="rId39" w:history="1">
        <w:r w:rsidR="00BE09F0" w:rsidRPr="00BE09F0">
          <w:rPr>
            <w:rStyle w:val="Hyperlink"/>
            <w:color w:val="7030A0"/>
          </w:rPr>
          <w:t>https://www.inspiredisplays.co.uk/portfolio/rcuk-exhibition-stand/</w:t>
        </w:r>
        <w:bookmarkEnd w:id="19"/>
      </w:hyperlink>
      <w:r w:rsidR="00BE09F0" w:rsidRPr="00BE09F0">
        <w:rPr>
          <w:color w:val="7030A0"/>
        </w:rPr>
        <w:t xml:space="preserve"> </w:t>
      </w:r>
      <w:r w:rsidRPr="00BE09F0">
        <w:rPr>
          <w:color w:val="7030A0"/>
        </w:rPr>
        <w:t xml:space="preserve"> </w:t>
      </w:r>
    </w:p>
    <w:p w14:paraId="61E446A9" w14:textId="2DA54741" w:rsidR="00C13842" w:rsidRDefault="00C13842" w:rsidP="0013262F">
      <w:pPr>
        <w:rPr>
          <w:color w:val="7030A0"/>
        </w:rPr>
      </w:pPr>
    </w:p>
    <w:p w14:paraId="40CD3B7F" w14:textId="160FB245" w:rsidR="00C13842" w:rsidRDefault="00B83BF8" w:rsidP="007513AE">
      <w:pPr>
        <w:pStyle w:val="Heading2"/>
      </w:pPr>
      <w:bookmarkStart w:id="20" w:name="_Toc59025550"/>
      <w:r>
        <w:t>Quote 1.</w:t>
      </w:r>
      <w:bookmarkEnd w:id="20"/>
    </w:p>
    <w:p w14:paraId="7336C27A" w14:textId="69605DF5" w:rsidR="00B83BF8" w:rsidRDefault="002B5642" w:rsidP="0013262F">
      <w:pPr>
        <w:rPr>
          <w:color w:val="7030A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005545B" wp14:editId="46C2D862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3143250" cy="297180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0" t="10129" r="11111" b="12797"/>
                    <a:stretch/>
                  </pic:blipFill>
                  <pic:spPr bwMode="auto">
                    <a:xfrm>
                      <a:off x="0" y="0"/>
                      <a:ext cx="31432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8D05ECB" w14:textId="49D13481" w:rsidR="00B83BF8" w:rsidRPr="00BE09F0" w:rsidRDefault="00BE4053" w:rsidP="0013262F">
      <w:pPr>
        <w:rPr>
          <w:color w:val="7030A0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565B6472" wp14:editId="73950ABE">
            <wp:simplePos x="0" y="0"/>
            <wp:positionH relativeFrom="column">
              <wp:posOffset>3261946</wp:posOffset>
            </wp:positionH>
            <wp:positionV relativeFrom="paragraph">
              <wp:posOffset>-733</wp:posOffset>
            </wp:positionV>
            <wp:extent cx="3552825" cy="2981325"/>
            <wp:effectExtent l="0" t="0" r="9525" b="9525"/>
            <wp:wrapThrough wrapText="bothSides">
              <wp:wrapPolygon edited="0">
                <wp:start x="0" y="0"/>
                <wp:lineTo x="0" y="21531"/>
                <wp:lineTo x="21542" y="21531"/>
                <wp:lineTo x="21542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9" t="17681" r="22038" b="44114"/>
                    <a:stretch/>
                  </pic:blipFill>
                  <pic:spPr bwMode="auto">
                    <a:xfrm>
                      <a:off x="0" y="0"/>
                      <a:ext cx="35528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color w:val="7030A0"/>
        </w:rPr>
        <w:br w:type="textWrapping" w:clear="all"/>
      </w:r>
    </w:p>
    <w:p w14:paraId="2A0D36FF" w14:textId="20510DC7" w:rsidR="00BE09F0" w:rsidRDefault="00BE4053" w:rsidP="0013262F">
      <w:bookmarkStart w:id="21" w:name="_Toc59025551"/>
      <w:r w:rsidRPr="007513AE">
        <w:rPr>
          <w:rStyle w:val="Heading2Char"/>
        </w:rPr>
        <w:t>Quote 2.</w:t>
      </w:r>
      <w:bookmarkEnd w:id="21"/>
      <w:r w:rsidR="0030277B" w:rsidRPr="0030277B">
        <w:t xml:space="preserve"> </w:t>
      </w:r>
      <w:hyperlink r:id="rId42" w:history="1">
        <w:r w:rsidR="0030277B" w:rsidRPr="00C46E26">
          <w:rPr>
            <w:rStyle w:val="Hyperlink"/>
          </w:rPr>
          <w:t>https://modexuk.com/</w:t>
        </w:r>
      </w:hyperlink>
      <w:r w:rsidR="0030277B">
        <w:t xml:space="preserve"> </w:t>
      </w:r>
    </w:p>
    <w:p w14:paraId="579CFFEA" w14:textId="22C8A9D5" w:rsidR="00BE4053" w:rsidRDefault="00BE4053" w:rsidP="0013262F"/>
    <w:p w14:paraId="03BA413A" w14:textId="55980847" w:rsidR="00BE4053" w:rsidRDefault="00BE4053" w:rsidP="0013262F"/>
    <w:p w14:paraId="1CE2572E" w14:textId="49BF711D" w:rsidR="00BE09F0" w:rsidRDefault="00BE09F0" w:rsidP="0013262F"/>
    <w:p w14:paraId="24F1A9C5" w14:textId="566C581C" w:rsidR="00BE09F0" w:rsidRDefault="002B5642" w:rsidP="0013262F">
      <w:r>
        <w:rPr>
          <w:noProof/>
        </w:rPr>
        <w:drawing>
          <wp:anchor distT="0" distB="0" distL="114300" distR="114300" simplePos="0" relativeHeight="251676672" behindDoc="0" locked="0" layoutInCell="1" allowOverlap="1" wp14:anchorId="17DD3225" wp14:editId="157D0729">
            <wp:simplePos x="0" y="0"/>
            <wp:positionH relativeFrom="margin">
              <wp:align>left</wp:align>
            </wp:positionH>
            <wp:positionV relativeFrom="paragraph">
              <wp:posOffset>-344805</wp:posOffset>
            </wp:positionV>
            <wp:extent cx="3957955" cy="1647825"/>
            <wp:effectExtent l="0" t="0" r="4445" b="9525"/>
            <wp:wrapSquare wrapText="bothSides"/>
            <wp:docPr id="26" name="Picture 26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, website&#10;&#10;Description automatically generated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3" r="13252" b="21851"/>
                    <a:stretch/>
                  </pic:blipFill>
                  <pic:spPr bwMode="auto">
                    <a:xfrm>
                      <a:off x="0" y="0"/>
                      <a:ext cx="395795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268DB61" w14:textId="18EBD4CE" w:rsidR="00BE09F0" w:rsidRDefault="00BE09F0" w:rsidP="0013262F"/>
    <w:p w14:paraId="08698D06" w14:textId="7077B94E" w:rsidR="0013262F" w:rsidRDefault="0013262F" w:rsidP="0013262F">
      <w:r>
        <w:tab/>
      </w:r>
    </w:p>
    <w:p w14:paraId="5453C445" w14:textId="77777777" w:rsidR="0013262F" w:rsidRDefault="0013262F" w:rsidP="0013262F"/>
    <w:p w14:paraId="2C9D6189" w14:textId="43766C27" w:rsidR="0013262F" w:rsidRDefault="0013262F" w:rsidP="0013262F"/>
    <w:p w14:paraId="4E3B16B3" w14:textId="38CC53DE" w:rsidR="0013262F" w:rsidRDefault="0013262F" w:rsidP="0013262F"/>
    <w:p w14:paraId="11BA451E" w14:textId="630EEADF" w:rsidR="00747DCB" w:rsidRDefault="00747DCB" w:rsidP="0013262F"/>
    <w:p w14:paraId="4E554C52" w14:textId="77777777" w:rsidR="00747DCB" w:rsidRDefault="00747DCB" w:rsidP="0013262F"/>
    <w:p w14:paraId="217AB702" w14:textId="77777777" w:rsidR="007513AE" w:rsidRDefault="0013262F" w:rsidP="0013262F">
      <w:pPr>
        <w:rPr>
          <w:color w:val="7030A0"/>
        </w:rPr>
      </w:pPr>
      <w:r w:rsidRPr="0013262F">
        <w:rPr>
          <w:color w:val="7030A0"/>
        </w:rPr>
        <w:tab/>
      </w:r>
    </w:p>
    <w:p w14:paraId="5D5D3A74" w14:textId="77777777" w:rsidR="0013262F" w:rsidRDefault="0013262F" w:rsidP="0013262F"/>
    <w:p w14:paraId="5C984DAE" w14:textId="3B498BE3" w:rsidR="0013262F" w:rsidRDefault="0013262F" w:rsidP="0013262F"/>
    <w:p w14:paraId="0F885CA2" w14:textId="7D566C2B" w:rsidR="008D384D" w:rsidRDefault="008D384D" w:rsidP="0013262F"/>
    <w:p w14:paraId="7780AC19" w14:textId="108E23EE" w:rsidR="008D384D" w:rsidRDefault="008D384D" w:rsidP="0013262F"/>
    <w:p w14:paraId="38052D5D" w14:textId="1BA04664" w:rsidR="008D384D" w:rsidRDefault="008D384D" w:rsidP="0013262F"/>
    <w:p w14:paraId="6EB938ED" w14:textId="01C72A07" w:rsidR="008D384D" w:rsidRDefault="008D384D" w:rsidP="0013262F"/>
    <w:p w14:paraId="50A41174" w14:textId="1BEF2FC4" w:rsidR="008D384D" w:rsidRDefault="008D384D" w:rsidP="0013262F"/>
    <w:p w14:paraId="4208423A" w14:textId="1CC34541" w:rsidR="008D384D" w:rsidRDefault="008D384D" w:rsidP="0013262F"/>
    <w:p w14:paraId="0A449B58" w14:textId="33905262" w:rsidR="008D384D" w:rsidRDefault="008D384D" w:rsidP="0013262F"/>
    <w:p w14:paraId="42B547D4" w14:textId="5FD69560" w:rsidR="008D384D" w:rsidRDefault="008D384D" w:rsidP="0013262F"/>
    <w:p w14:paraId="462D7EC2" w14:textId="26923199" w:rsidR="008D384D" w:rsidRDefault="008D384D" w:rsidP="0013262F"/>
    <w:p w14:paraId="518573D4" w14:textId="77777777" w:rsidR="008D384D" w:rsidRDefault="008D384D" w:rsidP="0013262F"/>
    <w:p w14:paraId="0CF88255" w14:textId="2B83E498" w:rsidR="007A0D46" w:rsidRDefault="00243C0D" w:rsidP="006B415C">
      <w:pPr>
        <w:pStyle w:val="Heading2"/>
      </w:pPr>
      <w:bookmarkStart w:id="22" w:name="_Toc59025552"/>
      <w:r>
        <w:lastRenderedPageBreak/>
        <w:t>Wines-</w:t>
      </w:r>
      <w:bookmarkEnd w:id="22"/>
    </w:p>
    <w:p w14:paraId="7DE566AB" w14:textId="64A0AAF3" w:rsidR="00243C0D" w:rsidRDefault="00243C0D" w:rsidP="0013262F"/>
    <w:p w14:paraId="02CB1DCC" w14:textId="6BA165CC" w:rsidR="00243C0D" w:rsidRDefault="00203E18" w:rsidP="006B415C">
      <w:pPr>
        <w:pStyle w:val="Heading2"/>
      </w:pPr>
      <w:bookmarkStart w:id="23" w:name="_Toc59025553"/>
      <w:r>
        <w:t>France</w:t>
      </w:r>
      <w:r w:rsidR="00851E4E">
        <w:t>-</w:t>
      </w:r>
      <w:bookmarkEnd w:id="23"/>
    </w:p>
    <w:p w14:paraId="6F7B4245" w14:textId="66AA45A7" w:rsidR="00851E4E" w:rsidRDefault="00851E4E" w:rsidP="0013262F"/>
    <w:p w14:paraId="11FF6FFD" w14:textId="5A445A5E" w:rsidR="00851E4E" w:rsidRDefault="00851E4E" w:rsidP="0013262F">
      <w:bookmarkStart w:id="24" w:name="_Toc59025554"/>
      <w:r w:rsidRPr="007513AE">
        <w:rPr>
          <w:rStyle w:val="Heading2Char"/>
        </w:rPr>
        <w:t>Rose</w:t>
      </w:r>
      <w:r w:rsidR="002E04F1">
        <w:rPr>
          <w:rStyle w:val="Heading2Char"/>
        </w:rPr>
        <w:t xml:space="preserve"> quote 1.</w:t>
      </w:r>
      <w:bookmarkEnd w:id="24"/>
      <w:r w:rsidR="009F6730">
        <w:t xml:space="preserve"> </w:t>
      </w:r>
      <w:hyperlink r:id="rId44" w:history="1">
        <w:r w:rsidR="009F6730" w:rsidRPr="00C46E26">
          <w:rPr>
            <w:rStyle w:val="Hyperlink"/>
          </w:rPr>
          <w:t>https://www.majestic.co.uk/wines/one-from-provence-rose-8310?fbclid=IwAR10QoR-KVmmC8H6BjDKXOuU79gXT10Zj7y5J0g-b370YE78ge_qpD26skQ</w:t>
        </w:r>
      </w:hyperlink>
      <w:r w:rsidR="009F6730">
        <w:t xml:space="preserve"> </w:t>
      </w:r>
    </w:p>
    <w:p w14:paraId="7F4701F5" w14:textId="6223133B" w:rsidR="00437D53" w:rsidRDefault="00437D53" w:rsidP="0013262F"/>
    <w:p w14:paraId="71645989" w14:textId="281D5AA2" w:rsidR="00203E18" w:rsidRDefault="00437D53" w:rsidP="0013262F">
      <w:r>
        <w:rPr>
          <w:noProof/>
        </w:rPr>
        <w:drawing>
          <wp:anchor distT="0" distB="0" distL="114300" distR="114300" simplePos="0" relativeHeight="251678720" behindDoc="1" locked="0" layoutInCell="1" allowOverlap="1" wp14:anchorId="588C4BE5" wp14:editId="14111DCA">
            <wp:simplePos x="0" y="0"/>
            <wp:positionH relativeFrom="margin">
              <wp:align>left</wp:align>
            </wp:positionH>
            <wp:positionV relativeFrom="paragraph">
              <wp:posOffset>170815</wp:posOffset>
            </wp:positionV>
            <wp:extent cx="5048250" cy="2586355"/>
            <wp:effectExtent l="0" t="0" r="0" b="4445"/>
            <wp:wrapThrough wrapText="bothSides">
              <wp:wrapPolygon edited="0">
                <wp:start x="0" y="0"/>
                <wp:lineTo x="0" y="21478"/>
                <wp:lineTo x="21518" y="21478"/>
                <wp:lineTo x="21518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AE5CE08" w14:textId="7D57B08F" w:rsidR="00833194" w:rsidRDefault="00833194" w:rsidP="0013262F"/>
    <w:p w14:paraId="75B52518" w14:textId="4D1DD076" w:rsidR="00203E18" w:rsidRDefault="00833194" w:rsidP="00833194">
      <w:pPr>
        <w:tabs>
          <w:tab w:val="left" w:pos="1830"/>
        </w:tabs>
      </w:pPr>
      <w:r>
        <w:tab/>
      </w:r>
      <w:r>
        <w:br w:type="textWrapping" w:clear="all"/>
      </w:r>
    </w:p>
    <w:p w14:paraId="4CB78659" w14:textId="17E242B9" w:rsidR="002536C2" w:rsidRDefault="002536C2" w:rsidP="002536C2"/>
    <w:p w14:paraId="5E266B2D" w14:textId="77777777" w:rsidR="002536C2" w:rsidRPr="002536C2" w:rsidRDefault="002536C2" w:rsidP="002536C2"/>
    <w:p w14:paraId="42313C4D" w14:textId="3CF73BC4" w:rsidR="004358A2" w:rsidRDefault="004358A2" w:rsidP="007513AE">
      <w:pPr>
        <w:pStyle w:val="Heading2"/>
      </w:pPr>
      <w:bookmarkStart w:id="25" w:name="_Toc59025555"/>
      <w:r>
        <w:t>Quote 2.</w:t>
      </w:r>
      <w:r w:rsidR="00B74595">
        <w:t xml:space="preserve"> </w:t>
      </w:r>
      <w:hyperlink r:id="rId46" w:history="1">
        <w:r w:rsidR="00B74595" w:rsidRPr="0042587F">
          <w:rPr>
            <w:rStyle w:val="Hyperlink"/>
          </w:rPr>
          <w:t>https://www.majestic.co.uk/wines/m-de-minuty-rose-8008?fbclid=IwAR2k6r6msn4ORj35FqDMWzqI_sO_fxmvbWNYjvCUAhASBX2gK6IwKFqyxEQ</w:t>
        </w:r>
        <w:bookmarkEnd w:id="25"/>
      </w:hyperlink>
      <w:r w:rsidR="00B74595">
        <w:t xml:space="preserve"> </w:t>
      </w:r>
    </w:p>
    <w:p w14:paraId="1EDAF35E" w14:textId="50B72FA5" w:rsidR="004358A2" w:rsidRDefault="004358A2" w:rsidP="0013262F"/>
    <w:p w14:paraId="1EABA642" w14:textId="5D62B8C2" w:rsidR="004358A2" w:rsidRDefault="00A50832" w:rsidP="0013262F">
      <w:r w:rsidRPr="00A50832">
        <w:drawing>
          <wp:anchor distT="0" distB="0" distL="114300" distR="114300" simplePos="0" relativeHeight="251702272" behindDoc="0" locked="0" layoutInCell="1" allowOverlap="1" wp14:anchorId="2F56DB2C" wp14:editId="58CD243A">
            <wp:simplePos x="0" y="0"/>
            <wp:positionH relativeFrom="column">
              <wp:posOffset>0</wp:posOffset>
            </wp:positionH>
            <wp:positionV relativeFrom="paragraph">
              <wp:posOffset>3322</wp:posOffset>
            </wp:positionV>
            <wp:extent cx="1596778" cy="2847757"/>
            <wp:effectExtent l="0" t="0" r="3810" b="0"/>
            <wp:wrapThrough wrapText="bothSides">
              <wp:wrapPolygon edited="0">
                <wp:start x="0" y="0"/>
                <wp:lineTo x="0" y="21388"/>
                <wp:lineTo x="21394" y="21388"/>
                <wp:lineTo x="21394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6778" cy="2847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CA77EC" w14:textId="77777777" w:rsidR="004358A2" w:rsidRDefault="004358A2" w:rsidP="0013262F"/>
    <w:p w14:paraId="35785086" w14:textId="77777777" w:rsidR="004358A2" w:rsidRDefault="004358A2" w:rsidP="0013262F"/>
    <w:p w14:paraId="58DDBB62" w14:textId="77777777" w:rsidR="004358A2" w:rsidRDefault="004358A2" w:rsidP="0013262F"/>
    <w:p w14:paraId="09A3CCD4" w14:textId="77777777" w:rsidR="004358A2" w:rsidRDefault="004358A2" w:rsidP="0013262F"/>
    <w:p w14:paraId="47E9B076" w14:textId="77777777" w:rsidR="004358A2" w:rsidRDefault="004358A2" w:rsidP="0013262F"/>
    <w:p w14:paraId="4BEE7D03" w14:textId="77777777" w:rsidR="004358A2" w:rsidRDefault="004358A2" w:rsidP="0013262F"/>
    <w:p w14:paraId="59FED257" w14:textId="1D67988A" w:rsidR="004358A2" w:rsidRDefault="004358A2" w:rsidP="0013262F"/>
    <w:p w14:paraId="4FFCF73A" w14:textId="36A55CD7" w:rsidR="004358A2" w:rsidRDefault="004358A2" w:rsidP="0013262F"/>
    <w:p w14:paraId="00E765BF" w14:textId="4837085C" w:rsidR="004358A2" w:rsidRDefault="004358A2" w:rsidP="0013262F"/>
    <w:p w14:paraId="02487F34" w14:textId="7BF4EF0F" w:rsidR="004358A2" w:rsidRDefault="004358A2" w:rsidP="0013262F"/>
    <w:p w14:paraId="0D068F4D" w14:textId="2E5E364B" w:rsidR="004358A2" w:rsidRDefault="004358A2" w:rsidP="0013262F"/>
    <w:p w14:paraId="505CEA4F" w14:textId="2B3106B7" w:rsidR="004358A2" w:rsidRDefault="004358A2" w:rsidP="0013262F"/>
    <w:p w14:paraId="657363DB" w14:textId="5DDB32F3" w:rsidR="004358A2" w:rsidRDefault="004358A2" w:rsidP="0013262F"/>
    <w:p w14:paraId="7709F19F" w14:textId="53874A56" w:rsidR="004358A2" w:rsidRDefault="004358A2" w:rsidP="0013262F"/>
    <w:p w14:paraId="083B9C8A" w14:textId="306F4E4F" w:rsidR="004358A2" w:rsidRDefault="004358A2" w:rsidP="0013262F"/>
    <w:p w14:paraId="4567E514" w14:textId="16984DA1" w:rsidR="004358A2" w:rsidRDefault="004358A2" w:rsidP="0013262F"/>
    <w:p w14:paraId="59C8E72A" w14:textId="31CB2434" w:rsidR="004358A2" w:rsidRDefault="004358A2" w:rsidP="0013262F"/>
    <w:p w14:paraId="775A6C3F" w14:textId="11C962D4" w:rsidR="004358A2" w:rsidRDefault="004358A2" w:rsidP="0013262F"/>
    <w:p w14:paraId="63334C9B" w14:textId="5A0EE902" w:rsidR="004358A2" w:rsidRDefault="004358A2" w:rsidP="0013262F"/>
    <w:p w14:paraId="46CF57FF" w14:textId="76130180" w:rsidR="004358A2" w:rsidRDefault="004358A2" w:rsidP="0013262F"/>
    <w:p w14:paraId="6F53CB76" w14:textId="52039D86" w:rsidR="00957DFD" w:rsidRDefault="00B666DC" w:rsidP="0013262F">
      <w:bookmarkStart w:id="26" w:name="_Toc59025556"/>
      <w:r w:rsidRPr="006B415C">
        <w:rPr>
          <w:rStyle w:val="Heading2Char"/>
        </w:rPr>
        <w:t>White</w:t>
      </w:r>
      <w:bookmarkEnd w:id="26"/>
      <w:r>
        <w:t xml:space="preserve"> </w:t>
      </w:r>
      <w:hyperlink r:id="rId48" w:history="1">
        <w:r w:rsidR="004358A2" w:rsidRPr="00C46E26">
          <w:rPr>
            <w:rStyle w:val="Hyperlink"/>
          </w:rPr>
          <w:t>https://www.majestic.co.uk/wines/macon-villages-blanc-les-pierres-blanches-4168?fbclid=IwAR2AGjvdM4o-n-NUUtOLdqu8nUqROUllVMhaXZA7b4K4d8JUM6wwJzBNEls</w:t>
        </w:r>
      </w:hyperlink>
      <w:r w:rsidR="004358A2">
        <w:t xml:space="preserve"> </w:t>
      </w:r>
    </w:p>
    <w:p w14:paraId="1B2EC48B" w14:textId="62CFD39A" w:rsidR="004358A2" w:rsidRDefault="004358A2" w:rsidP="0013262F">
      <w:bookmarkStart w:id="27" w:name="_Toc59025557"/>
      <w:r w:rsidRPr="00096A13">
        <w:rPr>
          <w:rStyle w:val="Heading2Char"/>
        </w:rPr>
        <w:t>Quote 1</w:t>
      </w:r>
      <w:bookmarkEnd w:id="27"/>
      <w:r>
        <w:t>.</w:t>
      </w:r>
    </w:p>
    <w:p w14:paraId="41F6E768" w14:textId="5A1D7ECA" w:rsidR="00FE3A8E" w:rsidRDefault="00FE3A8E" w:rsidP="0013262F"/>
    <w:p w14:paraId="1BCBFB3E" w14:textId="206C551C" w:rsidR="00FE3A8E" w:rsidRDefault="00FE3A8E" w:rsidP="0013262F"/>
    <w:p w14:paraId="697C84E8" w14:textId="03FC98AE" w:rsidR="00FE3A8E" w:rsidRDefault="00096A13" w:rsidP="0013262F">
      <w:r>
        <w:rPr>
          <w:noProof/>
        </w:rPr>
        <w:drawing>
          <wp:anchor distT="0" distB="0" distL="114300" distR="114300" simplePos="0" relativeHeight="251679744" behindDoc="1" locked="0" layoutInCell="1" allowOverlap="1" wp14:anchorId="3C559A17" wp14:editId="44788F06">
            <wp:simplePos x="0" y="0"/>
            <wp:positionH relativeFrom="margin">
              <wp:align>left</wp:align>
            </wp:positionH>
            <wp:positionV relativeFrom="paragraph">
              <wp:posOffset>15973</wp:posOffset>
            </wp:positionV>
            <wp:extent cx="4940300" cy="2777490"/>
            <wp:effectExtent l="0" t="0" r="0" b="3810"/>
            <wp:wrapThrough wrapText="bothSides">
              <wp:wrapPolygon edited="0">
                <wp:start x="0" y="0"/>
                <wp:lineTo x="0" y="21481"/>
                <wp:lineTo x="21489" y="21481"/>
                <wp:lineTo x="21489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1578D" w14:textId="75EEE58B" w:rsidR="00FE3A8E" w:rsidRDefault="00FE3A8E" w:rsidP="0013262F"/>
    <w:p w14:paraId="2FB1B14D" w14:textId="16277D3F" w:rsidR="00FE3A8E" w:rsidRDefault="00FE3A8E" w:rsidP="0013262F"/>
    <w:p w14:paraId="4194DCA0" w14:textId="0AAB8C5E" w:rsidR="00FE3A8E" w:rsidRDefault="00FE3A8E" w:rsidP="0013262F"/>
    <w:p w14:paraId="75E0E788" w14:textId="2D448A26" w:rsidR="00FE3A8E" w:rsidRDefault="00FE3A8E" w:rsidP="0013262F"/>
    <w:p w14:paraId="593E4BB3" w14:textId="45EAFA2D" w:rsidR="00FE3A8E" w:rsidRDefault="00FE3A8E" w:rsidP="0013262F"/>
    <w:p w14:paraId="628C7C9E" w14:textId="4295A54C" w:rsidR="00FE3A8E" w:rsidRDefault="00FE3A8E" w:rsidP="0013262F"/>
    <w:p w14:paraId="01F31DAB" w14:textId="66C5E06B" w:rsidR="00FE3A8E" w:rsidRDefault="00FE3A8E" w:rsidP="0013262F"/>
    <w:p w14:paraId="503F44A9" w14:textId="2639E56E" w:rsidR="00FE3A8E" w:rsidRDefault="00FE3A8E" w:rsidP="0013262F"/>
    <w:p w14:paraId="1623853B" w14:textId="6BBADADC" w:rsidR="00FE3A8E" w:rsidRDefault="00FE3A8E" w:rsidP="0013262F"/>
    <w:p w14:paraId="7A6B0D20" w14:textId="77E37158" w:rsidR="00FE3A8E" w:rsidRDefault="00FE3A8E" w:rsidP="0013262F"/>
    <w:p w14:paraId="6B802C63" w14:textId="2F33AFB4" w:rsidR="00FE3A8E" w:rsidRDefault="00FE3A8E" w:rsidP="0013262F"/>
    <w:p w14:paraId="6CE848DB" w14:textId="263FE9CE" w:rsidR="00FE3A8E" w:rsidRDefault="00FE3A8E" w:rsidP="0013262F"/>
    <w:p w14:paraId="7CF93B34" w14:textId="00614303" w:rsidR="00FE3A8E" w:rsidRDefault="00FE3A8E" w:rsidP="0013262F"/>
    <w:p w14:paraId="2E548D27" w14:textId="7CB7DA72" w:rsidR="00FE3A8E" w:rsidRDefault="00FE3A8E" w:rsidP="0013262F"/>
    <w:p w14:paraId="3444485E" w14:textId="3A9908DA" w:rsidR="00FE3A8E" w:rsidRDefault="00FE3A8E" w:rsidP="0013262F"/>
    <w:p w14:paraId="5F9F9D20" w14:textId="77777777" w:rsidR="002536C2" w:rsidRDefault="002536C2" w:rsidP="0013262F"/>
    <w:p w14:paraId="6E14C326" w14:textId="4162E6FF" w:rsidR="00851E4E" w:rsidRDefault="00BB5776" w:rsidP="00B76681">
      <w:pPr>
        <w:pStyle w:val="Heading2"/>
      </w:pPr>
      <w:bookmarkStart w:id="28" w:name="_Toc59025558"/>
      <w:r>
        <w:t>Quote 2.</w:t>
      </w:r>
      <w:r w:rsidR="007173AC">
        <w:t xml:space="preserve"> </w:t>
      </w:r>
      <w:hyperlink r:id="rId50" w:history="1">
        <w:r w:rsidR="007173AC" w:rsidRPr="009967CD">
          <w:rPr>
            <w:rStyle w:val="Hyperlink"/>
          </w:rPr>
          <w:t>https://www.majestic.co.uk/wines/macon-lugny-4303?fbclid=IwAR3TK8ThpV5KdsaH9znGAFnbtqVB1p2IPE5qdyOdFnrYchjZxFhxIGcq5HQ</w:t>
        </w:r>
        <w:bookmarkEnd w:id="28"/>
      </w:hyperlink>
      <w:r w:rsidR="007173AC">
        <w:t xml:space="preserve"> </w:t>
      </w:r>
    </w:p>
    <w:p w14:paraId="5D3BFC7F" w14:textId="77777777" w:rsidR="002E274E" w:rsidRPr="002E274E" w:rsidRDefault="002E274E" w:rsidP="002E274E"/>
    <w:p w14:paraId="3327D29D" w14:textId="33C02C13" w:rsidR="00BB5776" w:rsidRDefault="00413D60" w:rsidP="0013262F">
      <w:r>
        <w:rPr>
          <w:noProof/>
        </w:rPr>
        <w:drawing>
          <wp:anchor distT="0" distB="0" distL="114300" distR="114300" simplePos="0" relativeHeight="251703296" behindDoc="0" locked="0" layoutInCell="1" allowOverlap="1" wp14:anchorId="420A9D69" wp14:editId="2835950A">
            <wp:simplePos x="0" y="0"/>
            <wp:positionH relativeFrom="margin">
              <wp:align>left</wp:align>
            </wp:positionH>
            <wp:positionV relativeFrom="paragraph">
              <wp:posOffset>11332</wp:posOffset>
            </wp:positionV>
            <wp:extent cx="1678940" cy="2992120"/>
            <wp:effectExtent l="0" t="0" r="0" b="0"/>
            <wp:wrapThrough wrapText="bothSides">
              <wp:wrapPolygon edited="0">
                <wp:start x="0" y="0"/>
                <wp:lineTo x="0" y="21453"/>
                <wp:lineTo x="21322" y="21453"/>
                <wp:lineTo x="21322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907" cy="299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EFB8D" w14:textId="66051DC5" w:rsidR="00BB5776" w:rsidRDefault="00BB5776" w:rsidP="0013262F"/>
    <w:p w14:paraId="6D540EB1" w14:textId="4CC48D5E" w:rsidR="00BB5776" w:rsidRDefault="00BB5776" w:rsidP="0013262F"/>
    <w:p w14:paraId="2B702CBC" w14:textId="0970FD1F" w:rsidR="00BB5776" w:rsidRDefault="00BB5776" w:rsidP="0013262F"/>
    <w:p w14:paraId="4EAB330D" w14:textId="18D25AAF" w:rsidR="00BB5776" w:rsidRDefault="00BB5776" w:rsidP="0013262F"/>
    <w:p w14:paraId="58EDA0B2" w14:textId="2F3AC48D" w:rsidR="00BB5776" w:rsidRDefault="00BB5776" w:rsidP="0013262F"/>
    <w:p w14:paraId="7C9320AC" w14:textId="33596351" w:rsidR="00BB5776" w:rsidRDefault="00BB5776" w:rsidP="0013262F"/>
    <w:p w14:paraId="0743E595" w14:textId="52CB3FB9" w:rsidR="00BB5776" w:rsidRDefault="00BB5776" w:rsidP="0013262F"/>
    <w:p w14:paraId="5A5877B1" w14:textId="0EF4B930" w:rsidR="00BB5776" w:rsidRDefault="00BB5776" w:rsidP="0013262F"/>
    <w:p w14:paraId="5D7131E4" w14:textId="5A93CE4B" w:rsidR="00BB5776" w:rsidRDefault="00BB5776" w:rsidP="0013262F"/>
    <w:p w14:paraId="735E049C" w14:textId="78E3CE0D" w:rsidR="00BB5776" w:rsidRDefault="00BB5776" w:rsidP="0013262F"/>
    <w:p w14:paraId="5664D2D1" w14:textId="74F86CC5" w:rsidR="00BB5776" w:rsidRDefault="00BB5776" w:rsidP="0013262F"/>
    <w:p w14:paraId="7971C164" w14:textId="1C15150A" w:rsidR="00BB5776" w:rsidRDefault="00BB5776" w:rsidP="0013262F"/>
    <w:p w14:paraId="6FD4CFE9" w14:textId="52390F16" w:rsidR="00BB5776" w:rsidRDefault="00BB5776" w:rsidP="0013262F"/>
    <w:p w14:paraId="72049921" w14:textId="35737489" w:rsidR="00BB5776" w:rsidRDefault="00BB5776" w:rsidP="0013262F"/>
    <w:p w14:paraId="294A74D4" w14:textId="2870A051" w:rsidR="00BB5776" w:rsidRDefault="00BB5776" w:rsidP="0013262F"/>
    <w:p w14:paraId="03C2F8DB" w14:textId="69D18A3A" w:rsidR="00BB5776" w:rsidRDefault="00BB5776" w:rsidP="0013262F"/>
    <w:p w14:paraId="26B0B467" w14:textId="6405AB62" w:rsidR="00BB5776" w:rsidRDefault="00BB5776" w:rsidP="0013262F"/>
    <w:p w14:paraId="488CB1E2" w14:textId="5890F86D" w:rsidR="00BB5776" w:rsidRDefault="00BB5776" w:rsidP="0013262F"/>
    <w:p w14:paraId="4C9758D2" w14:textId="6537475B" w:rsidR="00BB5776" w:rsidRDefault="00BB5776" w:rsidP="0013262F"/>
    <w:p w14:paraId="14B94A73" w14:textId="2369CFD5" w:rsidR="00BB5776" w:rsidRDefault="00BB5776" w:rsidP="0013262F"/>
    <w:p w14:paraId="2D56DEBE" w14:textId="78ABF9FC" w:rsidR="00BB5776" w:rsidRDefault="00BB5776" w:rsidP="0013262F"/>
    <w:p w14:paraId="78A22604" w14:textId="2AA36EB6" w:rsidR="00BB5776" w:rsidRDefault="00BB5776" w:rsidP="0013262F"/>
    <w:p w14:paraId="5ADAF9EF" w14:textId="1DB31A0C" w:rsidR="00F834C0" w:rsidRDefault="00F834C0" w:rsidP="0013262F"/>
    <w:p w14:paraId="7AFAF820" w14:textId="77777777" w:rsidR="00F834C0" w:rsidRDefault="00F834C0" w:rsidP="0013262F"/>
    <w:p w14:paraId="379852E8" w14:textId="2C556239" w:rsidR="00BB5776" w:rsidRDefault="00FA7890" w:rsidP="0013262F">
      <w:bookmarkStart w:id="29" w:name="_Toc59025559"/>
      <w:r w:rsidRPr="002E084D">
        <w:rPr>
          <w:rStyle w:val="Heading2Char"/>
        </w:rPr>
        <w:t>R</w:t>
      </w:r>
      <w:r w:rsidR="00BB5776" w:rsidRPr="002E084D">
        <w:rPr>
          <w:rStyle w:val="Heading2Char"/>
        </w:rPr>
        <w:t>ed</w:t>
      </w:r>
      <w:r w:rsidRPr="002E084D">
        <w:rPr>
          <w:rStyle w:val="Heading2Char"/>
        </w:rPr>
        <w:t xml:space="preserve"> quote 1</w:t>
      </w:r>
      <w:bookmarkEnd w:id="29"/>
      <w:r w:rsidRPr="002E084D">
        <w:rPr>
          <w:rStyle w:val="Heading2Char"/>
        </w:rPr>
        <w:t xml:space="preserve"> </w:t>
      </w:r>
      <w:hyperlink r:id="rId52" w:history="1">
        <w:r w:rsidRPr="00C46E26">
          <w:rPr>
            <w:rStyle w:val="Hyperlink"/>
          </w:rPr>
          <w:t>https://www.majestic.co.uk/wines/cotes-du-rhone-6059?fbclid=IwAR11_seMI9N8nO65_4jJQHodKfzUGL7lRStj_IWi3gtgebcMI8kHT64Rj_A</w:t>
        </w:r>
      </w:hyperlink>
      <w:r>
        <w:t xml:space="preserve"> </w:t>
      </w:r>
    </w:p>
    <w:p w14:paraId="58269216" w14:textId="5ABF2BEF" w:rsidR="00FA7890" w:rsidRDefault="00FA7890" w:rsidP="0013262F"/>
    <w:p w14:paraId="012A5F8B" w14:textId="15F35A07" w:rsidR="009E40C4" w:rsidRDefault="00FA7890" w:rsidP="0013262F">
      <w:r>
        <w:rPr>
          <w:noProof/>
        </w:rPr>
        <w:drawing>
          <wp:anchor distT="0" distB="0" distL="114300" distR="114300" simplePos="0" relativeHeight="251697152" behindDoc="0" locked="0" layoutInCell="1" allowOverlap="1" wp14:anchorId="2EC80161" wp14:editId="6969CB78">
            <wp:simplePos x="0" y="0"/>
            <wp:positionH relativeFrom="column">
              <wp:posOffset>0</wp:posOffset>
            </wp:positionH>
            <wp:positionV relativeFrom="paragraph">
              <wp:posOffset>-98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B74640" w14:textId="15B5BF97" w:rsidR="007A0D46" w:rsidRDefault="00D41216" w:rsidP="00B76681">
      <w:pPr>
        <w:pStyle w:val="Heading2"/>
      </w:pPr>
      <w:bookmarkStart w:id="30" w:name="_Toc59025560"/>
      <w:r>
        <w:t>Quote 2.</w:t>
      </w:r>
      <w:r w:rsidR="00C422C5">
        <w:t xml:space="preserve"> </w:t>
      </w:r>
      <w:hyperlink r:id="rId54" w:history="1">
        <w:r w:rsidR="00C422C5" w:rsidRPr="009967CD">
          <w:rPr>
            <w:rStyle w:val="Hyperlink"/>
          </w:rPr>
          <w:t>https://www.majestic.co.uk/wines/comte-de-baulieu-haut-medoc-61206?fbclid=IwAR1CfC4LX0UFZ9FhAM8beur1rhVBPMpxXtMaz9jN5vPEbfBDjgnNeDgsy_8</w:t>
        </w:r>
        <w:bookmarkEnd w:id="30"/>
      </w:hyperlink>
      <w:r w:rsidR="00C422C5">
        <w:t xml:space="preserve"> </w:t>
      </w:r>
    </w:p>
    <w:p w14:paraId="055AB821" w14:textId="50A5B7F3" w:rsidR="00F834C0" w:rsidRPr="00F834C0" w:rsidRDefault="00812922" w:rsidP="00F834C0">
      <w:r>
        <w:t xml:space="preserve"> </w:t>
      </w:r>
    </w:p>
    <w:p w14:paraId="512814F3" w14:textId="008EB2D5" w:rsidR="00D41216" w:rsidRDefault="00812922" w:rsidP="0013262F">
      <w:r w:rsidRPr="00812922">
        <w:drawing>
          <wp:anchor distT="0" distB="0" distL="114300" distR="114300" simplePos="0" relativeHeight="251704320" behindDoc="0" locked="0" layoutInCell="1" allowOverlap="1" wp14:anchorId="5AD4D152" wp14:editId="01A3F4FF">
            <wp:simplePos x="0" y="0"/>
            <wp:positionH relativeFrom="column">
              <wp:posOffset>-35170</wp:posOffset>
            </wp:positionH>
            <wp:positionV relativeFrom="paragraph">
              <wp:posOffset>69020</wp:posOffset>
            </wp:positionV>
            <wp:extent cx="1495425" cy="2667000"/>
            <wp:effectExtent l="0" t="0" r="9525" b="0"/>
            <wp:wrapThrough wrapText="bothSides">
              <wp:wrapPolygon edited="0">
                <wp:start x="0" y="0"/>
                <wp:lineTo x="0" y="21446"/>
                <wp:lineTo x="21462" y="21446"/>
                <wp:lineTo x="21462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1CE627" w14:textId="017AAE3B" w:rsidR="00D41216" w:rsidRDefault="00D41216" w:rsidP="0013262F"/>
    <w:p w14:paraId="6F8C6EE5" w14:textId="5017BF5C" w:rsidR="00D41216" w:rsidRDefault="00D41216" w:rsidP="0013262F"/>
    <w:p w14:paraId="519A8FC0" w14:textId="3189A2C6" w:rsidR="00D41216" w:rsidRDefault="00D41216" w:rsidP="0013262F"/>
    <w:p w14:paraId="08366099" w14:textId="292478D1" w:rsidR="00D41216" w:rsidRDefault="00D41216" w:rsidP="0013262F"/>
    <w:p w14:paraId="773BBC58" w14:textId="49B574AE" w:rsidR="00D41216" w:rsidRDefault="00D41216" w:rsidP="0013262F"/>
    <w:p w14:paraId="514A02AA" w14:textId="1F550A3A" w:rsidR="00D41216" w:rsidRDefault="00D41216" w:rsidP="0013262F"/>
    <w:p w14:paraId="1C761E13" w14:textId="7A6C91EB" w:rsidR="00D41216" w:rsidRDefault="00D41216" w:rsidP="0013262F"/>
    <w:p w14:paraId="3226EE77" w14:textId="1A971C15" w:rsidR="00D41216" w:rsidRDefault="00D41216" w:rsidP="0013262F"/>
    <w:p w14:paraId="321D04BB" w14:textId="1E4B4F21" w:rsidR="00D41216" w:rsidRDefault="00D41216" w:rsidP="0013262F"/>
    <w:p w14:paraId="4A276C9F" w14:textId="657EDC1D" w:rsidR="00D41216" w:rsidRDefault="00D41216" w:rsidP="0013262F"/>
    <w:p w14:paraId="4ECF21E5" w14:textId="7B543477" w:rsidR="00D41216" w:rsidRDefault="00D41216" w:rsidP="0013262F"/>
    <w:p w14:paraId="686DB71C" w14:textId="54168D01" w:rsidR="00D41216" w:rsidRDefault="00D41216" w:rsidP="0013262F"/>
    <w:p w14:paraId="002C456B" w14:textId="3D6FDC7C" w:rsidR="00D41216" w:rsidRDefault="00D41216" w:rsidP="0013262F"/>
    <w:p w14:paraId="076A46E3" w14:textId="132E190E" w:rsidR="00D41216" w:rsidRDefault="00D41216" w:rsidP="0013262F"/>
    <w:p w14:paraId="6A83F677" w14:textId="63931EE7" w:rsidR="00D41216" w:rsidRDefault="00D41216" w:rsidP="0013262F"/>
    <w:p w14:paraId="1E155E6F" w14:textId="34D48BFC" w:rsidR="00D41216" w:rsidRDefault="00D41216" w:rsidP="0013262F"/>
    <w:p w14:paraId="199B9195" w14:textId="2654FD92" w:rsidR="00D41216" w:rsidRDefault="00D41216" w:rsidP="0013262F"/>
    <w:p w14:paraId="52523F5A" w14:textId="25C07CC3" w:rsidR="00D41216" w:rsidRDefault="007A6BA9" w:rsidP="002E084D">
      <w:pPr>
        <w:pStyle w:val="Heading2"/>
      </w:pPr>
      <w:bookmarkStart w:id="31" w:name="_Toc59025561"/>
      <w:r>
        <w:lastRenderedPageBreak/>
        <w:t>Italy-</w:t>
      </w:r>
      <w:bookmarkEnd w:id="31"/>
    </w:p>
    <w:p w14:paraId="647EFE62" w14:textId="76F1E29F" w:rsidR="007A6BA9" w:rsidRDefault="007A6BA9" w:rsidP="0013262F"/>
    <w:p w14:paraId="388FD29E" w14:textId="58F257F0" w:rsidR="007A6BA9" w:rsidRDefault="007A6BA9" w:rsidP="0013262F">
      <w:bookmarkStart w:id="32" w:name="_Toc59025562"/>
      <w:r w:rsidRPr="00B76681">
        <w:rPr>
          <w:rStyle w:val="Heading2Char"/>
        </w:rPr>
        <w:t>Rose quote 1.</w:t>
      </w:r>
      <w:bookmarkEnd w:id="32"/>
      <w:r>
        <w:t xml:space="preserve"> </w:t>
      </w:r>
      <w:hyperlink r:id="rId56" w:history="1">
        <w:r w:rsidR="0046538B" w:rsidRPr="00C46E26">
          <w:rPr>
            <w:rStyle w:val="Hyperlink"/>
          </w:rPr>
          <w:t>https://www.majestic.co.uk/wines/pinot-grigio-rose-8139?fbclid=IwAR1GyDcAVgrnBHdBqoZV57JcppFHz1jZGXqlGiYUkiitJqt7vqCOc-OULtw</w:t>
        </w:r>
      </w:hyperlink>
      <w:r w:rsidR="0046538B">
        <w:t xml:space="preserve"> </w:t>
      </w:r>
    </w:p>
    <w:p w14:paraId="4B03DF2A" w14:textId="6E952B64" w:rsidR="007A6BA9" w:rsidRDefault="007A6BA9" w:rsidP="0013262F"/>
    <w:p w14:paraId="54C0C584" w14:textId="72FE842C" w:rsidR="009E40C4" w:rsidRDefault="007A6BA9" w:rsidP="0013262F">
      <w:r>
        <w:rPr>
          <w:noProof/>
        </w:rPr>
        <w:drawing>
          <wp:anchor distT="0" distB="0" distL="114300" distR="114300" simplePos="0" relativeHeight="251696128" behindDoc="0" locked="0" layoutInCell="1" allowOverlap="1" wp14:anchorId="335AFC9F" wp14:editId="391C52E6">
            <wp:simplePos x="0" y="0"/>
            <wp:positionH relativeFrom="column">
              <wp:posOffset>0</wp:posOffset>
            </wp:positionH>
            <wp:positionV relativeFrom="paragraph">
              <wp:posOffset>1123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531234" w14:textId="18C0D455" w:rsidR="007A0D46" w:rsidRDefault="0046538B" w:rsidP="00B76681">
      <w:pPr>
        <w:pStyle w:val="Heading2"/>
      </w:pPr>
      <w:bookmarkStart w:id="33" w:name="_Toc59025563"/>
      <w:r>
        <w:t>Quote 2.</w:t>
      </w:r>
      <w:r w:rsidR="00382166">
        <w:t xml:space="preserve"> </w:t>
      </w:r>
      <w:hyperlink r:id="rId58" w:history="1">
        <w:r w:rsidR="00382166" w:rsidRPr="009967CD">
          <w:rPr>
            <w:rStyle w:val="Hyperlink"/>
          </w:rPr>
          <w:t>https://www.majestic.co.uk/wines/pasqua-11-minutes-rose-8268?fbclid=IwAR1vikbi7MPCUiuWlHQSE_OhxsLCqS7tX6B2ebqDgttFaLASULsPY2Juaqo</w:t>
        </w:r>
        <w:bookmarkEnd w:id="33"/>
      </w:hyperlink>
      <w:r w:rsidR="00382166">
        <w:t xml:space="preserve"> </w:t>
      </w:r>
    </w:p>
    <w:p w14:paraId="6233C450" w14:textId="10D2F996" w:rsidR="00382166" w:rsidRDefault="003775FB" w:rsidP="00382166">
      <w:r>
        <w:rPr>
          <w:noProof/>
        </w:rPr>
        <w:drawing>
          <wp:anchor distT="0" distB="0" distL="114300" distR="114300" simplePos="0" relativeHeight="251705344" behindDoc="0" locked="0" layoutInCell="1" allowOverlap="1" wp14:anchorId="46D1A1D2" wp14:editId="08BDB5B4">
            <wp:simplePos x="0" y="0"/>
            <wp:positionH relativeFrom="margin">
              <wp:align>left</wp:align>
            </wp:positionH>
            <wp:positionV relativeFrom="paragraph">
              <wp:posOffset>176530</wp:posOffset>
            </wp:positionV>
            <wp:extent cx="1705610" cy="3039110"/>
            <wp:effectExtent l="0" t="0" r="8890" b="8890"/>
            <wp:wrapThrough wrapText="bothSides">
              <wp:wrapPolygon edited="0">
                <wp:start x="0" y="0"/>
                <wp:lineTo x="0" y="21528"/>
                <wp:lineTo x="21471" y="21528"/>
                <wp:lineTo x="21471" y="0"/>
                <wp:lineTo x="0" y="0"/>
              </wp:wrapPolygon>
            </wp:wrapThrough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30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03E237" w14:textId="0FD245F8" w:rsidR="003775FB" w:rsidRPr="00382166" w:rsidRDefault="003775FB" w:rsidP="00382166"/>
    <w:p w14:paraId="06178A41" w14:textId="77777777" w:rsidR="007173AC" w:rsidRPr="007173AC" w:rsidRDefault="007173AC" w:rsidP="007173AC"/>
    <w:p w14:paraId="0D23841C" w14:textId="268FEE8E" w:rsidR="0046538B" w:rsidRDefault="0046538B" w:rsidP="0013262F"/>
    <w:p w14:paraId="7ABF82E4" w14:textId="200D65B5" w:rsidR="0046538B" w:rsidRDefault="0046538B" w:rsidP="0013262F"/>
    <w:p w14:paraId="3D03946A" w14:textId="4D61812C" w:rsidR="0046538B" w:rsidRDefault="0046538B" w:rsidP="0013262F"/>
    <w:p w14:paraId="30A54695" w14:textId="4F91948D" w:rsidR="0046538B" w:rsidRDefault="0046538B" w:rsidP="0013262F"/>
    <w:p w14:paraId="1EFCB792" w14:textId="601B276A" w:rsidR="0046538B" w:rsidRDefault="0046538B" w:rsidP="0013262F"/>
    <w:p w14:paraId="0CC40360" w14:textId="56C222A3" w:rsidR="0046538B" w:rsidRDefault="0046538B" w:rsidP="0013262F"/>
    <w:p w14:paraId="70B799DC" w14:textId="4E96742C" w:rsidR="0046538B" w:rsidRDefault="0046538B" w:rsidP="0013262F"/>
    <w:p w14:paraId="7CF3A182" w14:textId="2987FD27" w:rsidR="0046538B" w:rsidRDefault="0046538B" w:rsidP="0013262F"/>
    <w:p w14:paraId="61077DA2" w14:textId="776BA017" w:rsidR="0046538B" w:rsidRDefault="0046538B" w:rsidP="0013262F"/>
    <w:p w14:paraId="76E9964D" w14:textId="7A38033A" w:rsidR="0046538B" w:rsidRDefault="0046538B" w:rsidP="0013262F"/>
    <w:p w14:paraId="51E0C0A1" w14:textId="364AC45E" w:rsidR="0046538B" w:rsidRDefault="0046538B" w:rsidP="0013262F"/>
    <w:p w14:paraId="6D5C28DB" w14:textId="03984A2E" w:rsidR="0046538B" w:rsidRDefault="0046538B" w:rsidP="0013262F"/>
    <w:p w14:paraId="04627A7E" w14:textId="5101D497" w:rsidR="0046538B" w:rsidRDefault="0046538B" w:rsidP="0013262F"/>
    <w:p w14:paraId="4E459420" w14:textId="5E505F59" w:rsidR="0046538B" w:rsidRDefault="0046538B" w:rsidP="0013262F"/>
    <w:p w14:paraId="4C66BD5C" w14:textId="1C7B5F12" w:rsidR="0046538B" w:rsidRDefault="0046538B" w:rsidP="0013262F"/>
    <w:p w14:paraId="43FAF78D" w14:textId="24545D3C" w:rsidR="0046538B" w:rsidRDefault="00AC5031" w:rsidP="0013262F">
      <w:bookmarkStart w:id="34" w:name="_Toc59025564"/>
      <w:r w:rsidRPr="00B76681">
        <w:rPr>
          <w:rStyle w:val="Heading2Char"/>
        </w:rPr>
        <w:lastRenderedPageBreak/>
        <w:t>White quote 1.</w:t>
      </w:r>
      <w:bookmarkEnd w:id="34"/>
      <w:r>
        <w:t xml:space="preserve"> </w:t>
      </w:r>
      <w:hyperlink r:id="rId60" w:history="1">
        <w:r w:rsidRPr="00C46E26">
          <w:rPr>
            <w:rStyle w:val="Hyperlink"/>
          </w:rPr>
          <w:t>https://www.majestic.co.uk/wines/alluria-organic-pinot-grigio-13572?fbclid=IwAR2CHIew3y3K5HP0WNg9N8sSum_jLfLv0u0q6azaL_0FHFk6TsP8l_Br9sA</w:t>
        </w:r>
      </w:hyperlink>
      <w:r>
        <w:t xml:space="preserve"> </w:t>
      </w:r>
    </w:p>
    <w:p w14:paraId="706FE036" w14:textId="0EF97906" w:rsidR="00AC5031" w:rsidRDefault="00AC5031" w:rsidP="0013262F"/>
    <w:p w14:paraId="6DF8C0A7" w14:textId="7CAA6F15" w:rsidR="009E40C4" w:rsidRDefault="00AC5031" w:rsidP="0013262F">
      <w:r>
        <w:rPr>
          <w:noProof/>
        </w:rPr>
        <w:drawing>
          <wp:anchor distT="0" distB="0" distL="114300" distR="114300" simplePos="0" relativeHeight="251695104" behindDoc="0" locked="0" layoutInCell="1" allowOverlap="1" wp14:anchorId="2773228B" wp14:editId="0D1D6AB2">
            <wp:simplePos x="0" y="0"/>
            <wp:positionH relativeFrom="column">
              <wp:posOffset>0</wp:posOffset>
            </wp:positionH>
            <wp:positionV relativeFrom="paragraph">
              <wp:posOffset>3370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530A2B" w14:textId="02D61E23" w:rsidR="007A0D46" w:rsidRDefault="008B6502" w:rsidP="00B76681">
      <w:pPr>
        <w:pStyle w:val="Heading2"/>
      </w:pPr>
      <w:bookmarkStart w:id="35" w:name="_Toc59025565"/>
      <w:r>
        <w:t>Quote 2.</w:t>
      </w:r>
      <w:r w:rsidR="007A1FDB">
        <w:t xml:space="preserve"> </w:t>
      </w:r>
      <w:hyperlink r:id="rId62" w:history="1">
        <w:r w:rsidR="007A1FDB" w:rsidRPr="009967CD">
          <w:rPr>
            <w:rStyle w:val="Hyperlink"/>
          </w:rPr>
          <w:t>https://www.majestic.co.uk/wines/la-raia-il-borgo-gavi-13499?fbclid=IwAR3ty_349U5RxrY_kDP0lf3G1uVGHezbzC1SJQ2OJ4zHXlmQ9la_t5zg38A</w:t>
        </w:r>
        <w:bookmarkEnd w:id="35"/>
      </w:hyperlink>
      <w:r w:rsidR="007A1FDB">
        <w:t xml:space="preserve"> </w:t>
      </w:r>
    </w:p>
    <w:p w14:paraId="6B4EDA49" w14:textId="657084A0" w:rsidR="007A1FDB" w:rsidRDefault="007A1FDB" w:rsidP="007A1FDB"/>
    <w:p w14:paraId="289CE962" w14:textId="5EDBE4D0" w:rsidR="00533D67" w:rsidRPr="007A1FDB" w:rsidRDefault="00533D67" w:rsidP="007A1FDB">
      <w:r>
        <w:rPr>
          <w:noProof/>
        </w:rPr>
        <w:drawing>
          <wp:inline distT="0" distB="0" distL="0" distR="0" wp14:anchorId="21144899" wp14:editId="1DEABFC8">
            <wp:extent cx="1716946" cy="3059723"/>
            <wp:effectExtent l="0" t="0" r="0" b="76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17" cy="307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510A2" w14:textId="31747FA7" w:rsidR="008B6502" w:rsidRDefault="008B6502" w:rsidP="0013262F"/>
    <w:p w14:paraId="5D51E96E" w14:textId="77777777" w:rsidR="003775FB" w:rsidRDefault="003775FB" w:rsidP="0013262F"/>
    <w:p w14:paraId="414A5599" w14:textId="77777777" w:rsidR="002B0005" w:rsidRDefault="002B0005" w:rsidP="0013262F"/>
    <w:p w14:paraId="3E2A3A6B" w14:textId="027E45D9" w:rsidR="008B6502" w:rsidRDefault="008B6502" w:rsidP="0013262F">
      <w:bookmarkStart w:id="36" w:name="_Toc59025566"/>
      <w:r w:rsidRPr="00B76681">
        <w:rPr>
          <w:rStyle w:val="Heading2Char"/>
        </w:rPr>
        <w:lastRenderedPageBreak/>
        <w:t>Red quote 1.</w:t>
      </w:r>
      <w:bookmarkEnd w:id="36"/>
      <w:r w:rsidR="002B0005" w:rsidRPr="002B0005">
        <w:t xml:space="preserve"> </w:t>
      </w:r>
      <w:hyperlink r:id="rId64" w:history="1">
        <w:r w:rsidR="002B0005" w:rsidRPr="00C46E26">
          <w:rPr>
            <w:rStyle w:val="Hyperlink"/>
          </w:rPr>
          <w:t>https://www.majestic.co.uk/wines/nero-oro-appassimento-13476?fbclid=IwAR3PUK_1uYsDRK_6M5kubAsqJNv8HWTZjiiXWe-J2xDyOALeDqHuHOYqWpo</w:t>
        </w:r>
      </w:hyperlink>
      <w:r w:rsidR="002B0005">
        <w:t xml:space="preserve"> </w:t>
      </w:r>
    </w:p>
    <w:p w14:paraId="42D3B81A" w14:textId="4F4A963C" w:rsidR="008B6502" w:rsidRDefault="008B6502" w:rsidP="0013262F"/>
    <w:p w14:paraId="790B5455" w14:textId="3A198E47" w:rsidR="009E40C4" w:rsidRDefault="002B0005" w:rsidP="0013262F">
      <w:r>
        <w:rPr>
          <w:noProof/>
        </w:rPr>
        <w:drawing>
          <wp:anchor distT="0" distB="0" distL="114300" distR="114300" simplePos="0" relativeHeight="251694080" behindDoc="0" locked="0" layoutInCell="1" allowOverlap="1" wp14:anchorId="65E336F5" wp14:editId="233FFF03">
            <wp:simplePos x="0" y="0"/>
            <wp:positionH relativeFrom="column">
              <wp:posOffset>0</wp:posOffset>
            </wp:positionH>
            <wp:positionV relativeFrom="paragraph">
              <wp:posOffset>-3077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31FB1A" w14:textId="5E509CA6" w:rsidR="007A0D46" w:rsidRDefault="00731388" w:rsidP="00B76681">
      <w:pPr>
        <w:pStyle w:val="Heading2"/>
      </w:pPr>
      <w:bookmarkStart w:id="37" w:name="_Toc59025567"/>
      <w:r>
        <w:t>Quote 2.</w:t>
      </w:r>
      <w:r w:rsidR="0033195B">
        <w:t xml:space="preserve"> </w:t>
      </w:r>
      <w:hyperlink r:id="rId66" w:history="1">
        <w:r w:rsidR="0033195B" w:rsidRPr="009967CD">
          <w:rPr>
            <w:rStyle w:val="Hyperlink"/>
          </w:rPr>
          <w:t>https://www.majestic.co.uk/wines/valpolicella-superiore-ripasso-13050?fbclid=IwAR3tYeKisMytqZ3VbEHWtGP5AkG1GIXzhKf3pqh29Qb0O6MM5-FmvWhJUQ4</w:t>
        </w:r>
        <w:bookmarkEnd w:id="37"/>
      </w:hyperlink>
      <w:r w:rsidR="0033195B">
        <w:t xml:space="preserve"> </w:t>
      </w:r>
    </w:p>
    <w:p w14:paraId="55967C2C" w14:textId="4266BB57" w:rsidR="0033195B" w:rsidRDefault="00144DC0" w:rsidP="0033195B">
      <w:r>
        <w:rPr>
          <w:noProof/>
        </w:rPr>
        <w:drawing>
          <wp:anchor distT="0" distB="0" distL="114300" distR="114300" simplePos="0" relativeHeight="251706368" behindDoc="0" locked="0" layoutInCell="1" allowOverlap="1" wp14:anchorId="52480777" wp14:editId="7A2DC122">
            <wp:simplePos x="0" y="0"/>
            <wp:positionH relativeFrom="margin">
              <wp:posOffset>-635</wp:posOffset>
            </wp:positionH>
            <wp:positionV relativeFrom="paragraph">
              <wp:posOffset>178435</wp:posOffset>
            </wp:positionV>
            <wp:extent cx="1573530" cy="2804160"/>
            <wp:effectExtent l="0" t="0" r="7620" b="0"/>
            <wp:wrapThrough wrapText="bothSides">
              <wp:wrapPolygon edited="0">
                <wp:start x="0" y="0"/>
                <wp:lineTo x="0" y="21424"/>
                <wp:lineTo x="21443" y="21424"/>
                <wp:lineTo x="21443" y="0"/>
                <wp:lineTo x="0" y="0"/>
              </wp:wrapPolygon>
            </wp:wrapThrough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B8DE9" w14:textId="30337D9D" w:rsidR="00144DC0" w:rsidRPr="0033195B" w:rsidRDefault="00144DC0" w:rsidP="0033195B"/>
    <w:p w14:paraId="2D6212B3" w14:textId="7AF6503E" w:rsidR="00731388" w:rsidRDefault="00731388" w:rsidP="0013262F"/>
    <w:p w14:paraId="5671431F" w14:textId="77777777" w:rsidR="00AB4886" w:rsidRDefault="00AB4886" w:rsidP="0013262F"/>
    <w:p w14:paraId="52362228" w14:textId="779579C9" w:rsidR="00731388" w:rsidRDefault="00731388" w:rsidP="0013262F"/>
    <w:p w14:paraId="3C6E12F3" w14:textId="65D9CE1D" w:rsidR="0005017B" w:rsidRDefault="0005017B" w:rsidP="0013262F"/>
    <w:p w14:paraId="6FC52691" w14:textId="7965886D" w:rsidR="0005017B" w:rsidRDefault="0005017B" w:rsidP="0013262F"/>
    <w:p w14:paraId="472FB243" w14:textId="0BD68724" w:rsidR="0005017B" w:rsidRDefault="0005017B" w:rsidP="0013262F"/>
    <w:p w14:paraId="400B188A" w14:textId="04B94346" w:rsidR="0005017B" w:rsidRDefault="0005017B" w:rsidP="0013262F"/>
    <w:p w14:paraId="52567F70" w14:textId="5B63CF91" w:rsidR="0005017B" w:rsidRDefault="0005017B" w:rsidP="0013262F"/>
    <w:p w14:paraId="1F1ECC63" w14:textId="7B93BC37" w:rsidR="0005017B" w:rsidRDefault="0005017B" w:rsidP="0013262F"/>
    <w:p w14:paraId="6DA88A68" w14:textId="75D29E81" w:rsidR="0005017B" w:rsidRDefault="0005017B" w:rsidP="0013262F"/>
    <w:p w14:paraId="2C17BC44" w14:textId="259E4ADB" w:rsidR="0005017B" w:rsidRDefault="0005017B" w:rsidP="0013262F"/>
    <w:p w14:paraId="44AA7858" w14:textId="5AD79811" w:rsidR="0005017B" w:rsidRDefault="0005017B" w:rsidP="0013262F"/>
    <w:p w14:paraId="1BF1A4B0" w14:textId="2047A59E" w:rsidR="0005017B" w:rsidRDefault="0005017B" w:rsidP="0013262F"/>
    <w:p w14:paraId="74F86E3C" w14:textId="38382E4C" w:rsidR="00144DC0" w:rsidRDefault="00144DC0" w:rsidP="00144DC0">
      <w:pPr>
        <w:pStyle w:val="Heading2"/>
      </w:pPr>
    </w:p>
    <w:p w14:paraId="5E54DA7F" w14:textId="784F1F83" w:rsidR="00144DC0" w:rsidRDefault="00144DC0" w:rsidP="00144DC0"/>
    <w:p w14:paraId="0E78DB94" w14:textId="77777777" w:rsidR="00144DC0" w:rsidRPr="00144DC0" w:rsidRDefault="00144DC0" w:rsidP="00144DC0"/>
    <w:p w14:paraId="03D24610" w14:textId="77777777" w:rsidR="00144DC0" w:rsidRDefault="00144DC0" w:rsidP="00144DC0">
      <w:pPr>
        <w:pStyle w:val="Heading2"/>
      </w:pPr>
    </w:p>
    <w:p w14:paraId="53B165B6" w14:textId="34D69779" w:rsidR="00144DC0" w:rsidRPr="00144DC0" w:rsidRDefault="007F2BF1" w:rsidP="00144DC0">
      <w:pPr>
        <w:pStyle w:val="Heading2"/>
      </w:pPr>
      <w:bookmarkStart w:id="38" w:name="_Toc59025568"/>
      <w:r>
        <w:lastRenderedPageBreak/>
        <w:t>Australia-</w:t>
      </w:r>
      <w:bookmarkEnd w:id="38"/>
    </w:p>
    <w:p w14:paraId="6C58737D" w14:textId="18536F6F" w:rsidR="007F2BF1" w:rsidRDefault="007F2BF1" w:rsidP="0013262F"/>
    <w:p w14:paraId="53E6B3E3" w14:textId="08F9B666" w:rsidR="007F2BF1" w:rsidRDefault="007F2BF1" w:rsidP="0013262F">
      <w:bookmarkStart w:id="39" w:name="_Toc59025569"/>
      <w:r w:rsidRPr="00B76681">
        <w:rPr>
          <w:rStyle w:val="Heading2Char"/>
        </w:rPr>
        <w:t>Rose quote 1.</w:t>
      </w:r>
      <w:bookmarkEnd w:id="39"/>
      <w:r w:rsidR="00C40AE4" w:rsidRPr="00C40AE4">
        <w:t xml:space="preserve"> </w:t>
      </w:r>
      <w:hyperlink r:id="rId68" w:history="1">
        <w:r w:rsidR="00C40AE4" w:rsidRPr="00C46E26">
          <w:rPr>
            <w:rStyle w:val="Hyperlink"/>
          </w:rPr>
          <w:t>https://www.majestic.co.uk/wines/cape-mentelle-rose-8308?fbclid=IwAR2cuDem6fD_KWvGhEhk9fmthHQZYs0VCCyrxrxfjO50YEk8mUgd_fJad84</w:t>
        </w:r>
      </w:hyperlink>
      <w:r w:rsidR="00C40AE4">
        <w:t xml:space="preserve"> </w:t>
      </w:r>
    </w:p>
    <w:p w14:paraId="238CE505" w14:textId="6F3AA33E" w:rsidR="007F2BF1" w:rsidRDefault="007F2BF1" w:rsidP="0013262F"/>
    <w:p w14:paraId="3B1C0110" w14:textId="2CD2135A" w:rsidR="009E40C4" w:rsidRDefault="00FB461A" w:rsidP="0013262F">
      <w:r>
        <w:rPr>
          <w:noProof/>
        </w:rPr>
        <w:drawing>
          <wp:anchor distT="0" distB="0" distL="114300" distR="114300" simplePos="0" relativeHeight="251693056" behindDoc="0" locked="0" layoutInCell="1" allowOverlap="1" wp14:anchorId="08D9B827" wp14:editId="1122D28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8B0B25" w14:textId="4C2BA8C8" w:rsidR="007A0D46" w:rsidRDefault="00C40AE4" w:rsidP="00B76681">
      <w:pPr>
        <w:pStyle w:val="Heading2"/>
      </w:pPr>
      <w:bookmarkStart w:id="40" w:name="_Toc59025570"/>
      <w:r>
        <w:t>Quote 2.</w:t>
      </w:r>
      <w:r w:rsidR="00AD4F0C">
        <w:t xml:space="preserve"> </w:t>
      </w:r>
      <w:hyperlink r:id="rId70" w:history="1">
        <w:r w:rsidR="00AD4F0C" w:rsidRPr="009967CD">
          <w:rPr>
            <w:rStyle w:val="Hyperlink"/>
          </w:rPr>
          <w:t>https://www.majestic.co.uk/wines/yellow-tail-rose-8232?fbclid=IwAR1Wl-Z3Qxcfa0bahpaiMFqwuvu8Ta4oNsY1JbZcPtwUhnsv6S1rGuym6fQ</w:t>
        </w:r>
        <w:bookmarkEnd w:id="40"/>
      </w:hyperlink>
      <w:r w:rsidR="00AD4F0C">
        <w:t xml:space="preserve"> </w:t>
      </w:r>
    </w:p>
    <w:p w14:paraId="41F6EB81" w14:textId="38B58E74" w:rsidR="00AD4F0C" w:rsidRDefault="00AD4F0C" w:rsidP="00AD4F0C"/>
    <w:p w14:paraId="2826C2C5" w14:textId="624735AD" w:rsidR="00AD4F0C" w:rsidRPr="00AD4F0C" w:rsidRDefault="00696B04" w:rsidP="00AD4F0C">
      <w:r>
        <w:rPr>
          <w:noProof/>
        </w:rPr>
        <w:drawing>
          <wp:inline distT="0" distB="0" distL="0" distR="0" wp14:anchorId="4B20A0E6" wp14:editId="70F7821B">
            <wp:extent cx="1494790" cy="2663825"/>
            <wp:effectExtent l="0" t="0" r="0" b="317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360BB" w14:textId="77777777" w:rsidR="00144DC0" w:rsidRPr="00144DC0" w:rsidRDefault="00144DC0" w:rsidP="00144DC0"/>
    <w:p w14:paraId="57316957" w14:textId="1DA31436" w:rsidR="00E846C7" w:rsidRDefault="00E846C7" w:rsidP="0013262F"/>
    <w:p w14:paraId="144B1AC9" w14:textId="44D28985" w:rsidR="00E846C7" w:rsidRDefault="00E846C7" w:rsidP="0013262F">
      <w:bookmarkStart w:id="41" w:name="_Toc59025571"/>
      <w:r w:rsidRPr="00B76681">
        <w:rPr>
          <w:rStyle w:val="Heading2Char"/>
        </w:rPr>
        <w:lastRenderedPageBreak/>
        <w:t>White quote 1.</w:t>
      </w:r>
      <w:bookmarkEnd w:id="41"/>
      <w:r w:rsidR="00754C95">
        <w:t xml:space="preserve"> </w:t>
      </w:r>
      <w:hyperlink r:id="rId72" w:history="1">
        <w:r w:rsidR="00754C95" w:rsidRPr="00C46E26">
          <w:rPr>
            <w:rStyle w:val="Hyperlink"/>
          </w:rPr>
          <w:t>https://www.majestic.co.uk/wines/yellow-tail-pinot-grigio-59137?fbclid=IwAR33Gz4UokXX-wD8mb62BkodvNDhWlpXxVnvgNhfqzE1lxw-Qd9iZKpMZ98</w:t>
        </w:r>
      </w:hyperlink>
      <w:r w:rsidR="00754C95">
        <w:t xml:space="preserve"> </w:t>
      </w:r>
    </w:p>
    <w:p w14:paraId="7EF70629" w14:textId="1256441A" w:rsidR="00E846C7" w:rsidRDefault="00E846C7" w:rsidP="0013262F"/>
    <w:p w14:paraId="6503DE27" w14:textId="14C511C5" w:rsidR="009E40C4" w:rsidRDefault="00754C95" w:rsidP="0013262F">
      <w:r>
        <w:rPr>
          <w:noProof/>
        </w:rPr>
        <w:drawing>
          <wp:anchor distT="0" distB="0" distL="114300" distR="114300" simplePos="0" relativeHeight="251692032" behindDoc="0" locked="0" layoutInCell="1" allowOverlap="1" wp14:anchorId="32BCBFAA" wp14:editId="056D24A4">
            <wp:simplePos x="0" y="0"/>
            <wp:positionH relativeFrom="column">
              <wp:posOffset>0</wp:posOffset>
            </wp:positionH>
            <wp:positionV relativeFrom="paragraph">
              <wp:posOffset>-3077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E8E85F" w14:textId="47FB0607" w:rsidR="0013262F" w:rsidRDefault="00754C95" w:rsidP="00B76681">
      <w:pPr>
        <w:pStyle w:val="Heading2"/>
      </w:pPr>
      <w:bookmarkStart w:id="42" w:name="_Toc59025572"/>
      <w:r>
        <w:t>Quote 2.</w:t>
      </w:r>
      <w:r w:rsidR="00BC1EAB">
        <w:t xml:space="preserve"> </w:t>
      </w:r>
      <w:hyperlink r:id="rId74" w:history="1">
        <w:r w:rsidR="00BC1EAB" w:rsidRPr="009967CD">
          <w:rPr>
            <w:rStyle w:val="Hyperlink"/>
          </w:rPr>
          <w:t>https://www.majestic.co.uk/wines/the-lodge-hill-riesling-19110?fbclid=IwAR1-MFJYicii33xAJmHozdxZCUwajLORJtNJn6vkj1akTSIsA9zOhaFfhnc</w:t>
        </w:r>
        <w:bookmarkEnd w:id="42"/>
      </w:hyperlink>
      <w:r w:rsidR="00BC1EAB">
        <w:t xml:space="preserve"> </w:t>
      </w:r>
    </w:p>
    <w:p w14:paraId="04232864" w14:textId="3349A5CB" w:rsidR="00BC1EAB" w:rsidRDefault="006C5D0B" w:rsidP="00BC1EAB">
      <w:r>
        <w:rPr>
          <w:noProof/>
        </w:rPr>
        <w:drawing>
          <wp:anchor distT="0" distB="0" distL="114300" distR="114300" simplePos="0" relativeHeight="251707392" behindDoc="0" locked="0" layoutInCell="1" allowOverlap="1" wp14:anchorId="273737AB" wp14:editId="2B6A36A9">
            <wp:simplePos x="0" y="0"/>
            <wp:positionH relativeFrom="margin">
              <wp:align>left</wp:align>
            </wp:positionH>
            <wp:positionV relativeFrom="paragraph">
              <wp:posOffset>178435</wp:posOffset>
            </wp:positionV>
            <wp:extent cx="1644015" cy="2929890"/>
            <wp:effectExtent l="0" t="0" r="0" b="3810"/>
            <wp:wrapThrough wrapText="bothSides">
              <wp:wrapPolygon edited="0">
                <wp:start x="0" y="0"/>
                <wp:lineTo x="0" y="21488"/>
                <wp:lineTo x="21275" y="21488"/>
                <wp:lineTo x="21275" y="0"/>
                <wp:lineTo x="0" y="0"/>
              </wp:wrapPolygon>
            </wp:wrapThrough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292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A58A1" w14:textId="27BA5B34" w:rsidR="00BC1EAB" w:rsidRPr="00BC1EAB" w:rsidRDefault="00BC1EAB" w:rsidP="00BC1EAB"/>
    <w:p w14:paraId="3CEB3A16" w14:textId="77777777" w:rsidR="00F34DE1" w:rsidRPr="00F34DE1" w:rsidRDefault="00F34DE1" w:rsidP="00F34DE1"/>
    <w:p w14:paraId="438C9E51" w14:textId="04A258A1" w:rsidR="00754C95" w:rsidRDefault="00754C95" w:rsidP="0013262F"/>
    <w:p w14:paraId="632ECBBD" w14:textId="154AF4CB" w:rsidR="00754C95" w:rsidRDefault="00754C95" w:rsidP="0013262F"/>
    <w:p w14:paraId="779DCF22" w14:textId="7C203ED0" w:rsidR="00754C95" w:rsidRDefault="00754C95" w:rsidP="0013262F"/>
    <w:p w14:paraId="7C16AE51" w14:textId="0D2A43E7" w:rsidR="00754C95" w:rsidRDefault="00754C95" w:rsidP="0013262F"/>
    <w:p w14:paraId="297BACBE" w14:textId="089EB4DE" w:rsidR="00754C95" w:rsidRDefault="00754C95" w:rsidP="0013262F"/>
    <w:p w14:paraId="4B8D52D5" w14:textId="07AF9956" w:rsidR="00754C95" w:rsidRDefault="00754C95" w:rsidP="0013262F"/>
    <w:p w14:paraId="769A378E" w14:textId="15522F16" w:rsidR="00754C95" w:rsidRDefault="00754C95" w:rsidP="0013262F"/>
    <w:p w14:paraId="0CE51312" w14:textId="4B19563B" w:rsidR="00754C95" w:rsidRDefault="00754C95" w:rsidP="0013262F"/>
    <w:p w14:paraId="260DF438" w14:textId="005ED992" w:rsidR="00754C95" w:rsidRDefault="00754C95" w:rsidP="0013262F"/>
    <w:p w14:paraId="51CD659E" w14:textId="4FC0455A" w:rsidR="00754C95" w:rsidRDefault="00754C95" w:rsidP="0013262F"/>
    <w:p w14:paraId="1E316597" w14:textId="681307CD" w:rsidR="00754C95" w:rsidRDefault="00754C95" w:rsidP="0013262F"/>
    <w:p w14:paraId="3D1F3B49" w14:textId="72322400" w:rsidR="00754C95" w:rsidRDefault="00754C95" w:rsidP="0013262F"/>
    <w:p w14:paraId="089C14F5" w14:textId="66DC9F58" w:rsidR="00754C95" w:rsidRDefault="00754C95" w:rsidP="0013262F"/>
    <w:p w14:paraId="38D9D07B" w14:textId="171FCC89" w:rsidR="00754C95" w:rsidRDefault="00754C95" w:rsidP="0013262F"/>
    <w:p w14:paraId="39F6730B" w14:textId="3EA84D94" w:rsidR="00754C95" w:rsidRDefault="00754C95" w:rsidP="0013262F"/>
    <w:p w14:paraId="59B505C6" w14:textId="10AB630F" w:rsidR="00754C95" w:rsidRDefault="00754C95" w:rsidP="0013262F"/>
    <w:p w14:paraId="1A040008" w14:textId="1A482347" w:rsidR="00754C95" w:rsidRDefault="0078565D" w:rsidP="0013262F">
      <w:bookmarkStart w:id="43" w:name="_Toc59025573"/>
      <w:r w:rsidRPr="00B76681">
        <w:rPr>
          <w:rStyle w:val="Heading2Char"/>
        </w:rPr>
        <w:lastRenderedPageBreak/>
        <w:t>Red quote 1.</w:t>
      </w:r>
      <w:bookmarkEnd w:id="43"/>
      <w:r>
        <w:t xml:space="preserve"> </w:t>
      </w:r>
      <w:hyperlink r:id="rId76" w:history="1">
        <w:r w:rsidRPr="00C46E26">
          <w:rPr>
            <w:rStyle w:val="Hyperlink"/>
          </w:rPr>
          <w:t>https://www.majestic.co.uk/wines/smith-wright-merlot-59170?fbclid=IwAR3w1Gn-0NHTujxes0lh4mdfKqhMkx5l6VlovgGYqzUqZOvl1mSLFIOuzDY</w:t>
        </w:r>
      </w:hyperlink>
      <w:r>
        <w:t xml:space="preserve"> </w:t>
      </w:r>
    </w:p>
    <w:p w14:paraId="26A67293" w14:textId="5A864BD7" w:rsidR="0078565D" w:rsidRDefault="0078565D" w:rsidP="0013262F"/>
    <w:p w14:paraId="234114F5" w14:textId="4BE4D5D3" w:rsidR="009E40C4" w:rsidRDefault="0078565D" w:rsidP="0013262F">
      <w:r>
        <w:rPr>
          <w:noProof/>
        </w:rPr>
        <w:drawing>
          <wp:anchor distT="0" distB="0" distL="114300" distR="114300" simplePos="0" relativeHeight="251691008" behindDoc="0" locked="0" layoutInCell="1" allowOverlap="1" wp14:anchorId="451123F2" wp14:editId="1229ACF6">
            <wp:simplePos x="0" y="0"/>
            <wp:positionH relativeFrom="column">
              <wp:posOffset>0</wp:posOffset>
            </wp:positionH>
            <wp:positionV relativeFrom="paragraph">
              <wp:posOffset>-3663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68E3F5" w14:textId="15FB0799" w:rsidR="0078565D" w:rsidRDefault="0078565D" w:rsidP="00B76681">
      <w:pPr>
        <w:pStyle w:val="Heading2"/>
      </w:pPr>
      <w:bookmarkStart w:id="44" w:name="_Toc59025574"/>
      <w:r>
        <w:t>Quote 2.</w:t>
      </w:r>
      <w:r w:rsidR="00751A48">
        <w:t xml:space="preserve"> </w:t>
      </w:r>
      <w:hyperlink r:id="rId78" w:history="1">
        <w:r w:rsidR="00751A48" w:rsidRPr="009967CD">
          <w:rPr>
            <w:rStyle w:val="Hyperlink"/>
          </w:rPr>
          <w:t>https://www.majestic.co.uk/wines/penfolds-maxs-shiraz-cabernet-sauvignon-59110?fbclid=IwAR0v1yVy4qKunOKqbVYenx-UdgVLeor3tujCAPFcELG2r5pHpiubjpVm7wo</w:t>
        </w:r>
        <w:bookmarkEnd w:id="44"/>
      </w:hyperlink>
      <w:r w:rsidR="00751A48">
        <w:t xml:space="preserve"> </w:t>
      </w:r>
    </w:p>
    <w:p w14:paraId="5A5F29F5" w14:textId="0FD990BF" w:rsidR="00751A48" w:rsidRDefault="00751A48" w:rsidP="00751A48"/>
    <w:p w14:paraId="2892A2B7" w14:textId="7BA52A43" w:rsidR="00751A48" w:rsidRPr="00751A48" w:rsidRDefault="00204C42" w:rsidP="00751A48">
      <w:r>
        <w:rPr>
          <w:noProof/>
        </w:rPr>
        <w:drawing>
          <wp:anchor distT="0" distB="0" distL="114300" distR="114300" simplePos="0" relativeHeight="251708416" behindDoc="0" locked="0" layoutInCell="1" allowOverlap="1" wp14:anchorId="3E753FE2" wp14:editId="007B548A">
            <wp:simplePos x="0" y="0"/>
            <wp:positionH relativeFrom="column">
              <wp:posOffset>0</wp:posOffset>
            </wp:positionH>
            <wp:positionV relativeFrom="paragraph">
              <wp:posOffset>3712</wp:posOffset>
            </wp:positionV>
            <wp:extent cx="1670538" cy="2977021"/>
            <wp:effectExtent l="0" t="0" r="6350" b="0"/>
            <wp:wrapThrough wrapText="bothSides">
              <wp:wrapPolygon edited="0">
                <wp:start x="0" y="0"/>
                <wp:lineTo x="0" y="21425"/>
                <wp:lineTo x="21436" y="21425"/>
                <wp:lineTo x="21436" y="0"/>
                <wp:lineTo x="0" y="0"/>
              </wp:wrapPolygon>
            </wp:wrapThrough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538" cy="297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F850DE" w14:textId="3D434B56" w:rsidR="0078565D" w:rsidRDefault="0078565D" w:rsidP="0013262F"/>
    <w:p w14:paraId="59ADF14A" w14:textId="010E95EE" w:rsidR="0078565D" w:rsidRDefault="0078565D" w:rsidP="0013262F"/>
    <w:p w14:paraId="279A6A1C" w14:textId="69E572D0" w:rsidR="0078565D" w:rsidRDefault="0078565D" w:rsidP="0013262F"/>
    <w:p w14:paraId="22727536" w14:textId="1C075A1B" w:rsidR="0078565D" w:rsidRDefault="0078565D" w:rsidP="0013262F"/>
    <w:p w14:paraId="61188E34" w14:textId="06145D47" w:rsidR="0078565D" w:rsidRDefault="0078565D" w:rsidP="0013262F"/>
    <w:p w14:paraId="564B0DFC" w14:textId="1864684C" w:rsidR="0078565D" w:rsidRDefault="0078565D" w:rsidP="0013262F"/>
    <w:p w14:paraId="5F01E6BA" w14:textId="66FD5379" w:rsidR="0078565D" w:rsidRDefault="0078565D" w:rsidP="0013262F"/>
    <w:p w14:paraId="1F7823FF" w14:textId="5F09BBB6" w:rsidR="0078565D" w:rsidRDefault="0078565D" w:rsidP="0013262F"/>
    <w:p w14:paraId="1373194D" w14:textId="419E4CD4" w:rsidR="0078565D" w:rsidRDefault="0078565D" w:rsidP="0013262F"/>
    <w:p w14:paraId="70F64125" w14:textId="322E2A5E" w:rsidR="0078565D" w:rsidRDefault="0078565D" w:rsidP="0013262F"/>
    <w:p w14:paraId="301C30CA" w14:textId="44888AA7" w:rsidR="0078565D" w:rsidRDefault="0078565D" w:rsidP="0013262F"/>
    <w:p w14:paraId="453BF745" w14:textId="1666E9BC" w:rsidR="0078565D" w:rsidRDefault="0078565D" w:rsidP="0013262F"/>
    <w:p w14:paraId="05217C3C" w14:textId="70A7CBD8" w:rsidR="00204C42" w:rsidRDefault="00204C42" w:rsidP="0013262F"/>
    <w:p w14:paraId="70440EF2" w14:textId="7DFE4AAD" w:rsidR="00204C42" w:rsidRDefault="00204C42" w:rsidP="0013262F"/>
    <w:p w14:paraId="1F83DD4A" w14:textId="20CD1EE6" w:rsidR="00204C42" w:rsidRDefault="00204C42" w:rsidP="0013262F"/>
    <w:p w14:paraId="78272E2D" w14:textId="12235F46" w:rsidR="00204C42" w:rsidRDefault="00204C42" w:rsidP="0013262F"/>
    <w:p w14:paraId="720ABBB2" w14:textId="77777777" w:rsidR="00204C42" w:rsidRDefault="00204C42" w:rsidP="0013262F"/>
    <w:p w14:paraId="4B887358" w14:textId="4CBDD9B9" w:rsidR="0078565D" w:rsidRDefault="0078565D" w:rsidP="0013262F"/>
    <w:p w14:paraId="2A56777C" w14:textId="47DDF2B0" w:rsidR="0078565D" w:rsidRDefault="0078565D" w:rsidP="0013262F">
      <w:bookmarkStart w:id="45" w:name="_Toc59025575"/>
      <w:r w:rsidRPr="00940BE6">
        <w:rPr>
          <w:rStyle w:val="Heading2Char"/>
        </w:rPr>
        <w:lastRenderedPageBreak/>
        <w:t>America</w:t>
      </w:r>
      <w:bookmarkEnd w:id="45"/>
      <w:r>
        <w:t>-</w:t>
      </w:r>
    </w:p>
    <w:p w14:paraId="28B42A12" w14:textId="22BED01B" w:rsidR="0078565D" w:rsidRDefault="0078565D" w:rsidP="0013262F"/>
    <w:p w14:paraId="0D424DF0" w14:textId="02419CEE" w:rsidR="0078565D" w:rsidRDefault="0078565D" w:rsidP="0013262F">
      <w:bookmarkStart w:id="46" w:name="_Toc59025576"/>
      <w:r w:rsidRPr="00940BE6">
        <w:rPr>
          <w:rStyle w:val="Heading2Char"/>
        </w:rPr>
        <w:t>Rose quote</w:t>
      </w:r>
      <w:r w:rsidR="0021511B" w:rsidRPr="00940BE6">
        <w:rPr>
          <w:rStyle w:val="Heading2Char"/>
        </w:rPr>
        <w:t xml:space="preserve"> </w:t>
      </w:r>
      <w:r w:rsidRPr="00940BE6">
        <w:rPr>
          <w:rStyle w:val="Heading2Char"/>
        </w:rPr>
        <w:t>1.</w:t>
      </w:r>
      <w:bookmarkEnd w:id="46"/>
      <w:r w:rsidR="001D1FC1">
        <w:t xml:space="preserve"> </w:t>
      </w:r>
      <w:r>
        <w:t xml:space="preserve"> </w:t>
      </w:r>
      <w:hyperlink r:id="rId80" w:history="1">
        <w:r w:rsidR="001D1FC1" w:rsidRPr="00C46E26">
          <w:rPr>
            <w:rStyle w:val="Hyperlink"/>
          </w:rPr>
          <w:t>https://www.majestic.co.uk/wines/barefoot-white-zinfandel-8320?fbclid=IwAR3w1Gn-0NHTujxes0lh4mdfKqhMkx5l6VlovgGYqzUqZOvl1mSLFIOuzDY</w:t>
        </w:r>
      </w:hyperlink>
      <w:r w:rsidR="001D1FC1">
        <w:t xml:space="preserve"> </w:t>
      </w:r>
    </w:p>
    <w:p w14:paraId="653F6AF2" w14:textId="4CF6B2C9" w:rsidR="0021511B" w:rsidRDefault="0021511B" w:rsidP="0013262F"/>
    <w:p w14:paraId="1751570E" w14:textId="059C1511" w:rsidR="009625BD" w:rsidRDefault="0021511B" w:rsidP="0013262F">
      <w:r>
        <w:rPr>
          <w:noProof/>
        </w:rPr>
        <w:drawing>
          <wp:anchor distT="0" distB="0" distL="114300" distR="114300" simplePos="0" relativeHeight="251689984" behindDoc="0" locked="0" layoutInCell="1" allowOverlap="1" wp14:anchorId="6E8DABA4" wp14:editId="76430107">
            <wp:simplePos x="0" y="0"/>
            <wp:positionH relativeFrom="column">
              <wp:posOffset>0</wp:posOffset>
            </wp:positionH>
            <wp:positionV relativeFrom="paragraph">
              <wp:posOffset>1123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AF17EA" w14:textId="1970FA62" w:rsidR="001D1FC1" w:rsidRDefault="001D1FC1" w:rsidP="00940BE6">
      <w:pPr>
        <w:pStyle w:val="Heading2"/>
      </w:pPr>
      <w:bookmarkStart w:id="47" w:name="_Toc59025577"/>
      <w:r>
        <w:t>Quote 2.</w:t>
      </w:r>
      <w:r w:rsidR="002667D3">
        <w:t xml:space="preserve"> </w:t>
      </w:r>
      <w:hyperlink r:id="rId82" w:history="1">
        <w:r w:rsidR="002667D3" w:rsidRPr="009967CD">
          <w:rPr>
            <w:rStyle w:val="Hyperlink"/>
          </w:rPr>
          <w:t>https://www.majestic.co.uk/wines/bread-butter-rose-8254?fbclid=IwAR2ASMXblA4kfTJZD5gh1IZbxW9B22Xcj79w1F0zh27v2mmI9IgFFQmeK-I</w:t>
        </w:r>
        <w:bookmarkEnd w:id="47"/>
      </w:hyperlink>
      <w:r w:rsidR="002667D3">
        <w:t xml:space="preserve"> </w:t>
      </w:r>
    </w:p>
    <w:p w14:paraId="1E425167" w14:textId="43DA4527" w:rsidR="002667D3" w:rsidRDefault="00CD45EB" w:rsidP="002667D3">
      <w:r>
        <w:rPr>
          <w:noProof/>
        </w:rPr>
        <w:drawing>
          <wp:anchor distT="0" distB="0" distL="114300" distR="114300" simplePos="0" relativeHeight="251709440" behindDoc="0" locked="0" layoutInCell="1" allowOverlap="1" wp14:anchorId="05BFF85A" wp14:editId="279BB55F">
            <wp:simplePos x="0" y="0"/>
            <wp:positionH relativeFrom="margin">
              <wp:align>left</wp:align>
            </wp:positionH>
            <wp:positionV relativeFrom="paragraph">
              <wp:posOffset>103700</wp:posOffset>
            </wp:positionV>
            <wp:extent cx="1855177" cy="3306061"/>
            <wp:effectExtent l="0" t="0" r="0" b="8890"/>
            <wp:wrapThrough wrapText="bothSides">
              <wp:wrapPolygon edited="0">
                <wp:start x="0" y="0"/>
                <wp:lineTo x="0" y="21534"/>
                <wp:lineTo x="21297" y="21534"/>
                <wp:lineTo x="21297" y="0"/>
                <wp:lineTo x="0" y="0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177" cy="330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E4583F" w14:textId="1C960F6B" w:rsidR="002667D3" w:rsidRPr="002667D3" w:rsidRDefault="002667D3" w:rsidP="002667D3"/>
    <w:p w14:paraId="0C5D1C85" w14:textId="6B1BE145" w:rsidR="001D1FC1" w:rsidRDefault="001D1FC1" w:rsidP="0013262F"/>
    <w:p w14:paraId="279E14CC" w14:textId="76908BFB" w:rsidR="001D1FC1" w:rsidRDefault="001D1FC1" w:rsidP="0013262F"/>
    <w:p w14:paraId="22570D07" w14:textId="009B8E4D" w:rsidR="001D1FC1" w:rsidRDefault="001D1FC1" w:rsidP="0013262F"/>
    <w:p w14:paraId="6AAEE1C2" w14:textId="5217BBC0" w:rsidR="001D1FC1" w:rsidRDefault="001D1FC1" w:rsidP="0013262F"/>
    <w:p w14:paraId="738A85BF" w14:textId="2439D7CA" w:rsidR="001D1FC1" w:rsidRDefault="001D1FC1" w:rsidP="0013262F"/>
    <w:p w14:paraId="5A182D55" w14:textId="6C90049F" w:rsidR="001D1FC1" w:rsidRDefault="001D1FC1" w:rsidP="0013262F"/>
    <w:p w14:paraId="6C0E336E" w14:textId="77D803E9" w:rsidR="001D1FC1" w:rsidRDefault="001D1FC1" w:rsidP="0013262F"/>
    <w:p w14:paraId="351AF2B6" w14:textId="65DE0DB3" w:rsidR="001D1FC1" w:rsidRDefault="001D1FC1" w:rsidP="0013262F"/>
    <w:p w14:paraId="12C08736" w14:textId="022DC515" w:rsidR="001D1FC1" w:rsidRDefault="001D1FC1" w:rsidP="0013262F"/>
    <w:p w14:paraId="30EE69F5" w14:textId="45639FBE" w:rsidR="001D1FC1" w:rsidRDefault="001D1FC1" w:rsidP="0013262F"/>
    <w:p w14:paraId="19F40E4C" w14:textId="77777777" w:rsidR="001D1FC1" w:rsidRDefault="001D1FC1" w:rsidP="0013262F"/>
    <w:p w14:paraId="21217F87" w14:textId="1D261352" w:rsidR="001D1FC1" w:rsidRDefault="001D1FC1" w:rsidP="0013262F"/>
    <w:p w14:paraId="58BFE9E2" w14:textId="557C6CAD" w:rsidR="001D1FC1" w:rsidRDefault="001D1FC1" w:rsidP="0013262F"/>
    <w:p w14:paraId="21620011" w14:textId="47A95023" w:rsidR="001D1FC1" w:rsidRDefault="001D1FC1" w:rsidP="0013262F"/>
    <w:p w14:paraId="45741EE3" w14:textId="3F133A89" w:rsidR="001D1FC1" w:rsidRDefault="001D1FC1" w:rsidP="0013262F"/>
    <w:p w14:paraId="5FB97AA6" w14:textId="69A32D2F" w:rsidR="001D1FC1" w:rsidRDefault="001D1FC1" w:rsidP="0013262F"/>
    <w:p w14:paraId="34096015" w14:textId="77777777" w:rsidR="001D1FC1" w:rsidRDefault="001D1FC1" w:rsidP="0013262F"/>
    <w:p w14:paraId="166FDE79" w14:textId="5CB68C37" w:rsidR="001D1FC1" w:rsidRDefault="001D1FC1" w:rsidP="0013262F"/>
    <w:p w14:paraId="622E0606" w14:textId="5F4B0E0D" w:rsidR="001D1FC1" w:rsidRDefault="001D1FC1" w:rsidP="0013262F">
      <w:bookmarkStart w:id="48" w:name="_Toc59025578"/>
      <w:r w:rsidRPr="00940BE6">
        <w:rPr>
          <w:rStyle w:val="Heading2Char"/>
        </w:rPr>
        <w:t>White quote 1.</w:t>
      </w:r>
      <w:bookmarkEnd w:id="48"/>
      <w:r w:rsidR="003A39CB">
        <w:t xml:space="preserve"> </w:t>
      </w:r>
      <w:hyperlink r:id="rId84" w:history="1">
        <w:r w:rsidR="003A39CB" w:rsidRPr="00C46E26">
          <w:rPr>
            <w:rStyle w:val="Hyperlink"/>
          </w:rPr>
          <w:t>https://www.majestic.co.uk/wines/nettie-viognier-california-18058?fbclid=IwAR2nj1p-r7tXGDWvFPkuiBMlQRa6-MrUC-DvV1Nx5lYl9YbGW-QnkHQoTik</w:t>
        </w:r>
      </w:hyperlink>
      <w:r w:rsidR="003A39CB">
        <w:t xml:space="preserve"> </w:t>
      </w:r>
    </w:p>
    <w:p w14:paraId="675F2736" w14:textId="487034BC" w:rsidR="003A39CB" w:rsidRDefault="003A39CB" w:rsidP="0013262F"/>
    <w:p w14:paraId="7CD281BE" w14:textId="233F75B6" w:rsidR="009625BD" w:rsidRDefault="003A39CB" w:rsidP="0013262F">
      <w:r>
        <w:rPr>
          <w:noProof/>
        </w:rPr>
        <w:drawing>
          <wp:anchor distT="0" distB="0" distL="114300" distR="114300" simplePos="0" relativeHeight="251688960" behindDoc="0" locked="0" layoutInCell="1" allowOverlap="1" wp14:anchorId="72158F33" wp14:editId="40D4AE82">
            <wp:simplePos x="0" y="0"/>
            <wp:positionH relativeFrom="column">
              <wp:posOffset>0</wp:posOffset>
            </wp:positionH>
            <wp:positionV relativeFrom="paragraph">
              <wp:posOffset>-2491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E58E63" w14:textId="5E8B621D" w:rsidR="001D1FC1" w:rsidRDefault="003A39CB" w:rsidP="00772734">
      <w:pPr>
        <w:pStyle w:val="Heading2"/>
      </w:pPr>
      <w:bookmarkStart w:id="49" w:name="_Toc59025579"/>
      <w:r>
        <w:t>Quote 2.</w:t>
      </w:r>
      <w:r w:rsidR="00CD45EB">
        <w:t xml:space="preserve"> </w:t>
      </w:r>
      <w:hyperlink r:id="rId86" w:history="1">
        <w:r w:rsidR="00CC1133" w:rsidRPr="009967CD">
          <w:rPr>
            <w:rStyle w:val="Hyperlink"/>
          </w:rPr>
          <w:t>https://www.majestic.co.uk/wines/sebatiani-butterfield-chardonnay-18985?fbclid=IwAR1vikbi7MPCUiuWlHQSE_OhxsLCqS7tX6B2ebqDgttFaLASULsPY2Juaqo</w:t>
        </w:r>
        <w:bookmarkEnd w:id="49"/>
      </w:hyperlink>
      <w:r w:rsidR="00CC1133">
        <w:t xml:space="preserve"> </w:t>
      </w:r>
    </w:p>
    <w:p w14:paraId="243FE4A7" w14:textId="7CC1FAC7" w:rsidR="00CC1133" w:rsidRDefault="00CC1133" w:rsidP="00CC1133">
      <w:r>
        <w:rPr>
          <w:noProof/>
        </w:rPr>
        <w:drawing>
          <wp:anchor distT="0" distB="0" distL="114300" distR="114300" simplePos="0" relativeHeight="251710464" behindDoc="0" locked="0" layoutInCell="1" allowOverlap="1" wp14:anchorId="6BCAFD34" wp14:editId="38BE9C67">
            <wp:simplePos x="0" y="0"/>
            <wp:positionH relativeFrom="margin">
              <wp:align>left</wp:align>
            </wp:positionH>
            <wp:positionV relativeFrom="paragraph">
              <wp:posOffset>179070</wp:posOffset>
            </wp:positionV>
            <wp:extent cx="1600200" cy="2851150"/>
            <wp:effectExtent l="0" t="0" r="0" b="6350"/>
            <wp:wrapThrough wrapText="bothSides">
              <wp:wrapPolygon edited="0">
                <wp:start x="0" y="0"/>
                <wp:lineTo x="0" y="21504"/>
                <wp:lineTo x="21343" y="21504"/>
                <wp:lineTo x="21343" y="0"/>
                <wp:lineTo x="0" y="0"/>
              </wp:wrapPolygon>
            </wp:wrapThrough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8CE8D3" w14:textId="769993A4" w:rsidR="00CC1133" w:rsidRPr="00CC1133" w:rsidRDefault="00CC1133" w:rsidP="00CC1133"/>
    <w:p w14:paraId="107E0B6A" w14:textId="4E889821" w:rsidR="003A39CB" w:rsidRDefault="003A39CB" w:rsidP="0013262F"/>
    <w:p w14:paraId="694113C9" w14:textId="00A0F225" w:rsidR="003A39CB" w:rsidRDefault="003A39CB" w:rsidP="0013262F"/>
    <w:p w14:paraId="39762D0A" w14:textId="05AAA9EF" w:rsidR="003A39CB" w:rsidRDefault="003A39CB" w:rsidP="0013262F"/>
    <w:p w14:paraId="7F45F7D5" w14:textId="3A41A78E" w:rsidR="003A39CB" w:rsidRDefault="003A39CB" w:rsidP="0013262F"/>
    <w:p w14:paraId="03C5D220" w14:textId="571AB971" w:rsidR="003A39CB" w:rsidRDefault="003A39CB" w:rsidP="0013262F"/>
    <w:p w14:paraId="3748F726" w14:textId="053E3125" w:rsidR="003A39CB" w:rsidRDefault="003A39CB" w:rsidP="0013262F"/>
    <w:p w14:paraId="3DEFFEBB" w14:textId="3B0C1ECE" w:rsidR="003A39CB" w:rsidRDefault="003A39CB" w:rsidP="0013262F"/>
    <w:p w14:paraId="5B069AA1" w14:textId="2766EB81" w:rsidR="003A39CB" w:rsidRDefault="003A39CB" w:rsidP="0013262F"/>
    <w:p w14:paraId="3265859C" w14:textId="7BC39207" w:rsidR="003A39CB" w:rsidRDefault="003A39CB" w:rsidP="0013262F"/>
    <w:p w14:paraId="18C60703" w14:textId="0007CA4C" w:rsidR="003A39CB" w:rsidRDefault="003A39CB" w:rsidP="0013262F"/>
    <w:p w14:paraId="45E86EAC" w14:textId="00EA84A5" w:rsidR="003A39CB" w:rsidRDefault="003A39CB" w:rsidP="0013262F"/>
    <w:p w14:paraId="3FEF6BFB" w14:textId="5F0E654F" w:rsidR="003A39CB" w:rsidRDefault="003A39CB" w:rsidP="0013262F"/>
    <w:p w14:paraId="465166EF" w14:textId="3BE6B37E" w:rsidR="003A39CB" w:rsidRDefault="003A39CB" w:rsidP="0013262F"/>
    <w:p w14:paraId="1C80CC5B" w14:textId="142C81E6" w:rsidR="003A39CB" w:rsidRDefault="003A39CB" w:rsidP="0013262F"/>
    <w:p w14:paraId="0A8008EF" w14:textId="6CE36B06" w:rsidR="003A39CB" w:rsidRDefault="003A39CB" w:rsidP="0013262F"/>
    <w:p w14:paraId="6B8DB9D7" w14:textId="371F6644" w:rsidR="003A39CB" w:rsidRDefault="003A39CB" w:rsidP="0013262F"/>
    <w:p w14:paraId="4AA30D9A" w14:textId="6C4DB10C" w:rsidR="003A39CB" w:rsidRDefault="003A39CB" w:rsidP="0013262F"/>
    <w:p w14:paraId="7B8E0CF8" w14:textId="139490CA" w:rsidR="003A39CB" w:rsidRDefault="003A39CB" w:rsidP="0013262F"/>
    <w:p w14:paraId="42B187A3" w14:textId="510C1040" w:rsidR="003A39CB" w:rsidRDefault="003A39CB" w:rsidP="0013262F">
      <w:bookmarkStart w:id="50" w:name="_Toc59025580"/>
      <w:r w:rsidRPr="00772734">
        <w:rPr>
          <w:rStyle w:val="Heading2Char"/>
        </w:rPr>
        <w:t>Red quote 1.</w:t>
      </w:r>
      <w:bookmarkEnd w:id="50"/>
      <w:r w:rsidR="007F45FF" w:rsidRPr="007F45FF">
        <w:t xml:space="preserve"> </w:t>
      </w:r>
      <w:hyperlink r:id="rId88" w:history="1">
        <w:r w:rsidR="007F45FF" w:rsidRPr="00C46E26">
          <w:rPr>
            <w:rStyle w:val="Hyperlink"/>
          </w:rPr>
          <w:t>https://www.majestic.co.uk/wines/mayu-carmenere-apassimento-39407?fbclid=IwAR2LRjElKAlKsD1VfLu8SSK_vts5bvmgf4Bkph-4dRxWizq8GBr3RT0RptA</w:t>
        </w:r>
      </w:hyperlink>
      <w:r w:rsidR="007F45FF">
        <w:t xml:space="preserve"> </w:t>
      </w:r>
    </w:p>
    <w:p w14:paraId="508F6CD8" w14:textId="294F7BE1" w:rsidR="003A39CB" w:rsidRDefault="003A39CB" w:rsidP="0013262F"/>
    <w:p w14:paraId="4ADB3F03" w14:textId="72871C98" w:rsidR="002C4957" w:rsidRDefault="007F45FF" w:rsidP="00CC1133">
      <w:r>
        <w:rPr>
          <w:noProof/>
        </w:rPr>
        <w:drawing>
          <wp:anchor distT="0" distB="0" distL="114300" distR="114300" simplePos="0" relativeHeight="251687936" behindDoc="0" locked="0" layoutInCell="1" allowOverlap="1" wp14:anchorId="191D9956" wp14:editId="2190F71F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6858000" cy="3855720"/>
            <wp:effectExtent l="0" t="0" r="0" b="0"/>
            <wp:wrapThrough wrapText="bothSides">
              <wp:wrapPolygon edited="0">
                <wp:start x="0" y="0"/>
                <wp:lineTo x="0" y="21451"/>
                <wp:lineTo x="21540" y="21451"/>
                <wp:lineTo x="21540" y="0"/>
                <wp:lineTo x="0" y="0"/>
              </wp:wrapPolygon>
            </wp:wrapThrough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3515E6" w14:textId="73CCF7D7" w:rsidR="001D1FC1" w:rsidRDefault="007F45FF" w:rsidP="00772734">
      <w:pPr>
        <w:pStyle w:val="Heading2"/>
      </w:pPr>
      <w:bookmarkStart w:id="51" w:name="_Toc59025581"/>
      <w:r>
        <w:t>Quote 2.</w:t>
      </w:r>
      <w:r w:rsidR="00CC1133">
        <w:t xml:space="preserve"> </w:t>
      </w:r>
      <w:hyperlink r:id="rId90" w:history="1">
        <w:r w:rsidR="00671DF7" w:rsidRPr="009967CD">
          <w:rPr>
            <w:rStyle w:val="Hyperlink"/>
          </w:rPr>
          <w:t>https://www.majestic.co.uk/wines/edna-valley-pinot-noir-18110?fbclid=IwAR2Ja3DrJxr6jMLabzK6wV0Jt8K1GC1nVDMqHOmvf1I9Z87ts52Q_QtEQQw</w:t>
        </w:r>
        <w:bookmarkEnd w:id="51"/>
      </w:hyperlink>
      <w:r w:rsidR="00671DF7">
        <w:t xml:space="preserve"> </w:t>
      </w:r>
    </w:p>
    <w:p w14:paraId="194CFACE" w14:textId="098C3328" w:rsidR="00671DF7" w:rsidRDefault="00671DF7" w:rsidP="00671DF7"/>
    <w:p w14:paraId="62934D50" w14:textId="0C217CC8" w:rsidR="00671DF7" w:rsidRPr="00671DF7" w:rsidRDefault="00F34DFE" w:rsidP="00671DF7">
      <w:r>
        <w:rPr>
          <w:noProof/>
        </w:rPr>
        <w:drawing>
          <wp:inline distT="0" distB="0" distL="0" distR="0" wp14:anchorId="415AF834" wp14:editId="31545A85">
            <wp:extent cx="1494790" cy="2663825"/>
            <wp:effectExtent l="0" t="0" r="0" b="317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3F204" w14:textId="338865C3" w:rsidR="002032E5" w:rsidRDefault="002032E5" w:rsidP="0013262F"/>
    <w:p w14:paraId="12B4A94F" w14:textId="37CFE968" w:rsidR="002032E5" w:rsidRDefault="002032E5" w:rsidP="0013262F"/>
    <w:p w14:paraId="4D071AF6" w14:textId="24A22CCE" w:rsidR="002032E5" w:rsidRDefault="002032E5" w:rsidP="0013262F"/>
    <w:p w14:paraId="314E7D8A" w14:textId="23CBBED4" w:rsidR="00AD4D22" w:rsidRDefault="00AD4D22" w:rsidP="0013262F">
      <w:bookmarkStart w:id="52" w:name="_Toc59025582"/>
      <w:r w:rsidRPr="00772734">
        <w:rPr>
          <w:rStyle w:val="Heading2Char"/>
        </w:rPr>
        <w:lastRenderedPageBreak/>
        <w:t>Media quote 1.</w:t>
      </w:r>
      <w:bookmarkEnd w:id="52"/>
    </w:p>
    <w:p w14:paraId="4D73F03C" w14:textId="5A64829C" w:rsidR="00AD4D22" w:rsidRDefault="003D200C" w:rsidP="0013262F">
      <w:r w:rsidRPr="006C29AF">
        <w:rPr>
          <w:noProof/>
        </w:rPr>
        <w:drawing>
          <wp:anchor distT="0" distB="0" distL="114300" distR="114300" simplePos="0" relativeHeight="251686912" behindDoc="0" locked="0" layoutInCell="1" allowOverlap="1" wp14:anchorId="279C3FA8" wp14:editId="189A8F02">
            <wp:simplePos x="0" y="0"/>
            <wp:positionH relativeFrom="column">
              <wp:posOffset>-8792</wp:posOffset>
            </wp:positionH>
            <wp:positionV relativeFrom="paragraph">
              <wp:posOffset>104873</wp:posOffset>
            </wp:positionV>
            <wp:extent cx="1908729" cy="3333750"/>
            <wp:effectExtent l="0" t="0" r="0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317"/>
                    <a:stretch/>
                  </pic:blipFill>
                  <pic:spPr bwMode="auto">
                    <a:xfrm>
                      <a:off x="0" y="0"/>
                      <a:ext cx="1908729" cy="3333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EF40975" w14:textId="231BD1FB" w:rsidR="00A2246A" w:rsidRDefault="00A2246A" w:rsidP="0013262F"/>
    <w:p w14:paraId="7D53430D" w14:textId="7E4044C0" w:rsidR="00A2246A" w:rsidRDefault="00A2246A" w:rsidP="0013262F"/>
    <w:p w14:paraId="029A83D9" w14:textId="7CC0C650" w:rsidR="00A2246A" w:rsidRDefault="00A2246A" w:rsidP="0013262F"/>
    <w:p w14:paraId="0A84EAE5" w14:textId="2834191A" w:rsidR="00A2246A" w:rsidRDefault="00A2246A" w:rsidP="0013262F"/>
    <w:p w14:paraId="71B3BFFA" w14:textId="17D8C93E" w:rsidR="00A2246A" w:rsidRDefault="00A2246A" w:rsidP="0013262F"/>
    <w:p w14:paraId="72AD06E5" w14:textId="72EE61F2" w:rsidR="00A2246A" w:rsidRDefault="00A2246A" w:rsidP="0013262F"/>
    <w:p w14:paraId="3E306A57" w14:textId="626C54F5" w:rsidR="00A2246A" w:rsidRDefault="00A2246A" w:rsidP="0013262F"/>
    <w:p w14:paraId="71043489" w14:textId="49605D6F" w:rsidR="00A2246A" w:rsidRDefault="00A2246A" w:rsidP="0013262F"/>
    <w:p w14:paraId="10ED5A4C" w14:textId="45CA4C34" w:rsidR="00A2246A" w:rsidRDefault="00A2246A" w:rsidP="0013262F"/>
    <w:p w14:paraId="7CDA3B1B" w14:textId="6FCAF7EA" w:rsidR="002C4957" w:rsidRDefault="002C4957" w:rsidP="0013262F"/>
    <w:p w14:paraId="5895B595" w14:textId="7B66354F" w:rsidR="002C4957" w:rsidRDefault="002C4957" w:rsidP="0013262F"/>
    <w:p w14:paraId="1B18168E" w14:textId="6A9FF15A" w:rsidR="002C4957" w:rsidRDefault="002C4957" w:rsidP="0013262F"/>
    <w:p w14:paraId="14FAEEED" w14:textId="2C11542C" w:rsidR="002C4957" w:rsidRDefault="002C4957" w:rsidP="0013262F"/>
    <w:p w14:paraId="2FD6F094" w14:textId="40FB690B" w:rsidR="002C4957" w:rsidRDefault="002C4957" w:rsidP="0013262F"/>
    <w:p w14:paraId="07F9A8E3" w14:textId="1D4F8EBB" w:rsidR="009625BD" w:rsidRDefault="009625BD" w:rsidP="0013262F"/>
    <w:p w14:paraId="10236956" w14:textId="119736D0" w:rsidR="009625BD" w:rsidRDefault="009625BD" w:rsidP="0013262F"/>
    <w:p w14:paraId="711E7817" w14:textId="0B06CF6B" w:rsidR="009625BD" w:rsidRDefault="009625BD" w:rsidP="0013262F"/>
    <w:p w14:paraId="1F4FE383" w14:textId="4EFBF04D" w:rsidR="009625BD" w:rsidRDefault="009625BD" w:rsidP="0013262F"/>
    <w:p w14:paraId="323E990F" w14:textId="302E8CDC" w:rsidR="009625BD" w:rsidRDefault="009625BD" w:rsidP="0013262F"/>
    <w:p w14:paraId="5DCE6F52" w14:textId="77777777" w:rsidR="009625BD" w:rsidRDefault="009625BD" w:rsidP="0013262F">
      <w:pPr>
        <w:rPr>
          <w:rStyle w:val="Heading2Char"/>
        </w:rPr>
      </w:pPr>
    </w:p>
    <w:p w14:paraId="295AFCB2" w14:textId="040C0FFF" w:rsidR="00AD4D22" w:rsidRDefault="00AD4D22" w:rsidP="0013262F">
      <w:bookmarkStart w:id="53" w:name="_Toc59025583"/>
      <w:r w:rsidRPr="00772734">
        <w:rPr>
          <w:rStyle w:val="Heading2Char"/>
        </w:rPr>
        <w:t>Quote 2.</w:t>
      </w:r>
      <w:bookmarkEnd w:id="53"/>
      <w:r w:rsidR="002F6013" w:rsidRPr="002F6013">
        <w:t xml:space="preserve"> </w:t>
      </w:r>
      <w:hyperlink r:id="rId93" w:history="1">
        <w:r w:rsidR="002F6013" w:rsidRPr="00C46E26">
          <w:rPr>
            <w:rStyle w:val="Hyperlink"/>
          </w:rPr>
          <w:t>https://www.freelancer.co.uk/hire/travel-writing</w:t>
        </w:r>
      </w:hyperlink>
      <w:r w:rsidR="002F6013">
        <w:t xml:space="preserve">  </w:t>
      </w:r>
    </w:p>
    <w:p w14:paraId="014DFE06" w14:textId="576F48E9" w:rsidR="00AD4D22" w:rsidRDefault="002F6013" w:rsidP="0013262F">
      <w:r>
        <w:rPr>
          <w:noProof/>
        </w:rPr>
        <w:drawing>
          <wp:anchor distT="0" distB="0" distL="114300" distR="114300" simplePos="0" relativeHeight="251680768" behindDoc="0" locked="0" layoutInCell="1" allowOverlap="1" wp14:anchorId="52FE77EF" wp14:editId="3D715496">
            <wp:simplePos x="0" y="0"/>
            <wp:positionH relativeFrom="margin">
              <wp:align>left</wp:align>
            </wp:positionH>
            <wp:positionV relativeFrom="paragraph">
              <wp:posOffset>158750</wp:posOffset>
            </wp:positionV>
            <wp:extent cx="5743575" cy="3248025"/>
            <wp:effectExtent l="0" t="0" r="9525" b="9525"/>
            <wp:wrapSquare wrapText="bothSides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0" b="15761"/>
                    <a:stretch/>
                  </pic:blipFill>
                  <pic:spPr bwMode="auto">
                    <a:xfrm>
                      <a:off x="0" y="0"/>
                      <a:ext cx="5743575" cy="324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06F848" w14:textId="600C6AEF" w:rsidR="00AD4D22" w:rsidRDefault="00AD4D22" w:rsidP="0013262F"/>
    <w:p w14:paraId="35868E97" w14:textId="0618F6EC" w:rsidR="00AD4D22" w:rsidRDefault="00AD4D22" w:rsidP="0013262F"/>
    <w:p w14:paraId="06C57AD4" w14:textId="6105C83E" w:rsidR="00AD4D22" w:rsidRDefault="00AD4D22" w:rsidP="0013262F"/>
    <w:p w14:paraId="35DFD953" w14:textId="67A12715" w:rsidR="00AD4D22" w:rsidRDefault="00AD4D22" w:rsidP="0013262F"/>
    <w:p w14:paraId="2C6539FB" w14:textId="426E147F" w:rsidR="00AD4D22" w:rsidRDefault="00AD4D22" w:rsidP="0013262F"/>
    <w:p w14:paraId="14151C76" w14:textId="08F1A9EC" w:rsidR="00AD4D22" w:rsidRDefault="00AD4D22" w:rsidP="0013262F"/>
    <w:p w14:paraId="3A10680D" w14:textId="22747FBC" w:rsidR="00AD4D22" w:rsidRDefault="00AD4D22" w:rsidP="0013262F"/>
    <w:p w14:paraId="6A550DEF" w14:textId="5C048455" w:rsidR="00AD4D22" w:rsidRDefault="00AD4D22" w:rsidP="0013262F"/>
    <w:p w14:paraId="34558A0B" w14:textId="509DA7AE" w:rsidR="00AD4D22" w:rsidRDefault="00AD4D22" w:rsidP="0013262F"/>
    <w:p w14:paraId="4B369654" w14:textId="0831DF5F" w:rsidR="00AD4D22" w:rsidRDefault="00AD4D22" w:rsidP="0013262F"/>
    <w:p w14:paraId="7C530498" w14:textId="17E42731" w:rsidR="00AD4D22" w:rsidRDefault="00AD4D22" w:rsidP="0013262F"/>
    <w:p w14:paraId="26C052E7" w14:textId="3B392210" w:rsidR="00AD4D22" w:rsidRDefault="00AD4D22" w:rsidP="0013262F"/>
    <w:p w14:paraId="19DC97DB" w14:textId="3EBA7072" w:rsidR="00AD4D22" w:rsidRDefault="00AD4D22" w:rsidP="0013262F"/>
    <w:p w14:paraId="11788E9F" w14:textId="59042EFF" w:rsidR="00AD4D22" w:rsidRDefault="00AD4D22" w:rsidP="0013262F"/>
    <w:p w14:paraId="108BC02F" w14:textId="5C5892DB" w:rsidR="00AD4D22" w:rsidRDefault="00AD4D22" w:rsidP="0013262F"/>
    <w:p w14:paraId="4D06B5D9" w14:textId="157B1AF4" w:rsidR="00AD4D22" w:rsidRDefault="00AD4D22" w:rsidP="0013262F"/>
    <w:p w14:paraId="2EC5C34E" w14:textId="73E257CE" w:rsidR="00AD4D22" w:rsidRDefault="00AD4D22" w:rsidP="0013262F"/>
    <w:p w14:paraId="4D4F7D2F" w14:textId="7D825DF2" w:rsidR="00AD4D22" w:rsidRDefault="00AD4D22" w:rsidP="0013262F"/>
    <w:p w14:paraId="0D5B0002" w14:textId="771C0033" w:rsidR="00AD4D22" w:rsidRDefault="00AD4D22" w:rsidP="0013262F"/>
    <w:p w14:paraId="08409C91" w14:textId="010F0D08" w:rsidR="00AD4D22" w:rsidRDefault="00AD4D22" w:rsidP="0013262F"/>
    <w:p w14:paraId="39738D06" w14:textId="1968F30D" w:rsidR="00F34DFE" w:rsidRDefault="00F34DFE" w:rsidP="0013262F"/>
    <w:p w14:paraId="6A410792" w14:textId="10B8FCF9" w:rsidR="00F34DFE" w:rsidRDefault="00F34DFE" w:rsidP="0013262F"/>
    <w:p w14:paraId="23CD9C39" w14:textId="14842486" w:rsidR="00F34DFE" w:rsidRDefault="00F34DFE" w:rsidP="0013262F"/>
    <w:p w14:paraId="2C79F256" w14:textId="77777777" w:rsidR="00F34DFE" w:rsidRDefault="00F34DFE" w:rsidP="0013262F"/>
    <w:p w14:paraId="24C39C5C" w14:textId="5C0783D4" w:rsidR="00AD4D22" w:rsidRDefault="00A2246A" w:rsidP="0013262F">
      <w:bookmarkStart w:id="54" w:name="_Toc59025584"/>
      <w:r w:rsidRPr="00772734">
        <w:rPr>
          <w:rStyle w:val="Heading2Char"/>
        </w:rPr>
        <w:lastRenderedPageBreak/>
        <w:t>Tester cups quote 1.</w:t>
      </w:r>
      <w:bookmarkEnd w:id="54"/>
      <w:r w:rsidR="003B7A3A" w:rsidRPr="003B7A3A">
        <w:t xml:space="preserve"> </w:t>
      </w:r>
      <w:hyperlink r:id="rId95" w:anchor=".X9kwwnpxfIU" w:history="1">
        <w:r w:rsidR="00C76032" w:rsidRPr="00C46E26">
          <w:rPr>
            <w:rStyle w:val="Hyperlink"/>
          </w:rPr>
          <w:t>https://www.drinkstuff.com/products/product.asp?ID=7477&amp;fbclid=IwAR2nj1p-r7tXGDWvFPkuiBMlQRa6-MrUC-DvV1Nx5lYl9YbGW-QnkHQoTik#.X9kwwnpxfIU</w:t>
        </w:r>
      </w:hyperlink>
      <w:r w:rsidR="003B7A3A">
        <w:t xml:space="preserve"> </w:t>
      </w:r>
    </w:p>
    <w:p w14:paraId="7DC81817" w14:textId="005137C0" w:rsidR="00A2246A" w:rsidRDefault="00A2246A" w:rsidP="0013262F"/>
    <w:p w14:paraId="46D46AEF" w14:textId="56A6EBF0" w:rsidR="00A2246A" w:rsidRDefault="009D2D33" w:rsidP="0013262F">
      <w:r>
        <w:rPr>
          <w:noProof/>
        </w:rPr>
        <w:drawing>
          <wp:anchor distT="0" distB="0" distL="114300" distR="114300" simplePos="0" relativeHeight="251685888" behindDoc="0" locked="0" layoutInCell="1" allowOverlap="1" wp14:anchorId="1FE52FF2" wp14:editId="6A7A88E7">
            <wp:simplePos x="0" y="0"/>
            <wp:positionH relativeFrom="column">
              <wp:posOffset>0</wp:posOffset>
            </wp:positionH>
            <wp:positionV relativeFrom="paragraph">
              <wp:posOffset>2833</wp:posOffset>
            </wp:positionV>
            <wp:extent cx="4086225" cy="3295650"/>
            <wp:effectExtent l="0" t="0" r="9525" b="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6" r="26251" b="14526"/>
                    <a:stretch/>
                  </pic:blipFill>
                  <pic:spPr bwMode="auto">
                    <a:xfrm>
                      <a:off x="0" y="0"/>
                      <a:ext cx="4086225" cy="329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CB634F8" w14:textId="551B05AE" w:rsidR="003B7A3A" w:rsidRDefault="003B7A3A" w:rsidP="0013262F"/>
    <w:p w14:paraId="08B5BA28" w14:textId="3EB3511F" w:rsidR="003B7A3A" w:rsidRDefault="003B7A3A" w:rsidP="0013262F"/>
    <w:p w14:paraId="7091DA19" w14:textId="77777777" w:rsidR="00A531A2" w:rsidRDefault="00A531A2" w:rsidP="0013262F"/>
    <w:p w14:paraId="1FFDD1B9" w14:textId="77777777" w:rsidR="00A531A2" w:rsidRDefault="00A531A2" w:rsidP="0013262F"/>
    <w:p w14:paraId="6D4E53E3" w14:textId="77777777" w:rsidR="00A531A2" w:rsidRDefault="00A531A2" w:rsidP="0013262F"/>
    <w:p w14:paraId="03AB2992" w14:textId="77777777" w:rsidR="00A531A2" w:rsidRDefault="00A531A2" w:rsidP="0013262F"/>
    <w:p w14:paraId="14C7EC70" w14:textId="77777777" w:rsidR="00752E0F" w:rsidRDefault="00752E0F" w:rsidP="0013262F">
      <w:pPr>
        <w:rPr>
          <w:rStyle w:val="Heading2Char"/>
        </w:rPr>
      </w:pPr>
    </w:p>
    <w:p w14:paraId="54A76672" w14:textId="77777777" w:rsidR="00752E0F" w:rsidRDefault="00752E0F" w:rsidP="0013262F">
      <w:pPr>
        <w:rPr>
          <w:rStyle w:val="Heading2Char"/>
        </w:rPr>
      </w:pPr>
    </w:p>
    <w:p w14:paraId="0DEE3B22" w14:textId="77777777" w:rsidR="00752E0F" w:rsidRDefault="00752E0F" w:rsidP="0013262F">
      <w:pPr>
        <w:rPr>
          <w:rStyle w:val="Heading2Char"/>
        </w:rPr>
      </w:pPr>
    </w:p>
    <w:p w14:paraId="6D661168" w14:textId="77777777" w:rsidR="00752E0F" w:rsidRDefault="00752E0F" w:rsidP="0013262F">
      <w:pPr>
        <w:rPr>
          <w:rStyle w:val="Heading2Char"/>
        </w:rPr>
      </w:pPr>
    </w:p>
    <w:p w14:paraId="1F636651" w14:textId="77777777" w:rsidR="00752E0F" w:rsidRDefault="00752E0F" w:rsidP="0013262F">
      <w:pPr>
        <w:rPr>
          <w:rStyle w:val="Heading2Char"/>
        </w:rPr>
      </w:pPr>
    </w:p>
    <w:p w14:paraId="46017031" w14:textId="77777777" w:rsidR="00752E0F" w:rsidRDefault="00752E0F" w:rsidP="0013262F">
      <w:pPr>
        <w:rPr>
          <w:rStyle w:val="Heading2Char"/>
        </w:rPr>
      </w:pPr>
    </w:p>
    <w:p w14:paraId="06DA2A88" w14:textId="77777777" w:rsidR="00752E0F" w:rsidRDefault="00752E0F" w:rsidP="0013262F">
      <w:pPr>
        <w:rPr>
          <w:rStyle w:val="Heading2Char"/>
        </w:rPr>
      </w:pPr>
    </w:p>
    <w:p w14:paraId="26AEB6D4" w14:textId="77777777" w:rsidR="00752E0F" w:rsidRDefault="00752E0F" w:rsidP="0013262F">
      <w:pPr>
        <w:rPr>
          <w:rStyle w:val="Heading2Char"/>
        </w:rPr>
      </w:pPr>
    </w:p>
    <w:p w14:paraId="3C8D8FD2" w14:textId="77777777" w:rsidR="00752E0F" w:rsidRDefault="00752E0F" w:rsidP="0013262F">
      <w:pPr>
        <w:rPr>
          <w:rStyle w:val="Heading2Char"/>
        </w:rPr>
      </w:pPr>
    </w:p>
    <w:p w14:paraId="4D6610C8" w14:textId="77777777" w:rsidR="00752E0F" w:rsidRDefault="00752E0F" w:rsidP="0013262F">
      <w:pPr>
        <w:rPr>
          <w:rStyle w:val="Heading2Char"/>
        </w:rPr>
      </w:pPr>
    </w:p>
    <w:p w14:paraId="7B860DF0" w14:textId="77777777" w:rsidR="00752E0F" w:rsidRDefault="00752E0F" w:rsidP="0013262F">
      <w:pPr>
        <w:rPr>
          <w:rStyle w:val="Heading2Char"/>
        </w:rPr>
      </w:pPr>
    </w:p>
    <w:p w14:paraId="685D1301" w14:textId="77777777" w:rsidR="00752E0F" w:rsidRDefault="00752E0F" w:rsidP="0013262F">
      <w:pPr>
        <w:rPr>
          <w:rStyle w:val="Heading2Char"/>
        </w:rPr>
      </w:pPr>
    </w:p>
    <w:p w14:paraId="003BDBC5" w14:textId="60D1B6C2" w:rsidR="003B7A3A" w:rsidRDefault="003B7A3A" w:rsidP="0013262F">
      <w:bookmarkStart w:id="55" w:name="_Toc59025585"/>
      <w:r w:rsidRPr="00772734">
        <w:rPr>
          <w:rStyle w:val="Heading2Char"/>
        </w:rPr>
        <w:t>Qu</w:t>
      </w:r>
      <w:r w:rsidR="00C76032" w:rsidRPr="00772734">
        <w:rPr>
          <w:rStyle w:val="Heading2Char"/>
        </w:rPr>
        <w:t>o</w:t>
      </w:r>
      <w:r w:rsidRPr="00772734">
        <w:rPr>
          <w:rStyle w:val="Heading2Char"/>
        </w:rPr>
        <w:t>te 2.</w:t>
      </w:r>
      <w:bookmarkEnd w:id="55"/>
      <w:r w:rsidR="00007757">
        <w:t xml:space="preserve"> </w:t>
      </w:r>
      <w:hyperlink r:id="rId97" w:history="1">
        <w:r w:rsidR="00007757" w:rsidRPr="00C46E26">
          <w:rPr>
            <w:rStyle w:val="Hyperlink"/>
          </w:rPr>
          <w:t>https://cupsdirect.co.uk/collections/food-and-drink-sampling/products/large-crystal-glass-sampling-cup</w:t>
        </w:r>
      </w:hyperlink>
      <w:r w:rsidR="00007757">
        <w:t xml:space="preserve"> </w:t>
      </w:r>
    </w:p>
    <w:p w14:paraId="2122C10C" w14:textId="4D54B1D1" w:rsidR="003B7A3A" w:rsidRDefault="003B7A3A" w:rsidP="0013262F"/>
    <w:p w14:paraId="45366B34" w14:textId="77777777" w:rsidR="003B7A3A" w:rsidRDefault="003B7A3A" w:rsidP="0013262F"/>
    <w:p w14:paraId="105EF58E" w14:textId="5C388740" w:rsidR="00AD4D22" w:rsidRDefault="00A531A2" w:rsidP="0013262F">
      <w:r>
        <w:rPr>
          <w:noProof/>
        </w:rPr>
        <w:drawing>
          <wp:anchor distT="0" distB="0" distL="114300" distR="114300" simplePos="0" relativeHeight="251684864" behindDoc="1" locked="0" layoutInCell="1" allowOverlap="1" wp14:anchorId="7FA98DEB" wp14:editId="7FEF9F7D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3971925" cy="2232660"/>
            <wp:effectExtent l="0" t="0" r="9525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18C37C" w14:textId="4B104570" w:rsidR="00AD4D22" w:rsidRDefault="00AD4D22" w:rsidP="0013262F"/>
    <w:p w14:paraId="4A44A7EA" w14:textId="61207D9A" w:rsidR="00AD4D22" w:rsidRDefault="00AD4D22" w:rsidP="0013262F"/>
    <w:p w14:paraId="367F6E8A" w14:textId="6BA145CD" w:rsidR="00752E0F" w:rsidRDefault="00752E0F" w:rsidP="0013262F"/>
    <w:p w14:paraId="24FFB7C5" w14:textId="26137385" w:rsidR="00752E0F" w:rsidRDefault="00752E0F" w:rsidP="0013262F"/>
    <w:p w14:paraId="53438A3F" w14:textId="0449320A" w:rsidR="00752E0F" w:rsidRDefault="00752E0F" w:rsidP="0013262F"/>
    <w:p w14:paraId="071160B5" w14:textId="36A4F6E1" w:rsidR="00752E0F" w:rsidRDefault="00752E0F" w:rsidP="0013262F"/>
    <w:p w14:paraId="719FF844" w14:textId="670EA0C0" w:rsidR="00752E0F" w:rsidRDefault="00752E0F" w:rsidP="0013262F"/>
    <w:p w14:paraId="3739DD1D" w14:textId="18E46171" w:rsidR="00752E0F" w:rsidRDefault="00752E0F" w:rsidP="0013262F"/>
    <w:p w14:paraId="0C7AF183" w14:textId="3B0541E7" w:rsidR="00752E0F" w:rsidRDefault="00752E0F" w:rsidP="0013262F"/>
    <w:p w14:paraId="53BE0579" w14:textId="0C314A07" w:rsidR="00752E0F" w:rsidRDefault="00752E0F" w:rsidP="0013262F"/>
    <w:p w14:paraId="59F1AFCE" w14:textId="0371F303" w:rsidR="00752E0F" w:rsidRDefault="00752E0F" w:rsidP="0013262F"/>
    <w:p w14:paraId="458463AD" w14:textId="0E864CAC" w:rsidR="00752E0F" w:rsidRDefault="00752E0F" w:rsidP="0013262F"/>
    <w:p w14:paraId="5138235F" w14:textId="2D8BEDB4" w:rsidR="00752E0F" w:rsidRDefault="00752E0F" w:rsidP="0013262F"/>
    <w:p w14:paraId="6C2ACD95" w14:textId="2F49ADB1" w:rsidR="00752E0F" w:rsidRDefault="00752E0F" w:rsidP="0013262F"/>
    <w:p w14:paraId="38993BD7" w14:textId="38CBA156" w:rsidR="00752E0F" w:rsidRDefault="00752E0F" w:rsidP="0013262F"/>
    <w:p w14:paraId="76F927CC" w14:textId="4F78A8DB" w:rsidR="00F34DFE" w:rsidRDefault="00F34DFE" w:rsidP="0013262F"/>
    <w:p w14:paraId="62F2BB30" w14:textId="5D2501AE" w:rsidR="00F34DFE" w:rsidRDefault="00F34DFE" w:rsidP="0013262F"/>
    <w:p w14:paraId="6FBE4D58" w14:textId="64995E97" w:rsidR="00F34DFE" w:rsidRDefault="00F34DFE" w:rsidP="0013262F"/>
    <w:p w14:paraId="6ACEB632" w14:textId="57083924" w:rsidR="00F34DFE" w:rsidRDefault="00F34DFE" w:rsidP="0013262F"/>
    <w:p w14:paraId="7184FACF" w14:textId="77777777" w:rsidR="00F34DFE" w:rsidRDefault="00F34DFE" w:rsidP="0013262F"/>
    <w:p w14:paraId="71A6E511" w14:textId="5D1EB401" w:rsidR="00752E0F" w:rsidRDefault="00211916" w:rsidP="00752E0F">
      <w:pPr>
        <w:pStyle w:val="Heading2"/>
      </w:pPr>
      <w:bookmarkStart w:id="56" w:name="_Toc59025586"/>
      <w:r>
        <w:lastRenderedPageBreak/>
        <w:t>Training</w:t>
      </w:r>
      <w:r w:rsidR="00752E0F">
        <w:t>-</w:t>
      </w:r>
      <w:bookmarkEnd w:id="56"/>
    </w:p>
    <w:p w14:paraId="0D72FAAD" w14:textId="77777777" w:rsidR="00752E0F" w:rsidRDefault="00752E0F" w:rsidP="009F0318"/>
    <w:p w14:paraId="1F6BFD85" w14:textId="77777777" w:rsidR="009F0318" w:rsidRDefault="009F0318" w:rsidP="00810883">
      <w:pPr>
        <w:pStyle w:val="Heading2"/>
      </w:pPr>
      <w:bookmarkStart w:id="57" w:name="_Toc59025587"/>
      <w:r>
        <w:t>online trade stand training</w:t>
      </w:r>
      <w:bookmarkEnd w:id="57"/>
    </w:p>
    <w:p w14:paraId="737599DF" w14:textId="54D4E7FD" w:rsidR="009F0318" w:rsidRDefault="009F0318" w:rsidP="00810883">
      <w:pPr>
        <w:pStyle w:val="Heading2"/>
      </w:pPr>
      <w:bookmarkStart w:id="58" w:name="_Toc59025588"/>
      <w:r>
        <w:t xml:space="preserve">quote 1. </w:t>
      </w:r>
      <w:hyperlink r:id="rId99" w:history="1">
        <w:r w:rsidRPr="00C46E26">
          <w:rPr>
            <w:rStyle w:val="Hyperlink"/>
          </w:rPr>
          <w:t>https://www.mandatorytraining.co.uk/products/trade-show-staff-training-e-learning-course-cpduk-accredited?variant=2557717315618</w:t>
        </w:r>
        <w:bookmarkEnd w:id="58"/>
      </w:hyperlink>
      <w:r>
        <w:t xml:space="preserve"> </w:t>
      </w:r>
    </w:p>
    <w:p w14:paraId="06D4B6D8" w14:textId="29773F75" w:rsidR="009F0318" w:rsidRDefault="009F0318" w:rsidP="009F0318"/>
    <w:p w14:paraId="5ECA2DD0" w14:textId="0D3AECBF" w:rsidR="009F0318" w:rsidRDefault="00A842DD" w:rsidP="009F0318">
      <w:r>
        <w:rPr>
          <w:noProof/>
        </w:rPr>
        <w:drawing>
          <wp:anchor distT="0" distB="0" distL="114300" distR="114300" simplePos="0" relativeHeight="251683840" behindDoc="1" locked="0" layoutInCell="1" allowOverlap="1" wp14:anchorId="1C2B41C0" wp14:editId="2848CC2A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746381" cy="2935480"/>
            <wp:effectExtent l="0" t="0" r="0" b="0"/>
            <wp:wrapTight wrapText="bothSides">
              <wp:wrapPolygon edited="0">
                <wp:start x="0" y="0"/>
                <wp:lineTo x="0" y="21450"/>
                <wp:lineTo x="21502" y="21450"/>
                <wp:lineTo x="21502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t="4199" r="12778" b="8103"/>
                    <a:stretch/>
                  </pic:blipFill>
                  <pic:spPr bwMode="auto">
                    <a:xfrm>
                      <a:off x="0" y="0"/>
                      <a:ext cx="4746381" cy="2935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899147C" w14:textId="73E07FED" w:rsidR="00A842DD" w:rsidRDefault="00A842DD" w:rsidP="009F0318"/>
    <w:p w14:paraId="193946EF" w14:textId="77777777" w:rsidR="00577116" w:rsidRDefault="00577116" w:rsidP="009F0318"/>
    <w:p w14:paraId="48EBBEA7" w14:textId="77777777" w:rsidR="00577116" w:rsidRDefault="00577116" w:rsidP="009F0318"/>
    <w:p w14:paraId="262D5324" w14:textId="77777777" w:rsidR="00577116" w:rsidRDefault="00577116" w:rsidP="009F0318"/>
    <w:p w14:paraId="746C59E8" w14:textId="77777777" w:rsidR="00BB721A" w:rsidRDefault="00BB721A" w:rsidP="009F0318">
      <w:pPr>
        <w:rPr>
          <w:rStyle w:val="Heading2Char"/>
        </w:rPr>
      </w:pPr>
    </w:p>
    <w:p w14:paraId="5D6E8513" w14:textId="77777777" w:rsidR="00BB721A" w:rsidRDefault="00BB721A" w:rsidP="009F0318">
      <w:pPr>
        <w:rPr>
          <w:rStyle w:val="Heading2Char"/>
        </w:rPr>
      </w:pPr>
    </w:p>
    <w:p w14:paraId="72F5A50E" w14:textId="77777777" w:rsidR="00BB721A" w:rsidRDefault="00BB721A" w:rsidP="009F0318">
      <w:pPr>
        <w:rPr>
          <w:rStyle w:val="Heading2Char"/>
        </w:rPr>
      </w:pPr>
    </w:p>
    <w:p w14:paraId="64B7991D" w14:textId="77777777" w:rsidR="00BB721A" w:rsidRDefault="00BB721A" w:rsidP="009F0318">
      <w:pPr>
        <w:rPr>
          <w:rStyle w:val="Heading2Char"/>
        </w:rPr>
      </w:pPr>
    </w:p>
    <w:p w14:paraId="460A923A" w14:textId="77777777" w:rsidR="00BB721A" w:rsidRDefault="00BB721A" w:rsidP="009F0318">
      <w:pPr>
        <w:rPr>
          <w:rStyle w:val="Heading2Char"/>
        </w:rPr>
      </w:pPr>
    </w:p>
    <w:p w14:paraId="5E28453B" w14:textId="77777777" w:rsidR="00BB721A" w:rsidRDefault="00BB721A" w:rsidP="009F0318">
      <w:pPr>
        <w:rPr>
          <w:rStyle w:val="Heading2Char"/>
        </w:rPr>
      </w:pPr>
    </w:p>
    <w:p w14:paraId="4E354472" w14:textId="77777777" w:rsidR="00BB721A" w:rsidRDefault="00BB721A" w:rsidP="009F0318">
      <w:pPr>
        <w:rPr>
          <w:rStyle w:val="Heading2Char"/>
        </w:rPr>
      </w:pPr>
    </w:p>
    <w:p w14:paraId="5E28FE44" w14:textId="77777777" w:rsidR="00BB721A" w:rsidRDefault="00BB721A" w:rsidP="009F0318">
      <w:pPr>
        <w:rPr>
          <w:rStyle w:val="Heading2Char"/>
        </w:rPr>
      </w:pPr>
    </w:p>
    <w:p w14:paraId="1D2699E7" w14:textId="6EC2962A" w:rsidR="00BB721A" w:rsidRDefault="00BB721A" w:rsidP="009F0318">
      <w:pPr>
        <w:rPr>
          <w:rStyle w:val="Heading2Char"/>
        </w:rPr>
      </w:pPr>
    </w:p>
    <w:p w14:paraId="3A07B442" w14:textId="549B0A23" w:rsidR="00BE4699" w:rsidRDefault="00BE4699" w:rsidP="009F0318">
      <w:pPr>
        <w:rPr>
          <w:rStyle w:val="Heading2Char"/>
        </w:rPr>
      </w:pPr>
    </w:p>
    <w:p w14:paraId="5AE0C977" w14:textId="7C9DB185" w:rsidR="00BE4699" w:rsidRDefault="00BE4699" w:rsidP="009F0318">
      <w:pPr>
        <w:rPr>
          <w:rStyle w:val="Heading2Char"/>
        </w:rPr>
      </w:pPr>
    </w:p>
    <w:p w14:paraId="48B02C9C" w14:textId="29AC28BA" w:rsidR="00BE4699" w:rsidRDefault="00BE4699" w:rsidP="009F0318">
      <w:pPr>
        <w:rPr>
          <w:rStyle w:val="Heading2Char"/>
        </w:rPr>
      </w:pPr>
    </w:p>
    <w:p w14:paraId="4CA3290F" w14:textId="77777777" w:rsidR="00BE4699" w:rsidRDefault="00BE4699" w:rsidP="009F0318">
      <w:pPr>
        <w:rPr>
          <w:rStyle w:val="Heading2Char"/>
        </w:rPr>
      </w:pPr>
    </w:p>
    <w:p w14:paraId="06989DDD" w14:textId="601EEAE7" w:rsidR="00A842DD" w:rsidRDefault="00FE005A" w:rsidP="009F0318">
      <w:bookmarkStart w:id="59" w:name="_Toc59025589"/>
      <w:r w:rsidRPr="00810883">
        <w:rPr>
          <w:rStyle w:val="Heading2Char"/>
        </w:rPr>
        <w:t>Quote 2.</w:t>
      </w:r>
      <w:bookmarkEnd w:id="59"/>
      <w:r w:rsidR="00577116">
        <w:t xml:space="preserve"> </w:t>
      </w:r>
      <w:hyperlink r:id="rId101" w:history="1">
        <w:r w:rsidR="00BB721A" w:rsidRPr="0042587F">
          <w:rPr>
            <w:rStyle w:val="Hyperlink"/>
          </w:rPr>
          <w:t>https://www.reed.co.uk/courses/trade-show-staff-training/229808</w:t>
        </w:r>
      </w:hyperlink>
      <w:r w:rsidR="00C8249C">
        <w:t xml:space="preserve"> </w:t>
      </w:r>
    </w:p>
    <w:p w14:paraId="48C6FC73" w14:textId="61B84123" w:rsidR="00577116" w:rsidRDefault="00577116" w:rsidP="009F0318"/>
    <w:p w14:paraId="5C097955" w14:textId="74A7BB8C" w:rsidR="00577116" w:rsidRDefault="00E93FE0" w:rsidP="009F0318">
      <w:r>
        <w:rPr>
          <w:noProof/>
        </w:rPr>
        <w:drawing>
          <wp:anchor distT="0" distB="0" distL="114300" distR="114300" simplePos="0" relativeHeight="251682816" behindDoc="1" locked="0" layoutInCell="1" allowOverlap="1" wp14:anchorId="0A529C08" wp14:editId="25021D60">
            <wp:simplePos x="0" y="0"/>
            <wp:positionH relativeFrom="margin">
              <wp:posOffset>0</wp:posOffset>
            </wp:positionH>
            <wp:positionV relativeFrom="paragraph">
              <wp:posOffset>31750</wp:posOffset>
            </wp:positionV>
            <wp:extent cx="4248150" cy="2388235"/>
            <wp:effectExtent l="0" t="0" r="0" b="0"/>
            <wp:wrapTight wrapText="bothSides">
              <wp:wrapPolygon edited="0">
                <wp:start x="0" y="0"/>
                <wp:lineTo x="0" y="21365"/>
                <wp:lineTo x="21503" y="21365"/>
                <wp:lineTo x="21503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91C076" w14:textId="7C80F49E" w:rsidR="00211916" w:rsidRDefault="00211916" w:rsidP="0013262F"/>
    <w:p w14:paraId="0CF02195" w14:textId="451109D7" w:rsidR="00AD4D22" w:rsidRDefault="00AD4D22" w:rsidP="00AD4D22"/>
    <w:p w14:paraId="100DA787" w14:textId="2E4854BD" w:rsidR="00AD4D22" w:rsidRDefault="00AD4D22" w:rsidP="0013262F"/>
    <w:p w14:paraId="218A5787" w14:textId="142E372D" w:rsidR="001D1FC1" w:rsidRDefault="001D1FC1" w:rsidP="0013262F"/>
    <w:p w14:paraId="3CF665F3" w14:textId="7A331336" w:rsidR="001D1FC1" w:rsidRDefault="001D1FC1" w:rsidP="0013262F"/>
    <w:p w14:paraId="6E4603DC" w14:textId="0F0EFFD8" w:rsidR="001D1FC1" w:rsidRDefault="001D1FC1" w:rsidP="0013262F"/>
    <w:p w14:paraId="4D79AAC1" w14:textId="4F988B2C" w:rsidR="001D1FC1" w:rsidRDefault="001D1FC1" w:rsidP="0013262F"/>
    <w:p w14:paraId="2A2007C1" w14:textId="29D638C1" w:rsidR="001D1FC1" w:rsidRDefault="001D1FC1" w:rsidP="0013262F"/>
    <w:p w14:paraId="1A4BFC16" w14:textId="7012A5C4" w:rsidR="001D1FC1" w:rsidRDefault="001D1FC1" w:rsidP="0013262F"/>
    <w:p w14:paraId="166E3EE0" w14:textId="1E6ED5CB" w:rsidR="001D1FC1" w:rsidRDefault="001D1FC1" w:rsidP="0013262F"/>
    <w:p w14:paraId="1D0C8BFD" w14:textId="05632814" w:rsidR="001D1FC1" w:rsidRDefault="001D1FC1" w:rsidP="0013262F"/>
    <w:p w14:paraId="48053F76" w14:textId="0C60748D" w:rsidR="001D1FC1" w:rsidRDefault="001D1FC1" w:rsidP="0013262F"/>
    <w:p w14:paraId="6B64012A" w14:textId="768D8E15" w:rsidR="001D1FC1" w:rsidRDefault="001D1FC1" w:rsidP="0013262F"/>
    <w:p w14:paraId="2F90B623" w14:textId="5DA835F4" w:rsidR="001D1FC1" w:rsidRDefault="001D1FC1" w:rsidP="0013262F"/>
    <w:p w14:paraId="192AB84C" w14:textId="16ECE93E" w:rsidR="001D1FC1" w:rsidRDefault="001D1FC1" w:rsidP="0013262F"/>
    <w:p w14:paraId="19BCBAC1" w14:textId="78553FAC" w:rsidR="001D1FC1" w:rsidRDefault="001D1FC1" w:rsidP="0013262F"/>
    <w:p w14:paraId="7978A736" w14:textId="24B3BB07" w:rsidR="001D1FC1" w:rsidRDefault="001D1FC1" w:rsidP="0013262F"/>
    <w:p w14:paraId="1E1AD17D" w14:textId="05E36901" w:rsidR="001D1FC1" w:rsidRDefault="001D1FC1" w:rsidP="0013262F"/>
    <w:p w14:paraId="003FEE82" w14:textId="2FADABF9" w:rsidR="001D1FC1" w:rsidRDefault="001D1FC1" w:rsidP="0013262F"/>
    <w:p w14:paraId="34AB3285" w14:textId="26BDEFFC" w:rsidR="001D1FC1" w:rsidRDefault="001D1FC1" w:rsidP="0013262F"/>
    <w:p w14:paraId="5FAC5DF4" w14:textId="729D3773" w:rsidR="001D1FC1" w:rsidRDefault="001D1FC1" w:rsidP="0013262F"/>
    <w:p w14:paraId="3918EA12" w14:textId="6C68FC8C" w:rsidR="00C3569F" w:rsidRDefault="00C3569F" w:rsidP="00B7244E">
      <w:pPr>
        <w:sectPr w:rsidR="00C3569F" w:rsidSect="002A5BA5">
          <w:pgSz w:w="12240" w:h="15840" w:code="1"/>
          <w:pgMar w:top="720" w:right="720" w:bottom="720" w:left="720" w:header="289" w:footer="0" w:gutter="0"/>
          <w:cols w:space="708"/>
          <w:docGrid w:linePitch="360"/>
        </w:sectPr>
      </w:pPr>
    </w:p>
    <w:p w14:paraId="4F5E6C1A" w14:textId="77777777" w:rsidR="00C3569F" w:rsidRDefault="00C3569F" w:rsidP="00B7244E">
      <w:pPr>
        <w:sectPr w:rsidR="00C3569F" w:rsidSect="002A5BA5">
          <w:pgSz w:w="12240" w:h="15840" w:code="1"/>
          <w:pgMar w:top="720" w:right="720" w:bottom="720" w:left="720" w:header="289" w:footer="0" w:gutter="0"/>
          <w:cols w:space="708"/>
          <w:docGrid w:linePitch="360"/>
        </w:sectPr>
      </w:pPr>
    </w:p>
    <w:p w14:paraId="3EA33225" w14:textId="77777777" w:rsidR="004A0DED" w:rsidRDefault="004A0DED" w:rsidP="00B7244E"/>
    <w:sectPr w:rsidR="004A0DED" w:rsidSect="002A5BA5">
      <w:pgSz w:w="12240" w:h="15840" w:code="1"/>
      <w:pgMar w:top="720" w:right="720" w:bottom="720" w:left="720" w:header="28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7E530" w14:textId="77777777" w:rsidR="000F5EBB" w:rsidRDefault="000F5EBB" w:rsidP="00B7244E">
      <w:r>
        <w:separator/>
      </w:r>
    </w:p>
  </w:endnote>
  <w:endnote w:type="continuationSeparator" w:id="0">
    <w:p w14:paraId="4C52F2C7" w14:textId="77777777" w:rsidR="000F5EBB" w:rsidRDefault="000F5EBB" w:rsidP="00B72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20" w:firstRow="1" w:lastRow="0" w:firstColumn="0" w:lastColumn="0" w:noHBand="1" w:noVBand="1"/>
    </w:tblPr>
    <w:tblGrid>
      <w:gridCol w:w="2697"/>
      <w:gridCol w:w="6293"/>
      <w:gridCol w:w="1800"/>
    </w:tblGrid>
    <w:tr w:rsidR="007117A4" w14:paraId="37C9906D" w14:textId="77777777" w:rsidTr="002A5BA5">
      <w:trPr>
        <w:trHeight w:val="628"/>
      </w:trPr>
      <w:tc>
        <w:tcPr>
          <w:tcW w:w="2697" w:type="dxa"/>
          <w:shd w:val="clear" w:color="auto" w:fill="FFFFFF" w:themeFill="background1"/>
          <w:vAlign w:val="center"/>
        </w:tcPr>
        <w:p w14:paraId="5E4A3236" w14:textId="77777777" w:rsidR="007117A4" w:rsidRPr="00E77D6F" w:rsidRDefault="007117A4" w:rsidP="00B7244E">
          <w:pPr>
            <w:pStyle w:val="Footer"/>
          </w:pPr>
          <w:r w:rsidRPr="00E77D6F">
            <w:t>BUSINESS REPORT</w:t>
          </w:r>
        </w:p>
      </w:tc>
      <w:tc>
        <w:tcPr>
          <w:tcW w:w="6293" w:type="dxa"/>
          <w:shd w:val="clear" w:color="auto" w:fill="FFFFFF" w:themeFill="background1"/>
        </w:tcPr>
        <w:p w14:paraId="5F753874" w14:textId="77777777" w:rsidR="007117A4" w:rsidRPr="00F705BA" w:rsidRDefault="007117A4" w:rsidP="00B7244E">
          <w:pPr>
            <w:pStyle w:val="Header"/>
          </w:pPr>
        </w:p>
      </w:tc>
      <w:tc>
        <w:tcPr>
          <w:tcW w:w="1800" w:type="dxa"/>
          <w:shd w:val="clear" w:color="auto" w:fill="FFFFFF" w:themeFill="background1"/>
          <w:vAlign w:val="center"/>
        </w:tcPr>
        <w:sdt>
          <w:sdtPr>
            <w:rPr>
              <w:rStyle w:val="PageNumber"/>
            </w:rPr>
            <w:id w:val="396635694"/>
            <w:docPartObj>
              <w:docPartGallery w:val="Page Numbers (Bottom of Page)"/>
              <w:docPartUnique/>
            </w:docPartObj>
          </w:sdtPr>
          <w:sdtEndPr>
            <w:rPr>
              <w:rStyle w:val="PageNumber"/>
            </w:rPr>
          </w:sdtEndPr>
          <w:sdtContent>
            <w:p w14:paraId="2F039721" w14:textId="77777777" w:rsidR="007117A4" w:rsidRPr="00F705BA" w:rsidRDefault="007117A4" w:rsidP="002A5BA5">
              <w:pPr>
                <w:pStyle w:val="Footer"/>
                <w:jc w:val="right"/>
              </w:pPr>
              <w:r w:rsidRPr="00F705BA">
                <w:rPr>
                  <w:rStyle w:val="PageNumber"/>
                  <w:szCs w:val="20"/>
                </w:rPr>
                <w:fldChar w:fldCharType="begin"/>
              </w:r>
              <w:r w:rsidRPr="00F705BA">
                <w:rPr>
                  <w:rStyle w:val="PageNumber"/>
                  <w:szCs w:val="20"/>
                </w:rPr>
                <w:instrText xml:space="preserve"> PAGE </w:instrText>
              </w:r>
              <w:r w:rsidRPr="00F705BA">
                <w:rPr>
                  <w:rStyle w:val="PageNumber"/>
                  <w:szCs w:val="20"/>
                </w:rPr>
                <w:fldChar w:fldCharType="separate"/>
              </w:r>
              <w:r>
                <w:rPr>
                  <w:rStyle w:val="PageNumber"/>
                  <w:noProof/>
                  <w:szCs w:val="20"/>
                </w:rPr>
                <w:t>6</w:t>
              </w:r>
              <w:r w:rsidRPr="00F705BA">
                <w:rPr>
                  <w:rStyle w:val="PageNumber"/>
                  <w:szCs w:val="20"/>
                </w:rPr>
                <w:fldChar w:fldCharType="end"/>
              </w:r>
            </w:p>
          </w:sdtContent>
        </w:sdt>
      </w:tc>
    </w:tr>
  </w:tbl>
  <w:p w14:paraId="4AB66B5B" w14:textId="77777777" w:rsidR="007117A4" w:rsidRDefault="007117A4" w:rsidP="00B724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3502A3" w14:textId="77777777" w:rsidR="000F5EBB" w:rsidRDefault="000F5EBB" w:rsidP="00B7244E">
      <w:r>
        <w:separator/>
      </w:r>
    </w:p>
  </w:footnote>
  <w:footnote w:type="continuationSeparator" w:id="0">
    <w:p w14:paraId="4077A022" w14:textId="77777777" w:rsidR="000F5EBB" w:rsidRDefault="000F5EBB" w:rsidP="00B72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30504529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459BDEF" w14:textId="77777777" w:rsidR="007117A4" w:rsidRDefault="007117A4" w:rsidP="00B7244E">
        <w:pPr>
          <w:pStyle w:val="Head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1D8656B" w14:textId="77777777" w:rsidR="007117A4" w:rsidRDefault="007117A4" w:rsidP="00B724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8C770" w14:textId="77777777" w:rsidR="007117A4" w:rsidRDefault="007117A4" w:rsidP="00B7244E">
    <w:pPr>
      <w:pStyle w:val="Header"/>
      <w:rPr>
        <w:rStyle w:val="PageNumber"/>
      </w:rPr>
    </w:pPr>
  </w:p>
  <w:p w14:paraId="3B87EDFA" w14:textId="77777777" w:rsidR="007117A4" w:rsidRDefault="007117A4" w:rsidP="00B724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6F602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E2244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6B8DD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2B07C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E22C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98E9F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524E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38C1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5AE40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FF1C4B"/>
    <w:multiLevelType w:val="hybridMultilevel"/>
    <w:tmpl w:val="41DCE9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983D53"/>
    <w:multiLevelType w:val="multilevel"/>
    <w:tmpl w:val="BBCCFD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117996"/>
    <w:multiLevelType w:val="hybridMultilevel"/>
    <w:tmpl w:val="6526CF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F074A"/>
    <w:multiLevelType w:val="hybridMultilevel"/>
    <w:tmpl w:val="8D1CE7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111DB6"/>
    <w:multiLevelType w:val="hybridMultilevel"/>
    <w:tmpl w:val="FF54F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12CEB"/>
    <w:multiLevelType w:val="hybridMultilevel"/>
    <w:tmpl w:val="C6F2B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134192"/>
    <w:multiLevelType w:val="hybridMultilevel"/>
    <w:tmpl w:val="89B21C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C233A"/>
    <w:multiLevelType w:val="hybridMultilevel"/>
    <w:tmpl w:val="60D2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F30DED"/>
    <w:multiLevelType w:val="hybridMultilevel"/>
    <w:tmpl w:val="DD68A3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12"/>
  </w:num>
  <w:num w:numId="5">
    <w:abstractNumId w:val="10"/>
  </w:num>
  <w:num w:numId="6">
    <w:abstractNumId w:val="13"/>
  </w:num>
  <w:num w:numId="7">
    <w:abstractNumId w:val="15"/>
  </w:num>
  <w:num w:numId="8">
    <w:abstractNumId w:val="16"/>
  </w:num>
  <w:num w:numId="9">
    <w:abstractNumId w:val="18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8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removePersonalInformation/>
  <w:removeDateAndTime/>
  <w:proofState w:spelling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F97"/>
    <w:rsid w:val="00000EF7"/>
    <w:rsid w:val="00003C2A"/>
    <w:rsid w:val="00005EAD"/>
    <w:rsid w:val="00007757"/>
    <w:rsid w:val="00010FA7"/>
    <w:rsid w:val="00017F7A"/>
    <w:rsid w:val="00020E6F"/>
    <w:rsid w:val="00021216"/>
    <w:rsid w:val="00022EDB"/>
    <w:rsid w:val="00023AB6"/>
    <w:rsid w:val="00027863"/>
    <w:rsid w:val="000300EF"/>
    <w:rsid w:val="000412D9"/>
    <w:rsid w:val="0004136F"/>
    <w:rsid w:val="00044129"/>
    <w:rsid w:val="00046B42"/>
    <w:rsid w:val="00047A4E"/>
    <w:rsid w:val="0005017B"/>
    <w:rsid w:val="00050422"/>
    <w:rsid w:val="00056B1A"/>
    <w:rsid w:val="0006476F"/>
    <w:rsid w:val="000677FA"/>
    <w:rsid w:val="00071CB3"/>
    <w:rsid w:val="00072C42"/>
    <w:rsid w:val="00073FC1"/>
    <w:rsid w:val="000749AA"/>
    <w:rsid w:val="00080FC8"/>
    <w:rsid w:val="000817EE"/>
    <w:rsid w:val="00090800"/>
    <w:rsid w:val="00092BF7"/>
    <w:rsid w:val="00096A13"/>
    <w:rsid w:val="00097B3E"/>
    <w:rsid w:val="000A488E"/>
    <w:rsid w:val="000A6B9B"/>
    <w:rsid w:val="000B2A0E"/>
    <w:rsid w:val="000B53FE"/>
    <w:rsid w:val="000C02E5"/>
    <w:rsid w:val="000C0C84"/>
    <w:rsid w:val="000C19DD"/>
    <w:rsid w:val="000C2126"/>
    <w:rsid w:val="000C238E"/>
    <w:rsid w:val="000D7FD4"/>
    <w:rsid w:val="000E2ADE"/>
    <w:rsid w:val="000E4DDA"/>
    <w:rsid w:val="000E5C71"/>
    <w:rsid w:val="000F426F"/>
    <w:rsid w:val="000F4644"/>
    <w:rsid w:val="000F5EBB"/>
    <w:rsid w:val="001008F3"/>
    <w:rsid w:val="00104128"/>
    <w:rsid w:val="001132E1"/>
    <w:rsid w:val="00115BDD"/>
    <w:rsid w:val="00116422"/>
    <w:rsid w:val="00125DF8"/>
    <w:rsid w:val="00127F05"/>
    <w:rsid w:val="00132003"/>
    <w:rsid w:val="001320AC"/>
    <w:rsid w:val="0013262F"/>
    <w:rsid w:val="00134BC2"/>
    <w:rsid w:val="00136B70"/>
    <w:rsid w:val="00140206"/>
    <w:rsid w:val="00144DC0"/>
    <w:rsid w:val="0015019A"/>
    <w:rsid w:val="00153581"/>
    <w:rsid w:val="00154D25"/>
    <w:rsid w:val="00157746"/>
    <w:rsid w:val="00161254"/>
    <w:rsid w:val="0018213C"/>
    <w:rsid w:val="00184053"/>
    <w:rsid w:val="001840CD"/>
    <w:rsid w:val="00186ECF"/>
    <w:rsid w:val="001A26FE"/>
    <w:rsid w:val="001A531B"/>
    <w:rsid w:val="001A6F00"/>
    <w:rsid w:val="001B28D2"/>
    <w:rsid w:val="001D13FE"/>
    <w:rsid w:val="001D1DC4"/>
    <w:rsid w:val="001D1FC1"/>
    <w:rsid w:val="001D2EC5"/>
    <w:rsid w:val="001E70AA"/>
    <w:rsid w:val="001F0065"/>
    <w:rsid w:val="001F1356"/>
    <w:rsid w:val="001F3540"/>
    <w:rsid w:val="001F3EDC"/>
    <w:rsid w:val="001F4472"/>
    <w:rsid w:val="001F5CAE"/>
    <w:rsid w:val="002032E5"/>
    <w:rsid w:val="00203E18"/>
    <w:rsid w:val="00204C42"/>
    <w:rsid w:val="00206327"/>
    <w:rsid w:val="00206C67"/>
    <w:rsid w:val="002076EF"/>
    <w:rsid w:val="00211916"/>
    <w:rsid w:val="00212B4C"/>
    <w:rsid w:val="0021511B"/>
    <w:rsid w:val="00225E3D"/>
    <w:rsid w:val="0022644A"/>
    <w:rsid w:val="00230250"/>
    <w:rsid w:val="00233294"/>
    <w:rsid w:val="002340F4"/>
    <w:rsid w:val="00236C25"/>
    <w:rsid w:val="00243C0D"/>
    <w:rsid w:val="0024544C"/>
    <w:rsid w:val="00251DD0"/>
    <w:rsid w:val="002536C2"/>
    <w:rsid w:val="00256297"/>
    <w:rsid w:val="00261F11"/>
    <w:rsid w:val="002624F0"/>
    <w:rsid w:val="002664EF"/>
    <w:rsid w:val="002667D3"/>
    <w:rsid w:val="00266A61"/>
    <w:rsid w:val="00287C38"/>
    <w:rsid w:val="00291A21"/>
    <w:rsid w:val="00296B35"/>
    <w:rsid w:val="0029769D"/>
    <w:rsid w:val="00297847"/>
    <w:rsid w:val="00297E4C"/>
    <w:rsid w:val="002A0961"/>
    <w:rsid w:val="002A1D0A"/>
    <w:rsid w:val="002A3F50"/>
    <w:rsid w:val="002A5BA5"/>
    <w:rsid w:val="002B0005"/>
    <w:rsid w:val="002B1B3F"/>
    <w:rsid w:val="002B3517"/>
    <w:rsid w:val="002B5642"/>
    <w:rsid w:val="002B6DDC"/>
    <w:rsid w:val="002B6ED1"/>
    <w:rsid w:val="002C0407"/>
    <w:rsid w:val="002C1524"/>
    <w:rsid w:val="002C3D62"/>
    <w:rsid w:val="002C4957"/>
    <w:rsid w:val="002D3E61"/>
    <w:rsid w:val="002D49C5"/>
    <w:rsid w:val="002D6D18"/>
    <w:rsid w:val="002E04F1"/>
    <w:rsid w:val="002E084D"/>
    <w:rsid w:val="002E0DDD"/>
    <w:rsid w:val="002E274E"/>
    <w:rsid w:val="002E2756"/>
    <w:rsid w:val="002E5244"/>
    <w:rsid w:val="002E5502"/>
    <w:rsid w:val="002E70EC"/>
    <w:rsid w:val="002E7350"/>
    <w:rsid w:val="002F16CE"/>
    <w:rsid w:val="002F3F0C"/>
    <w:rsid w:val="002F56B0"/>
    <w:rsid w:val="002F6013"/>
    <w:rsid w:val="003020FB"/>
    <w:rsid w:val="0030277B"/>
    <w:rsid w:val="00305995"/>
    <w:rsid w:val="003102FE"/>
    <w:rsid w:val="00315FFC"/>
    <w:rsid w:val="003204B4"/>
    <w:rsid w:val="00321AF3"/>
    <w:rsid w:val="0032399A"/>
    <w:rsid w:val="00324CF6"/>
    <w:rsid w:val="003250EA"/>
    <w:rsid w:val="0033195B"/>
    <w:rsid w:val="00333E6A"/>
    <w:rsid w:val="003353A8"/>
    <w:rsid w:val="003361A5"/>
    <w:rsid w:val="0033759B"/>
    <w:rsid w:val="003547D1"/>
    <w:rsid w:val="0036302B"/>
    <w:rsid w:val="0037272C"/>
    <w:rsid w:val="003775FB"/>
    <w:rsid w:val="0037798D"/>
    <w:rsid w:val="00382166"/>
    <w:rsid w:val="00383EBC"/>
    <w:rsid w:val="00384F04"/>
    <w:rsid w:val="00387373"/>
    <w:rsid w:val="00390F1C"/>
    <w:rsid w:val="00391728"/>
    <w:rsid w:val="00392774"/>
    <w:rsid w:val="00394FEC"/>
    <w:rsid w:val="003958F1"/>
    <w:rsid w:val="003969C2"/>
    <w:rsid w:val="003A10AF"/>
    <w:rsid w:val="003A21CA"/>
    <w:rsid w:val="003A39CB"/>
    <w:rsid w:val="003B1186"/>
    <w:rsid w:val="003B7A3A"/>
    <w:rsid w:val="003C7515"/>
    <w:rsid w:val="003D127B"/>
    <w:rsid w:val="003D181F"/>
    <w:rsid w:val="003D200C"/>
    <w:rsid w:val="003D5CD3"/>
    <w:rsid w:val="003D630C"/>
    <w:rsid w:val="003E6C08"/>
    <w:rsid w:val="003F6A04"/>
    <w:rsid w:val="00400A5D"/>
    <w:rsid w:val="00400DD1"/>
    <w:rsid w:val="00410FDF"/>
    <w:rsid w:val="00412447"/>
    <w:rsid w:val="00413D60"/>
    <w:rsid w:val="00415473"/>
    <w:rsid w:val="00415D62"/>
    <w:rsid w:val="0042742A"/>
    <w:rsid w:val="00432FF5"/>
    <w:rsid w:val="0043454C"/>
    <w:rsid w:val="00434DEB"/>
    <w:rsid w:val="004358A2"/>
    <w:rsid w:val="004370EB"/>
    <w:rsid w:val="00437D53"/>
    <w:rsid w:val="004465E6"/>
    <w:rsid w:val="00451A36"/>
    <w:rsid w:val="004522CD"/>
    <w:rsid w:val="00452462"/>
    <w:rsid w:val="0046144F"/>
    <w:rsid w:val="0046538B"/>
    <w:rsid w:val="00465F97"/>
    <w:rsid w:val="00475139"/>
    <w:rsid w:val="00475B12"/>
    <w:rsid w:val="004812D2"/>
    <w:rsid w:val="00484CA7"/>
    <w:rsid w:val="00485BDD"/>
    <w:rsid w:val="004A090E"/>
    <w:rsid w:val="004A0DED"/>
    <w:rsid w:val="004A6442"/>
    <w:rsid w:val="004B174E"/>
    <w:rsid w:val="004C2B9F"/>
    <w:rsid w:val="004C5908"/>
    <w:rsid w:val="004D203C"/>
    <w:rsid w:val="004D56B4"/>
    <w:rsid w:val="004D570B"/>
    <w:rsid w:val="004E0C50"/>
    <w:rsid w:val="004E31F6"/>
    <w:rsid w:val="004E5676"/>
    <w:rsid w:val="004E57A1"/>
    <w:rsid w:val="004E5C7F"/>
    <w:rsid w:val="004F3AEB"/>
    <w:rsid w:val="004F6E1B"/>
    <w:rsid w:val="005107DC"/>
    <w:rsid w:val="005150F2"/>
    <w:rsid w:val="005178D0"/>
    <w:rsid w:val="00520D2C"/>
    <w:rsid w:val="005221E5"/>
    <w:rsid w:val="005222E1"/>
    <w:rsid w:val="005255E5"/>
    <w:rsid w:val="00530530"/>
    <w:rsid w:val="005309AF"/>
    <w:rsid w:val="00532372"/>
    <w:rsid w:val="00533D67"/>
    <w:rsid w:val="0053513F"/>
    <w:rsid w:val="00541BF5"/>
    <w:rsid w:val="005427F6"/>
    <w:rsid w:val="00542C82"/>
    <w:rsid w:val="0054426D"/>
    <w:rsid w:val="00546C0B"/>
    <w:rsid w:val="005518C4"/>
    <w:rsid w:val="00552BC3"/>
    <w:rsid w:val="0056341A"/>
    <w:rsid w:val="005643C6"/>
    <w:rsid w:val="00567E9A"/>
    <w:rsid w:val="005708F0"/>
    <w:rsid w:val="00572FDF"/>
    <w:rsid w:val="00577116"/>
    <w:rsid w:val="0058196D"/>
    <w:rsid w:val="005931E8"/>
    <w:rsid w:val="0059543A"/>
    <w:rsid w:val="005A1675"/>
    <w:rsid w:val="005A43BA"/>
    <w:rsid w:val="005A75DC"/>
    <w:rsid w:val="005A7D0F"/>
    <w:rsid w:val="005B3844"/>
    <w:rsid w:val="005B7521"/>
    <w:rsid w:val="005C49FC"/>
    <w:rsid w:val="005C6FD3"/>
    <w:rsid w:val="005D2AA9"/>
    <w:rsid w:val="005D4761"/>
    <w:rsid w:val="005E20D4"/>
    <w:rsid w:val="005E2308"/>
    <w:rsid w:val="005E25BA"/>
    <w:rsid w:val="005E4BDF"/>
    <w:rsid w:val="006004AC"/>
    <w:rsid w:val="00603833"/>
    <w:rsid w:val="00606470"/>
    <w:rsid w:val="006068D2"/>
    <w:rsid w:val="00620D24"/>
    <w:rsid w:val="00626E2F"/>
    <w:rsid w:val="006314D5"/>
    <w:rsid w:val="0063313B"/>
    <w:rsid w:val="00636F73"/>
    <w:rsid w:val="0063761E"/>
    <w:rsid w:val="00654B90"/>
    <w:rsid w:val="006560DA"/>
    <w:rsid w:val="0066367C"/>
    <w:rsid w:val="00671DF7"/>
    <w:rsid w:val="0067284F"/>
    <w:rsid w:val="0068230C"/>
    <w:rsid w:val="00696B04"/>
    <w:rsid w:val="00697BFB"/>
    <w:rsid w:val="006A4ABE"/>
    <w:rsid w:val="006A692A"/>
    <w:rsid w:val="006A7F36"/>
    <w:rsid w:val="006B415C"/>
    <w:rsid w:val="006B4AD8"/>
    <w:rsid w:val="006C0101"/>
    <w:rsid w:val="006C29AF"/>
    <w:rsid w:val="006C3FB3"/>
    <w:rsid w:val="006C5D0B"/>
    <w:rsid w:val="006C60E6"/>
    <w:rsid w:val="006D1A41"/>
    <w:rsid w:val="006D33C2"/>
    <w:rsid w:val="006D5AB1"/>
    <w:rsid w:val="006E0CA6"/>
    <w:rsid w:val="006E5382"/>
    <w:rsid w:val="006F1BFD"/>
    <w:rsid w:val="0070225B"/>
    <w:rsid w:val="00703E20"/>
    <w:rsid w:val="0070604C"/>
    <w:rsid w:val="007117A4"/>
    <w:rsid w:val="007161C2"/>
    <w:rsid w:val="007173AC"/>
    <w:rsid w:val="00731388"/>
    <w:rsid w:val="0073655D"/>
    <w:rsid w:val="0074628A"/>
    <w:rsid w:val="00747DCB"/>
    <w:rsid w:val="007513AE"/>
    <w:rsid w:val="00751A48"/>
    <w:rsid w:val="00752E0F"/>
    <w:rsid w:val="00752F43"/>
    <w:rsid w:val="00754C95"/>
    <w:rsid w:val="00757285"/>
    <w:rsid w:val="007578FB"/>
    <w:rsid w:val="00763721"/>
    <w:rsid w:val="007667FC"/>
    <w:rsid w:val="00766E44"/>
    <w:rsid w:val="00772734"/>
    <w:rsid w:val="007735A6"/>
    <w:rsid w:val="00774B73"/>
    <w:rsid w:val="00780D61"/>
    <w:rsid w:val="007835FA"/>
    <w:rsid w:val="0078565D"/>
    <w:rsid w:val="00791D0F"/>
    <w:rsid w:val="00796966"/>
    <w:rsid w:val="007A0D46"/>
    <w:rsid w:val="007A1FDB"/>
    <w:rsid w:val="007A21BB"/>
    <w:rsid w:val="007A6BA9"/>
    <w:rsid w:val="007B3515"/>
    <w:rsid w:val="007B5ECB"/>
    <w:rsid w:val="007B684A"/>
    <w:rsid w:val="007B744F"/>
    <w:rsid w:val="007C4FC6"/>
    <w:rsid w:val="007C5C45"/>
    <w:rsid w:val="007D1E0D"/>
    <w:rsid w:val="007D3EF9"/>
    <w:rsid w:val="007D74A0"/>
    <w:rsid w:val="007E4AF1"/>
    <w:rsid w:val="007E6D49"/>
    <w:rsid w:val="007F1878"/>
    <w:rsid w:val="007F2BF1"/>
    <w:rsid w:val="007F45FF"/>
    <w:rsid w:val="00804800"/>
    <w:rsid w:val="00810883"/>
    <w:rsid w:val="008112DA"/>
    <w:rsid w:val="00812922"/>
    <w:rsid w:val="008154B0"/>
    <w:rsid w:val="00817741"/>
    <w:rsid w:val="0081777C"/>
    <w:rsid w:val="00823255"/>
    <w:rsid w:val="0083037D"/>
    <w:rsid w:val="00833194"/>
    <w:rsid w:val="0083384A"/>
    <w:rsid w:val="00845187"/>
    <w:rsid w:val="0085198B"/>
    <w:rsid w:val="00851E4E"/>
    <w:rsid w:val="0085209A"/>
    <w:rsid w:val="0085479B"/>
    <w:rsid w:val="00854D35"/>
    <w:rsid w:val="00857809"/>
    <w:rsid w:val="00860169"/>
    <w:rsid w:val="00876D14"/>
    <w:rsid w:val="00876F85"/>
    <w:rsid w:val="00877027"/>
    <w:rsid w:val="008776FD"/>
    <w:rsid w:val="00877BF9"/>
    <w:rsid w:val="00877D8A"/>
    <w:rsid w:val="008817F5"/>
    <w:rsid w:val="008873D4"/>
    <w:rsid w:val="008924A2"/>
    <w:rsid w:val="00896E62"/>
    <w:rsid w:val="008A00AF"/>
    <w:rsid w:val="008A2895"/>
    <w:rsid w:val="008A64AA"/>
    <w:rsid w:val="008A6DCC"/>
    <w:rsid w:val="008A7A8F"/>
    <w:rsid w:val="008B4763"/>
    <w:rsid w:val="008B6502"/>
    <w:rsid w:val="008C3364"/>
    <w:rsid w:val="008D1BFA"/>
    <w:rsid w:val="008D2B3A"/>
    <w:rsid w:val="008D384D"/>
    <w:rsid w:val="008D6C56"/>
    <w:rsid w:val="008E2877"/>
    <w:rsid w:val="008E5A83"/>
    <w:rsid w:val="008F327A"/>
    <w:rsid w:val="008F33EF"/>
    <w:rsid w:val="008F4379"/>
    <w:rsid w:val="008F670A"/>
    <w:rsid w:val="0090631E"/>
    <w:rsid w:val="009112A3"/>
    <w:rsid w:val="00917E42"/>
    <w:rsid w:val="00926B0B"/>
    <w:rsid w:val="00930D4E"/>
    <w:rsid w:val="009317DC"/>
    <w:rsid w:val="00933950"/>
    <w:rsid w:val="00936779"/>
    <w:rsid w:val="0093678C"/>
    <w:rsid w:val="00940BE6"/>
    <w:rsid w:val="00951DFD"/>
    <w:rsid w:val="00952F7D"/>
    <w:rsid w:val="00955776"/>
    <w:rsid w:val="009557CB"/>
    <w:rsid w:val="00957B95"/>
    <w:rsid w:val="00957DFD"/>
    <w:rsid w:val="00961042"/>
    <w:rsid w:val="00962443"/>
    <w:rsid w:val="009625BD"/>
    <w:rsid w:val="009649D7"/>
    <w:rsid w:val="009777E6"/>
    <w:rsid w:val="00983EFD"/>
    <w:rsid w:val="009857E2"/>
    <w:rsid w:val="00991D25"/>
    <w:rsid w:val="009969A9"/>
    <w:rsid w:val="009A0689"/>
    <w:rsid w:val="009A2CEE"/>
    <w:rsid w:val="009A44BF"/>
    <w:rsid w:val="009A674C"/>
    <w:rsid w:val="009B0B83"/>
    <w:rsid w:val="009B1E6B"/>
    <w:rsid w:val="009B5DF8"/>
    <w:rsid w:val="009C4A77"/>
    <w:rsid w:val="009C780F"/>
    <w:rsid w:val="009D2C09"/>
    <w:rsid w:val="009D2D33"/>
    <w:rsid w:val="009D556B"/>
    <w:rsid w:val="009D5F51"/>
    <w:rsid w:val="009E2850"/>
    <w:rsid w:val="009E3FD5"/>
    <w:rsid w:val="009E40C4"/>
    <w:rsid w:val="009E4181"/>
    <w:rsid w:val="009E64FB"/>
    <w:rsid w:val="009F0318"/>
    <w:rsid w:val="009F30B5"/>
    <w:rsid w:val="009F571A"/>
    <w:rsid w:val="009F582B"/>
    <w:rsid w:val="009F6730"/>
    <w:rsid w:val="00A00E8F"/>
    <w:rsid w:val="00A02DBD"/>
    <w:rsid w:val="00A10AA5"/>
    <w:rsid w:val="00A11025"/>
    <w:rsid w:val="00A13554"/>
    <w:rsid w:val="00A154ED"/>
    <w:rsid w:val="00A15FA6"/>
    <w:rsid w:val="00A2246A"/>
    <w:rsid w:val="00A23938"/>
    <w:rsid w:val="00A3043D"/>
    <w:rsid w:val="00A33F33"/>
    <w:rsid w:val="00A440DD"/>
    <w:rsid w:val="00A47528"/>
    <w:rsid w:val="00A50832"/>
    <w:rsid w:val="00A531A2"/>
    <w:rsid w:val="00A532E3"/>
    <w:rsid w:val="00A57BD3"/>
    <w:rsid w:val="00A66E93"/>
    <w:rsid w:val="00A73560"/>
    <w:rsid w:val="00A73B3A"/>
    <w:rsid w:val="00A76489"/>
    <w:rsid w:val="00A803F1"/>
    <w:rsid w:val="00A81B82"/>
    <w:rsid w:val="00A842DD"/>
    <w:rsid w:val="00A853A2"/>
    <w:rsid w:val="00A96623"/>
    <w:rsid w:val="00AA55F5"/>
    <w:rsid w:val="00AB1B05"/>
    <w:rsid w:val="00AB2EC0"/>
    <w:rsid w:val="00AB3D02"/>
    <w:rsid w:val="00AB4886"/>
    <w:rsid w:val="00AB6D54"/>
    <w:rsid w:val="00AB7637"/>
    <w:rsid w:val="00AC2EEA"/>
    <w:rsid w:val="00AC3669"/>
    <w:rsid w:val="00AC5031"/>
    <w:rsid w:val="00AD180B"/>
    <w:rsid w:val="00AD2941"/>
    <w:rsid w:val="00AD30DE"/>
    <w:rsid w:val="00AD4D22"/>
    <w:rsid w:val="00AD4F0C"/>
    <w:rsid w:val="00AE1192"/>
    <w:rsid w:val="00AF2DDF"/>
    <w:rsid w:val="00AF34FB"/>
    <w:rsid w:val="00AF4F54"/>
    <w:rsid w:val="00B01188"/>
    <w:rsid w:val="00B019E0"/>
    <w:rsid w:val="00B02977"/>
    <w:rsid w:val="00B105C6"/>
    <w:rsid w:val="00B10745"/>
    <w:rsid w:val="00B16DD5"/>
    <w:rsid w:val="00B17333"/>
    <w:rsid w:val="00B22851"/>
    <w:rsid w:val="00B24756"/>
    <w:rsid w:val="00B25B2E"/>
    <w:rsid w:val="00B25EF8"/>
    <w:rsid w:val="00B33538"/>
    <w:rsid w:val="00B34867"/>
    <w:rsid w:val="00B41603"/>
    <w:rsid w:val="00B419EE"/>
    <w:rsid w:val="00B42BC4"/>
    <w:rsid w:val="00B43828"/>
    <w:rsid w:val="00B449EC"/>
    <w:rsid w:val="00B61049"/>
    <w:rsid w:val="00B65D26"/>
    <w:rsid w:val="00B65F7E"/>
    <w:rsid w:val="00B666DC"/>
    <w:rsid w:val="00B66903"/>
    <w:rsid w:val="00B714FD"/>
    <w:rsid w:val="00B71579"/>
    <w:rsid w:val="00B7244E"/>
    <w:rsid w:val="00B74595"/>
    <w:rsid w:val="00B75049"/>
    <w:rsid w:val="00B76681"/>
    <w:rsid w:val="00B82E72"/>
    <w:rsid w:val="00B83BF8"/>
    <w:rsid w:val="00B87536"/>
    <w:rsid w:val="00B910CB"/>
    <w:rsid w:val="00B91773"/>
    <w:rsid w:val="00B92420"/>
    <w:rsid w:val="00B93BB7"/>
    <w:rsid w:val="00B97733"/>
    <w:rsid w:val="00BA1AD5"/>
    <w:rsid w:val="00BA3EE0"/>
    <w:rsid w:val="00BA5234"/>
    <w:rsid w:val="00BA580E"/>
    <w:rsid w:val="00BB121B"/>
    <w:rsid w:val="00BB1C25"/>
    <w:rsid w:val="00BB2996"/>
    <w:rsid w:val="00BB46F5"/>
    <w:rsid w:val="00BB5776"/>
    <w:rsid w:val="00BB721A"/>
    <w:rsid w:val="00BC1EAB"/>
    <w:rsid w:val="00BC294F"/>
    <w:rsid w:val="00BC42D4"/>
    <w:rsid w:val="00BC758D"/>
    <w:rsid w:val="00BD6ED2"/>
    <w:rsid w:val="00BE09F0"/>
    <w:rsid w:val="00BE266E"/>
    <w:rsid w:val="00BE4053"/>
    <w:rsid w:val="00BE4699"/>
    <w:rsid w:val="00BE4726"/>
    <w:rsid w:val="00BE4B45"/>
    <w:rsid w:val="00BE7006"/>
    <w:rsid w:val="00BE752F"/>
    <w:rsid w:val="00BF3944"/>
    <w:rsid w:val="00C009A2"/>
    <w:rsid w:val="00C02434"/>
    <w:rsid w:val="00C06F7E"/>
    <w:rsid w:val="00C13842"/>
    <w:rsid w:val="00C147A6"/>
    <w:rsid w:val="00C20B82"/>
    <w:rsid w:val="00C21AAF"/>
    <w:rsid w:val="00C23F12"/>
    <w:rsid w:val="00C26908"/>
    <w:rsid w:val="00C3127F"/>
    <w:rsid w:val="00C3569F"/>
    <w:rsid w:val="00C36920"/>
    <w:rsid w:val="00C40AE4"/>
    <w:rsid w:val="00C42050"/>
    <w:rsid w:val="00C422C5"/>
    <w:rsid w:val="00C429C2"/>
    <w:rsid w:val="00C474EB"/>
    <w:rsid w:val="00C50FF6"/>
    <w:rsid w:val="00C52023"/>
    <w:rsid w:val="00C56971"/>
    <w:rsid w:val="00C675EF"/>
    <w:rsid w:val="00C704D3"/>
    <w:rsid w:val="00C725A9"/>
    <w:rsid w:val="00C72E70"/>
    <w:rsid w:val="00C74E0C"/>
    <w:rsid w:val="00C76032"/>
    <w:rsid w:val="00C8249C"/>
    <w:rsid w:val="00C8305B"/>
    <w:rsid w:val="00C94AFE"/>
    <w:rsid w:val="00C96BA1"/>
    <w:rsid w:val="00CA418F"/>
    <w:rsid w:val="00CB3140"/>
    <w:rsid w:val="00CB72F0"/>
    <w:rsid w:val="00CC1133"/>
    <w:rsid w:val="00CC75AA"/>
    <w:rsid w:val="00CD318F"/>
    <w:rsid w:val="00CD45EB"/>
    <w:rsid w:val="00CD464A"/>
    <w:rsid w:val="00CD60EB"/>
    <w:rsid w:val="00CD7991"/>
    <w:rsid w:val="00CE071F"/>
    <w:rsid w:val="00CE1C22"/>
    <w:rsid w:val="00CE36C3"/>
    <w:rsid w:val="00CF0020"/>
    <w:rsid w:val="00CF15AF"/>
    <w:rsid w:val="00CF6BB5"/>
    <w:rsid w:val="00CF70FD"/>
    <w:rsid w:val="00CF7CE1"/>
    <w:rsid w:val="00D00CF3"/>
    <w:rsid w:val="00D01E49"/>
    <w:rsid w:val="00D050DC"/>
    <w:rsid w:val="00D07940"/>
    <w:rsid w:val="00D20432"/>
    <w:rsid w:val="00D2068A"/>
    <w:rsid w:val="00D20E6B"/>
    <w:rsid w:val="00D21FFB"/>
    <w:rsid w:val="00D22594"/>
    <w:rsid w:val="00D252E9"/>
    <w:rsid w:val="00D255A0"/>
    <w:rsid w:val="00D314DA"/>
    <w:rsid w:val="00D3448C"/>
    <w:rsid w:val="00D41216"/>
    <w:rsid w:val="00D412F7"/>
    <w:rsid w:val="00D42AA4"/>
    <w:rsid w:val="00D45DC4"/>
    <w:rsid w:val="00D4798A"/>
    <w:rsid w:val="00D51697"/>
    <w:rsid w:val="00D51BB4"/>
    <w:rsid w:val="00D55295"/>
    <w:rsid w:val="00D5551D"/>
    <w:rsid w:val="00D63DA0"/>
    <w:rsid w:val="00D66D6F"/>
    <w:rsid w:val="00D859BB"/>
    <w:rsid w:val="00D85BD7"/>
    <w:rsid w:val="00D85CBF"/>
    <w:rsid w:val="00D86BCF"/>
    <w:rsid w:val="00D90F9C"/>
    <w:rsid w:val="00D951C8"/>
    <w:rsid w:val="00D95CD2"/>
    <w:rsid w:val="00DA530F"/>
    <w:rsid w:val="00DA60D5"/>
    <w:rsid w:val="00DA71FA"/>
    <w:rsid w:val="00DB07D0"/>
    <w:rsid w:val="00DB5F96"/>
    <w:rsid w:val="00DC034F"/>
    <w:rsid w:val="00DC280E"/>
    <w:rsid w:val="00DC3B78"/>
    <w:rsid w:val="00DC3E6D"/>
    <w:rsid w:val="00DC40C2"/>
    <w:rsid w:val="00DD1CFC"/>
    <w:rsid w:val="00DE11D2"/>
    <w:rsid w:val="00DF3E34"/>
    <w:rsid w:val="00DF709B"/>
    <w:rsid w:val="00E01022"/>
    <w:rsid w:val="00E0510F"/>
    <w:rsid w:val="00E07AE3"/>
    <w:rsid w:val="00E12350"/>
    <w:rsid w:val="00E17122"/>
    <w:rsid w:val="00E17304"/>
    <w:rsid w:val="00E23988"/>
    <w:rsid w:val="00E247BB"/>
    <w:rsid w:val="00E31DF0"/>
    <w:rsid w:val="00E360CC"/>
    <w:rsid w:val="00E406F2"/>
    <w:rsid w:val="00E45B19"/>
    <w:rsid w:val="00E51622"/>
    <w:rsid w:val="00E54C93"/>
    <w:rsid w:val="00E55818"/>
    <w:rsid w:val="00E575A3"/>
    <w:rsid w:val="00E64ABB"/>
    <w:rsid w:val="00E6750C"/>
    <w:rsid w:val="00E744BD"/>
    <w:rsid w:val="00E77D6F"/>
    <w:rsid w:val="00E846C7"/>
    <w:rsid w:val="00E8689A"/>
    <w:rsid w:val="00E93FE0"/>
    <w:rsid w:val="00EA15C4"/>
    <w:rsid w:val="00EA1BBC"/>
    <w:rsid w:val="00EA394B"/>
    <w:rsid w:val="00EB17CF"/>
    <w:rsid w:val="00EB20FC"/>
    <w:rsid w:val="00EB61D9"/>
    <w:rsid w:val="00EC3B2F"/>
    <w:rsid w:val="00EC680E"/>
    <w:rsid w:val="00ED2C0C"/>
    <w:rsid w:val="00ED561B"/>
    <w:rsid w:val="00ED5A5C"/>
    <w:rsid w:val="00EE6114"/>
    <w:rsid w:val="00EE65FF"/>
    <w:rsid w:val="00EF4C41"/>
    <w:rsid w:val="00EF6690"/>
    <w:rsid w:val="00EF74ED"/>
    <w:rsid w:val="00F00FF2"/>
    <w:rsid w:val="00F0605D"/>
    <w:rsid w:val="00F111DC"/>
    <w:rsid w:val="00F11820"/>
    <w:rsid w:val="00F1761E"/>
    <w:rsid w:val="00F2312E"/>
    <w:rsid w:val="00F23A48"/>
    <w:rsid w:val="00F260D3"/>
    <w:rsid w:val="00F31B08"/>
    <w:rsid w:val="00F34DE1"/>
    <w:rsid w:val="00F34DFE"/>
    <w:rsid w:val="00F34ECA"/>
    <w:rsid w:val="00F438DC"/>
    <w:rsid w:val="00F4715A"/>
    <w:rsid w:val="00F5141C"/>
    <w:rsid w:val="00F56992"/>
    <w:rsid w:val="00F60CE4"/>
    <w:rsid w:val="00F616A6"/>
    <w:rsid w:val="00F6267B"/>
    <w:rsid w:val="00F705BA"/>
    <w:rsid w:val="00F72251"/>
    <w:rsid w:val="00F74F95"/>
    <w:rsid w:val="00F7597E"/>
    <w:rsid w:val="00F80BEA"/>
    <w:rsid w:val="00F821F2"/>
    <w:rsid w:val="00F82E92"/>
    <w:rsid w:val="00F831BE"/>
    <w:rsid w:val="00F834C0"/>
    <w:rsid w:val="00F85A46"/>
    <w:rsid w:val="00F86C35"/>
    <w:rsid w:val="00F92B2C"/>
    <w:rsid w:val="00FA2EE6"/>
    <w:rsid w:val="00FA5BC1"/>
    <w:rsid w:val="00FA7890"/>
    <w:rsid w:val="00FB2B94"/>
    <w:rsid w:val="00FB461A"/>
    <w:rsid w:val="00FC062D"/>
    <w:rsid w:val="00FC0A7D"/>
    <w:rsid w:val="00FC30A8"/>
    <w:rsid w:val="00FC37E2"/>
    <w:rsid w:val="00FC398F"/>
    <w:rsid w:val="00FC790E"/>
    <w:rsid w:val="00FD6509"/>
    <w:rsid w:val="00FE005A"/>
    <w:rsid w:val="00FE1AC6"/>
    <w:rsid w:val="00FE1E12"/>
    <w:rsid w:val="00FE208D"/>
    <w:rsid w:val="00FE36A6"/>
    <w:rsid w:val="00FE36BC"/>
    <w:rsid w:val="00FE3A8E"/>
    <w:rsid w:val="00FE3DE5"/>
    <w:rsid w:val="3FC28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A750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7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rsid w:val="002A5BA5"/>
    <w:rPr>
      <w:szCs w:val="28"/>
    </w:rPr>
  </w:style>
  <w:style w:type="paragraph" w:styleId="Heading1">
    <w:name w:val="heading 1"/>
    <w:basedOn w:val="Normal"/>
    <w:next w:val="Normal"/>
    <w:link w:val="Heading1Char"/>
    <w:qFormat/>
    <w:rsid w:val="00B7244E"/>
    <w:pPr>
      <w:spacing w:before="240" w:after="120"/>
      <w:outlineLvl w:val="0"/>
    </w:pPr>
    <w:rPr>
      <w:rFonts w:asciiTheme="majorHAnsi" w:hAnsiTheme="majorHAnsi"/>
      <w:b/>
      <w:cap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"/>
    <w:qFormat/>
    <w:rsid w:val="00391728"/>
    <w:pPr>
      <w:spacing w:before="60"/>
      <w:outlineLvl w:val="1"/>
    </w:pPr>
    <w:rPr>
      <w:b/>
      <w:color w:val="000000" w:themeColor="text1"/>
      <w:sz w:val="28"/>
      <w:szCs w:val="3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D318F"/>
    <w:pPr>
      <w:spacing w:after="120"/>
      <w:outlineLvl w:val="2"/>
    </w:pPr>
    <w:rPr>
      <w:caps/>
      <w:sz w:val="32"/>
    </w:rPr>
  </w:style>
  <w:style w:type="paragraph" w:styleId="Heading4">
    <w:name w:val="heading 4"/>
    <w:basedOn w:val="Heading2"/>
    <w:next w:val="Normal"/>
    <w:link w:val="Heading4Char"/>
    <w:uiPriority w:val="9"/>
    <w:semiHidden/>
    <w:qFormat/>
    <w:rsid w:val="00C3569F"/>
    <w:pPr>
      <w:spacing w:after="240"/>
      <w:outlineLvl w:val="3"/>
    </w:pPr>
    <w:rPr>
      <w:color w:val="FFFFFF" w:themeColor="background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735A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00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773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1">
    <w:name w:val="Footer 1"/>
    <w:basedOn w:val="Header"/>
    <w:uiPriority w:val="5"/>
    <w:rsid w:val="00E77D6F"/>
    <w:pPr>
      <w:ind w:right="360"/>
      <w:jc w:val="left"/>
    </w:pPr>
    <w:rPr>
      <w:color w:val="5E5E5E" w:themeColor="text2"/>
    </w:rPr>
  </w:style>
  <w:style w:type="character" w:customStyle="1" w:styleId="Heading1Char">
    <w:name w:val="Heading 1 Char"/>
    <w:basedOn w:val="DefaultParagraphFont"/>
    <w:link w:val="Heading1"/>
    <w:rsid w:val="00B7244E"/>
    <w:rPr>
      <w:rFonts w:asciiTheme="majorHAnsi" w:hAnsiTheme="majorHAnsi"/>
      <w:b/>
      <w:cap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391728"/>
    <w:rPr>
      <w:b/>
      <w:color w:val="000000" w:themeColor="text1"/>
      <w:sz w:val="28"/>
      <w:szCs w:val="36"/>
    </w:rPr>
  </w:style>
  <w:style w:type="paragraph" w:styleId="Header">
    <w:name w:val="header"/>
    <w:basedOn w:val="Normal"/>
    <w:link w:val="HeaderChar"/>
    <w:uiPriority w:val="99"/>
    <w:semiHidden/>
    <w:rsid w:val="0032399A"/>
    <w:pPr>
      <w:tabs>
        <w:tab w:val="center" w:pos="4680"/>
        <w:tab w:val="right" w:pos="9360"/>
      </w:tabs>
      <w:jc w:val="center"/>
    </w:pPr>
    <w:rPr>
      <w:b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A6F00"/>
    <w:rPr>
      <w:b/>
      <w:color w:val="FFFFFF" w:themeColor="background1"/>
      <w:sz w:val="20"/>
    </w:rPr>
  </w:style>
  <w:style w:type="paragraph" w:styleId="Footer">
    <w:name w:val="footer"/>
    <w:basedOn w:val="Normal"/>
    <w:link w:val="FooterChar"/>
    <w:uiPriority w:val="99"/>
    <w:rsid w:val="001B28D2"/>
    <w:pPr>
      <w:tabs>
        <w:tab w:val="center" w:pos="4680"/>
        <w:tab w:val="right" w:pos="9360"/>
      </w:tabs>
    </w:pPr>
    <w:rPr>
      <w:b/>
      <w:caps/>
      <w:color w:val="5E5E5E" w:themeColor="text2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1B28D2"/>
    <w:rPr>
      <w:b/>
      <w:caps/>
      <w:color w:val="5E5E5E" w:themeColor="text2"/>
      <w:sz w:val="20"/>
    </w:rPr>
  </w:style>
  <w:style w:type="character" w:styleId="PageNumber">
    <w:name w:val="page number"/>
    <w:basedOn w:val="DefaultParagraphFont"/>
    <w:uiPriority w:val="99"/>
    <w:semiHidden/>
    <w:rsid w:val="0032399A"/>
  </w:style>
  <w:style w:type="character" w:customStyle="1" w:styleId="Heading3Char">
    <w:name w:val="Heading 3 Char"/>
    <w:basedOn w:val="DefaultParagraphFont"/>
    <w:link w:val="Heading3"/>
    <w:uiPriority w:val="2"/>
    <w:rsid w:val="00CD318F"/>
    <w:rPr>
      <w:caps/>
      <w:color w:val="FFFFFF" w:themeColor="background1"/>
      <w:sz w:val="32"/>
      <w:szCs w:val="28"/>
    </w:rPr>
  </w:style>
  <w:style w:type="paragraph" w:styleId="Quote">
    <w:name w:val="Quote"/>
    <w:basedOn w:val="Normal"/>
    <w:next w:val="Normal"/>
    <w:link w:val="QuoteChar"/>
    <w:uiPriority w:val="4"/>
    <w:qFormat/>
    <w:rsid w:val="00877027"/>
    <w:rPr>
      <w:b/>
      <w:sz w:val="40"/>
      <w:szCs w:val="96"/>
    </w:rPr>
  </w:style>
  <w:style w:type="character" w:customStyle="1" w:styleId="QuoteChar">
    <w:name w:val="Quote Char"/>
    <w:basedOn w:val="DefaultParagraphFont"/>
    <w:link w:val="Quote"/>
    <w:uiPriority w:val="4"/>
    <w:rsid w:val="00877027"/>
    <w:rPr>
      <w:b/>
      <w:color w:val="FFFFFF" w:themeColor="background1"/>
      <w:sz w:val="40"/>
      <w:szCs w:val="96"/>
    </w:rPr>
  </w:style>
  <w:style w:type="character" w:styleId="PlaceholderText">
    <w:name w:val="Placeholder Text"/>
    <w:basedOn w:val="DefaultParagraphFont"/>
    <w:uiPriority w:val="99"/>
    <w:semiHidden/>
    <w:rsid w:val="001A6F00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91728"/>
    <w:pPr>
      <w:contextualSpacing/>
    </w:pPr>
    <w:rPr>
      <w:rFonts w:asciiTheme="majorHAnsi" w:eastAsiaTheme="majorEastAsia" w:hAnsiTheme="majorHAnsi" w:cstheme="majorBidi"/>
      <w:b/>
      <w:caps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1728"/>
    <w:rPr>
      <w:rFonts w:asciiTheme="majorHAnsi" w:eastAsiaTheme="majorEastAsia" w:hAnsiTheme="majorHAnsi" w:cstheme="majorBidi"/>
      <w:b/>
      <w:caps/>
      <w:spacing w:val="-10"/>
      <w:kern w:val="28"/>
      <w:sz w:val="7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728"/>
    <w:pPr>
      <w:numPr>
        <w:ilvl w:val="1"/>
      </w:numPr>
    </w:pPr>
    <w:rPr>
      <w:rFonts w:asciiTheme="majorHAnsi" w:eastAsiaTheme="minorEastAsia" w:hAnsiTheme="majorHAnsi"/>
      <w:caps/>
      <w:sz w:val="3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91728"/>
    <w:rPr>
      <w:rFonts w:asciiTheme="majorHAnsi" w:eastAsiaTheme="minorEastAsia" w:hAnsiTheme="majorHAnsi"/>
      <w:caps/>
      <w:sz w:val="32"/>
      <w:szCs w:val="22"/>
    </w:rPr>
  </w:style>
  <w:style w:type="paragraph" w:customStyle="1" w:styleId="NormalWhite">
    <w:name w:val="Normal White"/>
    <w:basedOn w:val="Normal"/>
    <w:uiPriority w:val="6"/>
    <w:qFormat/>
    <w:rsid w:val="00B7244E"/>
    <w:pPr>
      <w:spacing w:after="240"/>
    </w:pPr>
    <w:rPr>
      <w:color w:val="FFFFFF" w:themeColor="background1"/>
    </w:rPr>
  </w:style>
  <w:style w:type="paragraph" w:styleId="Caption">
    <w:name w:val="caption"/>
    <w:basedOn w:val="Normal"/>
    <w:next w:val="Normal"/>
    <w:uiPriority w:val="35"/>
    <w:semiHidden/>
    <w:qFormat/>
    <w:rsid w:val="008873D4"/>
    <w:pPr>
      <w:spacing w:after="200"/>
    </w:pPr>
    <w:rPr>
      <w:i/>
      <w:iCs/>
      <w:color w:val="5E5E5E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B41603"/>
    <w:pPr>
      <w:ind w:left="720"/>
      <w:contextualSpacing/>
    </w:pPr>
  </w:style>
  <w:style w:type="paragraph" w:customStyle="1" w:styleId="paragraph">
    <w:name w:val="paragraph"/>
    <w:basedOn w:val="Normal"/>
    <w:uiPriority w:val="12"/>
    <w:semiHidden/>
    <w:rsid w:val="00092BF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uiPriority w:val="12"/>
    <w:semiHidden/>
    <w:rsid w:val="00092BF7"/>
  </w:style>
  <w:style w:type="paragraph" w:customStyle="1" w:styleId="Table">
    <w:name w:val="Table"/>
    <w:basedOn w:val="Normal"/>
    <w:uiPriority w:val="6"/>
    <w:qFormat/>
    <w:rsid w:val="002A5BA5"/>
    <w:pPr>
      <w:jc w:val="center"/>
    </w:pPr>
    <w:rPr>
      <w:b/>
      <w:color w:val="000000" w:themeColor="text1"/>
    </w:rPr>
  </w:style>
  <w:style w:type="paragraph" w:customStyle="1" w:styleId="company">
    <w:name w:val="company"/>
    <w:basedOn w:val="Normal"/>
    <w:uiPriority w:val="6"/>
    <w:qFormat/>
    <w:rsid w:val="002A5BA5"/>
    <w:pPr>
      <w:spacing w:after="240"/>
    </w:pPr>
    <w:rPr>
      <w:b/>
      <w:caps/>
      <w:color w:val="FFFFFF" w:themeColor="background1"/>
    </w:rPr>
  </w:style>
  <w:style w:type="paragraph" w:customStyle="1" w:styleId="Style1">
    <w:name w:val="Style1"/>
    <w:next w:val="Heading1"/>
    <w:uiPriority w:val="6"/>
    <w:semiHidden/>
    <w:rsid w:val="00C3569F"/>
    <w:rPr>
      <w:rFonts w:asciiTheme="majorHAnsi" w:hAnsiTheme="majorHAnsi"/>
      <w:b/>
      <w:caps/>
      <w:color w:val="FFFFFF" w:themeColor="background1"/>
      <w:sz w:val="72"/>
      <w:szCs w:val="48"/>
    </w:rPr>
  </w:style>
  <w:style w:type="paragraph" w:customStyle="1" w:styleId="Email">
    <w:name w:val="Email"/>
    <w:basedOn w:val="Normal"/>
    <w:uiPriority w:val="12"/>
    <w:rsid w:val="00C3569F"/>
    <w:pPr>
      <w:spacing w:after="24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C3569F"/>
    <w:rPr>
      <w:b/>
      <w:caps/>
      <w:color w:val="FFFFFF" w:themeColor="background1"/>
      <w:sz w:val="48"/>
      <w:szCs w:val="36"/>
    </w:rPr>
  </w:style>
  <w:style w:type="paragraph" w:customStyle="1" w:styleId="TableGrey">
    <w:name w:val="Table Grey"/>
    <w:basedOn w:val="Normal"/>
    <w:next w:val="Normal"/>
    <w:uiPriority w:val="6"/>
    <w:rsid w:val="00A33F33"/>
    <w:rPr>
      <w:bCs/>
      <w:color w:val="595959" w:themeColor="text1" w:themeTint="A6"/>
    </w:rPr>
  </w:style>
  <w:style w:type="paragraph" w:customStyle="1" w:styleId="TableData">
    <w:name w:val="Table Data"/>
    <w:basedOn w:val="TableGrey"/>
    <w:uiPriority w:val="6"/>
    <w:rsid w:val="00A33F33"/>
    <w:pPr>
      <w:jc w:val="center"/>
    </w:pPr>
  </w:style>
  <w:style w:type="paragraph" w:customStyle="1" w:styleId="Heading2Centered">
    <w:name w:val="Heading 2 Centered"/>
    <w:basedOn w:val="Heading4"/>
    <w:uiPriority w:val="6"/>
    <w:rsid w:val="00391728"/>
    <w:pPr>
      <w:spacing w:after="0"/>
      <w:jc w:val="center"/>
    </w:pPr>
    <w:rPr>
      <w:color w:val="auto"/>
    </w:rPr>
  </w:style>
  <w:style w:type="paragraph" w:customStyle="1" w:styleId="NormalCentered">
    <w:name w:val="Normal Centered"/>
    <w:basedOn w:val="Normal"/>
    <w:uiPriority w:val="6"/>
    <w:rsid w:val="002A5BA5"/>
    <w:pPr>
      <w:jc w:val="center"/>
    </w:pPr>
  </w:style>
  <w:style w:type="paragraph" w:customStyle="1" w:styleId="Heading1White">
    <w:name w:val="Heading 1 White"/>
    <w:basedOn w:val="Heading1"/>
    <w:uiPriority w:val="6"/>
    <w:rsid w:val="00B7244E"/>
    <w:rPr>
      <w:color w:val="FFFFFF" w:themeColor="background1"/>
    </w:rPr>
  </w:style>
  <w:style w:type="paragraph" w:styleId="TOCHeading">
    <w:name w:val="TOC Heading"/>
    <w:basedOn w:val="Heading1"/>
    <w:next w:val="Normal"/>
    <w:uiPriority w:val="39"/>
    <w:unhideWhenUsed/>
    <w:qFormat/>
    <w:rsid w:val="00465F97"/>
    <w:pPr>
      <w:keepNext/>
      <w:keepLines/>
      <w:spacing w:after="0" w:line="259" w:lineRule="auto"/>
      <w:outlineLvl w:val="9"/>
    </w:pPr>
    <w:rPr>
      <w:rFonts w:eastAsiaTheme="majorEastAsia" w:cstheme="majorBidi"/>
      <w:b w:val="0"/>
      <w:caps w:val="0"/>
      <w:color w:val="2C323F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465F97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465F9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65F9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B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F80BEA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8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1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0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9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8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3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8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4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0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9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26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03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64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7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hyperlink" Target="https://www.vistaprint.co.uk/business-cards/square?couponAutoload=1&amp;expiredCouponCode=VP1512&amp;GP=12%2f09%2f2020+13%3a15%3a30&amp;GPS=5850017464&amp;GNF=1" TargetMode="External"/><Relationship Id="rId42" Type="http://schemas.openxmlformats.org/officeDocument/2006/relationships/hyperlink" Target="https://modexuk.com/" TargetMode="External"/><Relationship Id="rId47" Type="http://schemas.openxmlformats.org/officeDocument/2006/relationships/image" Target="media/image24.png"/><Relationship Id="rId63" Type="http://schemas.openxmlformats.org/officeDocument/2006/relationships/image" Target="media/image32.jpeg"/><Relationship Id="rId68" Type="http://schemas.openxmlformats.org/officeDocument/2006/relationships/hyperlink" Target="https://www.majestic.co.uk/wines/cape-mentelle-rose-8308?fbclid=IwAR2cuDem6fD_KWvGhEhk9fmthHQZYs0VCCyrxrxfjO50YEk8mUgd_fJad84" TargetMode="External"/><Relationship Id="rId84" Type="http://schemas.openxmlformats.org/officeDocument/2006/relationships/hyperlink" Target="https://www.majestic.co.uk/wines/nettie-viognier-california-18058?fbclid=IwAR2nj1p-r7tXGDWvFPkuiBMlQRa6-MrUC-DvV1Nx5lYl9YbGW-QnkHQoTik" TargetMode="External"/><Relationship Id="rId89" Type="http://schemas.openxmlformats.org/officeDocument/2006/relationships/image" Target="media/image45.png"/><Relationship Id="rId7" Type="http://schemas.openxmlformats.org/officeDocument/2006/relationships/settings" Target="settings.xml"/><Relationship Id="rId71" Type="http://schemas.openxmlformats.org/officeDocument/2006/relationships/image" Target="media/image36.jpeg"/><Relationship Id="rId92" Type="http://schemas.openxmlformats.org/officeDocument/2006/relationships/image" Target="media/image47.png"/><Relationship Id="rId2" Type="http://schemas.openxmlformats.org/officeDocument/2006/relationships/customXml" Target="../customXml/item2.xml"/><Relationship Id="rId16" Type="http://schemas.openxmlformats.org/officeDocument/2006/relationships/hyperlink" Target="https://www.wine-searcher.com/insurance" TargetMode="External"/><Relationship Id="rId29" Type="http://schemas.openxmlformats.org/officeDocument/2006/relationships/hyperlink" Target="https://www.rac.co.uk/route-planner/mileage-calculator/" TargetMode="External"/><Relationship Id="rId11" Type="http://schemas.openxmlformats.org/officeDocument/2006/relationships/image" Target="media/image1.jpeg"/><Relationship Id="rId24" Type="http://schemas.openxmlformats.org/officeDocument/2006/relationships/image" Target="media/image8.png"/><Relationship Id="rId32" Type="http://schemas.openxmlformats.org/officeDocument/2006/relationships/image" Target="media/image15.png"/><Relationship Id="rId37" Type="http://schemas.openxmlformats.org/officeDocument/2006/relationships/hyperlink" Target="https://www.booking.com/hotel/gb/london-excel.html?aid=318615;label=New_English_EN_GBIE_5226315025-CjikBCfb7dsgl%2Aw4ETKCPgS217246555890%3Apl%3Ata%3Ap1%3Ap2%3Aac%3Aap%3Aneg;sid=3f8c8a1aedbdda0ad7b802b2a3657c2b;all_sr_blocks=21748207_91467043_2_2_0;checkin=2021-10-31;checkout=2021-11-04;dest_id=24148;dest_type=landmark;dist=0;group_adults=2;group_children=0;hapos=3;highlighted_blocks=21748207_91467043_2_2_0;hpos=3;no_rooms=1;room1=A%2CA;sb_price_type=total;sr_order=popularity;sr_pri_blocks=21748207_91467043_2_2_0__191900;srepoch=1608064646;srpvid=4cfa9102daa90147;type=total;ucfs=1&amp;" TargetMode="External"/><Relationship Id="rId40" Type="http://schemas.openxmlformats.org/officeDocument/2006/relationships/image" Target="media/image20.png"/><Relationship Id="rId45" Type="http://schemas.openxmlformats.org/officeDocument/2006/relationships/image" Target="media/image23.png"/><Relationship Id="rId53" Type="http://schemas.openxmlformats.org/officeDocument/2006/relationships/image" Target="media/image27.png"/><Relationship Id="rId58" Type="http://schemas.openxmlformats.org/officeDocument/2006/relationships/hyperlink" Target="https://www.majestic.co.uk/wines/pasqua-11-minutes-rose-8268?fbclid=IwAR1vikbi7MPCUiuWlHQSE_OhxsLCqS7tX6B2ebqDgttFaLASULsPY2Juaqo" TargetMode="External"/><Relationship Id="rId66" Type="http://schemas.openxmlformats.org/officeDocument/2006/relationships/hyperlink" Target="https://www.majestic.co.uk/wines/valpolicella-superiore-ripasso-13050?fbclid=IwAR3tYeKisMytqZ3VbEHWtGP5AkG1GIXzhKf3pqh29Qb0O6MM5-FmvWhJUQ4" TargetMode="External"/><Relationship Id="rId74" Type="http://schemas.openxmlformats.org/officeDocument/2006/relationships/hyperlink" Target="https://www.majestic.co.uk/wines/the-lodge-hill-riesling-19110?fbclid=IwAR1-MFJYicii33xAJmHozdxZCUwajLORJtNJn6vkj1akTSIsA9zOhaFfhnc" TargetMode="External"/><Relationship Id="rId79" Type="http://schemas.openxmlformats.org/officeDocument/2006/relationships/image" Target="media/image40.jpeg"/><Relationship Id="rId87" Type="http://schemas.openxmlformats.org/officeDocument/2006/relationships/image" Target="media/image44.jpeg"/><Relationship Id="rId102" Type="http://schemas.openxmlformats.org/officeDocument/2006/relationships/image" Target="media/image52.png"/><Relationship Id="rId5" Type="http://schemas.openxmlformats.org/officeDocument/2006/relationships/numbering" Target="numbering.xml"/><Relationship Id="rId61" Type="http://schemas.openxmlformats.org/officeDocument/2006/relationships/image" Target="media/image31.png"/><Relationship Id="rId82" Type="http://schemas.openxmlformats.org/officeDocument/2006/relationships/hyperlink" Target="https://www.majestic.co.uk/wines/bread-butter-rose-8254?fbclid=IwAR2ASMXblA4kfTJZD5gh1IZbxW9B22Xcj79w1F0zh27v2mmI9IgFFQmeK-I" TargetMode="External"/><Relationship Id="rId90" Type="http://schemas.openxmlformats.org/officeDocument/2006/relationships/hyperlink" Target="https://www.majestic.co.uk/wines/edna-valley-pinot-noir-18110?fbclid=IwAR2Ja3DrJxr6jMLabzK6wV0Jt8K1GC1nVDMqHOmvf1I9Z87ts52Q_QtEQQw" TargetMode="External"/><Relationship Id="rId95" Type="http://schemas.openxmlformats.org/officeDocument/2006/relationships/hyperlink" Target="https://www.drinkstuff.com/products/product.asp?ID=7477&amp;fbclid=IwAR2nj1p-r7tXGDWvFPkuiBMlQRa6-MrUC-DvV1Nx5lYl9YbGW-QnkHQoTik" TargetMode="External"/><Relationship Id="rId19" Type="http://schemas.openxmlformats.org/officeDocument/2006/relationships/image" Target="media/image4.png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image" Target="media/image13.png"/><Relationship Id="rId35" Type="http://schemas.openxmlformats.org/officeDocument/2006/relationships/image" Target="media/image17.png"/><Relationship Id="rId43" Type="http://schemas.openxmlformats.org/officeDocument/2006/relationships/image" Target="media/image22.png"/><Relationship Id="rId48" Type="http://schemas.openxmlformats.org/officeDocument/2006/relationships/hyperlink" Target="https://www.majestic.co.uk/wines/macon-villages-blanc-les-pierres-blanches-4168?fbclid=IwAR2AGjvdM4o-n-NUUtOLdqu8nUqROUllVMhaXZA7b4K4d8JUM6wwJzBNEls" TargetMode="External"/><Relationship Id="rId56" Type="http://schemas.openxmlformats.org/officeDocument/2006/relationships/hyperlink" Target="https://www.majestic.co.uk/wines/pinot-grigio-rose-8139?fbclid=IwAR1GyDcAVgrnBHdBqoZV57JcppFHz1jZGXqlGiYUkiitJqt7vqCOc-OULtw" TargetMode="External"/><Relationship Id="rId64" Type="http://schemas.openxmlformats.org/officeDocument/2006/relationships/hyperlink" Target="https://www.majestic.co.uk/wines/nero-oro-appassimento-13476?fbclid=IwAR3PUK_1uYsDRK_6M5kubAsqJNv8HWTZjiiXWe-J2xDyOALeDqHuHOYqWpo" TargetMode="External"/><Relationship Id="rId69" Type="http://schemas.openxmlformats.org/officeDocument/2006/relationships/image" Target="media/image35.png"/><Relationship Id="rId77" Type="http://schemas.openxmlformats.org/officeDocument/2006/relationships/image" Target="media/image39.png"/><Relationship Id="rId100" Type="http://schemas.openxmlformats.org/officeDocument/2006/relationships/image" Target="media/image51.png"/><Relationship Id="rId8" Type="http://schemas.openxmlformats.org/officeDocument/2006/relationships/webSettings" Target="webSettings.xml"/><Relationship Id="rId51" Type="http://schemas.openxmlformats.org/officeDocument/2006/relationships/image" Target="media/image26.jpeg"/><Relationship Id="rId72" Type="http://schemas.openxmlformats.org/officeDocument/2006/relationships/hyperlink" Target="https://www.majestic.co.uk/wines/yellow-tail-pinot-grigio-59137?fbclid=IwAR33Gz4UokXX-wD8mb62BkodvNDhWlpXxVnvgNhfqzE1lxw-Qd9iZKpMZ98" TargetMode="External"/><Relationship Id="rId80" Type="http://schemas.openxmlformats.org/officeDocument/2006/relationships/hyperlink" Target="https://www.majestic.co.uk/wines/barefoot-white-zinfandel-8320?fbclid=IwAR3w1Gn-0NHTujxes0lh4mdfKqhMkx5l6VlovgGYqzUqZOvl1mSLFIOuzDY" TargetMode="External"/><Relationship Id="rId85" Type="http://schemas.openxmlformats.org/officeDocument/2006/relationships/image" Target="media/image43.png"/><Relationship Id="rId93" Type="http://schemas.openxmlformats.org/officeDocument/2006/relationships/hyperlink" Target="https://www.freelancer.co.uk/hire/travel-writing" TargetMode="External"/><Relationship Id="rId98" Type="http://schemas.openxmlformats.org/officeDocument/2006/relationships/image" Target="media/image50.png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image" Target="media/image9.png"/><Relationship Id="rId33" Type="http://schemas.openxmlformats.org/officeDocument/2006/relationships/image" Target="media/image16.png"/><Relationship Id="rId38" Type="http://schemas.openxmlformats.org/officeDocument/2006/relationships/image" Target="media/image19.png"/><Relationship Id="rId46" Type="http://schemas.openxmlformats.org/officeDocument/2006/relationships/hyperlink" Target="https://www.majestic.co.uk/wines/m-de-minuty-rose-8008?fbclid=IwAR2k6r6msn4ORj35FqDMWzqI_sO_fxmvbWNYjvCUAhASBX2gK6IwKFqyxEQ" TargetMode="External"/><Relationship Id="rId59" Type="http://schemas.openxmlformats.org/officeDocument/2006/relationships/image" Target="media/image30.jpeg"/><Relationship Id="rId67" Type="http://schemas.openxmlformats.org/officeDocument/2006/relationships/image" Target="media/image34.jpeg"/><Relationship Id="rId103" Type="http://schemas.openxmlformats.org/officeDocument/2006/relationships/fontTable" Target="fontTable.xml"/><Relationship Id="rId20" Type="http://schemas.openxmlformats.org/officeDocument/2006/relationships/image" Target="media/image5.png"/><Relationship Id="rId41" Type="http://schemas.openxmlformats.org/officeDocument/2006/relationships/image" Target="media/image21.png"/><Relationship Id="rId54" Type="http://schemas.openxmlformats.org/officeDocument/2006/relationships/hyperlink" Target="https://www.majestic.co.uk/wines/comte-de-baulieu-haut-medoc-61206?fbclid=IwAR1CfC4LX0UFZ9FhAM8beur1rhVBPMpxXtMaz9jN5vPEbfBDjgnNeDgsy_8" TargetMode="External"/><Relationship Id="rId62" Type="http://schemas.openxmlformats.org/officeDocument/2006/relationships/hyperlink" Target="https://www.majestic.co.uk/wines/la-raia-il-borgo-gavi-13499?fbclid=IwAR3ty_349U5RxrY_kDP0lf3G1uVGHezbzC1SJQ2OJ4zHXlmQ9la_t5zg38A" TargetMode="External"/><Relationship Id="rId70" Type="http://schemas.openxmlformats.org/officeDocument/2006/relationships/hyperlink" Target="https://www.majestic.co.uk/wines/yellow-tail-rose-8232?fbclid=IwAR1Wl-Z3Qxcfa0bahpaiMFqwuvu8Ta4oNsY1JbZcPtwUhnsv6S1rGuym6fQ" TargetMode="External"/><Relationship Id="rId75" Type="http://schemas.openxmlformats.org/officeDocument/2006/relationships/image" Target="media/image38.jpeg"/><Relationship Id="rId83" Type="http://schemas.openxmlformats.org/officeDocument/2006/relationships/image" Target="media/image42.jpeg"/><Relationship Id="rId88" Type="http://schemas.openxmlformats.org/officeDocument/2006/relationships/hyperlink" Target="https://www.majestic.co.uk/wines/mayu-carmenere-apassimento-39407?fbclid=IwAR2LRjElKAlKsD1VfLu8SSK_vts5bvmgf4Bkph-4dRxWizq8GBr3RT0RptA" TargetMode="External"/><Relationship Id="rId91" Type="http://schemas.openxmlformats.org/officeDocument/2006/relationships/image" Target="media/image46.jpeg"/><Relationship Id="rId96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image" Target="media/image18.png"/><Relationship Id="rId49" Type="http://schemas.openxmlformats.org/officeDocument/2006/relationships/image" Target="media/image25.png"/><Relationship Id="rId57" Type="http://schemas.openxmlformats.org/officeDocument/2006/relationships/image" Target="media/image29.png"/><Relationship Id="rId10" Type="http://schemas.openxmlformats.org/officeDocument/2006/relationships/endnotes" Target="endnotes.xml"/><Relationship Id="rId31" Type="http://schemas.openxmlformats.org/officeDocument/2006/relationships/image" Target="media/image14.png"/><Relationship Id="rId44" Type="http://schemas.openxmlformats.org/officeDocument/2006/relationships/hyperlink" Target="https://www.majestic.co.uk/wines/one-from-provence-rose-8310?fbclid=IwAR10QoR-KVmmC8H6BjDKXOuU79gXT10Zj7y5J0g-b370YE78ge_qpD26skQ" TargetMode="External"/><Relationship Id="rId52" Type="http://schemas.openxmlformats.org/officeDocument/2006/relationships/hyperlink" Target="https://www.majestic.co.uk/wines/cotes-du-rhone-6059?fbclid=IwAR11_seMI9N8nO65_4jJQHodKfzUGL7lRStj_IWi3gtgebcMI8kHT64Rj_A" TargetMode="External"/><Relationship Id="rId60" Type="http://schemas.openxmlformats.org/officeDocument/2006/relationships/hyperlink" Target="https://www.majestic.co.uk/wines/alluria-organic-pinot-grigio-13572?fbclid=IwAR2CHIew3y3K5HP0WNg9N8sSum_jLfLv0u0q6azaL_0FHFk6TsP8l_Br9sA" TargetMode="External"/><Relationship Id="rId65" Type="http://schemas.openxmlformats.org/officeDocument/2006/relationships/image" Target="media/image33.png"/><Relationship Id="rId73" Type="http://schemas.openxmlformats.org/officeDocument/2006/relationships/image" Target="media/image37.png"/><Relationship Id="rId78" Type="http://schemas.openxmlformats.org/officeDocument/2006/relationships/hyperlink" Target="https://www.majestic.co.uk/wines/penfolds-maxs-shiraz-cabernet-sauvignon-59110?fbclid=IwAR0v1yVy4qKunOKqbVYenx-UdgVLeor3tujCAPFcELG2r5pHpiubjpVm7wo" TargetMode="External"/><Relationship Id="rId81" Type="http://schemas.openxmlformats.org/officeDocument/2006/relationships/image" Target="media/image41.png"/><Relationship Id="rId86" Type="http://schemas.openxmlformats.org/officeDocument/2006/relationships/hyperlink" Target="https://www.majestic.co.uk/wines/sebatiani-butterfield-chardonnay-18985?fbclid=IwAR1vikbi7MPCUiuWlHQSE_OhxsLCqS7tX6B2ebqDgttFaLASULsPY2Juaqo" TargetMode="External"/><Relationship Id="rId94" Type="http://schemas.openxmlformats.org/officeDocument/2006/relationships/image" Target="media/image48.png"/><Relationship Id="rId99" Type="http://schemas.openxmlformats.org/officeDocument/2006/relationships/hyperlink" Target="https://www.mandatorytraining.co.uk/products/trade-show-staff-training-e-learning-course-cpduk-accredited?variant=2557717315618" TargetMode="External"/><Relationship Id="rId101" Type="http://schemas.openxmlformats.org/officeDocument/2006/relationships/hyperlink" Target="https://www.reed.co.uk/courses/trade-show-staff-training/229808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yperlink" Target="https://www.justwood.com/buy/personalised-wine-stopper-corks_129.htm" TargetMode="External"/><Relationship Id="rId39" Type="http://schemas.openxmlformats.org/officeDocument/2006/relationships/hyperlink" Target="https://www.inspiredisplays.co.uk/portfolio/rcuk-exhibition-stand/" TargetMode="External"/><Relationship Id="rId34" Type="http://schemas.openxmlformats.org/officeDocument/2006/relationships/hyperlink" Target="https://www.booking.com/searchresults.en-gb.html?aid=311076;label=grange-langham-court-YgwdUNMHWFjvCnpI3vj5vgSM392887763272%3Apl%3Ata%3Ap1%3Ap2%3Aac%3Aap%3Aneg%3Afi%3Atikwd-1640375912%3Alp9045398%3Ali%3Adem%3Adm%3Appccp%3DUmFuZG9tSVYkc2RlIyh9YVujEjbMrKBVEQO8hCDrg-c;sid=3f8c8a1aedbdda0ad7b802b2a3657c2b;checkin=2021-10-31;checkout=2021-11-04;city=-2601889;highlighted_hotels=37745;hlrd=with_av;keep_landing=1;redirected=1;source=hotel;srpvid=75ba93dd39580166&amp;room1=A,;" TargetMode="External"/><Relationship Id="rId50" Type="http://schemas.openxmlformats.org/officeDocument/2006/relationships/hyperlink" Target="https://www.majestic.co.uk/wines/macon-lugny-4303?fbclid=IwAR3TK8ThpV5KdsaH9znGAFnbtqVB1p2IPE5qdyOdFnrYchjZxFhxIGcq5HQ" TargetMode="External"/><Relationship Id="rId55" Type="http://schemas.openxmlformats.org/officeDocument/2006/relationships/image" Target="media/image28.png"/><Relationship Id="rId76" Type="http://schemas.openxmlformats.org/officeDocument/2006/relationships/hyperlink" Target="https://www.majestic.co.uk/wines/smith-wright-merlot-59170?fbclid=IwAR3w1Gn-0NHTujxes0lh4mdfKqhMkx5l6VlovgGYqzUqZOvl1mSLFIOuzDY" TargetMode="External"/><Relationship Id="rId97" Type="http://schemas.openxmlformats.org/officeDocument/2006/relationships/hyperlink" Target="https://cupsdirect.co.uk/collections/food-and-drink-sampling/products/large-crystal-glass-sampling-cup" TargetMode="External"/><Relationship Id="rId10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lla\AppData\Local\Packages\Microsoft.Office.Desktop_8wekyb3d8bbwe\LocalCache\Roaming\Microsoft\Templates\Bold%20business%20report.dotx" TargetMode="External"/></Relationships>
</file>

<file path=word/theme/theme1.xml><?xml version="1.0" encoding="utf-8"?>
<a:theme xmlns:a="http://schemas.openxmlformats.org/drawingml/2006/main" name="BBR">
  <a:themeElements>
    <a:clrScheme name="Custom 15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3B4455"/>
      </a:accent1>
      <a:accent2>
        <a:srgbClr val="D83D27"/>
      </a:accent2>
      <a:accent3>
        <a:srgbClr val="3FAFCB"/>
      </a:accent3>
      <a:accent4>
        <a:srgbClr val="2381A2"/>
      </a:accent4>
      <a:accent5>
        <a:srgbClr val="004B67"/>
      </a:accent5>
      <a:accent6>
        <a:srgbClr val="002E44"/>
      </a:accent6>
      <a:hlink>
        <a:srgbClr val="0000FF"/>
      </a:hlink>
      <a:folHlink>
        <a:srgbClr val="FF00FF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BBR" id="{BA77FA38-CF3B-FE4E-AA83-C891F0DB40B1}" vid="{30B385FE-81C6-BC41-A0F5-2CFBEA2587A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50094C-0D3E-4E0A-A2D0-7BE047D09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847A3D-948F-480B-B7E9-4639E8A12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3AB56E-E1EB-4234-B256-5A748EBCB6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513D18B-2C73-4B92-9BB0-0973319952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Bold business report</Template>
  <TotalTime>0</TotalTime>
  <Pages>31</Pages>
  <Words>3332</Words>
  <Characters>18998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2020-12-15T16:22:00Z</dcterms:created>
  <dcterms:modified xsi:type="dcterms:W3CDTF">2020-12-16T17:31:00Z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