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PlainTable4"/>
        <w:tblpPr w:leftFromText="180" w:rightFromText="180" w:vertAnchor="text" w:horzAnchor="page" w:tblpX="841" w:tblpY="10467"/>
        <w:tblW w:w="9499" w:type="dxa"/>
        <w:tblLook w:val="04A0" w:firstRow="1" w:lastRow="0" w:firstColumn="1" w:lastColumn="0" w:noHBand="0" w:noVBand="1"/>
      </w:tblPr>
      <w:tblGrid>
        <w:gridCol w:w="9499"/>
      </w:tblGrid>
      <w:tr w:rsidR="000F1DCE" w14:paraId="3B1A56BC" w14:textId="77777777" w:rsidTr="00CB4A4D">
        <w:trPr>
          <w:cnfStyle w:val="100000000000" w:firstRow="1" w:lastRow="0" w:firstColumn="0" w:lastColumn="0" w:oddVBand="0" w:evenVBand="0" w:oddHBand="0"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vAlign w:val="bottom"/>
          </w:tcPr>
          <w:p w14:paraId="4AF88530" w14:textId="77777777" w:rsidR="000F1DCE" w:rsidRPr="00616989" w:rsidRDefault="000F1DCE" w:rsidP="00CB4A4D">
            <w:pPr>
              <w:spacing w:after="200"/>
              <w:rPr>
                <w:smallCaps/>
              </w:rPr>
            </w:pPr>
            <w:bookmarkStart w:id="0" w:name="_Hlk40378227"/>
            <w:bookmarkEnd w:id="0"/>
            <w:r w:rsidRPr="00616989">
              <w:rPr>
                <w:smallCaps/>
                <w:noProof/>
              </w:rPr>
              <mc:AlternateContent>
                <mc:Choice Requires="wps">
                  <w:drawing>
                    <wp:inline distT="0" distB="0" distL="0" distR="0" wp14:anchorId="70D87246" wp14:editId="3AA4D114">
                      <wp:extent cx="5819775" cy="804125"/>
                      <wp:effectExtent l="0" t="0" r="0" b="0"/>
                      <wp:docPr id="12" name="Text Box 12"/>
                      <wp:cNvGraphicFramePr/>
                      <a:graphic xmlns:a="http://schemas.openxmlformats.org/drawingml/2006/main">
                        <a:graphicData uri="http://schemas.microsoft.com/office/word/2010/wordprocessingShape">
                          <wps:wsp>
                            <wps:cNvSpPr txBox="1"/>
                            <wps:spPr>
                              <a:xfrm>
                                <a:off x="0" y="0"/>
                                <a:ext cx="5819775" cy="8041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D6E0B62" w14:textId="7EB84378" w:rsidR="000F1DCE" w:rsidRPr="00CB4A4D" w:rsidRDefault="00537B83" w:rsidP="000F1DCE">
                                  <w:pPr>
                                    <w:pStyle w:val="Title"/>
                                    <w:rPr>
                                      <w:b w:val="0"/>
                                      <w:color w:val="FFFFFF" w:themeColor="background1"/>
                                    </w:rPr>
                                  </w:pPr>
                                  <w:r>
                                    <w:rPr>
                                      <w:b w:val="0"/>
                                      <w:color w:val="FFFFFF" w:themeColor="background1"/>
                                    </w:rPr>
                                    <w:t xml:space="preserve">Netflix </w:t>
                                  </w:r>
                                  <w:r w:rsidR="003176CB">
                                    <w:rPr>
                                      <w:b w:val="0"/>
                                      <w:color w:val="FFFFFF" w:themeColor="background1"/>
                                    </w:rPr>
                                    <w:t xml:space="preserve">Marketing plan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0D87246" id="_x0000_t202" coordsize="21600,21600" o:spt="202" path="m,l,21600r21600,l21600,xe">
                      <v:stroke joinstyle="miter"/>
                      <v:path gradientshapeok="t" o:connecttype="rect"/>
                    </v:shapetype>
                    <v:shape id="Text Box 12" o:spid="_x0000_s1026" type="#_x0000_t202" style="width:458.25pt;height:6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" filled="f" stroked="f">
                      <v:textbox>
                        <w:txbxContent>
                          <w:p w14:paraId="6D6E0B62" w14:textId="7EB84378" w:rsidR="000F1DCE" w:rsidRPr="00CB4A4D" w:rsidRDefault="00537B83" w:rsidP="000F1DCE">
                            <w:pPr>
                              <w:pStyle w:val="Title"/>
                              <w:rPr>
                                <w:b w:val="0"/>
                                <w:color w:val="FFFFFF" w:themeColor="background1"/>
                              </w:rPr>
                            </w:pPr>
                            <w:r>
                              <w:rPr>
                                <w:b w:val="0"/>
                                <w:color w:val="FFFFFF" w:themeColor="background1"/>
                              </w:rPr>
                              <w:t xml:space="preserve">Netflix </w:t>
                            </w:r>
                            <w:r w:rsidR="003176CB">
                              <w:rPr>
                                <w:b w:val="0"/>
                                <w:color w:val="FFFFFF" w:themeColor="background1"/>
                              </w:rPr>
                              <w:t xml:space="preserve">Marketing plan </w:t>
                            </w:r>
                          </w:p>
                        </w:txbxContent>
                      </v:textbox>
                      <w10:anchorlock/>
                    </v:shape>
                  </w:pict>
                </mc:Fallback>
              </mc:AlternateContent>
            </w:r>
          </w:p>
        </w:tc>
      </w:tr>
      <w:tr w:rsidR="000F1DCE" w14:paraId="0F45CFB7" w14:textId="77777777" w:rsidTr="00CB4A4D">
        <w:trPr>
          <w:cnfStyle w:val="000000100000" w:firstRow="0" w:lastRow="0" w:firstColumn="0" w:lastColumn="0" w:oddVBand="0" w:evenVBand="0" w:oddHBand="1"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tcPr>
          <w:p w14:paraId="7C7E2B08" w14:textId="77777777" w:rsidR="000F1DCE" w:rsidRPr="00616989" w:rsidRDefault="000F1DCE" w:rsidP="00CB4A4D">
            <w:pPr>
              <w:spacing w:after="200"/>
              <w:rPr>
                <w:smallCaps/>
              </w:rPr>
            </w:pPr>
            <w:r w:rsidRPr="00616989">
              <w:rPr>
                <w:smallCaps/>
                <w:noProof/>
              </w:rPr>
              <mc:AlternateContent>
                <mc:Choice Requires="wps">
                  <w:drawing>
                    <wp:inline distT="0" distB="0" distL="0" distR="0" wp14:anchorId="5FF5CA99" wp14:editId="736A43B8">
                      <wp:extent cx="5284520" cy="439387"/>
                      <wp:effectExtent l="0" t="0" r="0" b="0"/>
                      <wp:docPr id="13" name="Text Box 13"/>
                      <wp:cNvGraphicFramePr/>
                      <a:graphic xmlns:a="http://schemas.openxmlformats.org/drawingml/2006/main">
                        <a:graphicData uri="http://schemas.microsoft.com/office/word/2010/wordprocessingShape">
                          <wps:wsp>
                            <wps:cNvSpPr txBox="1"/>
                            <wps:spPr>
                              <a:xfrm>
                                <a:off x="0" y="0"/>
                                <a:ext cx="5284520" cy="43938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EB426D7" w14:textId="77777777" w:rsidR="000F1DCE" w:rsidRPr="00CB4A4D" w:rsidRDefault="000F1DCE" w:rsidP="000F1DCE">
                                  <w:pPr>
                                    <w:pStyle w:val="Subtitle"/>
                                    <w:rPr>
                                      <w:color w:val="FFFFFF" w:themeColor="background1"/>
                                    </w:rPr>
                                  </w:pPr>
                                  <w:r w:rsidRPr="00CB4A4D">
                                    <w:rPr>
                                      <w:color w:val="FFFFFF" w:themeColor="background1"/>
                                    </w:rPr>
                                    <w:t>[Type the document subtitle]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FF5CA99" id="Text Box 13" o:spid="_x0000_s1027" type="#_x0000_t202" style="width:416.1pt;height:3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" filled="f" stroked="f">
                      <v:textbox>
                        <w:txbxContent>
                          <w:p w14:paraId="6EB426D7" w14:textId="77777777" w:rsidR="000F1DCE" w:rsidRPr="00CB4A4D" w:rsidRDefault="000F1DCE" w:rsidP="000F1DCE">
                            <w:pPr>
                              <w:pStyle w:val="Subtitle"/>
                              <w:rPr>
                                <w:color w:val="FFFFFF" w:themeColor="background1"/>
                              </w:rPr>
                            </w:pPr>
                            <w:r w:rsidRPr="00CB4A4D">
                              <w:rPr>
                                <w:color w:val="FFFFFF" w:themeColor="background1"/>
                              </w:rPr>
                              <w:t>[Type the document subtitle]</w:t>
                            </w:r>
                          </w:p>
                        </w:txbxContent>
                      </v:textbox>
                      <w10:anchorlock/>
                    </v:shape>
                  </w:pict>
                </mc:Fallback>
              </mc:AlternateContent>
            </w:r>
          </w:p>
        </w:tc>
      </w:tr>
    </w:tbl>
    <w:tbl>
      <w:tblPr>
        <w:tblStyle w:val="PlainTable4"/>
        <w:tblpPr w:leftFromText="180" w:rightFromText="180" w:vertAnchor="text" w:horzAnchor="margin" w:tblpY="-669"/>
        <w:tblW w:w="9499" w:type="dxa"/>
        <w:tblLook w:val="04A0" w:firstRow="1" w:lastRow="0" w:firstColumn="1" w:lastColumn="0" w:noHBand="0" w:noVBand="1"/>
      </w:tblPr>
      <w:tblGrid>
        <w:gridCol w:w="9499"/>
      </w:tblGrid>
      <w:tr w:rsidR="00CB4A4D" w:rsidRPr="00031469" w14:paraId="65DED43A" w14:textId="77777777" w:rsidTr="00CB4A4D">
        <w:trPr>
          <w:cnfStyle w:val="100000000000" w:firstRow="1" w:lastRow="0" w:firstColumn="0" w:lastColumn="0" w:oddVBand="0" w:evenVBand="0" w:oddHBand="0"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tcPr>
          <w:p w14:paraId="043E5210" w14:textId="28398525" w:rsidR="00CB4A4D" w:rsidRPr="00031469" w:rsidRDefault="00CB4A4D" w:rsidP="00CB4A4D">
            <w:pPr>
              <w:spacing w:after="200"/>
              <w:rPr>
                <w:smallCaps/>
              </w:rPr>
            </w:pPr>
          </w:p>
        </w:tc>
      </w:tr>
    </w:tbl>
    <w:sdt>
      <w:sdtPr>
        <w:rPr>
          <w:b/>
        </w:rPr>
        <w:id w:val="805429490"/>
        <w:docPartObj>
          <w:docPartGallery w:val="Cover Pages"/>
          <w:docPartUnique/>
        </w:docPartObj>
      </w:sdtPr>
      <w:sdtEndPr>
        <w:rPr>
          <w:b w:val="0"/>
        </w:rPr>
      </w:sdtEndPr>
      <w:sdtContent>
        <w:p w14:paraId="3080998D" w14:textId="41B592EA" w:rsidR="00CB4A4D" w:rsidRPr="00031469" w:rsidRDefault="00D56A0F">
          <w:pPr>
            <w:spacing w:after="200"/>
            <w:rPr>
              <w:b/>
              <w:noProof/>
            </w:rPr>
          </w:pPr>
          <w:r w:rsidRPr="00031469">
            <w:rPr>
              <w:smallCaps/>
              <w:noProof/>
            </w:rPr>
            <mc:AlternateContent>
              <mc:Choice Requires="wps">
                <w:drawing>
                  <wp:anchor distT="0" distB="0" distL="114300" distR="114300" simplePos="0" relativeHeight="251658243" behindDoc="0" locked="0" layoutInCell="1" allowOverlap="1" wp14:anchorId="256A5A12" wp14:editId="796AF63F">
                    <wp:simplePos x="0" y="0"/>
                    <wp:positionH relativeFrom="column">
                      <wp:posOffset>-400832</wp:posOffset>
                    </wp:positionH>
                    <wp:positionV relativeFrom="paragraph">
                      <wp:posOffset>-463950</wp:posOffset>
                    </wp:positionV>
                    <wp:extent cx="6650990" cy="396875"/>
                    <wp:effectExtent l="0" t="0" r="0" b="3175"/>
                    <wp:wrapNone/>
                    <wp:docPr id="16" name="Text Box 16"/>
                    <wp:cNvGraphicFramePr/>
                    <a:graphic xmlns:a="http://schemas.openxmlformats.org/drawingml/2006/main">
                      <a:graphicData uri="http://schemas.microsoft.com/office/word/2010/wordprocessingShape">
                        <wps:wsp>
                          <wps:cNvSpPr txBox="1"/>
                          <wps:spPr>
                            <a:xfrm>
                              <a:off x="0" y="0"/>
                              <a:ext cx="6650990" cy="3968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6EF8D91" w14:textId="77777777" w:rsidR="00D56A0F" w:rsidRPr="00CB4A4D" w:rsidRDefault="00D56A0F" w:rsidP="00D56A0F">
                                <w:pPr>
                                  <w:pStyle w:val="Subtitle"/>
                                  <w:rPr>
                                    <w:color w:val="FFFFFF" w:themeColor="background1"/>
                                  </w:rPr>
                                </w:pPr>
                                <w:r>
                                  <w:rPr>
                                    <w:color w:val="FFFFFF" w:themeColor="background1"/>
                                  </w:rPr>
                                  <w:t>Student number 1702706 | Name: Cameron Borkett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6A5A12" id="Text Box 16" o:spid="_x0000_s1028" type="#_x0000_t202" style="position:absolute;margin-left:-31.55pt;margin-top:-36.55pt;width:523.7pt;height:31.2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" filled="f" stroked="f">
                    <v:textbox>
                      <w:txbxContent>
                        <w:p w14:paraId="16EF8D91" w14:textId="77777777" w:rsidR="00D56A0F" w:rsidRPr="00CB4A4D" w:rsidRDefault="00D56A0F" w:rsidP="00D56A0F">
                          <w:pPr>
                            <w:pStyle w:val="Subtitle"/>
                            <w:rPr>
                              <w:color w:val="FFFFFF" w:themeColor="background1"/>
                            </w:rPr>
                          </w:pPr>
                          <w:r>
                            <w:rPr>
                              <w:color w:val="FFFFFF" w:themeColor="background1"/>
                            </w:rPr>
                            <w:t>Student number 1702706 | Name: Cameron Borkett</w:t>
                          </w:r>
                        </w:p>
                      </w:txbxContent>
                    </v:textbox>
                  </v:shape>
                </w:pict>
              </mc:Fallback>
            </mc:AlternateContent>
          </w:r>
          <w:r w:rsidR="00CB4A4D" w:rsidRPr="00031469">
            <w:rPr>
              <w:b/>
              <w:noProof/>
            </w:rPr>
            <w:drawing>
              <wp:anchor distT="0" distB="0" distL="114300" distR="114300" simplePos="0" relativeHeight="251658241" behindDoc="1" locked="0" layoutInCell="1" allowOverlap="1" wp14:anchorId="414541C0" wp14:editId="18F84848">
                <wp:simplePos x="0" y="0"/>
                <wp:positionH relativeFrom="column">
                  <wp:posOffset>-898525</wp:posOffset>
                </wp:positionH>
                <wp:positionV relativeFrom="paragraph">
                  <wp:posOffset>155421</wp:posOffset>
                </wp:positionV>
                <wp:extent cx="7776544" cy="5186855"/>
                <wp:effectExtent l="0" t="0" r="0" b="0"/>
                <wp:wrapNone/>
                <wp:docPr id="6" name="Picture 6" descr="table hands report" title="table hands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for report.jpg"/>
                        <pic:cNvPicPr/>
                      </pic:nvPicPr>
                      <pic:blipFill>
                        <a:blip r:embed="rId11">
                          <a:extLst>
                            <a:ext uri="{28A0092B-C50C-407E-A947-70E740481C1C}">
                              <a14:useLocalDpi xmlns:a14="http://schemas.microsoft.com/office/drawing/2010/main" val="0"/>
                            </a:ext>
                          </a:extLst>
                        </a:blip>
                        <a:stretch>
                          <a:fillRect/>
                        </a:stretch>
                      </pic:blipFill>
                      <pic:spPr>
                        <a:xfrm>
                          <a:off x="0" y="0"/>
                          <a:ext cx="7776544" cy="5186855"/>
                        </a:xfrm>
                        <a:prstGeom prst="rect">
                          <a:avLst/>
                        </a:prstGeom>
                      </pic:spPr>
                    </pic:pic>
                  </a:graphicData>
                </a:graphic>
                <wp14:sizeRelH relativeFrom="margin">
                  <wp14:pctWidth>0</wp14:pctWidth>
                </wp14:sizeRelH>
                <wp14:sizeRelV relativeFrom="margin">
                  <wp14:pctHeight>0</wp14:pctHeight>
                </wp14:sizeRelV>
              </wp:anchor>
            </w:drawing>
          </w:r>
          <w:r w:rsidR="00CB4A4D" w:rsidRPr="00031469">
            <w:rPr>
              <w:b/>
              <w:noProof/>
            </w:rPr>
            <mc:AlternateContent>
              <mc:Choice Requires="wps">
                <w:drawing>
                  <wp:anchor distT="0" distB="0" distL="114300" distR="114300" simplePos="0" relativeHeight="251658242" behindDoc="1" locked="0" layoutInCell="1" allowOverlap="1" wp14:anchorId="07F9AA5B" wp14:editId="10092161">
                    <wp:simplePos x="0" y="0"/>
                    <wp:positionH relativeFrom="column">
                      <wp:posOffset>-898634</wp:posOffset>
                    </wp:positionH>
                    <wp:positionV relativeFrom="paragraph">
                      <wp:posOffset>-961696</wp:posOffset>
                    </wp:positionV>
                    <wp:extent cx="7776210" cy="1119352"/>
                    <wp:effectExtent l="0" t="0" r="0" b="5080"/>
                    <wp:wrapNone/>
                    <wp:docPr id="10" name="Rectangle 10" descr="rectangle"/>
                    <wp:cNvGraphicFramePr/>
                    <a:graphic xmlns:a="http://schemas.openxmlformats.org/drawingml/2006/main">
                      <a:graphicData uri="http://schemas.microsoft.com/office/word/2010/wordprocessingShape">
                        <wps:wsp>
                          <wps:cNvSpPr/>
                          <wps:spPr>
                            <a:xfrm>
                              <a:off x="0" y="0"/>
                              <a:ext cx="7776210" cy="111935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563D7C" id="Rectangle 10" o:spid="_x0000_s1026" alt="rectangle" style="position:absolute;margin-left:-70.75pt;margin-top:-75.7pt;width:612.3pt;height:88.15pt;z-index:-25165823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" fillcolor="#008890 [3204]" stroked="f" strokeweight="1pt"/>
                </w:pict>
              </mc:Fallback>
            </mc:AlternateContent>
          </w:r>
        </w:p>
        <w:p w14:paraId="508F7FF4" w14:textId="77777777" w:rsidR="00FD71E8" w:rsidRPr="00031469" w:rsidRDefault="00CB4A4D">
          <w:pPr>
            <w:spacing w:after="200"/>
            <w:rPr>
              <w:b/>
            </w:rPr>
          </w:pPr>
          <w:r w:rsidRPr="00031469">
            <w:rPr>
              <w:b/>
              <w:noProof/>
            </w:rPr>
            <mc:AlternateContent>
              <mc:Choice Requires="wps">
                <w:drawing>
                  <wp:anchor distT="0" distB="0" distL="114300" distR="114300" simplePos="0" relativeHeight="251658240" behindDoc="1" locked="0" layoutInCell="1" allowOverlap="1" wp14:anchorId="4952422E" wp14:editId="549B7BDC">
                    <wp:simplePos x="0" y="0"/>
                    <wp:positionH relativeFrom="column">
                      <wp:posOffset>-898634</wp:posOffset>
                    </wp:positionH>
                    <wp:positionV relativeFrom="paragraph">
                      <wp:posOffset>4872530</wp:posOffset>
                    </wp:positionV>
                    <wp:extent cx="7776210" cy="4272762"/>
                    <wp:effectExtent l="0" t="0" r="0" b="0"/>
                    <wp:wrapNone/>
                    <wp:docPr id="8" name="Rectangle 8" descr="rectangle"/>
                    <wp:cNvGraphicFramePr/>
                    <a:graphic xmlns:a="http://schemas.openxmlformats.org/drawingml/2006/main">
                      <a:graphicData uri="http://schemas.microsoft.com/office/word/2010/wordprocessingShape">
                        <wps:wsp>
                          <wps:cNvSpPr/>
                          <wps:spPr>
                            <a:xfrm>
                              <a:off x="0" y="0"/>
                              <a:ext cx="7776210" cy="4272762"/>
                            </a:xfrm>
                            <a:prstGeom prst="rect">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B1C682" id="Rectangle 8" o:spid="_x0000_s1026" alt="rectangle" style="position:absolute;margin-left:-70.75pt;margin-top:383.65pt;width:612.3pt;height:336.4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" fillcolor="#404040 [2429]" stroked="f" strokeweight="1pt"/>
                </w:pict>
              </mc:Fallback>
            </mc:AlternateContent>
          </w:r>
          <w:r w:rsidR="00D73345" w:rsidRPr="00031469">
            <w:rPr>
              <w:b/>
            </w:rPr>
            <w:t xml:space="preserve"> </w:t>
          </w:r>
          <w:r w:rsidR="00616989" w:rsidRPr="00031469">
            <w:rPr>
              <w:b/>
            </w:rPr>
            <w:br w:type="page"/>
          </w:r>
        </w:p>
        <w:p w14:paraId="3DCC02FA" w14:textId="77777777" w:rsidR="0084687A" w:rsidRPr="00031469" w:rsidRDefault="0084687A" w:rsidP="0084687A">
          <w:pPr>
            <w:pStyle w:val="Heading1"/>
            <w:numPr>
              <w:ilvl w:val="0"/>
              <w:numId w:val="0"/>
            </w:numPr>
          </w:pPr>
          <w:bookmarkStart w:id="1" w:name="_Toc40390289"/>
          <w:r w:rsidRPr="00031469">
            <w:lastRenderedPageBreak/>
            <w:t>Executive summary</w:t>
          </w:r>
          <w:bookmarkEnd w:id="1"/>
          <w:r w:rsidRPr="00031469">
            <w:t xml:space="preserve"> </w:t>
          </w:r>
        </w:p>
        <w:p w14:paraId="149E8AF3" w14:textId="77777777" w:rsidR="0084687A" w:rsidRPr="00031469" w:rsidRDefault="0084687A" w:rsidP="0084687A"/>
        <w:p w14:paraId="79E212D1" w14:textId="770CC0EC" w:rsidR="0084687A" w:rsidRDefault="003708A2" w:rsidP="008E3EA6">
          <w:pPr>
            <w:spacing w:line="360" w:lineRule="auto"/>
          </w:pPr>
          <w:r>
            <w:t>This document contains the market plan for Netflix which was do</w:t>
          </w:r>
          <w:r w:rsidR="002A6410">
            <w:t>ne</w:t>
          </w:r>
          <w:r>
            <w:t xml:space="preserve"> with the SOSTAC model </w:t>
          </w:r>
        </w:p>
        <w:p w14:paraId="3BE77759" w14:textId="496CCBFE" w:rsidR="001F207F" w:rsidRDefault="002A6410" w:rsidP="008E3EA6">
          <w:pPr>
            <w:spacing w:line="360" w:lineRule="auto"/>
          </w:pPr>
          <w:r>
            <w:t>A s</w:t>
          </w:r>
          <w:r w:rsidR="001F207F">
            <w:t xml:space="preserve">ituational analysis was completed using a PEST and SWOT analysis </w:t>
          </w:r>
          <w:r w:rsidR="00E34B51">
            <w:t xml:space="preserve">and found that there were some </w:t>
          </w:r>
          <w:r w:rsidR="00850728">
            <w:t>concerning</w:t>
          </w:r>
          <w:r w:rsidR="00E34B51">
            <w:t xml:space="preserve"> threats to </w:t>
          </w:r>
          <w:r w:rsidR="00850728">
            <w:t>Netflix</w:t>
          </w:r>
          <w:r w:rsidR="00E34B51">
            <w:t xml:space="preserve"> with the emergence of new </w:t>
          </w:r>
          <w:r w:rsidR="00850728">
            <w:t>streaming</w:t>
          </w:r>
          <w:r w:rsidR="00E34B51">
            <w:t xml:space="preserve"> sights like Disney plus </w:t>
          </w:r>
          <w:r w:rsidR="00850728">
            <w:t>so the objectives were about getting mor</w:t>
          </w:r>
          <w:r>
            <w:t>e</w:t>
          </w:r>
          <w:r w:rsidR="00850728">
            <w:t xml:space="preserve"> subscribers so that they can keep ahead of </w:t>
          </w:r>
          <w:r>
            <w:t xml:space="preserve">the </w:t>
          </w:r>
          <w:r w:rsidR="00850728">
            <w:t xml:space="preserve">competition and make sure that their online presence is well known worldwide </w:t>
          </w:r>
          <w:r w:rsidR="001D7ADF">
            <w:t xml:space="preserve">this would be done by </w:t>
          </w:r>
          <w:r w:rsidR="00FD7051">
            <w:t xml:space="preserve">entering a new area in which they did not operate before </w:t>
          </w:r>
          <w:r w:rsidR="00D626D4">
            <w:t xml:space="preserve">getting a larger audience </w:t>
          </w:r>
          <w:r w:rsidR="00D20C0D">
            <w:t xml:space="preserve">in the area that they do operate by targeting new demographics  and to be </w:t>
          </w:r>
          <w:r w:rsidR="006D7F77">
            <w:t xml:space="preserve">searched by more by using PPC pay per click and SEO search engine optimization this will allow them to come up in more searches and perhaps get more online traffic on to their site </w:t>
          </w:r>
          <w:r w:rsidR="00B23161">
            <w:t xml:space="preserve">additionally KPI’s key </w:t>
          </w:r>
          <w:r w:rsidR="008E3EA6">
            <w:t>performance</w:t>
          </w:r>
          <w:r w:rsidR="00B23161">
            <w:t xml:space="preserve"> </w:t>
          </w:r>
          <w:r w:rsidR="008E3EA6">
            <w:t>indicators</w:t>
          </w:r>
          <w:r w:rsidR="00B23161">
            <w:t xml:space="preserve"> are put in place to monitor success </w:t>
          </w:r>
          <w:r w:rsidR="008E3EA6">
            <w:t xml:space="preserve"> such as seeing a rise in searches in google analytics and seeing reviews on any new content that gets released </w:t>
          </w:r>
        </w:p>
        <w:p w14:paraId="16F14DA1" w14:textId="2C64F66A" w:rsidR="008E3EA6" w:rsidRPr="00031469" w:rsidRDefault="00C433A2" w:rsidP="008E3EA6">
          <w:pPr>
            <w:spacing w:line="360" w:lineRule="auto"/>
          </w:pPr>
          <w:r>
            <w:t>T</w:t>
          </w:r>
          <w:r w:rsidR="008E3EA6">
            <w:t>hen</w:t>
          </w:r>
          <w:r>
            <w:t xml:space="preserve"> recommendations are made with suggestions on what to </w:t>
          </w:r>
          <w:r w:rsidR="000E1ABE">
            <w:t xml:space="preserve">prioritize to assure that there are as little teething errors as possible so that it can go as smooth as possible by starting small and working up in </w:t>
          </w:r>
          <w:r w:rsidR="00DD75AA">
            <w:t>increments</w:t>
          </w:r>
          <w:r w:rsidR="000E1ABE">
            <w:t xml:space="preserve"> rather </w:t>
          </w:r>
          <w:r w:rsidR="00DD75AA">
            <w:t>than</w:t>
          </w:r>
          <w:r w:rsidR="000E1ABE">
            <w:t xml:space="preserve"> starting in unfamiliar </w:t>
          </w:r>
          <w:r w:rsidR="00123BFF">
            <w:t xml:space="preserve">territories and </w:t>
          </w:r>
          <w:r w:rsidR="00DD75AA">
            <w:t>struggling</w:t>
          </w:r>
          <w:r w:rsidR="00123BFF">
            <w:t xml:space="preserve"> on the from the get</w:t>
          </w:r>
          <w:r w:rsidR="002A6410">
            <w:t>-</w:t>
          </w:r>
          <w:r w:rsidR="00123BFF">
            <w:t>go.</w:t>
          </w:r>
        </w:p>
        <w:p w14:paraId="129B1859" w14:textId="77777777" w:rsidR="0084687A" w:rsidRPr="00031469" w:rsidRDefault="0084687A" w:rsidP="0084687A"/>
        <w:p w14:paraId="54E53A56" w14:textId="77777777" w:rsidR="0084687A" w:rsidRPr="00031469" w:rsidRDefault="0084687A" w:rsidP="0084687A"/>
        <w:p w14:paraId="71551281" w14:textId="77777777" w:rsidR="0084687A" w:rsidRPr="00031469" w:rsidRDefault="0084687A" w:rsidP="0084687A"/>
        <w:p w14:paraId="760F1422" w14:textId="77777777" w:rsidR="0084687A" w:rsidRPr="00031469" w:rsidRDefault="0084687A" w:rsidP="0084687A"/>
        <w:p w14:paraId="5E3338AD" w14:textId="77777777" w:rsidR="0084687A" w:rsidRPr="00031469" w:rsidRDefault="0084687A" w:rsidP="0084687A"/>
        <w:p w14:paraId="4A3E1FF1" w14:textId="77777777" w:rsidR="0084687A" w:rsidRPr="00031469" w:rsidRDefault="0084687A" w:rsidP="0084687A"/>
        <w:p w14:paraId="0B218A05" w14:textId="77777777" w:rsidR="0084687A" w:rsidRPr="00031469" w:rsidRDefault="0084687A" w:rsidP="0084687A"/>
        <w:p w14:paraId="1B783936" w14:textId="77777777" w:rsidR="0084687A" w:rsidRDefault="0084687A" w:rsidP="0084687A"/>
        <w:p w14:paraId="74207888" w14:textId="77777777" w:rsidR="00123BFF" w:rsidRPr="00031469" w:rsidRDefault="00123BFF" w:rsidP="0084687A"/>
        <w:p w14:paraId="395045E9" w14:textId="77777777" w:rsidR="0084687A" w:rsidRPr="00031469" w:rsidRDefault="0084687A" w:rsidP="0084687A"/>
        <w:sdt>
          <w:sdtPr>
            <w:rPr>
              <w:rFonts w:ascii="Times New Roman" w:eastAsiaTheme="minorHAnsi" w:hAnsi="Times New Roman" w:cs="Times New Roman"/>
              <w:color w:val="000000" w:themeColor="text1"/>
              <w:sz w:val="24"/>
              <w:szCs w:val="20"/>
            </w:rPr>
            <w:id w:val="-468286392"/>
            <w:docPartObj>
              <w:docPartGallery w:val="Table of Contents"/>
              <w:docPartUnique/>
            </w:docPartObj>
          </w:sdtPr>
          <w:sdtEndPr>
            <w:rPr>
              <w:b/>
              <w:bCs/>
              <w:noProof/>
            </w:rPr>
          </w:sdtEndPr>
          <w:sdtContent>
            <w:p w14:paraId="253EDCDF" w14:textId="48B20F8E" w:rsidR="0084687A" w:rsidRPr="00031469" w:rsidRDefault="0084687A" w:rsidP="00031469">
              <w:pPr>
                <w:pStyle w:val="TOCHeading"/>
                <w:numPr>
                  <w:ilvl w:val="0"/>
                  <w:numId w:val="0"/>
                </w:numPr>
                <w:ind w:left="432"/>
                <w:rPr>
                  <w:rFonts w:ascii="Times New Roman" w:hAnsi="Times New Roman" w:cs="Times New Roman"/>
                </w:rPr>
              </w:pPr>
              <w:r w:rsidRPr="00031469">
                <w:rPr>
                  <w:rFonts w:ascii="Times New Roman" w:hAnsi="Times New Roman" w:cs="Times New Roman"/>
                </w:rPr>
                <w:t>Contents</w:t>
              </w:r>
            </w:p>
            <w:p w14:paraId="367B3177" w14:textId="2F5433E8" w:rsidR="00D56F9C" w:rsidRDefault="0084687A">
              <w:pPr>
                <w:pStyle w:val="TOC1"/>
                <w:rPr>
                  <w:rFonts w:asciiTheme="minorHAnsi" w:eastAsiaTheme="minorEastAsia" w:hAnsiTheme="minorHAnsi" w:cstheme="minorBidi"/>
                  <w:smallCaps w:val="0"/>
                  <w:color w:val="auto"/>
                  <w:sz w:val="22"/>
                  <w:szCs w:val="22"/>
                  <w:lang w:val="en-GB" w:eastAsia="en-GB"/>
                </w:rPr>
              </w:pPr>
              <w:r w:rsidRPr="00031469">
                <w:fldChar w:fldCharType="begin"/>
              </w:r>
              <w:r w:rsidRPr="00031469">
                <w:instrText xml:space="preserve"> TOC \o "1-3" \h \z \u </w:instrText>
              </w:r>
              <w:r w:rsidRPr="00031469">
                <w:fldChar w:fldCharType="separate"/>
              </w:r>
              <w:hyperlink w:anchor="_Toc40390289" w:history="1">
                <w:r w:rsidR="00D56F9C" w:rsidRPr="00657246">
                  <w:rPr>
                    <w:rStyle w:val="Hyperlink"/>
                  </w:rPr>
                  <w:t>Executive summary</w:t>
                </w:r>
                <w:r w:rsidR="00D56F9C">
                  <w:rPr>
                    <w:webHidden/>
                  </w:rPr>
                  <w:tab/>
                </w:r>
                <w:r w:rsidR="00D56F9C">
                  <w:rPr>
                    <w:webHidden/>
                  </w:rPr>
                  <w:fldChar w:fldCharType="begin"/>
                </w:r>
                <w:r w:rsidR="00D56F9C">
                  <w:rPr>
                    <w:webHidden/>
                  </w:rPr>
                  <w:instrText xml:space="preserve"> PAGEREF _Toc40390289 \h </w:instrText>
                </w:r>
                <w:r w:rsidR="00D56F9C">
                  <w:rPr>
                    <w:webHidden/>
                  </w:rPr>
                </w:r>
                <w:r w:rsidR="00D56F9C">
                  <w:rPr>
                    <w:webHidden/>
                  </w:rPr>
                  <w:fldChar w:fldCharType="separate"/>
                </w:r>
                <w:r w:rsidR="00D56F9C">
                  <w:rPr>
                    <w:webHidden/>
                  </w:rPr>
                  <w:t>1</w:t>
                </w:r>
                <w:r w:rsidR="00D56F9C">
                  <w:rPr>
                    <w:webHidden/>
                  </w:rPr>
                  <w:fldChar w:fldCharType="end"/>
                </w:r>
              </w:hyperlink>
            </w:p>
            <w:p w14:paraId="2F257E18" w14:textId="5F48B510" w:rsidR="00D56F9C" w:rsidRDefault="00FB69A0">
              <w:pPr>
                <w:pStyle w:val="TOC1"/>
                <w:tabs>
                  <w:tab w:val="left" w:pos="446"/>
                </w:tabs>
                <w:rPr>
                  <w:rFonts w:asciiTheme="minorHAnsi" w:eastAsiaTheme="minorEastAsia" w:hAnsiTheme="minorHAnsi" w:cstheme="minorBidi"/>
                  <w:smallCaps w:val="0"/>
                  <w:color w:val="auto"/>
                  <w:sz w:val="22"/>
                  <w:szCs w:val="22"/>
                  <w:lang w:val="en-GB" w:eastAsia="en-GB"/>
                </w:rPr>
              </w:pPr>
              <w:hyperlink w:anchor="_Toc40390290" w:history="1">
                <w:r w:rsidR="00D56F9C" w:rsidRPr="00657246">
                  <w:rPr>
                    <w:rStyle w:val="Hyperlink"/>
                  </w:rPr>
                  <w:t>1</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Introduction</w:t>
                </w:r>
                <w:r w:rsidR="00D56F9C">
                  <w:rPr>
                    <w:webHidden/>
                  </w:rPr>
                  <w:tab/>
                </w:r>
                <w:r w:rsidR="00D56F9C">
                  <w:rPr>
                    <w:webHidden/>
                  </w:rPr>
                  <w:fldChar w:fldCharType="begin"/>
                </w:r>
                <w:r w:rsidR="00D56F9C">
                  <w:rPr>
                    <w:webHidden/>
                  </w:rPr>
                  <w:instrText xml:space="preserve"> PAGEREF _Toc40390290 \h </w:instrText>
                </w:r>
                <w:r w:rsidR="00D56F9C">
                  <w:rPr>
                    <w:webHidden/>
                  </w:rPr>
                </w:r>
                <w:r w:rsidR="00D56F9C">
                  <w:rPr>
                    <w:webHidden/>
                  </w:rPr>
                  <w:fldChar w:fldCharType="separate"/>
                </w:r>
                <w:r w:rsidR="00D56F9C">
                  <w:rPr>
                    <w:webHidden/>
                  </w:rPr>
                  <w:t>3</w:t>
                </w:r>
                <w:r w:rsidR="00D56F9C">
                  <w:rPr>
                    <w:webHidden/>
                  </w:rPr>
                  <w:fldChar w:fldCharType="end"/>
                </w:r>
              </w:hyperlink>
            </w:p>
            <w:p w14:paraId="4C632CB8" w14:textId="658225B0" w:rsidR="00D56F9C" w:rsidRDefault="00FB69A0">
              <w:pPr>
                <w:pStyle w:val="TOC2"/>
                <w:tabs>
                  <w:tab w:val="left" w:pos="878"/>
                </w:tabs>
                <w:rPr>
                  <w:rFonts w:asciiTheme="minorHAnsi" w:eastAsiaTheme="minorEastAsia" w:hAnsiTheme="minorHAnsi" w:cstheme="minorBidi"/>
                  <w:smallCaps w:val="0"/>
                  <w:color w:val="auto"/>
                  <w:sz w:val="22"/>
                  <w:szCs w:val="22"/>
                  <w:lang w:val="en-GB" w:eastAsia="en-GB"/>
                </w:rPr>
              </w:pPr>
              <w:hyperlink w:anchor="_Toc40390291" w:history="1">
                <w:r w:rsidR="00D56F9C" w:rsidRPr="00657246">
                  <w:rPr>
                    <w:rStyle w:val="Hyperlink"/>
                  </w:rPr>
                  <w:t>1.1</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SOSTAC</w:t>
                </w:r>
                <w:r w:rsidR="00D56F9C">
                  <w:rPr>
                    <w:webHidden/>
                  </w:rPr>
                  <w:tab/>
                </w:r>
                <w:r w:rsidR="00D56F9C">
                  <w:rPr>
                    <w:webHidden/>
                  </w:rPr>
                  <w:fldChar w:fldCharType="begin"/>
                </w:r>
                <w:r w:rsidR="00D56F9C">
                  <w:rPr>
                    <w:webHidden/>
                  </w:rPr>
                  <w:instrText xml:space="preserve"> PAGEREF _Toc40390291 \h </w:instrText>
                </w:r>
                <w:r w:rsidR="00D56F9C">
                  <w:rPr>
                    <w:webHidden/>
                  </w:rPr>
                </w:r>
                <w:r w:rsidR="00D56F9C">
                  <w:rPr>
                    <w:webHidden/>
                  </w:rPr>
                  <w:fldChar w:fldCharType="separate"/>
                </w:r>
                <w:r w:rsidR="00D56F9C">
                  <w:rPr>
                    <w:webHidden/>
                  </w:rPr>
                  <w:t>3</w:t>
                </w:r>
                <w:r w:rsidR="00D56F9C">
                  <w:rPr>
                    <w:webHidden/>
                  </w:rPr>
                  <w:fldChar w:fldCharType="end"/>
                </w:r>
              </w:hyperlink>
            </w:p>
            <w:p w14:paraId="13B76C0F" w14:textId="4FDBD0A5" w:rsidR="00D56F9C" w:rsidRDefault="00FB69A0">
              <w:pPr>
                <w:pStyle w:val="TOC2"/>
                <w:tabs>
                  <w:tab w:val="left" w:pos="878"/>
                </w:tabs>
                <w:rPr>
                  <w:rFonts w:asciiTheme="minorHAnsi" w:eastAsiaTheme="minorEastAsia" w:hAnsiTheme="minorHAnsi" w:cstheme="minorBidi"/>
                  <w:smallCaps w:val="0"/>
                  <w:color w:val="auto"/>
                  <w:sz w:val="22"/>
                  <w:szCs w:val="22"/>
                  <w:lang w:val="en-GB" w:eastAsia="en-GB"/>
                </w:rPr>
              </w:pPr>
              <w:hyperlink w:anchor="_Toc40390292" w:history="1">
                <w:r w:rsidR="00D56F9C" w:rsidRPr="00657246">
                  <w:rPr>
                    <w:rStyle w:val="Hyperlink"/>
                  </w:rPr>
                  <w:t>1.2</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Background of organization</w:t>
                </w:r>
                <w:r w:rsidR="00D56F9C">
                  <w:rPr>
                    <w:webHidden/>
                  </w:rPr>
                  <w:tab/>
                </w:r>
                <w:r w:rsidR="00D56F9C">
                  <w:rPr>
                    <w:webHidden/>
                  </w:rPr>
                  <w:fldChar w:fldCharType="begin"/>
                </w:r>
                <w:r w:rsidR="00D56F9C">
                  <w:rPr>
                    <w:webHidden/>
                  </w:rPr>
                  <w:instrText xml:space="preserve"> PAGEREF _Toc40390292 \h </w:instrText>
                </w:r>
                <w:r w:rsidR="00D56F9C">
                  <w:rPr>
                    <w:webHidden/>
                  </w:rPr>
                </w:r>
                <w:r w:rsidR="00D56F9C">
                  <w:rPr>
                    <w:webHidden/>
                  </w:rPr>
                  <w:fldChar w:fldCharType="separate"/>
                </w:r>
                <w:r w:rsidR="00D56F9C">
                  <w:rPr>
                    <w:webHidden/>
                  </w:rPr>
                  <w:t>4</w:t>
                </w:r>
                <w:r w:rsidR="00D56F9C">
                  <w:rPr>
                    <w:webHidden/>
                  </w:rPr>
                  <w:fldChar w:fldCharType="end"/>
                </w:r>
              </w:hyperlink>
            </w:p>
            <w:p w14:paraId="7EB92D6C" w14:textId="7ABF56B6" w:rsidR="00D56F9C" w:rsidRDefault="00FB69A0">
              <w:pPr>
                <w:pStyle w:val="TOC1"/>
                <w:tabs>
                  <w:tab w:val="left" w:pos="446"/>
                </w:tabs>
                <w:rPr>
                  <w:rFonts w:asciiTheme="minorHAnsi" w:eastAsiaTheme="minorEastAsia" w:hAnsiTheme="minorHAnsi" w:cstheme="minorBidi"/>
                  <w:smallCaps w:val="0"/>
                  <w:color w:val="auto"/>
                  <w:sz w:val="22"/>
                  <w:szCs w:val="22"/>
                  <w:lang w:val="en-GB" w:eastAsia="en-GB"/>
                </w:rPr>
              </w:pPr>
              <w:hyperlink w:anchor="_Toc40390293" w:history="1">
                <w:r w:rsidR="00D56F9C" w:rsidRPr="00657246">
                  <w:rPr>
                    <w:rStyle w:val="Hyperlink"/>
                  </w:rPr>
                  <w:t>2</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Situational analysis</w:t>
                </w:r>
                <w:r w:rsidR="00D56F9C">
                  <w:rPr>
                    <w:webHidden/>
                  </w:rPr>
                  <w:tab/>
                </w:r>
                <w:r w:rsidR="00D56F9C">
                  <w:rPr>
                    <w:webHidden/>
                  </w:rPr>
                  <w:fldChar w:fldCharType="begin"/>
                </w:r>
                <w:r w:rsidR="00D56F9C">
                  <w:rPr>
                    <w:webHidden/>
                  </w:rPr>
                  <w:instrText xml:space="preserve"> PAGEREF _Toc40390293 \h </w:instrText>
                </w:r>
                <w:r w:rsidR="00D56F9C">
                  <w:rPr>
                    <w:webHidden/>
                  </w:rPr>
                </w:r>
                <w:r w:rsidR="00D56F9C">
                  <w:rPr>
                    <w:webHidden/>
                  </w:rPr>
                  <w:fldChar w:fldCharType="separate"/>
                </w:r>
                <w:r w:rsidR="00D56F9C">
                  <w:rPr>
                    <w:webHidden/>
                  </w:rPr>
                  <w:t>4</w:t>
                </w:r>
                <w:r w:rsidR="00D56F9C">
                  <w:rPr>
                    <w:webHidden/>
                  </w:rPr>
                  <w:fldChar w:fldCharType="end"/>
                </w:r>
              </w:hyperlink>
            </w:p>
            <w:p w14:paraId="21108E5C" w14:textId="6A3D3E37" w:rsidR="00D56F9C" w:rsidRDefault="00FB69A0">
              <w:pPr>
                <w:pStyle w:val="TOC2"/>
                <w:tabs>
                  <w:tab w:val="left" w:pos="878"/>
                </w:tabs>
                <w:rPr>
                  <w:rFonts w:asciiTheme="minorHAnsi" w:eastAsiaTheme="minorEastAsia" w:hAnsiTheme="minorHAnsi" w:cstheme="minorBidi"/>
                  <w:smallCaps w:val="0"/>
                  <w:color w:val="auto"/>
                  <w:sz w:val="22"/>
                  <w:szCs w:val="22"/>
                  <w:lang w:val="en-GB" w:eastAsia="en-GB"/>
                </w:rPr>
              </w:pPr>
              <w:hyperlink w:anchor="_Toc40390294" w:history="1">
                <w:r w:rsidR="00D56F9C" w:rsidRPr="00657246">
                  <w:rPr>
                    <w:rStyle w:val="Hyperlink"/>
                  </w:rPr>
                  <w:t>2.1</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PEST Analysis</w:t>
                </w:r>
                <w:r w:rsidR="00D56F9C">
                  <w:rPr>
                    <w:webHidden/>
                  </w:rPr>
                  <w:tab/>
                </w:r>
                <w:r w:rsidR="00D56F9C">
                  <w:rPr>
                    <w:webHidden/>
                  </w:rPr>
                  <w:fldChar w:fldCharType="begin"/>
                </w:r>
                <w:r w:rsidR="00D56F9C">
                  <w:rPr>
                    <w:webHidden/>
                  </w:rPr>
                  <w:instrText xml:space="preserve"> PAGEREF _Toc40390294 \h </w:instrText>
                </w:r>
                <w:r w:rsidR="00D56F9C">
                  <w:rPr>
                    <w:webHidden/>
                  </w:rPr>
                </w:r>
                <w:r w:rsidR="00D56F9C">
                  <w:rPr>
                    <w:webHidden/>
                  </w:rPr>
                  <w:fldChar w:fldCharType="separate"/>
                </w:r>
                <w:r w:rsidR="00D56F9C">
                  <w:rPr>
                    <w:webHidden/>
                  </w:rPr>
                  <w:t>4</w:t>
                </w:r>
                <w:r w:rsidR="00D56F9C">
                  <w:rPr>
                    <w:webHidden/>
                  </w:rPr>
                  <w:fldChar w:fldCharType="end"/>
                </w:r>
              </w:hyperlink>
            </w:p>
            <w:p w14:paraId="1332184C" w14:textId="42B3760B"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295" w:history="1">
                <w:r w:rsidR="00D56F9C" w:rsidRPr="00657246">
                  <w:rPr>
                    <w:rStyle w:val="Hyperlink"/>
                  </w:rPr>
                  <w:t>2.1.1</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Political</w:t>
                </w:r>
                <w:r w:rsidR="00D56F9C">
                  <w:rPr>
                    <w:webHidden/>
                  </w:rPr>
                  <w:tab/>
                </w:r>
                <w:r w:rsidR="00D56F9C">
                  <w:rPr>
                    <w:webHidden/>
                  </w:rPr>
                  <w:fldChar w:fldCharType="begin"/>
                </w:r>
                <w:r w:rsidR="00D56F9C">
                  <w:rPr>
                    <w:webHidden/>
                  </w:rPr>
                  <w:instrText xml:space="preserve"> PAGEREF _Toc40390295 \h </w:instrText>
                </w:r>
                <w:r w:rsidR="00D56F9C">
                  <w:rPr>
                    <w:webHidden/>
                  </w:rPr>
                </w:r>
                <w:r w:rsidR="00D56F9C">
                  <w:rPr>
                    <w:webHidden/>
                  </w:rPr>
                  <w:fldChar w:fldCharType="separate"/>
                </w:r>
                <w:r w:rsidR="00D56F9C">
                  <w:rPr>
                    <w:webHidden/>
                  </w:rPr>
                  <w:t>4</w:t>
                </w:r>
                <w:r w:rsidR="00D56F9C">
                  <w:rPr>
                    <w:webHidden/>
                  </w:rPr>
                  <w:fldChar w:fldCharType="end"/>
                </w:r>
              </w:hyperlink>
            </w:p>
            <w:p w14:paraId="03DAC9EB" w14:textId="615083F4"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296" w:history="1">
                <w:r w:rsidR="00D56F9C" w:rsidRPr="00657246">
                  <w:rPr>
                    <w:rStyle w:val="Hyperlink"/>
                  </w:rPr>
                  <w:t>2.1.2</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Economic</w:t>
                </w:r>
                <w:r w:rsidR="00D56F9C">
                  <w:rPr>
                    <w:webHidden/>
                  </w:rPr>
                  <w:tab/>
                </w:r>
                <w:r w:rsidR="00D56F9C">
                  <w:rPr>
                    <w:webHidden/>
                  </w:rPr>
                  <w:fldChar w:fldCharType="begin"/>
                </w:r>
                <w:r w:rsidR="00D56F9C">
                  <w:rPr>
                    <w:webHidden/>
                  </w:rPr>
                  <w:instrText xml:space="preserve"> PAGEREF _Toc40390296 \h </w:instrText>
                </w:r>
                <w:r w:rsidR="00D56F9C">
                  <w:rPr>
                    <w:webHidden/>
                  </w:rPr>
                </w:r>
                <w:r w:rsidR="00D56F9C">
                  <w:rPr>
                    <w:webHidden/>
                  </w:rPr>
                  <w:fldChar w:fldCharType="separate"/>
                </w:r>
                <w:r w:rsidR="00D56F9C">
                  <w:rPr>
                    <w:webHidden/>
                  </w:rPr>
                  <w:t>4</w:t>
                </w:r>
                <w:r w:rsidR="00D56F9C">
                  <w:rPr>
                    <w:webHidden/>
                  </w:rPr>
                  <w:fldChar w:fldCharType="end"/>
                </w:r>
              </w:hyperlink>
            </w:p>
            <w:p w14:paraId="7B80F996" w14:textId="209B2784"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297" w:history="1">
                <w:r w:rsidR="00D56F9C" w:rsidRPr="00657246">
                  <w:rPr>
                    <w:rStyle w:val="Hyperlink"/>
                  </w:rPr>
                  <w:t>2.1.3</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Social</w:t>
                </w:r>
                <w:r w:rsidR="00D56F9C">
                  <w:rPr>
                    <w:webHidden/>
                  </w:rPr>
                  <w:tab/>
                </w:r>
                <w:r w:rsidR="00D56F9C">
                  <w:rPr>
                    <w:webHidden/>
                  </w:rPr>
                  <w:fldChar w:fldCharType="begin"/>
                </w:r>
                <w:r w:rsidR="00D56F9C">
                  <w:rPr>
                    <w:webHidden/>
                  </w:rPr>
                  <w:instrText xml:space="preserve"> PAGEREF _Toc40390297 \h </w:instrText>
                </w:r>
                <w:r w:rsidR="00D56F9C">
                  <w:rPr>
                    <w:webHidden/>
                  </w:rPr>
                </w:r>
                <w:r w:rsidR="00D56F9C">
                  <w:rPr>
                    <w:webHidden/>
                  </w:rPr>
                  <w:fldChar w:fldCharType="separate"/>
                </w:r>
                <w:r w:rsidR="00D56F9C">
                  <w:rPr>
                    <w:webHidden/>
                  </w:rPr>
                  <w:t>5</w:t>
                </w:r>
                <w:r w:rsidR="00D56F9C">
                  <w:rPr>
                    <w:webHidden/>
                  </w:rPr>
                  <w:fldChar w:fldCharType="end"/>
                </w:r>
              </w:hyperlink>
            </w:p>
            <w:p w14:paraId="1DF3D8B2" w14:textId="75F0E04F"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298" w:history="1">
                <w:r w:rsidR="00D56F9C" w:rsidRPr="00657246">
                  <w:rPr>
                    <w:rStyle w:val="Hyperlink"/>
                  </w:rPr>
                  <w:t>2.1.4</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Technological</w:t>
                </w:r>
                <w:r w:rsidR="00D56F9C">
                  <w:rPr>
                    <w:webHidden/>
                  </w:rPr>
                  <w:tab/>
                </w:r>
                <w:r w:rsidR="00D56F9C">
                  <w:rPr>
                    <w:webHidden/>
                  </w:rPr>
                  <w:fldChar w:fldCharType="begin"/>
                </w:r>
                <w:r w:rsidR="00D56F9C">
                  <w:rPr>
                    <w:webHidden/>
                  </w:rPr>
                  <w:instrText xml:space="preserve"> PAGEREF _Toc40390298 \h </w:instrText>
                </w:r>
                <w:r w:rsidR="00D56F9C">
                  <w:rPr>
                    <w:webHidden/>
                  </w:rPr>
                </w:r>
                <w:r w:rsidR="00D56F9C">
                  <w:rPr>
                    <w:webHidden/>
                  </w:rPr>
                  <w:fldChar w:fldCharType="separate"/>
                </w:r>
                <w:r w:rsidR="00D56F9C">
                  <w:rPr>
                    <w:webHidden/>
                  </w:rPr>
                  <w:t>5</w:t>
                </w:r>
                <w:r w:rsidR="00D56F9C">
                  <w:rPr>
                    <w:webHidden/>
                  </w:rPr>
                  <w:fldChar w:fldCharType="end"/>
                </w:r>
              </w:hyperlink>
            </w:p>
            <w:p w14:paraId="2ECCD90A" w14:textId="2E02561A" w:rsidR="00D56F9C" w:rsidRDefault="00FB69A0">
              <w:pPr>
                <w:pStyle w:val="TOC2"/>
                <w:tabs>
                  <w:tab w:val="left" w:pos="878"/>
                </w:tabs>
                <w:rPr>
                  <w:rFonts w:asciiTheme="minorHAnsi" w:eastAsiaTheme="minorEastAsia" w:hAnsiTheme="minorHAnsi" w:cstheme="minorBidi"/>
                  <w:smallCaps w:val="0"/>
                  <w:color w:val="auto"/>
                  <w:sz w:val="22"/>
                  <w:szCs w:val="22"/>
                  <w:lang w:val="en-GB" w:eastAsia="en-GB"/>
                </w:rPr>
              </w:pPr>
              <w:hyperlink w:anchor="_Toc40390299" w:history="1">
                <w:r w:rsidR="00D56F9C" w:rsidRPr="00657246">
                  <w:rPr>
                    <w:rStyle w:val="Hyperlink"/>
                  </w:rPr>
                  <w:t>2.2</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SWOT Analysis</w:t>
                </w:r>
                <w:r w:rsidR="00D56F9C">
                  <w:rPr>
                    <w:webHidden/>
                  </w:rPr>
                  <w:tab/>
                </w:r>
                <w:r w:rsidR="00D56F9C">
                  <w:rPr>
                    <w:webHidden/>
                  </w:rPr>
                  <w:fldChar w:fldCharType="begin"/>
                </w:r>
                <w:r w:rsidR="00D56F9C">
                  <w:rPr>
                    <w:webHidden/>
                  </w:rPr>
                  <w:instrText xml:space="preserve"> PAGEREF _Toc40390299 \h </w:instrText>
                </w:r>
                <w:r w:rsidR="00D56F9C">
                  <w:rPr>
                    <w:webHidden/>
                  </w:rPr>
                </w:r>
                <w:r w:rsidR="00D56F9C">
                  <w:rPr>
                    <w:webHidden/>
                  </w:rPr>
                  <w:fldChar w:fldCharType="separate"/>
                </w:r>
                <w:r w:rsidR="00D56F9C">
                  <w:rPr>
                    <w:webHidden/>
                  </w:rPr>
                  <w:t>5</w:t>
                </w:r>
                <w:r w:rsidR="00D56F9C">
                  <w:rPr>
                    <w:webHidden/>
                  </w:rPr>
                  <w:fldChar w:fldCharType="end"/>
                </w:r>
              </w:hyperlink>
            </w:p>
            <w:p w14:paraId="03AF2D34" w14:textId="47212DC8"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00" w:history="1">
                <w:r w:rsidR="00D56F9C" w:rsidRPr="00657246">
                  <w:rPr>
                    <w:rStyle w:val="Hyperlink"/>
                  </w:rPr>
                  <w:t>2.2.1</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Strengths</w:t>
                </w:r>
                <w:r w:rsidR="00D56F9C">
                  <w:rPr>
                    <w:webHidden/>
                  </w:rPr>
                  <w:tab/>
                </w:r>
                <w:r w:rsidR="00D56F9C">
                  <w:rPr>
                    <w:webHidden/>
                  </w:rPr>
                  <w:fldChar w:fldCharType="begin"/>
                </w:r>
                <w:r w:rsidR="00D56F9C">
                  <w:rPr>
                    <w:webHidden/>
                  </w:rPr>
                  <w:instrText xml:space="preserve"> PAGEREF _Toc40390300 \h </w:instrText>
                </w:r>
                <w:r w:rsidR="00D56F9C">
                  <w:rPr>
                    <w:webHidden/>
                  </w:rPr>
                </w:r>
                <w:r w:rsidR="00D56F9C">
                  <w:rPr>
                    <w:webHidden/>
                  </w:rPr>
                  <w:fldChar w:fldCharType="separate"/>
                </w:r>
                <w:r w:rsidR="00D56F9C">
                  <w:rPr>
                    <w:webHidden/>
                  </w:rPr>
                  <w:t>5</w:t>
                </w:r>
                <w:r w:rsidR="00D56F9C">
                  <w:rPr>
                    <w:webHidden/>
                  </w:rPr>
                  <w:fldChar w:fldCharType="end"/>
                </w:r>
              </w:hyperlink>
            </w:p>
            <w:p w14:paraId="7265CBD3" w14:textId="5F6137E6"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01" w:history="1">
                <w:r w:rsidR="00D56F9C" w:rsidRPr="00657246">
                  <w:rPr>
                    <w:rStyle w:val="Hyperlink"/>
                  </w:rPr>
                  <w:t>2.2.2</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Weaknesses</w:t>
                </w:r>
                <w:r w:rsidR="00D56F9C">
                  <w:rPr>
                    <w:webHidden/>
                  </w:rPr>
                  <w:tab/>
                </w:r>
                <w:r w:rsidR="00D56F9C">
                  <w:rPr>
                    <w:webHidden/>
                  </w:rPr>
                  <w:fldChar w:fldCharType="begin"/>
                </w:r>
                <w:r w:rsidR="00D56F9C">
                  <w:rPr>
                    <w:webHidden/>
                  </w:rPr>
                  <w:instrText xml:space="preserve"> PAGEREF _Toc40390301 \h </w:instrText>
                </w:r>
                <w:r w:rsidR="00D56F9C">
                  <w:rPr>
                    <w:webHidden/>
                  </w:rPr>
                </w:r>
                <w:r w:rsidR="00D56F9C">
                  <w:rPr>
                    <w:webHidden/>
                  </w:rPr>
                  <w:fldChar w:fldCharType="separate"/>
                </w:r>
                <w:r w:rsidR="00D56F9C">
                  <w:rPr>
                    <w:webHidden/>
                  </w:rPr>
                  <w:t>6</w:t>
                </w:r>
                <w:r w:rsidR="00D56F9C">
                  <w:rPr>
                    <w:webHidden/>
                  </w:rPr>
                  <w:fldChar w:fldCharType="end"/>
                </w:r>
              </w:hyperlink>
            </w:p>
            <w:p w14:paraId="464956BD" w14:textId="27B9DFB9"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02" w:history="1">
                <w:r w:rsidR="00D56F9C" w:rsidRPr="00657246">
                  <w:rPr>
                    <w:rStyle w:val="Hyperlink"/>
                  </w:rPr>
                  <w:t>2.2.3</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Opportunities</w:t>
                </w:r>
                <w:r w:rsidR="00D56F9C">
                  <w:rPr>
                    <w:webHidden/>
                  </w:rPr>
                  <w:tab/>
                </w:r>
                <w:r w:rsidR="00D56F9C">
                  <w:rPr>
                    <w:webHidden/>
                  </w:rPr>
                  <w:fldChar w:fldCharType="begin"/>
                </w:r>
                <w:r w:rsidR="00D56F9C">
                  <w:rPr>
                    <w:webHidden/>
                  </w:rPr>
                  <w:instrText xml:space="preserve"> PAGEREF _Toc40390302 \h </w:instrText>
                </w:r>
                <w:r w:rsidR="00D56F9C">
                  <w:rPr>
                    <w:webHidden/>
                  </w:rPr>
                </w:r>
                <w:r w:rsidR="00D56F9C">
                  <w:rPr>
                    <w:webHidden/>
                  </w:rPr>
                  <w:fldChar w:fldCharType="separate"/>
                </w:r>
                <w:r w:rsidR="00D56F9C">
                  <w:rPr>
                    <w:webHidden/>
                  </w:rPr>
                  <w:t>6</w:t>
                </w:r>
                <w:r w:rsidR="00D56F9C">
                  <w:rPr>
                    <w:webHidden/>
                  </w:rPr>
                  <w:fldChar w:fldCharType="end"/>
                </w:r>
              </w:hyperlink>
            </w:p>
            <w:p w14:paraId="06915885" w14:textId="3B793FCC"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03" w:history="1">
                <w:r w:rsidR="00D56F9C" w:rsidRPr="00657246">
                  <w:rPr>
                    <w:rStyle w:val="Hyperlink"/>
                  </w:rPr>
                  <w:t>2.2.4</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Threats</w:t>
                </w:r>
                <w:r w:rsidR="00D56F9C">
                  <w:rPr>
                    <w:webHidden/>
                  </w:rPr>
                  <w:tab/>
                </w:r>
                <w:r w:rsidR="00D56F9C">
                  <w:rPr>
                    <w:webHidden/>
                  </w:rPr>
                  <w:fldChar w:fldCharType="begin"/>
                </w:r>
                <w:r w:rsidR="00D56F9C">
                  <w:rPr>
                    <w:webHidden/>
                  </w:rPr>
                  <w:instrText xml:space="preserve"> PAGEREF _Toc40390303 \h </w:instrText>
                </w:r>
                <w:r w:rsidR="00D56F9C">
                  <w:rPr>
                    <w:webHidden/>
                  </w:rPr>
                </w:r>
                <w:r w:rsidR="00D56F9C">
                  <w:rPr>
                    <w:webHidden/>
                  </w:rPr>
                  <w:fldChar w:fldCharType="separate"/>
                </w:r>
                <w:r w:rsidR="00D56F9C">
                  <w:rPr>
                    <w:webHidden/>
                  </w:rPr>
                  <w:t>6</w:t>
                </w:r>
                <w:r w:rsidR="00D56F9C">
                  <w:rPr>
                    <w:webHidden/>
                  </w:rPr>
                  <w:fldChar w:fldCharType="end"/>
                </w:r>
              </w:hyperlink>
            </w:p>
            <w:p w14:paraId="10FDA137" w14:textId="6B1719FC" w:rsidR="00D56F9C" w:rsidRDefault="00FB69A0">
              <w:pPr>
                <w:pStyle w:val="TOC1"/>
                <w:tabs>
                  <w:tab w:val="left" w:pos="446"/>
                </w:tabs>
                <w:rPr>
                  <w:rFonts w:asciiTheme="minorHAnsi" w:eastAsiaTheme="minorEastAsia" w:hAnsiTheme="minorHAnsi" w:cstheme="minorBidi"/>
                  <w:smallCaps w:val="0"/>
                  <w:color w:val="auto"/>
                  <w:sz w:val="22"/>
                  <w:szCs w:val="22"/>
                  <w:lang w:val="en-GB" w:eastAsia="en-GB"/>
                </w:rPr>
              </w:pPr>
              <w:hyperlink w:anchor="_Toc40390304" w:history="1">
                <w:r w:rsidR="00D56F9C" w:rsidRPr="00657246">
                  <w:rPr>
                    <w:rStyle w:val="Hyperlink"/>
                  </w:rPr>
                  <w:t>3</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Objectives</w:t>
                </w:r>
                <w:r w:rsidR="00D56F9C">
                  <w:rPr>
                    <w:webHidden/>
                  </w:rPr>
                  <w:tab/>
                </w:r>
                <w:r w:rsidR="00D56F9C">
                  <w:rPr>
                    <w:webHidden/>
                  </w:rPr>
                  <w:fldChar w:fldCharType="begin"/>
                </w:r>
                <w:r w:rsidR="00D56F9C">
                  <w:rPr>
                    <w:webHidden/>
                  </w:rPr>
                  <w:instrText xml:space="preserve"> PAGEREF _Toc40390304 \h </w:instrText>
                </w:r>
                <w:r w:rsidR="00D56F9C">
                  <w:rPr>
                    <w:webHidden/>
                  </w:rPr>
                </w:r>
                <w:r w:rsidR="00D56F9C">
                  <w:rPr>
                    <w:webHidden/>
                  </w:rPr>
                  <w:fldChar w:fldCharType="separate"/>
                </w:r>
                <w:r w:rsidR="00D56F9C">
                  <w:rPr>
                    <w:webHidden/>
                  </w:rPr>
                  <w:t>7</w:t>
                </w:r>
                <w:r w:rsidR="00D56F9C">
                  <w:rPr>
                    <w:webHidden/>
                  </w:rPr>
                  <w:fldChar w:fldCharType="end"/>
                </w:r>
              </w:hyperlink>
            </w:p>
            <w:p w14:paraId="6D1E659D" w14:textId="2C7402E9"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05" w:history="1">
                <w:r w:rsidR="00D56F9C" w:rsidRPr="00657246">
                  <w:rPr>
                    <w:rStyle w:val="Hyperlink"/>
                  </w:rPr>
                  <w:t>3.1.1</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Objective 1</w:t>
                </w:r>
                <w:r w:rsidR="00D56F9C">
                  <w:rPr>
                    <w:webHidden/>
                  </w:rPr>
                  <w:tab/>
                </w:r>
                <w:r w:rsidR="00D56F9C">
                  <w:rPr>
                    <w:webHidden/>
                  </w:rPr>
                  <w:fldChar w:fldCharType="begin"/>
                </w:r>
                <w:r w:rsidR="00D56F9C">
                  <w:rPr>
                    <w:webHidden/>
                  </w:rPr>
                  <w:instrText xml:space="preserve"> PAGEREF _Toc40390305 \h </w:instrText>
                </w:r>
                <w:r w:rsidR="00D56F9C">
                  <w:rPr>
                    <w:webHidden/>
                  </w:rPr>
                </w:r>
                <w:r w:rsidR="00D56F9C">
                  <w:rPr>
                    <w:webHidden/>
                  </w:rPr>
                  <w:fldChar w:fldCharType="separate"/>
                </w:r>
                <w:r w:rsidR="00D56F9C">
                  <w:rPr>
                    <w:webHidden/>
                  </w:rPr>
                  <w:t>7</w:t>
                </w:r>
                <w:r w:rsidR="00D56F9C">
                  <w:rPr>
                    <w:webHidden/>
                  </w:rPr>
                  <w:fldChar w:fldCharType="end"/>
                </w:r>
              </w:hyperlink>
            </w:p>
            <w:p w14:paraId="422D1F70" w14:textId="731CDEBC"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06" w:history="1">
                <w:r w:rsidR="00D56F9C" w:rsidRPr="00657246">
                  <w:rPr>
                    <w:rStyle w:val="Hyperlink"/>
                  </w:rPr>
                  <w:t>3.1.2</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Objective 2</w:t>
                </w:r>
                <w:r w:rsidR="00D56F9C">
                  <w:rPr>
                    <w:webHidden/>
                  </w:rPr>
                  <w:tab/>
                </w:r>
                <w:r w:rsidR="00D56F9C">
                  <w:rPr>
                    <w:webHidden/>
                  </w:rPr>
                  <w:fldChar w:fldCharType="begin"/>
                </w:r>
                <w:r w:rsidR="00D56F9C">
                  <w:rPr>
                    <w:webHidden/>
                  </w:rPr>
                  <w:instrText xml:space="preserve"> PAGEREF _Toc40390306 \h </w:instrText>
                </w:r>
                <w:r w:rsidR="00D56F9C">
                  <w:rPr>
                    <w:webHidden/>
                  </w:rPr>
                </w:r>
                <w:r w:rsidR="00D56F9C">
                  <w:rPr>
                    <w:webHidden/>
                  </w:rPr>
                  <w:fldChar w:fldCharType="separate"/>
                </w:r>
                <w:r w:rsidR="00D56F9C">
                  <w:rPr>
                    <w:webHidden/>
                  </w:rPr>
                  <w:t>8</w:t>
                </w:r>
                <w:r w:rsidR="00D56F9C">
                  <w:rPr>
                    <w:webHidden/>
                  </w:rPr>
                  <w:fldChar w:fldCharType="end"/>
                </w:r>
              </w:hyperlink>
            </w:p>
            <w:p w14:paraId="581BD8A3" w14:textId="07E9F09D"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07" w:history="1">
                <w:r w:rsidR="00D56F9C" w:rsidRPr="00657246">
                  <w:rPr>
                    <w:rStyle w:val="Hyperlink"/>
                  </w:rPr>
                  <w:t>3.1.3</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Objective 3</w:t>
                </w:r>
                <w:r w:rsidR="00D56F9C">
                  <w:rPr>
                    <w:webHidden/>
                  </w:rPr>
                  <w:tab/>
                </w:r>
                <w:r w:rsidR="00D56F9C">
                  <w:rPr>
                    <w:webHidden/>
                  </w:rPr>
                  <w:fldChar w:fldCharType="begin"/>
                </w:r>
                <w:r w:rsidR="00D56F9C">
                  <w:rPr>
                    <w:webHidden/>
                  </w:rPr>
                  <w:instrText xml:space="preserve"> PAGEREF _Toc40390307 \h </w:instrText>
                </w:r>
                <w:r w:rsidR="00D56F9C">
                  <w:rPr>
                    <w:webHidden/>
                  </w:rPr>
                </w:r>
                <w:r w:rsidR="00D56F9C">
                  <w:rPr>
                    <w:webHidden/>
                  </w:rPr>
                  <w:fldChar w:fldCharType="separate"/>
                </w:r>
                <w:r w:rsidR="00D56F9C">
                  <w:rPr>
                    <w:webHidden/>
                  </w:rPr>
                  <w:t>8</w:t>
                </w:r>
                <w:r w:rsidR="00D56F9C">
                  <w:rPr>
                    <w:webHidden/>
                  </w:rPr>
                  <w:fldChar w:fldCharType="end"/>
                </w:r>
              </w:hyperlink>
            </w:p>
            <w:p w14:paraId="3F52D3F6" w14:textId="38DF2DBD" w:rsidR="00D56F9C" w:rsidRDefault="00FB69A0">
              <w:pPr>
                <w:pStyle w:val="TOC1"/>
                <w:tabs>
                  <w:tab w:val="left" w:pos="446"/>
                </w:tabs>
                <w:rPr>
                  <w:rFonts w:asciiTheme="minorHAnsi" w:eastAsiaTheme="minorEastAsia" w:hAnsiTheme="minorHAnsi" w:cstheme="minorBidi"/>
                  <w:smallCaps w:val="0"/>
                  <w:color w:val="auto"/>
                  <w:sz w:val="22"/>
                  <w:szCs w:val="22"/>
                  <w:lang w:val="en-GB" w:eastAsia="en-GB"/>
                </w:rPr>
              </w:pPr>
              <w:hyperlink w:anchor="_Toc40390308" w:history="1">
                <w:r w:rsidR="00D56F9C" w:rsidRPr="00657246">
                  <w:rPr>
                    <w:rStyle w:val="Hyperlink"/>
                  </w:rPr>
                  <w:t>4</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Strategy</w:t>
                </w:r>
                <w:r w:rsidR="00D56F9C">
                  <w:rPr>
                    <w:webHidden/>
                  </w:rPr>
                  <w:tab/>
                </w:r>
                <w:r w:rsidR="00D56F9C">
                  <w:rPr>
                    <w:webHidden/>
                  </w:rPr>
                  <w:fldChar w:fldCharType="begin"/>
                </w:r>
                <w:r w:rsidR="00D56F9C">
                  <w:rPr>
                    <w:webHidden/>
                  </w:rPr>
                  <w:instrText xml:space="preserve"> PAGEREF _Toc40390308 \h </w:instrText>
                </w:r>
                <w:r w:rsidR="00D56F9C">
                  <w:rPr>
                    <w:webHidden/>
                  </w:rPr>
                </w:r>
                <w:r w:rsidR="00D56F9C">
                  <w:rPr>
                    <w:webHidden/>
                  </w:rPr>
                  <w:fldChar w:fldCharType="separate"/>
                </w:r>
                <w:r w:rsidR="00D56F9C">
                  <w:rPr>
                    <w:webHidden/>
                  </w:rPr>
                  <w:t>8</w:t>
                </w:r>
                <w:r w:rsidR="00D56F9C">
                  <w:rPr>
                    <w:webHidden/>
                  </w:rPr>
                  <w:fldChar w:fldCharType="end"/>
                </w:r>
              </w:hyperlink>
            </w:p>
            <w:p w14:paraId="679A49AC" w14:textId="5D344656" w:rsidR="00D56F9C" w:rsidRDefault="00FB69A0">
              <w:pPr>
                <w:pStyle w:val="TOC2"/>
                <w:tabs>
                  <w:tab w:val="left" w:pos="878"/>
                </w:tabs>
                <w:rPr>
                  <w:rFonts w:asciiTheme="minorHAnsi" w:eastAsiaTheme="minorEastAsia" w:hAnsiTheme="minorHAnsi" w:cstheme="minorBidi"/>
                  <w:smallCaps w:val="0"/>
                  <w:color w:val="auto"/>
                  <w:sz w:val="22"/>
                  <w:szCs w:val="22"/>
                  <w:lang w:val="en-GB" w:eastAsia="en-GB"/>
                </w:rPr>
              </w:pPr>
              <w:hyperlink w:anchor="_Toc40390309" w:history="1">
                <w:r w:rsidR="00D56F9C" w:rsidRPr="00657246">
                  <w:rPr>
                    <w:rStyle w:val="Hyperlink"/>
                  </w:rPr>
                  <w:t>4.1</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Segments</w:t>
                </w:r>
                <w:r w:rsidR="00D56F9C">
                  <w:rPr>
                    <w:webHidden/>
                  </w:rPr>
                  <w:tab/>
                </w:r>
                <w:r w:rsidR="00D56F9C">
                  <w:rPr>
                    <w:webHidden/>
                  </w:rPr>
                  <w:fldChar w:fldCharType="begin"/>
                </w:r>
                <w:r w:rsidR="00D56F9C">
                  <w:rPr>
                    <w:webHidden/>
                  </w:rPr>
                  <w:instrText xml:space="preserve"> PAGEREF _Toc40390309 \h </w:instrText>
                </w:r>
                <w:r w:rsidR="00D56F9C">
                  <w:rPr>
                    <w:webHidden/>
                  </w:rPr>
                </w:r>
                <w:r w:rsidR="00D56F9C">
                  <w:rPr>
                    <w:webHidden/>
                  </w:rPr>
                  <w:fldChar w:fldCharType="separate"/>
                </w:r>
                <w:r w:rsidR="00D56F9C">
                  <w:rPr>
                    <w:webHidden/>
                  </w:rPr>
                  <w:t>8</w:t>
                </w:r>
                <w:r w:rsidR="00D56F9C">
                  <w:rPr>
                    <w:webHidden/>
                  </w:rPr>
                  <w:fldChar w:fldCharType="end"/>
                </w:r>
              </w:hyperlink>
            </w:p>
            <w:p w14:paraId="25094C5D" w14:textId="77E970B3" w:rsidR="00D56F9C" w:rsidRDefault="00FB69A0">
              <w:pPr>
                <w:pStyle w:val="TOC1"/>
                <w:tabs>
                  <w:tab w:val="left" w:pos="446"/>
                </w:tabs>
                <w:rPr>
                  <w:rFonts w:asciiTheme="minorHAnsi" w:eastAsiaTheme="minorEastAsia" w:hAnsiTheme="minorHAnsi" w:cstheme="minorBidi"/>
                  <w:smallCaps w:val="0"/>
                  <w:color w:val="auto"/>
                  <w:sz w:val="22"/>
                  <w:szCs w:val="22"/>
                  <w:lang w:val="en-GB" w:eastAsia="en-GB"/>
                </w:rPr>
              </w:pPr>
              <w:hyperlink w:anchor="_Toc40390310" w:history="1">
                <w:r w:rsidR="00D56F9C" w:rsidRPr="00657246">
                  <w:rPr>
                    <w:rStyle w:val="Hyperlink"/>
                  </w:rPr>
                  <w:t>5</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Tactics</w:t>
                </w:r>
                <w:r w:rsidR="00D56F9C">
                  <w:rPr>
                    <w:webHidden/>
                  </w:rPr>
                  <w:tab/>
                </w:r>
                <w:r w:rsidR="00D56F9C">
                  <w:rPr>
                    <w:webHidden/>
                  </w:rPr>
                  <w:fldChar w:fldCharType="begin"/>
                </w:r>
                <w:r w:rsidR="00D56F9C">
                  <w:rPr>
                    <w:webHidden/>
                  </w:rPr>
                  <w:instrText xml:space="preserve"> PAGEREF _Toc40390310 \h </w:instrText>
                </w:r>
                <w:r w:rsidR="00D56F9C">
                  <w:rPr>
                    <w:webHidden/>
                  </w:rPr>
                </w:r>
                <w:r w:rsidR="00D56F9C">
                  <w:rPr>
                    <w:webHidden/>
                  </w:rPr>
                  <w:fldChar w:fldCharType="separate"/>
                </w:r>
                <w:r w:rsidR="00D56F9C">
                  <w:rPr>
                    <w:webHidden/>
                  </w:rPr>
                  <w:t>10</w:t>
                </w:r>
                <w:r w:rsidR="00D56F9C">
                  <w:rPr>
                    <w:webHidden/>
                  </w:rPr>
                  <w:fldChar w:fldCharType="end"/>
                </w:r>
              </w:hyperlink>
            </w:p>
            <w:p w14:paraId="70C34F71" w14:textId="48F3AE72" w:rsidR="00D56F9C" w:rsidRDefault="00FB69A0">
              <w:pPr>
                <w:pStyle w:val="TOC2"/>
                <w:tabs>
                  <w:tab w:val="left" w:pos="878"/>
                </w:tabs>
                <w:rPr>
                  <w:rFonts w:asciiTheme="minorHAnsi" w:eastAsiaTheme="minorEastAsia" w:hAnsiTheme="minorHAnsi" w:cstheme="minorBidi"/>
                  <w:smallCaps w:val="0"/>
                  <w:color w:val="auto"/>
                  <w:sz w:val="22"/>
                  <w:szCs w:val="22"/>
                  <w:lang w:val="en-GB" w:eastAsia="en-GB"/>
                </w:rPr>
              </w:pPr>
              <w:hyperlink w:anchor="_Toc40390311" w:history="1">
                <w:r w:rsidR="00D56F9C" w:rsidRPr="00657246">
                  <w:rPr>
                    <w:rStyle w:val="Hyperlink"/>
                  </w:rPr>
                  <w:t>5.1</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Marketing mix</w:t>
                </w:r>
                <w:r w:rsidR="00D56F9C">
                  <w:rPr>
                    <w:webHidden/>
                  </w:rPr>
                  <w:tab/>
                </w:r>
                <w:r w:rsidR="00D56F9C">
                  <w:rPr>
                    <w:webHidden/>
                  </w:rPr>
                  <w:fldChar w:fldCharType="begin"/>
                </w:r>
                <w:r w:rsidR="00D56F9C">
                  <w:rPr>
                    <w:webHidden/>
                  </w:rPr>
                  <w:instrText xml:space="preserve"> PAGEREF _Toc40390311 \h </w:instrText>
                </w:r>
                <w:r w:rsidR="00D56F9C">
                  <w:rPr>
                    <w:webHidden/>
                  </w:rPr>
                </w:r>
                <w:r w:rsidR="00D56F9C">
                  <w:rPr>
                    <w:webHidden/>
                  </w:rPr>
                  <w:fldChar w:fldCharType="separate"/>
                </w:r>
                <w:r w:rsidR="00D56F9C">
                  <w:rPr>
                    <w:webHidden/>
                  </w:rPr>
                  <w:t>10</w:t>
                </w:r>
                <w:r w:rsidR="00D56F9C">
                  <w:rPr>
                    <w:webHidden/>
                  </w:rPr>
                  <w:fldChar w:fldCharType="end"/>
                </w:r>
              </w:hyperlink>
            </w:p>
            <w:p w14:paraId="0FCBA315" w14:textId="7F3F9622"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12" w:history="1">
                <w:r w:rsidR="00D56F9C" w:rsidRPr="00657246">
                  <w:rPr>
                    <w:rStyle w:val="Hyperlink"/>
                  </w:rPr>
                  <w:t>5.1.1</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Product</w:t>
                </w:r>
                <w:r w:rsidR="00D56F9C">
                  <w:rPr>
                    <w:webHidden/>
                  </w:rPr>
                  <w:tab/>
                </w:r>
                <w:r w:rsidR="00D56F9C">
                  <w:rPr>
                    <w:webHidden/>
                  </w:rPr>
                  <w:fldChar w:fldCharType="begin"/>
                </w:r>
                <w:r w:rsidR="00D56F9C">
                  <w:rPr>
                    <w:webHidden/>
                  </w:rPr>
                  <w:instrText xml:space="preserve"> PAGEREF _Toc40390312 \h </w:instrText>
                </w:r>
                <w:r w:rsidR="00D56F9C">
                  <w:rPr>
                    <w:webHidden/>
                  </w:rPr>
                </w:r>
                <w:r w:rsidR="00D56F9C">
                  <w:rPr>
                    <w:webHidden/>
                  </w:rPr>
                  <w:fldChar w:fldCharType="separate"/>
                </w:r>
                <w:r w:rsidR="00D56F9C">
                  <w:rPr>
                    <w:webHidden/>
                  </w:rPr>
                  <w:t>10</w:t>
                </w:r>
                <w:r w:rsidR="00D56F9C">
                  <w:rPr>
                    <w:webHidden/>
                  </w:rPr>
                  <w:fldChar w:fldCharType="end"/>
                </w:r>
              </w:hyperlink>
            </w:p>
            <w:p w14:paraId="123C0804" w14:textId="53BFDE9D"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13" w:history="1">
                <w:r w:rsidR="00D56F9C" w:rsidRPr="00657246">
                  <w:rPr>
                    <w:rStyle w:val="Hyperlink"/>
                  </w:rPr>
                  <w:t>5.1.2</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Price</w:t>
                </w:r>
                <w:r w:rsidR="00D56F9C">
                  <w:rPr>
                    <w:webHidden/>
                  </w:rPr>
                  <w:tab/>
                </w:r>
                <w:r w:rsidR="00D56F9C">
                  <w:rPr>
                    <w:webHidden/>
                  </w:rPr>
                  <w:fldChar w:fldCharType="begin"/>
                </w:r>
                <w:r w:rsidR="00D56F9C">
                  <w:rPr>
                    <w:webHidden/>
                  </w:rPr>
                  <w:instrText xml:space="preserve"> PAGEREF _Toc40390313 \h </w:instrText>
                </w:r>
                <w:r w:rsidR="00D56F9C">
                  <w:rPr>
                    <w:webHidden/>
                  </w:rPr>
                </w:r>
                <w:r w:rsidR="00D56F9C">
                  <w:rPr>
                    <w:webHidden/>
                  </w:rPr>
                  <w:fldChar w:fldCharType="separate"/>
                </w:r>
                <w:r w:rsidR="00D56F9C">
                  <w:rPr>
                    <w:webHidden/>
                  </w:rPr>
                  <w:t>10</w:t>
                </w:r>
                <w:r w:rsidR="00D56F9C">
                  <w:rPr>
                    <w:webHidden/>
                  </w:rPr>
                  <w:fldChar w:fldCharType="end"/>
                </w:r>
              </w:hyperlink>
            </w:p>
            <w:p w14:paraId="240C3B73" w14:textId="06C8033C"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14" w:history="1">
                <w:r w:rsidR="00D56F9C" w:rsidRPr="00657246">
                  <w:rPr>
                    <w:rStyle w:val="Hyperlink"/>
                  </w:rPr>
                  <w:t>5.1.3</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Place</w:t>
                </w:r>
                <w:r w:rsidR="00D56F9C">
                  <w:rPr>
                    <w:webHidden/>
                  </w:rPr>
                  <w:tab/>
                </w:r>
                <w:r w:rsidR="00D56F9C">
                  <w:rPr>
                    <w:webHidden/>
                  </w:rPr>
                  <w:fldChar w:fldCharType="begin"/>
                </w:r>
                <w:r w:rsidR="00D56F9C">
                  <w:rPr>
                    <w:webHidden/>
                  </w:rPr>
                  <w:instrText xml:space="preserve"> PAGEREF _Toc40390314 \h </w:instrText>
                </w:r>
                <w:r w:rsidR="00D56F9C">
                  <w:rPr>
                    <w:webHidden/>
                  </w:rPr>
                </w:r>
                <w:r w:rsidR="00D56F9C">
                  <w:rPr>
                    <w:webHidden/>
                  </w:rPr>
                  <w:fldChar w:fldCharType="separate"/>
                </w:r>
                <w:r w:rsidR="00D56F9C">
                  <w:rPr>
                    <w:webHidden/>
                  </w:rPr>
                  <w:t>10</w:t>
                </w:r>
                <w:r w:rsidR="00D56F9C">
                  <w:rPr>
                    <w:webHidden/>
                  </w:rPr>
                  <w:fldChar w:fldCharType="end"/>
                </w:r>
              </w:hyperlink>
            </w:p>
            <w:p w14:paraId="045174E3" w14:textId="7AFD78B6"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15" w:history="1">
                <w:r w:rsidR="00D56F9C" w:rsidRPr="00657246">
                  <w:rPr>
                    <w:rStyle w:val="Hyperlink"/>
                  </w:rPr>
                  <w:t>5.1.4</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Promotion</w:t>
                </w:r>
                <w:r w:rsidR="00D56F9C">
                  <w:rPr>
                    <w:webHidden/>
                  </w:rPr>
                  <w:tab/>
                </w:r>
                <w:r w:rsidR="00D56F9C">
                  <w:rPr>
                    <w:webHidden/>
                  </w:rPr>
                  <w:fldChar w:fldCharType="begin"/>
                </w:r>
                <w:r w:rsidR="00D56F9C">
                  <w:rPr>
                    <w:webHidden/>
                  </w:rPr>
                  <w:instrText xml:space="preserve"> PAGEREF _Toc40390315 \h </w:instrText>
                </w:r>
                <w:r w:rsidR="00D56F9C">
                  <w:rPr>
                    <w:webHidden/>
                  </w:rPr>
                </w:r>
                <w:r w:rsidR="00D56F9C">
                  <w:rPr>
                    <w:webHidden/>
                  </w:rPr>
                  <w:fldChar w:fldCharType="separate"/>
                </w:r>
                <w:r w:rsidR="00D56F9C">
                  <w:rPr>
                    <w:webHidden/>
                  </w:rPr>
                  <w:t>10</w:t>
                </w:r>
                <w:r w:rsidR="00D56F9C">
                  <w:rPr>
                    <w:webHidden/>
                  </w:rPr>
                  <w:fldChar w:fldCharType="end"/>
                </w:r>
              </w:hyperlink>
            </w:p>
            <w:p w14:paraId="43FDCE3B" w14:textId="13D56434"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16" w:history="1">
                <w:r w:rsidR="00D56F9C" w:rsidRPr="00657246">
                  <w:rPr>
                    <w:rStyle w:val="Hyperlink"/>
                  </w:rPr>
                  <w:t>5.1.5</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Process</w:t>
                </w:r>
                <w:r w:rsidR="00D56F9C">
                  <w:rPr>
                    <w:webHidden/>
                  </w:rPr>
                  <w:tab/>
                </w:r>
                <w:r w:rsidR="00D56F9C">
                  <w:rPr>
                    <w:webHidden/>
                  </w:rPr>
                  <w:fldChar w:fldCharType="begin"/>
                </w:r>
                <w:r w:rsidR="00D56F9C">
                  <w:rPr>
                    <w:webHidden/>
                  </w:rPr>
                  <w:instrText xml:space="preserve"> PAGEREF _Toc40390316 \h </w:instrText>
                </w:r>
                <w:r w:rsidR="00D56F9C">
                  <w:rPr>
                    <w:webHidden/>
                  </w:rPr>
                </w:r>
                <w:r w:rsidR="00D56F9C">
                  <w:rPr>
                    <w:webHidden/>
                  </w:rPr>
                  <w:fldChar w:fldCharType="separate"/>
                </w:r>
                <w:r w:rsidR="00D56F9C">
                  <w:rPr>
                    <w:webHidden/>
                  </w:rPr>
                  <w:t>10</w:t>
                </w:r>
                <w:r w:rsidR="00D56F9C">
                  <w:rPr>
                    <w:webHidden/>
                  </w:rPr>
                  <w:fldChar w:fldCharType="end"/>
                </w:r>
              </w:hyperlink>
            </w:p>
            <w:p w14:paraId="7ADD75E3" w14:textId="737BBBB1"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17" w:history="1">
                <w:r w:rsidR="00D56F9C" w:rsidRPr="00657246">
                  <w:rPr>
                    <w:rStyle w:val="Hyperlink"/>
                  </w:rPr>
                  <w:t>5.1.6</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People</w:t>
                </w:r>
                <w:r w:rsidR="00D56F9C">
                  <w:rPr>
                    <w:webHidden/>
                  </w:rPr>
                  <w:tab/>
                </w:r>
                <w:r w:rsidR="00D56F9C">
                  <w:rPr>
                    <w:webHidden/>
                  </w:rPr>
                  <w:fldChar w:fldCharType="begin"/>
                </w:r>
                <w:r w:rsidR="00D56F9C">
                  <w:rPr>
                    <w:webHidden/>
                  </w:rPr>
                  <w:instrText xml:space="preserve"> PAGEREF _Toc40390317 \h </w:instrText>
                </w:r>
                <w:r w:rsidR="00D56F9C">
                  <w:rPr>
                    <w:webHidden/>
                  </w:rPr>
                </w:r>
                <w:r w:rsidR="00D56F9C">
                  <w:rPr>
                    <w:webHidden/>
                  </w:rPr>
                  <w:fldChar w:fldCharType="separate"/>
                </w:r>
                <w:r w:rsidR="00D56F9C">
                  <w:rPr>
                    <w:webHidden/>
                  </w:rPr>
                  <w:t>10</w:t>
                </w:r>
                <w:r w:rsidR="00D56F9C">
                  <w:rPr>
                    <w:webHidden/>
                  </w:rPr>
                  <w:fldChar w:fldCharType="end"/>
                </w:r>
              </w:hyperlink>
            </w:p>
            <w:p w14:paraId="1D00781C" w14:textId="1D17EA26"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18" w:history="1">
                <w:r w:rsidR="00D56F9C" w:rsidRPr="00657246">
                  <w:rPr>
                    <w:rStyle w:val="Hyperlink"/>
                  </w:rPr>
                  <w:t>5.1.7</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shd w:val="clear" w:color="auto" w:fill="FFFFFF"/>
                  </w:rPr>
                  <w:t xml:space="preserve">Physical </w:t>
                </w:r>
                <w:r w:rsidR="00D56F9C" w:rsidRPr="00657246">
                  <w:rPr>
                    <w:rStyle w:val="Hyperlink"/>
                  </w:rPr>
                  <w:t>evidence</w:t>
                </w:r>
                <w:r w:rsidR="00D56F9C">
                  <w:rPr>
                    <w:webHidden/>
                  </w:rPr>
                  <w:tab/>
                </w:r>
                <w:r w:rsidR="00D56F9C">
                  <w:rPr>
                    <w:webHidden/>
                  </w:rPr>
                  <w:fldChar w:fldCharType="begin"/>
                </w:r>
                <w:r w:rsidR="00D56F9C">
                  <w:rPr>
                    <w:webHidden/>
                  </w:rPr>
                  <w:instrText xml:space="preserve"> PAGEREF _Toc40390318 \h </w:instrText>
                </w:r>
                <w:r w:rsidR="00D56F9C">
                  <w:rPr>
                    <w:webHidden/>
                  </w:rPr>
                </w:r>
                <w:r w:rsidR="00D56F9C">
                  <w:rPr>
                    <w:webHidden/>
                  </w:rPr>
                  <w:fldChar w:fldCharType="separate"/>
                </w:r>
                <w:r w:rsidR="00D56F9C">
                  <w:rPr>
                    <w:webHidden/>
                  </w:rPr>
                  <w:t>10</w:t>
                </w:r>
                <w:r w:rsidR="00D56F9C">
                  <w:rPr>
                    <w:webHidden/>
                  </w:rPr>
                  <w:fldChar w:fldCharType="end"/>
                </w:r>
              </w:hyperlink>
            </w:p>
            <w:p w14:paraId="360C7A5A" w14:textId="5CDD91BC" w:rsidR="00D56F9C" w:rsidRDefault="00FB69A0">
              <w:pPr>
                <w:pStyle w:val="TOC2"/>
                <w:tabs>
                  <w:tab w:val="left" w:pos="878"/>
                </w:tabs>
                <w:rPr>
                  <w:rFonts w:asciiTheme="minorHAnsi" w:eastAsiaTheme="minorEastAsia" w:hAnsiTheme="minorHAnsi" w:cstheme="minorBidi"/>
                  <w:smallCaps w:val="0"/>
                  <w:color w:val="auto"/>
                  <w:sz w:val="22"/>
                  <w:szCs w:val="22"/>
                  <w:lang w:val="en-GB" w:eastAsia="en-GB"/>
                </w:rPr>
              </w:pPr>
              <w:hyperlink w:anchor="_Toc40390319" w:history="1">
                <w:r w:rsidR="00D56F9C" w:rsidRPr="00657246">
                  <w:rPr>
                    <w:rStyle w:val="Hyperlink"/>
                  </w:rPr>
                  <w:t>5.2</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Plans</w:t>
                </w:r>
                <w:r w:rsidR="00D56F9C">
                  <w:rPr>
                    <w:webHidden/>
                  </w:rPr>
                  <w:tab/>
                </w:r>
                <w:r w:rsidR="00D56F9C">
                  <w:rPr>
                    <w:webHidden/>
                  </w:rPr>
                  <w:fldChar w:fldCharType="begin"/>
                </w:r>
                <w:r w:rsidR="00D56F9C">
                  <w:rPr>
                    <w:webHidden/>
                  </w:rPr>
                  <w:instrText xml:space="preserve"> PAGEREF _Toc40390319 \h </w:instrText>
                </w:r>
                <w:r w:rsidR="00D56F9C">
                  <w:rPr>
                    <w:webHidden/>
                  </w:rPr>
                </w:r>
                <w:r w:rsidR="00D56F9C">
                  <w:rPr>
                    <w:webHidden/>
                  </w:rPr>
                  <w:fldChar w:fldCharType="separate"/>
                </w:r>
                <w:r w:rsidR="00D56F9C">
                  <w:rPr>
                    <w:webHidden/>
                  </w:rPr>
                  <w:t>11</w:t>
                </w:r>
                <w:r w:rsidR="00D56F9C">
                  <w:rPr>
                    <w:webHidden/>
                  </w:rPr>
                  <w:fldChar w:fldCharType="end"/>
                </w:r>
              </w:hyperlink>
            </w:p>
            <w:p w14:paraId="17BEA0AB" w14:textId="2E5676A7"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20" w:history="1">
                <w:r w:rsidR="00D56F9C" w:rsidRPr="00657246">
                  <w:rPr>
                    <w:rStyle w:val="Hyperlink"/>
                  </w:rPr>
                  <w:t>5.2.1</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Objective one</w:t>
                </w:r>
                <w:r w:rsidR="00D56F9C">
                  <w:rPr>
                    <w:webHidden/>
                  </w:rPr>
                  <w:tab/>
                </w:r>
                <w:r w:rsidR="00D56F9C">
                  <w:rPr>
                    <w:webHidden/>
                  </w:rPr>
                  <w:fldChar w:fldCharType="begin"/>
                </w:r>
                <w:r w:rsidR="00D56F9C">
                  <w:rPr>
                    <w:webHidden/>
                  </w:rPr>
                  <w:instrText xml:space="preserve"> PAGEREF _Toc40390320 \h </w:instrText>
                </w:r>
                <w:r w:rsidR="00D56F9C">
                  <w:rPr>
                    <w:webHidden/>
                  </w:rPr>
                </w:r>
                <w:r w:rsidR="00D56F9C">
                  <w:rPr>
                    <w:webHidden/>
                  </w:rPr>
                  <w:fldChar w:fldCharType="separate"/>
                </w:r>
                <w:r w:rsidR="00D56F9C">
                  <w:rPr>
                    <w:webHidden/>
                  </w:rPr>
                  <w:t>11</w:t>
                </w:r>
                <w:r w:rsidR="00D56F9C">
                  <w:rPr>
                    <w:webHidden/>
                  </w:rPr>
                  <w:fldChar w:fldCharType="end"/>
                </w:r>
              </w:hyperlink>
            </w:p>
            <w:p w14:paraId="07268F06" w14:textId="48DC65A5"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21" w:history="1">
                <w:r w:rsidR="00D56F9C" w:rsidRPr="00657246">
                  <w:rPr>
                    <w:rStyle w:val="Hyperlink"/>
                  </w:rPr>
                  <w:t>5.2.2</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Objective two</w:t>
                </w:r>
                <w:r w:rsidR="00D56F9C">
                  <w:rPr>
                    <w:webHidden/>
                  </w:rPr>
                  <w:tab/>
                </w:r>
                <w:r w:rsidR="00D56F9C">
                  <w:rPr>
                    <w:webHidden/>
                  </w:rPr>
                  <w:fldChar w:fldCharType="begin"/>
                </w:r>
                <w:r w:rsidR="00D56F9C">
                  <w:rPr>
                    <w:webHidden/>
                  </w:rPr>
                  <w:instrText xml:space="preserve"> PAGEREF _Toc40390321 \h </w:instrText>
                </w:r>
                <w:r w:rsidR="00D56F9C">
                  <w:rPr>
                    <w:webHidden/>
                  </w:rPr>
                </w:r>
                <w:r w:rsidR="00D56F9C">
                  <w:rPr>
                    <w:webHidden/>
                  </w:rPr>
                  <w:fldChar w:fldCharType="separate"/>
                </w:r>
                <w:r w:rsidR="00D56F9C">
                  <w:rPr>
                    <w:webHidden/>
                  </w:rPr>
                  <w:t>11</w:t>
                </w:r>
                <w:r w:rsidR="00D56F9C">
                  <w:rPr>
                    <w:webHidden/>
                  </w:rPr>
                  <w:fldChar w:fldCharType="end"/>
                </w:r>
              </w:hyperlink>
            </w:p>
            <w:p w14:paraId="6D4996EB" w14:textId="40D3016E"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22" w:history="1">
                <w:r w:rsidR="00D56F9C" w:rsidRPr="00657246">
                  <w:rPr>
                    <w:rStyle w:val="Hyperlink"/>
                  </w:rPr>
                  <w:t>5.2.3</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Objective three</w:t>
                </w:r>
                <w:r w:rsidR="00D56F9C">
                  <w:rPr>
                    <w:webHidden/>
                  </w:rPr>
                  <w:tab/>
                </w:r>
                <w:r w:rsidR="00D56F9C">
                  <w:rPr>
                    <w:webHidden/>
                  </w:rPr>
                  <w:fldChar w:fldCharType="begin"/>
                </w:r>
                <w:r w:rsidR="00D56F9C">
                  <w:rPr>
                    <w:webHidden/>
                  </w:rPr>
                  <w:instrText xml:space="preserve"> PAGEREF _Toc40390322 \h </w:instrText>
                </w:r>
                <w:r w:rsidR="00D56F9C">
                  <w:rPr>
                    <w:webHidden/>
                  </w:rPr>
                </w:r>
                <w:r w:rsidR="00D56F9C">
                  <w:rPr>
                    <w:webHidden/>
                  </w:rPr>
                  <w:fldChar w:fldCharType="separate"/>
                </w:r>
                <w:r w:rsidR="00D56F9C">
                  <w:rPr>
                    <w:webHidden/>
                  </w:rPr>
                  <w:t>11</w:t>
                </w:r>
                <w:r w:rsidR="00D56F9C">
                  <w:rPr>
                    <w:webHidden/>
                  </w:rPr>
                  <w:fldChar w:fldCharType="end"/>
                </w:r>
              </w:hyperlink>
            </w:p>
            <w:p w14:paraId="3B2FA8FC" w14:textId="10532545" w:rsidR="00D56F9C" w:rsidRDefault="00FB69A0">
              <w:pPr>
                <w:pStyle w:val="TOC1"/>
                <w:tabs>
                  <w:tab w:val="left" w:pos="446"/>
                </w:tabs>
                <w:rPr>
                  <w:rFonts w:asciiTheme="minorHAnsi" w:eastAsiaTheme="minorEastAsia" w:hAnsiTheme="minorHAnsi" w:cstheme="minorBidi"/>
                  <w:smallCaps w:val="0"/>
                  <w:color w:val="auto"/>
                  <w:sz w:val="22"/>
                  <w:szCs w:val="22"/>
                  <w:lang w:val="en-GB" w:eastAsia="en-GB"/>
                </w:rPr>
              </w:pPr>
              <w:hyperlink w:anchor="_Toc40390323" w:history="1">
                <w:r w:rsidR="00D56F9C" w:rsidRPr="00657246">
                  <w:rPr>
                    <w:rStyle w:val="Hyperlink"/>
                  </w:rPr>
                  <w:t>6</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Action</w:t>
                </w:r>
                <w:r w:rsidR="00D56F9C">
                  <w:rPr>
                    <w:webHidden/>
                  </w:rPr>
                  <w:tab/>
                </w:r>
                <w:r w:rsidR="00D56F9C">
                  <w:rPr>
                    <w:webHidden/>
                  </w:rPr>
                  <w:fldChar w:fldCharType="begin"/>
                </w:r>
                <w:r w:rsidR="00D56F9C">
                  <w:rPr>
                    <w:webHidden/>
                  </w:rPr>
                  <w:instrText xml:space="preserve"> PAGEREF _Toc40390323 \h </w:instrText>
                </w:r>
                <w:r w:rsidR="00D56F9C">
                  <w:rPr>
                    <w:webHidden/>
                  </w:rPr>
                </w:r>
                <w:r w:rsidR="00D56F9C">
                  <w:rPr>
                    <w:webHidden/>
                  </w:rPr>
                  <w:fldChar w:fldCharType="separate"/>
                </w:r>
                <w:r w:rsidR="00D56F9C">
                  <w:rPr>
                    <w:webHidden/>
                  </w:rPr>
                  <w:t>11</w:t>
                </w:r>
                <w:r w:rsidR="00D56F9C">
                  <w:rPr>
                    <w:webHidden/>
                  </w:rPr>
                  <w:fldChar w:fldCharType="end"/>
                </w:r>
              </w:hyperlink>
            </w:p>
            <w:p w14:paraId="2E72AFE1" w14:textId="5CD5557E"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24" w:history="1">
                <w:r w:rsidR="00D56F9C" w:rsidRPr="00657246">
                  <w:rPr>
                    <w:rStyle w:val="Hyperlink"/>
                  </w:rPr>
                  <w:t>6.1.1</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Objective one</w:t>
                </w:r>
                <w:r w:rsidR="00D56F9C">
                  <w:rPr>
                    <w:webHidden/>
                  </w:rPr>
                  <w:tab/>
                </w:r>
                <w:r w:rsidR="00D56F9C">
                  <w:rPr>
                    <w:webHidden/>
                  </w:rPr>
                  <w:fldChar w:fldCharType="begin"/>
                </w:r>
                <w:r w:rsidR="00D56F9C">
                  <w:rPr>
                    <w:webHidden/>
                  </w:rPr>
                  <w:instrText xml:space="preserve"> PAGEREF _Toc40390324 \h </w:instrText>
                </w:r>
                <w:r w:rsidR="00D56F9C">
                  <w:rPr>
                    <w:webHidden/>
                  </w:rPr>
                </w:r>
                <w:r w:rsidR="00D56F9C">
                  <w:rPr>
                    <w:webHidden/>
                  </w:rPr>
                  <w:fldChar w:fldCharType="separate"/>
                </w:r>
                <w:r w:rsidR="00D56F9C">
                  <w:rPr>
                    <w:webHidden/>
                  </w:rPr>
                  <w:t>11</w:t>
                </w:r>
                <w:r w:rsidR="00D56F9C">
                  <w:rPr>
                    <w:webHidden/>
                  </w:rPr>
                  <w:fldChar w:fldCharType="end"/>
                </w:r>
              </w:hyperlink>
            </w:p>
            <w:p w14:paraId="00D20689" w14:textId="5F7C2B69"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25" w:history="1">
                <w:r w:rsidR="00D56F9C" w:rsidRPr="00657246">
                  <w:rPr>
                    <w:rStyle w:val="Hyperlink"/>
                  </w:rPr>
                  <w:t>6.1.2</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Objective two</w:t>
                </w:r>
                <w:r w:rsidR="00D56F9C">
                  <w:rPr>
                    <w:webHidden/>
                  </w:rPr>
                  <w:tab/>
                </w:r>
                <w:r w:rsidR="00D56F9C">
                  <w:rPr>
                    <w:webHidden/>
                  </w:rPr>
                  <w:fldChar w:fldCharType="begin"/>
                </w:r>
                <w:r w:rsidR="00D56F9C">
                  <w:rPr>
                    <w:webHidden/>
                  </w:rPr>
                  <w:instrText xml:space="preserve"> PAGEREF _Toc40390325 \h </w:instrText>
                </w:r>
                <w:r w:rsidR="00D56F9C">
                  <w:rPr>
                    <w:webHidden/>
                  </w:rPr>
                </w:r>
                <w:r w:rsidR="00D56F9C">
                  <w:rPr>
                    <w:webHidden/>
                  </w:rPr>
                  <w:fldChar w:fldCharType="separate"/>
                </w:r>
                <w:r w:rsidR="00D56F9C">
                  <w:rPr>
                    <w:webHidden/>
                  </w:rPr>
                  <w:t>12</w:t>
                </w:r>
                <w:r w:rsidR="00D56F9C">
                  <w:rPr>
                    <w:webHidden/>
                  </w:rPr>
                  <w:fldChar w:fldCharType="end"/>
                </w:r>
              </w:hyperlink>
            </w:p>
            <w:p w14:paraId="1451674D" w14:textId="7661D549"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26" w:history="1">
                <w:r w:rsidR="00D56F9C" w:rsidRPr="00657246">
                  <w:rPr>
                    <w:rStyle w:val="Hyperlink"/>
                  </w:rPr>
                  <w:t>6.1.3</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Objective three</w:t>
                </w:r>
                <w:r w:rsidR="00D56F9C">
                  <w:rPr>
                    <w:webHidden/>
                  </w:rPr>
                  <w:tab/>
                </w:r>
                <w:r w:rsidR="00D56F9C">
                  <w:rPr>
                    <w:webHidden/>
                  </w:rPr>
                  <w:fldChar w:fldCharType="begin"/>
                </w:r>
                <w:r w:rsidR="00D56F9C">
                  <w:rPr>
                    <w:webHidden/>
                  </w:rPr>
                  <w:instrText xml:space="preserve"> PAGEREF _Toc40390326 \h </w:instrText>
                </w:r>
                <w:r w:rsidR="00D56F9C">
                  <w:rPr>
                    <w:webHidden/>
                  </w:rPr>
                </w:r>
                <w:r w:rsidR="00D56F9C">
                  <w:rPr>
                    <w:webHidden/>
                  </w:rPr>
                  <w:fldChar w:fldCharType="separate"/>
                </w:r>
                <w:r w:rsidR="00D56F9C">
                  <w:rPr>
                    <w:webHidden/>
                  </w:rPr>
                  <w:t>12</w:t>
                </w:r>
                <w:r w:rsidR="00D56F9C">
                  <w:rPr>
                    <w:webHidden/>
                  </w:rPr>
                  <w:fldChar w:fldCharType="end"/>
                </w:r>
              </w:hyperlink>
            </w:p>
            <w:p w14:paraId="11F4AAED" w14:textId="48722BF5" w:rsidR="00D56F9C" w:rsidRDefault="00FB69A0">
              <w:pPr>
                <w:pStyle w:val="TOC1"/>
                <w:tabs>
                  <w:tab w:val="left" w:pos="446"/>
                </w:tabs>
                <w:rPr>
                  <w:rFonts w:asciiTheme="minorHAnsi" w:eastAsiaTheme="minorEastAsia" w:hAnsiTheme="minorHAnsi" w:cstheme="minorBidi"/>
                  <w:smallCaps w:val="0"/>
                  <w:color w:val="auto"/>
                  <w:sz w:val="22"/>
                  <w:szCs w:val="22"/>
                  <w:lang w:val="en-GB" w:eastAsia="en-GB"/>
                </w:rPr>
              </w:pPr>
              <w:hyperlink w:anchor="_Toc40390327" w:history="1">
                <w:r w:rsidR="00D56F9C" w:rsidRPr="00657246">
                  <w:rPr>
                    <w:rStyle w:val="Hyperlink"/>
                  </w:rPr>
                  <w:t>7</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Control</w:t>
                </w:r>
                <w:r w:rsidR="00D56F9C">
                  <w:rPr>
                    <w:webHidden/>
                  </w:rPr>
                  <w:tab/>
                </w:r>
                <w:r w:rsidR="00D56F9C">
                  <w:rPr>
                    <w:webHidden/>
                  </w:rPr>
                  <w:fldChar w:fldCharType="begin"/>
                </w:r>
                <w:r w:rsidR="00D56F9C">
                  <w:rPr>
                    <w:webHidden/>
                  </w:rPr>
                  <w:instrText xml:space="preserve"> PAGEREF _Toc40390327 \h </w:instrText>
                </w:r>
                <w:r w:rsidR="00D56F9C">
                  <w:rPr>
                    <w:webHidden/>
                  </w:rPr>
                </w:r>
                <w:r w:rsidR="00D56F9C">
                  <w:rPr>
                    <w:webHidden/>
                  </w:rPr>
                  <w:fldChar w:fldCharType="separate"/>
                </w:r>
                <w:r w:rsidR="00D56F9C">
                  <w:rPr>
                    <w:webHidden/>
                  </w:rPr>
                  <w:t>12</w:t>
                </w:r>
                <w:r w:rsidR="00D56F9C">
                  <w:rPr>
                    <w:webHidden/>
                  </w:rPr>
                  <w:fldChar w:fldCharType="end"/>
                </w:r>
              </w:hyperlink>
            </w:p>
            <w:p w14:paraId="724DFCAE" w14:textId="5A7FB886"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28" w:history="1">
                <w:r w:rsidR="00D56F9C" w:rsidRPr="00657246">
                  <w:rPr>
                    <w:rStyle w:val="Hyperlink"/>
                  </w:rPr>
                  <w:t>7.1.1</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Objective one</w:t>
                </w:r>
                <w:r w:rsidR="00D56F9C">
                  <w:rPr>
                    <w:webHidden/>
                  </w:rPr>
                  <w:tab/>
                </w:r>
                <w:r w:rsidR="00D56F9C">
                  <w:rPr>
                    <w:webHidden/>
                  </w:rPr>
                  <w:fldChar w:fldCharType="begin"/>
                </w:r>
                <w:r w:rsidR="00D56F9C">
                  <w:rPr>
                    <w:webHidden/>
                  </w:rPr>
                  <w:instrText xml:space="preserve"> PAGEREF _Toc40390328 \h </w:instrText>
                </w:r>
                <w:r w:rsidR="00D56F9C">
                  <w:rPr>
                    <w:webHidden/>
                  </w:rPr>
                </w:r>
                <w:r w:rsidR="00D56F9C">
                  <w:rPr>
                    <w:webHidden/>
                  </w:rPr>
                  <w:fldChar w:fldCharType="separate"/>
                </w:r>
                <w:r w:rsidR="00D56F9C">
                  <w:rPr>
                    <w:webHidden/>
                  </w:rPr>
                  <w:t>12</w:t>
                </w:r>
                <w:r w:rsidR="00D56F9C">
                  <w:rPr>
                    <w:webHidden/>
                  </w:rPr>
                  <w:fldChar w:fldCharType="end"/>
                </w:r>
              </w:hyperlink>
            </w:p>
            <w:p w14:paraId="34E398B5" w14:textId="382A166E"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29" w:history="1">
                <w:r w:rsidR="00D56F9C" w:rsidRPr="00657246">
                  <w:rPr>
                    <w:rStyle w:val="Hyperlink"/>
                  </w:rPr>
                  <w:t>7.1.2</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Objective two</w:t>
                </w:r>
                <w:r w:rsidR="00D56F9C">
                  <w:rPr>
                    <w:webHidden/>
                  </w:rPr>
                  <w:tab/>
                </w:r>
                <w:r w:rsidR="00D56F9C">
                  <w:rPr>
                    <w:webHidden/>
                  </w:rPr>
                  <w:fldChar w:fldCharType="begin"/>
                </w:r>
                <w:r w:rsidR="00D56F9C">
                  <w:rPr>
                    <w:webHidden/>
                  </w:rPr>
                  <w:instrText xml:space="preserve"> PAGEREF _Toc40390329 \h </w:instrText>
                </w:r>
                <w:r w:rsidR="00D56F9C">
                  <w:rPr>
                    <w:webHidden/>
                  </w:rPr>
                </w:r>
                <w:r w:rsidR="00D56F9C">
                  <w:rPr>
                    <w:webHidden/>
                  </w:rPr>
                  <w:fldChar w:fldCharType="separate"/>
                </w:r>
                <w:r w:rsidR="00D56F9C">
                  <w:rPr>
                    <w:webHidden/>
                  </w:rPr>
                  <w:t>12</w:t>
                </w:r>
                <w:r w:rsidR="00D56F9C">
                  <w:rPr>
                    <w:webHidden/>
                  </w:rPr>
                  <w:fldChar w:fldCharType="end"/>
                </w:r>
              </w:hyperlink>
            </w:p>
            <w:p w14:paraId="1A6632CB" w14:textId="3577231E" w:rsidR="00D56F9C" w:rsidRDefault="00FB69A0">
              <w:pPr>
                <w:pStyle w:val="TOC3"/>
                <w:tabs>
                  <w:tab w:val="left" w:pos="1325"/>
                </w:tabs>
                <w:rPr>
                  <w:rFonts w:asciiTheme="minorHAnsi" w:eastAsiaTheme="minorEastAsia" w:hAnsiTheme="minorHAnsi" w:cstheme="minorBidi"/>
                  <w:smallCaps w:val="0"/>
                  <w:color w:val="auto"/>
                  <w:sz w:val="22"/>
                  <w:szCs w:val="22"/>
                  <w:lang w:val="en-GB" w:eastAsia="en-GB"/>
                </w:rPr>
              </w:pPr>
              <w:hyperlink w:anchor="_Toc40390330" w:history="1">
                <w:r w:rsidR="00D56F9C" w:rsidRPr="00657246">
                  <w:rPr>
                    <w:rStyle w:val="Hyperlink"/>
                  </w:rPr>
                  <w:t>7.1.3</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Objective three</w:t>
                </w:r>
                <w:r w:rsidR="00D56F9C">
                  <w:rPr>
                    <w:webHidden/>
                  </w:rPr>
                  <w:tab/>
                </w:r>
                <w:r w:rsidR="00D56F9C">
                  <w:rPr>
                    <w:webHidden/>
                  </w:rPr>
                  <w:fldChar w:fldCharType="begin"/>
                </w:r>
                <w:r w:rsidR="00D56F9C">
                  <w:rPr>
                    <w:webHidden/>
                  </w:rPr>
                  <w:instrText xml:space="preserve"> PAGEREF _Toc40390330 \h </w:instrText>
                </w:r>
                <w:r w:rsidR="00D56F9C">
                  <w:rPr>
                    <w:webHidden/>
                  </w:rPr>
                </w:r>
                <w:r w:rsidR="00D56F9C">
                  <w:rPr>
                    <w:webHidden/>
                  </w:rPr>
                  <w:fldChar w:fldCharType="separate"/>
                </w:r>
                <w:r w:rsidR="00D56F9C">
                  <w:rPr>
                    <w:webHidden/>
                  </w:rPr>
                  <w:t>12</w:t>
                </w:r>
                <w:r w:rsidR="00D56F9C">
                  <w:rPr>
                    <w:webHidden/>
                  </w:rPr>
                  <w:fldChar w:fldCharType="end"/>
                </w:r>
              </w:hyperlink>
            </w:p>
            <w:p w14:paraId="5DB763D2" w14:textId="69FA6419" w:rsidR="00D56F9C" w:rsidRDefault="00FB69A0">
              <w:pPr>
                <w:pStyle w:val="TOC1"/>
                <w:tabs>
                  <w:tab w:val="left" w:pos="446"/>
                </w:tabs>
                <w:rPr>
                  <w:rFonts w:asciiTheme="minorHAnsi" w:eastAsiaTheme="minorEastAsia" w:hAnsiTheme="minorHAnsi" w:cstheme="minorBidi"/>
                  <w:smallCaps w:val="0"/>
                  <w:color w:val="auto"/>
                  <w:sz w:val="22"/>
                  <w:szCs w:val="22"/>
                  <w:lang w:val="en-GB" w:eastAsia="en-GB"/>
                </w:rPr>
              </w:pPr>
              <w:hyperlink w:anchor="_Toc40390331" w:history="1">
                <w:r w:rsidR="00D56F9C" w:rsidRPr="00657246">
                  <w:rPr>
                    <w:rStyle w:val="Hyperlink"/>
                  </w:rPr>
                  <w:t>8</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Conclusion</w:t>
                </w:r>
                <w:r w:rsidR="00D56F9C">
                  <w:rPr>
                    <w:webHidden/>
                  </w:rPr>
                  <w:tab/>
                </w:r>
                <w:r w:rsidR="00D56F9C">
                  <w:rPr>
                    <w:webHidden/>
                  </w:rPr>
                  <w:fldChar w:fldCharType="begin"/>
                </w:r>
                <w:r w:rsidR="00D56F9C">
                  <w:rPr>
                    <w:webHidden/>
                  </w:rPr>
                  <w:instrText xml:space="preserve"> PAGEREF _Toc40390331 \h </w:instrText>
                </w:r>
                <w:r w:rsidR="00D56F9C">
                  <w:rPr>
                    <w:webHidden/>
                  </w:rPr>
                </w:r>
                <w:r w:rsidR="00D56F9C">
                  <w:rPr>
                    <w:webHidden/>
                  </w:rPr>
                  <w:fldChar w:fldCharType="separate"/>
                </w:r>
                <w:r w:rsidR="00D56F9C">
                  <w:rPr>
                    <w:webHidden/>
                  </w:rPr>
                  <w:t>12</w:t>
                </w:r>
                <w:r w:rsidR="00D56F9C">
                  <w:rPr>
                    <w:webHidden/>
                  </w:rPr>
                  <w:fldChar w:fldCharType="end"/>
                </w:r>
              </w:hyperlink>
            </w:p>
            <w:p w14:paraId="5F7D5377" w14:textId="2E306810" w:rsidR="00D56F9C" w:rsidRDefault="00FB69A0">
              <w:pPr>
                <w:pStyle w:val="TOC1"/>
                <w:tabs>
                  <w:tab w:val="left" w:pos="446"/>
                </w:tabs>
                <w:rPr>
                  <w:rFonts w:asciiTheme="minorHAnsi" w:eastAsiaTheme="minorEastAsia" w:hAnsiTheme="minorHAnsi" w:cstheme="minorBidi"/>
                  <w:smallCaps w:val="0"/>
                  <w:color w:val="auto"/>
                  <w:sz w:val="22"/>
                  <w:szCs w:val="22"/>
                  <w:lang w:val="en-GB" w:eastAsia="en-GB"/>
                </w:rPr>
              </w:pPr>
              <w:hyperlink w:anchor="_Toc40390332" w:history="1">
                <w:r w:rsidR="00D56F9C" w:rsidRPr="00657246">
                  <w:rPr>
                    <w:rStyle w:val="Hyperlink"/>
                  </w:rPr>
                  <w:t>9</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Recommendations</w:t>
                </w:r>
                <w:r w:rsidR="00D56F9C">
                  <w:rPr>
                    <w:webHidden/>
                  </w:rPr>
                  <w:tab/>
                </w:r>
                <w:r w:rsidR="00D56F9C">
                  <w:rPr>
                    <w:webHidden/>
                  </w:rPr>
                  <w:fldChar w:fldCharType="begin"/>
                </w:r>
                <w:r w:rsidR="00D56F9C">
                  <w:rPr>
                    <w:webHidden/>
                  </w:rPr>
                  <w:instrText xml:space="preserve"> PAGEREF _Toc40390332 \h </w:instrText>
                </w:r>
                <w:r w:rsidR="00D56F9C">
                  <w:rPr>
                    <w:webHidden/>
                  </w:rPr>
                </w:r>
                <w:r w:rsidR="00D56F9C">
                  <w:rPr>
                    <w:webHidden/>
                  </w:rPr>
                  <w:fldChar w:fldCharType="separate"/>
                </w:r>
                <w:r w:rsidR="00D56F9C">
                  <w:rPr>
                    <w:webHidden/>
                  </w:rPr>
                  <w:t>12</w:t>
                </w:r>
                <w:r w:rsidR="00D56F9C">
                  <w:rPr>
                    <w:webHidden/>
                  </w:rPr>
                  <w:fldChar w:fldCharType="end"/>
                </w:r>
              </w:hyperlink>
            </w:p>
            <w:p w14:paraId="65F7F6D0" w14:textId="2199F268" w:rsidR="00D56F9C" w:rsidRDefault="00FB69A0">
              <w:pPr>
                <w:pStyle w:val="TOC1"/>
                <w:tabs>
                  <w:tab w:val="left" w:pos="662"/>
                </w:tabs>
                <w:rPr>
                  <w:rFonts w:asciiTheme="minorHAnsi" w:eastAsiaTheme="minorEastAsia" w:hAnsiTheme="minorHAnsi" w:cstheme="minorBidi"/>
                  <w:smallCaps w:val="0"/>
                  <w:color w:val="auto"/>
                  <w:sz w:val="22"/>
                  <w:szCs w:val="22"/>
                  <w:lang w:val="en-GB" w:eastAsia="en-GB"/>
                </w:rPr>
              </w:pPr>
              <w:hyperlink w:anchor="_Toc40390333" w:history="1">
                <w:r w:rsidR="00D56F9C" w:rsidRPr="00657246">
                  <w:rPr>
                    <w:rStyle w:val="Hyperlink"/>
                  </w:rPr>
                  <w:t>10</w:t>
                </w:r>
                <w:r w:rsidR="00D56F9C">
                  <w:rPr>
                    <w:rFonts w:asciiTheme="minorHAnsi" w:eastAsiaTheme="minorEastAsia" w:hAnsiTheme="minorHAnsi" w:cstheme="minorBidi"/>
                    <w:smallCaps w:val="0"/>
                    <w:color w:val="auto"/>
                    <w:sz w:val="22"/>
                    <w:szCs w:val="22"/>
                    <w:lang w:val="en-GB" w:eastAsia="en-GB"/>
                  </w:rPr>
                  <w:tab/>
                </w:r>
                <w:r w:rsidR="00D56F9C" w:rsidRPr="00657246">
                  <w:rPr>
                    <w:rStyle w:val="Hyperlink"/>
                  </w:rPr>
                  <w:t>References</w:t>
                </w:r>
                <w:r w:rsidR="00D56F9C">
                  <w:rPr>
                    <w:webHidden/>
                  </w:rPr>
                  <w:tab/>
                </w:r>
                <w:r w:rsidR="00D56F9C">
                  <w:rPr>
                    <w:webHidden/>
                  </w:rPr>
                  <w:fldChar w:fldCharType="begin"/>
                </w:r>
                <w:r w:rsidR="00D56F9C">
                  <w:rPr>
                    <w:webHidden/>
                  </w:rPr>
                  <w:instrText xml:space="preserve"> PAGEREF _Toc40390333 \h </w:instrText>
                </w:r>
                <w:r w:rsidR="00D56F9C">
                  <w:rPr>
                    <w:webHidden/>
                  </w:rPr>
                </w:r>
                <w:r w:rsidR="00D56F9C">
                  <w:rPr>
                    <w:webHidden/>
                  </w:rPr>
                  <w:fldChar w:fldCharType="separate"/>
                </w:r>
                <w:r w:rsidR="00D56F9C">
                  <w:rPr>
                    <w:webHidden/>
                  </w:rPr>
                  <w:t>12</w:t>
                </w:r>
                <w:r w:rsidR="00D56F9C">
                  <w:rPr>
                    <w:webHidden/>
                  </w:rPr>
                  <w:fldChar w:fldCharType="end"/>
                </w:r>
              </w:hyperlink>
            </w:p>
            <w:p w14:paraId="66FAB3CF" w14:textId="4B00D2CB" w:rsidR="0084687A" w:rsidRPr="00302341" w:rsidRDefault="0084687A" w:rsidP="0084687A">
              <w:pPr>
                <w:rPr>
                  <w:b/>
                  <w:bCs/>
                  <w:noProof/>
                </w:rPr>
              </w:pPr>
              <w:r w:rsidRPr="00031469">
                <w:rPr>
                  <w:b/>
                  <w:bCs/>
                  <w:noProof/>
                </w:rPr>
                <w:fldChar w:fldCharType="end"/>
              </w:r>
            </w:p>
          </w:sdtContent>
        </w:sdt>
      </w:sdtContent>
    </w:sdt>
    <w:p w14:paraId="1BF00B7F" w14:textId="233BBB9F" w:rsidR="00302341" w:rsidRDefault="00D37DD4" w:rsidP="00302341">
      <w:pPr>
        <w:pStyle w:val="Heading1"/>
        <w:numPr>
          <w:ilvl w:val="0"/>
          <w:numId w:val="0"/>
        </w:numPr>
        <w:ind w:left="432"/>
      </w:pPr>
      <w:bookmarkStart w:id="2" w:name="_Toc40390290"/>
      <w:r>
        <w:t xml:space="preserve">Table of </w:t>
      </w:r>
      <w:r w:rsidR="00BC6F59">
        <w:t xml:space="preserve">figures </w:t>
      </w:r>
    </w:p>
    <w:p w14:paraId="7B8E9278" w14:textId="66775D77" w:rsidR="00E62A40" w:rsidRDefault="00E62A40">
      <w:pPr>
        <w:pStyle w:val="TableofFigures"/>
        <w:tabs>
          <w:tab w:val="right" w:leader="dot" w:pos="9350"/>
        </w:tabs>
        <w:rPr>
          <w:rFonts w:asciiTheme="minorHAnsi" w:eastAsiaTheme="minorEastAsia" w:hAnsiTheme="minorHAnsi" w:cstheme="minorBidi"/>
          <w:noProof/>
          <w:color w:val="auto"/>
          <w:sz w:val="22"/>
          <w:szCs w:val="22"/>
          <w:lang w:val="en-GB" w:eastAsia="en-GB"/>
        </w:rPr>
      </w:pPr>
      <w:r>
        <w:fldChar w:fldCharType="begin"/>
      </w:r>
      <w:r>
        <w:instrText xml:space="preserve"> TOC \h \z \c "Figure" </w:instrText>
      </w:r>
      <w:r>
        <w:fldChar w:fldCharType="separate"/>
      </w:r>
      <w:hyperlink w:anchor="_Toc40394563" w:history="1">
        <w:r w:rsidRPr="003A54F5">
          <w:rPr>
            <w:rStyle w:val="Hyperlink"/>
            <w:i/>
            <w:iCs/>
            <w:noProof/>
          </w:rPr>
          <w:t>Figure 1:user penetration (Srivastava, 2020)</w:t>
        </w:r>
        <w:r>
          <w:rPr>
            <w:noProof/>
            <w:webHidden/>
          </w:rPr>
          <w:tab/>
        </w:r>
        <w:r>
          <w:rPr>
            <w:noProof/>
            <w:webHidden/>
          </w:rPr>
          <w:fldChar w:fldCharType="begin"/>
        </w:r>
        <w:r>
          <w:rPr>
            <w:noProof/>
            <w:webHidden/>
          </w:rPr>
          <w:instrText xml:space="preserve"> PAGEREF _Toc40394563 \h </w:instrText>
        </w:r>
        <w:r>
          <w:rPr>
            <w:noProof/>
            <w:webHidden/>
          </w:rPr>
        </w:r>
        <w:r>
          <w:rPr>
            <w:noProof/>
            <w:webHidden/>
          </w:rPr>
          <w:fldChar w:fldCharType="separate"/>
        </w:r>
        <w:r>
          <w:rPr>
            <w:noProof/>
            <w:webHidden/>
          </w:rPr>
          <w:t>8</w:t>
        </w:r>
        <w:r>
          <w:rPr>
            <w:noProof/>
            <w:webHidden/>
          </w:rPr>
          <w:fldChar w:fldCharType="end"/>
        </w:r>
      </w:hyperlink>
    </w:p>
    <w:p w14:paraId="2795F0BE" w14:textId="6CF3B982" w:rsidR="00E62A40" w:rsidRDefault="00FB69A0">
      <w:pPr>
        <w:pStyle w:val="TableofFigures"/>
        <w:tabs>
          <w:tab w:val="right" w:leader="dot" w:pos="9350"/>
        </w:tabs>
        <w:rPr>
          <w:rFonts w:asciiTheme="minorHAnsi" w:eastAsiaTheme="minorEastAsia" w:hAnsiTheme="minorHAnsi" w:cstheme="minorBidi"/>
          <w:noProof/>
          <w:color w:val="auto"/>
          <w:sz w:val="22"/>
          <w:szCs w:val="22"/>
          <w:lang w:val="en-GB" w:eastAsia="en-GB"/>
        </w:rPr>
      </w:pPr>
      <w:hyperlink w:anchor="_Toc40394564" w:history="1">
        <w:r w:rsidR="00E62A40" w:rsidRPr="003A54F5">
          <w:rPr>
            <w:rStyle w:val="Hyperlink"/>
            <w:i/>
            <w:iCs/>
            <w:noProof/>
          </w:rPr>
          <w:t>Figure 2 chart of ages watching broadcast television (Sweney, 2017)</w:t>
        </w:r>
        <w:r w:rsidR="00E62A40">
          <w:rPr>
            <w:noProof/>
            <w:webHidden/>
          </w:rPr>
          <w:tab/>
        </w:r>
        <w:r w:rsidR="00E62A40">
          <w:rPr>
            <w:noProof/>
            <w:webHidden/>
          </w:rPr>
          <w:fldChar w:fldCharType="begin"/>
        </w:r>
        <w:r w:rsidR="00E62A40">
          <w:rPr>
            <w:noProof/>
            <w:webHidden/>
          </w:rPr>
          <w:instrText xml:space="preserve"> PAGEREF _Toc40394564 \h </w:instrText>
        </w:r>
        <w:r w:rsidR="00E62A40">
          <w:rPr>
            <w:noProof/>
            <w:webHidden/>
          </w:rPr>
        </w:r>
        <w:r w:rsidR="00E62A40">
          <w:rPr>
            <w:noProof/>
            <w:webHidden/>
          </w:rPr>
          <w:fldChar w:fldCharType="separate"/>
        </w:r>
        <w:r w:rsidR="00E62A40">
          <w:rPr>
            <w:noProof/>
            <w:webHidden/>
          </w:rPr>
          <w:t>9</w:t>
        </w:r>
        <w:r w:rsidR="00E62A40">
          <w:rPr>
            <w:noProof/>
            <w:webHidden/>
          </w:rPr>
          <w:fldChar w:fldCharType="end"/>
        </w:r>
      </w:hyperlink>
    </w:p>
    <w:p w14:paraId="79A086D4" w14:textId="3E417946" w:rsidR="00E62A40" w:rsidRPr="00E62A40" w:rsidRDefault="00E62A40" w:rsidP="00E62A40">
      <w:r>
        <w:fldChar w:fldCharType="end"/>
      </w:r>
    </w:p>
    <w:p w14:paraId="0CB394C8" w14:textId="77777777" w:rsidR="00302341" w:rsidRDefault="00302341" w:rsidP="00302341"/>
    <w:p w14:paraId="497A2D38" w14:textId="77777777" w:rsidR="00302341" w:rsidRDefault="00302341" w:rsidP="00302341"/>
    <w:p w14:paraId="122E0057" w14:textId="77777777" w:rsidR="00302341" w:rsidRDefault="00302341" w:rsidP="00302341"/>
    <w:p w14:paraId="04BA7C18" w14:textId="77777777" w:rsidR="00302341" w:rsidRDefault="00302341" w:rsidP="00302341"/>
    <w:p w14:paraId="42BB0DC9" w14:textId="77777777" w:rsidR="00302341" w:rsidRDefault="00302341" w:rsidP="00302341"/>
    <w:p w14:paraId="0AA8A6B8" w14:textId="77777777" w:rsidR="00302341" w:rsidRDefault="00302341" w:rsidP="00302341"/>
    <w:p w14:paraId="2C0E96DF" w14:textId="77777777" w:rsidR="00302341" w:rsidRDefault="00302341" w:rsidP="00302341"/>
    <w:p w14:paraId="1C019382" w14:textId="77777777" w:rsidR="00302341" w:rsidRDefault="00302341" w:rsidP="00302341"/>
    <w:p w14:paraId="10812B4A" w14:textId="77777777" w:rsidR="00302341" w:rsidRDefault="00302341" w:rsidP="00302341"/>
    <w:p w14:paraId="63DEA955" w14:textId="77777777" w:rsidR="00302341" w:rsidRDefault="00302341" w:rsidP="00302341"/>
    <w:p w14:paraId="23C84E16" w14:textId="77777777" w:rsidR="00302341" w:rsidRDefault="00302341" w:rsidP="00302341"/>
    <w:p w14:paraId="7E610EB5" w14:textId="77777777" w:rsidR="00302341" w:rsidRDefault="00302341" w:rsidP="00302341"/>
    <w:p w14:paraId="3FA1187F" w14:textId="77777777" w:rsidR="00302341" w:rsidRDefault="00302341" w:rsidP="00302341"/>
    <w:p w14:paraId="7A084407" w14:textId="77777777" w:rsidR="00302341" w:rsidRDefault="00302341" w:rsidP="00302341"/>
    <w:p w14:paraId="2BBD3123" w14:textId="77777777" w:rsidR="00302341" w:rsidRDefault="00302341" w:rsidP="00302341"/>
    <w:p w14:paraId="2F37A139" w14:textId="77777777" w:rsidR="00302341" w:rsidRDefault="00302341" w:rsidP="00302341"/>
    <w:p w14:paraId="33133359" w14:textId="77777777" w:rsidR="00302341" w:rsidRDefault="00302341" w:rsidP="00302341"/>
    <w:p w14:paraId="35101324" w14:textId="77777777" w:rsidR="00872235" w:rsidRPr="00302341" w:rsidRDefault="00872235" w:rsidP="00302341"/>
    <w:p w14:paraId="40170B9D" w14:textId="043FBADB" w:rsidR="0084687A" w:rsidRPr="00031469" w:rsidRDefault="0084687A" w:rsidP="0084687A">
      <w:pPr>
        <w:pStyle w:val="Heading1"/>
      </w:pPr>
      <w:r w:rsidRPr="00031469">
        <w:lastRenderedPageBreak/>
        <w:t>Introduction</w:t>
      </w:r>
      <w:bookmarkEnd w:id="2"/>
    </w:p>
    <w:p w14:paraId="20622905" w14:textId="232B7B92" w:rsidR="00031469" w:rsidRPr="00031469" w:rsidRDefault="000F1A17" w:rsidP="008102F0">
      <w:pPr>
        <w:spacing w:line="360" w:lineRule="auto"/>
      </w:pPr>
      <w:r>
        <w:t xml:space="preserve">This report is going to detail the marketing plan </w:t>
      </w:r>
      <w:r w:rsidR="00BD4DCD">
        <w:t xml:space="preserve">for </w:t>
      </w:r>
      <w:r w:rsidR="00420059">
        <w:t xml:space="preserve">Netflix </w:t>
      </w:r>
      <w:r w:rsidR="0099673D">
        <w:t xml:space="preserve">by using the </w:t>
      </w:r>
      <w:r w:rsidR="004D6F34">
        <w:t>SOSTAC</w:t>
      </w:r>
      <w:r w:rsidR="0099673D">
        <w:t xml:space="preserve"> model to work through each element of market planning and by using different models and </w:t>
      </w:r>
      <w:r w:rsidR="004D6F34">
        <w:t>method</w:t>
      </w:r>
      <w:r w:rsidR="0099673D">
        <w:t xml:space="preserve"> throughout to come up with conclusions and </w:t>
      </w:r>
      <w:r w:rsidR="004D6F34">
        <w:t>recommendations</w:t>
      </w:r>
      <w:r w:rsidR="0099673D">
        <w:t xml:space="preserve"> that </w:t>
      </w:r>
      <w:r w:rsidR="004D6F34">
        <w:t>Netflix</w:t>
      </w:r>
      <w:r w:rsidR="0099673D">
        <w:t xml:space="preserve"> could apply to </w:t>
      </w:r>
      <w:r w:rsidR="004D6F34">
        <w:t>achieve the goals that this paper sets in the SOSTAC process.</w:t>
      </w:r>
    </w:p>
    <w:p w14:paraId="12E50B65" w14:textId="0BD6DAC0" w:rsidR="0084687A" w:rsidRPr="00031469" w:rsidRDefault="0084687A" w:rsidP="0084687A">
      <w:pPr>
        <w:pStyle w:val="Heading2"/>
      </w:pPr>
      <w:r w:rsidRPr="00031469">
        <w:t xml:space="preserve"> </w:t>
      </w:r>
      <w:bookmarkStart w:id="3" w:name="_Toc40390291"/>
      <w:r w:rsidRPr="00031469">
        <w:t>SOSTAC</w:t>
      </w:r>
      <w:bookmarkEnd w:id="3"/>
    </w:p>
    <w:p w14:paraId="0824119D" w14:textId="375574ED" w:rsidR="00872235" w:rsidRPr="00031469" w:rsidRDefault="008102F0" w:rsidP="00C40EB9">
      <w:pPr>
        <w:spacing w:line="360" w:lineRule="auto"/>
      </w:pPr>
      <w:r>
        <w:t xml:space="preserve">SOSTAC is a model of planning that stands for situation, objectives, strategy, tactics, </w:t>
      </w:r>
      <w:proofErr w:type="gramStart"/>
      <w:r>
        <w:t>actions</w:t>
      </w:r>
      <w:proofErr w:type="gramEnd"/>
      <w:r>
        <w:t xml:space="preserve"> and control. (</w:t>
      </w:r>
      <w:r w:rsidRPr="008102F0">
        <w:t>Aurelian</w:t>
      </w:r>
      <w:r>
        <w:t xml:space="preserve"> et al. 2010) These are in the order in which it should be conducted first begin with the situation you are in with a SWOT analysis followed by a PEST analysis</w:t>
      </w:r>
      <w:r w:rsidR="0004084D">
        <w:t>.</w:t>
      </w:r>
      <w:r>
        <w:t xml:space="preserve"> </w:t>
      </w:r>
      <w:r w:rsidR="0004084D">
        <w:t>A</w:t>
      </w:r>
      <w:r>
        <w:t xml:space="preserve"> </w:t>
      </w:r>
      <w:r w:rsidR="0004084D">
        <w:t>PEST</w:t>
      </w:r>
      <w:r>
        <w:t xml:space="preserve"> analysis is a good way to be able to examine the external opportunities and threats for the SWOT analysis. Next objectives </w:t>
      </w:r>
      <w:r w:rsidR="00EF286D">
        <w:t xml:space="preserve">and they should be created </w:t>
      </w:r>
      <w:r w:rsidR="001C7277">
        <w:t xml:space="preserve">with these </w:t>
      </w:r>
      <w:r w:rsidR="000E193A">
        <w:t>in mind; sell, serve</w:t>
      </w:r>
      <w:r w:rsidR="00AD2E66">
        <w:t>, sizzle, speak</w:t>
      </w:r>
      <w:r w:rsidR="00DD77A5">
        <w:t xml:space="preserve"> and save</w:t>
      </w:r>
      <w:r w:rsidR="00491A7B">
        <w:t xml:space="preserve"> </w:t>
      </w:r>
      <w:r w:rsidR="00260561">
        <w:t>(</w:t>
      </w:r>
      <w:r w:rsidR="00260561" w:rsidRPr="00260561">
        <w:t>Chaffey</w:t>
      </w:r>
      <w:r w:rsidR="00794DCC">
        <w:t xml:space="preserve"> et al .</w:t>
      </w:r>
      <w:r w:rsidR="0027651D">
        <w:t>2013)</w:t>
      </w:r>
      <w:r w:rsidR="00B02035">
        <w:t xml:space="preserve"> </w:t>
      </w:r>
      <w:r w:rsidR="00D10544">
        <w:t xml:space="preserve">this allows </w:t>
      </w:r>
      <w:r w:rsidR="00E26972">
        <w:t xml:space="preserve">for a coherent set of objectives that </w:t>
      </w:r>
      <w:r w:rsidR="000E569D">
        <w:t xml:space="preserve">must also be </w:t>
      </w:r>
      <w:r w:rsidR="00A00F94">
        <w:t>SMART (Specific</w:t>
      </w:r>
      <w:r w:rsidR="009B43CC">
        <w:t xml:space="preserve">, </w:t>
      </w:r>
      <w:r w:rsidR="00386B10">
        <w:t>Measurable</w:t>
      </w:r>
      <w:r w:rsidR="009B43CC">
        <w:t>,</w:t>
      </w:r>
      <w:r w:rsidR="00386B10">
        <w:t xml:space="preserve"> Achievable,</w:t>
      </w:r>
      <w:r w:rsidR="009D5023">
        <w:t xml:space="preserve"> realistic, timebound.</w:t>
      </w:r>
      <w:r w:rsidR="000E569D">
        <w:t xml:space="preserve"> </w:t>
      </w:r>
      <w:r w:rsidR="00895890">
        <w:t xml:space="preserve">to assure that there are correct </w:t>
      </w:r>
      <w:r w:rsidR="00E26972">
        <w:t xml:space="preserve">outlines </w:t>
      </w:r>
      <w:r w:rsidR="00895890">
        <w:t xml:space="preserve">for </w:t>
      </w:r>
      <w:r w:rsidR="00E26972">
        <w:t xml:space="preserve">the </w:t>
      </w:r>
      <w:r w:rsidR="001C42EA">
        <w:t>allocation of resources to be able to achieve the objectives</w:t>
      </w:r>
      <w:r w:rsidR="006E55E2">
        <w:t xml:space="preserve">. </w:t>
      </w:r>
      <w:r w:rsidR="00625C00">
        <w:t>Strategies</w:t>
      </w:r>
      <w:r w:rsidR="006E55E2">
        <w:t xml:space="preserve"> are next and this is how you are going t</w:t>
      </w:r>
      <w:r w:rsidR="002A4B2A">
        <w:t xml:space="preserve">o conduct the marketing to who when and </w:t>
      </w:r>
      <w:r w:rsidR="00625C00">
        <w:t>whereas</w:t>
      </w:r>
      <w:r w:rsidR="002A4B2A">
        <w:t xml:space="preserve"> some marketing will be better targeted </w:t>
      </w:r>
      <w:r w:rsidR="0052572F">
        <w:t>elsewhere depending on a variety of different factors such as age and demographic.</w:t>
      </w:r>
      <w:r w:rsidR="007875CB">
        <w:t xml:space="preserve"> This stage is the </w:t>
      </w:r>
      <w:r w:rsidR="00D22260">
        <w:t xml:space="preserve">separation of those groups and determining whop they are. Tactics </w:t>
      </w:r>
      <w:r w:rsidR="004E7409">
        <w:t xml:space="preserve">are who is being targeted and </w:t>
      </w:r>
      <w:r w:rsidR="00625C00">
        <w:t>how</w:t>
      </w:r>
      <w:r w:rsidR="004E7409">
        <w:t xml:space="preserve"> are they going to be targeted </w:t>
      </w:r>
      <w:r w:rsidR="009B626A">
        <w:t xml:space="preserve">this will be through the </w:t>
      </w:r>
      <w:r w:rsidR="00F8350E">
        <w:t>7</w:t>
      </w:r>
      <w:r w:rsidR="00625C00">
        <w:t>Ps: product</w:t>
      </w:r>
      <w:r w:rsidR="00DE428A">
        <w:t>,</w:t>
      </w:r>
      <w:r w:rsidR="00381491">
        <w:t xml:space="preserve"> price</w:t>
      </w:r>
      <w:r w:rsidR="00DE428A">
        <w:t>,</w:t>
      </w:r>
      <w:r w:rsidR="00381491">
        <w:t xml:space="preserve"> place</w:t>
      </w:r>
      <w:r w:rsidR="00DE428A">
        <w:t>,</w:t>
      </w:r>
      <w:r w:rsidR="00381491">
        <w:t xml:space="preserve"> </w:t>
      </w:r>
      <w:r w:rsidR="00376D86">
        <w:t>promotion</w:t>
      </w:r>
      <w:r w:rsidR="00DE428A">
        <w:t>,</w:t>
      </w:r>
      <w:r w:rsidR="00376D86">
        <w:t xml:space="preserve"> people </w:t>
      </w:r>
      <w:r w:rsidR="00DE428A">
        <w:t>and physical evidence</w:t>
      </w:r>
      <w:r w:rsidR="001839F3">
        <w:t xml:space="preserve"> </w:t>
      </w:r>
      <w:r w:rsidR="00AD0BEC">
        <w:t xml:space="preserve">(ivy, 2008) </w:t>
      </w:r>
      <w:r w:rsidR="00625C00">
        <w:t xml:space="preserve">each </w:t>
      </w:r>
      <w:r w:rsidR="006634A4">
        <w:t>will determine</w:t>
      </w:r>
      <w:r w:rsidR="00625C00">
        <w:t xml:space="preserve"> </w:t>
      </w:r>
      <w:r w:rsidR="006F2CB4">
        <w:t xml:space="preserve">a key aspect in going forward with a marketing </w:t>
      </w:r>
      <w:r w:rsidR="006D2F0A">
        <w:t>plan. Action</w:t>
      </w:r>
      <w:r w:rsidR="00CB17E3">
        <w:t xml:space="preserve"> </w:t>
      </w:r>
      <w:r w:rsidR="00B2028D">
        <w:t xml:space="preserve">is how it will be done and the concerns that may occur when all is said and done </w:t>
      </w:r>
      <w:r w:rsidR="009C0F75">
        <w:t>this outline</w:t>
      </w:r>
      <w:r w:rsidR="00692AD1">
        <w:t xml:space="preserve"> what will be needed how plans will be put in place and the responsibilities </w:t>
      </w:r>
      <w:r w:rsidR="006D2F0A">
        <w:t>that come along with following through.</w:t>
      </w:r>
      <w:r w:rsidR="00486E3B">
        <w:t xml:space="preserve"> (Reed 2014). </w:t>
      </w:r>
      <w:r w:rsidR="004D77DD">
        <w:t xml:space="preserve">Control is </w:t>
      </w:r>
      <w:r w:rsidR="00E82996">
        <w:t xml:space="preserve">making sure it works and </w:t>
      </w:r>
      <w:r w:rsidR="007E5154">
        <w:t>being</w:t>
      </w:r>
      <w:r w:rsidR="004A7879">
        <w:t xml:space="preserve"> able to record the results </w:t>
      </w:r>
      <w:proofErr w:type="gramStart"/>
      <w:r w:rsidR="004A7879">
        <w:t>through the use of</w:t>
      </w:r>
      <w:proofErr w:type="gramEnd"/>
      <w:r w:rsidR="004A7879">
        <w:t xml:space="preserve"> KPI (key performance indicators)</w:t>
      </w:r>
      <w:r w:rsidR="0040794E">
        <w:t>.</w:t>
      </w:r>
    </w:p>
    <w:p w14:paraId="312C91DC" w14:textId="64737100" w:rsidR="0084687A" w:rsidRDefault="0084687A" w:rsidP="0084687A">
      <w:pPr>
        <w:pStyle w:val="Heading2"/>
      </w:pPr>
      <w:bookmarkStart w:id="4" w:name="_Toc40390292"/>
      <w:r w:rsidRPr="00031469">
        <w:t xml:space="preserve">Background of </w:t>
      </w:r>
      <w:r w:rsidR="00D2548E">
        <w:t xml:space="preserve">the </w:t>
      </w:r>
      <w:r w:rsidRPr="00031469">
        <w:t>organization</w:t>
      </w:r>
      <w:bookmarkEnd w:id="4"/>
    </w:p>
    <w:p w14:paraId="47C6AC0B" w14:textId="73E7DD0B" w:rsidR="00F84689" w:rsidRDefault="00F84689" w:rsidP="00C40EB9">
      <w:pPr>
        <w:spacing w:line="360" w:lineRule="auto"/>
      </w:pPr>
      <w:r>
        <w:t xml:space="preserve">Netflix is a global streaming business that allows many to binge </w:t>
      </w:r>
      <w:r w:rsidR="00480B80">
        <w:t>their shows to their heart</w:t>
      </w:r>
      <w:r w:rsidR="00D2548E">
        <w:t>'</w:t>
      </w:r>
      <w:r w:rsidR="00480B80">
        <w:t xml:space="preserve">s content </w:t>
      </w:r>
      <w:r w:rsidR="00640D46">
        <w:t xml:space="preserve">and they started as a </w:t>
      </w:r>
      <w:r w:rsidR="0088520D">
        <w:t>DVD</w:t>
      </w:r>
      <w:r w:rsidR="00640D46">
        <w:t xml:space="preserve"> rental about a decade ago but </w:t>
      </w:r>
      <w:r w:rsidR="00472093">
        <w:t>decided to make the move to online and now clock in with 160 plus subscribers and known by many households.</w:t>
      </w:r>
    </w:p>
    <w:p w14:paraId="676BFF06" w14:textId="2D1B6024" w:rsidR="00640D46" w:rsidRDefault="00640D46" w:rsidP="00F84689"/>
    <w:p w14:paraId="635AD1F6" w14:textId="77777777" w:rsidR="00640D46" w:rsidRPr="00F84689" w:rsidRDefault="00640D46" w:rsidP="00F84689"/>
    <w:p w14:paraId="21E2D139" w14:textId="5A261FF0" w:rsidR="004E08D8" w:rsidRPr="00031469" w:rsidRDefault="0084687A" w:rsidP="0084687A">
      <w:pPr>
        <w:pStyle w:val="Heading1"/>
      </w:pPr>
      <w:bookmarkStart w:id="5" w:name="_Toc40390293"/>
      <w:r w:rsidRPr="00031469">
        <w:t>Situational analysis</w:t>
      </w:r>
      <w:bookmarkEnd w:id="5"/>
      <w:r w:rsidRPr="00031469">
        <w:t xml:space="preserve"> </w:t>
      </w:r>
    </w:p>
    <w:p w14:paraId="235561BB" w14:textId="5B50E408" w:rsidR="00AD2779" w:rsidRPr="00AD2779" w:rsidRDefault="004E08D8" w:rsidP="00AD2779">
      <w:pPr>
        <w:pStyle w:val="Heading2"/>
      </w:pPr>
      <w:r w:rsidRPr="00031469">
        <w:t xml:space="preserve"> </w:t>
      </w:r>
      <w:bookmarkStart w:id="6" w:name="_Toc40390294"/>
      <w:r w:rsidR="009272DF" w:rsidRPr="00031469">
        <w:t>PEST Analysis</w:t>
      </w:r>
      <w:bookmarkEnd w:id="6"/>
      <w:r w:rsidR="009272DF" w:rsidRPr="00031469">
        <w:t xml:space="preserve"> </w:t>
      </w:r>
    </w:p>
    <w:p w14:paraId="2519138B" w14:textId="0A60C497" w:rsidR="009272DF" w:rsidRDefault="009272DF" w:rsidP="00C40EB9">
      <w:pPr>
        <w:spacing w:line="360" w:lineRule="auto"/>
      </w:pPr>
      <w:r>
        <w:t xml:space="preserve">A PEST analysis is a way to be able to </w:t>
      </w:r>
      <w:r w:rsidR="0026769F">
        <w:t xml:space="preserve">analyze a business’s external environment </w:t>
      </w:r>
      <w:r w:rsidR="004C1D5F">
        <w:t xml:space="preserve">this covers </w:t>
      </w:r>
      <w:r w:rsidR="00531AC2">
        <w:t xml:space="preserve">Political, Economic, </w:t>
      </w:r>
      <w:proofErr w:type="gramStart"/>
      <w:r w:rsidR="00531AC2">
        <w:t>Social</w:t>
      </w:r>
      <w:proofErr w:type="gramEnd"/>
      <w:r w:rsidR="00531AC2">
        <w:t xml:space="preserve"> and technological </w:t>
      </w:r>
      <w:r w:rsidR="00434026">
        <w:t>each a factor that could benefit or hinder a</w:t>
      </w:r>
      <w:r w:rsidR="00905CAD">
        <w:t xml:space="preserve"> business </w:t>
      </w:r>
    </w:p>
    <w:p w14:paraId="3D629452" w14:textId="42CEB87A" w:rsidR="009C2EE7" w:rsidRDefault="006F1A00" w:rsidP="009C2EE7">
      <w:pPr>
        <w:pStyle w:val="Heading3"/>
      </w:pPr>
      <w:bookmarkStart w:id="7" w:name="_Toc40390295"/>
      <w:r>
        <w:t>Political</w:t>
      </w:r>
      <w:bookmarkEnd w:id="7"/>
      <w:r>
        <w:t xml:space="preserve"> </w:t>
      </w:r>
    </w:p>
    <w:p w14:paraId="0F880627" w14:textId="5CC46565" w:rsidR="00936311" w:rsidRDefault="00CC67DF" w:rsidP="00C40EB9">
      <w:pPr>
        <w:spacing w:line="360" w:lineRule="auto"/>
      </w:pPr>
      <w:r>
        <w:t>Political factors come in the form of the party</w:t>
      </w:r>
      <w:r w:rsidR="00FE174E">
        <w:t xml:space="preserve"> of the day, laws, </w:t>
      </w:r>
      <w:proofErr w:type="gramStart"/>
      <w:r w:rsidR="00FE174E">
        <w:t>wars</w:t>
      </w:r>
      <w:proofErr w:type="gramEnd"/>
      <w:r w:rsidR="00FE174E">
        <w:t xml:space="preserve"> and general global political relationships</w:t>
      </w:r>
      <w:r w:rsidR="007B412F">
        <w:t xml:space="preserve">. A </w:t>
      </w:r>
      <w:r w:rsidR="006F148E">
        <w:t xml:space="preserve">law that is an example of this would be the GDPR (general data protection </w:t>
      </w:r>
      <w:r w:rsidR="00C6041D">
        <w:t>regulations</w:t>
      </w:r>
      <w:r w:rsidR="006F148E">
        <w:t xml:space="preserve"> this law </w:t>
      </w:r>
      <w:r w:rsidR="003A3695">
        <w:t xml:space="preserve">put bigger restraints on the way businesses must hold data </w:t>
      </w:r>
      <w:r w:rsidR="0036533F">
        <w:t xml:space="preserve">as businesses cannot hold data for longer than necessary </w:t>
      </w:r>
      <w:r w:rsidR="00713E68">
        <w:t xml:space="preserve">which can </w:t>
      </w:r>
      <w:r w:rsidR="00A15388">
        <w:t>put</w:t>
      </w:r>
      <w:r w:rsidR="00713E68">
        <w:t xml:space="preserve"> </w:t>
      </w:r>
      <w:r w:rsidR="00A15388">
        <w:t>businesses</w:t>
      </w:r>
      <w:r w:rsidR="00713E68">
        <w:t xml:space="preserve"> like </w:t>
      </w:r>
      <w:r w:rsidR="00A15388">
        <w:t>Netflix</w:t>
      </w:r>
      <w:r w:rsidR="00713E68">
        <w:t xml:space="preserve"> at </w:t>
      </w:r>
      <w:r w:rsidR="00A15388">
        <w:t>risk</w:t>
      </w:r>
      <w:r w:rsidR="00713E68">
        <w:t xml:space="preserve"> when assuring that all their data is up to date and correct and </w:t>
      </w:r>
      <w:r w:rsidR="00A15388">
        <w:t xml:space="preserve">up to date as its stricter than the </w:t>
      </w:r>
      <w:r w:rsidR="00C6041D">
        <w:t xml:space="preserve">original data protection act </w:t>
      </w:r>
      <w:r w:rsidR="005C3353">
        <w:t xml:space="preserve">another issue could </w:t>
      </w:r>
      <w:r w:rsidR="002B3A2B">
        <w:t>be</w:t>
      </w:r>
      <w:r w:rsidR="005C3353">
        <w:t xml:space="preserve"> that due to GDPR they are no longer able to automatically tick the newsletter box that most places use as you can not send info that is unwanted whereas before they could have it </w:t>
      </w:r>
      <w:r w:rsidR="000E07F6">
        <w:t>pre</w:t>
      </w:r>
      <w:r w:rsidR="0088520D">
        <w:t>-</w:t>
      </w:r>
      <w:r w:rsidR="000E07F6">
        <w:t>ticked</w:t>
      </w:r>
      <w:r w:rsidR="005C3353">
        <w:t xml:space="preserve"> nudging people to just continue </w:t>
      </w:r>
      <w:r w:rsidR="000E07F6">
        <w:t xml:space="preserve">and they would be able to continue sending the newsletters </w:t>
      </w:r>
    </w:p>
    <w:p w14:paraId="4B6119B6" w14:textId="3FEF9671" w:rsidR="00C038D3" w:rsidRDefault="00C038D3" w:rsidP="00C40EB9">
      <w:pPr>
        <w:spacing w:line="360" w:lineRule="auto"/>
      </w:pPr>
      <w:r>
        <w:t>With most of the world experiencing lockdown regulations an</w:t>
      </w:r>
      <w:r w:rsidR="00DE0689">
        <w:t>d some travel restrictions this could be a</w:t>
      </w:r>
      <w:r w:rsidR="00040FF3">
        <w:t xml:space="preserve"> benefit for </w:t>
      </w:r>
      <w:r w:rsidR="000A6BD6">
        <w:t>Netflix</w:t>
      </w:r>
      <w:r w:rsidR="00040FF3">
        <w:t xml:space="preserve"> as  people are now stuck at home isolating meaning that they may be more inclined to sign up to the service </w:t>
      </w:r>
      <w:r w:rsidR="000A6BD6">
        <w:t xml:space="preserve">however this change could be temporary </w:t>
      </w:r>
      <w:r w:rsidR="009E6618">
        <w:t xml:space="preserve">meaning that it may not be a sustainable advantage and should continue to think how to do better </w:t>
      </w:r>
    </w:p>
    <w:p w14:paraId="4FB0967D" w14:textId="7DF799F4" w:rsidR="00912341" w:rsidRDefault="00995887" w:rsidP="00C40EB9">
      <w:pPr>
        <w:spacing w:line="360" w:lineRule="auto"/>
      </w:pPr>
      <w:r>
        <w:t>An</w:t>
      </w:r>
      <w:r w:rsidR="00413618">
        <w:t xml:space="preserve">other issue they may face is the different restrictions in different countries </w:t>
      </w:r>
      <w:r w:rsidR="0016243E">
        <w:t xml:space="preserve">so </w:t>
      </w:r>
      <w:r w:rsidR="00912341">
        <w:t>Netflix</w:t>
      </w:r>
      <w:r w:rsidR="0016243E">
        <w:t xml:space="preserve"> </w:t>
      </w:r>
      <w:r w:rsidR="0088520D">
        <w:t>is</w:t>
      </w:r>
      <w:r w:rsidR="00AD79C9">
        <w:t xml:space="preserve"> unable to operate in </w:t>
      </w:r>
      <w:r w:rsidR="0088520D">
        <w:t>C</w:t>
      </w:r>
      <w:r w:rsidR="00AD79C9">
        <w:t>hina as a large quant</w:t>
      </w:r>
      <w:r w:rsidR="000376FF">
        <w:t xml:space="preserve">ity </w:t>
      </w:r>
      <w:r w:rsidR="008E6F37">
        <w:t xml:space="preserve">of its content would need to be censored or removed entirely meaning that that is a large demographic that </w:t>
      </w:r>
      <w:r w:rsidR="006B0AE1">
        <w:t xml:space="preserve">is being missed out on </w:t>
      </w:r>
      <w:r w:rsidR="00E84078">
        <w:t xml:space="preserve">due to this political issue </w:t>
      </w:r>
      <w:r w:rsidR="00F027DA">
        <w:t xml:space="preserve">as this spans over other countries as well </w:t>
      </w:r>
      <w:r w:rsidR="00564878">
        <w:t xml:space="preserve">so some countries only have access to limited </w:t>
      </w:r>
      <w:r w:rsidR="00AE1F6E">
        <w:t xml:space="preserve">movies due to restrictions but the U.S has access to </w:t>
      </w:r>
      <w:r w:rsidR="00EB1C1F">
        <w:t xml:space="preserve">a </w:t>
      </w:r>
      <w:r w:rsidR="00AE1F6E">
        <w:t>large uninhibited library of movies</w:t>
      </w:r>
      <w:r w:rsidR="00912341">
        <w:t>.</w:t>
      </w:r>
    </w:p>
    <w:p w14:paraId="1F81750A" w14:textId="10F77D46" w:rsidR="00C96D22" w:rsidRDefault="00C03E24" w:rsidP="00C03E24">
      <w:pPr>
        <w:pStyle w:val="Heading3"/>
      </w:pPr>
      <w:bookmarkStart w:id="8" w:name="_Toc40390296"/>
      <w:r>
        <w:t>Economic</w:t>
      </w:r>
      <w:bookmarkEnd w:id="8"/>
    </w:p>
    <w:p w14:paraId="018D9018" w14:textId="53312293" w:rsidR="002B0A57" w:rsidRPr="002B0A57" w:rsidRDefault="002B0A57" w:rsidP="00C40EB9">
      <w:pPr>
        <w:spacing w:line="360" w:lineRule="auto"/>
      </w:pPr>
      <w:r>
        <w:t xml:space="preserve">Economic factors are issues such as economic growth </w:t>
      </w:r>
      <w:r w:rsidR="008553F7">
        <w:t>or recession additionally the disposable income of the populous.</w:t>
      </w:r>
    </w:p>
    <w:p w14:paraId="717040F2" w14:textId="3F6B6A6B" w:rsidR="003F1234" w:rsidRDefault="009179C7" w:rsidP="00C40EB9">
      <w:pPr>
        <w:spacing w:line="360" w:lineRule="auto"/>
      </w:pPr>
      <w:r>
        <w:lastRenderedPageBreak/>
        <w:t xml:space="preserve">Economic </w:t>
      </w:r>
      <w:r w:rsidR="002A7C42">
        <w:t>factor</w:t>
      </w:r>
      <w:r w:rsidR="00AC2A8B">
        <w:t xml:space="preserve">s </w:t>
      </w:r>
      <w:r w:rsidR="009851BC">
        <w:t xml:space="preserve">that could </w:t>
      </w:r>
      <w:r w:rsidR="00E276AF">
        <w:t>affect</w:t>
      </w:r>
      <w:r w:rsidR="009851BC">
        <w:t xml:space="preserve"> a global company like </w:t>
      </w:r>
      <w:r w:rsidR="00C51BF6">
        <w:t>Netflix</w:t>
      </w:r>
      <w:r w:rsidR="009851BC">
        <w:t xml:space="preserve"> is exchange rates as </w:t>
      </w:r>
      <w:r w:rsidR="00C51BF6">
        <w:t>they</w:t>
      </w:r>
      <w:r w:rsidR="009851BC">
        <w:t xml:space="preserve"> are subject to immediate and </w:t>
      </w:r>
      <w:r w:rsidR="00C51BF6">
        <w:t xml:space="preserve">unpredictable change </w:t>
      </w:r>
      <w:r w:rsidR="00E276AF">
        <w:t xml:space="preserve">and with </w:t>
      </w:r>
      <w:r w:rsidR="003D6D5F">
        <w:t>countries</w:t>
      </w:r>
      <w:r w:rsidR="00A01AF7">
        <w:t xml:space="preserve"> that have weaker currencies can </w:t>
      </w:r>
      <w:r w:rsidR="009E33CD">
        <w:t>affect</w:t>
      </w:r>
      <w:r w:rsidR="00A01AF7">
        <w:t xml:space="preserve"> due to the conver</w:t>
      </w:r>
      <w:r w:rsidR="009E33CD">
        <w:t xml:space="preserve">sion </w:t>
      </w:r>
      <w:r w:rsidR="00DE292B">
        <w:t>rates and</w:t>
      </w:r>
      <w:r w:rsidR="003F1234">
        <w:t xml:space="preserve"> can interfere with profits.</w:t>
      </w:r>
    </w:p>
    <w:p w14:paraId="341B7FB9" w14:textId="1EDA2D57" w:rsidR="009179C7" w:rsidRDefault="00D804CE" w:rsidP="00C40EB9">
      <w:pPr>
        <w:spacing w:line="360" w:lineRule="auto"/>
      </w:pPr>
      <w:r>
        <w:t>In times where recessions are likely</w:t>
      </w:r>
      <w:r w:rsidR="00EB1C1F">
        <w:t>,</w:t>
      </w:r>
      <w:r>
        <w:t xml:space="preserve"> it can be troublesome as people will be looking for ways to lower their costs </w:t>
      </w:r>
      <w:r w:rsidR="002756EB">
        <w:t xml:space="preserve">and cutting a subscription could be one of them as other necessities will take precedent over </w:t>
      </w:r>
      <w:r w:rsidR="00A345C9">
        <w:t xml:space="preserve">being able to watch movies </w:t>
      </w:r>
      <w:r w:rsidR="00FF6EB1">
        <w:t xml:space="preserve">which can be an issue if they </w:t>
      </w:r>
      <w:r w:rsidR="003627BE">
        <w:t xml:space="preserve">raise subscription prices </w:t>
      </w:r>
    </w:p>
    <w:p w14:paraId="4D5BC1CC" w14:textId="0E2D035F" w:rsidR="00E475EF" w:rsidRPr="009179C7" w:rsidRDefault="00E475EF" w:rsidP="00C40EB9">
      <w:pPr>
        <w:spacing w:line="360" w:lineRule="auto"/>
      </w:pPr>
      <w:r>
        <w:t>Additionally</w:t>
      </w:r>
      <w:r w:rsidR="00EB1C1F">
        <w:t>,</w:t>
      </w:r>
      <w:r>
        <w:t xml:space="preserve"> with the pandemic</w:t>
      </w:r>
      <w:r w:rsidR="00030DFE">
        <w:t>,</w:t>
      </w:r>
      <w:r>
        <w:t xml:space="preserve"> </w:t>
      </w:r>
      <w:r w:rsidR="00F641BF">
        <w:t xml:space="preserve">there are many that are out of work although this helps as it means people are </w:t>
      </w:r>
      <w:r w:rsidR="00400D52">
        <w:t>staying</w:t>
      </w:r>
      <w:r w:rsidR="00F641BF">
        <w:t xml:space="preserve"> in to be able to watch however it means that people may not be working </w:t>
      </w:r>
      <w:r w:rsidR="00B84DB1">
        <w:t xml:space="preserve">hence there will be less disposable income for them to spend meaning that they again will be looking for something to </w:t>
      </w:r>
      <w:r w:rsidR="00400D52">
        <w:t>cut to remain on budget.</w:t>
      </w:r>
      <w:r w:rsidR="008A614F">
        <w:t xml:space="preserve"> </w:t>
      </w:r>
    </w:p>
    <w:p w14:paraId="254592F4" w14:textId="1F08488B" w:rsidR="00C03E24" w:rsidRDefault="00C03E24" w:rsidP="00C03E24">
      <w:pPr>
        <w:pStyle w:val="Heading3"/>
      </w:pPr>
      <w:bookmarkStart w:id="9" w:name="_Toc40390297"/>
      <w:r>
        <w:t>Social</w:t>
      </w:r>
      <w:bookmarkEnd w:id="9"/>
    </w:p>
    <w:p w14:paraId="1BD3C448" w14:textId="45ADC504" w:rsidR="008553F7" w:rsidRPr="008553F7" w:rsidRDefault="008553F7" w:rsidP="00C40EB9">
      <w:pPr>
        <w:spacing w:line="360" w:lineRule="auto"/>
      </w:pPr>
      <w:r>
        <w:t>Social concerns come in the form of demographics empl</w:t>
      </w:r>
      <w:r w:rsidR="00DF45BB">
        <w:t xml:space="preserve">oyment and environmental awareness of the population </w:t>
      </w:r>
    </w:p>
    <w:p w14:paraId="563616AB" w14:textId="3BC14E74" w:rsidR="00D501DC" w:rsidRDefault="00D501DC" w:rsidP="00C40EB9">
      <w:pPr>
        <w:spacing w:line="360" w:lineRule="auto"/>
      </w:pPr>
      <w:r>
        <w:t xml:space="preserve">In this world where uncertainty is at an </w:t>
      </w:r>
      <w:r w:rsidR="000000A0">
        <w:t>all-time</w:t>
      </w:r>
      <w:r>
        <w:t xml:space="preserve"> h</w:t>
      </w:r>
      <w:r w:rsidR="00A8633A">
        <w:t>igh along with the life expectancy going up means our population is growing older and many of the older population do not know how to navigate technology very well or struggle to do so mean</w:t>
      </w:r>
      <w:r w:rsidR="002A6854">
        <w:t>s</w:t>
      </w:r>
      <w:r w:rsidR="00A8633A">
        <w:t xml:space="preserve"> that there is a </w:t>
      </w:r>
      <w:r w:rsidR="00612E83">
        <w:t xml:space="preserve">market segment that is being missed due to the age divide </w:t>
      </w:r>
    </w:p>
    <w:p w14:paraId="3ED67815" w14:textId="752F1BFD" w:rsidR="00E34F29" w:rsidRDefault="00A36522" w:rsidP="00C40EB9">
      <w:pPr>
        <w:spacing w:line="360" w:lineRule="auto"/>
      </w:pPr>
      <w:r>
        <w:t>Additionally</w:t>
      </w:r>
      <w:r w:rsidR="002A6854">
        <w:t>,</w:t>
      </w:r>
      <w:r>
        <w:t xml:space="preserve"> with the issues of global warming and other Green concerns</w:t>
      </w:r>
      <w:r w:rsidR="002A6854">
        <w:t>,</w:t>
      </w:r>
      <w:r>
        <w:t xml:space="preserve"> it is </w:t>
      </w:r>
      <w:r w:rsidR="00E34F29">
        <w:t>imperative</w:t>
      </w:r>
      <w:r>
        <w:t xml:space="preserve"> a business gets it right </w:t>
      </w:r>
      <w:r w:rsidR="00E34F29">
        <w:t>however due to amazon not production any physical product there is not much cause for concern other than the issue of the amount of electricity that they use to be able to keep their servers running to provide 24</w:t>
      </w:r>
      <w:r w:rsidR="002A6854">
        <w:t>-</w:t>
      </w:r>
      <w:r w:rsidR="00E34F29">
        <w:t xml:space="preserve">hour services </w:t>
      </w:r>
    </w:p>
    <w:p w14:paraId="60AEF824" w14:textId="366C13BA" w:rsidR="006B4709" w:rsidRDefault="006B4709" w:rsidP="006B4709">
      <w:pPr>
        <w:pStyle w:val="Heading3"/>
      </w:pPr>
      <w:bookmarkStart w:id="10" w:name="_Toc40390298"/>
      <w:r>
        <w:t>Technological</w:t>
      </w:r>
      <w:bookmarkEnd w:id="10"/>
    </w:p>
    <w:p w14:paraId="6B3DA846" w14:textId="4185F185" w:rsidR="00DF45BB" w:rsidRPr="00DF45BB" w:rsidRDefault="00DF45BB" w:rsidP="00C40EB9">
      <w:pPr>
        <w:spacing w:line="360" w:lineRule="auto"/>
      </w:pPr>
      <w:r>
        <w:t>Technological issues are what could pose a threat or opportunity to the business depending on the type of technology.</w:t>
      </w:r>
    </w:p>
    <w:p w14:paraId="468435F3" w14:textId="2B519C7E" w:rsidR="006B4709" w:rsidRPr="006B4709" w:rsidRDefault="006B4709" w:rsidP="00C40EB9">
      <w:pPr>
        <w:spacing w:line="360" w:lineRule="auto"/>
      </w:pPr>
      <w:r>
        <w:t xml:space="preserve">With the constant </w:t>
      </w:r>
      <w:r w:rsidR="007657E7">
        <w:t xml:space="preserve">evolution of technology </w:t>
      </w:r>
      <w:r w:rsidR="001C54ED">
        <w:t xml:space="preserve">there is a likely hood that something will come and match the streaming service </w:t>
      </w:r>
      <w:r w:rsidR="00701FF1">
        <w:t xml:space="preserve">this could be in the form of Virtual reality movies or more interactive movie experiences </w:t>
      </w:r>
      <w:r w:rsidR="00590A8E">
        <w:t xml:space="preserve">but such things </w:t>
      </w:r>
      <w:r w:rsidR="00087F96">
        <w:t>are currently very expensive and not as accessible however</w:t>
      </w:r>
      <w:r w:rsidR="00BF2E5F">
        <w:t xml:space="preserve"> with technology being bigger and better you also see additional ways for </w:t>
      </w:r>
      <w:r w:rsidR="00572A0B">
        <w:t xml:space="preserve">piracy and </w:t>
      </w:r>
      <w:r w:rsidR="00572A0B">
        <w:lastRenderedPageBreak/>
        <w:t xml:space="preserve">being able to watch ne6tflix shows or movies </w:t>
      </w:r>
      <w:r w:rsidR="00ED13DB">
        <w:t>illegally</w:t>
      </w:r>
      <w:r w:rsidR="00572A0B">
        <w:t xml:space="preserve"> and just as accessibly</w:t>
      </w:r>
      <w:r w:rsidR="00211BAA">
        <w:t xml:space="preserve"> which is dangerous </w:t>
      </w:r>
      <w:r w:rsidR="00ED13DB">
        <w:t>and free there for more people are likely to do it which can create risk for the streaming service.</w:t>
      </w:r>
      <w:r w:rsidR="00572A0B">
        <w:t xml:space="preserve"> </w:t>
      </w:r>
    </w:p>
    <w:p w14:paraId="05A6AD0E" w14:textId="1D1D3416" w:rsidR="004E08D8" w:rsidRDefault="004E08D8" w:rsidP="009272DF">
      <w:pPr>
        <w:pStyle w:val="Heading2"/>
      </w:pPr>
      <w:bookmarkStart w:id="11" w:name="_Toc40390299"/>
      <w:r w:rsidRPr="00031469">
        <w:t>SWOT Analysis</w:t>
      </w:r>
      <w:bookmarkEnd w:id="11"/>
      <w:r w:rsidRPr="00031469">
        <w:t xml:space="preserve"> </w:t>
      </w:r>
    </w:p>
    <w:p w14:paraId="097A3462" w14:textId="5751E463" w:rsidR="00603552" w:rsidRDefault="00ED13DB" w:rsidP="00C40EB9">
      <w:pPr>
        <w:spacing w:line="360" w:lineRule="auto"/>
      </w:pPr>
      <w:r>
        <w:t>SWOT stands for strengths</w:t>
      </w:r>
      <w:r w:rsidR="00713C9C">
        <w:t xml:space="preserve">, weaknesses, </w:t>
      </w:r>
      <w:proofErr w:type="gramStart"/>
      <w:r w:rsidR="00713C9C">
        <w:t>opportunities</w:t>
      </w:r>
      <w:proofErr w:type="gramEnd"/>
      <w:r w:rsidR="00713C9C">
        <w:t xml:space="preserve"> and threats and is a good way to analyze the internal and external </w:t>
      </w:r>
      <w:r w:rsidR="00603552">
        <w:t>contributing factors for a business</w:t>
      </w:r>
      <w:r w:rsidR="00754AF0">
        <w:t>.</w:t>
      </w:r>
    </w:p>
    <w:p w14:paraId="6EAAE5E3" w14:textId="7BB38FA4" w:rsidR="00603552" w:rsidRDefault="00603552" w:rsidP="00603552">
      <w:pPr>
        <w:pStyle w:val="Heading3"/>
      </w:pPr>
      <w:bookmarkStart w:id="12" w:name="_Toc40390300"/>
      <w:r>
        <w:t>Strengths</w:t>
      </w:r>
      <w:bookmarkEnd w:id="12"/>
      <w:r>
        <w:t xml:space="preserve"> </w:t>
      </w:r>
    </w:p>
    <w:p w14:paraId="329A7313" w14:textId="138F9EDC" w:rsidR="00754AF0" w:rsidRPr="001F4A0F" w:rsidRDefault="00977CC1" w:rsidP="00C40EB9">
      <w:pPr>
        <w:spacing w:line="360" w:lineRule="auto"/>
        <w:rPr>
          <w:color w:val="212121"/>
          <w:szCs w:val="24"/>
          <w:shd w:val="clear" w:color="auto" w:fill="FFFFFF"/>
        </w:rPr>
      </w:pPr>
      <w:r w:rsidRPr="001F4A0F">
        <w:rPr>
          <w:szCs w:val="24"/>
        </w:rPr>
        <w:t>Strengths are internal</w:t>
      </w:r>
      <w:r w:rsidR="000041DC" w:rsidRPr="001F4A0F">
        <w:rPr>
          <w:szCs w:val="24"/>
        </w:rPr>
        <w:t xml:space="preserve"> factors that are a good attribute to the business</w:t>
      </w:r>
      <w:r w:rsidR="004A408C">
        <w:rPr>
          <w:szCs w:val="24"/>
        </w:rPr>
        <w:t>, in this case,</w:t>
      </w:r>
      <w:r w:rsidR="000041DC" w:rsidRPr="001F4A0F">
        <w:rPr>
          <w:szCs w:val="24"/>
        </w:rPr>
        <w:t xml:space="preserve"> it would be a strength </w:t>
      </w:r>
      <w:r w:rsidR="00360143" w:rsidRPr="001F4A0F">
        <w:rPr>
          <w:szCs w:val="24"/>
        </w:rPr>
        <w:t xml:space="preserve">would be </w:t>
      </w:r>
      <w:r w:rsidR="0011436F" w:rsidRPr="001F4A0F">
        <w:rPr>
          <w:szCs w:val="24"/>
        </w:rPr>
        <w:t>Netflix’s</w:t>
      </w:r>
      <w:r w:rsidR="009262E0" w:rsidRPr="001F4A0F">
        <w:rPr>
          <w:szCs w:val="24"/>
        </w:rPr>
        <w:t xml:space="preserve"> green power partnership as </w:t>
      </w:r>
      <w:r w:rsidR="0011436F" w:rsidRPr="001F4A0F">
        <w:rPr>
          <w:szCs w:val="24"/>
        </w:rPr>
        <w:t>Netflix</w:t>
      </w:r>
      <w:r w:rsidR="009262E0" w:rsidRPr="001F4A0F">
        <w:rPr>
          <w:szCs w:val="24"/>
        </w:rPr>
        <w:t xml:space="preserve"> </w:t>
      </w:r>
      <w:r w:rsidR="00775AA5" w:rsidRPr="001F4A0F">
        <w:rPr>
          <w:szCs w:val="24"/>
        </w:rPr>
        <w:t xml:space="preserve">generates </w:t>
      </w:r>
      <w:r w:rsidR="00775AA5" w:rsidRPr="001F4A0F">
        <w:rPr>
          <w:color w:val="212121"/>
          <w:szCs w:val="24"/>
          <w:shd w:val="clear" w:color="auto" w:fill="FFFFFF"/>
        </w:rPr>
        <w:t>172,538,000</w:t>
      </w:r>
      <w:r w:rsidR="00AE6EBD" w:rsidRPr="001F4A0F">
        <w:rPr>
          <w:color w:val="212121"/>
          <w:szCs w:val="24"/>
          <w:shd w:val="clear" w:color="auto" w:fill="FFFFFF"/>
        </w:rPr>
        <w:t xml:space="preserve"> k</w:t>
      </w:r>
      <w:r w:rsidR="00A43ED9" w:rsidRPr="001F4A0F">
        <w:rPr>
          <w:color w:val="212121"/>
          <w:szCs w:val="24"/>
          <w:shd w:val="clear" w:color="auto" w:fill="FFFFFF"/>
        </w:rPr>
        <w:t xml:space="preserve">Wh of green energy which is 325% of their </w:t>
      </w:r>
      <w:r w:rsidR="00C550DC" w:rsidRPr="001F4A0F">
        <w:rPr>
          <w:color w:val="212121"/>
          <w:szCs w:val="24"/>
          <w:shd w:val="clear" w:color="auto" w:fill="FFFFFF"/>
        </w:rPr>
        <w:t>electrical usage</w:t>
      </w:r>
      <w:r w:rsidR="004D4F3F" w:rsidRPr="001F4A0F">
        <w:rPr>
          <w:color w:val="212121"/>
          <w:szCs w:val="24"/>
          <w:shd w:val="clear" w:color="auto" w:fill="FFFFFF"/>
        </w:rPr>
        <w:t xml:space="preserve"> </w:t>
      </w:r>
      <w:r w:rsidR="00742750" w:rsidRPr="001F4A0F">
        <w:rPr>
          <w:color w:val="212121"/>
          <w:szCs w:val="24"/>
          <w:shd w:val="clear" w:color="auto" w:fill="FFFFFF"/>
        </w:rPr>
        <w:t>(</w:t>
      </w:r>
      <w:r w:rsidR="004D4F3F" w:rsidRPr="001F4A0F">
        <w:rPr>
          <w:color w:val="212121"/>
          <w:szCs w:val="24"/>
          <w:shd w:val="clear" w:color="auto" w:fill="FFFFFF"/>
        </w:rPr>
        <w:t>us</w:t>
      </w:r>
      <w:r w:rsidR="00742750" w:rsidRPr="001F4A0F">
        <w:rPr>
          <w:color w:val="212121"/>
          <w:szCs w:val="24"/>
          <w:shd w:val="clear" w:color="auto" w:fill="FFFFFF"/>
        </w:rPr>
        <w:t xml:space="preserve"> </w:t>
      </w:r>
      <w:r w:rsidR="004A408C">
        <w:rPr>
          <w:color w:val="212121"/>
          <w:szCs w:val="24"/>
          <w:shd w:val="clear" w:color="auto" w:fill="FFFFFF"/>
        </w:rPr>
        <w:t>EPA</w:t>
      </w:r>
      <w:r w:rsidR="00742750" w:rsidRPr="001F4A0F">
        <w:rPr>
          <w:color w:val="212121"/>
          <w:szCs w:val="24"/>
          <w:shd w:val="clear" w:color="auto" w:fill="FFFFFF"/>
        </w:rPr>
        <w:t>, 2020)</w:t>
      </w:r>
      <w:r w:rsidR="00C550DC" w:rsidRPr="001F4A0F">
        <w:rPr>
          <w:color w:val="212121"/>
          <w:szCs w:val="24"/>
          <w:shd w:val="clear" w:color="auto" w:fill="FFFFFF"/>
        </w:rPr>
        <w:t xml:space="preserve"> which shows that they are t</w:t>
      </w:r>
      <w:r w:rsidR="004A408C">
        <w:rPr>
          <w:color w:val="212121"/>
          <w:szCs w:val="24"/>
          <w:shd w:val="clear" w:color="auto" w:fill="FFFFFF"/>
        </w:rPr>
        <w:t>r</w:t>
      </w:r>
      <w:r w:rsidR="00C550DC" w:rsidRPr="001F4A0F">
        <w:rPr>
          <w:color w:val="212121"/>
          <w:szCs w:val="24"/>
          <w:shd w:val="clear" w:color="auto" w:fill="FFFFFF"/>
        </w:rPr>
        <w:t>ying to help the environment giving them a good image in the public.</w:t>
      </w:r>
    </w:p>
    <w:p w14:paraId="03E8DEA1" w14:textId="3D588879" w:rsidR="00742750" w:rsidRPr="001F4A0F" w:rsidRDefault="0041536E" w:rsidP="00C40EB9">
      <w:pPr>
        <w:spacing w:line="360" w:lineRule="auto"/>
        <w:rPr>
          <w:szCs w:val="24"/>
        </w:rPr>
      </w:pPr>
      <w:r w:rsidRPr="001F4A0F">
        <w:rPr>
          <w:color w:val="212121"/>
          <w:szCs w:val="24"/>
          <w:shd w:val="clear" w:color="auto" w:fill="FFFFFF"/>
        </w:rPr>
        <w:t xml:space="preserve">It also has the </w:t>
      </w:r>
      <w:r w:rsidR="003D0F0D" w:rsidRPr="001F4A0F">
        <w:rPr>
          <w:color w:val="212121"/>
          <w:szCs w:val="24"/>
          <w:shd w:val="clear" w:color="auto" w:fill="FFFFFF"/>
        </w:rPr>
        <w:t>strength</w:t>
      </w:r>
      <w:r w:rsidRPr="001F4A0F">
        <w:rPr>
          <w:color w:val="212121"/>
          <w:szCs w:val="24"/>
          <w:shd w:val="clear" w:color="auto" w:fill="FFFFFF"/>
        </w:rPr>
        <w:t xml:space="preserve"> that it is de</w:t>
      </w:r>
      <w:r w:rsidR="00F84DD2" w:rsidRPr="001F4A0F">
        <w:rPr>
          <w:color w:val="212121"/>
          <w:szCs w:val="24"/>
          <w:shd w:val="clear" w:color="auto" w:fill="FFFFFF"/>
        </w:rPr>
        <w:t xml:space="preserve">signed well and has </w:t>
      </w:r>
      <w:r w:rsidR="003B33F3" w:rsidRPr="001F4A0F">
        <w:rPr>
          <w:color w:val="212121"/>
          <w:szCs w:val="24"/>
          <w:shd w:val="clear" w:color="auto" w:fill="FFFFFF"/>
        </w:rPr>
        <w:t>an intuitive</w:t>
      </w:r>
      <w:r w:rsidR="00F84DD2" w:rsidRPr="001F4A0F">
        <w:rPr>
          <w:color w:val="212121"/>
          <w:szCs w:val="24"/>
          <w:shd w:val="clear" w:color="auto" w:fill="FFFFFF"/>
        </w:rPr>
        <w:t xml:space="preserve"> user interface that allows for easy browsing</w:t>
      </w:r>
      <w:r w:rsidR="003B33F3" w:rsidRPr="001F4A0F">
        <w:rPr>
          <w:color w:val="000000"/>
          <w:szCs w:val="24"/>
          <w:shd w:val="clear" w:color="auto" w:fill="FFFFFF"/>
        </w:rPr>
        <w:t xml:space="preserve"> (</w:t>
      </w:r>
      <w:proofErr w:type="spellStart"/>
      <w:r w:rsidR="003B33F3" w:rsidRPr="001F4A0F">
        <w:rPr>
          <w:color w:val="000000"/>
          <w:szCs w:val="24"/>
          <w:shd w:val="clear" w:color="auto" w:fill="FFFFFF"/>
        </w:rPr>
        <w:t>Roxiler</w:t>
      </w:r>
      <w:proofErr w:type="spellEnd"/>
      <w:r w:rsidR="003B33F3" w:rsidRPr="001F4A0F">
        <w:rPr>
          <w:color w:val="000000"/>
          <w:szCs w:val="24"/>
          <w:shd w:val="clear" w:color="auto" w:fill="FFFFFF"/>
        </w:rPr>
        <w:t xml:space="preserve"> Systems. </w:t>
      </w:r>
      <w:proofErr w:type="spellStart"/>
      <w:proofErr w:type="gramStart"/>
      <w:r w:rsidR="003B33F3" w:rsidRPr="001F4A0F">
        <w:rPr>
          <w:color w:val="000000"/>
          <w:szCs w:val="24"/>
          <w:shd w:val="clear" w:color="auto" w:fill="FFFFFF"/>
        </w:rPr>
        <w:t>n.d</w:t>
      </w:r>
      <w:proofErr w:type="spellEnd"/>
      <w:r w:rsidR="00F84DD2" w:rsidRPr="001F4A0F">
        <w:rPr>
          <w:color w:val="212121"/>
          <w:szCs w:val="24"/>
          <w:shd w:val="clear" w:color="auto" w:fill="FFFFFF"/>
        </w:rPr>
        <w:t xml:space="preserve"> </w:t>
      </w:r>
      <w:r w:rsidR="003B33F3" w:rsidRPr="001F4A0F">
        <w:rPr>
          <w:color w:val="212121"/>
          <w:szCs w:val="24"/>
          <w:shd w:val="clear" w:color="auto" w:fill="FFFFFF"/>
        </w:rPr>
        <w:t>)</w:t>
      </w:r>
      <w:proofErr w:type="gramEnd"/>
      <w:r w:rsidR="003B33F3" w:rsidRPr="001F4A0F">
        <w:rPr>
          <w:color w:val="212121"/>
          <w:szCs w:val="24"/>
          <w:shd w:val="clear" w:color="auto" w:fill="FFFFFF"/>
        </w:rPr>
        <w:t xml:space="preserve"> </w:t>
      </w:r>
      <w:r w:rsidR="00F84DD2" w:rsidRPr="001F4A0F">
        <w:rPr>
          <w:color w:val="212121"/>
          <w:szCs w:val="24"/>
          <w:shd w:val="clear" w:color="auto" w:fill="FFFFFF"/>
        </w:rPr>
        <w:t xml:space="preserve">and previews for you to see what you like </w:t>
      </w:r>
      <w:r w:rsidR="0011436F" w:rsidRPr="001F4A0F">
        <w:rPr>
          <w:color w:val="212121"/>
          <w:szCs w:val="24"/>
          <w:shd w:val="clear" w:color="auto" w:fill="FFFFFF"/>
        </w:rPr>
        <w:t>additionally</w:t>
      </w:r>
      <w:r w:rsidR="00F84DD2" w:rsidRPr="001F4A0F">
        <w:rPr>
          <w:color w:val="212121"/>
          <w:szCs w:val="24"/>
          <w:shd w:val="clear" w:color="auto" w:fill="FFFFFF"/>
        </w:rPr>
        <w:t xml:space="preserve"> the availability to switch from device to device </w:t>
      </w:r>
      <w:r w:rsidR="0011436F" w:rsidRPr="001F4A0F">
        <w:rPr>
          <w:color w:val="212121"/>
          <w:szCs w:val="24"/>
          <w:shd w:val="clear" w:color="auto" w:fill="FFFFFF"/>
        </w:rPr>
        <w:t>and pick up from where you left on in your movie.</w:t>
      </w:r>
    </w:p>
    <w:p w14:paraId="3C86D6E6" w14:textId="45A8B087" w:rsidR="00603552" w:rsidRDefault="00603552" w:rsidP="00603552">
      <w:pPr>
        <w:pStyle w:val="Heading3"/>
      </w:pPr>
      <w:bookmarkStart w:id="13" w:name="_Toc40390301"/>
      <w:r>
        <w:t>Weaknesses</w:t>
      </w:r>
      <w:bookmarkEnd w:id="13"/>
    </w:p>
    <w:p w14:paraId="73891643" w14:textId="2D42F3BA" w:rsidR="004B6707" w:rsidRPr="006D5BC1" w:rsidRDefault="004B6707" w:rsidP="001F4A0F">
      <w:pPr>
        <w:spacing w:line="360" w:lineRule="auto"/>
      </w:pPr>
      <w:r>
        <w:t xml:space="preserve">A weakness for </w:t>
      </w:r>
      <w:r w:rsidR="0066457C">
        <w:t>Netflix</w:t>
      </w:r>
      <w:r>
        <w:t xml:space="preserve"> is th</w:t>
      </w:r>
      <w:r w:rsidR="00C000EF">
        <w:t xml:space="preserve">at other than their original content is permanent as they have purchased rights for movies but once they have passed their </w:t>
      </w:r>
      <w:r w:rsidR="0066457C">
        <w:t>contractual</w:t>
      </w:r>
      <w:r w:rsidR="00C000EF">
        <w:t xml:space="preserve"> deadline there is a </w:t>
      </w:r>
      <w:r w:rsidR="0066457C">
        <w:t>change</w:t>
      </w:r>
      <w:r w:rsidR="00C000EF">
        <w:t xml:space="preserve"> the show or movie will be allowed to stay an example of this is where Disney pulled all marvel and </w:t>
      </w:r>
      <w:r w:rsidR="00D108A3">
        <w:t>other Disney associated movies from their site as they were creating a site of their own</w:t>
      </w:r>
      <w:r w:rsidR="00497A9C" w:rsidRPr="002E0C99">
        <w:rPr>
          <w:b/>
          <w:bCs/>
          <w:i/>
          <w:iCs/>
        </w:rPr>
        <w:t>.</w:t>
      </w:r>
      <w:r w:rsidR="002E0C99" w:rsidRPr="002E0C99">
        <w:rPr>
          <w:b/>
          <w:bCs/>
          <w:i/>
          <w:iCs/>
        </w:rPr>
        <w:t>” Netflix confirmed today that all Disney movies — including Marvel, Lucasfilm and Pixar films — will no longer be available to stream as of 2019”</w:t>
      </w:r>
      <w:r w:rsidR="00684D4A">
        <w:rPr>
          <w:b/>
          <w:bCs/>
          <w:i/>
          <w:iCs/>
        </w:rPr>
        <w:t xml:space="preserve"> </w:t>
      </w:r>
      <w:r w:rsidR="006D5BC1">
        <w:t>(Alexander</w:t>
      </w:r>
      <w:r w:rsidR="00684D4A">
        <w:t>, 2017) this caused a knock</w:t>
      </w:r>
      <w:r w:rsidR="004A408C">
        <w:t>-</w:t>
      </w:r>
      <w:r w:rsidR="00684D4A">
        <w:t xml:space="preserve">on effect as the marvel Netflix </w:t>
      </w:r>
      <w:r w:rsidR="00024FAE">
        <w:t xml:space="preserve">originals come to an end leaving dedicated fans disappointed </w:t>
      </w:r>
      <w:r w:rsidR="00FD69F3">
        <w:t xml:space="preserve">as </w:t>
      </w:r>
      <w:r w:rsidR="0066457C">
        <w:t>Netflix</w:t>
      </w:r>
      <w:r w:rsidR="00FD69F3">
        <w:t xml:space="preserve"> chose not to continue to produce them as they would </w:t>
      </w:r>
      <w:r w:rsidR="00FD69F3" w:rsidRPr="00822086">
        <w:rPr>
          <w:b/>
          <w:bCs/>
          <w:i/>
          <w:iCs/>
          <w:szCs w:val="24"/>
        </w:rPr>
        <w:t>“</w:t>
      </w:r>
      <w:r w:rsidR="00C31B54" w:rsidRPr="00822086">
        <w:rPr>
          <w:b/>
          <w:bCs/>
          <w:i/>
          <w:iCs/>
          <w:color w:val="333333"/>
          <w:szCs w:val="24"/>
          <w:shd w:val="clear" w:color="auto" w:fill="FCFCFC"/>
        </w:rPr>
        <w:t>de facto advertising</w:t>
      </w:r>
      <w:r w:rsidR="00822086" w:rsidRPr="006064B2">
        <w:rPr>
          <w:b/>
          <w:bCs/>
          <w:i/>
          <w:iCs/>
          <w:color w:val="333333"/>
          <w:szCs w:val="24"/>
          <w:shd w:val="clear" w:color="auto" w:fill="FCFCFC"/>
        </w:rPr>
        <w:t>”</w:t>
      </w:r>
      <w:r w:rsidR="00822086">
        <w:rPr>
          <w:b/>
          <w:bCs/>
          <w:i/>
          <w:iCs/>
          <w:color w:val="333333"/>
          <w:szCs w:val="24"/>
          <w:shd w:val="clear" w:color="auto" w:fill="FCFCFC"/>
        </w:rPr>
        <w:t xml:space="preserve"> </w:t>
      </w:r>
      <w:r w:rsidR="00822086" w:rsidRPr="006064B2">
        <w:rPr>
          <w:color w:val="333333"/>
          <w:szCs w:val="24"/>
          <w:shd w:val="clear" w:color="auto" w:fill="FCFCFC"/>
        </w:rPr>
        <w:t xml:space="preserve">for their </w:t>
      </w:r>
      <w:r w:rsidR="006064B2" w:rsidRPr="006064B2">
        <w:rPr>
          <w:color w:val="333333"/>
          <w:szCs w:val="24"/>
          <w:shd w:val="clear" w:color="auto" w:fill="FCFCFC"/>
        </w:rPr>
        <w:t xml:space="preserve">direct competitors </w:t>
      </w:r>
      <w:r w:rsidR="00A815F4">
        <w:rPr>
          <w:color w:val="333333"/>
          <w:szCs w:val="24"/>
          <w:shd w:val="clear" w:color="auto" w:fill="FCFCFC"/>
        </w:rPr>
        <w:t>( Hughes, 2018)</w:t>
      </w:r>
      <w:r w:rsidR="009C380A">
        <w:rPr>
          <w:color w:val="333333"/>
          <w:szCs w:val="24"/>
          <w:shd w:val="clear" w:color="auto" w:fill="FCFCFC"/>
        </w:rPr>
        <w:t xml:space="preserve"> </w:t>
      </w:r>
    </w:p>
    <w:p w14:paraId="264F707D" w14:textId="0EA07E7A" w:rsidR="00603552" w:rsidRDefault="002B0A57" w:rsidP="00603552">
      <w:pPr>
        <w:pStyle w:val="Heading3"/>
      </w:pPr>
      <w:bookmarkStart w:id="14" w:name="_Toc40390302"/>
      <w:r>
        <w:t>Opportunities</w:t>
      </w:r>
      <w:bookmarkEnd w:id="14"/>
      <w:r w:rsidR="00603552">
        <w:t xml:space="preserve"> </w:t>
      </w:r>
    </w:p>
    <w:p w14:paraId="792C17E5" w14:textId="486C8CC8" w:rsidR="00F63280" w:rsidRDefault="009C380A" w:rsidP="001F4A0F">
      <w:pPr>
        <w:spacing w:line="360" w:lineRule="auto"/>
      </w:pPr>
      <w:r>
        <w:t xml:space="preserve">As stated in the PEST analysis there are always </w:t>
      </w:r>
      <w:r w:rsidR="000035CF">
        <w:t>emerging</w:t>
      </w:r>
      <w:r>
        <w:t xml:space="preserve"> </w:t>
      </w:r>
      <w:r w:rsidR="0066457C">
        <w:t>technologies,</w:t>
      </w:r>
      <w:r>
        <w:t xml:space="preserve"> </w:t>
      </w:r>
      <w:r w:rsidR="000333E2">
        <w:t xml:space="preserve">and these provide opportunities for Netflix as they are able </w:t>
      </w:r>
      <w:r w:rsidR="004F5B25">
        <w:t xml:space="preserve">potentially </w:t>
      </w:r>
      <w:r w:rsidR="004A408C">
        <w:t xml:space="preserve">to </w:t>
      </w:r>
      <w:r w:rsidR="004F5B25">
        <w:t xml:space="preserve">add to their experience with </w:t>
      </w:r>
      <w:r w:rsidR="00092D09">
        <w:t>allowing compatibility with tech</w:t>
      </w:r>
      <w:r w:rsidR="004A408C">
        <w:t>s</w:t>
      </w:r>
      <w:r w:rsidR="00092D09">
        <w:t xml:space="preserve"> such as VR </w:t>
      </w:r>
      <w:r w:rsidR="00F63280">
        <w:t>or maybe more interactive series such as Bandersnatch.</w:t>
      </w:r>
    </w:p>
    <w:p w14:paraId="3E20D13B" w14:textId="35CF7228" w:rsidR="009C380A" w:rsidRPr="009C380A" w:rsidRDefault="00F63280" w:rsidP="001F4A0F">
      <w:pPr>
        <w:spacing w:line="360" w:lineRule="auto"/>
      </w:pPr>
      <w:r>
        <w:lastRenderedPageBreak/>
        <w:t xml:space="preserve">With the lockdown </w:t>
      </w:r>
      <w:r w:rsidR="002E5F0E">
        <w:t xml:space="preserve">in </w:t>
      </w:r>
      <w:proofErr w:type="gramStart"/>
      <w:r w:rsidR="002E5F0E">
        <w:t xml:space="preserve">a large </w:t>
      </w:r>
      <w:r w:rsidR="004A408C">
        <w:t>number</w:t>
      </w:r>
      <w:r w:rsidR="002E5F0E">
        <w:t xml:space="preserve"> of</w:t>
      </w:r>
      <w:proofErr w:type="gramEnd"/>
      <w:r w:rsidR="002E5F0E">
        <w:t xml:space="preserve"> countries</w:t>
      </w:r>
      <w:r w:rsidR="004A408C">
        <w:t>,</w:t>
      </w:r>
      <w:r w:rsidR="002E5F0E">
        <w:t xml:space="preserve"> they could try to capitalize on the fact that people are at how by maybe using a promotional </w:t>
      </w:r>
      <w:r w:rsidR="009E6FC4">
        <w:t xml:space="preserve">lockdown offer to improve viewer numbers </w:t>
      </w:r>
      <w:r w:rsidR="00236B4A">
        <w:t>and subscribers.</w:t>
      </w:r>
      <w:r w:rsidR="000333E2">
        <w:t xml:space="preserve"> </w:t>
      </w:r>
    </w:p>
    <w:p w14:paraId="0463F84D" w14:textId="72399066" w:rsidR="00ED13DB" w:rsidRDefault="002B0A57" w:rsidP="00603552">
      <w:pPr>
        <w:pStyle w:val="Heading3"/>
      </w:pPr>
      <w:bookmarkStart w:id="15" w:name="_Toc40390303"/>
      <w:r>
        <w:t>Threats</w:t>
      </w:r>
      <w:bookmarkEnd w:id="15"/>
      <w:r w:rsidR="00713C9C">
        <w:t xml:space="preserve"> </w:t>
      </w:r>
    </w:p>
    <w:p w14:paraId="25659D4E" w14:textId="4FA52D05" w:rsidR="00236B4A" w:rsidRDefault="00236B4A" w:rsidP="001F4A0F">
      <w:pPr>
        <w:spacing w:line="360" w:lineRule="auto"/>
      </w:pPr>
      <w:r>
        <w:t>A</w:t>
      </w:r>
      <w:r w:rsidR="004A408C">
        <w:t>n</w:t>
      </w:r>
      <w:r>
        <w:t xml:space="preserve"> immediate threat to </w:t>
      </w:r>
      <w:r w:rsidR="004A408C">
        <w:t>N</w:t>
      </w:r>
      <w:r>
        <w:t xml:space="preserve">etflix is the rise of Disney </w:t>
      </w:r>
      <w:r w:rsidR="00FD7304">
        <w:t>plus along with the growing use and abuse of piracy and to</w:t>
      </w:r>
      <w:r w:rsidR="004A408C">
        <w:t>r</w:t>
      </w:r>
      <w:r w:rsidR="00FD7304">
        <w:t xml:space="preserve">renting allowing people to watch films for free with no subscription to any service </w:t>
      </w:r>
      <w:r w:rsidR="000C1066">
        <w:t xml:space="preserve">which could be the downfall to both cinemas and streaming services if not </w:t>
      </w:r>
      <w:r w:rsidR="00D44876">
        <w:t>prevented from happening.</w:t>
      </w:r>
    </w:p>
    <w:p w14:paraId="18E44CBA" w14:textId="0EBD077D" w:rsidR="00CC2E57" w:rsidRDefault="00CC2E57" w:rsidP="001F4A0F">
      <w:pPr>
        <w:spacing w:line="360" w:lineRule="auto"/>
        <w:rPr>
          <w:color w:val="000000"/>
          <w:szCs w:val="24"/>
          <w:shd w:val="clear" w:color="auto" w:fill="FFFFFF"/>
        </w:rPr>
      </w:pPr>
      <w:r>
        <w:t>With the looming threat of other steaming services and the threat of Disney plus potentially catching up as it already has just under 50% of the viewership that Netflix has in the U.S (</w:t>
      </w:r>
      <w:proofErr w:type="spellStart"/>
      <w:r>
        <w:rPr>
          <w:rFonts w:ascii="Arial" w:hAnsi="Arial" w:cs="Arial"/>
          <w:color w:val="000000"/>
          <w:sz w:val="20"/>
          <w:shd w:val="clear" w:color="auto" w:fill="FFFFFF"/>
        </w:rPr>
        <w:t>Vultaggio</w:t>
      </w:r>
      <w:proofErr w:type="spellEnd"/>
      <w:r>
        <w:rPr>
          <w:rFonts w:ascii="Arial" w:hAnsi="Arial" w:cs="Arial"/>
          <w:color w:val="000000"/>
          <w:sz w:val="20"/>
          <w:shd w:val="clear" w:color="auto" w:fill="FFFFFF"/>
        </w:rPr>
        <w:t xml:space="preserve">, 2020) </w:t>
      </w:r>
      <w:r w:rsidRPr="000041ED">
        <w:rPr>
          <w:color w:val="000000"/>
          <w:szCs w:val="24"/>
          <w:shd w:val="clear" w:color="auto" w:fill="FFFFFF"/>
        </w:rPr>
        <w:t>additionally it has only taken Disney plus 5 months to gain a 50million subscriber basis which is a third of Netflix’s and Netflix took 10 years to get where they are at 164 million subscribers</w:t>
      </w:r>
    </w:p>
    <w:p w14:paraId="303F875C" w14:textId="69DEA0A7" w:rsidR="001F4A0F" w:rsidRPr="001F4A0F" w:rsidRDefault="000035CF" w:rsidP="001F4A0F">
      <w:pPr>
        <w:spacing w:line="360" w:lineRule="auto"/>
        <w:rPr>
          <w:color w:val="000000"/>
          <w:szCs w:val="24"/>
          <w:shd w:val="clear" w:color="auto" w:fill="FFFFFF"/>
        </w:rPr>
      </w:pPr>
      <w:r>
        <w:rPr>
          <w:color w:val="000000"/>
          <w:szCs w:val="24"/>
          <w:shd w:val="clear" w:color="auto" w:fill="FFFFFF"/>
        </w:rPr>
        <w:t xml:space="preserve">Global restrictions of certain content </w:t>
      </w:r>
      <w:r w:rsidR="007D4B67">
        <w:rPr>
          <w:color w:val="000000"/>
          <w:szCs w:val="24"/>
          <w:shd w:val="clear" w:color="auto" w:fill="FFFFFF"/>
        </w:rPr>
        <w:t>are</w:t>
      </w:r>
      <w:r>
        <w:rPr>
          <w:color w:val="000000"/>
          <w:szCs w:val="24"/>
          <w:shd w:val="clear" w:color="auto" w:fill="FFFFFF"/>
        </w:rPr>
        <w:t xml:space="preserve"> an issue such as the not being able to operate in certain countries due to </w:t>
      </w:r>
      <w:r w:rsidR="00DA1007">
        <w:rPr>
          <w:color w:val="000000"/>
          <w:szCs w:val="24"/>
          <w:shd w:val="clear" w:color="auto" w:fill="FFFFFF"/>
        </w:rPr>
        <w:t xml:space="preserve">restrictions on what can be shown </w:t>
      </w:r>
      <w:r w:rsidR="003F2D68">
        <w:rPr>
          <w:color w:val="000000"/>
          <w:szCs w:val="24"/>
          <w:shd w:val="clear" w:color="auto" w:fill="FFFFFF"/>
        </w:rPr>
        <w:t xml:space="preserve">meaning it is harder to operate </w:t>
      </w:r>
      <w:r w:rsidR="00444F5C">
        <w:rPr>
          <w:color w:val="000000"/>
          <w:szCs w:val="24"/>
          <w:shd w:val="clear" w:color="auto" w:fill="FFFFFF"/>
        </w:rPr>
        <w:t>globally</w:t>
      </w:r>
      <w:r w:rsidR="003F2D68">
        <w:rPr>
          <w:color w:val="000000"/>
          <w:szCs w:val="24"/>
          <w:shd w:val="clear" w:color="auto" w:fill="FFFFFF"/>
        </w:rPr>
        <w:t xml:space="preserve"> and missing a </w:t>
      </w:r>
      <w:r w:rsidR="00444F5C">
        <w:rPr>
          <w:color w:val="000000"/>
          <w:szCs w:val="24"/>
          <w:shd w:val="clear" w:color="auto" w:fill="FFFFFF"/>
        </w:rPr>
        <w:t>large set of the market</w:t>
      </w:r>
      <w:r w:rsidR="007D4B67">
        <w:rPr>
          <w:color w:val="000000"/>
          <w:szCs w:val="24"/>
          <w:shd w:val="clear" w:color="auto" w:fill="FFFFFF"/>
        </w:rPr>
        <w:t>.</w:t>
      </w:r>
    </w:p>
    <w:p w14:paraId="7D5D650C" w14:textId="11AC6CEB" w:rsidR="0084687A" w:rsidRDefault="004E08D8" w:rsidP="004E08D8">
      <w:pPr>
        <w:pStyle w:val="Heading1"/>
      </w:pPr>
      <w:r w:rsidRPr="00031469">
        <w:t xml:space="preserve"> </w:t>
      </w:r>
      <w:r w:rsidR="0084687A" w:rsidRPr="00031469">
        <w:t xml:space="preserve">  </w:t>
      </w:r>
      <w:bookmarkStart w:id="16" w:name="_Toc40390304"/>
      <w:r w:rsidR="00F204E6" w:rsidRPr="00031469">
        <w:t>Objectives</w:t>
      </w:r>
      <w:bookmarkEnd w:id="16"/>
    </w:p>
    <w:p w14:paraId="145889F0" w14:textId="4BB5B76F" w:rsidR="00737A5A" w:rsidRDefault="00F4234D" w:rsidP="000D41EF">
      <w:pPr>
        <w:spacing w:line="360" w:lineRule="auto"/>
      </w:pPr>
      <w:r>
        <w:t xml:space="preserve">Objectives are a crucial part of a business so making sure the objectives are </w:t>
      </w:r>
      <w:r w:rsidR="00C81B89">
        <w:t xml:space="preserve">done right are </w:t>
      </w:r>
      <w:r w:rsidR="00145D80">
        <w:t>crucial</w:t>
      </w:r>
      <w:r w:rsidR="00C81B89">
        <w:t xml:space="preserve"> and assure that they are SMART</w:t>
      </w:r>
      <w:r w:rsidR="00145D80">
        <w:t xml:space="preserve"> </w:t>
      </w:r>
    </w:p>
    <w:p w14:paraId="2D45085E" w14:textId="443F644E" w:rsidR="007358E9" w:rsidRDefault="007358E9" w:rsidP="007358E9">
      <w:pPr>
        <w:pStyle w:val="Heading3"/>
      </w:pPr>
      <w:bookmarkStart w:id="17" w:name="_Toc40390305"/>
      <w:r>
        <w:t>Objective</w:t>
      </w:r>
      <w:r w:rsidR="00737A5A">
        <w:t xml:space="preserve"> 1</w:t>
      </w:r>
      <w:bookmarkEnd w:id="17"/>
    </w:p>
    <w:p w14:paraId="6618A706" w14:textId="7B241862" w:rsidR="00733889" w:rsidRDefault="001F4A0F" w:rsidP="001F4A0F">
      <w:pPr>
        <w:spacing w:line="360" w:lineRule="auto"/>
      </w:pPr>
      <w:r>
        <w:t>So,</w:t>
      </w:r>
      <w:r w:rsidR="00733889">
        <w:t xml:space="preserve"> with the threat of competition </w:t>
      </w:r>
      <w:r w:rsidR="009821A1">
        <w:t xml:space="preserve">getting the numbers up </w:t>
      </w:r>
      <w:r w:rsidR="0066457C">
        <w:t>and</w:t>
      </w:r>
      <w:r w:rsidR="005B5563">
        <w:t xml:space="preserve"> to do that is to get a higher rate of user penetration in more countries </w:t>
      </w:r>
      <w:r w:rsidR="00526606">
        <w:t xml:space="preserve">as in the </w:t>
      </w:r>
      <w:r w:rsidR="004A408C">
        <w:t>UK</w:t>
      </w:r>
      <w:r w:rsidR="005A6A4D">
        <w:t xml:space="preserve"> is low</w:t>
      </w:r>
      <w:r w:rsidR="00BE4B2E">
        <w:t xml:space="preserve"> with America at a high</w:t>
      </w:r>
    </w:p>
    <w:p w14:paraId="143EDBFF" w14:textId="77777777" w:rsidR="00526606" w:rsidRDefault="00526606" w:rsidP="00526606">
      <w:pPr>
        <w:keepNext/>
      </w:pPr>
      <w:r>
        <w:rPr>
          <w:noProof/>
        </w:rPr>
        <w:lastRenderedPageBreak/>
        <w:drawing>
          <wp:inline distT="0" distB="0" distL="0" distR="0" wp14:anchorId="64BD0F91" wp14:editId="63CD975C">
            <wp:extent cx="5943600" cy="3919855"/>
            <wp:effectExtent l="0" t="0" r="0" b="4445"/>
            <wp:docPr id="1" name="Picture 1" descr="Netflix User Demographics (By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tflix User Demographics (By Count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919855"/>
                    </a:xfrm>
                    <a:prstGeom prst="rect">
                      <a:avLst/>
                    </a:prstGeom>
                    <a:noFill/>
                    <a:ln>
                      <a:noFill/>
                    </a:ln>
                  </pic:spPr>
                </pic:pic>
              </a:graphicData>
            </a:graphic>
          </wp:inline>
        </w:drawing>
      </w:r>
    </w:p>
    <w:p w14:paraId="2B5E2FFD" w14:textId="71CC2EEC" w:rsidR="00932CFB" w:rsidRPr="00CE350C" w:rsidRDefault="00526606" w:rsidP="005A6A4D">
      <w:pPr>
        <w:rPr>
          <w:i/>
          <w:iCs/>
        </w:rPr>
      </w:pPr>
      <w:bookmarkStart w:id="18" w:name="_Toc40394563"/>
      <w:r w:rsidRPr="00F05653">
        <w:rPr>
          <w:i/>
          <w:iCs/>
        </w:rPr>
        <w:t xml:space="preserve">Figure </w:t>
      </w:r>
      <w:r w:rsidR="005210D6" w:rsidRPr="00F05653">
        <w:rPr>
          <w:i/>
          <w:iCs/>
        </w:rPr>
        <w:fldChar w:fldCharType="begin"/>
      </w:r>
      <w:r w:rsidR="005210D6" w:rsidRPr="00F05653">
        <w:rPr>
          <w:i/>
          <w:iCs/>
        </w:rPr>
        <w:instrText xml:space="preserve"> SEQ Figure \* ARABIC </w:instrText>
      </w:r>
      <w:r w:rsidR="005210D6" w:rsidRPr="00F05653">
        <w:rPr>
          <w:i/>
          <w:iCs/>
        </w:rPr>
        <w:fldChar w:fldCharType="separate"/>
      </w:r>
      <w:r w:rsidR="00F05653" w:rsidRPr="00F05653">
        <w:rPr>
          <w:i/>
          <w:iCs/>
          <w:noProof/>
        </w:rPr>
        <w:t>1</w:t>
      </w:r>
      <w:r w:rsidR="005210D6" w:rsidRPr="00F05653">
        <w:rPr>
          <w:i/>
          <w:iCs/>
          <w:noProof/>
        </w:rPr>
        <w:fldChar w:fldCharType="end"/>
      </w:r>
      <w:r w:rsidRPr="00F05653">
        <w:rPr>
          <w:i/>
          <w:iCs/>
        </w:rPr>
        <w:t>:user penetration (Srivastava, 2020)</w:t>
      </w:r>
      <w:bookmarkEnd w:id="18"/>
    </w:p>
    <w:p w14:paraId="342A5E24" w14:textId="355C0A52" w:rsidR="005027D3" w:rsidRPr="001F4A0F" w:rsidRDefault="00F712FB" w:rsidP="001F4A0F">
      <w:pPr>
        <w:spacing w:line="360" w:lineRule="auto"/>
        <w:rPr>
          <w:szCs w:val="24"/>
        </w:rPr>
      </w:pPr>
      <w:r w:rsidRPr="001F4A0F">
        <w:rPr>
          <w:szCs w:val="24"/>
        </w:rPr>
        <w:t xml:space="preserve">And there needs to be a way to draw more customers in </w:t>
      </w:r>
      <w:r w:rsidR="00A90DA9" w:rsidRPr="001F4A0F">
        <w:rPr>
          <w:szCs w:val="24"/>
        </w:rPr>
        <w:t xml:space="preserve">and </w:t>
      </w:r>
      <w:r w:rsidR="00BE4B2E" w:rsidRPr="001F4A0F">
        <w:rPr>
          <w:szCs w:val="24"/>
        </w:rPr>
        <w:t xml:space="preserve">however even though </w:t>
      </w:r>
      <w:r w:rsidR="002D53D0">
        <w:rPr>
          <w:szCs w:val="24"/>
        </w:rPr>
        <w:t xml:space="preserve">the US </w:t>
      </w:r>
      <w:r w:rsidR="000B4022" w:rsidRPr="001F4A0F">
        <w:rPr>
          <w:szCs w:val="24"/>
        </w:rPr>
        <w:t xml:space="preserve">is high </w:t>
      </w:r>
      <w:r w:rsidR="00F2096C" w:rsidRPr="001F4A0F">
        <w:rPr>
          <w:szCs w:val="24"/>
        </w:rPr>
        <w:t>there is a potential issue that people over the age of 35</w:t>
      </w:r>
      <w:r w:rsidR="002D53D0">
        <w:rPr>
          <w:szCs w:val="24"/>
        </w:rPr>
        <w:t xml:space="preserve"> if people had a choice,</w:t>
      </w:r>
      <w:r w:rsidR="00674177" w:rsidRPr="001F4A0F">
        <w:rPr>
          <w:szCs w:val="24"/>
        </w:rPr>
        <w:t xml:space="preserve"> would choose other services over Netflix if given the choice</w:t>
      </w:r>
      <w:r w:rsidR="00B20C6F" w:rsidRPr="001F4A0F">
        <w:rPr>
          <w:szCs w:val="24"/>
        </w:rPr>
        <w:t>(</w:t>
      </w:r>
      <w:r w:rsidR="00B20C6F" w:rsidRPr="001F4A0F">
        <w:rPr>
          <w:color w:val="000000"/>
          <w:szCs w:val="24"/>
          <w:shd w:val="clear" w:color="auto" w:fill="FFFFFF"/>
        </w:rPr>
        <w:t>IQBAL</w:t>
      </w:r>
      <w:r w:rsidR="00E14D29" w:rsidRPr="001F4A0F">
        <w:rPr>
          <w:color w:val="000000"/>
          <w:szCs w:val="24"/>
          <w:shd w:val="clear" w:color="auto" w:fill="FFFFFF"/>
        </w:rPr>
        <w:t xml:space="preserve">, 2020) </w:t>
      </w:r>
      <w:r w:rsidR="00674177" w:rsidRPr="001F4A0F">
        <w:rPr>
          <w:szCs w:val="24"/>
        </w:rPr>
        <w:t xml:space="preserve"> so it would a wise for a look into how to capture that member of the </w:t>
      </w:r>
      <w:r w:rsidR="00AA6055" w:rsidRPr="001F4A0F">
        <w:rPr>
          <w:szCs w:val="24"/>
        </w:rPr>
        <w:t>public</w:t>
      </w:r>
      <w:r w:rsidR="00141CF5" w:rsidRPr="001F4A0F">
        <w:rPr>
          <w:szCs w:val="24"/>
        </w:rPr>
        <w:t xml:space="preserve"> </w:t>
      </w:r>
      <w:r w:rsidR="005937F4" w:rsidRPr="001F4A0F">
        <w:rPr>
          <w:szCs w:val="24"/>
        </w:rPr>
        <w:t xml:space="preserve">so the objective is to </w:t>
      </w:r>
      <w:r w:rsidR="00F91557" w:rsidRPr="001F4A0F">
        <w:rPr>
          <w:szCs w:val="24"/>
        </w:rPr>
        <w:t xml:space="preserve">raise </w:t>
      </w:r>
      <w:r w:rsidR="005937F4" w:rsidRPr="001F4A0F">
        <w:rPr>
          <w:szCs w:val="24"/>
        </w:rPr>
        <w:t xml:space="preserve">user penetration by </w:t>
      </w:r>
      <w:r w:rsidR="00D240E9" w:rsidRPr="001F4A0F">
        <w:rPr>
          <w:szCs w:val="24"/>
        </w:rPr>
        <w:t>20</w:t>
      </w:r>
      <w:r w:rsidR="00E4257B" w:rsidRPr="001F4A0F">
        <w:rPr>
          <w:szCs w:val="24"/>
        </w:rPr>
        <w:t xml:space="preserve"> to 40</w:t>
      </w:r>
      <w:r w:rsidR="00D240E9" w:rsidRPr="001F4A0F">
        <w:rPr>
          <w:szCs w:val="24"/>
        </w:rPr>
        <w:t>% in</w:t>
      </w:r>
      <w:r w:rsidR="00B66CBE" w:rsidRPr="001F4A0F">
        <w:rPr>
          <w:szCs w:val="24"/>
        </w:rPr>
        <w:t xml:space="preserve"> the </w:t>
      </w:r>
      <w:r w:rsidR="00015C96">
        <w:rPr>
          <w:szCs w:val="24"/>
        </w:rPr>
        <w:t>UK</w:t>
      </w:r>
      <w:r w:rsidR="00B66CBE" w:rsidRPr="001F4A0F">
        <w:rPr>
          <w:szCs w:val="24"/>
        </w:rPr>
        <w:t xml:space="preserve"> in</w:t>
      </w:r>
      <w:r w:rsidR="00D240E9" w:rsidRPr="001F4A0F">
        <w:rPr>
          <w:szCs w:val="24"/>
        </w:rPr>
        <w:t xml:space="preserve"> </w:t>
      </w:r>
      <w:r w:rsidR="002C1BE2" w:rsidRPr="001F4A0F">
        <w:rPr>
          <w:szCs w:val="24"/>
        </w:rPr>
        <w:t xml:space="preserve">2 years this is </w:t>
      </w:r>
      <w:r w:rsidR="00EA74FA" w:rsidRPr="001F4A0F">
        <w:rPr>
          <w:szCs w:val="24"/>
        </w:rPr>
        <w:t>specific</w:t>
      </w:r>
      <w:r w:rsidR="009D5023" w:rsidRPr="001F4A0F">
        <w:rPr>
          <w:szCs w:val="24"/>
        </w:rPr>
        <w:t xml:space="preserve">, measurable achievable realistic and </w:t>
      </w:r>
      <w:r w:rsidR="00316219" w:rsidRPr="001F4A0F">
        <w:rPr>
          <w:szCs w:val="24"/>
        </w:rPr>
        <w:t>has a timescale</w:t>
      </w:r>
      <w:r w:rsidR="00016E84" w:rsidRPr="001F4A0F">
        <w:rPr>
          <w:szCs w:val="24"/>
        </w:rPr>
        <w:t xml:space="preserve">. This will allow an increase </w:t>
      </w:r>
      <w:r w:rsidR="001D6A97" w:rsidRPr="001F4A0F">
        <w:rPr>
          <w:szCs w:val="24"/>
        </w:rPr>
        <w:t>with</w:t>
      </w:r>
      <w:r w:rsidR="00016E84" w:rsidRPr="001F4A0F">
        <w:rPr>
          <w:szCs w:val="24"/>
        </w:rPr>
        <w:t xml:space="preserve"> a minimum goal of </w:t>
      </w:r>
      <w:r w:rsidR="00E4257B" w:rsidRPr="001F4A0F">
        <w:rPr>
          <w:szCs w:val="24"/>
        </w:rPr>
        <w:t>20% minimum and 40%</w:t>
      </w:r>
      <w:r w:rsidR="00B0467B" w:rsidRPr="001F4A0F">
        <w:rPr>
          <w:szCs w:val="24"/>
        </w:rPr>
        <w:t xml:space="preserve"> </w:t>
      </w:r>
      <w:r w:rsidR="001D6A97" w:rsidRPr="001F4A0F">
        <w:rPr>
          <w:szCs w:val="24"/>
        </w:rPr>
        <w:t>if the strategy is correct.</w:t>
      </w:r>
    </w:p>
    <w:p w14:paraId="7F18D5AF" w14:textId="01D33C4C" w:rsidR="00737A5A" w:rsidRDefault="00737A5A" w:rsidP="00737A5A">
      <w:pPr>
        <w:pStyle w:val="Heading3"/>
      </w:pPr>
      <w:bookmarkStart w:id="19" w:name="_Toc40390306"/>
      <w:r>
        <w:t>Objective 2</w:t>
      </w:r>
      <w:bookmarkEnd w:id="19"/>
    </w:p>
    <w:p w14:paraId="11C9128C" w14:textId="7A5E42D7" w:rsidR="005A6A4D" w:rsidRDefault="001C058E" w:rsidP="001F4A0F">
      <w:pPr>
        <w:spacing w:line="360" w:lineRule="auto"/>
      </w:pPr>
      <w:r>
        <w:t xml:space="preserve">rolling out new </w:t>
      </w:r>
      <w:r w:rsidR="009F00A1">
        <w:t>content is a good way to keep things interesting in a business which is what Netflix do</w:t>
      </w:r>
      <w:r w:rsidR="00015C96">
        <w:t>es, however,</w:t>
      </w:r>
      <w:r w:rsidR="009F00A1">
        <w:t xml:space="preserve"> the problem is the restrictions</w:t>
      </w:r>
      <w:r w:rsidR="00ED16CF">
        <w:t xml:space="preserve"> may not allow for certain movies to go through so a suggestion would be to up the amount of produced films </w:t>
      </w:r>
      <w:r w:rsidR="007D43FE">
        <w:t xml:space="preserve">that would be able to air in these countries that they cannot reach by setting up a service for countries such as </w:t>
      </w:r>
      <w:r w:rsidR="00A647E0">
        <w:t>C</w:t>
      </w:r>
      <w:r w:rsidR="007D43FE">
        <w:t xml:space="preserve">hina with strict viewing </w:t>
      </w:r>
      <w:r w:rsidR="00A1673D">
        <w:t xml:space="preserve">restrictions by doing this there is the potential to gain more subscribers in turn by hitting that new market so the objective for this would be to increase </w:t>
      </w:r>
      <w:r w:rsidR="00E3308E">
        <w:t xml:space="preserve">the amount of suitable </w:t>
      </w:r>
      <w:r w:rsidR="00E3308E">
        <w:lastRenderedPageBreak/>
        <w:t xml:space="preserve">content for these countries with restrictions </w:t>
      </w:r>
      <w:r w:rsidR="00C46C2F">
        <w:t xml:space="preserve">both original and licensed </w:t>
      </w:r>
      <w:r w:rsidR="00973E78">
        <w:t>content</w:t>
      </w:r>
      <w:r w:rsidR="000F00D3">
        <w:t xml:space="preserve"> so </w:t>
      </w:r>
      <w:r w:rsidR="003532FF">
        <w:t xml:space="preserve">the SMART objective </w:t>
      </w:r>
      <w:r w:rsidR="00DB438C">
        <w:t xml:space="preserve">would be to </w:t>
      </w:r>
      <w:r w:rsidR="00906EB9">
        <w:t xml:space="preserve">increase </w:t>
      </w:r>
      <w:r w:rsidR="00ED5B6C">
        <w:t xml:space="preserve">the amount of content </w:t>
      </w:r>
      <w:r w:rsidR="008811A7">
        <w:t xml:space="preserve">by 100 films in </w:t>
      </w:r>
      <w:r w:rsidR="002F176B">
        <w:t xml:space="preserve">2 </w:t>
      </w:r>
      <w:r w:rsidR="008811A7">
        <w:t>yea</w:t>
      </w:r>
      <w:r w:rsidR="002F176B">
        <w:t>rs</w:t>
      </w:r>
      <w:r w:rsidR="008811A7">
        <w:t xml:space="preserve"> this covers both original and licensed films </w:t>
      </w:r>
      <w:r w:rsidR="00070A3E">
        <w:t xml:space="preserve">that are </w:t>
      </w:r>
      <w:r w:rsidR="002F176B">
        <w:t>suitable</w:t>
      </w:r>
      <w:r w:rsidR="00070A3E">
        <w:t xml:space="preserve"> for the </w:t>
      </w:r>
      <w:r w:rsidR="002F176B">
        <w:t>Chinese</w:t>
      </w:r>
      <w:r w:rsidR="00070A3E">
        <w:t xml:space="preserve"> </w:t>
      </w:r>
      <w:r w:rsidR="002F176B">
        <w:t>policies</w:t>
      </w:r>
      <w:r w:rsidR="00B80F67">
        <w:t xml:space="preserve"> so that the market penetration goes up</w:t>
      </w:r>
      <w:r w:rsidR="008C424C">
        <w:t>.</w:t>
      </w:r>
    </w:p>
    <w:p w14:paraId="6B3DA5CA" w14:textId="56E6F6C9" w:rsidR="0099561E" w:rsidRDefault="0099561E" w:rsidP="00533081">
      <w:pPr>
        <w:pStyle w:val="Heading3"/>
      </w:pPr>
      <w:bookmarkStart w:id="20" w:name="_Toc40390307"/>
      <w:r>
        <w:t>Objective 3</w:t>
      </w:r>
      <w:bookmarkEnd w:id="20"/>
      <w:r>
        <w:t xml:space="preserve"> </w:t>
      </w:r>
    </w:p>
    <w:p w14:paraId="75966325" w14:textId="522E669B" w:rsidR="0099561E" w:rsidRPr="005A6A4D" w:rsidRDefault="0099561E" w:rsidP="001F4A0F">
      <w:pPr>
        <w:spacing w:line="360" w:lineRule="auto"/>
      </w:pPr>
      <w:r>
        <w:t xml:space="preserve">To </w:t>
      </w:r>
      <w:r w:rsidR="00874D9C">
        <w:t xml:space="preserve">assure that people are seeing them another objective would be to </w:t>
      </w:r>
      <w:r w:rsidR="00A121E7">
        <w:t xml:space="preserve">get </w:t>
      </w:r>
      <w:r w:rsidR="009F75E9">
        <w:t xml:space="preserve">brand visibility up and to get more people searching </w:t>
      </w:r>
      <w:r w:rsidR="0073721A">
        <w:t xml:space="preserve">for </w:t>
      </w:r>
      <w:r w:rsidR="000903D3">
        <w:t>Netflix</w:t>
      </w:r>
      <w:r w:rsidR="00FC60BE">
        <w:t xml:space="preserve"> or more people finding </w:t>
      </w:r>
      <w:r w:rsidR="000903D3">
        <w:t>them on the web or searching</w:t>
      </w:r>
      <w:r w:rsidR="0073721A">
        <w:t xml:space="preserve"> even just out of curiosity assuring that the brand is well known is a significant </w:t>
      </w:r>
      <w:r w:rsidR="00933929">
        <w:t xml:space="preserve">advantage so the objective is to get brand visibility up by </w:t>
      </w:r>
      <w:r w:rsidR="00BD367E">
        <w:t>25% in a year</w:t>
      </w:r>
      <w:r w:rsidR="00FC60BE">
        <w:t>.</w:t>
      </w:r>
    </w:p>
    <w:p w14:paraId="2B2A9AB4" w14:textId="2E507F70" w:rsidR="00733889" w:rsidRPr="00733889" w:rsidRDefault="00F204E6" w:rsidP="00733889">
      <w:pPr>
        <w:pStyle w:val="Heading1"/>
      </w:pPr>
      <w:bookmarkStart w:id="21" w:name="_Toc40390308"/>
      <w:r w:rsidRPr="00031469">
        <w:t>Strategy</w:t>
      </w:r>
      <w:bookmarkEnd w:id="21"/>
    </w:p>
    <w:p w14:paraId="33489527" w14:textId="5B87FEE1" w:rsidR="00F204E6" w:rsidRDefault="00F204E6" w:rsidP="007B272D">
      <w:pPr>
        <w:pStyle w:val="Heading2"/>
      </w:pPr>
      <w:r w:rsidRPr="00031469">
        <w:t xml:space="preserve"> </w:t>
      </w:r>
      <w:bookmarkStart w:id="22" w:name="_Toc40390309"/>
      <w:r w:rsidRPr="00031469">
        <w:t>Segments</w:t>
      </w:r>
      <w:bookmarkEnd w:id="22"/>
      <w:r w:rsidRPr="00031469">
        <w:t xml:space="preserve"> </w:t>
      </w:r>
    </w:p>
    <w:p w14:paraId="40DC0EDE" w14:textId="24662768" w:rsidR="00CE350C" w:rsidRDefault="00736676" w:rsidP="001F4A0F">
      <w:pPr>
        <w:spacing w:line="360" w:lineRule="auto"/>
      </w:pPr>
      <w:r>
        <w:t xml:space="preserve">For objective one the targeted </w:t>
      </w:r>
      <w:r w:rsidR="005C4C25">
        <w:t xml:space="preserve">segment will be people of the older demographics to get the viewership up and attract more audiences </w:t>
      </w:r>
      <w:r w:rsidR="002F71C8">
        <w:t>as a majority</w:t>
      </w:r>
      <w:r w:rsidR="00214331">
        <w:t xml:space="preserve"> of users are the younger</w:t>
      </w:r>
      <w:r w:rsidR="00E55B75">
        <w:t xml:space="preserve"> generation and getting as much percentage of that older generation as possible can be beneficial to the business</w:t>
      </w:r>
      <w:r w:rsidR="0083276A">
        <w:t>.</w:t>
      </w:r>
    </w:p>
    <w:p w14:paraId="18E1D6F0" w14:textId="48BAC9C9" w:rsidR="00F05653" w:rsidRDefault="0083276A" w:rsidP="001F4A0F">
      <w:pPr>
        <w:spacing w:line="360" w:lineRule="auto"/>
      </w:pPr>
      <w:r>
        <w:t xml:space="preserve">To target the older generation would be higher use of tv ads on </w:t>
      </w:r>
      <w:r w:rsidR="00E3557F">
        <w:t xml:space="preserve">television as it is seen that they are the </w:t>
      </w:r>
      <w:r w:rsidR="001738D9">
        <w:t>ones watching</w:t>
      </w:r>
      <w:r w:rsidR="006E16F9">
        <w:t xml:space="preserve"> more broadcasted </w:t>
      </w:r>
      <w:r w:rsidR="00F05653">
        <w:t xml:space="preserve">television according to </w:t>
      </w:r>
      <w:proofErr w:type="spellStart"/>
      <w:r w:rsidR="001738D9">
        <w:t>O</w:t>
      </w:r>
      <w:r w:rsidR="00F05653">
        <w:t>fcom</w:t>
      </w:r>
      <w:proofErr w:type="spellEnd"/>
      <w:r w:rsidR="00F05653">
        <w:t xml:space="preserve"> </w:t>
      </w:r>
      <w:r w:rsidR="004C5E2F">
        <w:rPr>
          <w:noProof/>
        </w:rPr>
        <w:drawing>
          <wp:inline distT="0" distB="0" distL="0" distR="0" wp14:anchorId="37325B0F" wp14:editId="42008E5C">
            <wp:extent cx="6288066" cy="31311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13649" cy="3143924"/>
                    </a:xfrm>
                    <a:prstGeom prst="rect">
                      <a:avLst/>
                    </a:prstGeom>
                  </pic:spPr>
                </pic:pic>
              </a:graphicData>
            </a:graphic>
          </wp:inline>
        </w:drawing>
      </w:r>
    </w:p>
    <w:p w14:paraId="087D949E" w14:textId="652611B7" w:rsidR="00F05653" w:rsidRDefault="00F05653" w:rsidP="00F05653">
      <w:pPr>
        <w:rPr>
          <w:i/>
          <w:iCs/>
        </w:rPr>
      </w:pPr>
      <w:bookmarkStart w:id="23" w:name="_Toc40394564"/>
      <w:r w:rsidRPr="00F05653">
        <w:rPr>
          <w:i/>
          <w:iCs/>
        </w:rPr>
        <w:lastRenderedPageBreak/>
        <w:t xml:space="preserve">Figure </w:t>
      </w:r>
      <w:r w:rsidRPr="00F05653">
        <w:rPr>
          <w:i/>
          <w:iCs/>
        </w:rPr>
        <w:fldChar w:fldCharType="begin"/>
      </w:r>
      <w:r w:rsidRPr="00F05653">
        <w:rPr>
          <w:i/>
          <w:iCs/>
        </w:rPr>
        <w:instrText xml:space="preserve"> SEQ Figure \* ARABIC </w:instrText>
      </w:r>
      <w:r w:rsidRPr="00F05653">
        <w:rPr>
          <w:i/>
          <w:iCs/>
        </w:rPr>
        <w:fldChar w:fldCharType="separate"/>
      </w:r>
      <w:r w:rsidRPr="00F05653">
        <w:rPr>
          <w:i/>
          <w:iCs/>
          <w:noProof/>
        </w:rPr>
        <w:t>2</w:t>
      </w:r>
      <w:r w:rsidRPr="00F05653">
        <w:rPr>
          <w:i/>
          <w:iCs/>
        </w:rPr>
        <w:fldChar w:fldCharType="end"/>
      </w:r>
      <w:r w:rsidRPr="00F05653">
        <w:rPr>
          <w:i/>
          <w:iCs/>
        </w:rPr>
        <w:t xml:space="preserve"> chart of ages watching broadcast television (</w:t>
      </w:r>
      <w:proofErr w:type="spellStart"/>
      <w:r w:rsidRPr="00F05653">
        <w:rPr>
          <w:i/>
          <w:iCs/>
        </w:rPr>
        <w:t>Sweney</w:t>
      </w:r>
      <w:proofErr w:type="spellEnd"/>
      <w:r w:rsidRPr="00F05653">
        <w:rPr>
          <w:i/>
          <w:iCs/>
        </w:rPr>
        <w:t>, 2017)</w:t>
      </w:r>
      <w:bookmarkEnd w:id="23"/>
    </w:p>
    <w:p w14:paraId="00828E00" w14:textId="652D4CA1" w:rsidR="008A4A6C" w:rsidRPr="001F4A0F" w:rsidRDefault="00507835" w:rsidP="001F4A0F">
      <w:pPr>
        <w:spacing w:line="360" w:lineRule="auto"/>
        <w:rPr>
          <w:szCs w:val="24"/>
        </w:rPr>
      </w:pPr>
      <w:r w:rsidRPr="001F4A0F">
        <w:rPr>
          <w:szCs w:val="24"/>
        </w:rPr>
        <w:t xml:space="preserve">so advertising more on television will mean that the audience we want is more likely to see it </w:t>
      </w:r>
      <w:r w:rsidR="00D370C2" w:rsidRPr="001F4A0F">
        <w:rPr>
          <w:szCs w:val="24"/>
        </w:rPr>
        <w:t xml:space="preserve">and could be </w:t>
      </w:r>
      <w:r w:rsidR="004D0748" w:rsidRPr="001F4A0F">
        <w:rPr>
          <w:szCs w:val="24"/>
        </w:rPr>
        <w:t>enticed</w:t>
      </w:r>
      <w:r w:rsidR="00D370C2" w:rsidRPr="001F4A0F">
        <w:rPr>
          <w:szCs w:val="24"/>
        </w:rPr>
        <w:t xml:space="preserve"> </w:t>
      </w:r>
      <w:r w:rsidR="004D0748" w:rsidRPr="001F4A0F">
        <w:rPr>
          <w:szCs w:val="24"/>
        </w:rPr>
        <w:t>as long</w:t>
      </w:r>
      <w:r w:rsidR="00D370C2" w:rsidRPr="001F4A0F">
        <w:rPr>
          <w:szCs w:val="24"/>
        </w:rPr>
        <w:t xml:space="preserve"> as the content </w:t>
      </w:r>
      <w:r w:rsidR="002D53D0">
        <w:rPr>
          <w:szCs w:val="24"/>
        </w:rPr>
        <w:t xml:space="preserve">is </w:t>
      </w:r>
      <w:r w:rsidR="0047438E" w:rsidRPr="001F4A0F">
        <w:rPr>
          <w:szCs w:val="24"/>
        </w:rPr>
        <w:t>shown</w:t>
      </w:r>
      <w:r w:rsidR="00D370C2" w:rsidRPr="001F4A0F">
        <w:rPr>
          <w:szCs w:val="24"/>
        </w:rPr>
        <w:t xml:space="preserve"> is relevant to them</w:t>
      </w:r>
      <w:r w:rsidR="0047438E" w:rsidRPr="001F4A0F">
        <w:rPr>
          <w:szCs w:val="24"/>
        </w:rPr>
        <w:t xml:space="preserve"> and maybe throw in offers as they will likely be more cash cons</w:t>
      </w:r>
      <w:r w:rsidR="004D0748" w:rsidRPr="001F4A0F">
        <w:rPr>
          <w:szCs w:val="24"/>
        </w:rPr>
        <w:t>cious</w:t>
      </w:r>
      <w:r w:rsidR="00D370C2" w:rsidRPr="001F4A0F">
        <w:rPr>
          <w:szCs w:val="24"/>
        </w:rPr>
        <w:t>.</w:t>
      </w:r>
    </w:p>
    <w:p w14:paraId="0B49DC3A" w14:textId="15E1B9FF" w:rsidR="007B272D" w:rsidRPr="001F4A0F" w:rsidRDefault="00374D75" w:rsidP="001F4A0F">
      <w:pPr>
        <w:spacing w:line="360" w:lineRule="auto"/>
        <w:rPr>
          <w:szCs w:val="24"/>
        </w:rPr>
      </w:pPr>
      <w:r w:rsidRPr="001F4A0F">
        <w:rPr>
          <w:szCs w:val="24"/>
        </w:rPr>
        <w:t xml:space="preserve">As for </w:t>
      </w:r>
      <w:r w:rsidR="002A6ED9" w:rsidRPr="001F4A0F">
        <w:rPr>
          <w:szCs w:val="24"/>
        </w:rPr>
        <w:t>objective 2</w:t>
      </w:r>
      <w:r w:rsidR="002D53D0">
        <w:rPr>
          <w:szCs w:val="24"/>
        </w:rPr>
        <w:t>,</w:t>
      </w:r>
      <w:r w:rsidR="002A6ED9" w:rsidRPr="001F4A0F">
        <w:rPr>
          <w:szCs w:val="24"/>
        </w:rPr>
        <w:t xml:space="preserve"> it would be </w:t>
      </w:r>
      <w:r w:rsidR="00451487" w:rsidRPr="001F4A0F">
        <w:rPr>
          <w:szCs w:val="24"/>
        </w:rPr>
        <w:t>beneficial</w:t>
      </w:r>
      <w:r w:rsidR="002A6ED9" w:rsidRPr="001F4A0F">
        <w:rPr>
          <w:szCs w:val="24"/>
        </w:rPr>
        <w:t xml:space="preserve"> as trying to start in a new territory is best to start with the younger </w:t>
      </w:r>
      <w:r w:rsidR="009A330B" w:rsidRPr="001F4A0F">
        <w:rPr>
          <w:szCs w:val="24"/>
        </w:rPr>
        <w:t xml:space="preserve">generation as they will be most likely to change rather than older generations who tend to stick to the norm </w:t>
      </w:r>
      <w:r w:rsidR="00451487" w:rsidRPr="001F4A0F">
        <w:rPr>
          <w:szCs w:val="24"/>
        </w:rPr>
        <w:t>as it may be like starting</w:t>
      </w:r>
      <w:r w:rsidR="00965F8B" w:rsidRPr="001F4A0F">
        <w:rPr>
          <w:szCs w:val="24"/>
        </w:rPr>
        <w:t xml:space="preserve"> </w:t>
      </w:r>
      <w:r w:rsidR="00E82C3A" w:rsidRPr="001F4A0F">
        <w:rPr>
          <w:szCs w:val="24"/>
        </w:rPr>
        <w:t>over so they should go back to the roots and act as if they were just starting.</w:t>
      </w:r>
    </w:p>
    <w:p w14:paraId="5F422613" w14:textId="121A3CE6" w:rsidR="00034834" w:rsidRPr="001F4A0F" w:rsidRDefault="0038724C" w:rsidP="001F4A0F">
      <w:pPr>
        <w:spacing w:line="360" w:lineRule="auto"/>
        <w:rPr>
          <w:szCs w:val="24"/>
        </w:rPr>
      </w:pPr>
      <w:r w:rsidRPr="001F4A0F">
        <w:rPr>
          <w:szCs w:val="24"/>
        </w:rPr>
        <w:t>So in china a lot of the streaming sites are free but they have ads</w:t>
      </w:r>
      <w:r w:rsidR="007D447D" w:rsidRPr="001F4A0F">
        <w:rPr>
          <w:szCs w:val="24"/>
        </w:rPr>
        <w:t xml:space="preserve"> </w:t>
      </w:r>
      <w:r w:rsidR="007D447D" w:rsidRPr="001F4A0F">
        <w:rPr>
          <w:color w:val="000000"/>
          <w:szCs w:val="24"/>
          <w:shd w:val="clear" w:color="auto" w:fill="FFFFFF"/>
        </w:rPr>
        <w:t>(</w:t>
      </w:r>
      <w:proofErr w:type="spellStart"/>
      <w:r w:rsidR="007D447D" w:rsidRPr="001F4A0F">
        <w:rPr>
          <w:color w:val="000000"/>
          <w:szCs w:val="24"/>
          <w:shd w:val="clear" w:color="auto" w:fill="FFFFFF"/>
        </w:rPr>
        <w:t>Millward</w:t>
      </w:r>
      <w:proofErr w:type="spellEnd"/>
      <w:r w:rsidR="007D447D" w:rsidRPr="001F4A0F">
        <w:rPr>
          <w:color w:val="000000"/>
          <w:szCs w:val="24"/>
          <w:shd w:val="clear" w:color="auto" w:fill="FFFFFF"/>
        </w:rPr>
        <w:t xml:space="preserve">, 2016) </w:t>
      </w:r>
      <w:r w:rsidR="007D447D" w:rsidRPr="001F4A0F">
        <w:rPr>
          <w:szCs w:val="24"/>
        </w:rPr>
        <w:t>which</w:t>
      </w:r>
      <w:r w:rsidR="000255C5" w:rsidRPr="001F4A0F">
        <w:rPr>
          <w:szCs w:val="24"/>
        </w:rPr>
        <w:t xml:space="preserve"> can prove to be rather annoying to a customer </w:t>
      </w:r>
      <w:r w:rsidR="007D447D" w:rsidRPr="001F4A0F">
        <w:rPr>
          <w:szCs w:val="24"/>
        </w:rPr>
        <w:t xml:space="preserve">when watching their </w:t>
      </w:r>
      <w:proofErr w:type="spellStart"/>
      <w:r w:rsidR="007D447D" w:rsidRPr="001F4A0F">
        <w:rPr>
          <w:szCs w:val="24"/>
        </w:rPr>
        <w:t>favo</w:t>
      </w:r>
      <w:r w:rsidR="00037CAE">
        <w:rPr>
          <w:szCs w:val="24"/>
        </w:rPr>
        <w:t>u</w:t>
      </w:r>
      <w:r w:rsidR="007D447D" w:rsidRPr="001F4A0F">
        <w:rPr>
          <w:szCs w:val="24"/>
        </w:rPr>
        <w:t>rite</w:t>
      </w:r>
      <w:proofErr w:type="spellEnd"/>
      <w:r w:rsidR="007D447D" w:rsidRPr="001F4A0F">
        <w:rPr>
          <w:szCs w:val="24"/>
        </w:rPr>
        <w:t xml:space="preserve"> shows so </w:t>
      </w:r>
      <w:r w:rsidR="00FB0884" w:rsidRPr="001F4A0F">
        <w:rPr>
          <w:szCs w:val="24"/>
        </w:rPr>
        <w:t>Netflix</w:t>
      </w:r>
      <w:r w:rsidR="007D447D" w:rsidRPr="001F4A0F">
        <w:rPr>
          <w:szCs w:val="24"/>
        </w:rPr>
        <w:t xml:space="preserve"> can use this as an angle to show diversification </w:t>
      </w:r>
      <w:r w:rsidR="00205508" w:rsidRPr="001F4A0F">
        <w:rPr>
          <w:szCs w:val="24"/>
        </w:rPr>
        <w:t xml:space="preserve">to show that they are different and that </w:t>
      </w:r>
      <w:r w:rsidR="00FB0884" w:rsidRPr="001F4A0F">
        <w:rPr>
          <w:szCs w:val="24"/>
        </w:rPr>
        <w:t>the</w:t>
      </w:r>
      <w:r w:rsidR="00781D45">
        <w:rPr>
          <w:szCs w:val="24"/>
        </w:rPr>
        <w:t>ir</w:t>
      </w:r>
      <w:r w:rsidR="00205508" w:rsidRPr="001F4A0F">
        <w:rPr>
          <w:szCs w:val="24"/>
        </w:rPr>
        <w:t xml:space="preserve"> service is potentially better than others</w:t>
      </w:r>
      <w:r w:rsidR="003D7636" w:rsidRPr="001F4A0F">
        <w:rPr>
          <w:szCs w:val="24"/>
        </w:rPr>
        <w:t>.</w:t>
      </w:r>
    </w:p>
    <w:p w14:paraId="632060C0" w14:textId="77777777" w:rsidR="00F204E6" w:rsidRPr="00031469" w:rsidRDefault="00F204E6" w:rsidP="00F204E6">
      <w:pPr>
        <w:pStyle w:val="Heading1"/>
      </w:pPr>
      <w:bookmarkStart w:id="24" w:name="_Toc40390310"/>
      <w:r w:rsidRPr="00031469">
        <w:t>Tactic</w:t>
      </w:r>
      <w:r w:rsidRPr="000F1A17">
        <w:t>s</w:t>
      </w:r>
      <w:bookmarkEnd w:id="24"/>
      <w:r w:rsidRPr="000F1A17">
        <w:t xml:space="preserve"> </w:t>
      </w:r>
    </w:p>
    <w:p w14:paraId="54D6EFD6" w14:textId="1EE41C96" w:rsidR="00F204E6" w:rsidRDefault="00F204E6" w:rsidP="00F204E6">
      <w:pPr>
        <w:pStyle w:val="Heading2"/>
      </w:pPr>
      <w:r w:rsidRPr="00031469">
        <w:t xml:space="preserve"> </w:t>
      </w:r>
      <w:bookmarkStart w:id="25" w:name="_Toc40390311"/>
      <w:r w:rsidRPr="00031469">
        <w:t>Marketing mix</w:t>
      </w:r>
      <w:bookmarkEnd w:id="25"/>
      <w:r w:rsidRPr="00031469">
        <w:t xml:space="preserve"> </w:t>
      </w:r>
    </w:p>
    <w:p w14:paraId="30295E3D" w14:textId="55FBCE1E" w:rsidR="00A811D0" w:rsidRDefault="00AD5F72" w:rsidP="001F4A0F">
      <w:pPr>
        <w:spacing w:line="360" w:lineRule="auto"/>
        <w:rPr>
          <w:color w:val="222222"/>
          <w:szCs w:val="24"/>
          <w:shd w:val="clear" w:color="auto" w:fill="FFFFFF"/>
        </w:rPr>
      </w:pPr>
      <w:r>
        <w:t xml:space="preserve">Marketing mix </w:t>
      </w:r>
      <w:r w:rsidR="00D93DEF">
        <w:t xml:space="preserve">has 7 P’s </w:t>
      </w:r>
      <w:r w:rsidR="00781D45">
        <w:t>P</w:t>
      </w:r>
      <w:r w:rsidR="0090563E" w:rsidRPr="0090563E">
        <w:t>roduct</w:t>
      </w:r>
      <w:r w:rsidR="0090563E" w:rsidRPr="0090563E">
        <w:rPr>
          <w:color w:val="222222"/>
          <w:szCs w:val="24"/>
          <w:shd w:val="clear" w:color="auto" w:fill="FFFFFF"/>
        </w:rPr>
        <w:t>, Price, Place, Promotion, Process, People, and Physical Evidence</w:t>
      </w:r>
      <w:r w:rsidR="0090563E">
        <w:rPr>
          <w:color w:val="222222"/>
          <w:szCs w:val="24"/>
          <w:shd w:val="clear" w:color="auto" w:fill="FFFFFF"/>
        </w:rPr>
        <w:t xml:space="preserve"> </w:t>
      </w:r>
      <w:r w:rsidR="00316A2B">
        <w:rPr>
          <w:color w:val="222222"/>
          <w:szCs w:val="24"/>
          <w:shd w:val="clear" w:color="auto" w:fill="FFFFFF"/>
        </w:rPr>
        <w:t>each is a part of the business that must be defined</w:t>
      </w:r>
      <w:r w:rsidR="00824D1B">
        <w:rPr>
          <w:color w:val="222222"/>
          <w:szCs w:val="24"/>
          <w:shd w:val="clear" w:color="auto" w:fill="FFFFFF"/>
        </w:rPr>
        <w:t>.</w:t>
      </w:r>
    </w:p>
    <w:p w14:paraId="093AAB9B" w14:textId="3A062B26" w:rsidR="00316A2B" w:rsidRDefault="00314CB5" w:rsidP="00316A2B">
      <w:pPr>
        <w:pStyle w:val="Heading3"/>
      </w:pPr>
      <w:bookmarkStart w:id="26" w:name="_Toc40390312"/>
      <w:r>
        <w:t>Product</w:t>
      </w:r>
      <w:bookmarkEnd w:id="26"/>
      <w:r>
        <w:t xml:space="preserve"> </w:t>
      </w:r>
    </w:p>
    <w:p w14:paraId="19B21D3C" w14:textId="657A19AE" w:rsidR="00314CB5" w:rsidRDefault="00314CB5" w:rsidP="001F4A0F">
      <w:pPr>
        <w:spacing w:line="360" w:lineRule="auto"/>
      </w:pPr>
      <w:r>
        <w:t xml:space="preserve">The product will be the </w:t>
      </w:r>
      <w:r w:rsidR="0066457C">
        <w:t>ability</w:t>
      </w:r>
      <w:r w:rsidR="00DB0E5C">
        <w:t xml:space="preserve"> to watch</w:t>
      </w:r>
      <w:r w:rsidR="001818D4">
        <w:t xml:space="preserve"> movies online </w:t>
      </w:r>
      <w:r w:rsidR="00830029">
        <w:t>with</w:t>
      </w:r>
      <w:r w:rsidR="001818D4">
        <w:t xml:space="preserve"> a subscription </w:t>
      </w:r>
      <w:r w:rsidR="00830029">
        <w:t xml:space="preserve">this is an advertisement free service so that it does not disrupt </w:t>
      </w:r>
      <w:r w:rsidR="00781D45">
        <w:t xml:space="preserve">the </w:t>
      </w:r>
      <w:r w:rsidR="00830029">
        <w:t xml:space="preserve">viewing of peoples </w:t>
      </w:r>
      <w:proofErr w:type="spellStart"/>
      <w:r w:rsidR="00830029">
        <w:t>favo</w:t>
      </w:r>
      <w:r w:rsidR="00781D45">
        <w:t>u</w:t>
      </w:r>
      <w:r w:rsidR="00830029">
        <w:t>rite</w:t>
      </w:r>
      <w:proofErr w:type="spellEnd"/>
      <w:r w:rsidR="00830029">
        <w:t xml:space="preserve"> shows or movies </w:t>
      </w:r>
      <w:r w:rsidR="009F5B46">
        <w:t xml:space="preserve">in which there </w:t>
      </w:r>
      <w:r w:rsidR="00781D45">
        <w:t>is</w:t>
      </w:r>
      <w:r w:rsidR="009F5B46">
        <w:t xml:space="preserve"> a mass variety of.</w:t>
      </w:r>
      <w:r w:rsidR="007B3BCD">
        <w:t xml:space="preserve"> </w:t>
      </w:r>
      <w:r w:rsidR="0066457C">
        <w:t>Additionally,</w:t>
      </w:r>
      <w:r w:rsidR="007B3BCD">
        <w:t xml:space="preserve"> a line of their original movies and series.</w:t>
      </w:r>
    </w:p>
    <w:p w14:paraId="5BF186FC" w14:textId="12E72EB5" w:rsidR="009F5B46" w:rsidRDefault="009F5B46" w:rsidP="00A75BC1">
      <w:pPr>
        <w:pStyle w:val="Heading3"/>
      </w:pPr>
      <w:bookmarkStart w:id="27" w:name="_Toc40390313"/>
      <w:r>
        <w:t>Price</w:t>
      </w:r>
      <w:bookmarkEnd w:id="27"/>
    </w:p>
    <w:p w14:paraId="35B00CB9" w14:textId="7E4BDFC0" w:rsidR="009F5B46" w:rsidRDefault="009F5B46" w:rsidP="00D05023">
      <w:pPr>
        <w:spacing w:line="360" w:lineRule="auto"/>
      </w:pPr>
      <w:r>
        <w:t xml:space="preserve">The Netflix starts at 5.99 in the </w:t>
      </w:r>
      <w:r w:rsidR="00781D45">
        <w:t>UK</w:t>
      </w:r>
      <w:r w:rsidR="00824D1B">
        <w:t xml:space="preserve"> for</w:t>
      </w:r>
      <w:r w:rsidR="0096099E">
        <w:t xml:space="preserve"> use on a single device with standard quality </w:t>
      </w:r>
      <w:r w:rsidR="00824D1B">
        <w:t xml:space="preserve">and 11.99 </w:t>
      </w:r>
      <w:r w:rsidR="006B4722">
        <w:t xml:space="preserve">highest price for 4 screens </w:t>
      </w:r>
      <w:r w:rsidR="00D11630">
        <w:t>at the same time with ultra HD quality fees are paid monthly and can be cancelled at any time.</w:t>
      </w:r>
      <w:r w:rsidR="006E2150" w:rsidRPr="006E2150">
        <w:t xml:space="preserve"> </w:t>
      </w:r>
      <w:r w:rsidR="00285B85">
        <w:t>(Netflix.com</w:t>
      </w:r>
      <w:r w:rsidR="00867D90">
        <w:t xml:space="preserve">, </w:t>
      </w:r>
      <w:proofErr w:type="spellStart"/>
      <w:r w:rsidR="00285B85">
        <w:t>n.d</w:t>
      </w:r>
      <w:proofErr w:type="spellEnd"/>
      <w:r w:rsidR="00285B85">
        <w:t>)</w:t>
      </w:r>
      <w:r w:rsidR="00867D90">
        <w:t xml:space="preserve"> </w:t>
      </w:r>
    </w:p>
    <w:p w14:paraId="3FD3B9AB" w14:textId="3886A4C5" w:rsidR="00986784" w:rsidRDefault="00986784" w:rsidP="00D05023">
      <w:pPr>
        <w:spacing w:line="360" w:lineRule="auto"/>
      </w:pPr>
    </w:p>
    <w:p w14:paraId="206BF6A1" w14:textId="77777777" w:rsidR="00986784" w:rsidRDefault="00986784" w:rsidP="00D05023">
      <w:pPr>
        <w:spacing w:line="360" w:lineRule="auto"/>
      </w:pPr>
    </w:p>
    <w:p w14:paraId="6780C756" w14:textId="130179EC" w:rsidR="00867D90" w:rsidRDefault="00867D90" w:rsidP="00A75BC1">
      <w:pPr>
        <w:pStyle w:val="Heading3"/>
      </w:pPr>
      <w:bookmarkStart w:id="28" w:name="_Toc40390314"/>
      <w:r>
        <w:lastRenderedPageBreak/>
        <w:t>Place</w:t>
      </w:r>
      <w:bookmarkEnd w:id="28"/>
      <w:r>
        <w:t xml:space="preserve"> </w:t>
      </w:r>
    </w:p>
    <w:p w14:paraId="3AAEFFFE" w14:textId="05690B7A" w:rsidR="00867D90" w:rsidRDefault="00986784" w:rsidP="00D05023">
      <w:pPr>
        <w:spacing w:line="360" w:lineRule="auto"/>
      </w:pPr>
      <w:r>
        <w:t>A p</w:t>
      </w:r>
      <w:r w:rsidR="00867D90">
        <w:t xml:space="preserve">lace for Netflix is anywhere with an internet connection or data signal and can be viewed on a phone laptop console or desktop and has a variety of </w:t>
      </w:r>
      <w:r w:rsidR="00AB6993">
        <w:t>ways to access making it great for families and people who like to travel as it is so accessible.</w:t>
      </w:r>
    </w:p>
    <w:p w14:paraId="25125727" w14:textId="5EF72E47" w:rsidR="00AB6993" w:rsidRDefault="00AB6993" w:rsidP="00A75BC1">
      <w:pPr>
        <w:pStyle w:val="Heading3"/>
      </w:pPr>
      <w:bookmarkStart w:id="29" w:name="_Toc40390315"/>
      <w:r>
        <w:t>Promotion</w:t>
      </w:r>
      <w:bookmarkEnd w:id="29"/>
      <w:r>
        <w:t xml:space="preserve"> </w:t>
      </w:r>
    </w:p>
    <w:p w14:paraId="4BB73A13" w14:textId="4A8A48A1" w:rsidR="00AB6993" w:rsidRDefault="00C740EB" w:rsidP="00D05023">
      <w:pPr>
        <w:spacing w:line="360" w:lineRule="auto"/>
      </w:pPr>
      <w:r>
        <w:t xml:space="preserve">It has a presence on social media with a large </w:t>
      </w:r>
      <w:r w:rsidR="00986784">
        <w:t>number</w:t>
      </w:r>
      <w:r>
        <w:t xml:space="preserve"> of followers and posts trailers on to </w:t>
      </w:r>
      <w:proofErr w:type="spellStart"/>
      <w:r>
        <w:t>youtube</w:t>
      </w:r>
      <w:proofErr w:type="spellEnd"/>
      <w:r>
        <w:t xml:space="preserve"> </w:t>
      </w:r>
      <w:r w:rsidR="0076599A">
        <w:t xml:space="preserve">which again has a huge following of roughly 14m subscribers </w:t>
      </w:r>
      <w:r w:rsidR="001A6AF5">
        <w:t xml:space="preserve">(youtube,2020) which allows </w:t>
      </w:r>
      <w:r w:rsidR="007B3BCD">
        <w:t>for a</w:t>
      </w:r>
      <w:r w:rsidR="001A6AF5">
        <w:t xml:space="preserve"> large audience to see what they are doing </w:t>
      </w:r>
    </w:p>
    <w:p w14:paraId="190028F1" w14:textId="286EB7BE" w:rsidR="00644FF9" w:rsidRDefault="00644FF9" w:rsidP="00A75BC1">
      <w:pPr>
        <w:pStyle w:val="Heading3"/>
      </w:pPr>
      <w:bookmarkStart w:id="30" w:name="_Toc40390316"/>
      <w:r>
        <w:t>Process</w:t>
      </w:r>
      <w:bookmarkEnd w:id="30"/>
      <w:r>
        <w:t xml:space="preserve"> </w:t>
      </w:r>
    </w:p>
    <w:p w14:paraId="4000DC32" w14:textId="32B67868" w:rsidR="000217DD" w:rsidRDefault="006F048C" w:rsidP="00D05023">
      <w:pPr>
        <w:spacing w:line="360" w:lineRule="auto"/>
      </w:pPr>
      <w:r>
        <w:t>Netflix run</w:t>
      </w:r>
      <w:r w:rsidR="00986784">
        <w:t>s</w:t>
      </w:r>
      <w:r>
        <w:t xml:space="preserve"> rather seamlessly and </w:t>
      </w:r>
      <w:r w:rsidR="00FB0884">
        <w:t>quickly,</w:t>
      </w:r>
      <w:r w:rsidR="00D4243F">
        <w:t xml:space="preserve"> and it is easy to sign up to and use as a whole making it a</w:t>
      </w:r>
      <w:r w:rsidR="00986784">
        <w:t>n</w:t>
      </w:r>
      <w:r w:rsidR="00D4243F">
        <w:t xml:space="preserve"> ease for customers to access </w:t>
      </w:r>
      <w:r w:rsidR="00262726">
        <w:t>quickly and on</w:t>
      </w:r>
      <w:r w:rsidR="00B12AB9">
        <w:t>-</w:t>
      </w:r>
      <w:r w:rsidR="00262726">
        <w:t>demand with the availability of a free tr</w:t>
      </w:r>
      <w:r w:rsidR="00B12AB9">
        <w:t>ia</w:t>
      </w:r>
      <w:r w:rsidR="00262726">
        <w:t>l for first</w:t>
      </w:r>
      <w:r w:rsidR="00B12AB9">
        <w:t>-</w:t>
      </w:r>
      <w:r w:rsidR="00262726">
        <w:t>time users o</w:t>
      </w:r>
      <w:r w:rsidR="000217DD">
        <w:t>f</w:t>
      </w:r>
      <w:r w:rsidR="00262726">
        <w:t xml:space="preserve"> the </w:t>
      </w:r>
      <w:r w:rsidR="000217DD">
        <w:t>company.</w:t>
      </w:r>
    </w:p>
    <w:p w14:paraId="7B7E0A76" w14:textId="198795A2" w:rsidR="000217DD" w:rsidRDefault="000217DD" w:rsidP="00A75BC1">
      <w:pPr>
        <w:pStyle w:val="Heading3"/>
      </w:pPr>
      <w:bookmarkStart w:id="31" w:name="_Toc40390317"/>
      <w:r>
        <w:t>People</w:t>
      </w:r>
      <w:bookmarkEnd w:id="31"/>
      <w:r>
        <w:t xml:space="preserve"> </w:t>
      </w:r>
    </w:p>
    <w:p w14:paraId="01843794" w14:textId="1D35FDA8" w:rsidR="000217DD" w:rsidRDefault="000217DD" w:rsidP="00D05023">
      <w:pPr>
        <w:spacing w:line="360" w:lineRule="auto"/>
        <w:rPr>
          <w:color w:val="000000"/>
          <w:szCs w:val="24"/>
          <w:shd w:val="clear" w:color="auto" w:fill="FFFFFF"/>
        </w:rPr>
      </w:pPr>
      <w:r w:rsidRPr="00553A1C">
        <w:rPr>
          <w:szCs w:val="24"/>
        </w:rPr>
        <w:t xml:space="preserve">They currently have </w:t>
      </w:r>
      <w:r w:rsidR="009A5758" w:rsidRPr="00553A1C">
        <w:rPr>
          <w:szCs w:val="24"/>
        </w:rPr>
        <w:t>ro</w:t>
      </w:r>
      <w:r w:rsidR="00295529" w:rsidRPr="00553A1C">
        <w:rPr>
          <w:szCs w:val="24"/>
        </w:rPr>
        <w:t>ughly 18m subscribers to date</w:t>
      </w:r>
      <w:r w:rsidR="00811726" w:rsidRPr="00553A1C">
        <w:rPr>
          <w:szCs w:val="24"/>
        </w:rPr>
        <w:t xml:space="preserve"> (</w:t>
      </w:r>
      <w:r w:rsidR="00811726" w:rsidRPr="00553A1C">
        <w:rPr>
          <w:color w:val="000000"/>
          <w:szCs w:val="24"/>
          <w:shd w:val="clear" w:color="auto" w:fill="FFFFFF"/>
        </w:rPr>
        <w:t xml:space="preserve">Statista, 2020) and </w:t>
      </w:r>
      <w:r w:rsidR="001853BD" w:rsidRPr="00553A1C">
        <w:rPr>
          <w:color w:val="000000"/>
          <w:szCs w:val="24"/>
          <w:shd w:val="clear" w:color="auto" w:fill="FFFFFF"/>
        </w:rPr>
        <w:t>have roughly 8</w:t>
      </w:r>
      <w:r w:rsidR="00221B69" w:rsidRPr="00553A1C">
        <w:rPr>
          <w:color w:val="000000"/>
          <w:szCs w:val="24"/>
          <w:shd w:val="clear" w:color="auto" w:fill="FFFFFF"/>
        </w:rPr>
        <w:t xml:space="preserve">,600 people under their </w:t>
      </w:r>
      <w:r w:rsidR="00757D21" w:rsidRPr="00553A1C">
        <w:rPr>
          <w:color w:val="000000"/>
          <w:szCs w:val="24"/>
          <w:shd w:val="clear" w:color="auto" w:fill="FFFFFF"/>
        </w:rPr>
        <w:t>employ</w:t>
      </w:r>
      <w:r w:rsidR="00553A1C" w:rsidRPr="00553A1C">
        <w:rPr>
          <w:color w:val="000000"/>
          <w:szCs w:val="24"/>
          <w:shd w:val="clear" w:color="auto" w:fill="FFFFFF"/>
        </w:rPr>
        <w:t xml:space="preserve"> (Forbes 2020)</w:t>
      </w:r>
      <w:r w:rsidR="00221B69" w:rsidRPr="00553A1C">
        <w:rPr>
          <w:color w:val="000000"/>
          <w:szCs w:val="24"/>
          <w:shd w:val="clear" w:color="auto" w:fill="FFFFFF"/>
        </w:rPr>
        <w:t xml:space="preserve"> to keep it running as well as it is and to be able to keep coming up with new ideas.</w:t>
      </w:r>
    </w:p>
    <w:p w14:paraId="16C7D655" w14:textId="71C97FDD" w:rsidR="00996D09" w:rsidRDefault="00996D09" w:rsidP="00A75BC1">
      <w:pPr>
        <w:pStyle w:val="Heading3"/>
        <w:rPr>
          <w:shd w:val="clear" w:color="auto" w:fill="FFFFFF"/>
        </w:rPr>
      </w:pPr>
      <w:bookmarkStart w:id="32" w:name="_Toc40390318"/>
      <w:r>
        <w:rPr>
          <w:shd w:val="clear" w:color="auto" w:fill="FFFFFF"/>
        </w:rPr>
        <w:t xml:space="preserve">Physical </w:t>
      </w:r>
      <w:r w:rsidRPr="00A75BC1">
        <w:rPr>
          <w:rStyle w:val="Heading3Char"/>
        </w:rPr>
        <w:t>evidence</w:t>
      </w:r>
      <w:bookmarkEnd w:id="32"/>
      <w:r>
        <w:rPr>
          <w:shd w:val="clear" w:color="auto" w:fill="FFFFFF"/>
        </w:rPr>
        <w:t xml:space="preserve"> </w:t>
      </w:r>
    </w:p>
    <w:p w14:paraId="7AEF2780" w14:textId="5C3C6F35" w:rsidR="004C2497" w:rsidRPr="00E62A40" w:rsidRDefault="00996D09" w:rsidP="00D05023">
      <w:pPr>
        <w:spacing w:line="360" w:lineRule="auto"/>
        <w:rPr>
          <w:color w:val="000000"/>
          <w:szCs w:val="24"/>
          <w:shd w:val="clear" w:color="auto" w:fill="FFFFFF"/>
        </w:rPr>
      </w:pPr>
      <w:r>
        <w:rPr>
          <w:color w:val="000000"/>
          <w:szCs w:val="24"/>
          <w:shd w:val="clear" w:color="auto" w:fill="FFFFFF"/>
        </w:rPr>
        <w:t xml:space="preserve">The physical evidence would be the millions of phones and other devices that access the site and app every day along with the server buildings </w:t>
      </w:r>
      <w:r w:rsidR="00CC3F41">
        <w:rPr>
          <w:color w:val="000000"/>
          <w:szCs w:val="24"/>
          <w:shd w:val="clear" w:color="auto" w:fill="FFFFFF"/>
        </w:rPr>
        <w:t xml:space="preserve">and offices these are all </w:t>
      </w:r>
      <w:r w:rsidR="00D61356">
        <w:rPr>
          <w:color w:val="000000"/>
          <w:szCs w:val="24"/>
          <w:shd w:val="clear" w:color="auto" w:fill="FFFFFF"/>
        </w:rPr>
        <w:t xml:space="preserve">the </w:t>
      </w:r>
      <w:r w:rsidR="004C2497">
        <w:rPr>
          <w:color w:val="000000"/>
          <w:szCs w:val="24"/>
          <w:shd w:val="clear" w:color="auto" w:fill="FFFFFF"/>
        </w:rPr>
        <w:t xml:space="preserve">facilities they </w:t>
      </w:r>
      <w:proofErr w:type="gramStart"/>
      <w:r w:rsidR="004C2497">
        <w:rPr>
          <w:color w:val="000000"/>
          <w:szCs w:val="24"/>
          <w:shd w:val="clear" w:color="auto" w:fill="FFFFFF"/>
        </w:rPr>
        <w:t>have to</w:t>
      </w:r>
      <w:proofErr w:type="gramEnd"/>
      <w:r w:rsidR="004C2497">
        <w:rPr>
          <w:color w:val="000000"/>
          <w:szCs w:val="24"/>
          <w:shd w:val="clear" w:color="auto" w:fill="FFFFFF"/>
        </w:rPr>
        <w:t xml:space="preserve"> be able to operate</w:t>
      </w:r>
    </w:p>
    <w:p w14:paraId="75B7EE17" w14:textId="1060A913" w:rsidR="007D69D1" w:rsidRPr="007D69D1" w:rsidRDefault="006A3424" w:rsidP="00A75BC1">
      <w:pPr>
        <w:pStyle w:val="Heading2"/>
      </w:pPr>
      <w:bookmarkStart w:id="33" w:name="_Toc40390319"/>
      <w:r>
        <w:t>Plans</w:t>
      </w:r>
      <w:bookmarkEnd w:id="33"/>
    </w:p>
    <w:p w14:paraId="0C897B0E" w14:textId="693A2EC1" w:rsidR="006A3424" w:rsidRDefault="000903D3" w:rsidP="000903D3">
      <w:pPr>
        <w:pStyle w:val="Heading3"/>
      </w:pPr>
      <w:bookmarkStart w:id="34" w:name="_Toc40390320"/>
      <w:r>
        <w:t>Objective one</w:t>
      </w:r>
      <w:bookmarkEnd w:id="34"/>
      <w:r>
        <w:t xml:space="preserve"> </w:t>
      </w:r>
    </w:p>
    <w:p w14:paraId="328C1659" w14:textId="28ECE842" w:rsidR="004B49A7" w:rsidRDefault="00374BC7" w:rsidP="00D05023">
      <w:pPr>
        <w:spacing w:line="360" w:lineRule="auto"/>
      </w:pPr>
      <w:r>
        <w:t>So,</w:t>
      </w:r>
      <w:r w:rsidR="004B49A7">
        <w:t xml:space="preserve"> to get</w:t>
      </w:r>
      <w:r w:rsidR="002B4DEE">
        <w:t xml:space="preserve"> more market pen</w:t>
      </w:r>
      <w:r w:rsidR="005F7019">
        <w:t>etration</w:t>
      </w:r>
      <w:r w:rsidR="002B4DEE">
        <w:t xml:space="preserve"> means the need for more customers but a</w:t>
      </w:r>
      <w:r w:rsidR="005F7019">
        <w:t xml:space="preserve"> most of the customer base are of the younger generation so </w:t>
      </w:r>
      <w:r w:rsidR="009E7E01">
        <w:t xml:space="preserve">there is a need to attract the older generation and this will include a plan of advertising more on day time </w:t>
      </w:r>
      <w:r w:rsidR="00144356">
        <w:t>television and perhaps the radio as these are more normal forms of entertainment which mean that it</w:t>
      </w:r>
      <w:r w:rsidR="00B12AB9">
        <w:t>'</w:t>
      </w:r>
      <w:r w:rsidR="00144356">
        <w:t xml:space="preserve">s getting the word across better and may become more interested </w:t>
      </w:r>
      <w:r w:rsidR="002E37C3">
        <w:t>additionally maybe more way</w:t>
      </w:r>
      <w:r w:rsidR="00EE3252">
        <w:t xml:space="preserve">s or easier ways to access it such as a channel on television that allows you to sign up and in that way so that there is no need to </w:t>
      </w:r>
      <w:r w:rsidR="00D84434">
        <w:t>download or get another device to watch them on.</w:t>
      </w:r>
    </w:p>
    <w:p w14:paraId="16A52A8B" w14:textId="736701E9" w:rsidR="00D84434" w:rsidRDefault="00D84434" w:rsidP="00D84434">
      <w:pPr>
        <w:pStyle w:val="Heading3"/>
      </w:pPr>
      <w:bookmarkStart w:id="35" w:name="_Toc40390321"/>
      <w:r>
        <w:lastRenderedPageBreak/>
        <w:t>Objective two</w:t>
      </w:r>
      <w:bookmarkEnd w:id="35"/>
    </w:p>
    <w:p w14:paraId="7D16B6C9" w14:textId="7D6CF1CB" w:rsidR="00D84434" w:rsidRDefault="00490520" w:rsidP="005461B2">
      <w:pPr>
        <w:spacing w:line="360" w:lineRule="auto"/>
      </w:pPr>
      <w:r>
        <w:t xml:space="preserve">Getting the market in </w:t>
      </w:r>
      <w:r w:rsidR="004F6A07">
        <w:t>C</w:t>
      </w:r>
      <w:r>
        <w:t xml:space="preserve">hina would be tough due to the current existing so the suggestion of </w:t>
      </w:r>
      <w:r w:rsidR="00F25605">
        <w:t xml:space="preserve">advertising in a similar manner as previously stated and getting it on the social media that they have </w:t>
      </w:r>
      <w:r w:rsidR="0099145D">
        <w:t xml:space="preserve">as they do not have </w:t>
      </w:r>
      <w:r w:rsidR="00E34EC5">
        <w:t xml:space="preserve">the same social media as we have so there will have to be new ways for the </w:t>
      </w:r>
      <w:r w:rsidR="00A21208">
        <w:t>company</w:t>
      </w:r>
      <w:r w:rsidR="00E34EC5">
        <w:t xml:space="preserve"> to </w:t>
      </w:r>
      <w:r w:rsidR="006A7DAB">
        <w:t xml:space="preserve">branch out by potentially having new facilities to accommodate the new market </w:t>
      </w:r>
      <w:r w:rsidR="00A21208">
        <w:t>and by generating and airing appropriate content will hopefully get in the extra viewers and subscribers.</w:t>
      </w:r>
    </w:p>
    <w:p w14:paraId="03D3788F" w14:textId="611F1211" w:rsidR="000908D1" w:rsidRDefault="000908D1" w:rsidP="000908D1">
      <w:pPr>
        <w:pStyle w:val="Heading3"/>
      </w:pPr>
      <w:bookmarkStart w:id="36" w:name="_Toc40390322"/>
      <w:r>
        <w:t>Objective three</w:t>
      </w:r>
      <w:bookmarkEnd w:id="36"/>
    </w:p>
    <w:p w14:paraId="45DC7123" w14:textId="57850037" w:rsidR="000908D1" w:rsidRDefault="00F9339C" w:rsidP="005461B2">
      <w:pPr>
        <w:spacing w:line="360" w:lineRule="auto"/>
      </w:pPr>
      <w:r>
        <w:t xml:space="preserve">To get the brand visibility up there are a few ways that Netflix could go about it </w:t>
      </w:r>
      <w:r w:rsidR="009B4A76">
        <w:t xml:space="preserve">one is pay per </w:t>
      </w:r>
      <w:r w:rsidR="0081417F">
        <w:t xml:space="preserve">click </w:t>
      </w:r>
      <w:r w:rsidR="00C875FB">
        <w:t xml:space="preserve">so that they can </w:t>
      </w:r>
      <w:r w:rsidR="004B70AC">
        <w:t xml:space="preserve">purchase tag lines that when typed into google they would be first to pop </w:t>
      </w:r>
      <w:r w:rsidR="003A5228">
        <w:t xml:space="preserve">up which </w:t>
      </w:r>
      <w:r w:rsidR="009306AB">
        <w:t xml:space="preserve">means they are more likely to get clicked on if people are looking for similar services so if </w:t>
      </w:r>
      <w:r w:rsidR="000A6726">
        <w:t>Netflix</w:t>
      </w:r>
      <w:r w:rsidR="009306AB">
        <w:t xml:space="preserve"> bought the tagline for </w:t>
      </w:r>
      <w:r w:rsidR="000A6726">
        <w:t>stream movies they would be the top result and people would click as it’s the first</w:t>
      </w:r>
      <w:r w:rsidR="00884F56">
        <w:t xml:space="preserve"> dean,2019)</w:t>
      </w:r>
      <w:r w:rsidR="00A94F63">
        <w:t xml:space="preserve"> </w:t>
      </w:r>
      <w:r w:rsidR="000A6726">
        <w:t>and most convenient thing to click on.</w:t>
      </w:r>
    </w:p>
    <w:p w14:paraId="02A4C9C4" w14:textId="4D7700D9" w:rsidR="000903D3" w:rsidRPr="000903D3" w:rsidRDefault="000A6726" w:rsidP="005461B2">
      <w:pPr>
        <w:spacing w:line="360" w:lineRule="auto"/>
      </w:pPr>
      <w:r>
        <w:t>Secondly is SEO which is search engine optimization</w:t>
      </w:r>
      <w:r w:rsidR="00922873">
        <w:t xml:space="preserve"> </w:t>
      </w:r>
      <w:r w:rsidR="00042506">
        <w:t>where you u</w:t>
      </w:r>
      <w:r w:rsidR="008C0096">
        <w:t xml:space="preserve">se keywords so that you come up in an organic search with this method however </w:t>
      </w:r>
      <w:r w:rsidR="00201385">
        <w:t>you have</w:t>
      </w:r>
      <w:r w:rsidR="008C0096">
        <w:t xml:space="preserve"> a select few words and use them </w:t>
      </w:r>
      <w:r w:rsidR="00201385">
        <w:t>through</w:t>
      </w:r>
      <w:r w:rsidR="008C0096">
        <w:t xml:space="preserve"> the site so that you will come up in relevant searches </w:t>
      </w:r>
      <w:r w:rsidR="00201385">
        <w:t xml:space="preserve">but this is a long term </w:t>
      </w:r>
      <w:r w:rsidR="00F26CE2">
        <w:t>strategy</w:t>
      </w:r>
      <w:r w:rsidR="00201385">
        <w:t xml:space="preserve"> and may take a while to work and making sure that </w:t>
      </w:r>
      <w:r w:rsidR="00D75B88">
        <w:t>there is a correct balance of on</w:t>
      </w:r>
      <w:r w:rsidR="004F6A07">
        <w:t>-</w:t>
      </w:r>
      <w:r w:rsidR="00D75B88">
        <w:t>site and off</w:t>
      </w:r>
      <w:r w:rsidR="004F6A07">
        <w:t>-</w:t>
      </w:r>
      <w:r w:rsidR="00D75B88">
        <w:t xml:space="preserve">site </w:t>
      </w:r>
      <w:r w:rsidR="00732F84">
        <w:t>to assure that this works better (</w:t>
      </w:r>
      <w:proofErr w:type="spellStart"/>
      <w:r w:rsidR="00732F84" w:rsidRPr="00A910E6">
        <w:rPr>
          <w:rFonts w:ascii="Verdana" w:hAnsi="Verdana"/>
          <w:color w:val="555555"/>
          <w:sz w:val="18"/>
          <w:szCs w:val="18"/>
          <w:shd w:val="clear" w:color="auto" w:fill="FFFFFF"/>
        </w:rPr>
        <w:t>Zilincan</w:t>
      </w:r>
      <w:proofErr w:type="spellEnd"/>
      <w:r w:rsidR="00732F84">
        <w:rPr>
          <w:rFonts w:ascii="Verdana" w:hAnsi="Verdana"/>
          <w:color w:val="555555"/>
          <w:sz w:val="18"/>
          <w:szCs w:val="18"/>
          <w:shd w:val="clear" w:color="auto" w:fill="FFFFFF"/>
        </w:rPr>
        <w:t>, 2015)</w:t>
      </w:r>
    </w:p>
    <w:p w14:paraId="1930F19D" w14:textId="77777777" w:rsidR="00F204E6" w:rsidRDefault="00F204E6" w:rsidP="00F204E6">
      <w:pPr>
        <w:pStyle w:val="Heading1"/>
      </w:pPr>
      <w:bookmarkStart w:id="37" w:name="_Toc40390323"/>
      <w:r w:rsidRPr="00031469">
        <w:t>Action</w:t>
      </w:r>
      <w:bookmarkEnd w:id="37"/>
      <w:r w:rsidRPr="00031469">
        <w:t xml:space="preserve"> </w:t>
      </w:r>
    </w:p>
    <w:p w14:paraId="5CF5D8E9" w14:textId="7618297C" w:rsidR="001842A6" w:rsidRDefault="001842A6" w:rsidP="001842A6">
      <w:pPr>
        <w:pStyle w:val="Heading3"/>
      </w:pPr>
      <w:bookmarkStart w:id="38" w:name="_Toc40390324"/>
      <w:r>
        <w:t>Objective one</w:t>
      </w:r>
      <w:bookmarkEnd w:id="38"/>
    </w:p>
    <w:p w14:paraId="39C0C0E9" w14:textId="66074701" w:rsidR="005C1314" w:rsidRPr="00062925" w:rsidRDefault="00062925" w:rsidP="005461B2">
      <w:pPr>
        <w:spacing w:line="360" w:lineRule="auto"/>
      </w:pPr>
      <w:r>
        <w:t xml:space="preserve">To get this plan in to play there will have to be a </w:t>
      </w:r>
      <w:r w:rsidR="00E44F13">
        <w:t xml:space="preserve">payout for channels to advertise for us on daytime </w:t>
      </w:r>
      <w:r w:rsidR="001B7380">
        <w:t>televisions</w:t>
      </w:r>
      <w:r w:rsidR="00E44F13">
        <w:t xml:space="preserve"> </w:t>
      </w:r>
      <w:r w:rsidR="00D1258A">
        <w:t xml:space="preserve">which can cost between </w:t>
      </w:r>
      <w:r w:rsidR="005544CA">
        <w:t>3000 and 4500 on channels like ITV and spike to prices of 10</w:t>
      </w:r>
      <w:r w:rsidR="001B7380">
        <w:t>,000 to 20,000 in prime time hours but daytime is targeted and is also the cheaper alternative</w:t>
      </w:r>
      <w:r w:rsidR="00BD45EB">
        <w:t>.</w:t>
      </w:r>
    </w:p>
    <w:p w14:paraId="4BD69BD4" w14:textId="2DA5062D" w:rsidR="001842A6" w:rsidRDefault="001842A6" w:rsidP="001842A6">
      <w:pPr>
        <w:pStyle w:val="Heading3"/>
      </w:pPr>
      <w:bookmarkStart w:id="39" w:name="_Toc40390325"/>
      <w:r>
        <w:t>Objective two</w:t>
      </w:r>
      <w:bookmarkEnd w:id="39"/>
    </w:p>
    <w:p w14:paraId="453C9CFE" w14:textId="403BE85A" w:rsidR="005C1314" w:rsidRPr="005C1314" w:rsidRDefault="005C1314" w:rsidP="005461B2">
      <w:pPr>
        <w:spacing w:line="360" w:lineRule="auto"/>
      </w:pPr>
      <w:r>
        <w:t xml:space="preserve">For objective </w:t>
      </w:r>
      <w:r w:rsidR="001F08D4">
        <w:t xml:space="preserve">two there will need to be </w:t>
      </w:r>
      <w:r w:rsidR="00C32B1B">
        <w:t xml:space="preserve">a larger payout as in 2018 it cost </w:t>
      </w:r>
      <w:r w:rsidR="00105A78">
        <w:t>Netflix</w:t>
      </w:r>
      <w:r w:rsidR="00C32B1B">
        <w:t xml:space="preserve"> roughly 12 </w:t>
      </w:r>
      <w:r w:rsidR="003F62A0">
        <w:t>b</w:t>
      </w:r>
      <w:r w:rsidR="00C32B1B">
        <w:t>illion on content</w:t>
      </w:r>
      <w:r w:rsidR="00240968">
        <w:t xml:space="preserve"> (</w:t>
      </w:r>
      <w:r w:rsidR="00240968">
        <w:rPr>
          <w:rFonts w:ascii="Arial" w:hAnsi="Arial" w:cs="Arial"/>
          <w:color w:val="000000"/>
          <w:sz w:val="20"/>
          <w:shd w:val="clear" w:color="auto" w:fill="FFFFFF"/>
        </w:rPr>
        <w:t>Spangler</w:t>
      </w:r>
      <w:r w:rsidR="00AF11BB">
        <w:rPr>
          <w:rFonts w:ascii="Arial" w:hAnsi="Arial" w:cs="Arial"/>
          <w:color w:val="000000"/>
          <w:sz w:val="20"/>
          <w:shd w:val="clear" w:color="auto" w:fill="FFFFFF"/>
        </w:rPr>
        <w:t xml:space="preserve">,2019) </w:t>
      </w:r>
      <w:r w:rsidR="00C32B1B">
        <w:t xml:space="preserve"> </w:t>
      </w:r>
      <w:r w:rsidR="00DA6444">
        <w:t xml:space="preserve">so this is an </w:t>
      </w:r>
      <w:r w:rsidR="00105A78">
        <w:t>expensive</w:t>
      </w:r>
      <w:r w:rsidR="00DA6444">
        <w:t xml:space="preserve"> ask that could have a lasting effect additionally a </w:t>
      </w:r>
      <w:r w:rsidR="000A343E">
        <w:t xml:space="preserve">team of people to operate on Chinese social media platforms in keeping tabs on </w:t>
      </w:r>
      <w:r w:rsidR="00105A78">
        <w:t>the hits they get to see if there is any success.</w:t>
      </w:r>
    </w:p>
    <w:p w14:paraId="0E5E95B9" w14:textId="2CC7CCF4" w:rsidR="001842A6" w:rsidRDefault="001842A6" w:rsidP="001842A6">
      <w:pPr>
        <w:pStyle w:val="Heading3"/>
      </w:pPr>
      <w:bookmarkStart w:id="40" w:name="_Toc40390326"/>
      <w:r>
        <w:lastRenderedPageBreak/>
        <w:t xml:space="preserve">Objective </w:t>
      </w:r>
      <w:r w:rsidR="001D061B">
        <w:t>three</w:t>
      </w:r>
      <w:bookmarkEnd w:id="40"/>
      <w:r w:rsidR="001D061B">
        <w:t xml:space="preserve"> </w:t>
      </w:r>
    </w:p>
    <w:p w14:paraId="12BC32E4" w14:textId="3CBB41D4" w:rsidR="005821F8" w:rsidRDefault="00AF11BB" w:rsidP="005461B2">
      <w:pPr>
        <w:spacing w:line="360" w:lineRule="auto"/>
      </w:pPr>
      <w:r>
        <w:t xml:space="preserve">For objective three there are two methods </w:t>
      </w:r>
      <w:r w:rsidR="00505728">
        <w:t xml:space="preserve">PPC and SEO both methods could work one may be quicker than the other but will be cheaper so PPC </w:t>
      </w:r>
      <w:r w:rsidR="00555D8A">
        <w:t xml:space="preserve">would mean that keywords will need to be thought of to include and depending on if other companies want the word also may make the keyword unobtainable so we will need to think of backups and the budget that will be in place to assure that </w:t>
      </w:r>
      <w:r w:rsidR="005821F8">
        <w:t>there is no overspending</w:t>
      </w:r>
      <w:r w:rsidR="00766508">
        <w:t>.</w:t>
      </w:r>
    </w:p>
    <w:p w14:paraId="2530401E" w14:textId="5AF23E8D" w:rsidR="00AF11BB" w:rsidRPr="00AF11BB" w:rsidRDefault="005821F8" w:rsidP="005461B2">
      <w:pPr>
        <w:spacing w:line="360" w:lineRule="auto"/>
      </w:pPr>
      <w:r>
        <w:t>SEO</w:t>
      </w:r>
      <w:r w:rsidR="004F6A07">
        <w:t>, on the other hand,</w:t>
      </w:r>
      <w:r>
        <w:t xml:space="preserve"> allow</w:t>
      </w:r>
      <w:r w:rsidR="00210E9A">
        <w:t>s for the business to choose the keywords such as video, films,</w:t>
      </w:r>
      <w:r w:rsidR="004F6A07">
        <w:t xml:space="preserve"> </w:t>
      </w:r>
      <w:r w:rsidR="00210E9A">
        <w:t>movies ,</w:t>
      </w:r>
      <w:r w:rsidR="004F6A07">
        <w:t xml:space="preserve"> </w:t>
      </w:r>
      <w:r w:rsidR="00210E9A">
        <w:t xml:space="preserve">streaming </w:t>
      </w:r>
      <w:r w:rsidR="0009790A">
        <w:t>, online movies or series</w:t>
      </w:r>
      <w:r w:rsidR="00665B1A">
        <w:t xml:space="preserve">, </w:t>
      </w:r>
      <w:r w:rsidR="00831ED4">
        <w:t xml:space="preserve">and this is cheaper as this can be weaved into the site so that </w:t>
      </w:r>
      <w:r w:rsidR="004F6A07">
        <w:t>G</w:t>
      </w:r>
      <w:r w:rsidR="00831ED4">
        <w:t>oogle can pick it up in their algorithm</w:t>
      </w:r>
      <w:r w:rsidR="00766508">
        <w:t>. It is just a case of getting the keywords on to the site.</w:t>
      </w:r>
    </w:p>
    <w:p w14:paraId="2D79F408" w14:textId="0976B6A4" w:rsidR="00F204E6" w:rsidRDefault="00F204E6" w:rsidP="00F204E6">
      <w:pPr>
        <w:pStyle w:val="Heading1"/>
      </w:pPr>
      <w:bookmarkStart w:id="41" w:name="_Toc40390327"/>
      <w:r w:rsidRPr="00031469">
        <w:t>Control</w:t>
      </w:r>
      <w:bookmarkEnd w:id="41"/>
    </w:p>
    <w:p w14:paraId="42D02DA3" w14:textId="163708E0" w:rsidR="00016ADC" w:rsidRPr="00016ADC" w:rsidRDefault="00016ADC" w:rsidP="005461B2">
      <w:pPr>
        <w:spacing w:line="360" w:lineRule="auto"/>
      </w:pPr>
      <w:r>
        <w:t xml:space="preserve">To control there will be KPI </w:t>
      </w:r>
      <w:r w:rsidR="008F571B">
        <w:t xml:space="preserve">Key performance </w:t>
      </w:r>
      <w:r w:rsidR="000E5F42">
        <w:t xml:space="preserve">indicators for each objective so the </w:t>
      </w:r>
      <w:r w:rsidR="00CA3893">
        <w:t>situation can be monitored to see if they are working.</w:t>
      </w:r>
      <w:r w:rsidR="000E5F42">
        <w:t xml:space="preserve"> </w:t>
      </w:r>
    </w:p>
    <w:p w14:paraId="44B9EB62" w14:textId="0A6F53EE" w:rsidR="004D30AB" w:rsidRDefault="005951D5" w:rsidP="005951D5">
      <w:pPr>
        <w:pStyle w:val="Heading3"/>
      </w:pPr>
      <w:bookmarkStart w:id="42" w:name="_Toc40390328"/>
      <w:r>
        <w:t>Objective one</w:t>
      </w:r>
      <w:bookmarkEnd w:id="42"/>
      <w:r>
        <w:t xml:space="preserve"> </w:t>
      </w:r>
    </w:p>
    <w:p w14:paraId="4CFCEB68" w14:textId="7B3E03CB" w:rsidR="001F5E88" w:rsidRPr="001F5E88" w:rsidRDefault="00945F18" w:rsidP="005461B2">
      <w:pPr>
        <w:spacing w:line="360" w:lineRule="auto"/>
      </w:pPr>
      <w:r>
        <w:t xml:space="preserve">the key indicator for this objective will be if people have signed up for the </w:t>
      </w:r>
      <w:r w:rsidR="00627E0A">
        <w:t>free tr</w:t>
      </w:r>
      <w:r w:rsidR="004F6A07">
        <w:t>ia</w:t>
      </w:r>
      <w:r w:rsidR="00627E0A">
        <w:t xml:space="preserve">l and stick with </w:t>
      </w:r>
      <w:r w:rsidR="00B163BC">
        <w:t>Netflix</w:t>
      </w:r>
      <w:r w:rsidR="00627E0A">
        <w:t xml:space="preserve"> after it is over</w:t>
      </w:r>
      <w:r w:rsidR="00B163BC">
        <w:t xml:space="preserve"> and if the </w:t>
      </w:r>
      <w:r w:rsidR="00625BCF">
        <w:t>percentage of people go up then they will know whether</w:t>
      </w:r>
      <w:r w:rsidR="00627E0A">
        <w:t xml:space="preserve"> </w:t>
      </w:r>
      <w:r w:rsidR="00F1443F">
        <w:t>it has been successful or not.</w:t>
      </w:r>
    </w:p>
    <w:p w14:paraId="78AFD7D0" w14:textId="0472B115" w:rsidR="005951D5" w:rsidRDefault="005951D5" w:rsidP="005951D5">
      <w:pPr>
        <w:pStyle w:val="Heading3"/>
      </w:pPr>
      <w:bookmarkStart w:id="43" w:name="_Toc40390329"/>
      <w:r>
        <w:t xml:space="preserve">Objective </w:t>
      </w:r>
      <w:r w:rsidR="00D56F9C">
        <w:t>two</w:t>
      </w:r>
      <w:bookmarkEnd w:id="43"/>
    </w:p>
    <w:p w14:paraId="29DC2611" w14:textId="5A890406" w:rsidR="00F1443F" w:rsidRPr="00F1443F" w:rsidRDefault="00F1443F" w:rsidP="005461B2">
      <w:pPr>
        <w:spacing w:line="360" w:lineRule="auto"/>
      </w:pPr>
      <w:r>
        <w:t xml:space="preserve">Objective two </w:t>
      </w:r>
      <w:r w:rsidR="00740B94">
        <w:t xml:space="preserve">will have three KPI’s first will be the rate in which people </w:t>
      </w:r>
      <w:r w:rsidR="00C6265B">
        <w:t>are subscribing in china and how many new customers can be brought in, secondly the engagement on social media and how positively or negatively it will impact the viewership and third</w:t>
      </w:r>
      <w:r w:rsidR="00E6098F">
        <w:t xml:space="preserve"> will be the </w:t>
      </w:r>
      <w:r w:rsidR="00A55BF1">
        <w:t>ratings</w:t>
      </w:r>
      <w:r w:rsidR="00E6098F">
        <w:t xml:space="preserve"> of any new content created by </w:t>
      </w:r>
      <w:r w:rsidR="00A55BF1">
        <w:t>Netflix</w:t>
      </w:r>
      <w:r w:rsidR="00E6098F">
        <w:t xml:space="preserve"> and how well they were </w:t>
      </w:r>
      <w:r w:rsidR="00A55BF1">
        <w:t>received</w:t>
      </w:r>
      <w:r w:rsidR="00E6098F">
        <w:t xml:space="preserve"> by </w:t>
      </w:r>
      <w:r w:rsidR="00A55BF1">
        <w:t>audiences</w:t>
      </w:r>
      <w:r w:rsidR="00E6098F">
        <w:t xml:space="preserve"> </w:t>
      </w:r>
      <w:r w:rsidR="00A55BF1">
        <w:t>if each indicator is met this should boost the sales made and increase global market penetration</w:t>
      </w:r>
      <w:r w:rsidR="00704A6F">
        <w:t>.</w:t>
      </w:r>
    </w:p>
    <w:p w14:paraId="06468E84" w14:textId="3B0ACAC1" w:rsidR="00D56F9C" w:rsidRDefault="00D56F9C" w:rsidP="00D56F9C">
      <w:pPr>
        <w:pStyle w:val="Heading3"/>
      </w:pPr>
      <w:bookmarkStart w:id="44" w:name="_Toc40390330"/>
      <w:r>
        <w:t>Objective three</w:t>
      </w:r>
      <w:bookmarkEnd w:id="44"/>
    </w:p>
    <w:p w14:paraId="235AB3A1" w14:textId="15246FFF" w:rsidR="00847C3D" w:rsidRPr="00847C3D" w:rsidRDefault="00E15382" w:rsidP="00936D60">
      <w:pPr>
        <w:spacing w:line="360" w:lineRule="auto"/>
      </w:pPr>
      <w:r>
        <w:t xml:space="preserve">The KPI for the SEO and PPC will be by seeing if there is an increase in digital traffic to the website additionally by using google analytics to see how many times </w:t>
      </w:r>
      <w:r w:rsidR="001E673A">
        <w:t>Netflix</w:t>
      </w:r>
      <w:r>
        <w:t xml:space="preserve"> is searched </w:t>
      </w:r>
      <w:r w:rsidR="009D47E8">
        <w:t>and to see how often the set keywords are searched to see whether the investment in time and money was worth it.</w:t>
      </w:r>
    </w:p>
    <w:p w14:paraId="2280E313" w14:textId="2DA29017" w:rsidR="00F204E6" w:rsidRDefault="00F204E6" w:rsidP="00F204E6">
      <w:pPr>
        <w:pStyle w:val="Heading1"/>
      </w:pPr>
      <w:bookmarkStart w:id="45" w:name="_Toc40390331"/>
      <w:r w:rsidRPr="00031469">
        <w:lastRenderedPageBreak/>
        <w:t>Conclusion</w:t>
      </w:r>
      <w:bookmarkEnd w:id="45"/>
    </w:p>
    <w:p w14:paraId="7F47F61D" w14:textId="31E936D2" w:rsidR="00B75EB2" w:rsidRPr="00B75EB2" w:rsidRDefault="00BE607D" w:rsidP="00936D60">
      <w:pPr>
        <w:spacing w:line="360" w:lineRule="auto"/>
      </w:pPr>
      <w:r>
        <w:t xml:space="preserve">By using the SOSTAC model </w:t>
      </w:r>
      <w:r w:rsidR="0053798C">
        <w:t xml:space="preserve">a market plan has now been made with all the parameters in place to form recommendations on how to go ahead </w:t>
      </w:r>
      <w:r w:rsidR="00556B07">
        <w:t xml:space="preserve">and with finding out the situation of the business and the planning how each component will work in detail allows the business to potentially use the plan to benefit </w:t>
      </w:r>
      <w:r w:rsidR="00F40905">
        <w:t>their need to keep relevant and ahead of the competition.</w:t>
      </w:r>
    </w:p>
    <w:p w14:paraId="23973A58" w14:textId="20BA6A09" w:rsidR="00F204E6" w:rsidRDefault="00F204E6" w:rsidP="00F204E6">
      <w:pPr>
        <w:pStyle w:val="Heading1"/>
      </w:pPr>
      <w:r w:rsidRPr="00031469">
        <w:t xml:space="preserve"> </w:t>
      </w:r>
      <w:bookmarkStart w:id="46" w:name="_Toc40390332"/>
      <w:r w:rsidRPr="00031469">
        <w:t>Recommendations</w:t>
      </w:r>
      <w:bookmarkEnd w:id="46"/>
      <w:r w:rsidRPr="00031469">
        <w:t xml:space="preserve"> </w:t>
      </w:r>
    </w:p>
    <w:p w14:paraId="2BB9C97F" w14:textId="3335B97F" w:rsidR="00F40905" w:rsidRDefault="00F40905" w:rsidP="00936D60">
      <w:pPr>
        <w:spacing w:line="360" w:lineRule="auto"/>
      </w:pPr>
      <w:r>
        <w:t>In terms of recommendations</w:t>
      </w:r>
      <w:r w:rsidR="004F6A07">
        <w:t>,</w:t>
      </w:r>
      <w:r>
        <w:t xml:space="preserve"> </w:t>
      </w:r>
      <w:r w:rsidR="00CA204B">
        <w:t xml:space="preserve">the first thing that comes to mind is the </w:t>
      </w:r>
      <w:r w:rsidR="007E0E8C">
        <w:t xml:space="preserve">what objectives to prioritize first </w:t>
      </w:r>
      <w:r w:rsidR="00A80BCC">
        <w:t>and a recommendation would be to start small and fo</w:t>
      </w:r>
      <w:r w:rsidR="00CF7BD8">
        <w:t xml:space="preserve">cus on getting more customers in the territories that </w:t>
      </w:r>
      <w:r w:rsidR="002E3CB2">
        <w:t>Netflix</w:t>
      </w:r>
      <w:r w:rsidR="00CF7BD8">
        <w:t xml:space="preserve"> already operate in </w:t>
      </w:r>
      <w:r w:rsidR="002E3CB2">
        <w:t xml:space="preserve">this could set a precedent and </w:t>
      </w:r>
      <w:r w:rsidR="007535DC">
        <w:t>give</w:t>
      </w:r>
      <w:r w:rsidR="002E3CB2">
        <w:t xml:space="preserve"> off </w:t>
      </w:r>
      <w:r w:rsidR="007535DC">
        <w:t>valuable</w:t>
      </w:r>
      <w:r w:rsidR="002E3CB2">
        <w:t xml:space="preserve"> information and </w:t>
      </w:r>
      <w:r w:rsidR="007535DC">
        <w:t>experience</w:t>
      </w:r>
      <w:r w:rsidR="002E3CB2">
        <w:t xml:space="preserve"> if the market in china does bite in the future as similar plans may be able to be used to increase market penetration</w:t>
      </w:r>
      <w:r w:rsidR="007535DC">
        <w:t xml:space="preserve"> to that demographic as well so that Netflix will be well enough equip</w:t>
      </w:r>
      <w:r w:rsidR="00A647E0">
        <w:t>ped</w:t>
      </w:r>
      <w:r w:rsidR="007535DC">
        <w:t xml:space="preserve"> to deal with that once current goals are achieved.</w:t>
      </w:r>
      <w:r w:rsidR="002E3CB2">
        <w:t xml:space="preserve"> </w:t>
      </w:r>
    </w:p>
    <w:p w14:paraId="5B39102B" w14:textId="77777777" w:rsidR="00E62A40" w:rsidRDefault="00E62A40" w:rsidP="00F40905"/>
    <w:p w14:paraId="00C8F98F" w14:textId="77777777" w:rsidR="00E62A40" w:rsidRDefault="00E62A40" w:rsidP="00F40905"/>
    <w:p w14:paraId="4A773760" w14:textId="77777777" w:rsidR="00E62A40" w:rsidRDefault="00E62A40" w:rsidP="00F40905"/>
    <w:p w14:paraId="050A438F" w14:textId="77777777" w:rsidR="00E62A40" w:rsidRDefault="00E62A40" w:rsidP="00F40905"/>
    <w:p w14:paraId="0D369C0A" w14:textId="77777777" w:rsidR="00E62A40" w:rsidRDefault="00E62A40" w:rsidP="00F40905"/>
    <w:p w14:paraId="219872AC" w14:textId="77777777" w:rsidR="00E62A40" w:rsidRDefault="00E62A40" w:rsidP="00F40905"/>
    <w:p w14:paraId="2A506DC9" w14:textId="77777777" w:rsidR="00E62A40" w:rsidRDefault="00E62A40" w:rsidP="00F40905"/>
    <w:p w14:paraId="41EBB3A3" w14:textId="77777777" w:rsidR="00E62A40" w:rsidRDefault="00E62A40" w:rsidP="00F40905"/>
    <w:p w14:paraId="50941531" w14:textId="4CBCFE7E" w:rsidR="00E62A40" w:rsidRDefault="00E62A40" w:rsidP="00F40905"/>
    <w:p w14:paraId="097BF4E1" w14:textId="736E0BB1" w:rsidR="00A64D31" w:rsidRDefault="00A64D31" w:rsidP="00F40905"/>
    <w:p w14:paraId="5FC368BB" w14:textId="77777777" w:rsidR="00A64D31" w:rsidRDefault="00A64D31" w:rsidP="00F40905"/>
    <w:p w14:paraId="334D31D6" w14:textId="77777777" w:rsidR="00E62A40" w:rsidRDefault="00E62A40" w:rsidP="00F40905"/>
    <w:p w14:paraId="7F255A2A" w14:textId="77777777" w:rsidR="006E19E4" w:rsidRDefault="006E19E4" w:rsidP="00F40905"/>
    <w:p w14:paraId="5BE02B6C" w14:textId="77777777" w:rsidR="006E19E4" w:rsidRDefault="006E19E4" w:rsidP="00F40905"/>
    <w:p w14:paraId="7F9265F4" w14:textId="77777777" w:rsidR="006E19E4" w:rsidRPr="00F40905" w:rsidRDefault="006E19E4" w:rsidP="00F40905"/>
    <w:p w14:paraId="3F86A152" w14:textId="45C0EA47" w:rsidR="00F204E6" w:rsidRDefault="00F204E6" w:rsidP="00F204E6">
      <w:pPr>
        <w:pStyle w:val="Heading1"/>
      </w:pPr>
      <w:r w:rsidRPr="00031469">
        <w:lastRenderedPageBreak/>
        <w:t xml:space="preserve"> </w:t>
      </w:r>
      <w:bookmarkStart w:id="47" w:name="_Toc40390333"/>
      <w:r w:rsidRPr="00031469">
        <w:t>References</w:t>
      </w:r>
      <w:bookmarkEnd w:id="47"/>
      <w:r w:rsidRPr="00031469">
        <w:t xml:space="preserve"> </w:t>
      </w:r>
    </w:p>
    <w:p w14:paraId="71E94B20" w14:textId="77777777" w:rsidR="00DD75AA" w:rsidRPr="00DD75AA" w:rsidRDefault="00DD75AA" w:rsidP="00DD75AA">
      <w:r w:rsidRPr="00DD75AA">
        <w:t xml:space="preserve">Alexander, J., 2017. Netflix Will Stop Carrying Disney, Marvel </w:t>
      </w:r>
      <w:proofErr w:type="gramStart"/>
      <w:r w:rsidRPr="00DD75AA">
        <w:t>And</w:t>
      </w:r>
      <w:proofErr w:type="gramEnd"/>
      <w:r w:rsidRPr="00DD75AA">
        <w:t xml:space="preserve"> Star Wars Movies By The End Of 2019. [online] Polygon. Available at: &lt;https://www.polygon.com/2017/8/8/16115890/netflix-disney-star-wars-marvel-lucasfilm-bob-iger&gt; [Accessed 12 May 2020].</w:t>
      </w:r>
    </w:p>
    <w:p w14:paraId="1DF3ECDC" w14:textId="77777777" w:rsidR="00DD75AA" w:rsidRPr="00DD75AA" w:rsidRDefault="00DD75AA" w:rsidP="00DD75AA">
      <w:r w:rsidRPr="00DD75AA">
        <w:t xml:space="preserve">Aurelian A. </w:t>
      </w:r>
      <w:proofErr w:type="spellStart"/>
      <w:r w:rsidRPr="00DD75AA">
        <w:t>Bondrea</w:t>
      </w:r>
      <w:proofErr w:type="spellEnd"/>
      <w:r w:rsidRPr="00DD75AA">
        <w:t xml:space="preserve">, Daniel Adrian </w:t>
      </w:r>
      <w:proofErr w:type="spellStart"/>
      <w:r w:rsidRPr="00DD75AA">
        <w:t>Gârdan</w:t>
      </w:r>
      <w:proofErr w:type="spellEnd"/>
      <w:r w:rsidRPr="00DD75AA">
        <w:t xml:space="preserve"> &amp; </w:t>
      </w:r>
      <w:proofErr w:type="spellStart"/>
      <w:r w:rsidRPr="00DD75AA">
        <w:t>Iuliana</w:t>
      </w:r>
      <w:proofErr w:type="spellEnd"/>
      <w:r w:rsidRPr="00DD75AA">
        <w:t xml:space="preserve"> </w:t>
      </w:r>
      <w:proofErr w:type="spellStart"/>
      <w:r w:rsidRPr="00DD75AA">
        <w:t>Petronela</w:t>
      </w:r>
      <w:proofErr w:type="spellEnd"/>
      <w:r w:rsidRPr="00DD75AA">
        <w:t xml:space="preserve"> </w:t>
      </w:r>
      <w:proofErr w:type="spellStart"/>
      <w:r w:rsidRPr="00DD75AA">
        <w:t>Geangu</w:t>
      </w:r>
      <w:proofErr w:type="spellEnd"/>
      <w:r w:rsidRPr="00DD75AA">
        <w:t xml:space="preserve">, 2010. The role of strategic planning in relationship marketing. Annals of </w:t>
      </w:r>
      <w:proofErr w:type="spellStart"/>
      <w:r w:rsidRPr="00DD75AA">
        <w:t>Spiru</w:t>
      </w:r>
      <w:proofErr w:type="spellEnd"/>
      <w:r w:rsidRPr="00DD75AA">
        <w:t xml:space="preserve"> </w:t>
      </w:r>
      <w:proofErr w:type="spellStart"/>
      <w:r w:rsidRPr="00DD75AA">
        <w:t>Haret</w:t>
      </w:r>
      <w:proofErr w:type="spellEnd"/>
      <w:r w:rsidRPr="00DD75AA">
        <w:t xml:space="preserve"> University Economic Series, 10(4), pp.50–60.</w:t>
      </w:r>
    </w:p>
    <w:p w14:paraId="31D26C7E" w14:textId="77777777" w:rsidR="00DD75AA" w:rsidRPr="00DD75AA" w:rsidRDefault="00DD75AA" w:rsidP="00DD75AA">
      <w:r w:rsidRPr="00DD75AA">
        <w:t xml:space="preserve">Chaffey, D., Smith, P. &amp; Smith, PR, 2013. </w:t>
      </w:r>
      <w:proofErr w:type="spellStart"/>
      <w:r w:rsidRPr="00DD75AA">
        <w:t>Emarketing</w:t>
      </w:r>
      <w:proofErr w:type="spellEnd"/>
      <w:r w:rsidRPr="00DD75AA">
        <w:t xml:space="preserve"> Excellence Planning and Optimizing your Digital Marketing 4th ed., Hoboken: Taylor and Francis.</w:t>
      </w:r>
    </w:p>
    <w:p w14:paraId="7098FCEE" w14:textId="77777777" w:rsidR="00DD75AA" w:rsidRPr="00DD75AA" w:rsidRDefault="00DD75AA" w:rsidP="00DD75AA">
      <w:r w:rsidRPr="00DD75AA">
        <w:t xml:space="preserve">Dean, B., 2019. We Analyzed 5 Million Google Search Results. Here's What We Learned About Organic CTR. [online] </w:t>
      </w:r>
      <w:proofErr w:type="spellStart"/>
      <w:r w:rsidRPr="00DD75AA">
        <w:t>Backlinko</w:t>
      </w:r>
      <w:proofErr w:type="spellEnd"/>
      <w:r w:rsidRPr="00DD75AA">
        <w:t>. Available at: &lt;https://backlinko.com/google-ctr-stats&gt; [Accessed 14 May 2020].</w:t>
      </w:r>
    </w:p>
    <w:p w14:paraId="382C2A87" w14:textId="77777777" w:rsidR="00DD75AA" w:rsidRPr="00DD75AA" w:rsidRDefault="00DD75AA" w:rsidP="00DD75AA">
      <w:r w:rsidRPr="00DD75AA">
        <w:t>Forbes. 2020. Netflix (NFLX). [online] Available at: &lt;https://www.forbes.com/companies/netflix/#425ddcc28541&gt; [Accessed 14 May 2020].</w:t>
      </w:r>
    </w:p>
    <w:p w14:paraId="11683E75" w14:textId="77777777" w:rsidR="00DD75AA" w:rsidRPr="00DD75AA" w:rsidRDefault="00DD75AA" w:rsidP="00DD75AA">
      <w:r w:rsidRPr="00DD75AA">
        <w:t>Hughes, M., 2018. The Real Reasons Netflix Is Cancelling Its Marvel Shows. [online] Forbes. Available at: &lt;https://www.forbes.com/sites/markhughes/2018/11/30/the-real-reasons-netflix-is-cancelling-their-marvel-shows/#6a65e192196c&gt; [Accessed 12 May 2020].</w:t>
      </w:r>
    </w:p>
    <w:p w14:paraId="6730D7EE" w14:textId="77777777" w:rsidR="00DD75AA" w:rsidRPr="00DD75AA" w:rsidRDefault="00DD75AA" w:rsidP="00DD75AA">
      <w:r w:rsidRPr="00DD75AA">
        <w:t xml:space="preserve">IQBAL, M., 2020. Netflix Revenue </w:t>
      </w:r>
      <w:proofErr w:type="gramStart"/>
      <w:r w:rsidRPr="00DD75AA">
        <w:t>And</w:t>
      </w:r>
      <w:proofErr w:type="gramEnd"/>
      <w:r w:rsidRPr="00DD75AA">
        <w:t xml:space="preserve"> Usage Statistics (2020). [online] Business of Apps. Available at: &lt;https://www.businessofapps.com/data/netflix-statistics/&gt; [Accessed 13 May 2020].</w:t>
      </w:r>
    </w:p>
    <w:p w14:paraId="57D8C5F6" w14:textId="77777777" w:rsidR="00DD75AA" w:rsidRPr="00DD75AA" w:rsidRDefault="00DD75AA" w:rsidP="00DD75AA">
      <w:r w:rsidRPr="00DD75AA">
        <w:t>Ivy, Jonathan, 2008. A new higher education marketing mix: the 7Ps for MBA marketing. International Journal of Educational Management, 22(4), pp.288–300.</w:t>
      </w:r>
    </w:p>
    <w:p w14:paraId="322F5BEA" w14:textId="77777777" w:rsidR="00DD75AA" w:rsidRPr="00DD75AA" w:rsidRDefault="00DD75AA" w:rsidP="00DD75AA">
      <w:proofErr w:type="spellStart"/>
      <w:r w:rsidRPr="00DD75AA">
        <w:t>Millward</w:t>
      </w:r>
      <w:proofErr w:type="spellEnd"/>
      <w:r w:rsidRPr="00DD75AA">
        <w:t xml:space="preserve">, S., 2016. Tech </w:t>
      </w:r>
      <w:proofErr w:type="gramStart"/>
      <w:r w:rsidRPr="00DD75AA">
        <w:t>In</w:t>
      </w:r>
      <w:proofErr w:type="gramEnd"/>
      <w:r w:rsidRPr="00DD75AA">
        <w:t xml:space="preserve"> Asia - Connecting Asia's Startup Ecosystem. [online] Techinasia.com. Available at: &lt;https://www.techinasia.com/netflix-china-nope&gt; [Accessed 14 May 2020].</w:t>
      </w:r>
    </w:p>
    <w:p w14:paraId="5DE5E8E9" w14:textId="77777777" w:rsidR="00DD75AA" w:rsidRPr="00DD75AA" w:rsidRDefault="00DD75AA" w:rsidP="00DD75AA">
      <w:r w:rsidRPr="00DD75AA">
        <w:t xml:space="preserve">Netflix.com. n.d. Netflix – Watch TV </w:t>
      </w:r>
      <w:proofErr w:type="spellStart"/>
      <w:r w:rsidRPr="00DD75AA">
        <w:t>Programmes</w:t>
      </w:r>
      <w:proofErr w:type="spellEnd"/>
      <w:r w:rsidRPr="00DD75AA">
        <w:t xml:space="preserve"> Online, Watch Films Online. [online] Available at: &lt;https://www.netflix.com/signup/planform&gt; [Accessed 14 May 2020].</w:t>
      </w:r>
    </w:p>
    <w:p w14:paraId="582528BB" w14:textId="77777777" w:rsidR="00DD75AA" w:rsidRPr="00DD75AA" w:rsidRDefault="00DD75AA" w:rsidP="00DD75AA">
      <w:r w:rsidRPr="00DD75AA">
        <w:t>REED FIDM, D., 2014. SOSTAC: The guide to the perfect digital marketing plan. Journal of Direct, Data and Digital Marketing Practice, 16(2), pp. 146-147.</w:t>
      </w:r>
    </w:p>
    <w:p w14:paraId="249871F7" w14:textId="77777777" w:rsidR="00DD75AA" w:rsidRPr="00DD75AA" w:rsidRDefault="00DD75AA" w:rsidP="00DD75AA">
      <w:proofErr w:type="spellStart"/>
      <w:r w:rsidRPr="00DD75AA">
        <w:t>Roxiler</w:t>
      </w:r>
      <w:proofErr w:type="spellEnd"/>
      <w:r w:rsidRPr="00DD75AA">
        <w:t xml:space="preserve"> Systems. n.d. 5 Reasons Why Netflix App Has Better User Experience Than Amazon Prime Video - </w:t>
      </w:r>
      <w:proofErr w:type="spellStart"/>
      <w:r w:rsidRPr="00DD75AA">
        <w:t>Roxiler</w:t>
      </w:r>
      <w:proofErr w:type="spellEnd"/>
      <w:r w:rsidRPr="00DD75AA">
        <w:t xml:space="preserve"> Systems. [online] Available at: &lt;https://roxiler.com/5-reasons-why-netflix-app-is-better-than-amazon-prime-video/&gt; [Accessed 12 May 2020].</w:t>
      </w:r>
    </w:p>
    <w:p w14:paraId="0758D704" w14:textId="77777777" w:rsidR="00DD75AA" w:rsidRPr="00DD75AA" w:rsidRDefault="00DD75AA" w:rsidP="00DD75AA">
      <w:r w:rsidRPr="00DD75AA">
        <w:lastRenderedPageBreak/>
        <w:t xml:space="preserve">Spangler, T., 2019. Netflix Spent $12 Billion On Content In 2018. Analysts Expect That </w:t>
      </w:r>
      <w:proofErr w:type="gramStart"/>
      <w:r w:rsidRPr="00DD75AA">
        <w:t>To</w:t>
      </w:r>
      <w:proofErr w:type="gramEnd"/>
      <w:r w:rsidRPr="00DD75AA">
        <w:t xml:space="preserve"> Grow To $15 Billion This Year. [online] Variety. Available at: &lt;https://variety.com/2019/digital/news/netflix-content-spending-2019-15-billion-1203112090/&gt; [Accessed 14 May 2020].</w:t>
      </w:r>
    </w:p>
    <w:p w14:paraId="763D7676" w14:textId="77777777" w:rsidR="00DD75AA" w:rsidRPr="00DD75AA" w:rsidRDefault="00DD75AA" w:rsidP="00DD75AA">
      <w:r w:rsidRPr="00DD75AA">
        <w:t xml:space="preserve">Srivastava, S., 2020. 51+ Netflix Statistics That Proves Its Ruling </w:t>
      </w:r>
      <w:proofErr w:type="gramStart"/>
      <w:r w:rsidRPr="00DD75AA">
        <w:t>In</w:t>
      </w:r>
      <w:proofErr w:type="gramEnd"/>
      <w:r w:rsidRPr="00DD75AA">
        <w:t xml:space="preserve"> The Market. [online] </w:t>
      </w:r>
      <w:proofErr w:type="spellStart"/>
      <w:r w:rsidRPr="00DD75AA">
        <w:t>Appinventiv</w:t>
      </w:r>
      <w:proofErr w:type="spellEnd"/>
      <w:r w:rsidRPr="00DD75AA">
        <w:t>. Available at: &lt;https://appinventiv.com/blog/netflix-statistics-facts/&gt; [Accessed 13 May 2020</w:t>
      </w:r>
      <w:proofErr w:type="gramStart"/>
      <w:r w:rsidRPr="00DD75AA">
        <w:t>]..</w:t>
      </w:r>
      <w:proofErr w:type="gramEnd"/>
    </w:p>
    <w:p w14:paraId="2EF68E0C" w14:textId="77777777" w:rsidR="00DD75AA" w:rsidRPr="00DD75AA" w:rsidRDefault="00DD75AA" w:rsidP="00DD75AA">
      <w:r w:rsidRPr="00DD75AA">
        <w:t xml:space="preserve">Statista. 2020. Number </w:t>
      </w:r>
      <w:proofErr w:type="gramStart"/>
      <w:r w:rsidRPr="00DD75AA">
        <w:t>Of</w:t>
      </w:r>
      <w:proofErr w:type="gramEnd"/>
      <w:r w:rsidRPr="00DD75AA">
        <w:t xml:space="preserve"> Netflix Subscribers 2019 | Statista. [online] Available at: &lt;https://www.statista.com/statistics/250934/quarterly-number-of-netflix-streaming-subscribers-worldwide/&gt; [Accessed 14 May 2020].</w:t>
      </w:r>
    </w:p>
    <w:p w14:paraId="43B41B88" w14:textId="77777777" w:rsidR="00DD75AA" w:rsidRPr="00DD75AA" w:rsidRDefault="00DD75AA" w:rsidP="00DD75AA">
      <w:proofErr w:type="spellStart"/>
      <w:r w:rsidRPr="00DD75AA">
        <w:t>Sweney</w:t>
      </w:r>
      <w:proofErr w:type="spellEnd"/>
      <w:r w:rsidRPr="00DD75AA">
        <w:t>, M., 2017. </w:t>
      </w:r>
      <w:proofErr w:type="spellStart"/>
      <w:r w:rsidRPr="00DD75AA">
        <w:t>Ofcom</w:t>
      </w:r>
      <w:proofErr w:type="spellEnd"/>
      <w:r w:rsidRPr="00DD75AA">
        <w:t xml:space="preserve">: Young People Watch A Third Less TV On Sets </w:t>
      </w:r>
      <w:proofErr w:type="gramStart"/>
      <w:r w:rsidRPr="00DD75AA">
        <w:t>As</w:t>
      </w:r>
      <w:proofErr w:type="gramEnd"/>
      <w:r w:rsidRPr="00DD75AA">
        <w:t xml:space="preserve"> They Move Online. [online] the Guardian. Available at: &lt;https://www.theguardian.com/tv-and-radio/2017/jul/07/ofcom-young-people-watch-a-third-less-broadcast-tv-as-they-move-online&gt; [Accessed 14 May 2020].</w:t>
      </w:r>
    </w:p>
    <w:p w14:paraId="6F90FA95" w14:textId="77777777" w:rsidR="00DD75AA" w:rsidRPr="00DD75AA" w:rsidRDefault="00DD75AA" w:rsidP="00DD75AA">
      <w:r w:rsidRPr="00DD75AA">
        <w:t>US EPA. 2020. Green Power Partnership National Top 100 | US EPA. [online] Available at: &lt;https://www.epa.gov/greenpower/green-power-partnership-national-top-100&gt; [Accessed 12 May 2020].</w:t>
      </w:r>
    </w:p>
    <w:p w14:paraId="27EA1F97" w14:textId="77777777" w:rsidR="00DD75AA" w:rsidRPr="00DD75AA" w:rsidRDefault="00DD75AA" w:rsidP="00DD75AA">
      <w:proofErr w:type="spellStart"/>
      <w:r w:rsidRPr="00DD75AA">
        <w:t>Vultaggio</w:t>
      </w:r>
      <w:proofErr w:type="spellEnd"/>
      <w:r w:rsidRPr="00DD75AA">
        <w:t>, M., 2020. Infographic: Disney+ Surpasses 28 Million Subscribers Since Launch. [online] Statista Infographics. Available at: &lt;https://www.statista.com/chart/19970/disney-10-million-subscribers-24-hours/&gt; [Accessed 13 May 2020]</w:t>
      </w:r>
    </w:p>
    <w:p w14:paraId="5BCAA843" w14:textId="77777777" w:rsidR="00DD75AA" w:rsidRPr="00DD75AA" w:rsidRDefault="00DD75AA" w:rsidP="00DD75AA">
      <w:r w:rsidRPr="00DD75AA">
        <w:t>YouTube. 2020. Netflix. [online] Available at: &lt;https://www.youtube.com/user/NewOnNetflix&gt; [Accessed 14 May 2020].</w:t>
      </w:r>
    </w:p>
    <w:p w14:paraId="08A60C54" w14:textId="77777777" w:rsidR="00DD75AA" w:rsidRPr="00DD75AA" w:rsidRDefault="00DD75AA" w:rsidP="00DD75AA">
      <w:proofErr w:type="spellStart"/>
      <w:r w:rsidRPr="00DD75AA">
        <w:t>Zilincan</w:t>
      </w:r>
      <w:proofErr w:type="spellEnd"/>
      <w:r w:rsidRPr="00DD75AA">
        <w:t>, J., 2015. SEARCH ENGINE OPTIMIZATION. CBU International Conference Proceedings</w:t>
      </w:r>
      <w:proofErr w:type="gramStart"/>
      <w:r w:rsidRPr="00DD75AA">
        <w:t xml:space="preserve"> ..</w:t>
      </w:r>
      <w:proofErr w:type="gramEnd"/>
      <w:r w:rsidRPr="00DD75AA">
        <w:t>, 3, pp.506–510.</w:t>
      </w:r>
    </w:p>
    <w:p w14:paraId="3FBFDE99" w14:textId="77777777" w:rsidR="00F204E6" w:rsidRPr="00F204E6" w:rsidRDefault="00F204E6" w:rsidP="00F204E6"/>
    <w:p w14:paraId="4DC7ED63" w14:textId="77777777" w:rsidR="00F204E6" w:rsidRPr="00F204E6" w:rsidRDefault="00F204E6" w:rsidP="00F204E6"/>
    <w:sectPr w:rsidR="00F204E6" w:rsidRPr="00F204E6">
      <w:footerReference w:type="default" r:id="rId14"/>
      <w:pgSz w:w="12240" w:h="15840" w:code="1"/>
      <w:pgMar w:top="1440" w:right="1440" w:bottom="1440" w:left="1440" w:header="720" w:footer="720" w:gutter="0"/>
      <w:pgNumType w:start="0"/>
      <w:cols w:space="3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E37A63" w14:textId="77777777" w:rsidR="005210D6" w:rsidRDefault="005210D6">
      <w:pPr>
        <w:spacing w:after="0" w:line="240" w:lineRule="auto"/>
      </w:pPr>
      <w:r>
        <w:separator/>
      </w:r>
    </w:p>
  </w:endnote>
  <w:endnote w:type="continuationSeparator" w:id="0">
    <w:p w14:paraId="1DAF3630" w14:textId="77777777" w:rsidR="005210D6" w:rsidRDefault="005210D6">
      <w:pPr>
        <w:spacing w:after="0" w:line="240" w:lineRule="auto"/>
      </w:pPr>
      <w:r>
        <w:continuationSeparator/>
      </w:r>
    </w:p>
  </w:endnote>
  <w:endnote w:type="continuationNotice" w:id="1">
    <w:p w14:paraId="5B20E09D" w14:textId="77777777" w:rsidR="005210D6" w:rsidRDefault="005210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Demi Cond">
    <w:panose1 w:val="020B07060304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363DA8" w14:textId="77777777" w:rsidR="00AA1F13" w:rsidRDefault="000F1DCE">
    <w:r>
      <w:rPr>
        <w:noProof/>
        <w:lang w:eastAsia="ja-JP"/>
      </w:rPr>
      <mc:AlternateContent>
        <mc:Choice Requires="wps">
          <w:drawing>
            <wp:anchor distT="0" distB="0" distL="114300" distR="114300" simplePos="0" relativeHeight="251658240" behindDoc="0" locked="0" layoutInCell="0" allowOverlap="1" wp14:anchorId="69FB1B94" wp14:editId="615DFADE">
              <wp:simplePos x="0" y="0"/>
              <wp:positionH relativeFrom="leftMargin">
                <wp:posOffset>6890035</wp:posOffset>
              </wp:positionH>
              <wp:positionV relativeFrom="bottomMargin">
                <wp:posOffset>218364</wp:posOffset>
              </wp:positionV>
              <wp:extent cx="520700" cy="520700"/>
              <wp:effectExtent l="0" t="0" r="0" b="0"/>
              <wp:wrapNone/>
              <wp:docPr id="2"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0" cy="520700"/>
                      </a:xfrm>
                      <a:prstGeom prst="roundRect">
                        <a:avLst/>
                      </a:prstGeom>
                      <a:ln w="76200">
                        <a:noFill/>
                      </a:ln>
                    </wps:spPr>
                    <wps:style>
                      <a:lnRef idx="2">
                        <a:schemeClr val="accent1"/>
                      </a:lnRef>
                      <a:fillRef idx="1">
                        <a:schemeClr val="lt1"/>
                      </a:fillRef>
                      <a:effectRef idx="0">
                        <a:schemeClr val="accent1"/>
                      </a:effectRef>
                      <a:fontRef idx="minor">
                        <a:schemeClr val="dk1"/>
                      </a:fontRef>
                    </wps:style>
                    <wps:txbx>
                      <w:txbxContent>
                        <w:p w14:paraId="0BCF8378" w14:textId="77777777" w:rsidR="00AA1F13" w:rsidRPr="00C77D65" w:rsidRDefault="00616989">
                          <w:pPr>
                            <w:pStyle w:val="NoSpacing"/>
                            <w:jc w:val="center"/>
                            <w:rPr>
                              <w:sz w:val="36"/>
                              <w:szCs w:val="36"/>
                            </w:rPr>
                          </w:pPr>
                          <w:r w:rsidRPr="00C77D65">
                            <w:rPr>
                              <w:sz w:val="36"/>
                              <w:szCs w:val="36"/>
                            </w:rPr>
                            <w:fldChar w:fldCharType="begin"/>
                          </w:r>
                          <w:r w:rsidRPr="00C77D65">
                            <w:rPr>
                              <w:sz w:val="36"/>
                              <w:szCs w:val="36"/>
                            </w:rPr>
                            <w:instrText xml:space="preserve"> PAGE  \* Arabic  \* MERGEFORMAT </w:instrText>
                          </w:r>
                          <w:r w:rsidRPr="00C77D65">
                            <w:rPr>
                              <w:sz w:val="36"/>
                              <w:szCs w:val="36"/>
                            </w:rPr>
                            <w:fldChar w:fldCharType="separate"/>
                          </w:r>
                          <w:r w:rsidR="00BC5723">
                            <w:rPr>
                              <w:noProof/>
                              <w:sz w:val="36"/>
                              <w:szCs w:val="36"/>
                            </w:rPr>
                            <w:t>1</w:t>
                          </w:r>
                          <w:r w:rsidRPr="00C77D65">
                            <w:rPr>
                              <w:noProof/>
                              <w:sz w:val="36"/>
                              <w:szCs w:val="36"/>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9FB1B94" id="Oval 19" o:spid="_x0000_s1029" style="position:absolute;margin-left:542.5pt;margin-top:17.2pt;width:41pt;height:41pt;z-index:2516582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bottom-margin-area;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" o:allowincell="f" fillcolor="white [3201]" stroked="f" strokeweight="6pt">
              <v:textbox inset="0,0,0,0">
                <w:txbxContent>
                  <w:p w14:paraId="0BCF8378" w14:textId="77777777" w:rsidR="00AA1F13" w:rsidRPr="00C77D65" w:rsidRDefault="00616989">
                    <w:pPr>
                      <w:pStyle w:val="NoSpacing"/>
                      <w:jc w:val="center"/>
                      <w:rPr>
                        <w:sz w:val="36"/>
                        <w:szCs w:val="36"/>
                      </w:rPr>
                    </w:pPr>
                    <w:r w:rsidRPr="00C77D65">
                      <w:rPr>
                        <w:sz w:val="36"/>
                        <w:szCs w:val="36"/>
                      </w:rPr>
                      <w:fldChar w:fldCharType="begin"/>
                    </w:r>
                    <w:r w:rsidRPr="00C77D65">
                      <w:rPr>
                        <w:sz w:val="36"/>
                        <w:szCs w:val="36"/>
                      </w:rPr>
                      <w:instrText xml:space="preserve"> PAGE  \* Arabic  \* MERGEFORMAT </w:instrText>
                    </w:r>
                    <w:r w:rsidRPr="00C77D65">
                      <w:rPr>
                        <w:sz w:val="36"/>
                        <w:szCs w:val="36"/>
                      </w:rPr>
                      <w:fldChar w:fldCharType="separate"/>
                    </w:r>
                    <w:r w:rsidR="00BC5723">
                      <w:rPr>
                        <w:noProof/>
                        <w:sz w:val="36"/>
                        <w:szCs w:val="36"/>
                      </w:rPr>
                      <w:t>1</w:t>
                    </w:r>
                    <w:r w:rsidRPr="00C77D65">
                      <w:rPr>
                        <w:noProof/>
                        <w:sz w:val="36"/>
                        <w:szCs w:val="36"/>
                      </w:rPr>
                      <w:fldChar w:fldCharType="end"/>
                    </w:r>
                  </w:p>
                </w:txbxContent>
              </v:textbox>
              <w10:wrap anchorx="margin" anchory="margin"/>
            </v:roundrect>
          </w:pict>
        </mc:Fallback>
      </mc:AlternateContent>
    </w:r>
  </w:p>
  <w:p w14:paraId="42E8157F" w14:textId="77777777" w:rsidR="00AA1F13" w:rsidRDefault="00AA1F13">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5A2B4F" w14:textId="77777777" w:rsidR="005210D6" w:rsidRDefault="005210D6">
      <w:pPr>
        <w:spacing w:after="0" w:line="240" w:lineRule="auto"/>
      </w:pPr>
      <w:r>
        <w:separator/>
      </w:r>
    </w:p>
  </w:footnote>
  <w:footnote w:type="continuationSeparator" w:id="0">
    <w:p w14:paraId="13BF7820" w14:textId="77777777" w:rsidR="005210D6" w:rsidRDefault="005210D6">
      <w:pPr>
        <w:spacing w:after="0" w:line="240" w:lineRule="auto"/>
      </w:pPr>
      <w:r>
        <w:continuationSeparator/>
      </w:r>
    </w:p>
  </w:footnote>
  <w:footnote w:type="continuationNotice" w:id="1">
    <w:p w14:paraId="717A6C5A" w14:textId="77777777" w:rsidR="005210D6" w:rsidRDefault="005210D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B9B6F702"/>
    <w:lvl w:ilvl="0">
      <w:start w:val="1"/>
      <w:numFmt w:val="bullet"/>
      <w:pStyle w:val="ListBullet5"/>
      <w:lvlText w:val="○"/>
      <w:lvlJc w:val="left"/>
      <w:pPr>
        <w:ind w:left="1800" w:hanging="360"/>
      </w:pPr>
      <w:rPr>
        <w:rFonts w:ascii="Monotype Corsiva" w:hAnsi="Monotype Corsiva" w:hint="default"/>
        <w:color w:val="B7D438" w:themeColor="accent3"/>
      </w:rPr>
    </w:lvl>
  </w:abstractNum>
  <w:abstractNum w:abstractNumId="1" w15:restartNumberingAfterBreak="0">
    <w:nsid w:val="FFFFFF81"/>
    <w:multiLevelType w:val="singleLevel"/>
    <w:tmpl w:val="9A8A1DFA"/>
    <w:lvl w:ilvl="0">
      <w:start w:val="1"/>
      <w:numFmt w:val="bullet"/>
      <w:pStyle w:val="ListBullet4"/>
      <w:lvlText w:val=""/>
      <w:lvlJc w:val="left"/>
      <w:pPr>
        <w:ind w:left="1440" w:hanging="360"/>
      </w:pPr>
      <w:rPr>
        <w:rFonts w:ascii="Symbol" w:hAnsi="Symbol" w:hint="default"/>
        <w:color w:val="B7D438" w:themeColor="accent3"/>
      </w:rPr>
    </w:lvl>
  </w:abstractNum>
  <w:abstractNum w:abstractNumId="2" w15:restartNumberingAfterBreak="0">
    <w:nsid w:val="FFFFFF82"/>
    <w:multiLevelType w:val="singleLevel"/>
    <w:tmpl w:val="AC6E7B80"/>
    <w:lvl w:ilvl="0">
      <w:start w:val="1"/>
      <w:numFmt w:val="bullet"/>
      <w:pStyle w:val="ListBullet3"/>
      <w:lvlText w:val=""/>
      <w:lvlJc w:val="left"/>
      <w:pPr>
        <w:ind w:left="1080" w:hanging="360"/>
      </w:pPr>
      <w:rPr>
        <w:rFonts w:ascii="Symbol" w:hAnsi="Symbol" w:hint="default"/>
        <w:color w:val="23F2FF" w:themeColor="accent1" w:themeTint="99"/>
      </w:rPr>
    </w:lvl>
  </w:abstractNum>
  <w:abstractNum w:abstractNumId="3" w15:restartNumberingAfterBreak="0">
    <w:nsid w:val="FFFFFF83"/>
    <w:multiLevelType w:val="singleLevel"/>
    <w:tmpl w:val="3EFA84BC"/>
    <w:lvl w:ilvl="0">
      <w:start w:val="1"/>
      <w:numFmt w:val="bullet"/>
      <w:pStyle w:val="ListBullet2"/>
      <w:lvlText w:val=""/>
      <w:lvlJc w:val="left"/>
      <w:pPr>
        <w:ind w:left="720" w:hanging="360"/>
      </w:pPr>
      <w:rPr>
        <w:rFonts w:ascii="Symbol" w:hAnsi="Symbol" w:hint="default"/>
        <w:color w:val="008890" w:themeColor="accent1"/>
      </w:rPr>
    </w:lvl>
  </w:abstractNum>
  <w:abstractNum w:abstractNumId="4" w15:restartNumberingAfterBreak="0">
    <w:nsid w:val="FFFFFF89"/>
    <w:multiLevelType w:val="singleLevel"/>
    <w:tmpl w:val="7E249CE2"/>
    <w:lvl w:ilvl="0">
      <w:start w:val="1"/>
      <w:numFmt w:val="bullet"/>
      <w:pStyle w:val="ListBullet"/>
      <w:lvlText w:val=""/>
      <w:lvlJc w:val="left"/>
      <w:pPr>
        <w:ind w:left="360" w:hanging="360"/>
      </w:pPr>
      <w:rPr>
        <w:rFonts w:ascii="Symbol" w:hAnsi="Symbol" w:hint="default"/>
        <w:color w:val="00656B" w:themeColor="accent1" w:themeShade="BF"/>
      </w:rPr>
    </w:lvl>
  </w:abstractNum>
  <w:abstractNum w:abstractNumId="5" w15:restartNumberingAfterBreak="0">
    <w:nsid w:val="660E057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720"/>
  <w:evenAndOddHeaders/>
  <w:drawingGridHorizontalSpacing w:val="11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azMLIwtDAxsrCwMDZX0lEKTi0uzszPAykwrQUAlWRPziwAAAA="/>
  </w:docVars>
  <w:rsids>
    <w:rsidRoot w:val="003176CB"/>
    <w:rsid w:val="000000A0"/>
    <w:rsid w:val="000035CF"/>
    <w:rsid w:val="000041DC"/>
    <w:rsid w:val="000041ED"/>
    <w:rsid w:val="00015C96"/>
    <w:rsid w:val="00016ADC"/>
    <w:rsid w:val="00016E84"/>
    <w:rsid w:val="000217DD"/>
    <w:rsid w:val="00024FAE"/>
    <w:rsid w:val="000255C5"/>
    <w:rsid w:val="00030DFE"/>
    <w:rsid w:val="00031469"/>
    <w:rsid w:val="00033235"/>
    <w:rsid w:val="000333E2"/>
    <w:rsid w:val="00034834"/>
    <w:rsid w:val="000376FF"/>
    <w:rsid w:val="00037CAE"/>
    <w:rsid w:val="0004084D"/>
    <w:rsid w:val="00040FF3"/>
    <w:rsid w:val="00042506"/>
    <w:rsid w:val="00042E0B"/>
    <w:rsid w:val="00062925"/>
    <w:rsid w:val="00070A3E"/>
    <w:rsid w:val="00074E8B"/>
    <w:rsid w:val="00075A08"/>
    <w:rsid w:val="000821B9"/>
    <w:rsid w:val="0008468A"/>
    <w:rsid w:val="00087F96"/>
    <w:rsid w:val="000903D3"/>
    <w:rsid w:val="000908D1"/>
    <w:rsid w:val="0009228A"/>
    <w:rsid w:val="0009252A"/>
    <w:rsid w:val="00092D09"/>
    <w:rsid w:val="0009790A"/>
    <w:rsid w:val="000A343E"/>
    <w:rsid w:val="000A6726"/>
    <w:rsid w:val="000A6BD6"/>
    <w:rsid w:val="000B30FA"/>
    <w:rsid w:val="000B4022"/>
    <w:rsid w:val="000B7EA0"/>
    <w:rsid w:val="000C1066"/>
    <w:rsid w:val="000D41EF"/>
    <w:rsid w:val="000E07F6"/>
    <w:rsid w:val="000E193A"/>
    <w:rsid w:val="000E1ABE"/>
    <w:rsid w:val="000E4B4C"/>
    <w:rsid w:val="000E569D"/>
    <w:rsid w:val="000E5F42"/>
    <w:rsid w:val="000F00D3"/>
    <w:rsid w:val="000F1A17"/>
    <w:rsid w:val="000F1DCE"/>
    <w:rsid w:val="00102577"/>
    <w:rsid w:val="00105A78"/>
    <w:rsid w:val="0011436F"/>
    <w:rsid w:val="001169A8"/>
    <w:rsid w:val="00123BFF"/>
    <w:rsid w:val="00141CF5"/>
    <w:rsid w:val="00144356"/>
    <w:rsid w:val="00145BF0"/>
    <w:rsid w:val="00145D80"/>
    <w:rsid w:val="00146CBA"/>
    <w:rsid w:val="00152E5C"/>
    <w:rsid w:val="0016243E"/>
    <w:rsid w:val="0016270C"/>
    <w:rsid w:val="001738D9"/>
    <w:rsid w:val="0017512B"/>
    <w:rsid w:val="001818D4"/>
    <w:rsid w:val="001839F3"/>
    <w:rsid w:val="001842A6"/>
    <w:rsid w:val="001853BD"/>
    <w:rsid w:val="001A6AF5"/>
    <w:rsid w:val="001B7380"/>
    <w:rsid w:val="001C058E"/>
    <w:rsid w:val="001C42EA"/>
    <w:rsid w:val="001C54ED"/>
    <w:rsid w:val="001C7277"/>
    <w:rsid w:val="001D061B"/>
    <w:rsid w:val="001D6A97"/>
    <w:rsid w:val="001D7ADF"/>
    <w:rsid w:val="001E673A"/>
    <w:rsid w:val="001F08D4"/>
    <w:rsid w:val="001F207F"/>
    <w:rsid w:val="001F4A0F"/>
    <w:rsid w:val="001F5E88"/>
    <w:rsid w:val="00201385"/>
    <w:rsid w:val="002031DD"/>
    <w:rsid w:val="00203C63"/>
    <w:rsid w:val="00205508"/>
    <w:rsid w:val="00210E9A"/>
    <w:rsid w:val="00211BAA"/>
    <w:rsid w:val="00214331"/>
    <w:rsid w:val="0021578B"/>
    <w:rsid w:val="00221B69"/>
    <w:rsid w:val="00225478"/>
    <w:rsid w:val="00236B4A"/>
    <w:rsid w:val="00240968"/>
    <w:rsid w:val="00260561"/>
    <w:rsid w:val="00262726"/>
    <w:rsid w:val="0026769F"/>
    <w:rsid w:val="002756EB"/>
    <w:rsid w:val="0027651D"/>
    <w:rsid w:val="0027789E"/>
    <w:rsid w:val="00285B85"/>
    <w:rsid w:val="00295529"/>
    <w:rsid w:val="002A4B2A"/>
    <w:rsid w:val="002A6410"/>
    <w:rsid w:val="002A6854"/>
    <w:rsid w:val="002A6ED9"/>
    <w:rsid w:val="002A7C42"/>
    <w:rsid w:val="002B0A57"/>
    <w:rsid w:val="002B3A2B"/>
    <w:rsid w:val="002B4DEE"/>
    <w:rsid w:val="002B5B99"/>
    <w:rsid w:val="002C1BE2"/>
    <w:rsid w:val="002D53D0"/>
    <w:rsid w:val="002D5FA9"/>
    <w:rsid w:val="002E0C99"/>
    <w:rsid w:val="002E37C3"/>
    <w:rsid w:val="002E3CB2"/>
    <w:rsid w:val="002E5F0E"/>
    <w:rsid w:val="002F176B"/>
    <w:rsid w:val="002F71C8"/>
    <w:rsid w:val="00302341"/>
    <w:rsid w:val="003054CE"/>
    <w:rsid w:val="00314CB5"/>
    <w:rsid w:val="00316219"/>
    <w:rsid w:val="00316A2B"/>
    <w:rsid w:val="003176CB"/>
    <w:rsid w:val="0032401C"/>
    <w:rsid w:val="0033156F"/>
    <w:rsid w:val="003532FF"/>
    <w:rsid w:val="00356631"/>
    <w:rsid w:val="00360143"/>
    <w:rsid w:val="003627BE"/>
    <w:rsid w:val="00364032"/>
    <w:rsid w:val="0036533F"/>
    <w:rsid w:val="003708A2"/>
    <w:rsid w:val="00374BC7"/>
    <w:rsid w:val="00374D75"/>
    <w:rsid w:val="00375487"/>
    <w:rsid w:val="00376D86"/>
    <w:rsid w:val="00381491"/>
    <w:rsid w:val="003853AD"/>
    <w:rsid w:val="00386B10"/>
    <w:rsid w:val="0038724C"/>
    <w:rsid w:val="003A3695"/>
    <w:rsid w:val="003A5228"/>
    <w:rsid w:val="003B3056"/>
    <w:rsid w:val="003B33F3"/>
    <w:rsid w:val="003D0F0D"/>
    <w:rsid w:val="003D2F00"/>
    <w:rsid w:val="003D6D5F"/>
    <w:rsid w:val="003D70C8"/>
    <w:rsid w:val="003D7636"/>
    <w:rsid w:val="003F1234"/>
    <w:rsid w:val="003F2D68"/>
    <w:rsid w:val="003F62A0"/>
    <w:rsid w:val="00400D52"/>
    <w:rsid w:val="0040794E"/>
    <w:rsid w:val="00412A54"/>
    <w:rsid w:val="00413618"/>
    <w:rsid w:val="0041536E"/>
    <w:rsid w:val="004154B5"/>
    <w:rsid w:val="00415F8F"/>
    <w:rsid w:val="00420059"/>
    <w:rsid w:val="004229AA"/>
    <w:rsid w:val="00434026"/>
    <w:rsid w:val="00442581"/>
    <w:rsid w:val="00444F5C"/>
    <w:rsid w:val="00447ADA"/>
    <w:rsid w:val="00451487"/>
    <w:rsid w:val="00463F06"/>
    <w:rsid w:val="00464F1B"/>
    <w:rsid w:val="00472093"/>
    <w:rsid w:val="0047438E"/>
    <w:rsid w:val="00480B80"/>
    <w:rsid w:val="00486E3B"/>
    <w:rsid w:val="00490520"/>
    <w:rsid w:val="00491A7B"/>
    <w:rsid w:val="00497A9C"/>
    <w:rsid w:val="004A408C"/>
    <w:rsid w:val="004A4C3D"/>
    <w:rsid w:val="004A7879"/>
    <w:rsid w:val="004B49A7"/>
    <w:rsid w:val="004B6707"/>
    <w:rsid w:val="004B70AC"/>
    <w:rsid w:val="004C1D5F"/>
    <w:rsid w:val="004C2497"/>
    <w:rsid w:val="004C53F1"/>
    <w:rsid w:val="004C5E2F"/>
    <w:rsid w:val="004D0748"/>
    <w:rsid w:val="004D242C"/>
    <w:rsid w:val="004D30AB"/>
    <w:rsid w:val="004D4F3F"/>
    <w:rsid w:val="004D5A7E"/>
    <w:rsid w:val="004D6F34"/>
    <w:rsid w:val="004D77DD"/>
    <w:rsid w:val="004E08D8"/>
    <w:rsid w:val="004E2368"/>
    <w:rsid w:val="004E3F43"/>
    <w:rsid w:val="004E4D8D"/>
    <w:rsid w:val="004E7409"/>
    <w:rsid w:val="004F5B25"/>
    <w:rsid w:val="004F6A07"/>
    <w:rsid w:val="005027D3"/>
    <w:rsid w:val="00505728"/>
    <w:rsid w:val="00507835"/>
    <w:rsid w:val="0051615D"/>
    <w:rsid w:val="005210D6"/>
    <w:rsid w:val="00521D41"/>
    <w:rsid w:val="00524BAA"/>
    <w:rsid w:val="0052572F"/>
    <w:rsid w:val="00526606"/>
    <w:rsid w:val="00531AC2"/>
    <w:rsid w:val="00533081"/>
    <w:rsid w:val="0053798C"/>
    <w:rsid w:val="00537B83"/>
    <w:rsid w:val="005431ED"/>
    <w:rsid w:val="005461B2"/>
    <w:rsid w:val="00553A1C"/>
    <w:rsid w:val="005544CA"/>
    <w:rsid w:val="00555D8A"/>
    <w:rsid w:val="00556B07"/>
    <w:rsid w:val="00564878"/>
    <w:rsid w:val="00572A0B"/>
    <w:rsid w:val="005821F8"/>
    <w:rsid w:val="00590A8E"/>
    <w:rsid w:val="005937F4"/>
    <w:rsid w:val="005951D5"/>
    <w:rsid w:val="005A6A4D"/>
    <w:rsid w:val="005B5563"/>
    <w:rsid w:val="005C1314"/>
    <w:rsid w:val="005C3353"/>
    <w:rsid w:val="005C4C25"/>
    <w:rsid w:val="005C5BDA"/>
    <w:rsid w:val="005E3012"/>
    <w:rsid w:val="005E3256"/>
    <w:rsid w:val="005F576D"/>
    <w:rsid w:val="005F7019"/>
    <w:rsid w:val="005F7650"/>
    <w:rsid w:val="00603552"/>
    <w:rsid w:val="006064B2"/>
    <w:rsid w:val="006113D7"/>
    <w:rsid w:val="00612E83"/>
    <w:rsid w:val="00616989"/>
    <w:rsid w:val="00625BCF"/>
    <w:rsid w:val="00625C00"/>
    <w:rsid w:val="00627E0A"/>
    <w:rsid w:val="00640D46"/>
    <w:rsid w:val="00644FF9"/>
    <w:rsid w:val="006634A4"/>
    <w:rsid w:val="0066457C"/>
    <w:rsid w:val="00665B1A"/>
    <w:rsid w:val="00674177"/>
    <w:rsid w:val="00674215"/>
    <w:rsid w:val="00684D4A"/>
    <w:rsid w:val="00685261"/>
    <w:rsid w:val="00692AD1"/>
    <w:rsid w:val="00697A30"/>
    <w:rsid w:val="006A3424"/>
    <w:rsid w:val="006A7DAB"/>
    <w:rsid w:val="006B0AE1"/>
    <w:rsid w:val="006B4709"/>
    <w:rsid w:val="006B4722"/>
    <w:rsid w:val="006D2F0A"/>
    <w:rsid w:val="006D5BC1"/>
    <w:rsid w:val="006D7F77"/>
    <w:rsid w:val="006E16F9"/>
    <w:rsid w:val="006E19E4"/>
    <w:rsid w:val="006E2150"/>
    <w:rsid w:val="006E55E2"/>
    <w:rsid w:val="006E6EEB"/>
    <w:rsid w:val="006E6FCF"/>
    <w:rsid w:val="006F048C"/>
    <w:rsid w:val="006F148E"/>
    <w:rsid w:val="006F1A00"/>
    <w:rsid w:val="006F2CB4"/>
    <w:rsid w:val="006F6AC5"/>
    <w:rsid w:val="00701FF1"/>
    <w:rsid w:val="007027D6"/>
    <w:rsid w:val="00704A6F"/>
    <w:rsid w:val="00713C9C"/>
    <w:rsid w:val="00713E68"/>
    <w:rsid w:val="00731926"/>
    <w:rsid w:val="00732F84"/>
    <w:rsid w:val="00733889"/>
    <w:rsid w:val="007358E9"/>
    <w:rsid w:val="00736676"/>
    <w:rsid w:val="0073721A"/>
    <w:rsid w:val="00737A5A"/>
    <w:rsid w:val="00740B94"/>
    <w:rsid w:val="007422BF"/>
    <w:rsid w:val="00742750"/>
    <w:rsid w:val="007535DC"/>
    <w:rsid w:val="00754AF0"/>
    <w:rsid w:val="00757D21"/>
    <w:rsid w:val="007657E7"/>
    <w:rsid w:val="0076599A"/>
    <w:rsid w:val="00766508"/>
    <w:rsid w:val="00775AA5"/>
    <w:rsid w:val="00781D45"/>
    <w:rsid w:val="007875CB"/>
    <w:rsid w:val="00794DCC"/>
    <w:rsid w:val="0079587E"/>
    <w:rsid w:val="007B272D"/>
    <w:rsid w:val="007B346A"/>
    <w:rsid w:val="007B3BCD"/>
    <w:rsid w:val="007B412F"/>
    <w:rsid w:val="007D43FE"/>
    <w:rsid w:val="007D447D"/>
    <w:rsid w:val="007D4B67"/>
    <w:rsid w:val="007D69D1"/>
    <w:rsid w:val="007D76D4"/>
    <w:rsid w:val="007E0E8C"/>
    <w:rsid w:val="007E5154"/>
    <w:rsid w:val="007F41D9"/>
    <w:rsid w:val="00806196"/>
    <w:rsid w:val="008102F0"/>
    <w:rsid w:val="00811726"/>
    <w:rsid w:val="0081417F"/>
    <w:rsid w:val="00822086"/>
    <w:rsid w:val="00824D1B"/>
    <w:rsid w:val="00830029"/>
    <w:rsid w:val="00831ED4"/>
    <w:rsid w:val="0083276A"/>
    <w:rsid w:val="0084687A"/>
    <w:rsid w:val="00847C3D"/>
    <w:rsid w:val="00850728"/>
    <w:rsid w:val="008553F7"/>
    <w:rsid w:val="008554F4"/>
    <w:rsid w:val="00867D90"/>
    <w:rsid w:val="00872235"/>
    <w:rsid w:val="00874D9C"/>
    <w:rsid w:val="00876535"/>
    <w:rsid w:val="008811A7"/>
    <w:rsid w:val="00883C9F"/>
    <w:rsid w:val="00884F56"/>
    <w:rsid w:val="0088520D"/>
    <w:rsid w:val="00895890"/>
    <w:rsid w:val="008A4A6C"/>
    <w:rsid w:val="008A614F"/>
    <w:rsid w:val="008A7746"/>
    <w:rsid w:val="008C0096"/>
    <w:rsid w:val="008C424C"/>
    <w:rsid w:val="008E3EA6"/>
    <w:rsid w:val="008E6F37"/>
    <w:rsid w:val="008F084D"/>
    <w:rsid w:val="008F571B"/>
    <w:rsid w:val="0090563E"/>
    <w:rsid w:val="00905CAD"/>
    <w:rsid w:val="00906EB9"/>
    <w:rsid w:val="00912341"/>
    <w:rsid w:val="009179C7"/>
    <w:rsid w:val="0092250D"/>
    <w:rsid w:val="00922873"/>
    <w:rsid w:val="009262E0"/>
    <w:rsid w:val="009272DF"/>
    <w:rsid w:val="009306AB"/>
    <w:rsid w:val="00932CFB"/>
    <w:rsid w:val="00933929"/>
    <w:rsid w:val="00936311"/>
    <w:rsid w:val="00936D60"/>
    <w:rsid w:val="00941365"/>
    <w:rsid w:val="00942CE0"/>
    <w:rsid w:val="00945F18"/>
    <w:rsid w:val="00957A03"/>
    <w:rsid w:val="0096099E"/>
    <w:rsid w:val="00962160"/>
    <w:rsid w:val="00965F8B"/>
    <w:rsid w:val="00973E78"/>
    <w:rsid w:val="00977CC1"/>
    <w:rsid w:val="009821A1"/>
    <w:rsid w:val="009851BC"/>
    <w:rsid w:val="00986784"/>
    <w:rsid w:val="0099145D"/>
    <w:rsid w:val="0099561E"/>
    <w:rsid w:val="00995887"/>
    <w:rsid w:val="0099673D"/>
    <w:rsid w:val="00996D09"/>
    <w:rsid w:val="009A330B"/>
    <w:rsid w:val="009A38FE"/>
    <w:rsid w:val="009A5758"/>
    <w:rsid w:val="009B43CC"/>
    <w:rsid w:val="009B4A76"/>
    <w:rsid w:val="009B626A"/>
    <w:rsid w:val="009C0F75"/>
    <w:rsid w:val="009C2EE7"/>
    <w:rsid w:val="009C380A"/>
    <w:rsid w:val="009D47E8"/>
    <w:rsid w:val="009D5023"/>
    <w:rsid w:val="009E08C8"/>
    <w:rsid w:val="009E33CD"/>
    <w:rsid w:val="009E6618"/>
    <w:rsid w:val="009E6FC4"/>
    <w:rsid w:val="009E7E01"/>
    <w:rsid w:val="009F00A1"/>
    <w:rsid w:val="009F5B46"/>
    <w:rsid w:val="009F75E9"/>
    <w:rsid w:val="00A00F94"/>
    <w:rsid w:val="00A01AF7"/>
    <w:rsid w:val="00A028D2"/>
    <w:rsid w:val="00A121E7"/>
    <w:rsid w:val="00A15388"/>
    <w:rsid w:val="00A1673D"/>
    <w:rsid w:val="00A21208"/>
    <w:rsid w:val="00A25F16"/>
    <w:rsid w:val="00A31DB1"/>
    <w:rsid w:val="00A340FF"/>
    <w:rsid w:val="00A345C9"/>
    <w:rsid w:val="00A362E1"/>
    <w:rsid w:val="00A36522"/>
    <w:rsid w:val="00A43ED9"/>
    <w:rsid w:val="00A55BF1"/>
    <w:rsid w:val="00A647E0"/>
    <w:rsid w:val="00A64D31"/>
    <w:rsid w:val="00A727FC"/>
    <w:rsid w:val="00A75BC1"/>
    <w:rsid w:val="00A80BCC"/>
    <w:rsid w:val="00A811D0"/>
    <w:rsid w:val="00A815F4"/>
    <w:rsid w:val="00A824E0"/>
    <w:rsid w:val="00A8633A"/>
    <w:rsid w:val="00A87946"/>
    <w:rsid w:val="00A90DA9"/>
    <w:rsid w:val="00A910E6"/>
    <w:rsid w:val="00A94F63"/>
    <w:rsid w:val="00AA1F13"/>
    <w:rsid w:val="00AA6055"/>
    <w:rsid w:val="00AB6993"/>
    <w:rsid w:val="00AC2A8B"/>
    <w:rsid w:val="00AD0BEC"/>
    <w:rsid w:val="00AD2779"/>
    <w:rsid w:val="00AD2E66"/>
    <w:rsid w:val="00AD5CF7"/>
    <w:rsid w:val="00AD5F72"/>
    <w:rsid w:val="00AD79C9"/>
    <w:rsid w:val="00AE1F6E"/>
    <w:rsid w:val="00AE6EBD"/>
    <w:rsid w:val="00AF0F17"/>
    <w:rsid w:val="00AF11BB"/>
    <w:rsid w:val="00B02035"/>
    <w:rsid w:val="00B0467B"/>
    <w:rsid w:val="00B12AB9"/>
    <w:rsid w:val="00B163BC"/>
    <w:rsid w:val="00B2028D"/>
    <w:rsid w:val="00B20C6F"/>
    <w:rsid w:val="00B23161"/>
    <w:rsid w:val="00B4205E"/>
    <w:rsid w:val="00B44D49"/>
    <w:rsid w:val="00B51D2B"/>
    <w:rsid w:val="00B65AE6"/>
    <w:rsid w:val="00B66CBE"/>
    <w:rsid w:val="00B701B4"/>
    <w:rsid w:val="00B70300"/>
    <w:rsid w:val="00B75EB2"/>
    <w:rsid w:val="00B80F67"/>
    <w:rsid w:val="00B84DB1"/>
    <w:rsid w:val="00B93FDF"/>
    <w:rsid w:val="00BB0743"/>
    <w:rsid w:val="00BB3F9C"/>
    <w:rsid w:val="00BC5723"/>
    <w:rsid w:val="00BC6F59"/>
    <w:rsid w:val="00BD367E"/>
    <w:rsid w:val="00BD4276"/>
    <w:rsid w:val="00BD45EB"/>
    <w:rsid w:val="00BD4DCD"/>
    <w:rsid w:val="00BE4B2E"/>
    <w:rsid w:val="00BE607D"/>
    <w:rsid w:val="00BF2E5F"/>
    <w:rsid w:val="00C000EF"/>
    <w:rsid w:val="00C038D3"/>
    <w:rsid w:val="00C03E24"/>
    <w:rsid w:val="00C04139"/>
    <w:rsid w:val="00C12C15"/>
    <w:rsid w:val="00C12C85"/>
    <w:rsid w:val="00C315C9"/>
    <w:rsid w:val="00C31B54"/>
    <w:rsid w:val="00C32B1B"/>
    <w:rsid w:val="00C34D86"/>
    <w:rsid w:val="00C40EB9"/>
    <w:rsid w:val="00C433A2"/>
    <w:rsid w:val="00C46C2F"/>
    <w:rsid w:val="00C51BF6"/>
    <w:rsid w:val="00C550DC"/>
    <w:rsid w:val="00C576C3"/>
    <w:rsid w:val="00C6041D"/>
    <w:rsid w:val="00C60AE1"/>
    <w:rsid w:val="00C6265B"/>
    <w:rsid w:val="00C740EB"/>
    <w:rsid w:val="00C77D65"/>
    <w:rsid w:val="00C80AFE"/>
    <w:rsid w:val="00C81B89"/>
    <w:rsid w:val="00C85CB9"/>
    <w:rsid w:val="00C875FB"/>
    <w:rsid w:val="00C96D22"/>
    <w:rsid w:val="00CA0C50"/>
    <w:rsid w:val="00CA204B"/>
    <w:rsid w:val="00CA3893"/>
    <w:rsid w:val="00CB17E3"/>
    <w:rsid w:val="00CB4A4D"/>
    <w:rsid w:val="00CC2E57"/>
    <w:rsid w:val="00CC3F41"/>
    <w:rsid w:val="00CC67DF"/>
    <w:rsid w:val="00CD37D3"/>
    <w:rsid w:val="00CE350C"/>
    <w:rsid w:val="00CF7217"/>
    <w:rsid w:val="00CF7BD8"/>
    <w:rsid w:val="00D02923"/>
    <w:rsid w:val="00D049D7"/>
    <w:rsid w:val="00D05023"/>
    <w:rsid w:val="00D10544"/>
    <w:rsid w:val="00D108A3"/>
    <w:rsid w:val="00D10A26"/>
    <w:rsid w:val="00D11630"/>
    <w:rsid w:val="00D1258A"/>
    <w:rsid w:val="00D1497C"/>
    <w:rsid w:val="00D20C0D"/>
    <w:rsid w:val="00D22260"/>
    <w:rsid w:val="00D22CF5"/>
    <w:rsid w:val="00D240E9"/>
    <w:rsid w:val="00D2548E"/>
    <w:rsid w:val="00D370C2"/>
    <w:rsid w:val="00D37DD4"/>
    <w:rsid w:val="00D4243F"/>
    <w:rsid w:val="00D44876"/>
    <w:rsid w:val="00D50148"/>
    <w:rsid w:val="00D501DC"/>
    <w:rsid w:val="00D5272A"/>
    <w:rsid w:val="00D529DE"/>
    <w:rsid w:val="00D56A0F"/>
    <w:rsid w:val="00D56F9C"/>
    <w:rsid w:val="00D61356"/>
    <w:rsid w:val="00D626D4"/>
    <w:rsid w:val="00D73345"/>
    <w:rsid w:val="00D74586"/>
    <w:rsid w:val="00D75B88"/>
    <w:rsid w:val="00D77597"/>
    <w:rsid w:val="00D804CE"/>
    <w:rsid w:val="00D84434"/>
    <w:rsid w:val="00D84DC4"/>
    <w:rsid w:val="00D93DEF"/>
    <w:rsid w:val="00DA0283"/>
    <w:rsid w:val="00DA1007"/>
    <w:rsid w:val="00DA6444"/>
    <w:rsid w:val="00DA7C93"/>
    <w:rsid w:val="00DB0E5C"/>
    <w:rsid w:val="00DB203B"/>
    <w:rsid w:val="00DB438C"/>
    <w:rsid w:val="00DD75AA"/>
    <w:rsid w:val="00DD77A5"/>
    <w:rsid w:val="00DE0689"/>
    <w:rsid w:val="00DE292B"/>
    <w:rsid w:val="00DE428A"/>
    <w:rsid w:val="00DE6F3F"/>
    <w:rsid w:val="00DF45BB"/>
    <w:rsid w:val="00E0148F"/>
    <w:rsid w:val="00E027E4"/>
    <w:rsid w:val="00E0736E"/>
    <w:rsid w:val="00E14D29"/>
    <w:rsid w:val="00E15382"/>
    <w:rsid w:val="00E26972"/>
    <w:rsid w:val="00E276AF"/>
    <w:rsid w:val="00E27B4B"/>
    <w:rsid w:val="00E3308E"/>
    <w:rsid w:val="00E34B51"/>
    <w:rsid w:val="00E34EC5"/>
    <w:rsid w:val="00E34F29"/>
    <w:rsid w:val="00E3557F"/>
    <w:rsid w:val="00E4257B"/>
    <w:rsid w:val="00E44F13"/>
    <w:rsid w:val="00E475EF"/>
    <w:rsid w:val="00E55B75"/>
    <w:rsid w:val="00E60927"/>
    <w:rsid w:val="00E6098F"/>
    <w:rsid w:val="00E62A40"/>
    <w:rsid w:val="00E707C0"/>
    <w:rsid w:val="00E76626"/>
    <w:rsid w:val="00E82996"/>
    <w:rsid w:val="00E82C3A"/>
    <w:rsid w:val="00E84078"/>
    <w:rsid w:val="00EA74FA"/>
    <w:rsid w:val="00EB1C1F"/>
    <w:rsid w:val="00EC2B62"/>
    <w:rsid w:val="00ED13DB"/>
    <w:rsid w:val="00ED16CF"/>
    <w:rsid w:val="00ED5B6C"/>
    <w:rsid w:val="00EE032D"/>
    <w:rsid w:val="00EE3252"/>
    <w:rsid w:val="00EF0E81"/>
    <w:rsid w:val="00EF286D"/>
    <w:rsid w:val="00F027DA"/>
    <w:rsid w:val="00F03D7B"/>
    <w:rsid w:val="00F05653"/>
    <w:rsid w:val="00F07B0B"/>
    <w:rsid w:val="00F07EB5"/>
    <w:rsid w:val="00F1443F"/>
    <w:rsid w:val="00F14FC4"/>
    <w:rsid w:val="00F204E6"/>
    <w:rsid w:val="00F2096C"/>
    <w:rsid w:val="00F25605"/>
    <w:rsid w:val="00F26CE2"/>
    <w:rsid w:val="00F37595"/>
    <w:rsid w:val="00F37E6C"/>
    <w:rsid w:val="00F40905"/>
    <w:rsid w:val="00F40DEB"/>
    <w:rsid w:val="00F4234D"/>
    <w:rsid w:val="00F53670"/>
    <w:rsid w:val="00F60BB8"/>
    <w:rsid w:val="00F63280"/>
    <w:rsid w:val="00F641BF"/>
    <w:rsid w:val="00F712FB"/>
    <w:rsid w:val="00F738A8"/>
    <w:rsid w:val="00F75ADD"/>
    <w:rsid w:val="00F8350E"/>
    <w:rsid w:val="00F84689"/>
    <w:rsid w:val="00F84DD2"/>
    <w:rsid w:val="00F91557"/>
    <w:rsid w:val="00F91603"/>
    <w:rsid w:val="00F9339C"/>
    <w:rsid w:val="00FA7F52"/>
    <w:rsid w:val="00FB0884"/>
    <w:rsid w:val="00FB3E71"/>
    <w:rsid w:val="00FC60BE"/>
    <w:rsid w:val="00FC7DDE"/>
    <w:rsid w:val="00FD69F3"/>
    <w:rsid w:val="00FD7051"/>
    <w:rsid w:val="00FD71E8"/>
    <w:rsid w:val="00FD7304"/>
    <w:rsid w:val="00FE174E"/>
    <w:rsid w:val="00FF0962"/>
    <w:rsid w:val="00FF50B7"/>
    <w:rsid w:val="00FF6E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43D01E99"/>
  <w15:docId w15:val="{102CA3B5-2E18-4497-96FB-952996261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4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A17"/>
    <w:pPr>
      <w:spacing w:after="160"/>
    </w:pPr>
    <w:rPr>
      <w:rFonts w:ascii="Times New Roman" w:hAnsi="Times New Roman" w:cs="Times New Roman"/>
      <w:color w:val="000000" w:themeColor="text1"/>
      <w:sz w:val="24"/>
      <w:szCs w:val="20"/>
    </w:rPr>
  </w:style>
  <w:style w:type="paragraph" w:styleId="Heading1">
    <w:name w:val="heading 1"/>
    <w:basedOn w:val="Normal"/>
    <w:next w:val="Normal"/>
    <w:link w:val="Heading1Char"/>
    <w:uiPriority w:val="9"/>
    <w:qFormat/>
    <w:rsid w:val="000F1A17"/>
    <w:pPr>
      <w:numPr>
        <w:numId w:val="16"/>
      </w:numPr>
      <w:spacing w:before="300" w:after="40" w:line="240" w:lineRule="auto"/>
      <w:outlineLvl w:val="0"/>
    </w:pPr>
    <w:rPr>
      <w:color w:val="00656B" w:themeColor="accent1" w:themeShade="BF"/>
      <w:spacing w:val="20"/>
      <w:sz w:val="40"/>
      <w:szCs w:val="32"/>
    </w:rPr>
  </w:style>
  <w:style w:type="paragraph" w:styleId="Heading2">
    <w:name w:val="heading 2"/>
    <w:basedOn w:val="Normal"/>
    <w:next w:val="Normal"/>
    <w:link w:val="Heading2Char"/>
    <w:uiPriority w:val="9"/>
    <w:qFormat/>
    <w:rsid w:val="000F1A17"/>
    <w:pPr>
      <w:numPr>
        <w:ilvl w:val="1"/>
        <w:numId w:val="16"/>
      </w:numPr>
      <w:spacing w:before="240" w:after="40" w:line="240" w:lineRule="auto"/>
      <w:outlineLvl w:val="1"/>
    </w:pPr>
    <w:rPr>
      <w:color w:val="595959" w:themeColor="text1" w:themeTint="A6"/>
      <w:spacing w:val="20"/>
      <w:sz w:val="36"/>
      <w:szCs w:val="28"/>
    </w:rPr>
  </w:style>
  <w:style w:type="paragraph" w:styleId="Heading3">
    <w:name w:val="heading 3"/>
    <w:basedOn w:val="Normal"/>
    <w:next w:val="Normal"/>
    <w:link w:val="Heading3Char"/>
    <w:uiPriority w:val="9"/>
    <w:unhideWhenUsed/>
    <w:qFormat/>
    <w:rsid w:val="009C2EE7"/>
    <w:pPr>
      <w:numPr>
        <w:ilvl w:val="2"/>
        <w:numId w:val="16"/>
      </w:numPr>
      <w:spacing w:before="200" w:after="40" w:line="240" w:lineRule="auto"/>
      <w:outlineLvl w:val="2"/>
    </w:pPr>
    <w:rPr>
      <w:color w:val="595959" w:themeColor="text1" w:themeTint="A6"/>
      <w:spacing w:val="20"/>
      <w:sz w:val="28"/>
      <w:szCs w:val="24"/>
    </w:rPr>
  </w:style>
  <w:style w:type="paragraph" w:styleId="Heading4">
    <w:name w:val="heading 4"/>
    <w:basedOn w:val="Normal"/>
    <w:next w:val="Normal"/>
    <w:link w:val="Heading4Char"/>
    <w:uiPriority w:val="9"/>
    <w:unhideWhenUsed/>
    <w:qFormat/>
    <w:pPr>
      <w:numPr>
        <w:ilvl w:val="3"/>
        <w:numId w:val="16"/>
      </w:numPr>
      <w:spacing w:before="240" w:after="0"/>
      <w:outlineLvl w:val="3"/>
    </w:pPr>
    <w:rPr>
      <w:rFonts w:asciiTheme="majorHAnsi" w:hAnsiTheme="majorHAnsi"/>
      <w:b/>
      <w:color w:val="8CA423" w:themeColor="accent3" w:themeShade="BF"/>
      <w:spacing w:val="20"/>
      <w:szCs w:val="22"/>
    </w:rPr>
  </w:style>
  <w:style w:type="paragraph" w:styleId="Heading5">
    <w:name w:val="heading 5"/>
    <w:basedOn w:val="Normal"/>
    <w:next w:val="Normal"/>
    <w:link w:val="Heading5Char"/>
    <w:uiPriority w:val="9"/>
    <w:unhideWhenUsed/>
    <w:qFormat/>
    <w:pPr>
      <w:numPr>
        <w:ilvl w:val="4"/>
        <w:numId w:val="16"/>
      </w:numPr>
      <w:spacing w:before="200" w:after="0"/>
      <w:outlineLvl w:val="4"/>
    </w:pPr>
    <w:rPr>
      <w:rFonts w:asciiTheme="majorHAnsi" w:hAnsiTheme="majorHAnsi"/>
      <w:b/>
      <w:i/>
      <w:color w:val="8CA423" w:themeColor="accent3" w:themeShade="BF"/>
      <w:spacing w:val="20"/>
      <w:szCs w:val="26"/>
    </w:rPr>
  </w:style>
  <w:style w:type="paragraph" w:styleId="Heading6">
    <w:name w:val="heading 6"/>
    <w:basedOn w:val="Normal"/>
    <w:next w:val="Normal"/>
    <w:link w:val="Heading6Char"/>
    <w:uiPriority w:val="9"/>
    <w:unhideWhenUsed/>
    <w:qFormat/>
    <w:pPr>
      <w:numPr>
        <w:ilvl w:val="5"/>
        <w:numId w:val="16"/>
      </w:numPr>
      <w:spacing w:before="200" w:after="0"/>
      <w:outlineLvl w:val="5"/>
    </w:pPr>
    <w:rPr>
      <w:rFonts w:asciiTheme="majorHAnsi" w:hAnsiTheme="majorHAnsi"/>
      <w:color w:val="5D6D17" w:themeColor="accent3" w:themeShade="7F"/>
      <w:spacing w:val="10"/>
    </w:rPr>
  </w:style>
  <w:style w:type="paragraph" w:styleId="Heading7">
    <w:name w:val="heading 7"/>
    <w:basedOn w:val="Normal"/>
    <w:next w:val="Normal"/>
    <w:link w:val="Heading7Char"/>
    <w:uiPriority w:val="9"/>
    <w:unhideWhenUsed/>
    <w:qFormat/>
    <w:pPr>
      <w:numPr>
        <w:ilvl w:val="6"/>
        <w:numId w:val="16"/>
      </w:numPr>
      <w:spacing w:before="200" w:after="0"/>
      <w:outlineLvl w:val="6"/>
    </w:pPr>
    <w:rPr>
      <w:rFonts w:asciiTheme="majorHAnsi" w:hAnsiTheme="majorHAnsi"/>
      <w:i/>
      <w:color w:val="5D6D17" w:themeColor="accent3" w:themeShade="7F"/>
      <w:spacing w:val="10"/>
    </w:rPr>
  </w:style>
  <w:style w:type="paragraph" w:styleId="Heading8">
    <w:name w:val="heading 8"/>
    <w:basedOn w:val="Normal"/>
    <w:next w:val="Normal"/>
    <w:link w:val="Heading8Char"/>
    <w:uiPriority w:val="9"/>
    <w:unhideWhenUsed/>
    <w:qFormat/>
    <w:pPr>
      <w:numPr>
        <w:ilvl w:val="7"/>
        <w:numId w:val="16"/>
      </w:numPr>
      <w:spacing w:before="200" w:after="0"/>
      <w:outlineLvl w:val="7"/>
    </w:pPr>
    <w:rPr>
      <w:rFonts w:asciiTheme="majorHAnsi" w:hAnsiTheme="majorHAnsi"/>
      <w:color w:val="008890" w:themeColor="accent1"/>
      <w:spacing w:val="10"/>
    </w:rPr>
  </w:style>
  <w:style w:type="paragraph" w:styleId="Heading9">
    <w:name w:val="heading 9"/>
    <w:basedOn w:val="Normal"/>
    <w:next w:val="Normal"/>
    <w:link w:val="Heading9Char"/>
    <w:uiPriority w:val="9"/>
    <w:unhideWhenUsed/>
    <w:qFormat/>
    <w:pPr>
      <w:numPr>
        <w:ilvl w:val="8"/>
        <w:numId w:val="16"/>
      </w:numPr>
      <w:spacing w:before="200" w:after="0"/>
      <w:outlineLvl w:val="8"/>
    </w:pPr>
    <w:rPr>
      <w:rFonts w:asciiTheme="majorHAnsi" w:hAnsiTheme="majorHAnsi"/>
      <w:i/>
      <w:color w:val="008890" w:themeColor="accent1"/>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A17"/>
    <w:rPr>
      <w:rFonts w:ascii="Times New Roman" w:hAnsi="Times New Roman" w:cs="Times New Roman"/>
      <w:color w:val="00656B" w:themeColor="accent1" w:themeShade="BF"/>
      <w:spacing w:val="20"/>
      <w:sz w:val="40"/>
      <w:szCs w:val="32"/>
    </w:rPr>
  </w:style>
  <w:style w:type="character" w:customStyle="1" w:styleId="Heading2Char">
    <w:name w:val="Heading 2 Char"/>
    <w:basedOn w:val="DefaultParagraphFont"/>
    <w:link w:val="Heading2"/>
    <w:uiPriority w:val="9"/>
    <w:rsid w:val="000F1A17"/>
    <w:rPr>
      <w:rFonts w:ascii="Times New Roman" w:hAnsi="Times New Roman" w:cs="Times New Roman"/>
      <w:color w:val="595959" w:themeColor="text1" w:themeTint="A6"/>
      <w:spacing w:val="20"/>
      <w:sz w:val="36"/>
      <w:szCs w:val="28"/>
    </w:rPr>
  </w:style>
  <w:style w:type="character" w:customStyle="1" w:styleId="Heading3Char">
    <w:name w:val="Heading 3 Char"/>
    <w:basedOn w:val="DefaultParagraphFont"/>
    <w:link w:val="Heading3"/>
    <w:uiPriority w:val="9"/>
    <w:rsid w:val="009C2EE7"/>
    <w:rPr>
      <w:rFonts w:ascii="Times New Roman" w:hAnsi="Times New Roman" w:cs="Times New Roman"/>
      <w:color w:val="595959" w:themeColor="text1" w:themeTint="A6"/>
      <w:spacing w:val="20"/>
      <w:sz w:val="28"/>
      <w:szCs w:val="24"/>
    </w:rPr>
  </w:style>
  <w:style w:type="paragraph" w:styleId="Title">
    <w:name w:val="Title"/>
    <w:basedOn w:val="Normal"/>
    <w:link w:val="TitleChar"/>
    <w:uiPriority w:val="10"/>
    <w:qFormat/>
    <w:rsid w:val="007B346A"/>
    <w:pPr>
      <w:framePr w:hSpace="180" w:wrap="around" w:vAnchor="text" w:hAnchor="margin" w:y="-429"/>
      <w:spacing w:line="240" w:lineRule="auto"/>
      <w:contextualSpacing/>
    </w:pPr>
    <w:rPr>
      <w:rFonts w:ascii="Franklin Gothic Demi Cond" w:hAnsi="Franklin Gothic Demi Cond"/>
      <w:b/>
      <w:bCs/>
      <w:color w:val="008890" w:themeColor="accent1"/>
      <w:sz w:val="96"/>
      <w:szCs w:val="48"/>
    </w:rPr>
  </w:style>
  <w:style w:type="character" w:customStyle="1" w:styleId="TitleChar">
    <w:name w:val="Title Char"/>
    <w:basedOn w:val="DefaultParagraphFont"/>
    <w:link w:val="Title"/>
    <w:uiPriority w:val="10"/>
    <w:rsid w:val="007B346A"/>
    <w:rPr>
      <w:rFonts w:ascii="Franklin Gothic Demi Cond" w:hAnsi="Franklin Gothic Demi Cond" w:cs="Times New Roman"/>
      <w:b/>
      <w:bCs/>
      <w:color w:val="008890" w:themeColor="accent1"/>
      <w:sz w:val="96"/>
      <w:szCs w:val="48"/>
    </w:rPr>
  </w:style>
  <w:style w:type="paragraph" w:styleId="Subtitle">
    <w:name w:val="Subtitle"/>
    <w:basedOn w:val="Normal"/>
    <w:link w:val="SubtitleChar"/>
    <w:uiPriority w:val="11"/>
    <w:qFormat/>
    <w:rsid w:val="007B346A"/>
    <w:pPr>
      <w:framePr w:hSpace="180" w:wrap="around" w:vAnchor="text" w:hAnchor="margin" w:y="-429"/>
      <w:spacing w:after="480" w:line="240" w:lineRule="auto"/>
    </w:pPr>
    <w:rPr>
      <w:rFonts w:ascii="Franklin Gothic Book" w:hAnsi="Franklin Gothic Book" w:cstheme="minorHAnsi"/>
      <w:color w:val="7F7F7F" w:themeColor="text1" w:themeTint="80"/>
      <w:sz w:val="44"/>
      <w:szCs w:val="24"/>
    </w:rPr>
  </w:style>
  <w:style w:type="character" w:customStyle="1" w:styleId="SubtitleChar">
    <w:name w:val="Subtitle Char"/>
    <w:basedOn w:val="DefaultParagraphFont"/>
    <w:link w:val="Subtitle"/>
    <w:uiPriority w:val="11"/>
    <w:rsid w:val="007B346A"/>
    <w:rPr>
      <w:rFonts w:ascii="Franklin Gothic Book" w:hAnsi="Franklin Gothic Book" w:cstheme="minorHAnsi"/>
      <w:color w:val="7F7F7F" w:themeColor="text1" w:themeTint="80"/>
      <w:sz w:val="44"/>
      <w:szCs w:val="24"/>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Cs w:val="20"/>
    </w:rPr>
  </w:style>
  <w:style w:type="paragraph" w:styleId="Caption">
    <w:name w:val="caption"/>
    <w:basedOn w:val="Normal"/>
    <w:next w:val="Normal"/>
    <w:uiPriority w:val="35"/>
    <w:unhideWhenUsed/>
    <w:qFormat/>
    <w:pPr>
      <w:spacing w:after="0" w:line="240" w:lineRule="auto"/>
    </w:pPr>
    <w:rPr>
      <w:bCs/>
      <w:smallCaps/>
      <w:color w:val="B3C225" w:themeColor="accent2" w:themeShade="BF"/>
      <w:spacing w:val="10"/>
      <w:sz w:val="18"/>
      <w:szCs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rPr>
  </w:style>
  <w:style w:type="paragraph" w:styleId="BlockText">
    <w:name w:val="Block Text"/>
    <w:aliases w:val="Block Quote"/>
    <w:uiPriority w:val="40"/>
    <w:pPr>
      <w:pBdr>
        <w:top w:val="single" w:sz="2" w:space="10" w:color="23F2FF" w:themeColor="accent1" w:themeTint="99"/>
        <w:bottom w:val="single" w:sz="24" w:space="10" w:color="23F2FF" w:themeColor="accent1" w:themeTint="99"/>
      </w:pBdr>
      <w:spacing w:after="280" w:line="240" w:lineRule="auto"/>
      <w:ind w:left="1440" w:right="1440"/>
      <w:jc w:val="both"/>
    </w:pPr>
    <w:rPr>
      <w:rFonts w:eastAsia="Times New Roman" w:cs="Times New Roman"/>
      <w:color w:val="7F7F7F" w:themeColor="background1" w:themeShade="7F"/>
      <w:sz w:val="28"/>
      <w:szCs w:val="28"/>
      <w:lang w:eastAsia="ko-KR" w:bidi="hi-IN"/>
    </w:rPr>
  </w:style>
  <w:style w:type="character" w:styleId="BookTitle">
    <w:name w:val="Book Title"/>
    <w:basedOn w:val="DefaultParagraphFont"/>
    <w:uiPriority w:val="33"/>
    <w:qFormat/>
    <w:rPr>
      <w:rFonts w:asciiTheme="majorHAnsi" w:hAnsiTheme="majorHAnsi" w:cs="Times New Roman"/>
      <w:i/>
      <w:color w:val="855D5D" w:themeColor="accent6"/>
      <w:sz w:val="20"/>
      <w:szCs w:val="20"/>
    </w:rPr>
  </w:style>
  <w:style w:type="character" w:styleId="Emphasis">
    <w:name w:val="Emphasis"/>
    <w:uiPriority w:val="20"/>
    <w:qFormat/>
    <w:rPr>
      <w:b/>
      <w:i/>
      <w:color w:val="404040" w:themeColor="text1" w:themeTint="BF"/>
      <w:spacing w:val="2"/>
      <w:w w:val="100"/>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Cs w:val="20"/>
    </w:rPr>
  </w:style>
  <w:style w:type="character" w:customStyle="1" w:styleId="Heading4Char">
    <w:name w:val="Heading 4 Char"/>
    <w:basedOn w:val="DefaultParagraphFont"/>
    <w:link w:val="Heading4"/>
    <w:uiPriority w:val="9"/>
    <w:rPr>
      <w:rFonts w:asciiTheme="majorHAnsi" w:hAnsiTheme="majorHAnsi" w:cs="Times New Roman"/>
      <w:b/>
      <w:color w:val="8CA423" w:themeColor="accent3" w:themeShade="BF"/>
      <w:spacing w:val="20"/>
      <w:sz w:val="24"/>
    </w:rPr>
  </w:style>
  <w:style w:type="character" w:customStyle="1" w:styleId="Heading5Char">
    <w:name w:val="Heading 5 Char"/>
    <w:basedOn w:val="DefaultParagraphFont"/>
    <w:link w:val="Heading5"/>
    <w:uiPriority w:val="9"/>
    <w:rPr>
      <w:rFonts w:asciiTheme="majorHAnsi" w:hAnsiTheme="majorHAnsi" w:cs="Times New Roman"/>
      <w:b/>
      <w:i/>
      <w:color w:val="8CA423" w:themeColor="accent3" w:themeShade="BF"/>
      <w:spacing w:val="20"/>
      <w:szCs w:val="26"/>
    </w:rPr>
  </w:style>
  <w:style w:type="character" w:customStyle="1" w:styleId="Heading6Char">
    <w:name w:val="Heading 6 Char"/>
    <w:basedOn w:val="DefaultParagraphFont"/>
    <w:link w:val="Heading6"/>
    <w:uiPriority w:val="9"/>
    <w:rPr>
      <w:rFonts w:asciiTheme="majorHAnsi" w:hAnsiTheme="majorHAnsi" w:cs="Times New Roman"/>
      <w:color w:val="5D6D17" w:themeColor="accent3" w:themeShade="7F"/>
      <w:spacing w:val="10"/>
      <w:sz w:val="24"/>
      <w:szCs w:val="20"/>
    </w:rPr>
  </w:style>
  <w:style w:type="character" w:customStyle="1" w:styleId="Heading7Char">
    <w:name w:val="Heading 7 Char"/>
    <w:basedOn w:val="DefaultParagraphFont"/>
    <w:link w:val="Heading7"/>
    <w:uiPriority w:val="9"/>
    <w:rPr>
      <w:rFonts w:asciiTheme="majorHAnsi" w:hAnsiTheme="majorHAnsi" w:cs="Times New Roman"/>
      <w:i/>
      <w:color w:val="5D6D17" w:themeColor="accent3" w:themeShade="7F"/>
      <w:spacing w:val="10"/>
      <w:sz w:val="24"/>
      <w:szCs w:val="20"/>
    </w:rPr>
  </w:style>
  <w:style w:type="character" w:customStyle="1" w:styleId="Heading8Char">
    <w:name w:val="Heading 8 Char"/>
    <w:basedOn w:val="DefaultParagraphFont"/>
    <w:link w:val="Heading8"/>
    <w:uiPriority w:val="9"/>
    <w:rPr>
      <w:rFonts w:asciiTheme="majorHAnsi" w:hAnsiTheme="majorHAnsi" w:cs="Times New Roman"/>
      <w:color w:val="008890" w:themeColor="accent1"/>
      <w:spacing w:val="10"/>
      <w:szCs w:val="20"/>
    </w:rPr>
  </w:style>
  <w:style w:type="character" w:customStyle="1" w:styleId="Heading9Char">
    <w:name w:val="Heading 9 Char"/>
    <w:basedOn w:val="DefaultParagraphFont"/>
    <w:link w:val="Heading9"/>
    <w:uiPriority w:val="9"/>
    <w:rPr>
      <w:rFonts w:asciiTheme="majorHAnsi" w:hAnsiTheme="majorHAnsi" w:cs="Times New Roman"/>
      <w:i/>
      <w:color w:val="008890" w:themeColor="accent1"/>
      <w:spacing w:val="10"/>
      <w:szCs w:val="20"/>
    </w:rPr>
  </w:style>
  <w:style w:type="character" w:styleId="IntenseEmphasis">
    <w:name w:val="Intense Emphasis"/>
    <w:basedOn w:val="DefaultParagraphFont"/>
    <w:uiPriority w:val="21"/>
    <w:qFormat/>
    <w:rPr>
      <w:rFonts w:asciiTheme="minorHAnsi" w:hAnsiTheme="minorHAnsi" w:cs="Times New Roman"/>
      <w:b/>
      <w:i/>
      <w:smallCaps/>
      <w:color w:val="D2DF57" w:themeColor="accent2"/>
      <w:spacing w:val="2"/>
      <w:w w:val="100"/>
      <w:sz w:val="20"/>
      <w:szCs w:val="20"/>
    </w:rPr>
  </w:style>
  <w:style w:type="paragraph" w:styleId="IntenseQuote">
    <w:name w:val="Intense Quote"/>
    <w:basedOn w:val="Normal"/>
    <w:link w:val="IntenseQuoteChar"/>
    <w:uiPriority w:val="30"/>
    <w:qFormat/>
    <w:pPr>
      <w:pBdr>
        <w:top w:val="single" w:sz="36" w:space="10" w:color="23F2FF" w:themeColor="accent1" w:themeTint="99"/>
        <w:left w:val="single" w:sz="24" w:space="10" w:color="008890" w:themeColor="accent1"/>
        <w:bottom w:val="single" w:sz="36" w:space="10" w:color="B7D438" w:themeColor="accent3"/>
        <w:right w:val="single" w:sz="24" w:space="10" w:color="008890" w:themeColor="accent1"/>
      </w:pBdr>
      <w:shd w:val="clear" w:color="auto" w:fill="008890" w:themeFill="accent1"/>
      <w:ind w:left="1440" w:right="1440"/>
      <w:jc w:val="center"/>
    </w:pPr>
    <w:rPr>
      <w:rFonts w:asciiTheme="majorHAnsi" w:hAnsiTheme="majorHAnsi"/>
      <w:i/>
      <w:color w:val="FFFFFF" w:themeColor="background1"/>
      <w:sz w:val="32"/>
    </w:rPr>
  </w:style>
  <w:style w:type="character" w:customStyle="1" w:styleId="IntenseQuoteChar">
    <w:name w:val="Intense Quote Char"/>
    <w:basedOn w:val="DefaultParagraphFont"/>
    <w:link w:val="IntenseQuote"/>
    <w:uiPriority w:val="30"/>
    <w:rPr>
      <w:rFonts w:asciiTheme="majorHAnsi" w:hAnsiTheme="majorHAnsi" w:cs="Times New Roman"/>
      <w:i/>
      <w:color w:val="FFFFFF" w:themeColor="background1"/>
      <w:sz w:val="32"/>
      <w:szCs w:val="20"/>
      <w:shd w:val="clear" w:color="auto" w:fill="008890" w:themeFill="accent1"/>
    </w:rPr>
  </w:style>
  <w:style w:type="character" w:styleId="IntenseReference">
    <w:name w:val="Intense Reference"/>
    <w:basedOn w:val="DefaultParagraphFont"/>
    <w:uiPriority w:val="32"/>
    <w:qFormat/>
    <w:rPr>
      <w:rFonts w:cs="Times New Roman"/>
      <w:b/>
      <w:color w:val="008890" w:themeColor="accent1"/>
      <w:sz w:val="22"/>
      <w:szCs w:val="20"/>
      <w:u w:val="single"/>
    </w:rPr>
  </w:style>
  <w:style w:type="paragraph" w:styleId="ListBullet">
    <w:name w:val="List Bullet"/>
    <w:basedOn w:val="Normal"/>
    <w:uiPriority w:val="36"/>
    <w:unhideWhenUsed/>
    <w:qFormat/>
    <w:pPr>
      <w:numPr>
        <w:numId w:val="11"/>
      </w:numPr>
      <w:spacing w:after="0"/>
      <w:contextualSpacing/>
    </w:pPr>
  </w:style>
  <w:style w:type="paragraph" w:styleId="ListBullet2">
    <w:name w:val="List Bullet 2"/>
    <w:basedOn w:val="Normal"/>
    <w:uiPriority w:val="36"/>
    <w:unhideWhenUsed/>
    <w:qFormat/>
    <w:pPr>
      <w:numPr>
        <w:numId w:val="12"/>
      </w:numPr>
      <w:spacing w:after="0"/>
    </w:pPr>
  </w:style>
  <w:style w:type="paragraph" w:styleId="ListBullet3">
    <w:name w:val="List Bullet 3"/>
    <w:basedOn w:val="Normal"/>
    <w:uiPriority w:val="36"/>
    <w:unhideWhenUsed/>
    <w:qFormat/>
    <w:pPr>
      <w:numPr>
        <w:numId w:val="13"/>
      </w:numPr>
      <w:spacing w:after="0"/>
    </w:pPr>
  </w:style>
  <w:style w:type="paragraph" w:styleId="ListBullet4">
    <w:name w:val="List Bullet 4"/>
    <w:basedOn w:val="Normal"/>
    <w:uiPriority w:val="36"/>
    <w:unhideWhenUsed/>
    <w:qFormat/>
    <w:pPr>
      <w:numPr>
        <w:numId w:val="14"/>
      </w:numPr>
      <w:spacing w:after="0"/>
    </w:pPr>
  </w:style>
  <w:style w:type="paragraph" w:styleId="ListBullet5">
    <w:name w:val="List Bullet 5"/>
    <w:basedOn w:val="Normal"/>
    <w:uiPriority w:val="36"/>
    <w:unhideWhenUsed/>
    <w:qFormat/>
    <w:pPr>
      <w:numPr>
        <w:numId w:val="15"/>
      </w:numPr>
      <w:spacing w:after="0"/>
    </w:pPr>
  </w:style>
  <w:style w:type="paragraph" w:styleId="NoSpacing">
    <w:name w:val="No Spacing"/>
    <w:basedOn w:val="Normal"/>
    <w:uiPriority w:val="1"/>
    <w:qFormat/>
    <w:rsid w:val="00C77D65"/>
    <w:pPr>
      <w:spacing w:after="0" w:line="240" w:lineRule="auto"/>
    </w:pPr>
    <w:rPr>
      <w:b/>
      <w:color w:val="004348" w:themeColor="accent1" w:themeShade="80"/>
    </w:rPr>
  </w:style>
  <w:style w:type="character" w:styleId="PlaceholderText">
    <w:name w:val="Placeholder Text"/>
    <w:basedOn w:val="DefaultParagraphFont"/>
    <w:uiPriority w:val="99"/>
    <w:semiHidden/>
    <w:rPr>
      <w:color w:val="808080"/>
    </w:rPr>
  </w:style>
  <w:style w:type="paragraph" w:styleId="Quote">
    <w:name w:val="Quote"/>
    <w:basedOn w:val="Normal"/>
    <w:link w:val="QuoteChar"/>
    <w:uiPriority w:val="29"/>
    <w:qFormat/>
    <w:rPr>
      <w:i/>
      <w:color w:val="7F7F7F" w:themeColor="background1" w:themeShade="7F"/>
    </w:rPr>
  </w:style>
  <w:style w:type="character" w:customStyle="1" w:styleId="QuoteChar">
    <w:name w:val="Quote Char"/>
    <w:basedOn w:val="DefaultParagraphFont"/>
    <w:link w:val="Quote"/>
    <w:uiPriority w:val="29"/>
    <w:rPr>
      <w:rFonts w:cs="Times New Roman"/>
      <w:i/>
      <w:color w:val="7F7F7F" w:themeColor="background1" w:themeShade="7F"/>
      <w:sz w:val="24"/>
      <w:szCs w:val="20"/>
    </w:rPr>
  </w:style>
  <w:style w:type="character" w:styleId="Strong">
    <w:name w:val="Strong"/>
    <w:uiPriority w:val="22"/>
    <w:qFormat/>
    <w:rPr>
      <w:rFonts w:asciiTheme="minorHAnsi" w:hAnsiTheme="minorHAnsi"/>
      <w:b/>
      <w:color w:val="D2DF57" w:themeColor="accent2"/>
    </w:rPr>
  </w:style>
  <w:style w:type="character" w:styleId="SubtleEmphasis">
    <w:name w:val="Subtle Emphasis"/>
    <w:basedOn w:val="DefaultParagraphFont"/>
    <w:uiPriority w:val="19"/>
    <w:qFormat/>
    <w:rPr>
      <w:rFonts w:asciiTheme="minorHAnsi" w:hAnsiTheme="minorHAnsi" w:cs="Times New Roman"/>
      <w:i/>
      <w:color w:val="737373" w:themeColor="text1" w:themeTint="8C"/>
      <w:spacing w:val="2"/>
      <w:w w:val="100"/>
      <w:kern w:val="0"/>
      <w:sz w:val="22"/>
      <w:szCs w:val="24"/>
    </w:rPr>
  </w:style>
  <w:style w:type="character" w:styleId="SubtleReference">
    <w:name w:val="Subtle Reference"/>
    <w:basedOn w:val="DefaultParagraphFont"/>
    <w:uiPriority w:val="31"/>
    <w:qFormat/>
    <w:rPr>
      <w:rFonts w:cs="Times New Roman"/>
      <w:color w:val="737373" w:themeColor="text1" w:themeTint="8C"/>
      <w:sz w:val="22"/>
      <w:szCs w:val="20"/>
      <w:u w:val="single"/>
    </w:rPr>
  </w:style>
  <w:style w:type="table" w:styleId="TableGrid">
    <w:name w:val="Table Grid"/>
    <w:basedOn w:val="TableNormal"/>
    <w:uiPriority w:val="1"/>
    <w:pPr>
      <w:spacing w:after="0" w:line="240" w:lineRule="auto"/>
    </w:pPr>
    <w:rPr>
      <w:rFonts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qFormat/>
    <w:rsid w:val="0084687A"/>
    <w:pPr>
      <w:tabs>
        <w:tab w:val="right" w:leader="dot" w:pos="8630"/>
      </w:tabs>
      <w:spacing w:after="40" w:line="240" w:lineRule="auto"/>
    </w:pPr>
    <w:rPr>
      <w:smallCaps/>
      <w:noProof/>
    </w:rPr>
  </w:style>
  <w:style w:type="paragraph" w:styleId="TOC2">
    <w:name w:val="toc 2"/>
    <w:basedOn w:val="Normal"/>
    <w:next w:val="Normal"/>
    <w:autoRedefine/>
    <w:uiPriority w:val="39"/>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39"/>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character" w:styleId="Hyperlink">
    <w:name w:val="Hyperlink"/>
    <w:basedOn w:val="DefaultParagraphFont"/>
    <w:uiPriority w:val="99"/>
    <w:unhideWhenUsed/>
    <w:rPr>
      <w:color w:val="CC9900" w:themeColor="hyperlink"/>
      <w:u w:val="single"/>
    </w:rPr>
  </w:style>
  <w:style w:type="table" w:styleId="PlainTable4">
    <w:name w:val="Plain Table 4"/>
    <w:basedOn w:val="TableNormal"/>
    <w:uiPriority w:val="44"/>
    <w:rsid w:val="0061698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84687A"/>
    <w:pPr>
      <w:keepNext/>
      <w:keepLines/>
      <w:spacing w:before="240" w:after="0" w:line="259" w:lineRule="auto"/>
      <w:outlineLvl w:val="9"/>
    </w:pPr>
    <w:rPr>
      <w:rFonts w:asciiTheme="majorHAnsi" w:eastAsiaTheme="majorEastAsia" w:hAnsiTheme="majorHAnsi" w:cstheme="majorBidi"/>
      <w:spacing w:val="0"/>
      <w:sz w:val="32"/>
    </w:rPr>
  </w:style>
  <w:style w:type="character" w:customStyle="1" w:styleId="Strong1">
    <w:name w:val="Strong1"/>
    <w:basedOn w:val="DefaultParagraphFont"/>
    <w:rsid w:val="00A94F63"/>
  </w:style>
  <w:style w:type="paragraph" w:styleId="TableofFigures">
    <w:name w:val="table of figures"/>
    <w:basedOn w:val="Normal"/>
    <w:next w:val="Normal"/>
    <w:uiPriority w:val="99"/>
    <w:unhideWhenUsed/>
    <w:rsid w:val="00E62A4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meron\AppData\Roaming\Microsoft\Templates\Report%20(Equity%20theme).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Equity">
  <a:themeElements>
    <a:clrScheme name="Custom 227">
      <a:dk1>
        <a:sysClr val="windowText" lastClr="000000"/>
      </a:dk1>
      <a:lt1>
        <a:sysClr val="window" lastClr="FFFFFF"/>
      </a:lt1>
      <a:dk2>
        <a:srgbClr val="013D3D"/>
      </a:dk2>
      <a:lt2>
        <a:srgbClr val="E9E5DC"/>
      </a:lt2>
      <a:accent1>
        <a:srgbClr val="008890"/>
      </a:accent1>
      <a:accent2>
        <a:srgbClr val="D2DF57"/>
      </a:accent2>
      <a:accent3>
        <a:srgbClr val="B7D438"/>
      </a:accent3>
      <a:accent4>
        <a:srgbClr val="92C03E"/>
      </a:accent4>
      <a:accent5>
        <a:srgbClr val="A9D6D7"/>
      </a:accent5>
      <a:accent6>
        <a:srgbClr val="855D5D"/>
      </a:accent6>
      <a:hlink>
        <a:srgbClr val="CC9900"/>
      </a:hlink>
      <a:folHlink>
        <a:srgbClr val="96A9A9"/>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393d9d1ad47a14f224d598bd9d050d54">
  <xsd:schema xmlns:xsd="http://www.w3.org/2001/XMLSchema" xmlns:xs="http://www.w3.org/2001/XMLSchema" xmlns:p="http://schemas.microsoft.com/office/2006/metadata/properties" xmlns:ns3="e5b087ed-fd45-4b48-bae7-5ede8327259a" targetNamespace="http://schemas.microsoft.com/office/2006/metadata/properties" ma:root="true" ma:fieldsID="d36ca7aee5f5d08df29136cf7637024a"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EA462-4D3B-47D8-90D9-E3213C7C46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988C62-2676-4C09-96E7-06E95403087B}">
  <ds:schemaRefs>
    <ds:schemaRef ds:uri="http://schemas.microsoft.com/sharepoint/v3/contenttype/forms"/>
  </ds:schemaRefs>
</ds:datastoreItem>
</file>

<file path=customXml/itemProps3.xml><?xml version="1.0" encoding="utf-8"?>
<ds:datastoreItem xmlns:ds="http://schemas.openxmlformats.org/officeDocument/2006/customXml" ds:itemID="{AC5ADCE1-6125-4BC6-BEE4-C3263B5FF65F}">
  <ds:schemaRefs>
    <ds:schemaRef ds:uri="http://purl.org/dc/terms/"/>
    <ds:schemaRef ds:uri="e5b087ed-fd45-4b48-bae7-5ede8327259a"/>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3DE0CB9B-A3C8-49E5-9AE1-D7F3AB48F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(Equity theme).dotx</Template>
  <TotalTime>8</TotalTime>
  <Pages>18</Pages>
  <Words>4497</Words>
  <Characters>25638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Cameron</dc:creator>
  <cp:keywords/>
  <dc:description/>
  <cp:lastModifiedBy>cameron borkett</cp:lastModifiedBy>
  <cp:revision>2</cp:revision>
  <dcterms:created xsi:type="dcterms:W3CDTF">2020-05-15T09:00:00Z</dcterms:created>
  <dcterms:modified xsi:type="dcterms:W3CDTF">2020-05-15T09:00:00Z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