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F09439" w14:textId="104A826C" w:rsidR="00E165E3" w:rsidRPr="002A2452" w:rsidRDefault="00E165E3">
      <w:pPr>
        <w:pStyle w:val="Date"/>
        <w:rPr>
          <w:color w:val="1A1A1A" w:themeColor="background1" w:themeShade="1A"/>
        </w:rPr>
      </w:pPr>
    </w:p>
    <w:p w14:paraId="76731895" w14:textId="23C14025" w:rsidR="00E165E3" w:rsidRPr="002A2452" w:rsidRDefault="002613AC">
      <w:pPr>
        <w:pStyle w:val="Title"/>
        <w:rPr>
          <w:color w:val="1A1A1A" w:themeColor="background1" w:themeShade="1A"/>
        </w:rPr>
      </w:pPr>
      <w:r w:rsidRPr="002A2452">
        <w:rPr>
          <w:color w:val="1A1A1A" w:themeColor="background1" w:themeShade="1A"/>
        </w:rPr>
        <w:t xml:space="preserve">History of computer </w:t>
      </w:r>
    </w:p>
    <w:p w14:paraId="6739F75D" w14:textId="77777777" w:rsidR="004E1EA0" w:rsidRPr="002A2452" w:rsidRDefault="004E1EA0" w:rsidP="004E1EA0">
      <w:pPr>
        <w:numPr>
          <w:ilvl w:val="0"/>
          <w:numId w:val="2"/>
        </w:numPr>
        <w:spacing w:after="150" w:line="240" w:lineRule="auto"/>
        <w:textAlignment w:val="baseline"/>
        <w:outlineLvl w:val="0"/>
        <w:divId w:val="1895388469"/>
        <w:rPr>
          <w:rFonts w:ascii="Poppins" w:eastAsia="Times New Roman" w:hAnsi="Poppins" w:cs="Poppins"/>
          <w:b/>
          <w:bCs/>
          <w:color w:val="1A1A1A" w:themeColor="background1" w:themeShade="1A"/>
          <w:kern w:val="36"/>
          <w:sz w:val="48"/>
          <w:szCs w:val="48"/>
          <w:lang w:eastAsia="en-GB"/>
        </w:rPr>
      </w:pPr>
      <w:r w:rsidRPr="002A2452">
        <w:rPr>
          <w:rFonts w:ascii="Poppins" w:eastAsia="Times New Roman" w:hAnsi="Poppins" w:cs="Poppins"/>
          <w:b/>
          <w:bCs/>
          <w:color w:val="1A1A1A" w:themeColor="background1" w:themeShade="1A"/>
          <w:kern w:val="36"/>
          <w:sz w:val="48"/>
          <w:szCs w:val="48"/>
          <w:lang w:eastAsia="en-GB"/>
        </w:rPr>
        <w:t>The History of Computers: A Fascinating Journey</w:t>
      </w:r>
    </w:p>
    <w:p w14:paraId="0EF4BCD1" w14:textId="77777777" w:rsidR="00DB3FF1" w:rsidRDefault="001A2D94">
      <w:pPr>
        <w:pStyle w:val="p1"/>
        <w:divId w:val="803083678"/>
        <w:rPr>
          <w:rStyle w:val="s1"/>
          <w:color w:val="1A1A1A" w:themeColor="background1" w:themeShade="1A"/>
        </w:rPr>
      </w:pPr>
      <w:r w:rsidRPr="002A2452">
        <w:rPr>
          <w:rStyle w:val="s1"/>
          <w:color w:val="1A1A1A" w:themeColor="background1" w:themeShade="1A"/>
        </w:rPr>
        <w:t xml:space="preserve">   </w:t>
      </w:r>
    </w:p>
    <w:p w14:paraId="32E5B870" w14:textId="77777777" w:rsidR="00DB3FF1" w:rsidRDefault="00DB3FF1">
      <w:pPr>
        <w:pStyle w:val="p1"/>
        <w:divId w:val="803083678"/>
        <w:rPr>
          <w:rStyle w:val="s1"/>
          <w:color w:val="1A1A1A" w:themeColor="background1" w:themeShade="1A"/>
        </w:rPr>
      </w:pPr>
    </w:p>
    <w:p w14:paraId="49E5014E" w14:textId="5DFC4B68" w:rsidR="00B637F4" w:rsidRPr="002A2452" w:rsidRDefault="001A2D94">
      <w:pPr>
        <w:pStyle w:val="p1"/>
        <w:divId w:val="803083678"/>
        <w:rPr>
          <w:rStyle w:val="s1"/>
          <w:b/>
          <w:bCs/>
          <w:color w:val="1A1A1A" w:themeColor="background1" w:themeShade="1A"/>
        </w:rPr>
      </w:pPr>
      <w:r w:rsidRPr="002A2452">
        <w:rPr>
          <w:rStyle w:val="s1"/>
          <w:color w:val="1A1A1A" w:themeColor="background1" w:themeShade="1A"/>
        </w:rPr>
        <w:t xml:space="preserve">                                                    </w:t>
      </w:r>
      <w:r w:rsidR="00437EC2" w:rsidRPr="002A2452">
        <w:rPr>
          <w:rStyle w:val="s1"/>
          <w:color w:val="1A1A1A" w:themeColor="background1" w:themeShade="1A"/>
        </w:rPr>
        <w:t xml:space="preserve">            </w:t>
      </w:r>
      <w:r w:rsidRPr="002A2452">
        <w:rPr>
          <w:rStyle w:val="s1"/>
          <w:color w:val="1A1A1A" w:themeColor="background1" w:themeShade="1A"/>
        </w:rPr>
        <w:t xml:space="preserve">     </w:t>
      </w:r>
      <w:r w:rsidR="00437EC2" w:rsidRPr="002A2452">
        <w:rPr>
          <w:rStyle w:val="s1"/>
          <w:b/>
          <w:bCs/>
          <w:color w:val="1A1A1A" w:themeColor="background1" w:themeShade="1A"/>
        </w:rPr>
        <w:t xml:space="preserve">Computers </w:t>
      </w:r>
    </w:p>
    <w:p w14:paraId="7FA5F2B4" w14:textId="77777777" w:rsidR="001161F9" w:rsidRDefault="001161F9">
      <w:pPr>
        <w:pStyle w:val="p1"/>
        <w:divId w:val="485976092"/>
      </w:pPr>
      <w:r>
        <w:rPr>
          <w:rStyle w:val="s1"/>
        </w:rPr>
        <w:t>What are the different types of computers?</w:t>
      </w:r>
    </w:p>
    <w:p w14:paraId="1C5CD2F6" w14:textId="77777777" w:rsidR="001161F9" w:rsidRDefault="001161F9">
      <w:pPr>
        <w:pStyle w:val="p1"/>
        <w:divId w:val="485976092"/>
      </w:pPr>
      <w:r>
        <w:rPr>
          <w:rStyle w:val="s1"/>
        </w:rPr>
        <w:t>When most people hear the word computer, they think of a personal computer such as a desktop or laptop. However, computers come in many shapes and sizes, and they perform many different functions in our daily lives. When you withdraw cash from an ATM, scan groceries at the store, or use a calculator, you're using a type of computer.</w:t>
      </w:r>
    </w:p>
    <w:p w14:paraId="3015ECAD" w14:textId="77777777" w:rsidR="001161F9" w:rsidRDefault="001161F9">
      <w:pPr>
        <w:pStyle w:val="p1"/>
        <w:divId w:val="485976092"/>
      </w:pPr>
      <w:r>
        <w:rPr>
          <w:rStyle w:val="s1"/>
        </w:rPr>
        <w:t>Full Stack</w:t>
      </w:r>
    </w:p>
    <w:p w14:paraId="5425835C" w14:textId="77777777" w:rsidR="001161F9" w:rsidRDefault="001161F9">
      <w:pPr>
        <w:pStyle w:val="p1"/>
        <w:divId w:val="485976092"/>
      </w:pPr>
      <w:r>
        <w:rPr>
          <w:rStyle w:val="s1"/>
        </w:rPr>
        <w:t xml:space="preserve">In ancient time doing any work is very harder but computer revolution </w:t>
      </w:r>
      <w:proofErr w:type="gramStart"/>
      <w:r>
        <w:rPr>
          <w:rStyle w:val="s1"/>
        </w:rPr>
        <w:t>make</w:t>
      </w:r>
      <w:proofErr w:type="gramEnd"/>
      <w:r>
        <w:rPr>
          <w:rStyle w:val="s1"/>
        </w:rPr>
        <w:t xml:space="preserve"> it easy. Uses of computer in various and different fields like Hospital, business, airport, education, railway stations, shopping marts and may more places make work easier and earlier then ancient days work. Is makes revolutionary change in our daily routine life or our working style.</w:t>
      </w:r>
    </w:p>
    <w:p w14:paraId="70889F01" w14:textId="77777777" w:rsidR="001161F9" w:rsidRDefault="001161F9">
      <w:pPr>
        <w:pStyle w:val="p1"/>
        <w:divId w:val="803083678"/>
        <w:rPr>
          <w:rStyle w:val="s1"/>
          <w:color w:val="1A1A1A" w:themeColor="background1" w:themeShade="1A"/>
        </w:rPr>
      </w:pPr>
    </w:p>
    <w:p w14:paraId="3ADF20BD" w14:textId="77777777" w:rsidR="001161F9" w:rsidRDefault="001161F9">
      <w:pPr>
        <w:pStyle w:val="p1"/>
        <w:divId w:val="803083678"/>
        <w:rPr>
          <w:rStyle w:val="s1"/>
          <w:color w:val="1A1A1A" w:themeColor="background1" w:themeShade="1A"/>
        </w:rPr>
      </w:pPr>
    </w:p>
    <w:p w14:paraId="367FE3F6" w14:textId="4448E0A6" w:rsidR="00830672" w:rsidRPr="002A2452" w:rsidRDefault="00830672">
      <w:pPr>
        <w:pStyle w:val="p1"/>
        <w:divId w:val="803083678"/>
        <w:rPr>
          <w:color w:val="1A1A1A" w:themeColor="background1" w:themeShade="1A"/>
        </w:rPr>
      </w:pPr>
      <w:r w:rsidRPr="002A2452">
        <w:rPr>
          <w:rStyle w:val="s1"/>
          <w:color w:val="1A1A1A" w:themeColor="background1" w:themeShade="1A"/>
        </w:rPr>
        <w:t>Definition of Computer</w:t>
      </w:r>
    </w:p>
    <w:p w14:paraId="63591B2C" w14:textId="77777777" w:rsidR="00830672" w:rsidRPr="002A2452" w:rsidRDefault="00830672">
      <w:pPr>
        <w:pStyle w:val="p1"/>
        <w:divId w:val="803083678"/>
        <w:rPr>
          <w:color w:val="1A1A1A" w:themeColor="background1" w:themeShade="1A"/>
        </w:rPr>
      </w:pPr>
      <w:r w:rsidRPr="002A2452">
        <w:rPr>
          <w:rStyle w:val="s1"/>
          <w:color w:val="1A1A1A" w:themeColor="background1" w:themeShade="1A"/>
        </w:rPr>
        <w:t>"A computer is an electronic device that is capable of receiving, processing, and storing data in order to perform various tasks". It consists of hardware components such as the central processing unit (CPU), memory modules, storage devices, input and output devices, and various interconnected circuits. The computer's hardware works in conjunction with software, which includes operating systems, applications, and programming languages, to enable a wide range of functions.</w:t>
      </w:r>
    </w:p>
    <w:p w14:paraId="38831014" w14:textId="6CD2C7BE" w:rsidR="00E165E3" w:rsidRPr="002A2452" w:rsidRDefault="00830672" w:rsidP="00B637F4">
      <w:pPr>
        <w:pStyle w:val="p1"/>
        <w:divId w:val="803083678"/>
        <w:rPr>
          <w:color w:val="1A1A1A" w:themeColor="background1" w:themeShade="1A"/>
        </w:rPr>
      </w:pPr>
      <w:r w:rsidRPr="002A2452">
        <w:rPr>
          <w:rStyle w:val="s1"/>
          <w:color w:val="1A1A1A" w:themeColor="background1" w:themeShade="1A"/>
        </w:rPr>
        <w:t>Computers can perform tasks such as calculations, data processing, communication, multimedia playback, and more. They can be used for various purposes, including personal use, business operations, scientific research, entertainment, education, and more. Computers come in different forms and sizes, including desktops, laptops, tablets, smartphones, servers, and embedded systems in various devices.</w:t>
      </w:r>
    </w:p>
    <w:p w14:paraId="6C074F8A" w14:textId="7335407C" w:rsidR="007114BC" w:rsidRPr="002A2452" w:rsidRDefault="00C84005" w:rsidP="007114BC">
      <w:pPr>
        <w:rPr>
          <w:color w:val="1A1A1A" w:themeColor="background1" w:themeShade="1A"/>
        </w:rPr>
      </w:pPr>
      <w:r w:rsidRPr="002A2452">
        <w:rPr>
          <w:color w:val="1A1A1A" w:themeColor="background1" w:themeShade="1A"/>
        </w:rPr>
        <w:t xml:space="preserve">First computer </w:t>
      </w:r>
      <w:r w:rsidR="00684903" w:rsidRPr="002A2452">
        <w:rPr>
          <w:color w:val="1A1A1A" w:themeColor="background1" w:themeShade="1A"/>
        </w:rPr>
        <w:t xml:space="preserve">was invented </w:t>
      </w:r>
      <w:r w:rsidR="00E22D7E" w:rsidRPr="002A2452">
        <w:rPr>
          <w:color w:val="1A1A1A" w:themeColor="background1" w:themeShade="1A"/>
        </w:rPr>
        <w:t xml:space="preserve">in </w:t>
      </w:r>
      <w:r w:rsidR="00BB038D" w:rsidRPr="002A2452">
        <w:rPr>
          <w:color w:val="1A1A1A" w:themeColor="background1" w:themeShade="1A"/>
        </w:rPr>
        <w:t>1833-1871</w:t>
      </w:r>
      <w:r w:rsidR="00110539" w:rsidRPr="002A2452">
        <w:rPr>
          <w:color w:val="1A1A1A" w:themeColor="background1" w:themeShade="1A"/>
        </w:rPr>
        <w:t xml:space="preserve"> </w:t>
      </w:r>
      <w:r w:rsidR="00BB038D" w:rsidRPr="002A2452">
        <w:rPr>
          <w:color w:val="1A1A1A" w:themeColor="background1" w:themeShade="1A"/>
        </w:rPr>
        <w:t xml:space="preserve">by the well known </w:t>
      </w:r>
      <w:r w:rsidR="00110539" w:rsidRPr="002A2452">
        <w:rPr>
          <w:color w:val="1A1A1A" w:themeColor="background1" w:themeShade="1A"/>
        </w:rPr>
        <w:t xml:space="preserve">and famous person named </w:t>
      </w:r>
      <w:r w:rsidR="00D346E1" w:rsidRPr="002A2452">
        <w:rPr>
          <w:color w:val="1A1A1A" w:themeColor="background1" w:themeShade="1A"/>
        </w:rPr>
        <w:t>Charles Babbage</w:t>
      </w:r>
      <w:r w:rsidR="004529C7" w:rsidRPr="002A2452">
        <w:rPr>
          <w:color w:val="1A1A1A" w:themeColor="background1" w:themeShade="1A"/>
        </w:rPr>
        <w:t xml:space="preserve">. </w:t>
      </w:r>
      <w:r w:rsidR="000872FA" w:rsidRPr="002A2452">
        <w:rPr>
          <w:color w:val="1A1A1A" w:themeColor="background1" w:themeShade="1A"/>
        </w:rPr>
        <w:t xml:space="preserve">And here we are in 2024 </w:t>
      </w:r>
      <w:r w:rsidR="007114BC" w:rsidRPr="002A2452">
        <w:rPr>
          <w:color w:val="1A1A1A" w:themeColor="background1" w:themeShade="1A"/>
        </w:rPr>
        <w:t xml:space="preserve">what computer has reached to. </w:t>
      </w:r>
    </w:p>
    <w:p w14:paraId="5925D18F" w14:textId="1D89206B" w:rsidR="00E165E3" w:rsidRPr="002A2452" w:rsidRDefault="00EA7922" w:rsidP="007114BC">
      <w:pPr>
        <w:rPr>
          <w:color w:val="1A1A1A" w:themeColor="background1" w:themeShade="1A"/>
        </w:rPr>
      </w:pPr>
      <w:r w:rsidRPr="002A2452">
        <w:rPr>
          <w:color w:val="1A1A1A" w:themeColor="background1" w:themeShade="1A"/>
        </w:rPr>
        <w:t>Computers are so well known that half of this world must have one they so inte</w:t>
      </w:r>
      <w:r w:rsidR="0070346B" w:rsidRPr="002A2452">
        <w:rPr>
          <w:color w:val="1A1A1A" w:themeColor="background1" w:themeShade="1A"/>
        </w:rPr>
        <w:t xml:space="preserve">lligent </w:t>
      </w:r>
      <w:r w:rsidR="00AC4422" w:rsidRPr="002A2452">
        <w:rPr>
          <w:color w:val="1A1A1A" w:themeColor="background1" w:themeShade="1A"/>
        </w:rPr>
        <w:t xml:space="preserve">and smart </w:t>
      </w:r>
      <w:r w:rsidR="00CF698C" w:rsidRPr="002A2452">
        <w:rPr>
          <w:color w:val="1A1A1A" w:themeColor="background1" w:themeShade="1A"/>
        </w:rPr>
        <w:t xml:space="preserve">that you </w:t>
      </w:r>
      <w:proofErr w:type="gramStart"/>
      <w:r w:rsidR="00CF698C" w:rsidRPr="002A2452">
        <w:rPr>
          <w:color w:val="1A1A1A" w:themeColor="background1" w:themeShade="1A"/>
        </w:rPr>
        <w:t>can literally can</w:t>
      </w:r>
      <w:proofErr w:type="gramEnd"/>
      <w:r w:rsidR="00CF698C" w:rsidRPr="002A2452">
        <w:rPr>
          <w:color w:val="1A1A1A" w:themeColor="background1" w:themeShade="1A"/>
        </w:rPr>
        <w:t xml:space="preserve"> find everything what’s happening in this world </w:t>
      </w:r>
      <w:r w:rsidR="004F5D41" w:rsidRPr="002A2452">
        <w:rPr>
          <w:color w:val="1A1A1A" w:themeColor="background1" w:themeShade="1A"/>
        </w:rPr>
        <w:t>all you got to do is search</w:t>
      </w:r>
      <w:r w:rsidR="0024017D" w:rsidRPr="002A2452">
        <w:rPr>
          <w:color w:val="1A1A1A" w:themeColor="background1" w:themeShade="1A"/>
        </w:rPr>
        <w:t xml:space="preserve">. You search and you’ll get everything what you </w:t>
      </w:r>
      <w:proofErr w:type="gramStart"/>
      <w:r w:rsidR="0024017D" w:rsidRPr="002A2452">
        <w:rPr>
          <w:color w:val="1A1A1A" w:themeColor="background1" w:themeShade="1A"/>
        </w:rPr>
        <w:t>looking</w:t>
      </w:r>
      <w:proofErr w:type="gramEnd"/>
      <w:r w:rsidR="0024017D" w:rsidRPr="002A2452">
        <w:rPr>
          <w:color w:val="1A1A1A" w:themeColor="background1" w:themeShade="1A"/>
        </w:rPr>
        <w:t xml:space="preserve"> for</w:t>
      </w:r>
      <w:r w:rsidR="00077813" w:rsidRPr="002A2452">
        <w:rPr>
          <w:color w:val="1A1A1A" w:themeColor="background1" w:themeShade="1A"/>
        </w:rPr>
        <w:t xml:space="preserve">. </w:t>
      </w:r>
      <w:proofErr w:type="gramStart"/>
      <w:r w:rsidR="00077813" w:rsidRPr="002A2452">
        <w:rPr>
          <w:color w:val="1A1A1A" w:themeColor="background1" w:themeShade="1A"/>
        </w:rPr>
        <w:t>Computer</w:t>
      </w:r>
      <w:proofErr w:type="gramEnd"/>
      <w:r w:rsidR="00077813" w:rsidRPr="002A2452">
        <w:rPr>
          <w:color w:val="1A1A1A" w:themeColor="background1" w:themeShade="1A"/>
        </w:rPr>
        <w:t xml:space="preserve"> are everywhere now </w:t>
      </w:r>
      <w:r w:rsidR="00F33F64" w:rsidRPr="002A2452">
        <w:rPr>
          <w:color w:val="1A1A1A" w:themeColor="background1" w:themeShade="1A"/>
        </w:rPr>
        <w:t>in schools</w:t>
      </w:r>
      <w:r w:rsidR="00A7551D" w:rsidRPr="002A2452">
        <w:rPr>
          <w:color w:val="1A1A1A" w:themeColor="background1" w:themeShade="1A"/>
        </w:rPr>
        <w:t>/</w:t>
      </w:r>
      <w:r w:rsidR="00F33F64" w:rsidRPr="002A2452">
        <w:rPr>
          <w:color w:val="1A1A1A" w:themeColor="background1" w:themeShade="1A"/>
        </w:rPr>
        <w:t>libraries</w:t>
      </w:r>
      <w:r w:rsidR="00A7551D" w:rsidRPr="002A2452">
        <w:rPr>
          <w:color w:val="1A1A1A" w:themeColor="background1" w:themeShade="1A"/>
        </w:rPr>
        <w:t>/</w:t>
      </w:r>
      <w:r w:rsidR="00675502" w:rsidRPr="002A2452">
        <w:rPr>
          <w:color w:val="1A1A1A" w:themeColor="background1" w:themeShade="1A"/>
        </w:rPr>
        <w:t>offices</w:t>
      </w:r>
      <w:r w:rsidR="00A7551D" w:rsidRPr="002A2452">
        <w:rPr>
          <w:color w:val="1A1A1A" w:themeColor="background1" w:themeShade="1A"/>
        </w:rPr>
        <w:t xml:space="preserve"> even </w:t>
      </w:r>
      <w:r w:rsidR="00984273" w:rsidRPr="002A2452">
        <w:rPr>
          <w:color w:val="1A1A1A" w:themeColor="background1" w:themeShade="1A"/>
        </w:rPr>
        <w:t xml:space="preserve">at homes and everywhere that have business </w:t>
      </w:r>
      <w:r w:rsidR="00821F00" w:rsidRPr="002A2452">
        <w:rPr>
          <w:color w:val="1A1A1A" w:themeColor="background1" w:themeShade="1A"/>
        </w:rPr>
        <w:t xml:space="preserve">in restaurants where ever you can think of. </w:t>
      </w:r>
      <w:r w:rsidR="008E5671" w:rsidRPr="002A2452">
        <w:rPr>
          <w:color w:val="1A1A1A" w:themeColor="background1" w:themeShade="1A"/>
        </w:rPr>
        <w:t xml:space="preserve">With computers you can send emails and receive messages </w:t>
      </w:r>
      <w:r w:rsidR="003E6D1D" w:rsidRPr="002A2452">
        <w:rPr>
          <w:color w:val="1A1A1A" w:themeColor="background1" w:themeShade="1A"/>
        </w:rPr>
        <w:t xml:space="preserve">and do </w:t>
      </w:r>
      <w:r w:rsidR="00555CB2" w:rsidRPr="002A2452">
        <w:rPr>
          <w:color w:val="1A1A1A" w:themeColor="background1" w:themeShade="1A"/>
        </w:rPr>
        <w:t xml:space="preserve">all your important work </w:t>
      </w:r>
      <w:r w:rsidR="003E6D1D" w:rsidRPr="002A2452">
        <w:rPr>
          <w:color w:val="1A1A1A" w:themeColor="background1" w:themeShade="1A"/>
        </w:rPr>
        <w:t xml:space="preserve">and save your work </w:t>
      </w:r>
      <w:r w:rsidR="002F719B" w:rsidRPr="002A2452">
        <w:rPr>
          <w:color w:val="1A1A1A" w:themeColor="background1" w:themeShade="1A"/>
        </w:rPr>
        <w:t xml:space="preserve">and your important information it’s literally impossible to </w:t>
      </w:r>
      <w:r w:rsidR="001725B6" w:rsidRPr="002A2452">
        <w:rPr>
          <w:color w:val="1A1A1A" w:themeColor="background1" w:themeShade="1A"/>
        </w:rPr>
        <w:t xml:space="preserve">survive with out a computer </w:t>
      </w:r>
      <w:r w:rsidR="00F92A0F" w:rsidRPr="002A2452">
        <w:rPr>
          <w:color w:val="1A1A1A" w:themeColor="background1" w:themeShade="1A"/>
        </w:rPr>
        <w:t xml:space="preserve">it’s so cool that you can literally do anything you could think of </w:t>
      </w:r>
      <w:r w:rsidR="00361711" w:rsidRPr="002A2452">
        <w:rPr>
          <w:color w:val="1A1A1A" w:themeColor="background1" w:themeShade="1A"/>
        </w:rPr>
        <w:t xml:space="preserve">play games go on social media </w:t>
      </w:r>
      <w:r w:rsidR="004B1F37" w:rsidRPr="002A2452">
        <w:rPr>
          <w:color w:val="1A1A1A" w:themeColor="background1" w:themeShade="1A"/>
        </w:rPr>
        <w:t xml:space="preserve">watch videos </w:t>
      </w:r>
      <w:r w:rsidR="006139EB" w:rsidRPr="002A2452">
        <w:rPr>
          <w:color w:val="1A1A1A" w:themeColor="background1" w:themeShade="1A"/>
        </w:rPr>
        <w:t xml:space="preserve">listen to music </w:t>
      </w:r>
      <w:r w:rsidR="004B1F37" w:rsidRPr="002A2452">
        <w:rPr>
          <w:color w:val="1A1A1A" w:themeColor="background1" w:themeShade="1A"/>
        </w:rPr>
        <w:t xml:space="preserve">do </w:t>
      </w:r>
      <w:r w:rsidR="001D0A88" w:rsidRPr="002A2452">
        <w:rPr>
          <w:color w:val="1A1A1A" w:themeColor="background1" w:themeShade="1A"/>
        </w:rPr>
        <w:t>your</w:t>
      </w:r>
      <w:r w:rsidR="004B1F37" w:rsidRPr="002A2452">
        <w:rPr>
          <w:color w:val="1A1A1A" w:themeColor="background1" w:themeShade="1A"/>
        </w:rPr>
        <w:t xml:space="preserve"> homework </w:t>
      </w:r>
      <w:r w:rsidR="00FC3B80" w:rsidRPr="002A2452">
        <w:rPr>
          <w:color w:val="1A1A1A" w:themeColor="background1" w:themeShade="1A"/>
        </w:rPr>
        <w:t xml:space="preserve">read </w:t>
      </w:r>
      <w:r w:rsidR="001D0A88" w:rsidRPr="002A2452">
        <w:rPr>
          <w:color w:val="1A1A1A" w:themeColor="background1" w:themeShade="1A"/>
        </w:rPr>
        <w:t xml:space="preserve">important things about a job or a business </w:t>
      </w:r>
      <w:r w:rsidR="00F21758" w:rsidRPr="002A2452">
        <w:rPr>
          <w:color w:val="1A1A1A" w:themeColor="background1" w:themeShade="1A"/>
        </w:rPr>
        <w:t xml:space="preserve">about a celebrity an actor </w:t>
      </w:r>
      <w:r w:rsidR="000D113D" w:rsidRPr="002A2452">
        <w:rPr>
          <w:color w:val="1A1A1A" w:themeColor="background1" w:themeShade="1A"/>
        </w:rPr>
        <w:t xml:space="preserve">checking out </w:t>
      </w:r>
      <w:r w:rsidR="007F5301" w:rsidRPr="002A2452">
        <w:rPr>
          <w:color w:val="1A1A1A" w:themeColor="background1" w:themeShade="1A"/>
        </w:rPr>
        <w:t xml:space="preserve">new games chat with your friends and family </w:t>
      </w:r>
      <w:r w:rsidR="00711705" w:rsidRPr="002A2452">
        <w:rPr>
          <w:color w:val="1A1A1A" w:themeColor="background1" w:themeShade="1A"/>
        </w:rPr>
        <w:t xml:space="preserve">learn something new </w:t>
      </w:r>
      <w:r w:rsidR="001E3AC3" w:rsidRPr="002A2452">
        <w:rPr>
          <w:color w:val="1A1A1A" w:themeColor="background1" w:themeShade="1A"/>
        </w:rPr>
        <w:t xml:space="preserve">watch funny videos </w:t>
      </w:r>
      <w:r w:rsidR="0022314B" w:rsidRPr="002A2452">
        <w:rPr>
          <w:color w:val="1A1A1A" w:themeColor="background1" w:themeShade="1A"/>
        </w:rPr>
        <w:t xml:space="preserve">or even creating your own </w:t>
      </w:r>
      <w:r w:rsidR="004D5FB9" w:rsidRPr="002A2452">
        <w:rPr>
          <w:color w:val="1A1A1A" w:themeColor="background1" w:themeShade="1A"/>
        </w:rPr>
        <w:t xml:space="preserve">content </w:t>
      </w:r>
      <w:r w:rsidR="00F21758" w:rsidRPr="002A2452">
        <w:rPr>
          <w:color w:val="1A1A1A" w:themeColor="background1" w:themeShade="1A"/>
        </w:rPr>
        <w:t xml:space="preserve">everything that you could think of </w:t>
      </w:r>
      <w:r w:rsidR="00372CEB" w:rsidRPr="002A2452">
        <w:rPr>
          <w:color w:val="1A1A1A" w:themeColor="background1" w:themeShade="1A"/>
        </w:rPr>
        <w:t>i</w:t>
      </w:r>
      <w:r w:rsidR="00C260CC" w:rsidRPr="002A2452">
        <w:rPr>
          <w:color w:val="1A1A1A" w:themeColor="background1" w:themeShade="1A"/>
        </w:rPr>
        <w:t xml:space="preserve">t </w:t>
      </w:r>
      <w:r w:rsidR="00372CEB" w:rsidRPr="002A2452">
        <w:rPr>
          <w:color w:val="1A1A1A" w:themeColor="background1" w:themeShade="1A"/>
        </w:rPr>
        <w:t>ha</w:t>
      </w:r>
      <w:r w:rsidR="00C260CC" w:rsidRPr="002A2452">
        <w:rPr>
          <w:color w:val="1A1A1A" w:themeColor="background1" w:themeShade="1A"/>
        </w:rPr>
        <w:t>s</w:t>
      </w:r>
      <w:r w:rsidR="00372CEB" w:rsidRPr="002A2452">
        <w:rPr>
          <w:color w:val="1A1A1A" w:themeColor="background1" w:themeShade="1A"/>
        </w:rPr>
        <w:t xml:space="preserve"> made life easier for </w:t>
      </w:r>
      <w:r w:rsidR="00C260CC" w:rsidRPr="002A2452">
        <w:rPr>
          <w:color w:val="1A1A1A" w:themeColor="background1" w:themeShade="1A"/>
        </w:rPr>
        <w:t xml:space="preserve">people and businesses </w:t>
      </w:r>
      <w:r w:rsidR="00C46E6C" w:rsidRPr="002A2452">
        <w:rPr>
          <w:color w:val="1A1A1A" w:themeColor="background1" w:themeShade="1A"/>
        </w:rPr>
        <w:t xml:space="preserve">and for the world </w:t>
      </w:r>
      <w:r w:rsidR="00A2740E" w:rsidRPr="002A2452">
        <w:rPr>
          <w:color w:val="1A1A1A" w:themeColor="background1" w:themeShade="1A"/>
        </w:rPr>
        <w:t>.</w:t>
      </w:r>
      <w:r w:rsidR="00A75599" w:rsidRPr="002A2452">
        <w:rPr>
          <w:color w:val="1A1A1A" w:themeColor="background1" w:themeShade="1A"/>
        </w:rPr>
        <w:t xml:space="preserve"> </w:t>
      </w:r>
      <w:hyperlink r:id="rId10" w:history="1">
        <w:r w:rsidR="00A75599" w:rsidRPr="002A2452">
          <w:rPr>
            <w:rStyle w:val="Hyperlink"/>
            <w:color w:val="1A1A1A" w:themeColor="background1" w:themeShade="1A"/>
          </w:rPr>
          <w:t>\\\\\https://byjus.com/english/computer-paragraph/#:~:text=Paragraph%20on%20the%20Computer%20in,%2C%20keyboard%2C%20monitor%20and%20CPU./////</w:t>
        </w:r>
      </w:hyperlink>
    </w:p>
    <w:p w14:paraId="06271B26" w14:textId="77777777" w:rsidR="00A75599" w:rsidRPr="002A2452" w:rsidRDefault="00A75599" w:rsidP="007114BC">
      <w:pPr>
        <w:rPr>
          <w:color w:val="1A1A1A" w:themeColor="background1" w:themeShade="1A"/>
        </w:rPr>
      </w:pPr>
    </w:p>
    <w:p w14:paraId="644C5112" w14:textId="77777777" w:rsidR="003415BB" w:rsidRPr="002A2452" w:rsidRDefault="003415BB" w:rsidP="007114BC">
      <w:pPr>
        <w:rPr>
          <w:color w:val="1A1A1A" w:themeColor="background1" w:themeShade="1A"/>
        </w:rPr>
      </w:pPr>
    </w:p>
    <w:p w14:paraId="55C4D376" w14:textId="007774FB" w:rsidR="003415BB" w:rsidRPr="002A2452" w:rsidRDefault="003415BB" w:rsidP="00791AD6">
      <w:pPr>
        <w:pStyle w:val="ListParagraph"/>
        <w:numPr>
          <w:ilvl w:val="0"/>
          <w:numId w:val="2"/>
        </w:numPr>
        <w:rPr>
          <w:color w:val="1A1A1A" w:themeColor="background1" w:themeShade="1A"/>
        </w:rPr>
      </w:pPr>
      <w:r w:rsidRPr="002A2452">
        <w:rPr>
          <w:b/>
          <w:bCs/>
          <w:color w:val="1A1A1A" w:themeColor="background1" w:themeShade="1A"/>
        </w:rPr>
        <w:t>Laptop computer</w:t>
      </w:r>
      <w:r w:rsidR="00791AD6" w:rsidRPr="002A2452">
        <w:rPr>
          <w:b/>
          <w:bCs/>
          <w:color w:val="1A1A1A" w:themeColor="background1" w:themeShade="1A"/>
        </w:rPr>
        <w:t>’s</w:t>
      </w:r>
    </w:p>
    <w:p w14:paraId="0B73EED6" w14:textId="77777777" w:rsidR="00791AD6" w:rsidRPr="002A2452" w:rsidRDefault="00791AD6" w:rsidP="00791AD6">
      <w:pPr>
        <w:pStyle w:val="ListParagraph"/>
        <w:ind w:left="1080"/>
        <w:rPr>
          <w:b/>
          <w:bCs/>
          <w:color w:val="1A1A1A" w:themeColor="background1" w:themeShade="1A"/>
        </w:rPr>
      </w:pPr>
    </w:p>
    <w:p w14:paraId="445734D9" w14:textId="198BADA2" w:rsidR="00791AD6" w:rsidRPr="002A2452" w:rsidRDefault="009172C5" w:rsidP="00205AEB">
      <w:pPr>
        <w:pStyle w:val="ListParagraph"/>
        <w:ind w:left="1080"/>
        <w:rPr>
          <w:color w:val="1A1A1A" w:themeColor="background1" w:themeShade="1A"/>
        </w:rPr>
      </w:pPr>
      <w:r w:rsidRPr="002A2452">
        <w:rPr>
          <w:color w:val="1A1A1A" w:themeColor="background1" w:themeShade="1A"/>
        </w:rPr>
        <w:t>The second type of computer is a laptop computer</w:t>
      </w:r>
      <w:r w:rsidR="00845B8F" w:rsidRPr="002A2452">
        <w:rPr>
          <w:color w:val="1A1A1A" w:themeColor="background1" w:themeShade="1A"/>
        </w:rPr>
        <w:t>. Laptops are battery</w:t>
      </w:r>
      <w:r w:rsidR="00FB39B1" w:rsidRPr="002A2452">
        <w:rPr>
          <w:color w:val="1A1A1A" w:themeColor="background1" w:themeShade="1A"/>
        </w:rPr>
        <w:t xml:space="preserve">-powered that are more portable than </w:t>
      </w:r>
      <w:r w:rsidR="00335AE9" w:rsidRPr="002A2452">
        <w:rPr>
          <w:color w:val="1A1A1A" w:themeColor="background1" w:themeShade="1A"/>
        </w:rPr>
        <w:t xml:space="preserve">desktops allowing you to use them almost everywhere in </w:t>
      </w:r>
      <w:r w:rsidR="008F5F9B" w:rsidRPr="002A2452">
        <w:rPr>
          <w:color w:val="1A1A1A" w:themeColor="background1" w:themeShade="1A"/>
        </w:rPr>
        <w:t xml:space="preserve">your living room and your kitchen bedroom at your friends house </w:t>
      </w:r>
      <w:proofErr w:type="gramStart"/>
      <w:r w:rsidR="008F5F9B" w:rsidRPr="002A2452">
        <w:rPr>
          <w:color w:val="1A1A1A" w:themeColor="background1" w:themeShade="1A"/>
        </w:rPr>
        <w:t>out side</w:t>
      </w:r>
      <w:proofErr w:type="gramEnd"/>
      <w:r w:rsidR="008F5F9B" w:rsidRPr="002A2452">
        <w:rPr>
          <w:color w:val="1A1A1A" w:themeColor="background1" w:themeShade="1A"/>
        </w:rPr>
        <w:t xml:space="preserve"> in the park and a coffee </w:t>
      </w:r>
      <w:r w:rsidR="005058F1" w:rsidRPr="002A2452">
        <w:rPr>
          <w:color w:val="1A1A1A" w:themeColor="background1" w:themeShade="1A"/>
        </w:rPr>
        <w:t>shop in your office and many more places</w:t>
      </w:r>
      <w:r w:rsidR="00783291" w:rsidRPr="002A2452">
        <w:rPr>
          <w:color w:val="1A1A1A" w:themeColor="background1" w:themeShade="1A"/>
        </w:rPr>
        <w:t xml:space="preserve"> and what ever you can do on a computer you can do on a laptop computer </w:t>
      </w:r>
      <w:r w:rsidR="00E36369" w:rsidRPr="002A2452">
        <w:rPr>
          <w:color w:val="1A1A1A" w:themeColor="background1" w:themeShade="1A"/>
        </w:rPr>
        <w:t xml:space="preserve">a-swell </w:t>
      </w:r>
      <w:r w:rsidR="00714C25" w:rsidRPr="002A2452">
        <w:rPr>
          <w:color w:val="1A1A1A" w:themeColor="background1" w:themeShade="1A"/>
        </w:rPr>
        <w:t>/////</w:t>
      </w:r>
      <w:r w:rsidR="00B52146" w:rsidRPr="002A2452">
        <w:rPr>
          <w:color w:val="1A1A1A" w:themeColor="background1" w:themeShade="1A"/>
        </w:rPr>
        <w:t>https://edu.gcfglobal.org/en/computerbasics/what-is-a-computer/1/#</w:t>
      </w:r>
      <w:r w:rsidR="00714C25" w:rsidRPr="002A2452">
        <w:rPr>
          <w:color w:val="1A1A1A" w:themeColor="background1" w:themeShade="1A"/>
        </w:rPr>
        <w:t>\\\\\</w:t>
      </w:r>
    </w:p>
    <w:p w14:paraId="33668D72" w14:textId="77777777" w:rsidR="00205AEB" w:rsidRPr="002A2452" w:rsidRDefault="00205AEB" w:rsidP="00205AEB">
      <w:pPr>
        <w:pStyle w:val="ListParagraph"/>
        <w:ind w:left="1080"/>
        <w:rPr>
          <w:color w:val="1A1A1A" w:themeColor="background1" w:themeShade="1A"/>
        </w:rPr>
      </w:pPr>
    </w:p>
    <w:p w14:paraId="70A18BA4" w14:textId="77777777" w:rsidR="00896C29" w:rsidRPr="002A2452" w:rsidRDefault="00896C29" w:rsidP="008B15D8">
      <w:pPr>
        <w:pStyle w:val="ListParagraph"/>
        <w:ind w:left="1080"/>
        <w:rPr>
          <w:b/>
          <w:bCs/>
          <w:color w:val="1A1A1A" w:themeColor="background1" w:themeShade="1A"/>
        </w:rPr>
      </w:pPr>
    </w:p>
    <w:p w14:paraId="438259C6" w14:textId="77777777" w:rsidR="00EB59D7" w:rsidRPr="002A2452" w:rsidRDefault="00DC7411" w:rsidP="008B15D8">
      <w:pPr>
        <w:pStyle w:val="ListParagraph"/>
        <w:ind w:left="1080"/>
        <w:rPr>
          <w:color w:val="1A1A1A" w:themeColor="background1" w:themeShade="1A"/>
        </w:rPr>
      </w:pPr>
      <w:r w:rsidRPr="002A2452">
        <w:rPr>
          <w:color w:val="1A1A1A" w:themeColor="background1" w:themeShade="1A"/>
        </w:rPr>
        <w:t xml:space="preserve">Todays computer </w:t>
      </w:r>
      <w:r w:rsidR="002E312E" w:rsidRPr="002A2452">
        <w:rPr>
          <w:color w:val="1A1A1A" w:themeColor="background1" w:themeShade="1A"/>
        </w:rPr>
        <w:t xml:space="preserve">are part of our daily lives </w:t>
      </w:r>
      <w:r w:rsidR="002D16FC" w:rsidRPr="002A2452">
        <w:rPr>
          <w:color w:val="1A1A1A" w:themeColor="background1" w:themeShade="1A"/>
        </w:rPr>
        <w:t xml:space="preserve">and they role is </w:t>
      </w:r>
      <w:r w:rsidR="007B063A" w:rsidRPr="002A2452">
        <w:rPr>
          <w:color w:val="1A1A1A" w:themeColor="background1" w:themeShade="1A"/>
        </w:rPr>
        <w:t>only set</w:t>
      </w:r>
      <w:r w:rsidR="00E31079" w:rsidRPr="002A2452">
        <w:rPr>
          <w:color w:val="1A1A1A" w:themeColor="background1" w:themeShade="1A"/>
        </w:rPr>
        <w:t xml:space="preserve"> to </w:t>
      </w:r>
      <w:r w:rsidR="00D4567B" w:rsidRPr="002A2452">
        <w:rPr>
          <w:color w:val="1A1A1A" w:themeColor="background1" w:themeShade="1A"/>
        </w:rPr>
        <w:t xml:space="preserve">expand further in the </w:t>
      </w:r>
      <w:r w:rsidR="00580A4E" w:rsidRPr="002A2452">
        <w:rPr>
          <w:color w:val="1A1A1A" w:themeColor="background1" w:themeShade="1A"/>
        </w:rPr>
        <w:t xml:space="preserve">future we can imagine and expect that </w:t>
      </w:r>
      <w:r w:rsidR="007B46E2" w:rsidRPr="002A2452">
        <w:rPr>
          <w:color w:val="1A1A1A" w:themeColor="background1" w:themeShade="1A"/>
        </w:rPr>
        <w:t>that computer become more powerful and intelligent</w:t>
      </w:r>
      <w:r w:rsidR="00AF62CC" w:rsidRPr="002A2452">
        <w:rPr>
          <w:color w:val="1A1A1A" w:themeColor="background1" w:themeShade="1A"/>
        </w:rPr>
        <w:t xml:space="preserve"> </w:t>
      </w:r>
      <w:proofErr w:type="gramStart"/>
      <w:r w:rsidR="00AF62CC" w:rsidRPr="002A2452">
        <w:rPr>
          <w:color w:val="1A1A1A" w:themeColor="background1" w:themeShade="1A"/>
        </w:rPr>
        <w:t xml:space="preserve">and </w:t>
      </w:r>
      <w:r w:rsidR="00927902" w:rsidRPr="002A2452">
        <w:rPr>
          <w:color w:val="1A1A1A" w:themeColor="background1" w:themeShade="1A"/>
        </w:rPr>
        <w:t xml:space="preserve"> </w:t>
      </w:r>
      <w:r w:rsidR="00B926CE" w:rsidRPr="002A2452">
        <w:rPr>
          <w:color w:val="1A1A1A" w:themeColor="background1" w:themeShade="1A"/>
        </w:rPr>
        <w:t>futuristic</w:t>
      </w:r>
      <w:proofErr w:type="gramEnd"/>
      <w:r w:rsidR="00B926CE" w:rsidRPr="002A2452">
        <w:rPr>
          <w:color w:val="1A1A1A" w:themeColor="background1" w:themeShade="1A"/>
        </w:rPr>
        <w:t xml:space="preserve"> </w:t>
      </w:r>
      <w:r w:rsidR="004F339B" w:rsidRPr="002A2452">
        <w:rPr>
          <w:color w:val="1A1A1A" w:themeColor="background1" w:themeShade="1A"/>
        </w:rPr>
        <w:t xml:space="preserve">in the coming years. </w:t>
      </w:r>
      <w:r w:rsidR="004D3B01" w:rsidRPr="002A2452">
        <w:rPr>
          <w:color w:val="1A1A1A" w:themeColor="background1" w:themeShade="1A"/>
        </w:rPr>
        <w:t xml:space="preserve">  AI has bought to computer </w:t>
      </w:r>
      <w:r w:rsidR="002F4AFD" w:rsidRPr="002A2452">
        <w:rPr>
          <w:color w:val="1A1A1A" w:themeColor="background1" w:themeShade="1A"/>
        </w:rPr>
        <w:t xml:space="preserve">the future </w:t>
      </w:r>
      <w:r w:rsidR="004E59F9" w:rsidRPr="002A2452">
        <w:rPr>
          <w:color w:val="1A1A1A" w:themeColor="background1" w:themeShade="1A"/>
        </w:rPr>
        <w:t xml:space="preserve">you can literally </w:t>
      </w:r>
      <w:r w:rsidR="002850F5" w:rsidRPr="002A2452">
        <w:rPr>
          <w:color w:val="1A1A1A" w:themeColor="background1" w:themeShade="1A"/>
        </w:rPr>
        <w:t xml:space="preserve">search on the </w:t>
      </w:r>
      <w:proofErr w:type="gramStart"/>
      <w:r w:rsidR="002850F5" w:rsidRPr="002A2452">
        <w:rPr>
          <w:color w:val="1A1A1A" w:themeColor="background1" w:themeShade="1A"/>
        </w:rPr>
        <w:t>Web</w:t>
      </w:r>
      <w:proofErr w:type="gramEnd"/>
    </w:p>
    <w:p w14:paraId="7349B5EB" w14:textId="60FD8784" w:rsidR="00CD353E" w:rsidRDefault="002850F5" w:rsidP="008B15D8">
      <w:pPr>
        <w:pStyle w:val="ListParagraph"/>
        <w:ind w:left="1080"/>
        <w:rPr>
          <w:color w:val="1A1A1A" w:themeColor="background1" w:themeShade="1A"/>
        </w:rPr>
      </w:pPr>
      <w:r w:rsidRPr="002A2452">
        <w:rPr>
          <w:color w:val="1A1A1A" w:themeColor="background1" w:themeShade="1A"/>
        </w:rPr>
        <w:t xml:space="preserve"> what ever you can thing </w:t>
      </w:r>
      <w:proofErr w:type="gramStart"/>
      <w:r w:rsidRPr="002A2452">
        <w:rPr>
          <w:color w:val="1A1A1A" w:themeColor="background1" w:themeShade="1A"/>
        </w:rPr>
        <w:t>of</w:t>
      </w:r>
      <w:proofErr w:type="gramEnd"/>
      <w:r w:rsidRPr="002A2452">
        <w:rPr>
          <w:color w:val="1A1A1A" w:themeColor="background1" w:themeShade="1A"/>
        </w:rPr>
        <w:t xml:space="preserve"> and it will give you </w:t>
      </w:r>
      <w:r w:rsidR="00A75804" w:rsidRPr="002A2452">
        <w:rPr>
          <w:color w:val="1A1A1A" w:themeColor="background1" w:themeShade="1A"/>
        </w:rPr>
        <w:t xml:space="preserve">the response that you was looking for </w:t>
      </w:r>
      <w:r w:rsidR="00603829" w:rsidRPr="002A2452">
        <w:rPr>
          <w:color w:val="1A1A1A" w:themeColor="background1" w:themeShade="1A"/>
        </w:rPr>
        <w:t xml:space="preserve">and more that you didn’t know of </w:t>
      </w:r>
      <w:r w:rsidR="00F20787" w:rsidRPr="002A2452">
        <w:rPr>
          <w:color w:val="1A1A1A" w:themeColor="background1" w:themeShade="1A"/>
        </w:rPr>
        <w:t xml:space="preserve">  </w:t>
      </w:r>
      <w:r w:rsidR="000E72F1" w:rsidRPr="002A2452">
        <w:rPr>
          <w:color w:val="1A1A1A" w:themeColor="background1" w:themeShade="1A"/>
        </w:rPr>
        <w:t>computing technology has changed the way we live, work, and communicate. As computing technology continues to evolve, we can expect it to have an even bigger impact on our lives in the years to come.</w:t>
      </w:r>
    </w:p>
    <w:p w14:paraId="0F662445" w14:textId="77777777" w:rsidR="007167BD" w:rsidRDefault="00D025A3">
      <w:pPr>
        <w:pStyle w:val="p1"/>
        <w:divId w:val="409623447"/>
      </w:pPr>
      <w:r>
        <w:rPr>
          <w:color w:val="1A1A1A" w:themeColor="background1" w:themeShade="1A"/>
        </w:rPr>
        <w:t>Could you imagine a world with out a computer /laptop</w:t>
      </w:r>
      <w:r w:rsidR="005E3D7A">
        <w:rPr>
          <w:color w:val="1A1A1A" w:themeColor="background1" w:themeShade="1A"/>
        </w:rPr>
        <w:t xml:space="preserve"> </w:t>
      </w:r>
      <w:r w:rsidR="00F53FDD">
        <w:rPr>
          <w:rStyle w:val="s1"/>
        </w:rPr>
        <w:t>We rely on these forms of computers in our daily life without even realizing how life would be without them. It would take hours to solve complex math problems and the only way to communicate with others would be by sending a letter, which could take weeks to get a reply. In addition, we would not have the Internet, as the invention of computers made the Internet possible.</w:t>
      </w:r>
      <w:r w:rsidR="00386470">
        <w:rPr>
          <w:rStyle w:val="s1"/>
        </w:rPr>
        <w:t xml:space="preserve"> </w:t>
      </w:r>
      <w:r w:rsidR="007167BD">
        <w:rPr>
          <w:rStyle w:val="s1"/>
        </w:rPr>
        <w:t xml:space="preserve">While it may seem hard to imagine, this was how life was before the computer was invented. By definition, a computer is, "a device for processing, storing, and displaying </w:t>
      </w:r>
      <w:proofErr w:type="gramStart"/>
      <w:r w:rsidR="007167BD">
        <w:rPr>
          <w:rStyle w:val="s1"/>
        </w:rPr>
        <w:t>information"</w:t>
      </w:r>
      <w:proofErr w:type="gramEnd"/>
    </w:p>
    <w:p w14:paraId="02AE0887" w14:textId="4452793E" w:rsidR="00052511" w:rsidRDefault="005D7A66">
      <w:pPr>
        <w:pStyle w:val="p1"/>
        <w:divId w:val="1090662937"/>
      </w:pPr>
      <w:r>
        <w:rPr>
          <w:rStyle w:val="s1"/>
        </w:rPr>
        <w:t xml:space="preserve">This definition is </w:t>
      </w:r>
      <w:proofErr w:type="gramStart"/>
      <w:r>
        <w:rPr>
          <w:rStyle w:val="s1"/>
        </w:rPr>
        <w:t>vague</w:t>
      </w:r>
      <w:proofErr w:type="gramEnd"/>
      <w:r>
        <w:rPr>
          <w:rStyle w:val="s1"/>
        </w:rPr>
        <w:t xml:space="preserve"> and computers can range from calculators to televisions. The invention of computers has automated many manual tasks in our daily lives and has given us more time to spend on more important things.</w:t>
      </w:r>
      <w:r w:rsidR="00201098" w:rsidRPr="00201098">
        <w:rPr>
          <w:rStyle w:val="s1"/>
        </w:rPr>
        <w:t xml:space="preserve"> </w:t>
      </w:r>
      <w:r w:rsidR="00201098">
        <w:rPr>
          <w:rStyle w:val="s1"/>
        </w:rPr>
        <w:t>Not only have computers made our daily lives more efficient, but they have also helped our society and world grow and advance.</w:t>
      </w:r>
      <w:r w:rsidR="00052511" w:rsidRPr="00052511">
        <w:rPr>
          <w:rStyle w:val="s1"/>
        </w:rPr>
        <w:t xml:space="preserve"> </w:t>
      </w:r>
      <w:r w:rsidR="00052511">
        <w:rPr>
          <w:rStyle w:val="s1"/>
        </w:rPr>
        <w:t>The most recent example of this is computers, which have allowed for a great amount of progress in fields such as IT, manufacturing, and medicine. Most of this progress is only made possible because of computers.</w:t>
      </w:r>
    </w:p>
    <w:p w14:paraId="766B2BC1" w14:textId="77777777" w:rsidR="00F24FD5" w:rsidRDefault="00F24FD5">
      <w:pPr>
        <w:pStyle w:val="p1"/>
        <w:divId w:val="1553419646"/>
      </w:pPr>
    </w:p>
    <w:p w14:paraId="3F0E8973" w14:textId="77777777" w:rsidR="00F24FD5" w:rsidRDefault="00F24FD5">
      <w:pPr>
        <w:pStyle w:val="p1"/>
        <w:divId w:val="1074936605"/>
      </w:pPr>
      <w:r>
        <w:rPr>
          <w:rStyle w:val="s1"/>
        </w:rPr>
        <w:t xml:space="preserve">In today's world, it is necessary to use technology, especially when it comes to education. The computer has a very deep impact and important role in education. With the help of the computer now it is easy to impart education to students </w:t>
      </w:r>
      <w:proofErr w:type="gramStart"/>
      <w:r>
        <w:rPr>
          <w:rStyle w:val="s1"/>
        </w:rPr>
        <w:t>and also</w:t>
      </w:r>
      <w:proofErr w:type="gramEnd"/>
      <w:r>
        <w:rPr>
          <w:rStyle w:val="s1"/>
        </w:rPr>
        <w:t xml:space="preserve"> it is much more interesting than before. Computers has large capacities to store information and data. The computer enables quick processing of data with very low chances of errors. The computer has made the communication much easier over miles. It is not only for storage and </w:t>
      </w:r>
      <w:proofErr w:type="gramStart"/>
      <w:r>
        <w:rPr>
          <w:rStyle w:val="s1"/>
        </w:rPr>
        <w:t>processing</w:t>
      </w:r>
      <w:proofErr w:type="gramEnd"/>
      <w:r>
        <w:rPr>
          <w:rStyle w:val="s1"/>
        </w:rPr>
        <w:t xml:space="preserve"> but it is also for communication. The computer is important in education for job skills.</w:t>
      </w:r>
    </w:p>
    <w:p w14:paraId="2BBBCBEF" w14:textId="77777777" w:rsidR="00F24FD5" w:rsidRDefault="00F24FD5">
      <w:pPr>
        <w:pStyle w:val="p1"/>
        <w:divId w:val="1074936605"/>
      </w:pPr>
      <w:r>
        <w:rPr>
          <w:rStyle w:val="s1"/>
        </w:rPr>
        <w:t xml:space="preserve">Also, the computer is being used in banking, hospitals, medical </w:t>
      </w:r>
      <w:proofErr w:type="gramStart"/>
      <w:r>
        <w:rPr>
          <w:rStyle w:val="s1"/>
        </w:rPr>
        <w:t>and also</w:t>
      </w:r>
      <w:proofErr w:type="gramEnd"/>
      <w:r>
        <w:rPr>
          <w:rStyle w:val="s1"/>
        </w:rPr>
        <w:t xml:space="preserve"> for online shopping and educational institutes. The computer is a</w:t>
      </w:r>
    </w:p>
    <w:p w14:paraId="5E8B4A6B" w14:textId="77777777" w:rsidR="00F24FD5" w:rsidRDefault="00F24FD5">
      <w:pPr>
        <w:pStyle w:val="p1"/>
        <w:divId w:val="1074936605"/>
      </w:pPr>
      <w:r>
        <w:rPr>
          <w:rStyle w:val="s1"/>
        </w:rPr>
        <w:t>useful and powerful device which works very fast. It also helps to learn new skills which is an important part of today's digital world.</w:t>
      </w:r>
    </w:p>
    <w:p w14:paraId="5EE3A3BF" w14:textId="77777777" w:rsidR="00F24FD5" w:rsidRDefault="00F24FD5">
      <w:pPr>
        <w:pStyle w:val="p1"/>
        <w:divId w:val="1553419646"/>
      </w:pPr>
    </w:p>
    <w:p w14:paraId="4E1A53A6" w14:textId="77777777" w:rsidR="00F24FD5" w:rsidRDefault="00F24FD5">
      <w:pPr>
        <w:pStyle w:val="p1"/>
        <w:divId w:val="1553419646"/>
      </w:pPr>
    </w:p>
    <w:p w14:paraId="3ED6CB50" w14:textId="77777777" w:rsidR="00F24FD5" w:rsidRDefault="00F24FD5">
      <w:pPr>
        <w:pStyle w:val="p1"/>
        <w:divId w:val="1553419646"/>
      </w:pPr>
    </w:p>
    <w:p w14:paraId="0412DE5C" w14:textId="77777777" w:rsidR="00F24FD5" w:rsidRDefault="00F24FD5">
      <w:pPr>
        <w:pStyle w:val="p1"/>
        <w:divId w:val="1553419646"/>
      </w:pPr>
    </w:p>
    <w:p w14:paraId="2403CDB4" w14:textId="77777777" w:rsidR="00F24FD5" w:rsidRDefault="00F24FD5">
      <w:pPr>
        <w:pStyle w:val="p1"/>
        <w:divId w:val="1553419646"/>
      </w:pPr>
    </w:p>
    <w:p w14:paraId="686B39AB" w14:textId="77777777" w:rsidR="00F24FD5" w:rsidRDefault="00F24FD5">
      <w:pPr>
        <w:pStyle w:val="p1"/>
        <w:divId w:val="1553419646"/>
      </w:pPr>
    </w:p>
    <w:p w14:paraId="5ACB0083" w14:textId="77777777" w:rsidR="00F24FD5" w:rsidRDefault="00F24FD5">
      <w:pPr>
        <w:pStyle w:val="p1"/>
        <w:divId w:val="1553419646"/>
      </w:pPr>
    </w:p>
    <w:p w14:paraId="71E22D5F" w14:textId="77777777" w:rsidR="00F24FD5" w:rsidRDefault="00F24FD5">
      <w:pPr>
        <w:pStyle w:val="p1"/>
        <w:divId w:val="1553419646"/>
      </w:pPr>
    </w:p>
    <w:p w14:paraId="73CF8CBF" w14:textId="77777777" w:rsidR="00F24FD5" w:rsidRDefault="00F24FD5">
      <w:pPr>
        <w:pStyle w:val="p1"/>
        <w:divId w:val="1553419646"/>
      </w:pPr>
    </w:p>
    <w:p w14:paraId="431342B1" w14:textId="77777777" w:rsidR="00F24FD5" w:rsidRDefault="00F24FD5">
      <w:pPr>
        <w:pStyle w:val="p1"/>
        <w:divId w:val="1553419646"/>
      </w:pPr>
    </w:p>
    <w:p w14:paraId="7039AB98" w14:textId="77777777" w:rsidR="00F24FD5" w:rsidRDefault="00F24FD5">
      <w:pPr>
        <w:pStyle w:val="p1"/>
        <w:divId w:val="1553419646"/>
      </w:pPr>
    </w:p>
    <w:p w14:paraId="087239EC" w14:textId="77777777" w:rsidR="00F24FD5" w:rsidRDefault="00F24FD5">
      <w:pPr>
        <w:pStyle w:val="p1"/>
        <w:divId w:val="1553419646"/>
      </w:pPr>
    </w:p>
    <w:p w14:paraId="19E36228" w14:textId="77777777" w:rsidR="00F24FD5" w:rsidRDefault="00F24FD5">
      <w:pPr>
        <w:pStyle w:val="p1"/>
        <w:divId w:val="1553419646"/>
      </w:pPr>
    </w:p>
    <w:p w14:paraId="0836F9A0" w14:textId="77777777" w:rsidR="00F24FD5" w:rsidRDefault="00F24FD5">
      <w:pPr>
        <w:pStyle w:val="p1"/>
        <w:divId w:val="1553419646"/>
      </w:pPr>
    </w:p>
    <w:p w14:paraId="0D50B7E1" w14:textId="77777777" w:rsidR="004B738B" w:rsidRDefault="004B738B">
      <w:pPr>
        <w:pStyle w:val="p1"/>
        <w:divId w:val="1553419646"/>
      </w:pPr>
    </w:p>
    <w:p w14:paraId="09757445" w14:textId="77777777" w:rsidR="004B738B" w:rsidRDefault="004B738B">
      <w:pPr>
        <w:pStyle w:val="p1"/>
        <w:divId w:val="1524903645"/>
      </w:pPr>
      <w:r>
        <w:rPr>
          <w:rStyle w:val="s1"/>
        </w:rPr>
        <w:t>Why computers are important?</w:t>
      </w:r>
    </w:p>
    <w:p w14:paraId="79FA43BE" w14:textId="77777777" w:rsidR="004B738B" w:rsidRDefault="004B738B">
      <w:pPr>
        <w:pStyle w:val="p1"/>
        <w:divId w:val="1524903645"/>
      </w:pPr>
      <w:r>
        <w:rPr>
          <w:rStyle w:val="s1"/>
        </w:rPr>
        <w:t>Computers are important because they impart knowledge, teach useful information, allow you to watch movies, print, draw and just have fun. Most people think that the computer is just fun and an interesting toy.</w:t>
      </w:r>
    </w:p>
    <w:p w14:paraId="1105D792" w14:textId="2C06910B" w:rsidR="004B738B" w:rsidRDefault="004B738B">
      <w:pPr>
        <w:pStyle w:val="p1"/>
        <w:divId w:val="1524903645"/>
        <w:rPr>
          <w:rStyle w:val="s1"/>
        </w:rPr>
      </w:pPr>
      <w:r>
        <w:rPr>
          <w:rStyle w:val="s1"/>
        </w:rPr>
        <w:t>In the future, the computer can be used anywhere and anytime.</w:t>
      </w:r>
      <w:r w:rsidR="00AE77D0">
        <w:rPr>
          <w:rStyle w:val="s1"/>
        </w:rPr>
        <w:t xml:space="preserve"> </w:t>
      </w:r>
    </w:p>
    <w:p w14:paraId="2DB9B3D9" w14:textId="77777777" w:rsidR="00AE77D0" w:rsidRDefault="00AE77D0">
      <w:pPr>
        <w:pStyle w:val="p1"/>
        <w:divId w:val="1524903645"/>
        <w:rPr>
          <w:rStyle w:val="s1"/>
        </w:rPr>
      </w:pPr>
    </w:p>
    <w:p w14:paraId="17B1980F" w14:textId="2CF207F1" w:rsidR="00622265" w:rsidRDefault="00622265">
      <w:pPr>
        <w:pStyle w:val="p1"/>
        <w:divId w:val="1524903645"/>
        <w:rPr>
          <w:rStyle w:val="s1"/>
        </w:rPr>
      </w:pPr>
      <w:proofErr w:type="gramStart"/>
      <w:r>
        <w:rPr>
          <w:rStyle w:val="s1"/>
        </w:rPr>
        <w:t>Computers  in</w:t>
      </w:r>
      <w:proofErr w:type="gramEnd"/>
      <w:r>
        <w:rPr>
          <w:rStyle w:val="s1"/>
        </w:rPr>
        <w:t xml:space="preserve"> the future</w:t>
      </w:r>
    </w:p>
    <w:p w14:paraId="1A42B75D" w14:textId="77777777" w:rsidR="00D214EA" w:rsidRDefault="00D214EA">
      <w:pPr>
        <w:pStyle w:val="p1"/>
        <w:divId w:val="1591889873"/>
        <w:rPr>
          <w:rStyle w:val="s1"/>
        </w:rPr>
      </w:pPr>
      <w:r>
        <w:rPr>
          <w:rStyle w:val="s1"/>
        </w:rPr>
        <w:t>I think: They would be smaller, lighter, faster. They will be water resistant and totally portable.</w:t>
      </w:r>
    </w:p>
    <w:p w14:paraId="58336AF5" w14:textId="2C2E7718" w:rsidR="00265FD8" w:rsidRDefault="00265FD8">
      <w:pPr>
        <w:pStyle w:val="p1"/>
        <w:divId w:val="484052259"/>
        <w:rPr>
          <w:rFonts w:ascii="Source Serif Pro" w:eastAsia="Times New Roman" w:hAnsi="Source Serif Pro"/>
          <w:color w:val="0D0D0D" w:themeColor="text1" w:themeTint="F2"/>
          <w:spacing w:val="-2"/>
          <w:shd w:val="clear" w:color="auto" w:fill="FFFFFF"/>
        </w:rPr>
      </w:pPr>
      <w:r>
        <w:rPr>
          <w:rStyle w:val="s1"/>
        </w:rPr>
        <w:t xml:space="preserve">Computers and telecommunications are already giving us access to large amounts of information. As computers become more </w:t>
      </w:r>
      <w:proofErr w:type="gramStart"/>
      <w:r>
        <w:rPr>
          <w:rStyle w:val="s1"/>
        </w:rPr>
        <w:t>powerful</w:t>
      </w:r>
      <w:proofErr w:type="gramEnd"/>
      <w:r>
        <w:rPr>
          <w:rStyle w:val="s1"/>
        </w:rPr>
        <w:t xml:space="preserve"> they will grow more intelligent There seems no reason why machines should not become more intelligent than people in the future. Computers will start to design and build other computers. They will then be able to evolve, just as life evolves. There will then be two forms of life and many thousands of years from now in the future there might be competition for power between computers and life and would </w:t>
      </w:r>
      <w:proofErr w:type="spellStart"/>
      <w:r>
        <w:rPr>
          <w:rStyle w:val="s1"/>
        </w:rPr>
        <w:t>probaly</w:t>
      </w:r>
      <w:proofErr w:type="spellEnd"/>
      <w:r>
        <w:rPr>
          <w:rStyle w:val="s1"/>
        </w:rPr>
        <w:t xml:space="preserve"> become large robots.</w:t>
      </w:r>
      <w:r w:rsidR="00EA348A" w:rsidRPr="00EA348A">
        <w:rPr>
          <w:rFonts w:ascii="Source Serif Pro" w:eastAsia="Times New Roman" w:hAnsi="Source Serif Pro"/>
          <w:color w:val="435059"/>
          <w:spacing w:val="-2"/>
          <w:sz w:val="30"/>
          <w:szCs w:val="30"/>
          <w:shd w:val="clear" w:color="auto" w:fill="FFFFFF"/>
        </w:rPr>
        <w:t xml:space="preserve"> </w:t>
      </w:r>
      <w:r w:rsidR="00EA348A" w:rsidRPr="00C24C21">
        <w:rPr>
          <w:rFonts w:ascii="Source Serif Pro" w:eastAsia="Times New Roman" w:hAnsi="Source Serif Pro"/>
          <w:color w:val="435059"/>
          <w:spacing w:val="-2"/>
          <w:shd w:val="clear" w:color="auto" w:fill="FFFFFF"/>
        </w:rPr>
        <w:t xml:space="preserve">As far as computers in the future, I feel that </w:t>
      </w:r>
      <w:r w:rsidR="00EA348A" w:rsidRPr="00BC4360">
        <w:rPr>
          <w:rFonts w:ascii="Source Serif Pro" w:eastAsia="Times New Roman" w:hAnsi="Source Serif Pro"/>
          <w:color w:val="0D0D0D" w:themeColor="text1" w:themeTint="F2"/>
          <w:spacing w:val="-2"/>
          <w:shd w:val="clear" w:color="auto" w:fill="FFFFFF"/>
        </w:rPr>
        <w:t xml:space="preserve">they are going to play a major role. They will be in everyday </w:t>
      </w:r>
      <w:proofErr w:type="gramStart"/>
      <w:r w:rsidR="00EA348A" w:rsidRPr="00BC4360">
        <w:rPr>
          <w:rFonts w:ascii="Source Serif Pro" w:eastAsia="Times New Roman" w:hAnsi="Source Serif Pro"/>
          <w:color w:val="0D0D0D" w:themeColor="text1" w:themeTint="F2"/>
          <w:spacing w:val="-2"/>
          <w:shd w:val="clear" w:color="auto" w:fill="FFFFFF"/>
        </w:rPr>
        <w:t>life,</w:t>
      </w:r>
      <w:proofErr w:type="gramEnd"/>
      <w:r w:rsidR="00EA348A" w:rsidRPr="00BC4360">
        <w:rPr>
          <w:rFonts w:ascii="Source Serif Pro" w:eastAsia="Times New Roman" w:hAnsi="Source Serif Pro"/>
          <w:color w:val="0D0D0D" w:themeColor="text1" w:themeTint="F2"/>
          <w:spacing w:val="-2"/>
          <w:shd w:val="clear" w:color="auto" w:fill="FFFFFF"/>
        </w:rPr>
        <w:t xml:space="preserve"> in everything we do. There will be many areas affected by the wide use of computers. Areas such as: home, work, schools, automobiles, electronics, and humans. Although these areas are already affected, they will be even more as we move into the future.</w:t>
      </w:r>
      <w:r w:rsidR="00EA348A" w:rsidRPr="00BC4360">
        <w:rPr>
          <w:rFonts w:ascii="Source Serif Pro" w:eastAsia="Times New Roman" w:hAnsi="Source Serif Pro"/>
          <w:color w:val="0D0D0D" w:themeColor="text1" w:themeTint="F2"/>
          <w:spacing w:val="-2"/>
        </w:rPr>
        <w:br/>
      </w:r>
      <w:r w:rsidR="00EA348A" w:rsidRPr="00BC4360">
        <w:rPr>
          <w:rFonts w:ascii="Source Serif Pro" w:eastAsia="Times New Roman" w:hAnsi="Source Serif Pro"/>
          <w:color w:val="0D0D0D" w:themeColor="text1" w:themeTint="F2"/>
          <w:spacing w:val="-2"/>
        </w:rPr>
        <w:br/>
      </w:r>
      <w:r w:rsidR="00EA348A" w:rsidRPr="00BC4360">
        <w:rPr>
          <w:rFonts w:ascii="Source Serif Pro" w:eastAsia="Times New Roman" w:hAnsi="Source Serif Pro"/>
          <w:color w:val="0D0D0D" w:themeColor="text1" w:themeTint="F2"/>
          <w:spacing w:val="-2"/>
          <w:shd w:val="clear" w:color="auto" w:fill="FFFFFF"/>
        </w:rPr>
        <w:t xml:space="preserve">To begin this discussion I will show you the effects on the </w:t>
      </w:r>
      <w:proofErr w:type="gramStart"/>
      <w:r w:rsidR="00EA348A" w:rsidRPr="00BC4360">
        <w:rPr>
          <w:rFonts w:ascii="Source Serif Pro" w:eastAsia="Times New Roman" w:hAnsi="Source Serif Pro"/>
          <w:color w:val="0D0D0D" w:themeColor="text1" w:themeTint="F2"/>
          <w:spacing w:val="-2"/>
          <w:shd w:val="clear" w:color="auto" w:fill="FFFFFF"/>
        </w:rPr>
        <w:t>work place</w:t>
      </w:r>
      <w:proofErr w:type="gramEnd"/>
      <w:r w:rsidR="00EA348A" w:rsidRPr="00BC4360">
        <w:rPr>
          <w:rFonts w:ascii="Source Serif Pro" w:eastAsia="Times New Roman" w:hAnsi="Source Serif Pro"/>
          <w:color w:val="0D0D0D" w:themeColor="text1" w:themeTint="F2"/>
          <w:spacing w:val="-2"/>
          <w:shd w:val="clear" w:color="auto" w:fill="FFFFFF"/>
        </w:rPr>
        <w:t xml:space="preserve"> and humans. As for humans in the </w:t>
      </w:r>
      <w:proofErr w:type="gramStart"/>
      <w:r w:rsidR="00EA348A" w:rsidRPr="00BC4360">
        <w:rPr>
          <w:rFonts w:ascii="Source Serif Pro" w:eastAsia="Times New Roman" w:hAnsi="Source Serif Pro"/>
          <w:color w:val="0D0D0D" w:themeColor="text1" w:themeTint="F2"/>
          <w:spacing w:val="-2"/>
          <w:shd w:val="clear" w:color="auto" w:fill="FFFFFF"/>
        </w:rPr>
        <w:t>work place</w:t>
      </w:r>
      <w:proofErr w:type="gramEnd"/>
      <w:r w:rsidR="00EA348A" w:rsidRPr="00BC4360">
        <w:rPr>
          <w:rFonts w:ascii="Source Serif Pro" w:eastAsia="Times New Roman" w:hAnsi="Source Serif Pro"/>
          <w:color w:val="0D0D0D" w:themeColor="text1" w:themeTint="F2"/>
          <w:spacing w:val="-2"/>
          <w:shd w:val="clear" w:color="auto" w:fill="FFFFFF"/>
        </w:rPr>
        <w:t xml:space="preserve">, work will become easier. </w:t>
      </w:r>
      <w:proofErr w:type="gramStart"/>
      <w:r w:rsidR="00EA348A" w:rsidRPr="00BC4360">
        <w:rPr>
          <w:rFonts w:ascii="Source Serif Pro" w:eastAsia="Times New Roman" w:hAnsi="Source Serif Pro"/>
          <w:color w:val="0D0D0D" w:themeColor="text1" w:themeTint="F2"/>
          <w:spacing w:val="-2"/>
          <w:shd w:val="clear" w:color="auto" w:fill="FFFFFF"/>
        </w:rPr>
        <w:t>So</w:t>
      </w:r>
      <w:proofErr w:type="gramEnd"/>
      <w:r w:rsidR="00EA348A" w:rsidRPr="00BC4360">
        <w:rPr>
          <w:rFonts w:ascii="Source Serif Pro" w:eastAsia="Times New Roman" w:hAnsi="Source Serif Pro"/>
          <w:color w:val="0D0D0D" w:themeColor="text1" w:themeTint="F2"/>
          <w:spacing w:val="-2"/>
          <w:shd w:val="clear" w:color="auto" w:fill="FFFFFF"/>
        </w:rPr>
        <w:t xml:space="preserve"> this means less stress for humans because the computers will be doing all the work. This in turn means that humans will be doing less and less because the computers will be slowly taking over. As for a human going to work, this may only consist of telling a computer what to do all day. Or even from your own home, waking up and telling your computer what to do so you do not even have to go into work. Now for communication with computers, this may get so advanced that your computer may even ask you questions about the work it is doing and that you are getting paid to do. </w:t>
      </w:r>
      <w:proofErr w:type="gramStart"/>
      <w:r w:rsidR="00EA348A" w:rsidRPr="00BC4360">
        <w:rPr>
          <w:rFonts w:ascii="Source Serif Pro" w:eastAsia="Times New Roman" w:hAnsi="Source Serif Pro"/>
          <w:color w:val="0D0D0D" w:themeColor="text1" w:themeTint="F2"/>
          <w:spacing w:val="-2"/>
          <w:shd w:val="clear" w:color="auto" w:fill="FFFFFF"/>
        </w:rPr>
        <w:t>So</w:t>
      </w:r>
      <w:proofErr w:type="gramEnd"/>
      <w:r w:rsidR="00EA348A" w:rsidRPr="00BC4360">
        <w:rPr>
          <w:rFonts w:ascii="Source Serif Pro" w:eastAsia="Times New Roman" w:hAnsi="Source Serif Pro"/>
          <w:color w:val="0D0D0D" w:themeColor="text1" w:themeTint="F2"/>
          <w:spacing w:val="-2"/>
          <w:shd w:val="clear" w:color="auto" w:fill="FFFFFF"/>
        </w:rPr>
        <w:t xml:space="preserve"> this is where I see computers going as far as work and humans.</w:t>
      </w:r>
    </w:p>
    <w:p w14:paraId="175E4044" w14:textId="77777777" w:rsidR="006C4E84" w:rsidRDefault="006C4E84">
      <w:pPr>
        <w:pStyle w:val="p1"/>
        <w:divId w:val="484052259"/>
        <w:rPr>
          <w:rFonts w:ascii="Source Serif Pro" w:eastAsia="Times New Roman" w:hAnsi="Source Serif Pro"/>
          <w:color w:val="0D0D0D" w:themeColor="text1" w:themeTint="F2"/>
          <w:spacing w:val="-2"/>
          <w:shd w:val="clear" w:color="auto" w:fill="FFFFFF"/>
        </w:rPr>
      </w:pPr>
    </w:p>
    <w:p w14:paraId="0AB599C3" w14:textId="77777777" w:rsidR="006C4E84" w:rsidRPr="00BC4360" w:rsidRDefault="006C4E84">
      <w:pPr>
        <w:pStyle w:val="p1"/>
        <w:divId w:val="484052259"/>
        <w:rPr>
          <w:color w:val="0D0D0D" w:themeColor="text1" w:themeTint="F2"/>
        </w:rPr>
      </w:pPr>
    </w:p>
    <w:p w14:paraId="00D85555" w14:textId="33CCC5E7" w:rsidR="009B355C" w:rsidRPr="00BC4360" w:rsidRDefault="006C4E84">
      <w:pPr>
        <w:pStyle w:val="p1"/>
        <w:divId w:val="1591889873"/>
        <w:rPr>
          <w:color w:val="0D0D0D" w:themeColor="text1" w:themeTint="F2"/>
        </w:rPr>
      </w:pPr>
      <w:r w:rsidRPr="006C4E84">
        <w:rPr>
          <w:color w:val="0D0D0D" w:themeColor="text1" w:themeTint="F2"/>
        </w:rPr>
        <w:t>The history of computer development is often referred to in reference to the different generations of computing devices. A generation refers to the state of improvement in the product development process. This term is also used in the different advancements of new computer technology. With each new generation, the circuitry has gotten smaller and more advanced than the previous generation before it. As a result of the miniaturization, speed, power, and computer memory has proportionally increased. New discoveries are constantly being developed that affect the way we live, work and play.</w:t>
      </w:r>
    </w:p>
    <w:p w14:paraId="6EA5F755" w14:textId="77777777" w:rsidR="00622265" w:rsidRPr="00BC4360" w:rsidRDefault="00622265">
      <w:pPr>
        <w:pStyle w:val="p1"/>
        <w:divId w:val="1524903645"/>
        <w:rPr>
          <w:color w:val="0D0D0D" w:themeColor="text1" w:themeTint="F2"/>
        </w:rPr>
      </w:pPr>
    </w:p>
    <w:p w14:paraId="756265B9" w14:textId="77777777" w:rsidR="004B738B" w:rsidRPr="00C24C21" w:rsidRDefault="004B738B">
      <w:pPr>
        <w:pStyle w:val="p1"/>
        <w:divId w:val="1553419646"/>
      </w:pPr>
    </w:p>
    <w:p w14:paraId="7DFE9A04" w14:textId="1CB04474" w:rsidR="005D7A66" w:rsidRPr="00C24C21" w:rsidRDefault="005D7A66">
      <w:pPr>
        <w:pStyle w:val="p1"/>
        <w:divId w:val="493837472"/>
      </w:pPr>
    </w:p>
    <w:p w14:paraId="4D45379C" w14:textId="5C8A200A" w:rsidR="00F53FDD" w:rsidRPr="00C24C21" w:rsidRDefault="00F53FDD">
      <w:pPr>
        <w:pStyle w:val="p1"/>
        <w:divId w:val="1608080158"/>
      </w:pPr>
    </w:p>
    <w:p w14:paraId="270BEFCC" w14:textId="737331D6" w:rsidR="00180072" w:rsidRPr="00C24C21" w:rsidRDefault="00180072" w:rsidP="008B15D8">
      <w:pPr>
        <w:pStyle w:val="ListParagraph"/>
        <w:ind w:left="1080"/>
        <w:rPr>
          <w:color w:val="1A1A1A" w:themeColor="background1" w:themeShade="1A"/>
          <w:sz w:val="18"/>
          <w:szCs w:val="18"/>
        </w:rPr>
      </w:pPr>
    </w:p>
    <w:p w14:paraId="004733BB" w14:textId="77777777" w:rsidR="005E3D7A" w:rsidRPr="00C24C21" w:rsidRDefault="005E3D7A" w:rsidP="008B15D8">
      <w:pPr>
        <w:pStyle w:val="ListParagraph"/>
        <w:ind w:left="1080"/>
        <w:rPr>
          <w:color w:val="1A1A1A" w:themeColor="background1" w:themeShade="1A"/>
          <w:sz w:val="18"/>
          <w:szCs w:val="18"/>
        </w:rPr>
      </w:pPr>
    </w:p>
    <w:p w14:paraId="7899A38E" w14:textId="7D1C7A67" w:rsidR="00092972" w:rsidRPr="00C24C21" w:rsidRDefault="00092972" w:rsidP="00092972">
      <w:pPr>
        <w:pStyle w:val="ListParagraph"/>
        <w:ind w:left="1080"/>
        <w:rPr>
          <w:color w:val="1A1A1A" w:themeColor="background1" w:themeShade="1A"/>
          <w:sz w:val="18"/>
          <w:szCs w:val="18"/>
        </w:rPr>
      </w:pPr>
    </w:p>
    <w:p w14:paraId="71EB3EC1" w14:textId="51DF4A51" w:rsidR="005C54C9" w:rsidRPr="00C24C21" w:rsidRDefault="005C54C9" w:rsidP="00092972">
      <w:pPr>
        <w:pStyle w:val="ListParagraph"/>
        <w:ind w:left="1080"/>
        <w:rPr>
          <w:color w:val="1A1A1A" w:themeColor="background1" w:themeShade="1A"/>
          <w:sz w:val="18"/>
          <w:szCs w:val="18"/>
        </w:rPr>
      </w:pPr>
    </w:p>
    <w:p w14:paraId="270CA44F" w14:textId="1C54E299" w:rsidR="00CD353E" w:rsidRPr="00C24C21" w:rsidRDefault="00CD353E" w:rsidP="00CD353E">
      <w:pPr>
        <w:pStyle w:val="ListParagraph"/>
        <w:ind w:left="1080"/>
        <w:rPr>
          <w:color w:val="1A1A1A" w:themeColor="background1" w:themeShade="1A"/>
          <w:sz w:val="18"/>
          <w:szCs w:val="18"/>
        </w:rPr>
      </w:pPr>
    </w:p>
    <w:p w14:paraId="4DC8B85E" w14:textId="5867FC85" w:rsidR="00963E48" w:rsidRPr="00C24C21" w:rsidRDefault="00963E48" w:rsidP="00963E48">
      <w:pPr>
        <w:spacing w:after="0" w:line="240" w:lineRule="auto"/>
        <w:ind w:left="0"/>
        <w:divId w:val="55320314"/>
        <w:rPr>
          <w:rFonts w:ascii="Times New Roman" w:eastAsia="Times New Roman" w:hAnsi="Times New Roman" w:cs="Times New Roman"/>
          <w:color w:val="1A1A1A" w:themeColor="background1" w:themeShade="1A"/>
          <w:sz w:val="18"/>
          <w:szCs w:val="18"/>
          <w:lang w:eastAsia="en-GB"/>
        </w:rPr>
      </w:pPr>
    </w:p>
    <w:p w14:paraId="2855C3A5" w14:textId="77777777" w:rsidR="00963E48" w:rsidRPr="00C24C21" w:rsidRDefault="00963E48" w:rsidP="00963E48">
      <w:pPr>
        <w:spacing w:after="0" w:line="240" w:lineRule="auto"/>
        <w:ind w:left="0"/>
        <w:divId w:val="55320314"/>
        <w:rPr>
          <w:rFonts w:ascii="Times New Roman" w:eastAsia="Times New Roman" w:hAnsi="Times New Roman" w:cs="Times New Roman"/>
          <w:color w:val="1A1A1A" w:themeColor="background1" w:themeShade="1A"/>
          <w:sz w:val="18"/>
          <w:szCs w:val="18"/>
          <w:lang w:eastAsia="en-GB"/>
        </w:rPr>
      </w:pPr>
    </w:p>
    <w:p w14:paraId="0A814586" w14:textId="77777777" w:rsidR="00CD353E" w:rsidRPr="00C24C21" w:rsidRDefault="00CD353E" w:rsidP="00CD353E">
      <w:pPr>
        <w:pStyle w:val="ListParagraph"/>
        <w:ind w:left="1080"/>
        <w:rPr>
          <w:color w:val="1A1A1A" w:themeColor="background1" w:themeShade="1A"/>
          <w:sz w:val="18"/>
          <w:szCs w:val="18"/>
        </w:rPr>
      </w:pPr>
    </w:p>
    <w:p w14:paraId="69F63A4C" w14:textId="77777777" w:rsidR="008312EB" w:rsidRPr="002A2452" w:rsidRDefault="008312EB" w:rsidP="00CD353E">
      <w:pPr>
        <w:pStyle w:val="ListParagraph"/>
        <w:ind w:left="1080"/>
        <w:rPr>
          <w:color w:val="1A1A1A" w:themeColor="background1" w:themeShade="1A"/>
        </w:rPr>
      </w:pPr>
    </w:p>
    <w:p w14:paraId="0A590066" w14:textId="77777777" w:rsidR="008312EB" w:rsidRPr="002A2452" w:rsidRDefault="008312EB" w:rsidP="00CD353E">
      <w:pPr>
        <w:pStyle w:val="ListParagraph"/>
        <w:ind w:left="1080"/>
        <w:rPr>
          <w:color w:val="1A1A1A" w:themeColor="background1" w:themeShade="1A"/>
        </w:rPr>
      </w:pPr>
    </w:p>
    <w:p w14:paraId="73DEF92F" w14:textId="77777777" w:rsidR="008312EB" w:rsidRPr="002A2452" w:rsidRDefault="008312EB" w:rsidP="00CD353E">
      <w:pPr>
        <w:pStyle w:val="ListParagraph"/>
        <w:ind w:left="1080"/>
        <w:rPr>
          <w:color w:val="1A1A1A" w:themeColor="background1" w:themeShade="1A"/>
        </w:rPr>
      </w:pPr>
    </w:p>
    <w:sectPr w:rsidR="008312EB" w:rsidRPr="002A2452">
      <w:footerReference w:type="default" r:id="rId11"/>
      <w:pgSz w:w="11907" w:h="16839"/>
      <w:pgMar w:top="1440" w:right="1800" w:bottom="108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15A533" w14:textId="77777777" w:rsidR="006C23EE" w:rsidRDefault="006C23EE">
      <w:pPr>
        <w:spacing w:after="0" w:line="240" w:lineRule="auto"/>
      </w:pPr>
      <w:r>
        <w:separator/>
      </w:r>
    </w:p>
    <w:p w14:paraId="566F616E" w14:textId="77777777" w:rsidR="006C23EE" w:rsidRDefault="006C23EE"/>
  </w:endnote>
  <w:endnote w:type="continuationSeparator" w:id="0">
    <w:p w14:paraId="46847404" w14:textId="77777777" w:rsidR="006C23EE" w:rsidRDefault="006C23EE">
      <w:pPr>
        <w:spacing w:after="0" w:line="240" w:lineRule="auto"/>
      </w:pPr>
      <w:r>
        <w:continuationSeparator/>
      </w:r>
    </w:p>
    <w:p w14:paraId="626392B8" w14:textId="77777777" w:rsidR="006C23EE" w:rsidRDefault="006C23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Microsoft YaHei">
    <w:altName w:val="微软雅黑"/>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 w:name="Source Serif Pro">
    <w:charset w:val="00"/>
    <w:family w:val="roman"/>
    <w:pitch w:val="variable"/>
    <w:sig w:usb0="20000287" w:usb1="02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94163" w14:textId="77777777" w:rsidR="00E165E3" w:rsidRDefault="00A06177">
    <w:pPr>
      <w:pStyle w:val="Footer"/>
    </w:pP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227A48" w14:textId="77777777" w:rsidR="006C23EE" w:rsidRDefault="006C23EE">
      <w:pPr>
        <w:spacing w:after="0" w:line="240" w:lineRule="auto"/>
      </w:pPr>
      <w:r>
        <w:separator/>
      </w:r>
    </w:p>
    <w:p w14:paraId="2AB9DE78" w14:textId="77777777" w:rsidR="006C23EE" w:rsidRDefault="006C23EE"/>
  </w:footnote>
  <w:footnote w:type="continuationSeparator" w:id="0">
    <w:p w14:paraId="6E57136B" w14:textId="77777777" w:rsidR="006C23EE" w:rsidRDefault="006C23EE">
      <w:pPr>
        <w:spacing w:after="0" w:line="240" w:lineRule="auto"/>
      </w:pPr>
      <w:r>
        <w:continuationSeparator/>
      </w:r>
    </w:p>
    <w:p w14:paraId="1D90E1EA" w14:textId="77777777" w:rsidR="006C23EE" w:rsidRDefault="006C23E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FB0E3A"/>
    <w:multiLevelType w:val="multilevel"/>
    <w:tmpl w:val="D6E81BDE"/>
    <w:lvl w:ilvl="0">
      <w:start w:val="1"/>
      <w:numFmt w:val="decimal"/>
      <w:pStyle w:val="Heading1"/>
      <w:lvlText w:val="%1."/>
      <w:lvlJc w:val="left"/>
      <w:pPr>
        <w:ind w:left="360" w:hanging="360"/>
      </w:pPr>
      <w:rPr>
        <w:rFonts w:hint="default"/>
      </w:rPr>
    </w:lvl>
    <w:lvl w:ilvl="1">
      <w:start w:val="1"/>
      <w:numFmt w:val="upperLetter"/>
      <w:pStyle w:val="Heading2"/>
      <w:lvlText w:val="%2."/>
      <w:lvlJc w:val="left"/>
      <w:pPr>
        <w:ind w:left="720" w:hanging="360"/>
      </w:pPr>
      <w:rPr>
        <w:rFonts w:hint="default"/>
      </w:rPr>
    </w:lvl>
    <w:lvl w:ilvl="2">
      <w:start w:val="1"/>
      <w:numFmt w:val="lowerRoman"/>
      <w:pStyle w:val="Heading3"/>
      <w:lvlText w:val="%3."/>
      <w:lvlJc w:val="right"/>
      <w:pPr>
        <w:ind w:left="1080" w:hanging="360"/>
      </w:pPr>
      <w:rPr>
        <w:rFonts w:hint="default"/>
      </w:rPr>
    </w:lvl>
    <w:lvl w:ilvl="3">
      <w:start w:val="1"/>
      <w:numFmt w:val="decimal"/>
      <w:pStyle w:val="Heading4"/>
      <w:lvlText w:val="%4."/>
      <w:lvlJc w:val="left"/>
      <w:pPr>
        <w:ind w:left="1440" w:hanging="360"/>
      </w:pPr>
      <w:rPr>
        <w:rFonts w:hint="default"/>
      </w:rPr>
    </w:lvl>
    <w:lvl w:ilvl="4">
      <w:start w:val="1"/>
      <w:numFmt w:val="lowerLetter"/>
      <w:pStyle w:val="Heading5"/>
      <w:lvlText w:val="%5."/>
      <w:lvlJc w:val="left"/>
      <w:pPr>
        <w:ind w:left="1800" w:hanging="360"/>
      </w:pPr>
      <w:rPr>
        <w:rFonts w:hint="default"/>
      </w:rPr>
    </w:lvl>
    <w:lvl w:ilvl="5">
      <w:start w:val="1"/>
      <w:numFmt w:val="lowerRoman"/>
      <w:pStyle w:val="Heading6"/>
      <w:lvlText w:val="%6."/>
      <w:lvlJc w:val="right"/>
      <w:pPr>
        <w:ind w:left="2160" w:hanging="360"/>
      </w:pPr>
      <w:rPr>
        <w:rFonts w:hint="default"/>
      </w:rPr>
    </w:lvl>
    <w:lvl w:ilvl="6">
      <w:start w:val="1"/>
      <w:numFmt w:val="decimal"/>
      <w:pStyle w:val="Heading7"/>
      <w:lvlText w:val="%7."/>
      <w:lvlJc w:val="left"/>
      <w:pPr>
        <w:ind w:left="2520" w:hanging="360"/>
      </w:pPr>
      <w:rPr>
        <w:rFonts w:hint="default"/>
      </w:rPr>
    </w:lvl>
    <w:lvl w:ilvl="7">
      <w:start w:val="1"/>
      <w:numFmt w:val="lowerLetter"/>
      <w:pStyle w:val="Heading8"/>
      <w:lvlText w:val="%8."/>
      <w:lvlJc w:val="left"/>
      <w:pPr>
        <w:ind w:left="2880" w:hanging="360"/>
      </w:pPr>
      <w:rPr>
        <w:rFonts w:hint="default"/>
      </w:rPr>
    </w:lvl>
    <w:lvl w:ilvl="8">
      <w:start w:val="1"/>
      <w:numFmt w:val="lowerRoman"/>
      <w:pStyle w:val="Heading9"/>
      <w:lvlText w:val="%9."/>
      <w:lvlJc w:val="right"/>
      <w:pPr>
        <w:ind w:left="3240" w:hanging="360"/>
      </w:pPr>
      <w:rPr>
        <w:rFonts w:hint="default"/>
      </w:rPr>
    </w:lvl>
  </w:abstractNum>
  <w:abstractNum w:abstractNumId="1" w15:restartNumberingAfterBreak="0">
    <w:nsid w:val="78D27378"/>
    <w:multiLevelType w:val="hybridMultilevel"/>
    <w:tmpl w:val="11D8ED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354379928">
    <w:abstractNumId w:val="0"/>
  </w:num>
  <w:num w:numId="2" w16cid:durableId="19555967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3AC"/>
    <w:rsid w:val="00052511"/>
    <w:rsid w:val="00077813"/>
    <w:rsid w:val="000872FA"/>
    <w:rsid w:val="00092972"/>
    <w:rsid w:val="000C5A22"/>
    <w:rsid w:val="000D113D"/>
    <w:rsid w:val="000E72F1"/>
    <w:rsid w:val="00110539"/>
    <w:rsid w:val="001161F9"/>
    <w:rsid w:val="0014228A"/>
    <w:rsid w:val="001725B6"/>
    <w:rsid w:val="00180072"/>
    <w:rsid w:val="001A2D94"/>
    <w:rsid w:val="001C0CA6"/>
    <w:rsid w:val="001D0A88"/>
    <w:rsid w:val="001E3AC3"/>
    <w:rsid w:val="00201098"/>
    <w:rsid w:val="00205AEB"/>
    <w:rsid w:val="0022314B"/>
    <w:rsid w:val="0024017D"/>
    <w:rsid w:val="002613AC"/>
    <w:rsid w:val="00265FD8"/>
    <w:rsid w:val="002850F5"/>
    <w:rsid w:val="002A2452"/>
    <w:rsid w:val="002D16FC"/>
    <w:rsid w:val="002E312E"/>
    <w:rsid w:val="002F4AFD"/>
    <w:rsid w:val="002F719B"/>
    <w:rsid w:val="003006BD"/>
    <w:rsid w:val="003032F2"/>
    <w:rsid w:val="00323FBE"/>
    <w:rsid w:val="00335AE9"/>
    <w:rsid w:val="003415BB"/>
    <w:rsid w:val="003465C2"/>
    <w:rsid w:val="00361711"/>
    <w:rsid w:val="003643DC"/>
    <w:rsid w:val="00372CEB"/>
    <w:rsid w:val="00386470"/>
    <w:rsid w:val="003E6D1D"/>
    <w:rsid w:val="0043484E"/>
    <w:rsid w:val="00437EC2"/>
    <w:rsid w:val="00447264"/>
    <w:rsid w:val="004529C7"/>
    <w:rsid w:val="00474DC4"/>
    <w:rsid w:val="004B1F37"/>
    <w:rsid w:val="004B738B"/>
    <w:rsid w:val="004D3B01"/>
    <w:rsid w:val="004D5FB9"/>
    <w:rsid w:val="004E1EA0"/>
    <w:rsid w:val="004E59F9"/>
    <w:rsid w:val="004F339B"/>
    <w:rsid w:val="004F5D41"/>
    <w:rsid w:val="005058F1"/>
    <w:rsid w:val="00555CB2"/>
    <w:rsid w:val="00580A4E"/>
    <w:rsid w:val="005B4391"/>
    <w:rsid w:val="005C54C9"/>
    <w:rsid w:val="005D7A66"/>
    <w:rsid w:val="005E3D7A"/>
    <w:rsid w:val="00603829"/>
    <w:rsid w:val="006139EB"/>
    <w:rsid w:val="00622265"/>
    <w:rsid w:val="00675502"/>
    <w:rsid w:val="00684903"/>
    <w:rsid w:val="006C23EE"/>
    <w:rsid w:val="006C4E84"/>
    <w:rsid w:val="0070346B"/>
    <w:rsid w:val="007114BC"/>
    <w:rsid w:val="00711705"/>
    <w:rsid w:val="00714C25"/>
    <w:rsid w:val="007167BD"/>
    <w:rsid w:val="00744159"/>
    <w:rsid w:val="00783291"/>
    <w:rsid w:val="00791AD6"/>
    <w:rsid w:val="007B063A"/>
    <w:rsid w:val="007B46E2"/>
    <w:rsid w:val="007F5301"/>
    <w:rsid w:val="00821F00"/>
    <w:rsid w:val="00830672"/>
    <w:rsid w:val="008312EB"/>
    <w:rsid w:val="00845B8F"/>
    <w:rsid w:val="008767AD"/>
    <w:rsid w:val="00896C29"/>
    <w:rsid w:val="008B15D8"/>
    <w:rsid w:val="008D5A9A"/>
    <w:rsid w:val="008E5671"/>
    <w:rsid w:val="008F5F9B"/>
    <w:rsid w:val="009172C5"/>
    <w:rsid w:val="00927902"/>
    <w:rsid w:val="00963E48"/>
    <w:rsid w:val="00984273"/>
    <w:rsid w:val="009A0432"/>
    <w:rsid w:val="009B355C"/>
    <w:rsid w:val="00A06177"/>
    <w:rsid w:val="00A2740E"/>
    <w:rsid w:val="00A7551D"/>
    <w:rsid w:val="00A75599"/>
    <w:rsid w:val="00A75804"/>
    <w:rsid w:val="00AC4422"/>
    <w:rsid w:val="00AE77D0"/>
    <w:rsid w:val="00AF62CC"/>
    <w:rsid w:val="00B36947"/>
    <w:rsid w:val="00B45FF3"/>
    <w:rsid w:val="00B52146"/>
    <w:rsid w:val="00B637F4"/>
    <w:rsid w:val="00B926CE"/>
    <w:rsid w:val="00BB038D"/>
    <w:rsid w:val="00BC3054"/>
    <w:rsid w:val="00BC4360"/>
    <w:rsid w:val="00C21BF3"/>
    <w:rsid w:val="00C24C21"/>
    <w:rsid w:val="00C260CC"/>
    <w:rsid w:val="00C46E6C"/>
    <w:rsid w:val="00C84005"/>
    <w:rsid w:val="00CD353E"/>
    <w:rsid w:val="00CF698C"/>
    <w:rsid w:val="00D025A3"/>
    <w:rsid w:val="00D214EA"/>
    <w:rsid w:val="00D26D59"/>
    <w:rsid w:val="00D300BB"/>
    <w:rsid w:val="00D3198E"/>
    <w:rsid w:val="00D346E1"/>
    <w:rsid w:val="00D4567B"/>
    <w:rsid w:val="00DB3FF1"/>
    <w:rsid w:val="00DC7411"/>
    <w:rsid w:val="00DE5AC2"/>
    <w:rsid w:val="00E0112D"/>
    <w:rsid w:val="00E165E3"/>
    <w:rsid w:val="00E22D7E"/>
    <w:rsid w:val="00E31079"/>
    <w:rsid w:val="00E36369"/>
    <w:rsid w:val="00EA348A"/>
    <w:rsid w:val="00EA7922"/>
    <w:rsid w:val="00EB59D7"/>
    <w:rsid w:val="00EF088B"/>
    <w:rsid w:val="00F10858"/>
    <w:rsid w:val="00F20787"/>
    <w:rsid w:val="00F21758"/>
    <w:rsid w:val="00F24FD5"/>
    <w:rsid w:val="00F33F64"/>
    <w:rsid w:val="00F53FDD"/>
    <w:rsid w:val="00F56021"/>
    <w:rsid w:val="00F92A0F"/>
    <w:rsid w:val="00FA0E8B"/>
    <w:rsid w:val="00FB39B1"/>
    <w:rsid w:val="00FC3B80"/>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B43B0E"/>
  <w15:chartTrackingRefBased/>
  <w15:docId w15:val="{9A1FB29C-E0FF-AA4C-AD5C-35BE090E6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color w:val="707070" w:themeColor="accent1"/>
        <w:sz w:val="22"/>
        <w:szCs w:val="22"/>
        <w:lang w:val="en-US" w:eastAsia="ja-JP" w:bidi="ar-SA"/>
      </w:rPr>
    </w:rPrDefault>
    <w:pPrDefault>
      <w:pPr>
        <w:spacing w:after="120" w:line="288" w:lineRule="auto"/>
        <w:ind w:left="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iPriority="2"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pPr>
      <w:numPr>
        <w:numId w:val="1"/>
      </w:numPr>
      <w:spacing w:before="600" w:after="60"/>
      <w:outlineLvl w:val="0"/>
    </w:pPr>
    <w:rPr>
      <w:rFonts w:asciiTheme="majorHAnsi" w:hAnsiTheme="majorHAnsi"/>
      <w:caps/>
      <w:color w:val="2E2E2E" w:themeColor="accent2"/>
      <w:spacing w:val="14"/>
      <w:sz w:val="26"/>
      <w:szCs w:val="26"/>
    </w:rPr>
  </w:style>
  <w:style w:type="paragraph" w:styleId="Heading2">
    <w:name w:val="heading 2"/>
    <w:basedOn w:val="Normal"/>
    <w:link w:val="Heading2Char"/>
    <w:uiPriority w:val="9"/>
    <w:unhideWhenUsed/>
    <w:qFormat/>
    <w:pPr>
      <w:numPr>
        <w:ilvl w:val="1"/>
        <w:numId w:val="1"/>
      </w:numPr>
      <w:spacing w:before="40"/>
      <w:outlineLvl w:val="1"/>
    </w:pPr>
    <w:rPr>
      <w:rFonts w:asciiTheme="majorHAnsi" w:eastAsiaTheme="majorEastAsia" w:hAnsiTheme="majorHAnsi" w:cstheme="majorBidi"/>
      <w:color w:val="2E2E2E" w:themeColor="accent2"/>
      <w:szCs w:val="26"/>
    </w:rPr>
  </w:style>
  <w:style w:type="paragraph" w:styleId="Heading3">
    <w:name w:val="heading 3"/>
    <w:basedOn w:val="Normal"/>
    <w:link w:val="Heading3Char"/>
    <w:uiPriority w:val="9"/>
    <w:unhideWhenUsed/>
    <w:qFormat/>
    <w:pPr>
      <w:numPr>
        <w:ilvl w:val="2"/>
        <w:numId w:val="1"/>
      </w:numPr>
      <w:spacing w:before="40" w:after="0"/>
      <w:outlineLvl w:val="2"/>
    </w:pPr>
    <w:rPr>
      <w:rFonts w:asciiTheme="majorHAnsi" w:eastAsiaTheme="majorEastAsia" w:hAnsiTheme="majorHAnsi" w:cstheme="majorBidi"/>
      <w:szCs w:val="24"/>
    </w:rPr>
  </w:style>
  <w:style w:type="paragraph" w:styleId="Heading4">
    <w:name w:val="heading 4"/>
    <w:basedOn w:val="Normal"/>
    <w:link w:val="Heading4Char"/>
    <w:uiPriority w:val="9"/>
    <w:semiHidden/>
    <w:unhideWhenUsed/>
    <w:qFormat/>
    <w:pPr>
      <w:numPr>
        <w:ilvl w:val="3"/>
        <w:numId w:val="1"/>
      </w:numPr>
      <w:spacing w:before="40" w:after="0"/>
      <w:outlineLvl w:val="3"/>
    </w:pPr>
    <w:rPr>
      <w:rFonts w:asciiTheme="majorHAnsi" w:eastAsiaTheme="majorEastAsia" w:hAnsiTheme="majorHAnsi" w:cstheme="majorBidi"/>
      <w:i/>
      <w:iCs/>
      <w:spacing w:val="6"/>
    </w:rPr>
  </w:style>
  <w:style w:type="paragraph" w:styleId="Heading5">
    <w:name w:val="heading 5"/>
    <w:basedOn w:val="Normal"/>
    <w:link w:val="Heading5Char"/>
    <w:uiPriority w:val="9"/>
    <w:semiHidden/>
    <w:unhideWhenUsed/>
    <w:qFormat/>
    <w:pPr>
      <w:numPr>
        <w:ilvl w:val="4"/>
        <w:numId w:val="1"/>
      </w:numPr>
      <w:spacing w:before="40" w:after="0"/>
      <w:outlineLvl w:val="4"/>
    </w:pPr>
    <w:rPr>
      <w:rFonts w:asciiTheme="majorHAnsi" w:eastAsiaTheme="majorEastAsia" w:hAnsiTheme="majorHAnsi" w:cstheme="majorBidi"/>
      <w:i/>
      <w:color w:val="2E2E2E" w:themeColor="accent2"/>
      <w:spacing w:val="6"/>
    </w:rPr>
  </w:style>
  <w:style w:type="paragraph" w:styleId="Heading6">
    <w:name w:val="heading 6"/>
    <w:basedOn w:val="Normal"/>
    <w:link w:val="Heading6Char"/>
    <w:uiPriority w:val="9"/>
    <w:semiHidden/>
    <w:unhideWhenUsed/>
    <w:qFormat/>
    <w:pPr>
      <w:numPr>
        <w:ilvl w:val="5"/>
        <w:numId w:val="1"/>
      </w:numPr>
      <w:spacing w:before="40" w:after="0"/>
      <w:outlineLvl w:val="5"/>
    </w:pPr>
    <w:rPr>
      <w:rFonts w:asciiTheme="majorHAnsi" w:eastAsiaTheme="majorEastAsia" w:hAnsiTheme="majorHAnsi" w:cstheme="majorBidi"/>
      <w:color w:val="2E2E2E" w:themeColor="accent2"/>
      <w:spacing w:val="12"/>
    </w:rPr>
  </w:style>
  <w:style w:type="paragraph" w:styleId="Heading7">
    <w:name w:val="heading 7"/>
    <w:basedOn w:val="Normal"/>
    <w:link w:val="Heading7Char"/>
    <w:uiPriority w:val="9"/>
    <w:semiHidden/>
    <w:unhideWhenUsed/>
    <w:qFormat/>
    <w:pPr>
      <w:numPr>
        <w:ilvl w:val="6"/>
        <w:numId w:val="1"/>
      </w:numPr>
      <w:spacing w:before="40" w:after="0"/>
      <w:outlineLvl w:val="6"/>
    </w:pPr>
    <w:rPr>
      <w:rFonts w:asciiTheme="majorHAnsi" w:eastAsiaTheme="majorEastAsia" w:hAnsiTheme="majorHAnsi" w:cstheme="majorBidi"/>
      <w:iCs/>
      <w:color w:val="2E2E2E" w:themeColor="accent2"/>
    </w:rPr>
  </w:style>
  <w:style w:type="paragraph" w:styleId="Heading8">
    <w:name w:val="heading 8"/>
    <w:basedOn w:val="Normal"/>
    <w:link w:val="Heading8Char"/>
    <w:uiPriority w:val="9"/>
    <w:semiHidden/>
    <w:unhideWhenUsed/>
    <w:qFormat/>
    <w:pPr>
      <w:numPr>
        <w:ilvl w:val="7"/>
        <w:numId w:val="1"/>
      </w:numPr>
      <w:spacing w:before="40" w:after="0"/>
      <w:outlineLvl w:val="7"/>
    </w:pPr>
    <w:rPr>
      <w:rFonts w:asciiTheme="majorHAnsi" w:eastAsiaTheme="majorEastAsia" w:hAnsiTheme="majorHAnsi" w:cstheme="majorBidi"/>
      <w:i/>
      <w:color w:val="626262" w:themeColor="accent2" w:themeTint="BF"/>
      <w:szCs w:val="21"/>
    </w:rPr>
  </w:style>
  <w:style w:type="paragraph" w:styleId="Heading9">
    <w:name w:val="heading 9"/>
    <w:basedOn w:val="Normal"/>
    <w:link w:val="Heading9Char"/>
    <w:uiPriority w:val="9"/>
    <w:semiHidden/>
    <w:unhideWhenUsed/>
    <w:qFormat/>
    <w:pPr>
      <w:numPr>
        <w:ilvl w:val="8"/>
        <w:numId w:val="1"/>
      </w:numPr>
      <w:spacing w:before="40" w:after="0"/>
      <w:outlineLvl w:val="8"/>
    </w:pPr>
    <w:rPr>
      <w:rFonts w:asciiTheme="majorHAnsi" w:eastAsiaTheme="majorEastAsia" w:hAnsiTheme="majorHAnsi" w:cstheme="majorBidi"/>
      <w:iCs/>
      <w:color w:val="626262" w:themeColor="accent2" w:themeTint="BF"/>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hAnsiTheme="majorHAnsi"/>
      <w:caps/>
      <w:color w:val="2E2E2E" w:themeColor="accent2"/>
      <w:spacing w:val="14"/>
      <w:sz w:val="26"/>
      <w:szCs w:val="26"/>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2E2E" w:themeColor="accent2"/>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pacing w:val="6"/>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color w:val="2E2E2E" w:themeColor="accent2"/>
      <w:spacing w:val="6"/>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2E2E2E" w:themeColor="accent2"/>
      <w:spacing w:val="1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color w:val="2E2E2E" w:themeColor="accent2"/>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color w:val="626262" w:themeColor="accent2" w:themeTint="BF"/>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626262" w:themeColor="accent2" w:themeTint="BF"/>
      <w:szCs w:val="21"/>
    </w:r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semiHidden/>
    <w:unhideWhenUsed/>
    <w:qFormat/>
    <w:pPr>
      <w:spacing w:after="200" w:line="240" w:lineRule="auto"/>
    </w:pPr>
    <w:rPr>
      <w:i/>
      <w:iCs/>
      <w:sz w:val="20"/>
      <w:szCs w:val="18"/>
    </w:rPr>
  </w:style>
  <w:style w:type="paragraph" w:styleId="Title">
    <w:name w:val="Title"/>
    <w:basedOn w:val="Normal"/>
    <w:link w:val="TitleChar"/>
    <w:uiPriority w:val="2"/>
    <w:unhideWhenUsed/>
    <w:qFormat/>
    <w:pPr>
      <w:pBdr>
        <w:left w:val="single" w:sz="48" w:space="10" w:color="000000" w:themeColor="text1"/>
      </w:pBdr>
      <w:spacing w:before="240" w:after="0"/>
      <w:ind w:left="0"/>
      <w:contextualSpacing/>
    </w:pPr>
    <w:rPr>
      <w:rFonts w:asciiTheme="majorHAnsi" w:eastAsiaTheme="majorEastAsia" w:hAnsiTheme="majorHAnsi" w:cstheme="majorBidi"/>
      <w:caps/>
      <w:color w:val="2E2E2E" w:themeColor="accent2"/>
      <w:spacing w:val="6"/>
      <w:sz w:val="54"/>
      <w:szCs w:val="56"/>
    </w:rPr>
  </w:style>
  <w:style w:type="character" w:customStyle="1" w:styleId="TitleChar">
    <w:name w:val="Title Char"/>
    <w:basedOn w:val="DefaultParagraphFont"/>
    <w:link w:val="Title"/>
    <w:uiPriority w:val="2"/>
    <w:rPr>
      <w:rFonts w:asciiTheme="majorHAnsi" w:eastAsiaTheme="majorEastAsia" w:hAnsiTheme="majorHAnsi" w:cstheme="majorBidi"/>
      <w:caps/>
      <w:color w:val="2E2E2E" w:themeColor="accent2"/>
      <w:spacing w:val="6"/>
      <w:sz w:val="54"/>
      <w:szCs w:val="56"/>
    </w:rPr>
  </w:style>
  <w:style w:type="paragraph" w:styleId="Subtitle">
    <w:name w:val="Subtitle"/>
    <w:basedOn w:val="Normal"/>
    <w:next w:val="Normal"/>
    <w:link w:val="SubtitleChar"/>
    <w:uiPriority w:val="11"/>
    <w:semiHidden/>
    <w:unhideWhenUsed/>
    <w:qFormat/>
    <w:pPr>
      <w:numPr>
        <w:ilvl w:val="1"/>
      </w:numPr>
      <w:spacing w:after="160"/>
      <w:ind w:left="360"/>
      <w:contextualSpacing/>
    </w:pPr>
    <w:rPr>
      <w:rFonts w:eastAsiaTheme="minorEastAsia"/>
      <w:i/>
      <w:spacing w:val="15"/>
      <w:sz w:val="32"/>
    </w:rPr>
  </w:style>
  <w:style w:type="paragraph" w:styleId="Date">
    <w:name w:val="Date"/>
    <w:basedOn w:val="Normal"/>
    <w:next w:val="Title"/>
    <w:link w:val="DateChar"/>
    <w:uiPriority w:val="2"/>
    <w:qFormat/>
    <w:pPr>
      <w:spacing w:after="360"/>
      <w:ind w:left="0"/>
    </w:pPr>
    <w:rPr>
      <w:sz w:val="28"/>
    </w:rPr>
  </w:style>
  <w:style w:type="character" w:customStyle="1" w:styleId="DateChar">
    <w:name w:val="Date Char"/>
    <w:basedOn w:val="DefaultParagraphFont"/>
    <w:link w:val="Date"/>
    <w:uiPriority w:val="2"/>
    <w:rPr>
      <w:sz w:val="28"/>
    </w:rPr>
  </w:style>
  <w:style w:type="character" w:styleId="IntenseEmphasis">
    <w:name w:val="Intense Emphasis"/>
    <w:basedOn w:val="DefaultParagraphFont"/>
    <w:uiPriority w:val="21"/>
    <w:semiHidden/>
    <w:unhideWhenUsed/>
    <w:qFormat/>
    <w:rPr>
      <w:b/>
      <w:iCs/>
      <w:color w:val="2E2E2E" w:themeColor="accent2"/>
    </w:rPr>
  </w:style>
  <w:style w:type="paragraph" w:styleId="IntenseQuote">
    <w:name w:val="Intense Quote"/>
    <w:basedOn w:val="Normal"/>
    <w:next w:val="Normal"/>
    <w:link w:val="IntenseQuoteChar"/>
    <w:uiPriority w:val="30"/>
    <w:semiHidden/>
    <w:unhideWhenUsed/>
    <w:qFormat/>
    <w:pPr>
      <w:spacing w:before="240"/>
    </w:pPr>
    <w:rPr>
      <w:b/>
      <w:i/>
      <w:iCs/>
      <w:color w:val="2E2E2E" w:themeColor="accent2"/>
    </w:rPr>
  </w:style>
  <w:style w:type="character" w:customStyle="1" w:styleId="IntenseQuoteChar">
    <w:name w:val="Intense Quote Char"/>
    <w:basedOn w:val="DefaultParagraphFont"/>
    <w:link w:val="IntenseQuote"/>
    <w:uiPriority w:val="30"/>
    <w:semiHidden/>
    <w:rPr>
      <w:b/>
      <w:i/>
      <w:iCs/>
      <w:color w:val="2E2E2E" w:themeColor="accent2"/>
    </w:rPr>
  </w:style>
  <w:style w:type="character" w:styleId="IntenseReference">
    <w:name w:val="Intense Reference"/>
    <w:basedOn w:val="DefaultParagraphFont"/>
    <w:uiPriority w:val="32"/>
    <w:semiHidden/>
    <w:unhideWhenUsed/>
    <w:qFormat/>
    <w:rPr>
      <w:b/>
      <w:bCs/>
      <w:caps/>
      <w:smallCaps w:val="0"/>
      <w:color w:val="707070" w:themeColor="accent1"/>
      <w:spacing w:val="0"/>
    </w:rPr>
  </w:style>
  <w:style w:type="paragraph" w:styleId="Quote">
    <w:name w:val="Quote"/>
    <w:basedOn w:val="Normal"/>
    <w:next w:val="Normal"/>
    <w:link w:val="QuoteChar"/>
    <w:uiPriority w:val="29"/>
    <w:semiHidden/>
    <w:unhideWhenUsed/>
    <w:qFormat/>
    <w:pPr>
      <w:spacing w:before="240"/>
    </w:pPr>
    <w:rPr>
      <w:i/>
      <w:iCs/>
    </w:rPr>
  </w:style>
  <w:style w:type="character" w:customStyle="1" w:styleId="QuoteChar">
    <w:name w:val="Quote Char"/>
    <w:basedOn w:val="DefaultParagraphFont"/>
    <w:link w:val="Quote"/>
    <w:uiPriority w:val="29"/>
    <w:semiHidden/>
    <w:rPr>
      <w:i/>
      <w:iCs/>
    </w:rPr>
  </w:style>
  <w:style w:type="character" w:styleId="Strong">
    <w:name w:val="Strong"/>
    <w:basedOn w:val="DefaultParagraphFont"/>
    <w:uiPriority w:val="22"/>
    <w:semiHidden/>
    <w:unhideWhenUsed/>
    <w:qFormat/>
    <w:rPr>
      <w:b/>
      <w:bCs/>
    </w:rPr>
  </w:style>
  <w:style w:type="character" w:styleId="SubtleEmphasis">
    <w:name w:val="Subtle Emphasis"/>
    <w:basedOn w:val="DefaultParagraphFont"/>
    <w:uiPriority w:val="19"/>
    <w:semiHidden/>
    <w:unhideWhenUsed/>
    <w:qFormat/>
    <w:rPr>
      <w:i/>
      <w:iCs/>
      <w:color w:val="707070" w:themeColor="accent1"/>
    </w:rPr>
  </w:style>
  <w:style w:type="character" w:styleId="SubtleReference">
    <w:name w:val="Subtle Reference"/>
    <w:basedOn w:val="DefaultParagraphFont"/>
    <w:uiPriority w:val="31"/>
    <w:semiHidden/>
    <w:unhideWhenUsed/>
    <w:qFormat/>
    <w:rPr>
      <w:caps/>
      <w:smallCaps w:val="0"/>
      <w:color w:val="707070" w:themeColor="accent1"/>
    </w:rPr>
  </w:style>
  <w:style w:type="paragraph" w:styleId="TOCHeading">
    <w:name w:val="TOC Heading"/>
    <w:basedOn w:val="Heading1"/>
    <w:next w:val="Normal"/>
    <w:uiPriority w:val="39"/>
    <w:semiHidden/>
    <w:unhideWhenUsed/>
    <w:qFormat/>
    <w:pPr>
      <w:numPr>
        <w:numId w:val="0"/>
      </w:numPr>
      <w:outlineLvl w:val="9"/>
    </w:pPr>
  </w:style>
  <w:style w:type="character" w:customStyle="1" w:styleId="SubtitleChar">
    <w:name w:val="Subtitle Char"/>
    <w:basedOn w:val="DefaultParagraphFont"/>
    <w:link w:val="Subtitle"/>
    <w:uiPriority w:val="11"/>
    <w:semiHidden/>
    <w:rPr>
      <w:rFonts w:eastAsiaTheme="minorEastAsia"/>
      <w:i/>
      <w:spacing w:val="15"/>
      <w:sz w:val="32"/>
    </w:rPr>
  </w:style>
  <w:style w:type="character" w:styleId="PlaceholderText">
    <w:name w:val="Placeholder Text"/>
    <w:basedOn w:val="DefaultParagraphFont"/>
    <w:uiPriority w:val="99"/>
    <w:semiHidden/>
    <w:rPr>
      <w:color w:val="808080"/>
    </w:rPr>
  </w:style>
  <w:style w:type="paragraph" w:styleId="ListParagraph">
    <w:name w:val="List Paragraph"/>
    <w:basedOn w:val="Normal"/>
    <w:uiPriority w:val="34"/>
    <w:unhideWhenUsed/>
    <w:qFormat/>
    <w:rsid w:val="003415BB"/>
    <w:pPr>
      <w:ind w:left="720"/>
      <w:contextualSpacing/>
    </w:pPr>
  </w:style>
  <w:style w:type="character" w:styleId="Hyperlink">
    <w:name w:val="Hyperlink"/>
    <w:basedOn w:val="DefaultParagraphFont"/>
    <w:uiPriority w:val="99"/>
    <w:unhideWhenUsed/>
    <w:rsid w:val="00A75599"/>
    <w:rPr>
      <w:color w:val="58A8AD" w:themeColor="hyperlink"/>
      <w:u w:val="single"/>
    </w:rPr>
  </w:style>
  <w:style w:type="character" w:styleId="UnresolvedMention">
    <w:name w:val="Unresolved Mention"/>
    <w:basedOn w:val="DefaultParagraphFont"/>
    <w:uiPriority w:val="99"/>
    <w:semiHidden/>
    <w:unhideWhenUsed/>
    <w:rsid w:val="00A75599"/>
    <w:rPr>
      <w:color w:val="605E5C"/>
      <w:shd w:val="clear" w:color="auto" w:fill="E1DFDD"/>
    </w:rPr>
  </w:style>
  <w:style w:type="paragraph" w:customStyle="1" w:styleId="p1">
    <w:name w:val="p1"/>
    <w:basedOn w:val="Normal"/>
    <w:rsid w:val="00830672"/>
    <w:pPr>
      <w:spacing w:after="0" w:line="240" w:lineRule="auto"/>
      <w:ind w:left="0"/>
    </w:pPr>
    <w:rPr>
      <w:rFonts w:ascii="Helvetica" w:eastAsiaTheme="minorEastAsia" w:hAnsi="Helvetica" w:cs="Times New Roman"/>
      <w:color w:val="auto"/>
      <w:sz w:val="18"/>
      <w:szCs w:val="18"/>
      <w:lang w:eastAsia="en-GB"/>
    </w:rPr>
  </w:style>
  <w:style w:type="character" w:customStyle="1" w:styleId="s1">
    <w:name w:val="s1"/>
    <w:basedOn w:val="DefaultParagraphFont"/>
    <w:rsid w:val="00830672"/>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320314">
      <w:bodyDiv w:val="1"/>
      <w:marLeft w:val="0"/>
      <w:marRight w:val="0"/>
      <w:marTop w:val="0"/>
      <w:marBottom w:val="0"/>
      <w:divBdr>
        <w:top w:val="none" w:sz="0" w:space="0" w:color="auto"/>
        <w:left w:val="none" w:sz="0" w:space="0" w:color="auto"/>
        <w:bottom w:val="none" w:sz="0" w:space="0" w:color="auto"/>
        <w:right w:val="none" w:sz="0" w:space="0" w:color="auto"/>
      </w:divBdr>
    </w:div>
    <w:div w:id="602691339">
      <w:bodyDiv w:val="1"/>
      <w:marLeft w:val="0"/>
      <w:marRight w:val="0"/>
      <w:marTop w:val="0"/>
      <w:marBottom w:val="0"/>
      <w:divBdr>
        <w:top w:val="none" w:sz="0" w:space="0" w:color="auto"/>
        <w:left w:val="none" w:sz="0" w:space="0" w:color="auto"/>
        <w:bottom w:val="none" w:sz="0" w:space="0" w:color="auto"/>
        <w:right w:val="none" w:sz="0" w:space="0" w:color="auto"/>
      </w:divBdr>
    </w:div>
    <w:div w:id="803083678">
      <w:bodyDiv w:val="1"/>
      <w:marLeft w:val="0"/>
      <w:marRight w:val="0"/>
      <w:marTop w:val="0"/>
      <w:marBottom w:val="0"/>
      <w:divBdr>
        <w:top w:val="none" w:sz="0" w:space="0" w:color="auto"/>
        <w:left w:val="none" w:sz="0" w:space="0" w:color="auto"/>
        <w:bottom w:val="none" w:sz="0" w:space="0" w:color="auto"/>
        <w:right w:val="none" w:sz="0" w:space="0" w:color="auto"/>
      </w:divBdr>
      <w:divsChild>
        <w:div w:id="485976092">
          <w:marLeft w:val="0"/>
          <w:marRight w:val="0"/>
          <w:marTop w:val="0"/>
          <w:marBottom w:val="0"/>
          <w:divBdr>
            <w:top w:val="none" w:sz="0" w:space="0" w:color="auto"/>
            <w:left w:val="none" w:sz="0" w:space="0" w:color="auto"/>
            <w:bottom w:val="none" w:sz="0" w:space="0" w:color="auto"/>
            <w:right w:val="none" w:sz="0" w:space="0" w:color="auto"/>
          </w:divBdr>
        </w:div>
      </w:divsChild>
    </w:div>
    <w:div w:id="834152247">
      <w:bodyDiv w:val="1"/>
      <w:marLeft w:val="0"/>
      <w:marRight w:val="0"/>
      <w:marTop w:val="0"/>
      <w:marBottom w:val="0"/>
      <w:divBdr>
        <w:top w:val="none" w:sz="0" w:space="0" w:color="auto"/>
        <w:left w:val="none" w:sz="0" w:space="0" w:color="auto"/>
        <w:bottom w:val="none" w:sz="0" w:space="0" w:color="auto"/>
        <w:right w:val="none" w:sz="0" w:space="0" w:color="auto"/>
      </w:divBdr>
    </w:div>
    <w:div w:id="1608080158">
      <w:bodyDiv w:val="1"/>
      <w:marLeft w:val="0"/>
      <w:marRight w:val="0"/>
      <w:marTop w:val="0"/>
      <w:marBottom w:val="0"/>
      <w:divBdr>
        <w:top w:val="none" w:sz="0" w:space="0" w:color="auto"/>
        <w:left w:val="none" w:sz="0" w:space="0" w:color="auto"/>
        <w:bottom w:val="none" w:sz="0" w:space="0" w:color="auto"/>
        <w:right w:val="none" w:sz="0" w:space="0" w:color="auto"/>
      </w:divBdr>
      <w:divsChild>
        <w:div w:id="409623447">
          <w:marLeft w:val="0"/>
          <w:marRight w:val="0"/>
          <w:marTop w:val="0"/>
          <w:marBottom w:val="0"/>
          <w:divBdr>
            <w:top w:val="none" w:sz="0" w:space="0" w:color="auto"/>
            <w:left w:val="none" w:sz="0" w:space="0" w:color="auto"/>
            <w:bottom w:val="none" w:sz="0" w:space="0" w:color="auto"/>
            <w:right w:val="none" w:sz="0" w:space="0" w:color="auto"/>
          </w:divBdr>
        </w:div>
        <w:div w:id="493837472">
          <w:marLeft w:val="0"/>
          <w:marRight w:val="0"/>
          <w:marTop w:val="0"/>
          <w:marBottom w:val="0"/>
          <w:divBdr>
            <w:top w:val="none" w:sz="0" w:space="0" w:color="auto"/>
            <w:left w:val="none" w:sz="0" w:space="0" w:color="auto"/>
            <w:bottom w:val="none" w:sz="0" w:space="0" w:color="auto"/>
            <w:right w:val="none" w:sz="0" w:space="0" w:color="auto"/>
          </w:divBdr>
          <w:divsChild>
            <w:div w:id="1553419646">
              <w:marLeft w:val="0"/>
              <w:marRight w:val="0"/>
              <w:marTop w:val="0"/>
              <w:marBottom w:val="0"/>
              <w:divBdr>
                <w:top w:val="none" w:sz="0" w:space="0" w:color="auto"/>
                <w:left w:val="none" w:sz="0" w:space="0" w:color="auto"/>
                <w:bottom w:val="none" w:sz="0" w:space="0" w:color="auto"/>
                <w:right w:val="none" w:sz="0" w:space="0" w:color="auto"/>
              </w:divBdr>
              <w:divsChild>
                <w:div w:id="1090662937">
                  <w:marLeft w:val="0"/>
                  <w:marRight w:val="0"/>
                  <w:marTop w:val="0"/>
                  <w:marBottom w:val="0"/>
                  <w:divBdr>
                    <w:top w:val="none" w:sz="0" w:space="0" w:color="auto"/>
                    <w:left w:val="none" w:sz="0" w:space="0" w:color="auto"/>
                    <w:bottom w:val="none" w:sz="0" w:space="0" w:color="auto"/>
                    <w:right w:val="none" w:sz="0" w:space="0" w:color="auto"/>
                  </w:divBdr>
                </w:div>
                <w:div w:id="1524903645">
                  <w:marLeft w:val="0"/>
                  <w:marRight w:val="0"/>
                  <w:marTop w:val="0"/>
                  <w:marBottom w:val="0"/>
                  <w:divBdr>
                    <w:top w:val="none" w:sz="0" w:space="0" w:color="auto"/>
                    <w:left w:val="none" w:sz="0" w:space="0" w:color="auto"/>
                    <w:bottom w:val="none" w:sz="0" w:space="0" w:color="auto"/>
                    <w:right w:val="none" w:sz="0" w:space="0" w:color="auto"/>
                  </w:divBdr>
                  <w:divsChild>
                    <w:div w:id="1591889873">
                      <w:marLeft w:val="0"/>
                      <w:marRight w:val="0"/>
                      <w:marTop w:val="0"/>
                      <w:marBottom w:val="0"/>
                      <w:divBdr>
                        <w:top w:val="none" w:sz="0" w:space="0" w:color="auto"/>
                        <w:left w:val="none" w:sz="0" w:space="0" w:color="auto"/>
                        <w:bottom w:val="none" w:sz="0" w:space="0" w:color="auto"/>
                        <w:right w:val="none" w:sz="0" w:space="0" w:color="auto"/>
                      </w:divBdr>
                      <w:divsChild>
                        <w:div w:id="48405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93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011942">
      <w:bodyDiv w:val="1"/>
      <w:marLeft w:val="0"/>
      <w:marRight w:val="0"/>
      <w:marTop w:val="0"/>
      <w:marBottom w:val="0"/>
      <w:divBdr>
        <w:top w:val="none" w:sz="0" w:space="0" w:color="auto"/>
        <w:left w:val="none" w:sz="0" w:space="0" w:color="auto"/>
        <w:bottom w:val="none" w:sz="0" w:space="0" w:color="auto"/>
        <w:right w:val="none" w:sz="0" w:space="0" w:color="auto"/>
      </w:divBdr>
    </w:div>
    <w:div w:id="1895388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file://///https://byjus.com/english/computer-paragraph/%23:~:text=Paragraph%2520on%2520the%2520Computer%2520in,%252C%2520keyboard%252C%2520monitor%2520and%2520CPU./////" TargetMode="Externa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7b95198702-BF6E-BC43-9D10-F93969E31184%7dtf16392126.dotx" TargetMode="External"/></Relationships>
</file>

<file path=word/theme/theme1.xml><?xml version="1.0" encoding="utf-8"?>
<a:theme xmlns:a="http://schemas.openxmlformats.org/drawingml/2006/main" name="Outline">
  <a:themeElements>
    <a:clrScheme name="Custom 52">
      <a:dk1>
        <a:sysClr val="windowText" lastClr="000000"/>
      </a:dk1>
      <a:lt1>
        <a:sysClr val="window" lastClr="FFFFFF"/>
      </a:lt1>
      <a:dk2>
        <a:srgbClr val="707070"/>
      </a:dk2>
      <a:lt2>
        <a:srgbClr val="E8E8E8"/>
      </a:lt2>
      <a:accent1>
        <a:srgbClr val="707070"/>
      </a:accent1>
      <a:accent2>
        <a:srgbClr val="2E2E2E"/>
      </a:accent2>
      <a:accent3>
        <a:srgbClr val="BF584A"/>
      </a:accent3>
      <a:accent4>
        <a:srgbClr val="5985BD"/>
      </a:accent4>
      <a:accent5>
        <a:srgbClr val="FFBF7B"/>
      </a:accent5>
      <a:accent6>
        <a:srgbClr val="C16F94"/>
      </a:accent6>
      <a:hlink>
        <a:srgbClr val="58A8AD"/>
      </a:hlink>
      <a:folHlink>
        <a:srgbClr val="2B8073"/>
      </a:folHlink>
    </a:clrScheme>
    <a:fontScheme name="Cambria">
      <a:majorFont>
        <a:latin typeface="Cambria" panose="02040503050406030204"/>
        <a:ea typeface=""/>
        <a:cs typeface=""/>
        <a:font script="Jpan" typeface="メイリオ"/>
        <a:font script="Hang" typeface="맑은 고딕"/>
        <a:font script="Hans" typeface="微软雅黑"/>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メイリオ"/>
        <a:font script="Hang" typeface="맑은 고딕"/>
        <a:font script="Hans" typeface="微软雅黑"/>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13" ma:contentTypeDescription="Create a new document." ma:contentTypeScope="" ma:versionID="31d0a010c767f268fefaba8b9da339b3">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7315a2f1706f972b123d5cb2b72be8ae" ns3:_="" ns4:_="">
    <xsd:import namespace="b6c735d2-3114-479d-9f38-f4e14bc16876"/>
    <xsd:import namespace="bd58668a-75ed-4e88-8b6f-7357ab2eb406"/>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115930-228F-429B-B2C0-BD8062ECABB6}">
  <ds:schemaRefs>
    <ds:schemaRef ds:uri="http://schemas.microsoft.com/sharepoint/v3/contenttype/forms"/>
  </ds:schemaRefs>
</ds:datastoreItem>
</file>

<file path=customXml/itemProps2.xml><?xml version="1.0" encoding="utf-8"?>
<ds:datastoreItem xmlns:ds="http://schemas.openxmlformats.org/officeDocument/2006/customXml" ds:itemID="{4ACFAEDF-F456-4ED8-A696-0319F4D29A7C}">
  <ds:schemaRefs>
    <ds:schemaRef ds:uri="http://www.w3.org/XML/1998/namespace"/>
    <ds:schemaRef ds:uri="bd58668a-75ed-4e88-8b6f-7357ab2eb406"/>
    <ds:schemaRef ds:uri="http://schemas.microsoft.com/office/2006/metadata/properties"/>
    <ds:schemaRef ds:uri="http://schemas.microsoft.com/office/2006/documentManagement/types"/>
    <ds:schemaRef ds:uri="http://purl.org/dc/dcmitype/"/>
    <ds:schemaRef ds:uri="http://purl.org/dc/elements/1.1/"/>
    <ds:schemaRef ds:uri="http://purl.org/dc/terms/"/>
    <ds:schemaRef ds:uri="http://schemas.microsoft.com/office/infopath/2007/PartnerControls"/>
    <ds:schemaRef ds:uri="http://schemas.openxmlformats.org/package/2006/metadata/core-properties"/>
    <ds:schemaRef ds:uri="b6c735d2-3114-479d-9f38-f4e14bc16876"/>
  </ds:schemaRefs>
</ds:datastoreItem>
</file>

<file path=customXml/itemProps3.xml><?xml version="1.0" encoding="utf-8"?>
<ds:datastoreItem xmlns:ds="http://schemas.openxmlformats.org/officeDocument/2006/customXml" ds:itemID="{36F9C848-AF69-4160-B329-693394201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{95198702-BF6E-BC43-9D10-F93969E31184}tf16392126</Template>
  <TotalTime>0</TotalTime>
  <Pages>3</Pages>
  <Words>1386</Words>
  <Characters>7904</Characters>
  <Application>Microsoft Office Word</Application>
  <DocSecurity>0</DocSecurity>
  <Lines>65</Lines>
  <Paragraphs>18</Paragraphs>
  <ScaleCrop>false</ScaleCrop>
  <Company/>
  <LinksUpToDate>false</LinksUpToDate>
  <CharactersWithSpaces>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Cirpaci (2231282)</dc:creator>
  <cp:keywords/>
  <dc:description/>
  <cp:lastModifiedBy>Ricardo Cirpaci (2231282)</cp:lastModifiedBy>
  <cp:revision>2</cp:revision>
  <dcterms:created xsi:type="dcterms:W3CDTF">2024-04-27T12:19:00Z</dcterms:created>
  <dcterms:modified xsi:type="dcterms:W3CDTF">2024-04-27T12:19:00Z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