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096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616BF4DB">
        <w:tc>
          <w:tcPr>
            <w:tcW w:w="2093" w:type="dxa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5FB042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BB3324E" w14:textId="77777777" w:rsidTr="616BF4DB">
        <w:tc>
          <w:tcPr>
            <w:tcW w:w="2093" w:type="dxa"/>
          </w:tcPr>
          <w:p w14:paraId="2ECCF68D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4E370E0B" w:rsidR="00DB116D" w:rsidRPr="00A406E5" w:rsidRDefault="00E34A6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Perfformio / BA Theatr Gerddorol</w:t>
            </w:r>
          </w:p>
        </w:tc>
      </w:tr>
      <w:tr w:rsidR="008F1308" w:rsidRPr="00A406E5" w14:paraId="3F379928" w14:textId="77777777" w:rsidTr="616BF4DB">
        <w:tc>
          <w:tcPr>
            <w:tcW w:w="2093" w:type="dxa"/>
          </w:tcPr>
          <w:p w14:paraId="449DAD5B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70105FC9" w14:textId="2446FA35" w:rsidR="008F1308" w:rsidRPr="00A406E5" w:rsidRDefault="0065269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Prosiect Cydweithredol</w:t>
            </w:r>
          </w:p>
        </w:tc>
      </w:tr>
      <w:tr w:rsidR="00B84B5B" w:rsidRPr="00455041" w14:paraId="4FA90ED5" w14:textId="77777777" w:rsidTr="616BF4DB">
        <w:tc>
          <w:tcPr>
            <w:tcW w:w="2093" w:type="dxa"/>
          </w:tcPr>
          <w:p w14:paraId="52FB662D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24D1774E" w:rsidR="00B84B5B" w:rsidRPr="00A406E5" w:rsidRDefault="00C662DB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ADP</w:t>
            </w:r>
            <w:r w:rsidR="007D66DC">
              <w:rPr>
                <w:rFonts w:ascii="Arial" w:hAnsi="Arial" w:cs="Arial"/>
                <w:b/>
                <w:sz w:val="22"/>
                <w:szCs w:val="22"/>
              </w:rPr>
              <w:t>B</w:t>
            </w:r>
            <w:r>
              <w:rPr>
                <w:rFonts w:ascii="Arial" w:hAnsi="Arial" w:cs="Arial"/>
                <w:b/>
                <w:sz w:val="22"/>
                <w:szCs w:val="22"/>
              </w:rPr>
              <w:t>50</w:t>
            </w:r>
            <w:r w:rsidR="00652696">
              <w:rPr>
                <w:rFonts w:ascii="Arial" w:hAnsi="Arial" w:cs="Arial"/>
                <w:b/>
                <w:sz w:val="22"/>
                <w:szCs w:val="22"/>
              </w:rPr>
              <w:t>10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775D9F6" w14:textId="77777777" w:rsidR="00B84B5B" w:rsidRPr="00E34A60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F3782FE" w14:textId="77777777" w:rsidR="00B84B5B" w:rsidRPr="00E34A60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F069DC" w:rsidRPr="00A406E5" w14:paraId="6ABB767F" w14:textId="77777777" w:rsidTr="616BF4DB">
        <w:tc>
          <w:tcPr>
            <w:tcW w:w="2093" w:type="dxa"/>
          </w:tcPr>
          <w:p w14:paraId="23AAE2F0" w14:textId="77777777" w:rsidR="00F069DC" w:rsidRPr="00A406E5" w:rsidRDefault="00F069DC" w:rsidP="00F069D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580746A5" w:rsidR="00F069DC" w:rsidRPr="00F069DC" w:rsidRDefault="0E9B8C7C" w:rsidP="628A3894">
            <w:pPr>
              <w:spacing w:before="120" w:after="120"/>
              <w:jc w:val="both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628A3894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Llinos Mai/ Angharad Lee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FEF9E94" w14:textId="6D34CB6B" w:rsidR="00F069DC" w:rsidRPr="00F069DC" w:rsidRDefault="00F069DC" w:rsidP="00F069DC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F069DC">
              <w:rPr>
                <w:rFonts w:asciiTheme="minorBidi" w:hAnsiTheme="minorBidi" w:cstheme="minorBidi"/>
                <w:b/>
                <w:sz w:val="22"/>
              </w:rPr>
              <w:t>Gwiriwr Mewnol:</w:t>
            </w:r>
          </w:p>
        </w:tc>
        <w:tc>
          <w:tcPr>
            <w:tcW w:w="2268" w:type="dxa"/>
          </w:tcPr>
          <w:p w14:paraId="26A38895" w14:textId="17B99F40" w:rsidR="00F069DC" w:rsidRPr="00F069DC" w:rsidRDefault="7EAADD54" w:rsidP="172A5FCD">
            <w:pPr>
              <w:spacing w:before="120" w:after="120"/>
              <w:jc w:val="both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172A5FC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Angharad Lee</w:t>
            </w:r>
          </w:p>
        </w:tc>
      </w:tr>
      <w:tr w:rsidR="00F069DC" w:rsidRPr="00A406E5" w14:paraId="0DF226E6" w14:textId="77777777" w:rsidTr="616BF4DB">
        <w:tc>
          <w:tcPr>
            <w:tcW w:w="2093" w:type="dxa"/>
          </w:tcPr>
          <w:p w14:paraId="34BDD315" w14:textId="77777777" w:rsidR="00F069DC" w:rsidRPr="00A406E5" w:rsidRDefault="00F069DC" w:rsidP="00F069D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157AA83" w14:textId="70F858FB" w:rsidR="00F069DC" w:rsidRPr="00F069DC" w:rsidRDefault="00F069DC" w:rsidP="00F069DC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F069DC">
              <w:rPr>
                <w:rFonts w:asciiTheme="minorBidi" w:hAnsiTheme="minorBidi" w:cstheme="minorBidi"/>
                <w:b/>
                <w:sz w:val="22"/>
              </w:rPr>
              <w:t>E-Bortffolio Tystiolaeth o Ddysgu</w:t>
            </w:r>
          </w:p>
        </w:tc>
        <w:tc>
          <w:tcPr>
            <w:tcW w:w="2268" w:type="dxa"/>
          </w:tcPr>
          <w:p w14:paraId="4B355448" w14:textId="33EFC6A5" w:rsidR="00F069DC" w:rsidRPr="00F069DC" w:rsidRDefault="00F069DC" w:rsidP="00F069DC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  <w:lang w:val="de-DE"/>
              </w:rPr>
            </w:pPr>
            <w:r w:rsidRPr="00F069DC">
              <w:rPr>
                <w:rFonts w:asciiTheme="minorBidi" w:hAnsiTheme="minorBidi" w:cstheme="minorBidi"/>
                <w:b/>
                <w:sz w:val="22"/>
                <w:lang w:val="de-DE"/>
              </w:rPr>
              <w:t>Nifer o eiriau (neu gyfwerth):</w:t>
            </w:r>
          </w:p>
        </w:tc>
        <w:tc>
          <w:tcPr>
            <w:tcW w:w="2268" w:type="dxa"/>
          </w:tcPr>
          <w:p w14:paraId="57EF2F30" w14:textId="10A46CBB" w:rsidR="00F069DC" w:rsidRPr="00F069DC" w:rsidRDefault="00F069DC" w:rsidP="00F069DC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F069DC">
              <w:rPr>
                <w:rFonts w:asciiTheme="minorBidi" w:hAnsiTheme="minorBidi" w:cstheme="minorBidi"/>
                <w:b/>
                <w:sz w:val="22"/>
                <w:szCs w:val="22"/>
              </w:rPr>
              <w:t>Cyfwerth a 3000</w:t>
            </w:r>
          </w:p>
        </w:tc>
      </w:tr>
      <w:tr w:rsidR="00F069DC" w:rsidRPr="00A406E5" w14:paraId="35F02EFA" w14:textId="77777777" w:rsidTr="616BF4DB">
        <w:tc>
          <w:tcPr>
            <w:tcW w:w="2093" w:type="dxa"/>
          </w:tcPr>
          <w:p w14:paraId="1DCAEC98" w14:textId="77777777" w:rsidR="00F069DC" w:rsidRPr="00A406E5" w:rsidRDefault="00F069DC" w:rsidP="00F069D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4A410B41" w14:textId="42248753" w:rsidR="00F069DC" w:rsidRPr="00F069DC" w:rsidRDefault="00455041" w:rsidP="628A3894">
            <w:pPr>
              <w:spacing w:before="120" w:after="120"/>
              <w:jc w:val="both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Tasg 1: w/d: </w:t>
            </w:r>
            <w:r w:rsidR="00537D7B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Mehefin 8, 2026 </w:t>
            </w:r>
          </w:p>
          <w:p w14:paraId="3C75305A" w14:textId="088CA782" w:rsidR="00F069DC" w:rsidRPr="00196D21" w:rsidRDefault="00537D7B" w:rsidP="628A3894">
            <w:pPr>
              <w:spacing w:before="120" w:after="120"/>
              <w:jc w:val="both"/>
              <w:rPr>
                <w:rFonts w:asciiTheme="minorBidi" w:hAnsiTheme="minorBidi" w:cstheme="minorBidi"/>
                <w:b/>
                <w:bCs/>
                <w:sz w:val="22"/>
                <w:szCs w:val="22"/>
                <w:lang w:val="pl-PL"/>
              </w:rPr>
            </w:pPr>
            <w:r w:rsidRPr="00196D21">
              <w:rPr>
                <w:rFonts w:asciiTheme="minorBidi" w:hAnsiTheme="minorBidi" w:cstheme="minorBidi"/>
                <w:b/>
                <w:bCs/>
                <w:sz w:val="22"/>
                <w:szCs w:val="22"/>
                <w:lang w:val="pl-PL"/>
              </w:rPr>
              <w:t xml:space="preserve">Tasg 2: </w:t>
            </w:r>
            <w:r w:rsidR="00F1059C" w:rsidRPr="00196D21">
              <w:rPr>
                <w:rFonts w:asciiTheme="minorBidi" w:hAnsiTheme="minorBidi" w:cstheme="minorBidi"/>
                <w:b/>
                <w:bCs/>
                <w:sz w:val="22"/>
                <w:szCs w:val="22"/>
                <w:lang w:val="pl-PL"/>
              </w:rPr>
              <w:t xml:space="preserve">w/d: </w:t>
            </w:r>
            <w:r w:rsidR="00196D21" w:rsidRPr="00196D21">
              <w:rPr>
                <w:rFonts w:asciiTheme="minorBidi" w:hAnsiTheme="minorBidi" w:cstheme="minorBidi"/>
                <w:b/>
                <w:bCs/>
                <w:sz w:val="22"/>
                <w:szCs w:val="22"/>
                <w:lang w:val="pl-PL"/>
              </w:rPr>
              <w:t>Hy</w:t>
            </w:r>
            <w:r w:rsidR="00196D21">
              <w:rPr>
                <w:rFonts w:asciiTheme="minorBidi" w:hAnsiTheme="minorBidi" w:cstheme="minorBidi"/>
                <w:b/>
                <w:bCs/>
                <w:sz w:val="22"/>
                <w:szCs w:val="22"/>
                <w:lang w:val="pl-PL"/>
              </w:rPr>
              <w:t>dref 19, 2026</w:t>
            </w:r>
          </w:p>
          <w:p w14:paraId="0C12E8B0" w14:textId="19C4D781" w:rsidR="00373AF5" w:rsidRPr="00196D21" w:rsidRDefault="00373AF5" w:rsidP="628A3894">
            <w:pPr>
              <w:spacing w:before="120" w:after="120"/>
              <w:jc w:val="both"/>
              <w:rPr>
                <w:rFonts w:asciiTheme="minorBidi" w:hAnsiTheme="minorBidi" w:cstheme="minorBidi"/>
                <w:b/>
                <w:bCs/>
                <w:sz w:val="22"/>
                <w:szCs w:val="22"/>
                <w:lang w:val="pl-PL"/>
              </w:rPr>
            </w:pPr>
            <w:r w:rsidRPr="00196D21">
              <w:rPr>
                <w:rFonts w:asciiTheme="minorBidi" w:hAnsiTheme="minorBidi" w:cstheme="minorBidi"/>
                <w:b/>
                <w:bCs/>
                <w:sz w:val="22"/>
                <w:szCs w:val="22"/>
                <w:lang w:val="pl-PL"/>
              </w:rPr>
              <w:t xml:space="preserve">Tasg 3: w/d: </w:t>
            </w:r>
            <w:r w:rsidR="00196D21">
              <w:rPr>
                <w:rFonts w:asciiTheme="minorBidi" w:hAnsiTheme="minorBidi" w:cstheme="minorBidi"/>
                <w:b/>
                <w:bCs/>
                <w:sz w:val="22"/>
                <w:szCs w:val="22"/>
                <w:lang w:val="pl-PL"/>
              </w:rPr>
              <w:t>Tachwedd 6, 2026</w:t>
            </w:r>
          </w:p>
          <w:p w14:paraId="0CE34F0D" w14:textId="2F8C1F5F" w:rsidR="00F069DC" w:rsidRPr="00455041" w:rsidRDefault="00F069DC" w:rsidP="616BF4DB">
            <w:pPr>
              <w:spacing w:before="120" w:after="120"/>
              <w:jc w:val="both"/>
              <w:rPr>
                <w:rFonts w:asciiTheme="minorBidi" w:hAnsiTheme="minorBidi" w:cstheme="minorBidi"/>
                <w:b/>
                <w:bCs/>
                <w:sz w:val="22"/>
                <w:szCs w:val="22"/>
                <w:lang w:val="da-DK"/>
              </w:rPr>
            </w:pPr>
          </w:p>
        </w:tc>
        <w:tc>
          <w:tcPr>
            <w:tcW w:w="2268" w:type="dxa"/>
          </w:tcPr>
          <w:p w14:paraId="075C524F" w14:textId="264CF7F7" w:rsidR="00F069DC" w:rsidRPr="00455041" w:rsidRDefault="00F069DC" w:rsidP="00F069DC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  <w:lang w:val="da-DK"/>
              </w:rPr>
            </w:pPr>
            <w:r w:rsidRPr="00455041">
              <w:rPr>
                <w:rFonts w:asciiTheme="minorBidi" w:hAnsiTheme="minorBidi" w:cstheme="minorBidi"/>
                <w:b/>
                <w:sz w:val="22"/>
                <w:lang w:val="da-DK"/>
              </w:rPr>
              <w:t>Dyddiad dychwelyd marciau dros dro ac adborth ysgrifenedig:</w:t>
            </w:r>
          </w:p>
        </w:tc>
        <w:tc>
          <w:tcPr>
            <w:tcW w:w="2268" w:type="dxa"/>
          </w:tcPr>
          <w:p w14:paraId="7BCE5718" w14:textId="4998AC41" w:rsidR="00F069DC" w:rsidRPr="00F069DC" w:rsidRDefault="00141E18" w:rsidP="00F069DC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>
              <w:rPr>
                <w:rFonts w:asciiTheme="minorBidi" w:hAnsiTheme="minorBidi" w:cstheme="minorBidi"/>
                <w:b/>
                <w:sz w:val="22"/>
                <w:szCs w:val="22"/>
              </w:rPr>
              <w:t>Ionawr 26, 2027</w:t>
            </w:r>
          </w:p>
        </w:tc>
      </w:tr>
      <w:tr w:rsidR="00152E9D" w:rsidRPr="00455041" w14:paraId="458BCDFA" w14:textId="77777777" w:rsidTr="616BF4DB">
        <w:tc>
          <w:tcPr>
            <w:tcW w:w="2093" w:type="dxa"/>
          </w:tcPr>
          <w:p w14:paraId="5A46FF0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70B22041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C8C5BB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EFA6A5" w14:textId="77777777" w:rsidR="00F27F9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27F9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D76ECFF" w14:textId="226E751D" w:rsidR="00F27F95" w:rsidRPr="00D0776C" w:rsidRDefault="00F27F95" w:rsidP="00F27F9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A7704C" w14:textId="266E9B8D" w:rsidR="00A406E5" w:rsidRPr="00F27F95" w:rsidRDefault="00F27F95" w:rsidP="00F27F9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340021AF" w14:textId="77777777" w:rsidTr="616BF4DB">
        <w:tc>
          <w:tcPr>
            <w:tcW w:w="2093" w:type="dxa"/>
          </w:tcPr>
          <w:p w14:paraId="1F69DCC5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3B47291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419179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675D16E" w14:textId="59B3AA55" w:rsidR="00152E9D" w:rsidRPr="00A406E5" w:rsidRDefault="00152E9D" w:rsidP="4DFD5EEF">
      <w:pPr>
        <w:rPr>
          <w:rFonts w:ascii="Arial" w:hAnsi="Arial" w:cs="Arial"/>
          <w:sz w:val="32"/>
          <w:szCs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01659A" w14:paraId="2094F613" w14:textId="77777777" w:rsidTr="00A406E5">
        <w:tc>
          <w:tcPr>
            <w:tcW w:w="9747" w:type="dxa"/>
            <w:shd w:val="pct10" w:color="auto" w:fill="auto"/>
          </w:tcPr>
          <w:p w14:paraId="40F014B8" w14:textId="77777777" w:rsidR="00C01A3F" w:rsidRPr="00E34A60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E34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557B3AE" w14:textId="77777777" w:rsidR="00C01A3F" w:rsidRPr="00E34A60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(o faes llafur y modwl)</w:t>
            </w:r>
          </w:p>
        </w:tc>
      </w:tr>
      <w:tr w:rsidR="00C01A3F" w:rsidRPr="00455041" w14:paraId="1D8D158D" w14:textId="77777777" w:rsidTr="00A406E5">
        <w:tc>
          <w:tcPr>
            <w:tcW w:w="9747" w:type="dxa"/>
          </w:tcPr>
          <w:p w14:paraId="0DB104E8" w14:textId="77777777" w:rsidR="00C01A3F" w:rsidRPr="00E34A60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15EF21" w14:textId="77777777" w:rsidR="00C01A3F" w:rsidRPr="005A719C" w:rsidRDefault="00C01A3F" w:rsidP="00152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55597B3" w14:textId="77777777" w:rsidR="005A719C" w:rsidRPr="005A719C" w:rsidRDefault="005A719C" w:rsidP="005A719C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FA9719D" w14:textId="77777777" w:rsidR="005A719C" w:rsidRDefault="005A719C" w:rsidP="005A719C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5A719C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Ar ôl cwblhau’r modwl hwn yn llwyddiannus, dylai’r myfyriwr allu:</w:t>
            </w:r>
          </w:p>
          <w:p w14:paraId="59951432" w14:textId="77777777" w:rsidR="005A719C" w:rsidRPr="005A719C" w:rsidRDefault="005A719C" w:rsidP="005A719C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2787EBD" w14:textId="2C35C378" w:rsidR="005A719C" w:rsidRPr="005A719C" w:rsidRDefault="005A719C" w:rsidP="005A719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A719C">
              <w:rPr>
                <w:rFonts w:ascii="Arial" w:hAnsi="Arial" w:cs="Arial"/>
                <w:sz w:val="22"/>
                <w:szCs w:val="22"/>
                <w:lang w:val="cy-GB"/>
              </w:rPr>
              <w:t xml:space="preserve">Gweithio’n gydweithredol i ymchwilio, ymarfer a pherfformio darn cyfoes o theatr </w:t>
            </w:r>
          </w:p>
          <w:p w14:paraId="63A2BEF2" w14:textId="0D18E867" w:rsidR="005A719C" w:rsidRPr="005A719C" w:rsidRDefault="005A719C" w:rsidP="005A719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A719C">
              <w:rPr>
                <w:rFonts w:ascii="Arial" w:hAnsi="Arial" w:cs="Arial"/>
                <w:sz w:val="22"/>
                <w:szCs w:val="22"/>
                <w:lang w:val="cy-GB"/>
              </w:rPr>
              <w:t>Gwerthuso’n feirniadol eu cyfraniad nhw at y broses gynhyrchu.</w:t>
            </w:r>
          </w:p>
          <w:p w14:paraId="75844326" w14:textId="563A55F4" w:rsidR="005A719C" w:rsidRPr="005A719C" w:rsidRDefault="005A719C" w:rsidP="005A719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A719C">
              <w:rPr>
                <w:rFonts w:ascii="Arial" w:hAnsi="Arial" w:cs="Arial"/>
                <w:sz w:val="22"/>
                <w:szCs w:val="22"/>
                <w:lang w:val="cy-GB"/>
              </w:rPr>
              <w:t>Dangos gwybodaeth a dealltwriaeth o’r gwahanol brosesau artistig a’r dewisiadau sy’n rhan o’r broses gynhyrchu.</w:t>
            </w:r>
          </w:p>
          <w:p w14:paraId="73839D53" w14:textId="30B6234B" w:rsidR="00C01A3F" w:rsidRPr="005A719C" w:rsidRDefault="005A719C" w:rsidP="005A719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A719C">
              <w:rPr>
                <w:rFonts w:ascii="Arial" w:hAnsi="Arial" w:cs="Arial"/>
                <w:sz w:val="22"/>
                <w:szCs w:val="22"/>
                <w:lang w:val="cy-GB"/>
              </w:rPr>
              <w:t>Cydbwyso hunan-gyfeiriad a gwaith cydweithredol. Addasu a dylunio dulliau gwaith ar gyfer pob sefyllfa newydd. Hunan-reolaeth, sgiliau gwaith cydweithredol, datrys problemau, gwrando, dadansoddi beirniadol a gwerthfawrogi eu syniadau a’u credoau eu hunain ac eraill</w:t>
            </w:r>
          </w:p>
          <w:p w14:paraId="1B377F47" w14:textId="77777777" w:rsidR="00C01A3F" w:rsidRPr="005A719C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B1A7FAA" w14:textId="77777777" w:rsidR="00C01A3F" w:rsidRPr="005A719C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2A0716E" w14:textId="77777777" w:rsidR="00C01A3F" w:rsidRPr="005A719C" w:rsidRDefault="00C01A3F" w:rsidP="00A85BF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02C462D" w14:textId="77777777" w:rsidR="00C01A3F" w:rsidRPr="005A719C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48808D9A" w14:textId="77777777" w:rsidR="00C01A3F" w:rsidRPr="005A719C" w:rsidRDefault="00C01A3F" w:rsidP="00BA1176">
      <w:pPr>
        <w:rPr>
          <w:rFonts w:ascii="Arial" w:hAnsi="Arial" w:cs="Arial"/>
          <w:b/>
          <w:lang w:val="cy-GB"/>
        </w:rPr>
      </w:pPr>
    </w:p>
    <w:p w14:paraId="06C51C73" w14:textId="77777777" w:rsidR="00C01A3F" w:rsidRPr="005A719C" w:rsidRDefault="00C01A3F" w:rsidP="00BA1176">
      <w:pPr>
        <w:rPr>
          <w:rFonts w:ascii="Arial" w:hAnsi="Arial" w:cs="Arial"/>
          <w:b/>
          <w:lang w:val="cy-GB"/>
        </w:rPr>
      </w:pPr>
    </w:p>
    <w:p w14:paraId="52E1108A" w14:textId="77777777" w:rsidR="0028204E" w:rsidRPr="005A719C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A719C">
              <w:rPr>
                <w:rFonts w:ascii="Arial" w:hAnsi="Arial" w:cs="Arial"/>
                <w:sz w:val="32"/>
                <w:lang w:val="cy-GB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6A206F95" w14:textId="77777777" w:rsidR="0001659A" w:rsidRDefault="0001659A" w:rsidP="000165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9658563" w14:textId="77777777" w:rsidR="0001659A" w:rsidRPr="00C573A3" w:rsidRDefault="0001659A" w:rsidP="000165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46BB1423" w14:textId="77777777" w:rsidR="0001659A" w:rsidRPr="0001659A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01659A" w:rsidRPr="00C573A3" w14:paraId="6B13671E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2004F38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0EBDC47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636E6DD3" w14:textId="488E0152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A719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E78364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4C740F3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7DEE8AA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267D69E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4A15AD1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7D25E195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14C134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E8C7843" w14:textId="3A2AA3E1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A719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6BB11B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349896C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729D7F6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1B4EEF81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E46FA82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405347A" w14:textId="25B29AF8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A719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F6D5DD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1A2D0A7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E2B5B39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057A1A0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CE06426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76EC44B" w14:textId="3F2E77E0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A719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735C3E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1B4FC55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4127D0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79A135B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896C7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7FF70F" w14:textId="0E41DF2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A719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9218BF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4A868E0" w14:textId="77777777" w:rsidR="0001659A" w:rsidRPr="00C573A3" w:rsidRDefault="000165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CC46EB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6C994CA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E5DE71E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3784CA7" w14:textId="64CB2E0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A719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577E70C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7027E42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5B27E6C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4BA8C3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247090D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D718816" w14:textId="7783D95B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A719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28B8A83B" w14:textId="77777777" w:rsidR="0001659A" w:rsidRPr="00C573A3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5AD6B407" w14:textId="194E1282" w:rsidR="0001659A" w:rsidRPr="00C573A3" w:rsidRDefault="318B809E" w:rsidP="57CF72CD">
      <w:pPr>
        <w:spacing w:before="240" w:after="240"/>
        <w:rPr>
          <w:rFonts w:ascii="Arial" w:eastAsia="Arial" w:hAnsi="Arial" w:cs="Arial"/>
          <w:color w:val="000000" w:themeColor="text1"/>
          <w:sz w:val="22"/>
          <w:szCs w:val="22"/>
        </w:rPr>
      </w:pPr>
      <w:r w:rsidRPr="57CF72CD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CYFARWYDDIAD AI</w:t>
      </w:r>
    </w:p>
    <w:p w14:paraId="3A7280EE" w14:textId="39764A9D" w:rsidR="0001659A" w:rsidRPr="00C573A3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t xml:space="preserve">Rhaid i bob myfyriwr, os yw wedi defnyddio AI ai peidio, gynnwys cydnabyddiaeth ar ddechrau eu </w:t>
      </w:r>
      <w:r w:rsidR="0001659A">
        <w:tab/>
      </w: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t>cyflwyniad am sut/pa ffordd y maent wedi defnyddio AI.</w:t>
      </w:r>
    </w:p>
    <w:p w14:paraId="5B6A4403" w14:textId="70C05264" w:rsidR="0001659A" w:rsidRPr="00C573A3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 xml:space="preserve">Mae geiriad y cydnabyddiaeth yn benodol ac mae’n rhaid ei ddilyn fel y mae yn y Canllawiau </w:t>
      </w:r>
      <w:r w:rsidR="0001659A">
        <w:tab/>
      </w:r>
      <w:r w:rsidR="0001659A">
        <w:tab/>
      </w: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t>Cydnabyddiaeth AI. (Gweler isod.)</w:t>
      </w:r>
    </w:p>
    <w:p w14:paraId="2B547C53" w14:textId="3CBD337D" w:rsidR="0001659A" w:rsidRPr="00C573A3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t>Llenwch y cydnabyddiaeth isod a’i fewnosod ar dudalen deitl eich gwaith ysgrifenedig.</w:t>
      </w:r>
    </w:p>
    <w:p w14:paraId="3E43BE3E" w14:textId="737D817E" w:rsidR="0001659A" w:rsidRPr="00C573A3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t>Cofiwch gadw copïau o’ch drafftiau, nodiadau a chyfeirlyfrau eraill.</w:t>
      </w:r>
    </w:p>
    <w:p w14:paraId="68BBAA6E" w14:textId="37F3C5E1" w:rsidR="0001659A" w:rsidRPr="00C573A3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t xml:space="preserve">(Gweler tudalennau 37 a 38 o’r ‘AI Yn Asesiad’ Llawlyfr ar dudalen Moodle y modiwl am ragor o </w:t>
      </w:r>
      <w:r w:rsidR="0001659A">
        <w:tab/>
      </w:r>
      <w:r w:rsidR="0001659A">
        <w:tab/>
      </w: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t>wybodaeth a chyfarwyddiadau.)</w:t>
      </w:r>
    </w:p>
    <w:p w14:paraId="3EC126A4" w14:textId="383C26CA" w:rsidR="0001659A" w:rsidRPr="00C573A3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t>----------------------------------------------------------------------------------------------------------------------</w:t>
      </w:r>
    </w:p>
    <w:p w14:paraId="2803E65B" w14:textId="744181FA" w:rsidR="0001659A" w:rsidRPr="00C573A3" w:rsidRDefault="0001659A" w:rsidP="57CF72CD">
      <w:pPr>
        <w:rPr>
          <w:color w:val="000000" w:themeColor="text1"/>
        </w:rPr>
      </w:pPr>
    </w:p>
    <w:p w14:paraId="344D277A" w14:textId="4BF042B2" w:rsidR="0001659A" w:rsidRPr="00C573A3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7CF72CD">
        <w:rPr>
          <w:rFonts w:ascii="Arial" w:eastAsia="Arial" w:hAnsi="Arial" w:cs="Arial"/>
          <w:color w:val="000000" w:themeColor="text1"/>
          <w:sz w:val="22"/>
          <w:szCs w:val="22"/>
        </w:rPr>
        <w:t>“Cydnabyddaf ddefnyddio [Offer AI] [(url Offer AI)] ar [Dyddiad] i [Pwrpas fy ngwaith].</w:t>
      </w:r>
    </w:p>
    <w:p w14:paraId="775B6CF0" w14:textId="52EA070C" w:rsidR="0001659A" w:rsidRPr="00455041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455041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Defnyddiais y prompt(au):</w:t>
      </w:r>
    </w:p>
    <w:p w14:paraId="71918AC9" w14:textId="40B9CA59" w:rsidR="0001659A" w:rsidRPr="00455041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455041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064A7EBF" w14:textId="14281290" w:rsidR="0001659A" w:rsidRPr="00455041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455041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48EF35BD" w14:textId="1413C2E6" w:rsidR="0001659A" w:rsidRPr="00455041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455041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6D2AA824" w14:textId="68131638" w:rsidR="0001659A" w:rsidRPr="00455041" w:rsidRDefault="318B809E" w:rsidP="57CF72CD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455041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Cadarnhaf nad wyf wedi cyflwyno unrhyw destun a gynhyrchwyd gan AI fel fy ngwaith fy hun. </w:t>
      </w:r>
      <w:r w:rsidR="0001659A" w:rsidRPr="00455041">
        <w:rPr>
          <w:lang w:val="fr-FR"/>
        </w:rPr>
        <w:tab/>
      </w:r>
      <w:r w:rsidR="0001659A" w:rsidRPr="00455041">
        <w:rPr>
          <w:lang w:val="fr-FR"/>
        </w:rPr>
        <w:tab/>
      </w:r>
      <w:r w:rsidRPr="00455041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Cadarnhaf fod gen i gopïau o’m drafftiau, nodiadau, a chyfeirlyfrau eraill a ddefnyddiais cyn ac ar ôl </w:t>
      </w:r>
      <w:r w:rsidR="0001659A" w:rsidRPr="00455041">
        <w:rPr>
          <w:lang w:val="fr-FR"/>
        </w:rPr>
        <w:tab/>
      </w:r>
      <w:r w:rsidRPr="00455041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defnyddio offer AI y gallaf gael fy ngofyn i’w darparu fel tystiolaeth.”</w:t>
      </w:r>
    </w:p>
    <w:p w14:paraId="6AF2201C" w14:textId="4A1B3BCA" w:rsidR="0001659A" w:rsidRPr="00455041" w:rsidRDefault="0001659A" w:rsidP="57CF72CD">
      <w:pPr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</w:p>
    <w:p w14:paraId="75329A5E" w14:textId="330AFE12" w:rsidR="0001659A" w:rsidRPr="00455041" w:rsidRDefault="318B809E" w:rsidP="57CF72CD">
      <w:pPr>
        <w:ind w:left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455041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------------------------------------------------------------------------------------------------------------------</w:t>
      </w:r>
    </w:p>
    <w:p w14:paraId="4F1AAC89" w14:textId="37F9806F" w:rsidR="0001659A" w:rsidRPr="00455041" w:rsidRDefault="0001659A" w:rsidP="0001659A">
      <w:pPr>
        <w:ind w:left="720"/>
        <w:rPr>
          <w:rFonts w:ascii="Arial" w:hAnsi="Arial" w:cs="Arial"/>
          <w:sz w:val="22"/>
          <w:szCs w:val="22"/>
          <w:lang w:val="fr-FR"/>
        </w:rPr>
      </w:pPr>
    </w:p>
    <w:p w14:paraId="6092F1A1" w14:textId="77777777" w:rsidR="00136E9A" w:rsidRPr="00455041" w:rsidRDefault="00136E9A" w:rsidP="00136E9A">
      <w:pPr>
        <w:ind w:left="720"/>
        <w:rPr>
          <w:rFonts w:ascii="Arial" w:hAnsi="Arial" w:cs="Arial"/>
          <w:sz w:val="24"/>
          <w:szCs w:val="24"/>
          <w:lang w:val="fr-FR"/>
        </w:rPr>
      </w:pPr>
    </w:p>
    <w:p w14:paraId="61905EBB" w14:textId="77777777" w:rsidR="00997B2F" w:rsidRDefault="00F45398" w:rsidP="00F45398">
      <w:pPr>
        <w:rPr>
          <w:rFonts w:asciiTheme="minorBidi" w:hAnsiTheme="minorBidi" w:cstheme="minorBidi"/>
          <w:b/>
          <w:bCs/>
          <w:sz w:val="24"/>
          <w:szCs w:val="24"/>
          <w:lang w:val="fr-FR"/>
        </w:rPr>
      </w:pPr>
      <w:r w:rsidRPr="00F45398">
        <w:rPr>
          <w:rFonts w:asciiTheme="minorBidi" w:hAnsiTheme="minorBidi" w:cstheme="minorBidi"/>
          <w:b/>
          <w:bCs/>
          <w:sz w:val="24"/>
          <w:szCs w:val="24"/>
          <w:lang w:val="fr-FR"/>
        </w:rPr>
        <w:t>CYDWEITHREDU:</w:t>
      </w:r>
    </w:p>
    <w:p w14:paraId="2ACD0833" w14:textId="52F379B1" w:rsidR="00F45398" w:rsidRPr="00F45398" w:rsidRDefault="00F45398" w:rsidP="00D17F4E">
      <w:pPr>
        <w:ind w:left="720"/>
        <w:rPr>
          <w:rFonts w:asciiTheme="minorBidi" w:hAnsiTheme="minorBidi" w:cstheme="minorBidi"/>
          <w:sz w:val="24"/>
          <w:szCs w:val="24"/>
          <w:lang w:val="fr-FR"/>
        </w:rPr>
      </w:pPr>
      <w:r w:rsidRPr="00F45398">
        <w:rPr>
          <w:rFonts w:asciiTheme="minorBidi" w:hAnsiTheme="minorBidi" w:cstheme="minorBidi"/>
          <w:sz w:val="24"/>
          <w:szCs w:val="24"/>
          <w:lang w:val="fr-FR"/>
        </w:rPr>
        <w:br/>
      </w:r>
      <w:r w:rsidRPr="00F45398">
        <w:rPr>
          <w:rFonts w:asciiTheme="minorBidi" w:hAnsiTheme="minorBidi" w:cstheme="minorBidi"/>
          <w:b/>
          <w:bCs/>
          <w:sz w:val="24"/>
          <w:szCs w:val="24"/>
          <w:lang w:val="fr-FR"/>
        </w:rPr>
        <w:t>Tasg 1: Prosiect 1: (30)</w:t>
      </w:r>
    </w:p>
    <w:p w14:paraId="16C05FB3" w14:textId="77777777" w:rsidR="00F45398" w:rsidRPr="00F45398" w:rsidRDefault="00F45398" w:rsidP="00D17F4E">
      <w:pPr>
        <w:ind w:left="720"/>
        <w:rPr>
          <w:rFonts w:asciiTheme="minorBidi" w:hAnsiTheme="minorBidi" w:cstheme="minorBidi"/>
          <w:sz w:val="24"/>
          <w:szCs w:val="24"/>
          <w:lang w:val="fr-FR"/>
        </w:rPr>
      </w:pPr>
      <w:r w:rsidRPr="00F45398">
        <w:rPr>
          <w:rFonts w:asciiTheme="minorBidi" w:hAnsiTheme="minorBidi" w:cstheme="minorBidi"/>
          <w:sz w:val="24"/>
          <w:szCs w:val="24"/>
          <w:lang w:val="fr-FR"/>
        </w:rPr>
        <w:t>Gweithiwch ar y cyd i ymchwilio, datblygu, ailweithio, ymarfer a pherfformio darn newydd sbon o theatr gyfoes. Trwy gymryd rhan ac ymgysylltu mewn proses ymarfer ymarferol, byddwch yn cydweithio â’ch cyd-fyfyrwyr a’r tîm creadigol mewn amgylchedd Ymchwil a Datblygu (R&amp;D) i greu perfformiad byw fel y’i cyfarwyddir gan eich cyfarwyddwr, cyfarwyddwr cerddoriaeth a/neu goreograffydd. Bydd y broses hon yn adlewyrchu amgylchedd datblygu proffesiynol, gan ofyn i chi ddangos ymarfer cydweithredol cryf, cyfathrebu effeithiol, a datrys problemau’n greadigol. Byddwch yn datblygu eich gallu i weithio’n annibynnol ac fel rhan o ensemble, gan gryfhau eich sgiliau perfformio ochr yn ochr â’ch dealltwriaeth o’r broses ddyfeisio.</w:t>
      </w:r>
    </w:p>
    <w:p w14:paraId="6D242154" w14:textId="77777777" w:rsidR="00F45398" w:rsidRPr="00F45398" w:rsidRDefault="00F45398" w:rsidP="00D17F4E">
      <w:pPr>
        <w:ind w:left="720"/>
        <w:rPr>
          <w:rFonts w:asciiTheme="minorBidi" w:hAnsiTheme="minorBidi" w:cstheme="minorBidi"/>
          <w:sz w:val="24"/>
          <w:szCs w:val="24"/>
          <w:lang w:val="fr-FR"/>
        </w:rPr>
      </w:pPr>
      <w:r w:rsidRPr="00F45398">
        <w:rPr>
          <w:rFonts w:asciiTheme="minorBidi" w:hAnsiTheme="minorBidi" w:cstheme="minorBidi"/>
          <w:sz w:val="24"/>
          <w:szCs w:val="24"/>
          <w:lang w:val="fr-FR"/>
        </w:rPr>
        <w:t>Caiff eich cyfraniad ei asesu drwy eich ymrwymiad i’r broses ymarfer, ansawdd a gwreiddioldeb eich mewnbwn creadigol, eich gallu i addasu a mireinio gwaith, a’ch proffesiynoldeb wrth gyflwyno perfformiad cerddorol cydlynol ac ymgysylltiol.</w:t>
      </w:r>
    </w:p>
    <w:p w14:paraId="1E1F8269" w14:textId="77777777" w:rsidR="00F45398" w:rsidRPr="00F45398" w:rsidRDefault="00F45398" w:rsidP="00F45398">
      <w:pPr>
        <w:rPr>
          <w:rFonts w:asciiTheme="minorBidi" w:hAnsiTheme="minorBidi" w:cstheme="minorBidi"/>
          <w:sz w:val="24"/>
          <w:szCs w:val="24"/>
          <w:lang w:val="fr-FR"/>
        </w:rPr>
      </w:pPr>
    </w:p>
    <w:p w14:paraId="39DAC964" w14:textId="77777777" w:rsidR="00F45398" w:rsidRPr="00F45398" w:rsidRDefault="00F45398" w:rsidP="00F45398">
      <w:pPr>
        <w:rPr>
          <w:rFonts w:asciiTheme="minorBidi" w:hAnsiTheme="minorBidi" w:cstheme="minorBidi"/>
          <w:b/>
          <w:bCs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b/>
          <w:bCs/>
          <w:sz w:val="24"/>
          <w:szCs w:val="24"/>
          <w:lang w:val="es-ES"/>
        </w:rPr>
        <w:t>Asesir drwy Sgiliau Ymarferol</w:t>
      </w:r>
    </w:p>
    <w:p w14:paraId="196CD39A" w14:textId="77777777" w:rsidR="00F45398" w:rsidRPr="00F45398" w:rsidRDefault="00F45398" w:rsidP="00F45398">
      <w:pPr>
        <w:rPr>
          <w:rFonts w:asciiTheme="minorBidi" w:hAnsiTheme="minorBidi" w:cstheme="minorBidi"/>
          <w:b/>
          <w:bCs/>
          <w:sz w:val="24"/>
          <w:szCs w:val="24"/>
          <w:lang w:val="es-ES"/>
        </w:rPr>
      </w:pPr>
    </w:p>
    <w:p w14:paraId="7EFE7F5A" w14:textId="32336B89" w:rsidR="00F45398" w:rsidRPr="00F45398" w:rsidRDefault="00F45398" w:rsidP="00D17F4E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b/>
          <w:bCs/>
          <w:sz w:val="24"/>
          <w:szCs w:val="24"/>
          <w:lang w:val="es-ES"/>
        </w:rPr>
        <w:t>Tas</w:t>
      </w:r>
      <w:r w:rsidR="00D17F4E">
        <w:rPr>
          <w:rFonts w:asciiTheme="minorBidi" w:hAnsiTheme="minorBidi" w:cstheme="minorBidi"/>
          <w:b/>
          <w:bCs/>
          <w:sz w:val="24"/>
          <w:szCs w:val="24"/>
          <w:lang w:val="es-ES"/>
        </w:rPr>
        <w:t>g</w:t>
      </w:r>
      <w:r w:rsidRPr="00F45398">
        <w:rPr>
          <w:rFonts w:asciiTheme="minorBidi" w:hAnsiTheme="minorBidi" w:cstheme="minorBidi"/>
          <w:b/>
          <w:bCs/>
          <w:sz w:val="24"/>
          <w:szCs w:val="24"/>
          <w:lang w:val="es-ES"/>
        </w:rPr>
        <w:t xml:space="preserve"> 2: Prosiect 2 (40)</w:t>
      </w:r>
    </w:p>
    <w:p w14:paraId="046899AF" w14:textId="77777777" w:rsidR="00F45398" w:rsidRDefault="00F45398" w:rsidP="00D17F4E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>Byddwch yn gweithio ar y cyd â’ch cyfoedion i ddyfeisio, ysgrifennu a chynhyrchu drama fertigol. Byddwch yn cyfrannu at ddatblygu’r stori, y sgript a’r strwythur cyffredinol, gan helpu i lunio darn cydlynol a deniadol wedi’i gynllunio ar gyfer fformat gwylio fertigol. Byddwch yn mynychu ymarferion yn rheolaidd ac yn cyfrannu’n weithredol at y broses greadigol, gan fireinio elfennau perfformio a chynhyrchu. Byddwch yn cael eich asesu ar sail eich cyfraniad i’r broses ddatblygu, eich gallu i weithio’n effeithiol gydag eraill ac yn annibynnol, a’ch ymrwymiad i ddod â’r ddrama fertigol yn fyw.</w:t>
      </w:r>
    </w:p>
    <w:p w14:paraId="5C13EC25" w14:textId="77777777" w:rsidR="00997B2F" w:rsidRPr="00F45398" w:rsidRDefault="00997B2F" w:rsidP="00F45398">
      <w:pPr>
        <w:rPr>
          <w:rFonts w:asciiTheme="minorBidi" w:hAnsiTheme="minorBidi" w:cstheme="minorBidi"/>
          <w:sz w:val="24"/>
          <w:szCs w:val="24"/>
          <w:lang w:val="es-ES"/>
        </w:rPr>
      </w:pPr>
    </w:p>
    <w:p w14:paraId="3BDC76F6" w14:textId="77777777" w:rsidR="00F45398" w:rsidRPr="00F45398" w:rsidRDefault="00F45398" w:rsidP="00F45398">
      <w:pPr>
        <w:rPr>
          <w:rFonts w:asciiTheme="minorBidi" w:hAnsiTheme="minorBidi" w:cstheme="minorBidi"/>
          <w:b/>
          <w:bCs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b/>
          <w:bCs/>
          <w:sz w:val="24"/>
          <w:szCs w:val="24"/>
          <w:lang w:val="es-ES"/>
        </w:rPr>
        <w:t>Asesir drwy Sgiliau Ymarferol</w:t>
      </w:r>
    </w:p>
    <w:p w14:paraId="13CC918A" w14:textId="77777777" w:rsidR="00F45398" w:rsidRPr="00F45398" w:rsidRDefault="00F45398" w:rsidP="00F45398">
      <w:pPr>
        <w:rPr>
          <w:rFonts w:asciiTheme="minorBidi" w:hAnsiTheme="minorBidi" w:cstheme="minorBidi"/>
          <w:sz w:val="24"/>
          <w:szCs w:val="24"/>
          <w:lang w:val="es-ES"/>
        </w:rPr>
      </w:pPr>
    </w:p>
    <w:p w14:paraId="29F80A44" w14:textId="77777777" w:rsidR="00F45398" w:rsidRDefault="00F45398" w:rsidP="00D17F4E">
      <w:pPr>
        <w:ind w:left="720"/>
        <w:rPr>
          <w:rFonts w:asciiTheme="minorBidi" w:hAnsiTheme="minorBidi" w:cstheme="minorBidi"/>
          <w:b/>
          <w:bCs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b/>
          <w:bCs/>
          <w:sz w:val="24"/>
          <w:szCs w:val="24"/>
          <w:lang w:val="es-ES"/>
        </w:rPr>
        <w:t>Tasg 3: Cyflwyniad Myfyriol (15)</w:t>
      </w:r>
    </w:p>
    <w:p w14:paraId="74113EF6" w14:textId="77777777" w:rsidR="00E87B15" w:rsidRPr="00F45398" w:rsidRDefault="00E87B15" w:rsidP="00D17F4E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</w:p>
    <w:p w14:paraId="2BAE8FD9" w14:textId="77777777" w:rsidR="00F45398" w:rsidRPr="00F45398" w:rsidRDefault="00F45398" w:rsidP="00D17F4E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>Ar ddiwedd y modiwl, byddwch yn cael cyfle i ddangos eich dealltwriaeth gyd-destunol a’ch gwerthusiad myfyriol o’ch proses trwy gyflwyniad 6 munud gyda thiwtor y modiwl a/neu’r aseswr.</w:t>
      </w:r>
    </w:p>
    <w:p w14:paraId="62D133B3" w14:textId="77777777" w:rsidR="00F45398" w:rsidRPr="00F45398" w:rsidRDefault="00F45398" w:rsidP="00D17F4E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>Bydd y cyflwyniad yn galluogi myfyrwyr i gyflwyno eu syniadau, dulliau a’r ymagweddau a gafwyd yn eu gwaith yn ystod y broses ymarfer a pherfformio.</w:t>
      </w:r>
    </w:p>
    <w:p w14:paraId="0EB938E4" w14:textId="77777777" w:rsidR="00F45398" w:rsidRPr="00F45398" w:rsidRDefault="00F45398" w:rsidP="00D17F4E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>Byddwch yn paratoi ateb ar gyfer pob un o’r 3 cwestiwn canlynol. Bydd y cyflwyniad hwn yn para cyfanswm o 8 munud. Mater i’r myfyriwr yw sut i ddosbarthu’r amser rhwng pob cwestiwn. Gall myfyrwyr ddefnyddio cymhorthion gweledol, sleidiau, PowerPoint ac ati yn ôl eu dymuniad a rhaid iddynt gyfeirnodi eu ffynonellau ymchwil lle bo’n briodol.</w:t>
      </w:r>
    </w:p>
    <w:p w14:paraId="72C834A7" w14:textId="77777777" w:rsidR="00F45398" w:rsidRDefault="00F45398" w:rsidP="00D17F4E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>Bydd y cyflwyniad yn cael ei gynnal ‘wyneb yn wyneb’ ar y campws neu ar-lein yn dibynnu ar ddewis y myfyriwr.</w:t>
      </w:r>
    </w:p>
    <w:p w14:paraId="4059DC31" w14:textId="77777777" w:rsidR="00997B2F" w:rsidRPr="00F45398" w:rsidRDefault="00997B2F" w:rsidP="00F45398">
      <w:pPr>
        <w:rPr>
          <w:rFonts w:asciiTheme="minorBidi" w:hAnsiTheme="minorBidi" w:cstheme="minorBidi"/>
          <w:sz w:val="24"/>
          <w:szCs w:val="24"/>
          <w:lang w:val="es-ES"/>
        </w:rPr>
      </w:pPr>
    </w:p>
    <w:p w14:paraId="0598E2DB" w14:textId="77777777" w:rsidR="00F45398" w:rsidRPr="00F45398" w:rsidRDefault="00F45398" w:rsidP="00F45398">
      <w:pPr>
        <w:numPr>
          <w:ilvl w:val="0"/>
          <w:numId w:val="21"/>
        </w:numPr>
        <w:spacing w:after="160" w:line="278" w:lineRule="auto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 xml:space="preserve">Myfyriwch yn feirniadol ar fanteision ac anfanteision gweithio ar y cyd yng nghyd-destun perfformiad/cynhyrchiad theatr. </w:t>
      </w:r>
    </w:p>
    <w:p w14:paraId="5543AC85" w14:textId="77777777" w:rsidR="00F45398" w:rsidRPr="00F45398" w:rsidRDefault="00F45398" w:rsidP="00F45398">
      <w:pPr>
        <w:numPr>
          <w:ilvl w:val="0"/>
          <w:numId w:val="21"/>
        </w:numPr>
        <w:spacing w:after="160" w:line="278" w:lineRule="auto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 xml:space="preserve">Gwerthuswch a myfyriwch ar eich heriau personol a’ch cyfraniad i greu darn newydd o theatr. </w:t>
      </w:r>
    </w:p>
    <w:p w14:paraId="203E56AA" w14:textId="77777777" w:rsidR="00F45398" w:rsidRPr="00F45398" w:rsidRDefault="00F45398" w:rsidP="00F45398">
      <w:pPr>
        <w:numPr>
          <w:ilvl w:val="0"/>
          <w:numId w:val="21"/>
        </w:numPr>
        <w:spacing w:after="160" w:line="278" w:lineRule="auto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 xml:space="preserve">Myfyriwch yn feirniadol ar eich cynnydd a’ch datblygiad personol trwy gydol y modiwl. </w:t>
      </w:r>
    </w:p>
    <w:p w14:paraId="128F8443" w14:textId="77777777" w:rsidR="00F45398" w:rsidRPr="00F45398" w:rsidRDefault="00F45398" w:rsidP="00F45398">
      <w:pPr>
        <w:numPr>
          <w:ilvl w:val="0"/>
          <w:numId w:val="21"/>
        </w:numPr>
        <w:spacing w:after="160" w:line="278" w:lineRule="auto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 xml:space="preserve">Myfyriwch yn feirniadol ar ba sgiliau, yn benodol lleisiol, corfforol a gwaith testun, a ddefnyddiwyd ac a ddatblygwyd yn ystod y broses ymarfer a pherfformio. </w:t>
      </w:r>
    </w:p>
    <w:p w14:paraId="26D1C347" w14:textId="77777777" w:rsidR="00F45398" w:rsidRDefault="00F45398" w:rsidP="00F45398">
      <w:pPr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>Bydd hyn yn cael ei asesu trwy Ymgysylltu â llenyddiaeth, sgiliau a Gwybodaeth a dealltwriaeth a Sgiliau Gwybyddol a Deallusol.</w:t>
      </w:r>
    </w:p>
    <w:p w14:paraId="7178FCBB" w14:textId="77777777" w:rsidR="00997B2F" w:rsidRPr="00F45398" w:rsidRDefault="00997B2F" w:rsidP="00F45398">
      <w:pPr>
        <w:rPr>
          <w:rFonts w:asciiTheme="minorBidi" w:hAnsiTheme="minorBidi" w:cstheme="minorBidi"/>
          <w:sz w:val="24"/>
          <w:szCs w:val="24"/>
          <w:lang w:val="es-ES"/>
        </w:rPr>
      </w:pPr>
    </w:p>
    <w:p w14:paraId="583D3277" w14:textId="77777777" w:rsidR="00F45398" w:rsidRPr="00F45398" w:rsidRDefault="00F45398" w:rsidP="00F45398">
      <w:pPr>
        <w:rPr>
          <w:rFonts w:asciiTheme="minorBidi" w:hAnsiTheme="minorBidi" w:cstheme="minorBidi"/>
          <w:sz w:val="24"/>
          <w:szCs w:val="24"/>
          <w:lang w:val="es-ES"/>
        </w:rPr>
      </w:pPr>
    </w:p>
    <w:p w14:paraId="3EC5D77F" w14:textId="77777777" w:rsidR="00F45398" w:rsidRDefault="00F45398" w:rsidP="00F45398">
      <w:pPr>
        <w:rPr>
          <w:rFonts w:asciiTheme="minorBidi" w:hAnsiTheme="minorBidi" w:cstheme="minorBidi"/>
          <w:b/>
          <w:bCs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b/>
          <w:bCs/>
          <w:sz w:val="24"/>
          <w:szCs w:val="24"/>
          <w:lang w:val="es-ES"/>
        </w:rPr>
        <w:t>SGILIAU TROSGLWYDDADWY AR GYFER BYWYD A CHYFLEOEDD PROFFESIYNOL (15)</w:t>
      </w:r>
    </w:p>
    <w:p w14:paraId="63F8ED12" w14:textId="77777777" w:rsidR="00E87B15" w:rsidRPr="00F45398" w:rsidRDefault="00E87B15" w:rsidP="00F45398">
      <w:pPr>
        <w:rPr>
          <w:rFonts w:asciiTheme="minorBidi" w:hAnsiTheme="minorBidi" w:cstheme="minorBidi"/>
          <w:sz w:val="24"/>
          <w:szCs w:val="24"/>
          <w:lang w:val="es-ES"/>
        </w:rPr>
      </w:pPr>
    </w:p>
    <w:p w14:paraId="5BE7F2E0" w14:textId="77777777" w:rsidR="00E87B15" w:rsidRDefault="00F45398" w:rsidP="00E87B15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>Rhaid i’r myfyriwr:</w:t>
      </w:r>
    </w:p>
    <w:p w14:paraId="46E8FBED" w14:textId="5FABC66B" w:rsidR="00F45398" w:rsidRPr="00F45398" w:rsidRDefault="00F45398" w:rsidP="00E87B15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br/>
        <w:t>Dangos tystiolaeth o’r rhinweddau a’r sgiliau trosglwyddadwy sy’n angenrheidiol ar gyfer cyflogaeth sy’n gofyn am arfer rhywfaint o gyfrifoldeb personol.</w:t>
      </w:r>
    </w:p>
    <w:p w14:paraId="7315964D" w14:textId="77777777" w:rsidR="00F45398" w:rsidRPr="00F45398" w:rsidRDefault="00F45398" w:rsidP="00E87B15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>Mae hyn yn cynnwys:</w:t>
      </w:r>
    </w:p>
    <w:p w14:paraId="1E33F4B2" w14:textId="77777777" w:rsidR="00F45398" w:rsidRPr="00F45398" w:rsidRDefault="00F45398" w:rsidP="00E87B15">
      <w:pPr>
        <w:ind w:left="720"/>
        <w:rPr>
          <w:rFonts w:asciiTheme="minorBidi" w:hAnsiTheme="minorBidi" w:cstheme="minorBidi"/>
          <w:sz w:val="24"/>
          <w:szCs w:val="24"/>
          <w:lang w:val="es-ES"/>
        </w:rPr>
      </w:pPr>
      <w:r w:rsidRPr="00F45398">
        <w:rPr>
          <w:rFonts w:asciiTheme="minorBidi" w:hAnsiTheme="minorBidi" w:cstheme="minorBidi"/>
          <w:sz w:val="24"/>
          <w:szCs w:val="24"/>
          <w:lang w:val="es-ES"/>
        </w:rPr>
        <w:t>• Dangos ymrwymiad ac ymroddiad y myfyriwr i’r modiwl, gan gynnwys prydlondeb, presenoldeb, agwedd, a chwrteisi yn y dosbarth. Disgwylir presenoldeb cyfartalog o 80% er mwyn cwblhau modiwl.</w:t>
      </w:r>
      <w:r w:rsidRPr="00F45398">
        <w:rPr>
          <w:rFonts w:asciiTheme="minorBidi" w:hAnsiTheme="minorBidi" w:cstheme="minorBidi"/>
          <w:sz w:val="24"/>
          <w:szCs w:val="24"/>
          <w:lang w:val="es-ES"/>
        </w:rPr>
        <w:br/>
        <w:t>• Paratoi: Paratoi’n gyson ar gyfer gwersi</w:t>
      </w:r>
      <w:r w:rsidRPr="00F45398">
        <w:rPr>
          <w:rFonts w:asciiTheme="minorBidi" w:hAnsiTheme="minorBidi" w:cstheme="minorBidi"/>
          <w:sz w:val="24"/>
          <w:szCs w:val="24"/>
          <w:lang w:val="es-ES"/>
        </w:rPr>
        <w:br/>
        <w:t>• Dangos arfer da wrth weithio’n annibynnol ac fel rhan o grŵp</w:t>
      </w:r>
    </w:p>
    <w:p w14:paraId="5E212B81" w14:textId="77777777" w:rsidR="00152E9D" w:rsidRPr="00F45398" w:rsidRDefault="00152E9D" w:rsidP="00E87B15">
      <w:pPr>
        <w:ind w:left="1440"/>
        <w:rPr>
          <w:rFonts w:asciiTheme="minorBidi" w:hAnsiTheme="minorBidi" w:cstheme="minorBidi"/>
          <w:sz w:val="24"/>
          <w:szCs w:val="24"/>
          <w:lang w:val="es-ES"/>
        </w:rPr>
      </w:pPr>
    </w:p>
    <w:p w14:paraId="398EE0E2" w14:textId="77777777" w:rsidR="00152E9D" w:rsidRPr="00F45398" w:rsidRDefault="00152E9D" w:rsidP="00A67FB1">
      <w:pPr>
        <w:ind w:left="720"/>
        <w:rPr>
          <w:rFonts w:ascii="Arial" w:hAnsi="Arial" w:cs="Arial"/>
          <w:sz w:val="24"/>
          <w:szCs w:val="24"/>
          <w:lang w:val="es-ES"/>
        </w:rPr>
      </w:pPr>
    </w:p>
    <w:p w14:paraId="703B7CB1" w14:textId="77777777" w:rsidR="00152E9D" w:rsidRPr="00F45398" w:rsidRDefault="00152E9D" w:rsidP="00A67FB1">
      <w:pPr>
        <w:ind w:left="720"/>
        <w:rPr>
          <w:rFonts w:ascii="Arial" w:hAnsi="Arial" w:cs="Arial"/>
          <w:sz w:val="24"/>
          <w:szCs w:val="24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B51559" w14:paraId="5088E268" w14:textId="77777777" w:rsidTr="00AC1777">
        <w:trPr>
          <w:trHeight w:val="414"/>
        </w:trPr>
        <w:tc>
          <w:tcPr>
            <w:tcW w:w="10444" w:type="dxa"/>
            <w:shd w:val="clear" w:color="auto" w:fill="D9D9D9"/>
          </w:tcPr>
          <w:p w14:paraId="39A6D6BD" w14:textId="77777777" w:rsidR="00D22D9C" w:rsidRPr="00B51559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es-ES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E629024" w14:textId="77777777" w:rsidR="00D22D9C" w:rsidRPr="00B51559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6407F2F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9A6559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lastRenderedPageBreak/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AEBF636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59514CC2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EFA91D5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DB96CA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C2107B0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A30D543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E723B84" w14:textId="77777777" w:rsidR="00D22D9C" w:rsidRPr="00E34A60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F61F810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27C4A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FB011A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59C7AEA" w14:textId="77777777" w:rsidR="00C01A3F" w:rsidRPr="00E34A60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F242313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8624EFF" w14:textId="77777777" w:rsidR="008566E5" w:rsidRPr="00E34A60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0E7D3DDE" w14:textId="77777777" w:rsidR="00D22D9C" w:rsidRPr="00E34A60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E34A60">
        <w:rPr>
          <w:rFonts w:ascii="Arial" w:hAnsi="Arial" w:cs="Arial"/>
          <w:b/>
          <w:sz w:val="22"/>
          <w:szCs w:val="22"/>
        </w:rPr>
        <w:t xml:space="preserve"> </w:t>
      </w:r>
    </w:p>
    <w:p w14:paraId="75BB2E15" w14:textId="77777777" w:rsidR="00995D51" w:rsidRPr="00E34A60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E34A60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E34A60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E34A60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E34A60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49ABBE29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CAAF42C" w14:textId="77777777" w:rsidR="00C01A3F" w:rsidRPr="00E34A60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5662E8D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C14A6A5" w14:textId="77777777" w:rsidR="00FB3B4E" w:rsidRPr="00E34A60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1F49F677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380E3A2" w14:textId="77777777" w:rsidR="00C01A3F" w:rsidRPr="00E34A60" w:rsidRDefault="00C01A3F">
      <w:pPr>
        <w:rPr>
          <w:rFonts w:ascii="Arial" w:hAnsi="Arial" w:cs="Arial"/>
          <w:sz w:val="22"/>
          <w:szCs w:val="22"/>
        </w:rPr>
      </w:pPr>
      <w:r w:rsidRPr="00E34A60">
        <w:rPr>
          <w:rFonts w:ascii="Arial" w:hAnsi="Arial" w:cs="Arial"/>
          <w:sz w:val="22"/>
          <w:szCs w:val="22"/>
        </w:rPr>
        <w:br w:type="page"/>
      </w:r>
    </w:p>
    <w:p w14:paraId="482B5662" w14:textId="77777777" w:rsidR="00E977E4" w:rsidRPr="00E977E4" w:rsidRDefault="00E977E4" w:rsidP="00E977E4">
      <w:pPr>
        <w:jc w:val="both"/>
        <w:rPr>
          <w:rFonts w:asciiTheme="minorBidi" w:hAnsiTheme="minorBidi" w:cstheme="minorBid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977E4" w:rsidRPr="00E977E4" w14:paraId="5EE7757A" w14:textId="77777777" w:rsidTr="009E6406">
        <w:trPr>
          <w:jc w:val="center"/>
        </w:trPr>
        <w:tc>
          <w:tcPr>
            <w:tcW w:w="10670" w:type="dxa"/>
            <w:shd w:val="clear" w:color="auto" w:fill="BFBFBF"/>
          </w:tcPr>
          <w:p w14:paraId="419DD454" w14:textId="77777777" w:rsidR="00E977E4" w:rsidRPr="00E977E4" w:rsidRDefault="00E977E4" w:rsidP="009E64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sz w:val="22"/>
                <w:szCs w:val="22"/>
              </w:rPr>
              <w:br w:type="page"/>
            </w:r>
            <w:r w:rsidRPr="00E977E4">
              <w:rPr>
                <w:rFonts w:asciiTheme="minorBidi" w:hAnsiTheme="minorBidi" w:cstheme="minorBidi"/>
                <w:b/>
                <w:caps/>
                <w:sz w:val="22"/>
                <w:szCs w:val="22"/>
              </w:rPr>
              <w:t xml:space="preserve"> FFURFLEN ADBORTH Myfyrwyr</w:t>
            </w:r>
          </w:p>
        </w:tc>
      </w:tr>
    </w:tbl>
    <w:p w14:paraId="7092B6CA" w14:textId="77777777" w:rsidR="00E977E4" w:rsidRPr="00E977E4" w:rsidRDefault="00E977E4" w:rsidP="00E977E4">
      <w:pPr>
        <w:rPr>
          <w:rFonts w:asciiTheme="minorBidi" w:hAnsiTheme="minorBidi" w:cstheme="minorBidi"/>
          <w:sz w:val="22"/>
          <w:szCs w:val="22"/>
        </w:rPr>
      </w:pPr>
    </w:p>
    <w:p w14:paraId="477B4BAF" w14:textId="77777777" w:rsidR="00E977E4" w:rsidRPr="00E977E4" w:rsidRDefault="00E977E4" w:rsidP="00E977E4">
      <w:pPr>
        <w:jc w:val="both"/>
        <w:rPr>
          <w:rFonts w:asciiTheme="minorBidi" w:hAnsiTheme="minorBidi" w:cstheme="minorBidi"/>
          <w:sz w:val="22"/>
          <w:szCs w:val="22"/>
        </w:rPr>
      </w:pPr>
      <w:r w:rsidRPr="00E977E4">
        <w:rPr>
          <w:rFonts w:asciiTheme="minorBidi" w:hAnsiTheme="minorBidi" w:cstheme="minorBidi"/>
          <w:sz w:val="22"/>
          <w:szCs w:val="22"/>
        </w:rPr>
        <w:t xml:space="preserve">Noda’r adran hon i ba </w:t>
      </w:r>
      <w:r w:rsidRPr="00E977E4">
        <w:rPr>
          <w:rFonts w:asciiTheme="minorBidi" w:hAnsiTheme="minorBidi" w:cstheme="minorBidi"/>
          <w:i/>
          <w:sz w:val="22"/>
          <w:szCs w:val="22"/>
        </w:rPr>
        <w:t>raddau</w:t>
      </w:r>
      <w:r w:rsidRPr="00E977E4">
        <w:rPr>
          <w:rFonts w:asciiTheme="minorBidi" w:hAnsiTheme="minorBidi" w:cstheme="minorBidi"/>
          <w:sz w:val="22"/>
          <w:szCs w:val="22"/>
        </w:rPr>
        <w:t xml:space="preserve"> y mae’r meini prawf asesu yn cael eu harddangos gennych, sydd yn ei dro’n pennu’ch marc. Dangosir y marciau sydd ar gael ar gyfer pob categori sgiliau. Bydd darlithwyr yn defnyddio’r lle a ddarperir i roi sylwadau ar gyflawniad y dasg/tasgau, gan gynnwys y meysydd hynny rydych wedi gwneud yn dda ynddynt a’r meysydd a fyddai’n elwa o gael eu datblygu/gwella.</w:t>
      </w:r>
    </w:p>
    <w:p w14:paraId="60134C6B" w14:textId="77777777" w:rsidR="00E977E4" w:rsidRPr="00E977E4" w:rsidRDefault="00E977E4" w:rsidP="00E977E4">
      <w:pPr>
        <w:rPr>
          <w:rFonts w:asciiTheme="minorBidi" w:hAnsiTheme="minorBidi" w:cstheme="minorBidi"/>
          <w:b/>
          <w:sz w:val="22"/>
          <w:szCs w:val="22"/>
        </w:rPr>
        <w:sectPr w:rsidR="00E977E4" w:rsidRPr="00E977E4" w:rsidSect="00E977E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5F678886" w14:textId="77777777" w:rsidR="00E977E4" w:rsidRPr="00E977E4" w:rsidRDefault="00E977E4" w:rsidP="00E977E4">
      <w:pPr>
        <w:rPr>
          <w:rFonts w:asciiTheme="minorBidi" w:hAnsiTheme="minorBidi" w:cstheme="minorBidi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E977E4" w:rsidRPr="00E977E4" w14:paraId="1342283E" w14:textId="77777777" w:rsidTr="009E640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ED6CD9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Meini Prawf Asesu Generig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C759773" w14:textId="77777777" w:rsidR="00E977E4" w:rsidRPr="00E977E4" w:rsidRDefault="00E977E4" w:rsidP="009E6406">
            <w:pPr>
              <w:ind w:left="34" w:right="113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63FEFB8" w14:textId="77777777" w:rsidR="00E977E4" w:rsidRPr="00E977E4" w:rsidRDefault="00E977E4" w:rsidP="009E6406">
            <w:pPr>
              <w:ind w:left="113" w:right="113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Marciau </w:t>
            </w:r>
          </w:p>
          <w:p w14:paraId="4DDC309F" w14:textId="77777777" w:rsidR="00E977E4" w:rsidRPr="00E977E4" w:rsidRDefault="00E977E4" w:rsidP="009E6406">
            <w:pPr>
              <w:ind w:left="113" w:right="113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>a ddyfarnwyd</w:t>
            </w:r>
          </w:p>
        </w:tc>
      </w:tr>
      <w:tr w:rsidR="00E977E4" w:rsidRPr="00E977E4" w14:paraId="0EF9FB2F" w14:textId="77777777" w:rsidTr="009E640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0E9C40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>1. Sgiliau Ymgysylltu â Llenyddiaeth</w:t>
            </w:r>
          </w:p>
          <w:p w14:paraId="078D3944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FDA9C7A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sz w:val="22"/>
                <w:szCs w:val="22"/>
              </w:rPr>
              <w:t>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B1C5B2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7D5A60EA" w14:textId="77777777" w:rsidTr="009E640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25F26C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5D1E37C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0110C7A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91864AE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7DB688A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7463D63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DF533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97A5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7AC5FE9A" w14:textId="77777777" w:rsidTr="009E640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F842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AA35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8FDE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5D76B5B6" w14:textId="77777777" w:rsidTr="009E640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8C55AAD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>2. Sgiliau Gwybodaeth a Dealltwriaeth</w:t>
            </w:r>
          </w:p>
          <w:p w14:paraId="663454B8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A307B1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sz w:val="22"/>
                <w:szCs w:val="22"/>
              </w:rPr>
              <w:t>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6AB38C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3ADED161" w14:textId="77777777" w:rsidTr="009E640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25E0C5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E2CB908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4C37573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97D74E6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CFA7744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FBE5221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1A172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43A4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16CB41E4" w14:textId="77777777" w:rsidTr="009E640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582C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52F9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DCC5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00E5F32C" w14:textId="77777777" w:rsidTr="009E640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EAB96E1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>3. Sgiliau Gwybyddol a Deallusol</w:t>
            </w:r>
          </w:p>
          <w:p w14:paraId="67C8016A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EEB2AE0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sz w:val="22"/>
                <w:szCs w:val="22"/>
              </w:rPr>
              <w:t>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D8DEBE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03853301" w14:textId="77777777" w:rsidTr="009E640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AE91CA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41BABB5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496FC03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F4EB23B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91846ED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365F137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397A1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F4B8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3E1AF5D9" w14:textId="77777777" w:rsidTr="009E640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6017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2B11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2DC7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21C35C92" w14:textId="77777777" w:rsidTr="009E640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565568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>4. Sgiliau Cymhwyso Ymarferol</w:t>
            </w:r>
          </w:p>
          <w:p w14:paraId="2A174CE0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ECFBE6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sz w:val="22"/>
                <w:szCs w:val="22"/>
              </w:rPr>
              <w:t>50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888E2E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26B3CCD7" w14:textId="77777777" w:rsidTr="009E640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3090E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B3F4AE1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628900D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D2B155F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8DF9E67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CC946F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36F3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617B0E65" w14:textId="77777777" w:rsidTr="009E6406">
        <w:trPr>
          <w:trHeight w:val="98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0F4C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C37A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1C9A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1628B650" w14:textId="77777777" w:rsidTr="009E640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8E41959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>5. Sgiliau Trosglwyddadwy ar gyfer Bywyd ac Arfer Proffesiynol</w:t>
            </w:r>
          </w:p>
          <w:p w14:paraId="71AD514F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1525B5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sz w:val="22"/>
                <w:szCs w:val="2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545AB5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268894A9" w14:textId="77777777" w:rsidTr="009E640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6C566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A2FA595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0F02290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76ADB8F" w14:textId="77777777" w:rsidR="00E977E4" w:rsidRPr="00E977E4" w:rsidRDefault="00E977E4" w:rsidP="009E6406">
            <w:pPr>
              <w:spacing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5D07E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5FEA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62FC14FF" w14:textId="77777777" w:rsidTr="009E6406">
        <w:trPr>
          <w:trHeight w:val="377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EC83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449E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31E0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7BBE646F" w14:textId="77777777" w:rsidR="00E977E4" w:rsidRPr="00E977E4" w:rsidRDefault="00E977E4" w:rsidP="00E977E4">
      <w:pPr>
        <w:ind w:left="284" w:right="531"/>
        <w:rPr>
          <w:rFonts w:asciiTheme="minorBidi" w:hAnsiTheme="minorBidi" w:cstheme="minorBidi"/>
          <w:b/>
          <w:sz w:val="22"/>
          <w:szCs w:val="22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E977E4" w:rsidRPr="00E977E4" w14:paraId="690DF7C9" w14:textId="77777777" w:rsidTr="009E6406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521FE272" w14:textId="77777777" w:rsidR="00E977E4" w:rsidRPr="00E977E4" w:rsidRDefault="00E977E4" w:rsidP="009E64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Marc Asesiad </w:t>
            </w:r>
            <w:r w:rsidRPr="00E977E4">
              <w:rPr>
                <w:rFonts w:asciiTheme="minorBidi" w:hAnsiTheme="minorBidi" w:cstheme="minorBidi"/>
                <w:bCs/>
                <w:sz w:val="22"/>
                <w:szCs w:val="22"/>
              </w:rPr>
              <w:t>(</w:t>
            </w:r>
            <w:r w:rsidRPr="00E977E4">
              <w:rPr>
                <w:rFonts w:asciiTheme="minorBidi" w:hAnsiTheme="minorBidi" w:cstheme="minorBidi"/>
                <w:sz w:val="22"/>
                <w:szCs w:val="22"/>
              </w:rPr>
              <w:t>Mae marciau asesiadau’n amodol ar gadarnhad y Bwrdd Arholi.  Diben y sylwadau a’r marciau hyn yw rhoi adborth ar waith modiwl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C3F0D73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>Cosbau Cyflwyno'n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9F3CD0C" w14:textId="77777777" w:rsidR="00E977E4" w:rsidRPr="00E977E4" w:rsidRDefault="00E977E4" w:rsidP="009E6406">
            <w:pPr>
              <w:jc w:val="right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b/>
                <w:sz w:val="22"/>
                <w:szCs w:val="22"/>
              </w:rPr>
              <w:t>%</w:t>
            </w:r>
          </w:p>
        </w:tc>
      </w:tr>
      <w:tr w:rsidR="00E977E4" w:rsidRPr="00E977E4" w14:paraId="63EA922C" w14:textId="77777777" w:rsidTr="009E6406">
        <w:trPr>
          <w:cantSplit/>
        </w:trPr>
        <w:tc>
          <w:tcPr>
            <w:tcW w:w="6062" w:type="dxa"/>
            <w:vMerge/>
            <w:vAlign w:val="bottom"/>
          </w:tcPr>
          <w:p w14:paraId="57E7BD39" w14:textId="77777777" w:rsidR="00E977E4" w:rsidRPr="00E977E4" w:rsidRDefault="00E977E4" w:rsidP="009E6406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903" w:type="dxa"/>
            <w:vAlign w:val="bottom"/>
          </w:tcPr>
          <w:p w14:paraId="7053206D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sz w:val="22"/>
                <w:szCs w:val="22"/>
              </w:rPr>
              <w:t>Hyd at 1 wythnos yn hwyr (Uchafswm o 40%)</w:t>
            </w:r>
          </w:p>
        </w:tc>
        <w:tc>
          <w:tcPr>
            <w:tcW w:w="641" w:type="dxa"/>
            <w:vAlign w:val="bottom"/>
          </w:tcPr>
          <w:p w14:paraId="400FE4F1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1060" w:type="dxa"/>
            <w:vMerge/>
            <w:vAlign w:val="bottom"/>
          </w:tcPr>
          <w:p w14:paraId="3CCEC865" w14:textId="77777777" w:rsidR="00E977E4" w:rsidRPr="00E977E4" w:rsidRDefault="00E977E4" w:rsidP="009E6406">
            <w:pPr>
              <w:ind w:leftChars="71" w:left="142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977E4" w:rsidRPr="00E977E4" w14:paraId="40FC1EFC" w14:textId="77777777" w:rsidTr="009E6406">
        <w:trPr>
          <w:cantSplit/>
        </w:trPr>
        <w:tc>
          <w:tcPr>
            <w:tcW w:w="6062" w:type="dxa"/>
            <w:vMerge/>
            <w:vAlign w:val="bottom"/>
          </w:tcPr>
          <w:p w14:paraId="38F686C4" w14:textId="77777777" w:rsidR="00E977E4" w:rsidRPr="00E977E4" w:rsidRDefault="00E977E4" w:rsidP="009E6406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903" w:type="dxa"/>
            <w:vAlign w:val="bottom"/>
          </w:tcPr>
          <w:p w14:paraId="649CCC71" w14:textId="77777777" w:rsidR="00E977E4" w:rsidRPr="00E977E4" w:rsidRDefault="00E977E4" w:rsidP="009E6406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E977E4">
              <w:rPr>
                <w:rFonts w:asciiTheme="minorBidi" w:hAnsiTheme="minorBidi" w:cstheme="minorBidi"/>
                <w:sz w:val="22"/>
                <w:szCs w:val="22"/>
              </w:rPr>
              <w:t>Dros 1 wythnos yn hwyr, (0%.)</w:t>
            </w:r>
          </w:p>
        </w:tc>
        <w:tc>
          <w:tcPr>
            <w:tcW w:w="641" w:type="dxa"/>
            <w:vAlign w:val="bottom"/>
          </w:tcPr>
          <w:p w14:paraId="6E5BF093" w14:textId="77777777" w:rsidR="00E977E4" w:rsidRPr="00E977E4" w:rsidRDefault="00E977E4" w:rsidP="009E6406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1060" w:type="dxa"/>
            <w:vMerge/>
            <w:vAlign w:val="bottom"/>
          </w:tcPr>
          <w:p w14:paraId="58293C53" w14:textId="77777777" w:rsidR="00E977E4" w:rsidRPr="00E977E4" w:rsidRDefault="00E977E4" w:rsidP="009E6406">
            <w:pPr>
              <w:ind w:firstLineChars="141" w:firstLine="31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06D61138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D5F4DC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C38EE7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F2042A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>weithiau’n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  <w:p w14:paraId="45312FFC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  <w:p w14:paraId="0B0AAAFF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4EA0F3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F5276EE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195123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5D2DE97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3FC3A" w14:textId="77777777" w:rsidR="00286262" w:rsidRDefault="00286262">
      <w:r>
        <w:separator/>
      </w:r>
    </w:p>
  </w:endnote>
  <w:endnote w:type="continuationSeparator" w:id="0">
    <w:p w14:paraId="662EF75C" w14:textId="77777777" w:rsidR="00286262" w:rsidRDefault="0028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D736E" w14:textId="77777777" w:rsidR="00E977E4" w:rsidRDefault="00E977E4">
    <w:pPr>
      <w:pStyle w:val="Footer"/>
      <w:jc w:val="center"/>
    </w:pPr>
    <w:r>
      <w:t xml:space="preserve">Tudalen </w:t>
    </w:r>
    <w:r>
      <w:rPr>
        <w:b/>
        <w:szCs w:val="24"/>
      </w:rPr>
      <w:fldChar w:fldCharType="begin"/>
    </w:r>
    <w:r>
      <w:rPr>
        <w:b/>
      </w:rPr>
      <w:instrText xml:space="preserve"> PAGE </w:instrText>
    </w:r>
    <w:r>
      <w:rPr>
        <w:b/>
        <w:szCs w:val="24"/>
      </w:rPr>
      <w:fldChar w:fldCharType="separate"/>
    </w:r>
    <w:r>
      <w:rPr>
        <w:b/>
        <w:noProof/>
      </w:rPr>
      <w:t>22</w:t>
    </w:r>
    <w:r>
      <w:rPr>
        <w:b/>
        <w:szCs w:val="24"/>
      </w:rPr>
      <w:fldChar w:fldCharType="end"/>
    </w:r>
    <w:r>
      <w:t xml:space="preserve"> o </w:t>
    </w:r>
    <w:r>
      <w:rPr>
        <w:b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Cs w:val="24"/>
      </w:rPr>
      <w:fldChar w:fldCharType="separate"/>
    </w:r>
    <w:r>
      <w:rPr>
        <w:b/>
        <w:noProof/>
      </w:rPr>
      <w:t>25</w:t>
    </w:r>
    <w:r>
      <w:rPr>
        <w:b/>
        <w:szCs w:val="24"/>
      </w:rPr>
      <w:fldChar w:fldCharType="end"/>
    </w:r>
  </w:p>
  <w:p w14:paraId="0781FA30" w14:textId="77777777" w:rsidR="00E977E4" w:rsidRDefault="00E977E4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2E695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8045E" w14:textId="77777777" w:rsidR="00286262" w:rsidRDefault="00286262">
      <w:r>
        <w:separator/>
      </w:r>
    </w:p>
  </w:footnote>
  <w:footnote w:type="continuationSeparator" w:id="0">
    <w:p w14:paraId="22C06E21" w14:textId="77777777" w:rsidR="00286262" w:rsidRDefault="00286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B50D8"/>
    <w:multiLevelType w:val="hybridMultilevel"/>
    <w:tmpl w:val="8496E9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8A5BAF"/>
    <w:multiLevelType w:val="hybridMultilevel"/>
    <w:tmpl w:val="6A5A8A90"/>
    <w:lvl w:ilvl="0" w:tplc="5F584AA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C533060"/>
    <w:multiLevelType w:val="multilevel"/>
    <w:tmpl w:val="3B162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11289F"/>
    <w:multiLevelType w:val="hybridMultilevel"/>
    <w:tmpl w:val="31F86F6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02B25"/>
    <w:multiLevelType w:val="hybridMultilevel"/>
    <w:tmpl w:val="26AAB03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2829829">
    <w:abstractNumId w:val="2"/>
  </w:num>
  <w:num w:numId="2" w16cid:durableId="720399966">
    <w:abstractNumId w:val="12"/>
  </w:num>
  <w:num w:numId="3" w16cid:durableId="736317490">
    <w:abstractNumId w:val="20"/>
  </w:num>
  <w:num w:numId="4" w16cid:durableId="1559241713">
    <w:abstractNumId w:val="15"/>
  </w:num>
  <w:num w:numId="5" w16cid:durableId="481892411">
    <w:abstractNumId w:val="10"/>
  </w:num>
  <w:num w:numId="6" w16cid:durableId="1940866350">
    <w:abstractNumId w:val="19"/>
  </w:num>
  <w:num w:numId="7" w16cid:durableId="1219513687">
    <w:abstractNumId w:val="3"/>
  </w:num>
  <w:num w:numId="8" w16cid:durableId="563295535">
    <w:abstractNumId w:val="17"/>
  </w:num>
  <w:num w:numId="9" w16cid:durableId="1149174109">
    <w:abstractNumId w:val="13"/>
  </w:num>
  <w:num w:numId="10" w16cid:durableId="987588089">
    <w:abstractNumId w:val="6"/>
  </w:num>
  <w:num w:numId="11" w16cid:durableId="1824546785">
    <w:abstractNumId w:val="7"/>
  </w:num>
  <w:num w:numId="12" w16cid:durableId="1921677949">
    <w:abstractNumId w:val="11"/>
  </w:num>
  <w:num w:numId="13" w16cid:durableId="1606573711">
    <w:abstractNumId w:val="16"/>
  </w:num>
  <w:num w:numId="14" w16cid:durableId="630478029">
    <w:abstractNumId w:val="5"/>
  </w:num>
  <w:num w:numId="15" w16cid:durableId="402798793">
    <w:abstractNumId w:val="0"/>
  </w:num>
  <w:num w:numId="16" w16cid:durableId="1484002543">
    <w:abstractNumId w:val="8"/>
  </w:num>
  <w:num w:numId="17" w16cid:durableId="1848591304">
    <w:abstractNumId w:val="1"/>
  </w:num>
  <w:num w:numId="18" w16cid:durableId="1507791630">
    <w:abstractNumId w:val="4"/>
  </w:num>
  <w:num w:numId="19" w16cid:durableId="1136214716">
    <w:abstractNumId w:val="18"/>
  </w:num>
  <w:num w:numId="20" w16cid:durableId="1143041786">
    <w:abstractNumId w:val="14"/>
  </w:num>
  <w:num w:numId="21" w16cid:durableId="10870716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1659A"/>
    <w:rsid w:val="00026B02"/>
    <w:rsid w:val="000822E5"/>
    <w:rsid w:val="0008765E"/>
    <w:rsid w:val="000971FC"/>
    <w:rsid w:val="000A2A3A"/>
    <w:rsid w:val="000A492A"/>
    <w:rsid w:val="000B64C7"/>
    <w:rsid w:val="000D2F80"/>
    <w:rsid w:val="000E413A"/>
    <w:rsid w:val="000F5AA3"/>
    <w:rsid w:val="000F715C"/>
    <w:rsid w:val="00100396"/>
    <w:rsid w:val="00100B5C"/>
    <w:rsid w:val="001106E9"/>
    <w:rsid w:val="00124CA5"/>
    <w:rsid w:val="00130B10"/>
    <w:rsid w:val="00134F77"/>
    <w:rsid w:val="00136E9A"/>
    <w:rsid w:val="00141E18"/>
    <w:rsid w:val="00151A5E"/>
    <w:rsid w:val="00152E9D"/>
    <w:rsid w:val="00154487"/>
    <w:rsid w:val="0017512A"/>
    <w:rsid w:val="001952AC"/>
    <w:rsid w:val="00196958"/>
    <w:rsid w:val="00196D21"/>
    <w:rsid w:val="001A1E39"/>
    <w:rsid w:val="001A24F3"/>
    <w:rsid w:val="001A2707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1716D"/>
    <w:rsid w:val="0022746E"/>
    <w:rsid w:val="00235F71"/>
    <w:rsid w:val="002444CA"/>
    <w:rsid w:val="00260DE6"/>
    <w:rsid w:val="00273FEE"/>
    <w:rsid w:val="0028204E"/>
    <w:rsid w:val="0028591B"/>
    <w:rsid w:val="00286262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3AF5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B6D49"/>
    <w:rsid w:val="003E5751"/>
    <w:rsid w:val="003F503D"/>
    <w:rsid w:val="004046A9"/>
    <w:rsid w:val="00404C50"/>
    <w:rsid w:val="00423934"/>
    <w:rsid w:val="00426244"/>
    <w:rsid w:val="00451810"/>
    <w:rsid w:val="00455041"/>
    <w:rsid w:val="00470A38"/>
    <w:rsid w:val="00477880"/>
    <w:rsid w:val="004874DE"/>
    <w:rsid w:val="004B5334"/>
    <w:rsid w:val="004B6C14"/>
    <w:rsid w:val="004C3E62"/>
    <w:rsid w:val="004D1EA2"/>
    <w:rsid w:val="004D5E9B"/>
    <w:rsid w:val="004D63D9"/>
    <w:rsid w:val="004E6585"/>
    <w:rsid w:val="0050249F"/>
    <w:rsid w:val="00524566"/>
    <w:rsid w:val="005258CA"/>
    <w:rsid w:val="00527E60"/>
    <w:rsid w:val="00530BEF"/>
    <w:rsid w:val="00537D7B"/>
    <w:rsid w:val="005427D8"/>
    <w:rsid w:val="00552351"/>
    <w:rsid w:val="00561F00"/>
    <w:rsid w:val="00562C4E"/>
    <w:rsid w:val="00562DEC"/>
    <w:rsid w:val="00576AB4"/>
    <w:rsid w:val="00577917"/>
    <w:rsid w:val="00586A42"/>
    <w:rsid w:val="00590667"/>
    <w:rsid w:val="005969E2"/>
    <w:rsid w:val="005A1689"/>
    <w:rsid w:val="005A719C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5269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1222C"/>
    <w:rsid w:val="007366DF"/>
    <w:rsid w:val="00757839"/>
    <w:rsid w:val="00770C81"/>
    <w:rsid w:val="007864DC"/>
    <w:rsid w:val="00791024"/>
    <w:rsid w:val="00793F0A"/>
    <w:rsid w:val="007A2657"/>
    <w:rsid w:val="007C682C"/>
    <w:rsid w:val="007D2385"/>
    <w:rsid w:val="007D66DC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B600C"/>
    <w:rsid w:val="008D763F"/>
    <w:rsid w:val="008F036F"/>
    <w:rsid w:val="008F1308"/>
    <w:rsid w:val="008F78C2"/>
    <w:rsid w:val="00904568"/>
    <w:rsid w:val="00911394"/>
    <w:rsid w:val="0091661C"/>
    <w:rsid w:val="00923EF2"/>
    <w:rsid w:val="00926D25"/>
    <w:rsid w:val="00926E9D"/>
    <w:rsid w:val="009315A0"/>
    <w:rsid w:val="00932C6E"/>
    <w:rsid w:val="00933F10"/>
    <w:rsid w:val="00935BEC"/>
    <w:rsid w:val="009433C5"/>
    <w:rsid w:val="00965881"/>
    <w:rsid w:val="00973044"/>
    <w:rsid w:val="00983381"/>
    <w:rsid w:val="009871FF"/>
    <w:rsid w:val="00990799"/>
    <w:rsid w:val="00995D51"/>
    <w:rsid w:val="0099701B"/>
    <w:rsid w:val="00997B2F"/>
    <w:rsid w:val="009A0631"/>
    <w:rsid w:val="009A4E39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7FA91"/>
    <w:rsid w:val="00A85BFE"/>
    <w:rsid w:val="00AB6FE7"/>
    <w:rsid w:val="00AB7AD7"/>
    <w:rsid w:val="00AC1777"/>
    <w:rsid w:val="00AD2430"/>
    <w:rsid w:val="00AE41A6"/>
    <w:rsid w:val="00AF0E34"/>
    <w:rsid w:val="00AF271D"/>
    <w:rsid w:val="00AF56C2"/>
    <w:rsid w:val="00B004E6"/>
    <w:rsid w:val="00B024C2"/>
    <w:rsid w:val="00B0744D"/>
    <w:rsid w:val="00B07FB0"/>
    <w:rsid w:val="00B50EA8"/>
    <w:rsid w:val="00B51559"/>
    <w:rsid w:val="00B6240E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62DB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17F4E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34A60"/>
    <w:rsid w:val="00E51AAC"/>
    <w:rsid w:val="00E66CC0"/>
    <w:rsid w:val="00E728A9"/>
    <w:rsid w:val="00E807D9"/>
    <w:rsid w:val="00E87B15"/>
    <w:rsid w:val="00E977E4"/>
    <w:rsid w:val="00EA0F4E"/>
    <w:rsid w:val="00EA295B"/>
    <w:rsid w:val="00EA3B9B"/>
    <w:rsid w:val="00EA6801"/>
    <w:rsid w:val="00EB0C1C"/>
    <w:rsid w:val="00EB4F96"/>
    <w:rsid w:val="00ED7072"/>
    <w:rsid w:val="00EE3132"/>
    <w:rsid w:val="00EE3D9D"/>
    <w:rsid w:val="00EE6F25"/>
    <w:rsid w:val="00EF5342"/>
    <w:rsid w:val="00F0184B"/>
    <w:rsid w:val="00F02126"/>
    <w:rsid w:val="00F03D85"/>
    <w:rsid w:val="00F069DC"/>
    <w:rsid w:val="00F07C8C"/>
    <w:rsid w:val="00F1059C"/>
    <w:rsid w:val="00F249F1"/>
    <w:rsid w:val="00F25B9D"/>
    <w:rsid w:val="00F2664E"/>
    <w:rsid w:val="00F27F95"/>
    <w:rsid w:val="00F31163"/>
    <w:rsid w:val="00F31C04"/>
    <w:rsid w:val="00F44248"/>
    <w:rsid w:val="00F442A7"/>
    <w:rsid w:val="00F45398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7F5"/>
    <w:rsid w:val="00FB1DC0"/>
    <w:rsid w:val="00FB3B4E"/>
    <w:rsid w:val="00FB4521"/>
    <w:rsid w:val="00FB4F84"/>
    <w:rsid w:val="00FB5CF8"/>
    <w:rsid w:val="00FD1DA0"/>
    <w:rsid w:val="00FF273B"/>
    <w:rsid w:val="00FF564C"/>
    <w:rsid w:val="0C48AC01"/>
    <w:rsid w:val="0E9B8C7C"/>
    <w:rsid w:val="172A5FCD"/>
    <w:rsid w:val="318B809E"/>
    <w:rsid w:val="4DFD5EEF"/>
    <w:rsid w:val="57CF72CD"/>
    <w:rsid w:val="5E52CBAA"/>
    <w:rsid w:val="616BF4DB"/>
    <w:rsid w:val="628A3894"/>
    <w:rsid w:val="7EAAD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151A5E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7" ma:contentTypeDescription="Create a new document." ma:contentTypeScope="" ma:versionID="c423b0155abd4ed70197d6d090bda67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124688600b5eed20bc015dcd0c4b8d1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1CEFC6-9D6B-4EDB-BF14-34A3289F9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FB0C0D-30D0-4F80-8D10-C739BF9439D7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3.xml><?xml version="1.0" encoding="utf-8"?>
<ds:datastoreItem xmlns:ds="http://schemas.openxmlformats.org/officeDocument/2006/customXml" ds:itemID="{D7F171AC-BDDF-4410-B91E-36A76EFB1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13</Pages>
  <Words>4339</Words>
  <Characters>24999</Characters>
  <Application>Microsoft Office Word</Application>
  <DocSecurity>0</DocSecurity>
  <Lines>1434</Lines>
  <Paragraphs>249</Paragraphs>
  <ScaleCrop>false</ScaleCrop>
  <Company>S.I.H.E.</Company>
  <LinksUpToDate>false</LinksUpToDate>
  <CharactersWithSpaces>29315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Angharad Rees</cp:lastModifiedBy>
  <cp:revision>3</cp:revision>
  <cp:lastPrinted>2014-10-10T07:42:00Z</cp:lastPrinted>
  <dcterms:created xsi:type="dcterms:W3CDTF">2026-04-14T09:50:00Z</dcterms:created>
  <dcterms:modified xsi:type="dcterms:W3CDTF">2026-04-14T12:51:00Z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0x01010079EE99C87BB8D346904CC4E65218BB50</vt:lpwstr>
  </property>
  <property fmtid="{D5CDD505-2E9C-101B-9397-08002B2CF9AE}" pid="6" name="MediaServiceImageTags">
    <vt:lpwstr/>
  </property>
</Properties>
</file>