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C22B6" w14:textId="65FB5809" w:rsidR="00CC3117" w:rsidRDefault="00CC3117" w:rsidP="0EF60BDB">
      <w:pPr>
        <w:pStyle w:val="Antet"/>
        <w:tabs>
          <w:tab w:val="clear" w:pos="4153"/>
          <w:tab w:val="clear" w:pos="8306"/>
        </w:tabs>
        <w:ind w:firstLine="720"/>
        <w:jc w:val="right"/>
        <w:rPr>
          <w:rFonts w:ascii="Arial" w:hAnsi="Arial" w:cs="Arial"/>
          <w:color w:val="000000" w:themeColor="text1"/>
        </w:rPr>
      </w:pPr>
      <w:r w:rsidRPr="001A452C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4F6BACC2" wp14:editId="748F28EE">
            <wp:simplePos x="0" y="0"/>
            <wp:positionH relativeFrom="column">
              <wp:posOffset>-62089</wp:posOffset>
            </wp:positionH>
            <wp:positionV relativeFrom="paragraph">
              <wp:posOffset>121497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3A25" w:rsidRPr="0EF60BDB">
        <w:rPr>
          <w:rFonts w:ascii="Arial" w:hAnsi="Arial" w:cs="Arial"/>
          <w:color w:val="000000" w:themeColor="text1"/>
        </w:rPr>
        <w:t>`</w:t>
      </w:r>
    </w:p>
    <w:p w14:paraId="1EDB5184" w14:textId="56EECBD6" w:rsidR="00CC3117" w:rsidRDefault="00CC3117" w:rsidP="6194588C">
      <w:pPr>
        <w:rPr>
          <w:rFonts w:ascii="Arial" w:hAnsi="Arial" w:cs="Arial"/>
          <w:color w:val="000000" w:themeColor="text1"/>
        </w:rPr>
      </w:pPr>
    </w:p>
    <w:p w14:paraId="4766B3A1" w14:textId="79DB685D" w:rsidR="003A3CE5" w:rsidRPr="001A452C" w:rsidRDefault="003A3CE5" w:rsidP="0EF60BDB">
      <w:pPr>
        <w:rPr>
          <w:rFonts w:ascii="Arial" w:hAnsi="Arial" w:cs="Arial"/>
          <w:color w:val="000000" w:themeColor="text1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1A452C" w:rsidRPr="001A452C" w14:paraId="3BF6AA6B" w14:textId="77777777" w:rsidTr="7880D527">
        <w:tc>
          <w:tcPr>
            <w:tcW w:w="2093" w:type="dxa"/>
            <w:shd w:val="clear" w:color="auto" w:fill="auto"/>
          </w:tcPr>
          <w:p w14:paraId="4A0605D3" w14:textId="77777777" w:rsidR="003B3F9D" w:rsidRPr="001A452C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2C3FDD76" w14:textId="2ADD8C3A" w:rsidR="003B3F9D" w:rsidRPr="001A452C" w:rsidRDefault="0017512A" w:rsidP="7880D527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4CB1C26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4CB1C26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r>
            <w:r w:rsidRPr="4CB1C26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fldChar w:fldCharType="separate"/>
            </w:r>
            <w:r w:rsidR="11B572F3" w:rsidRPr="4CB1C26F">
              <w:rPr>
                <w:rFonts w:ascii="Arial" w:hAnsi="Arial" w:cs="Arial"/>
                <w:b/>
                <w:bCs/>
                <w:noProof/>
                <w:color w:val="000000" w:themeColor="text1"/>
                <w:sz w:val="22"/>
                <w:szCs w:val="22"/>
              </w:rPr>
              <w:t> </w:t>
            </w:r>
            <w:r w:rsidR="11B572F3" w:rsidRPr="4CB1C26F">
              <w:rPr>
                <w:rFonts w:ascii="Arial" w:hAnsi="Arial" w:cs="Arial"/>
                <w:b/>
                <w:bCs/>
                <w:noProof/>
                <w:color w:val="000000" w:themeColor="text1"/>
                <w:sz w:val="22"/>
                <w:szCs w:val="22"/>
              </w:rPr>
              <w:t> </w:t>
            </w:r>
            <w:r w:rsidR="11B572F3" w:rsidRPr="4CB1C26F">
              <w:rPr>
                <w:rFonts w:ascii="Arial" w:hAnsi="Arial" w:cs="Arial"/>
                <w:b/>
                <w:bCs/>
                <w:noProof/>
                <w:color w:val="000000" w:themeColor="text1"/>
                <w:sz w:val="22"/>
                <w:szCs w:val="22"/>
              </w:rPr>
              <w:t> </w:t>
            </w:r>
            <w:r w:rsidR="11B572F3" w:rsidRPr="4CB1C26F">
              <w:rPr>
                <w:rFonts w:ascii="Arial" w:hAnsi="Arial" w:cs="Arial"/>
                <w:b/>
                <w:bCs/>
                <w:noProof/>
                <w:color w:val="000000" w:themeColor="text1"/>
                <w:sz w:val="22"/>
                <w:szCs w:val="22"/>
              </w:rPr>
              <w:t> </w:t>
            </w:r>
            <w:r w:rsidR="11B572F3" w:rsidRPr="4CB1C26F">
              <w:rPr>
                <w:rFonts w:ascii="Arial" w:hAnsi="Arial" w:cs="Arial"/>
                <w:b/>
                <w:bCs/>
                <w:noProof/>
                <w:color w:val="000000" w:themeColor="text1"/>
                <w:sz w:val="22"/>
                <w:szCs w:val="22"/>
              </w:rPr>
              <w:t> </w:t>
            </w:r>
            <w:r w:rsidRPr="4CB1C26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fldChar w:fldCharType="end"/>
            </w:r>
          </w:p>
          <w:p w14:paraId="641A3D6D" w14:textId="5759EE8D" w:rsidR="003B3F9D" w:rsidRPr="001A452C" w:rsidRDefault="1649CBE3" w:rsidP="7880D527">
            <w:pPr>
              <w:spacing w:before="120" w:after="120"/>
              <w:jc w:val="both"/>
              <w:rPr>
                <w:rFonts w:ascii="Arial" w:hAnsi="Arial" w:cs="Arial"/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b/>
                <w:bCs/>
                <w:noProof/>
                <w:color w:val="000000" w:themeColor="text1"/>
                <w:sz w:val="22"/>
                <w:szCs w:val="22"/>
              </w:rPr>
              <w:t>Michea</w:t>
            </w:r>
            <w:r w:rsidR="005F68AD">
              <w:rPr>
                <w:rFonts w:ascii="Arial" w:hAnsi="Arial" w:cs="Arial"/>
                <w:b/>
                <w:bCs/>
                <w:noProof/>
                <w:color w:val="000000" w:themeColor="text1"/>
                <w:sz w:val="22"/>
                <w:szCs w:val="22"/>
              </w:rPr>
              <w:t xml:space="preserve"> Marius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DB36D44" w14:textId="77777777" w:rsidR="003B3F9D" w:rsidRPr="001A452C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Student ID </w:t>
            </w:r>
            <w:r w:rsidR="003B3F9D"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number:</w:t>
            </w:r>
          </w:p>
        </w:tc>
        <w:tc>
          <w:tcPr>
            <w:tcW w:w="2268" w:type="dxa"/>
          </w:tcPr>
          <w:p w14:paraId="4773AE68" w14:textId="0F5CD495" w:rsidR="003B3F9D" w:rsidRPr="001A452C" w:rsidRDefault="54DB8EBC" w:rsidP="4CB1C26F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</w:t>
            </w:r>
            <w:r w:rsidR="33F8F2C1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</w:t>
            </w:r>
            <w:r w:rsidR="304BCFAE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3222</w:t>
            </w:r>
            <w:r w:rsidR="005F68A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</w:tr>
      <w:tr w:rsidR="001A452C" w:rsidRPr="001A452C" w14:paraId="7C83BCAE" w14:textId="77777777" w:rsidTr="7880D527">
        <w:tc>
          <w:tcPr>
            <w:tcW w:w="2093" w:type="dxa"/>
            <w:shd w:val="clear" w:color="auto" w:fill="auto"/>
          </w:tcPr>
          <w:p w14:paraId="00F48E29" w14:textId="77777777" w:rsidR="00DB116D" w:rsidRPr="001A452C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40FE72B7" w14:textId="164038AF" w:rsidR="009D6684" w:rsidRPr="001A452C" w:rsidRDefault="2F28989B" w:rsidP="7880D527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Cer</w:t>
            </w:r>
            <w:r w:rsidR="5D704C87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tif</w:t>
            </w:r>
            <w:r w:rsidR="69DDB490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</w:t>
            </w:r>
            <w:r w:rsidR="23BDB606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cat</w:t>
            </w:r>
            <w:r w:rsidR="2C2DA2D0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 of High</w:t>
            </w:r>
            <w:r w:rsidR="47C1D69C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er</w:t>
            </w:r>
            <w:r w:rsidR="0F5296D0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79391DF7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Education in </w:t>
            </w:r>
            <w:proofErr w:type="gramStart"/>
            <w:r w:rsidR="0CF1D85A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skills</w:t>
            </w:r>
            <w:r w:rsidR="3BF877CB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10301244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level</w:t>
            </w:r>
            <w:proofErr w:type="gramEnd"/>
            <w:r w:rsidR="10301244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4</w:t>
            </w:r>
          </w:p>
        </w:tc>
      </w:tr>
      <w:tr w:rsidR="001A452C" w:rsidRPr="001A452C" w14:paraId="5A5AB7EE" w14:textId="77777777" w:rsidTr="7880D527">
        <w:tc>
          <w:tcPr>
            <w:tcW w:w="2093" w:type="dxa"/>
            <w:shd w:val="clear" w:color="auto" w:fill="auto"/>
          </w:tcPr>
          <w:p w14:paraId="64EA6196" w14:textId="77777777" w:rsidR="008F1308" w:rsidRPr="001A452C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EAE936F" w14:textId="2965263A" w:rsidR="008F1308" w:rsidRPr="001A452C" w:rsidRDefault="00EC20A9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Technical Skills Development</w:t>
            </w:r>
          </w:p>
        </w:tc>
      </w:tr>
      <w:tr w:rsidR="00DE194B" w:rsidRPr="001A452C" w14:paraId="24624DE0" w14:textId="77777777" w:rsidTr="7880D527">
        <w:trPr>
          <w:gridAfter w:val="2"/>
          <w:wAfter w:w="4536" w:type="dxa"/>
        </w:trPr>
        <w:tc>
          <w:tcPr>
            <w:tcW w:w="2093" w:type="dxa"/>
            <w:shd w:val="clear" w:color="auto" w:fill="auto"/>
          </w:tcPr>
          <w:p w14:paraId="654EFE8C" w14:textId="77777777" w:rsidR="00DE194B" w:rsidRPr="001A452C" w:rsidRDefault="00DE194B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22883FF1" w14:textId="7A1ED32B" w:rsidR="00DE194B" w:rsidRPr="001A452C" w:rsidRDefault="00DE194B" w:rsidP="00152E9D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3D7046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ACMA4014</w:t>
            </w:r>
          </w:p>
        </w:tc>
      </w:tr>
      <w:tr w:rsidR="00DE194B" w:rsidRPr="001A452C" w14:paraId="44636FC2" w14:textId="77777777" w:rsidTr="7880D527">
        <w:trPr>
          <w:gridAfter w:val="2"/>
          <w:wAfter w:w="4536" w:type="dxa"/>
        </w:trPr>
        <w:tc>
          <w:tcPr>
            <w:tcW w:w="2093" w:type="dxa"/>
            <w:shd w:val="clear" w:color="auto" w:fill="auto"/>
          </w:tcPr>
          <w:p w14:paraId="6A523E4C" w14:textId="77777777" w:rsidR="00DE194B" w:rsidRPr="001A452C" w:rsidRDefault="00DE194B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702CE517" w14:textId="1DB259CD" w:rsidR="00DE194B" w:rsidRPr="001A452C" w:rsidRDefault="00DE194B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Dr Jamiu A. Dauda</w:t>
            </w:r>
          </w:p>
        </w:tc>
      </w:tr>
      <w:tr w:rsidR="001A452C" w:rsidRPr="001A452C" w14:paraId="625B31DD" w14:textId="77777777" w:rsidTr="7880D527">
        <w:tc>
          <w:tcPr>
            <w:tcW w:w="2093" w:type="dxa"/>
            <w:shd w:val="clear" w:color="auto" w:fill="auto"/>
          </w:tcPr>
          <w:p w14:paraId="35C34B4E" w14:textId="77777777" w:rsidR="00DB116D" w:rsidRPr="001A452C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202CC368" w14:textId="7C46B922" w:rsidR="00DB116D" w:rsidRPr="001A452C" w:rsidRDefault="00EC20A9" w:rsidP="005F0579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Logbook</w:t>
            </w:r>
          </w:p>
        </w:tc>
        <w:tc>
          <w:tcPr>
            <w:tcW w:w="2268" w:type="dxa"/>
            <w:shd w:val="clear" w:color="auto" w:fill="auto"/>
          </w:tcPr>
          <w:p w14:paraId="70513EFA" w14:textId="77777777" w:rsidR="00DB116D" w:rsidRPr="001A452C" w:rsidRDefault="004D5E9B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77E9E09F" w14:textId="7B19BFEB" w:rsidR="00DB116D" w:rsidRPr="001A452C" w:rsidRDefault="00C46A1E" w:rsidP="57FDA325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200</w:t>
            </w:r>
            <w:r w:rsidR="278D9017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0</w:t>
            </w:r>
            <w:r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words</w:t>
            </w:r>
          </w:p>
        </w:tc>
      </w:tr>
      <w:tr w:rsidR="001A452C" w:rsidRPr="001A452C" w14:paraId="0A4ADA9C" w14:textId="77777777" w:rsidTr="7880D527">
        <w:tc>
          <w:tcPr>
            <w:tcW w:w="2093" w:type="dxa"/>
            <w:shd w:val="clear" w:color="auto" w:fill="auto"/>
          </w:tcPr>
          <w:p w14:paraId="5F94E019" w14:textId="77777777" w:rsidR="00B84B5B" w:rsidRPr="001A452C" w:rsidRDefault="00552351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6D65FFBD" w14:textId="472E610F" w:rsidR="00B84B5B" w:rsidRPr="001A452C" w:rsidRDefault="00564287" w:rsidP="005F0579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27</w:t>
            </w:r>
            <w:r w:rsidR="004A3E94" w:rsidRPr="00AD38D5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  <w:vertAlign w:val="superscript"/>
              </w:rPr>
              <w:t>th</w:t>
            </w:r>
            <w:r w:rsidR="004A3E94" w:rsidRPr="00AD38D5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 xml:space="preserve"> </w:t>
            </w:r>
            <w:r w:rsidR="00124E46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April</w:t>
            </w:r>
            <w:r w:rsidR="004A3E94" w:rsidRPr="00AD38D5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 xml:space="preserve"> 202</w:t>
            </w:r>
            <w:r w:rsidR="00AD38D5" w:rsidRPr="00AD38D5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D10DBA2" w14:textId="77777777" w:rsidR="00B84B5B" w:rsidRPr="001A452C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0AC6DE4D" w14:textId="491373CA" w:rsidR="00B84B5B" w:rsidRPr="001A452C" w:rsidRDefault="00124E46" w:rsidP="005F0579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2</w:t>
            </w:r>
            <w:r w:rsidR="00A10FD4" w:rsidRPr="00A10FD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9</w:t>
            </w:r>
            <w:r w:rsidR="004A3E94" w:rsidRPr="00A10FD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  <w:vertAlign w:val="superscript"/>
              </w:rPr>
              <w:t xml:space="preserve">th 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May</w:t>
            </w:r>
            <w:r w:rsidR="004A3E94" w:rsidRPr="00A10FD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 xml:space="preserve"> 202</w:t>
            </w:r>
            <w:r w:rsidR="00AD38D5" w:rsidRPr="00A10FD4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yellow"/>
              </w:rPr>
              <w:t>3</w:t>
            </w:r>
          </w:p>
        </w:tc>
      </w:tr>
      <w:tr w:rsidR="00EC0834" w:rsidRPr="001A452C" w14:paraId="3E068D67" w14:textId="77777777" w:rsidTr="7880D527">
        <w:trPr>
          <w:gridAfter w:val="3"/>
          <w:wAfter w:w="7829" w:type="dxa"/>
        </w:trPr>
        <w:tc>
          <w:tcPr>
            <w:tcW w:w="2093" w:type="dxa"/>
            <w:shd w:val="clear" w:color="auto" w:fill="auto"/>
          </w:tcPr>
          <w:p w14:paraId="74B153B5" w14:textId="77777777" w:rsidR="00EC0834" w:rsidRPr="001A452C" w:rsidRDefault="00EC0834" w:rsidP="00E51AAC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Submission method:</w:t>
            </w:r>
          </w:p>
        </w:tc>
      </w:tr>
      <w:tr w:rsidR="00EC0834" w:rsidRPr="001A452C" w14:paraId="249C2E83" w14:textId="77777777" w:rsidTr="7880D527">
        <w:trPr>
          <w:gridAfter w:val="3"/>
          <w:wAfter w:w="7829" w:type="dxa"/>
        </w:trPr>
        <w:tc>
          <w:tcPr>
            <w:tcW w:w="2093" w:type="dxa"/>
            <w:shd w:val="clear" w:color="auto" w:fill="auto"/>
          </w:tcPr>
          <w:p w14:paraId="1C6B6C75" w14:textId="3A4EBE1C" w:rsidR="00EC0834" w:rsidRPr="001A452C" w:rsidRDefault="1CFD39B3" w:rsidP="7880D527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Tur</w:t>
            </w:r>
            <w:r w:rsidR="2983BC0E" w:rsidRPr="7880D52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nitin</w:t>
            </w:r>
          </w:p>
        </w:tc>
      </w:tr>
    </w:tbl>
    <w:p w14:paraId="7A8E1AA3" w14:textId="77777777" w:rsidR="00CC3117" w:rsidRDefault="00CC3117" w:rsidP="00D313FA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14:paraId="0D910A3E" w14:textId="77777777" w:rsidR="00CC3117" w:rsidRDefault="00CC3117" w:rsidP="00D313FA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14:paraId="65B0A0CD" w14:textId="77777777" w:rsidR="00CC3117" w:rsidRDefault="00CC3117" w:rsidP="00D313FA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14:paraId="0C843E7E" w14:textId="242E3033" w:rsidR="00CC3117" w:rsidRDefault="00FD4D90" w:rsidP="0EF60BDB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 w:color="333333"/>
        </w:rPr>
      </w:pPr>
      <w:r w:rsidRPr="0EF60BDB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Logbook</w:t>
      </w:r>
      <w:r w:rsidR="00C46A1E" w:rsidRPr="0EF60BDB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(2000 words)</w:t>
      </w:r>
    </w:p>
    <w:p w14:paraId="105E24FF" w14:textId="322484CD" w:rsidR="00CC3117" w:rsidRDefault="00CC3117" w:rsidP="6194588C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3C63E96" w14:textId="2D6E5F20" w:rsidR="00CC3117" w:rsidRDefault="00CC3117" w:rsidP="6194588C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9C0C1C1" w14:textId="77777777" w:rsidR="00CC3117" w:rsidRPr="001A452C" w:rsidRDefault="00CC3117">
      <w:pPr>
        <w:rPr>
          <w:rFonts w:ascii="Arial" w:hAnsi="Arial" w:cs="Arial"/>
          <w:color w:val="000000" w:themeColor="text1"/>
          <w:sz w:val="22"/>
          <w:szCs w:val="22"/>
          <w:u w:color="333333"/>
        </w:rPr>
      </w:pPr>
    </w:p>
    <w:tbl>
      <w:tblPr>
        <w:tblStyle w:val="Tabelgril"/>
        <w:tblW w:w="15483" w:type="dxa"/>
        <w:tblLook w:val="04A0" w:firstRow="1" w:lastRow="0" w:firstColumn="1" w:lastColumn="0" w:noHBand="0" w:noVBand="1"/>
      </w:tblPr>
      <w:tblGrid>
        <w:gridCol w:w="1270"/>
        <w:gridCol w:w="1600"/>
        <w:gridCol w:w="2703"/>
        <w:gridCol w:w="4412"/>
        <w:gridCol w:w="5498"/>
      </w:tblGrid>
      <w:tr w:rsidR="001A452C" w:rsidRPr="001A452C" w14:paraId="1A4BC02C" w14:textId="77777777" w:rsidTr="7880D527">
        <w:trPr>
          <w:trHeight w:val="1528"/>
        </w:trPr>
        <w:tc>
          <w:tcPr>
            <w:tcW w:w="1336" w:type="dxa"/>
            <w:shd w:val="clear" w:color="auto" w:fill="D6E3BC" w:themeFill="accent3" w:themeFillTint="66"/>
          </w:tcPr>
          <w:p w14:paraId="0022E37D" w14:textId="79CBE4E8" w:rsidR="009B4328" w:rsidRPr="001A452C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Activity WK</w:t>
            </w:r>
          </w:p>
        </w:tc>
        <w:tc>
          <w:tcPr>
            <w:tcW w:w="1607" w:type="dxa"/>
            <w:shd w:val="clear" w:color="auto" w:fill="D6E3BC" w:themeFill="accent3" w:themeFillTint="66"/>
          </w:tcPr>
          <w:p w14:paraId="557DE283" w14:textId="1E198275" w:rsidR="009B4328" w:rsidRPr="001A452C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Activity</w:t>
            </w:r>
          </w:p>
        </w:tc>
        <w:tc>
          <w:tcPr>
            <w:tcW w:w="2747" w:type="dxa"/>
            <w:shd w:val="clear" w:color="auto" w:fill="D6E3BC" w:themeFill="accent3" w:themeFillTint="66"/>
          </w:tcPr>
          <w:p w14:paraId="5967ACF5" w14:textId="53AE84D1" w:rsidR="009B4328" w:rsidRPr="001A452C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Key Learning Points</w:t>
            </w:r>
          </w:p>
        </w:tc>
        <w:tc>
          <w:tcPr>
            <w:tcW w:w="2428" w:type="dxa"/>
            <w:shd w:val="clear" w:color="auto" w:fill="D6E3BC" w:themeFill="accent3" w:themeFillTint="66"/>
          </w:tcPr>
          <w:p w14:paraId="79631468" w14:textId="692A163F" w:rsidR="009B4328" w:rsidRPr="001A452C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Key Benefits/Value added</w:t>
            </w:r>
          </w:p>
        </w:tc>
        <w:tc>
          <w:tcPr>
            <w:tcW w:w="7365" w:type="dxa"/>
            <w:shd w:val="clear" w:color="auto" w:fill="D6E3BC" w:themeFill="accent3" w:themeFillTint="66"/>
          </w:tcPr>
          <w:p w14:paraId="6912DF14" w14:textId="0EA4644D" w:rsidR="009B4328" w:rsidRPr="001A452C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Further comments and</w:t>
            </w:r>
            <w:r w:rsidRPr="001A452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br/>
              <w:t>How can I improve it in future?</w:t>
            </w:r>
          </w:p>
        </w:tc>
      </w:tr>
      <w:tr w:rsidR="001A452C" w:rsidRPr="001A452C" w14:paraId="43539AD9" w14:textId="77777777" w:rsidTr="7880D527">
        <w:trPr>
          <w:trHeight w:val="5839"/>
        </w:trPr>
        <w:tc>
          <w:tcPr>
            <w:tcW w:w="1336" w:type="dxa"/>
          </w:tcPr>
          <w:p w14:paraId="636C3945" w14:textId="30B447DC" w:rsidR="007D2488" w:rsidRDefault="007D2488" w:rsidP="003E5EE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7181533" w14:textId="2A4991D4" w:rsidR="009B4328" w:rsidRPr="001A452C" w:rsidRDefault="009B4328" w:rsidP="003E5EE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>Week 1</w:t>
            </w:r>
          </w:p>
        </w:tc>
        <w:tc>
          <w:tcPr>
            <w:tcW w:w="1607" w:type="dxa"/>
          </w:tcPr>
          <w:p w14:paraId="21F22EBB" w14:textId="088130AE" w:rsidR="009B4328" w:rsidRPr="001A452C" w:rsidRDefault="009B4328" w:rsidP="003E5EE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>Introduction to Health and Safety</w:t>
            </w:r>
          </w:p>
        </w:tc>
        <w:tc>
          <w:tcPr>
            <w:tcW w:w="2747" w:type="dxa"/>
          </w:tcPr>
          <w:p w14:paraId="5F3541D9" w14:textId="77777777" w:rsidR="009B4328" w:rsidRPr="001A452C" w:rsidRDefault="009B4328" w:rsidP="003E5EEE">
            <w:pPr>
              <w:pStyle w:val="NormalWeb"/>
              <w:shd w:val="clear" w:color="auto" w:fill="FFFFFF"/>
              <w:spacing w:before="0" w:after="24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>-What is health and safety?</w:t>
            </w:r>
          </w:p>
          <w:p w14:paraId="192C1C58" w14:textId="77777777" w:rsidR="009B4328" w:rsidRPr="001A452C" w:rsidRDefault="009B4328" w:rsidP="003E5EEE">
            <w:pPr>
              <w:pStyle w:val="NormalWeb"/>
              <w:shd w:val="clear" w:color="auto" w:fill="FFFFFF"/>
              <w:spacing w:before="0" w:after="24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-How safe is the construction/engineering industry? </w:t>
            </w:r>
          </w:p>
          <w:p w14:paraId="62F7704F" w14:textId="4C480EC5" w:rsidR="009B4328" w:rsidRPr="001A452C" w:rsidRDefault="009B4328" w:rsidP="003E5EE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-What is the relevant legislation? </w:t>
            </w:r>
          </w:p>
        </w:tc>
        <w:tc>
          <w:tcPr>
            <w:tcW w:w="2428" w:type="dxa"/>
          </w:tcPr>
          <w:p w14:paraId="161DDB2A" w14:textId="4EFA3465" w:rsidR="009B4328" w:rsidRDefault="009B4328" w:rsidP="7880D527">
            <w:pPr>
              <w:pStyle w:val="NormalWeb"/>
              <w:spacing w:before="0" w:after="24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I</w:t>
            </w:r>
            <w:r w:rsidR="2A3FA62D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’ve learned how to proceed at the workplace with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Health</w:t>
            </w:r>
            <w:r w:rsidR="30A63C91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safety </w:t>
            </w:r>
            <w:r w:rsidR="1E2E124B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and Welfare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Risk</w:t>
            </w:r>
            <w:r w:rsidR="03AFB484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4D641E5D" w14:textId="7DF15565" w:rsidR="009B4328" w:rsidRPr="001A452C" w:rsidRDefault="009B4328" w:rsidP="7880D527">
            <w:pPr>
              <w:pStyle w:val="NormalWeb"/>
              <w:shd w:val="clear" w:color="auto" w:fill="FFFFFF" w:themeFill="background1"/>
              <w:spacing w:before="0" w:after="24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</w:t>
            </w:r>
            <w:r w:rsidR="5AA2B3C1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learned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about </w:t>
            </w:r>
            <w:r w:rsidR="0AC00381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the health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safety legislation.</w:t>
            </w:r>
          </w:p>
          <w:p w14:paraId="499C5F44" w14:textId="15C76A19" w:rsidR="009B4328" w:rsidRPr="001A452C" w:rsidRDefault="009B4328" w:rsidP="003E5EE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</w:t>
            </w:r>
            <w:r w:rsidR="70741F0B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learned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about the health and safety duties</w:t>
            </w:r>
            <w:r w:rsidR="2AEC0432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of employers and employees</w:t>
            </w:r>
          </w:p>
        </w:tc>
        <w:tc>
          <w:tcPr>
            <w:tcW w:w="7365" w:type="dxa"/>
          </w:tcPr>
          <w:p w14:paraId="00F83674" w14:textId="77777777" w:rsidR="009B4328" w:rsidRPr="001A452C" w:rsidRDefault="009B4328" w:rsidP="003E5EEE">
            <w:pPr>
              <w:pStyle w:val="NormalWeb"/>
              <w:shd w:val="clear" w:color="auto" w:fill="FFFFFF"/>
              <w:spacing w:before="0" w:after="24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>The learning session was very successful. The provision of some interacting video game on H&amp;S awareness help me to further my understanding of the subject.</w:t>
            </w:r>
          </w:p>
          <w:p w14:paraId="0EFF8202" w14:textId="1BBA46F0" w:rsidR="009B4328" w:rsidRPr="001A452C" w:rsidRDefault="009B4328" w:rsidP="003E5EE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="00C550CE"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More </w:t>
            </w: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emphases </w:t>
            </w:r>
            <w:r w:rsidR="00C550CE"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could have been </w:t>
            </w: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laid on health and safety in working electrical </w:t>
            </w:r>
            <w:r w:rsidR="001A452C"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>workshop</w:t>
            </w: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1A452C" w:rsidRPr="001A452C" w14:paraId="63476739" w14:textId="77777777" w:rsidTr="7880D527">
        <w:trPr>
          <w:trHeight w:val="2026"/>
        </w:trPr>
        <w:tc>
          <w:tcPr>
            <w:tcW w:w="1336" w:type="dxa"/>
          </w:tcPr>
          <w:p w14:paraId="412CAE8A" w14:textId="0FE82EE2" w:rsidR="00CC3117" w:rsidRDefault="00CC3117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9685829" w14:textId="36FC4023" w:rsidR="00CC3117" w:rsidRPr="001A452C" w:rsidRDefault="73B4D31B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E825E7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Week 2 </w:t>
            </w:r>
          </w:p>
        </w:tc>
        <w:tc>
          <w:tcPr>
            <w:tcW w:w="1607" w:type="dxa"/>
          </w:tcPr>
          <w:p w14:paraId="65F607F0" w14:textId="32F71EEE" w:rsidR="009B4328" w:rsidRPr="001A452C" w:rsidRDefault="23094FB8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Why is health and safety important in the </w:t>
            </w:r>
            <w:r w:rsidR="34337ABA"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>workplace</w:t>
            </w: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>?</w:t>
            </w:r>
          </w:p>
          <w:p w14:paraId="4A7B5957" w14:textId="370A5ED4" w:rsidR="009B4328" w:rsidRPr="001A452C" w:rsidRDefault="009B4328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30B1B3A" w14:textId="0B439D6A" w:rsidR="009B4328" w:rsidRPr="001A452C" w:rsidRDefault="5268578B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>Hazards</w:t>
            </w:r>
          </w:p>
        </w:tc>
        <w:tc>
          <w:tcPr>
            <w:tcW w:w="2747" w:type="dxa"/>
          </w:tcPr>
          <w:p w14:paraId="5AC60570" w14:textId="73378462" w:rsidR="009B4328" w:rsidRPr="001A452C" w:rsidRDefault="3AEDDA40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>Why health and safety are important to follow?</w:t>
            </w:r>
          </w:p>
          <w:p w14:paraId="5AD2583F" w14:textId="082323DF" w:rsidR="009B4328" w:rsidRPr="001A452C" w:rsidRDefault="009B4328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1DD98A3" w14:textId="217DAC14" w:rsidR="009B4328" w:rsidRPr="001A452C" w:rsidRDefault="3AEDDA40" w:rsidP="4CB1C26F">
            <w:pPr>
              <w:pStyle w:val="Listparagraf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How and where it would be used </w:t>
            </w:r>
          </w:p>
          <w:p w14:paraId="6397F3E5" w14:textId="256C9066" w:rsidR="009B4328" w:rsidRPr="001A452C" w:rsidRDefault="37A30013" w:rsidP="4CB1C26F">
            <w:pPr>
              <w:pStyle w:val="Listparagraf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Requirements and how it meets the needs of the </w:t>
            </w:r>
            <w:proofErr w:type="gramStart"/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>individual</w:t>
            </w:r>
            <w:proofErr w:type="gramEnd"/>
          </w:p>
          <w:p w14:paraId="4C203D23" w14:textId="7454F8CE" w:rsidR="009B4328" w:rsidRPr="001A452C" w:rsidRDefault="009B4328" w:rsidP="4CB1C26F">
            <w:pPr>
              <w:pStyle w:val="Listparagraf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428" w:type="dxa"/>
          </w:tcPr>
          <w:p w14:paraId="4D63CC4A" w14:textId="1D258A00" w:rsidR="7880D527" w:rsidRDefault="7880D527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AD82B74" w14:textId="17B55353" w:rsidR="009B4328" w:rsidRPr="001A452C" w:rsidRDefault="009B4328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2E79401" w14:textId="600CE9DA" w:rsidR="009B4328" w:rsidRPr="001A452C" w:rsidRDefault="42EAC6D3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</w:t>
            </w:r>
            <w:r w:rsidR="72B4E5C2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learned </w:t>
            </w:r>
            <w:r w:rsidR="631F902A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what risks are </w:t>
            </w:r>
            <w:r w:rsidR="427202C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associated and how to overcome this.</w:t>
            </w:r>
          </w:p>
          <w:p w14:paraId="14A18ADC" w14:textId="481A100E" w:rsidR="009B4328" w:rsidRPr="001A452C" w:rsidRDefault="009B4328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BD642FB" w14:textId="79E1A152" w:rsidR="009B4328" w:rsidRPr="001A452C" w:rsidRDefault="427202C3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Risk assessment </w:t>
            </w:r>
          </w:p>
        </w:tc>
        <w:tc>
          <w:tcPr>
            <w:tcW w:w="7365" w:type="dxa"/>
          </w:tcPr>
          <w:p w14:paraId="4C53E405" w14:textId="4319CAC6" w:rsidR="009B4328" w:rsidRPr="001A452C" w:rsidRDefault="1B7041CB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session was very good. </w:t>
            </w:r>
          </w:p>
          <w:p w14:paraId="1D5E30E7" w14:textId="3D4E555C" w:rsidR="009B4328" w:rsidRPr="001A452C" w:rsidRDefault="009B4328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5D247F0" w14:textId="71919EE4" w:rsidR="009B4328" w:rsidRPr="001A452C" w:rsidRDefault="1B7041CB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</w:t>
            </w:r>
            <w:r w:rsidR="7AC2B463"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>work sheets and examples of the risks associated in the workplace allowed me to develop knowledge.</w:t>
            </w:r>
          </w:p>
          <w:p w14:paraId="42413CCE" w14:textId="2B636134" w:rsidR="009B4328" w:rsidRPr="001A452C" w:rsidRDefault="009B4328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5D453CD" w14:textId="15421BA3" w:rsidR="009B4328" w:rsidRPr="001A452C" w:rsidRDefault="607BBD60" w:rsidP="4CB1C26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Know why the risks appear at work and how this can be overcome </w:t>
            </w:r>
          </w:p>
        </w:tc>
      </w:tr>
      <w:tr w:rsidR="001A452C" w:rsidRPr="001A452C" w14:paraId="6EDD9345" w14:textId="77777777" w:rsidTr="7880D527">
        <w:trPr>
          <w:trHeight w:val="287"/>
        </w:trPr>
        <w:tc>
          <w:tcPr>
            <w:tcW w:w="1336" w:type="dxa"/>
          </w:tcPr>
          <w:p w14:paraId="6C77D779" w14:textId="0BEB8549" w:rsidR="009B4328" w:rsidRPr="001A452C" w:rsidRDefault="009B4328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A452C">
              <w:rPr>
                <w:rFonts w:ascii="Arial" w:hAnsi="Arial" w:cs="Arial"/>
                <w:color w:val="000000" w:themeColor="text1"/>
                <w:sz w:val="22"/>
                <w:szCs w:val="22"/>
              </w:rPr>
              <w:t>Week 3</w:t>
            </w:r>
          </w:p>
          <w:p w14:paraId="6564FBA9" w14:textId="2C2A1F89" w:rsidR="009B4328" w:rsidRPr="001A452C" w:rsidRDefault="009B4328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708934C" w14:textId="77777777" w:rsidR="009B4328" w:rsidRPr="001A452C" w:rsidRDefault="009B4328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54FF1A3" w14:textId="634F18D0" w:rsidR="009B4328" w:rsidRPr="001A452C" w:rsidRDefault="009B4328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</w:p>
        </w:tc>
        <w:tc>
          <w:tcPr>
            <w:tcW w:w="1607" w:type="dxa"/>
          </w:tcPr>
          <w:p w14:paraId="7498AA24" w14:textId="1FB5CBA1" w:rsidR="684832BA" w:rsidRDefault="684832BA" w:rsidP="51B7A25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51B7A252">
              <w:rPr>
                <w:rFonts w:ascii="Arial" w:hAnsi="Arial" w:cs="Arial"/>
                <w:color w:val="000000" w:themeColor="text1"/>
                <w:sz w:val="22"/>
                <w:szCs w:val="22"/>
              </w:rPr>
              <w:t>Practical risk assessment</w:t>
            </w:r>
          </w:p>
          <w:p w14:paraId="26F5E4B1" w14:textId="46333547" w:rsidR="009B4328" w:rsidRPr="001A452C" w:rsidRDefault="466006D3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CB1C26F">
              <w:rPr>
                <w:rFonts w:ascii="Arial" w:hAnsi="Arial" w:cs="Arial"/>
                <w:color w:val="000000" w:themeColor="text1"/>
                <w:sz w:val="22"/>
                <w:szCs w:val="22"/>
              </w:rPr>
              <w:t>Rules and regulations</w:t>
            </w:r>
          </w:p>
        </w:tc>
        <w:tc>
          <w:tcPr>
            <w:tcW w:w="2747" w:type="dxa"/>
          </w:tcPr>
          <w:p w14:paraId="4253120C" w14:textId="4CAE176A" w:rsidR="009B4328" w:rsidRPr="001A452C" w:rsidRDefault="4CC41645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E825E75">
              <w:rPr>
                <w:rFonts w:ascii="Arial" w:hAnsi="Arial" w:cs="Arial"/>
                <w:color w:val="000000" w:themeColor="text1"/>
                <w:sz w:val="22"/>
                <w:szCs w:val="22"/>
              </w:rPr>
              <w:t>How work use and follow a practical risk assessment to be prepared for any issues</w:t>
            </w:r>
          </w:p>
        </w:tc>
        <w:tc>
          <w:tcPr>
            <w:tcW w:w="2428" w:type="dxa"/>
          </w:tcPr>
          <w:p w14:paraId="07E83599" w14:textId="142FA07F" w:rsidR="009B4328" w:rsidRPr="001A452C" w:rsidRDefault="222D42EA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="03DF10C5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learned 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about</w:t>
            </w:r>
            <w:proofErr w:type="gramEnd"/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 importance of risk management</w:t>
            </w:r>
            <w:r w:rsidR="2893D94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168EA1CF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Also, </w:t>
            </w:r>
            <w:r w:rsidR="33DBA00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about </w:t>
            </w:r>
            <w:r w:rsidR="132E12A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the stages and objectives in risk management and the bodies that control it.</w:t>
            </w:r>
          </w:p>
        </w:tc>
        <w:tc>
          <w:tcPr>
            <w:tcW w:w="7365" w:type="dxa"/>
          </w:tcPr>
          <w:p w14:paraId="725CDCE3" w14:textId="3944B621" w:rsidR="009B4328" w:rsidRPr="001A452C" w:rsidRDefault="238FD419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E825E75">
              <w:rPr>
                <w:rFonts w:ascii="Arial" w:hAnsi="Arial" w:cs="Arial"/>
                <w:color w:val="000000" w:themeColor="text1"/>
                <w:sz w:val="22"/>
                <w:szCs w:val="22"/>
              </w:rPr>
              <w:t>An example of the aspects of a practical risk assessment of how and why this would be useful to employers or employees working</w:t>
            </w:r>
          </w:p>
        </w:tc>
      </w:tr>
      <w:tr w:rsidR="001A452C" w:rsidRPr="001A452C" w14:paraId="28E8F100" w14:textId="77777777" w:rsidTr="7880D527">
        <w:trPr>
          <w:trHeight w:val="3225"/>
        </w:trPr>
        <w:tc>
          <w:tcPr>
            <w:tcW w:w="1336" w:type="dxa"/>
          </w:tcPr>
          <w:p w14:paraId="213E3FD9" w14:textId="6E1780CC" w:rsidR="009B4328" w:rsidRPr="001A452C" w:rsidRDefault="009B4328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Week 4</w:t>
            </w:r>
          </w:p>
          <w:p w14:paraId="0AF1C48C" w14:textId="1FA06A66" w:rsidR="7880D527" w:rsidRDefault="7880D527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BA38B76" w14:textId="77777777" w:rsidR="009B4328" w:rsidRPr="001A452C" w:rsidRDefault="009B4328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5679FD9" w14:textId="4C923D15" w:rsidR="009B4328" w:rsidRPr="001A452C" w:rsidRDefault="009B4328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  <w:u w:color="333333"/>
              </w:rPr>
            </w:pPr>
          </w:p>
        </w:tc>
        <w:tc>
          <w:tcPr>
            <w:tcW w:w="1607" w:type="dxa"/>
          </w:tcPr>
          <w:p w14:paraId="336C2352" w14:textId="3BEF6EDA" w:rsidR="009B4328" w:rsidRPr="001A452C" w:rsidRDefault="267D3FD5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19EEB51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Health &amp; Safety Scenario at Workplaces- Risk </w:t>
            </w:r>
            <w:r w:rsidR="71C026B0" w:rsidRPr="19EEB51D">
              <w:rPr>
                <w:rFonts w:ascii="Arial" w:hAnsi="Arial" w:cs="Arial"/>
                <w:color w:val="000000" w:themeColor="text1"/>
                <w:sz w:val="22"/>
                <w:szCs w:val="22"/>
              </w:rPr>
              <w:t>Identification &amp; Management tools</w:t>
            </w:r>
          </w:p>
        </w:tc>
        <w:tc>
          <w:tcPr>
            <w:tcW w:w="2747" w:type="dxa"/>
          </w:tcPr>
          <w:p w14:paraId="06ED6327" w14:textId="6AC449D7" w:rsidR="009B4328" w:rsidRPr="001A452C" w:rsidRDefault="50DFDC3D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How to </w:t>
            </w:r>
            <w:r w:rsidR="6FA39997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identify if there is a danger at your workplace?</w:t>
            </w:r>
          </w:p>
          <w:p w14:paraId="5693D24F" w14:textId="5667E2A3" w:rsidR="009B4328" w:rsidRPr="001A452C" w:rsidRDefault="6FA39997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How to eliminate dangers at your workplace.</w:t>
            </w:r>
          </w:p>
        </w:tc>
        <w:tc>
          <w:tcPr>
            <w:tcW w:w="2428" w:type="dxa"/>
          </w:tcPr>
          <w:p w14:paraId="7FF81283" w14:textId="3F4DAEB3" w:rsidR="009B4328" w:rsidRPr="001A452C" w:rsidRDefault="6FA39997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learn about the three key elements of health and safety at a </w:t>
            </w:r>
            <w:r w:rsidR="01D628DE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workplace, which </w:t>
            </w:r>
            <w:proofErr w:type="spellStart"/>
            <w:proofErr w:type="gramStart"/>
            <w:r w:rsidR="01D628DE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are</w:t>
            </w:r>
            <w:r w:rsidR="7462FD4C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:hazards</w:t>
            </w:r>
            <w:proofErr w:type="gramEnd"/>
            <w:r w:rsidR="7462FD4C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,the</w:t>
            </w:r>
            <w:proofErr w:type="spellEnd"/>
            <w:r w:rsidR="7462FD4C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likelihood and </w:t>
            </w:r>
            <w:proofErr w:type="spellStart"/>
            <w:r w:rsidR="7462FD4C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severity.</w:t>
            </w:r>
            <w:r w:rsidR="72F300BC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Ialso</w:t>
            </w:r>
            <w:proofErr w:type="spellEnd"/>
            <w:r w:rsidR="72F300BC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learnt about making my workplace safer by a</w:t>
            </w:r>
            <w:r w:rsidR="3197E5EE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pplying </w:t>
            </w:r>
            <w:r w:rsidR="355A81E6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remove, reduce</w:t>
            </w:r>
            <w:r w:rsidR="3197E5EE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minimize </w:t>
            </w:r>
            <w:r w:rsidR="0D15E959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procedure.</w:t>
            </w:r>
          </w:p>
        </w:tc>
        <w:tc>
          <w:tcPr>
            <w:tcW w:w="7365" w:type="dxa"/>
          </w:tcPr>
          <w:p w14:paraId="6AEB286B" w14:textId="41E94B43" w:rsidR="009B4328" w:rsidRPr="001A452C" w:rsidRDefault="0649A2CF" w:rsidP="009B432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will be able to identify and remove hazards at my </w:t>
            </w:r>
            <w:r w:rsidR="5F164C1D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workplace. I</w:t>
            </w:r>
            <w:r w:rsidR="4CEB434C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have a better understanding</w:t>
            </w:r>
            <w:r w:rsidR="77FD2EAA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of the policies in my company that helps in minimizing </w:t>
            </w:r>
            <w:r w:rsidR="1DBB314F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the</w:t>
            </w:r>
            <w:r w:rsidR="77FD2EAA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dangers</w:t>
            </w:r>
            <w:r w:rsidR="7D02F099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4E825E75" w14:paraId="554019B6" w14:textId="77777777" w:rsidTr="7880D527">
        <w:trPr>
          <w:trHeight w:val="3900"/>
        </w:trPr>
        <w:tc>
          <w:tcPr>
            <w:tcW w:w="1336" w:type="dxa"/>
          </w:tcPr>
          <w:p w14:paraId="7E260D7A" w14:textId="678AA670" w:rsidR="4E825E75" w:rsidRDefault="55A652F3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Thursday</w:t>
            </w:r>
          </w:p>
        </w:tc>
        <w:tc>
          <w:tcPr>
            <w:tcW w:w="1607" w:type="dxa"/>
          </w:tcPr>
          <w:p w14:paraId="5CC4832D" w14:textId="5DE4BAF6" w:rsidR="4E825E75" w:rsidRDefault="225E652A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63BA5FDB">
              <w:rPr>
                <w:rFonts w:ascii="Arial" w:hAnsi="Arial" w:cs="Arial"/>
                <w:color w:val="000000" w:themeColor="text1"/>
                <w:sz w:val="22"/>
                <w:szCs w:val="22"/>
              </w:rPr>
              <w:t>Excel task formulas</w:t>
            </w:r>
          </w:p>
        </w:tc>
        <w:tc>
          <w:tcPr>
            <w:tcW w:w="2747" w:type="dxa"/>
          </w:tcPr>
          <w:p w14:paraId="7CD02141" w14:textId="6086B5D1" w:rsidR="4E825E75" w:rsidRDefault="4CAF2F23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What to aim to </w:t>
            </w:r>
            <w:r w:rsidR="04949C78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achieve</w:t>
            </w: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when using </w:t>
            </w:r>
            <w:r w:rsidR="318B2485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excel task formulas </w:t>
            </w:r>
          </w:p>
        </w:tc>
        <w:tc>
          <w:tcPr>
            <w:tcW w:w="2428" w:type="dxa"/>
          </w:tcPr>
          <w:p w14:paraId="771CDAE7" w14:textId="3C409195" w:rsidR="4E825E75" w:rsidRDefault="2B345461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learnt how to use excel task formulas to </w:t>
            </w:r>
            <w:r w:rsidR="58AF0E90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create a velocity time </w:t>
            </w:r>
            <w:r w:rsidR="1840F53F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graph. Excel</w:t>
            </w:r>
            <w:r w:rsidR="5678CD61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formulas enable you to perform</w:t>
            </w:r>
            <w:r w:rsidR="77AA8CEA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calculations such as </w:t>
            </w:r>
            <w:r w:rsidR="4F1A60DA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addition, multiplication</w:t>
            </w:r>
            <w:r w:rsidR="77AA8CEA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</w:t>
            </w:r>
            <w:r w:rsidR="62720670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division. In</w:t>
            </w:r>
            <w:r w:rsidR="6E00A2CE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addition to </w:t>
            </w:r>
            <w:r w:rsidR="3B87BA7E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these, you</w:t>
            </w:r>
            <w:r w:rsidR="6E00A2CE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can find out averages an</w:t>
            </w:r>
            <w:r w:rsidR="599C100D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 calculate percentages in excel for a range of </w:t>
            </w:r>
            <w:r w:rsidR="274B91B4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cells, manipulate</w:t>
            </w:r>
            <w:r w:rsidR="599C100D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date and time values.</w:t>
            </w:r>
          </w:p>
        </w:tc>
        <w:tc>
          <w:tcPr>
            <w:tcW w:w="7365" w:type="dxa"/>
          </w:tcPr>
          <w:p w14:paraId="0F6EA521" w14:textId="5AAB4664" w:rsidR="4E825E75" w:rsidRDefault="54E64AD4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various lesson was very useful as I can now use various </w:t>
            </w:r>
            <w:r w:rsidR="5B4CE138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excel task formulas to do my work.</w:t>
            </w:r>
          </w:p>
        </w:tc>
      </w:tr>
      <w:tr w:rsidR="4E825E75" w14:paraId="0333880D" w14:textId="77777777" w:rsidTr="7880D527">
        <w:trPr>
          <w:trHeight w:val="2026"/>
        </w:trPr>
        <w:tc>
          <w:tcPr>
            <w:tcW w:w="1336" w:type="dxa"/>
          </w:tcPr>
          <w:p w14:paraId="3171A448" w14:textId="0D22571C" w:rsidR="4E825E75" w:rsidRDefault="59BD92EB" w:rsidP="53D6C87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Week5</w:t>
            </w:r>
          </w:p>
          <w:p w14:paraId="6B45197D" w14:textId="10F36058" w:rsidR="4E825E75" w:rsidRDefault="4E825E75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07" w:type="dxa"/>
          </w:tcPr>
          <w:p w14:paraId="336A8734" w14:textId="410F7E78" w:rsidR="4E825E75" w:rsidRDefault="0D41B2FF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Risk Assessment-In </w:t>
            </w:r>
            <w:r w:rsidR="78DD203D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class practical exercise</w:t>
            </w:r>
          </w:p>
        </w:tc>
        <w:tc>
          <w:tcPr>
            <w:tcW w:w="2747" w:type="dxa"/>
          </w:tcPr>
          <w:p w14:paraId="5CDC85A1" w14:textId="1F232921" w:rsidR="4E825E75" w:rsidRDefault="7B05B582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How to know the level of risk at your workplace?</w:t>
            </w:r>
          </w:p>
          <w:p w14:paraId="17C2F63F" w14:textId="26CB8867" w:rsidR="4E825E75" w:rsidRDefault="7B05B582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How do I minimize or eliminate the risk </w:t>
            </w:r>
            <w:r w:rsidR="59A68427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at my workplace and categorize them?</w:t>
            </w:r>
          </w:p>
        </w:tc>
        <w:tc>
          <w:tcPr>
            <w:tcW w:w="2428" w:type="dxa"/>
          </w:tcPr>
          <w:p w14:paraId="73642D33" w14:textId="66D23A70" w:rsidR="4E825E75" w:rsidRDefault="600D1A8B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learnt that health </w:t>
            </w:r>
            <w:proofErr w:type="gramStart"/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and  safety</w:t>
            </w:r>
            <w:proofErr w:type="gramEnd"/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at work requires one to first identif</w:t>
            </w:r>
            <w:r w:rsidR="779DDBF1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y the </w:t>
            </w:r>
            <w:r w:rsidR="14F5DA70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hazards, who might be harmed and </w:t>
            </w:r>
            <w:r w:rsidR="5A015605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how. I</w:t>
            </w:r>
            <w:r w:rsidR="14F5DA70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learnt about the measures to put in place to alert or caution </w:t>
            </w:r>
            <w:r w:rsidR="7AAEE36C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others from endangering </w:t>
            </w:r>
            <w:r w:rsidR="50E48A04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themselves. I</w:t>
            </w:r>
            <w:r w:rsidR="123FA4D3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also learnt about the risk rating from </w:t>
            </w:r>
            <w:r w:rsidR="69A31742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critical, tolerable</w:t>
            </w:r>
            <w:r w:rsidR="123FA4D3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unlikely </w:t>
            </w:r>
            <w:r w:rsidR="18A63B37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of an incident when it happens.</w:t>
            </w:r>
          </w:p>
        </w:tc>
        <w:tc>
          <w:tcPr>
            <w:tcW w:w="7365" w:type="dxa"/>
          </w:tcPr>
          <w:p w14:paraId="5050B4BD" w14:textId="0D31A719" w:rsidR="4E825E75" w:rsidRDefault="073684BD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believe when health and safety officers are trained in a </w:t>
            </w:r>
            <w:r w:rsidR="146E872F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workplace, will</w:t>
            </w:r>
            <w:r w:rsidR="369D9301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help control the incidents that will occur.</w:t>
            </w:r>
            <w:r w:rsidR="76109684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369D9301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Refresher cour</w:t>
            </w:r>
            <w:r w:rsidR="15F0059A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ses should be organised periodically to help workers come to terms with health and</w:t>
            </w:r>
            <w:r w:rsidR="2D80C700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safety measures and how it is important</w:t>
            </w:r>
            <w:r w:rsidR="5A0C4996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at a workplace.</w:t>
            </w:r>
          </w:p>
        </w:tc>
      </w:tr>
      <w:tr w:rsidR="4E825E75" w14:paraId="53089381" w14:textId="77777777" w:rsidTr="7880D527">
        <w:trPr>
          <w:trHeight w:val="2026"/>
        </w:trPr>
        <w:tc>
          <w:tcPr>
            <w:tcW w:w="1336" w:type="dxa"/>
          </w:tcPr>
          <w:p w14:paraId="08820600" w14:textId="290F67CA" w:rsidR="4E825E75" w:rsidRDefault="4E825E75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C3CFAC5" w14:textId="4589A6F8" w:rsidR="4E825E75" w:rsidRDefault="4E825E75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07" w:type="dxa"/>
          </w:tcPr>
          <w:p w14:paraId="38925C71" w14:textId="2D8B641D" w:rsidR="4E825E75" w:rsidRDefault="4BCF088D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System Design</w:t>
            </w:r>
          </w:p>
        </w:tc>
        <w:tc>
          <w:tcPr>
            <w:tcW w:w="2747" w:type="dxa"/>
          </w:tcPr>
          <w:p w14:paraId="0B641339" w14:textId="02A7030B" w:rsidR="4E825E75" w:rsidRDefault="4BCF088D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System design methods and how to use them</w:t>
            </w:r>
            <w:r w:rsidR="57A6C598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4BD56F76" w14:textId="618FE5E7" w:rsidR="4E825E75" w:rsidRDefault="4B228594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What are the elements of computational thinking?</w:t>
            </w:r>
          </w:p>
        </w:tc>
        <w:tc>
          <w:tcPr>
            <w:tcW w:w="2428" w:type="dxa"/>
          </w:tcPr>
          <w:p w14:paraId="2881C68F" w14:textId="0525F8E3" w:rsidR="4E825E75" w:rsidRDefault="4B228594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learnt </w:t>
            </w:r>
            <w:r w:rsidR="7E01611C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that</w:t>
            </w:r>
            <w:r w:rsidR="367375A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are few types of design: logical design, architectural and physical </w:t>
            </w:r>
            <w:r w:rsidR="3519C12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design, I</w:t>
            </w:r>
            <w:r w:rsidR="4050B7DC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also know that there are four main elements of computational thinking</w:t>
            </w:r>
            <w:r w:rsidR="65029DA1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7365" w:type="dxa"/>
          </w:tcPr>
          <w:p w14:paraId="2A316314" w14:textId="2FF14775" w:rsidR="4E825E75" w:rsidRDefault="65029DA1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illustrations and </w:t>
            </w:r>
            <w:r w:rsidR="23A782D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activity which was to make a sandwich </w:t>
            </w:r>
            <w:r w:rsidR="03F1486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made me understand the con</w:t>
            </w:r>
            <w:r w:rsidR="4E04370C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tent.</w:t>
            </w:r>
          </w:p>
        </w:tc>
      </w:tr>
      <w:tr w:rsidR="4E825E75" w14:paraId="32A72806" w14:textId="77777777" w:rsidTr="7880D527">
        <w:trPr>
          <w:trHeight w:val="2026"/>
        </w:trPr>
        <w:tc>
          <w:tcPr>
            <w:tcW w:w="1336" w:type="dxa"/>
          </w:tcPr>
          <w:p w14:paraId="4B5D2FE5" w14:textId="13A32766" w:rsidR="4E825E75" w:rsidRDefault="59BD92EB" w:rsidP="53D6C87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53D6C873">
              <w:rPr>
                <w:rFonts w:ascii="Arial" w:hAnsi="Arial" w:cs="Arial"/>
                <w:color w:val="000000" w:themeColor="text1"/>
                <w:sz w:val="22"/>
                <w:szCs w:val="22"/>
              </w:rPr>
              <w:t>Week6</w:t>
            </w:r>
          </w:p>
          <w:p w14:paraId="263A0CFB" w14:textId="29CB0337" w:rsidR="4E825E75" w:rsidRDefault="4E825E75" w:rsidP="53D6C87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07" w:type="dxa"/>
          </w:tcPr>
          <w:p w14:paraId="7D736C85" w14:textId="16BB53A6" w:rsidR="4E825E75" w:rsidRDefault="4CACD5FC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HSE Enforcement-Improvement and Pro</w:t>
            </w:r>
            <w:r w:rsidR="52258318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hibition Notices</w:t>
            </w:r>
          </w:p>
        </w:tc>
        <w:tc>
          <w:tcPr>
            <w:tcW w:w="2747" w:type="dxa"/>
          </w:tcPr>
          <w:p w14:paraId="7C2EFD6E" w14:textId="6F2EB534" w:rsidR="4E825E75" w:rsidRDefault="52258318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What is Improvement and Prohibition notices</w:t>
            </w:r>
            <w:r w:rsidR="3E452279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?</w:t>
            </w:r>
          </w:p>
          <w:p w14:paraId="671C12E3" w14:textId="0F395FB0" w:rsidR="4E825E75" w:rsidRDefault="3E452279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What are the actions taken if these notices or prohibitions are breached?</w:t>
            </w:r>
          </w:p>
        </w:tc>
        <w:tc>
          <w:tcPr>
            <w:tcW w:w="2428" w:type="dxa"/>
          </w:tcPr>
          <w:p w14:paraId="20837DB0" w14:textId="23A0AB86" w:rsidR="4E825E75" w:rsidRDefault="7CEA07AA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I learnt that prohibition</w:t>
            </w:r>
            <w:r w:rsidR="3B8EECDC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notices </w:t>
            </w:r>
            <w:proofErr w:type="gramStart"/>
            <w:r w:rsidR="1E04F838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is</w:t>
            </w:r>
            <w:proofErr w:type="gramEnd"/>
            <w:r w:rsidR="1E04F838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 warning to immediately stop work when especially there is a threat to injury or </w:t>
            </w:r>
            <w:r w:rsidR="14E82C3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death. </w:t>
            </w:r>
            <w:r w:rsidR="59F3A7CC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  <w:r w:rsidR="7F21719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also learnt that improvement notices </w:t>
            </w:r>
            <w:proofErr w:type="gramStart"/>
            <w:r w:rsidR="7F21719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is</w:t>
            </w:r>
            <w:proofErr w:type="gramEnd"/>
            <w:r w:rsidR="7F21719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 kind of advisories </w:t>
            </w:r>
            <w:r w:rsidR="7AA1353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put in place to help or improve situations.</w:t>
            </w:r>
          </w:p>
        </w:tc>
        <w:tc>
          <w:tcPr>
            <w:tcW w:w="7365" w:type="dxa"/>
          </w:tcPr>
          <w:p w14:paraId="66CCDF3E" w14:textId="11E9D90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3CF7E69" w14:textId="3AEE45D7" w:rsidR="4E825E75" w:rsidRDefault="017C4E33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After this lesson I understood </w:t>
            </w:r>
            <w:r w:rsidR="0786B06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better the</w:t>
            </w:r>
            <w:r w:rsidR="654DFC1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prohibition and improvement notice.</w:t>
            </w:r>
          </w:p>
        </w:tc>
      </w:tr>
      <w:tr w:rsidR="4E825E75" w14:paraId="0037B7D3" w14:textId="77777777" w:rsidTr="7880D527">
        <w:trPr>
          <w:trHeight w:val="2026"/>
        </w:trPr>
        <w:tc>
          <w:tcPr>
            <w:tcW w:w="1336" w:type="dxa"/>
          </w:tcPr>
          <w:p w14:paraId="0C7D74E4" w14:textId="4AFC1A01" w:rsidR="4E825E75" w:rsidRDefault="59BD92EB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Week6</w:t>
            </w:r>
          </w:p>
        </w:tc>
        <w:tc>
          <w:tcPr>
            <w:tcW w:w="1607" w:type="dxa"/>
          </w:tcPr>
          <w:p w14:paraId="1616384E" w14:textId="3EE07E60" w:rsidR="4E825E75" w:rsidRDefault="0F8286CB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Elements of</w:t>
            </w:r>
            <w:r w:rsidR="124FE17B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computational </w:t>
            </w:r>
            <w:r w:rsidR="64C5C44A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thinking and algorithm.</w:t>
            </w:r>
          </w:p>
        </w:tc>
        <w:tc>
          <w:tcPr>
            <w:tcW w:w="2747" w:type="dxa"/>
          </w:tcPr>
          <w:p w14:paraId="1E6B5F83" w14:textId="11A5AE5F" w:rsidR="4E825E75" w:rsidRDefault="64C5C44A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What is the meaning of pattern recognition?</w:t>
            </w:r>
          </w:p>
          <w:p w14:paraId="5C1E66C0" w14:textId="3029FBAD" w:rsidR="4E825E75" w:rsidRDefault="64C5C44A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What is the meaning of algorithm and how </w:t>
            </w:r>
            <w:r w:rsidR="7674216E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it is</w:t>
            </w: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used to solve a problem</w:t>
            </w:r>
            <w:r w:rsidR="2722BD4F"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?</w:t>
            </w:r>
          </w:p>
        </w:tc>
        <w:tc>
          <w:tcPr>
            <w:tcW w:w="2428" w:type="dxa"/>
          </w:tcPr>
          <w:p w14:paraId="478183BD" w14:textId="671C9412" w:rsidR="4E825E75" w:rsidRDefault="548E0260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Algorithms is a </w:t>
            </w:r>
            <w:r w:rsidR="1F1EF79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plan set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of step</w:t>
            </w:r>
            <w:r w:rsidR="2DFE10B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instructions to solve a problem</w:t>
            </w:r>
          </w:p>
        </w:tc>
        <w:tc>
          <w:tcPr>
            <w:tcW w:w="7365" w:type="dxa"/>
          </w:tcPr>
          <w:p w14:paraId="277F771E" w14:textId="6FED5B1E" w:rsidR="4E825E75" w:rsidRDefault="19C305DC" w:rsidP="4E825E7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examples given </w:t>
            </w:r>
            <w:r w:rsidR="120379B2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made easier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 w:rsidR="6FF8AC7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understand. I</w:t>
            </w:r>
            <w:r w:rsidR="1C6B025F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now know that the more patterns we can find solving a problem </w:t>
            </w:r>
            <w:r w:rsidR="2E90A57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will be same</w:t>
            </w:r>
            <w:r w:rsidR="4403584C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</w:t>
            </w:r>
            <w:r w:rsidR="61FAB01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quicker. </w:t>
            </w:r>
            <w:r w:rsidR="7445142D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61FAB01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3626D34A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D</w:t>
            </w:r>
            <w:r w:rsidR="61FAB01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ecomposition makes problems easier to understand.</w:t>
            </w:r>
          </w:p>
        </w:tc>
      </w:tr>
      <w:tr w:rsidR="4E825E75" w14:paraId="69468F82" w14:textId="77777777" w:rsidTr="7880D527">
        <w:trPr>
          <w:trHeight w:val="2026"/>
        </w:trPr>
        <w:tc>
          <w:tcPr>
            <w:tcW w:w="1336" w:type="dxa"/>
          </w:tcPr>
          <w:p w14:paraId="0C0846F7" w14:textId="0E7E9532" w:rsidR="4E825E75" w:rsidRDefault="20EB892F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Week7</w:t>
            </w:r>
          </w:p>
          <w:p w14:paraId="20754644" w14:textId="7ACBAB9A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905A564" w14:textId="29AC7A5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93F9C4D" w14:textId="5373D54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7554615" w14:textId="259ABB80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6565A2E" w14:textId="17C55B5B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257E9E8" w14:textId="1D2BEA36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3635DFF" w14:textId="4595F7D7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2F2B2B4" w14:textId="2F8BCFF7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7F25519" w14:textId="42326FAE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06ACCD6" w14:textId="24E8906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FF3C6A8" w14:textId="39931E31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B4241BE" w14:textId="3B6A47F0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6BB3D72" w14:textId="1F97E572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FC1396A" w14:textId="67EF6ACB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05B5C51" w14:textId="04F5363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B04D9B6" w14:textId="5ACBD61E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494EED3" w14:textId="68850982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138A9A4" w14:textId="0FB81F37" w:rsidR="7880D527" w:rsidRDefault="7880D527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0005D53" w14:textId="6E77C533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447C095" w14:textId="4D2E346F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ACE6640" w14:textId="2ABBD273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AE8FEAD" w14:textId="4C7C5A6C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62DEFCF" w14:textId="685373CE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8A87E40" w14:textId="01EE6381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BF9A18A" w14:textId="777C262C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A96EAC5" w14:textId="76B518FD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74C3B6B" w14:textId="5CAA2E95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B99C969" w14:textId="6DB68FCC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1C63F7D" w14:textId="0E0F4AD1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0C890BA" w14:textId="391F46FA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7899D18" w14:textId="3054EA71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2EC3486" w14:textId="1F2F0B87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4408DD9" w14:textId="5FCAFB52" w:rsidR="4E825E75" w:rsidRDefault="3BDF7FE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Week 8</w:t>
            </w:r>
          </w:p>
          <w:p w14:paraId="6911C725" w14:textId="64ECC057" w:rsidR="7880D527" w:rsidRDefault="7880D527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14606FA" w14:textId="4267ADD6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D873222" w14:textId="061616A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7D5712F" w14:textId="02C0501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EA227C6" w14:textId="0100E7B4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DA1D341" w14:textId="4D5DE74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AF76FC4" w14:textId="627E5EF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D1C3BC7" w14:textId="1CDA2A3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5B2B055" w14:textId="3EAC5DA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24EB2D9" w14:textId="185EF7B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FD5D502" w14:textId="4CD4E3C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247DA6B" w14:textId="540710F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1E8745D" w14:textId="05670A1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678A32D" w14:textId="3FB27DC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18BA2BA" w14:textId="3FEC8F8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40972CD" w14:textId="77C1B40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1759AE9" w14:textId="58EB0AE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8B38A8F" w14:textId="647E0C8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614257B" w14:textId="7875636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5CA62E0" w14:textId="6CE33E0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0F9EA12" w14:textId="680ABEF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9EB637C" w14:textId="4C9C2074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35849B6" w14:textId="591E5E92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C0CC593" w14:textId="1530E2C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68DB60E" w14:textId="1FC7264D" w:rsidR="4E825E75" w:rsidRDefault="4E825E75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D10D257" w14:textId="7821FB6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6FF252F" w14:textId="488E307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B0DF8AA" w14:textId="16A3FFF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4DCDA5C" w14:textId="12DAE3C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A612E20" w14:textId="68BEDB7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53B6AF0" w14:textId="70E52A3A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A318C09" w14:textId="14F0E563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D63F0E3" w14:textId="540F346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F6850A8" w14:textId="4A985B11" w:rsidR="4E825E75" w:rsidRDefault="42216A9F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Wee</w:t>
            </w:r>
            <w:r w:rsidR="48EF40F4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k 9</w:t>
            </w:r>
          </w:p>
        </w:tc>
        <w:tc>
          <w:tcPr>
            <w:tcW w:w="1607" w:type="dxa"/>
          </w:tcPr>
          <w:p w14:paraId="7B9FD6F8" w14:textId="02690B30" w:rsidR="4E825E75" w:rsidRDefault="3EA12493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Academic and Professional Writing</w:t>
            </w:r>
          </w:p>
          <w:p w14:paraId="75BA5DE7" w14:textId="255717B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5CA27AD" w14:textId="2C3ADD9C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9E759B5" w14:textId="1BB4D00F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EAF9E01" w14:textId="4C9DCAB5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56FDB20" w14:textId="4E499C86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41CD19F" w14:textId="2C58FABB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AA22987" w14:textId="6D6371A9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AFDD264" w14:textId="1899A35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0C60AC7" w14:textId="07B34CDC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779D4B9" w14:textId="10C11841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C8CEBE6" w14:textId="4624663C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61A7253" w14:textId="2C11B31C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FA764E0" w14:textId="75F96DCD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31BC70E" w14:textId="75DC6BD2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7EA3221" w14:textId="5619D55E" w:rsidR="4E825E75" w:rsidRDefault="031E3686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Basic Programming and </w:t>
            </w:r>
            <w:r w:rsidR="24F5976D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their elements.</w:t>
            </w:r>
          </w:p>
          <w:p w14:paraId="50381D68" w14:textId="65EA5F9A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995A13E" w14:textId="4C1AE4DE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ABBD306" w14:textId="620ADE5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9AE7841" w14:textId="782AF9C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A93D8BD" w14:textId="5C8C304A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843003B" w14:textId="0E4B4830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453D187" w14:textId="7481A5B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A9D9AB5" w14:textId="48572D00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3E2A9D2" w14:textId="39B57FE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5CE408F" w14:textId="3769E5C6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7854424" w14:textId="29E4076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873B95A" w14:textId="0CBA2448" w:rsidR="4E825E75" w:rsidRDefault="659BA033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Plagiarism</w:t>
            </w:r>
          </w:p>
          <w:p w14:paraId="4C7A99E2" w14:textId="0763C10D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3F48F81" w14:textId="6437B7C3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F13328F" w14:textId="7E896F7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9FF56F9" w14:textId="4A1E9D9B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F47C24A" w14:textId="6ACF35D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FDB68BB" w14:textId="75C94AA3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E6D463F" w14:textId="12755B0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C2E6D9A" w14:textId="1CB99B3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19A6D10" w14:textId="174E394A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9383C28" w14:textId="220FCC37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A2D3C4F" w14:textId="5FBBD5E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F26901A" w14:textId="53A3F3C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7F9988F" w14:textId="1FB372F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E13C91A" w14:textId="7913DA23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CFCDA3C" w14:textId="11CADC6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A20E7E2" w14:textId="0478F0A4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192886A" w14:textId="4DB7A12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2A3C0C8" w14:textId="0BF289A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E09CD6C" w14:textId="146549B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149FE19" w14:textId="2C8C9A3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15694B2" w14:textId="0BD829D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0484CCA" w14:textId="6D2FA58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9BB3CA0" w14:textId="1FAB329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CEB99EA" w14:textId="6B9A976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5E24E4D" w14:textId="516B3513" w:rsidR="4E825E75" w:rsidRDefault="44641C2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Software Development Life Cycle</w:t>
            </w:r>
          </w:p>
          <w:p w14:paraId="686FC853" w14:textId="52BFC6A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5BAEA0D" w14:textId="5BE9E2AB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DDD27D0" w14:textId="14198F1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D3B7964" w14:textId="58121F07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D0F9A4F" w14:textId="000B7AE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26480B5" w14:textId="63CD509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0C65295" w14:textId="45137F9E" w:rsidR="4E825E75" w:rsidRDefault="08E1E7EC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Composite Materials</w:t>
            </w:r>
          </w:p>
        </w:tc>
        <w:tc>
          <w:tcPr>
            <w:tcW w:w="2747" w:type="dxa"/>
          </w:tcPr>
          <w:p w14:paraId="4F788A05" w14:textId="70ECAE93" w:rsidR="4E825E75" w:rsidRDefault="3EA12493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What is the meaning of academic and professional writing?</w:t>
            </w:r>
          </w:p>
          <w:p w14:paraId="33F0996A" w14:textId="2BF3508E" w:rsidR="4E825E75" w:rsidRDefault="3EA12493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13A7A2C">
              <w:rPr>
                <w:rFonts w:ascii="Arial" w:hAnsi="Arial" w:cs="Arial"/>
                <w:color w:val="000000" w:themeColor="text1"/>
                <w:sz w:val="22"/>
                <w:szCs w:val="22"/>
              </w:rPr>
              <w:t>What are the main purposes of writing?</w:t>
            </w:r>
          </w:p>
          <w:p w14:paraId="09FF1BD8" w14:textId="0A44B106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9E9744D" w14:textId="2EA69ABF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406F8D2" w14:textId="1880AB3D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D2EBE97" w14:textId="223F9F1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9B7CCA7" w14:textId="5ADEC70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93239C8" w14:textId="1301EF21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2C79616" w14:textId="7B10077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CDB40BA" w14:textId="349EDC9D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F7CE221" w14:textId="25F00C29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A84A52D" w14:textId="616FD2E2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AAF3054" w14:textId="7EC20E6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BDCC99D" w14:textId="2B6ADCBD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B6250C8" w14:textId="70B53C1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989A660" w14:textId="5DBA91AE" w:rsidR="4E825E75" w:rsidRDefault="7EDCDD2E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What is the meaning of </w:t>
            </w:r>
            <w:r w:rsidR="3A059E3B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programming</w:t>
            </w:r>
            <w:r w:rsidR="79CBF000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</w:t>
            </w:r>
            <w:proofErr w:type="gramStart"/>
            <w:r w:rsidR="520C0CF5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them</w:t>
            </w:r>
            <w:proofErr w:type="gramEnd"/>
            <w:r w:rsidR="132CBFC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10800EBC" w14:textId="0FA041DD" w:rsidR="4E825E75" w:rsidRDefault="44EE12CC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Concept?</w:t>
            </w:r>
          </w:p>
          <w:p w14:paraId="66938021" w14:textId="5C7EB81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77E8F35" w14:textId="48AF542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EEDBF14" w14:textId="7A15F922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0427D5D" w14:textId="20DA976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32F66E9" w14:textId="49549773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FC8AD05" w14:textId="64AB002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EE501BB" w14:textId="5BFE997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56E4469" w14:textId="1A9DB59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6FA6A14" w14:textId="30674C2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42F9460" w14:textId="088413C7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E7D3269" w14:textId="2DFB8FB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8AA27E3" w14:textId="2E11E34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A54D78E" w14:textId="67909D12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8F1C0BF" w14:textId="6EED2898" w:rsidR="4E825E75" w:rsidRDefault="44EE12CC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What</w:t>
            </w:r>
            <w:r w:rsidR="4F337BBF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’s the meaning of plagiarism?</w:t>
            </w:r>
          </w:p>
          <w:p w14:paraId="5AC8B7C3" w14:textId="1EA13639" w:rsidR="4E825E75" w:rsidRDefault="4F337BBF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Types of plagiarism and why do we need referencing?</w:t>
            </w:r>
          </w:p>
          <w:p w14:paraId="20BC2DF2" w14:textId="0148226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F96AA33" w14:textId="6C07F11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15BC582" w14:textId="00C69F9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C72A021" w14:textId="1A1FFBC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3C5FC5C" w14:textId="6275F3B3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081B7DD" w14:textId="19EE7CD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4FD66C8" w14:textId="6D607E5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040D9D0" w14:textId="0F7508B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A287AED" w14:textId="272FC30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3712580" w14:textId="41AADFE4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BEB92EA" w14:textId="579C69A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A36F7B9" w14:textId="7FA6418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80041BE" w14:textId="68481B73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65491BE" w14:textId="461AC89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4131D14" w14:textId="05295C9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13C5EDB" w14:textId="651D574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0E375DD" w14:textId="261A3329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0270B3F" w14:textId="559D808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E0B7C79" w14:textId="6F971DA5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D2274B8" w14:textId="1280CE5D" w:rsidR="4E825E75" w:rsidRDefault="255A0E9A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What’s Software Development Life Cycle and their application</w:t>
            </w:r>
            <w:r w:rsidR="10F57BD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?</w:t>
            </w:r>
          </w:p>
          <w:p w14:paraId="7DB5552E" w14:textId="5C104A6B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35A97AF" w14:textId="3449900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32ADEDD" w14:textId="009E352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EB239E3" w14:textId="1215808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83CFEAE" w14:textId="174E5C7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BC6067C" w14:textId="4D60DE2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8C64607" w14:textId="21E6FAB8" w:rsidR="4E825E75" w:rsidRDefault="00C64FD1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What’s a composite material </w:t>
            </w:r>
            <w:r w:rsidR="4F2FC21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and some examples?</w:t>
            </w:r>
          </w:p>
        </w:tc>
        <w:tc>
          <w:tcPr>
            <w:tcW w:w="2428" w:type="dxa"/>
            <w:shd w:val="clear" w:color="auto" w:fill="FFFFFF" w:themeFill="background1"/>
          </w:tcPr>
          <w:p w14:paraId="5AB8F27E" w14:textId="25D547A0" w:rsidR="3EA12493" w:rsidRDefault="3EA12493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 xml:space="preserve">I learnt that academic writing is meant for </w:t>
            </w:r>
            <w:r w:rsidR="3934B95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schools, colleges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universities and is usu</w:t>
            </w:r>
            <w:r w:rsidR="67E0431D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ally longer </w:t>
            </w:r>
            <w:r w:rsidR="5F355262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with complete</w:t>
            </w:r>
            <w:r w:rsidR="67E0431D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sentences whiles professional writing </w:t>
            </w:r>
            <w:r w:rsidR="2C678C91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is meant for workplace and tends to be shorte</w:t>
            </w:r>
            <w:r w:rsidR="3797BCD1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 and </w:t>
            </w:r>
            <w:r w:rsidR="71730826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straightforward.</w:t>
            </w:r>
          </w:p>
          <w:p w14:paraId="66A0F454" w14:textId="67150FE3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61087EC" w14:textId="503D7A7C" w:rsidR="4E825E75" w:rsidRDefault="0F0ECD6C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Programming also known as coding is the process of writing inst</w:t>
            </w:r>
            <w:r w:rsidR="157563D0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ructions to a </w:t>
            </w:r>
            <w:r w:rsidR="1E83F6B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device, such</w:t>
            </w:r>
            <w:r w:rsidR="157563D0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as a computer or a mobile </w:t>
            </w:r>
            <w:r w:rsidR="56DC6A6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device. I</w:t>
            </w:r>
            <w:r w:rsidR="76A93835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also learnt about </w:t>
            </w:r>
            <w:r w:rsidR="6FE37744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that a program can be created </w:t>
            </w:r>
            <w:r w:rsidR="20062DF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by using a text </w:t>
            </w:r>
            <w:r w:rsidR="6D2D41A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editor, pencil</w:t>
            </w:r>
            <w:r w:rsidR="20062DF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paper </w:t>
            </w:r>
            <w:r w:rsidR="30A573F2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and</w:t>
            </w:r>
            <w:r w:rsidR="20062DF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 </w:t>
            </w:r>
            <w:r w:rsidR="0DDACF0F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typewriter</w:t>
            </w:r>
            <w:r w:rsidR="456495D8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                               </w:t>
            </w:r>
          </w:p>
          <w:p w14:paraId="70A54107" w14:textId="28777A9C" w:rsidR="7880D527" w:rsidRDefault="7880D527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7F073DD" w14:textId="1870A521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AEB66AD" w14:textId="2976A246" w:rsidR="49C71085" w:rsidRDefault="49C71085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sz w:val="22"/>
                <w:szCs w:val="22"/>
              </w:rPr>
              <w:lastRenderedPageBreak/>
              <w:t xml:space="preserve"> </w:t>
            </w:r>
            <w:r w:rsidR="3331D6B6" w:rsidRPr="7880D527">
              <w:rPr>
                <w:rFonts w:ascii="Arial" w:eastAsia="Arial" w:hAnsi="Arial" w:cs="Arial"/>
                <w:sz w:val="22"/>
                <w:szCs w:val="22"/>
              </w:rPr>
              <w:t xml:space="preserve">Plagiarism means using someone else’s work without giving them proper credit. In academic writing, plagiarizing involves using words, ideas, or information from a source without citing it correctly. 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</w:t>
            </w:r>
            <w:r w:rsidR="109EF0C1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learnt that there are different types of </w:t>
            </w:r>
            <w:r w:rsidR="3DECDE8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plagiarism, some</w:t>
            </w:r>
            <w:r w:rsidR="109EF0C1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of which </w:t>
            </w:r>
            <w:r w:rsidR="7512FE7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are: direct </w:t>
            </w:r>
            <w:proofErr w:type="spellStart"/>
            <w:proofErr w:type="gramStart"/>
            <w:r w:rsidR="7512FE7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plagiarism,self</w:t>
            </w:r>
            <w:proofErr w:type="spellEnd"/>
            <w:proofErr w:type="gramEnd"/>
            <w:r w:rsidR="7512FE7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7512FE7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plagiarism,patch-writing</w:t>
            </w:r>
            <w:r w:rsidR="2524F100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,accidental</w:t>
            </w:r>
            <w:proofErr w:type="spellEnd"/>
            <w:r w:rsidR="2524F100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plagiarism and inadvertent </w:t>
            </w:r>
            <w:r w:rsidR="2EB7B60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plagiarism.</w:t>
            </w:r>
          </w:p>
          <w:p w14:paraId="394DF583" w14:textId="2225D421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B33ACC6" w14:textId="4CA95CC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C886B29" w14:textId="533B4ED5" w:rsidR="4E825E75" w:rsidRDefault="6F1C24C8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learnt about the stages in software development life </w:t>
            </w:r>
            <w:r w:rsidR="6F46BA8B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cycle. Which are: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4E992D24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palnning,defining</w:t>
            </w:r>
            <w:proofErr w:type="gramEnd"/>
            <w:r w:rsidR="4E992D24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,designing,</w:t>
            </w:r>
            <w:r w:rsidR="2DEB9FBD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building,testing</w:t>
            </w:r>
            <w:proofErr w:type="spellEnd"/>
            <w:r w:rsidR="2DEB9FBD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development.</w:t>
            </w:r>
          </w:p>
          <w:p w14:paraId="5F78DE35" w14:textId="1827FE69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3755503" w14:textId="6923C213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E41971A" w14:textId="6F12092E" w:rsidR="4E825E75" w:rsidRDefault="3450F83F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Composite materials </w:t>
            </w:r>
            <w:r w:rsidR="0FB51AC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are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adding two or more materials </w:t>
            </w:r>
            <w:r w:rsidR="1A0A013C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to make it </w:t>
            </w:r>
            <w:r w:rsidR="1753CB9F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one. Some</w:t>
            </w:r>
            <w:r w:rsidR="5248500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of the examples </w:t>
            </w:r>
            <w:proofErr w:type="spellStart"/>
            <w:proofErr w:type="gramStart"/>
            <w:r w:rsidR="5248500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are:plastic</w:t>
            </w:r>
            <w:proofErr w:type="gramEnd"/>
            <w:r w:rsidR="5248500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,wood,carbon</w:t>
            </w:r>
            <w:proofErr w:type="spellEnd"/>
            <w:r w:rsidR="5248500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1401B05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fibre</w:t>
            </w:r>
            <w:r w:rsidR="026B06BC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reinforced </w:t>
            </w:r>
            <w:r w:rsidR="02EF38D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polymer, Fibre-reinforced </w:t>
            </w:r>
            <w:proofErr w:type="spellStart"/>
            <w:r w:rsidR="02EF38D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plastic,plywood,concrete,ceramic</w:t>
            </w:r>
            <w:proofErr w:type="spellEnd"/>
            <w:r w:rsidR="02EF38D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matrix </w:t>
            </w:r>
            <w:r w:rsidR="55F8B0D0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composite, metal matrix composite and steel.</w:t>
            </w:r>
          </w:p>
          <w:p w14:paraId="0AECF200" w14:textId="2B500FE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48D2B53" w14:textId="5209EF6D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7365" w:type="dxa"/>
          </w:tcPr>
          <w:p w14:paraId="30F22DF0" w14:textId="057C2A2D" w:rsidR="48507D22" w:rsidRDefault="48507D22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I can now differentiate between academic and professional wri</w:t>
            </w:r>
            <w:r w:rsidR="0EC672DA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ti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ng</w:t>
            </w:r>
            <w:r w:rsidR="664717D0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3585F097" w14:textId="03CA00B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650CA64" w14:textId="3A102985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DF4B3B4" w14:textId="3678D5AB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BA2471A" w14:textId="4B0CE140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9692637" w14:textId="54AFFA92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AB9CD27" w14:textId="09E7D9B2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A2EAEE0" w14:textId="16D4E33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CA61B83" w14:textId="24760A87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D13E9BB" w14:textId="5C2FB3B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10A10BF" w14:textId="44E842DF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75AB06A" w14:textId="486249A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CFF885B" w14:textId="4D0CF572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8B5773C" w14:textId="062DBF92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48FEBF6" w14:textId="364D90B4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33B89FA" w14:textId="5165BC20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98584CE" w14:textId="1EF951F8" w:rsidR="4E825E75" w:rsidRDefault="4E825E75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CB5273C" w14:textId="1AC9DCD7" w:rsidR="4E825E75" w:rsidRDefault="4E825E75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3AE8DBB" w14:textId="35ECEE92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28F4410" w14:textId="4D75FE7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3759539" w14:textId="7387DDC4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5BE9434" w14:textId="3059A4B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DA1981A" w14:textId="2FFC0764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237025A" w14:textId="25469694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30E9270" w14:textId="79A3E8FB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053B300" w14:textId="7E2096A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BA2BBC6" w14:textId="34E1A2C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F22D332" w14:textId="23AB96C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9CB0474" w14:textId="0732A7B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2BC66C5" w14:textId="3B02BD0E" w:rsidR="4E825E75" w:rsidRDefault="66F604D6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This lesson was more interesting and applicable in our </w:t>
            </w:r>
            <w:r w:rsidR="45882E69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day-to-day</w:t>
            </w: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repo</w:t>
            </w:r>
            <w:r w:rsidR="6113A094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rts for our school and work assignments as we to avoid </w:t>
            </w:r>
            <w:r w:rsidR="5315A43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plagiarism. We take up the idea and use our own words to describe it.</w:t>
            </w:r>
          </w:p>
          <w:p w14:paraId="67399D7C" w14:textId="6B6F7ED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8E7A58D" w14:textId="0875662A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B022859" w14:textId="6ACAD392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987FFF0" w14:textId="72E9E5AE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DCB9FF9" w14:textId="28DE4D83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E77C087" w14:textId="7AC1CFDE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9B0EC75" w14:textId="0F73922B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77262FF" w14:textId="50281F81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122EAA7" w14:textId="0865A9CE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51706C9" w14:textId="6DF8C06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8E8880A" w14:textId="374D5A08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BF2A6FA" w14:textId="09CE6F4E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69D22E2" w14:textId="10EE4AB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AF72480" w14:textId="2A08AAF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B076738" w14:textId="077576BA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FE70480" w14:textId="3E0333A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710DD79" w14:textId="42DE30E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C6C1E85" w14:textId="70385332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EFCFACB" w14:textId="03F052DD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1FBA588" w14:textId="2D83F39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F250FA1" w14:textId="5F250C80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FF8BB50" w14:textId="357CA04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2490B7B" w14:textId="25D61E02" w:rsidR="4E825E75" w:rsidRDefault="3EF53BFA" w:rsidP="7880D527">
            <w:pPr>
              <w:spacing w:line="259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The lesson was easy to understand</w:t>
            </w:r>
            <w:r w:rsidR="2841B38D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02C7AB49" w14:textId="6D9D0A67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297206A" w14:textId="3E299636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E2DC919" w14:textId="64C4D63C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790900E" w14:textId="23CDE74E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91B2A4C" w14:textId="4DB369A4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2D1EC8B" w14:textId="5DCB082F" w:rsidR="4E825E75" w:rsidRDefault="4E825E75" w:rsidP="7880D52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D2C7B2F" w14:textId="4CB378A9" w:rsidR="4E825E75" w:rsidRDefault="492B2DF1" w:rsidP="413A7A2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history about composite materials was </w:t>
            </w:r>
            <w:r w:rsidR="1200129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fundamental.</w:t>
            </w:r>
            <w:r w:rsidR="6080025A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</w:t>
            </w:r>
            <w:r w:rsidR="1200129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he </w:t>
            </w:r>
            <w:r w:rsidR="3FD274F3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lecture was</w:t>
            </w:r>
            <w:r w:rsidR="1200129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10B0F227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brief,</w:t>
            </w:r>
            <w:r w:rsidR="1200129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 </w:t>
            </w:r>
            <w:r w:rsidR="6EC4C1B5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>learned a</w:t>
            </w:r>
            <w:r w:rsidR="1200129E" w:rsidRPr="7880D5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lot.</w:t>
            </w:r>
          </w:p>
        </w:tc>
      </w:tr>
    </w:tbl>
    <w:p w14:paraId="5DADE1FB" w14:textId="006E4CA7" w:rsidR="4D1D6C6E" w:rsidRDefault="4D1D6C6E" w:rsidP="7880D527">
      <w:pPr>
        <w:spacing w:line="259" w:lineRule="auto"/>
        <w:rPr>
          <w:rFonts w:ascii="Arial" w:eastAsia="Arial" w:hAnsi="Arial" w:cs="Arial"/>
          <w:sz w:val="28"/>
          <w:szCs w:val="28"/>
        </w:rPr>
      </w:pPr>
      <w:r>
        <w:lastRenderedPageBreak/>
        <w:t xml:space="preserve">   </w:t>
      </w:r>
      <w:r w:rsidR="158E480E" w:rsidRPr="7880D527">
        <w:rPr>
          <w:rFonts w:ascii="Arial" w:eastAsia="Arial" w:hAnsi="Arial" w:cs="Arial"/>
          <w:color w:val="202124"/>
          <w:sz w:val="28"/>
          <w:szCs w:val="28"/>
          <w:lang w:val="en"/>
        </w:rPr>
        <w:t>In conclusion, I can say that this module was very useful for me because I discovered many new and very useful things in our daily life. The topics on scatter plot diagrams, excel task formulas has also been beneficial and enjoyable. I have gained more knowledge on the topic of health and safety at work, the regulated bodies and my responsibility as an employer.</w:t>
      </w:r>
    </w:p>
    <w:p w14:paraId="72262C43" w14:textId="77777777" w:rsidR="00A85BFE" w:rsidRPr="001A452C" w:rsidRDefault="00A85BFE" w:rsidP="009D619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0CAE3B9" w14:textId="4E838078" w:rsidR="00E17DA5" w:rsidRPr="00E17DA5" w:rsidRDefault="00887B42" w:rsidP="4CB1C26F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  <w:r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 xml:space="preserve">NB: </w:t>
      </w:r>
      <w:r w:rsidR="00E17DA5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 xml:space="preserve">It is suggested that you use the following subheadings to structure your </w:t>
      </w:r>
      <w:r w:rsidR="37F0EFC1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2,000-word</w:t>
      </w:r>
      <w:r w:rsidR="00E17DA5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 xml:space="preserve"> report in order to capture the requirements of the assignment and to help your reader to navigate your paper.</w:t>
      </w:r>
    </w:p>
    <w:p w14:paraId="728F0745" w14:textId="59F29B12" w:rsidR="00E17DA5" w:rsidRPr="00E17DA5" w:rsidRDefault="00E17DA5" w:rsidP="4CB1C26F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  <w:r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1.</w:t>
      </w:r>
      <w:r>
        <w:tab/>
      </w:r>
      <w:r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Introduction</w:t>
      </w:r>
      <w:r w:rsidR="00E67C5F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 xml:space="preserve"> (</w:t>
      </w:r>
      <w:r w:rsidR="00800BB2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1</w:t>
      </w:r>
      <w:r w:rsidR="00E67C5F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50 words)</w:t>
      </w:r>
    </w:p>
    <w:p w14:paraId="14B07F9B" w14:textId="25175B22" w:rsidR="00E17DA5" w:rsidRPr="00E17DA5" w:rsidRDefault="00E17DA5" w:rsidP="4CB1C26F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  <w:r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2.</w:t>
      </w:r>
      <w:r>
        <w:tab/>
      </w:r>
      <w:r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 xml:space="preserve">Logbook detail using the table above </w:t>
      </w:r>
      <w:r w:rsidR="00E67C5F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(1</w:t>
      </w:r>
      <w:r w:rsidR="00800BB2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7</w:t>
      </w:r>
      <w:r w:rsidR="00E67C5F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00 words)</w:t>
      </w:r>
    </w:p>
    <w:p w14:paraId="4D99A17C" w14:textId="22090C2B" w:rsidR="00887B42" w:rsidRPr="001A452C" w:rsidRDefault="00E17DA5" w:rsidP="4CB1C26F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  <w:r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3.</w:t>
      </w:r>
      <w:r>
        <w:tab/>
      </w:r>
      <w:r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Conclusion</w:t>
      </w:r>
      <w:r w:rsidR="00E67C5F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 xml:space="preserve"> (</w:t>
      </w:r>
      <w:r w:rsidR="00800BB2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1</w:t>
      </w:r>
      <w:r w:rsidR="00E67C5F" w:rsidRPr="4CB1C26F">
        <w:rPr>
          <w:rFonts w:ascii="Arial" w:hAnsi="Arial" w:cs="Arial"/>
          <w:color w:val="000000" w:themeColor="text1"/>
          <w:sz w:val="22"/>
          <w:szCs w:val="22"/>
          <w:highlight w:val="yellow"/>
        </w:rPr>
        <w:t>50 words)</w:t>
      </w:r>
    </w:p>
    <w:p w14:paraId="5F4224D5" w14:textId="0D8CD9D4" w:rsidR="00A85BFE" w:rsidRPr="001A452C" w:rsidRDefault="00A85BFE" w:rsidP="4CB1C26F">
      <w:pPr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14:paraId="0A76D171" w14:textId="769A337E" w:rsidR="00DB7437" w:rsidRPr="001A452C" w:rsidRDefault="00DB7437" w:rsidP="486E0939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7437" w:rsidRPr="001A452C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BA09A" w14:textId="77777777" w:rsidR="00994E85" w:rsidRDefault="00994E85">
      <w:r>
        <w:separator/>
      </w:r>
    </w:p>
  </w:endnote>
  <w:endnote w:type="continuationSeparator" w:id="0">
    <w:p w14:paraId="55AADF7D" w14:textId="77777777" w:rsidR="00994E85" w:rsidRDefault="00994E85">
      <w:r>
        <w:continuationSeparator/>
      </w:r>
    </w:p>
  </w:endnote>
  <w:endnote w:type="continuationNotice" w:id="1">
    <w:p w14:paraId="745C342C" w14:textId="77777777" w:rsidR="00994E85" w:rsidRDefault="00994E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6EA22" w14:textId="77777777" w:rsidR="00994E85" w:rsidRDefault="00994E85">
      <w:r>
        <w:separator/>
      </w:r>
    </w:p>
  </w:footnote>
  <w:footnote w:type="continuationSeparator" w:id="0">
    <w:p w14:paraId="0AF0C516" w14:textId="77777777" w:rsidR="00994E85" w:rsidRDefault="00994E85">
      <w:r>
        <w:continuationSeparator/>
      </w:r>
    </w:p>
  </w:footnote>
  <w:footnote w:type="continuationNotice" w:id="1">
    <w:p w14:paraId="244C915F" w14:textId="77777777" w:rsidR="00994E85" w:rsidRDefault="00994E85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T2qX61rOEaQnJg" int2:id="MEasLn2f">
      <int2:state int2:value="Rejected" int2:type="AugLoop_Text_Critique"/>
    </int2:textHash>
    <int2:textHash int2:hashCode="BesHp+Qn6or5V6" int2:id="ZytOkt2r">
      <int2:state int2:value="Rejected" int2:type="AugLoop_Text_Critique"/>
    </int2:textHash>
    <int2:textHash int2:hashCode="p3Kt7ZxBWCPMVr" int2:id="nndHxmQF">
      <int2:state int2:value="Rejected" int2:type="AugLoop_Text_Critique"/>
    </int2:textHash>
    <int2:textHash int2:hashCode="Oxlk/qZOntPCmv" int2:id="kbgyr3ds">
      <int2:state int2:value="Rejected" int2:type="AugLoop_Text_Critique"/>
    </int2:textHash>
    <int2:textHash int2:hashCode="1RE+vLvNjIICsM" int2:id="13AiaxxR">
      <int2:state int2:value="Rejected" int2:type="AugLoop_Text_Critique"/>
    </int2:textHash>
    <int2:textHash int2:hashCode="x15Y3VcIk5pPgD" int2:id="xQijNdhe">
      <int2:state int2:value="Rejected" int2:type="AugLoop_Text_Critique"/>
    </int2:textHash>
    <int2:textHash int2:hashCode="wB9DbMO+VZQ5m1" int2:id="ylJ41j6J">
      <int2:state int2:value="Rejected" int2:type="AugLoop_Text_Critique"/>
    </int2:textHash>
    <int2:textHash int2:hashCode="ugM4opzSiYOz0r" int2:id="Hs2mDAgA">
      <int2:state int2:value="Rejected" int2:type="AugLoop_Text_Critique"/>
    </int2:textHash>
    <int2:textHash int2:hashCode="5rmyn2QBXyypNz" int2:id="xDRFAwvk">
      <int2:state int2:value="Rejected" int2:type="AugLoop_Text_Critique"/>
    </int2:textHash>
    <int2:textHash int2:hashCode="tO6aakJ6VVZuqh" int2:id="Y7XGNb0H">
      <int2:state int2:value="Rejected" int2:type="AugLoop_Text_Critique"/>
    </int2:textHash>
    <int2:textHash int2:hashCode="yGqCr0n7fgFJ3f" int2:id="lLOD9F7I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77402"/>
    <w:multiLevelType w:val="hybridMultilevel"/>
    <w:tmpl w:val="FFFFFFFF"/>
    <w:lvl w:ilvl="0" w:tplc="9E3604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F3AF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748B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DC27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9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3AAB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1461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044A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D432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01CB3"/>
    <w:multiLevelType w:val="hybridMultilevel"/>
    <w:tmpl w:val="87E018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F0C6094"/>
    <w:multiLevelType w:val="hybridMultilevel"/>
    <w:tmpl w:val="8D78962E"/>
    <w:lvl w:ilvl="0" w:tplc="D14E4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523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00C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B4A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90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AEE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509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144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BEE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509956104">
    <w:abstractNumId w:val="1"/>
  </w:num>
  <w:num w:numId="2" w16cid:durableId="1697390681">
    <w:abstractNumId w:val="2"/>
  </w:num>
  <w:num w:numId="3" w16cid:durableId="1512989437">
    <w:abstractNumId w:val="10"/>
  </w:num>
  <w:num w:numId="4" w16cid:durableId="301424071">
    <w:abstractNumId w:val="18"/>
  </w:num>
  <w:num w:numId="5" w16cid:durableId="736394911">
    <w:abstractNumId w:val="12"/>
  </w:num>
  <w:num w:numId="6" w16cid:durableId="1411735514">
    <w:abstractNumId w:val="8"/>
  </w:num>
  <w:num w:numId="7" w16cid:durableId="846019221">
    <w:abstractNumId w:val="17"/>
  </w:num>
  <w:num w:numId="8" w16cid:durableId="1915117973">
    <w:abstractNumId w:val="3"/>
  </w:num>
  <w:num w:numId="9" w16cid:durableId="823788074">
    <w:abstractNumId w:val="14"/>
  </w:num>
  <w:num w:numId="10" w16cid:durableId="421681826">
    <w:abstractNumId w:val="11"/>
  </w:num>
  <w:num w:numId="11" w16cid:durableId="305625395">
    <w:abstractNumId w:val="5"/>
  </w:num>
  <w:num w:numId="12" w16cid:durableId="1248034168">
    <w:abstractNumId w:val="6"/>
  </w:num>
  <w:num w:numId="13" w16cid:durableId="1700619174">
    <w:abstractNumId w:val="9"/>
  </w:num>
  <w:num w:numId="14" w16cid:durableId="992561104">
    <w:abstractNumId w:val="13"/>
  </w:num>
  <w:num w:numId="15" w16cid:durableId="714082240">
    <w:abstractNumId w:val="4"/>
  </w:num>
  <w:num w:numId="16" w16cid:durableId="1405176884">
    <w:abstractNumId w:val="0"/>
  </w:num>
  <w:num w:numId="17" w16cid:durableId="1460418736">
    <w:abstractNumId w:val="7"/>
  </w:num>
  <w:num w:numId="18" w16cid:durableId="1920560970">
    <w:abstractNumId w:val="15"/>
  </w:num>
  <w:num w:numId="19" w16cid:durableId="84458997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Q1trQwMzC3NLW0sDBS0lEKTi0uzszPAykwqgUAT/7R8ywAAAA="/>
  </w:docVars>
  <w:rsids>
    <w:rsidRoot w:val="00FB4521"/>
    <w:rsid w:val="00011666"/>
    <w:rsid w:val="00026B02"/>
    <w:rsid w:val="0003759B"/>
    <w:rsid w:val="00053334"/>
    <w:rsid w:val="00053B38"/>
    <w:rsid w:val="00077C90"/>
    <w:rsid w:val="000822E5"/>
    <w:rsid w:val="00094948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4E46"/>
    <w:rsid w:val="00134F77"/>
    <w:rsid w:val="001363A5"/>
    <w:rsid w:val="00152E9D"/>
    <w:rsid w:val="00154487"/>
    <w:rsid w:val="00165E2B"/>
    <w:rsid w:val="00170A9A"/>
    <w:rsid w:val="0017512A"/>
    <w:rsid w:val="0019090B"/>
    <w:rsid w:val="00196958"/>
    <w:rsid w:val="001A1E39"/>
    <w:rsid w:val="001A24F3"/>
    <w:rsid w:val="001A25EF"/>
    <w:rsid w:val="001A452C"/>
    <w:rsid w:val="001B1299"/>
    <w:rsid w:val="001B405C"/>
    <w:rsid w:val="001B5F45"/>
    <w:rsid w:val="001C27DB"/>
    <w:rsid w:val="001C75CF"/>
    <w:rsid w:val="001E1050"/>
    <w:rsid w:val="001E1E1F"/>
    <w:rsid w:val="001E2007"/>
    <w:rsid w:val="001E57C1"/>
    <w:rsid w:val="001F07EF"/>
    <w:rsid w:val="001F4647"/>
    <w:rsid w:val="001F50B6"/>
    <w:rsid w:val="001F6D7A"/>
    <w:rsid w:val="0020EE58"/>
    <w:rsid w:val="00224849"/>
    <w:rsid w:val="0022746E"/>
    <w:rsid w:val="00235F71"/>
    <w:rsid w:val="002444CA"/>
    <w:rsid w:val="00260DE6"/>
    <w:rsid w:val="002663A8"/>
    <w:rsid w:val="002674FE"/>
    <w:rsid w:val="00273FEE"/>
    <w:rsid w:val="00277BB2"/>
    <w:rsid w:val="00280D3E"/>
    <w:rsid w:val="0028204E"/>
    <w:rsid w:val="0028591B"/>
    <w:rsid w:val="002878BF"/>
    <w:rsid w:val="00291841"/>
    <w:rsid w:val="00294ABA"/>
    <w:rsid w:val="002C1F0B"/>
    <w:rsid w:val="002C449B"/>
    <w:rsid w:val="002C6040"/>
    <w:rsid w:val="002D3425"/>
    <w:rsid w:val="002D5B3F"/>
    <w:rsid w:val="002E272E"/>
    <w:rsid w:val="002F23EE"/>
    <w:rsid w:val="002F5778"/>
    <w:rsid w:val="00304E3E"/>
    <w:rsid w:val="003223E0"/>
    <w:rsid w:val="00325B05"/>
    <w:rsid w:val="00332AE5"/>
    <w:rsid w:val="00341414"/>
    <w:rsid w:val="00344C40"/>
    <w:rsid w:val="003523F8"/>
    <w:rsid w:val="00352C4A"/>
    <w:rsid w:val="00362560"/>
    <w:rsid w:val="003732FD"/>
    <w:rsid w:val="003753B2"/>
    <w:rsid w:val="00376559"/>
    <w:rsid w:val="00382BAA"/>
    <w:rsid w:val="00384D73"/>
    <w:rsid w:val="00391B03"/>
    <w:rsid w:val="00393EB6"/>
    <w:rsid w:val="003A3CE5"/>
    <w:rsid w:val="003A6C9C"/>
    <w:rsid w:val="003B366F"/>
    <w:rsid w:val="003B3F9D"/>
    <w:rsid w:val="003B6C95"/>
    <w:rsid w:val="003D7046"/>
    <w:rsid w:val="003E5751"/>
    <w:rsid w:val="003E5EEE"/>
    <w:rsid w:val="003F591E"/>
    <w:rsid w:val="004046A9"/>
    <w:rsid w:val="00404C50"/>
    <w:rsid w:val="00405E87"/>
    <w:rsid w:val="00423934"/>
    <w:rsid w:val="00426244"/>
    <w:rsid w:val="00426AA2"/>
    <w:rsid w:val="00432EF8"/>
    <w:rsid w:val="00433097"/>
    <w:rsid w:val="00444055"/>
    <w:rsid w:val="00451810"/>
    <w:rsid w:val="004575F8"/>
    <w:rsid w:val="00457B12"/>
    <w:rsid w:val="00470A38"/>
    <w:rsid w:val="00477880"/>
    <w:rsid w:val="00480D64"/>
    <w:rsid w:val="004874DE"/>
    <w:rsid w:val="004A07CA"/>
    <w:rsid w:val="004A3E94"/>
    <w:rsid w:val="004B5334"/>
    <w:rsid w:val="004B6C14"/>
    <w:rsid w:val="004D5E9B"/>
    <w:rsid w:val="004D63D9"/>
    <w:rsid w:val="004E6585"/>
    <w:rsid w:val="004F2E28"/>
    <w:rsid w:val="004F38B4"/>
    <w:rsid w:val="0050249F"/>
    <w:rsid w:val="0050B2AB"/>
    <w:rsid w:val="00521650"/>
    <w:rsid w:val="00521EB5"/>
    <w:rsid w:val="00524566"/>
    <w:rsid w:val="00526BC1"/>
    <w:rsid w:val="00527E60"/>
    <w:rsid w:val="00530BEF"/>
    <w:rsid w:val="00552351"/>
    <w:rsid w:val="00561B81"/>
    <w:rsid w:val="00561F00"/>
    <w:rsid w:val="00562C4E"/>
    <w:rsid w:val="00562DEC"/>
    <w:rsid w:val="00564287"/>
    <w:rsid w:val="005729CB"/>
    <w:rsid w:val="00576AB4"/>
    <w:rsid w:val="00577917"/>
    <w:rsid w:val="0058048A"/>
    <w:rsid w:val="00590667"/>
    <w:rsid w:val="005969E2"/>
    <w:rsid w:val="005A1689"/>
    <w:rsid w:val="005B37AD"/>
    <w:rsid w:val="005B59D5"/>
    <w:rsid w:val="005B61CD"/>
    <w:rsid w:val="005B6D38"/>
    <w:rsid w:val="005D11EB"/>
    <w:rsid w:val="005D1D58"/>
    <w:rsid w:val="005D432C"/>
    <w:rsid w:val="005E285E"/>
    <w:rsid w:val="005E72F8"/>
    <w:rsid w:val="005F0579"/>
    <w:rsid w:val="005F3A53"/>
    <w:rsid w:val="005F68AD"/>
    <w:rsid w:val="006062A3"/>
    <w:rsid w:val="006071C6"/>
    <w:rsid w:val="00610E08"/>
    <w:rsid w:val="006140BF"/>
    <w:rsid w:val="00614F35"/>
    <w:rsid w:val="006161BE"/>
    <w:rsid w:val="00620787"/>
    <w:rsid w:val="00632434"/>
    <w:rsid w:val="0063478F"/>
    <w:rsid w:val="00644256"/>
    <w:rsid w:val="0064722E"/>
    <w:rsid w:val="00652F14"/>
    <w:rsid w:val="00661D6F"/>
    <w:rsid w:val="006628E9"/>
    <w:rsid w:val="0066725E"/>
    <w:rsid w:val="006706D5"/>
    <w:rsid w:val="006716C7"/>
    <w:rsid w:val="00681208"/>
    <w:rsid w:val="00681FA9"/>
    <w:rsid w:val="0068391A"/>
    <w:rsid w:val="00691EA9"/>
    <w:rsid w:val="006934D4"/>
    <w:rsid w:val="006957EA"/>
    <w:rsid w:val="006A6DC3"/>
    <w:rsid w:val="006B48C1"/>
    <w:rsid w:val="006B6BF5"/>
    <w:rsid w:val="006C5920"/>
    <w:rsid w:val="006D49ED"/>
    <w:rsid w:val="006D55CE"/>
    <w:rsid w:val="006D637A"/>
    <w:rsid w:val="006D66F6"/>
    <w:rsid w:val="006D6F24"/>
    <w:rsid w:val="006F0F95"/>
    <w:rsid w:val="006F422E"/>
    <w:rsid w:val="006F45BF"/>
    <w:rsid w:val="006F60E0"/>
    <w:rsid w:val="00702F71"/>
    <w:rsid w:val="007144C4"/>
    <w:rsid w:val="007366DF"/>
    <w:rsid w:val="00757839"/>
    <w:rsid w:val="007703B3"/>
    <w:rsid w:val="00770C81"/>
    <w:rsid w:val="00777DCE"/>
    <w:rsid w:val="00791024"/>
    <w:rsid w:val="00793F0A"/>
    <w:rsid w:val="007A2657"/>
    <w:rsid w:val="007B4EE8"/>
    <w:rsid w:val="007C5867"/>
    <w:rsid w:val="007C682C"/>
    <w:rsid w:val="007D2385"/>
    <w:rsid w:val="007D2488"/>
    <w:rsid w:val="007D5DE2"/>
    <w:rsid w:val="007F214F"/>
    <w:rsid w:val="007F22F0"/>
    <w:rsid w:val="00800069"/>
    <w:rsid w:val="00800BB2"/>
    <w:rsid w:val="008042F0"/>
    <w:rsid w:val="00814C11"/>
    <w:rsid w:val="008166F3"/>
    <w:rsid w:val="008310A0"/>
    <w:rsid w:val="00835D29"/>
    <w:rsid w:val="00842E7F"/>
    <w:rsid w:val="00852933"/>
    <w:rsid w:val="008566E5"/>
    <w:rsid w:val="008566FE"/>
    <w:rsid w:val="00865B46"/>
    <w:rsid w:val="00865DE7"/>
    <w:rsid w:val="008662CF"/>
    <w:rsid w:val="008670EB"/>
    <w:rsid w:val="00887B42"/>
    <w:rsid w:val="00896134"/>
    <w:rsid w:val="008A576F"/>
    <w:rsid w:val="008A62BC"/>
    <w:rsid w:val="008B43E7"/>
    <w:rsid w:val="008C37BF"/>
    <w:rsid w:val="008D763F"/>
    <w:rsid w:val="008E6303"/>
    <w:rsid w:val="008F036F"/>
    <w:rsid w:val="008F1308"/>
    <w:rsid w:val="008F69BB"/>
    <w:rsid w:val="008F78C2"/>
    <w:rsid w:val="00904568"/>
    <w:rsid w:val="00911394"/>
    <w:rsid w:val="00917C63"/>
    <w:rsid w:val="00923EF2"/>
    <w:rsid w:val="00926D25"/>
    <w:rsid w:val="00926E9D"/>
    <w:rsid w:val="009315A0"/>
    <w:rsid w:val="00932C6E"/>
    <w:rsid w:val="00933F10"/>
    <w:rsid w:val="009433C5"/>
    <w:rsid w:val="00965881"/>
    <w:rsid w:val="0098178D"/>
    <w:rsid w:val="00985E51"/>
    <w:rsid w:val="009871FF"/>
    <w:rsid w:val="00990799"/>
    <w:rsid w:val="00994E85"/>
    <w:rsid w:val="00995D51"/>
    <w:rsid w:val="009A0631"/>
    <w:rsid w:val="009B10ED"/>
    <w:rsid w:val="009B4083"/>
    <w:rsid w:val="009B4328"/>
    <w:rsid w:val="009C55BD"/>
    <w:rsid w:val="009D3EA4"/>
    <w:rsid w:val="009D6195"/>
    <w:rsid w:val="009D649C"/>
    <w:rsid w:val="009D6684"/>
    <w:rsid w:val="009E4BC1"/>
    <w:rsid w:val="009EEC53"/>
    <w:rsid w:val="009F5CB2"/>
    <w:rsid w:val="00A03BB8"/>
    <w:rsid w:val="00A10FD4"/>
    <w:rsid w:val="00A16E98"/>
    <w:rsid w:val="00A3505D"/>
    <w:rsid w:val="00A4036F"/>
    <w:rsid w:val="00A406E5"/>
    <w:rsid w:val="00A423D0"/>
    <w:rsid w:val="00A4641C"/>
    <w:rsid w:val="00A53FDD"/>
    <w:rsid w:val="00A54A0F"/>
    <w:rsid w:val="00A55876"/>
    <w:rsid w:val="00A67FB1"/>
    <w:rsid w:val="00A85BFE"/>
    <w:rsid w:val="00A90D01"/>
    <w:rsid w:val="00AB6FE7"/>
    <w:rsid w:val="00AB7AD7"/>
    <w:rsid w:val="00AD2430"/>
    <w:rsid w:val="00AD38D5"/>
    <w:rsid w:val="00AE41A6"/>
    <w:rsid w:val="00AF0E34"/>
    <w:rsid w:val="00AF271D"/>
    <w:rsid w:val="00AF56C2"/>
    <w:rsid w:val="00B004E6"/>
    <w:rsid w:val="00B05DC5"/>
    <w:rsid w:val="00B06737"/>
    <w:rsid w:val="00B0744D"/>
    <w:rsid w:val="00B35BE0"/>
    <w:rsid w:val="00B50EA8"/>
    <w:rsid w:val="00B64082"/>
    <w:rsid w:val="00B70A06"/>
    <w:rsid w:val="00B72325"/>
    <w:rsid w:val="00B81AD3"/>
    <w:rsid w:val="00B829D8"/>
    <w:rsid w:val="00B84B5B"/>
    <w:rsid w:val="00B86446"/>
    <w:rsid w:val="00BA1176"/>
    <w:rsid w:val="00BA23BC"/>
    <w:rsid w:val="00BE0B01"/>
    <w:rsid w:val="00BE55EC"/>
    <w:rsid w:val="00BE79C7"/>
    <w:rsid w:val="00BF3CB5"/>
    <w:rsid w:val="00BF6277"/>
    <w:rsid w:val="00BF6EDB"/>
    <w:rsid w:val="00BF783A"/>
    <w:rsid w:val="00BF7F18"/>
    <w:rsid w:val="00C01A3F"/>
    <w:rsid w:val="00C073F1"/>
    <w:rsid w:val="00C1285B"/>
    <w:rsid w:val="00C1361B"/>
    <w:rsid w:val="00C14E1F"/>
    <w:rsid w:val="00C315AF"/>
    <w:rsid w:val="00C36D9A"/>
    <w:rsid w:val="00C42467"/>
    <w:rsid w:val="00C44A72"/>
    <w:rsid w:val="00C46A1E"/>
    <w:rsid w:val="00C550CE"/>
    <w:rsid w:val="00C57279"/>
    <w:rsid w:val="00C61FC2"/>
    <w:rsid w:val="00C64FD1"/>
    <w:rsid w:val="00C705F9"/>
    <w:rsid w:val="00C80F0F"/>
    <w:rsid w:val="00C8667A"/>
    <w:rsid w:val="00C8767D"/>
    <w:rsid w:val="00C935AB"/>
    <w:rsid w:val="00C93BCB"/>
    <w:rsid w:val="00CC241A"/>
    <w:rsid w:val="00CC3117"/>
    <w:rsid w:val="00CC5B1E"/>
    <w:rsid w:val="00CE4035"/>
    <w:rsid w:val="00CE65AB"/>
    <w:rsid w:val="00CF4266"/>
    <w:rsid w:val="00D22334"/>
    <w:rsid w:val="00D22D9C"/>
    <w:rsid w:val="00D241F1"/>
    <w:rsid w:val="00D275CB"/>
    <w:rsid w:val="00D30936"/>
    <w:rsid w:val="00D30DFA"/>
    <w:rsid w:val="00D313FA"/>
    <w:rsid w:val="00D463A5"/>
    <w:rsid w:val="00D4710D"/>
    <w:rsid w:val="00D47D25"/>
    <w:rsid w:val="00D53A04"/>
    <w:rsid w:val="00D62ACD"/>
    <w:rsid w:val="00D74415"/>
    <w:rsid w:val="00D85920"/>
    <w:rsid w:val="00DA36EE"/>
    <w:rsid w:val="00DB116D"/>
    <w:rsid w:val="00DB2C30"/>
    <w:rsid w:val="00DB4F7C"/>
    <w:rsid w:val="00DB7437"/>
    <w:rsid w:val="00DD17CC"/>
    <w:rsid w:val="00DE14C7"/>
    <w:rsid w:val="00DE194B"/>
    <w:rsid w:val="00DE217A"/>
    <w:rsid w:val="00DE67C2"/>
    <w:rsid w:val="00DF321B"/>
    <w:rsid w:val="00E00A42"/>
    <w:rsid w:val="00E17DA5"/>
    <w:rsid w:val="00E230E0"/>
    <w:rsid w:val="00E27F15"/>
    <w:rsid w:val="00E45CA2"/>
    <w:rsid w:val="00E51AAC"/>
    <w:rsid w:val="00E53C98"/>
    <w:rsid w:val="00E64AE7"/>
    <w:rsid w:val="00E66CC0"/>
    <w:rsid w:val="00E67C5F"/>
    <w:rsid w:val="00E70C28"/>
    <w:rsid w:val="00E70C88"/>
    <w:rsid w:val="00E728A9"/>
    <w:rsid w:val="00E807D9"/>
    <w:rsid w:val="00E93AD2"/>
    <w:rsid w:val="00EA0F4E"/>
    <w:rsid w:val="00EA295B"/>
    <w:rsid w:val="00EA3B9B"/>
    <w:rsid w:val="00EA6801"/>
    <w:rsid w:val="00EB4F96"/>
    <w:rsid w:val="00EC0834"/>
    <w:rsid w:val="00EC20A9"/>
    <w:rsid w:val="00ED7072"/>
    <w:rsid w:val="00EE3132"/>
    <w:rsid w:val="00EE3D9D"/>
    <w:rsid w:val="00EE46A1"/>
    <w:rsid w:val="00EE6F25"/>
    <w:rsid w:val="00F02126"/>
    <w:rsid w:val="00F03A25"/>
    <w:rsid w:val="00F03D85"/>
    <w:rsid w:val="00F07C8C"/>
    <w:rsid w:val="00F13A5D"/>
    <w:rsid w:val="00F249F1"/>
    <w:rsid w:val="00F25B9D"/>
    <w:rsid w:val="00F2664E"/>
    <w:rsid w:val="00F31163"/>
    <w:rsid w:val="00F311D9"/>
    <w:rsid w:val="00F31C04"/>
    <w:rsid w:val="00F33F8F"/>
    <w:rsid w:val="00F442A7"/>
    <w:rsid w:val="00F4758B"/>
    <w:rsid w:val="00F51DDF"/>
    <w:rsid w:val="00F57089"/>
    <w:rsid w:val="00F57A89"/>
    <w:rsid w:val="00F61A20"/>
    <w:rsid w:val="00F63DD9"/>
    <w:rsid w:val="00F67644"/>
    <w:rsid w:val="00F8381F"/>
    <w:rsid w:val="00F847F3"/>
    <w:rsid w:val="00F91B43"/>
    <w:rsid w:val="00F93372"/>
    <w:rsid w:val="00FA04CD"/>
    <w:rsid w:val="00FA197F"/>
    <w:rsid w:val="00FA25F5"/>
    <w:rsid w:val="00FA2810"/>
    <w:rsid w:val="00FA68F8"/>
    <w:rsid w:val="00FB1DC0"/>
    <w:rsid w:val="00FB3B4E"/>
    <w:rsid w:val="00FB4521"/>
    <w:rsid w:val="00FB4F84"/>
    <w:rsid w:val="00FB5CF8"/>
    <w:rsid w:val="00FB7E56"/>
    <w:rsid w:val="00FC0D23"/>
    <w:rsid w:val="00FD06F2"/>
    <w:rsid w:val="00FD303A"/>
    <w:rsid w:val="00FD4D90"/>
    <w:rsid w:val="00FF273B"/>
    <w:rsid w:val="00FF479B"/>
    <w:rsid w:val="00FF564C"/>
    <w:rsid w:val="00FF5AAD"/>
    <w:rsid w:val="017C4E33"/>
    <w:rsid w:val="01D628DE"/>
    <w:rsid w:val="0207A9F5"/>
    <w:rsid w:val="02098457"/>
    <w:rsid w:val="026B06BC"/>
    <w:rsid w:val="027A62ED"/>
    <w:rsid w:val="02974EB7"/>
    <w:rsid w:val="02B3A822"/>
    <w:rsid w:val="02EF38DE"/>
    <w:rsid w:val="031E3686"/>
    <w:rsid w:val="035A9B52"/>
    <w:rsid w:val="036AE366"/>
    <w:rsid w:val="03A37A56"/>
    <w:rsid w:val="03AAD4AE"/>
    <w:rsid w:val="03AFB484"/>
    <w:rsid w:val="03DF10C5"/>
    <w:rsid w:val="03F14866"/>
    <w:rsid w:val="04331F18"/>
    <w:rsid w:val="04423842"/>
    <w:rsid w:val="04949C78"/>
    <w:rsid w:val="04BEBB02"/>
    <w:rsid w:val="0536EDF2"/>
    <w:rsid w:val="053F4AB7"/>
    <w:rsid w:val="05853E08"/>
    <w:rsid w:val="05872B6B"/>
    <w:rsid w:val="05E8FBF4"/>
    <w:rsid w:val="0649A2CF"/>
    <w:rsid w:val="06A58BCF"/>
    <w:rsid w:val="06E186CA"/>
    <w:rsid w:val="073684BD"/>
    <w:rsid w:val="077BB49C"/>
    <w:rsid w:val="0786B063"/>
    <w:rsid w:val="07A0032E"/>
    <w:rsid w:val="07EF5D36"/>
    <w:rsid w:val="0832C31D"/>
    <w:rsid w:val="08E1E7EC"/>
    <w:rsid w:val="091784FD"/>
    <w:rsid w:val="094A3963"/>
    <w:rsid w:val="095142FF"/>
    <w:rsid w:val="09619305"/>
    <w:rsid w:val="096D6FF8"/>
    <w:rsid w:val="09A02289"/>
    <w:rsid w:val="09D93D4B"/>
    <w:rsid w:val="0A10D27E"/>
    <w:rsid w:val="0A375CDA"/>
    <w:rsid w:val="0A58AF2B"/>
    <w:rsid w:val="0AB3555E"/>
    <w:rsid w:val="0AC00381"/>
    <w:rsid w:val="0ADDF9FD"/>
    <w:rsid w:val="0B5904AB"/>
    <w:rsid w:val="0B973E40"/>
    <w:rsid w:val="0B9CAE9C"/>
    <w:rsid w:val="0BC5E167"/>
    <w:rsid w:val="0BD1E298"/>
    <w:rsid w:val="0BD30D34"/>
    <w:rsid w:val="0C4F25BF"/>
    <w:rsid w:val="0CA940A9"/>
    <w:rsid w:val="0CF1D85A"/>
    <w:rsid w:val="0D08CE8E"/>
    <w:rsid w:val="0D15E959"/>
    <w:rsid w:val="0D41B2FF"/>
    <w:rsid w:val="0D61B1C8"/>
    <w:rsid w:val="0DDACF0F"/>
    <w:rsid w:val="0DEAF620"/>
    <w:rsid w:val="0E32669A"/>
    <w:rsid w:val="0EA49EEF"/>
    <w:rsid w:val="0EB5BE1B"/>
    <w:rsid w:val="0EC672DA"/>
    <w:rsid w:val="0ED44F5E"/>
    <w:rsid w:val="0EE4FF1C"/>
    <w:rsid w:val="0EF60BDB"/>
    <w:rsid w:val="0F0ECD6C"/>
    <w:rsid w:val="0F25B6B6"/>
    <w:rsid w:val="0F5296D0"/>
    <w:rsid w:val="0F6A5FF1"/>
    <w:rsid w:val="0F7ED9F6"/>
    <w:rsid w:val="0F8286CB"/>
    <w:rsid w:val="0F86C681"/>
    <w:rsid w:val="0F875CBD"/>
    <w:rsid w:val="0F897DFB"/>
    <w:rsid w:val="0FB51ACE"/>
    <w:rsid w:val="0FD66865"/>
    <w:rsid w:val="10248848"/>
    <w:rsid w:val="1026A099"/>
    <w:rsid w:val="10301244"/>
    <w:rsid w:val="1032F6E4"/>
    <w:rsid w:val="103ADC6F"/>
    <w:rsid w:val="1080A4FF"/>
    <w:rsid w:val="109EF0C1"/>
    <w:rsid w:val="10B0F227"/>
    <w:rsid w:val="10F57BD9"/>
    <w:rsid w:val="112296E2"/>
    <w:rsid w:val="11254E5C"/>
    <w:rsid w:val="11355AB8"/>
    <w:rsid w:val="1178A602"/>
    <w:rsid w:val="11B572F3"/>
    <w:rsid w:val="11F92AD1"/>
    <w:rsid w:val="1200129E"/>
    <w:rsid w:val="120379B2"/>
    <w:rsid w:val="123FA4D3"/>
    <w:rsid w:val="124FE17B"/>
    <w:rsid w:val="12796F18"/>
    <w:rsid w:val="130E0927"/>
    <w:rsid w:val="1314523E"/>
    <w:rsid w:val="132CBFCE"/>
    <w:rsid w:val="132E12A7"/>
    <w:rsid w:val="1394FB32"/>
    <w:rsid w:val="13B22A36"/>
    <w:rsid w:val="13B845C1"/>
    <w:rsid w:val="13BF308D"/>
    <w:rsid w:val="1401B05E"/>
    <w:rsid w:val="146D89D3"/>
    <w:rsid w:val="146E872F"/>
    <w:rsid w:val="14742AE5"/>
    <w:rsid w:val="147C0020"/>
    <w:rsid w:val="14A2B056"/>
    <w:rsid w:val="14E82C37"/>
    <w:rsid w:val="14F5DA70"/>
    <w:rsid w:val="14FA11BC"/>
    <w:rsid w:val="1530CB93"/>
    <w:rsid w:val="153378F5"/>
    <w:rsid w:val="157563D0"/>
    <w:rsid w:val="158B4A15"/>
    <w:rsid w:val="158E480E"/>
    <w:rsid w:val="15F0059A"/>
    <w:rsid w:val="15F84A55"/>
    <w:rsid w:val="16095A34"/>
    <w:rsid w:val="162071B4"/>
    <w:rsid w:val="16468962"/>
    <w:rsid w:val="1649CBE3"/>
    <w:rsid w:val="168EA1CF"/>
    <w:rsid w:val="172D5EEA"/>
    <w:rsid w:val="173B82AA"/>
    <w:rsid w:val="174FFE93"/>
    <w:rsid w:val="1753CB9F"/>
    <w:rsid w:val="17E259C3"/>
    <w:rsid w:val="17EB0BDB"/>
    <w:rsid w:val="1840F53F"/>
    <w:rsid w:val="1866A902"/>
    <w:rsid w:val="18686C55"/>
    <w:rsid w:val="186A9764"/>
    <w:rsid w:val="18965CD7"/>
    <w:rsid w:val="18A63B37"/>
    <w:rsid w:val="18AEE72B"/>
    <w:rsid w:val="18DB8654"/>
    <w:rsid w:val="1959D7E3"/>
    <w:rsid w:val="1967BFA8"/>
    <w:rsid w:val="197E2A24"/>
    <w:rsid w:val="198B8148"/>
    <w:rsid w:val="19C305DC"/>
    <w:rsid w:val="19C89658"/>
    <w:rsid w:val="19CEF126"/>
    <w:rsid w:val="19EEB51D"/>
    <w:rsid w:val="1A0A013C"/>
    <w:rsid w:val="1A215B97"/>
    <w:rsid w:val="1A25C6F1"/>
    <w:rsid w:val="1A322D38"/>
    <w:rsid w:val="1A5C0FE8"/>
    <w:rsid w:val="1A8A799F"/>
    <w:rsid w:val="1ABFFF81"/>
    <w:rsid w:val="1AF5DDF6"/>
    <w:rsid w:val="1B2751A9"/>
    <w:rsid w:val="1B3DE724"/>
    <w:rsid w:val="1B7041CB"/>
    <w:rsid w:val="1B928136"/>
    <w:rsid w:val="1BA00D17"/>
    <w:rsid w:val="1BA28E18"/>
    <w:rsid w:val="1BF8F5D1"/>
    <w:rsid w:val="1C53EFF7"/>
    <w:rsid w:val="1C5D1633"/>
    <w:rsid w:val="1C6B025F"/>
    <w:rsid w:val="1CC159F0"/>
    <w:rsid w:val="1CCFB4DA"/>
    <w:rsid w:val="1CFD39B3"/>
    <w:rsid w:val="1D3BDD78"/>
    <w:rsid w:val="1DBB314F"/>
    <w:rsid w:val="1E04F838"/>
    <w:rsid w:val="1E2E124B"/>
    <w:rsid w:val="1E7587E6"/>
    <w:rsid w:val="1E83F6B7"/>
    <w:rsid w:val="1ED7ADD9"/>
    <w:rsid w:val="1EDA2EDA"/>
    <w:rsid w:val="1EFA6176"/>
    <w:rsid w:val="1EFEFDD3"/>
    <w:rsid w:val="1F1EF796"/>
    <w:rsid w:val="1F86BE15"/>
    <w:rsid w:val="1F9E6162"/>
    <w:rsid w:val="1FD78C37"/>
    <w:rsid w:val="20062DF7"/>
    <w:rsid w:val="20435788"/>
    <w:rsid w:val="20EB892F"/>
    <w:rsid w:val="21735C98"/>
    <w:rsid w:val="21AD28A8"/>
    <w:rsid w:val="2211CF9C"/>
    <w:rsid w:val="222A0170"/>
    <w:rsid w:val="222D42EA"/>
    <w:rsid w:val="22320238"/>
    <w:rsid w:val="223AA25B"/>
    <w:rsid w:val="223D85A5"/>
    <w:rsid w:val="225E652A"/>
    <w:rsid w:val="229D8978"/>
    <w:rsid w:val="23094FB8"/>
    <w:rsid w:val="230F2CF9"/>
    <w:rsid w:val="23307F63"/>
    <w:rsid w:val="236386B2"/>
    <w:rsid w:val="238FD419"/>
    <w:rsid w:val="23A1F3D1"/>
    <w:rsid w:val="23A782D3"/>
    <w:rsid w:val="23AB1EFC"/>
    <w:rsid w:val="23BDB606"/>
    <w:rsid w:val="2488D75E"/>
    <w:rsid w:val="24CE33EF"/>
    <w:rsid w:val="24F5976D"/>
    <w:rsid w:val="2524F100"/>
    <w:rsid w:val="253EF447"/>
    <w:rsid w:val="255A0E9A"/>
    <w:rsid w:val="25692257"/>
    <w:rsid w:val="256E6F47"/>
    <w:rsid w:val="2572431D"/>
    <w:rsid w:val="25E9B4E5"/>
    <w:rsid w:val="2624A7BF"/>
    <w:rsid w:val="265DA3F7"/>
    <w:rsid w:val="26645F2F"/>
    <w:rsid w:val="267D3FD5"/>
    <w:rsid w:val="26BCF96D"/>
    <w:rsid w:val="2722BD4F"/>
    <w:rsid w:val="274B91B4"/>
    <w:rsid w:val="278D9017"/>
    <w:rsid w:val="27D8ADC0"/>
    <w:rsid w:val="280EC836"/>
    <w:rsid w:val="281C6A2C"/>
    <w:rsid w:val="2841B38D"/>
    <w:rsid w:val="2893D94E"/>
    <w:rsid w:val="2904C5D2"/>
    <w:rsid w:val="29065969"/>
    <w:rsid w:val="291BB386"/>
    <w:rsid w:val="2983BC0E"/>
    <w:rsid w:val="299A3A84"/>
    <w:rsid w:val="29B8CDE8"/>
    <w:rsid w:val="29EC3A4D"/>
    <w:rsid w:val="2A1059F9"/>
    <w:rsid w:val="2A2AF4AB"/>
    <w:rsid w:val="2A2DBA84"/>
    <w:rsid w:val="2A339CD1"/>
    <w:rsid w:val="2A3FA62D"/>
    <w:rsid w:val="2A6E090B"/>
    <w:rsid w:val="2AEC0432"/>
    <w:rsid w:val="2B1845A5"/>
    <w:rsid w:val="2B247FE7"/>
    <w:rsid w:val="2B30486E"/>
    <w:rsid w:val="2B345461"/>
    <w:rsid w:val="2C2DA2D0"/>
    <w:rsid w:val="2C41E0BE"/>
    <w:rsid w:val="2C58CB4F"/>
    <w:rsid w:val="2C678C91"/>
    <w:rsid w:val="2C6FDF07"/>
    <w:rsid w:val="2CC3568C"/>
    <w:rsid w:val="2CE23959"/>
    <w:rsid w:val="2CEFDB4F"/>
    <w:rsid w:val="2D02DC8E"/>
    <w:rsid w:val="2D26FBFE"/>
    <w:rsid w:val="2D61B7BB"/>
    <w:rsid w:val="2D80C700"/>
    <w:rsid w:val="2DA68946"/>
    <w:rsid w:val="2DEB9FBD"/>
    <w:rsid w:val="2DF49BB0"/>
    <w:rsid w:val="2DFE10B7"/>
    <w:rsid w:val="2E3BB316"/>
    <w:rsid w:val="2E6623C3"/>
    <w:rsid w:val="2E90A573"/>
    <w:rsid w:val="2EB7B609"/>
    <w:rsid w:val="2F231082"/>
    <w:rsid w:val="2F28989B"/>
    <w:rsid w:val="2F447CFF"/>
    <w:rsid w:val="2F906C11"/>
    <w:rsid w:val="2FD43410"/>
    <w:rsid w:val="2FECF4B0"/>
    <w:rsid w:val="304BCFAE"/>
    <w:rsid w:val="30A573F2"/>
    <w:rsid w:val="30A63C91"/>
    <w:rsid w:val="30DB8E91"/>
    <w:rsid w:val="310E01B5"/>
    <w:rsid w:val="318B2485"/>
    <w:rsid w:val="31905CD4"/>
    <w:rsid w:val="3197E5EE"/>
    <w:rsid w:val="31B68857"/>
    <w:rsid w:val="31BFD2AB"/>
    <w:rsid w:val="31CB39F8"/>
    <w:rsid w:val="31F1B98D"/>
    <w:rsid w:val="32D972C4"/>
    <w:rsid w:val="32E51B14"/>
    <w:rsid w:val="3331D6B6"/>
    <w:rsid w:val="33DBA00E"/>
    <w:rsid w:val="33E56F09"/>
    <w:rsid w:val="33F8F2C1"/>
    <w:rsid w:val="34337ABA"/>
    <w:rsid w:val="343E23B2"/>
    <w:rsid w:val="3450F83F"/>
    <w:rsid w:val="34F4D22F"/>
    <w:rsid w:val="3519C12E"/>
    <w:rsid w:val="355A81E6"/>
    <w:rsid w:val="3592BE1B"/>
    <w:rsid w:val="359BBBBA"/>
    <w:rsid w:val="35A21E0A"/>
    <w:rsid w:val="35BEF24F"/>
    <w:rsid w:val="35E172D8"/>
    <w:rsid w:val="3608E16C"/>
    <w:rsid w:val="361B69B9"/>
    <w:rsid w:val="3626D34A"/>
    <w:rsid w:val="367375A6"/>
    <w:rsid w:val="3690A290"/>
    <w:rsid w:val="369D9301"/>
    <w:rsid w:val="36DDA22A"/>
    <w:rsid w:val="377BF4EE"/>
    <w:rsid w:val="377D4339"/>
    <w:rsid w:val="3797BCD1"/>
    <w:rsid w:val="379BFAF9"/>
    <w:rsid w:val="37A30013"/>
    <w:rsid w:val="37C0EBDD"/>
    <w:rsid w:val="37F0EFC1"/>
    <w:rsid w:val="383A7B7C"/>
    <w:rsid w:val="384BB653"/>
    <w:rsid w:val="3893967A"/>
    <w:rsid w:val="38CA5EDD"/>
    <w:rsid w:val="391194D5"/>
    <w:rsid w:val="3912D7B8"/>
    <w:rsid w:val="3919139A"/>
    <w:rsid w:val="39309BF6"/>
    <w:rsid w:val="3934B959"/>
    <w:rsid w:val="393F2F88"/>
    <w:rsid w:val="3957B697"/>
    <w:rsid w:val="396F4E7F"/>
    <w:rsid w:val="397298CE"/>
    <w:rsid w:val="39945614"/>
    <w:rsid w:val="39E49B59"/>
    <w:rsid w:val="39E786B4"/>
    <w:rsid w:val="3A059E3B"/>
    <w:rsid w:val="3A7F74F1"/>
    <w:rsid w:val="3A926372"/>
    <w:rsid w:val="3A9A111E"/>
    <w:rsid w:val="3AB4E3FB"/>
    <w:rsid w:val="3AD39BBB"/>
    <w:rsid w:val="3AD6D8B6"/>
    <w:rsid w:val="3AEDDA40"/>
    <w:rsid w:val="3B1FC8A5"/>
    <w:rsid w:val="3B87BA7E"/>
    <w:rsid w:val="3B8EECDC"/>
    <w:rsid w:val="3BA84247"/>
    <w:rsid w:val="3BDF7FE5"/>
    <w:rsid w:val="3BF30D2D"/>
    <w:rsid w:val="3BF877CB"/>
    <w:rsid w:val="3C184563"/>
    <w:rsid w:val="3C2DB055"/>
    <w:rsid w:val="3C2E33D3"/>
    <w:rsid w:val="3C3ABDCD"/>
    <w:rsid w:val="3C6E1D19"/>
    <w:rsid w:val="3CAA3990"/>
    <w:rsid w:val="3CC6B757"/>
    <w:rsid w:val="3D6EE757"/>
    <w:rsid w:val="3DECDE89"/>
    <w:rsid w:val="3E452279"/>
    <w:rsid w:val="3E4609F1"/>
    <w:rsid w:val="3E47F3FD"/>
    <w:rsid w:val="3E4AAD28"/>
    <w:rsid w:val="3E56D1EF"/>
    <w:rsid w:val="3E5D7277"/>
    <w:rsid w:val="3EA12493"/>
    <w:rsid w:val="3EE8B40F"/>
    <w:rsid w:val="3EF53BFA"/>
    <w:rsid w:val="3F969B55"/>
    <w:rsid w:val="3F9EA9CB"/>
    <w:rsid w:val="3FAA75BF"/>
    <w:rsid w:val="3FAFC3B2"/>
    <w:rsid w:val="3FD274F3"/>
    <w:rsid w:val="3FF942D8"/>
    <w:rsid w:val="4050B7DC"/>
    <w:rsid w:val="40C370E7"/>
    <w:rsid w:val="410E1AB3"/>
    <w:rsid w:val="41116030"/>
    <w:rsid w:val="413A7A2C"/>
    <w:rsid w:val="415A44E4"/>
    <w:rsid w:val="4217319F"/>
    <w:rsid w:val="422054D1"/>
    <w:rsid w:val="42216A9F"/>
    <w:rsid w:val="427202C3"/>
    <w:rsid w:val="42EAC6D3"/>
    <w:rsid w:val="42FEAE0D"/>
    <w:rsid w:val="43094D42"/>
    <w:rsid w:val="43124AE1"/>
    <w:rsid w:val="432D899B"/>
    <w:rsid w:val="43DE0CCA"/>
    <w:rsid w:val="43F02059"/>
    <w:rsid w:val="4403584C"/>
    <w:rsid w:val="4416788D"/>
    <w:rsid w:val="444900F2"/>
    <w:rsid w:val="446073DB"/>
    <w:rsid w:val="44641C25"/>
    <w:rsid w:val="448DE125"/>
    <w:rsid w:val="44B9EEAC"/>
    <w:rsid w:val="44BC19BB"/>
    <w:rsid w:val="44EE12CC"/>
    <w:rsid w:val="456495D8"/>
    <w:rsid w:val="45882E69"/>
    <w:rsid w:val="459E0547"/>
    <w:rsid w:val="4605DCD9"/>
    <w:rsid w:val="464C7BDF"/>
    <w:rsid w:val="466006D3"/>
    <w:rsid w:val="467C74AE"/>
    <w:rsid w:val="469A3B2A"/>
    <w:rsid w:val="47C1D69C"/>
    <w:rsid w:val="47F18F6E"/>
    <w:rsid w:val="484A7828"/>
    <w:rsid w:val="48507D22"/>
    <w:rsid w:val="4863742F"/>
    <w:rsid w:val="486E0939"/>
    <w:rsid w:val="488CB959"/>
    <w:rsid w:val="488F9655"/>
    <w:rsid w:val="48EF40F4"/>
    <w:rsid w:val="48F7BE6D"/>
    <w:rsid w:val="492B2DF1"/>
    <w:rsid w:val="49C71085"/>
    <w:rsid w:val="49EB9C5F"/>
    <w:rsid w:val="49FA4C5F"/>
    <w:rsid w:val="4B200505"/>
    <w:rsid w:val="4B228594"/>
    <w:rsid w:val="4B2C7A7F"/>
    <w:rsid w:val="4BBECAB8"/>
    <w:rsid w:val="4BC211BE"/>
    <w:rsid w:val="4BC73717"/>
    <w:rsid w:val="4BCF088D"/>
    <w:rsid w:val="4C4BC1A5"/>
    <w:rsid w:val="4C6746E7"/>
    <w:rsid w:val="4CACD5FC"/>
    <w:rsid w:val="4CAF2F23"/>
    <w:rsid w:val="4CB1C26F"/>
    <w:rsid w:val="4CBBD566"/>
    <w:rsid w:val="4CC41645"/>
    <w:rsid w:val="4CE41C40"/>
    <w:rsid w:val="4CEB434C"/>
    <w:rsid w:val="4CFAD8CB"/>
    <w:rsid w:val="4D0B7B67"/>
    <w:rsid w:val="4D1D6C6E"/>
    <w:rsid w:val="4D25875A"/>
    <w:rsid w:val="4D602A7C"/>
    <w:rsid w:val="4D630778"/>
    <w:rsid w:val="4DFEAAFF"/>
    <w:rsid w:val="4E04370C"/>
    <w:rsid w:val="4E57A5C7"/>
    <w:rsid w:val="4E825E75"/>
    <w:rsid w:val="4E8F07FC"/>
    <w:rsid w:val="4E992D24"/>
    <w:rsid w:val="4EC157BB"/>
    <w:rsid w:val="4ECB0B34"/>
    <w:rsid w:val="4ED5C458"/>
    <w:rsid w:val="4F06C55F"/>
    <w:rsid w:val="4F1A60DA"/>
    <w:rsid w:val="4F2FC219"/>
    <w:rsid w:val="4F337BBF"/>
    <w:rsid w:val="4F35FF03"/>
    <w:rsid w:val="4F836267"/>
    <w:rsid w:val="4FDE62E6"/>
    <w:rsid w:val="4FF37628"/>
    <w:rsid w:val="4FFCA153"/>
    <w:rsid w:val="4FFFEBA2"/>
    <w:rsid w:val="501BBD02"/>
    <w:rsid w:val="502D2148"/>
    <w:rsid w:val="50454A36"/>
    <w:rsid w:val="505DBBFA"/>
    <w:rsid w:val="50C53D44"/>
    <w:rsid w:val="50DFDC3D"/>
    <w:rsid w:val="50E48A04"/>
    <w:rsid w:val="51B7A252"/>
    <w:rsid w:val="520C0CF5"/>
    <w:rsid w:val="52258318"/>
    <w:rsid w:val="522D5853"/>
    <w:rsid w:val="52485009"/>
    <w:rsid w:val="5268578B"/>
    <w:rsid w:val="526D9FC5"/>
    <w:rsid w:val="5285E133"/>
    <w:rsid w:val="5296555A"/>
    <w:rsid w:val="5315A437"/>
    <w:rsid w:val="5356F5B2"/>
    <w:rsid w:val="5364C20A"/>
    <w:rsid w:val="53D6C873"/>
    <w:rsid w:val="53D85E26"/>
    <w:rsid w:val="53FCDE06"/>
    <w:rsid w:val="548E0260"/>
    <w:rsid w:val="54ACE392"/>
    <w:rsid w:val="54D35CC5"/>
    <w:rsid w:val="54DB8EBC"/>
    <w:rsid w:val="54E64AD4"/>
    <w:rsid w:val="54EF2E25"/>
    <w:rsid w:val="54FB6636"/>
    <w:rsid w:val="551A4B5B"/>
    <w:rsid w:val="556B3C61"/>
    <w:rsid w:val="5572ACE4"/>
    <w:rsid w:val="55A652F3"/>
    <w:rsid w:val="55F8B0D0"/>
    <w:rsid w:val="562B88CB"/>
    <w:rsid w:val="5678CD61"/>
    <w:rsid w:val="56819258"/>
    <w:rsid w:val="568AFE86"/>
    <w:rsid w:val="569C62CC"/>
    <w:rsid w:val="56B4FE8C"/>
    <w:rsid w:val="56B93064"/>
    <w:rsid w:val="56DC6A69"/>
    <w:rsid w:val="56EF774C"/>
    <w:rsid w:val="57268AD7"/>
    <w:rsid w:val="579C5E80"/>
    <w:rsid w:val="579EB304"/>
    <w:rsid w:val="57A58D45"/>
    <w:rsid w:val="57A6C598"/>
    <w:rsid w:val="57FDA325"/>
    <w:rsid w:val="58429F8B"/>
    <w:rsid w:val="5850CEED"/>
    <w:rsid w:val="588A388A"/>
    <w:rsid w:val="58AF0E90"/>
    <w:rsid w:val="5935A913"/>
    <w:rsid w:val="59415DA6"/>
    <w:rsid w:val="59787E55"/>
    <w:rsid w:val="598054B5"/>
    <w:rsid w:val="599C100D"/>
    <w:rsid w:val="59A68427"/>
    <w:rsid w:val="59BD92EB"/>
    <w:rsid w:val="59C29F48"/>
    <w:rsid w:val="59D4038E"/>
    <w:rsid w:val="59EC9F4E"/>
    <w:rsid w:val="59F3A7CC"/>
    <w:rsid w:val="5A015605"/>
    <w:rsid w:val="5A0C4996"/>
    <w:rsid w:val="5A3128D0"/>
    <w:rsid w:val="5A583FC8"/>
    <w:rsid w:val="5A799F97"/>
    <w:rsid w:val="5AA2B3C1"/>
    <w:rsid w:val="5ABB649A"/>
    <w:rsid w:val="5B4CE138"/>
    <w:rsid w:val="5B6333E1"/>
    <w:rsid w:val="5B6FD3EF"/>
    <w:rsid w:val="5BE140C5"/>
    <w:rsid w:val="5BE54867"/>
    <w:rsid w:val="5C78FE68"/>
    <w:rsid w:val="5D5F789C"/>
    <w:rsid w:val="5D65DCBD"/>
    <w:rsid w:val="5D704C87"/>
    <w:rsid w:val="5DC01D50"/>
    <w:rsid w:val="5DE3AF73"/>
    <w:rsid w:val="5E14CEC9"/>
    <w:rsid w:val="5E1C74BE"/>
    <w:rsid w:val="5E53C5D8"/>
    <w:rsid w:val="5EECEE98"/>
    <w:rsid w:val="5F164C1D"/>
    <w:rsid w:val="5F355262"/>
    <w:rsid w:val="5F8A1A23"/>
    <w:rsid w:val="5FAA8425"/>
    <w:rsid w:val="5FC03320"/>
    <w:rsid w:val="600D1A8B"/>
    <w:rsid w:val="6057BE51"/>
    <w:rsid w:val="607BBD60"/>
    <w:rsid w:val="6080025A"/>
    <w:rsid w:val="609724CE"/>
    <w:rsid w:val="6113A094"/>
    <w:rsid w:val="61465486"/>
    <w:rsid w:val="614C6F8B"/>
    <w:rsid w:val="6194588C"/>
    <w:rsid w:val="61AC379E"/>
    <w:rsid w:val="61FAB016"/>
    <w:rsid w:val="620A40BF"/>
    <w:rsid w:val="6232F52F"/>
    <w:rsid w:val="62379B31"/>
    <w:rsid w:val="62720670"/>
    <w:rsid w:val="627E33F2"/>
    <w:rsid w:val="62D2D866"/>
    <w:rsid w:val="62E83FEC"/>
    <w:rsid w:val="62F60E75"/>
    <w:rsid w:val="631F902A"/>
    <w:rsid w:val="63716F14"/>
    <w:rsid w:val="63BA5FDB"/>
    <w:rsid w:val="640E0788"/>
    <w:rsid w:val="64646A86"/>
    <w:rsid w:val="64C02A60"/>
    <w:rsid w:val="64C5C44A"/>
    <w:rsid w:val="64E3D860"/>
    <w:rsid w:val="65029DA1"/>
    <w:rsid w:val="65198D3C"/>
    <w:rsid w:val="654DFC13"/>
    <w:rsid w:val="659ABA5E"/>
    <w:rsid w:val="659BA033"/>
    <w:rsid w:val="65C41B25"/>
    <w:rsid w:val="65DB83AB"/>
    <w:rsid w:val="65F7AABA"/>
    <w:rsid w:val="66406092"/>
    <w:rsid w:val="664717D0"/>
    <w:rsid w:val="669A0F15"/>
    <w:rsid w:val="66B9C337"/>
    <w:rsid w:val="66E3624B"/>
    <w:rsid w:val="66F604D6"/>
    <w:rsid w:val="6747A39D"/>
    <w:rsid w:val="67B589F1"/>
    <w:rsid w:val="67D1980E"/>
    <w:rsid w:val="67E0431D"/>
    <w:rsid w:val="67E9832A"/>
    <w:rsid w:val="684832BA"/>
    <w:rsid w:val="68A88F64"/>
    <w:rsid w:val="68C590DC"/>
    <w:rsid w:val="69A31742"/>
    <w:rsid w:val="69A37D34"/>
    <w:rsid w:val="69CEEF5C"/>
    <w:rsid w:val="69D629FA"/>
    <w:rsid w:val="69DDB490"/>
    <w:rsid w:val="6A3E0714"/>
    <w:rsid w:val="6A445FC5"/>
    <w:rsid w:val="6A7CD6E5"/>
    <w:rsid w:val="6AEAC3FE"/>
    <w:rsid w:val="6B14C438"/>
    <w:rsid w:val="6B3A3666"/>
    <w:rsid w:val="6B6ABFBD"/>
    <w:rsid w:val="6B942057"/>
    <w:rsid w:val="6BF02C22"/>
    <w:rsid w:val="6BFF7193"/>
    <w:rsid w:val="6C16780C"/>
    <w:rsid w:val="6C43A5F9"/>
    <w:rsid w:val="6CD27240"/>
    <w:rsid w:val="6D18515A"/>
    <w:rsid w:val="6D1D81D9"/>
    <w:rsid w:val="6D20599B"/>
    <w:rsid w:val="6D2D41A7"/>
    <w:rsid w:val="6D69BCC8"/>
    <w:rsid w:val="6DB4E56D"/>
    <w:rsid w:val="6E00A2CE"/>
    <w:rsid w:val="6E18E572"/>
    <w:rsid w:val="6E221481"/>
    <w:rsid w:val="6EB5A730"/>
    <w:rsid w:val="6EBCD289"/>
    <w:rsid w:val="6EC4C1B5"/>
    <w:rsid w:val="6EE6E980"/>
    <w:rsid w:val="6F1358D1"/>
    <w:rsid w:val="6F1C24C8"/>
    <w:rsid w:val="6F3398D8"/>
    <w:rsid w:val="6F46BA8B"/>
    <w:rsid w:val="6F6AFD6B"/>
    <w:rsid w:val="6F7F0BF2"/>
    <w:rsid w:val="6F8265F1"/>
    <w:rsid w:val="6F9FBC33"/>
    <w:rsid w:val="6FA39997"/>
    <w:rsid w:val="6FE37744"/>
    <w:rsid w:val="6FF8AC73"/>
    <w:rsid w:val="70203299"/>
    <w:rsid w:val="704FF21C"/>
    <w:rsid w:val="7055229B"/>
    <w:rsid w:val="70741F0B"/>
    <w:rsid w:val="70BB8ECF"/>
    <w:rsid w:val="70EC862F"/>
    <w:rsid w:val="7106CDCC"/>
    <w:rsid w:val="711E3652"/>
    <w:rsid w:val="71340372"/>
    <w:rsid w:val="714FBA4F"/>
    <w:rsid w:val="7156A209"/>
    <w:rsid w:val="715D751F"/>
    <w:rsid w:val="71730826"/>
    <w:rsid w:val="71A61DEB"/>
    <w:rsid w:val="71A977EA"/>
    <w:rsid w:val="71AE3590"/>
    <w:rsid w:val="71C026B0"/>
    <w:rsid w:val="71C71210"/>
    <w:rsid w:val="722F8BF5"/>
    <w:rsid w:val="72885690"/>
    <w:rsid w:val="72999398"/>
    <w:rsid w:val="72AB98B8"/>
    <w:rsid w:val="72B4E5C2"/>
    <w:rsid w:val="72BA06B3"/>
    <w:rsid w:val="72F300BC"/>
    <w:rsid w:val="73002A1E"/>
    <w:rsid w:val="737D0C40"/>
    <w:rsid w:val="73B4D31B"/>
    <w:rsid w:val="73C9DB3A"/>
    <w:rsid w:val="742426F1"/>
    <w:rsid w:val="74390B3E"/>
    <w:rsid w:val="7445142D"/>
    <w:rsid w:val="7462FD4C"/>
    <w:rsid w:val="749BFA7F"/>
    <w:rsid w:val="7512FE73"/>
    <w:rsid w:val="75BFF752"/>
    <w:rsid w:val="75C04D44"/>
    <w:rsid w:val="76109684"/>
    <w:rsid w:val="76255CFC"/>
    <w:rsid w:val="7649897D"/>
    <w:rsid w:val="765F42D7"/>
    <w:rsid w:val="7674216E"/>
    <w:rsid w:val="76A93835"/>
    <w:rsid w:val="76F59081"/>
    <w:rsid w:val="779DDBF1"/>
    <w:rsid w:val="77A3C7EE"/>
    <w:rsid w:val="77AA8CEA"/>
    <w:rsid w:val="77FD2EAA"/>
    <w:rsid w:val="78597B02"/>
    <w:rsid w:val="7880D527"/>
    <w:rsid w:val="78AC6F6F"/>
    <w:rsid w:val="78DD203D"/>
    <w:rsid w:val="78E6F486"/>
    <w:rsid w:val="79391DF7"/>
    <w:rsid w:val="795CFDBE"/>
    <w:rsid w:val="796F6BA2"/>
    <w:rsid w:val="797709B1"/>
    <w:rsid w:val="79CBF000"/>
    <w:rsid w:val="7A0BFFB5"/>
    <w:rsid w:val="7A627115"/>
    <w:rsid w:val="7AA13533"/>
    <w:rsid w:val="7AAEE36C"/>
    <w:rsid w:val="7AC2B463"/>
    <w:rsid w:val="7AD8D619"/>
    <w:rsid w:val="7AE2D33E"/>
    <w:rsid w:val="7AEE7487"/>
    <w:rsid w:val="7B05B582"/>
    <w:rsid w:val="7B730590"/>
    <w:rsid w:val="7B7D4187"/>
    <w:rsid w:val="7BAB5A17"/>
    <w:rsid w:val="7BDB143D"/>
    <w:rsid w:val="7C798D20"/>
    <w:rsid w:val="7C7EA39F"/>
    <w:rsid w:val="7CE94D95"/>
    <w:rsid w:val="7CEA07AA"/>
    <w:rsid w:val="7D02F099"/>
    <w:rsid w:val="7D1911E8"/>
    <w:rsid w:val="7D9947D1"/>
    <w:rsid w:val="7DC3DD93"/>
    <w:rsid w:val="7DE036FE"/>
    <w:rsid w:val="7E01611C"/>
    <w:rsid w:val="7E1DAEAE"/>
    <w:rsid w:val="7E306EE1"/>
    <w:rsid w:val="7E4A7AD4"/>
    <w:rsid w:val="7EDCDD2E"/>
    <w:rsid w:val="7F217196"/>
    <w:rsid w:val="7F9CEA56"/>
    <w:rsid w:val="7FA4E01B"/>
    <w:rsid w:val="7FA87809"/>
    <w:rsid w:val="7FB3FB76"/>
    <w:rsid w:val="7FB644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99CF92"/>
  <w15:docId w15:val="{558A8F63-5145-284E-B1FF-A4E7FE71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14C11"/>
    <w:rPr>
      <w:lang w:eastAsia="en-GB"/>
    </w:rPr>
  </w:style>
  <w:style w:type="paragraph" w:styleId="Titlu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Titlu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Titlu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Titlu6">
    <w:name w:val="heading 6"/>
    <w:basedOn w:val="Normal"/>
    <w:next w:val="Normal"/>
    <w:link w:val="Titlu6Caracte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elgril">
    <w:name w:val="Table Grid"/>
    <w:basedOn w:val="Tabel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TextnBalon">
    <w:name w:val="Balloon Text"/>
    <w:basedOn w:val="Normal"/>
    <w:link w:val="TextnBalonCaracter"/>
    <w:rsid w:val="00A5587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rsid w:val="00A55876"/>
    <w:rPr>
      <w:rFonts w:ascii="Tahoma" w:hAnsi="Tahoma" w:cs="Tahoma"/>
      <w:sz w:val="16"/>
      <w:szCs w:val="16"/>
    </w:rPr>
  </w:style>
  <w:style w:type="character" w:customStyle="1" w:styleId="SubsolCaracter">
    <w:name w:val="Subsol Caracter"/>
    <w:basedOn w:val="Fontdeparagrafimplicit"/>
    <w:link w:val="Subsol"/>
    <w:uiPriority w:val="99"/>
    <w:rsid w:val="00EA0F4E"/>
  </w:style>
  <w:style w:type="character" w:customStyle="1" w:styleId="Titlu6Caracter">
    <w:name w:val="Titlu 6 Caracter"/>
    <w:link w:val="Titlu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6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AntetCaracter">
    <w:name w:val="Antet Caracter"/>
    <w:basedOn w:val="Fontdeparagrafimplicit"/>
    <w:link w:val="Antet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Accentuat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7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9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15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69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4c7059f-bde8-4ce9-bb0f-e52888740953">
      <UserInfo>
        <DisplayName>Jamiu Dauda</DisplayName>
        <AccountId>161</AccountId>
        <AccountType/>
      </UserInfo>
      <UserInfo>
        <DisplayName>James Williams</DisplayName>
        <AccountId>200</AccountId>
        <AccountType/>
      </UserInfo>
      <UserInfo>
        <DisplayName>Jones Akwasi Offeh (2231938)</DisplayName>
        <AccountId>124</AccountId>
        <AccountType/>
      </UserInfo>
    </SharedWithUsers>
    <_activity xmlns="d8e79d84-78fb-44a9-92e9-d04bdd8f035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7" ma:contentTypeDescription="Create a new document." ma:contentTypeScope="" ma:versionID="49006b544af9c6c315dba63395c88201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bc6ed768f50bddef45118456ad76192c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C88E45-E225-40B4-B532-979595CBB0B9}">
  <ds:schemaRefs>
    <ds:schemaRef ds:uri="http://schemas.microsoft.com/office/2006/metadata/properties"/>
    <ds:schemaRef ds:uri="http://schemas.microsoft.com/office/infopath/2007/PartnerControls"/>
    <ds:schemaRef ds:uri="04c7059f-bde8-4ce9-bb0f-e52888740953"/>
    <ds:schemaRef ds:uri="d8e79d84-78fb-44a9-92e9-d04bdd8f0359"/>
  </ds:schemaRefs>
</ds:datastoreItem>
</file>

<file path=customXml/itemProps2.xml><?xml version="1.0" encoding="utf-8"?>
<ds:datastoreItem xmlns:ds="http://schemas.openxmlformats.org/officeDocument/2006/customXml" ds:itemID="{F254A23E-F864-461A-9FAF-524FC5ED61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460E6A-9560-4958-831E-122B5EB60E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5B879C-273D-4E73-BF14-329A8AB7C0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6</Pages>
  <Words>1231</Words>
  <Characters>7021</Characters>
  <Application>Microsoft Office Word</Application>
  <DocSecurity>0</DocSecurity>
  <Lines>58</Lines>
  <Paragraphs>16</Paragraphs>
  <ScaleCrop>false</ScaleCrop>
  <Company>S.I.H.E.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subject/>
  <dc:creator>fad-lc</dc:creator>
  <cp:keywords/>
  <dc:description>August 2018</dc:description>
  <cp:lastModifiedBy>Maria Alexandra</cp:lastModifiedBy>
  <cp:revision>2</cp:revision>
  <cp:lastPrinted>2014-10-09T23:42:00Z</cp:lastPrinted>
  <dcterms:created xsi:type="dcterms:W3CDTF">2023-04-26T19:42:00Z</dcterms:created>
  <dcterms:modified xsi:type="dcterms:W3CDTF">2023-04-26T19:42:00Z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0x010100A20804DBFC42F64693D899720BA9B0FE</vt:lpwstr>
  </property>
  <property fmtid="{D5CDD505-2E9C-101B-9397-08002B2CF9AE}" pid="6" name="GrammarlyDocumentId">
    <vt:lpwstr>8ed9d6c9d6e15f2010a49d54b2d754fdc6d04e289d51b6e581e6e98fb4baa356</vt:lpwstr>
  </property>
  <property fmtid="{D5CDD505-2E9C-101B-9397-08002B2CF9AE}" pid="7" name="MediaServiceImageTags">
    <vt:lpwstr/>
  </property>
</Properties>
</file>