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536" w:rsidRDefault="00AC1536" w:rsidP="00AC1536">
      <w:pPr>
        <w:jc w:val="center"/>
        <w:rPr>
          <w:b/>
          <w:sz w:val="72"/>
          <w:szCs w:val="72"/>
          <w:lang w:val="en-US"/>
        </w:rPr>
      </w:pPr>
      <w:r w:rsidRPr="00AC1536">
        <w:rPr>
          <w:b/>
          <w:sz w:val="72"/>
          <w:szCs w:val="72"/>
          <w:lang w:val="en-US"/>
        </w:rPr>
        <w:t>DIGITAL SKILLS AND RESEARCH METHODS</w:t>
      </w:r>
    </w:p>
    <w:p w:rsidR="00847207" w:rsidRDefault="00847207" w:rsidP="00AC1536">
      <w:pPr>
        <w:jc w:val="center"/>
        <w:rPr>
          <w:b/>
          <w:sz w:val="72"/>
          <w:szCs w:val="72"/>
          <w:lang w:val="en-US"/>
        </w:rPr>
      </w:pPr>
      <w:bookmarkStart w:id="0" w:name="_GoBack"/>
      <w:bookmarkEnd w:id="0"/>
    </w:p>
    <w:p w:rsidR="00AC1536" w:rsidRDefault="00AC1536" w:rsidP="00AC1536">
      <w:pPr>
        <w:jc w:val="center"/>
        <w:rPr>
          <w:b/>
          <w:sz w:val="56"/>
          <w:szCs w:val="56"/>
          <w:lang w:val="en-US"/>
        </w:rPr>
      </w:pPr>
      <w:r>
        <w:rPr>
          <w:b/>
          <w:sz w:val="56"/>
          <w:szCs w:val="56"/>
          <w:lang w:val="en-US"/>
        </w:rPr>
        <w:t xml:space="preserve">Student name: Andrei </w:t>
      </w:r>
      <w:proofErr w:type="spellStart"/>
      <w:r>
        <w:rPr>
          <w:b/>
          <w:sz w:val="56"/>
          <w:szCs w:val="56"/>
          <w:lang w:val="en-US"/>
        </w:rPr>
        <w:t>Strechie</w:t>
      </w:r>
      <w:proofErr w:type="spellEnd"/>
    </w:p>
    <w:p w:rsidR="00AC1536" w:rsidRDefault="00AC1536" w:rsidP="00AC1536">
      <w:pPr>
        <w:jc w:val="center"/>
        <w:rPr>
          <w:b/>
          <w:sz w:val="56"/>
          <w:szCs w:val="56"/>
          <w:lang w:val="en-US"/>
        </w:rPr>
      </w:pPr>
      <w:r>
        <w:rPr>
          <w:b/>
          <w:sz w:val="56"/>
          <w:szCs w:val="56"/>
          <w:lang w:val="en-US"/>
        </w:rPr>
        <w:t>Student number: 1811974</w:t>
      </w:r>
    </w:p>
    <w:p w:rsidR="00AC1536" w:rsidRDefault="00AC1536" w:rsidP="00AC1536">
      <w:pPr>
        <w:jc w:val="center"/>
        <w:rPr>
          <w:b/>
          <w:sz w:val="56"/>
          <w:szCs w:val="56"/>
          <w:lang w:val="en-US"/>
        </w:rPr>
      </w:pPr>
      <w:r>
        <w:rPr>
          <w:b/>
          <w:sz w:val="56"/>
          <w:szCs w:val="56"/>
          <w:lang w:val="en-US"/>
        </w:rPr>
        <w:t>Module code: BMSK4003</w:t>
      </w:r>
    </w:p>
    <w:p w:rsidR="00AC1536" w:rsidRPr="00AC1536" w:rsidRDefault="00AC1536" w:rsidP="00AC1536">
      <w:pPr>
        <w:jc w:val="center"/>
        <w:rPr>
          <w:b/>
          <w:sz w:val="72"/>
          <w:szCs w:val="72"/>
          <w:lang w:val="en-US"/>
        </w:rPr>
        <w:sectPr w:rsidR="00AC1536" w:rsidRPr="00AC1536" w:rsidSect="006678E7">
          <w:foot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b/>
          <w:sz w:val="56"/>
          <w:szCs w:val="56"/>
          <w:lang w:val="en-US"/>
        </w:rPr>
        <w:t xml:space="preserve">Lecturer: </w:t>
      </w:r>
      <w:proofErr w:type="spellStart"/>
      <w:r>
        <w:rPr>
          <w:b/>
          <w:sz w:val="56"/>
          <w:szCs w:val="56"/>
          <w:lang w:val="en-US"/>
        </w:rPr>
        <w:t>Balendran</w:t>
      </w:r>
      <w:proofErr w:type="spellEnd"/>
      <w:r>
        <w:rPr>
          <w:b/>
          <w:sz w:val="56"/>
          <w:szCs w:val="56"/>
          <w:lang w:val="en-US"/>
        </w:rPr>
        <w:t xml:space="preserve"> </w:t>
      </w:r>
      <w:proofErr w:type="spellStart"/>
      <w:r>
        <w:rPr>
          <w:b/>
          <w:sz w:val="56"/>
          <w:szCs w:val="56"/>
          <w:lang w:val="en-US"/>
        </w:rPr>
        <w:t>Kandasamy</w:t>
      </w:r>
      <w:proofErr w:type="spellEnd"/>
      <w:r w:rsidRPr="00AC1536">
        <w:rPr>
          <w:b/>
          <w:sz w:val="72"/>
          <w:szCs w:val="72"/>
          <w:lang w:val="en-US"/>
        </w:rPr>
        <w:t xml:space="preserve"> </w:t>
      </w:r>
    </w:p>
    <w:p w:rsidR="005F7094" w:rsidRDefault="005F7094" w:rsidP="005F7094">
      <w:pPr>
        <w:jc w:val="center"/>
        <w:rPr>
          <w:b/>
          <w:sz w:val="56"/>
          <w:szCs w:val="56"/>
          <w:lang w:val="en-US"/>
        </w:rPr>
      </w:pPr>
    </w:p>
    <w:p w:rsidR="005F7094" w:rsidRDefault="005F7094" w:rsidP="005F7094">
      <w:pPr>
        <w:jc w:val="center"/>
        <w:rPr>
          <w:b/>
          <w:sz w:val="56"/>
          <w:szCs w:val="56"/>
          <w:lang w:val="en-US"/>
        </w:rPr>
      </w:pPr>
    </w:p>
    <w:p w:rsidR="005D425B" w:rsidRDefault="005D425B" w:rsidP="005F7094">
      <w:pPr>
        <w:jc w:val="center"/>
        <w:rPr>
          <w:b/>
          <w:sz w:val="56"/>
          <w:szCs w:val="56"/>
          <w:lang w:val="en-US"/>
        </w:rPr>
      </w:pPr>
    </w:p>
    <w:sdt>
      <w:sdtPr>
        <w:rPr>
          <w:b/>
        </w:rPr>
        <w:id w:val="14728885"/>
        <w:docPartObj>
          <w:docPartGallery w:val="Table of Contents"/>
          <w:docPartUnique/>
        </w:docPartObj>
      </w:sdtPr>
      <w:sdtEndPr>
        <w:rPr>
          <w:b w:val="0"/>
        </w:rPr>
      </w:sdtEndPr>
      <w:sdtContent>
        <w:p w:rsidR="005F7094" w:rsidRPr="005F7094" w:rsidRDefault="005F7094" w:rsidP="005F7094">
          <w:pPr>
            <w:jc w:val="center"/>
            <w:rPr>
              <w:b/>
            </w:rPr>
          </w:pPr>
          <w:r w:rsidRPr="005F7094">
            <w:rPr>
              <w:b/>
            </w:rPr>
            <w:t>TABLE OF CONTENTS</w:t>
          </w:r>
        </w:p>
        <w:p w:rsidR="000A4F2F" w:rsidRDefault="00EA567D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r>
            <w:fldChar w:fldCharType="begin"/>
          </w:r>
          <w:r w:rsidR="005F7094">
            <w:instrText xml:space="preserve"> TOC \o "1-3" \h \z \u </w:instrText>
          </w:r>
          <w:r>
            <w:fldChar w:fldCharType="separate"/>
          </w:r>
          <w:hyperlink w:anchor="_Toc6348421" w:history="1">
            <w:r w:rsidR="000A4F2F" w:rsidRPr="00DC1DC4">
              <w:rPr>
                <w:rStyle w:val="Hyperlink"/>
                <w:noProof/>
                <w:lang w:val="en-US"/>
              </w:rPr>
              <w:t>Introduction</w:t>
            </w:r>
            <w:r w:rsidR="000A4F2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A4F2F">
              <w:rPr>
                <w:noProof/>
                <w:webHidden/>
              </w:rPr>
              <w:instrText xml:space="preserve"> PAGEREF _Toc6348421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A4F2F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4F2F" w:rsidRDefault="00071C2D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6348422" w:history="1">
            <w:r w:rsidR="000A4F2F" w:rsidRPr="00DC1DC4">
              <w:rPr>
                <w:rStyle w:val="Hyperlink"/>
                <w:noProof/>
                <w:lang w:val="en-US"/>
              </w:rPr>
              <w:t>Evaluates the effectiveness of the use of modern technologies within the workplace</w:t>
            </w:r>
            <w:r w:rsidR="000A4F2F">
              <w:rPr>
                <w:noProof/>
                <w:webHidden/>
              </w:rPr>
              <w:tab/>
            </w:r>
            <w:r w:rsidR="00EA567D">
              <w:rPr>
                <w:noProof/>
                <w:webHidden/>
              </w:rPr>
              <w:fldChar w:fldCharType="begin"/>
            </w:r>
            <w:r w:rsidR="000A4F2F">
              <w:rPr>
                <w:noProof/>
                <w:webHidden/>
              </w:rPr>
              <w:instrText xml:space="preserve"> PAGEREF _Toc6348422 \h </w:instrText>
            </w:r>
            <w:r w:rsidR="00EA567D">
              <w:rPr>
                <w:noProof/>
                <w:webHidden/>
              </w:rPr>
            </w:r>
            <w:r w:rsidR="00EA567D">
              <w:rPr>
                <w:noProof/>
                <w:webHidden/>
              </w:rPr>
              <w:fldChar w:fldCharType="separate"/>
            </w:r>
            <w:r w:rsidR="000A4F2F">
              <w:rPr>
                <w:noProof/>
                <w:webHidden/>
              </w:rPr>
              <w:t>2</w:t>
            </w:r>
            <w:r w:rsidR="00EA567D">
              <w:rPr>
                <w:noProof/>
                <w:webHidden/>
              </w:rPr>
              <w:fldChar w:fldCharType="end"/>
            </w:r>
          </w:hyperlink>
        </w:p>
        <w:p w:rsidR="000A4F2F" w:rsidRDefault="00071C2D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6348423" w:history="1">
            <w:r w:rsidR="000A4F2F" w:rsidRPr="00DC1DC4">
              <w:rPr>
                <w:rStyle w:val="Hyperlink"/>
                <w:noProof/>
                <w:lang w:val="en-US"/>
              </w:rPr>
              <w:t>Explore social media as a tool for marketing, information gathering and communication within the workplace</w:t>
            </w:r>
            <w:r w:rsidR="000A4F2F">
              <w:rPr>
                <w:noProof/>
                <w:webHidden/>
              </w:rPr>
              <w:tab/>
            </w:r>
            <w:r w:rsidR="00EA567D">
              <w:rPr>
                <w:noProof/>
                <w:webHidden/>
              </w:rPr>
              <w:fldChar w:fldCharType="begin"/>
            </w:r>
            <w:r w:rsidR="000A4F2F">
              <w:rPr>
                <w:noProof/>
                <w:webHidden/>
              </w:rPr>
              <w:instrText xml:space="preserve"> PAGEREF _Toc6348423 \h </w:instrText>
            </w:r>
            <w:r w:rsidR="00EA567D">
              <w:rPr>
                <w:noProof/>
                <w:webHidden/>
              </w:rPr>
            </w:r>
            <w:r w:rsidR="00EA567D">
              <w:rPr>
                <w:noProof/>
                <w:webHidden/>
              </w:rPr>
              <w:fldChar w:fldCharType="separate"/>
            </w:r>
            <w:r w:rsidR="000A4F2F">
              <w:rPr>
                <w:noProof/>
                <w:webHidden/>
              </w:rPr>
              <w:t>5</w:t>
            </w:r>
            <w:r w:rsidR="00EA567D">
              <w:rPr>
                <w:noProof/>
                <w:webHidden/>
              </w:rPr>
              <w:fldChar w:fldCharType="end"/>
            </w:r>
          </w:hyperlink>
        </w:p>
        <w:p w:rsidR="000A4F2F" w:rsidRDefault="00071C2D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6348424" w:history="1">
            <w:r w:rsidR="000A4F2F" w:rsidRPr="00DC1DC4">
              <w:rPr>
                <w:rStyle w:val="Hyperlink"/>
                <w:noProof/>
                <w:lang w:val="en-US"/>
              </w:rPr>
              <w:t>Conclusion</w:t>
            </w:r>
            <w:r w:rsidR="000A4F2F">
              <w:rPr>
                <w:noProof/>
                <w:webHidden/>
              </w:rPr>
              <w:tab/>
            </w:r>
            <w:r w:rsidR="00EA567D">
              <w:rPr>
                <w:noProof/>
                <w:webHidden/>
              </w:rPr>
              <w:fldChar w:fldCharType="begin"/>
            </w:r>
            <w:r w:rsidR="000A4F2F">
              <w:rPr>
                <w:noProof/>
                <w:webHidden/>
              </w:rPr>
              <w:instrText xml:space="preserve"> PAGEREF _Toc6348424 \h </w:instrText>
            </w:r>
            <w:r w:rsidR="00EA567D">
              <w:rPr>
                <w:noProof/>
                <w:webHidden/>
              </w:rPr>
            </w:r>
            <w:r w:rsidR="00EA567D">
              <w:rPr>
                <w:noProof/>
                <w:webHidden/>
              </w:rPr>
              <w:fldChar w:fldCharType="separate"/>
            </w:r>
            <w:r w:rsidR="000A4F2F">
              <w:rPr>
                <w:noProof/>
                <w:webHidden/>
              </w:rPr>
              <w:t>7</w:t>
            </w:r>
            <w:r w:rsidR="00EA567D">
              <w:rPr>
                <w:noProof/>
                <w:webHidden/>
              </w:rPr>
              <w:fldChar w:fldCharType="end"/>
            </w:r>
          </w:hyperlink>
        </w:p>
        <w:p w:rsidR="000A4F2F" w:rsidRDefault="00071C2D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6348425" w:history="1">
            <w:r w:rsidR="000A4F2F" w:rsidRPr="00DC1DC4">
              <w:rPr>
                <w:rStyle w:val="Hyperlink"/>
                <w:noProof/>
                <w:lang w:val="en-US"/>
              </w:rPr>
              <w:t>References</w:t>
            </w:r>
            <w:r w:rsidR="000A4F2F">
              <w:rPr>
                <w:noProof/>
                <w:webHidden/>
              </w:rPr>
              <w:tab/>
            </w:r>
            <w:r w:rsidR="00EA567D">
              <w:rPr>
                <w:noProof/>
                <w:webHidden/>
              </w:rPr>
              <w:fldChar w:fldCharType="begin"/>
            </w:r>
            <w:r w:rsidR="000A4F2F">
              <w:rPr>
                <w:noProof/>
                <w:webHidden/>
              </w:rPr>
              <w:instrText xml:space="preserve"> PAGEREF _Toc6348425 \h </w:instrText>
            </w:r>
            <w:r w:rsidR="00EA567D">
              <w:rPr>
                <w:noProof/>
                <w:webHidden/>
              </w:rPr>
            </w:r>
            <w:r w:rsidR="00EA567D">
              <w:rPr>
                <w:noProof/>
                <w:webHidden/>
              </w:rPr>
              <w:fldChar w:fldCharType="separate"/>
            </w:r>
            <w:r w:rsidR="000A4F2F">
              <w:rPr>
                <w:noProof/>
                <w:webHidden/>
              </w:rPr>
              <w:t>8</w:t>
            </w:r>
            <w:r w:rsidR="00EA567D">
              <w:rPr>
                <w:noProof/>
                <w:webHidden/>
              </w:rPr>
              <w:fldChar w:fldCharType="end"/>
            </w:r>
          </w:hyperlink>
        </w:p>
        <w:p w:rsidR="005F7094" w:rsidRDefault="00EA567D">
          <w:r>
            <w:fldChar w:fldCharType="end"/>
          </w:r>
        </w:p>
      </w:sdtContent>
    </w:sdt>
    <w:p w:rsidR="00932EBB" w:rsidRDefault="00932EBB" w:rsidP="00200D7F">
      <w:pPr>
        <w:pStyle w:val="Heading1"/>
        <w:rPr>
          <w:lang w:val="en-US"/>
        </w:rPr>
        <w:sectPr w:rsidR="00932EBB" w:rsidSect="006678E7">
          <w:footerReference w:type="defaul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200D7F" w:rsidRDefault="00200D7F" w:rsidP="00200D7F">
      <w:pPr>
        <w:pStyle w:val="Heading1"/>
        <w:rPr>
          <w:lang w:val="en-US"/>
        </w:rPr>
      </w:pPr>
      <w:bookmarkStart w:id="1" w:name="_Toc6348421"/>
      <w:r>
        <w:rPr>
          <w:lang w:val="en-US"/>
        </w:rPr>
        <w:lastRenderedPageBreak/>
        <w:t>Introduction</w:t>
      </w:r>
      <w:bookmarkEnd w:id="1"/>
      <w:r>
        <w:rPr>
          <w:lang w:val="en-US"/>
        </w:rPr>
        <w:t xml:space="preserve"> </w:t>
      </w:r>
    </w:p>
    <w:p w:rsidR="004C2053" w:rsidRPr="000C1299" w:rsidRDefault="00DE5220" w:rsidP="004C2053">
      <w:pPr>
        <w:rPr>
          <w:rFonts w:eastAsiaTheme="majorEastAsia" w:cstheme="majorBidi"/>
          <w:bCs/>
          <w:szCs w:val="26"/>
          <w:u w:val="single"/>
          <w:lang w:val="en-US"/>
        </w:rPr>
      </w:pPr>
      <w:r>
        <w:rPr>
          <w:lang w:val="en-US"/>
        </w:rPr>
        <w:t>Digital technology and</w:t>
      </w:r>
      <w:r w:rsidR="0071159B">
        <w:rPr>
          <w:lang w:val="en-US"/>
        </w:rPr>
        <w:t xml:space="preserve"> tools are playing crucial roles in </w:t>
      </w:r>
      <w:r w:rsidR="00F67538">
        <w:rPr>
          <w:lang w:val="en-US"/>
        </w:rPr>
        <w:t>changing or reshaping</w:t>
      </w:r>
      <w:r w:rsidR="0029302C">
        <w:rPr>
          <w:lang w:val="en-US"/>
        </w:rPr>
        <w:t xml:space="preserve"> the business organization</w:t>
      </w:r>
      <w:r w:rsidR="00403AD4">
        <w:rPr>
          <w:lang w:val="en-US"/>
        </w:rPr>
        <w:t>s</w:t>
      </w:r>
      <w:r w:rsidR="0029302C">
        <w:rPr>
          <w:lang w:val="en-US"/>
        </w:rPr>
        <w:t xml:space="preserve"> by enhancing and improving their operations, productivity</w:t>
      </w:r>
      <w:r w:rsidR="00403AD4">
        <w:rPr>
          <w:lang w:val="en-US"/>
        </w:rPr>
        <w:t xml:space="preserve"> and brand value in the market</w:t>
      </w:r>
      <w:r w:rsidR="0050028A">
        <w:rPr>
          <w:lang w:val="en-US"/>
        </w:rPr>
        <w:t xml:space="preserve">. </w:t>
      </w:r>
      <w:r w:rsidR="00DA0BEA">
        <w:rPr>
          <w:lang w:val="en-US"/>
        </w:rPr>
        <w:t>The</w:t>
      </w:r>
      <w:r w:rsidR="00A158F6">
        <w:rPr>
          <w:lang w:val="en-US"/>
        </w:rPr>
        <w:t xml:space="preserve"> technological advancement has introduced many innovative and digital technology and tools </w:t>
      </w:r>
      <w:r w:rsidR="00DD4626">
        <w:rPr>
          <w:lang w:val="en-US"/>
        </w:rPr>
        <w:t>t</w:t>
      </w:r>
      <w:r w:rsidR="00ED78D4">
        <w:rPr>
          <w:lang w:val="en-US"/>
        </w:rPr>
        <w:t xml:space="preserve">hat are very effective and useful </w:t>
      </w:r>
      <w:r w:rsidR="00253EA8">
        <w:rPr>
          <w:lang w:val="en-US"/>
        </w:rPr>
        <w:t xml:space="preserve">within </w:t>
      </w:r>
      <w:r w:rsidR="00ED78D4">
        <w:rPr>
          <w:lang w:val="en-US"/>
        </w:rPr>
        <w:t>in the workplace</w:t>
      </w:r>
      <w:r w:rsidR="00253EA8">
        <w:rPr>
          <w:lang w:val="en-US"/>
        </w:rPr>
        <w:t xml:space="preserve"> in different types of organizations.</w:t>
      </w:r>
      <w:r w:rsidR="00F951A3">
        <w:rPr>
          <w:lang w:val="en-US"/>
        </w:rPr>
        <w:t xml:space="preserve"> </w:t>
      </w:r>
      <w:r w:rsidR="00FC232E">
        <w:rPr>
          <w:lang w:val="en-US"/>
        </w:rPr>
        <w:t>The</w:t>
      </w:r>
      <w:r w:rsidR="00F951A3">
        <w:rPr>
          <w:lang w:val="en-US"/>
        </w:rPr>
        <w:t xml:space="preserve"> current report ha</w:t>
      </w:r>
      <w:r w:rsidR="00EC6B0D">
        <w:rPr>
          <w:lang w:val="en-US"/>
        </w:rPr>
        <w:t xml:space="preserve">s aim to develop and improve digital skills in students within the workplace. </w:t>
      </w:r>
      <w:r w:rsidR="00FC232E">
        <w:rPr>
          <w:lang w:val="en-US"/>
        </w:rPr>
        <w:t>The</w:t>
      </w:r>
      <w:r w:rsidR="00EC6B0D">
        <w:rPr>
          <w:lang w:val="en-US"/>
        </w:rPr>
        <w:t xml:space="preserve"> report will identify and discuss </w:t>
      </w:r>
      <w:r w:rsidR="00D83FEE">
        <w:rPr>
          <w:lang w:val="en-US"/>
        </w:rPr>
        <w:t>different types of</w:t>
      </w:r>
      <w:r w:rsidR="00E07099">
        <w:rPr>
          <w:lang w:val="en-US"/>
        </w:rPr>
        <w:t xml:space="preserve"> modern and</w:t>
      </w:r>
      <w:r w:rsidR="00D83FEE">
        <w:rPr>
          <w:lang w:val="en-US"/>
        </w:rPr>
        <w:t xml:space="preserve"> digital</w:t>
      </w:r>
      <w:r w:rsidR="003A0562">
        <w:rPr>
          <w:lang w:val="en-US"/>
        </w:rPr>
        <w:t xml:space="preserve"> technologies and tools </w:t>
      </w:r>
      <w:r w:rsidR="00376093">
        <w:rPr>
          <w:lang w:val="en-US"/>
        </w:rPr>
        <w:t xml:space="preserve">their effectiveness in the workplace for enhancing and improving the productivity. </w:t>
      </w:r>
      <w:r w:rsidR="008E710C">
        <w:rPr>
          <w:lang w:val="en-US"/>
        </w:rPr>
        <w:t>The</w:t>
      </w:r>
      <w:r w:rsidR="00376093">
        <w:rPr>
          <w:lang w:val="en-US"/>
        </w:rPr>
        <w:t xml:space="preserve"> report will discuss that how the different digital technologies and tools </w:t>
      </w:r>
      <w:r w:rsidR="008C0055">
        <w:rPr>
          <w:lang w:val="en-US"/>
        </w:rPr>
        <w:t>help business organization</w:t>
      </w:r>
      <w:r w:rsidR="00D07EEB">
        <w:rPr>
          <w:lang w:val="en-US"/>
        </w:rPr>
        <w:t>s</w:t>
      </w:r>
      <w:r w:rsidR="008C0055">
        <w:rPr>
          <w:lang w:val="en-US"/>
        </w:rPr>
        <w:t xml:space="preserve"> as well employees in the workplace in enhancing and improving efficiency </w:t>
      </w:r>
      <w:r w:rsidR="00D07EEB">
        <w:rPr>
          <w:lang w:val="en-US"/>
        </w:rPr>
        <w:t xml:space="preserve">and </w:t>
      </w:r>
      <w:r w:rsidR="000C1299">
        <w:rPr>
          <w:lang w:val="en-US"/>
        </w:rPr>
        <w:t>performance</w:t>
      </w:r>
      <w:r w:rsidR="00D07EEB">
        <w:rPr>
          <w:lang w:val="en-US"/>
        </w:rPr>
        <w:t>.</w:t>
      </w:r>
      <w:r w:rsidR="000C1299">
        <w:rPr>
          <w:lang w:val="en-US"/>
        </w:rPr>
        <w:t xml:space="preserve"> </w:t>
      </w:r>
      <w:r w:rsidR="00A2037B">
        <w:rPr>
          <w:lang w:val="en-US"/>
        </w:rPr>
        <w:t>The</w:t>
      </w:r>
      <w:r w:rsidR="000C1299">
        <w:rPr>
          <w:lang w:val="en-US"/>
        </w:rPr>
        <w:t xml:space="preserve"> report will mainly highlight and discuss the social media as a tool for </w:t>
      </w:r>
      <w:r w:rsidR="000C1299" w:rsidRPr="000C1299">
        <w:rPr>
          <w:bCs/>
          <w:lang w:val="en-US"/>
        </w:rPr>
        <w:t>communication, information gathering and marketin</w:t>
      </w:r>
      <w:r w:rsidR="009A1891">
        <w:rPr>
          <w:bCs/>
          <w:lang w:val="en-US"/>
        </w:rPr>
        <w:t>g within the workplace.</w:t>
      </w:r>
      <w:r w:rsidR="00D83FEE" w:rsidRPr="000C1299">
        <w:rPr>
          <w:rFonts w:eastAsiaTheme="majorEastAsia" w:cstheme="majorBidi"/>
          <w:bCs/>
          <w:szCs w:val="26"/>
          <w:u w:val="single"/>
          <w:lang w:val="en-US"/>
        </w:rPr>
        <w:t xml:space="preserve"> </w:t>
      </w:r>
      <w:r w:rsidR="00EC6B0D" w:rsidRPr="000C1299">
        <w:rPr>
          <w:rFonts w:eastAsiaTheme="majorEastAsia" w:cstheme="majorBidi"/>
          <w:bCs/>
          <w:szCs w:val="26"/>
          <w:u w:val="single"/>
          <w:lang w:val="en-US"/>
        </w:rPr>
        <w:t xml:space="preserve"> </w:t>
      </w:r>
      <w:r w:rsidR="0029302C" w:rsidRPr="000C1299">
        <w:rPr>
          <w:rFonts w:eastAsiaTheme="majorEastAsia" w:cstheme="majorBidi"/>
          <w:bCs/>
          <w:szCs w:val="26"/>
          <w:u w:val="single"/>
          <w:lang w:val="en-US"/>
        </w:rPr>
        <w:t xml:space="preserve"> </w:t>
      </w:r>
      <w:r w:rsidRPr="000C1299">
        <w:rPr>
          <w:rFonts w:eastAsiaTheme="majorEastAsia" w:cstheme="majorBidi"/>
          <w:bCs/>
          <w:szCs w:val="26"/>
          <w:u w:val="single"/>
          <w:lang w:val="en-US"/>
        </w:rPr>
        <w:t xml:space="preserve"> </w:t>
      </w:r>
    </w:p>
    <w:p w:rsidR="00932EBB" w:rsidRDefault="00932EBB" w:rsidP="00200D7F">
      <w:pPr>
        <w:pStyle w:val="Heading2"/>
        <w:rPr>
          <w:lang w:val="en-US"/>
        </w:rPr>
        <w:sectPr w:rsidR="00932EBB" w:rsidSect="00FA204E">
          <w:footerReference w:type="default" r:id="rId10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:rsidR="003D4B36" w:rsidRDefault="00200D7F" w:rsidP="00200D7F">
      <w:pPr>
        <w:pStyle w:val="Heading2"/>
        <w:rPr>
          <w:lang w:val="en-US"/>
        </w:rPr>
      </w:pPr>
      <w:bookmarkStart w:id="2" w:name="_Toc6348422"/>
      <w:r w:rsidRPr="00200D7F">
        <w:rPr>
          <w:lang w:val="en-US"/>
        </w:rPr>
        <w:lastRenderedPageBreak/>
        <w:t>Evaluates the effectiveness of the use of modern technologies within the workplace</w:t>
      </w:r>
      <w:bookmarkEnd w:id="2"/>
      <w:r w:rsidR="00251BEE">
        <w:rPr>
          <w:lang w:val="en-US"/>
        </w:rPr>
        <w:t xml:space="preserve"> </w:t>
      </w:r>
    </w:p>
    <w:p w:rsidR="00220DB1" w:rsidRDefault="000345C0" w:rsidP="00220DB1">
      <w:pPr>
        <w:rPr>
          <w:lang w:val="en-US"/>
        </w:rPr>
      </w:pPr>
      <w:r>
        <w:rPr>
          <w:lang w:val="en-US"/>
        </w:rPr>
        <w:t>The</w:t>
      </w:r>
      <w:r w:rsidR="00220DB1">
        <w:rPr>
          <w:lang w:val="en-US"/>
        </w:rPr>
        <w:t xml:space="preserve"> technological advancement has provided </w:t>
      </w:r>
      <w:r w:rsidR="006810F7">
        <w:rPr>
          <w:lang w:val="en-US"/>
        </w:rPr>
        <w:t xml:space="preserve">various types of </w:t>
      </w:r>
      <w:r w:rsidR="0053019E">
        <w:rPr>
          <w:lang w:val="en-US"/>
        </w:rPr>
        <w:t>modern technological tools, mediums and</w:t>
      </w:r>
      <w:r w:rsidR="003A5D41">
        <w:rPr>
          <w:lang w:val="en-US"/>
        </w:rPr>
        <w:t xml:space="preserve"> techniques </w:t>
      </w:r>
      <w:r w:rsidR="006632EA">
        <w:rPr>
          <w:lang w:val="en-US"/>
        </w:rPr>
        <w:t>that different business organization</w:t>
      </w:r>
      <w:r w:rsidR="003F2D90">
        <w:rPr>
          <w:lang w:val="en-US"/>
        </w:rPr>
        <w:t>s use for ensuring effective operations and enhancing productivity and profitability of the organization.</w:t>
      </w:r>
      <w:r w:rsidR="009D7890">
        <w:rPr>
          <w:lang w:val="en-US"/>
        </w:rPr>
        <w:t xml:space="preserve"> </w:t>
      </w:r>
      <w:r w:rsidR="0012408E">
        <w:rPr>
          <w:lang w:val="en-US"/>
        </w:rPr>
        <w:t>As</w:t>
      </w:r>
      <w:r w:rsidR="009D7890">
        <w:rPr>
          <w:lang w:val="en-US"/>
        </w:rPr>
        <w:t xml:space="preserve"> per study</w:t>
      </w:r>
      <w:r w:rsidR="009B066C">
        <w:rPr>
          <w:lang w:val="en-US"/>
        </w:rPr>
        <w:t xml:space="preserve">, it has identified that </w:t>
      </w:r>
      <w:r w:rsidR="00FB216B">
        <w:rPr>
          <w:lang w:val="en-US"/>
        </w:rPr>
        <w:t xml:space="preserve">productivity, profitability, performance </w:t>
      </w:r>
      <w:r w:rsidR="000224E4">
        <w:rPr>
          <w:lang w:val="en-US"/>
        </w:rPr>
        <w:t xml:space="preserve">and operations of various business organizations have improved after introduction </w:t>
      </w:r>
      <w:r w:rsidR="00841A61">
        <w:rPr>
          <w:lang w:val="en-US"/>
        </w:rPr>
        <w:t xml:space="preserve">and use </w:t>
      </w:r>
      <w:r w:rsidR="000224E4">
        <w:rPr>
          <w:lang w:val="en-US"/>
        </w:rPr>
        <w:t xml:space="preserve">of modern </w:t>
      </w:r>
      <w:r w:rsidR="00997875">
        <w:rPr>
          <w:lang w:val="en-US"/>
        </w:rPr>
        <w:t xml:space="preserve">technologies and tools within the </w:t>
      </w:r>
      <w:r w:rsidR="00841A61">
        <w:rPr>
          <w:lang w:val="en-US"/>
        </w:rPr>
        <w:t>workplace.</w:t>
      </w:r>
      <w:r w:rsidR="0076207D">
        <w:rPr>
          <w:lang w:val="en-US"/>
        </w:rPr>
        <w:t xml:space="preserve"> </w:t>
      </w:r>
      <w:r w:rsidR="005124B7">
        <w:rPr>
          <w:lang w:val="en-US"/>
        </w:rPr>
        <w:t>In</w:t>
      </w:r>
      <w:r w:rsidR="0076207D">
        <w:rPr>
          <w:lang w:val="en-US"/>
        </w:rPr>
        <w:t xml:space="preserve"> the modern business world</w:t>
      </w:r>
      <w:r w:rsidR="00EE7680">
        <w:rPr>
          <w:lang w:val="en-US"/>
        </w:rPr>
        <w:t xml:space="preserve">, technology is an inseparable element </w:t>
      </w:r>
      <w:r w:rsidR="002D5A2C">
        <w:rPr>
          <w:lang w:val="en-US"/>
        </w:rPr>
        <w:t>of</w:t>
      </w:r>
      <w:r w:rsidR="00EE7680">
        <w:rPr>
          <w:lang w:val="en-US"/>
        </w:rPr>
        <w:t xml:space="preserve"> the modern workplace</w:t>
      </w:r>
      <w:r w:rsidR="00262C9F">
        <w:rPr>
          <w:lang w:val="en-US"/>
        </w:rPr>
        <w:t xml:space="preserve"> and the effectiveness of business or workplace cannot be though without the introduction and use of </w:t>
      </w:r>
      <w:r w:rsidR="005B4922">
        <w:rPr>
          <w:lang w:val="en-US"/>
        </w:rPr>
        <w:t>technology</w:t>
      </w:r>
      <w:r w:rsidR="00B81A3A">
        <w:rPr>
          <w:lang w:val="en-US"/>
        </w:rPr>
        <w:t xml:space="preserve"> (</w:t>
      </w:r>
      <w:proofErr w:type="spellStart"/>
      <w:r w:rsidR="00B81A3A" w:rsidRPr="003A1623">
        <w:t>Holtgrewe</w:t>
      </w:r>
      <w:proofErr w:type="spellEnd"/>
      <w:r w:rsidR="00B81A3A" w:rsidRPr="003A1623">
        <w:t>, 2014</w:t>
      </w:r>
      <w:r w:rsidR="00B81A3A">
        <w:rPr>
          <w:lang w:val="en-US"/>
        </w:rPr>
        <w:t>)</w:t>
      </w:r>
      <w:r w:rsidR="005B4922">
        <w:rPr>
          <w:lang w:val="en-US"/>
        </w:rPr>
        <w:t>.</w:t>
      </w:r>
      <w:r w:rsidR="00ED4D56">
        <w:rPr>
          <w:lang w:val="en-US"/>
        </w:rPr>
        <w:t xml:space="preserve"> </w:t>
      </w:r>
      <w:r w:rsidR="00275434">
        <w:rPr>
          <w:lang w:val="en-US"/>
        </w:rPr>
        <w:t>The</w:t>
      </w:r>
      <w:r w:rsidR="00ED4D56">
        <w:rPr>
          <w:lang w:val="en-US"/>
        </w:rPr>
        <w:t xml:space="preserve"> use of modern technologies and tools have made easy</w:t>
      </w:r>
      <w:r w:rsidR="00D85585">
        <w:rPr>
          <w:lang w:val="en-US"/>
        </w:rPr>
        <w:t xml:space="preserve"> for management as well as workers within the different organization</w:t>
      </w:r>
      <w:r w:rsidR="00275434">
        <w:rPr>
          <w:lang w:val="en-US"/>
        </w:rPr>
        <w:t>s</w:t>
      </w:r>
      <w:r w:rsidR="00D85585">
        <w:rPr>
          <w:lang w:val="en-US"/>
        </w:rPr>
        <w:t xml:space="preserve"> to perform and accomplish the</w:t>
      </w:r>
      <w:r w:rsidR="00C44C1C">
        <w:rPr>
          <w:lang w:val="en-US"/>
        </w:rPr>
        <w:t>ir assigned work and goal more efficiently and effectively.</w:t>
      </w:r>
      <w:r w:rsidR="00762936">
        <w:rPr>
          <w:lang w:val="en-US"/>
        </w:rPr>
        <w:t xml:space="preserve"> </w:t>
      </w:r>
      <w:r w:rsidR="00641CB8">
        <w:rPr>
          <w:lang w:val="en-US"/>
        </w:rPr>
        <w:t>Following</w:t>
      </w:r>
      <w:r w:rsidR="00762936">
        <w:rPr>
          <w:lang w:val="en-US"/>
        </w:rPr>
        <w:t xml:space="preserve"> are given below some importance or benefits of</w:t>
      </w:r>
      <w:r w:rsidR="00641CB8">
        <w:rPr>
          <w:lang w:val="en-US"/>
        </w:rPr>
        <w:t xml:space="preserve"> the technologies within the workplace:</w:t>
      </w:r>
      <w:r w:rsidR="00762936">
        <w:rPr>
          <w:lang w:val="en-US"/>
        </w:rPr>
        <w:t xml:space="preserve"> </w:t>
      </w:r>
      <w:r w:rsidR="00EE7680">
        <w:rPr>
          <w:lang w:val="en-US"/>
        </w:rPr>
        <w:t xml:space="preserve"> </w:t>
      </w:r>
      <w:r w:rsidR="002D5A2C">
        <w:rPr>
          <w:lang w:val="en-US"/>
        </w:rPr>
        <w:tab/>
      </w:r>
    </w:p>
    <w:p w:rsidR="00971BC9" w:rsidRPr="00971BC9" w:rsidRDefault="003A2FC9" w:rsidP="00220DB1">
      <w:pPr>
        <w:rPr>
          <w:b/>
          <w:i/>
          <w:lang w:val="en-US"/>
        </w:rPr>
      </w:pPr>
      <w:r w:rsidRPr="00971BC9">
        <w:rPr>
          <w:b/>
          <w:i/>
          <w:lang w:val="en-US"/>
        </w:rPr>
        <w:t>Improved</w:t>
      </w:r>
      <w:r w:rsidR="001A3A68" w:rsidRPr="00971BC9">
        <w:rPr>
          <w:b/>
          <w:i/>
          <w:lang w:val="en-US"/>
        </w:rPr>
        <w:t xml:space="preserve"> the communication</w:t>
      </w:r>
      <w:r w:rsidR="00803200" w:rsidRPr="00971BC9">
        <w:rPr>
          <w:b/>
          <w:i/>
          <w:lang w:val="en-US"/>
        </w:rPr>
        <w:t xml:space="preserve"> </w:t>
      </w:r>
      <w:r w:rsidR="004714EA" w:rsidRPr="00971BC9">
        <w:rPr>
          <w:b/>
          <w:i/>
          <w:lang w:val="en-US"/>
        </w:rPr>
        <w:t>in</w:t>
      </w:r>
      <w:r w:rsidR="00803200" w:rsidRPr="00971BC9">
        <w:rPr>
          <w:b/>
          <w:i/>
          <w:lang w:val="en-US"/>
        </w:rPr>
        <w:t xml:space="preserve"> the workplace</w:t>
      </w:r>
      <w:r w:rsidR="001A3A68" w:rsidRPr="00971BC9">
        <w:rPr>
          <w:b/>
          <w:i/>
          <w:lang w:val="en-US"/>
        </w:rPr>
        <w:t>:</w:t>
      </w:r>
      <w:r w:rsidR="004714EA" w:rsidRPr="00971BC9">
        <w:rPr>
          <w:b/>
          <w:i/>
          <w:lang w:val="en-US"/>
        </w:rPr>
        <w:t xml:space="preserve"> </w:t>
      </w:r>
    </w:p>
    <w:p w:rsidR="00641CB8" w:rsidRPr="00971BC9" w:rsidRDefault="005D1B97" w:rsidP="00220DB1">
      <w:pPr>
        <w:rPr>
          <w:lang w:val="en-US"/>
        </w:rPr>
      </w:pPr>
      <w:r>
        <w:rPr>
          <w:lang w:val="en-US"/>
        </w:rPr>
        <w:t>There are v</w:t>
      </w:r>
      <w:r w:rsidR="004714EA">
        <w:rPr>
          <w:lang w:val="en-US"/>
        </w:rPr>
        <w:t xml:space="preserve">arious modern technologies and tools </w:t>
      </w:r>
      <w:r>
        <w:rPr>
          <w:lang w:val="en-US"/>
        </w:rPr>
        <w:t xml:space="preserve">that </w:t>
      </w:r>
      <w:r w:rsidR="003E51B6">
        <w:rPr>
          <w:lang w:val="en-US"/>
        </w:rPr>
        <w:t>have</w:t>
      </w:r>
      <w:r w:rsidR="004714EA">
        <w:rPr>
          <w:lang w:val="en-US"/>
        </w:rPr>
        <w:t xml:space="preserve"> improved the communication </w:t>
      </w:r>
      <w:r w:rsidR="009E6B88">
        <w:rPr>
          <w:lang w:val="en-US"/>
        </w:rPr>
        <w:t xml:space="preserve">between the </w:t>
      </w:r>
      <w:r w:rsidR="00726877">
        <w:rPr>
          <w:lang w:val="en-US"/>
        </w:rPr>
        <w:t>people in the workplace in different types of organizations.</w:t>
      </w:r>
      <w:r w:rsidR="00A82B58">
        <w:rPr>
          <w:lang w:val="en-US"/>
        </w:rPr>
        <w:t xml:space="preserve"> </w:t>
      </w:r>
      <w:r>
        <w:rPr>
          <w:lang w:val="en-US"/>
        </w:rPr>
        <w:t>After</w:t>
      </w:r>
      <w:r w:rsidR="00A82B58">
        <w:rPr>
          <w:lang w:val="en-US"/>
        </w:rPr>
        <w:t xml:space="preserve"> introduction of digital technologies and tools such as mobile phones, smart phones, chat app</w:t>
      </w:r>
      <w:r w:rsidR="00BA2D59">
        <w:rPr>
          <w:lang w:val="en-US"/>
        </w:rPr>
        <w:t>s</w:t>
      </w:r>
      <w:r w:rsidR="00A82B58">
        <w:rPr>
          <w:lang w:val="en-US"/>
        </w:rPr>
        <w:t>, and various social networking sites</w:t>
      </w:r>
      <w:r w:rsidR="00E90855">
        <w:rPr>
          <w:lang w:val="en-US"/>
        </w:rPr>
        <w:t>, the communication has improved and gone to next level at the workplace.</w:t>
      </w:r>
      <w:r w:rsidR="00A82B58">
        <w:rPr>
          <w:lang w:val="en-US"/>
        </w:rPr>
        <w:t xml:space="preserve"> </w:t>
      </w:r>
      <w:r w:rsidR="009A58D6">
        <w:rPr>
          <w:lang w:val="en-US"/>
        </w:rPr>
        <w:t>These</w:t>
      </w:r>
      <w:r w:rsidR="00067A4A">
        <w:rPr>
          <w:lang w:val="en-US"/>
        </w:rPr>
        <w:t xml:space="preserve"> technologies and tools have made easy for management, employees as well as different stakeholders to communicate</w:t>
      </w:r>
      <w:r w:rsidR="00A27E49">
        <w:rPr>
          <w:lang w:val="en-US"/>
        </w:rPr>
        <w:t xml:space="preserve">, coordinate and share information to ensure their maximum benefits and </w:t>
      </w:r>
      <w:r w:rsidR="005C1071">
        <w:rPr>
          <w:lang w:val="en-US"/>
        </w:rPr>
        <w:t>achi</w:t>
      </w:r>
      <w:r w:rsidR="008D360E">
        <w:rPr>
          <w:lang w:val="en-US"/>
        </w:rPr>
        <w:t xml:space="preserve">eve </w:t>
      </w:r>
      <w:r w:rsidR="00E45F9A">
        <w:rPr>
          <w:lang w:val="en-US"/>
        </w:rPr>
        <w:t>organizational goals</w:t>
      </w:r>
      <w:r w:rsidR="00B81A3A">
        <w:rPr>
          <w:lang w:val="en-US"/>
        </w:rPr>
        <w:t xml:space="preserve"> (</w:t>
      </w:r>
      <w:proofErr w:type="spellStart"/>
      <w:r w:rsidR="00B81A3A" w:rsidRPr="003A1623">
        <w:t>Wesolowski</w:t>
      </w:r>
      <w:proofErr w:type="spellEnd"/>
      <w:r w:rsidR="00B81A3A" w:rsidRPr="003A1623">
        <w:t>, 2014</w:t>
      </w:r>
      <w:r w:rsidR="00B81A3A">
        <w:rPr>
          <w:lang w:val="en-US"/>
        </w:rPr>
        <w:t>)</w:t>
      </w:r>
      <w:r w:rsidR="00E45F9A">
        <w:rPr>
          <w:lang w:val="en-US"/>
        </w:rPr>
        <w:t xml:space="preserve">. </w:t>
      </w:r>
      <w:r w:rsidR="00396217">
        <w:rPr>
          <w:lang w:val="en-US"/>
        </w:rPr>
        <w:t xml:space="preserve">For example, </w:t>
      </w:r>
      <w:r w:rsidR="00423EF9">
        <w:rPr>
          <w:lang w:val="en-US"/>
        </w:rPr>
        <w:t>there</w:t>
      </w:r>
      <w:r w:rsidR="00E45F9A">
        <w:rPr>
          <w:lang w:val="en-US"/>
        </w:rPr>
        <w:t xml:space="preserve"> are some social networking sites </w:t>
      </w:r>
      <w:r w:rsidR="00260023">
        <w:rPr>
          <w:lang w:val="en-US"/>
        </w:rPr>
        <w:t xml:space="preserve">such as Skype, </w:t>
      </w:r>
      <w:r w:rsidR="00260023" w:rsidRPr="00260023">
        <w:t>WhatsApp</w:t>
      </w:r>
      <w:r w:rsidR="006C72AD">
        <w:t xml:space="preserve">, </w:t>
      </w:r>
      <w:proofErr w:type="spellStart"/>
      <w:r w:rsidR="006C72AD">
        <w:t>etc</w:t>
      </w:r>
      <w:proofErr w:type="spellEnd"/>
      <w:r w:rsidR="006C72AD">
        <w:t>, through</w:t>
      </w:r>
      <w:r w:rsidR="00423EF9">
        <w:t xml:space="preserve"> which</w:t>
      </w:r>
      <w:r w:rsidR="006C72AD">
        <w:t xml:space="preserve"> people can keep in touch even face to face even from distant </w:t>
      </w:r>
      <w:r w:rsidR="00423EF9">
        <w:t>work</w:t>
      </w:r>
      <w:r w:rsidR="006C72AD">
        <w:t xml:space="preserve">places by making </w:t>
      </w:r>
      <w:r w:rsidR="009F2BFD">
        <w:t>conferences calls and video chats.</w:t>
      </w:r>
    </w:p>
    <w:p w:rsidR="00F83A59" w:rsidRDefault="00F83A59" w:rsidP="00220DB1">
      <w:r w:rsidRPr="00971BC9">
        <w:rPr>
          <w:b/>
          <w:i/>
        </w:rPr>
        <w:t>Making business operations more productive</w:t>
      </w:r>
      <w:r w:rsidR="00AB0DFE" w:rsidRPr="00971BC9">
        <w:rPr>
          <w:b/>
          <w:i/>
        </w:rPr>
        <w:t>:</w:t>
      </w:r>
      <w:r w:rsidR="00AB0DFE">
        <w:t xml:space="preserve"> An introduction and use of modern technologies in the workplace</w:t>
      </w:r>
      <w:r w:rsidR="00D22A18">
        <w:t xml:space="preserve"> is</w:t>
      </w:r>
      <w:r w:rsidR="00AB0DFE">
        <w:t xml:space="preserve"> greatly contribut</w:t>
      </w:r>
      <w:r w:rsidR="00037640">
        <w:t>ing</w:t>
      </w:r>
      <w:r w:rsidR="00AB0DFE">
        <w:t xml:space="preserve"> in making business organization operations more productive.</w:t>
      </w:r>
      <w:r w:rsidR="00A42C5A">
        <w:t xml:space="preserve"> </w:t>
      </w:r>
      <w:r w:rsidR="00306F1F">
        <w:t>Modern</w:t>
      </w:r>
      <w:r w:rsidR="00A42C5A">
        <w:t xml:space="preserve"> technologies and tools are enabling managers and workers in the workplace to perform and accomplish their assigned work faster with quality output</w:t>
      </w:r>
      <w:r w:rsidR="00306F1F">
        <w:t xml:space="preserve"> that is enhancing the operational </w:t>
      </w:r>
      <w:r w:rsidR="00252D30">
        <w:t>productivity</w:t>
      </w:r>
      <w:r w:rsidR="00306F1F">
        <w:t xml:space="preserve"> </w:t>
      </w:r>
      <w:r w:rsidR="00252D30">
        <w:t>in</w:t>
      </w:r>
      <w:r w:rsidR="00306F1F">
        <w:t xml:space="preserve"> the workplace.</w:t>
      </w:r>
    </w:p>
    <w:p w:rsidR="00227359" w:rsidRDefault="000339AD" w:rsidP="00220DB1">
      <w:pPr>
        <w:rPr>
          <w:lang w:val="en-US"/>
        </w:rPr>
      </w:pPr>
      <w:r w:rsidRPr="00971BC9">
        <w:rPr>
          <w:b/>
          <w:i/>
          <w:lang w:val="en-US"/>
        </w:rPr>
        <w:lastRenderedPageBreak/>
        <w:t>Effective</w:t>
      </w:r>
      <w:r w:rsidR="00E11D60" w:rsidRPr="00971BC9">
        <w:rPr>
          <w:b/>
          <w:i/>
          <w:lang w:val="en-US"/>
        </w:rPr>
        <w:t xml:space="preserve"> cost management:</w:t>
      </w:r>
      <w:r>
        <w:rPr>
          <w:lang w:val="en-US"/>
        </w:rPr>
        <w:t xml:space="preserve"> Many business organizations are using different cost effective technologies and tools to keep their business as well as operational cost low so that they can maximize their profitability.</w:t>
      </w:r>
      <w:r w:rsidR="00754078">
        <w:rPr>
          <w:lang w:val="en-US"/>
        </w:rPr>
        <w:t xml:space="preserve"> </w:t>
      </w:r>
      <w:r w:rsidR="004D7A41">
        <w:rPr>
          <w:lang w:val="en-US"/>
        </w:rPr>
        <w:t>The</w:t>
      </w:r>
      <w:r w:rsidR="00754078">
        <w:rPr>
          <w:lang w:val="en-US"/>
        </w:rPr>
        <w:t xml:space="preserve"> c</w:t>
      </w:r>
      <w:r w:rsidR="008064B4">
        <w:rPr>
          <w:lang w:val="en-US"/>
        </w:rPr>
        <w:t xml:space="preserve">ost can be handled </w:t>
      </w:r>
      <w:r w:rsidR="00397ED3">
        <w:rPr>
          <w:lang w:val="en-US"/>
        </w:rPr>
        <w:t xml:space="preserve">and managed </w:t>
      </w:r>
      <w:r w:rsidR="008064B4">
        <w:rPr>
          <w:lang w:val="en-US"/>
        </w:rPr>
        <w:t>effectively by using innovative technologies and tools</w:t>
      </w:r>
      <w:r w:rsidR="004D7A41">
        <w:rPr>
          <w:lang w:val="en-US"/>
        </w:rPr>
        <w:t xml:space="preserve"> instead of using more human resources</w:t>
      </w:r>
      <w:r w:rsidR="00B81A3A">
        <w:rPr>
          <w:lang w:val="en-US"/>
        </w:rPr>
        <w:t xml:space="preserve"> (</w:t>
      </w:r>
      <w:r w:rsidR="00B81A3A" w:rsidRPr="003A1623">
        <w:t>Ahmad, 2014</w:t>
      </w:r>
      <w:r w:rsidR="00B81A3A">
        <w:rPr>
          <w:lang w:val="en-US"/>
        </w:rPr>
        <w:t>)</w:t>
      </w:r>
      <w:r w:rsidR="004D7A41">
        <w:rPr>
          <w:lang w:val="en-US"/>
        </w:rPr>
        <w:t>.</w:t>
      </w:r>
    </w:p>
    <w:p w:rsidR="00227359" w:rsidRDefault="00227359" w:rsidP="00227359">
      <w:pPr>
        <w:rPr>
          <w:bCs/>
          <w:lang w:val="en-US"/>
        </w:rPr>
      </w:pPr>
      <w:r w:rsidRPr="00971BC9">
        <w:rPr>
          <w:b/>
          <w:bCs/>
          <w:i/>
          <w:lang w:val="en-US"/>
        </w:rPr>
        <w:t>Encourages Innovation and Creativity</w:t>
      </w:r>
      <w:r w:rsidR="00633F4B" w:rsidRPr="00971BC9">
        <w:rPr>
          <w:b/>
          <w:bCs/>
          <w:i/>
          <w:lang w:val="en-US"/>
        </w:rPr>
        <w:t>:</w:t>
      </w:r>
      <w:r w:rsidR="00633F4B">
        <w:rPr>
          <w:bCs/>
          <w:lang w:val="en-US"/>
        </w:rPr>
        <w:t xml:space="preserve"> </w:t>
      </w:r>
      <w:r w:rsidR="00C52AD8">
        <w:rPr>
          <w:bCs/>
          <w:lang w:val="en-US"/>
        </w:rPr>
        <w:t xml:space="preserve">The use of modern technologies in the workplace </w:t>
      </w:r>
      <w:r w:rsidR="00A226E0">
        <w:rPr>
          <w:bCs/>
          <w:lang w:val="en-US"/>
        </w:rPr>
        <w:t>are</w:t>
      </w:r>
      <w:r w:rsidR="00D84FF4">
        <w:rPr>
          <w:bCs/>
          <w:lang w:val="en-US"/>
        </w:rPr>
        <w:t xml:space="preserve"> encouraging </w:t>
      </w:r>
      <w:r w:rsidR="00DA6F19">
        <w:rPr>
          <w:bCs/>
          <w:lang w:val="en-US"/>
        </w:rPr>
        <w:t xml:space="preserve">innovation and creativity </w:t>
      </w:r>
      <w:r w:rsidR="00CE2E1F">
        <w:rPr>
          <w:bCs/>
          <w:lang w:val="en-US"/>
        </w:rPr>
        <w:t>as different types of organizations are using digital technologies such internet, social media</w:t>
      </w:r>
      <w:r w:rsidR="009B0516">
        <w:rPr>
          <w:bCs/>
          <w:lang w:val="en-US"/>
        </w:rPr>
        <w:t>, etc for recruiting and hiring required workforce to</w:t>
      </w:r>
      <w:r w:rsidR="0022456A">
        <w:rPr>
          <w:bCs/>
          <w:lang w:val="en-US"/>
        </w:rPr>
        <w:t xml:space="preserve"> accomplish the organizational goals.</w:t>
      </w:r>
      <w:r w:rsidR="009B0516">
        <w:rPr>
          <w:bCs/>
          <w:lang w:val="en-US"/>
        </w:rPr>
        <w:t xml:space="preserve"> </w:t>
      </w:r>
      <w:r w:rsidR="00997CBE">
        <w:rPr>
          <w:bCs/>
          <w:lang w:val="en-US"/>
        </w:rPr>
        <w:t>Also,</w:t>
      </w:r>
      <w:r w:rsidR="006B4FAE">
        <w:rPr>
          <w:bCs/>
          <w:lang w:val="en-US"/>
        </w:rPr>
        <w:t xml:space="preserve"> technology is enabling </w:t>
      </w:r>
      <w:r w:rsidR="0045488A">
        <w:rPr>
          <w:bCs/>
          <w:lang w:val="en-US"/>
        </w:rPr>
        <w:t xml:space="preserve">the </w:t>
      </w:r>
      <w:r w:rsidR="004E7D5A">
        <w:rPr>
          <w:bCs/>
          <w:lang w:val="en-US"/>
        </w:rPr>
        <w:t xml:space="preserve">management </w:t>
      </w:r>
      <w:r w:rsidR="006B4FAE">
        <w:rPr>
          <w:bCs/>
          <w:lang w:val="en-US"/>
        </w:rPr>
        <w:t>to develop innovative ideas</w:t>
      </w:r>
      <w:r w:rsidR="00EE6640">
        <w:rPr>
          <w:bCs/>
          <w:lang w:val="en-US"/>
        </w:rPr>
        <w:t xml:space="preserve"> for </w:t>
      </w:r>
      <w:r w:rsidR="008E493A">
        <w:rPr>
          <w:bCs/>
          <w:lang w:val="en-US"/>
        </w:rPr>
        <w:t xml:space="preserve">enhancing and improving </w:t>
      </w:r>
      <w:r w:rsidR="00185E00">
        <w:rPr>
          <w:bCs/>
          <w:lang w:val="en-US"/>
        </w:rPr>
        <w:t xml:space="preserve">the organizational productivity and </w:t>
      </w:r>
      <w:r w:rsidR="00043EBA">
        <w:rPr>
          <w:bCs/>
          <w:lang w:val="en-US"/>
        </w:rPr>
        <w:t>profitability</w:t>
      </w:r>
      <w:r w:rsidR="004013F2">
        <w:rPr>
          <w:bCs/>
          <w:lang w:val="en-US"/>
        </w:rPr>
        <w:t xml:space="preserve"> (</w:t>
      </w:r>
      <w:r w:rsidR="004013F2" w:rsidRPr="003A1623">
        <w:t>Martin</w:t>
      </w:r>
      <w:r w:rsidR="004013F2">
        <w:t xml:space="preserve"> </w:t>
      </w:r>
      <w:r w:rsidR="004013F2" w:rsidRPr="003A1623">
        <w:t xml:space="preserve">and </w:t>
      </w:r>
      <w:proofErr w:type="spellStart"/>
      <w:r w:rsidR="004013F2" w:rsidRPr="003A1623">
        <w:t>Omrani</w:t>
      </w:r>
      <w:proofErr w:type="spellEnd"/>
      <w:r w:rsidR="004013F2" w:rsidRPr="003A1623">
        <w:t>, 2015</w:t>
      </w:r>
      <w:r w:rsidR="004013F2">
        <w:rPr>
          <w:bCs/>
          <w:lang w:val="en-US"/>
        </w:rPr>
        <w:t>)</w:t>
      </w:r>
      <w:r w:rsidR="00043EBA">
        <w:rPr>
          <w:bCs/>
          <w:lang w:val="en-US"/>
        </w:rPr>
        <w:t>.</w:t>
      </w:r>
    </w:p>
    <w:p w:rsidR="004F4192" w:rsidRPr="00227359" w:rsidRDefault="002E635A" w:rsidP="00227359">
      <w:pPr>
        <w:rPr>
          <w:bCs/>
          <w:lang w:val="en-US"/>
        </w:rPr>
      </w:pPr>
      <w:r w:rsidRPr="00971BC9">
        <w:rPr>
          <w:b/>
          <w:bCs/>
          <w:i/>
          <w:lang w:val="en-US"/>
        </w:rPr>
        <w:t>Keeping</w:t>
      </w:r>
      <w:r w:rsidR="0086142F" w:rsidRPr="00971BC9">
        <w:rPr>
          <w:b/>
          <w:bCs/>
          <w:i/>
          <w:lang w:val="en-US"/>
        </w:rPr>
        <w:t xml:space="preserve"> </w:t>
      </w:r>
      <w:r w:rsidR="004F4192" w:rsidRPr="00971BC9">
        <w:rPr>
          <w:b/>
          <w:bCs/>
          <w:i/>
          <w:lang w:val="en-US"/>
        </w:rPr>
        <w:t>safety and security</w:t>
      </w:r>
      <w:r w:rsidRPr="00971BC9">
        <w:rPr>
          <w:b/>
          <w:bCs/>
          <w:i/>
          <w:lang w:val="en-US"/>
        </w:rPr>
        <w:t>:</w:t>
      </w:r>
      <w:r>
        <w:rPr>
          <w:bCs/>
          <w:lang w:val="en-US"/>
        </w:rPr>
        <w:t xml:space="preserve"> Safety and security are important elements in the workplace for ensuring smooth operations and</w:t>
      </w:r>
      <w:r w:rsidR="004707DD">
        <w:rPr>
          <w:bCs/>
          <w:lang w:val="en-US"/>
        </w:rPr>
        <w:t xml:space="preserve"> performance of organizations.</w:t>
      </w:r>
      <w:r w:rsidR="007A42E8">
        <w:rPr>
          <w:bCs/>
          <w:lang w:val="en-US"/>
        </w:rPr>
        <w:t xml:space="preserve"> </w:t>
      </w:r>
      <w:r w:rsidR="00A55540">
        <w:rPr>
          <w:bCs/>
          <w:lang w:val="en-US"/>
        </w:rPr>
        <w:t>Different</w:t>
      </w:r>
      <w:r w:rsidR="007A42E8">
        <w:rPr>
          <w:bCs/>
          <w:lang w:val="en-US"/>
        </w:rPr>
        <w:t xml:space="preserve"> types of organizations use different soft</w:t>
      </w:r>
      <w:r w:rsidR="008B3EB2">
        <w:rPr>
          <w:bCs/>
          <w:lang w:val="en-US"/>
        </w:rPr>
        <w:t>ware, hardware and modern technologies</w:t>
      </w:r>
      <w:r w:rsidR="00D90465">
        <w:rPr>
          <w:bCs/>
          <w:lang w:val="en-US"/>
        </w:rPr>
        <w:t xml:space="preserve"> such as </w:t>
      </w:r>
      <w:r w:rsidR="00D90465" w:rsidRPr="00D90465">
        <w:rPr>
          <w:bCs/>
        </w:rPr>
        <w:t>facial recognition features</w:t>
      </w:r>
      <w:r w:rsidR="00D90465">
        <w:rPr>
          <w:bCs/>
        </w:rPr>
        <w:t>, f</w:t>
      </w:r>
      <w:r w:rsidR="00D90465" w:rsidRPr="00D90465">
        <w:rPr>
          <w:bCs/>
        </w:rPr>
        <w:t>ingerprint</w:t>
      </w:r>
      <w:r w:rsidR="00A850B7">
        <w:rPr>
          <w:bCs/>
        </w:rPr>
        <w:t>, etc</w:t>
      </w:r>
      <w:r w:rsidR="008B3EB2">
        <w:rPr>
          <w:bCs/>
          <w:lang w:val="en-US"/>
        </w:rPr>
        <w:t xml:space="preserve"> </w:t>
      </w:r>
      <w:r w:rsidR="00D90465">
        <w:rPr>
          <w:bCs/>
          <w:lang w:val="en-US"/>
        </w:rPr>
        <w:t>to keep their data and information</w:t>
      </w:r>
      <w:r w:rsidR="00A850B7">
        <w:rPr>
          <w:bCs/>
          <w:lang w:val="en-US"/>
        </w:rPr>
        <w:t xml:space="preserve"> safe and secure from unauthorized </w:t>
      </w:r>
      <w:r w:rsidR="00393132">
        <w:rPr>
          <w:bCs/>
          <w:lang w:val="en-US"/>
        </w:rPr>
        <w:t>access and any threat.</w:t>
      </w:r>
      <w:r w:rsidR="00D90465">
        <w:rPr>
          <w:bCs/>
          <w:lang w:val="en-US"/>
        </w:rPr>
        <w:t xml:space="preserve"> </w:t>
      </w:r>
    </w:p>
    <w:p w:rsidR="00E11D60" w:rsidRDefault="00534D23" w:rsidP="00220DB1">
      <w:pPr>
        <w:rPr>
          <w:lang w:val="en-US"/>
        </w:rPr>
      </w:pPr>
      <w:r w:rsidRPr="00971BC9">
        <w:rPr>
          <w:b/>
          <w:i/>
          <w:lang w:val="en-US"/>
        </w:rPr>
        <w:t>Improving</w:t>
      </w:r>
      <w:r w:rsidR="0087622B" w:rsidRPr="00971BC9">
        <w:rPr>
          <w:b/>
          <w:i/>
          <w:lang w:val="en-US"/>
        </w:rPr>
        <w:t xml:space="preserve"> </w:t>
      </w:r>
      <w:r w:rsidR="005E4B0C" w:rsidRPr="00971BC9">
        <w:rPr>
          <w:b/>
          <w:i/>
          <w:lang w:val="en-US"/>
        </w:rPr>
        <w:t>performance of workers or employees</w:t>
      </w:r>
      <w:r w:rsidR="008B46AC">
        <w:rPr>
          <w:lang w:val="en-US"/>
        </w:rPr>
        <w:t>: Innovative and modern technologies</w:t>
      </w:r>
      <w:r w:rsidR="000E7B06">
        <w:rPr>
          <w:lang w:val="en-US"/>
        </w:rPr>
        <w:t xml:space="preserve"> are greatly helping </w:t>
      </w:r>
      <w:r w:rsidR="008018B8">
        <w:rPr>
          <w:lang w:val="en-US"/>
        </w:rPr>
        <w:t xml:space="preserve">employees in </w:t>
      </w:r>
      <w:r w:rsidR="00591632">
        <w:rPr>
          <w:lang w:val="en-US"/>
        </w:rPr>
        <w:t>the workplace</w:t>
      </w:r>
      <w:r w:rsidR="006120E1">
        <w:rPr>
          <w:lang w:val="en-US"/>
        </w:rPr>
        <w:t xml:space="preserve"> to accomplish the</w:t>
      </w:r>
      <w:r w:rsidR="00017A07">
        <w:rPr>
          <w:lang w:val="en-US"/>
        </w:rPr>
        <w:t>ir assigned work more efficiently within in specified time limits.</w:t>
      </w:r>
      <w:r w:rsidR="00546152">
        <w:rPr>
          <w:lang w:val="en-US"/>
        </w:rPr>
        <w:t xml:space="preserve"> </w:t>
      </w:r>
      <w:r w:rsidR="00176E3D">
        <w:rPr>
          <w:lang w:val="en-US"/>
        </w:rPr>
        <w:t>Time</w:t>
      </w:r>
      <w:r w:rsidR="00546152">
        <w:rPr>
          <w:lang w:val="en-US"/>
        </w:rPr>
        <w:t xml:space="preserve"> management is the important aspect in the modern workplace</w:t>
      </w:r>
      <w:r w:rsidR="00591632">
        <w:rPr>
          <w:lang w:val="en-US"/>
        </w:rPr>
        <w:t xml:space="preserve"> </w:t>
      </w:r>
      <w:r w:rsidR="00176E3D">
        <w:rPr>
          <w:lang w:val="en-US"/>
        </w:rPr>
        <w:t xml:space="preserve">that is </w:t>
      </w:r>
      <w:r w:rsidR="00F73977">
        <w:rPr>
          <w:lang w:val="en-US"/>
        </w:rPr>
        <w:t>essential for</w:t>
      </w:r>
      <w:r w:rsidR="00007A35">
        <w:rPr>
          <w:lang w:val="en-US"/>
        </w:rPr>
        <w:t xml:space="preserve"> ensuring the success and growth of the organization. time management tools help employees in the workplace to prioritize </w:t>
      </w:r>
      <w:r w:rsidR="004F5E6C">
        <w:rPr>
          <w:lang w:val="en-US"/>
        </w:rPr>
        <w:t>their work and perform this developing appropriate schedules</w:t>
      </w:r>
      <w:r w:rsidR="004013F2">
        <w:rPr>
          <w:lang w:val="en-US"/>
        </w:rPr>
        <w:t xml:space="preserve"> (</w:t>
      </w:r>
      <w:r w:rsidR="004013F2" w:rsidRPr="003A1623">
        <w:t>Moussa, 2015</w:t>
      </w:r>
      <w:r w:rsidR="004013F2">
        <w:rPr>
          <w:lang w:val="en-US"/>
        </w:rPr>
        <w:t>)</w:t>
      </w:r>
      <w:r w:rsidR="004F5E6C">
        <w:rPr>
          <w:lang w:val="en-US"/>
        </w:rPr>
        <w:t>.</w:t>
      </w:r>
      <w:r w:rsidR="00F73977">
        <w:rPr>
          <w:lang w:val="en-US"/>
        </w:rPr>
        <w:t xml:space="preserve"> </w:t>
      </w:r>
      <w:r w:rsidR="008B46AC">
        <w:rPr>
          <w:lang w:val="en-US"/>
        </w:rPr>
        <w:t xml:space="preserve"> </w:t>
      </w:r>
    </w:p>
    <w:p w:rsidR="008D516B" w:rsidRDefault="00655206" w:rsidP="00220DB1">
      <w:pPr>
        <w:rPr>
          <w:lang w:val="en-US"/>
        </w:rPr>
      </w:pPr>
      <w:r w:rsidRPr="00971BC9">
        <w:rPr>
          <w:b/>
          <w:i/>
          <w:lang w:val="en-US"/>
        </w:rPr>
        <w:t>Enhancing</w:t>
      </w:r>
      <w:r w:rsidR="000A201B" w:rsidRPr="00971BC9">
        <w:rPr>
          <w:b/>
          <w:i/>
          <w:lang w:val="en-US"/>
        </w:rPr>
        <w:t xml:space="preserve"> coordination and collaboration</w:t>
      </w:r>
      <w:r w:rsidR="000A201B">
        <w:rPr>
          <w:lang w:val="en-US"/>
        </w:rPr>
        <w:t xml:space="preserve">: </w:t>
      </w:r>
      <w:r w:rsidR="006510F6">
        <w:rPr>
          <w:lang w:val="en-US"/>
        </w:rPr>
        <w:t xml:space="preserve">Modern and innovative technologies and tools </w:t>
      </w:r>
      <w:r w:rsidR="00492C96">
        <w:rPr>
          <w:lang w:val="en-US"/>
        </w:rPr>
        <w:t xml:space="preserve">are greatly establishing coordination and collaboration </w:t>
      </w:r>
      <w:r w:rsidR="004816FC">
        <w:rPr>
          <w:lang w:val="en-US"/>
        </w:rPr>
        <w:t>among different people in the workplace even from the distant places</w:t>
      </w:r>
      <w:r w:rsidR="004013F2">
        <w:rPr>
          <w:lang w:val="en-US"/>
        </w:rPr>
        <w:t xml:space="preserve"> (</w:t>
      </w:r>
      <w:proofErr w:type="spellStart"/>
      <w:r w:rsidR="004013F2" w:rsidRPr="003A1623">
        <w:t>Cardon</w:t>
      </w:r>
      <w:proofErr w:type="spellEnd"/>
      <w:r w:rsidR="004013F2">
        <w:t xml:space="preserve"> </w:t>
      </w:r>
      <w:r w:rsidR="004013F2" w:rsidRPr="003A1623">
        <w:t>and Marshall, 2015</w:t>
      </w:r>
      <w:r w:rsidR="004013F2">
        <w:rPr>
          <w:lang w:val="en-US"/>
        </w:rPr>
        <w:t>)</w:t>
      </w:r>
      <w:r w:rsidR="004816FC">
        <w:rPr>
          <w:lang w:val="en-US"/>
        </w:rPr>
        <w:t>.</w:t>
      </w:r>
      <w:r w:rsidR="00442CBA">
        <w:rPr>
          <w:lang w:val="en-US"/>
        </w:rPr>
        <w:t xml:space="preserve"> For example, managers and employees in the organization make coordination, collaboration and share relevant information for accomplishing the organizational goal </w:t>
      </w:r>
      <w:r w:rsidR="00D6398C">
        <w:rPr>
          <w:lang w:val="en-US"/>
        </w:rPr>
        <w:t>efficiently</w:t>
      </w:r>
      <w:r w:rsidR="00442CBA">
        <w:rPr>
          <w:lang w:val="en-US"/>
        </w:rPr>
        <w:t xml:space="preserve"> and effectively.</w:t>
      </w:r>
      <w:r w:rsidR="00CB3618">
        <w:rPr>
          <w:lang w:val="en-US"/>
        </w:rPr>
        <w:t xml:space="preserve"> Modern technology is also helping in encouraging teamwork among employees and enabling managers, leaders and workers to keep in touch </w:t>
      </w:r>
      <w:r w:rsidR="00B95E32">
        <w:rPr>
          <w:lang w:val="en-US"/>
        </w:rPr>
        <w:t>through social networking sites and mobile phones, etc to accomplish the common organizational goal efficiently within specified time limits and available resources.</w:t>
      </w:r>
    </w:p>
    <w:p w:rsidR="000A201B" w:rsidRDefault="001034B1" w:rsidP="00220DB1">
      <w:r w:rsidRPr="00971BC9">
        <w:rPr>
          <w:b/>
          <w:i/>
          <w:lang w:val="en-US"/>
        </w:rPr>
        <w:lastRenderedPageBreak/>
        <w:t>Enabling</w:t>
      </w:r>
      <w:r w:rsidR="008D516B" w:rsidRPr="00971BC9">
        <w:rPr>
          <w:b/>
          <w:i/>
          <w:lang w:val="en-US"/>
        </w:rPr>
        <w:t xml:space="preserve"> remote </w:t>
      </w:r>
      <w:r w:rsidR="000631AA" w:rsidRPr="00971BC9">
        <w:rPr>
          <w:b/>
          <w:i/>
          <w:lang w:val="en-US"/>
        </w:rPr>
        <w:t>working</w:t>
      </w:r>
      <w:r w:rsidR="00D66EAB" w:rsidRPr="00971BC9">
        <w:rPr>
          <w:b/>
          <w:i/>
          <w:lang w:val="en-US"/>
        </w:rPr>
        <w:t>:</w:t>
      </w:r>
      <w:r w:rsidR="00D66EAB">
        <w:rPr>
          <w:lang w:val="en-US"/>
        </w:rPr>
        <w:t xml:space="preserve"> The use modern technology has completely reshaped the</w:t>
      </w:r>
      <w:r>
        <w:rPr>
          <w:lang w:val="en-US"/>
        </w:rPr>
        <w:t xml:space="preserve"> </w:t>
      </w:r>
      <w:r w:rsidR="00D94503">
        <w:rPr>
          <w:lang w:val="en-US"/>
        </w:rPr>
        <w:t>workplace and hence encouraging remote working</w:t>
      </w:r>
      <w:r w:rsidR="008D232C">
        <w:rPr>
          <w:lang w:val="en-US"/>
        </w:rPr>
        <w:t xml:space="preserve">. </w:t>
      </w:r>
      <w:r w:rsidR="007B5114">
        <w:rPr>
          <w:lang w:val="en-US"/>
        </w:rPr>
        <w:t>There</w:t>
      </w:r>
      <w:r w:rsidR="00057BB2">
        <w:rPr>
          <w:lang w:val="en-US"/>
        </w:rPr>
        <w:t xml:space="preserve"> are various </w:t>
      </w:r>
      <w:r w:rsidR="007B5114">
        <w:rPr>
          <w:lang w:val="en-US"/>
        </w:rPr>
        <w:t>types</w:t>
      </w:r>
      <w:r w:rsidR="00057BB2">
        <w:rPr>
          <w:lang w:val="en-US"/>
        </w:rPr>
        <w:t xml:space="preserve"> of innovative </w:t>
      </w:r>
      <w:r w:rsidR="007B5114">
        <w:rPr>
          <w:lang w:val="en-US"/>
        </w:rPr>
        <w:t>technologies</w:t>
      </w:r>
      <w:r w:rsidR="00057BB2">
        <w:rPr>
          <w:lang w:val="en-US"/>
        </w:rPr>
        <w:t xml:space="preserve"> and tools such as </w:t>
      </w:r>
      <w:r w:rsidR="007B5114">
        <w:rPr>
          <w:lang w:val="en-US"/>
        </w:rPr>
        <w:t xml:space="preserve">mobile </w:t>
      </w:r>
      <w:r w:rsidR="00D9656C">
        <w:rPr>
          <w:lang w:val="en-US"/>
        </w:rPr>
        <w:t>and cloud technology</w:t>
      </w:r>
      <w:r w:rsidR="00732C74">
        <w:rPr>
          <w:lang w:val="en-US"/>
        </w:rPr>
        <w:t xml:space="preserve"> that are enabling the</w:t>
      </w:r>
      <w:r w:rsidR="009E386B">
        <w:rPr>
          <w:lang w:val="en-US"/>
        </w:rPr>
        <w:t xml:space="preserve"> remote access </w:t>
      </w:r>
      <w:r w:rsidR="00D420C3">
        <w:rPr>
          <w:lang w:val="en-US"/>
        </w:rPr>
        <w:t xml:space="preserve">through </w:t>
      </w:r>
      <w:r w:rsidR="00D420C3" w:rsidRPr="00D420C3">
        <w:t>internet-based service models</w:t>
      </w:r>
      <w:r w:rsidR="00D420C3">
        <w:t xml:space="preserve">. </w:t>
      </w:r>
      <w:r w:rsidR="001E030F">
        <w:t>These</w:t>
      </w:r>
      <w:r w:rsidR="00D420C3">
        <w:t xml:space="preserve"> are </w:t>
      </w:r>
      <w:r w:rsidR="003C462D">
        <w:t>enabling</w:t>
      </w:r>
      <w:r w:rsidR="001E030F">
        <w:t xml:space="preserve"> interconnection to not only to one remote location but also many locations through internet network connections</w:t>
      </w:r>
      <w:r w:rsidR="004013F2">
        <w:t xml:space="preserve"> (</w:t>
      </w:r>
      <w:r w:rsidR="004013F2" w:rsidRPr="003A1623">
        <w:t>Colbert</w:t>
      </w:r>
      <w:r w:rsidR="004013F2">
        <w:t xml:space="preserve"> et.al, </w:t>
      </w:r>
      <w:r w:rsidR="004013F2" w:rsidRPr="003A1623">
        <w:t>2016</w:t>
      </w:r>
      <w:r w:rsidR="004013F2">
        <w:t>)</w:t>
      </w:r>
      <w:r w:rsidR="001E030F">
        <w:t xml:space="preserve">. </w:t>
      </w:r>
      <w:r w:rsidR="00FE7E1B">
        <w:t>Cloud</w:t>
      </w:r>
      <w:r w:rsidR="001E030F">
        <w:t xml:space="preserve"> computing</w:t>
      </w:r>
      <w:r w:rsidR="00A626F8">
        <w:t xml:space="preserve"> is</w:t>
      </w:r>
      <w:r w:rsidR="001E030F">
        <w:t xml:space="preserve"> enabling workers to work from </w:t>
      </w:r>
      <w:r w:rsidR="000B30B9">
        <w:t>anywhere by clicking just mouse and mobile phone</w:t>
      </w:r>
      <w:r w:rsidR="00A626F8">
        <w:t xml:space="preserve"> is</w:t>
      </w:r>
      <w:r w:rsidR="000B30B9">
        <w:t xml:space="preserve"> enabling to communicate from distant</w:t>
      </w:r>
      <w:r w:rsidR="001E030F">
        <w:t xml:space="preserve"> </w:t>
      </w:r>
      <w:r w:rsidR="003F4094">
        <w:t xml:space="preserve">remote locations through </w:t>
      </w:r>
      <w:r w:rsidR="003A196B">
        <w:t>call and video conferencing</w:t>
      </w:r>
      <w:r w:rsidR="00B62EC7">
        <w:t>.</w:t>
      </w:r>
      <w:r w:rsidR="001E030F">
        <w:t xml:space="preserve"> </w:t>
      </w:r>
      <w:r w:rsidR="003C462D">
        <w:t xml:space="preserve"> </w:t>
      </w:r>
    </w:p>
    <w:p w:rsidR="00DC50DD" w:rsidRPr="00220DB1" w:rsidRDefault="0000704D" w:rsidP="00220DB1">
      <w:pPr>
        <w:rPr>
          <w:lang w:val="en-US"/>
        </w:rPr>
      </w:pPr>
      <w:r w:rsidRPr="00971BC9">
        <w:rPr>
          <w:b/>
          <w:i/>
        </w:rPr>
        <w:t>Maintain</w:t>
      </w:r>
      <w:r w:rsidR="00DC50DD" w:rsidRPr="00971BC9">
        <w:rPr>
          <w:b/>
          <w:i/>
        </w:rPr>
        <w:t xml:space="preserve"> the organization:</w:t>
      </w:r>
      <w:r w:rsidR="00DC50DD">
        <w:t xml:space="preserve"> Modern technologies help different types of organizations to maintain and keep up-to date </w:t>
      </w:r>
      <w:r w:rsidR="00CD2125">
        <w:t>as per current trend in the market.</w:t>
      </w:r>
      <w:r w:rsidR="00644A40">
        <w:t xml:space="preserve"> </w:t>
      </w:r>
      <w:r w:rsidR="002B5773">
        <w:t>System</w:t>
      </w:r>
      <w:r w:rsidR="00644A40">
        <w:t xml:space="preserve"> software</w:t>
      </w:r>
      <w:r w:rsidR="00303064">
        <w:t xml:space="preserve"> like project management software</w:t>
      </w:r>
      <w:r w:rsidR="00275E0E">
        <w:t xml:space="preserve"> helps the organization to plan, organize, delegate, coordinate and control, review and assess various tasks </w:t>
      </w:r>
      <w:r w:rsidR="001226F9">
        <w:t xml:space="preserve">for successfully accomplishing the </w:t>
      </w:r>
      <w:r w:rsidR="004B4D0C">
        <w:t xml:space="preserve">project. </w:t>
      </w:r>
      <w:r w:rsidR="00332F00">
        <w:t>With</w:t>
      </w:r>
      <w:r w:rsidR="009141D4">
        <w:t xml:space="preserve"> the help of this software, management and employees can delegate and distribute tasks</w:t>
      </w:r>
      <w:r w:rsidR="004B6173">
        <w:t xml:space="preserve"> as well as responsibilities</w:t>
      </w:r>
      <w:r w:rsidR="009141D4">
        <w:t xml:space="preserve"> </w:t>
      </w:r>
      <w:r w:rsidR="004B6173">
        <w:t xml:space="preserve">in </w:t>
      </w:r>
      <w:r w:rsidR="007061A5">
        <w:t>efficient</w:t>
      </w:r>
      <w:r w:rsidR="004B6173">
        <w:t xml:space="preserve"> and effective manner so that </w:t>
      </w:r>
      <w:r w:rsidR="006E51C9">
        <w:t xml:space="preserve">organization project and </w:t>
      </w:r>
      <w:r w:rsidR="007B234C">
        <w:t>target can be accomplished successfully.</w:t>
      </w:r>
      <w:r w:rsidR="006E51C9">
        <w:t xml:space="preserve"> </w:t>
      </w:r>
      <w:r w:rsidR="00275E0E">
        <w:t xml:space="preserve"> </w:t>
      </w:r>
      <w:r w:rsidR="00303064">
        <w:t xml:space="preserve"> </w:t>
      </w:r>
    </w:p>
    <w:p w:rsidR="00932EBB" w:rsidRDefault="00932EBB" w:rsidP="00200D7F">
      <w:pPr>
        <w:pStyle w:val="Heading2"/>
        <w:rPr>
          <w:lang w:val="en-US"/>
        </w:rPr>
        <w:sectPr w:rsidR="00932EBB" w:rsidSect="006678E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200D7F" w:rsidRDefault="00200D7F" w:rsidP="00200D7F">
      <w:pPr>
        <w:pStyle w:val="Heading2"/>
        <w:rPr>
          <w:lang w:val="en-US"/>
        </w:rPr>
      </w:pPr>
      <w:bookmarkStart w:id="3" w:name="_Toc6348423"/>
      <w:r w:rsidRPr="00200D7F">
        <w:rPr>
          <w:lang w:val="en-US"/>
        </w:rPr>
        <w:lastRenderedPageBreak/>
        <w:t>Explore social media as a tool for marketing, information gathering and communication within the workplace</w:t>
      </w:r>
      <w:bookmarkEnd w:id="3"/>
      <w:r w:rsidR="00251BEE">
        <w:rPr>
          <w:lang w:val="en-US"/>
        </w:rPr>
        <w:t xml:space="preserve"> </w:t>
      </w:r>
    </w:p>
    <w:p w:rsidR="00A959B8" w:rsidRDefault="00BB3079" w:rsidP="00A959B8">
      <w:pPr>
        <w:rPr>
          <w:lang w:val="en-US"/>
        </w:rPr>
      </w:pPr>
      <w:r>
        <w:rPr>
          <w:lang w:val="en-US"/>
        </w:rPr>
        <w:t>Social</w:t>
      </w:r>
      <w:r w:rsidR="00A959B8">
        <w:rPr>
          <w:lang w:val="en-US"/>
        </w:rPr>
        <w:t xml:space="preserve"> media can be defined as the </w:t>
      </w:r>
      <w:r w:rsidR="00471082">
        <w:rPr>
          <w:lang w:val="en-US"/>
        </w:rPr>
        <w:t xml:space="preserve">means of interacting and interconnecting with people </w:t>
      </w:r>
      <w:r w:rsidR="00A356E6">
        <w:rPr>
          <w:lang w:val="en-US"/>
        </w:rPr>
        <w:t xml:space="preserve">for the purpose of sharing information, ideas, </w:t>
      </w:r>
      <w:r>
        <w:rPr>
          <w:lang w:val="en-US"/>
        </w:rPr>
        <w:t>and other</w:t>
      </w:r>
      <w:r w:rsidR="00A356E6">
        <w:rPr>
          <w:lang w:val="en-US"/>
        </w:rPr>
        <w:t xml:space="preserve"> relevant data through effective networks</w:t>
      </w:r>
      <w:r w:rsidR="003664C1">
        <w:rPr>
          <w:lang w:val="en-US"/>
        </w:rPr>
        <w:t xml:space="preserve">. </w:t>
      </w:r>
      <w:r w:rsidR="00F17EAA">
        <w:rPr>
          <w:lang w:val="en-US"/>
        </w:rPr>
        <w:t>There</w:t>
      </w:r>
      <w:r w:rsidR="003664C1">
        <w:rPr>
          <w:lang w:val="en-US"/>
        </w:rPr>
        <w:t xml:space="preserve"> are various type</w:t>
      </w:r>
      <w:r w:rsidR="00DB0112">
        <w:rPr>
          <w:lang w:val="en-US"/>
        </w:rPr>
        <w:t>s</w:t>
      </w:r>
      <w:r w:rsidR="003664C1">
        <w:rPr>
          <w:lang w:val="en-US"/>
        </w:rPr>
        <w:t xml:space="preserve"> of social networking sites </w:t>
      </w:r>
      <w:r w:rsidR="00F17EAA">
        <w:rPr>
          <w:lang w:val="en-US"/>
        </w:rPr>
        <w:t xml:space="preserve">such as </w:t>
      </w:r>
      <w:r w:rsidR="00F17EAA" w:rsidRPr="00F17EAA">
        <w:t>Twitter, Instagram,</w:t>
      </w:r>
      <w:r w:rsidR="00F17EAA" w:rsidRPr="00F17EAA">
        <w:rPr>
          <w:rFonts w:ascii="Arial" w:hAnsi="Arial" w:cs="Arial"/>
          <w:color w:val="545454"/>
          <w:shd w:val="clear" w:color="auto" w:fill="FFFFFF"/>
        </w:rPr>
        <w:t xml:space="preserve"> </w:t>
      </w:r>
      <w:r w:rsidR="00F17EAA" w:rsidRPr="00F17EAA">
        <w:t>Facebook</w:t>
      </w:r>
      <w:r w:rsidR="00F17EAA">
        <w:t>,</w:t>
      </w:r>
      <w:r w:rsidR="00F17EAA" w:rsidRPr="00F17EAA">
        <w:rPr>
          <w:rFonts w:ascii="Arial" w:hAnsi="Arial" w:cs="Arial"/>
          <w:color w:val="545454"/>
          <w:shd w:val="clear" w:color="auto" w:fill="FFFFFF"/>
        </w:rPr>
        <w:t xml:space="preserve"> </w:t>
      </w:r>
      <w:r w:rsidR="00F17EAA">
        <w:t xml:space="preserve">YouTube, </w:t>
      </w:r>
      <w:proofErr w:type="spellStart"/>
      <w:r w:rsidR="00F17EAA">
        <w:t>Whatsapp</w:t>
      </w:r>
      <w:proofErr w:type="spellEnd"/>
      <w:r w:rsidR="00F17EAA">
        <w:t xml:space="preserve">, </w:t>
      </w:r>
      <w:r w:rsidR="00F17EAA" w:rsidRPr="00F17EAA">
        <w:t>Snapchat</w:t>
      </w:r>
      <w:r w:rsidR="00F17EAA">
        <w:t xml:space="preserve">, etc. </w:t>
      </w:r>
      <w:r w:rsidR="00CF322E">
        <w:t xml:space="preserve">that can be used in the workplace </w:t>
      </w:r>
      <w:r w:rsidR="00DE3E76">
        <w:t>for different purpose</w:t>
      </w:r>
      <w:r w:rsidR="008D2BD3">
        <w:t>s such as</w:t>
      </w:r>
      <w:r w:rsidR="008D2BD3" w:rsidRPr="008D2BD3">
        <w:rPr>
          <w:bCs/>
          <w:lang w:val="en-US"/>
        </w:rPr>
        <w:t xml:space="preserve"> </w:t>
      </w:r>
      <w:r w:rsidR="008D2BD3" w:rsidRPr="00200D7F">
        <w:rPr>
          <w:bCs/>
          <w:lang w:val="en-US"/>
        </w:rPr>
        <w:t>information gathering</w:t>
      </w:r>
      <w:r w:rsidR="008D2BD3">
        <w:rPr>
          <w:bCs/>
          <w:lang w:val="en-US"/>
        </w:rPr>
        <w:t xml:space="preserve">, communication and </w:t>
      </w:r>
      <w:r w:rsidR="00343CFE" w:rsidRPr="00200D7F">
        <w:rPr>
          <w:bCs/>
          <w:lang w:val="en-US"/>
        </w:rPr>
        <w:t>marketing</w:t>
      </w:r>
      <w:r>
        <w:rPr>
          <w:bCs/>
          <w:lang w:val="en-US"/>
        </w:rPr>
        <w:t>.</w:t>
      </w:r>
      <w:r w:rsidR="008D2BD3">
        <w:t xml:space="preserve"> </w:t>
      </w:r>
      <w:r w:rsidR="00022C6E">
        <w:rPr>
          <w:lang w:val="en-US"/>
        </w:rPr>
        <w:t>Social</w:t>
      </w:r>
      <w:r w:rsidR="00266FA5">
        <w:rPr>
          <w:lang w:val="en-US"/>
        </w:rPr>
        <w:t xml:space="preserve"> media is majorly helping </w:t>
      </w:r>
      <w:r w:rsidR="004C7C78">
        <w:rPr>
          <w:lang w:val="en-US"/>
        </w:rPr>
        <w:t>different types</w:t>
      </w:r>
      <w:r w:rsidR="00266FA5">
        <w:rPr>
          <w:lang w:val="en-US"/>
        </w:rPr>
        <w:t xml:space="preserve"> of</w:t>
      </w:r>
      <w:r w:rsidR="004C7C78">
        <w:rPr>
          <w:lang w:val="en-US"/>
        </w:rPr>
        <w:t xml:space="preserve"> organizations </w:t>
      </w:r>
      <w:r w:rsidR="00285779">
        <w:rPr>
          <w:lang w:val="en-US"/>
        </w:rPr>
        <w:t xml:space="preserve">in enhancing and improving </w:t>
      </w:r>
      <w:r w:rsidR="00FE4ED6">
        <w:rPr>
          <w:lang w:val="en-US"/>
        </w:rPr>
        <w:t xml:space="preserve">operations, productivity </w:t>
      </w:r>
      <w:r w:rsidR="00482DD5">
        <w:rPr>
          <w:lang w:val="en-US"/>
        </w:rPr>
        <w:t>and profitability</w:t>
      </w:r>
      <w:r w:rsidR="0071678B">
        <w:rPr>
          <w:lang w:val="en-US"/>
        </w:rPr>
        <w:t xml:space="preserve">. </w:t>
      </w:r>
    </w:p>
    <w:p w:rsidR="00C03D84" w:rsidRPr="003D59B7" w:rsidRDefault="00A178AA" w:rsidP="00A959B8">
      <w:pPr>
        <w:rPr>
          <w:b/>
          <w:lang w:val="en-US"/>
        </w:rPr>
      </w:pPr>
      <w:r w:rsidRPr="003D59B7">
        <w:rPr>
          <w:b/>
          <w:lang w:val="en-US"/>
        </w:rPr>
        <w:t>Social</w:t>
      </w:r>
      <w:r w:rsidR="00C03D84" w:rsidRPr="003D59B7">
        <w:rPr>
          <w:b/>
          <w:lang w:val="en-US"/>
        </w:rPr>
        <w:t xml:space="preserve"> media as a communication tool</w:t>
      </w:r>
      <w:r w:rsidR="00B66C1E" w:rsidRPr="003D59B7">
        <w:rPr>
          <w:b/>
          <w:lang w:val="en-US"/>
        </w:rPr>
        <w:t xml:space="preserve"> within the workplace </w:t>
      </w:r>
    </w:p>
    <w:p w:rsidR="00A178AA" w:rsidRDefault="001B7E2A" w:rsidP="00A959B8">
      <w:r>
        <w:rPr>
          <w:lang w:val="en-US"/>
        </w:rPr>
        <w:t>In</w:t>
      </w:r>
      <w:r w:rsidR="00A178AA">
        <w:rPr>
          <w:lang w:val="en-US"/>
        </w:rPr>
        <w:t xml:space="preserve"> the modern time, the social media is the most useful and effective medium of communication through people communicate, share information</w:t>
      </w:r>
      <w:r w:rsidR="00F35C48">
        <w:rPr>
          <w:lang w:val="en-US"/>
        </w:rPr>
        <w:t>, and coordinate with each other from distant places</w:t>
      </w:r>
      <w:r w:rsidR="00B279A0">
        <w:rPr>
          <w:lang w:val="en-US"/>
        </w:rPr>
        <w:t xml:space="preserve">. </w:t>
      </w:r>
      <w:r w:rsidR="00356552">
        <w:rPr>
          <w:lang w:val="en-US"/>
        </w:rPr>
        <w:t>Social</w:t>
      </w:r>
      <w:r w:rsidR="00B279A0">
        <w:rPr>
          <w:lang w:val="en-US"/>
        </w:rPr>
        <w:t xml:space="preserve"> media is the most useful and effective platform that ensure the relaxed and casual </w:t>
      </w:r>
      <w:r w:rsidR="00F538EF">
        <w:rPr>
          <w:lang w:val="en-US"/>
        </w:rPr>
        <w:t>environment</w:t>
      </w:r>
      <w:r w:rsidR="00FA45C9">
        <w:rPr>
          <w:lang w:val="en-US"/>
        </w:rPr>
        <w:t xml:space="preserve"> where people can share information related to personal life, professional life and about product and services.</w:t>
      </w:r>
      <w:r w:rsidR="00356552">
        <w:rPr>
          <w:lang w:val="en-US"/>
        </w:rPr>
        <w:t xml:space="preserve"> </w:t>
      </w:r>
      <w:r w:rsidR="00DA143E">
        <w:rPr>
          <w:lang w:val="en-US"/>
        </w:rPr>
        <w:t>Social</w:t>
      </w:r>
      <w:r w:rsidR="00356552">
        <w:rPr>
          <w:lang w:val="en-US"/>
        </w:rPr>
        <w:t xml:space="preserve"> media is very helpful </w:t>
      </w:r>
      <w:r w:rsidR="00F32144">
        <w:rPr>
          <w:lang w:val="en-US"/>
        </w:rPr>
        <w:t xml:space="preserve">in ensuring effective </w:t>
      </w:r>
      <w:r w:rsidR="00356552">
        <w:rPr>
          <w:lang w:val="en-US"/>
        </w:rPr>
        <w:t xml:space="preserve">internal communication </w:t>
      </w:r>
      <w:r w:rsidR="00F32144">
        <w:rPr>
          <w:lang w:val="en-US"/>
        </w:rPr>
        <w:t xml:space="preserve">between managers, leaders, employees and shareholders </w:t>
      </w:r>
      <w:r w:rsidR="00C51FFA">
        <w:rPr>
          <w:lang w:val="en-US"/>
        </w:rPr>
        <w:t>for ensuring smooth operations and performance of the organization</w:t>
      </w:r>
      <w:r w:rsidR="004013F2">
        <w:rPr>
          <w:lang w:val="en-US"/>
        </w:rPr>
        <w:t xml:space="preserve"> (</w:t>
      </w:r>
      <w:proofErr w:type="spellStart"/>
      <w:r w:rsidR="004013F2" w:rsidRPr="003A1623">
        <w:t>Dreher</w:t>
      </w:r>
      <w:proofErr w:type="spellEnd"/>
      <w:r w:rsidR="004013F2" w:rsidRPr="003A1623">
        <w:t>, 2014</w:t>
      </w:r>
      <w:r w:rsidR="004013F2">
        <w:rPr>
          <w:lang w:val="en-US"/>
        </w:rPr>
        <w:t>)</w:t>
      </w:r>
      <w:r w:rsidR="00C51FFA">
        <w:rPr>
          <w:lang w:val="en-US"/>
        </w:rPr>
        <w:t>.</w:t>
      </w:r>
      <w:r w:rsidR="009C6A2D">
        <w:rPr>
          <w:lang w:val="en-US"/>
        </w:rPr>
        <w:t xml:space="preserve"> </w:t>
      </w:r>
      <w:r>
        <w:rPr>
          <w:lang w:val="en-US"/>
        </w:rPr>
        <w:t>Managers</w:t>
      </w:r>
      <w:r w:rsidR="009C6A2D">
        <w:rPr>
          <w:lang w:val="en-US"/>
        </w:rPr>
        <w:t>,</w:t>
      </w:r>
      <w:r w:rsidR="00374352">
        <w:rPr>
          <w:lang w:val="en-US"/>
        </w:rPr>
        <w:t xml:space="preserve"> leaders and employees can use different social networking sites such as </w:t>
      </w:r>
      <w:r>
        <w:rPr>
          <w:lang w:val="en-US"/>
        </w:rPr>
        <w:t xml:space="preserve">Facebook, </w:t>
      </w:r>
      <w:proofErr w:type="spellStart"/>
      <w:r>
        <w:t>Whatsapp</w:t>
      </w:r>
      <w:proofErr w:type="spellEnd"/>
      <w:r>
        <w:t xml:space="preserve">, </w:t>
      </w:r>
      <w:r w:rsidRPr="00F17EAA">
        <w:t>Snapchat</w:t>
      </w:r>
      <w:r>
        <w:t>, etc.</w:t>
      </w:r>
      <w:r w:rsidR="0082278C">
        <w:t xml:space="preserve"> for </w:t>
      </w:r>
      <w:r w:rsidR="00E3742D">
        <w:t xml:space="preserve">sharing relevant </w:t>
      </w:r>
      <w:r w:rsidR="00A3600B">
        <w:t>information</w:t>
      </w:r>
      <w:r w:rsidR="00FA2DFB">
        <w:t xml:space="preserve">, data and business </w:t>
      </w:r>
      <w:r w:rsidR="00F46D77">
        <w:t>information so that organization can be operated and r</w:t>
      </w:r>
      <w:r w:rsidR="002140B7">
        <w:t>un</w:t>
      </w:r>
      <w:r w:rsidR="00CF5646">
        <w:t xml:space="preserve"> s</w:t>
      </w:r>
      <w:r w:rsidR="000E6E2B">
        <w:t>moothly.</w:t>
      </w:r>
      <w:r w:rsidR="003D59B7">
        <w:t xml:space="preserve"> </w:t>
      </w:r>
      <w:r w:rsidR="009017D1">
        <w:t>Social</w:t>
      </w:r>
      <w:r w:rsidR="003D59B7">
        <w:t xml:space="preserve"> media is also very useful</w:t>
      </w:r>
      <w:r w:rsidR="00F6290A">
        <w:t xml:space="preserve"> </w:t>
      </w:r>
      <w:r w:rsidR="00D13876">
        <w:t xml:space="preserve">and effective in making coordination </w:t>
      </w:r>
      <w:r w:rsidR="00054CAF">
        <w:t xml:space="preserve">and communication </w:t>
      </w:r>
      <w:r w:rsidR="00A151B4">
        <w:t>with different stakeholders</w:t>
      </w:r>
      <w:r w:rsidR="0049292D">
        <w:t xml:space="preserve"> </w:t>
      </w:r>
      <w:r w:rsidR="0028561A">
        <w:t>to ensure the sustainable growth and development of the organization.</w:t>
      </w:r>
      <w:r w:rsidR="003D59B7">
        <w:t xml:space="preserve"> </w:t>
      </w:r>
    </w:p>
    <w:p w:rsidR="006D720A" w:rsidRDefault="00C1528F" w:rsidP="00A959B8">
      <w:r>
        <w:t>Social</w:t>
      </w:r>
      <w:r w:rsidR="006D720A">
        <w:t xml:space="preserve"> media tool is also helpful for different types of organization</w:t>
      </w:r>
      <w:r w:rsidR="00C73C54">
        <w:t xml:space="preserve"> to en</w:t>
      </w:r>
      <w:r w:rsidR="009700FE">
        <w:t>hance and improve customer service.</w:t>
      </w:r>
      <w:r w:rsidR="0084091D">
        <w:t xml:space="preserve"> </w:t>
      </w:r>
      <w:r w:rsidR="00E9563F">
        <w:t>Organization</w:t>
      </w:r>
      <w:r w:rsidR="00D971BB">
        <w:t xml:space="preserve"> can receive customers feedbacks on the social media about products or services provided to customers</w:t>
      </w:r>
      <w:r w:rsidR="0067654D">
        <w:t xml:space="preserve"> and then improved the organizational </w:t>
      </w:r>
      <w:r w:rsidR="00610DF1">
        <w:t>performance</w:t>
      </w:r>
      <w:r w:rsidR="0067654D">
        <w:t xml:space="preserve"> and </w:t>
      </w:r>
      <w:r w:rsidR="00771EB4">
        <w:t>productivity</w:t>
      </w:r>
      <w:r w:rsidR="0067654D">
        <w:t xml:space="preserve"> accordingly</w:t>
      </w:r>
      <w:r w:rsidR="004069CF">
        <w:t xml:space="preserve">. </w:t>
      </w:r>
      <w:r w:rsidR="00610DF1">
        <w:t>Organization</w:t>
      </w:r>
      <w:r w:rsidR="004069CF">
        <w:t xml:space="preserve"> can also directly communicate with customers through social media </w:t>
      </w:r>
      <w:r w:rsidR="00610DF1">
        <w:t>and identify their needs and then can design and develop products or services accordingly</w:t>
      </w:r>
      <w:r w:rsidR="000235E2">
        <w:t xml:space="preserve"> to enhance customer satisfaction and hence can achieve </w:t>
      </w:r>
      <w:r w:rsidR="00DA3463">
        <w:t>organizational desired goal.</w:t>
      </w:r>
    </w:p>
    <w:p w:rsidR="00D72D9F" w:rsidRPr="003D59B7" w:rsidRDefault="00D72D9F" w:rsidP="00D72D9F">
      <w:pPr>
        <w:rPr>
          <w:b/>
          <w:lang w:val="en-US"/>
        </w:rPr>
      </w:pPr>
      <w:r w:rsidRPr="003D59B7">
        <w:rPr>
          <w:b/>
          <w:lang w:val="en-US"/>
        </w:rPr>
        <w:lastRenderedPageBreak/>
        <w:t xml:space="preserve">Social media as a </w:t>
      </w:r>
      <w:r>
        <w:rPr>
          <w:b/>
          <w:lang w:val="en-US"/>
        </w:rPr>
        <w:t>marketing</w:t>
      </w:r>
      <w:r w:rsidRPr="003D59B7">
        <w:rPr>
          <w:b/>
          <w:lang w:val="en-US"/>
        </w:rPr>
        <w:t xml:space="preserve"> tool within the workplace </w:t>
      </w:r>
    </w:p>
    <w:p w:rsidR="00D72D9F" w:rsidRDefault="007C5DE1" w:rsidP="00A959B8">
      <w:pPr>
        <w:rPr>
          <w:lang w:val="en-US"/>
        </w:rPr>
      </w:pPr>
      <w:r>
        <w:rPr>
          <w:lang w:val="en-US"/>
        </w:rPr>
        <w:t>Social</w:t>
      </w:r>
      <w:r w:rsidR="00FC4035">
        <w:rPr>
          <w:lang w:val="en-US"/>
        </w:rPr>
        <w:t xml:space="preserve"> media is the most effective and useful medium for promoting the business and products or services at large scale.</w:t>
      </w:r>
      <w:r w:rsidR="00CE71C6">
        <w:rPr>
          <w:lang w:val="en-US"/>
        </w:rPr>
        <w:t xml:space="preserve"> </w:t>
      </w:r>
      <w:r w:rsidR="008169EA">
        <w:rPr>
          <w:lang w:val="en-US"/>
        </w:rPr>
        <w:t>Different</w:t>
      </w:r>
      <w:r w:rsidR="00CE71C6">
        <w:rPr>
          <w:lang w:val="en-US"/>
        </w:rPr>
        <w:t xml:space="preserve"> business organization</w:t>
      </w:r>
      <w:r w:rsidR="001E16A2">
        <w:rPr>
          <w:lang w:val="en-US"/>
        </w:rPr>
        <w:t xml:space="preserve">s can use different social network sites to promote or aware people about their business and products or services </w:t>
      </w:r>
      <w:r w:rsidR="008F001F">
        <w:rPr>
          <w:lang w:val="en-US"/>
        </w:rPr>
        <w:t>at mass level.</w:t>
      </w:r>
      <w:r w:rsidR="0049373C">
        <w:rPr>
          <w:lang w:val="en-US"/>
        </w:rPr>
        <w:t xml:space="preserve"> </w:t>
      </w:r>
      <w:r w:rsidR="000B0216">
        <w:rPr>
          <w:lang w:val="en-US"/>
        </w:rPr>
        <w:t>Presently</w:t>
      </w:r>
      <w:r w:rsidR="0049373C">
        <w:rPr>
          <w:lang w:val="en-US"/>
        </w:rPr>
        <w:t xml:space="preserve">, maximum </w:t>
      </w:r>
      <w:r w:rsidR="00067FFB">
        <w:rPr>
          <w:lang w:val="en-US"/>
        </w:rPr>
        <w:t>population in the world is closely connected with or uses</w:t>
      </w:r>
      <w:r w:rsidR="0049373C">
        <w:rPr>
          <w:lang w:val="en-US"/>
        </w:rPr>
        <w:t xml:space="preserve"> social networking sites such as Instagram, Facebook, </w:t>
      </w:r>
      <w:proofErr w:type="spellStart"/>
      <w:r w:rsidR="0049373C">
        <w:rPr>
          <w:lang w:val="en-US"/>
        </w:rPr>
        <w:t>Whatsapp</w:t>
      </w:r>
      <w:proofErr w:type="spellEnd"/>
      <w:r w:rsidR="0049373C">
        <w:rPr>
          <w:lang w:val="en-US"/>
        </w:rPr>
        <w:t>,</w:t>
      </w:r>
      <w:r w:rsidR="00D76209">
        <w:rPr>
          <w:lang w:val="en-US"/>
        </w:rPr>
        <w:t xml:space="preserve"> YouTube, etc.</w:t>
      </w:r>
      <w:r w:rsidR="00C60720">
        <w:rPr>
          <w:lang w:val="en-US"/>
        </w:rPr>
        <w:t xml:space="preserve"> </w:t>
      </w:r>
      <w:r w:rsidR="00F528AF">
        <w:rPr>
          <w:lang w:val="en-US"/>
        </w:rPr>
        <w:t>T</w:t>
      </w:r>
      <w:r w:rsidR="009F03F5">
        <w:rPr>
          <w:lang w:val="en-US"/>
        </w:rPr>
        <w:t>herefore, business organizations can use these social media platform</w:t>
      </w:r>
      <w:r w:rsidR="008967A5">
        <w:rPr>
          <w:lang w:val="en-US"/>
        </w:rPr>
        <w:t xml:space="preserve">s or websites to promote their products or services at large scale and hence to enhance sales </w:t>
      </w:r>
      <w:r w:rsidR="007F520C">
        <w:rPr>
          <w:lang w:val="en-US"/>
        </w:rPr>
        <w:t>as well as profitability.</w:t>
      </w:r>
      <w:r w:rsidR="00795D71">
        <w:rPr>
          <w:lang w:val="en-US"/>
        </w:rPr>
        <w:t xml:space="preserve"> </w:t>
      </w:r>
      <w:r w:rsidR="00731CA2">
        <w:rPr>
          <w:lang w:val="en-US"/>
        </w:rPr>
        <w:t>Business</w:t>
      </w:r>
      <w:r w:rsidR="00795D71">
        <w:rPr>
          <w:lang w:val="en-US"/>
        </w:rPr>
        <w:t xml:space="preserve"> organization</w:t>
      </w:r>
      <w:r w:rsidR="00DF37D2">
        <w:rPr>
          <w:lang w:val="en-US"/>
        </w:rPr>
        <w:t>s</w:t>
      </w:r>
      <w:r w:rsidR="00795D71">
        <w:rPr>
          <w:lang w:val="en-US"/>
        </w:rPr>
        <w:t xml:space="preserve"> can design</w:t>
      </w:r>
      <w:r w:rsidR="00DF37D2">
        <w:rPr>
          <w:lang w:val="en-US"/>
        </w:rPr>
        <w:t>,</w:t>
      </w:r>
      <w:r w:rsidR="00795D71">
        <w:rPr>
          <w:lang w:val="en-US"/>
        </w:rPr>
        <w:t xml:space="preserve"> create</w:t>
      </w:r>
      <w:r w:rsidR="00DF37D2">
        <w:rPr>
          <w:lang w:val="en-US"/>
        </w:rPr>
        <w:t xml:space="preserve"> and share content about their business products or services to aware people at large scale and</w:t>
      </w:r>
      <w:r w:rsidR="002F3796">
        <w:rPr>
          <w:lang w:val="en-US"/>
        </w:rPr>
        <w:t xml:space="preserve"> hence to enhance sales and growth of the business</w:t>
      </w:r>
      <w:r w:rsidR="004013F2">
        <w:rPr>
          <w:lang w:val="en-US"/>
        </w:rPr>
        <w:t xml:space="preserve"> (</w:t>
      </w:r>
      <w:r w:rsidR="004013F2" w:rsidRPr="003A1623">
        <w:t>Dwivedi</w:t>
      </w:r>
      <w:r w:rsidR="004013F2">
        <w:t xml:space="preserve"> et.al, </w:t>
      </w:r>
      <w:r w:rsidR="004013F2" w:rsidRPr="003A1623">
        <w:t>2015</w:t>
      </w:r>
      <w:r w:rsidR="004013F2">
        <w:rPr>
          <w:lang w:val="en-US"/>
        </w:rPr>
        <w:t>)</w:t>
      </w:r>
      <w:r w:rsidR="002F3796">
        <w:rPr>
          <w:lang w:val="en-US"/>
        </w:rPr>
        <w:t>.</w:t>
      </w:r>
      <w:r w:rsidR="00795D71">
        <w:rPr>
          <w:lang w:val="en-US"/>
        </w:rPr>
        <w:t xml:space="preserve"> </w:t>
      </w:r>
    </w:p>
    <w:p w:rsidR="00731CA2" w:rsidRDefault="00731583" w:rsidP="00A959B8">
      <w:pPr>
        <w:rPr>
          <w:lang w:val="en-US"/>
        </w:rPr>
      </w:pPr>
      <w:r>
        <w:rPr>
          <w:lang w:val="en-US"/>
        </w:rPr>
        <w:t>The</w:t>
      </w:r>
      <w:r w:rsidR="00731CA2">
        <w:rPr>
          <w:lang w:val="en-US"/>
        </w:rPr>
        <w:t xml:space="preserve"> social media marketing plays an important role in developing and enhancing</w:t>
      </w:r>
      <w:r w:rsidR="00926854">
        <w:rPr>
          <w:lang w:val="en-US"/>
        </w:rPr>
        <w:t xml:space="preserve"> good brand or product image in the market.</w:t>
      </w:r>
      <w:r w:rsidR="00731CA2">
        <w:rPr>
          <w:lang w:val="en-US"/>
        </w:rPr>
        <w:t xml:space="preserve"> </w:t>
      </w:r>
      <w:r w:rsidR="003F128E">
        <w:rPr>
          <w:lang w:val="en-US"/>
        </w:rPr>
        <w:t>Existing</w:t>
      </w:r>
      <w:r>
        <w:rPr>
          <w:lang w:val="en-US"/>
        </w:rPr>
        <w:t xml:space="preserve"> as well as newly established </w:t>
      </w:r>
      <w:r w:rsidR="009F6DE6">
        <w:rPr>
          <w:lang w:val="en-US"/>
        </w:rPr>
        <w:t xml:space="preserve">organizations can </w:t>
      </w:r>
      <w:r w:rsidR="00CC073F">
        <w:rPr>
          <w:lang w:val="en-US"/>
        </w:rPr>
        <w:t>develop, design an</w:t>
      </w:r>
      <w:r w:rsidR="003F128E">
        <w:rPr>
          <w:lang w:val="en-US"/>
        </w:rPr>
        <w:t xml:space="preserve">d share attractive content about the products or services on different social networking sites </w:t>
      </w:r>
      <w:r w:rsidR="00B80A2E">
        <w:rPr>
          <w:lang w:val="en-US"/>
        </w:rPr>
        <w:t xml:space="preserve">that aware people at mass level and hence </w:t>
      </w:r>
      <w:r w:rsidR="00BB5098">
        <w:rPr>
          <w:lang w:val="en-US"/>
        </w:rPr>
        <w:t>enhances</w:t>
      </w:r>
      <w:r w:rsidR="00B80A2E">
        <w:rPr>
          <w:lang w:val="en-US"/>
        </w:rPr>
        <w:t xml:space="preserve"> and develop good market image.</w:t>
      </w:r>
      <w:r w:rsidR="00B3346A">
        <w:rPr>
          <w:lang w:val="en-US"/>
        </w:rPr>
        <w:t xml:space="preserve"> </w:t>
      </w:r>
      <w:r w:rsidR="008F5725">
        <w:rPr>
          <w:lang w:val="en-US"/>
        </w:rPr>
        <w:t>By</w:t>
      </w:r>
      <w:r w:rsidR="00B3346A">
        <w:rPr>
          <w:lang w:val="en-US"/>
        </w:rPr>
        <w:t xml:space="preserve"> using appropriate and effective social networking sites</w:t>
      </w:r>
      <w:r w:rsidR="00BB5098">
        <w:rPr>
          <w:lang w:val="en-US"/>
        </w:rPr>
        <w:t>, different organization can share unique content</w:t>
      </w:r>
      <w:r w:rsidR="008A7DDB">
        <w:rPr>
          <w:lang w:val="en-US"/>
        </w:rPr>
        <w:t xml:space="preserve"> to gain</w:t>
      </w:r>
      <w:r w:rsidR="00485BAB">
        <w:rPr>
          <w:lang w:val="en-US"/>
        </w:rPr>
        <w:t xml:space="preserve"> more followers and devotes.</w:t>
      </w:r>
      <w:r w:rsidR="00C22146">
        <w:rPr>
          <w:lang w:val="en-US"/>
        </w:rPr>
        <w:t xml:space="preserve"> </w:t>
      </w:r>
      <w:r w:rsidR="00902599">
        <w:rPr>
          <w:lang w:val="en-US"/>
        </w:rPr>
        <w:t>For</w:t>
      </w:r>
      <w:r w:rsidR="00C22146">
        <w:rPr>
          <w:lang w:val="en-US"/>
        </w:rPr>
        <w:t xml:space="preserve"> example, different academic organizations design and share academic content so that students or learners can access and acquire knowledge </w:t>
      </w:r>
      <w:r w:rsidR="00902599">
        <w:rPr>
          <w:lang w:val="en-US"/>
        </w:rPr>
        <w:t xml:space="preserve">easily. </w:t>
      </w:r>
      <w:r w:rsidR="00390AA6">
        <w:rPr>
          <w:lang w:val="en-US"/>
        </w:rPr>
        <w:t>Also</w:t>
      </w:r>
      <w:r w:rsidR="00FF6D4D">
        <w:rPr>
          <w:lang w:val="en-US"/>
        </w:rPr>
        <w:t xml:space="preserve"> different entertainment organization</w:t>
      </w:r>
      <w:r w:rsidR="003D7383">
        <w:rPr>
          <w:lang w:val="en-US"/>
        </w:rPr>
        <w:t>s</w:t>
      </w:r>
      <w:r w:rsidR="00FF6D4D">
        <w:rPr>
          <w:lang w:val="en-US"/>
        </w:rPr>
        <w:t xml:space="preserve"> also develop and share video</w:t>
      </w:r>
      <w:r w:rsidR="003D7383">
        <w:rPr>
          <w:lang w:val="en-US"/>
        </w:rPr>
        <w:t xml:space="preserve">, audio and images </w:t>
      </w:r>
      <w:r w:rsidR="00A334C0">
        <w:rPr>
          <w:lang w:val="en-US"/>
        </w:rPr>
        <w:t xml:space="preserve">on social networking sites </w:t>
      </w:r>
      <w:r w:rsidR="003E339D">
        <w:rPr>
          <w:lang w:val="en-US"/>
        </w:rPr>
        <w:t>for attracting more people or customers t</w:t>
      </w:r>
      <w:r w:rsidR="00824364">
        <w:rPr>
          <w:lang w:val="en-US"/>
        </w:rPr>
        <w:t xml:space="preserve">owards </w:t>
      </w:r>
      <w:r w:rsidR="00A31D2C">
        <w:rPr>
          <w:lang w:val="en-US"/>
        </w:rPr>
        <w:t>consuming and using their products or services.</w:t>
      </w:r>
      <w:r w:rsidR="00FF6D4D">
        <w:rPr>
          <w:lang w:val="en-US"/>
        </w:rPr>
        <w:t xml:space="preserve">  </w:t>
      </w:r>
      <w:r w:rsidR="00902599">
        <w:rPr>
          <w:lang w:val="en-US"/>
        </w:rPr>
        <w:t xml:space="preserve"> </w:t>
      </w:r>
      <w:r w:rsidR="00C22146">
        <w:rPr>
          <w:lang w:val="en-US"/>
        </w:rPr>
        <w:t xml:space="preserve"> </w:t>
      </w:r>
      <w:r w:rsidR="008A7DDB">
        <w:rPr>
          <w:lang w:val="en-US"/>
        </w:rPr>
        <w:t xml:space="preserve"> </w:t>
      </w:r>
    </w:p>
    <w:p w:rsidR="0054569A" w:rsidRDefault="0054569A" w:rsidP="0054569A">
      <w:pPr>
        <w:rPr>
          <w:b/>
          <w:lang w:val="en-US"/>
        </w:rPr>
      </w:pPr>
      <w:r w:rsidRPr="003D59B7">
        <w:rPr>
          <w:b/>
          <w:lang w:val="en-US"/>
        </w:rPr>
        <w:t>Social media as a</w:t>
      </w:r>
      <w:r w:rsidR="00C32A52">
        <w:rPr>
          <w:b/>
          <w:lang w:val="en-US"/>
        </w:rPr>
        <w:t>n</w:t>
      </w:r>
      <w:r w:rsidRPr="003D59B7">
        <w:rPr>
          <w:b/>
          <w:lang w:val="en-US"/>
        </w:rPr>
        <w:t xml:space="preserve"> </w:t>
      </w:r>
      <w:r>
        <w:rPr>
          <w:b/>
          <w:lang w:val="en-US"/>
        </w:rPr>
        <w:t>information gathering</w:t>
      </w:r>
      <w:r w:rsidRPr="003D59B7">
        <w:rPr>
          <w:b/>
          <w:lang w:val="en-US"/>
        </w:rPr>
        <w:t xml:space="preserve"> tool within the workplace </w:t>
      </w:r>
    </w:p>
    <w:p w:rsidR="00731CA2" w:rsidRPr="00A959B8" w:rsidRDefault="00263C8B" w:rsidP="00A959B8">
      <w:pPr>
        <w:rPr>
          <w:lang w:val="en-US"/>
        </w:rPr>
      </w:pPr>
      <w:r>
        <w:rPr>
          <w:lang w:val="en-US"/>
        </w:rPr>
        <w:t>In</w:t>
      </w:r>
      <w:r w:rsidR="00935149">
        <w:rPr>
          <w:lang w:val="en-US"/>
        </w:rPr>
        <w:t xml:space="preserve"> the modern workplace, social media is most effective and useful tools or mediums</w:t>
      </w:r>
      <w:r w:rsidR="004C2E04">
        <w:rPr>
          <w:lang w:val="en-US"/>
        </w:rPr>
        <w:t xml:space="preserve"> for gathering, storing and processing </w:t>
      </w:r>
      <w:r w:rsidR="00E93273">
        <w:rPr>
          <w:lang w:val="en-US"/>
        </w:rPr>
        <w:t>information from one person to another and from one workplace or location to another workplace or location.</w:t>
      </w:r>
      <w:r>
        <w:rPr>
          <w:lang w:val="en-US"/>
        </w:rPr>
        <w:t xml:space="preserve"> </w:t>
      </w:r>
      <w:r w:rsidR="00D90CD0">
        <w:rPr>
          <w:lang w:val="en-US"/>
        </w:rPr>
        <w:t>People</w:t>
      </w:r>
      <w:r>
        <w:rPr>
          <w:lang w:val="en-US"/>
        </w:rPr>
        <w:t xml:space="preserve"> in different workplace or organization</w:t>
      </w:r>
      <w:r w:rsidR="00F019D8">
        <w:rPr>
          <w:lang w:val="en-US"/>
        </w:rPr>
        <w:t>s</w:t>
      </w:r>
      <w:r>
        <w:rPr>
          <w:lang w:val="en-US"/>
        </w:rPr>
        <w:t xml:space="preserve"> can communicate or gather </w:t>
      </w:r>
      <w:r w:rsidR="00F019D8">
        <w:rPr>
          <w:lang w:val="en-US"/>
        </w:rPr>
        <w:t>relevant information in fast and efficient manners</w:t>
      </w:r>
      <w:r w:rsidR="0042730A">
        <w:rPr>
          <w:lang w:val="en-US"/>
        </w:rPr>
        <w:t xml:space="preserve"> for meeting their purposes and </w:t>
      </w:r>
      <w:r w:rsidR="00FB3728">
        <w:rPr>
          <w:lang w:val="en-US"/>
        </w:rPr>
        <w:t>achieve desired goal</w:t>
      </w:r>
      <w:r w:rsidR="004013F2">
        <w:rPr>
          <w:lang w:val="en-US"/>
        </w:rPr>
        <w:t xml:space="preserve"> (</w:t>
      </w:r>
      <w:proofErr w:type="spellStart"/>
      <w:r w:rsidR="004013F2" w:rsidRPr="003A1623">
        <w:t>Kavoura</w:t>
      </w:r>
      <w:proofErr w:type="spellEnd"/>
      <w:r w:rsidR="004013F2" w:rsidRPr="003A1623">
        <w:t>, 2014</w:t>
      </w:r>
      <w:r w:rsidR="004013F2">
        <w:rPr>
          <w:lang w:val="en-US"/>
        </w:rPr>
        <w:t>)</w:t>
      </w:r>
      <w:r w:rsidR="00FB3728">
        <w:rPr>
          <w:lang w:val="en-US"/>
        </w:rPr>
        <w:t>.</w:t>
      </w:r>
      <w:r w:rsidR="00A270A4">
        <w:rPr>
          <w:lang w:val="en-US"/>
        </w:rPr>
        <w:t xml:space="preserve"> </w:t>
      </w:r>
      <w:r w:rsidR="00D17091">
        <w:rPr>
          <w:lang w:val="en-US"/>
        </w:rPr>
        <w:t>People</w:t>
      </w:r>
      <w:r w:rsidR="00A270A4">
        <w:rPr>
          <w:lang w:val="en-US"/>
        </w:rPr>
        <w:t xml:space="preserve"> within the workplace can gather information </w:t>
      </w:r>
      <w:r w:rsidR="00D17091">
        <w:rPr>
          <w:lang w:val="en-US"/>
        </w:rPr>
        <w:t>by using or communicating on different social networking</w:t>
      </w:r>
      <w:r w:rsidR="00FC12D5">
        <w:rPr>
          <w:lang w:val="en-US"/>
        </w:rPr>
        <w:t xml:space="preserve"> sites such as </w:t>
      </w:r>
      <w:r w:rsidR="00D67807">
        <w:rPr>
          <w:lang w:val="en-US"/>
        </w:rPr>
        <w:t xml:space="preserve">Facebook, Snapchat, </w:t>
      </w:r>
      <w:proofErr w:type="spellStart"/>
      <w:r w:rsidR="00D67807">
        <w:rPr>
          <w:lang w:val="en-US"/>
        </w:rPr>
        <w:t>Whatsapp</w:t>
      </w:r>
      <w:proofErr w:type="spellEnd"/>
      <w:r w:rsidR="00E3697D">
        <w:rPr>
          <w:lang w:val="en-US"/>
        </w:rPr>
        <w:t xml:space="preserve"> and other social media</w:t>
      </w:r>
      <w:r w:rsidR="000D5F79">
        <w:rPr>
          <w:lang w:val="en-US"/>
        </w:rPr>
        <w:t xml:space="preserve">. </w:t>
      </w:r>
      <w:r w:rsidR="00B62A4C">
        <w:rPr>
          <w:lang w:val="en-US"/>
        </w:rPr>
        <w:t>These</w:t>
      </w:r>
      <w:r w:rsidR="0081080D">
        <w:rPr>
          <w:lang w:val="en-US"/>
        </w:rPr>
        <w:t xml:space="preserve"> social networking sites enable </w:t>
      </w:r>
      <w:r w:rsidR="0081080D">
        <w:rPr>
          <w:lang w:val="en-US"/>
        </w:rPr>
        <w:lastRenderedPageBreak/>
        <w:t>different organizations to</w:t>
      </w:r>
      <w:r w:rsidR="00267346">
        <w:rPr>
          <w:lang w:val="en-US"/>
        </w:rPr>
        <w:t xml:space="preserve"> collect information or data in the form of words, numerical, audio, video and graphics</w:t>
      </w:r>
      <w:r w:rsidR="002573DA">
        <w:rPr>
          <w:lang w:val="en-US"/>
        </w:rPr>
        <w:t>.</w:t>
      </w:r>
      <w:r w:rsidR="0081080D">
        <w:rPr>
          <w:lang w:val="en-US"/>
        </w:rPr>
        <w:t xml:space="preserve">  </w:t>
      </w:r>
      <w:r w:rsidR="00D17091">
        <w:rPr>
          <w:lang w:val="en-US"/>
        </w:rPr>
        <w:t xml:space="preserve"> </w:t>
      </w:r>
      <w:r>
        <w:rPr>
          <w:lang w:val="en-US"/>
        </w:rPr>
        <w:t xml:space="preserve"> </w:t>
      </w:r>
    </w:p>
    <w:p w:rsidR="005D425B" w:rsidRDefault="005D425B">
      <w:pPr>
        <w:spacing w:line="276" w:lineRule="auto"/>
        <w:jc w:val="left"/>
        <w:rPr>
          <w:rFonts w:eastAsiaTheme="majorEastAsia" w:cstheme="majorBidi"/>
          <w:b/>
          <w:bCs/>
          <w:sz w:val="28"/>
          <w:szCs w:val="28"/>
          <w:lang w:val="en-US"/>
        </w:rPr>
      </w:pPr>
      <w:bookmarkStart w:id="4" w:name="_Toc6348424"/>
      <w:r>
        <w:rPr>
          <w:lang w:val="en-US"/>
        </w:rPr>
        <w:br w:type="page"/>
      </w:r>
    </w:p>
    <w:p w:rsidR="00E07099" w:rsidRDefault="00200D7F" w:rsidP="00200D7F">
      <w:pPr>
        <w:pStyle w:val="Heading1"/>
        <w:rPr>
          <w:lang w:val="en-US"/>
        </w:rPr>
      </w:pPr>
      <w:r>
        <w:rPr>
          <w:lang w:val="en-US"/>
        </w:rPr>
        <w:lastRenderedPageBreak/>
        <w:t>Conclusion</w:t>
      </w:r>
      <w:bookmarkEnd w:id="4"/>
    </w:p>
    <w:p w:rsidR="00E07099" w:rsidRPr="00E07099" w:rsidRDefault="00397432" w:rsidP="00E07099">
      <w:pPr>
        <w:rPr>
          <w:lang w:val="en-US"/>
        </w:rPr>
      </w:pPr>
      <w:r>
        <w:rPr>
          <w:lang w:val="en-US"/>
        </w:rPr>
        <w:t>The</w:t>
      </w:r>
      <w:r w:rsidR="00E07099">
        <w:rPr>
          <w:lang w:val="en-US"/>
        </w:rPr>
        <w:t xml:space="preserve"> current </w:t>
      </w:r>
      <w:r w:rsidR="00F81C98">
        <w:rPr>
          <w:lang w:val="en-US"/>
        </w:rPr>
        <w:t>report has effectively develop</w:t>
      </w:r>
      <w:r w:rsidR="00AC0502">
        <w:rPr>
          <w:lang w:val="en-US"/>
        </w:rPr>
        <w:t>ed</w:t>
      </w:r>
      <w:r w:rsidR="00F81C98">
        <w:rPr>
          <w:lang w:val="en-US"/>
        </w:rPr>
        <w:t xml:space="preserve"> understanding about the different modern</w:t>
      </w:r>
      <w:r w:rsidR="00AC0502">
        <w:rPr>
          <w:lang w:val="en-US"/>
        </w:rPr>
        <w:t xml:space="preserve"> technologies </w:t>
      </w:r>
      <w:r w:rsidR="00C17396">
        <w:rPr>
          <w:lang w:val="en-US"/>
        </w:rPr>
        <w:t>and tools and their effectiveness within the workplace in different types of organizations.</w:t>
      </w:r>
      <w:r w:rsidR="00F81C98">
        <w:rPr>
          <w:lang w:val="en-US"/>
        </w:rPr>
        <w:t xml:space="preserve"> </w:t>
      </w:r>
      <w:r w:rsidR="00A34943">
        <w:rPr>
          <w:lang w:val="en-US"/>
        </w:rPr>
        <w:t>It</w:t>
      </w:r>
      <w:r w:rsidR="00380601">
        <w:rPr>
          <w:lang w:val="en-US"/>
        </w:rPr>
        <w:t xml:space="preserve"> has concluded that modern technologies and tools</w:t>
      </w:r>
      <w:r w:rsidR="00DD4680">
        <w:rPr>
          <w:lang w:val="en-US"/>
        </w:rPr>
        <w:t xml:space="preserve"> are greatly contributing in enhancing and improving </w:t>
      </w:r>
      <w:r w:rsidR="00CD4219">
        <w:rPr>
          <w:lang w:val="en-US"/>
        </w:rPr>
        <w:t>operational efficiency, performance and</w:t>
      </w:r>
      <w:r w:rsidR="009857FC">
        <w:rPr>
          <w:lang w:val="en-US"/>
        </w:rPr>
        <w:t xml:space="preserve"> productivity of </w:t>
      </w:r>
      <w:r w:rsidR="00C801A8">
        <w:rPr>
          <w:lang w:val="en-US"/>
        </w:rPr>
        <w:t>different types of organization.</w:t>
      </w:r>
      <w:r w:rsidR="00325952">
        <w:rPr>
          <w:lang w:val="en-US"/>
        </w:rPr>
        <w:t xml:space="preserve"> the report has developed understanding that the use of modern and digital technology is improving communication within the workplace</w:t>
      </w:r>
      <w:r w:rsidR="000F6678">
        <w:rPr>
          <w:lang w:val="en-US"/>
        </w:rPr>
        <w:t>, improving performance of workers</w:t>
      </w:r>
      <w:r w:rsidR="008C0D8A">
        <w:rPr>
          <w:lang w:val="en-US"/>
        </w:rPr>
        <w:t xml:space="preserve">, </w:t>
      </w:r>
      <w:r w:rsidR="00DA128C">
        <w:rPr>
          <w:lang w:val="en-US"/>
        </w:rPr>
        <w:t>encouraging creativity</w:t>
      </w:r>
      <w:r w:rsidR="002A627D">
        <w:rPr>
          <w:lang w:val="en-US"/>
        </w:rPr>
        <w:t>, ensuring effective cost management</w:t>
      </w:r>
      <w:r w:rsidR="00F450E9">
        <w:rPr>
          <w:lang w:val="en-US"/>
        </w:rPr>
        <w:t xml:space="preserve">, </w:t>
      </w:r>
      <w:r w:rsidR="002A627D">
        <w:rPr>
          <w:lang w:val="en-US"/>
        </w:rPr>
        <w:t xml:space="preserve">enhancing </w:t>
      </w:r>
      <w:r w:rsidR="00F450E9">
        <w:rPr>
          <w:lang w:val="en-US"/>
        </w:rPr>
        <w:t>productivity and profitability</w:t>
      </w:r>
      <w:r w:rsidR="007C09A8">
        <w:rPr>
          <w:lang w:val="en-US"/>
        </w:rPr>
        <w:t xml:space="preserve">, </w:t>
      </w:r>
      <w:r w:rsidR="003F68E9">
        <w:rPr>
          <w:lang w:val="en-US"/>
        </w:rPr>
        <w:t>enhancing collaboration and  coordination, enabling remote working</w:t>
      </w:r>
      <w:r w:rsidR="006979ED">
        <w:rPr>
          <w:lang w:val="en-US"/>
        </w:rPr>
        <w:t xml:space="preserve"> and,  ensuring safety and security of</w:t>
      </w:r>
      <w:r w:rsidR="00F80AFF">
        <w:rPr>
          <w:lang w:val="en-US"/>
        </w:rPr>
        <w:t xml:space="preserve"> confidential data and relevant information</w:t>
      </w:r>
      <w:r w:rsidR="00C22357">
        <w:rPr>
          <w:lang w:val="en-US"/>
        </w:rPr>
        <w:t xml:space="preserve">. </w:t>
      </w:r>
      <w:r w:rsidR="00C01ABC">
        <w:rPr>
          <w:lang w:val="en-US"/>
        </w:rPr>
        <w:t>The</w:t>
      </w:r>
      <w:r w:rsidR="00C22357">
        <w:rPr>
          <w:lang w:val="en-US"/>
        </w:rPr>
        <w:t xml:space="preserve"> report has also developed understanding of the social media tec</w:t>
      </w:r>
      <w:r w:rsidR="00872E95">
        <w:rPr>
          <w:lang w:val="en-US"/>
        </w:rPr>
        <w:t xml:space="preserve">hnology </w:t>
      </w:r>
      <w:r w:rsidR="000A2F3D">
        <w:rPr>
          <w:lang w:val="en-US"/>
        </w:rPr>
        <w:t>that is useful within the workplace for gathering information, ensuring effective communication and conducting marketing of products of services</w:t>
      </w:r>
      <w:r w:rsidR="00527515">
        <w:rPr>
          <w:lang w:val="en-US"/>
        </w:rPr>
        <w:t xml:space="preserve"> at the mass or global level.</w:t>
      </w:r>
      <w:r w:rsidR="000A2F3D">
        <w:rPr>
          <w:lang w:val="en-US"/>
        </w:rPr>
        <w:t xml:space="preserve">  </w:t>
      </w:r>
      <w:r w:rsidR="002A627D">
        <w:rPr>
          <w:lang w:val="en-US"/>
        </w:rPr>
        <w:t xml:space="preserve"> </w:t>
      </w:r>
    </w:p>
    <w:p w:rsidR="00932EBB" w:rsidRDefault="00932EBB" w:rsidP="00200D7F">
      <w:pPr>
        <w:pStyle w:val="Heading1"/>
        <w:rPr>
          <w:lang w:val="en-US"/>
        </w:rPr>
        <w:sectPr w:rsidR="00932EBB" w:rsidSect="006678E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971BC9" w:rsidRDefault="00971BC9" w:rsidP="00200D7F">
      <w:pPr>
        <w:pStyle w:val="Heading1"/>
        <w:rPr>
          <w:lang w:val="en-US"/>
        </w:rPr>
      </w:pPr>
      <w:bookmarkStart w:id="5" w:name="_Toc6348425"/>
      <w:r>
        <w:rPr>
          <w:lang w:val="en-US"/>
        </w:rPr>
        <w:lastRenderedPageBreak/>
        <w:t>References</w:t>
      </w:r>
      <w:bookmarkEnd w:id="5"/>
    </w:p>
    <w:p w:rsidR="00200D7F" w:rsidRDefault="00971BC9" w:rsidP="00971BC9">
      <w:pPr>
        <w:rPr>
          <w:u w:val="single"/>
          <w:lang w:val="en-US"/>
        </w:rPr>
      </w:pPr>
      <w:r w:rsidRPr="00971BC9">
        <w:rPr>
          <w:u w:val="single"/>
          <w:lang w:val="en-US"/>
        </w:rPr>
        <w:t xml:space="preserve">Books and Journals </w:t>
      </w:r>
      <w:r w:rsidR="00251BEE" w:rsidRPr="00971BC9">
        <w:rPr>
          <w:u w:val="single"/>
          <w:lang w:val="en-US"/>
        </w:rPr>
        <w:t xml:space="preserve"> </w:t>
      </w:r>
    </w:p>
    <w:p w:rsidR="00711E69" w:rsidRDefault="00711E69" w:rsidP="00711E69">
      <w:pPr>
        <w:pStyle w:val="ListParagraph"/>
        <w:numPr>
          <w:ilvl w:val="0"/>
          <w:numId w:val="5"/>
        </w:numPr>
      </w:pPr>
      <w:r w:rsidRPr="003A1623">
        <w:t>Ahmad, S.H.O.E.B., 2014. Technology in organizations. </w:t>
      </w:r>
      <w:r w:rsidRPr="00711E69">
        <w:rPr>
          <w:i/>
          <w:iCs/>
        </w:rPr>
        <w:t>International Journal of Research in Business Management</w:t>
      </w:r>
      <w:r w:rsidRPr="003A1623">
        <w:t>, </w:t>
      </w:r>
      <w:r w:rsidRPr="00711E69">
        <w:rPr>
          <w:i/>
          <w:iCs/>
        </w:rPr>
        <w:t>2</w:t>
      </w:r>
      <w:r w:rsidRPr="003A1623">
        <w:t>(7), pp.73-80.</w:t>
      </w:r>
    </w:p>
    <w:p w:rsidR="00711E69" w:rsidRDefault="00711E69" w:rsidP="00711E69">
      <w:pPr>
        <w:pStyle w:val="ListParagraph"/>
        <w:numPr>
          <w:ilvl w:val="0"/>
          <w:numId w:val="5"/>
        </w:numPr>
      </w:pPr>
      <w:proofErr w:type="spellStart"/>
      <w:r w:rsidRPr="003A1623">
        <w:t>Cardon</w:t>
      </w:r>
      <w:proofErr w:type="spellEnd"/>
      <w:r w:rsidRPr="003A1623">
        <w:t>, P.W. and Marshall, B., 2015. The hype and reality of social media use for work collaboration and team communication. </w:t>
      </w:r>
      <w:r w:rsidRPr="00711E69">
        <w:rPr>
          <w:i/>
          <w:iCs/>
        </w:rPr>
        <w:t>International Journal of Business Communication</w:t>
      </w:r>
      <w:r w:rsidRPr="003A1623">
        <w:t>, </w:t>
      </w:r>
      <w:r w:rsidRPr="00711E69">
        <w:rPr>
          <w:i/>
          <w:iCs/>
        </w:rPr>
        <w:t>52</w:t>
      </w:r>
      <w:r w:rsidRPr="003A1623">
        <w:t>(3), pp.273-293.</w:t>
      </w:r>
    </w:p>
    <w:p w:rsidR="00711E69" w:rsidRDefault="00711E69" w:rsidP="00711E69">
      <w:pPr>
        <w:pStyle w:val="ListParagraph"/>
        <w:numPr>
          <w:ilvl w:val="0"/>
          <w:numId w:val="5"/>
        </w:numPr>
      </w:pPr>
      <w:r w:rsidRPr="003A1623">
        <w:t>Colbert, A., Yee, N. and George, G., 2016. The digital workforce and the workplace of the future.</w:t>
      </w:r>
    </w:p>
    <w:p w:rsidR="00711E69" w:rsidRDefault="00711E69" w:rsidP="00711E69">
      <w:pPr>
        <w:pStyle w:val="ListParagraph"/>
        <w:numPr>
          <w:ilvl w:val="0"/>
          <w:numId w:val="5"/>
        </w:numPr>
      </w:pPr>
      <w:proofErr w:type="spellStart"/>
      <w:r w:rsidRPr="003A1623">
        <w:t>Dreher</w:t>
      </w:r>
      <w:proofErr w:type="spellEnd"/>
      <w:r w:rsidRPr="003A1623">
        <w:t>, S., 2014. Social media and the world of work: A strategic approach to employees’ participation in social media. </w:t>
      </w:r>
      <w:r w:rsidRPr="00711E69">
        <w:rPr>
          <w:i/>
          <w:iCs/>
        </w:rPr>
        <w:t>Corporate Communications: An International Journal</w:t>
      </w:r>
      <w:r w:rsidRPr="003A1623">
        <w:t>, </w:t>
      </w:r>
      <w:r w:rsidRPr="00711E69">
        <w:rPr>
          <w:i/>
          <w:iCs/>
        </w:rPr>
        <w:t>19</w:t>
      </w:r>
      <w:r w:rsidRPr="003A1623">
        <w:t>(4), pp.344-356.</w:t>
      </w:r>
    </w:p>
    <w:p w:rsidR="00711E69" w:rsidRDefault="00711E69" w:rsidP="00711E69">
      <w:pPr>
        <w:pStyle w:val="ListParagraph"/>
        <w:numPr>
          <w:ilvl w:val="0"/>
          <w:numId w:val="5"/>
        </w:numPr>
      </w:pPr>
      <w:proofErr w:type="spellStart"/>
      <w:r w:rsidRPr="003A1623">
        <w:t>Dwivedi</w:t>
      </w:r>
      <w:proofErr w:type="spellEnd"/>
      <w:r w:rsidRPr="003A1623">
        <w:t>, Y.K., Kapoor, K.K. and Chen, H., 2015. Social media marketing and advertising. </w:t>
      </w:r>
      <w:r w:rsidRPr="00711E69">
        <w:rPr>
          <w:i/>
          <w:iCs/>
        </w:rPr>
        <w:t>The Marketing Review</w:t>
      </w:r>
      <w:r w:rsidRPr="003A1623">
        <w:t>, </w:t>
      </w:r>
      <w:r w:rsidRPr="00711E69">
        <w:rPr>
          <w:i/>
          <w:iCs/>
        </w:rPr>
        <w:t>15</w:t>
      </w:r>
      <w:r w:rsidRPr="003A1623">
        <w:t>(3), pp.289-309.</w:t>
      </w:r>
    </w:p>
    <w:p w:rsidR="00711E69" w:rsidRDefault="00711E69" w:rsidP="00711E69">
      <w:pPr>
        <w:pStyle w:val="ListParagraph"/>
        <w:numPr>
          <w:ilvl w:val="0"/>
          <w:numId w:val="5"/>
        </w:numPr>
      </w:pPr>
      <w:proofErr w:type="spellStart"/>
      <w:r w:rsidRPr="003A1623">
        <w:t>Holtgrewe</w:t>
      </w:r>
      <w:proofErr w:type="spellEnd"/>
      <w:r w:rsidRPr="003A1623">
        <w:t xml:space="preserve">, U., 2014. New </w:t>
      </w:r>
      <w:proofErr w:type="spellStart"/>
      <w:r w:rsidRPr="003A1623">
        <w:t>new</w:t>
      </w:r>
      <w:proofErr w:type="spellEnd"/>
      <w:r w:rsidRPr="003A1623">
        <w:t xml:space="preserve"> technologies: the future and the present of work in information and communication technology. </w:t>
      </w:r>
      <w:r w:rsidRPr="00711E69">
        <w:rPr>
          <w:i/>
          <w:iCs/>
        </w:rPr>
        <w:t>New technology, work and employment</w:t>
      </w:r>
      <w:r w:rsidRPr="003A1623">
        <w:t>, </w:t>
      </w:r>
      <w:r w:rsidRPr="00711E69">
        <w:rPr>
          <w:i/>
          <w:iCs/>
        </w:rPr>
        <w:t>29</w:t>
      </w:r>
      <w:r w:rsidRPr="003A1623">
        <w:t>(1), pp.9-24.</w:t>
      </w:r>
    </w:p>
    <w:p w:rsidR="00711E69" w:rsidRDefault="00711E69" w:rsidP="00711E69">
      <w:pPr>
        <w:pStyle w:val="ListParagraph"/>
        <w:numPr>
          <w:ilvl w:val="0"/>
          <w:numId w:val="5"/>
        </w:numPr>
      </w:pPr>
      <w:proofErr w:type="spellStart"/>
      <w:r w:rsidRPr="003A1623">
        <w:t>Kavoura</w:t>
      </w:r>
      <w:proofErr w:type="spellEnd"/>
      <w:r w:rsidRPr="003A1623">
        <w:t>, A., 2014. Social media, online imagined communities and communication research. </w:t>
      </w:r>
      <w:r w:rsidRPr="00711E69">
        <w:rPr>
          <w:i/>
          <w:iCs/>
        </w:rPr>
        <w:t>Library Review</w:t>
      </w:r>
      <w:r w:rsidRPr="003A1623">
        <w:t>, </w:t>
      </w:r>
      <w:r w:rsidRPr="00711E69">
        <w:rPr>
          <w:i/>
          <w:iCs/>
        </w:rPr>
        <w:t>63</w:t>
      </w:r>
      <w:r w:rsidRPr="003A1623">
        <w:t>(6/7), pp.490-504.</w:t>
      </w:r>
    </w:p>
    <w:p w:rsidR="00711E69" w:rsidRDefault="00711E69" w:rsidP="00711E69">
      <w:pPr>
        <w:pStyle w:val="ListParagraph"/>
        <w:numPr>
          <w:ilvl w:val="0"/>
          <w:numId w:val="5"/>
        </w:numPr>
      </w:pPr>
      <w:r w:rsidRPr="003A1623">
        <w:t xml:space="preserve">Martin, L. and </w:t>
      </w:r>
      <w:proofErr w:type="spellStart"/>
      <w:r w:rsidRPr="003A1623">
        <w:t>Omrani</w:t>
      </w:r>
      <w:proofErr w:type="spellEnd"/>
      <w:r w:rsidRPr="003A1623">
        <w:t>, N., 2015. An assessment of trends in technology use, innovative work practices and employees’ attitudes in Europe. </w:t>
      </w:r>
      <w:r w:rsidRPr="00711E69">
        <w:rPr>
          <w:i/>
          <w:iCs/>
        </w:rPr>
        <w:t>Applied Economics</w:t>
      </w:r>
      <w:r w:rsidRPr="003A1623">
        <w:t>, </w:t>
      </w:r>
      <w:r w:rsidRPr="00711E69">
        <w:rPr>
          <w:i/>
          <w:iCs/>
        </w:rPr>
        <w:t>47</w:t>
      </w:r>
      <w:r w:rsidRPr="003A1623">
        <w:t>(6), pp.623-638.</w:t>
      </w:r>
    </w:p>
    <w:p w:rsidR="00711E69" w:rsidRDefault="00711E69" w:rsidP="00711E69">
      <w:pPr>
        <w:pStyle w:val="ListParagraph"/>
        <w:numPr>
          <w:ilvl w:val="0"/>
          <w:numId w:val="5"/>
        </w:numPr>
      </w:pPr>
      <w:r w:rsidRPr="003A1623">
        <w:t xml:space="preserve">Moussa, M., 2015. Monitoring employee </w:t>
      </w:r>
      <w:proofErr w:type="spellStart"/>
      <w:r w:rsidRPr="003A1623">
        <w:t>behavior</w:t>
      </w:r>
      <w:proofErr w:type="spellEnd"/>
      <w:r w:rsidRPr="003A1623">
        <w:t xml:space="preserve"> through the use of technology and issues of employee privacy in America. </w:t>
      </w:r>
      <w:r w:rsidRPr="00711E69">
        <w:rPr>
          <w:i/>
          <w:iCs/>
        </w:rPr>
        <w:t>Sage Open</w:t>
      </w:r>
      <w:r w:rsidRPr="003A1623">
        <w:t>, </w:t>
      </w:r>
      <w:r w:rsidRPr="00711E69">
        <w:rPr>
          <w:i/>
          <w:iCs/>
        </w:rPr>
        <w:t>5</w:t>
      </w:r>
      <w:r w:rsidRPr="003A1623">
        <w:t>(2), p.2158244015580168.</w:t>
      </w:r>
    </w:p>
    <w:p w:rsidR="00711E69" w:rsidRDefault="00711E69" w:rsidP="00711E69">
      <w:pPr>
        <w:pStyle w:val="ListParagraph"/>
        <w:numPr>
          <w:ilvl w:val="0"/>
          <w:numId w:val="5"/>
        </w:numPr>
      </w:pPr>
      <w:proofErr w:type="spellStart"/>
      <w:r w:rsidRPr="003A1623">
        <w:t>Wesolowski</w:t>
      </w:r>
      <w:proofErr w:type="spellEnd"/>
      <w:r w:rsidRPr="003A1623">
        <w:t>, P., 2014. Melding a multi-generational workforce: Communication technology is part of the problem–and the solution. </w:t>
      </w:r>
      <w:r w:rsidRPr="00711E69">
        <w:rPr>
          <w:i/>
          <w:iCs/>
        </w:rPr>
        <w:t>Human Resource Management International Digest</w:t>
      </w:r>
      <w:r w:rsidRPr="003A1623">
        <w:t>, </w:t>
      </w:r>
      <w:r w:rsidRPr="00711E69">
        <w:rPr>
          <w:i/>
          <w:iCs/>
        </w:rPr>
        <w:t>22</w:t>
      </w:r>
      <w:r w:rsidRPr="003A1623">
        <w:t>(2), pp.33-35.</w:t>
      </w:r>
    </w:p>
    <w:p w:rsidR="00711E69" w:rsidRDefault="00711E69" w:rsidP="00971BC9">
      <w:pPr>
        <w:rPr>
          <w:u w:val="single"/>
          <w:lang w:val="en-US"/>
        </w:rPr>
      </w:pPr>
      <w:r>
        <w:rPr>
          <w:u w:val="single"/>
          <w:lang w:val="en-US"/>
        </w:rPr>
        <w:t>Online</w:t>
      </w:r>
    </w:p>
    <w:p w:rsidR="00711E69" w:rsidRDefault="00B74046" w:rsidP="00711E69">
      <w:pPr>
        <w:pStyle w:val="ListParagraph"/>
        <w:numPr>
          <w:ilvl w:val="0"/>
          <w:numId w:val="6"/>
        </w:numPr>
      </w:pPr>
      <w:r>
        <w:lastRenderedPageBreak/>
        <w:t>Effectiveness of Modern technology within the workplace, 2019</w:t>
      </w:r>
      <w:r w:rsidR="0053065D">
        <w:t xml:space="preserve"> </w:t>
      </w:r>
      <w:r w:rsidR="00711E69">
        <w:t xml:space="preserve">[Online] [Assessed through]   </w:t>
      </w:r>
      <w:r w:rsidR="00711E69" w:rsidRPr="00B74046">
        <w:t>https://www.quickfms.com/blog/6-ways-technology-has-reshaped-the-workplace/</w:t>
      </w:r>
      <w:r w:rsidR="00711E69">
        <w:t xml:space="preserve">[Assessed on 16th </w:t>
      </w:r>
      <w:r w:rsidR="00E05968">
        <w:t>April</w:t>
      </w:r>
      <w:r w:rsidR="00711E69">
        <w:t>, 2019]</w:t>
      </w:r>
    </w:p>
    <w:p w:rsidR="00711E69" w:rsidRDefault="00711E69" w:rsidP="00711E69"/>
    <w:p w:rsidR="00711E69" w:rsidRDefault="00711E69" w:rsidP="00971BC9">
      <w:pPr>
        <w:rPr>
          <w:u w:val="single"/>
          <w:lang w:val="en-US"/>
        </w:rPr>
      </w:pPr>
    </w:p>
    <w:p w:rsidR="00B81A3A" w:rsidRPr="00971BC9" w:rsidRDefault="00B81A3A" w:rsidP="00971BC9">
      <w:pPr>
        <w:rPr>
          <w:u w:val="single"/>
          <w:lang w:val="en-US"/>
        </w:rPr>
      </w:pPr>
    </w:p>
    <w:sectPr w:rsidR="00B81A3A" w:rsidRPr="00971BC9" w:rsidSect="006678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C2D" w:rsidRDefault="00071C2D" w:rsidP="00F34ADB">
      <w:pPr>
        <w:spacing w:after="0" w:line="240" w:lineRule="auto"/>
      </w:pPr>
      <w:r>
        <w:separator/>
      </w:r>
    </w:p>
  </w:endnote>
  <w:endnote w:type="continuationSeparator" w:id="0">
    <w:p w:rsidR="00071C2D" w:rsidRDefault="00071C2D" w:rsidP="00F34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1536" w:rsidRDefault="00AC1536">
    <w:pPr>
      <w:pStyle w:val="Footer"/>
    </w:pPr>
  </w:p>
  <w:p w:rsidR="00AC1536" w:rsidRDefault="00AC15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A3A" w:rsidRDefault="00B81A3A">
    <w:pPr>
      <w:pStyle w:val="Footer"/>
    </w:pPr>
  </w:p>
  <w:p w:rsidR="00B81A3A" w:rsidRDefault="00B81A3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04E" w:rsidRDefault="00FA204E">
    <w:pPr>
      <w:pStyle w:val="Footer"/>
      <w:jc w:val="right"/>
    </w:pPr>
  </w:p>
  <w:p w:rsidR="00FA204E" w:rsidRDefault="00071C2D">
    <w:pPr>
      <w:pStyle w:val="Footer"/>
      <w:jc w:val="right"/>
    </w:pPr>
    <w:sdt>
      <w:sdtPr>
        <w:id w:val="14728893"/>
        <w:docPartObj>
          <w:docPartGallery w:val="Page Numbers (Bottom of Page)"/>
          <w:docPartUnique/>
        </w:docPartObj>
      </w:sdtPr>
      <w:sdtEndPr/>
      <w:sdtContent>
        <w:r w:rsidR="002A1BB3">
          <w:fldChar w:fldCharType="begin"/>
        </w:r>
        <w:r w:rsidR="002A1BB3">
          <w:instrText xml:space="preserve"> PAGE   \* MERGEFORMAT </w:instrText>
        </w:r>
        <w:r w:rsidR="002A1BB3">
          <w:fldChar w:fldCharType="separate"/>
        </w:r>
        <w:r w:rsidR="00847207">
          <w:rPr>
            <w:noProof/>
          </w:rPr>
          <w:t>10</w:t>
        </w:r>
        <w:r w:rsidR="002A1BB3">
          <w:rPr>
            <w:noProof/>
          </w:rPr>
          <w:fldChar w:fldCharType="end"/>
        </w:r>
      </w:sdtContent>
    </w:sdt>
  </w:p>
  <w:p w:rsidR="00FA204E" w:rsidRDefault="00FA20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C2D" w:rsidRDefault="00071C2D" w:rsidP="00F34ADB">
      <w:pPr>
        <w:spacing w:after="0" w:line="240" w:lineRule="auto"/>
      </w:pPr>
      <w:r>
        <w:separator/>
      </w:r>
    </w:p>
  </w:footnote>
  <w:footnote w:type="continuationSeparator" w:id="0">
    <w:p w:rsidR="00071C2D" w:rsidRDefault="00071C2D" w:rsidP="00F34A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D4C18"/>
    <w:multiLevelType w:val="hybridMultilevel"/>
    <w:tmpl w:val="E9366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AC67A6"/>
    <w:multiLevelType w:val="hybridMultilevel"/>
    <w:tmpl w:val="40345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D42704"/>
    <w:multiLevelType w:val="hybridMultilevel"/>
    <w:tmpl w:val="037AD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C05E05"/>
    <w:multiLevelType w:val="hybridMultilevel"/>
    <w:tmpl w:val="5B424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9B1243"/>
    <w:multiLevelType w:val="hybridMultilevel"/>
    <w:tmpl w:val="B2223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C6B12"/>
    <w:multiLevelType w:val="hybridMultilevel"/>
    <w:tmpl w:val="C01EF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0D7F"/>
    <w:rsid w:val="000007A5"/>
    <w:rsid w:val="0000274E"/>
    <w:rsid w:val="00005FC0"/>
    <w:rsid w:val="0000704D"/>
    <w:rsid w:val="00007A35"/>
    <w:rsid w:val="00017A07"/>
    <w:rsid w:val="000224E4"/>
    <w:rsid w:val="00022C6E"/>
    <w:rsid w:val="000235E2"/>
    <w:rsid w:val="00032CB7"/>
    <w:rsid w:val="000339AD"/>
    <w:rsid w:val="000345C0"/>
    <w:rsid w:val="000346E4"/>
    <w:rsid w:val="000365B1"/>
    <w:rsid w:val="00037640"/>
    <w:rsid w:val="00040F09"/>
    <w:rsid w:val="00043EBA"/>
    <w:rsid w:val="00051FA6"/>
    <w:rsid w:val="00054CAF"/>
    <w:rsid w:val="00057BB2"/>
    <w:rsid w:val="000631AA"/>
    <w:rsid w:val="00063B1B"/>
    <w:rsid w:val="00066FCF"/>
    <w:rsid w:val="00067A4A"/>
    <w:rsid w:val="00067FFB"/>
    <w:rsid w:val="00071C2D"/>
    <w:rsid w:val="00072BAC"/>
    <w:rsid w:val="00076141"/>
    <w:rsid w:val="00077B16"/>
    <w:rsid w:val="00083FBE"/>
    <w:rsid w:val="00096A91"/>
    <w:rsid w:val="000A0EC5"/>
    <w:rsid w:val="000A201B"/>
    <w:rsid w:val="000A2F3D"/>
    <w:rsid w:val="000A3DA5"/>
    <w:rsid w:val="000A4F2F"/>
    <w:rsid w:val="000A60B2"/>
    <w:rsid w:val="000A7234"/>
    <w:rsid w:val="000B0216"/>
    <w:rsid w:val="000B30B9"/>
    <w:rsid w:val="000C1299"/>
    <w:rsid w:val="000C3E85"/>
    <w:rsid w:val="000C4638"/>
    <w:rsid w:val="000D3CE2"/>
    <w:rsid w:val="000D44CB"/>
    <w:rsid w:val="000D5F79"/>
    <w:rsid w:val="000E0562"/>
    <w:rsid w:val="000E1EF6"/>
    <w:rsid w:val="000E6E2B"/>
    <w:rsid w:val="000E7B06"/>
    <w:rsid w:val="000F6678"/>
    <w:rsid w:val="001034B1"/>
    <w:rsid w:val="00110801"/>
    <w:rsid w:val="00111362"/>
    <w:rsid w:val="00111CA3"/>
    <w:rsid w:val="001226F9"/>
    <w:rsid w:val="0012408E"/>
    <w:rsid w:val="001264D3"/>
    <w:rsid w:val="00126908"/>
    <w:rsid w:val="00130081"/>
    <w:rsid w:val="0013715F"/>
    <w:rsid w:val="00176E3D"/>
    <w:rsid w:val="00185E00"/>
    <w:rsid w:val="0019130B"/>
    <w:rsid w:val="001A3A68"/>
    <w:rsid w:val="001A73FC"/>
    <w:rsid w:val="001A771C"/>
    <w:rsid w:val="001B3D69"/>
    <w:rsid w:val="001B7E2A"/>
    <w:rsid w:val="001C6AD0"/>
    <w:rsid w:val="001E030F"/>
    <w:rsid w:val="001E16A2"/>
    <w:rsid w:val="001E757A"/>
    <w:rsid w:val="00200D7F"/>
    <w:rsid w:val="0020173F"/>
    <w:rsid w:val="00203AEB"/>
    <w:rsid w:val="00207A19"/>
    <w:rsid w:val="002140B7"/>
    <w:rsid w:val="00220DB1"/>
    <w:rsid w:val="0022456A"/>
    <w:rsid w:val="00227359"/>
    <w:rsid w:val="00232CB6"/>
    <w:rsid w:val="00235005"/>
    <w:rsid w:val="0025054A"/>
    <w:rsid w:val="00250B42"/>
    <w:rsid w:val="00251BEE"/>
    <w:rsid w:val="00252D30"/>
    <w:rsid w:val="00253EA8"/>
    <w:rsid w:val="002550F8"/>
    <w:rsid w:val="002573DA"/>
    <w:rsid w:val="00260023"/>
    <w:rsid w:val="00262C9F"/>
    <w:rsid w:val="00263C8B"/>
    <w:rsid w:val="00264F20"/>
    <w:rsid w:val="00266FA5"/>
    <w:rsid w:val="00267346"/>
    <w:rsid w:val="00275434"/>
    <w:rsid w:val="00275E0E"/>
    <w:rsid w:val="00280207"/>
    <w:rsid w:val="002839FC"/>
    <w:rsid w:val="0028561A"/>
    <w:rsid w:val="00285779"/>
    <w:rsid w:val="0029302C"/>
    <w:rsid w:val="002A1BB3"/>
    <w:rsid w:val="002A627D"/>
    <w:rsid w:val="002B0BE6"/>
    <w:rsid w:val="002B5773"/>
    <w:rsid w:val="002C339B"/>
    <w:rsid w:val="002C33AC"/>
    <w:rsid w:val="002D0125"/>
    <w:rsid w:val="002D09B2"/>
    <w:rsid w:val="002D0B8A"/>
    <w:rsid w:val="002D14F1"/>
    <w:rsid w:val="002D1745"/>
    <w:rsid w:val="002D5653"/>
    <w:rsid w:val="002D5A2C"/>
    <w:rsid w:val="002E5BC6"/>
    <w:rsid w:val="002E635A"/>
    <w:rsid w:val="002F3796"/>
    <w:rsid w:val="0030126D"/>
    <w:rsid w:val="00303064"/>
    <w:rsid w:val="00306F1F"/>
    <w:rsid w:val="003104EB"/>
    <w:rsid w:val="00325952"/>
    <w:rsid w:val="00327EF4"/>
    <w:rsid w:val="00332481"/>
    <w:rsid w:val="00332F00"/>
    <w:rsid w:val="00333425"/>
    <w:rsid w:val="00343CFE"/>
    <w:rsid w:val="00356552"/>
    <w:rsid w:val="003664C1"/>
    <w:rsid w:val="00374352"/>
    <w:rsid w:val="00376093"/>
    <w:rsid w:val="00380601"/>
    <w:rsid w:val="003848E0"/>
    <w:rsid w:val="00390AA6"/>
    <w:rsid w:val="00390FC8"/>
    <w:rsid w:val="0039167D"/>
    <w:rsid w:val="00393132"/>
    <w:rsid w:val="00396217"/>
    <w:rsid w:val="00397432"/>
    <w:rsid w:val="00397ED3"/>
    <w:rsid w:val="003A0562"/>
    <w:rsid w:val="003A196B"/>
    <w:rsid w:val="003A2FC9"/>
    <w:rsid w:val="003A5D41"/>
    <w:rsid w:val="003A5EEC"/>
    <w:rsid w:val="003B05D7"/>
    <w:rsid w:val="003B1461"/>
    <w:rsid w:val="003B202C"/>
    <w:rsid w:val="003C462D"/>
    <w:rsid w:val="003C4C8B"/>
    <w:rsid w:val="003C5D94"/>
    <w:rsid w:val="003C6CBE"/>
    <w:rsid w:val="003C6DDB"/>
    <w:rsid w:val="003C7646"/>
    <w:rsid w:val="003D223D"/>
    <w:rsid w:val="003D4B36"/>
    <w:rsid w:val="003D59B7"/>
    <w:rsid w:val="003D7383"/>
    <w:rsid w:val="003E0CCB"/>
    <w:rsid w:val="003E339D"/>
    <w:rsid w:val="003E51B6"/>
    <w:rsid w:val="003F01CB"/>
    <w:rsid w:val="003F128E"/>
    <w:rsid w:val="003F2D90"/>
    <w:rsid w:val="003F4094"/>
    <w:rsid w:val="003F68E9"/>
    <w:rsid w:val="004013F2"/>
    <w:rsid w:val="00403AD4"/>
    <w:rsid w:val="004069CF"/>
    <w:rsid w:val="004158BC"/>
    <w:rsid w:val="00417AB2"/>
    <w:rsid w:val="00423EF9"/>
    <w:rsid w:val="0042730A"/>
    <w:rsid w:val="004311D9"/>
    <w:rsid w:val="00433EEE"/>
    <w:rsid w:val="00434DA8"/>
    <w:rsid w:val="00442CBA"/>
    <w:rsid w:val="00443261"/>
    <w:rsid w:val="00446F94"/>
    <w:rsid w:val="004506ED"/>
    <w:rsid w:val="0045488A"/>
    <w:rsid w:val="00466273"/>
    <w:rsid w:val="004707DD"/>
    <w:rsid w:val="00471082"/>
    <w:rsid w:val="004714EA"/>
    <w:rsid w:val="00475F8C"/>
    <w:rsid w:val="004816FC"/>
    <w:rsid w:val="00482DD5"/>
    <w:rsid w:val="00485BAB"/>
    <w:rsid w:val="0049292D"/>
    <w:rsid w:val="00492C96"/>
    <w:rsid w:val="0049373C"/>
    <w:rsid w:val="00494085"/>
    <w:rsid w:val="00497C0A"/>
    <w:rsid w:val="004B4D0C"/>
    <w:rsid w:val="004B6173"/>
    <w:rsid w:val="004C2053"/>
    <w:rsid w:val="004C2E04"/>
    <w:rsid w:val="004C7C78"/>
    <w:rsid w:val="004D27A1"/>
    <w:rsid w:val="004D5127"/>
    <w:rsid w:val="004D6031"/>
    <w:rsid w:val="004D6959"/>
    <w:rsid w:val="004D7A41"/>
    <w:rsid w:val="004E799A"/>
    <w:rsid w:val="004E7D5A"/>
    <w:rsid w:val="004F4192"/>
    <w:rsid w:val="004F5E6C"/>
    <w:rsid w:val="0050028A"/>
    <w:rsid w:val="00506C53"/>
    <w:rsid w:val="005124B7"/>
    <w:rsid w:val="00515425"/>
    <w:rsid w:val="00516BC1"/>
    <w:rsid w:val="0051778C"/>
    <w:rsid w:val="00527515"/>
    <w:rsid w:val="0053019E"/>
    <w:rsid w:val="0053065D"/>
    <w:rsid w:val="00531096"/>
    <w:rsid w:val="0053264B"/>
    <w:rsid w:val="0053425A"/>
    <w:rsid w:val="00534D23"/>
    <w:rsid w:val="005359BA"/>
    <w:rsid w:val="00542682"/>
    <w:rsid w:val="0054569A"/>
    <w:rsid w:val="00546152"/>
    <w:rsid w:val="0056435F"/>
    <w:rsid w:val="00573C74"/>
    <w:rsid w:val="00577E15"/>
    <w:rsid w:val="00590FDB"/>
    <w:rsid w:val="00591632"/>
    <w:rsid w:val="00592B98"/>
    <w:rsid w:val="00593C2A"/>
    <w:rsid w:val="00597B6F"/>
    <w:rsid w:val="005A5B12"/>
    <w:rsid w:val="005B233A"/>
    <w:rsid w:val="005B4922"/>
    <w:rsid w:val="005C1071"/>
    <w:rsid w:val="005C1A34"/>
    <w:rsid w:val="005C28EE"/>
    <w:rsid w:val="005D1B97"/>
    <w:rsid w:val="005D425B"/>
    <w:rsid w:val="005D4D92"/>
    <w:rsid w:val="005E4B0C"/>
    <w:rsid w:val="005F7094"/>
    <w:rsid w:val="00610DF1"/>
    <w:rsid w:val="006120E1"/>
    <w:rsid w:val="00615E20"/>
    <w:rsid w:val="0063334C"/>
    <w:rsid w:val="00633F4B"/>
    <w:rsid w:val="00641CB8"/>
    <w:rsid w:val="00644A40"/>
    <w:rsid w:val="00644F95"/>
    <w:rsid w:val="00646FC0"/>
    <w:rsid w:val="006510F6"/>
    <w:rsid w:val="00655206"/>
    <w:rsid w:val="00656E1C"/>
    <w:rsid w:val="00660AEE"/>
    <w:rsid w:val="006632EA"/>
    <w:rsid w:val="006678E7"/>
    <w:rsid w:val="0067242E"/>
    <w:rsid w:val="00673290"/>
    <w:rsid w:val="0067654D"/>
    <w:rsid w:val="006810F7"/>
    <w:rsid w:val="006946A2"/>
    <w:rsid w:val="00697765"/>
    <w:rsid w:val="006979ED"/>
    <w:rsid w:val="006B4FAE"/>
    <w:rsid w:val="006C0520"/>
    <w:rsid w:val="006C5562"/>
    <w:rsid w:val="006C72AD"/>
    <w:rsid w:val="006D720A"/>
    <w:rsid w:val="006D7F60"/>
    <w:rsid w:val="006E51C9"/>
    <w:rsid w:val="007061A5"/>
    <w:rsid w:val="00707E72"/>
    <w:rsid w:val="0071159B"/>
    <w:rsid w:val="00711E69"/>
    <w:rsid w:val="00712BB3"/>
    <w:rsid w:val="0071678B"/>
    <w:rsid w:val="00726877"/>
    <w:rsid w:val="00731583"/>
    <w:rsid w:val="00731CA2"/>
    <w:rsid w:val="00732C74"/>
    <w:rsid w:val="00736455"/>
    <w:rsid w:val="00741FA7"/>
    <w:rsid w:val="007435BE"/>
    <w:rsid w:val="00744B25"/>
    <w:rsid w:val="00746AAB"/>
    <w:rsid w:val="00747307"/>
    <w:rsid w:val="00754078"/>
    <w:rsid w:val="0076207D"/>
    <w:rsid w:val="00762936"/>
    <w:rsid w:val="00765401"/>
    <w:rsid w:val="00771EB4"/>
    <w:rsid w:val="00772512"/>
    <w:rsid w:val="00772EA7"/>
    <w:rsid w:val="00784727"/>
    <w:rsid w:val="0079479E"/>
    <w:rsid w:val="00795D71"/>
    <w:rsid w:val="0079648B"/>
    <w:rsid w:val="007A42E8"/>
    <w:rsid w:val="007B234C"/>
    <w:rsid w:val="007B3E61"/>
    <w:rsid w:val="007B5114"/>
    <w:rsid w:val="007B5E33"/>
    <w:rsid w:val="007C09A8"/>
    <w:rsid w:val="007C5DE1"/>
    <w:rsid w:val="007D1B29"/>
    <w:rsid w:val="007D5464"/>
    <w:rsid w:val="007D78E2"/>
    <w:rsid w:val="007E22AE"/>
    <w:rsid w:val="007E730E"/>
    <w:rsid w:val="007F520C"/>
    <w:rsid w:val="00801533"/>
    <w:rsid w:val="008018B8"/>
    <w:rsid w:val="00803200"/>
    <w:rsid w:val="008064B4"/>
    <w:rsid w:val="0081080D"/>
    <w:rsid w:val="008169EA"/>
    <w:rsid w:val="0082278C"/>
    <w:rsid w:val="00824364"/>
    <w:rsid w:val="00825C12"/>
    <w:rsid w:val="008330C7"/>
    <w:rsid w:val="0084091D"/>
    <w:rsid w:val="00841A61"/>
    <w:rsid w:val="00847207"/>
    <w:rsid w:val="0086142F"/>
    <w:rsid w:val="0086180F"/>
    <w:rsid w:val="00872E95"/>
    <w:rsid w:val="0087622B"/>
    <w:rsid w:val="00876E63"/>
    <w:rsid w:val="008922ED"/>
    <w:rsid w:val="008967A5"/>
    <w:rsid w:val="008A0FC2"/>
    <w:rsid w:val="008A7DDB"/>
    <w:rsid w:val="008B3EB2"/>
    <w:rsid w:val="008B46AC"/>
    <w:rsid w:val="008C0055"/>
    <w:rsid w:val="008C0D8A"/>
    <w:rsid w:val="008D232C"/>
    <w:rsid w:val="008D2BD3"/>
    <w:rsid w:val="008D360E"/>
    <w:rsid w:val="008D42F3"/>
    <w:rsid w:val="008D516B"/>
    <w:rsid w:val="008D5E92"/>
    <w:rsid w:val="008E493A"/>
    <w:rsid w:val="008E710C"/>
    <w:rsid w:val="008F001F"/>
    <w:rsid w:val="008F5725"/>
    <w:rsid w:val="008F5823"/>
    <w:rsid w:val="008F6235"/>
    <w:rsid w:val="009012D4"/>
    <w:rsid w:val="009017D1"/>
    <w:rsid w:val="00902599"/>
    <w:rsid w:val="009051A3"/>
    <w:rsid w:val="009112ED"/>
    <w:rsid w:val="009141D4"/>
    <w:rsid w:val="00926854"/>
    <w:rsid w:val="00932EBB"/>
    <w:rsid w:val="00935149"/>
    <w:rsid w:val="0093793B"/>
    <w:rsid w:val="00937D4F"/>
    <w:rsid w:val="009417FA"/>
    <w:rsid w:val="009451E0"/>
    <w:rsid w:val="009533BB"/>
    <w:rsid w:val="009643F7"/>
    <w:rsid w:val="00967CC0"/>
    <w:rsid w:val="009700FE"/>
    <w:rsid w:val="00971BC9"/>
    <w:rsid w:val="009857FC"/>
    <w:rsid w:val="009900B1"/>
    <w:rsid w:val="00997875"/>
    <w:rsid w:val="00997CBE"/>
    <w:rsid w:val="009A0917"/>
    <w:rsid w:val="009A165E"/>
    <w:rsid w:val="009A1891"/>
    <w:rsid w:val="009A58D6"/>
    <w:rsid w:val="009B0516"/>
    <w:rsid w:val="009B066C"/>
    <w:rsid w:val="009B0B47"/>
    <w:rsid w:val="009C6A2D"/>
    <w:rsid w:val="009D7890"/>
    <w:rsid w:val="009D7BB2"/>
    <w:rsid w:val="009E0381"/>
    <w:rsid w:val="009E386B"/>
    <w:rsid w:val="009E6B88"/>
    <w:rsid w:val="009F03F5"/>
    <w:rsid w:val="009F0A32"/>
    <w:rsid w:val="009F2BFD"/>
    <w:rsid w:val="009F6DE6"/>
    <w:rsid w:val="00A00239"/>
    <w:rsid w:val="00A03CF1"/>
    <w:rsid w:val="00A151B4"/>
    <w:rsid w:val="00A158F6"/>
    <w:rsid w:val="00A178AA"/>
    <w:rsid w:val="00A2037B"/>
    <w:rsid w:val="00A226E0"/>
    <w:rsid w:val="00A22C1F"/>
    <w:rsid w:val="00A270A4"/>
    <w:rsid w:val="00A27E49"/>
    <w:rsid w:val="00A31D2C"/>
    <w:rsid w:val="00A334C0"/>
    <w:rsid w:val="00A34943"/>
    <w:rsid w:val="00A356E6"/>
    <w:rsid w:val="00A3600B"/>
    <w:rsid w:val="00A373FB"/>
    <w:rsid w:val="00A376B8"/>
    <w:rsid w:val="00A409EB"/>
    <w:rsid w:val="00A42C5A"/>
    <w:rsid w:val="00A45788"/>
    <w:rsid w:val="00A55540"/>
    <w:rsid w:val="00A560D2"/>
    <w:rsid w:val="00A626F8"/>
    <w:rsid w:val="00A6496F"/>
    <w:rsid w:val="00A661D2"/>
    <w:rsid w:val="00A71368"/>
    <w:rsid w:val="00A747A9"/>
    <w:rsid w:val="00A8186B"/>
    <w:rsid w:val="00A82B58"/>
    <w:rsid w:val="00A83C99"/>
    <w:rsid w:val="00A850B7"/>
    <w:rsid w:val="00A95905"/>
    <w:rsid w:val="00A959B8"/>
    <w:rsid w:val="00AB0DFE"/>
    <w:rsid w:val="00AC0502"/>
    <w:rsid w:val="00AC1536"/>
    <w:rsid w:val="00AD01A9"/>
    <w:rsid w:val="00AD06EE"/>
    <w:rsid w:val="00AD78E3"/>
    <w:rsid w:val="00AE40BD"/>
    <w:rsid w:val="00AE62DC"/>
    <w:rsid w:val="00AF6239"/>
    <w:rsid w:val="00AF6C29"/>
    <w:rsid w:val="00B24411"/>
    <w:rsid w:val="00B279A0"/>
    <w:rsid w:val="00B30102"/>
    <w:rsid w:val="00B3346A"/>
    <w:rsid w:val="00B34DA3"/>
    <w:rsid w:val="00B5102E"/>
    <w:rsid w:val="00B531D6"/>
    <w:rsid w:val="00B5418B"/>
    <w:rsid w:val="00B56397"/>
    <w:rsid w:val="00B62A4C"/>
    <w:rsid w:val="00B62EC7"/>
    <w:rsid w:val="00B66C1E"/>
    <w:rsid w:val="00B72FF4"/>
    <w:rsid w:val="00B73A1E"/>
    <w:rsid w:val="00B74046"/>
    <w:rsid w:val="00B74096"/>
    <w:rsid w:val="00B762F6"/>
    <w:rsid w:val="00B80A2E"/>
    <w:rsid w:val="00B81A3A"/>
    <w:rsid w:val="00B95E32"/>
    <w:rsid w:val="00B966D5"/>
    <w:rsid w:val="00B970EF"/>
    <w:rsid w:val="00BA2D59"/>
    <w:rsid w:val="00BB3079"/>
    <w:rsid w:val="00BB3AB2"/>
    <w:rsid w:val="00BB5098"/>
    <w:rsid w:val="00BC7794"/>
    <w:rsid w:val="00BC7E35"/>
    <w:rsid w:val="00BD19F0"/>
    <w:rsid w:val="00BD42E1"/>
    <w:rsid w:val="00BE0BF0"/>
    <w:rsid w:val="00BF2C81"/>
    <w:rsid w:val="00C00B27"/>
    <w:rsid w:val="00C01ABC"/>
    <w:rsid w:val="00C03D84"/>
    <w:rsid w:val="00C10520"/>
    <w:rsid w:val="00C1528F"/>
    <w:rsid w:val="00C17396"/>
    <w:rsid w:val="00C21387"/>
    <w:rsid w:val="00C22146"/>
    <w:rsid w:val="00C22357"/>
    <w:rsid w:val="00C24C92"/>
    <w:rsid w:val="00C32A52"/>
    <w:rsid w:val="00C44C1C"/>
    <w:rsid w:val="00C51FFA"/>
    <w:rsid w:val="00C52AD8"/>
    <w:rsid w:val="00C5341A"/>
    <w:rsid w:val="00C564D8"/>
    <w:rsid w:val="00C60720"/>
    <w:rsid w:val="00C71B31"/>
    <w:rsid w:val="00C73AF4"/>
    <w:rsid w:val="00C73C54"/>
    <w:rsid w:val="00C801A8"/>
    <w:rsid w:val="00CA3C19"/>
    <w:rsid w:val="00CB0F8E"/>
    <w:rsid w:val="00CB3618"/>
    <w:rsid w:val="00CB494B"/>
    <w:rsid w:val="00CC0026"/>
    <w:rsid w:val="00CC073F"/>
    <w:rsid w:val="00CC4B86"/>
    <w:rsid w:val="00CD2125"/>
    <w:rsid w:val="00CD35D5"/>
    <w:rsid w:val="00CD4219"/>
    <w:rsid w:val="00CD4A11"/>
    <w:rsid w:val="00CE2E1F"/>
    <w:rsid w:val="00CE71C6"/>
    <w:rsid w:val="00CF322E"/>
    <w:rsid w:val="00CF5646"/>
    <w:rsid w:val="00D0566E"/>
    <w:rsid w:val="00D07EEB"/>
    <w:rsid w:val="00D136FD"/>
    <w:rsid w:val="00D13876"/>
    <w:rsid w:val="00D17091"/>
    <w:rsid w:val="00D22A18"/>
    <w:rsid w:val="00D258B1"/>
    <w:rsid w:val="00D27A1C"/>
    <w:rsid w:val="00D402CA"/>
    <w:rsid w:val="00D4205B"/>
    <w:rsid w:val="00D420C3"/>
    <w:rsid w:val="00D426BB"/>
    <w:rsid w:val="00D542E1"/>
    <w:rsid w:val="00D62D58"/>
    <w:rsid w:val="00D6398C"/>
    <w:rsid w:val="00D66EAB"/>
    <w:rsid w:val="00D67807"/>
    <w:rsid w:val="00D729AC"/>
    <w:rsid w:val="00D72D9F"/>
    <w:rsid w:val="00D73F56"/>
    <w:rsid w:val="00D75F12"/>
    <w:rsid w:val="00D76209"/>
    <w:rsid w:val="00D83FEE"/>
    <w:rsid w:val="00D84FF4"/>
    <w:rsid w:val="00D85585"/>
    <w:rsid w:val="00D90465"/>
    <w:rsid w:val="00D90CD0"/>
    <w:rsid w:val="00D91E16"/>
    <w:rsid w:val="00D94503"/>
    <w:rsid w:val="00D95B56"/>
    <w:rsid w:val="00D9656C"/>
    <w:rsid w:val="00D971BB"/>
    <w:rsid w:val="00DA0BEA"/>
    <w:rsid w:val="00DA128C"/>
    <w:rsid w:val="00DA143E"/>
    <w:rsid w:val="00DA3463"/>
    <w:rsid w:val="00DA6F19"/>
    <w:rsid w:val="00DB0112"/>
    <w:rsid w:val="00DB19C2"/>
    <w:rsid w:val="00DB77F4"/>
    <w:rsid w:val="00DC33C2"/>
    <w:rsid w:val="00DC50DD"/>
    <w:rsid w:val="00DD15D0"/>
    <w:rsid w:val="00DD2A83"/>
    <w:rsid w:val="00DD4626"/>
    <w:rsid w:val="00DD4680"/>
    <w:rsid w:val="00DE3E76"/>
    <w:rsid w:val="00DE5220"/>
    <w:rsid w:val="00DE71F1"/>
    <w:rsid w:val="00DF37D2"/>
    <w:rsid w:val="00DF3921"/>
    <w:rsid w:val="00E05968"/>
    <w:rsid w:val="00E07099"/>
    <w:rsid w:val="00E0711A"/>
    <w:rsid w:val="00E10DAD"/>
    <w:rsid w:val="00E11D60"/>
    <w:rsid w:val="00E22A79"/>
    <w:rsid w:val="00E30647"/>
    <w:rsid w:val="00E3697D"/>
    <w:rsid w:val="00E3742D"/>
    <w:rsid w:val="00E37761"/>
    <w:rsid w:val="00E37ED8"/>
    <w:rsid w:val="00E4104F"/>
    <w:rsid w:val="00E44A4C"/>
    <w:rsid w:val="00E45F9A"/>
    <w:rsid w:val="00E53750"/>
    <w:rsid w:val="00E67DA5"/>
    <w:rsid w:val="00E73C71"/>
    <w:rsid w:val="00E87D77"/>
    <w:rsid w:val="00E90855"/>
    <w:rsid w:val="00E93273"/>
    <w:rsid w:val="00E9563F"/>
    <w:rsid w:val="00EA567D"/>
    <w:rsid w:val="00EB195A"/>
    <w:rsid w:val="00EB75B2"/>
    <w:rsid w:val="00EC02D0"/>
    <w:rsid w:val="00EC5146"/>
    <w:rsid w:val="00EC6B0D"/>
    <w:rsid w:val="00ED0355"/>
    <w:rsid w:val="00ED4D56"/>
    <w:rsid w:val="00ED78D4"/>
    <w:rsid w:val="00EE2303"/>
    <w:rsid w:val="00EE3549"/>
    <w:rsid w:val="00EE6640"/>
    <w:rsid w:val="00EE6E9D"/>
    <w:rsid w:val="00EE7680"/>
    <w:rsid w:val="00F019D8"/>
    <w:rsid w:val="00F104E6"/>
    <w:rsid w:val="00F14D7B"/>
    <w:rsid w:val="00F17EAA"/>
    <w:rsid w:val="00F30B71"/>
    <w:rsid w:val="00F32144"/>
    <w:rsid w:val="00F34ADB"/>
    <w:rsid w:val="00F35C48"/>
    <w:rsid w:val="00F44E94"/>
    <w:rsid w:val="00F450E9"/>
    <w:rsid w:val="00F46D77"/>
    <w:rsid w:val="00F528AF"/>
    <w:rsid w:val="00F538EF"/>
    <w:rsid w:val="00F53E9C"/>
    <w:rsid w:val="00F6290A"/>
    <w:rsid w:val="00F67538"/>
    <w:rsid w:val="00F73977"/>
    <w:rsid w:val="00F7512C"/>
    <w:rsid w:val="00F7603A"/>
    <w:rsid w:val="00F80AFF"/>
    <w:rsid w:val="00F81C98"/>
    <w:rsid w:val="00F83A59"/>
    <w:rsid w:val="00F848A6"/>
    <w:rsid w:val="00F873BE"/>
    <w:rsid w:val="00F951A3"/>
    <w:rsid w:val="00F96BD1"/>
    <w:rsid w:val="00FA204E"/>
    <w:rsid w:val="00FA2DFB"/>
    <w:rsid w:val="00FA45C9"/>
    <w:rsid w:val="00FA732F"/>
    <w:rsid w:val="00FB0DA3"/>
    <w:rsid w:val="00FB216B"/>
    <w:rsid w:val="00FB3354"/>
    <w:rsid w:val="00FB3728"/>
    <w:rsid w:val="00FB5058"/>
    <w:rsid w:val="00FC12D5"/>
    <w:rsid w:val="00FC232E"/>
    <w:rsid w:val="00FC4035"/>
    <w:rsid w:val="00FC662C"/>
    <w:rsid w:val="00FD426B"/>
    <w:rsid w:val="00FE14FE"/>
    <w:rsid w:val="00FE4ED6"/>
    <w:rsid w:val="00FE7E1B"/>
    <w:rsid w:val="00FF2226"/>
    <w:rsid w:val="00FF6D4D"/>
    <w:rsid w:val="00FF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6D2EB"/>
  <w15:docId w15:val="{66B08744-B85F-4C38-82CA-DB7437748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745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1745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1745"/>
    <w:pPr>
      <w:keepNext/>
      <w:keepLines/>
      <w:spacing w:before="200" w:after="0"/>
      <w:outlineLvl w:val="1"/>
    </w:pPr>
    <w:rPr>
      <w:rFonts w:eastAsiaTheme="majorEastAsia" w:cstheme="majorBidi"/>
      <w:bCs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D1745"/>
    <w:rPr>
      <w:rFonts w:ascii="Times New Roman" w:eastAsiaTheme="majorEastAsia" w:hAnsi="Times New Roman" w:cstheme="majorBidi"/>
      <w:bCs/>
      <w:sz w:val="24"/>
      <w:szCs w:val="26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D1745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3F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20173F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rsid w:val="003C5D9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24C9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D4B36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53750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E5375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5375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53750"/>
    <w:rPr>
      <w:color w:val="0000FF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801533"/>
    <w:pPr>
      <w:spacing w:after="0"/>
    </w:pPr>
  </w:style>
  <w:style w:type="paragraph" w:styleId="Header">
    <w:name w:val="header"/>
    <w:basedOn w:val="Normal"/>
    <w:link w:val="HeaderChar"/>
    <w:uiPriority w:val="99"/>
    <w:semiHidden/>
    <w:unhideWhenUsed/>
    <w:rsid w:val="00F34A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34AD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F34A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ADB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6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ownloads\template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D549F-5D7E-4778-B57D-2CA513BBF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(1)</Template>
  <TotalTime>3</TotalTime>
  <Pages>12</Pages>
  <Words>2332</Words>
  <Characters>13298</Characters>
  <Application>Microsoft Office Word</Application>
  <DocSecurity>0</DocSecurity>
  <Lines>110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</vt:i4>
      </vt:variant>
    </vt:vector>
  </HeadingPairs>
  <TitlesOfParts>
    <vt:vector size="11" baseType="lpstr">
      <vt:lpstr/>
      <vt:lpstr>digital technology and research methods </vt:lpstr>
      <vt:lpstr/>
      <vt:lpstr>Introduction </vt:lpstr>
      <vt:lpstr>    </vt:lpstr>
      <vt:lpstr>    Evaluates the effectiveness of the use of modern technologies within the workpla</vt:lpstr>
      <vt:lpstr>    </vt:lpstr>
      <vt:lpstr>    Explore social media as a tool for marketing, information gathering and communic</vt:lpstr>
      <vt:lpstr>Conclusion</vt:lpstr>
      <vt:lpstr/>
      <vt:lpstr>References</vt:lpstr>
    </vt:vector>
  </TitlesOfParts>
  <Company/>
  <LinksUpToDate>false</LinksUpToDate>
  <CharactersWithSpaces>15599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andreistre@yahoo.it</cp:lastModifiedBy>
  <cp:revision>5</cp:revision>
  <dcterms:created xsi:type="dcterms:W3CDTF">2019-04-17T12:42:00Z</dcterms:created>
  <dcterms:modified xsi:type="dcterms:W3CDTF">2019-04-23T03:47:00Z</dcterms:modified>
</cp:coreProperties>
</file>