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CE6A74" w14:textId="77777777" w:rsidR="00C6554A" w:rsidRPr="008B5277" w:rsidRDefault="002554CD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bookmarkStart w:id="5" w:name="_GoBack"/>
      <w:bookmarkEnd w:id="5"/>
      <w:r w:rsidRPr="008B5277">
        <w:rPr>
          <w:noProof/>
        </w:rPr>
        <w:drawing>
          <wp:inline distT="0" distB="0" distL="0" distR="0" wp14:anchorId="51C8F717" wp14:editId="25BC083F">
            <wp:extent cx="3657600" cy="5486400"/>
            <wp:effectExtent l="0" t="0" r="0" b="0"/>
            <wp:docPr id="22" name="Picture 1" descr="Bright blue glacial lake surrounded by white ice on a dark moun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486400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14:paraId="21D6E013" w14:textId="77777777" w:rsidR="00C6554A" w:rsidRDefault="00C01B91" w:rsidP="00C6554A">
      <w:pPr>
        <w:pStyle w:val="Title"/>
      </w:pPr>
      <w:r>
        <w:t>PORTFOLIO OF EVIDENCE</w:t>
      </w:r>
    </w:p>
    <w:p w14:paraId="4B5EFD29" w14:textId="77777777" w:rsidR="00C6554A" w:rsidRPr="00D5413C" w:rsidRDefault="00C01B91" w:rsidP="00C6554A">
      <w:pPr>
        <w:pStyle w:val="Subtitle"/>
      </w:pPr>
      <w:r>
        <w:t>REFLECTIVE JOURNAL</w:t>
      </w:r>
    </w:p>
    <w:p w14:paraId="1622F9F2" w14:textId="77777777" w:rsidR="00C01B91" w:rsidRPr="00D25294" w:rsidRDefault="00C01B91" w:rsidP="00C6554A">
      <w:pPr>
        <w:pStyle w:val="ContactInfo"/>
        <w:rPr>
          <w:b/>
          <w:bCs/>
          <w:sz w:val="24"/>
          <w:szCs w:val="24"/>
        </w:rPr>
      </w:pPr>
      <w:r w:rsidRPr="00D25294">
        <w:rPr>
          <w:b/>
          <w:bCs/>
          <w:sz w:val="24"/>
          <w:szCs w:val="24"/>
        </w:rPr>
        <w:t>ANDREA MILEVA</w:t>
      </w:r>
      <w:r w:rsidR="00C6554A" w:rsidRPr="00D25294">
        <w:rPr>
          <w:b/>
          <w:bCs/>
          <w:sz w:val="24"/>
          <w:szCs w:val="24"/>
        </w:rPr>
        <w:t xml:space="preserve"> | </w:t>
      </w:r>
      <w:r w:rsidRPr="00D25294">
        <w:rPr>
          <w:b/>
          <w:bCs/>
          <w:sz w:val="24"/>
          <w:szCs w:val="24"/>
        </w:rPr>
        <w:t>1812394</w:t>
      </w:r>
      <w:r w:rsidR="00C6554A" w:rsidRPr="00D25294">
        <w:rPr>
          <w:b/>
          <w:bCs/>
          <w:sz w:val="24"/>
          <w:szCs w:val="24"/>
        </w:rPr>
        <w:t xml:space="preserve"> | </w:t>
      </w:r>
      <w:r w:rsidRPr="00D25294">
        <w:rPr>
          <w:b/>
          <w:bCs/>
          <w:sz w:val="24"/>
          <w:szCs w:val="24"/>
        </w:rPr>
        <w:t>BMSK4005: PERSONAL CAREER DEVELOPMENT</w:t>
      </w:r>
    </w:p>
    <w:p w14:paraId="56DB698B" w14:textId="77777777" w:rsidR="00C6554A" w:rsidRPr="00D25294" w:rsidRDefault="00C01B91" w:rsidP="00C01B91">
      <w:pPr>
        <w:pStyle w:val="ContactInfo"/>
        <w:rPr>
          <w:b/>
          <w:bCs/>
          <w:sz w:val="24"/>
          <w:szCs w:val="24"/>
        </w:rPr>
      </w:pPr>
      <w:r w:rsidRPr="00D25294">
        <w:rPr>
          <w:b/>
          <w:bCs/>
          <w:sz w:val="24"/>
          <w:szCs w:val="24"/>
        </w:rPr>
        <w:t>LECTURE: JOANNA WALS</w:t>
      </w:r>
    </w:p>
    <w:p w14:paraId="3A6CCEEA" w14:textId="77777777" w:rsidR="00C6554A" w:rsidRPr="00D25294" w:rsidRDefault="00C01B91" w:rsidP="00C01B91">
      <w:pPr>
        <w:pStyle w:val="ListBullet"/>
        <w:numPr>
          <w:ilvl w:val="0"/>
          <w:numId w:val="0"/>
        </w:numPr>
        <w:ind w:left="720" w:hanging="360"/>
        <w:rPr>
          <w:b/>
          <w:bCs/>
          <w:sz w:val="24"/>
          <w:szCs w:val="24"/>
        </w:rPr>
      </w:pPr>
      <w:r w:rsidRPr="00D25294">
        <w:rPr>
          <w:b/>
          <w:bCs/>
          <w:sz w:val="24"/>
          <w:szCs w:val="24"/>
        </w:rPr>
        <w:t xml:space="preserve"> </w:t>
      </w:r>
    </w:p>
    <w:p w14:paraId="7B4AC38A" w14:textId="77777777" w:rsidR="00467EB7" w:rsidRDefault="00467EB7" w:rsidP="00C01B91">
      <w:pPr>
        <w:pStyle w:val="Heading2"/>
        <w:rPr>
          <w:rFonts w:asciiTheme="minorHAnsi" w:eastAsiaTheme="minorHAnsi" w:hAnsiTheme="minorHAnsi" w:cstheme="minorBidi"/>
          <w:caps/>
          <w:color w:val="595959" w:themeColor="text1" w:themeTint="A6"/>
          <w:sz w:val="22"/>
        </w:rPr>
      </w:pPr>
    </w:p>
    <w:p w14:paraId="2644F33D" w14:textId="77777777" w:rsidR="00193012" w:rsidRDefault="00193012" w:rsidP="001C2D6D">
      <w:pPr>
        <w:pStyle w:val="Heading1"/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-12821116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37EFBCA" w14:textId="4F67BCFF" w:rsidR="00193012" w:rsidRDefault="00193012">
          <w:pPr>
            <w:pStyle w:val="TOCHeading"/>
          </w:pPr>
          <w:r>
            <w:t>Table of Contents</w:t>
          </w:r>
        </w:p>
        <w:p w14:paraId="7DE3F1B4" w14:textId="7F1B38E5" w:rsidR="00193012" w:rsidRDefault="00193012">
          <w:pPr>
            <w:pStyle w:val="TOC1"/>
            <w:tabs>
              <w:tab w:val="right" w:leader="dot" w:pos="863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577035" w:history="1">
            <w:r w:rsidRPr="00F7110D">
              <w:rPr>
                <w:rStyle w:val="Hyperlink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_Toc18577035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BC80E6" w14:textId="7B09247A" w:rsidR="00193012" w:rsidRDefault="00467EB7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18577036" w:history="1">
            <w:r w:rsidR="00193012" w:rsidRPr="00F7110D">
              <w:rPr>
                <w:rStyle w:val="Hyperlink"/>
                <w:noProof/>
              </w:rPr>
              <w:t>WHERE I AM NOW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_Toc18577036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2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56A9D0CB" w14:textId="4EDD6B9D" w:rsidR="00193012" w:rsidRDefault="00467EB7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18577037" w:history="1">
            <w:r w:rsidR="00193012" w:rsidRPr="00F7110D">
              <w:rPr>
                <w:rStyle w:val="Hyperlink"/>
                <w:noProof/>
              </w:rPr>
              <w:t>My story: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_Toc18577037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2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4BBBE266" w14:textId="220D47CC" w:rsidR="00193012" w:rsidRDefault="00467EB7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18577038" w:history="1">
            <w:r w:rsidR="00193012" w:rsidRPr="00F7110D">
              <w:rPr>
                <w:rStyle w:val="Hyperlink"/>
                <w:b/>
                <w:bCs/>
                <w:noProof/>
              </w:rPr>
              <w:t>Learning styles</w:t>
            </w:r>
            <w:r w:rsidR="00193012" w:rsidRPr="00F7110D">
              <w:rPr>
                <w:rStyle w:val="Hyperlink"/>
                <w:noProof/>
              </w:rPr>
              <w:t>: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_Toc18577038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7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01E9370E" w14:textId="688B68A6" w:rsidR="00193012" w:rsidRDefault="00467EB7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18577039" w:history="1">
            <w:r w:rsidR="00193012" w:rsidRPr="00F7110D">
              <w:rPr>
                <w:rStyle w:val="Hyperlink"/>
                <w:noProof/>
              </w:rPr>
              <w:t>WHERE I WANT TO BE: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_Toc18577039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10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6AF1B8F3" w14:textId="40AF2E96" w:rsidR="00193012" w:rsidRDefault="00467EB7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18577040" w:history="1">
            <w:r w:rsidR="00193012" w:rsidRPr="00F7110D">
              <w:rPr>
                <w:rStyle w:val="Hyperlink"/>
                <w:b/>
                <w:bCs/>
                <w:noProof/>
              </w:rPr>
              <w:t>HOW TO BE THERE</w:t>
            </w:r>
            <w:r w:rsidR="00193012" w:rsidRPr="00F7110D">
              <w:rPr>
                <w:rStyle w:val="Hyperlink"/>
                <w:noProof/>
              </w:rPr>
              <w:t>: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_Toc18577040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11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56512A34" w14:textId="07CE7A35" w:rsidR="00193012" w:rsidRDefault="00467EB7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18577041" w:history="1">
            <w:r w:rsidR="00193012" w:rsidRPr="00F7110D">
              <w:rPr>
                <w:rStyle w:val="Hyperlink"/>
                <w:b/>
                <w:bCs/>
                <w:noProof/>
              </w:rPr>
              <w:t>WHAT MAY STOP ME</w:t>
            </w:r>
            <w:r w:rsidR="00193012" w:rsidRPr="00F7110D">
              <w:rPr>
                <w:rStyle w:val="Hyperlink"/>
                <w:noProof/>
              </w:rPr>
              <w:t>: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_Toc18577041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14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02CCFB44" w14:textId="4B41C8C5" w:rsidR="00193012" w:rsidRDefault="00467EB7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18577042" w:history="1">
            <w:r w:rsidR="00193012" w:rsidRPr="00F7110D">
              <w:rPr>
                <w:rStyle w:val="Hyperlink"/>
                <w:noProof/>
              </w:rPr>
              <w:t>CONCLUSION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_Toc18577042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14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0CD0022C" w14:textId="45296376" w:rsidR="00193012" w:rsidRDefault="00467EB7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18577043" w:history="1">
            <w:r w:rsidR="00193012" w:rsidRPr="00F7110D">
              <w:rPr>
                <w:rStyle w:val="Hyperlink"/>
                <w:noProof/>
              </w:rPr>
              <w:t>REFERENCES: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_Toc18577043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16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22F01ABF" w14:textId="555ADDDE" w:rsidR="00193012" w:rsidRDefault="00467EB7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18577044" w:history="1">
            <w:r w:rsidR="00193012" w:rsidRPr="00F7110D">
              <w:rPr>
                <w:rStyle w:val="Hyperlink"/>
                <w:noProof/>
              </w:rPr>
              <w:t>APPENDIX:</w:t>
            </w:r>
            <w:r w:rsidR="00193012">
              <w:rPr>
                <w:noProof/>
                <w:webHidden/>
              </w:rPr>
              <w:tab/>
            </w:r>
            <w:r w:rsidR="00193012">
              <w:rPr>
                <w:noProof/>
                <w:webHidden/>
              </w:rPr>
              <w:fldChar w:fldCharType="begin"/>
            </w:r>
            <w:r w:rsidR="00193012">
              <w:rPr>
                <w:noProof/>
                <w:webHidden/>
              </w:rPr>
              <w:instrText xml:space="preserve"> PAGEREF _Toc18577044 \h </w:instrText>
            </w:r>
            <w:r w:rsidR="00193012">
              <w:rPr>
                <w:noProof/>
                <w:webHidden/>
              </w:rPr>
            </w:r>
            <w:r w:rsidR="00193012">
              <w:rPr>
                <w:noProof/>
                <w:webHidden/>
              </w:rPr>
              <w:fldChar w:fldCharType="separate"/>
            </w:r>
            <w:r w:rsidR="00193012">
              <w:rPr>
                <w:noProof/>
                <w:webHidden/>
              </w:rPr>
              <w:t>17</w:t>
            </w:r>
            <w:r w:rsidR="00193012">
              <w:rPr>
                <w:noProof/>
                <w:webHidden/>
              </w:rPr>
              <w:fldChar w:fldCharType="end"/>
            </w:r>
          </w:hyperlink>
        </w:p>
        <w:p w14:paraId="098E41A3" w14:textId="19FE64A5" w:rsidR="00193012" w:rsidRDefault="00193012">
          <w:r>
            <w:rPr>
              <w:b/>
              <w:bCs/>
              <w:noProof/>
            </w:rPr>
            <w:fldChar w:fldCharType="end"/>
          </w:r>
        </w:p>
      </w:sdtContent>
    </w:sdt>
    <w:p w14:paraId="720F134C" w14:textId="77777777" w:rsidR="00193012" w:rsidRDefault="00193012" w:rsidP="001C2D6D">
      <w:pPr>
        <w:pStyle w:val="Heading1"/>
      </w:pPr>
    </w:p>
    <w:p w14:paraId="6A04C86F" w14:textId="77777777" w:rsidR="00193012" w:rsidRDefault="00193012" w:rsidP="001C2D6D">
      <w:pPr>
        <w:pStyle w:val="Heading1"/>
      </w:pPr>
    </w:p>
    <w:p w14:paraId="547FFB13" w14:textId="77777777" w:rsidR="00193012" w:rsidRDefault="00193012" w:rsidP="001C2D6D">
      <w:pPr>
        <w:pStyle w:val="Heading1"/>
      </w:pPr>
    </w:p>
    <w:p w14:paraId="5D1FB2B0" w14:textId="77777777" w:rsidR="00193012" w:rsidRDefault="00193012" w:rsidP="001C2D6D">
      <w:pPr>
        <w:pStyle w:val="Heading1"/>
      </w:pPr>
    </w:p>
    <w:p w14:paraId="1DDC7314" w14:textId="77777777" w:rsidR="00193012" w:rsidRDefault="00193012" w:rsidP="001C2D6D">
      <w:pPr>
        <w:pStyle w:val="Heading1"/>
      </w:pPr>
    </w:p>
    <w:p w14:paraId="599104F7" w14:textId="77777777" w:rsidR="00C315B0" w:rsidRDefault="00C315B0" w:rsidP="001C2D6D">
      <w:pPr>
        <w:pStyle w:val="Heading1"/>
      </w:pPr>
      <w:bookmarkStart w:id="6" w:name="_Toc18577035"/>
    </w:p>
    <w:p w14:paraId="74B41077" w14:textId="15BEF385" w:rsidR="00C01B91" w:rsidRDefault="00C01B91" w:rsidP="001C2D6D">
      <w:pPr>
        <w:pStyle w:val="Heading1"/>
      </w:pPr>
      <w:r>
        <w:t>INTRODUCTION:</w:t>
      </w:r>
      <w:bookmarkEnd w:id="6"/>
    </w:p>
    <w:p w14:paraId="3AE88EF4" w14:textId="77777777" w:rsidR="00C01B91" w:rsidRDefault="00C01B91" w:rsidP="00C01B91">
      <w:r>
        <w:t xml:space="preserve">My name is Andrea </w:t>
      </w:r>
      <w:proofErr w:type="spellStart"/>
      <w:r>
        <w:t>Lyusiyanova</w:t>
      </w:r>
      <w:proofErr w:type="spellEnd"/>
      <w:r>
        <w:t xml:space="preserve"> Mileva, born in Sofia (the capital of Bulgaria). I am 29 years old, currently I am a student and studying Health and Social care program leve4(Certificate for Working place) in University of Wels, Trinity St. David, London.</w:t>
      </w:r>
    </w:p>
    <w:p w14:paraId="337D4A29" w14:textId="772EBFA9" w:rsidR="00BA605F" w:rsidRDefault="00C01B91" w:rsidP="00BA605F">
      <w:r>
        <w:t xml:space="preserve">In this reflective journal I will explore the theories </w:t>
      </w:r>
      <w:r w:rsidR="001C2D6D">
        <w:t>and analysis which I was learn during my course and how they are related to my future success</w:t>
      </w:r>
      <w:r w:rsidR="004E2B47">
        <w:t>, my PDP and PCD.</w:t>
      </w:r>
    </w:p>
    <w:p w14:paraId="3AFA4F85" w14:textId="77777777" w:rsidR="00BA605F" w:rsidRDefault="00BA605F" w:rsidP="00BA605F"/>
    <w:p w14:paraId="5F02F4D2" w14:textId="74892FF9" w:rsidR="001C2D6D" w:rsidRDefault="00BA605F" w:rsidP="001C2D6D">
      <w:pPr>
        <w:pStyle w:val="Heading1"/>
        <w:rPr>
          <w:rStyle w:val="Heading1Char"/>
        </w:rPr>
      </w:pPr>
      <w:bookmarkStart w:id="7" w:name="_Toc18577036"/>
      <w:r>
        <w:rPr>
          <w:rStyle w:val="Heading1Char"/>
        </w:rPr>
        <w:t>WHERE I AM NOW</w:t>
      </w:r>
      <w:bookmarkEnd w:id="7"/>
    </w:p>
    <w:p w14:paraId="4E0256C5" w14:textId="1083262D" w:rsidR="00997E3D" w:rsidRPr="00997E3D" w:rsidRDefault="00997E3D" w:rsidP="00997E3D">
      <w:pPr>
        <w:pStyle w:val="Heading2"/>
      </w:pPr>
      <w:bookmarkStart w:id="8" w:name="_Toc18577037"/>
      <w:r w:rsidRPr="00997E3D">
        <w:t>M</w:t>
      </w:r>
      <w:r w:rsidR="00156299">
        <w:t>y story</w:t>
      </w:r>
      <w:r>
        <w:t>:</w:t>
      </w:r>
      <w:bookmarkEnd w:id="8"/>
    </w:p>
    <w:p w14:paraId="0F771035" w14:textId="2C1180D0" w:rsidR="001C2D6D" w:rsidRDefault="001C2D6D" w:rsidP="001C2D6D">
      <w:r>
        <w:t xml:space="preserve">I am born at 23th of April 1990 in Sofia, Bulgaria. My birth had been complicated for mum and she recovered for long time. In the same </w:t>
      </w:r>
      <w:r w:rsidR="00D01C30">
        <w:t>time,</w:t>
      </w:r>
      <w:r>
        <w:t xml:space="preserve"> I was born there was a fire in the maternity unit and my grandmother </w:t>
      </w:r>
      <w:r w:rsidR="00D01C30">
        <w:t>took us home, although the doctors where against it. But grandma promised that my mother would lie down and not do nothing, then we were released.</w:t>
      </w:r>
    </w:p>
    <w:p w14:paraId="36876E79" w14:textId="78B68102" w:rsidR="00573A2A" w:rsidRDefault="00573A2A" w:rsidP="001C2D6D">
      <w:r>
        <w:t xml:space="preserve">In 1997 I start my </w:t>
      </w:r>
      <w:r w:rsidR="003E7135">
        <w:t>primary school, where I was bulled</w:t>
      </w:r>
      <w:r w:rsidR="00F60F28">
        <w:t>. The bullying of me continued till my 5</w:t>
      </w:r>
      <w:r w:rsidR="00F60F28" w:rsidRPr="00F60F28">
        <w:rPr>
          <w:vertAlign w:val="superscript"/>
        </w:rPr>
        <w:t>th</w:t>
      </w:r>
      <w:r w:rsidR="00F60F28">
        <w:t xml:space="preserve"> year in school</w:t>
      </w:r>
      <w:r w:rsidR="009A37AA">
        <w:t>. Everything finishes when my mum moves me to another school.</w:t>
      </w:r>
      <w:r w:rsidR="001F58AA">
        <w:t xml:space="preserve"> In </w:t>
      </w:r>
      <w:r w:rsidR="00816EB0">
        <w:t>this year</w:t>
      </w:r>
      <w:r w:rsidR="001F58AA">
        <w:t xml:space="preserve"> my father left </w:t>
      </w:r>
      <w:r w:rsidR="00700ADE">
        <w:t xml:space="preserve">us (me, my brother and my mother). </w:t>
      </w:r>
      <w:r w:rsidR="00816EB0">
        <w:t xml:space="preserve">I had my up and downs with the protect of my mum. </w:t>
      </w:r>
      <w:r w:rsidR="004C1E85">
        <w:t xml:space="preserve">She gives everything for me and my happiness. </w:t>
      </w:r>
    </w:p>
    <w:p w14:paraId="27D8EF6F" w14:textId="3C166005" w:rsidR="001F5A5B" w:rsidRDefault="002F4800" w:rsidP="001F5A5B">
      <w:r>
        <w:t xml:space="preserve">From 1998 I start to play volleyball and really enjoying it. </w:t>
      </w:r>
      <w:r w:rsidR="00C574FD">
        <w:t xml:space="preserve">In 2000 I become a pioneer at </w:t>
      </w:r>
      <w:r w:rsidR="001F5A5B">
        <w:t>woman’s volleyball</w:t>
      </w:r>
      <w:r w:rsidR="005E4BC6">
        <w:t xml:space="preserve"> club in Bulgaria were later in 2002 take place in national team</w:t>
      </w:r>
      <w:r w:rsidR="001F5A5B">
        <w:t xml:space="preserve">. I played professional until 2012 when I broke my meniscus </w:t>
      </w:r>
      <w:r w:rsidR="00A019E9">
        <w:t xml:space="preserve">and had to stop dreaming about sport. </w:t>
      </w:r>
    </w:p>
    <w:p w14:paraId="416E6DAB" w14:textId="147422D5" w:rsidR="00D1014B" w:rsidRDefault="00D1014B" w:rsidP="001F5A5B">
      <w:r>
        <w:t>In 2008 were my 18</w:t>
      </w:r>
      <w:r w:rsidRPr="00D1014B">
        <w:rPr>
          <w:vertAlign w:val="superscript"/>
        </w:rPr>
        <w:t>th</w:t>
      </w:r>
      <w:r>
        <w:t xml:space="preserve"> Birthday</w:t>
      </w:r>
      <w:r w:rsidR="00607D8E">
        <w:t>. I organist a big party in my home</w:t>
      </w:r>
      <w:r w:rsidR="00B27A0E">
        <w:t xml:space="preserve"> and everyone from my area was in my apartment for my </w:t>
      </w:r>
      <w:r w:rsidR="00156299">
        <w:t xml:space="preserve">celebration. </w:t>
      </w:r>
      <w:r w:rsidR="00993857">
        <w:t>In this year I met my true love. We get in love mediately</w:t>
      </w:r>
      <w:r w:rsidR="00430FD9">
        <w:t xml:space="preserve">, was magical moment. 11 years later we are still </w:t>
      </w:r>
      <w:r w:rsidR="00F12685">
        <w:t xml:space="preserve">together, but no so happy as before. </w:t>
      </w:r>
      <w:r w:rsidR="001F0977">
        <w:t>Maybe</w:t>
      </w:r>
      <w:r w:rsidR="00427CB1">
        <w:t xml:space="preserve"> we need time some break to think where our love gone and to see if </w:t>
      </w:r>
      <w:r w:rsidR="001F0977">
        <w:t xml:space="preserve">we can bring it back. If the love is gone, one of us should go as well. We live </w:t>
      </w:r>
      <w:r w:rsidR="00F6421E">
        <w:t>together but</w:t>
      </w:r>
      <w:r w:rsidR="00935A43">
        <w:t xml:space="preserve"> is hard to live around us</w:t>
      </w:r>
      <w:r w:rsidR="00963879">
        <w:t xml:space="preserve"> </w:t>
      </w:r>
      <w:r w:rsidR="006D7F81">
        <w:t xml:space="preserve">when </w:t>
      </w:r>
      <w:r w:rsidR="00555161">
        <w:t>we start to fight for the every</w:t>
      </w:r>
      <w:r w:rsidR="00F6421E">
        <w:t xml:space="preserve">thing. Our son is the motivation which I </w:t>
      </w:r>
      <w:r w:rsidR="00086110">
        <w:t>must</w:t>
      </w:r>
      <w:r w:rsidR="00F6421E">
        <w:t xml:space="preserve"> keep trying </w:t>
      </w:r>
      <w:r w:rsidR="0088551F">
        <w:t xml:space="preserve">save this relationship, do not want my son to live without father like me. </w:t>
      </w:r>
      <w:r w:rsidR="00086110">
        <w:t xml:space="preserve">I will give my best </w:t>
      </w:r>
      <w:r w:rsidR="00F86E7C">
        <w:t>to change everything in a good way. When I finish with this task and have free time</w:t>
      </w:r>
      <w:r w:rsidR="00154340">
        <w:t xml:space="preserve"> will book some holiday only for me and my partner. </w:t>
      </w:r>
      <w:r w:rsidR="001E1168">
        <w:t xml:space="preserve">Hopefully when we are </w:t>
      </w:r>
      <w:r w:rsidR="00997084">
        <w:t>alone,</w:t>
      </w:r>
      <w:r w:rsidR="001E1168">
        <w:t xml:space="preserve"> we can</w:t>
      </w:r>
      <w:r w:rsidR="00116AD9">
        <w:t xml:space="preserve"> talk and find out what is going with our skid. At the same time</w:t>
      </w:r>
      <w:r w:rsidR="00997084">
        <w:t>, we can change.</w:t>
      </w:r>
    </w:p>
    <w:p w14:paraId="1BB7042A" w14:textId="69F54380" w:rsidR="00B63B40" w:rsidRDefault="00DD6700" w:rsidP="001C2D6D">
      <w:r>
        <w:t>I</w:t>
      </w:r>
      <w:r w:rsidR="007A0907">
        <w:t>n</w:t>
      </w:r>
      <w:r>
        <w:t xml:space="preserve"> 2009 </w:t>
      </w:r>
      <w:r w:rsidR="00177EA9">
        <w:t xml:space="preserve">I finish my high education with </w:t>
      </w:r>
      <w:r w:rsidR="003109E0">
        <w:t xml:space="preserve">qualification for </w:t>
      </w:r>
      <w:r w:rsidR="00CE7E54">
        <w:t>Chemist-Technologist 3</w:t>
      </w:r>
      <w:r w:rsidR="00CE7E54" w:rsidRPr="00CE7E54">
        <w:rPr>
          <w:vertAlign w:val="superscript"/>
        </w:rPr>
        <w:t>rd</w:t>
      </w:r>
      <w:r w:rsidR="00CE7E54">
        <w:t xml:space="preserve"> Degree</w:t>
      </w:r>
      <w:r w:rsidR="00A822CC">
        <w:t xml:space="preserve"> and I was proud of myself that I did it.</w:t>
      </w:r>
      <w:r w:rsidR="00A8720F">
        <w:t xml:space="preserve"> It was not easy, but with my knowledge and memory </w:t>
      </w:r>
      <w:r w:rsidR="006C354D">
        <w:t>was able to achieve my goals.</w:t>
      </w:r>
      <w:r w:rsidR="00A822CC">
        <w:t xml:space="preserve"> </w:t>
      </w:r>
      <w:r w:rsidR="00DD4AA5">
        <w:t>Despite all the bullying in school, I did it and succe</w:t>
      </w:r>
      <w:r w:rsidR="007A0907">
        <w:t>eded.</w:t>
      </w:r>
      <w:r w:rsidR="00A77A95">
        <w:t xml:space="preserve"> After the successful graduation we </w:t>
      </w:r>
      <w:r w:rsidR="007B15F0">
        <w:t>had our prom</w:t>
      </w:r>
      <w:r w:rsidR="00151E73">
        <w:t xml:space="preserve"> which </w:t>
      </w:r>
      <w:r w:rsidR="00A77A95">
        <w:t>unfort</w:t>
      </w:r>
      <w:r w:rsidR="00687E1D">
        <w:t xml:space="preserve">unately </w:t>
      </w:r>
      <w:r w:rsidR="00C6638D">
        <w:t xml:space="preserve">continued short for me. My partner </w:t>
      </w:r>
      <w:r w:rsidR="00B63B40">
        <w:t>had</w:t>
      </w:r>
      <w:r w:rsidR="00C6638D">
        <w:t xml:space="preserve"> problem with his </w:t>
      </w:r>
      <w:r w:rsidR="00B63B40">
        <w:t>stomach,</w:t>
      </w:r>
      <w:r w:rsidR="00C6638D">
        <w:t xml:space="preserve"> </w:t>
      </w:r>
      <w:r w:rsidR="00B63B40">
        <w:t xml:space="preserve">and we went to the hospital in middle of the prom. </w:t>
      </w:r>
    </w:p>
    <w:p w14:paraId="130D4577" w14:textId="7F2E9C1A" w:rsidR="00EA42B0" w:rsidRDefault="00EA42B0" w:rsidP="001C2D6D"/>
    <w:p w14:paraId="3A27824A" w14:textId="46A3A828" w:rsidR="00EA42B0" w:rsidRDefault="00D12B7C" w:rsidP="001C2D6D">
      <w:r>
        <w:rPr>
          <w:noProof/>
        </w:rPr>
        <w:drawing>
          <wp:inline distT="0" distB="0" distL="0" distR="0" wp14:anchorId="66CC4403" wp14:editId="7E2758F5">
            <wp:extent cx="1657350" cy="2209800"/>
            <wp:effectExtent l="0" t="0" r="0" b="0"/>
            <wp:docPr id="1" name="Picture 1" descr="A person wearing a blue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F91">
        <w:rPr>
          <w:noProof/>
        </w:rPr>
        <w:drawing>
          <wp:inline distT="0" distB="0" distL="0" distR="0" wp14:anchorId="4F716FD3" wp14:editId="7541E5EA">
            <wp:extent cx="1656556" cy="2208741"/>
            <wp:effectExtent l="0" t="0" r="1270" b="1270"/>
            <wp:docPr id="2" name="Picture 2" descr="A person in a blue dress standing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l2019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224" cy="222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F91">
        <w:t xml:space="preserve"> The happy day of my prom </w:t>
      </w:r>
      <w:r w:rsidR="00704F9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A5F1EBB" w14:textId="77777777" w:rsidR="00704F91" w:rsidRDefault="00704F91" w:rsidP="001C2D6D"/>
    <w:p w14:paraId="37DFC560" w14:textId="29BEF17E" w:rsidR="00AD1CAA" w:rsidRDefault="00210107" w:rsidP="00AD1CAA">
      <w:r>
        <w:t xml:space="preserve">The morning after the prom I noticed that something strange happening to my face- I was able to close only one of my eyes and my </w:t>
      </w:r>
      <w:r w:rsidR="001874C5">
        <w:t xml:space="preserve">mouth was twisted. </w:t>
      </w:r>
      <w:r w:rsidR="001C599F">
        <w:t xml:space="preserve">That afternoon </w:t>
      </w:r>
      <w:r w:rsidR="00EF29B6">
        <w:t xml:space="preserve">I was revealed that I had </w:t>
      </w:r>
      <w:r w:rsidR="00394645">
        <w:t xml:space="preserve">facial nerve neuritis and was admitted to hospital when I had to stay 2 weeks or until </w:t>
      </w:r>
      <w:r w:rsidR="004C685E">
        <w:t xml:space="preserve">my face get better. </w:t>
      </w:r>
      <w:r w:rsidR="00C6786A">
        <w:t xml:space="preserve">All my hospital stay was nightmare, but with </w:t>
      </w:r>
      <w:r w:rsidR="00AD1CAA">
        <w:t>patience and</w:t>
      </w:r>
      <w:r w:rsidR="00110538">
        <w:t xml:space="preserve"> </w:t>
      </w:r>
      <w:r w:rsidR="00DF74A6">
        <w:t xml:space="preserve">perseverance I was able to cope with this. </w:t>
      </w:r>
      <w:r w:rsidR="00AD1CAA">
        <w:t xml:space="preserve"> </w:t>
      </w:r>
      <w:r w:rsidR="009A0114">
        <w:t xml:space="preserve">As the time for </w:t>
      </w:r>
      <w:r w:rsidR="00C61445">
        <w:t xml:space="preserve">discharge came, the doctor explained that all the stress I had been experiencing </w:t>
      </w:r>
      <w:r w:rsidR="006E7C34">
        <w:t>since primary school was the cause of facial nerve neurit</w:t>
      </w:r>
      <w:r w:rsidR="00435468">
        <w:t>is.</w:t>
      </w:r>
      <w:r w:rsidR="00905C67">
        <w:t xml:space="preserve"> I spend 2 months in the hospital until my face become like before.</w:t>
      </w:r>
      <w:r w:rsidR="00435468">
        <w:t xml:space="preserve"> Then I told to myself that whatever was going to happen </w:t>
      </w:r>
      <w:r w:rsidR="00C127FC">
        <w:t xml:space="preserve">I would not be stressed anymore. </w:t>
      </w:r>
    </w:p>
    <w:p w14:paraId="663C6002" w14:textId="61BE6D93" w:rsidR="00C127FC" w:rsidRDefault="008408C0" w:rsidP="00AD1CAA">
      <w:r>
        <w:t>In 2012 I moved to live in London, which was a big challenge for me. My first job was a house cleaner</w:t>
      </w:r>
      <w:r w:rsidR="00EA567F">
        <w:t xml:space="preserve">. I thought </w:t>
      </w:r>
      <w:r w:rsidR="00846B16">
        <w:t xml:space="preserve">it was the same as cleaning your house, </w:t>
      </w:r>
      <w:r w:rsidR="00C56C82">
        <w:t xml:space="preserve">but </w:t>
      </w:r>
      <w:r w:rsidR="00DE1D86">
        <w:t xml:space="preserve">in the hard way I realize it was completely different. Everyone </w:t>
      </w:r>
      <w:r w:rsidR="00711A38">
        <w:t xml:space="preserve">had different </w:t>
      </w:r>
      <w:r w:rsidR="00C04794">
        <w:t xml:space="preserve">claims. They paid me </w:t>
      </w:r>
      <w:r w:rsidR="00052866">
        <w:t>be</w:t>
      </w:r>
      <w:r w:rsidR="00C0685E">
        <w:t xml:space="preserve">low the minimum and whatever I took from one address I gave it for public transport to the next address. I had to travel all day in all London to spent 2 hours in every </w:t>
      </w:r>
      <w:r w:rsidR="002A36CD">
        <w:t>address and get less money</w:t>
      </w:r>
      <w:r w:rsidR="00C03BC4">
        <w:t xml:space="preserve"> </w:t>
      </w:r>
      <w:r w:rsidR="00307216">
        <w:t>with which I could not even pay my rent or food.</w:t>
      </w:r>
      <w:r w:rsidR="00F3166E">
        <w:t xml:space="preserve">  After 3 months spend as house </w:t>
      </w:r>
      <w:r w:rsidR="00F53A3F">
        <w:t>cleaner,</w:t>
      </w:r>
      <w:r w:rsidR="00F3166E">
        <w:t xml:space="preserve"> I </w:t>
      </w:r>
      <w:r w:rsidR="00F53A3F">
        <w:t xml:space="preserve">decide it will be better to try in hotel. As a Room Attendant </w:t>
      </w:r>
      <w:r w:rsidR="00EF5B9C">
        <w:t>I had to work 8 hours, and had some push-pull factors which helped me to choose Claridge</w:t>
      </w:r>
      <w:r w:rsidR="001C70C2">
        <w:t>’s Luxury hotel for my first Hotel job:</w:t>
      </w:r>
    </w:p>
    <w:p w14:paraId="617E9E21" w14:textId="620A1FEF" w:rsidR="000E1FF1" w:rsidRDefault="000E1FF1" w:rsidP="00AD1CAA">
      <w:r>
        <w:t>The push factors where more and earned enough for everything.</w:t>
      </w:r>
    </w:p>
    <w:p w14:paraId="1D72D9DE" w14:textId="627C6CFA" w:rsidR="00746FAF" w:rsidRPr="00A93779" w:rsidRDefault="001C70C2" w:rsidP="00746FAF">
      <w:pPr>
        <w:rPr>
          <w:b/>
          <w:bCs/>
        </w:rPr>
      </w:pPr>
      <w:r w:rsidRPr="00A93779">
        <w:rPr>
          <w:rFonts w:ascii="Arial" w:hAnsi="Arial" w:cs="Arial"/>
          <w:b/>
          <w:bCs/>
          <w:sz w:val="24"/>
          <w:szCs w:val="24"/>
        </w:rPr>
        <w:t>PUSH FACTORS:                                         PULL FACTORS</w:t>
      </w:r>
      <w:r w:rsidRPr="00A93779">
        <w:rPr>
          <w:b/>
          <w:bCs/>
        </w:rPr>
        <w:t>:</w:t>
      </w:r>
    </w:p>
    <w:p w14:paraId="4B8A5951" w14:textId="6090B57A" w:rsidR="001C70C2" w:rsidRDefault="00746FAF" w:rsidP="00AD1CAA">
      <w:r>
        <w:t>New place</w:t>
      </w:r>
    </w:p>
    <w:p w14:paraId="28F91B70" w14:textId="6E17C9BC" w:rsidR="00201DD2" w:rsidRDefault="00201DD2" w:rsidP="00AD1CAA">
      <w:r>
        <w:t>More money</w:t>
      </w:r>
      <w:r w:rsidR="00746FAF">
        <w:t xml:space="preserve">                                                                      New rules</w:t>
      </w:r>
    </w:p>
    <w:p w14:paraId="498C1D1C" w14:textId="30042F02" w:rsidR="00201DD2" w:rsidRDefault="00201DD2" w:rsidP="00AD1CAA">
      <w:r>
        <w:t>English practice</w:t>
      </w:r>
      <w:r w:rsidR="00746FAF">
        <w:t xml:space="preserve">                                                              High cleaning standard</w:t>
      </w:r>
    </w:p>
    <w:p w14:paraId="086F5F0F" w14:textId="23AF21E8" w:rsidR="00201DD2" w:rsidRDefault="00746FAF" w:rsidP="00AD1CAA">
      <w:r>
        <w:t xml:space="preserve">New people                                                                       Running </w:t>
      </w:r>
      <w:r w:rsidR="00180A43">
        <w:t>to finish on time</w:t>
      </w:r>
      <w:r>
        <w:t xml:space="preserve">                                                                         </w:t>
      </w:r>
    </w:p>
    <w:p w14:paraId="465DA5A2" w14:textId="5A6DA276" w:rsidR="00746FAF" w:rsidRDefault="00746FAF" w:rsidP="00AD1CAA">
      <w:r>
        <w:t xml:space="preserve">Friendships </w:t>
      </w:r>
      <w:r w:rsidR="00180A43">
        <w:t xml:space="preserve">                                                                    One break </w:t>
      </w:r>
      <w:r w:rsidR="00012D3B">
        <w:t xml:space="preserve">for 30 </w:t>
      </w:r>
      <w:r w:rsidR="00A93779">
        <w:t>minutes</w:t>
      </w:r>
    </w:p>
    <w:p w14:paraId="3AFE7B6F" w14:textId="397C93AE" w:rsidR="00A93779" w:rsidRDefault="00A93779" w:rsidP="00AD1CAA"/>
    <w:p w14:paraId="6366A47F" w14:textId="1F07100C" w:rsidR="005D3C39" w:rsidRDefault="000F547E" w:rsidP="005D3C39">
      <w:r>
        <w:t xml:space="preserve">In 2014 I start to work in Claridge’s by agency and was </w:t>
      </w:r>
      <w:r w:rsidR="00100D96">
        <w:t>hard</w:t>
      </w:r>
      <w:r>
        <w:t xml:space="preserve"> from the day 1 of my </w:t>
      </w:r>
      <w:r w:rsidR="00100D96">
        <w:t xml:space="preserve">new working place. The agency </w:t>
      </w:r>
      <w:r w:rsidR="00043A31">
        <w:t>gives</w:t>
      </w:r>
      <w:r w:rsidR="00100D96">
        <w:t xml:space="preserve"> it </w:t>
      </w:r>
      <w:r w:rsidR="00D84937">
        <w:t xml:space="preserve">like 3 </w:t>
      </w:r>
      <w:r w:rsidR="00043A31">
        <w:t>working days in a week, to can every agency staff to get earn some money. From the beginning for me was enough</w:t>
      </w:r>
      <w:r w:rsidR="00232947">
        <w:t xml:space="preserve">, I had enough for my </w:t>
      </w:r>
      <w:r w:rsidR="00175479">
        <w:t>travel,</w:t>
      </w:r>
      <w:r w:rsidR="00232947">
        <w:t xml:space="preserve"> rent and food. </w:t>
      </w:r>
      <w:r w:rsidR="00175479">
        <w:t xml:space="preserve">But in 2 months’ time the </w:t>
      </w:r>
      <w:r w:rsidR="0043190D">
        <w:t xml:space="preserve">situation changed completely – we were able to work only one day in a week. I had to survive with </w:t>
      </w:r>
      <w:r w:rsidR="00D2027D">
        <w:t xml:space="preserve">£50 per week, but nobody </w:t>
      </w:r>
      <w:r w:rsidR="005D3C39">
        <w:t>caressed how</w:t>
      </w:r>
      <w:r w:rsidR="00D2027D">
        <w:t xml:space="preserve"> I will</w:t>
      </w:r>
      <w:r w:rsidR="001F1914">
        <w:t xml:space="preserve"> pay for my rent or how will top up my Oyster,</w:t>
      </w:r>
      <w:r w:rsidR="005D3C39">
        <w:t xml:space="preserve"> what and when I will eat.</w:t>
      </w:r>
    </w:p>
    <w:p w14:paraId="4B0EF418" w14:textId="266F5436" w:rsidR="00001C5A" w:rsidRDefault="000E1FF1" w:rsidP="005D3C39">
      <w:r>
        <w:t xml:space="preserve">Then in 2015 come </w:t>
      </w:r>
      <w:r w:rsidR="00600E58">
        <w:t xml:space="preserve">my time to look for another hotel and to start there with contract. </w:t>
      </w:r>
      <w:r w:rsidR="00050F10">
        <w:t>I make my CV and start to send in every single side where looked for Room Attendant.</w:t>
      </w:r>
      <w:r w:rsidR="00D97ADF">
        <w:t xml:space="preserve"> I do not </w:t>
      </w:r>
      <w:r w:rsidR="002A78A7">
        <w:t>wait</w:t>
      </w:r>
      <w:r w:rsidR="00D97ADF">
        <w:t xml:space="preserve"> long when </w:t>
      </w:r>
      <w:r w:rsidR="00D41FB2">
        <w:t>received a phone call from “Four Seasons” Hotel.</w:t>
      </w:r>
      <w:r w:rsidR="002A78A7">
        <w:t xml:space="preserve"> When I went for interview the deputy manager of housekeeping showed me every single room in the hotel and meet me with the staff. To be honest I </w:t>
      </w:r>
      <w:r w:rsidR="004F5D34">
        <w:t>do</w:t>
      </w:r>
      <w:r w:rsidR="00BB4569">
        <w:t xml:space="preserve"> not </w:t>
      </w:r>
      <w:r w:rsidR="006E1294">
        <w:t>like</w:t>
      </w:r>
      <w:r w:rsidR="00BB4569">
        <w:t xml:space="preserve"> this place by first impression, but the th</w:t>
      </w:r>
      <w:r w:rsidR="00E62416">
        <w:t xml:space="preserve">ought of a permanent job did not </w:t>
      </w:r>
      <w:r w:rsidR="004F5D34">
        <w:t>give it me</w:t>
      </w:r>
      <w:r w:rsidR="00D31519">
        <w:t xml:space="preserve"> a</w:t>
      </w:r>
      <w:r w:rsidR="00BB4569">
        <w:t xml:space="preserve"> </w:t>
      </w:r>
      <w:r w:rsidR="004F5D34">
        <w:t xml:space="preserve">choice.  I had 2 more interviews with </w:t>
      </w:r>
      <w:r w:rsidR="0084373A">
        <w:t xml:space="preserve">hotel manager and the general manager and then was </w:t>
      </w:r>
      <w:r w:rsidR="004118A3">
        <w:t xml:space="preserve">invited to start my career in “Four Seasons”. In the </w:t>
      </w:r>
      <w:r w:rsidR="00593AB8">
        <w:t>meantime,</w:t>
      </w:r>
      <w:r w:rsidR="004118A3">
        <w:t xml:space="preserve"> the deputy </w:t>
      </w:r>
      <w:r w:rsidR="003C520D">
        <w:t>of, housekeeping</w:t>
      </w:r>
      <w:r w:rsidR="00593AB8">
        <w:t xml:space="preserve"> in Claridge’s wanted to see me. </w:t>
      </w:r>
      <w:r w:rsidR="00433CEF">
        <w:t>She explains me how the deputy of housekeeping calling her and explaining that they are happy to inv</w:t>
      </w:r>
      <w:r w:rsidR="00715425">
        <w:t xml:space="preserve">ite me in their team. Miss Anne was not </w:t>
      </w:r>
      <w:r w:rsidR="003C520D">
        <w:t>agreeing</w:t>
      </w:r>
      <w:r w:rsidR="00715425">
        <w:t xml:space="preserve"> to let me go in another place and </w:t>
      </w:r>
      <w:r w:rsidR="00436623">
        <w:t xml:space="preserve">offered me contract. </w:t>
      </w:r>
      <w:r w:rsidR="003C520D">
        <w:t xml:space="preserve">I was surprise and happy in the same time. Claridge’s is a wonderful place not only to work </w:t>
      </w:r>
      <w:r w:rsidR="005F4A55">
        <w:t xml:space="preserve">in, </w:t>
      </w:r>
      <w:r w:rsidR="00001C5A">
        <w:t>but to get time for yourself.</w:t>
      </w:r>
    </w:p>
    <w:p w14:paraId="6CFF62DD" w14:textId="23E93F40" w:rsidR="005D3C39" w:rsidRDefault="00001C5A" w:rsidP="005D3C39">
      <w:r>
        <w:t xml:space="preserve">I worked in Claridge’s for 2 years and if I have another chance to join this place again, will be wonderful. I left </w:t>
      </w:r>
      <w:r w:rsidR="00F010FB">
        <w:t>Claridge’s in 2016 when was invited to join in “</w:t>
      </w:r>
      <w:r w:rsidR="00F37DF9">
        <w:t>Shangri-La</w:t>
      </w:r>
      <w:r w:rsidR="00F010FB">
        <w:t xml:space="preserve"> Resort”</w:t>
      </w:r>
      <w:r w:rsidR="00F37DF9">
        <w:t xml:space="preserve">. There I spent less than a year, was much more paid than Claridge’s, </w:t>
      </w:r>
      <w:r w:rsidR="00B702C1">
        <w:t>b</w:t>
      </w:r>
      <w:r w:rsidR="00F37DF9">
        <w:t xml:space="preserve">ut the behavior </w:t>
      </w:r>
      <w:r w:rsidR="00511F3E">
        <w:t xml:space="preserve">was horrible. The managers treated </w:t>
      </w:r>
      <w:r w:rsidR="005A2AB9">
        <w:t>their</w:t>
      </w:r>
      <w:r w:rsidR="00511F3E">
        <w:t xml:space="preserve"> staff as slaves</w:t>
      </w:r>
      <w:r w:rsidR="00135EFC">
        <w:t xml:space="preserve"> and paying</w:t>
      </w:r>
      <w:r w:rsidR="005A2AB9">
        <w:t xml:space="preserve"> them</w:t>
      </w:r>
      <w:r w:rsidR="00135EFC">
        <w:t xml:space="preserve"> to be quiet</w:t>
      </w:r>
      <w:r w:rsidR="005A2AB9">
        <w:t>. I had to wor</w:t>
      </w:r>
      <w:r w:rsidR="00B702C1">
        <w:t xml:space="preserve">k overtime which nobody paying it. My working time where from </w:t>
      </w:r>
      <w:r w:rsidR="007B171D">
        <w:t>8am until 4:30pm, but usually I finished at 20pm and w</w:t>
      </w:r>
      <w:r w:rsidR="0075426E">
        <w:t xml:space="preserve">here payed till 4:40pm, the rest hours was unpaid. The mean reason for my left </w:t>
      </w:r>
      <w:r w:rsidR="00ED09FE">
        <w:t xml:space="preserve">where longer working hour and behavior </w:t>
      </w:r>
      <w:r w:rsidR="004571B3">
        <w:t>from the managers.</w:t>
      </w:r>
    </w:p>
    <w:p w14:paraId="30CDA4DB" w14:textId="77777777" w:rsidR="004F5D34" w:rsidRDefault="004F5D34" w:rsidP="005D3C39"/>
    <w:p w14:paraId="44ECAA92" w14:textId="0F099AF2" w:rsidR="00D85C3A" w:rsidRDefault="002F39BF" w:rsidP="004571B3">
      <w:r>
        <w:t xml:space="preserve">  </w:t>
      </w:r>
      <w:r w:rsidR="003D1043">
        <w:t>In 201</w:t>
      </w:r>
      <w:r w:rsidR="00294678">
        <w:t>6</w:t>
      </w:r>
      <w:r w:rsidR="003D1043">
        <w:t xml:space="preserve"> I changed few working places until I get pregna</w:t>
      </w:r>
      <w:r w:rsidR="00F32959">
        <w:t xml:space="preserve">nt. In 2015 I was </w:t>
      </w:r>
      <w:r w:rsidR="005E63DC">
        <w:t>diagnosed with CIN3</w:t>
      </w:r>
      <w:r w:rsidR="0061420C">
        <w:t xml:space="preserve">, a pre-cancerous cervical formation, and had to be </w:t>
      </w:r>
      <w:r w:rsidR="00294678">
        <w:t xml:space="preserve">removed </w:t>
      </w:r>
      <w:r w:rsidR="00FA26CD">
        <w:t>and</w:t>
      </w:r>
      <w:r w:rsidR="002E4946">
        <w:t xml:space="preserve"> large part of the cervix was removed as well. </w:t>
      </w:r>
      <w:r w:rsidR="00FA26CD">
        <w:t xml:space="preserve">Because of the con biopsy which </w:t>
      </w:r>
      <w:r w:rsidR="00D92E77">
        <w:t xml:space="preserve">was done it I had </w:t>
      </w:r>
      <w:r w:rsidR="001436DB">
        <w:t>risk pregnancy</w:t>
      </w:r>
      <w:r w:rsidR="00E22363">
        <w:t xml:space="preserve"> and had to stop every kind of work. </w:t>
      </w:r>
      <w:r w:rsidR="00304DDB">
        <w:t>In 18</w:t>
      </w:r>
      <w:r w:rsidR="00304DDB" w:rsidRPr="00304DDB">
        <w:rPr>
          <w:vertAlign w:val="superscript"/>
        </w:rPr>
        <w:t>th</w:t>
      </w:r>
      <w:r w:rsidR="00304DDB">
        <w:t xml:space="preserve"> weeks of my pregnancy I was </w:t>
      </w:r>
      <w:r w:rsidR="007427B2">
        <w:t>admitted in Northwick Park hospital for cervical stich. After this day my nightmare start</w:t>
      </w:r>
      <w:r w:rsidR="0037394A">
        <w:t xml:space="preserve">. </w:t>
      </w:r>
      <w:r w:rsidR="00890504">
        <w:t xml:space="preserve">I had to stay in this hospital more than one week, because of the contractions which I had. </w:t>
      </w:r>
      <w:r w:rsidR="004A20D5">
        <w:t>The doctors where giv</w:t>
      </w:r>
      <w:r w:rsidR="00770698">
        <w:t xml:space="preserve">e me progesterone in the hope that the cervix will stop contracting. </w:t>
      </w:r>
      <w:r w:rsidR="00D85C3A">
        <w:t>After two weeks in this hospital I was able to go home, but not for long …</w:t>
      </w:r>
    </w:p>
    <w:p w14:paraId="74CB8E1D" w14:textId="1FC22BEA" w:rsidR="00704F91" w:rsidRDefault="004E460E" w:rsidP="005D0F9C">
      <w:r>
        <w:t>In 2017 one morning I w</w:t>
      </w:r>
      <w:r w:rsidR="008F7644">
        <w:t>o</w:t>
      </w:r>
      <w:r>
        <w:t>ke up with blood</w:t>
      </w:r>
      <w:r w:rsidR="008F7644">
        <w:t>y</w:t>
      </w:r>
      <w:r>
        <w:t xml:space="preserve"> spot on my underpants</w:t>
      </w:r>
      <w:r w:rsidR="00FC5D64">
        <w:t xml:space="preserve"> and</w:t>
      </w:r>
      <w:r w:rsidR="00725D91">
        <w:t xml:space="preserve"> ran to the hospital. </w:t>
      </w:r>
      <w:r w:rsidR="00133576">
        <w:t xml:space="preserve">It turned out that </w:t>
      </w:r>
      <w:r w:rsidR="00602379">
        <w:t xml:space="preserve">my waters were cracked. I spend another in the </w:t>
      </w:r>
      <w:r w:rsidR="00547D33">
        <w:t>hospital an</w:t>
      </w:r>
      <w:r w:rsidR="00BD02C7">
        <w:t>d</w:t>
      </w:r>
      <w:r w:rsidR="001B34C8">
        <w:t xml:space="preserve"> because my pregnancy was in 25</w:t>
      </w:r>
      <w:r w:rsidR="001B34C8" w:rsidRPr="001B34C8">
        <w:rPr>
          <w:vertAlign w:val="superscript"/>
        </w:rPr>
        <w:t>th</w:t>
      </w:r>
      <w:r w:rsidR="001B34C8">
        <w:t xml:space="preserve"> </w:t>
      </w:r>
      <w:r w:rsidR="00B80655">
        <w:t xml:space="preserve">week was transferred to </w:t>
      </w:r>
      <w:r w:rsidR="00547D33">
        <w:t>“</w:t>
      </w:r>
      <w:r w:rsidR="00B80655">
        <w:t>Guy and St Thomas</w:t>
      </w:r>
      <w:r w:rsidR="00BD02C7">
        <w:t>”.</w:t>
      </w:r>
      <w:r w:rsidR="00547D33">
        <w:t xml:space="preserve"> I w</w:t>
      </w:r>
      <w:r w:rsidR="00BD02C7">
        <w:t>as transferred i</w:t>
      </w:r>
      <w:r w:rsidR="00701F84">
        <w:t>nto maternity immediately and the labor start at 0</w:t>
      </w:r>
      <w:r w:rsidR="00DA19EE">
        <w:t>0:00</w:t>
      </w:r>
      <w:r w:rsidR="008F7A96">
        <w:t>h, at</w:t>
      </w:r>
      <w:r w:rsidR="00DA19EE">
        <w:t xml:space="preserve"> 4 o’clock on </w:t>
      </w:r>
      <w:r w:rsidR="00C820BC">
        <w:t>04/27/201</w:t>
      </w:r>
      <w:r w:rsidR="00C95487">
        <w:t>7</w:t>
      </w:r>
      <w:r w:rsidR="00C820BC">
        <w:t xml:space="preserve"> the cervical stich was removed </w:t>
      </w:r>
      <w:r w:rsidR="00644C7A">
        <w:t>and at</w:t>
      </w:r>
      <w:r w:rsidR="00C820BC">
        <w:t xml:space="preserve"> </w:t>
      </w:r>
      <w:r w:rsidR="00566AD8">
        <w:t>exactly 4:15 my son was born in 25</w:t>
      </w:r>
      <w:r w:rsidR="00566AD8" w:rsidRPr="00566AD8">
        <w:rPr>
          <w:vertAlign w:val="superscript"/>
        </w:rPr>
        <w:t>th</w:t>
      </w:r>
      <w:r w:rsidR="00566AD8">
        <w:t xml:space="preserve"> week </w:t>
      </w:r>
      <w:r w:rsidR="00C11898">
        <w:t xml:space="preserve">and 3 days. He </w:t>
      </w:r>
      <w:r w:rsidR="006D7AA9">
        <w:t>wept imme</w:t>
      </w:r>
      <w:r w:rsidR="008F7A96">
        <w:t xml:space="preserve">diately and </w:t>
      </w:r>
      <w:r w:rsidR="00644C7A">
        <w:t xml:space="preserve">was </w:t>
      </w:r>
      <w:r w:rsidR="00ED322D">
        <w:t xml:space="preserve">thoroughly cleansed and intubated for the first 4 hours of his life. </w:t>
      </w:r>
      <w:r w:rsidR="00824417">
        <w:t xml:space="preserve"> After those 4hours I was able to hold him for first time, </w:t>
      </w:r>
      <w:r w:rsidR="00C91FE4">
        <w:t>and to feel truly mother. This where the magical moment in my life</w:t>
      </w:r>
      <w:r w:rsidR="00B966EE">
        <w:t xml:space="preserve">. </w:t>
      </w:r>
      <w:r w:rsidR="00CB5DF4">
        <w:t xml:space="preserve">He </w:t>
      </w:r>
      <w:r w:rsidR="00DE422E">
        <w:t>spends</w:t>
      </w:r>
      <w:r w:rsidR="00CB5DF4">
        <w:t xml:space="preserve"> 10 weeks in incubator with a lot </w:t>
      </w:r>
      <w:r w:rsidR="00DE422E">
        <w:t>of air</w:t>
      </w:r>
      <w:r w:rsidR="00E03B87">
        <w:t xml:space="preserve"> </w:t>
      </w:r>
      <w:r w:rsidR="00C41C4B">
        <w:t>dispensers</w:t>
      </w:r>
      <w:r w:rsidR="00E55A7A">
        <w:t>. Had a lot of ups and down</w:t>
      </w:r>
      <w:r w:rsidR="00AD4AE2">
        <w:t xml:space="preserve">, nobody was able to say if he will survive or not. </w:t>
      </w:r>
      <w:r w:rsidR="001F3C0F">
        <w:t xml:space="preserve"> I where happy as a child when Alex where </w:t>
      </w:r>
      <w:r w:rsidR="00C32472">
        <w:t>ate</w:t>
      </w:r>
      <w:r w:rsidR="0077656C">
        <w:t xml:space="preserve"> 1ml</w:t>
      </w:r>
      <w:r w:rsidR="00C32472">
        <w:t xml:space="preserve"> every 3 hours and the dose where i</w:t>
      </w:r>
      <w:r w:rsidR="006673CD">
        <w:t>n</w:t>
      </w:r>
      <w:r w:rsidR="00C32472">
        <w:t>creased</w:t>
      </w:r>
      <w:r w:rsidR="006673CD">
        <w:t xml:space="preserve"> in next days. His birth weight where 990g and </w:t>
      </w:r>
      <w:r w:rsidR="006761B6">
        <w:t xml:space="preserve">go down to 735g during the first 3 days. Within 2 weeks </w:t>
      </w:r>
      <w:r w:rsidR="00C3375A">
        <w:t>he reached 1kg and my happiness w</w:t>
      </w:r>
      <w:r w:rsidR="00816309">
        <w:t>as indescribable</w:t>
      </w:r>
      <w:r w:rsidR="00E121C8">
        <w:t xml:space="preserve">. </w:t>
      </w:r>
      <w:r w:rsidR="00A427C9">
        <w:t>After the first</w:t>
      </w:r>
      <w:r w:rsidR="00E121C8">
        <w:t xml:space="preserve"> month of his life, Alex was transferred to our local hospital “Northwick Park” where spend 6 weeks in total.</w:t>
      </w:r>
      <w:r w:rsidR="00A427C9">
        <w:t xml:space="preserve"> 2 weeks before his discharge the doctors </w:t>
      </w:r>
      <w:r w:rsidR="00527774">
        <w:t>diagnosed my boy with chest infection</w:t>
      </w:r>
      <w:r w:rsidR="005C5400">
        <w:t>, another hard time for me. One of the nurse</w:t>
      </w:r>
      <w:r w:rsidR="00B76C50">
        <w:t>s</w:t>
      </w:r>
      <w:r w:rsidR="005C5400">
        <w:t xml:space="preserve"> in Neo</w:t>
      </w:r>
      <w:r w:rsidR="0073324E">
        <w:t xml:space="preserve">natal Intensive Care Unit (NICU) was so rude with me and explained me how I </w:t>
      </w:r>
      <w:r w:rsidR="00BF0E8D">
        <w:t>transferred batteries to my baby</w:t>
      </w:r>
      <w:r w:rsidR="00B8410A">
        <w:t xml:space="preserve"> and </w:t>
      </w:r>
      <w:r w:rsidR="00B76C50">
        <w:t>must</w:t>
      </w:r>
      <w:r w:rsidR="00B8410A">
        <w:t xml:space="preserve"> check myself for Gonorrhea, Chlamydia </w:t>
      </w:r>
      <w:r w:rsidR="00382255">
        <w:t>and other</w:t>
      </w:r>
      <w:r w:rsidR="00B8410A">
        <w:t xml:space="preserve"> sexual </w:t>
      </w:r>
      <w:r w:rsidR="00382255">
        <w:t xml:space="preserve">diseases. That was her big mistake. I got only one sexual partner from </w:t>
      </w:r>
      <w:r w:rsidR="00ED105F">
        <w:t xml:space="preserve">the past 11 years, she </w:t>
      </w:r>
      <w:r w:rsidR="00EA6CCD">
        <w:t>does</w:t>
      </w:r>
      <w:r w:rsidR="00ED105F">
        <w:t xml:space="preserve"> not know </w:t>
      </w:r>
      <w:r w:rsidR="00B76C50">
        <w:t>me,</w:t>
      </w:r>
      <w:r w:rsidR="00ED105F">
        <w:t xml:space="preserve"> and </w:t>
      </w:r>
      <w:r w:rsidR="000B1DF0">
        <w:t xml:space="preserve">she has not right to speak </w:t>
      </w:r>
      <w:r w:rsidR="00EA6CCD">
        <w:t>about me. I make complain to PALS and this lady had to find another job</w:t>
      </w:r>
      <w:r w:rsidR="00B76C50">
        <w:t xml:space="preserve">. After a day the doctors found that </w:t>
      </w:r>
      <w:r w:rsidR="00B3291F">
        <w:t>these bacteria</w:t>
      </w:r>
      <w:r w:rsidR="00B76C50">
        <w:t xml:space="preserve"> where based in the NICU and </w:t>
      </w:r>
      <w:r w:rsidR="001752D2">
        <w:t xml:space="preserve">everyone come to apologies </w:t>
      </w:r>
      <w:r w:rsidR="00B3291F">
        <w:t>about the</w:t>
      </w:r>
      <w:r w:rsidR="001752D2">
        <w:t xml:space="preserve"> behavior of that nurse.</w:t>
      </w:r>
      <w:r w:rsidR="00EA6CCD">
        <w:t xml:space="preserve"> </w:t>
      </w:r>
      <w:r w:rsidR="00C32472">
        <w:t xml:space="preserve"> </w:t>
      </w:r>
      <w:r w:rsidR="00DA7002">
        <w:t xml:space="preserve">Those 10 weeks where the hardest for me as a mother and </w:t>
      </w:r>
      <w:proofErr w:type="gramStart"/>
      <w:r w:rsidR="001F3C0F">
        <w:t>my</w:t>
      </w:r>
      <w:proofErr w:type="gramEnd"/>
      <w:r w:rsidR="00DA7002">
        <w:t xml:space="preserve"> prays not stop</w:t>
      </w:r>
      <w:r w:rsidR="00643E92">
        <w:t xml:space="preserve"> even when I slept. </w:t>
      </w:r>
      <w:r w:rsidR="001F3C0F">
        <w:t>The time passed and boy gated better and better each day.</w:t>
      </w:r>
      <w:r w:rsidR="00AD4AE2">
        <w:t xml:space="preserve"> </w:t>
      </w:r>
      <w:r w:rsidR="00B3291F">
        <w:t xml:space="preserve">My son is already 2 years old and the hard period left in the past. </w:t>
      </w:r>
      <w:r w:rsidR="00BF57E0">
        <w:t xml:space="preserve">I am a proud mother of premature boy who gives me the power and do not give to give up. </w:t>
      </w:r>
      <w:r w:rsidR="005B1658">
        <w:t xml:space="preserve"> </w:t>
      </w:r>
      <w:r w:rsidR="00B966EE">
        <w:t xml:space="preserve"> </w:t>
      </w:r>
      <w:r w:rsidR="005B1658">
        <w:t xml:space="preserve">After all stressful stay in </w:t>
      </w:r>
      <w:r w:rsidR="00482E06">
        <w:t>hospital my son is already 2 years old, healthy and happy</w:t>
      </w:r>
      <w:r w:rsidR="00C95487">
        <w:t>.</w:t>
      </w:r>
    </w:p>
    <w:p w14:paraId="59F3E4DA" w14:textId="5102F14F" w:rsidR="006C49DB" w:rsidRDefault="006C49DB" w:rsidP="005D0F9C"/>
    <w:p w14:paraId="78F03F69" w14:textId="5676C0CF" w:rsidR="006C49DB" w:rsidRDefault="006C49DB" w:rsidP="005D0F9C">
      <w:r>
        <w:rPr>
          <w:noProof/>
        </w:rPr>
        <w:drawing>
          <wp:inline distT="0" distB="0" distL="0" distR="0" wp14:anchorId="404994E9" wp14:editId="1743FD98">
            <wp:extent cx="1656715" cy="2038350"/>
            <wp:effectExtent l="0" t="0" r="635" b="0"/>
            <wp:docPr id="3" name="Picture 3" descr="A picture containing person, indoor, holding, 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928" cy="2050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1D60A4" wp14:editId="38401F0A">
            <wp:extent cx="1347248" cy="2025650"/>
            <wp:effectExtent l="0" t="0" r="5715" b="0"/>
            <wp:docPr id="6" name="Picture 6" descr="A person holding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217" cy="205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CFB30C" wp14:editId="5CE13D5E">
            <wp:extent cx="1537811" cy="2050415"/>
            <wp:effectExtent l="0" t="0" r="5715" b="6985"/>
            <wp:docPr id="4" name="Picture 4" descr="A picture containing person, indoor, floor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878" cy="210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50877" w14:textId="77777777" w:rsidR="000269E2" w:rsidRDefault="006C49DB" w:rsidP="000059C8">
      <w:r>
        <w:rPr>
          <w:noProof/>
        </w:rPr>
        <w:drawing>
          <wp:inline distT="0" distB="0" distL="0" distR="0" wp14:anchorId="68DD7D2E" wp14:editId="770BC7CE">
            <wp:extent cx="1619250" cy="2159000"/>
            <wp:effectExtent l="0" t="0" r="0" b="0"/>
            <wp:docPr id="7" name="Picture 7" descr="A picture containing indoor, person, wall,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EF40CD" wp14:editId="22FEE5B1">
            <wp:extent cx="1609725" cy="2146300"/>
            <wp:effectExtent l="0" t="0" r="9525" b="6350"/>
            <wp:docPr id="9" name="Picture 9" descr="A group of people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1276" cy="214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8F3C89" wp14:editId="66F8DC60">
            <wp:extent cx="1559856" cy="2159635"/>
            <wp:effectExtent l="0" t="0" r="2540" b="0"/>
            <wp:docPr id="8" name="Picture 8" descr="A person sitting at a table with a birthday c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833" cy="220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26174" w14:textId="7524161A" w:rsidR="004A052F" w:rsidRDefault="00E62056" w:rsidP="000059C8">
      <w:r>
        <w:t xml:space="preserve"> </w:t>
      </w:r>
      <w:r w:rsidR="004B7520">
        <w:t xml:space="preserve"> </w:t>
      </w:r>
      <w:r w:rsidR="004A052F">
        <w:t xml:space="preserve">This is the reason </w:t>
      </w:r>
      <w:r w:rsidR="00E23661">
        <w:t>to start</w:t>
      </w:r>
      <w:r w:rsidR="004A052F">
        <w:t xml:space="preserve"> this course and</w:t>
      </w:r>
      <w:r w:rsidR="00263DD2">
        <w:t xml:space="preserve"> </w:t>
      </w:r>
      <w:r w:rsidR="00E23661">
        <w:t>to achieve</w:t>
      </w:r>
      <w:r w:rsidR="004A052F">
        <w:t xml:space="preserve"> </w:t>
      </w:r>
      <w:r w:rsidR="00912DA2">
        <w:t>my dream job is to be Health Visitor for ne</w:t>
      </w:r>
      <w:r w:rsidR="00E10244">
        <w:t>w</w:t>
      </w:r>
      <w:r w:rsidR="00912DA2">
        <w:t xml:space="preserve"> mums with babies.</w:t>
      </w:r>
    </w:p>
    <w:p w14:paraId="6CCFB365" w14:textId="20E982CE" w:rsidR="00ED520C" w:rsidRDefault="0046240A" w:rsidP="00C95487">
      <w:r>
        <w:t xml:space="preserve">This is my life Line and took me 29 years to </w:t>
      </w:r>
      <w:r w:rsidR="004448E9">
        <w:t>be here where I am now.</w:t>
      </w:r>
    </w:p>
    <w:p w14:paraId="2CA60418" w14:textId="2657D0ED" w:rsidR="009F067B" w:rsidRDefault="004448E9" w:rsidP="003F0D8B">
      <w:r>
        <w:t xml:space="preserve">The best way </w:t>
      </w:r>
      <w:r w:rsidR="001C3ADE">
        <w:t>understand myself is</w:t>
      </w:r>
      <w:r>
        <w:t xml:space="preserve"> to </w:t>
      </w:r>
      <w:r w:rsidR="003F0D8B">
        <w:t>look at SELF SWOT analysis</w:t>
      </w:r>
      <w:r w:rsidR="00B07DB4">
        <w:t xml:space="preserve"> and </w:t>
      </w:r>
      <w:r w:rsidR="00C24BB1">
        <w:t>check my</w:t>
      </w:r>
      <w:r w:rsidR="00B07DB4">
        <w:t xml:space="preserve"> </w:t>
      </w:r>
      <w:r w:rsidR="0090645B">
        <w:t xml:space="preserve">strengths and </w:t>
      </w:r>
      <w:r w:rsidR="009436BC">
        <w:t xml:space="preserve">weaknesses, opportunities and Threats </w:t>
      </w:r>
      <w:r w:rsidR="004709CB">
        <w:t>(Cottrell,2003)</w:t>
      </w:r>
      <w:r w:rsidR="00D1014B">
        <w:t>:</w:t>
      </w:r>
    </w:p>
    <w:p w14:paraId="66C8D103" w14:textId="77777777" w:rsidR="00106850" w:rsidRDefault="00106850" w:rsidP="003F0D8B"/>
    <w:p w14:paraId="5B2D0B9D" w14:textId="3EB1235A" w:rsidR="003F0D8B" w:rsidRDefault="0090645B" w:rsidP="003F0D8B">
      <w:r>
        <w:t xml:space="preserve"> </w:t>
      </w:r>
      <w:r w:rsidR="003F0D8B">
        <w:t xml:space="preserve"> </w:t>
      </w:r>
    </w:p>
    <w:tbl>
      <w:tblPr>
        <w:tblStyle w:val="TableGrid"/>
        <w:tblW w:w="8360" w:type="dxa"/>
        <w:tblLook w:val="04A0" w:firstRow="1" w:lastRow="0" w:firstColumn="1" w:lastColumn="0" w:noHBand="0" w:noVBand="1"/>
      </w:tblPr>
      <w:tblGrid>
        <w:gridCol w:w="4047"/>
        <w:gridCol w:w="133"/>
        <w:gridCol w:w="3923"/>
        <w:gridCol w:w="257"/>
      </w:tblGrid>
      <w:tr w:rsidR="006513A3" w14:paraId="359E8A36" w14:textId="77777777" w:rsidTr="00567C09">
        <w:trPr>
          <w:gridAfter w:val="1"/>
          <w:wAfter w:w="257" w:type="dxa"/>
          <w:trHeight w:val="2970"/>
        </w:trPr>
        <w:tc>
          <w:tcPr>
            <w:tcW w:w="4047" w:type="dxa"/>
          </w:tcPr>
          <w:p w14:paraId="7DE385FC" w14:textId="77777777" w:rsidR="006513A3" w:rsidRDefault="006513A3" w:rsidP="003F0D8B">
            <w:r>
              <w:t>STRENGHTS:</w:t>
            </w:r>
          </w:p>
          <w:p w14:paraId="43D85204" w14:textId="133D3E7F" w:rsidR="006513A3" w:rsidRDefault="006513A3" w:rsidP="003F0D8B"/>
          <w:p w14:paraId="2F93537C" w14:textId="56BDF513" w:rsidR="00784ED5" w:rsidRDefault="008901F8" w:rsidP="003F0D8B">
            <w:r>
              <w:t>Communication skills</w:t>
            </w:r>
          </w:p>
          <w:p w14:paraId="1483A132" w14:textId="77777777" w:rsidR="006974FB" w:rsidRDefault="006974FB" w:rsidP="003F0D8B">
            <w:r>
              <w:t xml:space="preserve">Positive attitude </w:t>
            </w:r>
          </w:p>
          <w:p w14:paraId="6F225F5E" w14:textId="77777777" w:rsidR="006974FB" w:rsidRDefault="006974FB" w:rsidP="003F0D8B">
            <w:r>
              <w:t>Patience</w:t>
            </w:r>
          </w:p>
          <w:p w14:paraId="04D8A060" w14:textId="77777777" w:rsidR="006974FB" w:rsidRDefault="006974FB" w:rsidP="003F0D8B">
            <w:r>
              <w:t>Time management</w:t>
            </w:r>
          </w:p>
          <w:p w14:paraId="48A2C07F" w14:textId="77777777" w:rsidR="006974FB" w:rsidRDefault="00612B59" w:rsidP="003F0D8B">
            <w:r>
              <w:t>Motivation</w:t>
            </w:r>
          </w:p>
          <w:p w14:paraId="7CC33F08" w14:textId="6AF82636" w:rsidR="00612B59" w:rsidRDefault="0031409B" w:rsidP="003F0D8B">
            <w:r>
              <w:t>Team Worker</w:t>
            </w:r>
          </w:p>
          <w:p w14:paraId="4CDED0B0" w14:textId="0B88C63E" w:rsidR="00E22A20" w:rsidRDefault="00E22A20" w:rsidP="003F0D8B">
            <w:r>
              <w:t xml:space="preserve">IT skills </w:t>
            </w:r>
          </w:p>
          <w:p w14:paraId="1929F020" w14:textId="57690FC0" w:rsidR="00E22A20" w:rsidRDefault="003B0B60" w:rsidP="003F0D8B">
            <w:r>
              <w:t>Working under pressure</w:t>
            </w:r>
          </w:p>
          <w:p w14:paraId="7FBF8A77" w14:textId="523600A3" w:rsidR="0031409B" w:rsidRDefault="0031409B" w:rsidP="003F0D8B"/>
        </w:tc>
        <w:tc>
          <w:tcPr>
            <w:tcW w:w="4056" w:type="dxa"/>
            <w:gridSpan w:val="2"/>
          </w:tcPr>
          <w:p w14:paraId="4A823220" w14:textId="1C50BF63" w:rsidR="006513A3" w:rsidRDefault="006513A3" w:rsidP="003F0D8B">
            <w:r>
              <w:t>WEAKNESSES:</w:t>
            </w:r>
          </w:p>
          <w:p w14:paraId="60CAFB6D" w14:textId="03CBD56B" w:rsidR="003B0B60" w:rsidRDefault="003B0B60" w:rsidP="003F0D8B"/>
          <w:p w14:paraId="3DC71149" w14:textId="59FA1A3F" w:rsidR="007E0718" w:rsidRDefault="007E0718" w:rsidP="003F0D8B">
            <w:r>
              <w:t>English speaking and writhing</w:t>
            </w:r>
          </w:p>
          <w:p w14:paraId="189E3B4B" w14:textId="246A0B39" w:rsidR="006513A3" w:rsidRDefault="00E83A3D" w:rsidP="003F0D8B">
            <w:r>
              <w:t xml:space="preserve"> Presentation skills</w:t>
            </w:r>
          </w:p>
          <w:p w14:paraId="3B13A42D" w14:textId="19E0DD54" w:rsidR="00E83A3D" w:rsidRDefault="00024EE5" w:rsidP="003F0D8B">
            <w:r>
              <w:t>Lack of Organization</w:t>
            </w:r>
          </w:p>
          <w:p w14:paraId="62979F81" w14:textId="2CFA1AB0" w:rsidR="00024EE5" w:rsidRDefault="00226A1B" w:rsidP="003F0D8B">
            <w:r>
              <w:t>Laziness</w:t>
            </w:r>
          </w:p>
          <w:p w14:paraId="11DE8A49" w14:textId="1D3D1DDE" w:rsidR="00226A1B" w:rsidRDefault="00226A1B" w:rsidP="003F0D8B">
            <w:r>
              <w:t>Academic writing</w:t>
            </w:r>
          </w:p>
          <w:p w14:paraId="4CAF9308" w14:textId="77777777" w:rsidR="00226A1B" w:rsidRDefault="00226A1B" w:rsidP="003F0D8B"/>
          <w:p w14:paraId="5DEBE81D" w14:textId="77777777" w:rsidR="00226A1B" w:rsidRDefault="00226A1B" w:rsidP="003F0D8B"/>
          <w:p w14:paraId="722FFA34" w14:textId="3DBDF2AD" w:rsidR="00024EE5" w:rsidRDefault="00024EE5" w:rsidP="003F0D8B"/>
        </w:tc>
      </w:tr>
      <w:tr w:rsidR="00567C09" w14:paraId="1BC7DFBF" w14:textId="77777777" w:rsidTr="00567C09">
        <w:trPr>
          <w:trHeight w:val="4234"/>
        </w:trPr>
        <w:tc>
          <w:tcPr>
            <w:tcW w:w="4180" w:type="dxa"/>
            <w:gridSpan w:val="2"/>
          </w:tcPr>
          <w:p w14:paraId="0DCFCA31" w14:textId="77777777" w:rsidR="00567C09" w:rsidRDefault="008901F8" w:rsidP="003F0D8B">
            <w:r>
              <w:t>OPPORTUNITIES:</w:t>
            </w:r>
          </w:p>
          <w:p w14:paraId="427F898E" w14:textId="064E9ADC" w:rsidR="008901F8" w:rsidRDefault="00F30C5B" w:rsidP="003F0D8B">
            <w:r>
              <w:t xml:space="preserve">To finish </w:t>
            </w:r>
            <w:r w:rsidR="00CA5345">
              <w:t xml:space="preserve">this level and the next level for this program </w:t>
            </w:r>
          </w:p>
        </w:tc>
        <w:tc>
          <w:tcPr>
            <w:tcW w:w="4180" w:type="dxa"/>
            <w:gridSpan w:val="2"/>
          </w:tcPr>
          <w:p w14:paraId="2144FD56" w14:textId="752BC1AD" w:rsidR="00567C09" w:rsidRDefault="008901F8" w:rsidP="003F0D8B">
            <w:r>
              <w:t>THREATS:</w:t>
            </w:r>
          </w:p>
          <w:p w14:paraId="2AB1F7B2" w14:textId="0878263C" w:rsidR="00A73867" w:rsidRDefault="00A73867" w:rsidP="003F0D8B"/>
          <w:p w14:paraId="6844CF7B" w14:textId="77777777" w:rsidR="00FA0890" w:rsidRDefault="00A73867" w:rsidP="00FA0890">
            <w:r>
              <w:t xml:space="preserve">English </w:t>
            </w:r>
          </w:p>
          <w:p w14:paraId="7905AF7F" w14:textId="39FB67D4" w:rsidR="00A73867" w:rsidRDefault="006C4F85" w:rsidP="00FA0890">
            <w:r>
              <w:t xml:space="preserve"> </w:t>
            </w:r>
            <w:r w:rsidR="00FA0890">
              <w:t>P</w:t>
            </w:r>
            <w:r>
              <w:t>resentations</w:t>
            </w:r>
          </w:p>
          <w:p w14:paraId="329B966D" w14:textId="15E6B023" w:rsidR="006C4F85" w:rsidRDefault="006C4F85" w:rsidP="003F0D8B"/>
          <w:p w14:paraId="2D4C8C8A" w14:textId="4CC678FB" w:rsidR="00FA0890" w:rsidRDefault="006C4F85" w:rsidP="00537F70">
            <w:r>
              <w:t>Plan</w:t>
            </w:r>
          </w:p>
          <w:p w14:paraId="03A52D71" w14:textId="1AA7AAB4" w:rsidR="006C4F85" w:rsidRDefault="006A4D09" w:rsidP="00537F70">
            <w:r>
              <w:t>Academic writhing</w:t>
            </w:r>
            <w:r w:rsidR="006C4F85">
              <w:t xml:space="preserve"> </w:t>
            </w:r>
          </w:p>
          <w:p w14:paraId="31CCE05B" w14:textId="291D2E42" w:rsidR="00CA5345" w:rsidRDefault="00CA5345" w:rsidP="003F0D8B"/>
        </w:tc>
      </w:tr>
    </w:tbl>
    <w:p w14:paraId="0B30986A" w14:textId="579E2368" w:rsidR="003F0D8B" w:rsidRDefault="003F0D8B" w:rsidP="003F0D8B"/>
    <w:p w14:paraId="11168FFD" w14:textId="77777777" w:rsidR="00AA64DE" w:rsidRDefault="00633466" w:rsidP="003F0D8B">
      <w:r>
        <w:t xml:space="preserve">In the figure </w:t>
      </w:r>
      <w:r w:rsidR="00EC3C28">
        <w:t>on the top I showed my strengths, my weaknesses, the opportunity which I have and threats</w:t>
      </w:r>
      <w:r w:rsidR="00AA64DE">
        <w:t>.</w:t>
      </w:r>
    </w:p>
    <w:p w14:paraId="68C124F9" w14:textId="1EF47FD9" w:rsidR="001A04DE" w:rsidRDefault="00AA64DE" w:rsidP="003F0D8B">
      <w:r>
        <w:t xml:space="preserve">My threats are the level of my English. I know that my English can be barrier </w:t>
      </w:r>
      <w:r w:rsidR="003C09F7">
        <w:t xml:space="preserve">for my future career, however I am sure with </w:t>
      </w:r>
      <w:r w:rsidR="00E90BA7">
        <w:t xml:space="preserve">the more </w:t>
      </w:r>
      <w:r w:rsidR="00DC057F">
        <w:t>per</w:t>
      </w:r>
      <w:r w:rsidR="009B44B8">
        <w:t>se</w:t>
      </w:r>
      <w:r w:rsidR="00DC057F">
        <w:t>ve</w:t>
      </w:r>
      <w:r w:rsidR="009B44B8">
        <w:t xml:space="preserve">rance and desire from </w:t>
      </w:r>
      <w:r w:rsidR="000766CB">
        <w:t>myself will</w:t>
      </w:r>
      <w:r w:rsidR="007653C4">
        <w:t xml:space="preserve"> be able to improve my English in all aspects.</w:t>
      </w:r>
    </w:p>
    <w:p w14:paraId="24D96187" w14:textId="5B906219" w:rsidR="000766CB" w:rsidRDefault="00C41CD4" w:rsidP="003F0D8B">
      <w:r>
        <w:t>When I look to the Gib’s learning circle</w:t>
      </w:r>
      <w:r w:rsidR="00B109FA">
        <w:t>, can conclude if the same kind of situation come</w:t>
      </w:r>
      <w:r w:rsidR="00B752AC">
        <w:t xml:space="preserve"> </w:t>
      </w:r>
      <w:r w:rsidR="0096727D">
        <w:t xml:space="preserve">one day, I </w:t>
      </w:r>
      <w:r w:rsidR="000C2BFD">
        <w:t>k</w:t>
      </w:r>
      <w:r w:rsidR="0096727D">
        <w:t xml:space="preserve">now what </w:t>
      </w:r>
      <w:r w:rsidR="000C2BFD">
        <w:t xml:space="preserve">I would do. </w:t>
      </w:r>
      <w:r w:rsidR="00B109FA">
        <w:t xml:space="preserve"> </w:t>
      </w:r>
    </w:p>
    <w:p w14:paraId="4D104773" w14:textId="77777777" w:rsidR="00B752AC" w:rsidRDefault="00B752AC" w:rsidP="003F0D8B"/>
    <w:p w14:paraId="5E86E57F" w14:textId="41F6C3C2" w:rsidR="00EC3343" w:rsidRDefault="005602A9" w:rsidP="001F6B11">
      <w:pPr>
        <w:pStyle w:val="Heading2"/>
        <w:tabs>
          <w:tab w:val="left" w:pos="6435"/>
        </w:tabs>
      </w:pPr>
      <w:bookmarkStart w:id="9" w:name="_Toc18577038"/>
      <w:r w:rsidRPr="00997E3D">
        <w:rPr>
          <w:b/>
          <w:bCs/>
        </w:rPr>
        <w:t>Learning styles</w:t>
      </w:r>
      <w:r w:rsidR="00DB39D7">
        <w:t>:</w:t>
      </w:r>
      <w:bookmarkEnd w:id="9"/>
    </w:p>
    <w:p w14:paraId="4A36E090" w14:textId="42EC197D" w:rsidR="005D0C03" w:rsidRDefault="005D0C03" w:rsidP="005D0C03">
      <w:r w:rsidRPr="005D0C03">
        <w:rPr>
          <w:b/>
          <w:bCs/>
        </w:rPr>
        <w:t>KOLB’s</w:t>
      </w:r>
      <w:r w:rsidRPr="00E52398">
        <w:t xml:space="preserve">: </w:t>
      </w:r>
      <w:r w:rsidR="002A4EAB" w:rsidRPr="00E52398">
        <w:t xml:space="preserve"> </w:t>
      </w:r>
      <w:r w:rsidR="00E52398" w:rsidRPr="00E52398">
        <w:t>Kolb (1985)</w:t>
      </w:r>
      <w:r w:rsidR="0037452A">
        <w:t xml:space="preserve"> describe</w:t>
      </w:r>
      <w:r w:rsidR="007F6BD1">
        <w:t xml:space="preserve">s </w:t>
      </w:r>
      <w:r w:rsidR="0037452A">
        <w:t>4 learning styles:</w:t>
      </w:r>
    </w:p>
    <w:p w14:paraId="769A97AA" w14:textId="32A04BA1" w:rsidR="007F6BD1" w:rsidRDefault="00155392" w:rsidP="005D0C03">
      <w:r>
        <w:t>(</w:t>
      </w:r>
      <w:r w:rsidR="00C322C5">
        <w:t>R</w:t>
      </w:r>
      <w:r w:rsidR="00B81FE9">
        <w:t>umson, 2017)</w:t>
      </w:r>
    </w:p>
    <w:p w14:paraId="3714FCAD" w14:textId="10378B60" w:rsidR="0037452A" w:rsidRDefault="00AC583E" w:rsidP="005D0C03">
      <w:r>
        <w:t>1.Accommodative:</w:t>
      </w:r>
      <w:r w:rsidR="0099283D">
        <w:t xml:space="preserve"> </w:t>
      </w:r>
      <w:r w:rsidR="008234DD">
        <w:t xml:space="preserve">Experimentation </w:t>
      </w:r>
    </w:p>
    <w:p w14:paraId="431E0442" w14:textId="58BBF78F" w:rsidR="00AC583E" w:rsidRDefault="00AC583E" w:rsidP="005D0C03">
      <w:r>
        <w:t>2.Divergent:</w:t>
      </w:r>
      <w:r w:rsidR="008234DD">
        <w:t xml:space="preserve"> Reflector</w:t>
      </w:r>
    </w:p>
    <w:p w14:paraId="3F4CF2B2" w14:textId="71B8A65D" w:rsidR="00AC583E" w:rsidRDefault="00AC583E" w:rsidP="005D0C03">
      <w:r>
        <w:t>3.</w:t>
      </w:r>
      <w:r w:rsidR="001F6B11">
        <w:t>Assimilative:</w:t>
      </w:r>
      <w:r w:rsidR="008234DD">
        <w:t xml:space="preserve"> </w:t>
      </w:r>
      <w:r w:rsidR="008C55F9">
        <w:t>Theorist</w:t>
      </w:r>
    </w:p>
    <w:p w14:paraId="228F5608" w14:textId="0DB09557" w:rsidR="001F6B11" w:rsidRDefault="001F6B11" w:rsidP="005D0C03">
      <w:r>
        <w:t>4.Convergent:</w:t>
      </w:r>
      <w:r w:rsidR="008C55F9">
        <w:t xml:space="preserve"> Idealist</w:t>
      </w:r>
    </w:p>
    <w:p w14:paraId="4A5DE4C0" w14:textId="0F1D71CB" w:rsidR="008C55F9" w:rsidRDefault="008C55F9" w:rsidP="005D0C03"/>
    <w:p w14:paraId="77A33CA1" w14:textId="77777777" w:rsidR="008C55F9" w:rsidRPr="005D0C03" w:rsidRDefault="008C55F9" w:rsidP="005D0C03">
      <w:pPr>
        <w:rPr>
          <w:b/>
          <w:bCs/>
        </w:rPr>
      </w:pPr>
    </w:p>
    <w:p w14:paraId="373BE40C" w14:textId="04D8181C" w:rsidR="00863527" w:rsidRDefault="00863527" w:rsidP="00863527">
      <w:pPr>
        <w:rPr>
          <w:b/>
          <w:bCs/>
        </w:rPr>
      </w:pPr>
      <w:r w:rsidRPr="00863527">
        <w:rPr>
          <w:b/>
          <w:bCs/>
        </w:rPr>
        <w:t>VA</w:t>
      </w:r>
      <w:r>
        <w:rPr>
          <w:b/>
          <w:bCs/>
        </w:rPr>
        <w:t>K</w:t>
      </w:r>
      <w:r w:rsidRPr="00863527">
        <w:rPr>
          <w:b/>
          <w:bCs/>
        </w:rPr>
        <w:t>:</w:t>
      </w:r>
    </w:p>
    <w:p w14:paraId="7121A955" w14:textId="4B35F2D6" w:rsidR="001143F6" w:rsidRDefault="001143F6" w:rsidP="00863527">
      <w:r>
        <w:rPr>
          <w:b/>
          <w:bCs/>
        </w:rPr>
        <w:t>(mindtools.com)</w:t>
      </w:r>
    </w:p>
    <w:p w14:paraId="5C4DA868" w14:textId="6071B275" w:rsidR="00EF3078" w:rsidRDefault="001143F6" w:rsidP="00863527">
      <w:r>
        <w:t>T</w:t>
      </w:r>
      <w:r w:rsidR="00987AF3">
        <w:t>here are four learning st</w:t>
      </w:r>
      <w:r w:rsidR="00AC08C6">
        <w:t xml:space="preserve">yles how </w:t>
      </w:r>
      <w:r w:rsidR="006144E3">
        <w:t xml:space="preserve">persons </w:t>
      </w:r>
      <w:r w:rsidR="000238C9">
        <w:t xml:space="preserve">gather </w:t>
      </w:r>
      <w:r w:rsidR="00E62A92">
        <w:t>knowledge</w:t>
      </w:r>
      <w:r w:rsidR="001929BF">
        <w:t>:</w:t>
      </w:r>
    </w:p>
    <w:p w14:paraId="3632BFA6" w14:textId="49F1CCE1" w:rsidR="00035616" w:rsidRDefault="002F49CF" w:rsidP="00EF3078">
      <w:r>
        <w:t>1.Visual</w:t>
      </w:r>
      <w:r w:rsidR="00294180">
        <w:t>: Learn by seeing</w:t>
      </w:r>
    </w:p>
    <w:p w14:paraId="0284E55D" w14:textId="6DA92C9D" w:rsidR="00294180" w:rsidRDefault="00294180" w:rsidP="005602A9">
      <w:r>
        <w:t>2.Auditory: Learn by listening</w:t>
      </w:r>
    </w:p>
    <w:p w14:paraId="0E217BE6" w14:textId="4DFC461F" w:rsidR="00384BC4" w:rsidRDefault="00384BC4" w:rsidP="005602A9">
      <w:r>
        <w:t>3.Reading: Learn through reading</w:t>
      </w:r>
    </w:p>
    <w:p w14:paraId="4D11FD2B" w14:textId="41596344" w:rsidR="007319DF" w:rsidRDefault="00384BC4" w:rsidP="00290E1E">
      <w:r>
        <w:t>4.</w:t>
      </w:r>
      <w:r w:rsidR="00AC591E">
        <w:t>Kinesthetic: Learn by doing</w:t>
      </w:r>
    </w:p>
    <w:p w14:paraId="05340949" w14:textId="6C5E33EE" w:rsidR="005602A9" w:rsidRDefault="003E5EB3" w:rsidP="00623C2F">
      <w:r>
        <w:t xml:space="preserve">Common name to this learning style is VARK </w:t>
      </w:r>
      <w:r w:rsidR="004107E8">
        <w:t>learning style, but the self-assessment</w:t>
      </w:r>
      <w:r w:rsidR="00D06AF8">
        <w:t xml:space="preserve"> questionnaire </w:t>
      </w:r>
      <w:r w:rsidR="00B658ED">
        <w:t xml:space="preserve">which we </w:t>
      </w:r>
      <w:r w:rsidR="00B536AF">
        <w:t>did it in</w:t>
      </w:r>
      <w:r w:rsidR="00B658ED">
        <w:t xml:space="preserve"> class is known by VAK le</w:t>
      </w:r>
      <w:r w:rsidR="00623C2F">
        <w:t>a</w:t>
      </w:r>
      <w:r w:rsidR="00B658ED">
        <w:t xml:space="preserve">rning </w:t>
      </w:r>
      <w:r w:rsidR="00B536AF">
        <w:t>style. As</w:t>
      </w:r>
      <w:r w:rsidR="005602A9">
        <w:t xml:space="preserve"> a shortening the VAK represents:</w:t>
      </w:r>
    </w:p>
    <w:p w14:paraId="3854E912" w14:textId="77777777" w:rsidR="005602A9" w:rsidRDefault="005602A9" w:rsidP="005602A9">
      <w:r w:rsidRPr="00C06FA8">
        <w:rPr>
          <w:b/>
          <w:bCs/>
        </w:rPr>
        <w:t>Visual learners</w:t>
      </w:r>
      <w:r>
        <w:t xml:space="preserve">: prefer to learn of what is seeing </w:t>
      </w:r>
    </w:p>
    <w:p w14:paraId="2C7E302E" w14:textId="77777777" w:rsidR="005602A9" w:rsidRDefault="005602A9" w:rsidP="005602A9">
      <w:r w:rsidRPr="00DE7DD2">
        <w:rPr>
          <w:b/>
          <w:bCs/>
        </w:rPr>
        <w:t>Auditory learners</w:t>
      </w:r>
      <w:r>
        <w:t>: prefer to learn by listening</w:t>
      </w:r>
    </w:p>
    <w:p w14:paraId="000B29FC" w14:textId="5B4925D1" w:rsidR="005602A9" w:rsidRDefault="005602A9" w:rsidP="005602A9">
      <w:r w:rsidRPr="00191C4C">
        <w:rPr>
          <w:b/>
          <w:bCs/>
        </w:rPr>
        <w:t>Kinesthetic learners</w:t>
      </w:r>
      <w:r>
        <w:t xml:space="preserve">: prefer learning by doing; touching, experimentation, and operative examination to name a few </w:t>
      </w:r>
    </w:p>
    <w:p w14:paraId="1B29DF8C" w14:textId="77777777" w:rsidR="00983173" w:rsidRDefault="005602A9" w:rsidP="00E828C5">
      <w:r>
        <w:t>According to the VAK test which I make in class I am Auditory and Kinesthetic learner.</w:t>
      </w:r>
    </w:p>
    <w:p w14:paraId="72932917" w14:textId="3071BAED" w:rsidR="00E828C5" w:rsidRDefault="00E828C5" w:rsidP="00E828C5">
      <w:r>
        <w:t xml:space="preserve"> It shows that </w:t>
      </w:r>
      <w:r w:rsidR="00FF4E82">
        <w:t xml:space="preserve">I master </w:t>
      </w:r>
      <w:r w:rsidR="006E127F">
        <w:t xml:space="preserve">well </w:t>
      </w:r>
      <w:r w:rsidR="00395C93">
        <w:t>by listening.</w:t>
      </w:r>
      <w:r w:rsidR="00DA3789">
        <w:t xml:space="preserve"> </w:t>
      </w:r>
      <w:r w:rsidR="00395C93">
        <w:t>I</w:t>
      </w:r>
      <w:r w:rsidR="00DA3789">
        <w:t xml:space="preserve"> </w:t>
      </w:r>
      <w:r w:rsidR="00F42550">
        <w:t xml:space="preserve">continually </w:t>
      </w:r>
      <w:r w:rsidR="006108DC">
        <w:t xml:space="preserve">master well </w:t>
      </w:r>
      <w:r w:rsidR="008D2F7C">
        <w:t xml:space="preserve">by listening and </w:t>
      </w:r>
      <w:r w:rsidR="00F862BF">
        <w:t xml:space="preserve">move it in my memory </w:t>
      </w:r>
      <w:r w:rsidR="008F199D">
        <w:t xml:space="preserve">somewhat than </w:t>
      </w:r>
      <w:r w:rsidR="00F209C6">
        <w:t xml:space="preserve">watching. </w:t>
      </w:r>
    </w:p>
    <w:p w14:paraId="6F5EBCED" w14:textId="2DC48280" w:rsidR="000C544F" w:rsidRDefault="00793C09" w:rsidP="000C544F">
      <w:r>
        <w:t xml:space="preserve">I </w:t>
      </w:r>
      <w:r w:rsidR="000C544F">
        <w:t>cannot</w:t>
      </w:r>
      <w:r>
        <w:t xml:space="preserve"> explain what </w:t>
      </w:r>
      <w:r w:rsidR="000C544F">
        <w:t>mean Kinesthetic,</w:t>
      </w:r>
      <w:r>
        <w:t xml:space="preserve"> but</w:t>
      </w:r>
      <w:r w:rsidR="00157B91">
        <w:t xml:space="preserve"> from mine opinion I think should be person who is </w:t>
      </w:r>
      <w:r w:rsidR="006E2F15">
        <w:t>preferring</w:t>
      </w:r>
      <w:r w:rsidR="00157B91">
        <w:t xml:space="preserve"> to</w:t>
      </w:r>
      <w:r w:rsidR="00D90B96">
        <w:t xml:space="preserve"> do </w:t>
      </w:r>
      <w:r w:rsidR="000C544F">
        <w:t xml:space="preserve">activities in class and out class. I can descript myself as kinesthetic, because I </w:t>
      </w:r>
      <w:r w:rsidR="006E2F15">
        <w:t xml:space="preserve">always try to improve my skills by some </w:t>
      </w:r>
      <w:r w:rsidR="00EE1161">
        <w:t>practice and find that I learn a lot from them.</w:t>
      </w:r>
    </w:p>
    <w:p w14:paraId="0F191926" w14:textId="4BFE4D9D" w:rsidR="00863527" w:rsidRDefault="00C16862" w:rsidP="000C544F">
      <w:pPr>
        <w:rPr>
          <w:b/>
          <w:bCs/>
        </w:rPr>
      </w:pPr>
      <w:r w:rsidRPr="00863527">
        <w:rPr>
          <w:b/>
          <w:bCs/>
        </w:rPr>
        <w:t>Honey and Mumford</w:t>
      </w:r>
      <w:r w:rsidR="00863527">
        <w:rPr>
          <w:b/>
          <w:bCs/>
        </w:rPr>
        <w:t>:</w:t>
      </w:r>
    </w:p>
    <w:p w14:paraId="64C6FA15" w14:textId="49A44500" w:rsidR="00E62B30" w:rsidRDefault="00E62B30" w:rsidP="000C544F">
      <w:pPr>
        <w:rPr>
          <w:b/>
          <w:bCs/>
        </w:rPr>
      </w:pPr>
      <w:r>
        <w:rPr>
          <w:rFonts w:ascii="Arial" w:hAnsi="Arial" w:cs="Arial"/>
          <w:color w:val="000000"/>
          <w:sz w:val="20"/>
          <w:szCs w:val="20"/>
        </w:rPr>
        <w:t>(Www2.le.ac.uk)</w:t>
      </w:r>
    </w:p>
    <w:p w14:paraId="66CF4615" w14:textId="4F4D0DDF" w:rsidR="00EE1161" w:rsidRDefault="00863527" w:rsidP="000C544F">
      <w:r>
        <w:t xml:space="preserve">Honey and </w:t>
      </w:r>
      <w:r w:rsidR="00E62B30">
        <w:t>Mumford improve</w:t>
      </w:r>
      <w:r w:rsidR="00C553A6">
        <w:t>d</w:t>
      </w:r>
      <w:r w:rsidR="00E84BFD">
        <w:t xml:space="preserve"> a simi</w:t>
      </w:r>
      <w:r w:rsidR="003831EF">
        <w:t>lar learning style</w:t>
      </w:r>
      <w:r w:rsidR="009A5A10">
        <w:t>. They are described</w:t>
      </w:r>
      <w:r w:rsidR="00897F63">
        <w:t xml:space="preserve"> as:</w:t>
      </w:r>
    </w:p>
    <w:p w14:paraId="6FDF242E" w14:textId="7F08B1D6" w:rsidR="007B472E" w:rsidRDefault="00897F63" w:rsidP="00897F63">
      <w:pPr>
        <w:pStyle w:val="ListParagraph"/>
        <w:numPr>
          <w:ilvl w:val="0"/>
          <w:numId w:val="16"/>
        </w:numPr>
      </w:pPr>
      <w:r>
        <w:t>Activists:</w:t>
      </w:r>
      <w:r w:rsidR="008F4881">
        <w:t xml:space="preserve"> master </w:t>
      </w:r>
      <w:r w:rsidR="003E78E5">
        <w:t xml:space="preserve">excellent </w:t>
      </w:r>
      <w:r w:rsidR="00466689">
        <w:t xml:space="preserve">by </w:t>
      </w:r>
      <w:r w:rsidR="00324A27">
        <w:t xml:space="preserve">operative </w:t>
      </w:r>
      <w:r w:rsidR="00BE7419">
        <w:t>connection</w:t>
      </w:r>
      <w:r w:rsidR="00D17368">
        <w:t xml:space="preserve"> in </w:t>
      </w:r>
      <w:r w:rsidR="00054855">
        <w:t>physical task</w:t>
      </w:r>
      <w:r w:rsidR="00B56381">
        <w:t xml:space="preserve"> and from </w:t>
      </w:r>
      <w:r w:rsidR="00BC1594">
        <w:t>comparatively</w:t>
      </w:r>
      <w:r w:rsidR="00394008">
        <w:t xml:space="preserve"> small task.</w:t>
      </w:r>
    </w:p>
    <w:p w14:paraId="41524AC7" w14:textId="3863B218" w:rsidR="003831EF" w:rsidRDefault="007B472E" w:rsidP="00897F63">
      <w:pPr>
        <w:pStyle w:val="ListParagraph"/>
        <w:numPr>
          <w:ilvl w:val="0"/>
          <w:numId w:val="16"/>
        </w:numPr>
      </w:pPr>
      <w:r>
        <w:t xml:space="preserve">Reflectors: </w:t>
      </w:r>
      <w:r w:rsidR="006E54DE">
        <w:t>master excellent</w:t>
      </w:r>
      <w:r w:rsidR="003E78E5">
        <w:t xml:space="preserve"> by </w:t>
      </w:r>
      <w:r w:rsidR="006E54DE">
        <w:t>reconsidering and</w:t>
      </w:r>
      <w:r w:rsidR="0082241B">
        <w:t xml:space="preserve"> reflecting upon what has </w:t>
      </w:r>
      <w:r w:rsidR="00CB1E68">
        <w:t xml:space="preserve">happened in concrete </w:t>
      </w:r>
      <w:r w:rsidR="00CD2374">
        <w:t xml:space="preserve">situation </w:t>
      </w:r>
      <w:r w:rsidR="00A029CE">
        <w:t>(</w:t>
      </w:r>
      <w:r w:rsidR="00D6314A">
        <w:t>stay back</w:t>
      </w:r>
      <w:r w:rsidR="00D76C4B">
        <w:t xml:space="preserve">, </w:t>
      </w:r>
      <w:r w:rsidR="000668A8">
        <w:t xml:space="preserve">pay attention and </w:t>
      </w:r>
      <w:r w:rsidR="006E54DE">
        <w:t>watch)</w:t>
      </w:r>
    </w:p>
    <w:p w14:paraId="2F27104C" w14:textId="77777777" w:rsidR="00AD3FFF" w:rsidRDefault="00136D50" w:rsidP="00897F63">
      <w:pPr>
        <w:pStyle w:val="ListParagraph"/>
        <w:numPr>
          <w:ilvl w:val="0"/>
          <w:numId w:val="16"/>
        </w:numPr>
      </w:pPr>
      <w:r>
        <w:t xml:space="preserve">Theorist: master excellent </w:t>
      </w:r>
      <w:r w:rsidR="00C63AB1">
        <w:t>when new knowledge</w:t>
      </w:r>
      <w:r w:rsidR="00617D80">
        <w:t xml:space="preserve"> </w:t>
      </w:r>
      <w:r w:rsidR="00781705">
        <w:t xml:space="preserve">can be </w:t>
      </w:r>
      <w:r w:rsidR="006D4058">
        <w:t xml:space="preserve">discovered </w:t>
      </w:r>
      <w:r w:rsidR="00CB3FD9">
        <w:t xml:space="preserve">within </w:t>
      </w:r>
      <w:r w:rsidR="009F2E95">
        <w:t xml:space="preserve">background </w:t>
      </w:r>
      <w:r w:rsidR="00FB24D4">
        <w:t xml:space="preserve">of </w:t>
      </w:r>
      <w:r w:rsidR="00AD3FFF">
        <w:t>ideas</w:t>
      </w:r>
      <w:r w:rsidR="001707D2">
        <w:t xml:space="preserve"> and theories</w:t>
      </w:r>
      <w:r w:rsidR="00AD3FFF">
        <w:t>.</w:t>
      </w:r>
    </w:p>
    <w:p w14:paraId="60E274C4" w14:textId="0A9E5D1E" w:rsidR="00AF6870" w:rsidRDefault="005275AD" w:rsidP="00AF6870">
      <w:pPr>
        <w:pStyle w:val="ListParagraph"/>
        <w:numPr>
          <w:ilvl w:val="0"/>
          <w:numId w:val="16"/>
        </w:numPr>
      </w:pPr>
      <w:r>
        <w:t xml:space="preserve">Pragmatists: </w:t>
      </w:r>
      <w:r w:rsidR="00C63AB1">
        <w:t xml:space="preserve"> </w:t>
      </w:r>
      <w:r>
        <w:t>Master excellent</w:t>
      </w:r>
      <w:r w:rsidR="00A6601E">
        <w:t xml:space="preserve"> when they </w:t>
      </w:r>
      <w:r w:rsidR="004B6DE4">
        <w:t xml:space="preserve">see </w:t>
      </w:r>
      <w:r w:rsidR="00BB6175">
        <w:t xml:space="preserve">connect </w:t>
      </w:r>
      <w:r w:rsidR="00CD5696">
        <w:t xml:space="preserve">mid </w:t>
      </w:r>
      <w:r w:rsidR="00395789">
        <w:t xml:space="preserve">new knowledge and </w:t>
      </w:r>
      <w:r w:rsidR="00472837">
        <w:t>true-</w:t>
      </w:r>
      <w:r w:rsidR="00490AA7">
        <w:t xml:space="preserve">being </w:t>
      </w:r>
      <w:r w:rsidR="00836011">
        <w:t xml:space="preserve">difficulties </w:t>
      </w:r>
      <w:r w:rsidR="006C07CE">
        <w:t xml:space="preserve">and </w:t>
      </w:r>
      <w:r w:rsidR="00AF6870">
        <w:t>points and</w:t>
      </w:r>
      <w:r w:rsidR="00C4345D">
        <w:t xml:space="preserve"> </w:t>
      </w:r>
      <w:r w:rsidR="0043454F">
        <w:t xml:space="preserve">put them </w:t>
      </w:r>
      <w:r w:rsidR="002D2BAC">
        <w:t xml:space="preserve">into </w:t>
      </w:r>
      <w:r w:rsidR="00EB3DFF">
        <w:t>custom</w:t>
      </w:r>
      <w:r w:rsidR="00AF6870">
        <w:t>.</w:t>
      </w:r>
    </w:p>
    <w:p w14:paraId="78670363" w14:textId="77777777" w:rsidR="00AF6870" w:rsidRDefault="00AF6870" w:rsidP="00AF6870">
      <w:pPr>
        <w:pStyle w:val="ListParagraph"/>
      </w:pPr>
    </w:p>
    <w:p w14:paraId="4EB317FA" w14:textId="77777777" w:rsidR="00002AB1" w:rsidRDefault="00A91AA9" w:rsidP="00284C9A">
      <w:pPr>
        <w:pStyle w:val="ListParagraph"/>
      </w:pPr>
      <w:r>
        <w:t xml:space="preserve">Flaming </w:t>
      </w:r>
      <w:r w:rsidR="004E44A5">
        <w:t xml:space="preserve">(2001) and Honey and Mumford models </w:t>
      </w:r>
      <w:r w:rsidR="00F332BD">
        <w:t>display</w:t>
      </w:r>
      <w:r w:rsidR="00BF0D20">
        <w:t xml:space="preserve">s </w:t>
      </w:r>
      <w:r w:rsidR="007A3967">
        <w:t xml:space="preserve">essentially the </w:t>
      </w:r>
      <w:r w:rsidR="00A30BBD">
        <w:t xml:space="preserve">same. </w:t>
      </w:r>
      <w:r w:rsidR="002A4A6E">
        <w:t xml:space="preserve">Every of them has a </w:t>
      </w:r>
      <w:r w:rsidR="00100BA7">
        <w:t>dissimilar</w:t>
      </w:r>
      <w:r w:rsidR="00114420">
        <w:t xml:space="preserve"> method </w:t>
      </w:r>
      <w:r w:rsidR="00B04304">
        <w:t xml:space="preserve">of </w:t>
      </w:r>
      <w:r w:rsidR="00DD7B2B">
        <w:t xml:space="preserve">explaining </w:t>
      </w:r>
      <w:r w:rsidR="002B544C">
        <w:t xml:space="preserve">the 4 </w:t>
      </w:r>
      <w:r w:rsidR="00B76729">
        <w:t>kinds of learning style</w:t>
      </w:r>
      <w:r w:rsidR="00002AB1">
        <w:t xml:space="preserve">. </w:t>
      </w:r>
    </w:p>
    <w:p w14:paraId="1E3BD736" w14:textId="77777777" w:rsidR="00002AB1" w:rsidRDefault="00002AB1" w:rsidP="00284C9A">
      <w:pPr>
        <w:pStyle w:val="ListParagraph"/>
      </w:pPr>
    </w:p>
    <w:p w14:paraId="706B5C75" w14:textId="77777777" w:rsidR="00A929C2" w:rsidRDefault="00495FB8" w:rsidP="00495FB8">
      <w:pPr>
        <w:pStyle w:val="ListParagraph"/>
      </w:pPr>
      <w:r>
        <w:t>I have done the both tes</w:t>
      </w:r>
      <w:r w:rsidR="00112E15">
        <w:t xml:space="preserve">ts </w:t>
      </w:r>
      <w:r w:rsidR="008664DF">
        <w:t>which are the VAK and Honey and Mumford</w:t>
      </w:r>
      <w:r w:rsidR="008A32F4">
        <w:t xml:space="preserve"> which </w:t>
      </w:r>
      <w:r w:rsidR="00A929C2">
        <w:t>shown the results:</w:t>
      </w:r>
    </w:p>
    <w:p w14:paraId="04F1E4C4" w14:textId="752151DE" w:rsidR="00D90629" w:rsidRDefault="00082B60" w:rsidP="00495FB8">
      <w:pPr>
        <w:pStyle w:val="ListParagraph"/>
      </w:pPr>
      <w:r>
        <w:t xml:space="preserve">                                                                      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74"/>
        <w:gridCol w:w="2374"/>
      </w:tblGrid>
      <w:tr w:rsidR="00082B60" w14:paraId="2BBF0BD9" w14:textId="77777777" w:rsidTr="000E60CE">
        <w:trPr>
          <w:trHeight w:val="643"/>
        </w:trPr>
        <w:tc>
          <w:tcPr>
            <w:tcW w:w="2374" w:type="dxa"/>
          </w:tcPr>
          <w:p w14:paraId="3F2F7B02" w14:textId="6E45D166" w:rsidR="003C4A61" w:rsidRDefault="003C4A61" w:rsidP="003C4A61">
            <w:pPr>
              <w:pStyle w:val="ListParagraph"/>
            </w:pPr>
            <w:r>
              <w:t xml:space="preserve">VAK:                                          </w:t>
            </w:r>
          </w:p>
          <w:p w14:paraId="1B8EC96E" w14:textId="77777777" w:rsidR="003C4A61" w:rsidRDefault="003C4A61" w:rsidP="003C4A61">
            <w:pPr>
              <w:pStyle w:val="ListParagraph"/>
            </w:pPr>
            <w:r>
              <w:t xml:space="preserve">                               </w:t>
            </w:r>
          </w:p>
          <w:p w14:paraId="1FBB65BC" w14:textId="77777777" w:rsidR="00082B60" w:rsidRDefault="00082B60" w:rsidP="003C4A61">
            <w:pPr>
              <w:pStyle w:val="ListParagraph"/>
            </w:pPr>
          </w:p>
        </w:tc>
        <w:tc>
          <w:tcPr>
            <w:tcW w:w="2374" w:type="dxa"/>
          </w:tcPr>
          <w:p w14:paraId="733AA453" w14:textId="2AB3E13D" w:rsidR="00082B60" w:rsidRDefault="003C4A61" w:rsidP="002F5263">
            <w:pPr>
              <w:pStyle w:val="ListParagraph"/>
              <w:ind w:left="0"/>
            </w:pPr>
            <w:r>
              <w:t>HONEY AND MUMFORD:</w:t>
            </w:r>
          </w:p>
        </w:tc>
      </w:tr>
      <w:tr w:rsidR="00082B60" w14:paraId="7F66278B" w14:textId="77777777" w:rsidTr="000E60CE">
        <w:trPr>
          <w:trHeight w:val="460"/>
        </w:trPr>
        <w:tc>
          <w:tcPr>
            <w:tcW w:w="2374" w:type="dxa"/>
          </w:tcPr>
          <w:p w14:paraId="5B365BDF" w14:textId="131E53DB" w:rsidR="00082B60" w:rsidRDefault="001B4C96" w:rsidP="002F5263">
            <w:pPr>
              <w:pStyle w:val="ListParagraph"/>
              <w:ind w:left="0"/>
            </w:pPr>
            <w:r>
              <w:t>Visual</w:t>
            </w:r>
            <w:r w:rsidR="00DA0A85">
              <w:t>-8</w:t>
            </w:r>
          </w:p>
        </w:tc>
        <w:tc>
          <w:tcPr>
            <w:tcW w:w="2374" w:type="dxa"/>
          </w:tcPr>
          <w:p w14:paraId="4F6F6442" w14:textId="348468B0" w:rsidR="00082B60" w:rsidRDefault="00DA0A85" w:rsidP="002F5263">
            <w:pPr>
              <w:pStyle w:val="ListParagraph"/>
              <w:ind w:left="0"/>
            </w:pPr>
            <w:r>
              <w:t>Activist</w:t>
            </w:r>
            <w:r w:rsidR="00013030">
              <w:t>-11</w:t>
            </w:r>
          </w:p>
        </w:tc>
      </w:tr>
      <w:tr w:rsidR="00082B60" w14:paraId="48CCB77C" w14:textId="77777777" w:rsidTr="000E60CE">
        <w:trPr>
          <w:trHeight w:val="460"/>
        </w:trPr>
        <w:tc>
          <w:tcPr>
            <w:tcW w:w="2374" w:type="dxa"/>
          </w:tcPr>
          <w:p w14:paraId="0D07EB19" w14:textId="5D620BFD" w:rsidR="00082B60" w:rsidRDefault="00C169D2" w:rsidP="002F5263">
            <w:pPr>
              <w:pStyle w:val="ListParagraph"/>
              <w:ind w:left="0"/>
            </w:pPr>
            <w:r>
              <w:t xml:space="preserve"> </w:t>
            </w:r>
            <w:r w:rsidR="001B4C96">
              <w:t>Auditory</w:t>
            </w:r>
            <w:r w:rsidR="00DA0A85">
              <w:t>-11</w:t>
            </w:r>
          </w:p>
        </w:tc>
        <w:tc>
          <w:tcPr>
            <w:tcW w:w="2374" w:type="dxa"/>
          </w:tcPr>
          <w:p w14:paraId="03D2CB45" w14:textId="63253C87" w:rsidR="00082B60" w:rsidRDefault="00DA0A85" w:rsidP="002F5263">
            <w:pPr>
              <w:pStyle w:val="ListParagraph"/>
              <w:ind w:left="0"/>
            </w:pPr>
            <w:r>
              <w:t>Reflector</w:t>
            </w:r>
            <w:r w:rsidR="00013030">
              <w:t>-16</w:t>
            </w:r>
          </w:p>
        </w:tc>
      </w:tr>
      <w:tr w:rsidR="00082B60" w14:paraId="465B4273" w14:textId="77777777" w:rsidTr="000E60CE">
        <w:trPr>
          <w:trHeight w:val="435"/>
        </w:trPr>
        <w:tc>
          <w:tcPr>
            <w:tcW w:w="2374" w:type="dxa"/>
          </w:tcPr>
          <w:p w14:paraId="70A7EA55" w14:textId="0CBC8EA7" w:rsidR="00082B60" w:rsidRDefault="001B4C96" w:rsidP="002F5263">
            <w:pPr>
              <w:pStyle w:val="ListParagraph"/>
              <w:ind w:left="0"/>
            </w:pPr>
            <w:r>
              <w:t>Kinesthetic</w:t>
            </w:r>
            <w:r w:rsidR="00DA0A85">
              <w:t>-11</w:t>
            </w:r>
          </w:p>
        </w:tc>
        <w:tc>
          <w:tcPr>
            <w:tcW w:w="2374" w:type="dxa"/>
          </w:tcPr>
          <w:p w14:paraId="74D5BA5C" w14:textId="795128A8" w:rsidR="00082B60" w:rsidRDefault="00013030" w:rsidP="002F5263">
            <w:pPr>
              <w:pStyle w:val="ListParagraph"/>
              <w:ind w:left="0"/>
            </w:pPr>
            <w:r>
              <w:t>Theorist-8</w:t>
            </w:r>
          </w:p>
        </w:tc>
      </w:tr>
      <w:tr w:rsidR="00082B60" w14:paraId="34882B7D" w14:textId="77777777" w:rsidTr="000E60CE">
        <w:trPr>
          <w:trHeight w:val="435"/>
        </w:trPr>
        <w:tc>
          <w:tcPr>
            <w:tcW w:w="2374" w:type="dxa"/>
          </w:tcPr>
          <w:p w14:paraId="36110654" w14:textId="1572D99B" w:rsidR="00082B60" w:rsidRDefault="00C169D2" w:rsidP="002F5263">
            <w:pPr>
              <w:pStyle w:val="ListParagraph"/>
              <w:ind w:left="0"/>
            </w:pPr>
            <w:r>
              <w:t xml:space="preserve"> </w:t>
            </w:r>
          </w:p>
        </w:tc>
        <w:tc>
          <w:tcPr>
            <w:tcW w:w="2374" w:type="dxa"/>
          </w:tcPr>
          <w:p w14:paraId="462C821B" w14:textId="26586B2B" w:rsidR="00082B60" w:rsidRDefault="00013030" w:rsidP="002F5263">
            <w:pPr>
              <w:pStyle w:val="ListParagraph"/>
              <w:ind w:left="0"/>
            </w:pPr>
            <w:r>
              <w:t>Pragmatist-9</w:t>
            </w:r>
          </w:p>
        </w:tc>
      </w:tr>
      <w:tr w:rsidR="00C169D2" w14:paraId="3C81CB00" w14:textId="77777777" w:rsidTr="000E60CE">
        <w:trPr>
          <w:trHeight w:val="435"/>
        </w:trPr>
        <w:tc>
          <w:tcPr>
            <w:tcW w:w="2374" w:type="dxa"/>
          </w:tcPr>
          <w:p w14:paraId="5BBC9758" w14:textId="3C291C0C" w:rsidR="00C169D2" w:rsidRDefault="00C169D2" w:rsidP="002F5263">
            <w:pPr>
              <w:pStyle w:val="ListParagraph"/>
              <w:ind w:left="0"/>
            </w:pPr>
          </w:p>
        </w:tc>
        <w:tc>
          <w:tcPr>
            <w:tcW w:w="2374" w:type="dxa"/>
          </w:tcPr>
          <w:p w14:paraId="6D06E4BB" w14:textId="77777777" w:rsidR="00C169D2" w:rsidRDefault="00C169D2" w:rsidP="002F5263">
            <w:pPr>
              <w:pStyle w:val="ListParagraph"/>
              <w:ind w:left="0"/>
            </w:pPr>
          </w:p>
        </w:tc>
      </w:tr>
    </w:tbl>
    <w:p w14:paraId="46E5FB60" w14:textId="77777777" w:rsidR="006118EF" w:rsidRDefault="006118EF" w:rsidP="002F5263">
      <w:pPr>
        <w:pStyle w:val="ListParagraph"/>
      </w:pPr>
    </w:p>
    <w:p w14:paraId="73A8B704" w14:textId="3B67DDBF" w:rsidR="000E60CE" w:rsidRDefault="000E60CE" w:rsidP="002F5263">
      <w:pPr>
        <w:pStyle w:val="ListParagraph"/>
      </w:pPr>
      <w:r>
        <w:t>(See Appendix)</w:t>
      </w:r>
    </w:p>
    <w:p w14:paraId="7B1F33B4" w14:textId="42668FD5" w:rsidR="006E54DE" w:rsidRDefault="0070621E" w:rsidP="002F5263">
      <w:pPr>
        <w:pStyle w:val="ListParagraph"/>
      </w:pPr>
      <w:r>
        <w:t xml:space="preserve">Both </w:t>
      </w:r>
      <w:r w:rsidR="00E67097">
        <w:t>tests</w:t>
      </w:r>
      <w:r>
        <w:t xml:space="preserve"> </w:t>
      </w:r>
      <w:r w:rsidR="0030561F">
        <w:t xml:space="preserve">demonstrated that I am </w:t>
      </w:r>
      <w:r w:rsidR="00BB4B0D">
        <w:t>auditors, kinesthetic and reflector</w:t>
      </w:r>
      <w:r w:rsidR="00E67097">
        <w:t xml:space="preserve">. That means I master </w:t>
      </w:r>
      <w:r w:rsidR="005C4CA3">
        <w:t xml:space="preserve">superior </w:t>
      </w:r>
      <w:r w:rsidR="00BE2D70">
        <w:t xml:space="preserve">by paying </w:t>
      </w:r>
      <w:r w:rsidR="00E17FCC">
        <w:t>attention, undergoing</w:t>
      </w:r>
      <w:r w:rsidR="004314E2">
        <w:t xml:space="preserve"> </w:t>
      </w:r>
      <w:r w:rsidR="00CD4B4E">
        <w:t xml:space="preserve">being </w:t>
      </w:r>
      <w:r w:rsidR="007D1843">
        <w:t xml:space="preserve">and reasoning </w:t>
      </w:r>
      <w:r w:rsidR="00E115A5">
        <w:t>adequately</w:t>
      </w:r>
      <w:r w:rsidR="00E17FCC">
        <w:t>. I</w:t>
      </w:r>
      <w:r w:rsidR="00047063">
        <w:t xml:space="preserve"> continually master </w:t>
      </w:r>
      <w:r w:rsidR="000B7553">
        <w:t xml:space="preserve">superior by paying attention </w:t>
      </w:r>
      <w:r w:rsidR="004F50E8">
        <w:t xml:space="preserve">and </w:t>
      </w:r>
      <w:r w:rsidR="00F47371">
        <w:t xml:space="preserve">proceeding </w:t>
      </w:r>
      <w:r w:rsidR="00B8274D">
        <w:t xml:space="preserve"> </w:t>
      </w:r>
      <w:r w:rsidR="003A4AF7">
        <w:t xml:space="preserve"> it in </w:t>
      </w:r>
      <w:r w:rsidR="0080512C">
        <w:t>my recall</w:t>
      </w:r>
      <w:r w:rsidR="00884131">
        <w:t xml:space="preserve"> somewhat </w:t>
      </w:r>
      <w:r w:rsidR="00121050">
        <w:t xml:space="preserve">than </w:t>
      </w:r>
      <w:r w:rsidR="005A5C83">
        <w:t xml:space="preserve">perusal or </w:t>
      </w:r>
      <w:r w:rsidR="00D37411">
        <w:t>observing</w:t>
      </w:r>
      <w:r w:rsidR="005A01D9">
        <w:t xml:space="preserve"> something. </w:t>
      </w:r>
      <w:r w:rsidR="00DA0212">
        <w:t xml:space="preserve">My </w:t>
      </w:r>
      <w:r w:rsidR="0080512C">
        <w:t xml:space="preserve">over </w:t>
      </w:r>
      <w:r w:rsidR="004C262B">
        <w:t xml:space="preserve">undergo </w:t>
      </w:r>
      <w:r w:rsidR="001D56C0">
        <w:t>displayed me that I am reflector</w:t>
      </w:r>
      <w:r w:rsidR="00AA6BEE">
        <w:t xml:space="preserve"> </w:t>
      </w:r>
      <w:r w:rsidR="005D2C07">
        <w:t xml:space="preserve">seeing that, I </w:t>
      </w:r>
      <w:r w:rsidR="00954F6E">
        <w:t xml:space="preserve">double check </w:t>
      </w:r>
      <w:r w:rsidR="00405413">
        <w:t xml:space="preserve">superior </w:t>
      </w:r>
      <w:r w:rsidR="00BB6486">
        <w:t xml:space="preserve">in front of </w:t>
      </w:r>
      <w:r w:rsidR="005D751E">
        <w:t xml:space="preserve">getting </w:t>
      </w:r>
      <w:r w:rsidR="001D78D0">
        <w:t xml:space="preserve">resolutions. In the </w:t>
      </w:r>
      <w:r w:rsidR="00512B94">
        <w:t xml:space="preserve">recall I was not getting </w:t>
      </w:r>
      <w:r w:rsidR="00D42B65">
        <w:t xml:space="preserve">abundant time in </w:t>
      </w:r>
      <w:r w:rsidR="00D22CBD">
        <w:t xml:space="preserve">checking the details </w:t>
      </w:r>
      <w:r w:rsidR="00954F6E">
        <w:t>before doing something</w:t>
      </w:r>
      <w:r w:rsidR="00AC49C6">
        <w:t xml:space="preserve">, </w:t>
      </w:r>
      <w:r w:rsidR="000D3782">
        <w:t>how</w:t>
      </w:r>
      <w:r w:rsidR="0027351D">
        <w:t xml:space="preserve">ever with the time I master how to improve my time for thinking. </w:t>
      </w:r>
      <w:r w:rsidR="00BC48FE">
        <w:t xml:space="preserve">With the undergoing people </w:t>
      </w:r>
      <w:r w:rsidR="00D06258">
        <w:t xml:space="preserve">learned from their mistakes how to </w:t>
      </w:r>
      <w:r w:rsidR="001A04DE">
        <w:t xml:space="preserve">be more </w:t>
      </w:r>
      <w:r w:rsidR="007653C4">
        <w:t>effective</w:t>
      </w:r>
      <w:r w:rsidR="001A04DE">
        <w:t>.</w:t>
      </w:r>
    </w:p>
    <w:p w14:paraId="2A025A4B" w14:textId="374EB993" w:rsidR="007653C4" w:rsidRDefault="007653C4" w:rsidP="002F5263">
      <w:pPr>
        <w:pStyle w:val="ListParagraph"/>
      </w:pPr>
    </w:p>
    <w:p w14:paraId="62321D6F" w14:textId="37A00DC8" w:rsidR="007653C4" w:rsidRDefault="007653C4" w:rsidP="002F5263">
      <w:pPr>
        <w:pStyle w:val="ListParagraph"/>
      </w:pPr>
    </w:p>
    <w:p w14:paraId="123D7F0F" w14:textId="1C362AC4" w:rsidR="007653C4" w:rsidRDefault="007653C4" w:rsidP="002F5263">
      <w:pPr>
        <w:pStyle w:val="ListParagraph"/>
      </w:pPr>
      <w:r w:rsidRPr="007653C4">
        <w:rPr>
          <w:b/>
          <w:bCs/>
        </w:rPr>
        <w:t>JOHARY WINDOW</w:t>
      </w:r>
      <w:r>
        <w:t>:</w:t>
      </w:r>
    </w:p>
    <w:p w14:paraId="65135DF8" w14:textId="3BCEB313" w:rsidR="00CC4828" w:rsidRDefault="00CC4828" w:rsidP="002F5263">
      <w:pPr>
        <w:pStyle w:val="ListParagraph"/>
      </w:pPr>
      <w:r>
        <w:rPr>
          <w:rFonts w:ascii="Arial" w:hAnsi="Arial" w:cs="Arial"/>
          <w:color w:val="000000"/>
          <w:sz w:val="20"/>
          <w:szCs w:val="20"/>
        </w:rPr>
        <w:t>(Self-Awareness,2013)</w:t>
      </w:r>
    </w:p>
    <w:p w14:paraId="2A7B8480" w14:textId="5F96DFDD" w:rsidR="00863527" w:rsidRDefault="00863527" w:rsidP="002F5263">
      <w:pPr>
        <w:pStyle w:val="ListParagraph"/>
      </w:pPr>
    </w:p>
    <w:p w14:paraId="3A17186C" w14:textId="47078A3B" w:rsidR="00863527" w:rsidRDefault="004C53C5" w:rsidP="002F5263">
      <w:pPr>
        <w:pStyle w:val="ListParagraph"/>
      </w:pPr>
      <w:r>
        <w:t xml:space="preserve">Harry </w:t>
      </w:r>
      <w:r w:rsidR="00157071">
        <w:t>Ingham came</w:t>
      </w:r>
      <w:r w:rsidR="007B3397">
        <w:t xml:space="preserve"> up </w:t>
      </w:r>
      <w:r w:rsidR="00CF1E65">
        <w:t>using a model</w:t>
      </w:r>
      <w:r>
        <w:t xml:space="preserve"> in</w:t>
      </w:r>
      <w:r w:rsidR="006F3DB8">
        <w:t xml:space="preserve"> 1955</w:t>
      </w:r>
      <w:r w:rsidR="00CF1E65">
        <w:t xml:space="preserve"> by the name of Johari Window</w:t>
      </w:r>
      <w:r w:rsidR="0054518F">
        <w:t xml:space="preserve">. This model </w:t>
      </w:r>
      <w:r w:rsidR="007D1019">
        <w:t>helps</w:t>
      </w:r>
      <w:r w:rsidR="0054518F">
        <w:t xml:space="preserve"> to find how you know yourself and </w:t>
      </w:r>
      <w:r w:rsidR="007D1019">
        <w:t xml:space="preserve">how others know you. There are </w:t>
      </w:r>
      <w:r w:rsidR="00B463F6">
        <w:t>4 rooms in this window:</w:t>
      </w:r>
    </w:p>
    <w:p w14:paraId="5CBC5239" w14:textId="3FAB4EFE" w:rsidR="00B463F6" w:rsidRDefault="00B463F6" w:rsidP="002F5263">
      <w:pPr>
        <w:pStyle w:val="ListParagraph"/>
      </w:pPr>
    </w:p>
    <w:p w14:paraId="2A022A89" w14:textId="0A35210E" w:rsidR="00B463F6" w:rsidRDefault="00B463F6" w:rsidP="002F5263">
      <w:pPr>
        <w:pStyle w:val="ListParagraph"/>
      </w:pPr>
      <w:r>
        <w:t xml:space="preserve">1.Open self/ </w:t>
      </w:r>
      <w:r w:rsidR="001C52AD">
        <w:t xml:space="preserve">Arena: </w:t>
      </w:r>
      <w:r w:rsidR="009B4649">
        <w:t xml:space="preserve">contains </w:t>
      </w:r>
      <w:r w:rsidR="00B912B4">
        <w:t xml:space="preserve">the conduct </w:t>
      </w:r>
      <w:r w:rsidR="00D90311">
        <w:t>know</w:t>
      </w:r>
      <w:r w:rsidR="000C5C94">
        <w:t xml:space="preserve"> </w:t>
      </w:r>
      <w:r w:rsidR="00F60CAE">
        <w:t xml:space="preserve">by others </w:t>
      </w:r>
      <w:r w:rsidR="00092E98">
        <w:t xml:space="preserve">and </w:t>
      </w:r>
      <w:r w:rsidR="00236DB0">
        <w:t>self</w:t>
      </w:r>
      <w:r w:rsidR="001C2BF1">
        <w:t>.</w:t>
      </w:r>
    </w:p>
    <w:p w14:paraId="0FD1489D" w14:textId="454EC1B0" w:rsidR="001C2BF1" w:rsidRDefault="001C2BF1" w:rsidP="002F5263">
      <w:pPr>
        <w:pStyle w:val="ListParagraph"/>
      </w:pPr>
      <w:r>
        <w:t>2.Hidden self/</w:t>
      </w:r>
      <w:r w:rsidR="00066652">
        <w:t xml:space="preserve">Façade: it contains the conduct </w:t>
      </w:r>
      <w:r w:rsidR="00D90311">
        <w:t>known</w:t>
      </w:r>
      <w:r w:rsidR="00FF4CB6">
        <w:t xml:space="preserve"> self only.</w:t>
      </w:r>
    </w:p>
    <w:p w14:paraId="3E159B3D" w14:textId="29DA0230" w:rsidR="00FF4CB6" w:rsidRDefault="00FF4CB6" w:rsidP="002F5263">
      <w:pPr>
        <w:pStyle w:val="ListParagraph"/>
      </w:pPr>
      <w:r>
        <w:t>3.</w:t>
      </w:r>
      <w:r w:rsidR="007C7962">
        <w:t xml:space="preserve">Blind self/ Blind spot: it contains </w:t>
      </w:r>
      <w:r w:rsidR="0058055A">
        <w:t xml:space="preserve">the conduct </w:t>
      </w:r>
      <w:r w:rsidR="0093300A">
        <w:t>unknown by self and known by others.</w:t>
      </w:r>
    </w:p>
    <w:p w14:paraId="2B92BACA" w14:textId="5BE3FBC1" w:rsidR="0093300A" w:rsidRDefault="0093300A" w:rsidP="002F5263">
      <w:pPr>
        <w:pStyle w:val="ListParagraph"/>
      </w:pPr>
      <w:r>
        <w:t xml:space="preserve">4. Unknown self: it contains the conduct </w:t>
      </w:r>
      <w:r w:rsidR="005F4652">
        <w:t>unknown by self or others.</w:t>
      </w:r>
    </w:p>
    <w:p w14:paraId="543E1026" w14:textId="77777777" w:rsidR="00CC4828" w:rsidRDefault="00CC4828" w:rsidP="002F5263">
      <w:pPr>
        <w:pStyle w:val="ListParagraph"/>
      </w:pPr>
    </w:p>
    <w:p w14:paraId="729B63B3" w14:textId="4E4CC50F" w:rsidR="005F4652" w:rsidRDefault="005F4652" w:rsidP="002F5263">
      <w:pPr>
        <w:pStyle w:val="ListParagraph"/>
      </w:pPr>
    </w:p>
    <w:p w14:paraId="6431CF24" w14:textId="054A554A" w:rsidR="00FA268C" w:rsidRDefault="0034576F" w:rsidP="00FA268C">
      <w:pPr>
        <w:pStyle w:val="ListParagraph"/>
      </w:pPr>
      <w:r>
        <w:t xml:space="preserve">When I done the Johari Window test, according to the answers which I give, find that </w:t>
      </w:r>
      <w:r w:rsidR="005F0ECB">
        <w:t xml:space="preserve">I am hidden self and more unknown self. Show that </w:t>
      </w:r>
      <w:r w:rsidR="00C02DDF">
        <w:t xml:space="preserve">people and I do not </w:t>
      </w:r>
      <w:r w:rsidR="00FA268C">
        <w:t xml:space="preserve">know about my conduct. This is helpful for me, because </w:t>
      </w:r>
      <w:r w:rsidR="005D4256">
        <w:t>give me a chance to create friendly atmosphere when working in a group.</w:t>
      </w:r>
    </w:p>
    <w:p w14:paraId="421A2A14" w14:textId="77777777" w:rsidR="00FA0745" w:rsidRDefault="00FA0745" w:rsidP="002F5263">
      <w:pPr>
        <w:pStyle w:val="ListParagraph"/>
      </w:pPr>
    </w:p>
    <w:p w14:paraId="5C7CC2C6" w14:textId="77777777" w:rsidR="00A91AA9" w:rsidRDefault="00A91AA9" w:rsidP="00AF6870">
      <w:pPr>
        <w:pStyle w:val="ListParagraph"/>
      </w:pPr>
    </w:p>
    <w:p w14:paraId="44BB5051" w14:textId="77777777" w:rsidR="008063DD" w:rsidRDefault="008063DD" w:rsidP="001B346D">
      <w:pPr>
        <w:pStyle w:val="Heading1"/>
      </w:pPr>
    </w:p>
    <w:p w14:paraId="1C35FD63" w14:textId="6AF6110D" w:rsidR="00482E06" w:rsidRDefault="00194FED" w:rsidP="001B346D">
      <w:pPr>
        <w:pStyle w:val="Heading1"/>
      </w:pPr>
      <w:bookmarkStart w:id="10" w:name="_Toc18577039"/>
      <w:r w:rsidRPr="00194FED">
        <w:rPr>
          <w:rStyle w:val="Heading1Char"/>
        </w:rPr>
        <w:t>WHERE I WANT TO BE</w:t>
      </w:r>
      <w:r>
        <w:t>:</w:t>
      </w:r>
      <w:bookmarkEnd w:id="10"/>
    </w:p>
    <w:p w14:paraId="7CF91655" w14:textId="7997865A" w:rsidR="00194FED" w:rsidRDefault="00194FED" w:rsidP="00AD1CAA"/>
    <w:p w14:paraId="450A12B2" w14:textId="57F83DEA" w:rsidR="00233899" w:rsidRDefault="00233899" w:rsidP="00AD1CAA">
      <w:r>
        <w:t xml:space="preserve">When I finish this </w:t>
      </w:r>
      <w:r w:rsidR="00E23661">
        <w:t>course,</w:t>
      </w:r>
      <w:r>
        <w:t xml:space="preserve"> my plans are to </w:t>
      </w:r>
      <w:r w:rsidR="00543E4B">
        <w:t xml:space="preserve">register for the next level and to get as much as I can the knowledge </w:t>
      </w:r>
      <w:r w:rsidR="00E10244">
        <w:t xml:space="preserve">that need me for my dream job as a </w:t>
      </w:r>
      <w:r w:rsidR="00E23661">
        <w:t>Midwife (</w:t>
      </w:r>
      <w:r w:rsidR="00E10244">
        <w:t>Health visitor for new mums and babies).</w:t>
      </w:r>
    </w:p>
    <w:p w14:paraId="696C212F" w14:textId="4BAEDDE4" w:rsidR="00E23661" w:rsidRDefault="00D84A64" w:rsidP="00AD1CAA">
      <w:r>
        <w:t xml:space="preserve">It is a time to do my Personal Development Plan which will include my </w:t>
      </w:r>
      <w:r w:rsidR="00407C2C">
        <w:t>long- and short-term</w:t>
      </w:r>
      <w:r w:rsidR="000B4D65">
        <w:t xml:space="preserve"> goals,</w:t>
      </w:r>
      <w:r w:rsidR="00ED154F">
        <w:t xml:space="preserve"> </w:t>
      </w:r>
      <w:r w:rsidR="00407C2C">
        <w:t>what, wow, and when want to achieve.</w:t>
      </w:r>
    </w:p>
    <w:p w14:paraId="1E215EA1" w14:textId="77777777" w:rsidR="00407C2C" w:rsidRDefault="00407C2C" w:rsidP="00AD1CAA"/>
    <w:p w14:paraId="69820954" w14:textId="69EBFA06" w:rsidR="00E1263B" w:rsidRDefault="000534E2" w:rsidP="00AD1CAA">
      <w:r>
        <w:t>My long-term goal is to become a midwife</w:t>
      </w:r>
    </w:p>
    <w:p w14:paraId="64C58DAD" w14:textId="14CEE25A" w:rsidR="000534E2" w:rsidRDefault="000534E2" w:rsidP="00AD1CAA">
      <w:r>
        <w:t>My short-term goal is to finish this level of the course and to start with the next one.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27404B" w14:paraId="6CA63BA9" w14:textId="77777777" w:rsidTr="0027404B">
        <w:tc>
          <w:tcPr>
            <w:tcW w:w="1726" w:type="dxa"/>
          </w:tcPr>
          <w:p w14:paraId="4EC1824F" w14:textId="71506278" w:rsidR="0027404B" w:rsidRDefault="0027404B" w:rsidP="00AD1CAA">
            <w:r>
              <w:t>What I want to achieve</w:t>
            </w:r>
            <w:r w:rsidR="00276813">
              <w:t>?</w:t>
            </w:r>
          </w:p>
        </w:tc>
        <w:tc>
          <w:tcPr>
            <w:tcW w:w="1726" w:type="dxa"/>
          </w:tcPr>
          <w:p w14:paraId="70B0F660" w14:textId="33DE7EF2" w:rsidR="0027404B" w:rsidRDefault="009D2A1F" w:rsidP="00AD1CAA">
            <w:r>
              <w:t>How I will achieve</w:t>
            </w:r>
            <w:r w:rsidR="00276813">
              <w:t>?</w:t>
            </w:r>
          </w:p>
        </w:tc>
        <w:tc>
          <w:tcPr>
            <w:tcW w:w="1726" w:type="dxa"/>
          </w:tcPr>
          <w:p w14:paraId="4FE8AD5F" w14:textId="79B8CC5F" w:rsidR="0027404B" w:rsidRDefault="009D2A1F" w:rsidP="00AD1CAA">
            <w:r>
              <w:t>What I will need for achievement</w:t>
            </w:r>
            <w:r w:rsidR="00276813">
              <w:t>?</w:t>
            </w:r>
          </w:p>
        </w:tc>
        <w:tc>
          <w:tcPr>
            <w:tcW w:w="1726" w:type="dxa"/>
          </w:tcPr>
          <w:p w14:paraId="2C4FEFF4" w14:textId="41855D23" w:rsidR="0027404B" w:rsidRDefault="00276813" w:rsidP="00AD1CAA">
            <w:r>
              <w:t>How I will evaluate success?</w:t>
            </w:r>
          </w:p>
        </w:tc>
        <w:tc>
          <w:tcPr>
            <w:tcW w:w="1726" w:type="dxa"/>
          </w:tcPr>
          <w:p w14:paraId="11B52056" w14:textId="3452CEAC" w:rsidR="0027404B" w:rsidRDefault="00276813" w:rsidP="00AD1CAA">
            <w:r>
              <w:t>When I want to achieve?</w:t>
            </w:r>
          </w:p>
        </w:tc>
      </w:tr>
      <w:tr w:rsidR="0027404B" w14:paraId="1D756A69" w14:textId="77777777" w:rsidTr="0027404B">
        <w:tc>
          <w:tcPr>
            <w:tcW w:w="1726" w:type="dxa"/>
          </w:tcPr>
          <w:p w14:paraId="404BB9FB" w14:textId="09365113" w:rsidR="0027404B" w:rsidRDefault="00150E53" w:rsidP="00AD1CAA">
            <w:r>
              <w:t>To finish the level 4 of the course</w:t>
            </w:r>
          </w:p>
        </w:tc>
        <w:tc>
          <w:tcPr>
            <w:tcW w:w="1726" w:type="dxa"/>
          </w:tcPr>
          <w:p w14:paraId="342AA821" w14:textId="412FDE58" w:rsidR="0027404B" w:rsidRDefault="00C1789A" w:rsidP="00AD1CAA">
            <w:r>
              <w:t>Reading and learning, high attendance, getting knowledge</w:t>
            </w:r>
          </w:p>
        </w:tc>
        <w:tc>
          <w:tcPr>
            <w:tcW w:w="1726" w:type="dxa"/>
          </w:tcPr>
          <w:p w14:paraId="6380BA93" w14:textId="23216857" w:rsidR="0027404B" w:rsidRDefault="00584C47" w:rsidP="00AD1CAA">
            <w:r>
              <w:t>Pass the assignments and keep learning</w:t>
            </w:r>
          </w:p>
        </w:tc>
        <w:tc>
          <w:tcPr>
            <w:tcW w:w="1726" w:type="dxa"/>
          </w:tcPr>
          <w:p w14:paraId="5C828945" w14:textId="574046CF" w:rsidR="0027404B" w:rsidRDefault="00613097" w:rsidP="00AD1CAA">
            <w:r>
              <w:t>Successfully complete the tasks</w:t>
            </w:r>
          </w:p>
        </w:tc>
        <w:tc>
          <w:tcPr>
            <w:tcW w:w="1726" w:type="dxa"/>
          </w:tcPr>
          <w:p w14:paraId="16D8FD2D" w14:textId="46E6B574" w:rsidR="0027404B" w:rsidRDefault="007B51FF" w:rsidP="00AD1CAA">
            <w:r>
              <w:t>February 2020</w:t>
            </w:r>
          </w:p>
        </w:tc>
      </w:tr>
      <w:tr w:rsidR="0027404B" w14:paraId="3A8F76FB" w14:textId="77777777" w:rsidTr="0027404B">
        <w:tc>
          <w:tcPr>
            <w:tcW w:w="1726" w:type="dxa"/>
          </w:tcPr>
          <w:p w14:paraId="3C80076D" w14:textId="6C0F17E6" w:rsidR="0027404B" w:rsidRDefault="007B51FF" w:rsidP="00AD1CAA">
            <w:r>
              <w:t>To become a Midwife</w:t>
            </w:r>
          </w:p>
        </w:tc>
        <w:tc>
          <w:tcPr>
            <w:tcW w:w="1726" w:type="dxa"/>
          </w:tcPr>
          <w:p w14:paraId="3E3F4756" w14:textId="77777777" w:rsidR="0027404B" w:rsidRDefault="007B51FF" w:rsidP="00AD1CAA">
            <w:r>
              <w:t>Visiting the</w:t>
            </w:r>
            <w:r w:rsidR="00A43A76">
              <w:t xml:space="preserve"> MC</w:t>
            </w:r>
          </w:p>
          <w:p w14:paraId="16A9ACCD" w14:textId="1CC6071B" w:rsidR="002B6426" w:rsidRDefault="002B6426" w:rsidP="00AD1CAA">
            <w:r>
              <w:t>Discussing what training to be start</w:t>
            </w:r>
          </w:p>
        </w:tc>
        <w:tc>
          <w:tcPr>
            <w:tcW w:w="1726" w:type="dxa"/>
          </w:tcPr>
          <w:p w14:paraId="065703E7" w14:textId="37FD453F" w:rsidR="0027404B" w:rsidRDefault="002B6426" w:rsidP="00AD1CAA">
            <w:r>
              <w:t>Find the training and courses</w:t>
            </w:r>
          </w:p>
        </w:tc>
        <w:tc>
          <w:tcPr>
            <w:tcW w:w="1726" w:type="dxa"/>
          </w:tcPr>
          <w:p w14:paraId="533D56B6" w14:textId="4CCE97A0" w:rsidR="0027404B" w:rsidRDefault="00C81C99" w:rsidP="00AD1CAA">
            <w:r>
              <w:t>Successfully complete the courses and training required for Midwife</w:t>
            </w:r>
          </w:p>
        </w:tc>
        <w:tc>
          <w:tcPr>
            <w:tcW w:w="1726" w:type="dxa"/>
          </w:tcPr>
          <w:p w14:paraId="73345AE2" w14:textId="6A395013" w:rsidR="0027404B" w:rsidRDefault="008B4DAF" w:rsidP="00AD1CAA">
            <w:r>
              <w:t>June 202</w:t>
            </w:r>
            <w:r w:rsidR="00AF6BB1">
              <w:t>1</w:t>
            </w:r>
          </w:p>
        </w:tc>
      </w:tr>
    </w:tbl>
    <w:p w14:paraId="5FCE5628" w14:textId="1731121E" w:rsidR="000534E2" w:rsidRDefault="000534E2" w:rsidP="00AD1CAA"/>
    <w:p w14:paraId="486C69AF" w14:textId="40F199FD" w:rsidR="00E1263B" w:rsidRDefault="002B6426" w:rsidP="00AD1CAA">
      <w:r>
        <w:t>*MC-Midwife Community</w:t>
      </w:r>
    </w:p>
    <w:p w14:paraId="033FA04F" w14:textId="0FDEEBA6" w:rsidR="000F2B19" w:rsidRDefault="00CC3445" w:rsidP="00AD1CAA">
      <w:r w:rsidRPr="00CC3445">
        <w:rPr>
          <w:b/>
          <w:bCs/>
        </w:rPr>
        <w:t>GOALS</w:t>
      </w:r>
      <w:r w:rsidRPr="00100A4F">
        <w:t>:</w:t>
      </w:r>
      <w:r w:rsidR="00100A4F" w:rsidRPr="00100A4F">
        <w:t xml:space="preserve"> The goals which I want to achieve are simple enough</w:t>
      </w:r>
      <w:r w:rsidR="00100A4F">
        <w:t xml:space="preserve"> </w:t>
      </w:r>
      <w:r w:rsidR="00812877">
        <w:t>and if I believe in myself</w:t>
      </w:r>
      <w:r w:rsidR="00233E34">
        <w:t xml:space="preserve">, I will be able to achieve them in the most perfect way. For this </w:t>
      </w:r>
      <w:r w:rsidR="000F2B19">
        <w:t>purpose,</w:t>
      </w:r>
      <w:r w:rsidR="00233E34">
        <w:t xml:space="preserve"> I need to be more concentrate of my study and to </w:t>
      </w:r>
      <w:r w:rsidR="000F2B19">
        <w:t>learn more about my dream profession.</w:t>
      </w:r>
      <w:r w:rsidR="00244E30">
        <w:t xml:space="preserve"> The other thing which I need to do is the SMART </w:t>
      </w:r>
      <w:r w:rsidR="00A374AD">
        <w:t>analysis:</w:t>
      </w:r>
    </w:p>
    <w:p w14:paraId="7602E7C3" w14:textId="3EBAF52B" w:rsidR="00A374AD" w:rsidRDefault="00A374AD" w:rsidP="00614B29">
      <w:r>
        <w:t>S- Specific</w:t>
      </w:r>
      <w:r>
        <w:br/>
      </w:r>
      <w:r w:rsidR="00614B29">
        <w:t>M-measurable</w:t>
      </w:r>
      <w:r>
        <w:br/>
        <w:t>A</w:t>
      </w:r>
      <w:r w:rsidR="00614B29">
        <w:t>-Achievable</w:t>
      </w:r>
      <w:r>
        <w:br/>
        <w:t>R</w:t>
      </w:r>
      <w:r w:rsidR="00614B29">
        <w:t>-Realistic</w:t>
      </w:r>
      <w:r>
        <w:br/>
        <w:t>T</w:t>
      </w:r>
      <w:r w:rsidR="00614B29">
        <w:t>-Time</w:t>
      </w:r>
    </w:p>
    <w:p w14:paraId="6DB436A7" w14:textId="47AAD6D3" w:rsidR="00BE6A64" w:rsidRDefault="000F2B19" w:rsidP="00AD1CAA">
      <w:r>
        <w:t xml:space="preserve"> </w:t>
      </w:r>
      <w:r w:rsidR="00BE6A64">
        <w:t>Unfortunately,</w:t>
      </w:r>
      <w:r w:rsidR="00AF6BB1">
        <w:t xml:space="preserve"> I am not pretty sure how to do the SMART analysis, that is why I will </w:t>
      </w:r>
      <w:r w:rsidR="00BE6A64">
        <w:t>be left</w:t>
      </w:r>
      <w:r w:rsidR="00AF6BB1">
        <w:t xml:space="preserve"> for </w:t>
      </w:r>
      <w:r w:rsidR="00BE6A64">
        <w:t>later.</w:t>
      </w:r>
    </w:p>
    <w:p w14:paraId="3D3AAD87" w14:textId="0F1FD875" w:rsidR="00BE6A64" w:rsidRDefault="00BE6A64" w:rsidP="00AD1CAA"/>
    <w:p w14:paraId="53BFADC2" w14:textId="77777777" w:rsidR="00BE6A64" w:rsidRPr="00CD50D4" w:rsidRDefault="00BE6A64" w:rsidP="00CD50D4">
      <w:pPr>
        <w:pStyle w:val="Heading1"/>
        <w:rPr>
          <w:b/>
          <w:bCs/>
        </w:rPr>
      </w:pPr>
    </w:p>
    <w:p w14:paraId="3902F33B" w14:textId="21D1B65C" w:rsidR="00BE6A64" w:rsidRDefault="00BE6A64" w:rsidP="00CD50D4">
      <w:pPr>
        <w:pStyle w:val="Heading1"/>
      </w:pPr>
      <w:bookmarkStart w:id="11" w:name="_Toc18577040"/>
      <w:r w:rsidRPr="00CD50D4">
        <w:rPr>
          <w:rStyle w:val="Heading1Char"/>
          <w:b/>
          <w:bCs/>
        </w:rPr>
        <w:t>HOW</w:t>
      </w:r>
      <w:r w:rsidR="00677CD6">
        <w:rPr>
          <w:rStyle w:val="Heading1Char"/>
          <w:b/>
          <w:bCs/>
        </w:rPr>
        <w:t xml:space="preserve"> TO</w:t>
      </w:r>
      <w:r w:rsidRPr="00CD50D4">
        <w:rPr>
          <w:rStyle w:val="Heading1Char"/>
          <w:b/>
          <w:bCs/>
        </w:rPr>
        <w:t xml:space="preserve"> BE THERE</w:t>
      </w:r>
      <w:r>
        <w:t>:</w:t>
      </w:r>
      <w:bookmarkEnd w:id="11"/>
    </w:p>
    <w:p w14:paraId="1227B6B7" w14:textId="5D8C94AD" w:rsidR="00CD50D4" w:rsidRDefault="00865775" w:rsidP="00CD50D4">
      <w:r>
        <w:t>I start to think for job as a Midwife when my son come home for the first time since his birth. Th</w:t>
      </w:r>
      <w:r w:rsidR="00A92BB4">
        <w:t>ose 3 months were the hardest in my life, I believe that not only me,</w:t>
      </w:r>
      <w:r w:rsidR="00574E8F">
        <w:t xml:space="preserve"> but also the parents of every premature baby feel the same as me. </w:t>
      </w:r>
    </w:p>
    <w:p w14:paraId="19FEE328" w14:textId="57FA5C88" w:rsidR="00902C40" w:rsidRDefault="00574E8F" w:rsidP="00902C40">
      <w:r>
        <w:t xml:space="preserve">When was our first home visit </w:t>
      </w:r>
      <w:r w:rsidR="00A10AB7">
        <w:t xml:space="preserve">by the Midwife, I wanted to ask her so many things around the baby and wanted to be sure I am doing everything in the right </w:t>
      </w:r>
      <w:r w:rsidR="00902C40">
        <w:t>way?</w:t>
      </w:r>
      <w:r w:rsidR="00973CB7">
        <w:t xml:space="preserve"> </w:t>
      </w:r>
      <w:r w:rsidR="00A10AB7">
        <w:t xml:space="preserve"> </w:t>
      </w:r>
      <w:r w:rsidR="00973CB7">
        <w:t xml:space="preserve">During her visit she had to measure my son if he </w:t>
      </w:r>
      <w:r w:rsidR="00902C40">
        <w:t>eats</w:t>
      </w:r>
      <w:r w:rsidR="00973CB7">
        <w:t xml:space="preserve"> enough and </w:t>
      </w:r>
      <w:r w:rsidR="00902C40">
        <w:t>if we have everything for him. The Midwife make at all the period about 5 visits</w:t>
      </w:r>
      <w:r w:rsidR="00F11F08">
        <w:t xml:space="preserve">, to be sure me and my baby are both fine. In one of her visits she </w:t>
      </w:r>
      <w:r w:rsidR="0051089B">
        <w:t>ask</w:t>
      </w:r>
      <w:r w:rsidR="00920706">
        <w:t>ed</w:t>
      </w:r>
      <w:r w:rsidR="0051089B">
        <w:t xml:space="preserve"> me if I am interested as a Midwife job. In this moment </w:t>
      </w:r>
      <w:r w:rsidR="00920706">
        <w:t xml:space="preserve">I could not thinking seriously about what she had asked me. The time past </w:t>
      </w:r>
      <w:r w:rsidR="002E00E7">
        <w:t xml:space="preserve">and I start to realize to a Midwife is </w:t>
      </w:r>
      <w:r w:rsidR="004769ED">
        <w:t>good opportunity for me, because I love children</w:t>
      </w:r>
      <w:r w:rsidR="00FE4B51">
        <w:t xml:space="preserve"> and is big pleasure for </w:t>
      </w:r>
      <w:r w:rsidR="00F70B40">
        <w:t>me to</w:t>
      </w:r>
      <w:r w:rsidR="00FE4B51">
        <w:t xml:space="preserve"> be around </w:t>
      </w:r>
      <w:r w:rsidR="00F70B40">
        <w:t>them (I</w:t>
      </w:r>
      <w:r w:rsidR="00FE4B51">
        <w:t xml:space="preserve"> like to talk and play with them).</w:t>
      </w:r>
    </w:p>
    <w:p w14:paraId="3ABCC0DF" w14:textId="2EE57C28" w:rsidR="00F70B40" w:rsidRDefault="00F70B40" w:rsidP="00902C40">
      <w:r>
        <w:t xml:space="preserve">Before </w:t>
      </w:r>
      <w:r w:rsidR="008310FB">
        <w:t>starting</w:t>
      </w:r>
      <w:r>
        <w:t xml:space="preserve"> this </w:t>
      </w:r>
      <w:r w:rsidR="008310FB">
        <w:t>course,</w:t>
      </w:r>
      <w:r>
        <w:t xml:space="preserve"> I </w:t>
      </w:r>
      <w:r w:rsidR="008310FB">
        <w:t>looked what, I will need to become a Midwife and there are couple of skills which required for this kind of career:</w:t>
      </w:r>
    </w:p>
    <w:p w14:paraId="34D8E0B3" w14:textId="7AE73B4F" w:rsidR="00193012" w:rsidRDefault="0084051B" w:rsidP="00902C40">
      <w:r w:rsidRPr="00CF4896">
        <w:rPr>
          <w:b/>
          <w:bCs/>
        </w:rPr>
        <w:t>Active Listening</w:t>
      </w:r>
      <w:r>
        <w:t>:</w:t>
      </w:r>
      <w:r w:rsidR="00C84C9F">
        <w:t xml:space="preserve"> The Health visitor must be good communicator and to know how to interact with </w:t>
      </w:r>
      <w:r w:rsidR="00CF4896">
        <w:t>her patients</w:t>
      </w:r>
    </w:p>
    <w:p w14:paraId="13DB3FD6" w14:textId="77777777" w:rsidR="00193012" w:rsidRDefault="00193012">
      <w:r>
        <w:br w:type="page"/>
      </w:r>
    </w:p>
    <w:p w14:paraId="011417F1" w14:textId="44AD63DA" w:rsidR="00193012" w:rsidRDefault="00193012" w:rsidP="00902C40"/>
    <w:p w14:paraId="29183981" w14:textId="376A070F" w:rsidR="00CF4896" w:rsidRDefault="00CF4896" w:rsidP="00D25294">
      <w:r w:rsidRPr="00CF4896">
        <w:rPr>
          <w:b/>
          <w:bCs/>
        </w:rPr>
        <w:t>Problem solving</w:t>
      </w:r>
      <w:r>
        <w:t xml:space="preserve">: </w:t>
      </w:r>
      <w:r w:rsidR="009F5629">
        <w:t>Should be able to resolve problem by her own</w:t>
      </w:r>
    </w:p>
    <w:p w14:paraId="1289AE8E" w14:textId="462F525B" w:rsidR="009F5629" w:rsidRDefault="0009054C" w:rsidP="00902C40">
      <w:r w:rsidRPr="0009054C">
        <w:rPr>
          <w:b/>
          <w:bCs/>
        </w:rPr>
        <w:t>Advisor</w:t>
      </w:r>
      <w:r>
        <w:t xml:space="preserve">: Must be able to help patients in every </w:t>
      </w:r>
      <w:r w:rsidR="006A3EDA">
        <w:t>aspect</w:t>
      </w:r>
    </w:p>
    <w:p w14:paraId="20774999" w14:textId="3BD08287" w:rsidR="006A3EDA" w:rsidRDefault="006A3EDA" w:rsidP="00902C40">
      <w:r w:rsidRPr="006A3EDA">
        <w:rPr>
          <w:b/>
          <w:bCs/>
        </w:rPr>
        <w:t>Respectful</w:t>
      </w:r>
      <w:r>
        <w:rPr>
          <w:b/>
          <w:bCs/>
        </w:rPr>
        <w:t xml:space="preserve">- </w:t>
      </w:r>
      <w:r w:rsidRPr="006A3EDA">
        <w:t>To not be a racist, about skin-color, religion</w:t>
      </w:r>
      <w:r>
        <w:t xml:space="preserve"> or nationality</w:t>
      </w:r>
    </w:p>
    <w:p w14:paraId="66608ADE" w14:textId="741B3537" w:rsidR="005E22E2" w:rsidRDefault="005E22E2" w:rsidP="00C33597">
      <w:r w:rsidRPr="005E22E2">
        <w:rPr>
          <w:b/>
          <w:bCs/>
        </w:rPr>
        <w:t>Audit skills</w:t>
      </w:r>
      <w:r w:rsidRPr="00C33597">
        <w:t>:</w:t>
      </w:r>
      <w:r w:rsidR="00C33597" w:rsidRPr="00C33597">
        <w:t xml:space="preserve"> It is a time to explore my skills and the gaps</w:t>
      </w:r>
      <w:r w:rsidR="00C33597">
        <w:t xml:space="preserve"> for improvement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C114BD" w14:paraId="63B2867D" w14:textId="77777777" w:rsidTr="00771F43">
        <w:tc>
          <w:tcPr>
            <w:tcW w:w="2157" w:type="dxa"/>
          </w:tcPr>
          <w:p w14:paraId="3A906732" w14:textId="3EF637BA" w:rsidR="00771F43" w:rsidRDefault="00F70A69" w:rsidP="00C33597">
            <w:r>
              <w:t>SKILLS:</w:t>
            </w:r>
          </w:p>
        </w:tc>
        <w:tc>
          <w:tcPr>
            <w:tcW w:w="2157" w:type="dxa"/>
          </w:tcPr>
          <w:p w14:paraId="50D3CA58" w14:textId="4D698241" w:rsidR="00771F43" w:rsidRDefault="00F70A69" w:rsidP="00C33597">
            <w:r>
              <w:t>SUMMARY:</w:t>
            </w:r>
          </w:p>
        </w:tc>
        <w:tc>
          <w:tcPr>
            <w:tcW w:w="2158" w:type="dxa"/>
          </w:tcPr>
          <w:p w14:paraId="61E0B536" w14:textId="77777777" w:rsidR="00771F43" w:rsidRDefault="00F70A69" w:rsidP="00C33597">
            <w:r>
              <w:t>CONFIDEN</w:t>
            </w:r>
            <w:r w:rsidR="00C8128C">
              <w:t>CE</w:t>
            </w:r>
          </w:p>
          <w:p w14:paraId="6806825C" w14:textId="72B6097A" w:rsidR="00C8128C" w:rsidRDefault="00C8128C" w:rsidP="00C33597">
            <w:r>
              <w:t>(1-5)</w:t>
            </w:r>
          </w:p>
        </w:tc>
        <w:tc>
          <w:tcPr>
            <w:tcW w:w="2158" w:type="dxa"/>
          </w:tcPr>
          <w:p w14:paraId="5CC3EEF1" w14:textId="033B6BDF" w:rsidR="00771F43" w:rsidRDefault="00C8128C" w:rsidP="00C33597">
            <w:r>
              <w:t>EXAMPLES:</w:t>
            </w:r>
          </w:p>
        </w:tc>
      </w:tr>
      <w:tr w:rsidR="00C114BD" w14:paraId="2DAA383E" w14:textId="77777777" w:rsidTr="00771F43">
        <w:tc>
          <w:tcPr>
            <w:tcW w:w="2157" w:type="dxa"/>
          </w:tcPr>
          <w:p w14:paraId="52DE5BAD" w14:textId="2D5F53B9" w:rsidR="00771F43" w:rsidRDefault="00A02883" w:rsidP="00C33597">
            <w:r>
              <w:t>PATIENCE</w:t>
            </w:r>
          </w:p>
        </w:tc>
        <w:tc>
          <w:tcPr>
            <w:tcW w:w="2157" w:type="dxa"/>
          </w:tcPr>
          <w:p w14:paraId="376FD5C3" w14:textId="39E571DD" w:rsidR="00771F43" w:rsidRPr="0085590D" w:rsidRDefault="0085590D" w:rsidP="00C33597">
            <w:r w:rsidRPr="0085590D">
              <w:t xml:space="preserve">From a </w:t>
            </w:r>
            <w:r>
              <w:t>child I have big patience</w:t>
            </w:r>
          </w:p>
        </w:tc>
        <w:tc>
          <w:tcPr>
            <w:tcW w:w="2158" w:type="dxa"/>
          </w:tcPr>
          <w:p w14:paraId="5868727B" w14:textId="7FBBED3C" w:rsidR="00771F43" w:rsidRDefault="0036772B" w:rsidP="00C33597">
            <w:r>
              <w:t>5/5</w:t>
            </w:r>
          </w:p>
        </w:tc>
        <w:tc>
          <w:tcPr>
            <w:tcW w:w="2158" w:type="dxa"/>
          </w:tcPr>
          <w:p w14:paraId="39FCADF4" w14:textId="569DCC66" w:rsidR="00771F43" w:rsidRDefault="00DA25BC" w:rsidP="00C33597">
            <w:r>
              <w:t>Never rushing for anything</w:t>
            </w:r>
          </w:p>
        </w:tc>
      </w:tr>
      <w:tr w:rsidR="00C114BD" w14:paraId="487FF7CD" w14:textId="77777777" w:rsidTr="00771F43">
        <w:tc>
          <w:tcPr>
            <w:tcW w:w="2157" w:type="dxa"/>
          </w:tcPr>
          <w:p w14:paraId="763C6AC0" w14:textId="6964B465" w:rsidR="00771F43" w:rsidRDefault="00A02883" w:rsidP="00C33597">
            <w:r>
              <w:t>TIME MANAGEMENT</w:t>
            </w:r>
          </w:p>
        </w:tc>
        <w:tc>
          <w:tcPr>
            <w:tcW w:w="2157" w:type="dxa"/>
          </w:tcPr>
          <w:p w14:paraId="06D84BDA" w14:textId="43426009" w:rsidR="00771F43" w:rsidRDefault="00F602CA" w:rsidP="00C33597">
            <w:r>
              <w:t>I am a mother, student, worker and housewife</w:t>
            </w:r>
          </w:p>
        </w:tc>
        <w:tc>
          <w:tcPr>
            <w:tcW w:w="2158" w:type="dxa"/>
          </w:tcPr>
          <w:p w14:paraId="32E2A6AA" w14:textId="5B2EEB90" w:rsidR="00771F43" w:rsidRDefault="00670927" w:rsidP="00C33597">
            <w:r>
              <w:t>4</w:t>
            </w:r>
            <w:r w:rsidR="00D825DD">
              <w:t>/5</w:t>
            </w:r>
          </w:p>
        </w:tc>
        <w:tc>
          <w:tcPr>
            <w:tcW w:w="2158" w:type="dxa"/>
          </w:tcPr>
          <w:p w14:paraId="7743138B" w14:textId="77777777" w:rsidR="00C114BD" w:rsidRDefault="00670927" w:rsidP="00C114BD">
            <w:r>
              <w:t xml:space="preserve">From </w:t>
            </w:r>
            <w:r w:rsidR="003D4F9F">
              <w:t xml:space="preserve">7 months I do my best to balance between home </w:t>
            </w:r>
            <w:r w:rsidR="00C114BD">
              <w:t>responsibility, university and social life.</w:t>
            </w:r>
          </w:p>
          <w:p w14:paraId="3C2091A3" w14:textId="7B02D364" w:rsidR="00C114BD" w:rsidRDefault="00C114BD" w:rsidP="00C114BD">
            <w:r>
              <w:t xml:space="preserve">For </w:t>
            </w:r>
            <w:r w:rsidR="001B4128">
              <w:t>now,</w:t>
            </w:r>
            <w:r>
              <w:t xml:space="preserve"> I</w:t>
            </w:r>
            <w:r w:rsidR="001B4128">
              <w:t xml:space="preserve"> am doing well</w:t>
            </w:r>
          </w:p>
        </w:tc>
      </w:tr>
      <w:tr w:rsidR="00C114BD" w14:paraId="74CEA92D" w14:textId="77777777" w:rsidTr="00771F43">
        <w:tc>
          <w:tcPr>
            <w:tcW w:w="2157" w:type="dxa"/>
          </w:tcPr>
          <w:p w14:paraId="7052484A" w14:textId="7C9E2BFE" w:rsidR="00771F43" w:rsidRDefault="00DF01BF" w:rsidP="00C33597">
            <w:r>
              <w:t>TEAM WORKING</w:t>
            </w:r>
          </w:p>
        </w:tc>
        <w:tc>
          <w:tcPr>
            <w:tcW w:w="2157" w:type="dxa"/>
          </w:tcPr>
          <w:p w14:paraId="1FAC3067" w14:textId="46D31438" w:rsidR="00771F43" w:rsidRDefault="001B4128" w:rsidP="00C33597">
            <w:r>
              <w:t>I am a good team player</w:t>
            </w:r>
          </w:p>
        </w:tc>
        <w:tc>
          <w:tcPr>
            <w:tcW w:w="2158" w:type="dxa"/>
          </w:tcPr>
          <w:p w14:paraId="2BC99A17" w14:textId="0C0BD58B" w:rsidR="00771F43" w:rsidRDefault="00D825DD" w:rsidP="00C33597">
            <w:r>
              <w:t>4/5</w:t>
            </w:r>
          </w:p>
        </w:tc>
        <w:tc>
          <w:tcPr>
            <w:tcW w:w="2158" w:type="dxa"/>
          </w:tcPr>
          <w:p w14:paraId="70292072" w14:textId="7A4D3CC1" w:rsidR="00771F43" w:rsidRDefault="001B4128" w:rsidP="00C33597">
            <w:r>
              <w:t xml:space="preserve">For </w:t>
            </w:r>
            <w:r w:rsidR="004E07E6">
              <w:t>another module we had to do pres</w:t>
            </w:r>
            <w:r w:rsidR="005F5EFB">
              <w:t>entation in group. My group had clear task and clear roles to everyone which is was helpful. I was the leader in our group and helping to the others</w:t>
            </w:r>
          </w:p>
        </w:tc>
      </w:tr>
      <w:tr w:rsidR="00C114BD" w14:paraId="751BE561" w14:textId="77777777" w:rsidTr="00771F43">
        <w:tc>
          <w:tcPr>
            <w:tcW w:w="2157" w:type="dxa"/>
          </w:tcPr>
          <w:p w14:paraId="373D159D" w14:textId="44240B40" w:rsidR="00771F43" w:rsidRDefault="00DF01BF" w:rsidP="00C33597">
            <w:r>
              <w:t>LENGUAGE SKILL</w:t>
            </w:r>
          </w:p>
        </w:tc>
        <w:tc>
          <w:tcPr>
            <w:tcW w:w="2157" w:type="dxa"/>
          </w:tcPr>
          <w:p w14:paraId="6F066FB4" w14:textId="77777777" w:rsidR="00D825DD" w:rsidRDefault="00D825DD" w:rsidP="00D825DD">
            <w:pPr>
              <w:jc w:val="center"/>
            </w:pPr>
            <w:r>
              <w:t>I am monolinguistic</w:t>
            </w:r>
          </w:p>
          <w:p w14:paraId="3D730206" w14:textId="6ACF2E1F" w:rsidR="00771F43" w:rsidRDefault="002E0493" w:rsidP="00D825DD">
            <w:pPr>
              <w:jc w:val="center"/>
            </w:pPr>
            <w:r>
              <w:t>Speaking: Bulgarian, Macedonian, Sorbian and English</w:t>
            </w:r>
            <w:r w:rsidR="00D825DD">
              <w:t xml:space="preserve"> </w:t>
            </w:r>
          </w:p>
        </w:tc>
        <w:tc>
          <w:tcPr>
            <w:tcW w:w="2158" w:type="dxa"/>
          </w:tcPr>
          <w:p w14:paraId="4B24133B" w14:textId="77777777" w:rsidR="00771F43" w:rsidRDefault="005D71DC" w:rsidP="00C33597">
            <w:r>
              <w:t>Bulgarian 5/5</w:t>
            </w:r>
          </w:p>
          <w:p w14:paraId="724F07ED" w14:textId="77777777" w:rsidR="005D71DC" w:rsidRDefault="005D71DC" w:rsidP="00C33597">
            <w:r>
              <w:t>Macedonian 5/5</w:t>
            </w:r>
          </w:p>
          <w:p w14:paraId="570E64DC" w14:textId="77777777" w:rsidR="005D71DC" w:rsidRDefault="005D71DC" w:rsidP="00C33597">
            <w:r>
              <w:t>Sorbian 4/5</w:t>
            </w:r>
          </w:p>
          <w:p w14:paraId="00217FCB" w14:textId="1662EEAA" w:rsidR="005D71DC" w:rsidRDefault="005D71DC" w:rsidP="00C33597">
            <w:r>
              <w:t>English 3/5</w:t>
            </w:r>
          </w:p>
        </w:tc>
        <w:tc>
          <w:tcPr>
            <w:tcW w:w="2158" w:type="dxa"/>
          </w:tcPr>
          <w:p w14:paraId="3E836FF3" w14:textId="340CE229" w:rsidR="00771F43" w:rsidRDefault="009E7DF7" w:rsidP="00C33597">
            <w:r>
              <w:t xml:space="preserve">I am from Bulgaria and my mother language is Bulgarian. Macedonian and Sorbian are like Bulgarian and easy for learning. My English must to be improve </w:t>
            </w:r>
          </w:p>
          <w:p w14:paraId="20303988" w14:textId="5861E462" w:rsidR="009E7DF7" w:rsidRDefault="009E7DF7" w:rsidP="00C33597"/>
        </w:tc>
      </w:tr>
      <w:tr w:rsidR="00C114BD" w14:paraId="107B94F3" w14:textId="77777777" w:rsidTr="00771F43">
        <w:tc>
          <w:tcPr>
            <w:tcW w:w="2157" w:type="dxa"/>
          </w:tcPr>
          <w:p w14:paraId="4A3BB3B2" w14:textId="1253914A" w:rsidR="00771F43" w:rsidRDefault="00DF01BF" w:rsidP="00C33597">
            <w:r>
              <w:t>LISTENING SKILLS</w:t>
            </w:r>
          </w:p>
        </w:tc>
        <w:tc>
          <w:tcPr>
            <w:tcW w:w="2157" w:type="dxa"/>
          </w:tcPr>
          <w:p w14:paraId="6F699E6F" w14:textId="2D3C0FF9" w:rsidR="00771F43" w:rsidRDefault="002E0493" w:rsidP="00C33597">
            <w:r>
              <w:t>I am very good listener</w:t>
            </w:r>
          </w:p>
        </w:tc>
        <w:tc>
          <w:tcPr>
            <w:tcW w:w="2158" w:type="dxa"/>
          </w:tcPr>
          <w:p w14:paraId="41F0024F" w14:textId="6AA49C34" w:rsidR="00771F43" w:rsidRDefault="002E0493" w:rsidP="00C33597">
            <w:r>
              <w:t>5/5</w:t>
            </w:r>
          </w:p>
        </w:tc>
        <w:tc>
          <w:tcPr>
            <w:tcW w:w="2158" w:type="dxa"/>
          </w:tcPr>
          <w:p w14:paraId="2F955F73" w14:textId="2B434274" w:rsidR="00771F43" w:rsidRDefault="00AC30C2" w:rsidP="00C33597">
            <w:r>
              <w:t>I can listen and thinking in the same time. Always can take some knowledge for every speaker.</w:t>
            </w:r>
          </w:p>
        </w:tc>
      </w:tr>
      <w:tr w:rsidR="00C114BD" w14:paraId="61AD78DC" w14:textId="77777777" w:rsidTr="00771F43">
        <w:tc>
          <w:tcPr>
            <w:tcW w:w="2157" w:type="dxa"/>
          </w:tcPr>
          <w:p w14:paraId="700DDD68" w14:textId="0F4632E4" w:rsidR="00771F43" w:rsidRDefault="00026298" w:rsidP="00C33597">
            <w:r>
              <w:t>DRIVING SKILLS</w:t>
            </w:r>
          </w:p>
        </w:tc>
        <w:tc>
          <w:tcPr>
            <w:tcW w:w="2157" w:type="dxa"/>
          </w:tcPr>
          <w:p w14:paraId="5EF3C249" w14:textId="21602E0E" w:rsidR="00771F43" w:rsidRDefault="002E0493" w:rsidP="00C33597">
            <w:r>
              <w:t xml:space="preserve">I get driving licenses 1 year a go </w:t>
            </w:r>
          </w:p>
        </w:tc>
        <w:tc>
          <w:tcPr>
            <w:tcW w:w="2158" w:type="dxa"/>
          </w:tcPr>
          <w:p w14:paraId="48714CC0" w14:textId="66507AA6" w:rsidR="00771F43" w:rsidRDefault="002E0493" w:rsidP="00C33597">
            <w:r>
              <w:t>3/5</w:t>
            </w:r>
          </w:p>
        </w:tc>
        <w:tc>
          <w:tcPr>
            <w:tcW w:w="2158" w:type="dxa"/>
          </w:tcPr>
          <w:p w14:paraId="3D9A409C" w14:textId="5153B2AA" w:rsidR="00771F43" w:rsidRDefault="00AC30C2" w:rsidP="00C33597">
            <w:r>
              <w:t>I b</w:t>
            </w:r>
            <w:r w:rsidR="00663466">
              <w:t>oug</w:t>
            </w:r>
            <w:r>
              <w:t xml:space="preserve">ht my car in April and driving </w:t>
            </w:r>
            <w:r w:rsidR="00663466">
              <w:t>to visit a friend</w:t>
            </w:r>
          </w:p>
        </w:tc>
      </w:tr>
      <w:tr w:rsidR="00C114BD" w14:paraId="002ED458" w14:textId="77777777" w:rsidTr="00771F43">
        <w:tc>
          <w:tcPr>
            <w:tcW w:w="2157" w:type="dxa"/>
          </w:tcPr>
          <w:p w14:paraId="5702881B" w14:textId="32050A00" w:rsidR="00771F43" w:rsidRDefault="00AE6F46" w:rsidP="00C33597">
            <w:r>
              <w:t>WORKING UDER PRESURE</w:t>
            </w:r>
          </w:p>
        </w:tc>
        <w:tc>
          <w:tcPr>
            <w:tcW w:w="2157" w:type="dxa"/>
          </w:tcPr>
          <w:p w14:paraId="172C5B23" w14:textId="5564642D" w:rsidR="00771F43" w:rsidRDefault="000F738B" w:rsidP="00C33597">
            <w:r>
              <w:t>I feel much more successful when work under time limit</w:t>
            </w:r>
          </w:p>
        </w:tc>
        <w:tc>
          <w:tcPr>
            <w:tcW w:w="2158" w:type="dxa"/>
          </w:tcPr>
          <w:p w14:paraId="1BB113B3" w14:textId="2FDF9871" w:rsidR="00771F43" w:rsidRDefault="000F738B" w:rsidP="00C33597">
            <w:r>
              <w:t>5/5</w:t>
            </w:r>
          </w:p>
        </w:tc>
        <w:tc>
          <w:tcPr>
            <w:tcW w:w="2158" w:type="dxa"/>
          </w:tcPr>
          <w:p w14:paraId="734D8687" w14:textId="3C6EAC3E" w:rsidR="00771F43" w:rsidRDefault="00770CE2" w:rsidP="00C33597">
            <w:r>
              <w:t>In my first job as a room attendant always</w:t>
            </w:r>
            <w:r w:rsidR="00C119C5">
              <w:t xml:space="preserve"> </w:t>
            </w:r>
            <w:r>
              <w:t>had to finish cleaning</w:t>
            </w:r>
            <w:r w:rsidR="00C119C5">
              <w:t xml:space="preserve"> in concrete time. This was giving me motivation to </w:t>
            </w:r>
            <w:r w:rsidR="009300A5">
              <w:t>working hard and finish on time.</w:t>
            </w:r>
          </w:p>
        </w:tc>
      </w:tr>
    </w:tbl>
    <w:p w14:paraId="52D56D0D" w14:textId="77777777" w:rsidR="00C33597" w:rsidRPr="00C33597" w:rsidRDefault="00C33597" w:rsidP="00C33597"/>
    <w:p w14:paraId="54155FDD" w14:textId="7C6A5DBA" w:rsidR="00EF0C33" w:rsidRDefault="00EF0C33" w:rsidP="00902C40"/>
    <w:p w14:paraId="179AA8C7" w14:textId="234985AE" w:rsidR="00167345" w:rsidRDefault="00167345" w:rsidP="00902C40"/>
    <w:p w14:paraId="569A1E34" w14:textId="7185A15B" w:rsidR="00167345" w:rsidRDefault="00167345" w:rsidP="00902C40"/>
    <w:p w14:paraId="2E8C128D" w14:textId="4EB073AE" w:rsidR="00167345" w:rsidRDefault="00167345" w:rsidP="00902C40"/>
    <w:p w14:paraId="6252A67C" w14:textId="2668A725" w:rsidR="00167345" w:rsidRDefault="00167345" w:rsidP="001B09E1">
      <w:pPr>
        <w:pStyle w:val="Heading1"/>
      </w:pPr>
      <w:bookmarkStart w:id="12" w:name="_Toc18577041"/>
      <w:r w:rsidRPr="001B09E1">
        <w:rPr>
          <w:rStyle w:val="Heading1Char"/>
          <w:b/>
          <w:bCs/>
        </w:rPr>
        <w:t>WHAT MAY STOP ME</w:t>
      </w:r>
      <w:r>
        <w:t>:</w:t>
      </w:r>
      <w:bookmarkEnd w:id="12"/>
    </w:p>
    <w:p w14:paraId="17E0F7EE" w14:textId="2332D9C2" w:rsidR="00167345" w:rsidRDefault="00167345" w:rsidP="00902C40">
      <w:r>
        <w:t>About the things which is happened in UK</w:t>
      </w:r>
      <w:r w:rsidR="0070518C">
        <w:t xml:space="preserve"> and the noise around Brexit, do not know if I will be able to </w:t>
      </w:r>
      <w:r w:rsidR="004F0B39">
        <w:t>take a part of Midwife and Health Visiting trainings. This the main reason which is stop me for now to not start any kind of training</w:t>
      </w:r>
      <w:r w:rsidR="00CE6D1A">
        <w:t xml:space="preserve">. </w:t>
      </w:r>
    </w:p>
    <w:p w14:paraId="70D8BF5D" w14:textId="08B85EF5" w:rsidR="00CE6D1A" w:rsidRDefault="00CE6D1A" w:rsidP="00902C40">
      <w:r>
        <w:t xml:space="preserve">I planning to go for 2 weeks in Bulgaria from the middle of September </w:t>
      </w:r>
      <w:r w:rsidR="00660784">
        <w:t xml:space="preserve">until the end of the month, because does not know </w:t>
      </w:r>
      <w:r w:rsidR="003A0410">
        <w:t xml:space="preserve">if later will be possible to travel free around the EU and out of EU. </w:t>
      </w:r>
    </w:p>
    <w:p w14:paraId="6E120437" w14:textId="241F973A" w:rsidR="003A0410" w:rsidRDefault="003A0410" w:rsidP="00902C40">
      <w:r>
        <w:t xml:space="preserve">Until I wait </w:t>
      </w:r>
      <w:r w:rsidR="00B72B2B">
        <w:t>for my flight at 15</w:t>
      </w:r>
      <w:r w:rsidR="00B72B2B" w:rsidRPr="00B72B2B">
        <w:rPr>
          <w:vertAlign w:val="superscript"/>
        </w:rPr>
        <w:t>th</w:t>
      </w:r>
      <w:r w:rsidR="00B72B2B">
        <w:t xml:space="preserve"> of September I will start reading the book of “Life in UK,2019</w:t>
      </w:r>
      <w:r w:rsidR="00273B2C">
        <w:t>” and hopefully will take the exam will success</w:t>
      </w:r>
      <w:r w:rsidR="00171DD2">
        <w:t xml:space="preserve">. The B1 test I believe will be easy for me and not need to worry a lot. </w:t>
      </w:r>
      <w:r w:rsidR="00273B2C">
        <w:t xml:space="preserve"> </w:t>
      </w:r>
      <w:r w:rsidR="001B09E1">
        <w:t xml:space="preserve">When I take both exams hope that still will be able to apply for British passport. </w:t>
      </w:r>
    </w:p>
    <w:p w14:paraId="6AF944B7" w14:textId="734B16E5" w:rsidR="008949B9" w:rsidRDefault="008949B9" w:rsidP="00902C40">
      <w:r>
        <w:t xml:space="preserve">Lack of time management is will be protentional reason to stop me to achieve my plans in future. </w:t>
      </w:r>
      <w:r w:rsidR="009D724C">
        <w:t xml:space="preserve">Need working hard in my planning and organization skills. </w:t>
      </w:r>
      <w:r>
        <w:t xml:space="preserve"> </w:t>
      </w:r>
    </w:p>
    <w:p w14:paraId="269DF522" w14:textId="77777777" w:rsidR="00EF0C33" w:rsidRPr="006A3EDA" w:rsidRDefault="00EF0C33" w:rsidP="00902C40">
      <w:pPr>
        <w:rPr>
          <w:b/>
          <w:bCs/>
        </w:rPr>
      </w:pPr>
    </w:p>
    <w:p w14:paraId="34A66C18" w14:textId="77777777" w:rsidR="00CF4896" w:rsidRDefault="00CF4896" w:rsidP="00902C40"/>
    <w:p w14:paraId="6DB1CB5C" w14:textId="77777777" w:rsidR="008310FB" w:rsidRDefault="008310FB" w:rsidP="00902C40"/>
    <w:p w14:paraId="3DEBE002" w14:textId="77777777" w:rsidR="008310FB" w:rsidRDefault="008310FB" w:rsidP="00902C40"/>
    <w:p w14:paraId="73CF6760" w14:textId="072AD141" w:rsidR="00F70B40" w:rsidRDefault="00646612" w:rsidP="00902C40">
      <w:bookmarkStart w:id="13" w:name="_Toc18577042"/>
      <w:r w:rsidRPr="00646612">
        <w:rPr>
          <w:rStyle w:val="Heading1Char"/>
        </w:rPr>
        <w:t>CONCLUSION</w:t>
      </w:r>
      <w:bookmarkEnd w:id="13"/>
      <w:r>
        <w:t>:</w:t>
      </w:r>
    </w:p>
    <w:p w14:paraId="10AA69EF" w14:textId="0A1363C8" w:rsidR="00686139" w:rsidRDefault="00131A41" w:rsidP="00902C40">
      <w:r>
        <w:t>Finally,</w:t>
      </w:r>
      <w:r w:rsidR="00CF5EE7">
        <w:t xml:space="preserve"> to conclude my </w:t>
      </w:r>
      <w:r w:rsidR="005D19B9">
        <w:t xml:space="preserve">Personal Development Plan, I </w:t>
      </w:r>
      <w:r w:rsidR="00414B79">
        <w:t xml:space="preserve">will make a SMART action plan for my future </w:t>
      </w:r>
      <w:r>
        <w:t>goals:</w:t>
      </w:r>
    </w:p>
    <w:p w14:paraId="24E79486" w14:textId="1CD56F71" w:rsidR="00131A41" w:rsidRDefault="00131A41" w:rsidP="00902C40">
      <w:r>
        <w:t xml:space="preserve">I want to become a Midwife </w:t>
      </w:r>
      <w:r w:rsidR="002A0EAB">
        <w:t>long period of time</w:t>
      </w:r>
      <w:r w:rsidR="000914C3">
        <w:t xml:space="preserve"> and to </w:t>
      </w:r>
      <w:r w:rsidR="00AB6D19">
        <w:t>get</w:t>
      </w:r>
      <w:r w:rsidR="000914C3">
        <w:t xml:space="preserve"> </w:t>
      </w:r>
      <w:r w:rsidR="002D538E">
        <w:t>another</w:t>
      </w:r>
      <w:r w:rsidR="00AB6D19">
        <w:t xml:space="preserve"> knowledge in</w:t>
      </w:r>
      <w:r w:rsidR="002D538E">
        <w:t xml:space="preserve"> health and Social care </w:t>
      </w:r>
      <w:r w:rsidR="00AB6D19">
        <w:t xml:space="preserve">sector. To understand more </w:t>
      </w:r>
      <w:r w:rsidR="00544333">
        <w:t xml:space="preserve">about the responsibilities and duty for health and social department, I know the midwifes working together with </w:t>
      </w:r>
      <w:r w:rsidR="00DE4F0A">
        <w:t>the social department and this knowledge will help me in my future career.</w:t>
      </w:r>
    </w:p>
    <w:p w14:paraId="4320F860" w14:textId="2C1D9787" w:rsidR="00DE4F0A" w:rsidRDefault="00B0583D" w:rsidP="00902C40">
      <w:r>
        <w:t xml:space="preserve">Based on </w:t>
      </w:r>
      <w:r w:rsidR="00D60B98">
        <w:t>dissimilar tests</w:t>
      </w:r>
      <w:r w:rsidR="008020D3">
        <w:t xml:space="preserve"> finished, I </w:t>
      </w:r>
      <w:r w:rsidR="00AB017B">
        <w:t xml:space="preserve">would like to </w:t>
      </w:r>
      <w:r w:rsidR="002F16CC">
        <w:t>improve myself,</w:t>
      </w:r>
      <w:r w:rsidR="000D1AFB">
        <w:t xml:space="preserve"> </w:t>
      </w:r>
      <w:r w:rsidR="002F16CC">
        <w:t>my skills and my knowledge</w:t>
      </w:r>
      <w:r w:rsidR="000D1AFB">
        <w:t xml:space="preserve">. Johari Window will </w:t>
      </w:r>
      <w:r w:rsidR="00A34D04">
        <w:t>help</w:t>
      </w:r>
      <w:r w:rsidR="000D1AFB">
        <w:t xml:space="preserve"> me </w:t>
      </w:r>
      <w:r w:rsidR="00B714B7">
        <w:t>a lot in future,</w:t>
      </w:r>
      <w:r w:rsidR="002D7420">
        <w:t xml:space="preserve"> since there </w:t>
      </w:r>
      <w:r w:rsidR="00A34D04">
        <w:t>is</w:t>
      </w:r>
      <w:r w:rsidR="002D7420">
        <w:t xml:space="preserve"> </w:t>
      </w:r>
      <w:r w:rsidR="00B53533">
        <w:t xml:space="preserve">personal type which I </w:t>
      </w:r>
      <w:r w:rsidR="00A34D04">
        <w:t>must</w:t>
      </w:r>
      <w:r w:rsidR="00B53533">
        <w:t xml:space="preserve"> develop and not seen yet. </w:t>
      </w:r>
      <w:r w:rsidR="00A34D04">
        <w:t>I need to learn more how to understand all the reflective and learning styles.</w:t>
      </w:r>
    </w:p>
    <w:p w14:paraId="49754C3E" w14:textId="77777777" w:rsidR="00131A41" w:rsidRDefault="00131A41" w:rsidP="00902C40"/>
    <w:p w14:paraId="3D9EA0E4" w14:textId="2DB8D9AD" w:rsidR="00646612" w:rsidRDefault="00646612" w:rsidP="00902C40">
      <w:r>
        <w:t xml:space="preserve">In conclusion I ca said that there are so many factors which need to think </w:t>
      </w:r>
      <w:r w:rsidR="009B53A4">
        <w:t>ab</w:t>
      </w:r>
      <w:r w:rsidR="005B46B3">
        <w:t>o</w:t>
      </w:r>
      <w:r w:rsidR="009B53A4">
        <w:t>ut, before taking any actions.</w:t>
      </w:r>
      <w:r w:rsidR="009959F7">
        <w:t xml:space="preserve"> Know that if I do not do anything to </w:t>
      </w:r>
      <w:r w:rsidR="005B46B3">
        <w:t xml:space="preserve">get my dream, nobody else will do, need to improve my English and soon I feel confident must </w:t>
      </w:r>
      <w:r w:rsidR="00FC6E9A">
        <w:t>act</w:t>
      </w:r>
      <w:r w:rsidR="005B46B3">
        <w:t xml:space="preserve"> and </w:t>
      </w:r>
      <w:r w:rsidR="00FC6E9A">
        <w:t>starting to follow my plan.</w:t>
      </w:r>
    </w:p>
    <w:p w14:paraId="0207381E" w14:textId="2A32BB06" w:rsidR="00A34D04" w:rsidRDefault="00A34D04" w:rsidP="00902C40">
      <w:r>
        <w:t xml:space="preserve">Hopefully I did something good, even I am not the best </w:t>
      </w:r>
      <w:r w:rsidR="00095CFA">
        <w:t xml:space="preserve">writer. </w:t>
      </w:r>
      <w:r w:rsidR="00157071">
        <w:t>But I</w:t>
      </w:r>
      <w:r w:rsidR="005A6249">
        <w:t xml:space="preserve"> prefer to my work by myself </w:t>
      </w:r>
      <w:r w:rsidR="00095CFA">
        <w:t>and to learn from the mistakes.</w:t>
      </w:r>
    </w:p>
    <w:p w14:paraId="7154CFD9" w14:textId="77777777" w:rsidR="00FC6E9A" w:rsidRDefault="00FC6E9A" w:rsidP="00902C40"/>
    <w:p w14:paraId="28BA4865" w14:textId="741E47C2" w:rsidR="00FC6E9A" w:rsidRDefault="00FC6E9A" w:rsidP="00902C40"/>
    <w:p w14:paraId="48B3C819" w14:textId="77777777" w:rsidR="00FC6E9A" w:rsidRDefault="00FC6E9A" w:rsidP="00902C40"/>
    <w:p w14:paraId="564145EF" w14:textId="77777777" w:rsidR="00F70B40" w:rsidRDefault="00F70B40" w:rsidP="00902C40"/>
    <w:p w14:paraId="7FA6B11D" w14:textId="77777777" w:rsidR="00F70B40" w:rsidRDefault="00F70B40" w:rsidP="00902C40"/>
    <w:p w14:paraId="7530A163" w14:textId="3DAD40BA" w:rsidR="00574E8F" w:rsidRDefault="00973CB7" w:rsidP="00CD50D4">
      <w:r>
        <w:t xml:space="preserve"> </w:t>
      </w:r>
    </w:p>
    <w:p w14:paraId="6118F271" w14:textId="012B7FCA" w:rsidR="00574E8F" w:rsidRDefault="00574E8F" w:rsidP="00CD50D4"/>
    <w:p w14:paraId="7CD20647" w14:textId="2047BDD8" w:rsidR="006C354D" w:rsidRDefault="006C354D" w:rsidP="00CD50D4"/>
    <w:p w14:paraId="7B4AC3A2" w14:textId="7E401895" w:rsidR="006C354D" w:rsidRDefault="006C354D" w:rsidP="00CD50D4"/>
    <w:p w14:paraId="7BFBFA58" w14:textId="0CC009AB" w:rsidR="006C354D" w:rsidRDefault="006C354D" w:rsidP="00CD50D4"/>
    <w:p w14:paraId="3E3F96CD" w14:textId="2888FA5C" w:rsidR="006C354D" w:rsidRDefault="006C354D" w:rsidP="00CD50D4"/>
    <w:p w14:paraId="29F964A1" w14:textId="5F9639B8" w:rsidR="006C354D" w:rsidRDefault="006C354D" w:rsidP="00CD50D4"/>
    <w:p w14:paraId="213141C1" w14:textId="79B450E4" w:rsidR="006C354D" w:rsidRDefault="006C354D" w:rsidP="00CD50D4"/>
    <w:p w14:paraId="15903B7C" w14:textId="5946B2E0" w:rsidR="006C354D" w:rsidRDefault="006C354D" w:rsidP="00CD50D4"/>
    <w:p w14:paraId="08492960" w14:textId="79C4EDDC" w:rsidR="006C354D" w:rsidRDefault="006C354D" w:rsidP="006C354D">
      <w:pPr>
        <w:pStyle w:val="Heading1"/>
      </w:pPr>
    </w:p>
    <w:p w14:paraId="12E614A6" w14:textId="1FB2E45F" w:rsidR="006C354D" w:rsidRDefault="006C354D" w:rsidP="00CD50D4"/>
    <w:p w14:paraId="0CB70DD3" w14:textId="14B881CB" w:rsidR="006C354D" w:rsidRDefault="006C354D" w:rsidP="006C354D">
      <w:pPr>
        <w:pStyle w:val="Heading1"/>
      </w:pPr>
      <w:bookmarkStart w:id="14" w:name="_Toc18577043"/>
      <w:r w:rsidRPr="006C354D">
        <w:t>REFERENCES:</w:t>
      </w:r>
      <w:bookmarkEnd w:id="14"/>
    </w:p>
    <w:p w14:paraId="0557F6D5" w14:textId="1AA4F1B1" w:rsidR="00911BE7" w:rsidRDefault="00911BE7" w:rsidP="00911BE7"/>
    <w:p w14:paraId="44D8E280" w14:textId="70041991" w:rsidR="00911BE7" w:rsidRPr="00911BE7" w:rsidRDefault="006F3DB8" w:rsidP="00467EB7">
      <w:r>
        <w:t>Cottrell, S.</w:t>
      </w:r>
      <w:r w:rsidR="00DB7396">
        <w:t xml:space="preserve"> (20</w:t>
      </w:r>
      <w:r w:rsidR="007635B5">
        <w:t>10</w:t>
      </w:r>
      <w:r w:rsidR="00DB7396">
        <w:t>)</w:t>
      </w:r>
      <w:r w:rsidR="007635B5">
        <w:t xml:space="preserve"> </w:t>
      </w:r>
      <w:r w:rsidR="004A377C">
        <w:t>“</w:t>
      </w:r>
      <w:r w:rsidR="007635B5">
        <w:t>Skill</w:t>
      </w:r>
      <w:r w:rsidR="004A377C">
        <w:t>, s for success”</w:t>
      </w:r>
      <w:r w:rsidR="00FF57D2">
        <w:t>, New York: Palgrave Macmillan, pp: 73-105</w:t>
      </w:r>
    </w:p>
    <w:p w14:paraId="12958F7D" w14:textId="77777777" w:rsidR="00BE6A64" w:rsidRDefault="00BE6A64" w:rsidP="00AD1CAA"/>
    <w:p w14:paraId="0FAD61D2" w14:textId="35A1931D" w:rsidR="00CC3445" w:rsidRPr="00CC3445" w:rsidRDefault="00AF6BB1" w:rsidP="00AD1CAA">
      <w:pPr>
        <w:rPr>
          <w:b/>
          <w:bCs/>
        </w:rPr>
      </w:pPr>
      <w:r>
        <w:t xml:space="preserve"> </w:t>
      </w:r>
    </w:p>
    <w:p w14:paraId="351EF548" w14:textId="0806B00D" w:rsidR="008B4DAF" w:rsidRDefault="008B4DAF" w:rsidP="00AD1CAA"/>
    <w:p w14:paraId="039C966D" w14:textId="77777777" w:rsidR="008B4DAF" w:rsidRDefault="008B4DAF" w:rsidP="00AD1CAA"/>
    <w:p w14:paraId="4FE3E9FF" w14:textId="7594CB0D" w:rsidR="00012D3B" w:rsidRDefault="00012D3B" w:rsidP="00AD1CAA"/>
    <w:p w14:paraId="683EB5BF" w14:textId="48CF3C53" w:rsidR="00012D3B" w:rsidRDefault="00012D3B" w:rsidP="00AD1CAA"/>
    <w:p w14:paraId="514A111F" w14:textId="217FAB5B" w:rsidR="00012D3B" w:rsidRDefault="00012D3B" w:rsidP="00AD1CAA"/>
    <w:p w14:paraId="39DD7469" w14:textId="77777777" w:rsidR="00012D3B" w:rsidRDefault="00012D3B" w:rsidP="00AD1CAA"/>
    <w:p w14:paraId="656EDA06" w14:textId="453DF9A7" w:rsidR="00746FAF" w:rsidRDefault="008F59E8" w:rsidP="00AD1CAA">
      <w:r w:rsidRPr="008F59E8">
        <w:rPr>
          <w:b/>
          <w:bCs/>
        </w:rPr>
        <w:t>BIBLIOGRAFI</w:t>
      </w:r>
      <w:r>
        <w:t>:</w:t>
      </w:r>
    </w:p>
    <w:p w14:paraId="4A518FB4" w14:textId="5474B12E" w:rsidR="009C164B" w:rsidRDefault="009C164B" w:rsidP="00AD1CAA">
      <w:pPr>
        <w:rPr>
          <w:rStyle w:val="selectable"/>
          <w:rFonts w:ascii="&amp;quot" w:hAnsi="&amp;quot"/>
          <w:color w:val="000000"/>
          <w:sz w:val="20"/>
          <w:szCs w:val="20"/>
        </w:rPr>
      </w:pPr>
      <w:r>
        <w:rPr>
          <w:rStyle w:val="selectable"/>
          <w:rFonts w:ascii="&amp;quot" w:hAnsi="&amp;quot"/>
          <w:color w:val="000000"/>
          <w:sz w:val="20"/>
          <w:szCs w:val="20"/>
        </w:rPr>
        <w:t>Mindtools.com. (n.d</w:t>
      </w:r>
      <w:r w:rsidRPr="00B938A6">
        <w:rPr>
          <w:rStyle w:val="selectable"/>
          <w:rFonts w:ascii="&amp;quot" w:hAnsi="&amp;quot"/>
          <w:i/>
          <w:iCs/>
          <w:color w:val="000000"/>
          <w:sz w:val="20"/>
          <w:szCs w:val="20"/>
        </w:rPr>
        <w:t>.). VAK Learning Styles: Understanding How Team Members Learn</w:t>
      </w:r>
      <w:r>
        <w:rPr>
          <w:rStyle w:val="selectable"/>
          <w:rFonts w:ascii="&amp;quot" w:hAnsi="&amp;quot"/>
          <w:color w:val="000000"/>
          <w:sz w:val="20"/>
          <w:szCs w:val="20"/>
        </w:rPr>
        <w:t xml:space="preserve">. [online] Available at: </w:t>
      </w:r>
      <w:hyperlink r:id="rId20" w:history="1">
        <w:r w:rsidRPr="001B6FBC">
          <w:rPr>
            <w:rStyle w:val="Hyperlink"/>
            <w:rFonts w:ascii="&amp;quot" w:hAnsi="&amp;quot"/>
            <w:sz w:val="20"/>
            <w:szCs w:val="20"/>
          </w:rPr>
          <w:t>https://www.mindtools.com/pages/article/vak-learning-styles.htm</w:t>
        </w:r>
      </w:hyperlink>
    </w:p>
    <w:p w14:paraId="759F5DAC" w14:textId="3A46D476" w:rsidR="00A75D21" w:rsidRDefault="009C164B" w:rsidP="00AD1CAA">
      <w:r>
        <w:rPr>
          <w:rStyle w:val="selectable"/>
          <w:rFonts w:ascii="&amp;quot" w:hAnsi="&amp;quot"/>
          <w:color w:val="000000"/>
          <w:sz w:val="20"/>
          <w:szCs w:val="20"/>
        </w:rPr>
        <w:t xml:space="preserve"> [Accessed 22 Aug. 2019].</w:t>
      </w:r>
    </w:p>
    <w:p w14:paraId="2D262A6D" w14:textId="6D04BF17" w:rsidR="008F59E8" w:rsidRDefault="008F59E8" w:rsidP="00AD1CAA">
      <w:r>
        <w:t>Rumson</w:t>
      </w:r>
      <w:r w:rsidR="00C87DA6">
        <w:t>, R. (2017</w:t>
      </w:r>
      <w:r w:rsidR="00C87DA6" w:rsidRPr="00B938A6">
        <w:rPr>
          <w:i/>
          <w:iCs/>
        </w:rPr>
        <w:t>)</w:t>
      </w:r>
      <w:r w:rsidR="009D7DDB" w:rsidRPr="00B938A6">
        <w:rPr>
          <w:i/>
          <w:iCs/>
        </w:rPr>
        <w:t>. David Kolb’s learning styles</w:t>
      </w:r>
      <w:r w:rsidR="009D7DDB">
        <w:t xml:space="preserve">. [online] Available at: </w:t>
      </w:r>
      <w:hyperlink r:id="rId21" w:history="1">
        <w:r w:rsidR="00A75D21" w:rsidRPr="001B6FBC">
          <w:rPr>
            <w:rStyle w:val="Hyperlink"/>
          </w:rPr>
          <w:t>https://www.eln.io/blog/david-kolb-learning-styles</w:t>
        </w:r>
      </w:hyperlink>
      <w:r w:rsidR="00A75D21">
        <w:t xml:space="preserve">  [Accessed 12 Aug.2019]</w:t>
      </w:r>
    </w:p>
    <w:p w14:paraId="6A23C54C" w14:textId="7954DCD5" w:rsidR="007C2E96" w:rsidRDefault="007C2E96" w:rsidP="00AD1CAA"/>
    <w:p w14:paraId="6AAA5CA8" w14:textId="4B76C09F" w:rsidR="007C2E96" w:rsidRDefault="007C2E96" w:rsidP="00AD1CA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Www2.le.ac.uk. (n.d.). </w:t>
      </w:r>
      <w:r>
        <w:rPr>
          <w:rFonts w:ascii="&amp;quot" w:hAnsi="&amp;quot"/>
          <w:i/>
          <w:iCs/>
          <w:color w:val="000000"/>
          <w:sz w:val="20"/>
          <w:szCs w:val="20"/>
        </w:rPr>
        <w:t>Honey and Mumford — University of Leicester</w:t>
      </w:r>
      <w:r>
        <w:rPr>
          <w:rFonts w:ascii="Arial" w:hAnsi="Arial" w:cs="Arial"/>
          <w:color w:val="000000"/>
          <w:sz w:val="20"/>
          <w:szCs w:val="20"/>
        </w:rPr>
        <w:t xml:space="preserve">. [online] Available at: </w:t>
      </w:r>
      <w:hyperlink r:id="rId22" w:history="1">
        <w:r w:rsidRPr="009C0ED8">
          <w:rPr>
            <w:rStyle w:val="Hyperlink"/>
            <w:rFonts w:ascii="Arial" w:hAnsi="Arial" w:cs="Arial"/>
            <w:sz w:val="20"/>
            <w:szCs w:val="20"/>
          </w:rPr>
          <w:t>https://www2.le.ac.uk/departments/doctoralcollege/training/eresources/teaching/theories/honey-mumford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7A8CA9E" w14:textId="046BBFFD" w:rsidR="007C2E96" w:rsidRDefault="007C2E96" w:rsidP="00AD1CA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[Accessed 2 Sep. 2019].</w:t>
      </w:r>
    </w:p>
    <w:p w14:paraId="0413C896" w14:textId="540FB654" w:rsidR="002436C3" w:rsidRDefault="002436C3" w:rsidP="00AD1CA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Self-Awareness. (2013). </w:t>
      </w:r>
      <w:r>
        <w:rPr>
          <w:rFonts w:ascii="&amp;quot" w:hAnsi="&amp;quot"/>
          <w:i/>
          <w:iCs/>
          <w:color w:val="000000"/>
          <w:sz w:val="20"/>
          <w:szCs w:val="20"/>
        </w:rPr>
        <w:t>Self-Awareness</w:t>
      </w:r>
      <w:r>
        <w:rPr>
          <w:rFonts w:ascii="Arial" w:hAnsi="Arial" w:cs="Arial"/>
          <w:color w:val="000000"/>
          <w:sz w:val="20"/>
          <w:szCs w:val="20"/>
        </w:rPr>
        <w:t xml:space="preserve">. [online] Available at: </w:t>
      </w:r>
      <w:hyperlink r:id="rId23" w:history="1">
        <w:r w:rsidRPr="009C0ED8">
          <w:rPr>
            <w:rStyle w:val="Hyperlink"/>
            <w:rFonts w:ascii="Arial" w:hAnsi="Arial" w:cs="Arial"/>
            <w:sz w:val="20"/>
            <w:szCs w:val="20"/>
          </w:rPr>
          <w:t>https://www.selfawareness.org.uk/news/understanding-the-johari-window-model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4B10C3A" w14:textId="0993BF05" w:rsidR="002436C3" w:rsidRDefault="002436C3" w:rsidP="00AD1CAA">
      <w:r>
        <w:rPr>
          <w:rFonts w:ascii="Arial" w:hAnsi="Arial" w:cs="Arial"/>
          <w:color w:val="000000"/>
          <w:sz w:val="20"/>
          <w:szCs w:val="20"/>
        </w:rPr>
        <w:t>[Accessed 1 Sep. 2019].</w:t>
      </w:r>
    </w:p>
    <w:p w14:paraId="21012D92" w14:textId="4B5FB93B" w:rsidR="00A75D21" w:rsidRDefault="00A75D21" w:rsidP="00AD1CAA"/>
    <w:p w14:paraId="3251FB1B" w14:textId="6FCAC40D" w:rsidR="00E67EF5" w:rsidRDefault="00E67EF5" w:rsidP="00157071">
      <w:pPr>
        <w:pStyle w:val="Heading1"/>
      </w:pPr>
      <w:bookmarkStart w:id="15" w:name="_Toc18577044"/>
      <w:r w:rsidRPr="00E67EF5">
        <w:t>APPENDIX</w:t>
      </w:r>
      <w:r>
        <w:t>:</w:t>
      </w:r>
      <w:bookmarkEnd w:id="15"/>
    </w:p>
    <w:p w14:paraId="50D01624" w14:textId="59EE40D0" w:rsidR="00157071" w:rsidRDefault="00157071" w:rsidP="00AD1CAA">
      <w:pPr>
        <w:rPr>
          <w:b/>
          <w:bCs/>
        </w:rPr>
      </w:pPr>
    </w:p>
    <w:p w14:paraId="24394E52" w14:textId="020BD23E" w:rsidR="00157071" w:rsidRPr="00E67EF5" w:rsidRDefault="00157071" w:rsidP="00AD1CAA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9E256BD" wp14:editId="4A858CBB">
            <wp:extent cx="2476500" cy="3161665"/>
            <wp:effectExtent l="0" t="0" r="0" b="635"/>
            <wp:docPr id="5" name="Picture 5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ife Line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721" cy="317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1A8D42FB" wp14:editId="79A1D638">
            <wp:extent cx="2552700" cy="3209290"/>
            <wp:effectExtent l="0" t="0" r="0" b="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m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558091" cy="3216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72CEE" w14:textId="0B3DFF3A" w:rsidR="00EF1965" w:rsidRPr="001C2D6D" w:rsidRDefault="00157071" w:rsidP="00F3166E">
      <w:pPr>
        <w:jc w:val="right"/>
      </w:pPr>
      <w:r>
        <w:rPr>
          <w:noProof/>
        </w:rPr>
        <w:drawing>
          <wp:inline distT="0" distB="0" distL="0" distR="0" wp14:anchorId="64750539" wp14:editId="06F4CDD6">
            <wp:extent cx="4962525" cy="35242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VAK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1965" w:rsidRPr="001C2D6D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E067FD" w14:textId="77777777" w:rsidR="00547E65" w:rsidRDefault="00547E65" w:rsidP="00C6554A">
      <w:pPr>
        <w:spacing w:after="0" w:line="240" w:lineRule="auto"/>
      </w:pPr>
      <w:r>
        <w:separator/>
      </w:r>
    </w:p>
  </w:endnote>
  <w:endnote w:type="continuationSeparator" w:id="0">
    <w:p w14:paraId="7E1F0C12" w14:textId="77777777" w:rsidR="00547E65" w:rsidRDefault="00547E65" w:rsidP="00C6554A">
      <w:pPr>
        <w:spacing w:after="0" w:line="240" w:lineRule="auto"/>
      </w:pPr>
      <w:r>
        <w:continuationSeparator/>
      </w:r>
    </w:p>
  </w:endnote>
  <w:endnote w:type="continuationNotice" w:id="1">
    <w:p w14:paraId="2757E54C" w14:textId="77777777" w:rsidR="00547E65" w:rsidRDefault="00547E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E391C" w14:textId="77777777" w:rsidR="00BA53E2" w:rsidRDefault="00BA53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C1546" w14:textId="77777777" w:rsidR="00BA53E2" w:rsidRDefault="00BA53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BF68C4" w14:textId="77777777" w:rsidR="00BA53E2" w:rsidRDefault="00BA53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F6C21E" w14:textId="77777777" w:rsidR="00547E65" w:rsidRDefault="00547E65" w:rsidP="00C6554A">
      <w:pPr>
        <w:spacing w:after="0" w:line="240" w:lineRule="auto"/>
      </w:pPr>
      <w:r>
        <w:separator/>
      </w:r>
    </w:p>
  </w:footnote>
  <w:footnote w:type="continuationSeparator" w:id="0">
    <w:p w14:paraId="1094EAEC" w14:textId="77777777" w:rsidR="00547E65" w:rsidRDefault="00547E65" w:rsidP="00C6554A">
      <w:pPr>
        <w:spacing w:after="0" w:line="240" w:lineRule="auto"/>
      </w:pPr>
      <w:r>
        <w:continuationSeparator/>
      </w:r>
    </w:p>
  </w:footnote>
  <w:footnote w:type="continuationNotice" w:id="1">
    <w:p w14:paraId="28A7FCD6" w14:textId="77777777" w:rsidR="00547E65" w:rsidRDefault="00547E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59FD0" w14:textId="77777777" w:rsidR="00BA53E2" w:rsidRDefault="00BA53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F805F" w14:textId="77777777" w:rsidR="00BA53E2" w:rsidRDefault="00BA53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93A97" w14:textId="77777777" w:rsidR="00BA53E2" w:rsidRDefault="00BA53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9FC3A6D"/>
    <w:multiLevelType w:val="hybridMultilevel"/>
    <w:tmpl w:val="AF48C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3"/>
  </w:num>
  <w:num w:numId="6">
    <w:abstractNumId w:val="10"/>
  </w:num>
  <w:num w:numId="7">
    <w:abstractNumId w:val="12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B91"/>
    <w:rsid w:val="00001C5A"/>
    <w:rsid w:val="00002AB1"/>
    <w:rsid w:val="000059C8"/>
    <w:rsid w:val="00012D3B"/>
    <w:rsid w:val="00013030"/>
    <w:rsid w:val="00021277"/>
    <w:rsid w:val="000238C9"/>
    <w:rsid w:val="00024EE5"/>
    <w:rsid w:val="00026298"/>
    <w:rsid w:val="000269E2"/>
    <w:rsid w:val="00035616"/>
    <w:rsid w:val="00040F26"/>
    <w:rsid w:val="00043A31"/>
    <w:rsid w:val="00044C5B"/>
    <w:rsid w:val="00047063"/>
    <w:rsid w:val="00047F93"/>
    <w:rsid w:val="00050F10"/>
    <w:rsid w:val="00052866"/>
    <w:rsid w:val="000534E2"/>
    <w:rsid w:val="00054855"/>
    <w:rsid w:val="00065D4C"/>
    <w:rsid w:val="00066652"/>
    <w:rsid w:val="000668A8"/>
    <w:rsid w:val="000766CB"/>
    <w:rsid w:val="00082B60"/>
    <w:rsid w:val="000860F4"/>
    <w:rsid w:val="00086110"/>
    <w:rsid w:val="0009054C"/>
    <w:rsid w:val="000914C3"/>
    <w:rsid w:val="00092E98"/>
    <w:rsid w:val="0009539F"/>
    <w:rsid w:val="00095CFA"/>
    <w:rsid w:val="000A0163"/>
    <w:rsid w:val="000A4550"/>
    <w:rsid w:val="000B1DF0"/>
    <w:rsid w:val="000B4D65"/>
    <w:rsid w:val="000B5A4C"/>
    <w:rsid w:val="000B7553"/>
    <w:rsid w:val="000C2BFD"/>
    <w:rsid w:val="000C544F"/>
    <w:rsid w:val="000C5C94"/>
    <w:rsid w:val="000D1AFB"/>
    <w:rsid w:val="000D3782"/>
    <w:rsid w:val="000E1FF1"/>
    <w:rsid w:val="000E60CE"/>
    <w:rsid w:val="000F2B19"/>
    <w:rsid w:val="000F547E"/>
    <w:rsid w:val="000F5527"/>
    <w:rsid w:val="000F738B"/>
    <w:rsid w:val="00100A4F"/>
    <w:rsid w:val="00100BA7"/>
    <w:rsid w:val="00100D96"/>
    <w:rsid w:val="00106850"/>
    <w:rsid w:val="00110538"/>
    <w:rsid w:val="00112E15"/>
    <w:rsid w:val="001143F6"/>
    <w:rsid w:val="00114420"/>
    <w:rsid w:val="00116AD9"/>
    <w:rsid w:val="00121050"/>
    <w:rsid w:val="00131A41"/>
    <w:rsid w:val="00133576"/>
    <w:rsid w:val="00135EFC"/>
    <w:rsid w:val="00136D50"/>
    <w:rsid w:val="001436DB"/>
    <w:rsid w:val="00150E53"/>
    <w:rsid w:val="00151E73"/>
    <w:rsid w:val="001535E8"/>
    <w:rsid w:val="00154340"/>
    <w:rsid w:val="00155392"/>
    <w:rsid w:val="00156299"/>
    <w:rsid w:val="00157071"/>
    <w:rsid w:val="00157B91"/>
    <w:rsid w:val="001610AD"/>
    <w:rsid w:val="00165413"/>
    <w:rsid w:val="00167345"/>
    <w:rsid w:val="001707D2"/>
    <w:rsid w:val="00171DD2"/>
    <w:rsid w:val="001752D2"/>
    <w:rsid w:val="00175479"/>
    <w:rsid w:val="00177EA9"/>
    <w:rsid w:val="00180A43"/>
    <w:rsid w:val="0018137F"/>
    <w:rsid w:val="001874C5"/>
    <w:rsid w:val="00191C4C"/>
    <w:rsid w:val="001929BF"/>
    <w:rsid w:val="00193012"/>
    <w:rsid w:val="00194FED"/>
    <w:rsid w:val="001A04DE"/>
    <w:rsid w:val="001A2F65"/>
    <w:rsid w:val="001B09E1"/>
    <w:rsid w:val="001B346D"/>
    <w:rsid w:val="001B34C8"/>
    <w:rsid w:val="001B4128"/>
    <w:rsid w:val="001B4C96"/>
    <w:rsid w:val="001C10DC"/>
    <w:rsid w:val="001C2BF1"/>
    <w:rsid w:val="001C2D6D"/>
    <w:rsid w:val="001C3ADE"/>
    <w:rsid w:val="001C52AD"/>
    <w:rsid w:val="001C599F"/>
    <w:rsid w:val="001C70C2"/>
    <w:rsid w:val="001D56C0"/>
    <w:rsid w:val="001D78D0"/>
    <w:rsid w:val="001E1168"/>
    <w:rsid w:val="001E4849"/>
    <w:rsid w:val="001F0063"/>
    <w:rsid w:val="001F0977"/>
    <w:rsid w:val="001F1914"/>
    <w:rsid w:val="001F3C0F"/>
    <w:rsid w:val="001F58AA"/>
    <w:rsid w:val="001F5A5B"/>
    <w:rsid w:val="001F6B11"/>
    <w:rsid w:val="00201DD2"/>
    <w:rsid w:val="00206657"/>
    <w:rsid w:val="00210107"/>
    <w:rsid w:val="0022311F"/>
    <w:rsid w:val="00224320"/>
    <w:rsid w:val="00226A1B"/>
    <w:rsid w:val="00232947"/>
    <w:rsid w:val="00233899"/>
    <w:rsid w:val="00233E34"/>
    <w:rsid w:val="00236DB0"/>
    <w:rsid w:val="00242E4D"/>
    <w:rsid w:val="002436C3"/>
    <w:rsid w:val="00244E30"/>
    <w:rsid w:val="002554CD"/>
    <w:rsid w:val="00263DD2"/>
    <w:rsid w:val="0027351D"/>
    <w:rsid w:val="00273B2C"/>
    <w:rsid w:val="0027404B"/>
    <w:rsid w:val="00276813"/>
    <w:rsid w:val="00284C9A"/>
    <w:rsid w:val="00290E1E"/>
    <w:rsid w:val="00293B83"/>
    <w:rsid w:val="00294180"/>
    <w:rsid w:val="00294678"/>
    <w:rsid w:val="002A0EAB"/>
    <w:rsid w:val="002A36CD"/>
    <w:rsid w:val="002A4A6E"/>
    <w:rsid w:val="002A4EAB"/>
    <w:rsid w:val="002A78A7"/>
    <w:rsid w:val="002B4294"/>
    <w:rsid w:val="002B544C"/>
    <w:rsid w:val="002B6426"/>
    <w:rsid w:val="002C7174"/>
    <w:rsid w:val="002D2BAC"/>
    <w:rsid w:val="002D538E"/>
    <w:rsid w:val="002D7420"/>
    <w:rsid w:val="002E00E7"/>
    <w:rsid w:val="002E0493"/>
    <w:rsid w:val="002E4946"/>
    <w:rsid w:val="002F16CC"/>
    <w:rsid w:val="002F39BF"/>
    <w:rsid w:val="002F4800"/>
    <w:rsid w:val="002F49CF"/>
    <w:rsid w:val="002F5263"/>
    <w:rsid w:val="00304DDB"/>
    <w:rsid w:val="0030561F"/>
    <w:rsid w:val="00307216"/>
    <w:rsid w:val="003109E0"/>
    <w:rsid w:val="0031409B"/>
    <w:rsid w:val="003171F2"/>
    <w:rsid w:val="00324A27"/>
    <w:rsid w:val="00333D0D"/>
    <w:rsid w:val="0034576F"/>
    <w:rsid w:val="00354983"/>
    <w:rsid w:val="0035560C"/>
    <w:rsid w:val="0036772B"/>
    <w:rsid w:val="0037274C"/>
    <w:rsid w:val="0037394A"/>
    <w:rsid w:val="0037452A"/>
    <w:rsid w:val="00382255"/>
    <w:rsid w:val="003831EF"/>
    <w:rsid w:val="00384BC4"/>
    <w:rsid w:val="00394008"/>
    <w:rsid w:val="00394645"/>
    <w:rsid w:val="00395789"/>
    <w:rsid w:val="00395C93"/>
    <w:rsid w:val="003A0410"/>
    <w:rsid w:val="003A4AF7"/>
    <w:rsid w:val="003B0B60"/>
    <w:rsid w:val="003C09F7"/>
    <w:rsid w:val="003C4A61"/>
    <w:rsid w:val="003C520D"/>
    <w:rsid w:val="003C6930"/>
    <w:rsid w:val="003D1043"/>
    <w:rsid w:val="003D4F9F"/>
    <w:rsid w:val="003E5EB3"/>
    <w:rsid w:val="003E7135"/>
    <w:rsid w:val="003E78E5"/>
    <w:rsid w:val="003F0D8B"/>
    <w:rsid w:val="003F7EA6"/>
    <w:rsid w:val="00400C63"/>
    <w:rsid w:val="00405413"/>
    <w:rsid w:val="00405989"/>
    <w:rsid w:val="00407C2C"/>
    <w:rsid w:val="004107E8"/>
    <w:rsid w:val="004118A3"/>
    <w:rsid w:val="00414B79"/>
    <w:rsid w:val="00427CB1"/>
    <w:rsid w:val="00430FD9"/>
    <w:rsid w:val="004314E2"/>
    <w:rsid w:val="0043190D"/>
    <w:rsid w:val="00433CEF"/>
    <w:rsid w:val="0043454F"/>
    <w:rsid w:val="00435468"/>
    <w:rsid w:val="00436623"/>
    <w:rsid w:val="004448E9"/>
    <w:rsid w:val="00452238"/>
    <w:rsid w:val="004571B3"/>
    <w:rsid w:val="0046240A"/>
    <w:rsid w:val="004661C8"/>
    <w:rsid w:val="00466689"/>
    <w:rsid w:val="00467EB7"/>
    <w:rsid w:val="004709CB"/>
    <w:rsid w:val="00472837"/>
    <w:rsid w:val="00473775"/>
    <w:rsid w:val="0047485D"/>
    <w:rsid w:val="0047645B"/>
    <w:rsid w:val="00476706"/>
    <w:rsid w:val="004769ED"/>
    <w:rsid w:val="00481A01"/>
    <w:rsid w:val="00481AF0"/>
    <w:rsid w:val="00482E06"/>
    <w:rsid w:val="00490AA7"/>
    <w:rsid w:val="00495FB8"/>
    <w:rsid w:val="004A052F"/>
    <w:rsid w:val="004A20D5"/>
    <w:rsid w:val="004A377C"/>
    <w:rsid w:val="004B6DE4"/>
    <w:rsid w:val="004B7520"/>
    <w:rsid w:val="004C049F"/>
    <w:rsid w:val="004C1E85"/>
    <w:rsid w:val="004C262B"/>
    <w:rsid w:val="004C4F63"/>
    <w:rsid w:val="004C53C5"/>
    <w:rsid w:val="004C685E"/>
    <w:rsid w:val="004D6C0A"/>
    <w:rsid w:val="004E07E6"/>
    <w:rsid w:val="004E2807"/>
    <w:rsid w:val="004E2B47"/>
    <w:rsid w:val="004E44A5"/>
    <w:rsid w:val="004E460E"/>
    <w:rsid w:val="004F0B39"/>
    <w:rsid w:val="004F50E8"/>
    <w:rsid w:val="004F52CE"/>
    <w:rsid w:val="004F5D34"/>
    <w:rsid w:val="005000E2"/>
    <w:rsid w:val="00503759"/>
    <w:rsid w:val="0051089B"/>
    <w:rsid w:val="00511F3E"/>
    <w:rsid w:val="00512B94"/>
    <w:rsid w:val="005275AD"/>
    <w:rsid w:val="00527774"/>
    <w:rsid w:val="005360CC"/>
    <w:rsid w:val="00537F70"/>
    <w:rsid w:val="00540148"/>
    <w:rsid w:val="00543E4B"/>
    <w:rsid w:val="00544333"/>
    <w:rsid w:val="0054518F"/>
    <w:rsid w:val="00547D33"/>
    <w:rsid w:val="00547E65"/>
    <w:rsid w:val="00555161"/>
    <w:rsid w:val="005602A9"/>
    <w:rsid w:val="00566AD8"/>
    <w:rsid w:val="00567C09"/>
    <w:rsid w:val="00573A2A"/>
    <w:rsid w:val="00574E8F"/>
    <w:rsid w:val="0058055A"/>
    <w:rsid w:val="00584C47"/>
    <w:rsid w:val="00593AB8"/>
    <w:rsid w:val="005A01D9"/>
    <w:rsid w:val="005A2AB9"/>
    <w:rsid w:val="005A5ADF"/>
    <w:rsid w:val="005A5C83"/>
    <w:rsid w:val="005A6249"/>
    <w:rsid w:val="005B1658"/>
    <w:rsid w:val="005B46B3"/>
    <w:rsid w:val="005C4CA3"/>
    <w:rsid w:val="005C5400"/>
    <w:rsid w:val="005C603E"/>
    <w:rsid w:val="005D0C03"/>
    <w:rsid w:val="005D0F9C"/>
    <w:rsid w:val="005D19B9"/>
    <w:rsid w:val="005D2C07"/>
    <w:rsid w:val="005D3C39"/>
    <w:rsid w:val="005D4256"/>
    <w:rsid w:val="005D42FA"/>
    <w:rsid w:val="005D6587"/>
    <w:rsid w:val="005D71DC"/>
    <w:rsid w:val="005D751E"/>
    <w:rsid w:val="005E22E2"/>
    <w:rsid w:val="005E3FCA"/>
    <w:rsid w:val="005E4BC6"/>
    <w:rsid w:val="005E63DC"/>
    <w:rsid w:val="005F0ECB"/>
    <w:rsid w:val="005F4652"/>
    <w:rsid w:val="005F4A55"/>
    <w:rsid w:val="005F5EFB"/>
    <w:rsid w:val="00600E58"/>
    <w:rsid w:val="00602379"/>
    <w:rsid w:val="00607D8E"/>
    <w:rsid w:val="006108DC"/>
    <w:rsid w:val="006118EF"/>
    <w:rsid w:val="00611F8B"/>
    <w:rsid w:val="00612B59"/>
    <w:rsid w:val="00613097"/>
    <w:rsid w:val="0061420C"/>
    <w:rsid w:val="006144E3"/>
    <w:rsid w:val="00614B29"/>
    <w:rsid w:val="00617D80"/>
    <w:rsid w:val="0062184E"/>
    <w:rsid w:val="00623C2F"/>
    <w:rsid w:val="006300F8"/>
    <w:rsid w:val="00633466"/>
    <w:rsid w:val="00636024"/>
    <w:rsid w:val="00643E92"/>
    <w:rsid w:val="00644C7A"/>
    <w:rsid w:val="00646612"/>
    <w:rsid w:val="006513A3"/>
    <w:rsid w:val="00660784"/>
    <w:rsid w:val="0066273E"/>
    <w:rsid w:val="00663466"/>
    <w:rsid w:val="006673CD"/>
    <w:rsid w:val="00670927"/>
    <w:rsid w:val="00670CFE"/>
    <w:rsid w:val="00673E3A"/>
    <w:rsid w:val="006761B6"/>
    <w:rsid w:val="00677CD6"/>
    <w:rsid w:val="00686139"/>
    <w:rsid w:val="00687E1D"/>
    <w:rsid w:val="0069144A"/>
    <w:rsid w:val="006974FB"/>
    <w:rsid w:val="006A3CE7"/>
    <w:rsid w:val="006A3EDA"/>
    <w:rsid w:val="006A4D09"/>
    <w:rsid w:val="006C07CE"/>
    <w:rsid w:val="006C354D"/>
    <w:rsid w:val="006C49DB"/>
    <w:rsid w:val="006C4F85"/>
    <w:rsid w:val="006D0738"/>
    <w:rsid w:val="006D4058"/>
    <w:rsid w:val="006D7AA9"/>
    <w:rsid w:val="006D7F81"/>
    <w:rsid w:val="006E127F"/>
    <w:rsid w:val="006E1294"/>
    <w:rsid w:val="006E2F15"/>
    <w:rsid w:val="006E54B9"/>
    <w:rsid w:val="006E54DE"/>
    <w:rsid w:val="006E590F"/>
    <w:rsid w:val="006E7C34"/>
    <w:rsid w:val="006F3DB8"/>
    <w:rsid w:val="006F4E64"/>
    <w:rsid w:val="00700ADE"/>
    <w:rsid w:val="00701F84"/>
    <w:rsid w:val="00704F91"/>
    <w:rsid w:val="0070518C"/>
    <w:rsid w:val="007057A2"/>
    <w:rsid w:val="0070621E"/>
    <w:rsid w:val="00711A38"/>
    <w:rsid w:val="00715425"/>
    <w:rsid w:val="0071593B"/>
    <w:rsid w:val="00723C70"/>
    <w:rsid w:val="00725D91"/>
    <w:rsid w:val="00731925"/>
    <w:rsid w:val="007319DF"/>
    <w:rsid w:val="0073324E"/>
    <w:rsid w:val="00737371"/>
    <w:rsid w:val="00737947"/>
    <w:rsid w:val="0074106C"/>
    <w:rsid w:val="007427B2"/>
    <w:rsid w:val="00746FAF"/>
    <w:rsid w:val="007516EC"/>
    <w:rsid w:val="0075426E"/>
    <w:rsid w:val="0076279B"/>
    <w:rsid w:val="007635B5"/>
    <w:rsid w:val="007638C3"/>
    <w:rsid w:val="007653C4"/>
    <w:rsid w:val="00770698"/>
    <w:rsid w:val="00770CE2"/>
    <w:rsid w:val="00771F43"/>
    <w:rsid w:val="00773DD8"/>
    <w:rsid w:val="0077656C"/>
    <w:rsid w:val="00781705"/>
    <w:rsid w:val="00783C70"/>
    <w:rsid w:val="00784ED5"/>
    <w:rsid w:val="00793C09"/>
    <w:rsid w:val="007944A6"/>
    <w:rsid w:val="007A0907"/>
    <w:rsid w:val="007A18C0"/>
    <w:rsid w:val="007A3967"/>
    <w:rsid w:val="007A4A93"/>
    <w:rsid w:val="007B15F0"/>
    <w:rsid w:val="007B171D"/>
    <w:rsid w:val="007B21A7"/>
    <w:rsid w:val="007B3397"/>
    <w:rsid w:val="007B472E"/>
    <w:rsid w:val="007B51FF"/>
    <w:rsid w:val="007C2E96"/>
    <w:rsid w:val="007C7962"/>
    <w:rsid w:val="007D1019"/>
    <w:rsid w:val="007D1843"/>
    <w:rsid w:val="007E0718"/>
    <w:rsid w:val="007F0533"/>
    <w:rsid w:val="007F36ED"/>
    <w:rsid w:val="007F6BD1"/>
    <w:rsid w:val="008020D3"/>
    <w:rsid w:val="0080512C"/>
    <w:rsid w:val="008063DD"/>
    <w:rsid w:val="00812877"/>
    <w:rsid w:val="00816309"/>
    <w:rsid w:val="00816DDC"/>
    <w:rsid w:val="00816EB0"/>
    <w:rsid w:val="0082241B"/>
    <w:rsid w:val="008234DD"/>
    <w:rsid w:val="00824417"/>
    <w:rsid w:val="0083083E"/>
    <w:rsid w:val="008310FB"/>
    <w:rsid w:val="00836011"/>
    <w:rsid w:val="0084051B"/>
    <w:rsid w:val="008408C0"/>
    <w:rsid w:val="00842932"/>
    <w:rsid w:val="0084373A"/>
    <w:rsid w:val="00846B16"/>
    <w:rsid w:val="0085590D"/>
    <w:rsid w:val="00863527"/>
    <w:rsid w:val="00865775"/>
    <w:rsid w:val="008664DF"/>
    <w:rsid w:val="0088068D"/>
    <w:rsid w:val="00884131"/>
    <w:rsid w:val="0088551F"/>
    <w:rsid w:val="008873A2"/>
    <w:rsid w:val="008901F8"/>
    <w:rsid w:val="00890504"/>
    <w:rsid w:val="008949B9"/>
    <w:rsid w:val="00897F63"/>
    <w:rsid w:val="008A202A"/>
    <w:rsid w:val="008A32F4"/>
    <w:rsid w:val="008B2DBA"/>
    <w:rsid w:val="008B4DAF"/>
    <w:rsid w:val="008C55F9"/>
    <w:rsid w:val="008D2659"/>
    <w:rsid w:val="008D2F7C"/>
    <w:rsid w:val="008E6B0A"/>
    <w:rsid w:val="008F199D"/>
    <w:rsid w:val="008F4881"/>
    <w:rsid w:val="008F59E8"/>
    <w:rsid w:val="008F7644"/>
    <w:rsid w:val="008F7A96"/>
    <w:rsid w:val="00902133"/>
    <w:rsid w:val="00902C40"/>
    <w:rsid w:val="00905C67"/>
    <w:rsid w:val="0090645B"/>
    <w:rsid w:val="00906B29"/>
    <w:rsid w:val="00911BE7"/>
    <w:rsid w:val="00911F62"/>
    <w:rsid w:val="00912DA2"/>
    <w:rsid w:val="00920706"/>
    <w:rsid w:val="009300A5"/>
    <w:rsid w:val="00932397"/>
    <w:rsid w:val="0093300A"/>
    <w:rsid w:val="00935A43"/>
    <w:rsid w:val="009436BC"/>
    <w:rsid w:val="00954CF8"/>
    <w:rsid w:val="00954F6E"/>
    <w:rsid w:val="00963879"/>
    <w:rsid w:val="0096727D"/>
    <w:rsid w:val="00971B70"/>
    <w:rsid w:val="00973CB7"/>
    <w:rsid w:val="009744DD"/>
    <w:rsid w:val="00983173"/>
    <w:rsid w:val="00987AF3"/>
    <w:rsid w:val="0099283D"/>
    <w:rsid w:val="00993857"/>
    <w:rsid w:val="009953B7"/>
    <w:rsid w:val="009959F7"/>
    <w:rsid w:val="00997084"/>
    <w:rsid w:val="0099749E"/>
    <w:rsid w:val="00997E3D"/>
    <w:rsid w:val="009A0114"/>
    <w:rsid w:val="009A2AFB"/>
    <w:rsid w:val="009A37AA"/>
    <w:rsid w:val="009A5A10"/>
    <w:rsid w:val="009B44B8"/>
    <w:rsid w:val="009B4649"/>
    <w:rsid w:val="009B53A4"/>
    <w:rsid w:val="009C164B"/>
    <w:rsid w:val="009C2C9B"/>
    <w:rsid w:val="009C49CD"/>
    <w:rsid w:val="009C7910"/>
    <w:rsid w:val="009D2A1F"/>
    <w:rsid w:val="009D3A0A"/>
    <w:rsid w:val="009D4D7A"/>
    <w:rsid w:val="009D724C"/>
    <w:rsid w:val="009D7DDB"/>
    <w:rsid w:val="009E7DF7"/>
    <w:rsid w:val="009F067B"/>
    <w:rsid w:val="009F2E95"/>
    <w:rsid w:val="009F5629"/>
    <w:rsid w:val="009F6A85"/>
    <w:rsid w:val="00A019E9"/>
    <w:rsid w:val="00A02883"/>
    <w:rsid w:val="00A029CE"/>
    <w:rsid w:val="00A06B6F"/>
    <w:rsid w:val="00A10AB7"/>
    <w:rsid w:val="00A10DB4"/>
    <w:rsid w:val="00A2187B"/>
    <w:rsid w:val="00A30BBD"/>
    <w:rsid w:val="00A32CE5"/>
    <w:rsid w:val="00A34D04"/>
    <w:rsid w:val="00A37207"/>
    <w:rsid w:val="00A374AD"/>
    <w:rsid w:val="00A427C9"/>
    <w:rsid w:val="00A43A76"/>
    <w:rsid w:val="00A45204"/>
    <w:rsid w:val="00A6601E"/>
    <w:rsid w:val="00A73867"/>
    <w:rsid w:val="00A75D21"/>
    <w:rsid w:val="00A7747F"/>
    <w:rsid w:val="00A77A95"/>
    <w:rsid w:val="00A822CC"/>
    <w:rsid w:val="00A8720F"/>
    <w:rsid w:val="00A91AA9"/>
    <w:rsid w:val="00A929C2"/>
    <w:rsid w:val="00A92BB4"/>
    <w:rsid w:val="00A93779"/>
    <w:rsid w:val="00AA5D16"/>
    <w:rsid w:val="00AA64DE"/>
    <w:rsid w:val="00AA6BEE"/>
    <w:rsid w:val="00AB017B"/>
    <w:rsid w:val="00AB6D19"/>
    <w:rsid w:val="00AC08C6"/>
    <w:rsid w:val="00AC20B1"/>
    <w:rsid w:val="00AC26FB"/>
    <w:rsid w:val="00AC30C2"/>
    <w:rsid w:val="00AC49C6"/>
    <w:rsid w:val="00AC583E"/>
    <w:rsid w:val="00AC591E"/>
    <w:rsid w:val="00AD1CAA"/>
    <w:rsid w:val="00AD3FFF"/>
    <w:rsid w:val="00AD4AE2"/>
    <w:rsid w:val="00AE324D"/>
    <w:rsid w:val="00AE6F46"/>
    <w:rsid w:val="00AF6870"/>
    <w:rsid w:val="00AF6BB1"/>
    <w:rsid w:val="00AF7CED"/>
    <w:rsid w:val="00B01FF2"/>
    <w:rsid w:val="00B02E58"/>
    <w:rsid w:val="00B04304"/>
    <w:rsid w:val="00B0583D"/>
    <w:rsid w:val="00B07DB4"/>
    <w:rsid w:val="00B107E9"/>
    <w:rsid w:val="00B109FA"/>
    <w:rsid w:val="00B13670"/>
    <w:rsid w:val="00B14DCE"/>
    <w:rsid w:val="00B15EC9"/>
    <w:rsid w:val="00B17D6B"/>
    <w:rsid w:val="00B27A0E"/>
    <w:rsid w:val="00B3154A"/>
    <w:rsid w:val="00B3238F"/>
    <w:rsid w:val="00B3291F"/>
    <w:rsid w:val="00B33840"/>
    <w:rsid w:val="00B41595"/>
    <w:rsid w:val="00B42717"/>
    <w:rsid w:val="00B42BBA"/>
    <w:rsid w:val="00B463F6"/>
    <w:rsid w:val="00B51FAA"/>
    <w:rsid w:val="00B53533"/>
    <w:rsid w:val="00B536AF"/>
    <w:rsid w:val="00B56381"/>
    <w:rsid w:val="00B63B40"/>
    <w:rsid w:val="00B658ED"/>
    <w:rsid w:val="00B66033"/>
    <w:rsid w:val="00B702C1"/>
    <w:rsid w:val="00B714B7"/>
    <w:rsid w:val="00B7256A"/>
    <w:rsid w:val="00B72B2B"/>
    <w:rsid w:val="00B752AC"/>
    <w:rsid w:val="00B76729"/>
    <w:rsid w:val="00B76C50"/>
    <w:rsid w:val="00B80655"/>
    <w:rsid w:val="00B81FE9"/>
    <w:rsid w:val="00B8274D"/>
    <w:rsid w:val="00B8410A"/>
    <w:rsid w:val="00B912B4"/>
    <w:rsid w:val="00B938A6"/>
    <w:rsid w:val="00B9436E"/>
    <w:rsid w:val="00B94CC4"/>
    <w:rsid w:val="00B966EE"/>
    <w:rsid w:val="00BA53E2"/>
    <w:rsid w:val="00BA605F"/>
    <w:rsid w:val="00BB4569"/>
    <w:rsid w:val="00BB4B0D"/>
    <w:rsid w:val="00BB6175"/>
    <w:rsid w:val="00BB6486"/>
    <w:rsid w:val="00BC1594"/>
    <w:rsid w:val="00BC2256"/>
    <w:rsid w:val="00BC48FE"/>
    <w:rsid w:val="00BC70AC"/>
    <w:rsid w:val="00BD02C7"/>
    <w:rsid w:val="00BD2F0C"/>
    <w:rsid w:val="00BD3F19"/>
    <w:rsid w:val="00BE2D70"/>
    <w:rsid w:val="00BE6A64"/>
    <w:rsid w:val="00BE7419"/>
    <w:rsid w:val="00BF0D20"/>
    <w:rsid w:val="00BF0E8D"/>
    <w:rsid w:val="00BF57E0"/>
    <w:rsid w:val="00C01B91"/>
    <w:rsid w:val="00C02DDF"/>
    <w:rsid w:val="00C03BC4"/>
    <w:rsid w:val="00C04794"/>
    <w:rsid w:val="00C0685E"/>
    <w:rsid w:val="00C06FA8"/>
    <w:rsid w:val="00C114BD"/>
    <w:rsid w:val="00C11898"/>
    <w:rsid w:val="00C119C5"/>
    <w:rsid w:val="00C127FC"/>
    <w:rsid w:val="00C16862"/>
    <w:rsid w:val="00C169D2"/>
    <w:rsid w:val="00C17493"/>
    <w:rsid w:val="00C1789A"/>
    <w:rsid w:val="00C24BB1"/>
    <w:rsid w:val="00C315B0"/>
    <w:rsid w:val="00C322C5"/>
    <w:rsid w:val="00C32472"/>
    <w:rsid w:val="00C33597"/>
    <w:rsid w:val="00C3375A"/>
    <w:rsid w:val="00C359B0"/>
    <w:rsid w:val="00C41C4B"/>
    <w:rsid w:val="00C41CD4"/>
    <w:rsid w:val="00C4345D"/>
    <w:rsid w:val="00C4795C"/>
    <w:rsid w:val="00C553A6"/>
    <w:rsid w:val="00C56C82"/>
    <w:rsid w:val="00C574FD"/>
    <w:rsid w:val="00C61445"/>
    <w:rsid w:val="00C63AB1"/>
    <w:rsid w:val="00C6554A"/>
    <w:rsid w:val="00C6638D"/>
    <w:rsid w:val="00C6786A"/>
    <w:rsid w:val="00C75210"/>
    <w:rsid w:val="00C8128C"/>
    <w:rsid w:val="00C81C99"/>
    <w:rsid w:val="00C820BC"/>
    <w:rsid w:val="00C84785"/>
    <w:rsid w:val="00C8486B"/>
    <w:rsid w:val="00C84C9F"/>
    <w:rsid w:val="00C87DA6"/>
    <w:rsid w:val="00C91FE4"/>
    <w:rsid w:val="00C95487"/>
    <w:rsid w:val="00CA2367"/>
    <w:rsid w:val="00CA259F"/>
    <w:rsid w:val="00CA3F8F"/>
    <w:rsid w:val="00CA5345"/>
    <w:rsid w:val="00CB1E68"/>
    <w:rsid w:val="00CB3FD9"/>
    <w:rsid w:val="00CB44F5"/>
    <w:rsid w:val="00CB5DF4"/>
    <w:rsid w:val="00CC3445"/>
    <w:rsid w:val="00CC4828"/>
    <w:rsid w:val="00CD2374"/>
    <w:rsid w:val="00CD2DDD"/>
    <w:rsid w:val="00CD4B4E"/>
    <w:rsid w:val="00CD50D4"/>
    <w:rsid w:val="00CD5696"/>
    <w:rsid w:val="00CD67D8"/>
    <w:rsid w:val="00CE4422"/>
    <w:rsid w:val="00CE6D1A"/>
    <w:rsid w:val="00CE7E54"/>
    <w:rsid w:val="00CF1E65"/>
    <w:rsid w:val="00CF4896"/>
    <w:rsid w:val="00CF5EE7"/>
    <w:rsid w:val="00CF6905"/>
    <w:rsid w:val="00D000BE"/>
    <w:rsid w:val="00D01C30"/>
    <w:rsid w:val="00D06258"/>
    <w:rsid w:val="00D064F2"/>
    <w:rsid w:val="00D06AF8"/>
    <w:rsid w:val="00D1014B"/>
    <w:rsid w:val="00D12B7C"/>
    <w:rsid w:val="00D17368"/>
    <w:rsid w:val="00D2027D"/>
    <w:rsid w:val="00D22CBD"/>
    <w:rsid w:val="00D25294"/>
    <w:rsid w:val="00D27398"/>
    <w:rsid w:val="00D31519"/>
    <w:rsid w:val="00D33619"/>
    <w:rsid w:val="00D37411"/>
    <w:rsid w:val="00D41FB2"/>
    <w:rsid w:val="00D42B65"/>
    <w:rsid w:val="00D56FD1"/>
    <w:rsid w:val="00D60B98"/>
    <w:rsid w:val="00D6314A"/>
    <w:rsid w:val="00D70445"/>
    <w:rsid w:val="00D76C4B"/>
    <w:rsid w:val="00D82152"/>
    <w:rsid w:val="00D82172"/>
    <w:rsid w:val="00D825DD"/>
    <w:rsid w:val="00D83891"/>
    <w:rsid w:val="00D84937"/>
    <w:rsid w:val="00D84A64"/>
    <w:rsid w:val="00D85C3A"/>
    <w:rsid w:val="00D90311"/>
    <w:rsid w:val="00D90629"/>
    <w:rsid w:val="00D90B96"/>
    <w:rsid w:val="00D92E77"/>
    <w:rsid w:val="00D97ADF"/>
    <w:rsid w:val="00DA0212"/>
    <w:rsid w:val="00DA0A85"/>
    <w:rsid w:val="00DA140F"/>
    <w:rsid w:val="00DA19EE"/>
    <w:rsid w:val="00DA25BC"/>
    <w:rsid w:val="00DA3789"/>
    <w:rsid w:val="00DA7002"/>
    <w:rsid w:val="00DB39D7"/>
    <w:rsid w:val="00DB7396"/>
    <w:rsid w:val="00DC057F"/>
    <w:rsid w:val="00DD2575"/>
    <w:rsid w:val="00DD4AA5"/>
    <w:rsid w:val="00DD5136"/>
    <w:rsid w:val="00DD6700"/>
    <w:rsid w:val="00DD7B2B"/>
    <w:rsid w:val="00DE1167"/>
    <w:rsid w:val="00DE1D86"/>
    <w:rsid w:val="00DE275A"/>
    <w:rsid w:val="00DE422E"/>
    <w:rsid w:val="00DE4F0A"/>
    <w:rsid w:val="00DE7DD2"/>
    <w:rsid w:val="00DF01BF"/>
    <w:rsid w:val="00DF5369"/>
    <w:rsid w:val="00DF5515"/>
    <w:rsid w:val="00DF74A6"/>
    <w:rsid w:val="00E03524"/>
    <w:rsid w:val="00E03B87"/>
    <w:rsid w:val="00E10244"/>
    <w:rsid w:val="00E115A5"/>
    <w:rsid w:val="00E121C8"/>
    <w:rsid w:val="00E1263B"/>
    <w:rsid w:val="00E17FCC"/>
    <w:rsid w:val="00E22363"/>
    <w:rsid w:val="00E22A20"/>
    <w:rsid w:val="00E23661"/>
    <w:rsid w:val="00E23D03"/>
    <w:rsid w:val="00E31D3C"/>
    <w:rsid w:val="00E33DD5"/>
    <w:rsid w:val="00E40A36"/>
    <w:rsid w:val="00E44AD0"/>
    <w:rsid w:val="00E52398"/>
    <w:rsid w:val="00E55A7A"/>
    <w:rsid w:val="00E62056"/>
    <w:rsid w:val="00E62416"/>
    <w:rsid w:val="00E62A92"/>
    <w:rsid w:val="00E62B30"/>
    <w:rsid w:val="00E63EDC"/>
    <w:rsid w:val="00E67097"/>
    <w:rsid w:val="00E67EF5"/>
    <w:rsid w:val="00E72DD9"/>
    <w:rsid w:val="00E738BF"/>
    <w:rsid w:val="00E749F8"/>
    <w:rsid w:val="00E828C5"/>
    <w:rsid w:val="00E83A3D"/>
    <w:rsid w:val="00E846D2"/>
    <w:rsid w:val="00E84BFD"/>
    <w:rsid w:val="00E84F47"/>
    <w:rsid w:val="00E90BA7"/>
    <w:rsid w:val="00EA42B0"/>
    <w:rsid w:val="00EA567F"/>
    <w:rsid w:val="00EA6CCD"/>
    <w:rsid w:val="00EB3DFF"/>
    <w:rsid w:val="00EB6B1A"/>
    <w:rsid w:val="00EC1A70"/>
    <w:rsid w:val="00EC3343"/>
    <w:rsid w:val="00EC3C28"/>
    <w:rsid w:val="00ED09FE"/>
    <w:rsid w:val="00ED105F"/>
    <w:rsid w:val="00ED154F"/>
    <w:rsid w:val="00ED322D"/>
    <w:rsid w:val="00ED520C"/>
    <w:rsid w:val="00ED7C44"/>
    <w:rsid w:val="00EE1161"/>
    <w:rsid w:val="00EE16EE"/>
    <w:rsid w:val="00EF0C33"/>
    <w:rsid w:val="00EF1965"/>
    <w:rsid w:val="00EF29B6"/>
    <w:rsid w:val="00EF3078"/>
    <w:rsid w:val="00EF5B9C"/>
    <w:rsid w:val="00F010FB"/>
    <w:rsid w:val="00F01C7B"/>
    <w:rsid w:val="00F05EF8"/>
    <w:rsid w:val="00F11F08"/>
    <w:rsid w:val="00F12685"/>
    <w:rsid w:val="00F13080"/>
    <w:rsid w:val="00F209C6"/>
    <w:rsid w:val="00F3040B"/>
    <w:rsid w:val="00F30C5B"/>
    <w:rsid w:val="00F310F0"/>
    <w:rsid w:val="00F3166E"/>
    <w:rsid w:val="00F32959"/>
    <w:rsid w:val="00F332BD"/>
    <w:rsid w:val="00F37DF9"/>
    <w:rsid w:val="00F42550"/>
    <w:rsid w:val="00F435B8"/>
    <w:rsid w:val="00F43BC7"/>
    <w:rsid w:val="00F47371"/>
    <w:rsid w:val="00F53A3F"/>
    <w:rsid w:val="00F544FC"/>
    <w:rsid w:val="00F602CA"/>
    <w:rsid w:val="00F60CAE"/>
    <w:rsid w:val="00F60F28"/>
    <w:rsid w:val="00F61B4C"/>
    <w:rsid w:val="00F6421E"/>
    <w:rsid w:val="00F70A69"/>
    <w:rsid w:val="00F70B40"/>
    <w:rsid w:val="00F74A92"/>
    <w:rsid w:val="00F862BF"/>
    <w:rsid w:val="00F86E7C"/>
    <w:rsid w:val="00F919FC"/>
    <w:rsid w:val="00F96C53"/>
    <w:rsid w:val="00FA0745"/>
    <w:rsid w:val="00FA0890"/>
    <w:rsid w:val="00FA268C"/>
    <w:rsid w:val="00FA26CD"/>
    <w:rsid w:val="00FA3948"/>
    <w:rsid w:val="00FA7898"/>
    <w:rsid w:val="00FB24D4"/>
    <w:rsid w:val="00FC5D64"/>
    <w:rsid w:val="00FC6E9A"/>
    <w:rsid w:val="00FE4B51"/>
    <w:rsid w:val="00FE6B95"/>
    <w:rsid w:val="00FF4CB6"/>
    <w:rsid w:val="00FF4E82"/>
    <w:rsid w:val="00FF57D2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13162D"/>
  <w15:chartTrackingRefBased/>
  <w15:docId w15:val="{209D9046-92BB-4B8B-B293-FA1A58650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C2BFD"/>
  </w:style>
  <w:style w:type="paragraph" w:styleId="Heading1">
    <w:name w:val="heading 1"/>
    <w:basedOn w:val="Normal"/>
    <w:next w:val="Normal"/>
    <w:link w:val="Heading1Char"/>
    <w:uiPriority w:val="9"/>
    <w:qFormat/>
    <w:rsid w:val="000C2BFD"/>
    <w:pPr>
      <w:keepNext/>
      <w:keepLines/>
      <w:pBdr>
        <w:bottom w:val="single" w:sz="4" w:space="2" w:color="EA157A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BFD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A157A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2BF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AF0F5A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2BFD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750A3C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2BFD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AF0F5A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2BFD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750A3C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2BFD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750A3C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2BFD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750A3C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2BFD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750A3C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2BFD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2BFD"/>
    <w:rPr>
      <w:rFonts w:asciiTheme="majorHAnsi" w:eastAsiaTheme="majorEastAsia" w:hAnsiTheme="majorHAnsi" w:cstheme="majorBidi"/>
      <w:color w:val="EA157A" w:themeColor="accent2"/>
      <w:sz w:val="36"/>
      <w:szCs w:val="36"/>
    </w:rPr>
  </w:style>
  <w:style w:type="paragraph" w:customStyle="1" w:styleId="ContactInfo">
    <w:name w:val="Contact Info"/>
    <w:basedOn w:val="Normal"/>
    <w:uiPriority w:val="4"/>
    <w:rsid w:val="00C6554A"/>
    <w:pPr>
      <w:spacing w:after="0"/>
      <w:jc w:val="center"/>
    </w:pPr>
  </w:style>
  <w:style w:type="paragraph" w:styleId="ListBullet">
    <w:name w:val="List Bullet"/>
    <w:basedOn w:val="Normal"/>
    <w:uiPriority w:val="10"/>
    <w:unhideWhenUsed/>
    <w:rsid w:val="00C6554A"/>
    <w:pPr>
      <w:numPr>
        <w:numId w:val="4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0C2BF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0C2BFD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2BFD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2BFD"/>
    <w:rPr>
      <w:caps/>
      <w:color w:val="404040" w:themeColor="text1" w:themeTint="BF"/>
      <w:spacing w:val="20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rsid w:val="00C6554A"/>
    <w:pPr>
      <w:spacing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C2BFD"/>
    <w:rPr>
      <w:rFonts w:asciiTheme="majorHAnsi" w:eastAsiaTheme="majorEastAsia" w:hAnsiTheme="majorHAnsi" w:cstheme="majorBidi"/>
      <w:color w:val="AF0F5A" w:themeColor="accent2" w:themeShade="BF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2BFD"/>
    <w:rPr>
      <w:rFonts w:asciiTheme="majorHAnsi" w:eastAsiaTheme="majorEastAsia" w:hAnsiTheme="majorHAnsi" w:cstheme="majorBidi"/>
      <w:color w:val="750A3C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2BFD"/>
    <w:rPr>
      <w:rFonts w:asciiTheme="majorHAnsi" w:eastAsiaTheme="majorEastAsia" w:hAnsiTheme="majorHAnsi" w:cstheme="majorBidi"/>
      <w:i/>
      <w:iCs/>
      <w:color w:val="750A3C" w:themeColor="accent2" w:themeShade="80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0C2BFD"/>
    <w:rPr>
      <w:b/>
      <w:bCs/>
      <w:i/>
      <w:iCs/>
      <w:caps w:val="0"/>
      <w:smallCaps w:val="0"/>
      <w:strike w:val="0"/>
      <w:dstrike w:val="0"/>
      <w:color w:val="EA157A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2BFD"/>
    <w:pPr>
      <w:pBdr>
        <w:top w:val="single" w:sz="24" w:space="4" w:color="EA157A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2BFD"/>
    <w:rPr>
      <w:rFonts w:asciiTheme="majorHAnsi" w:eastAsiaTheme="majorEastAsia" w:hAnsiTheme="majorHAnsi" w:cstheme="majorBidi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0C2BFD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C2BF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after="0" w:line="240" w:lineRule="auto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2BFD"/>
    <w:rPr>
      <w:rFonts w:asciiTheme="majorHAnsi" w:eastAsiaTheme="majorEastAsia" w:hAnsiTheme="majorHAnsi" w:cstheme="majorBidi"/>
      <w:b/>
      <w:bCs/>
      <w:color w:val="750A3C" w:themeColor="accent2" w:themeShade="8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2BFD"/>
    <w:rPr>
      <w:rFonts w:asciiTheme="majorHAnsi" w:eastAsiaTheme="majorEastAsia" w:hAnsiTheme="majorHAnsi" w:cstheme="majorBidi"/>
      <w:i/>
      <w:iCs/>
      <w:color w:val="750A3C" w:themeColor="accent2" w:themeShade="8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C2D6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51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7F63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C2BFD"/>
    <w:rPr>
      <w:rFonts w:asciiTheme="majorHAnsi" w:eastAsiaTheme="majorEastAsia" w:hAnsiTheme="majorHAnsi" w:cstheme="majorBidi"/>
      <w:i/>
      <w:iCs/>
      <w:color w:val="750A3C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2BFD"/>
    <w:rPr>
      <w:rFonts w:asciiTheme="majorHAnsi" w:eastAsiaTheme="majorEastAsia" w:hAnsiTheme="majorHAnsi" w:cstheme="majorBidi"/>
      <w:color w:val="AF0F5A" w:themeColor="accent2" w:themeShade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0C2BFD"/>
    <w:rPr>
      <w:b/>
      <w:bCs/>
    </w:rPr>
  </w:style>
  <w:style w:type="character" w:styleId="Emphasis">
    <w:name w:val="Emphasis"/>
    <w:basedOn w:val="DefaultParagraphFont"/>
    <w:uiPriority w:val="20"/>
    <w:qFormat/>
    <w:rsid w:val="000C2BFD"/>
    <w:rPr>
      <w:i/>
      <w:iCs/>
      <w:color w:val="000000" w:themeColor="text1"/>
    </w:rPr>
  </w:style>
  <w:style w:type="paragraph" w:styleId="NoSpacing">
    <w:name w:val="No Spacing"/>
    <w:uiPriority w:val="1"/>
    <w:qFormat/>
    <w:rsid w:val="000C2BF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C2BFD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C2BF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0C2BFD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0C2BF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0C2BF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0C2BFD"/>
    <w:pPr>
      <w:outlineLvl w:val="9"/>
    </w:pPr>
  </w:style>
  <w:style w:type="character" w:customStyle="1" w:styleId="selectable">
    <w:name w:val="selectable"/>
    <w:basedOn w:val="DefaultParagraphFont"/>
    <w:rsid w:val="009C164B"/>
  </w:style>
  <w:style w:type="paragraph" w:styleId="TOC1">
    <w:name w:val="toc 1"/>
    <w:basedOn w:val="Normal"/>
    <w:next w:val="Normal"/>
    <w:autoRedefine/>
    <w:uiPriority w:val="39"/>
    <w:unhideWhenUsed/>
    <w:rsid w:val="0019301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93012"/>
    <w:pPr>
      <w:spacing w:after="100"/>
      <w:ind w:left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hyperlink" Target="https://www.eln.io/blog/david-kolb-learning-styles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www.mindtools.com/pages/article/vak-learning-styles.htm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0.png"/><Relationship Id="rId32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www.selfawareness.org.uk/news/understanding-the-johari-window-model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2.le.ac.uk/departments/doctoralcollege/training/eresources/teaching/theories/honey-mumford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12394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08B63CD6565429B4506887999564F" ma:contentTypeVersion="5" ma:contentTypeDescription="Create a new document." ma:contentTypeScope="" ma:versionID="09ff7e79f3083325a03a5a2defc0c946">
  <xsd:schema xmlns:xsd="http://www.w3.org/2001/XMLSchema" xmlns:xs="http://www.w3.org/2001/XMLSchema" xmlns:p="http://schemas.microsoft.com/office/2006/metadata/properties" xmlns:ns3="5687da7d-7d8d-4eda-b599-b7e939cdc989" xmlns:ns4="3a7647e6-8449-4378-8261-f095f01f5944" targetNamespace="http://schemas.microsoft.com/office/2006/metadata/properties" ma:root="true" ma:fieldsID="a380cb274f4203ec2f4184ec4b049e0b" ns3:_="" ns4:_="">
    <xsd:import namespace="5687da7d-7d8d-4eda-b599-b7e939cdc989"/>
    <xsd:import namespace="3a7647e6-8449-4378-8261-f095f01f59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7da7d-7d8d-4eda-b599-b7e939cdc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647e6-8449-4378-8261-f095f01f59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FA807-6D1A-4B16-8308-B3B07AEED0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B104C-EC15-46D3-8C05-E3D10E9FB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7da7d-7d8d-4eda-b599-b7e939cdc989"/>
    <ds:schemaRef ds:uri="3a7647e6-8449-4378-8261-f095f01f5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0C69E-5D74-4822-9994-0F5F62E06F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3FA86E8-B4D8-4C97-9F2A-B26D6AF7F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photo.dotx</Template>
  <TotalTime>2</TotalTime>
  <Pages>1</Pages>
  <Words>3510</Words>
  <Characters>20008</Characters>
  <Application>Microsoft Office Word</Application>
  <DocSecurity>4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1812394</dc:creator>
  <cp:keywords/>
  <dc:description/>
  <cp:lastModifiedBy>Andrea Mileva (1812394)</cp:lastModifiedBy>
  <cp:revision>8</cp:revision>
  <dcterms:created xsi:type="dcterms:W3CDTF">2019-09-05T19:05:00Z</dcterms:created>
  <dcterms:modified xsi:type="dcterms:W3CDTF">2019-09-05T19:35:00Z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0x010100B3308B63CD6565429B4506887999564F</vt:lpwstr>
  </property>
</Properties>
</file>