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2614E38" w14:textId="77777777" w:rsidTr="003B1FEA">
        <w:trPr>
          <w:jc w:val="center"/>
        </w:trPr>
        <w:tc>
          <w:tcPr>
            <w:tcW w:w="10444" w:type="dxa"/>
            <w:shd w:val="clear" w:color="auto" w:fill="BFBFBF"/>
          </w:tcPr>
          <w:p w14:paraId="351CF149" w14:textId="77777777" w:rsidR="00152E9D" w:rsidRPr="00A406E5" w:rsidRDefault="00152E9D" w:rsidP="004D5E9B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Pr="00A406E5">
              <w:rPr>
                <w:rFonts w:ascii="Arial" w:hAnsi="Arial" w:cs="Arial"/>
                <w:b/>
                <w:caps/>
                <w:sz w:val="40"/>
              </w:rPr>
              <w:t>Student FEEDBACK</w:t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FORM</w:t>
            </w:r>
          </w:p>
        </w:tc>
      </w:tr>
    </w:tbl>
    <w:p w14:paraId="5A0285DF" w14:textId="77777777" w:rsidR="00152E9D" w:rsidRPr="00A406E5" w:rsidRDefault="00152E9D" w:rsidP="00152E9D">
      <w:pPr>
        <w:rPr>
          <w:rFonts w:ascii="Arial" w:hAnsi="Arial" w:cs="Arial"/>
        </w:rPr>
      </w:pPr>
    </w:p>
    <w:p w14:paraId="7CCC01C9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3EB92A99" w14:textId="77777777" w:rsidTr="0079112C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96D8297" w14:textId="77777777" w:rsidR="00152E9D" w:rsidRPr="00A406E5" w:rsidRDefault="004D5E9B" w:rsidP="004D5E9B">
            <w:pPr>
              <w:rPr>
                <w:rFonts w:ascii="Arial" w:hAnsi="Arial" w:cs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16"/>
              </w:rPr>
              <w:t>Generic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937BD63" w14:textId="77777777" w:rsidR="00152E9D" w:rsidRPr="00A85BFE" w:rsidRDefault="00152E9D" w:rsidP="00152E9D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2A695356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 xml:space="preserve">Marks </w:t>
            </w:r>
          </w:p>
          <w:p w14:paraId="25AED1F3" w14:textId="77777777" w:rsidR="00152E9D" w:rsidRPr="00A85BFE" w:rsidRDefault="00152E9D" w:rsidP="00152E9D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5BFE">
              <w:rPr>
                <w:rFonts w:ascii="Arial" w:hAnsi="Arial" w:cs="Arial"/>
                <w:b/>
                <w:sz w:val="18"/>
                <w:szCs w:val="18"/>
              </w:rPr>
              <w:t>awarded</w:t>
            </w:r>
          </w:p>
        </w:tc>
      </w:tr>
      <w:tr w:rsidR="00152E9D" w:rsidRPr="00A406E5" w14:paraId="5483B8EB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A408D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4D5E9B">
              <w:rPr>
                <w:rFonts w:ascii="Arial" w:hAnsi="Arial" w:cs="Arial"/>
                <w:b/>
              </w:rPr>
              <w:t>Engagement with</w:t>
            </w:r>
            <w:r w:rsidRPr="00A406E5">
              <w:rPr>
                <w:rFonts w:ascii="Arial" w:hAnsi="Arial" w:cs="Arial"/>
                <w:b/>
              </w:rPr>
              <w:t xml:space="preserve"> Literature</w:t>
            </w:r>
            <w:r w:rsidR="005F3A53">
              <w:rPr>
                <w:rFonts w:ascii="Arial" w:hAnsi="Arial" w:cs="Arial"/>
                <w:b/>
              </w:rPr>
              <w:t xml:space="preserve"> Skills</w:t>
            </w:r>
          </w:p>
          <w:p w14:paraId="0FF346F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F55F8D" w14:textId="2ADC69AF" w:rsidR="00152E9D" w:rsidRPr="00A406E5" w:rsidRDefault="002E597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A5F491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08FF3FE" w14:textId="77777777" w:rsidTr="0079112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682ADC" w14:textId="4460B822" w:rsidR="00152E9D" w:rsidRPr="008D20A5" w:rsidRDefault="008D20A5" w:rsidP="00152E9D">
            <w:pPr>
              <w:spacing w:after="12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Good level of research has been presented but lack use of proper resources. Widen your research by including academic sources, This also help you build string subject understanding and knowledge. </w:t>
            </w:r>
          </w:p>
          <w:p w14:paraId="4E40DC5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950D13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C76F0E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A04205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5A58D8" w14:textId="4D84BFED" w:rsidR="00152E9D" w:rsidRPr="00A406E5" w:rsidRDefault="008D20A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F0DC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B741625" w14:textId="77777777" w:rsidTr="0079112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01E4D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77A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6B32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70D133C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F8252CB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A406E5">
              <w:rPr>
                <w:rFonts w:ascii="Arial" w:hAnsi="Arial" w:cs="Arial"/>
                <w:b/>
              </w:rPr>
              <w:t xml:space="preserve">Knowledge and Understanding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45AF2F4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CB5A89B" w14:textId="791C3590" w:rsidR="00152E9D" w:rsidRPr="00A406E5" w:rsidRDefault="002E597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0123F2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49AE98A" w14:textId="77777777" w:rsidTr="0079112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A79F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89A9AD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3215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26DA83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3DBB5E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EDE2A1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00D592" w14:textId="41A3D626" w:rsidR="00152E9D" w:rsidRPr="00A406E5" w:rsidRDefault="008D20A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E248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BC30E8C" w14:textId="77777777" w:rsidTr="0079112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E1EF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6965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157D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E5A23BD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511EE7B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4D5E9B">
              <w:rPr>
                <w:rFonts w:ascii="Arial" w:hAnsi="Arial" w:cs="Arial"/>
                <w:b/>
              </w:rPr>
              <w:t>Cognitive and Intellectual Skills</w:t>
            </w:r>
          </w:p>
          <w:p w14:paraId="7BF6D02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69B6DF6" w14:textId="0F1FCEF8" w:rsidR="00152E9D" w:rsidRPr="00A406E5" w:rsidRDefault="002E597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D6467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8114CC7" w14:textId="77777777" w:rsidTr="0079112C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19E1B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F47A4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2C3283D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3EB59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6CF4C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C03C09" w14:textId="455B522F" w:rsidR="00152E9D" w:rsidRPr="00A406E5" w:rsidRDefault="008D20A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20C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BF30AEB" w14:textId="77777777" w:rsidTr="0079112C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B3EC4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C23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D953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55C67472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5F6B76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A406E5">
              <w:rPr>
                <w:rFonts w:ascii="Arial" w:hAnsi="Arial" w:cs="Arial"/>
                <w:b/>
              </w:rPr>
              <w:t xml:space="preserve">Practical Application </w:t>
            </w:r>
            <w:r w:rsidR="005F3A53">
              <w:rPr>
                <w:rFonts w:ascii="Arial" w:hAnsi="Arial" w:cs="Arial"/>
                <w:b/>
              </w:rPr>
              <w:t>Skills</w:t>
            </w:r>
          </w:p>
          <w:p w14:paraId="34E6E90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9874A27" w14:textId="73613413" w:rsidR="00152E9D" w:rsidRPr="00A406E5" w:rsidRDefault="002E597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40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634770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59F3E13" w14:textId="77777777" w:rsidTr="0079112C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6E28D5" w14:textId="477A4B10" w:rsidR="00152E9D" w:rsidRPr="008D20A5" w:rsidRDefault="008D20A5" w:rsidP="00152E9D">
            <w:pPr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Very good poster. </w:t>
            </w:r>
          </w:p>
          <w:p w14:paraId="632EC86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CB9E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283780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8A0C9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4E613" w14:textId="10A9FBA1" w:rsidR="00152E9D" w:rsidRPr="00A406E5" w:rsidRDefault="008D20A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B5A9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1B79410" w14:textId="77777777" w:rsidTr="0079112C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5C56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C1C44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5526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3ECB7A" w14:textId="77777777" w:rsidTr="0079112C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AB7DE5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F3A53">
              <w:rPr>
                <w:rFonts w:ascii="Arial" w:hAnsi="Arial" w:cs="Arial"/>
                <w:b/>
              </w:rPr>
              <w:t>Transferable S</w:t>
            </w:r>
            <w:r w:rsidRPr="00A406E5">
              <w:rPr>
                <w:rFonts w:ascii="Arial" w:hAnsi="Arial" w:cs="Arial"/>
                <w:b/>
              </w:rPr>
              <w:t xml:space="preserve">kills for </w:t>
            </w:r>
            <w:r w:rsidR="005F3A53">
              <w:rPr>
                <w:rFonts w:ascii="Arial" w:hAnsi="Arial" w:cs="Arial"/>
                <w:b/>
              </w:rPr>
              <w:t xml:space="preserve">Life and </w:t>
            </w:r>
            <w:r w:rsidRPr="00A406E5">
              <w:rPr>
                <w:rFonts w:ascii="Arial" w:hAnsi="Arial" w:cs="Arial"/>
                <w:b/>
              </w:rPr>
              <w:t>Professional Practice</w:t>
            </w:r>
          </w:p>
          <w:p w14:paraId="7AD96FBE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2A0CF87" w14:textId="7317B2B0" w:rsidR="00152E9D" w:rsidRPr="00A406E5" w:rsidRDefault="002E597E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5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461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2FDB749" w14:textId="77777777" w:rsidTr="0079112C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10D2A0" w14:textId="3AA22398" w:rsidR="00152E9D" w:rsidRPr="008D20A5" w:rsidRDefault="008D20A5" w:rsidP="00152E9D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Very good report structure and maintained consistency throughout. Should work on referencing style, proof reading to avoid grammatical errors and typos. </w:t>
            </w:r>
          </w:p>
          <w:p w14:paraId="366D0CA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08B5C48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D5FE21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706A95" w14:textId="793C5ECC" w:rsidR="00152E9D" w:rsidRPr="00A406E5" w:rsidRDefault="008D20A5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3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D01C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1BAFC54" w14:textId="77777777" w:rsidTr="0079112C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41AF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DD26E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A98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tbl>
      <w:tblPr>
        <w:tblpPr w:leftFromText="180" w:rightFromText="180" w:vertAnchor="text" w:horzAnchor="margin" w:tblpY="16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79112C" w:rsidRPr="00A406E5" w14:paraId="1551E703" w14:textId="77777777" w:rsidTr="0079112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043511B7" w14:textId="77777777" w:rsidR="0079112C" w:rsidRPr="00A406E5" w:rsidRDefault="0079112C" w:rsidP="0079112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Assessment</w:t>
            </w:r>
            <w:r w:rsidRPr="00A406E5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Mark </w:t>
            </w:r>
            <w:r w:rsidRPr="00A406E5">
              <w:rPr>
                <w:rFonts w:ascii="Arial" w:hAnsi="Arial" w:cs="Arial"/>
                <w:bCs/>
                <w:sz w:val="22"/>
                <w:szCs w:val="22"/>
              </w:rPr>
              <w:t>(</w:t>
            </w:r>
            <w:r w:rsidRPr="00A406E5">
              <w:rPr>
                <w:rFonts w:ascii="Arial" w:hAnsi="Arial" w:cs="Arial"/>
                <w:sz w:val="16"/>
                <w:szCs w:val="16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02F55607" w14:textId="77777777" w:rsidR="0079112C" w:rsidRPr="00A406E5" w:rsidRDefault="0079112C" w:rsidP="007911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 w:val="16"/>
                <w:szCs w:val="16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14:paraId="18F1F508" w14:textId="461FC11F" w:rsidR="0079112C" w:rsidRPr="00A406E5" w:rsidRDefault="008D20A5" w:rsidP="0079112C">
            <w:pPr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73</w:t>
            </w:r>
            <w:r w:rsidR="0079112C"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79112C" w:rsidRPr="00A406E5" w14:paraId="730F72A5" w14:textId="77777777" w:rsidTr="0079112C">
        <w:trPr>
          <w:cantSplit/>
        </w:trPr>
        <w:tc>
          <w:tcPr>
            <w:tcW w:w="6062" w:type="dxa"/>
            <w:vMerge/>
            <w:vAlign w:val="bottom"/>
          </w:tcPr>
          <w:p w14:paraId="021823ED" w14:textId="77777777" w:rsidR="0079112C" w:rsidRPr="00A406E5" w:rsidRDefault="0079112C" w:rsidP="0079112C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7326F9A9" w14:textId="77777777" w:rsidR="0079112C" w:rsidRPr="00A406E5" w:rsidRDefault="0079112C" w:rsidP="007911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Up to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40% Max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3944BBF0" w14:textId="77777777" w:rsidR="0079112C" w:rsidRPr="00A406E5" w:rsidRDefault="0079112C" w:rsidP="0079112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CEAB431" w14:textId="77777777" w:rsidR="0079112C" w:rsidRPr="00A406E5" w:rsidRDefault="0079112C" w:rsidP="0079112C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79112C" w:rsidRPr="00A406E5" w14:paraId="1EE630BB" w14:textId="77777777" w:rsidTr="0079112C">
        <w:trPr>
          <w:cantSplit/>
        </w:trPr>
        <w:tc>
          <w:tcPr>
            <w:tcW w:w="6062" w:type="dxa"/>
            <w:vMerge/>
            <w:vAlign w:val="bottom"/>
          </w:tcPr>
          <w:p w14:paraId="32AE22A5" w14:textId="77777777" w:rsidR="0079112C" w:rsidRPr="00A406E5" w:rsidRDefault="0079112C" w:rsidP="0079112C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5D73F3C6" w14:textId="77777777" w:rsidR="0079112C" w:rsidRPr="00A406E5" w:rsidRDefault="0079112C" w:rsidP="0079112C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6E5">
              <w:rPr>
                <w:rFonts w:ascii="Arial" w:hAnsi="Arial" w:cs="Arial"/>
                <w:sz w:val="16"/>
                <w:szCs w:val="16"/>
              </w:rPr>
              <w:t>Over 1 week late</w:t>
            </w: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Pr="00A406E5">
              <w:rPr>
                <w:rFonts w:ascii="Arial" w:hAnsi="Arial" w:cs="Arial"/>
                <w:sz w:val="12"/>
                <w:szCs w:val="12"/>
              </w:rPr>
              <w:t>0%</w:t>
            </w:r>
            <w:r>
              <w:rPr>
                <w:rFonts w:ascii="Arial" w:hAnsi="Arial" w:cs="Arial"/>
                <w:sz w:val="12"/>
                <w:szCs w:val="12"/>
              </w:rPr>
              <w:t>)</w:t>
            </w:r>
          </w:p>
        </w:tc>
        <w:tc>
          <w:tcPr>
            <w:tcW w:w="641" w:type="dxa"/>
            <w:vAlign w:val="bottom"/>
          </w:tcPr>
          <w:p w14:paraId="445BD8FB" w14:textId="77777777" w:rsidR="0079112C" w:rsidRPr="00A406E5" w:rsidRDefault="0079112C" w:rsidP="0079112C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129FFE29" w14:textId="77777777" w:rsidR="0079112C" w:rsidRPr="00A406E5" w:rsidRDefault="0079112C" w:rsidP="0079112C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02EA3726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7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6E525D95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68DD007C" w14:textId="77777777" w:rsidR="00C073F1" w:rsidRPr="00A406E5" w:rsidRDefault="00C073F1" w:rsidP="00152E9D">
      <w:pPr>
        <w:rPr>
          <w:rFonts w:ascii="Arial" w:hAnsi="Arial" w:cs="Arial"/>
          <w:vanish/>
        </w:rPr>
      </w:pPr>
    </w:p>
    <w:sectPr w:rsidR="00C073F1" w:rsidRPr="00A406E5" w:rsidSect="003B1FEA">
      <w:type w:val="continuous"/>
      <w:pgSz w:w="11894" w:h="16834"/>
      <w:pgMar w:top="720" w:right="720" w:bottom="720" w:left="720" w:header="706" w:footer="706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0F1FFB" w14:textId="77777777" w:rsidR="00427A29" w:rsidRDefault="00427A29">
      <w:r>
        <w:separator/>
      </w:r>
    </w:p>
  </w:endnote>
  <w:endnote w:type="continuationSeparator" w:id="0">
    <w:p w14:paraId="213FE757" w14:textId="77777777" w:rsidR="00427A29" w:rsidRDefault="00427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71FE02" w14:textId="77777777" w:rsidR="00152E9D" w:rsidRDefault="00152E9D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3C0F76" w14:textId="77777777" w:rsidR="00427A29" w:rsidRDefault="00427A29">
      <w:r>
        <w:separator/>
      </w:r>
    </w:p>
  </w:footnote>
  <w:footnote w:type="continuationSeparator" w:id="0">
    <w:p w14:paraId="51A7150B" w14:textId="77777777" w:rsidR="00427A29" w:rsidRDefault="00427A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15"/>
  </w:num>
  <w:num w:numId="4">
    <w:abstractNumId w:val="11"/>
  </w:num>
  <w:num w:numId="5">
    <w:abstractNumId w:val="7"/>
  </w:num>
  <w:num w:numId="6">
    <w:abstractNumId w:val="14"/>
  </w:num>
  <w:num w:numId="7">
    <w:abstractNumId w:val="2"/>
  </w:num>
  <w:num w:numId="8">
    <w:abstractNumId w:val="13"/>
  </w:num>
  <w:num w:numId="9">
    <w:abstractNumId w:val="10"/>
  </w:num>
  <w:num w:numId="10">
    <w:abstractNumId w:val="4"/>
  </w:num>
  <w:num w:numId="11">
    <w:abstractNumId w:val="5"/>
  </w:num>
  <w:num w:numId="12">
    <w:abstractNumId w:val="8"/>
  </w:num>
  <w:num w:numId="13">
    <w:abstractNumId w:val="12"/>
  </w:num>
  <w:num w:numId="14">
    <w:abstractNumId w:val="3"/>
  </w:num>
  <w:num w:numId="15">
    <w:abstractNumId w:val="0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4521"/>
    <w:rsid w:val="00011666"/>
    <w:rsid w:val="00026B02"/>
    <w:rsid w:val="000822E5"/>
    <w:rsid w:val="000971FC"/>
    <w:rsid w:val="000A2A3A"/>
    <w:rsid w:val="000A492A"/>
    <w:rsid w:val="000D2F80"/>
    <w:rsid w:val="000E413A"/>
    <w:rsid w:val="000F5AA3"/>
    <w:rsid w:val="00100396"/>
    <w:rsid w:val="00100B5C"/>
    <w:rsid w:val="001106E9"/>
    <w:rsid w:val="00124CA5"/>
    <w:rsid w:val="00134F77"/>
    <w:rsid w:val="001363A5"/>
    <w:rsid w:val="00152E9D"/>
    <w:rsid w:val="00154487"/>
    <w:rsid w:val="0017512A"/>
    <w:rsid w:val="00196958"/>
    <w:rsid w:val="001A1E39"/>
    <w:rsid w:val="001A24F3"/>
    <w:rsid w:val="001B405C"/>
    <w:rsid w:val="001B5F45"/>
    <w:rsid w:val="001E1050"/>
    <w:rsid w:val="001E1E1F"/>
    <w:rsid w:val="001E2007"/>
    <w:rsid w:val="001E57C1"/>
    <w:rsid w:val="001F07EF"/>
    <w:rsid w:val="001F50B6"/>
    <w:rsid w:val="001F6D7A"/>
    <w:rsid w:val="00224849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A7B1B"/>
    <w:rsid w:val="002C449B"/>
    <w:rsid w:val="002C6040"/>
    <w:rsid w:val="002D2588"/>
    <w:rsid w:val="002D5B3F"/>
    <w:rsid w:val="002E272E"/>
    <w:rsid w:val="002E597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1FEA"/>
    <w:rsid w:val="003B366F"/>
    <w:rsid w:val="003B3F9D"/>
    <w:rsid w:val="003B6C95"/>
    <w:rsid w:val="003E5751"/>
    <w:rsid w:val="004046A9"/>
    <w:rsid w:val="00404C50"/>
    <w:rsid w:val="00423934"/>
    <w:rsid w:val="00426244"/>
    <w:rsid w:val="00427A29"/>
    <w:rsid w:val="00451810"/>
    <w:rsid w:val="00470A38"/>
    <w:rsid w:val="00477880"/>
    <w:rsid w:val="004874DE"/>
    <w:rsid w:val="004B5334"/>
    <w:rsid w:val="004B6C14"/>
    <w:rsid w:val="004D5E9B"/>
    <w:rsid w:val="004D63D9"/>
    <w:rsid w:val="004E6585"/>
    <w:rsid w:val="004F38B4"/>
    <w:rsid w:val="0050249F"/>
    <w:rsid w:val="00524566"/>
    <w:rsid w:val="00527E60"/>
    <w:rsid w:val="00530BEF"/>
    <w:rsid w:val="00552351"/>
    <w:rsid w:val="00561F00"/>
    <w:rsid w:val="00562C4E"/>
    <w:rsid w:val="00562DEC"/>
    <w:rsid w:val="00576AB4"/>
    <w:rsid w:val="00577917"/>
    <w:rsid w:val="0058048A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2434"/>
    <w:rsid w:val="0063478F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A6DC3"/>
    <w:rsid w:val="006B6BF5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91024"/>
    <w:rsid w:val="0079112C"/>
    <w:rsid w:val="00793F0A"/>
    <w:rsid w:val="007A2657"/>
    <w:rsid w:val="007C682C"/>
    <w:rsid w:val="007D2385"/>
    <w:rsid w:val="007D5DE2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B43E7"/>
    <w:rsid w:val="008D20A5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871FF"/>
    <w:rsid w:val="00990799"/>
    <w:rsid w:val="00995D51"/>
    <w:rsid w:val="009A0631"/>
    <w:rsid w:val="009B10ED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23D0"/>
    <w:rsid w:val="00A4641C"/>
    <w:rsid w:val="00A55876"/>
    <w:rsid w:val="00A67FB1"/>
    <w:rsid w:val="00A72F20"/>
    <w:rsid w:val="00A773AA"/>
    <w:rsid w:val="00A85BFE"/>
    <w:rsid w:val="00AB6FE7"/>
    <w:rsid w:val="00AB7AD7"/>
    <w:rsid w:val="00AC02D3"/>
    <w:rsid w:val="00AD2430"/>
    <w:rsid w:val="00AE41A6"/>
    <w:rsid w:val="00AF0E34"/>
    <w:rsid w:val="00AF271D"/>
    <w:rsid w:val="00AF56C2"/>
    <w:rsid w:val="00B004E6"/>
    <w:rsid w:val="00B0744D"/>
    <w:rsid w:val="00B50EA8"/>
    <w:rsid w:val="00B64082"/>
    <w:rsid w:val="00B72325"/>
    <w:rsid w:val="00B81AD3"/>
    <w:rsid w:val="00B829D8"/>
    <w:rsid w:val="00B84B5B"/>
    <w:rsid w:val="00B86446"/>
    <w:rsid w:val="00BA1176"/>
    <w:rsid w:val="00BE0B01"/>
    <w:rsid w:val="00BE79C7"/>
    <w:rsid w:val="00BF3CB5"/>
    <w:rsid w:val="00C01A3F"/>
    <w:rsid w:val="00C073F1"/>
    <w:rsid w:val="00C1285B"/>
    <w:rsid w:val="00C1361B"/>
    <w:rsid w:val="00C14E1F"/>
    <w:rsid w:val="00C315AF"/>
    <w:rsid w:val="00C36D9A"/>
    <w:rsid w:val="00C44A72"/>
    <w:rsid w:val="00C61FC2"/>
    <w:rsid w:val="00C705F9"/>
    <w:rsid w:val="00C80F0F"/>
    <w:rsid w:val="00C8667A"/>
    <w:rsid w:val="00C93BCB"/>
    <w:rsid w:val="00C95C2D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A36EE"/>
    <w:rsid w:val="00DB116D"/>
    <w:rsid w:val="00DD17CC"/>
    <w:rsid w:val="00DE217A"/>
    <w:rsid w:val="00DE67C2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2126"/>
    <w:rsid w:val="00F03D85"/>
    <w:rsid w:val="00F07C8C"/>
    <w:rsid w:val="00F249F1"/>
    <w:rsid w:val="00F25B9D"/>
    <w:rsid w:val="00F2664E"/>
    <w:rsid w:val="00F30510"/>
    <w:rsid w:val="00F31163"/>
    <w:rsid w:val="00F311D9"/>
    <w:rsid w:val="00F31C04"/>
    <w:rsid w:val="00F442A7"/>
    <w:rsid w:val="00F54CFC"/>
    <w:rsid w:val="00F57A89"/>
    <w:rsid w:val="00F61A20"/>
    <w:rsid w:val="00F63DD9"/>
    <w:rsid w:val="00F67644"/>
    <w:rsid w:val="00F8381F"/>
    <w:rsid w:val="00F847F3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  <w:rsid w:val="00FF5A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0F19176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5</TotalTime>
  <Pages>2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1067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GA36a Level 4</dc:title>
  <dc:creator>fad-lc</dc:creator>
  <dc:description>August 2018</dc:description>
  <cp:lastModifiedBy>Kapilan</cp:lastModifiedBy>
  <cp:revision>4</cp:revision>
  <cp:lastPrinted>2014-10-10T07:42:00Z</cp:lastPrinted>
  <dcterms:created xsi:type="dcterms:W3CDTF">2021-02-09T18:37:00Z</dcterms:created>
  <dcterms:modified xsi:type="dcterms:W3CDTF">2021-02-10T18:13:00Z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