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501554102"/>
        <w:docPartObj>
          <w:docPartGallery w:val="Cover Pages"/>
          <w:docPartUnique/>
        </w:docPartObj>
      </w:sdtPr>
      <w:sdtEndPr/>
      <w:sdtContent>
        <w:p w14:paraId="675FB6D1" w14:textId="77777777" w:rsidR="004A52F9" w:rsidRDefault="004A52F9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6790"/>
          </w:tblGrid>
          <w:tr w:rsidR="004A52F9" w14:paraId="284ACCAF" w14:textId="77777777">
            <w:sdt>
              <w:sdtPr>
                <w:rPr>
                  <w:color w:val="2E74B5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F541265A05C14E88AE2A1E5BC5765CFA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5DF55856" w14:textId="0FEC577A" w:rsidR="004A52F9" w:rsidRDefault="00B10154">
                    <w:pPr>
                      <w:pStyle w:val="NoSpacing"/>
                      <w:rPr>
                        <w:color w:val="2E74B5" w:themeColor="accent1" w:themeShade="BF"/>
                        <w:sz w:val="24"/>
                      </w:rPr>
                    </w:pPr>
                    <w:r>
                      <w:rPr>
                        <w:color w:val="2E74B5" w:themeColor="accent1" w:themeShade="BF"/>
                        <w:sz w:val="24"/>
                        <w:szCs w:val="24"/>
                      </w:rPr>
                      <w:t>University of Wales, Trinity St. David</w:t>
                    </w:r>
                  </w:p>
                </w:tc>
              </w:sdtContent>
            </w:sdt>
          </w:tr>
          <w:tr w:rsidR="004A52F9" w14:paraId="547C86EC" w14:textId="77777777" w:rsidTr="00F709A1">
            <w:trPr>
              <w:trHeight w:val="2823"/>
            </w:trPr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5B9BD5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4E112EE6304B450C9A409E59B4BC5A2D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589B2F90" w14:textId="791AABBA" w:rsidR="004A52F9" w:rsidRDefault="00F709A1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>Icarus</w:t>
                    </w:r>
                    <w:r w:rsidR="00B10154"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 xml:space="preserve">                        Sales                        Service</w:t>
                    </w:r>
                  </w:p>
                </w:sdtContent>
              </w:sdt>
            </w:tc>
          </w:tr>
          <w:tr w:rsidR="004A52F9" w14:paraId="61369913" w14:textId="77777777">
            <w:sdt>
              <w:sdtPr>
                <w:rPr>
                  <w:color w:val="2E74B5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42FA6649115C48E6863FD1BD83BBB24B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850DCE2" w14:textId="689085A7" w:rsidR="004A52F9" w:rsidRDefault="00B10154">
                    <w:pPr>
                      <w:pStyle w:val="NoSpacing"/>
                      <w:rPr>
                        <w:color w:val="2E74B5" w:themeColor="accent1" w:themeShade="BF"/>
                        <w:sz w:val="24"/>
                      </w:rPr>
                    </w:pPr>
                    <w:r>
                      <w:rPr>
                        <w:color w:val="2E74B5" w:themeColor="accent1" w:themeShade="BF"/>
                        <w:sz w:val="24"/>
                        <w:szCs w:val="24"/>
                      </w:rPr>
                      <w:t>BEng Computer Systems and Electronics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559"/>
          </w:tblGrid>
          <w:tr w:rsidR="004A52F9" w14:paraId="476C20F2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069B58FB" w14:textId="24D68180" w:rsidR="004A52F9" w:rsidRDefault="00C97D44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  <w:r>
                  <w:rPr>
                    <w:color w:val="5B9BD5" w:themeColor="accent1"/>
                    <w:sz w:val="28"/>
                    <w:szCs w:val="28"/>
                  </w:rPr>
                  <w:t>Tho</w:t>
                </w:r>
                <w:r w:rsidR="00F709A1">
                  <w:rPr>
                    <w:color w:val="5B9BD5" w:themeColor="accent1"/>
                    <w:sz w:val="28"/>
                    <w:szCs w:val="28"/>
                  </w:rPr>
                  <w:t>r</w:t>
                </w:r>
                <w:r>
                  <w:rPr>
                    <w:color w:val="5B9BD5" w:themeColor="accent1"/>
                    <w:sz w:val="28"/>
                    <w:szCs w:val="28"/>
                  </w:rPr>
                  <w:t>bjørn R. Kristiansen (P151226 / 1651093)</w:t>
                </w:r>
              </w:p>
              <w:p w14:paraId="10B137F4" w14:textId="754F98A1" w:rsidR="004A52F9" w:rsidRDefault="00F709A1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  <w:r>
                  <w:rPr>
                    <w:color w:val="5B9BD5" w:themeColor="accent1"/>
                    <w:sz w:val="28"/>
                    <w:szCs w:val="28"/>
                  </w:rPr>
                  <w:t>March 2018</w:t>
                </w:r>
              </w:p>
              <w:p w14:paraId="79BC49E7" w14:textId="77777777" w:rsidR="004A52F9" w:rsidRDefault="004A52F9"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 w14:paraId="1A38D1D6" w14:textId="77777777" w:rsidR="004A52F9" w:rsidRDefault="004A52F9">
          <w:r>
            <w:br w:type="page"/>
          </w:r>
        </w:p>
      </w:sdtContent>
    </w:sdt>
    <w:p w14:paraId="523421F3" w14:textId="77777777" w:rsidR="00961D02" w:rsidRDefault="00961D02"/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128631435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3FF24F" w14:textId="3822B3BC" w:rsidR="00730CAE" w:rsidRDefault="00730CAE">
          <w:pPr>
            <w:pStyle w:val="TOCHeading"/>
          </w:pPr>
          <w:r>
            <w:t>Contents</w:t>
          </w:r>
        </w:p>
        <w:p w14:paraId="7E6F38CB" w14:textId="159615B2" w:rsidR="004E1797" w:rsidRDefault="008D4F39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9422902" w:history="1">
            <w:r w:rsidR="004E1797" w:rsidRPr="00757FC8">
              <w:rPr>
                <w:rStyle w:val="Hyperlink"/>
                <w:noProof/>
              </w:rPr>
              <w:t>Introduction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_Toc509422902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2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0BE2B3C4" w14:textId="0A78D2D4" w:rsidR="004E1797" w:rsidRDefault="0035542A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509422903" w:history="1">
            <w:r w:rsidR="004E1797" w:rsidRPr="00757FC8">
              <w:rPr>
                <w:rStyle w:val="Hyperlink"/>
                <w:noProof/>
              </w:rPr>
              <w:t>User Manual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_Toc509422903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3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13172EF6" w14:textId="709FB5B1" w:rsidR="004E1797" w:rsidRDefault="0035542A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509422904" w:history="1">
            <w:r w:rsidR="004E1797" w:rsidRPr="00757FC8">
              <w:rPr>
                <w:rStyle w:val="Hyperlink"/>
                <w:noProof/>
              </w:rPr>
              <w:t>Features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_Toc509422904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3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7B715527" w14:textId="401267D7" w:rsidR="004E1797" w:rsidRDefault="0035542A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509422905" w:history="1">
            <w:r w:rsidR="004E1797" w:rsidRPr="00757FC8">
              <w:rPr>
                <w:rStyle w:val="Hyperlink"/>
                <w:noProof/>
              </w:rPr>
              <w:t>Running the Program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_Toc509422905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3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45DCA570" w14:textId="12F78AE5" w:rsidR="004E1797" w:rsidRDefault="0035542A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509422906" w:history="1">
            <w:r w:rsidR="004E1797" w:rsidRPr="00757FC8">
              <w:rPr>
                <w:rStyle w:val="Hyperlink"/>
                <w:noProof/>
              </w:rPr>
              <w:t>Administrator Portal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_Toc509422906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5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3CC3A5A9" w14:textId="57A9E9E1" w:rsidR="004E1797" w:rsidRDefault="0035542A">
          <w:pPr>
            <w:pStyle w:val="TOC1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509422907" w:history="1">
            <w:r w:rsidR="004E1797" w:rsidRPr="00757FC8">
              <w:rPr>
                <w:rStyle w:val="Hyperlink"/>
                <w:noProof/>
              </w:rPr>
              <w:t>Technical Documentation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_Toc509422907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7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38B7146B" w14:textId="628B2789" w:rsidR="004E1797" w:rsidRDefault="0035542A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509422908" w:history="1">
            <w:r w:rsidR="004E1797" w:rsidRPr="00757FC8">
              <w:rPr>
                <w:rStyle w:val="Hyperlink"/>
                <w:noProof/>
              </w:rPr>
              <w:t>UML Diagrams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_Toc509422908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7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62972669" w14:textId="53945C2F" w:rsidR="004E1797" w:rsidRDefault="0035542A">
          <w:pPr>
            <w:pStyle w:val="TOC2"/>
            <w:tabs>
              <w:tab w:val="right" w:leader="dot" w:pos="849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GB"/>
            </w:rPr>
          </w:pPr>
          <w:hyperlink w:anchor="_Toc509422909" w:history="1">
            <w:r w:rsidR="004E1797" w:rsidRPr="00757FC8">
              <w:rPr>
                <w:rStyle w:val="Hyperlink"/>
                <w:noProof/>
              </w:rPr>
              <w:t>Code Examples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_Toc509422909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12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5BA9664E" w14:textId="25EC301F" w:rsidR="004E1797" w:rsidRDefault="0035542A">
          <w:pPr>
            <w:pStyle w:val="TOC3"/>
            <w:tabs>
              <w:tab w:val="right" w:leader="dot" w:pos="8493"/>
            </w:tabs>
            <w:rPr>
              <w:noProof/>
            </w:rPr>
          </w:pPr>
          <w:hyperlink w:anchor="_Toc509422910" w:history="1">
            <w:r w:rsidR="004E1797" w:rsidRPr="00757FC8">
              <w:rPr>
                <w:rStyle w:val="Hyperlink"/>
                <w:noProof/>
              </w:rPr>
              <w:t>Overloading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_Toc509422910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12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0CC6A837" w14:textId="5934D0C5" w:rsidR="004E1797" w:rsidRDefault="0035542A">
          <w:pPr>
            <w:pStyle w:val="TOC3"/>
            <w:tabs>
              <w:tab w:val="right" w:leader="dot" w:pos="8493"/>
            </w:tabs>
            <w:rPr>
              <w:noProof/>
            </w:rPr>
          </w:pPr>
          <w:hyperlink w:anchor="_Toc509422911" w:history="1">
            <w:r w:rsidR="004E1797" w:rsidRPr="00757FC8">
              <w:rPr>
                <w:rStyle w:val="Hyperlink"/>
                <w:noProof/>
              </w:rPr>
              <w:t>Inheritance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_Toc509422911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12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3C2FEC58" w14:textId="7B48DCAD" w:rsidR="004E1797" w:rsidRDefault="0035542A">
          <w:pPr>
            <w:pStyle w:val="TOC3"/>
            <w:tabs>
              <w:tab w:val="right" w:leader="dot" w:pos="8493"/>
            </w:tabs>
            <w:rPr>
              <w:noProof/>
            </w:rPr>
          </w:pPr>
          <w:hyperlink w:anchor="_Toc509422912" w:history="1">
            <w:r w:rsidR="004E1797" w:rsidRPr="00757FC8">
              <w:rPr>
                <w:rStyle w:val="Hyperlink"/>
                <w:noProof/>
              </w:rPr>
              <w:t>Object Usage</w:t>
            </w:r>
            <w:r w:rsidR="004E1797">
              <w:rPr>
                <w:noProof/>
                <w:webHidden/>
              </w:rPr>
              <w:tab/>
            </w:r>
            <w:r w:rsidR="004E1797">
              <w:rPr>
                <w:noProof/>
                <w:webHidden/>
              </w:rPr>
              <w:fldChar w:fldCharType="begin"/>
            </w:r>
            <w:r w:rsidR="004E1797">
              <w:rPr>
                <w:noProof/>
                <w:webHidden/>
              </w:rPr>
              <w:instrText xml:space="preserve"> PAGEREF _Toc509422912 \h </w:instrText>
            </w:r>
            <w:r w:rsidR="004E1797">
              <w:rPr>
                <w:noProof/>
                <w:webHidden/>
              </w:rPr>
            </w:r>
            <w:r w:rsidR="004E1797">
              <w:rPr>
                <w:noProof/>
                <w:webHidden/>
              </w:rPr>
              <w:fldChar w:fldCharType="separate"/>
            </w:r>
            <w:r w:rsidR="004E1797">
              <w:rPr>
                <w:noProof/>
                <w:webHidden/>
              </w:rPr>
              <w:t>12</w:t>
            </w:r>
            <w:r w:rsidR="004E1797">
              <w:rPr>
                <w:noProof/>
                <w:webHidden/>
              </w:rPr>
              <w:fldChar w:fldCharType="end"/>
            </w:r>
          </w:hyperlink>
        </w:p>
        <w:p w14:paraId="3E3FB6DD" w14:textId="7497CBB8" w:rsidR="00730CAE" w:rsidRDefault="008D4F39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076D39B6" w14:textId="77777777" w:rsidR="00730CAE" w:rsidRDefault="00730CAE"/>
    <w:p w14:paraId="67224721" w14:textId="77777777" w:rsidR="00730CAE" w:rsidRDefault="00730CAE">
      <w:r>
        <w:br w:type="page"/>
      </w:r>
    </w:p>
    <w:p w14:paraId="2CA5092D" w14:textId="77777777" w:rsidR="001322DC" w:rsidRDefault="00032739" w:rsidP="001322DC">
      <w:pPr>
        <w:pStyle w:val="Heading1"/>
      </w:pPr>
      <w:bookmarkStart w:id="0" w:name="_Toc509422902"/>
      <w:r>
        <w:lastRenderedPageBreak/>
        <w:t>Introduction</w:t>
      </w:r>
      <w:bookmarkEnd w:id="0"/>
    </w:p>
    <w:p w14:paraId="1CCCDA0B" w14:textId="4CCF7499" w:rsidR="007723B3" w:rsidRDefault="001322DC" w:rsidP="001322DC">
      <w:r>
        <w:t xml:space="preserve">This is the </w:t>
      </w:r>
      <w:r w:rsidR="00781990">
        <w:t>technical</w:t>
      </w:r>
      <w:r>
        <w:t xml:space="preserve"> documentation and user manual for the </w:t>
      </w:r>
      <w:r w:rsidR="007D547E">
        <w:t xml:space="preserve">Icarus Sales System (ISS) software. This software is designed for medium-large businesses </w:t>
      </w:r>
      <w:r w:rsidR="00DE6193">
        <w:t xml:space="preserve">who wish to enter the component sales market at a simple level. </w:t>
      </w:r>
    </w:p>
    <w:p w14:paraId="5860E283" w14:textId="71713B3C" w:rsidR="00C35103" w:rsidRDefault="00C35103" w:rsidP="001322DC"/>
    <w:p w14:paraId="1FFA6D4D" w14:textId="77777777" w:rsidR="00C35103" w:rsidRDefault="00C35103" w:rsidP="001322DC"/>
    <w:p w14:paraId="21EB3BB0" w14:textId="585D8050" w:rsidR="00C35103" w:rsidRDefault="00C35103" w:rsidP="001322DC"/>
    <w:p w14:paraId="161071CE" w14:textId="0FEA9F2A" w:rsidR="00C35103" w:rsidRDefault="00C35103" w:rsidP="001322DC"/>
    <w:p w14:paraId="36E8D1FE" w14:textId="1CCCDEE8" w:rsidR="00C35103" w:rsidRDefault="00C35103" w:rsidP="001322DC"/>
    <w:p w14:paraId="7A9037C1" w14:textId="09B7E047" w:rsidR="00C35103" w:rsidRDefault="00C35103" w:rsidP="001322DC"/>
    <w:p w14:paraId="6E23AC54" w14:textId="6996F69E" w:rsidR="00C35103" w:rsidRDefault="00C35103" w:rsidP="001322DC"/>
    <w:p w14:paraId="5F7FFF03" w14:textId="4C66FA58" w:rsidR="00C35103" w:rsidRDefault="00C35103" w:rsidP="001322DC"/>
    <w:p w14:paraId="259EDD29" w14:textId="5A97238B" w:rsidR="00C35103" w:rsidRDefault="00C35103" w:rsidP="001322DC"/>
    <w:p w14:paraId="733B676E" w14:textId="48FBE24B" w:rsidR="00C35103" w:rsidRDefault="00C35103" w:rsidP="001322DC"/>
    <w:p w14:paraId="0225307D" w14:textId="67C1EBB2" w:rsidR="00C35103" w:rsidRDefault="00C35103" w:rsidP="001322DC"/>
    <w:p w14:paraId="157C0607" w14:textId="51FFF669" w:rsidR="00C35103" w:rsidRDefault="00C35103" w:rsidP="001322DC"/>
    <w:p w14:paraId="639CF900" w14:textId="1809738F" w:rsidR="00C35103" w:rsidRDefault="00C35103" w:rsidP="001322DC"/>
    <w:p w14:paraId="3DA2E068" w14:textId="2C87DD1C" w:rsidR="00C35103" w:rsidRDefault="00C35103" w:rsidP="001322DC"/>
    <w:p w14:paraId="733A4127" w14:textId="1CE26809" w:rsidR="00C35103" w:rsidRDefault="00C35103" w:rsidP="001322DC"/>
    <w:p w14:paraId="34BDE648" w14:textId="743816CB" w:rsidR="00C35103" w:rsidRDefault="00C35103" w:rsidP="001322DC"/>
    <w:p w14:paraId="26CF6441" w14:textId="7D45EAD9" w:rsidR="00C35103" w:rsidRDefault="00C35103" w:rsidP="001322DC"/>
    <w:p w14:paraId="4EBCB30F" w14:textId="32214448" w:rsidR="00C35103" w:rsidRDefault="00C35103" w:rsidP="001322DC"/>
    <w:p w14:paraId="41453FB8" w14:textId="77777777" w:rsidR="00C35103" w:rsidRDefault="00C35103" w:rsidP="001322DC"/>
    <w:p w14:paraId="5047F5BD" w14:textId="3D22C9DB" w:rsidR="00C97D44" w:rsidRDefault="00C97D44" w:rsidP="00C97D44">
      <w:pPr>
        <w:pStyle w:val="Heading1"/>
      </w:pPr>
      <w:bookmarkStart w:id="1" w:name="_Toc509422903"/>
      <w:r>
        <w:lastRenderedPageBreak/>
        <w:t xml:space="preserve">User </w:t>
      </w:r>
      <w:r w:rsidR="00E4413E">
        <w:t>M</w:t>
      </w:r>
      <w:r>
        <w:t>anual</w:t>
      </w:r>
      <w:bookmarkEnd w:id="1"/>
    </w:p>
    <w:p w14:paraId="7D6ED64C" w14:textId="77777777" w:rsidR="007723B3" w:rsidRDefault="007723B3" w:rsidP="00C97D44">
      <w:pPr>
        <w:pStyle w:val="Heading2"/>
      </w:pPr>
      <w:bookmarkStart w:id="2" w:name="_Toc509422904"/>
      <w:r>
        <w:t>Features</w:t>
      </w:r>
      <w:bookmarkEnd w:id="2"/>
    </w:p>
    <w:p w14:paraId="0C3AD9DA" w14:textId="5251F5D1" w:rsidR="00C97D44" w:rsidRDefault="007723B3" w:rsidP="007723B3">
      <w:r>
        <w:t xml:space="preserve">This software features </w:t>
      </w:r>
      <w:r w:rsidR="00B25DDC">
        <w:t>shopping baskets, user lists</w:t>
      </w:r>
      <w:r w:rsidR="009A001E">
        <w:t>, inventory control,</w:t>
      </w:r>
      <w:r w:rsidR="00600A01">
        <w:t xml:space="preserve"> an admin</w:t>
      </w:r>
      <w:r w:rsidR="00B40854">
        <w:t>istrator</w:t>
      </w:r>
      <w:r w:rsidR="00600A01">
        <w:t xml:space="preserve"> portal and discount control. These will be further explained in the document in either the user manual or </w:t>
      </w:r>
      <w:r w:rsidR="00F27455">
        <w:t>with included</w:t>
      </w:r>
      <w:r w:rsidR="00600A01">
        <w:t xml:space="preserve"> diagrams. </w:t>
      </w:r>
      <w:r w:rsidR="00C5242A">
        <w:t xml:space="preserve"> </w:t>
      </w:r>
    </w:p>
    <w:p w14:paraId="4A0FA133" w14:textId="0B5B0EEE" w:rsidR="00781990" w:rsidRDefault="00E4413E" w:rsidP="00E4413E">
      <w:pPr>
        <w:pStyle w:val="Heading2"/>
      </w:pPr>
      <w:bookmarkStart w:id="3" w:name="_Toc509422905"/>
      <w:r>
        <w:t>Running the Program</w:t>
      </w:r>
      <w:bookmarkEnd w:id="3"/>
    </w:p>
    <w:p w14:paraId="1C7E9E45" w14:textId="7E62126C" w:rsidR="00BF688B" w:rsidRDefault="00E4413E" w:rsidP="007723B3">
      <w:r>
        <w:t xml:space="preserve">When launching the profile, </w:t>
      </w:r>
      <w:r w:rsidR="008C5685">
        <w:t>a</w:t>
      </w:r>
      <w:r>
        <w:t xml:space="preserve"> promp</w:t>
      </w:r>
      <w:r w:rsidR="008C5685">
        <w:t>t</w:t>
      </w:r>
      <w:r>
        <w:t xml:space="preserve"> with either creating a new user, logging in to the customer portal or </w:t>
      </w:r>
      <w:r w:rsidR="000B662E">
        <w:t xml:space="preserve">logging in to the </w:t>
      </w:r>
      <w:r w:rsidR="00B40854">
        <w:t>administrator portal</w:t>
      </w:r>
      <w:r w:rsidR="008C5685">
        <w:t xml:space="preserve"> appears</w:t>
      </w:r>
      <w:r w:rsidR="00C41A53">
        <w:t xml:space="preserve"> (fig. 1)</w:t>
      </w:r>
      <w:r w:rsidR="00B40854">
        <w:t xml:space="preserve">. </w:t>
      </w:r>
    </w:p>
    <w:p w14:paraId="68824017" w14:textId="6D458091" w:rsidR="00E7582B" w:rsidRDefault="00C41A53" w:rsidP="007723B3">
      <w:pPr>
        <w:rPr>
          <w:i/>
        </w:rPr>
      </w:pPr>
      <w:r>
        <w:rPr>
          <w:i/>
          <w:noProof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 wp14:anchorId="1E6232A3" wp14:editId="50F1D53A">
                <wp:simplePos x="0" y="0"/>
                <wp:positionH relativeFrom="column">
                  <wp:posOffset>878426</wp:posOffset>
                </wp:positionH>
                <wp:positionV relativeFrom="paragraph">
                  <wp:posOffset>624564</wp:posOffset>
                </wp:positionV>
                <wp:extent cx="3648075" cy="1228090"/>
                <wp:effectExtent l="0" t="0" r="9525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48075" cy="1228090"/>
                          <a:chOff x="0" y="0"/>
                          <a:chExt cx="3648075" cy="122809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969645"/>
                            <a:ext cx="364807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6890892" w14:textId="297F9F92" w:rsidR="00C41A53" w:rsidRPr="00737844" w:rsidRDefault="00C41A53" w:rsidP="00C41A53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Figure </w:t>
                              </w:r>
                              <w:r w:rsidR="0035542A">
                                <w:fldChar w:fldCharType="begin"/>
                              </w:r>
                              <w:r w:rsidR="0035542A">
                                <w:instrText xml:space="preserve"> SEQ Figure \* ARABIC </w:instrText>
                              </w:r>
                              <w:r w:rsidR="0035542A">
                                <w:fldChar w:fldCharType="separate"/>
                              </w:r>
                              <w:r w:rsidR="00116823">
                                <w:rPr>
                                  <w:noProof/>
                                </w:rPr>
                                <w:t>1</w:t>
                              </w:r>
                              <w:r w:rsidR="0035542A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Initial menu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6232A3" id="Group 3" o:spid="_x0000_s1026" style="position:absolute;margin-left:69.15pt;margin-top:49.2pt;width:287.25pt;height:96.7pt;z-index:251634688" coordsize="36480,12280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6480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9696;width:36480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" stroked="f">
                  <v:textbox style="mso-fit-shape-to-text:t" inset="0,0,0,0">
                    <w:txbxContent>
                      <w:p w14:paraId="56890892" w14:textId="297F9F92" w:rsidR="00C41A53" w:rsidRPr="00737844" w:rsidRDefault="00C41A53" w:rsidP="00C41A53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116823">
                            <w:rPr>
                              <w:noProof/>
                            </w:rPr>
                            <w:t>1</w:t>
                          </w:r>
                        </w:fldSimple>
                        <w:r>
                          <w:t xml:space="preserve"> - Initial menu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BF688B">
        <w:rPr>
          <w:i/>
        </w:rPr>
        <w:t xml:space="preserve">Note: Entering a category number which doesn’t exist prompts the user </w:t>
      </w:r>
      <w:r w:rsidR="008C5685">
        <w:rPr>
          <w:i/>
        </w:rPr>
        <w:t xml:space="preserve">to try again until </w:t>
      </w:r>
      <w:r w:rsidR="00D62B9B">
        <w:rPr>
          <w:i/>
        </w:rPr>
        <w:t>a valid number is inputted.</w:t>
      </w:r>
      <w:r w:rsidR="00E7582B">
        <w:rPr>
          <w:i/>
        </w:rPr>
        <w:t xml:space="preserve"> This recurs through the program UI.</w:t>
      </w:r>
    </w:p>
    <w:p w14:paraId="77A2142B" w14:textId="12D9E100" w:rsidR="00503CC8" w:rsidRDefault="00742DD8" w:rsidP="00C41A53">
      <w:r>
        <w:t xml:space="preserve">In the customer menu, the user is given a choice between purchasing components or exiting the program (fig. 2). Exiting the program will give the option of clearing the </w:t>
      </w:r>
      <w:r w:rsidR="00635601">
        <w:t xml:space="preserve">shopping </w:t>
      </w:r>
      <w:r>
        <w:t xml:space="preserve">basket before </w:t>
      </w:r>
      <w:r w:rsidR="00635601">
        <w:t>closing.</w:t>
      </w:r>
      <w:r w:rsidR="00503CC8">
        <w:t xml:space="preserve"> Choosing option 1 will </w:t>
      </w:r>
      <w:r w:rsidR="00A60C6C">
        <w:t xml:space="preserve">prompt the user to log in. </w:t>
      </w:r>
    </w:p>
    <w:p w14:paraId="39AE5302" w14:textId="5B60B30F" w:rsidR="00635601" w:rsidRDefault="00503CC8" w:rsidP="00635601">
      <w:r>
        <w:rPr>
          <w:noProof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5B879B3F" wp14:editId="688DED55">
                <wp:simplePos x="0" y="0"/>
                <wp:positionH relativeFrom="column">
                  <wp:posOffset>1427066</wp:posOffset>
                </wp:positionH>
                <wp:positionV relativeFrom="paragraph">
                  <wp:posOffset>-2954</wp:posOffset>
                </wp:positionV>
                <wp:extent cx="2552700" cy="1474470"/>
                <wp:effectExtent l="0" t="0" r="0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700" cy="1474470"/>
                          <a:chOff x="0" y="0"/>
                          <a:chExt cx="2552700" cy="147447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1162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1216025"/>
                            <a:ext cx="255270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DC882C" w14:textId="0156F68C" w:rsidR="00635601" w:rsidRPr="00463836" w:rsidRDefault="00635601" w:rsidP="00635601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Figure </w:t>
                              </w:r>
                              <w:r w:rsidR="0035542A">
                                <w:fldChar w:fldCharType="begin"/>
                              </w:r>
                              <w:r w:rsidR="0035542A">
                                <w:instrText xml:space="preserve"> SEQ Figure \* ARABIC </w:instrText>
                              </w:r>
                              <w:r w:rsidR="0035542A">
                                <w:fldChar w:fldCharType="separate"/>
                              </w:r>
                              <w:r w:rsidR="00116823">
                                <w:rPr>
                                  <w:noProof/>
                                </w:rPr>
                                <w:t>2</w:t>
                              </w:r>
                              <w:r w:rsidR="0035542A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Customer portal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879B3F" id="Group 6" o:spid="_x0000_s1029" style="position:absolute;margin-left:112.35pt;margin-top:-.25pt;width:201pt;height:116.1pt;z-index:251638784" coordsize="25527,14744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">
                <v:shape id="Picture 4" o:spid="_x0000_s1030" type="#_x0000_t75" style="position:absolute;width:25527;height:1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">
                  <v:imagedata r:id="rId8" o:title=""/>
                </v:shape>
                <v:shape id="Text Box 5" o:spid="_x0000_s1031" type="#_x0000_t202" style="position:absolute;top:12160;width:25527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" stroked="f">
                  <v:textbox style="mso-fit-shape-to-text:t" inset="0,0,0,0">
                    <w:txbxContent>
                      <w:p w14:paraId="0FDC882C" w14:textId="0156F68C" w:rsidR="00635601" w:rsidRPr="00463836" w:rsidRDefault="00635601" w:rsidP="00635601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116823">
                            <w:rPr>
                              <w:noProof/>
                            </w:rPr>
                            <w:t>2</w:t>
                          </w:r>
                        </w:fldSimple>
                        <w:r>
                          <w:t xml:space="preserve"> - Customer portal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9C48F0">
        <w:t xml:space="preserve">If option 1 is chosen, the user is presented with the various components available for purchase and their prices. The current component stock is also </w:t>
      </w:r>
      <w:r w:rsidR="005B2E91">
        <w:t>shown. The</w:t>
      </w:r>
      <w:r w:rsidR="00930E45">
        <w:t xml:space="preserve"> user can now choose to either buy components, view shopping basket</w:t>
      </w:r>
      <w:r w:rsidR="008A317D">
        <w:t>, reverting to the customer portal,</w:t>
      </w:r>
      <w:r w:rsidR="005B2E91">
        <w:t xml:space="preserve"> empty the shopping basket</w:t>
      </w:r>
      <w:r w:rsidR="008A317D">
        <w:t xml:space="preserve"> or exiting the program</w:t>
      </w:r>
      <w:r w:rsidR="005B2E91">
        <w:t xml:space="preserve"> (fig. 3).</w:t>
      </w:r>
    </w:p>
    <w:p w14:paraId="38C12CEE" w14:textId="64A2FEDC" w:rsidR="005B2E91" w:rsidRDefault="000C4DFF" w:rsidP="00BB13C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99DFE8B" wp14:editId="27D6B8DC">
                <wp:simplePos x="0" y="0"/>
                <wp:positionH relativeFrom="column">
                  <wp:posOffset>-44532</wp:posOffset>
                </wp:positionH>
                <wp:positionV relativeFrom="paragraph">
                  <wp:posOffset>8335976</wp:posOffset>
                </wp:positionV>
                <wp:extent cx="5399405" cy="1092835"/>
                <wp:effectExtent l="0" t="0" r="0" b="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9405" cy="1092835"/>
                          <a:chOff x="0" y="0"/>
                          <a:chExt cx="5399405" cy="1092835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405" cy="7848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Text Box 31"/>
                        <wps:cNvSpPr txBox="1"/>
                        <wps:spPr>
                          <a:xfrm>
                            <a:off x="0" y="834390"/>
                            <a:ext cx="539940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60B0DC" w14:textId="29D2F018" w:rsidR="000C4DFF" w:rsidRPr="004D4322" w:rsidRDefault="000C4DFF" w:rsidP="000C4DFF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Figure </w:t>
                              </w:r>
                              <w:r w:rsidR="0035542A">
                                <w:fldChar w:fldCharType="begin"/>
                              </w:r>
                              <w:r w:rsidR="0035542A">
                                <w:instrText xml:space="preserve"> SEQ Figure \* ARABIC </w:instrText>
                              </w:r>
                              <w:r w:rsidR="0035542A">
                                <w:fldChar w:fldCharType="separate"/>
                              </w:r>
                              <w:r w:rsidR="00116823">
                                <w:rPr>
                                  <w:noProof/>
                                </w:rPr>
                                <w:t>3</w:t>
                              </w:r>
                              <w:r w:rsidR="0035542A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Discount applied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9DFE8B" id="Group 32" o:spid="_x0000_s1032" style="position:absolute;margin-left:-3.5pt;margin-top:656.4pt;width:425.15pt;height:86.05pt;z-index:251681792" coordsize="53994,10928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">
                <v:shape id="Picture 29" o:spid="_x0000_s1033" type="#_x0000_t75" style="position:absolute;width:53994;height:7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">
                  <v:imagedata r:id="rId10" o:title=""/>
                </v:shape>
                <v:shape id="Text Box 31" o:spid="_x0000_s1034" type="#_x0000_t202" style="position:absolute;top:8343;width:53994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" stroked="f">
                  <v:textbox style="mso-fit-shape-to-text:t" inset="0,0,0,0">
                    <w:txbxContent>
                      <w:p w14:paraId="1660B0DC" w14:textId="29D2F018" w:rsidR="000C4DFF" w:rsidRPr="004D4322" w:rsidRDefault="000C4DFF" w:rsidP="000C4DFF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116823">
                            <w:rPr>
                              <w:noProof/>
                            </w:rPr>
                            <w:t>3</w:t>
                          </w:r>
                        </w:fldSimple>
                        <w:r>
                          <w:t xml:space="preserve"> - Discount applied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493ED09" wp14:editId="737EA7BC">
                <wp:simplePos x="0" y="0"/>
                <wp:positionH relativeFrom="column">
                  <wp:posOffset>1148770</wp:posOffset>
                </wp:positionH>
                <wp:positionV relativeFrom="paragraph">
                  <wp:posOffset>5338804</wp:posOffset>
                </wp:positionV>
                <wp:extent cx="3095625" cy="2850515"/>
                <wp:effectExtent l="0" t="0" r="9525" b="698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5625" cy="2850515"/>
                          <a:chOff x="0" y="0"/>
                          <a:chExt cx="3095625" cy="2850515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533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 Box 27"/>
                        <wps:cNvSpPr txBox="1"/>
                        <wps:spPr>
                          <a:xfrm>
                            <a:off x="0" y="2592070"/>
                            <a:ext cx="3095625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692B730" w14:textId="5A01E87C" w:rsidR="000C4DFF" w:rsidRPr="000650A0" w:rsidRDefault="000C4DFF" w:rsidP="000C4DFF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Figure </w:t>
                              </w:r>
                              <w:r w:rsidR="0035542A">
                                <w:fldChar w:fldCharType="begin"/>
                              </w:r>
                              <w:r w:rsidR="0035542A">
                                <w:instrText xml:space="preserve"> SEQ Figure \* ARABIC </w:instrText>
                              </w:r>
                              <w:r w:rsidR="0035542A">
                                <w:fldChar w:fldCharType="separate"/>
                              </w:r>
                              <w:r w:rsidR="00116823">
                                <w:rPr>
                                  <w:noProof/>
                                </w:rPr>
                                <w:t>4</w:t>
                              </w:r>
                              <w:r w:rsidR="0035542A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Minimum purchase quantity not satisfied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93ED09" id="Group 28" o:spid="_x0000_s1035" style="position:absolute;margin-left:90.45pt;margin-top:420.4pt;width:243.75pt;height:224.45pt;z-index:251677696" coordsize="30956,28505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">
                <v:shape id="Picture 26" o:spid="_x0000_s1036" type="#_x0000_t75" style="position:absolute;width:30956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">
                  <v:imagedata r:id="rId12" o:title=""/>
                </v:shape>
                <v:shape id="Text Box 27" o:spid="_x0000_s1037" type="#_x0000_t202" style="position:absolute;top:25920;width:30956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" stroked="f">
                  <v:textbox style="mso-fit-shape-to-text:t" inset="0,0,0,0">
                    <w:txbxContent>
                      <w:p w14:paraId="2692B730" w14:textId="5A01E87C" w:rsidR="000C4DFF" w:rsidRPr="000650A0" w:rsidRDefault="000C4DFF" w:rsidP="000C4DFF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116823">
                            <w:rPr>
                              <w:noProof/>
                            </w:rPr>
                            <w:t>4</w:t>
                          </w:r>
                        </w:fldSimple>
                        <w:r>
                          <w:t xml:space="preserve"> - Minimum purchase quantity not satisfied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31498C6" wp14:editId="5CF5D301">
                <wp:simplePos x="0" y="0"/>
                <wp:positionH relativeFrom="column">
                  <wp:posOffset>1164673</wp:posOffset>
                </wp:positionH>
                <wp:positionV relativeFrom="paragraph">
                  <wp:posOffset>3479</wp:posOffset>
                </wp:positionV>
                <wp:extent cx="3067050" cy="3649345"/>
                <wp:effectExtent l="0" t="0" r="0" b="8255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7050" cy="3649345"/>
                          <a:chOff x="0" y="0"/>
                          <a:chExt cx="3067050" cy="364934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3200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Text Box 24"/>
                        <wps:cNvSpPr txBox="1"/>
                        <wps:spPr>
                          <a:xfrm>
                            <a:off x="0" y="3259455"/>
                            <a:ext cx="3067050" cy="38989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A82FA08" w14:textId="116D7A63" w:rsidR="000C4DFF" w:rsidRPr="00457D0D" w:rsidRDefault="000C4DFF" w:rsidP="000C4DFF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Figure </w:t>
                              </w:r>
                              <w:r w:rsidR="0035542A">
                                <w:fldChar w:fldCharType="begin"/>
                              </w:r>
                              <w:r w:rsidR="0035542A">
                                <w:instrText xml:space="preserve"> SEQ Figure \* ARABIC </w:instrText>
                              </w:r>
                              <w:r w:rsidR="0035542A">
                                <w:fldChar w:fldCharType="separate"/>
                              </w:r>
                              <w:r w:rsidR="00116823">
                                <w:rPr>
                                  <w:noProof/>
                                </w:rPr>
                                <w:t>5</w:t>
                              </w:r>
                              <w:r w:rsidR="0035542A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</w:t>
                              </w:r>
                              <w:r w:rsidRPr="005E3F32">
                                <w:t xml:space="preserve">Customer purchase menu (note that the prices are to be </w:t>
                              </w:r>
                              <w:r w:rsidR="006F6F19">
                                <w:t>treated</w:t>
                              </w:r>
                              <w:r w:rsidRPr="005E3F32">
                                <w:t xml:space="preserve"> as examples)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1498C6" id="Group 25" o:spid="_x0000_s1038" style="position:absolute;margin-left:91.7pt;margin-top:.25pt;width:241.5pt;height:287.35pt;z-index:251673600" coordsize="30670,36493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">
                <v:shape id="Picture 7" o:spid="_x0000_s1039" type="#_x0000_t75" style="position:absolute;width:30670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">
                  <v:imagedata r:id="rId14" o:title=""/>
                </v:shape>
                <v:shape id="Text Box 24" o:spid="_x0000_s1040" type="#_x0000_t202" style="position:absolute;top:32594;width:30670;height:3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" stroked="f">
                  <v:textbox style="mso-fit-shape-to-text:t" inset="0,0,0,0">
                    <w:txbxContent>
                      <w:p w14:paraId="3A82FA08" w14:textId="116D7A63" w:rsidR="000C4DFF" w:rsidRPr="00457D0D" w:rsidRDefault="000C4DFF" w:rsidP="000C4DFF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116823">
                            <w:rPr>
                              <w:noProof/>
                            </w:rPr>
                            <w:t>5</w:t>
                          </w:r>
                        </w:fldSimple>
                        <w:r>
                          <w:t xml:space="preserve"> - </w:t>
                        </w:r>
                        <w:r w:rsidRPr="005E3F32">
                          <w:t xml:space="preserve">Customer purchase menu (note that the prices are to be </w:t>
                        </w:r>
                        <w:r w:rsidR="006F6F19">
                          <w:t>treated</w:t>
                        </w:r>
                        <w:r w:rsidRPr="005E3F32">
                          <w:t xml:space="preserve"> as examples)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A317D">
        <w:t xml:space="preserve">If </w:t>
      </w:r>
      <w:r w:rsidR="00ED424F">
        <w:t xml:space="preserve">alternatives 1-5 is chosen, a </w:t>
      </w:r>
      <w:r w:rsidR="00E70DF6">
        <w:t>standa</w:t>
      </w:r>
      <w:r w:rsidR="00ED424F">
        <w:t xml:space="preserve">rdised prompt appears asking the user for </w:t>
      </w:r>
      <w:r w:rsidR="000D281F">
        <w:t xml:space="preserve">the desired purchase quantity. </w:t>
      </w:r>
      <w:r w:rsidR="00734CD3">
        <w:t xml:space="preserve">Some components are </w:t>
      </w:r>
      <w:r w:rsidR="00CB034A">
        <w:t xml:space="preserve">restricted to a minimum purchase amount, which </w:t>
      </w:r>
      <w:r w:rsidR="00393C24">
        <w:t xml:space="preserve">will prompt the user to correct the original requested quantity (fig. </w:t>
      </w:r>
      <w:r w:rsidR="000D7DAF">
        <w:t>4</w:t>
      </w:r>
      <w:r w:rsidR="00393C24">
        <w:t xml:space="preserve">). After inputting a valid quantity, the component is added to the shopping basket </w:t>
      </w:r>
      <w:r w:rsidR="00C26FBC">
        <w:t xml:space="preserve">and </w:t>
      </w:r>
      <w:r w:rsidR="00A209EF">
        <w:t xml:space="preserve">the price is calculated with any applicable discounts </w:t>
      </w:r>
      <w:r w:rsidR="00393C24">
        <w:t xml:space="preserve">(fig. </w:t>
      </w:r>
      <w:r w:rsidR="000D7DAF">
        <w:t>5</w:t>
      </w:r>
      <w:r w:rsidR="00393C24">
        <w:t>).</w:t>
      </w:r>
    </w:p>
    <w:p w14:paraId="31DE384F" w14:textId="7BA565F9" w:rsidR="00867BBF" w:rsidRDefault="00867BBF" w:rsidP="00635601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6656791" wp14:editId="5DACA301">
                <wp:simplePos x="0" y="0"/>
                <wp:positionH relativeFrom="column">
                  <wp:posOffset>775059</wp:posOffset>
                </wp:positionH>
                <wp:positionV relativeFrom="paragraph">
                  <wp:posOffset>623680</wp:posOffset>
                </wp:positionV>
                <wp:extent cx="3848100" cy="1283970"/>
                <wp:effectExtent l="0" t="0" r="0" b="0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48100" cy="1283970"/>
                          <a:chOff x="0" y="0"/>
                          <a:chExt cx="3848100" cy="128397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971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Text Box 34"/>
                        <wps:cNvSpPr txBox="1"/>
                        <wps:spPr>
                          <a:xfrm>
                            <a:off x="0" y="1025525"/>
                            <a:ext cx="384810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8F08C6A" w14:textId="6BA83B09" w:rsidR="00867BBF" w:rsidRPr="00242965" w:rsidRDefault="00867BBF" w:rsidP="00867BBF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Figure </w:t>
                              </w:r>
                              <w:r w:rsidR="0035542A">
                                <w:fldChar w:fldCharType="begin"/>
                              </w:r>
                              <w:r w:rsidR="0035542A">
                                <w:instrText xml:space="preserve"> SEQ Figure \* ARABIC </w:instrText>
                              </w:r>
                              <w:r w:rsidR="0035542A">
                                <w:fldChar w:fldCharType="separate"/>
                              </w:r>
                              <w:r w:rsidR="00116823">
                                <w:rPr>
                                  <w:noProof/>
                                </w:rPr>
                                <w:t>6</w:t>
                              </w:r>
                              <w:r w:rsidR="0035542A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View basket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656791" id="Group 35" o:spid="_x0000_s1041" style="position:absolute;margin-left:61.05pt;margin-top:49.1pt;width:303pt;height:101.1pt;z-index:251685888" coordsize="38481,12839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">
                <v:shape id="Picture 33" o:spid="_x0000_s1042" type="#_x0000_t75" style="position:absolute;width:38481;height:9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">
                  <v:imagedata r:id="rId16" o:title=""/>
                </v:shape>
                <v:shape id="Text Box 34" o:spid="_x0000_s1043" type="#_x0000_t202" style="position:absolute;top:10255;width:38481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" stroked="f">
                  <v:textbox style="mso-fit-shape-to-text:t" inset="0,0,0,0">
                    <w:txbxContent>
                      <w:p w14:paraId="58F08C6A" w14:textId="6BA83B09" w:rsidR="00867BBF" w:rsidRPr="00242965" w:rsidRDefault="00867BBF" w:rsidP="00867BBF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116823">
                            <w:rPr>
                              <w:noProof/>
                            </w:rPr>
                            <w:t>6</w:t>
                          </w:r>
                        </w:fldSimple>
                        <w:r>
                          <w:t xml:space="preserve"> - View basket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F902B0">
        <w:t xml:space="preserve">Viewing the basket will list </w:t>
      </w:r>
      <w:r w:rsidR="00495BBF">
        <w:t xml:space="preserve">the components purchased </w:t>
      </w:r>
      <w:r w:rsidR="00E70DF6">
        <w:t>within the current session</w:t>
      </w:r>
      <w:r>
        <w:t xml:space="preserve"> (fig. 6)</w:t>
      </w:r>
      <w:r w:rsidR="00E70DF6">
        <w:t>.</w:t>
      </w:r>
    </w:p>
    <w:p w14:paraId="11133712" w14:textId="11683A00" w:rsidR="0099304E" w:rsidRDefault="00811E41" w:rsidP="00867BBF">
      <w:r>
        <w:t xml:space="preserve">The last feature accessible by the end-user </w:t>
      </w:r>
      <w:r w:rsidR="002C6427">
        <w:t xml:space="preserve">is creating a new username and password for new customers. When choosing </w:t>
      </w:r>
      <w:r w:rsidR="009E0410">
        <w:t xml:space="preserve">option 3 from the initial menu, the user is prompted with entering a new username and a new password. Because of software limitations, these </w:t>
      </w:r>
      <w:r w:rsidR="004F5F20">
        <w:t>cannot</w:t>
      </w:r>
      <w:r w:rsidR="009E0410">
        <w:t xml:space="preserve"> contain spaces.</w:t>
      </w:r>
    </w:p>
    <w:p w14:paraId="7F95525D" w14:textId="5B663298" w:rsidR="00243186" w:rsidRDefault="00243186" w:rsidP="00867BBF"/>
    <w:p w14:paraId="49997C42" w14:textId="1E7B9F9A" w:rsidR="00CA6E99" w:rsidRDefault="00CA6E99" w:rsidP="00CA6E99">
      <w:pPr>
        <w:pStyle w:val="Heading2"/>
      </w:pPr>
      <w:bookmarkStart w:id="4" w:name="_Toc509422906"/>
      <w:r>
        <w:t xml:space="preserve">Administrator </w:t>
      </w:r>
      <w:r w:rsidR="000A44CA">
        <w:t>P</w:t>
      </w:r>
      <w:r>
        <w:t>ortal</w:t>
      </w:r>
      <w:bookmarkEnd w:id="4"/>
    </w:p>
    <w:p w14:paraId="6AA05BB7" w14:textId="4A63F28B" w:rsidR="003A1B45" w:rsidRDefault="003A1B45"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3588533" wp14:editId="42F64ECE">
                <wp:simplePos x="0" y="0"/>
                <wp:positionH relativeFrom="column">
                  <wp:posOffset>783010</wp:posOffset>
                </wp:positionH>
                <wp:positionV relativeFrom="paragraph">
                  <wp:posOffset>1412571</wp:posOffset>
                </wp:positionV>
                <wp:extent cx="3829050" cy="1522095"/>
                <wp:effectExtent l="0" t="0" r="0" b="1905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29050" cy="1522095"/>
                          <a:chOff x="0" y="0"/>
                          <a:chExt cx="3829050" cy="1522095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050" cy="1209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Text Box 37"/>
                        <wps:cNvSpPr txBox="1"/>
                        <wps:spPr>
                          <a:xfrm>
                            <a:off x="0" y="1263650"/>
                            <a:ext cx="382905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84C32CC" w14:textId="6B227908" w:rsidR="003A1B45" w:rsidRPr="00B0212D" w:rsidRDefault="003A1B45" w:rsidP="003A1B45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Figure </w:t>
                              </w:r>
                              <w:r w:rsidR="0035542A">
                                <w:fldChar w:fldCharType="begin"/>
                              </w:r>
                              <w:r w:rsidR="0035542A">
                                <w:instrText xml:space="preserve"> SEQ Figure \* ARABIC </w:instrText>
                              </w:r>
                              <w:r w:rsidR="0035542A">
                                <w:fldChar w:fldCharType="separate"/>
                              </w:r>
                              <w:r w:rsidR="00116823">
                                <w:rPr>
                                  <w:noProof/>
                                </w:rPr>
                                <w:t>7</w:t>
                              </w:r>
                              <w:r w:rsidR="0035542A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Administrator menu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588533" id="Group 38" o:spid="_x0000_s1044" style="position:absolute;margin-left:61.65pt;margin-top:111.25pt;width:301.5pt;height:119.85pt;z-index:251689984" coordsize="38290,15220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">
                <v:shape id="Picture 36" o:spid="_x0000_s1045" type="#_x0000_t75" style="position:absolute;width:38290;height:12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">
                  <v:imagedata r:id="rId18" o:title=""/>
                </v:shape>
                <v:shape id="Text Box 37" o:spid="_x0000_s1046" type="#_x0000_t202" style="position:absolute;top:12636;width:38290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" stroked="f">
                  <v:textbox style="mso-fit-shape-to-text:t" inset="0,0,0,0">
                    <w:txbxContent>
                      <w:p w14:paraId="784C32CC" w14:textId="6B227908" w:rsidR="003A1B45" w:rsidRPr="00B0212D" w:rsidRDefault="003A1B45" w:rsidP="003A1B45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116823">
                            <w:rPr>
                              <w:noProof/>
                            </w:rPr>
                            <w:t>7</w:t>
                          </w:r>
                        </w:fldSimple>
                        <w:r>
                          <w:t xml:space="preserve"> - Administrator menu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44EAF">
        <w:t xml:space="preserve">The administrator portal allows for </w:t>
      </w:r>
      <w:r w:rsidR="00DA6D60">
        <w:t>stock control both on the component level</w:t>
      </w:r>
      <w:r w:rsidR="00AF4A18">
        <w:t xml:space="preserve"> </w:t>
      </w:r>
      <w:r w:rsidR="00DA6D60">
        <w:t>and</w:t>
      </w:r>
      <w:r w:rsidR="00AF4A18">
        <w:t xml:space="preserve"> the</w:t>
      </w:r>
      <w:r w:rsidR="00DA6D60">
        <w:t xml:space="preserve"> </w:t>
      </w:r>
      <w:r w:rsidR="00AF4A18">
        <w:t>subcomponent level. It also allows any administrator to change the prices of components sold by the company</w:t>
      </w:r>
      <w:r w:rsidR="00157FA3">
        <w:t xml:space="preserve"> and makes password management possible</w:t>
      </w:r>
      <w:r w:rsidR="00AF4A18">
        <w:t>.</w:t>
      </w:r>
      <w:r w:rsidR="00BF2252">
        <w:t xml:space="preserve"> </w:t>
      </w:r>
      <w:r w:rsidR="00AB794B">
        <w:t>The administrator menu</w:t>
      </w:r>
      <w:r w:rsidR="00157FA3">
        <w:t xml:space="preserve"> (fig. 7) </w:t>
      </w:r>
      <w:r w:rsidR="00502920">
        <w:t>is shown after the user enters the correct password (default: “2”)</w:t>
      </w:r>
      <w:r>
        <w:t xml:space="preserve">. </w:t>
      </w:r>
    </w:p>
    <w:p w14:paraId="7F90895F" w14:textId="5F8A6C0B" w:rsidR="00ED3BB2" w:rsidRDefault="004075AA" w:rsidP="00ED3BB2">
      <w:r>
        <w:t xml:space="preserve">In the “Manage prices” option, the administrator </w:t>
      </w:r>
      <w:r w:rsidR="0026310A">
        <w:t>can change the price of individual components</w:t>
      </w:r>
      <w:r w:rsidR="00464BE1">
        <w:t xml:space="preserve"> (fig. 8)</w:t>
      </w:r>
      <w:r w:rsidR="0026310A">
        <w:t>.</w:t>
      </w:r>
      <w:r w:rsidR="008B08B2">
        <w:t xml:space="preserve"> </w:t>
      </w:r>
      <w:r w:rsidR="00165496">
        <w:t xml:space="preserve">A confirmation is printed to screen </w:t>
      </w:r>
      <w:r w:rsidR="00191157">
        <w:t>when the price change is successful (fig. 9).</w:t>
      </w:r>
    </w:p>
    <w:p w14:paraId="0A718315" w14:textId="3FBE7F04" w:rsidR="00067D66" w:rsidRDefault="00067D66" w:rsidP="00ED3BB2"/>
    <w:p w14:paraId="0A1B93C0" w14:textId="5EFFD150" w:rsidR="00067D66" w:rsidRDefault="00067D66" w:rsidP="00ED3BB2"/>
    <w:p w14:paraId="170DDC7B" w14:textId="09D01C2D" w:rsidR="00067D66" w:rsidRDefault="00067D66" w:rsidP="00ED3BB2"/>
    <w:p w14:paraId="0FD59463" w14:textId="0FAA499F" w:rsidR="00067D66" w:rsidRDefault="00067D66" w:rsidP="00ED3BB2"/>
    <w:p w14:paraId="12D72052" w14:textId="61FFAF2C" w:rsidR="00067D66" w:rsidRDefault="00067D66" w:rsidP="00ED3BB2"/>
    <w:p w14:paraId="28F00C78" w14:textId="6ACD835D" w:rsidR="00067D66" w:rsidRDefault="001E7B93" w:rsidP="00191157">
      <w:pPr>
        <w:jc w:val="center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93580B1" wp14:editId="7E3A0ED2">
                <wp:simplePos x="0" y="0"/>
                <wp:positionH relativeFrom="column">
                  <wp:posOffset>377190</wp:posOffset>
                </wp:positionH>
                <wp:positionV relativeFrom="paragraph">
                  <wp:posOffset>3155950</wp:posOffset>
                </wp:positionV>
                <wp:extent cx="4639310" cy="918210"/>
                <wp:effectExtent l="0" t="0" r="8890" b="0"/>
                <wp:wrapTopAndBottom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9310" cy="918210"/>
                          <a:chOff x="0" y="0"/>
                          <a:chExt cx="4639310" cy="91821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9310" cy="600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Text Box 47"/>
                        <wps:cNvSpPr txBox="1"/>
                        <wps:spPr>
                          <a:xfrm>
                            <a:off x="0" y="659765"/>
                            <a:ext cx="463931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5958B99" w14:textId="2227C445" w:rsidR="001E7B93" w:rsidRPr="00F80142" w:rsidRDefault="001E7B93" w:rsidP="001E7B93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Figure </w:t>
                              </w:r>
                              <w:r w:rsidR="0035542A">
                                <w:fldChar w:fldCharType="begin"/>
                              </w:r>
                              <w:r w:rsidR="0035542A">
                                <w:instrText xml:space="preserve"> SEQ Figure \* </w:instrText>
                              </w:r>
                              <w:r w:rsidR="0035542A">
                                <w:instrText xml:space="preserve">ARABIC </w:instrText>
                              </w:r>
                              <w:r w:rsidR="0035542A">
                                <w:fldChar w:fldCharType="separate"/>
                              </w:r>
                              <w:r w:rsidR="00116823">
                                <w:rPr>
                                  <w:noProof/>
                                </w:rPr>
                                <w:t>8</w:t>
                              </w:r>
                              <w:r w:rsidR="0035542A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Price change complete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3580B1" id="Group 48" o:spid="_x0000_s1047" style="position:absolute;left:0;text-align:left;margin-left:29.7pt;margin-top:248.5pt;width:365.3pt;height:72.3pt;z-index:251698176" coordsize="46393,9182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">
                <v:shape id="Picture 46" o:spid="_x0000_s1048" type="#_x0000_t75" style="position:absolute;width:46393;height:6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">
                  <v:imagedata r:id="rId20" o:title=""/>
                </v:shape>
                <v:shape id="Text Box 47" o:spid="_x0000_s1049" type="#_x0000_t202" style="position:absolute;top:6597;width:46393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" stroked="f">
                  <v:textbox style="mso-fit-shape-to-text:t" inset="0,0,0,0">
                    <w:txbxContent>
                      <w:p w14:paraId="55958B99" w14:textId="2227C445" w:rsidR="001E7B93" w:rsidRPr="00F80142" w:rsidRDefault="001E7B93" w:rsidP="001E7B93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116823">
                            <w:rPr>
                              <w:noProof/>
                            </w:rPr>
                            <w:t>8</w:t>
                          </w:r>
                        </w:fldSimple>
                        <w:r>
                          <w:t xml:space="preserve"> - Price change complete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DD6676"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38C56A9" wp14:editId="14579444">
                <wp:simplePos x="0" y="0"/>
                <wp:positionH relativeFrom="column">
                  <wp:posOffset>67393</wp:posOffset>
                </wp:positionH>
                <wp:positionV relativeFrom="paragraph">
                  <wp:posOffset>3479</wp:posOffset>
                </wp:positionV>
                <wp:extent cx="5248910" cy="3041015"/>
                <wp:effectExtent l="0" t="0" r="8890" b="6985"/>
                <wp:wrapTopAndBottom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48910" cy="3041015"/>
                          <a:chOff x="0" y="0"/>
                          <a:chExt cx="5248910" cy="3041015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8910" cy="27241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Text Box 42"/>
                        <wps:cNvSpPr txBox="1"/>
                        <wps:spPr>
                          <a:xfrm>
                            <a:off x="0" y="2782570"/>
                            <a:ext cx="524891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CE1C076" w14:textId="1A1DB5B3" w:rsidR="00DD6676" w:rsidRPr="00C203A6" w:rsidRDefault="00DD6676" w:rsidP="00DD6676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Figure </w:t>
                              </w:r>
                              <w:r w:rsidR="0035542A">
                                <w:fldChar w:fldCharType="begin"/>
                              </w:r>
                              <w:r w:rsidR="0035542A">
                                <w:instrText xml:space="preserve"> SEQ Figure \* ARABIC </w:instrText>
                              </w:r>
                              <w:r w:rsidR="0035542A">
                                <w:fldChar w:fldCharType="separate"/>
                              </w:r>
                              <w:r w:rsidR="00116823">
                                <w:rPr>
                                  <w:noProof/>
                                </w:rPr>
                                <w:t>9</w:t>
                              </w:r>
                              <w:r w:rsidR="0035542A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Price change menu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8C56A9" id="Group 43" o:spid="_x0000_s1050" style="position:absolute;left:0;text-align:left;margin-left:5.3pt;margin-top:.25pt;width:413.3pt;height:239.45pt;z-index:251694080" coordsize="52489,30410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">
                <v:shape id="Picture 41" o:spid="_x0000_s1051" type="#_x0000_t75" style="position:absolute;width:52489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">
                  <v:imagedata r:id="rId22" o:title=""/>
                </v:shape>
                <v:shape id="Text Box 42" o:spid="_x0000_s1052" type="#_x0000_t202" style="position:absolute;top:27825;width:52489;height:2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" stroked="f">
                  <v:textbox style="mso-fit-shape-to-text:t" inset="0,0,0,0">
                    <w:txbxContent>
                      <w:p w14:paraId="5CE1C076" w14:textId="1A1DB5B3" w:rsidR="00DD6676" w:rsidRPr="00C203A6" w:rsidRDefault="00DD6676" w:rsidP="00DD6676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 w:rsidR="00116823">
                            <w:rPr>
                              <w:noProof/>
                            </w:rPr>
                            <w:t>9</w:t>
                          </w:r>
                        </w:fldSimple>
                        <w:r>
                          <w:t xml:space="preserve"> - Price change menu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41A85656" w14:textId="28D23EB1" w:rsidR="00E67712" w:rsidRDefault="00116823" w:rsidP="001E7B93"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24BBD236" wp14:editId="534ADCB8">
                <wp:simplePos x="0" y="0"/>
                <wp:positionH relativeFrom="column">
                  <wp:posOffset>1069257</wp:posOffset>
                </wp:positionH>
                <wp:positionV relativeFrom="paragraph">
                  <wp:posOffset>892203</wp:posOffset>
                </wp:positionV>
                <wp:extent cx="3257550" cy="3136265"/>
                <wp:effectExtent l="0" t="0" r="0" b="6985"/>
                <wp:wrapTopAndBottom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57550" cy="3136265"/>
                          <a:chOff x="0" y="0"/>
                          <a:chExt cx="3257550" cy="3136265"/>
                        </a:xfrm>
                      </wpg:grpSpPr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2819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Text Box 50"/>
                        <wps:cNvSpPr txBox="1"/>
                        <wps:spPr>
                          <a:xfrm>
                            <a:off x="0" y="2877820"/>
                            <a:ext cx="3257550" cy="25844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7B35DCA" w14:textId="5E4B6882" w:rsidR="00116823" w:rsidRPr="00414B3E" w:rsidRDefault="00116823" w:rsidP="00116823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Figure </w:t>
                              </w:r>
                              <w:r w:rsidR="0035542A">
                                <w:fldChar w:fldCharType="begin"/>
                              </w:r>
                              <w:r w:rsidR="0035542A">
                                <w:instrText xml:space="preserve"> SEQ Figure \* ARABIC </w:instrText>
                              </w:r>
                              <w:r w:rsidR="0035542A"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10</w:t>
                              </w:r>
                              <w:r w:rsidR="0035542A">
                                <w:rPr>
                                  <w:noProof/>
                                </w:rPr>
                                <w:fldChar w:fldCharType="end"/>
                              </w:r>
                              <w:r>
                                <w:t xml:space="preserve"> - Production menu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BBD236" id="Group 51" o:spid="_x0000_s1053" style="position:absolute;margin-left:84.2pt;margin-top:70.25pt;width:256.5pt;height:246.95pt;z-index:251702272" coordsize="32575,31362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">
                <v:shape id="Picture 49" o:spid="_x0000_s1054" type="#_x0000_t75" style="position:absolute;width:32575;height:28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">
                  <v:imagedata r:id="rId24" o:title=""/>
                </v:shape>
                <v:shape id="Text Box 50" o:spid="_x0000_s1055" type="#_x0000_t202" style="position:absolute;top:28778;width:32575;height:2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" stroked="f">
                  <v:textbox style="mso-fit-shape-to-text:t" inset="0,0,0,0">
                    <w:txbxContent>
                      <w:p w14:paraId="37B35DCA" w14:textId="5E4B6882" w:rsidR="00116823" w:rsidRPr="00414B3E" w:rsidRDefault="00116823" w:rsidP="00116823">
                        <w:pPr>
                          <w:pStyle w:val="Caption"/>
                          <w:jc w:val="center"/>
                          <w:rPr>
                            <w:noProof/>
                            <w:sz w:val="24"/>
                            <w:szCs w:val="24"/>
                          </w:rPr>
                        </w:pPr>
                        <w:r>
                          <w:t xml:space="preserve">Figure </w:t>
                        </w:r>
                        <w:fldSimple w:instr=" SEQ Figure \* ARABIC ">
                          <w:r>
                            <w:rPr>
                              <w:noProof/>
                            </w:rPr>
                            <w:t>10</w:t>
                          </w:r>
                        </w:fldSimple>
                        <w:r>
                          <w:t xml:space="preserve"> - Production menu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1E7B93">
        <w:t xml:space="preserve">The “Produce components” option allows for the administrator to produce individual </w:t>
      </w:r>
      <w:r w:rsidR="00F24086">
        <w:t>components</w:t>
      </w:r>
      <w:r w:rsidR="00CC740F">
        <w:t xml:space="preserve"> </w:t>
      </w:r>
      <w:r w:rsidR="00F24086">
        <w:t>or</w:t>
      </w:r>
      <w:r w:rsidR="001E7B93">
        <w:t xml:space="preserve"> replenish the entire component stock</w:t>
      </w:r>
      <w:r w:rsidR="00CC740F">
        <w:t xml:space="preserve"> (fig 1</w:t>
      </w:r>
      <w:r>
        <w:t>0</w:t>
      </w:r>
      <w:r w:rsidR="00CC740F">
        <w:t>)</w:t>
      </w:r>
      <w:r w:rsidR="001E7B93">
        <w:t xml:space="preserve">. </w:t>
      </w:r>
      <w:r w:rsidR="00F24086">
        <w:t>This decrements the subcomponents stock file automatically with the right amounts.</w:t>
      </w:r>
    </w:p>
    <w:p w14:paraId="618B22AD" w14:textId="3ADB233A" w:rsidR="00993DBF" w:rsidRDefault="00993DBF" w:rsidP="00116823">
      <w:r>
        <w:t>Safeguards are in place, so the stock list cannot be overfilled. If subcomponents are lacking, the administrator will be prompted to reorder subcomponents first.</w:t>
      </w:r>
    </w:p>
    <w:p w14:paraId="03E33147" w14:textId="2C70A813" w:rsidR="008E5CA9" w:rsidRDefault="008E5CA9" w:rsidP="00116823">
      <w:r>
        <w:t xml:space="preserve">The “Order raw materials” option </w:t>
      </w:r>
      <w:r w:rsidR="00E263AD">
        <w:t>fills the subcomponent stock to default max.</w:t>
      </w:r>
    </w:p>
    <w:p w14:paraId="78ECB951" w14:textId="29A8A12A" w:rsidR="00E263AD" w:rsidRDefault="00915AFB" w:rsidP="00915AFB">
      <w:pPr>
        <w:pStyle w:val="Heading1"/>
      </w:pPr>
      <w:bookmarkStart w:id="5" w:name="_Toc509422907"/>
      <w:r>
        <w:lastRenderedPageBreak/>
        <w:t>Technical Documentation</w:t>
      </w:r>
      <w:bookmarkEnd w:id="5"/>
    </w:p>
    <w:p w14:paraId="453B94E9" w14:textId="28CF9F7B" w:rsidR="00877343" w:rsidRPr="00877343" w:rsidRDefault="00235A58" w:rsidP="00877343">
      <w:pPr>
        <w:pStyle w:val="Heading2"/>
      </w:pPr>
      <w:bookmarkStart w:id="6" w:name="_Toc509422908"/>
      <w:r>
        <w:t>UML Diagrams</w:t>
      </w:r>
      <w:bookmarkEnd w:id="6"/>
    </w:p>
    <w:p w14:paraId="4DC54EE1" w14:textId="53606E6E" w:rsidR="00877343" w:rsidRDefault="004B5A16" w:rsidP="00915AFB">
      <w:r>
        <w:rPr>
          <w:noProof/>
        </w:rPr>
        <w:drawing>
          <wp:inline distT="0" distB="0" distL="0" distR="0" wp14:anchorId="635AA77C" wp14:editId="0C283A17">
            <wp:extent cx="5399405" cy="4168140"/>
            <wp:effectExtent l="0" t="0" r="0" b="381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Admin login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5B9FD1" wp14:editId="5B8505D0">
            <wp:extent cx="5399405" cy="4168775"/>
            <wp:effectExtent l="0" t="0" r="0" b="317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Component production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16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ACD735" wp14:editId="52D3C738">
            <wp:extent cx="5399405" cy="4168775"/>
            <wp:effectExtent l="0" t="0" r="0" b="317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Create user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16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8DE100" wp14:editId="778A3B34">
            <wp:extent cx="5399405" cy="4170045"/>
            <wp:effectExtent l="0" t="0" r="0" b="190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ricemgmt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6B7A48" wp14:editId="75B4FE04">
            <wp:extent cx="5399405" cy="4168775"/>
            <wp:effectExtent l="0" t="0" r="0" b="317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urchase components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16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00AAC1" wp14:editId="3B81CAE7">
            <wp:extent cx="5399405" cy="4175125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Subcomp ordering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17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99F8BC" wp14:editId="7D51C5AC">
            <wp:extent cx="5399405" cy="318770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UML Class diagram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959EB9" wp14:editId="45195BCF">
            <wp:extent cx="5399405" cy="417322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UML OOP 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17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FFFCF0" wp14:editId="78E3E5A5">
            <wp:extent cx="5399405" cy="4172585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UML OOP ADMIN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1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CFCE14" wp14:editId="142F8120">
            <wp:extent cx="5399405" cy="4171315"/>
            <wp:effectExtent l="0" t="0" r="0" b="63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User login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417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95B16" w14:textId="1EA07FB9" w:rsidR="00877343" w:rsidRDefault="00877343">
      <w:r>
        <w:br w:type="page"/>
      </w:r>
      <w:r w:rsidR="0035542A">
        <w:rPr>
          <w:noProof/>
        </w:rPr>
        <w:lastRenderedPageBreak/>
        <w:drawing>
          <wp:inline distT="0" distB="0" distL="0" distR="0" wp14:anchorId="60038124" wp14:editId="6D458231">
            <wp:extent cx="5399405" cy="292862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lock diagram cpp assignment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29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0A1AB" w14:textId="4656DF35" w:rsidR="0035542A" w:rsidRDefault="0035542A"/>
    <w:p w14:paraId="0DBDD60A" w14:textId="3F463790" w:rsidR="0035542A" w:rsidRDefault="0035542A"/>
    <w:p w14:paraId="03CE6569" w14:textId="0599173A" w:rsidR="0035542A" w:rsidRDefault="0035542A"/>
    <w:p w14:paraId="5D1CC816" w14:textId="05C21074" w:rsidR="0035542A" w:rsidRDefault="0035542A"/>
    <w:p w14:paraId="00FDEC37" w14:textId="01FBC509" w:rsidR="0035542A" w:rsidRDefault="0035542A"/>
    <w:p w14:paraId="32C29B46" w14:textId="6E40AA02" w:rsidR="0035542A" w:rsidRDefault="0035542A"/>
    <w:p w14:paraId="41C709C2" w14:textId="11DFAC0B" w:rsidR="0035542A" w:rsidRDefault="0035542A"/>
    <w:p w14:paraId="4CD7D4F3" w14:textId="3B40B9FA" w:rsidR="0035542A" w:rsidRDefault="0035542A"/>
    <w:p w14:paraId="3D2B9026" w14:textId="6C79BC49" w:rsidR="0035542A" w:rsidRDefault="0035542A"/>
    <w:p w14:paraId="15393455" w14:textId="2D1A4665" w:rsidR="0035542A" w:rsidRDefault="0035542A"/>
    <w:p w14:paraId="640B67AE" w14:textId="6664A88D" w:rsidR="0035542A" w:rsidRDefault="0035542A"/>
    <w:p w14:paraId="3EA307B5" w14:textId="7C6C377B" w:rsidR="0035542A" w:rsidRDefault="0035542A"/>
    <w:p w14:paraId="5E9967A3" w14:textId="7F53A8D6" w:rsidR="0035542A" w:rsidRDefault="0035542A"/>
    <w:p w14:paraId="47812928" w14:textId="4C7E3A45" w:rsidR="0035542A" w:rsidRDefault="0035542A"/>
    <w:p w14:paraId="218E4395" w14:textId="45209BF5" w:rsidR="0035542A" w:rsidRDefault="0035542A"/>
    <w:p w14:paraId="0F0BD86E" w14:textId="40CE56BF" w:rsidR="0035542A" w:rsidRDefault="0035542A"/>
    <w:p w14:paraId="7E2CD026" w14:textId="77777777" w:rsidR="0035542A" w:rsidRDefault="0035542A"/>
    <w:p w14:paraId="1B4223B4" w14:textId="653700A4" w:rsidR="00915AFB" w:rsidRDefault="003F0DFE" w:rsidP="001E51F1">
      <w:pPr>
        <w:pStyle w:val="Heading2"/>
      </w:pPr>
      <w:bookmarkStart w:id="7" w:name="_Toc509422909"/>
      <w:r>
        <w:lastRenderedPageBreak/>
        <w:t>Code Examples</w:t>
      </w:r>
      <w:bookmarkStart w:id="8" w:name="_GoBack"/>
      <w:bookmarkEnd w:id="7"/>
      <w:bookmarkEnd w:id="8"/>
    </w:p>
    <w:p w14:paraId="0A208519" w14:textId="6AEE328A" w:rsidR="00524FA3" w:rsidRPr="00524FA3" w:rsidRDefault="00524FA3" w:rsidP="00524FA3">
      <w:r>
        <w:t xml:space="preserve">These are some examples of the different techniques utilised in object-oriented programming. </w:t>
      </w:r>
      <w:r w:rsidR="00CF10A0">
        <w:t xml:space="preserve">The following images are excerpts </w:t>
      </w:r>
      <w:r w:rsidR="00896B65">
        <w:t>from the program code.</w:t>
      </w:r>
    </w:p>
    <w:p w14:paraId="55CADE6E" w14:textId="4F15BB30" w:rsidR="001E51F1" w:rsidRDefault="003F0DFE" w:rsidP="003F0DFE">
      <w:pPr>
        <w:pStyle w:val="Heading3"/>
      </w:pPr>
      <w:bookmarkStart w:id="9" w:name="_Toc509422910"/>
      <w:r>
        <w:t>Overloading</w:t>
      </w:r>
      <w:bookmarkEnd w:id="9"/>
    </w:p>
    <w:p w14:paraId="4CEAF0CE" w14:textId="4FB24667" w:rsidR="003F0DFE" w:rsidRDefault="002E0E04" w:rsidP="003F0DFE">
      <w:r>
        <w:rPr>
          <w:noProof/>
        </w:rPr>
        <w:drawing>
          <wp:inline distT="0" distB="0" distL="0" distR="0" wp14:anchorId="1C17FE7B" wp14:editId="5C0BE738">
            <wp:extent cx="5399405" cy="208915"/>
            <wp:effectExtent l="0" t="0" r="0" b="63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Overload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20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3CF50" w14:textId="6F3CDF28" w:rsidR="002E0E04" w:rsidRDefault="00A37FB2" w:rsidP="002E0E04">
      <w:pPr>
        <w:pStyle w:val="Heading3"/>
      </w:pPr>
      <w:bookmarkStart w:id="10" w:name="_Toc509422911"/>
      <w:r>
        <w:t>Inheritance</w:t>
      </w:r>
      <w:bookmarkEnd w:id="10"/>
    </w:p>
    <w:p w14:paraId="0D49FB85" w14:textId="6867A6C8" w:rsidR="00A37FB2" w:rsidRDefault="00A37FB2" w:rsidP="00A37FB2">
      <w:r>
        <w:rPr>
          <w:noProof/>
        </w:rPr>
        <w:drawing>
          <wp:inline distT="0" distB="0" distL="0" distR="0" wp14:anchorId="16302372" wp14:editId="74C5EED0">
            <wp:extent cx="2438740" cy="476316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nheritance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740" cy="47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6455C" w14:textId="76D9F21B" w:rsidR="00A37FB2" w:rsidRDefault="002C4D39" w:rsidP="002C4D39">
      <w:pPr>
        <w:pStyle w:val="Heading3"/>
      </w:pPr>
      <w:bookmarkStart w:id="11" w:name="_Toc509422912"/>
      <w:r>
        <w:t>Object Usage</w:t>
      </w:r>
      <w:bookmarkEnd w:id="11"/>
    </w:p>
    <w:p w14:paraId="2229DE43" w14:textId="4879096A" w:rsidR="002C4D39" w:rsidRDefault="008C2122" w:rsidP="002C4D39">
      <w:r>
        <w:rPr>
          <w:noProof/>
        </w:rPr>
        <w:drawing>
          <wp:inline distT="0" distB="0" distL="0" distR="0" wp14:anchorId="168ED6F7" wp14:editId="3260D931">
            <wp:extent cx="2267266" cy="495369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Object usage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266" cy="49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AF9F7" w14:textId="332E9817" w:rsidR="00FC1D54" w:rsidRDefault="00FC1D54" w:rsidP="002C4D39"/>
    <w:p w14:paraId="166170BC" w14:textId="117FCD63" w:rsidR="008C2122" w:rsidRPr="002C4D39" w:rsidRDefault="008C2122" w:rsidP="002C4D39"/>
    <w:sectPr w:rsidR="008C2122" w:rsidRPr="002C4D39" w:rsidSect="004A52F9">
      <w:pgSz w:w="11906" w:h="16838"/>
      <w:pgMar w:top="1134" w:right="1418" w:bottom="851" w:left="1985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154"/>
    <w:rsid w:val="00032739"/>
    <w:rsid w:val="00067D66"/>
    <w:rsid w:val="000A44CA"/>
    <w:rsid w:val="000B662E"/>
    <w:rsid w:val="000C4DFF"/>
    <w:rsid w:val="000D281F"/>
    <w:rsid w:val="000D7DAF"/>
    <w:rsid w:val="00113758"/>
    <w:rsid w:val="00116823"/>
    <w:rsid w:val="001322DC"/>
    <w:rsid w:val="00157FA3"/>
    <w:rsid w:val="00165496"/>
    <w:rsid w:val="00191157"/>
    <w:rsid w:val="001A0367"/>
    <w:rsid w:val="001E51F1"/>
    <w:rsid w:val="001E7B93"/>
    <w:rsid w:val="00235A58"/>
    <w:rsid w:val="00243186"/>
    <w:rsid w:val="00244EAF"/>
    <w:rsid w:val="00254D27"/>
    <w:rsid w:val="0026310A"/>
    <w:rsid w:val="002C4D39"/>
    <w:rsid w:val="002C6427"/>
    <w:rsid w:val="002E0E04"/>
    <w:rsid w:val="0035542A"/>
    <w:rsid w:val="00393C24"/>
    <w:rsid w:val="003A1B45"/>
    <w:rsid w:val="003C2895"/>
    <w:rsid w:val="003F0DFE"/>
    <w:rsid w:val="004075AA"/>
    <w:rsid w:val="00463974"/>
    <w:rsid w:val="00464BE1"/>
    <w:rsid w:val="00486CB7"/>
    <w:rsid w:val="00495BBF"/>
    <w:rsid w:val="004A52F9"/>
    <w:rsid w:val="004B5A16"/>
    <w:rsid w:val="004E1797"/>
    <w:rsid w:val="004F011A"/>
    <w:rsid w:val="004F5F20"/>
    <w:rsid w:val="00502920"/>
    <w:rsid w:val="00503CC8"/>
    <w:rsid w:val="00524FA3"/>
    <w:rsid w:val="005B2E91"/>
    <w:rsid w:val="00600A01"/>
    <w:rsid w:val="00635601"/>
    <w:rsid w:val="006F6F19"/>
    <w:rsid w:val="00730CAE"/>
    <w:rsid w:val="00734CD3"/>
    <w:rsid w:val="00742DD8"/>
    <w:rsid w:val="007723B3"/>
    <w:rsid w:val="00781990"/>
    <w:rsid w:val="007968EE"/>
    <w:rsid w:val="007A629E"/>
    <w:rsid w:val="007D547E"/>
    <w:rsid w:val="00811E41"/>
    <w:rsid w:val="00824633"/>
    <w:rsid w:val="00867BBF"/>
    <w:rsid w:val="00877343"/>
    <w:rsid w:val="00896B65"/>
    <w:rsid w:val="008A317D"/>
    <w:rsid w:val="008B08B2"/>
    <w:rsid w:val="008C2122"/>
    <w:rsid w:val="008C5685"/>
    <w:rsid w:val="008D4F39"/>
    <w:rsid w:val="008E5CA9"/>
    <w:rsid w:val="00915AFB"/>
    <w:rsid w:val="00930E45"/>
    <w:rsid w:val="00936DEC"/>
    <w:rsid w:val="009525C4"/>
    <w:rsid w:val="00961D02"/>
    <w:rsid w:val="0099304E"/>
    <w:rsid w:val="00993DBF"/>
    <w:rsid w:val="009A001E"/>
    <w:rsid w:val="009C48F0"/>
    <w:rsid w:val="009E0410"/>
    <w:rsid w:val="009E388D"/>
    <w:rsid w:val="00A209EF"/>
    <w:rsid w:val="00A31C81"/>
    <w:rsid w:val="00A37FB2"/>
    <w:rsid w:val="00A60C6C"/>
    <w:rsid w:val="00A64839"/>
    <w:rsid w:val="00AB794B"/>
    <w:rsid w:val="00AC4B4E"/>
    <w:rsid w:val="00AF4A18"/>
    <w:rsid w:val="00B015C4"/>
    <w:rsid w:val="00B10154"/>
    <w:rsid w:val="00B25DDC"/>
    <w:rsid w:val="00B40854"/>
    <w:rsid w:val="00BB13C4"/>
    <w:rsid w:val="00BF2252"/>
    <w:rsid w:val="00BF688B"/>
    <w:rsid w:val="00C26FBC"/>
    <w:rsid w:val="00C35103"/>
    <w:rsid w:val="00C41A53"/>
    <w:rsid w:val="00C5242A"/>
    <w:rsid w:val="00C97D44"/>
    <w:rsid w:val="00CA6E99"/>
    <w:rsid w:val="00CB034A"/>
    <w:rsid w:val="00CC740F"/>
    <w:rsid w:val="00CF10A0"/>
    <w:rsid w:val="00D62B9B"/>
    <w:rsid w:val="00DA6D60"/>
    <w:rsid w:val="00DD6676"/>
    <w:rsid w:val="00DE6193"/>
    <w:rsid w:val="00E23BCF"/>
    <w:rsid w:val="00E263AD"/>
    <w:rsid w:val="00E32CE9"/>
    <w:rsid w:val="00E4413E"/>
    <w:rsid w:val="00E6647A"/>
    <w:rsid w:val="00E67712"/>
    <w:rsid w:val="00E70DF6"/>
    <w:rsid w:val="00E7582B"/>
    <w:rsid w:val="00ED3BB2"/>
    <w:rsid w:val="00ED424F"/>
    <w:rsid w:val="00F1335C"/>
    <w:rsid w:val="00F24086"/>
    <w:rsid w:val="00F27455"/>
    <w:rsid w:val="00F353DC"/>
    <w:rsid w:val="00F40734"/>
    <w:rsid w:val="00F47F17"/>
    <w:rsid w:val="00F709A1"/>
    <w:rsid w:val="00F902B0"/>
    <w:rsid w:val="00FC1D54"/>
    <w:rsid w:val="00FF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15727"/>
  <w15:chartTrackingRefBased/>
  <w15:docId w15:val="{91C05B1B-E330-4321-87B8-27D73AFC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0C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23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0D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A52F9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A52F9"/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30C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30CAE"/>
    <w:pPr>
      <w:spacing w:line="259" w:lineRule="auto"/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723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C41A5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0D7DA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D7DA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D7DAF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3F0DFE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OC3">
    <w:name w:val="toc 3"/>
    <w:basedOn w:val="Normal"/>
    <w:next w:val="Normal"/>
    <w:autoRedefine/>
    <w:uiPriority w:val="39"/>
    <w:unhideWhenUsed/>
    <w:rsid w:val="004E1797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8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21" Type="http://schemas.openxmlformats.org/officeDocument/2006/relationships/image" Target="media/image17.PNG"/><Relationship Id="rId34" Type="http://schemas.openxmlformats.org/officeDocument/2006/relationships/image" Target="media/image29.jpe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4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glossaryDocument" Target="glossary/document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by\AppData\Roaming\Microsoft\Templates\UWTSD%20Report%20Template%20update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41265A05C14E88AE2A1E5BC5765C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5E353-3FF3-4907-A9BA-7BE24E9B5E7F}"/>
      </w:docPartPr>
      <w:docPartBody>
        <w:p w:rsidR="00CC79E9" w:rsidRDefault="00DA7883">
          <w:pPr>
            <w:pStyle w:val="F541265A05C14E88AE2A1E5BC5765CFA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4E112EE6304B450C9A409E59B4BC5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49F70-69AC-435C-A915-F847EC357091}"/>
      </w:docPartPr>
      <w:docPartBody>
        <w:p w:rsidR="00CC79E9" w:rsidRDefault="00DA7883">
          <w:pPr>
            <w:pStyle w:val="4E112EE6304B450C9A409E59B4BC5A2D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42FA6649115C48E6863FD1BD83BBB2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4E700-7691-4AD6-81A0-7F614DAE9DCB}"/>
      </w:docPartPr>
      <w:docPartBody>
        <w:p w:rsidR="00CC79E9" w:rsidRDefault="00DA7883">
          <w:pPr>
            <w:pStyle w:val="42FA6649115C48E6863FD1BD83BBB24B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883"/>
    <w:rsid w:val="00CC79E9"/>
    <w:rsid w:val="00DA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541265A05C14E88AE2A1E5BC5765CFA">
    <w:name w:val="F541265A05C14E88AE2A1E5BC5765CFA"/>
  </w:style>
  <w:style w:type="paragraph" w:customStyle="1" w:styleId="4E112EE6304B450C9A409E59B4BC5A2D">
    <w:name w:val="4E112EE6304B450C9A409E59B4BC5A2D"/>
  </w:style>
  <w:style w:type="paragraph" w:customStyle="1" w:styleId="42FA6649115C48E6863FD1BD83BBB24B">
    <w:name w:val="42FA6649115C48E6863FD1BD83BBB24B"/>
  </w:style>
  <w:style w:type="paragraph" w:customStyle="1" w:styleId="7CA9B37B08B44A64A5D7A647577A1BC3">
    <w:name w:val="7CA9B37B08B44A64A5D7A647577A1BC3"/>
  </w:style>
  <w:style w:type="paragraph" w:customStyle="1" w:styleId="5BC38ABBABAA4F559D49FDF905DDE271">
    <w:name w:val="5BC38ABBABAA4F559D49FDF905DDE2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htt</b:Tag>
    <b:SourceType>InternetSite</b:SourceType>
    <b:Guid>{29D0955E-3C48-4108-95C8-2D2526EB0385}</b:Guid>
    <b:URL>http://en.cppreference.com/w/cpp/language/operators</b:URL>
    <b:RefOrder>1</b:RefOrder>
  </b:Source>
</b:Sources>
</file>

<file path=customXml/itemProps1.xml><?xml version="1.0" encoding="utf-8"?>
<ds:datastoreItem xmlns:ds="http://schemas.openxmlformats.org/officeDocument/2006/customXml" ds:itemID="{1E4FBED2-5BEE-48C5-B74F-92B731D96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UWTSD Report Template updated.dotx</Template>
  <TotalTime>456</TotalTime>
  <Pages>14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Wales, Trinity St. David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Icarus                        Sales                        Service</dc:title>
  <dc:subject>BEng Computer Systems and Electronics</dc:subject>
  <dc:creator>Toby</dc:creator>
  <cp:keywords/>
  <dc:description/>
  <cp:lastModifiedBy>Thorbjorn Ravnaas Kristiansen</cp:lastModifiedBy>
  <cp:revision>122</cp:revision>
  <dcterms:created xsi:type="dcterms:W3CDTF">2018-03-20T22:55:00Z</dcterms:created>
  <dcterms:modified xsi:type="dcterms:W3CDTF">2018-03-21T19:21:00Z</dcterms:modified>
</cp:coreProperties>
</file>