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8E2FF" w14:textId="75FBD581" w:rsidR="004A4B9B" w:rsidRPr="004A72AD" w:rsidRDefault="004A4B9B">
      <w:pPr>
        <w:rPr>
          <w:b/>
          <w:bCs/>
          <w:sz w:val="28"/>
          <w:szCs w:val="28"/>
        </w:rPr>
      </w:pPr>
      <w:r w:rsidRPr="004A72AD">
        <w:rPr>
          <w:b/>
          <w:bCs/>
          <w:sz w:val="28"/>
          <w:szCs w:val="28"/>
        </w:rPr>
        <w:t>UNIVERSITY Of WALES TRINITY ST. DAVIDS</w:t>
      </w:r>
    </w:p>
    <w:p w14:paraId="593AB923" w14:textId="3CDD568C" w:rsidR="004A4B9B" w:rsidRDefault="004A4B9B">
      <w:pPr>
        <w:rPr>
          <w:sz w:val="28"/>
          <w:szCs w:val="28"/>
        </w:rPr>
      </w:pPr>
    </w:p>
    <w:p w14:paraId="636985F3" w14:textId="77777777" w:rsidR="004A6114" w:rsidRDefault="004A6114">
      <w:pPr>
        <w:rPr>
          <w:sz w:val="28"/>
          <w:szCs w:val="28"/>
        </w:rPr>
      </w:pPr>
    </w:p>
    <w:p w14:paraId="124E02BE" w14:textId="65A89CBB" w:rsidR="004A4B9B" w:rsidRPr="004A72AD" w:rsidRDefault="004A72A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REPORT TITLE - </w:t>
      </w:r>
      <w:r w:rsidR="004A4B9B" w:rsidRPr="004A72AD">
        <w:rPr>
          <w:b/>
          <w:bCs/>
          <w:sz w:val="28"/>
          <w:szCs w:val="28"/>
        </w:rPr>
        <w:t>REFLECTION OF TOPICS COVERED IN TERM 1</w:t>
      </w:r>
    </w:p>
    <w:p w14:paraId="60DF7DBB" w14:textId="78E74C4B" w:rsidR="004A4B9B" w:rsidRDefault="004A4B9B">
      <w:pPr>
        <w:rPr>
          <w:sz w:val="28"/>
          <w:szCs w:val="28"/>
        </w:rPr>
      </w:pPr>
    </w:p>
    <w:p w14:paraId="30F3E7D1" w14:textId="77777777" w:rsidR="004A6114" w:rsidRDefault="004A6114">
      <w:pPr>
        <w:rPr>
          <w:sz w:val="28"/>
          <w:szCs w:val="28"/>
        </w:rPr>
      </w:pPr>
    </w:p>
    <w:p w14:paraId="5C66BF86" w14:textId="6F4D8BDD" w:rsidR="004A4B9B" w:rsidRPr="004A72AD" w:rsidRDefault="004A4B9B">
      <w:pPr>
        <w:rPr>
          <w:b/>
          <w:bCs/>
          <w:sz w:val="28"/>
          <w:szCs w:val="28"/>
        </w:rPr>
      </w:pPr>
      <w:r w:rsidRPr="004A72AD">
        <w:rPr>
          <w:b/>
          <w:bCs/>
          <w:sz w:val="28"/>
          <w:szCs w:val="28"/>
        </w:rPr>
        <w:t>STUDENT NAME   -   JACKIE   KIZITTO</w:t>
      </w:r>
    </w:p>
    <w:p w14:paraId="23DD58F5" w14:textId="5ABA47BE" w:rsidR="004A4B9B" w:rsidRDefault="004A4B9B">
      <w:pPr>
        <w:rPr>
          <w:sz w:val="28"/>
          <w:szCs w:val="28"/>
        </w:rPr>
      </w:pPr>
    </w:p>
    <w:p w14:paraId="643DEF5D" w14:textId="77777777" w:rsidR="004A6114" w:rsidRDefault="004A6114">
      <w:pPr>
        <w:rPr>
          <w:sz w:val="28"/>
          <w:szCs w:val="28"/>
        </w:rPr>
      </w:pPr>
    </w:p>
    <w:p w14:paraId="375F1E8A" w14:textId="6FC1E082" w:rsidR="004A4B9B" w:rsidRPr="004A72AD" w:rsidRDefault="004A4B9B">
      <w:pPr>
        <w:rPr>
          <w:b/>
          <w:bCs/>
          <w:sz w:val="28"/>
          <w:szCs w:val="28"/>
        </w:rPr>
      </w:pPr>
      <w:r w:rsidRPr="004A72AD">
        <w:rPr>
          <w:b/>
          <w:bCs/>
          <w:sz w:val="28"/>
          <w:szCs w:val="28"/>
        </w:rPr>
        <w:t>STUDENT NUMBER - 1921186</w:t>
      </w:r>
    </w:p>
    <w:p w14:paraId="352F5632" w14:textId="3F236F14" w:rsidR="004A4B9B" w:rsidRDefault="004A4B9B">
      <w:pPr>
        <w:rPr>
          <w:sz w:val="28"/>
          <w:szCs w:val="28"/>
        </w:rPr>
      </w:pPr>
    </w:p>
    <w:p w14:paraId="3C8BBF57" w14:textId="77777777" w:rsidR="005912E3" w:rsidRDefault="005912E3">
      <w:pPr>
        <w:rPr>
          <w:b/>
          <w:bCs/>
          <w:sz w:val="28"/>
          <w:szCs w:val="28"/>
        </w:rPr>
      </w:pPr>
    </w:p>
    <w:p w14:paraId="221660D7" w14:textId="4E685092" w:rsidR="004A4B9B" w:rsidRPr="004A72AD" w:rsidRDefault="004A4B9B">
      <w:pPr>
        <w:rPr>
          <w:b/>
          <w:bCs/>
          <w:sz w:val="28"/>
          <w:szCs w:val="28"/>
        </w:rPr>
      </w:pPr>
      <w:r w:rsidRPr="004A72AD">
        <w:rPr>
          <w:b/>
          <w:bCs/>
          <w:sz w:val="28"/>
          <w:szCs w:val="28"/>
        </w:rPr>
        <w:t xml:space="preserve">COURSE TITLE </w:t>
      </w:r>
      <w:r w:rsidR="00737B3D">
        <w:rPr>
          <w:b/>
          <w:bCs/>
          <w:sz w:val="28"/>
          <w:szCs w:val="28"/>
        </w:rPr>
        <w:t>–</w:t>
      </w:r>
      <w:r w:rsidRPr="004A72AD">
        <w:rPr>
          <w:b/>
          <w:bCs/>
          <w:sz w:val="28"/>
          <w:szCs w:val="28"/>
        </w:rPr>
        <w:t xml:space="preserve"> </w:t>
      </w:r>
      <w:r w:rsidR="00737B3D">
        <w:rPr>
          <w:b/>
          <w:bCs/>
          <w:sz w:val="28"/>
          <w:szCs w:val="28"/>
        </w:rPr>
        <w:t>HEALTH AND SOCIAL CARE</w:t>
      </w:r>
      <w:r w:rsidR="00A05D81">
        <w:rPr>
          <w:b/>
          <w:bCs/>
          <w:sz w:val="28"/>
          <w:szCs w:val="28"/>
        </w:rPr>
        <w:t xml:space="preserve"> - </w:t>
      </w:r>
      <w:r w:rsidR="00737B3D">
        <w:rPr>
          <w:b/>
          <w:bCs/>
          <w:sz w:val="28"/>
          <w:szCs w:val="28"/>
        </w:rPr>
        <w:t>CERT</w:t>
      </w:r>
      <w:r w:rsidR="00A05D81">
        <w:rPr>
          <w:b/>
          <w:bCs/>
          <w:sz w:val="28"/>
          <w:szCs w:val="28"/>
        </w:rPr>
        <w:t xml:space="preserve"> </w:t>
      </w:r>
      <w:r w:rsidR="00737B3D">
        <w:rPr>
          <w:b/>
          <w:bCs/>
          <w:sz w:val="28"/>
          <w:szCs w:val="28"/>
        </w:rPr>
        <w:t>HE</w:t>
      </w:r>
      <w:r w:rsidR="00A05D81">
        <w:rPr>
          <w:b/>
          <w:bCs/>
          <w:sz w:val="28"/>
          <w:szCs w:val="28"/>
        </w:rPr>
        <w:t xml:space="preserve"> </w:t>
      </w:r>
      <w:r w:rsidR="00737B3D">
        <w:rPr>
          <w:b/>
          <w:bCs/>
          <w:sz w:val="28"/>
          <w:szCs w:val="28"/>
        </w:rPr>
        <w:t>T</w:t>
      </w:r>
      <w:r w:rsidR="00A05D81">
        <w:rPr>
          <w:b/>
          <w:bCs/>
          <w:sz w:val="28"/>
          <w:szCs w:val="28"/>
        </w:rPr>
        <w:t xml:space="preserve">2 </w:t>
      </w:r>
      <w:r w:rsidR="00737B3D">
        <w:rPr>
          <w:b/>
          <w:bCs/>
          <w:sz w:val="28"/>
          <w:szCs w:val="28"/>
        </w:rPr>
        <w:t>GH3</w:t>
      </w:r>
    </w:p>
    <w:p w14:paraId="69867F87" w14:textId="77777777" w:rsidR="004A4B9B" w:rsidRDefault="004A4B9B">
      <w:pPr>
        <w:rPr>
          <w:sz w:val="28"/>
          <w:szCs w:val="28"/>
        </w:rPr>
      </w:pPr>
    </w:p>
    <w:p w14:paraId="1EA524B6" w14:textId="77777777" w:rsidR="004A6114" w:rsidRDefault="004A6114">
      <w:pPr>
        <w:rPr>
          <w:sz w:val="28"/>
          <w:szCs w:val="28"/>
        </w:rPr>
      </w:pPr>
    </w:p>
    <w:p w14:paraId="6EE56FA7" w14:textId="0552E27C" w:rsidR="004A4B9B" w:rsidRPr="004A72AD" w:rsidRDefault="004A72AD">
      <w:pPr>
        <w:rPr>
          <w:b/>
          <w:bCs/>
          <w:sz w:val="28"/>
          <w:szCs w:val="28"/>
        </w:rPr>
      </w:pPr>
      <w:r w:rsidRPr="004A72AD">
        <w:rPr>
          <w:b/>
          <w:bCs/>
          <w:sz w:val="28"/>
          <w:szCs w:val="28"/>
        </w:rPr>
        <w:t>COUR</w:t>
      </w:r>
      <w:r w:rsidR="004A4B9B" w:rsidRPr="004A72AD">
        <w:rPr>
          <w:b/>
          <w:bCs/>
          <w:sz w:val="28"/>
          <w:szCs w:val="28"/>
        </w:rPr>
        <w:t xml:space="preserve">SE </w:t>
      </w:r>
      <w:r w:rsidR="00737B3D">
        <w:rPr>
          <w:b/>
          <w:bCs/>
          <w:sz w:val="28"/>
          <w:szCs w:val="28"/>
        </w:rPr>
        <w:t xml:space="preserve">NAME And </w:t>
      </w:r>
      <w:r w:rsidR="004A4B9B" w:rsidRPr="004A72AD">
        <w:rPr>
          <w:b/>
          <w:bCs/>
          <w:sz w:val="28"/>
          <w:szCs w:val="28"/>
        </w:rPr>
        <w:t xml:space="preserve">NUMBER </w:t>
      </w:r>
      <w:r w:rsidR="00233474">
        <w:rPr>
          <w:b/>
          <w:bCs/>
          <w:sz w:val="28"/>
          <w:szCs w:val="28"/>
        </w:rPr>
        <w:t>–</w:t>
      </w:r>
      <w:r w:rsidR="004A4B9B" w:rsidRPr="004A72AD">
        <w:rPr>
          <w:b/>
          <w:bCs/>
          <w:sz w:val="28"/>
          <w:szCs w:val="28"/>
        </w:rPr>
        <w:t xml:space="preserve"> </w:t>
      </w:r>
      <w:r w:rsidR="00737B3D">
        <w:rPr>
          <w:b/>
          <w:bCs/>
          <w:sz w:val="28"/>
          <w:szCs w:val="28"/>
        </w:rPr>
        <w:t xml:space="preserve">ACADEMIC AND EMPLOYIBILITY SKILLS </w:t>
      </w:r>
      <w:r w:rsidR="005912E3">
        <w:rPr>
          <w:b/>
          <w:bCs/>
          <w:sz w:val="28"/>
          <w:szCs w:val="28"/>
        </w:rPr>
        <w:t>(BMSW4001_LON)</w:t>
      </w:r>
    </w:p>
    <w:p w14:paraId="1C995174" w14:textId="40D68D1B" w:rsidR="004A4B9B" w:rsidRDefault="004A4B9B">
      <w:pPr>
        <w:rPr>
          <w:sz w:val="28"/>
          <w:szCs w:val="28"/>
        </w:rPr>
      </w:pPr>
    </w:p>
    <w:p w14:paraId="3ED97205" w14:textId="77777777" w:rsidR="004A6114" w:rsidRDefault="004A6114">
      <w:pPr>
        <w:rPr>
          <w:sz w:val="28"/>
          <w:szCs w:val="28"/>
        </w:rPr>
      </w:pPr>
    </w:p>
    <w:p w14:paraId="01F026F8" w14:textId="63B18A9C" w:rsidR="004A4B9B" w:rsidRPr="005912E3" w:rsidRDefault="004A4B9B">
      <w:pPr>
        <w:rPr>
          <w:b/>
          <w:bCs/>
          <w:sz w:val="28"/>
          <w:szCs w:val="28"/>
        </w:rPr>
      </w:pPr>
      <w:r w:rsidRPr="005912E3">
        <w:rPr>
          <w:b/>
          <w:bCs/>
          <w:sz w:val="28"/>
          <w:szCs w:val="28"/>
        </w:rPr>
        <w:t>LECTURERS NAME</w:t>
      </w:r>
      <w:r w:rsidR="005912E3">
        <w:rPr>
          <w:b/>
          <w:bCs/>
          <w:sz w:val="28"/>
          <w:szCs w:val="28"/>
        </w:rPr>
        <w:t xml:space="preserve"> – ADESEWA AJAYI</w:t>
      </w:r>
    </w:p>
    <w:p w14:paraId="7FD6B1F9" w14:textId="77777777" w:rsidR="004A4B9B" w:rsidRDefault="004A4B9B">
      <w:pPr>
        <w:rPr>
          <w:sz w:val="28"/>
          <w:szCs w:val="28"/>
        </w:rPr>
      </w:pPr>
    </w:p>
    <w:p w14:paraId="64FB1D96" w14:textId="77777777" w:rsidR="004A4B9B" w:rsidRDefault="004A4B9B">
      <w:pPr>
        <w:rPr>
          <w:sz w:val="28"/>
          <w:szCs w:val="28"/>
        </w:rPr>
      </w:pPr>
    </w:p>
    <w:p w14:paraId="47381B0C" w14:textId="77777777" w:rsidR="004A4B9B" w:rsidRDefault="004A4B9B">
      <w:pPr>
        <w:rPr>
          <w:sz w:val="28"/>
          <w:szCs w:val="28"/>
        </w:rPr>
      </w:pPr>
    </w:p>
    <w:p w14:paraId="1A5CDC4D" w14:textId="77777777" w:rsidR="004A4B9B" w:rsidRDefault="004A4B9B">
      <w:pPr>
        <w:rPr>
          <w:sz w:val="28"/>
          <w:szCs w:val="28"/>
        </w:rPr>
      </w:pPr>
    </w:p>
    <w:p w14:paraId="18C05974" w14:textId="2EEB7AFC" w:rsidR="004A4B9B" w:rsidRDefault="001A1D1A">
      <w:pPr>
        <w:rPr>
          <w:sz w:val="28"/>
          <w:szCs w:val="28"/>
        </w:rPr>
      </w:pPr>
      <w:r>
        <w:rPr>
          <w:sz w:val="28"/>
          <w:szCs w:val="28"/>
        </w:rPr>
        <w:lastRenderedPageBreak/>
        <w:t>In this report</w:t>
      </w:r>
      <w:r w:rsidR="009C2745" w:rsidRPr="006F4E3C">
        <w:rPr>
          <w:sz w:val="28"/>
          <w:szCs w:val="28"/>
        </w:rPr>
        <w:t xml:space="preserve">, I will </w:t>
      </w:r>
      <w:r w:rsidR="001A6B28" w:rsidRPr="006F4E3C">
        <w:rPr>
          <w:sz w:val="28"/>
          <w:szCs w:val="28"/>
        </w:rPr>
        <w:t xml:space="preserve">use the Gibbs Model of Reflection to </w:t>
      </w:r>
      <w:r w:rsidR="009C2745" w:rsidRPr="006F4E3C">
        <w:rPr>
          <w:sz w:val="28"/>
          <w:szCs w:val="28"/>
        </w:rPr>
        <w:t>analyse the topics we covered in Term 1</w:t>
      </w:r>
      <w:r w:rsidR="005114BE">
        <w:rPr>
          <w:sz w:val="28"/>
          <w:szCs w:val="28"/>
        </w:rPr>
        <w:t>.</w:t>
      </w:r>
    </w:p>
    <w:p w14:paraId="18C8076D" w14:textId="77777777" w:rsidR="004A4B9B" w:rsidRPr="006F4E3C" w:rsidRDefault="004A4B9B">
      <w:pPr>
        <w:rPr>
          <w:sz w:val="28"/>
          <w:szCs w:val="28"/>
        </w:rPr>
      </w:pPr>
    </w:p>
    <w:p w14:paraId="34C4DA18" w14:textId="77777777" w:rsidR="00607E3F" w:rsidRPr="00483E70" w:rsidRDefault="009C2745">
      <w:pPr>
        <w:rPr>
          <w:sz w:val="28"/>
          <w:szCs w:val="28"/>
        </w:rPr>
      </w:pPr>
      <w:r w:rsidRPr="00483E70">
        <w:rPr>
          <w:b/>
          <w:sz w:val="28"/>
          <w:szCs w:val="28"/>
        </w:rPr>
        <w:t>Topic 1</w:t>
      </w:r>
      <w:r w:rsidR="00483E70">
        <w:rPr>
          <w:sz w:val="28"/>
          <w:szCs w:val="28"/>
        </w:rPr>
        <w:t xml:space="preserve"> - </w:t>
      </w:r>
      <w:r w:rsidRPr="006F4E3C">
        <w:rPr>
          <w:b/>
          <w:sz w:val="28"/>
          <w:szCs w:val="28"/>
        </w:rPr>
        <w:t>Referencing</w:t>
      </w:r>
    </w:p>
    <w:p w14:paraId="7EEF94AB" w14:textId="77777777" w:rsidR="00483E70" w:rsidRPr="006F4E3C" w:rsidRDefault="00483E70">
      <w:pPr>
        <w:rPr>
          <w:b/>
          <w:sz w:val="28"/>
          <w:szCs w:val="28"/>
        </w:rPr>
      </w:pPr>
      <w:r>
        <w:rPr>
          <w:b/>
          <w:sz w:val="28"/>
          <w:szCs w:val="28"/>
        </w:rPr>
        <w:t>Description</w:t>
      </w:r>
    </w:p>
    <w:p w14:paraId="48276F0A" w14:textId="41ADA172" w:rsidR="009C2745" w:rsidRDefault="009C2745">
      <w:pPr>
        <w:rPr>
          <w:sz w:val="28"/>
          <w:szCs w:val="28"/>
        </w:rPr>
      </w:pPr>
      <w:r w:rsidRPr="006F4E3C">
        <w:rPr>
          <w:sz w:val="28"/>
          <w:szCs w:val="28"/>
        </w:rPr>
        <w:t>In the third week of Term 1 our Assignments were made available to us on Moodle.  I was required to identify 6 different Articles on Employability skills</w:t>
      </w:r>
      <w:r w:rsidR="005066C6" w:rsidRPr="006F4E3C">
        <w:rPr>
          <w:sz w:val="28"/>
          <w:szCs w:val="28"/>
        </w:rPr>
        <w:t xml:space="preserve"> and</w:t>
      </w:r>
      <w:r w:rsidR="00607E3F" w:rsidRPr="006F4E3C">
        <w:rPr>
          <w:sz w:val="28"/>
          <w:szCs w:val="28"/>
        </w:rPr>
        <w:t xml:space="preserve"> write a report about them.</w:t>
      </w:r>
      <w:r w:rsidR="005066C6" w:rsidRPr="006F4E3C">
        <w:rPr>
          <w:sz w:val="28"/>
          <w:szCs w:val="28"/>
        </w:rPr>
        <w:t xml:space="preserve"> I immediately thought to myself how on earth </w:t>
      </w:r>
      <w:r w:rsidR="0057231E" w:rsidRPr="006F4E3C">
        <w:rPr>
          <w:sz w:val="28"/>
          <w:szCs w:val="28"/>
        </w:rPr>
        <w:t>I was</w:t>
      </w:r>
      <w:r w:rsidR="005066C6" w:rsidRPr="006F4E3C">
        <w:rPr>
          <w:sz w:val="28"/>
          <w:szCs w:val="28"/>
        </w:rPr>
        <w:t xml:space="preserve"> </w:t>
      </w:r>
      <w:r w:rsidR="0057231E" w:rsidRPr="006F4E3C">
        <w:rPr>
          <w:sz w:val="28"/>
          <w:szCs w:val="28"/>
        </w:rPr>
        <w:t>going to manage this.</w:t>
      </w:r>
      <w:r w:rsidR="00607E3F" w:rsidRPr="006F4E3C">
        <w:rPr>
          <w:sz w:val="28"/>
          <w:szCs w:val="28"/>
        </w:rPr>
        <w:t xml:space="preserve"> </w:t>
      </w:r>
      <w:r w:rsidR="008A7851" w:rsidRPr="006F4E3C">
        <w:rPr>
          <w:sz w:val="28"/>
          <w:szCs w:val="28"/>
        </w:rPr>
        <w:t>On Teams that day</w:t>
      </w:r>
      <w:r w:rsidR="009919F8">
        <w:rPr>
          <w:sz w:val="28"/>
          <w:szCs w:val="28"/>
        </w:rPr>
        <w:t>,</w:t>
      </w:r>
      <w:r w:rsidR="008A7851" w:rsidRPr="006F4E3C">
        <w:rPr>
          <w:sz w:val="28"/>
          <w:szCs w:val="28"/>
        </w:rPr>
        <w:t xml:space="preserve"> the lecturer </w:t>
      </w:r>
      <w:r w:rsidR="0028750D" w:rsidRPr="006F4E3C">
        <w:rPr>
          <w:sz w:val="28"/>
          <w:szCs w:val="28"/>
        </w:rPr>
        <w:t>explained the Assignm</w:t>
      </w:r>
      <w:r w:rsidR="009919F8">
        <w:rPr>
          <w:sz w:val="28"/>
          <w:szCs w:val="28"/>
        </w:rPr>
        <w:t xml:space="preserve">ent brief thoroughly and I </w:t>
      </w:r>
      <w:r w:rsidR="0028750D" w:rsidRPr="006F4E3C">
        <w:rPr>
          <w:sz w:val="28"/>
          <w:szCs w:val="28"/>
        </w:rPr>
        <w:t xml:space="preserve">understood. </w:t>
      </w:r>
      <w:r w:rsidR="00607E3F" w:rsidRPr="006F4E3C">
        <w:rPr>
          <w:sz w:val="28"/>
          <w:szCs w:val="28"/>
        </w:rPr>
        <w:t xml:space="preserve"> I got to the task and started doing my research </w:t>
      </w:r>
      <w:r w:rsidR="00905E86" w:rsidRPr="006F4E3C">
        <w:rPr>
          <w:sz w:val="28"/>
          <w:szCs w:val="28"/>
        </w:rPr>
        <w:t>on</w:t>
      </w:r>
      <w:r w:rsidR="00905E86">
        <w:rPr>
          <w:sz w:val="28"/>
          <w:szCs w:val="28"/>
        </w:rPr>
        <w:t>line</w:t>
      </w:r>
      <w:r w:rsidR="00607E3F" w:rsidRPr="006F4E3C">
        <w:rPr>
          <w:sz w:val="28"/>
          <w:szCs w:val="28"/>
        </w:rPr>
        <w:t xml:space="preserve"> </w:t>
      </w:r>
      <w:r w:rsidR="008A7851" w:rsidRPr="006F4E3C">
        <w:rPr>
          <w:sz w:val="28"/>
          <w:szCs w:val="28"/>
        </w:rPr>
        <w:t xml:space="preserve">to find topics to use. It took me a while maybe even days to be exact until I finally </w:t>
      </w:r>
      <w:r w:rsidR="00607E3F" w:rsidRPr="006F4E3C">
        <w:rPr>
          <w:sz w:val="28"/>
          <w:szCs w:val="28"/>
        </w:rPr>
        <w:t xml:space="preserve">managed to pick out the topics </w:t>
      </w:r>
      <w:r w:rsidR="0028750D" w:rsidRPr="006F4E3C">
        <w:rPr>
          <w:sz w:val="28"/>
          <w:szCs w:val="28"/>
        </w:rPr>
        <w:t>for the report</w:t>
      </w:r>
      <w:r w:rsidR="00607E3F" w:rsidRPr="006F4E3C">
        <w:rPr>
          <w:sz w:val="28"/>
          <w:szCs w:val="28"/>
        </w:rPr>
        <w:t>.</w:t>
      </w:r>
      <w:r w:rsidR="0028750D" w:rsidRPr="006F4E3C">
        <w:rPr>
          <w:sz w:val="28"/>
          <w:szCs w:val="28"/>
        </w:rPr>
        <w:t xml:space="preserve"> </w:t>
      </w:r>
      <w:r w:rsidR="00607E3F" w:rsidRPr="006F4E3C">
        <w:rPr>
          <w:sz w:val="28"/>
          <w:szCs w:val="28"/>
        </w:rPr>
        <w:t xml:space="preserve"> I will admit research is not an easy thing to do because it involves total concentration</w:t>
      </w:r>
      <w:r w:rsidR="008A7851" w:rsidRPr="006F4E3C">
        <w:rPr>
          <w:sz w:val="28"/>
          <w:szCs w:val="28"/>
        </w:rPr>
        <w:t xml:space="preserve"> and getting the sources right.</w:t>
      </w:r>
      <w:sdt>
        <w:sdtPr>
          <w:rPr>
            <w:sz w:val="28"/>
            <w:szCs w:val="28"/>
          </w:rPr>
          <w:id w:val="-522332088"/>
          <w:citation/>
        </w:sdtPr>
        <w:sdtContent>
          <w:r w:rsidR="00374A36">
            <w:rPr>
              <w:sz w:val="28"/>
              <w:szCs w:val="28"/>
            </w:rPr>
            <w:fldChar w:fldCharType="begin"/>
          </w:r>
          <w:r w:rsidR="001258EC">
            <w:rPr>
              <w:sz w:val="28"/>
              <w:szCs w:val="28"/>
            </w:rPr>
            <w:instrText xml:space="preserve">CITATION Bra19 \l 2057 </w:instrText>
          </w:r>
          <w:r w:rsidR="00374A36">
            <w:rPr>
              <w:sz w:val="28"/>
              <w:szCs w:val="28"/>
            </w:rPr>
            <w:fldChar w:fldCharType="separate"/>
          </w:r>
          <w:r w:rsidR="001258EC">
            <w:rPr>
              <w:noProof/>
              <w:sz w:val="28"/>
              <w:szCs w:val="28"/>
            </w:rPr>
            <w:t xml:space="preserve"> </w:t>
          </w:r>
          <w:r w:rsidR="001258EC" w:rsidRPr="001258EC">
            <w:rPr>
              <w:noProof/>
              <w:sz w:val="28"/>
              <w:szCs w:val="28"/>
            </w:rPr>
            <w:t>(Bradford, 2019)</w:t>
          </w:r>
          <w:r w:rsidR="00374A36">
            <w:rPr>
              <w:sz w:val="28"/>
              <w:szCs w:val="28"/>
            </w:rPr>
            <w:fldChar w:fldCharType="end"/>
          </w:r>
        </w:sdtContent>
      </w:sdt>
    </w:p>
    <w:p w14:paraId="2BDBA37B" w14:textId="77777777" w:rsidR="00483E70" w:rsidRPr="00483E70" w:rsidRDefault="00483E70">
      <w:pPr>
        <w:rPr>
          <w:b/>
          <w:sz w:val="28"/>
          <w:szCs w:val="28"/>
        </w:rPr>
      </w:pPr>
      <w:r w:rsidRPr="00483E70">
        <w:rPr>
          <w:b/>
          <w:sz w:val="28"/>
          <w:szCs w:val="28"/>
        </w:rPr>
        <w:t>Feelings</w:t>
      </w:r>
    </w:p>
    <w:p w14:paraId="241B7F26" w14:textId="5600CD4E" w:rsidR="00554814" w:rsidRDefault="008A7851">
      <w:pPr>
        <w:rPr>
          <w:sz w:val="28"/>
          <w:szCs w:val="28"/>
        </w:rPr>
      </w:pPr>
      <w:r w:rsidRPr="006F4E3C">
        <w:rPr>
          <w:sz w:val="28"/>
          <w:szCs w:val="28"/>
        </w:rPr>
        <w:t xml:space="preserve">In the beginning </w:t>
      </w:r>
      <w:r w:rsidR="0057231E" w:rsidRPr="006F4E3C">
        <w:rPr>
          <w:sz w:val="28"/>
          <w:szCs w:val="28"/>
        </w:rPr>
        <w:t>of Article 1</w:t>
      </w:r>
      <w:r w:rsidR="00554814" w:rsidRPr="006F4E3C">
        <w:rPr>
          <w:sz w:val="28"/>
          <w:szCs w:val="28"/>
        </w:rPr>
        <w:t>, I was confused about all the information I had uncovered, I was not sure how I was going to put it all together and</w:t>
      </w:r>
      <w:r w:rsidR="0057231E" w:rsidRPr="006F4E3C">
        <w:rPr>
          <w:sz w:val="28"/>
          <w:szCs w:val="28"/>
        </w:rPr>
        <w:t xml:space="preserve"> </w:t>
      </w:r>
      <w:r w:rsidRPr="006F4E3C">
        <w:rPr>
          <w:sz w:val="28"/>
          <w:szCs w:val="28"/>
        </w:rPr>
        <w:t xml:space="preserve">it felt like I did not know what I </w:t>
      </w:r>
      <w:r w:rsidR="0057231E" w:rsidRPr="006F4E3C">
        <w:rPr>
          <w:sz w:val="28"/>
          <w:szCs w:val="28"/>
        </w:rPr>
        <w:t>was doing</w:t>
      </w:r>
      <w:r w:rsidR="009919F8">
        <w:rPr>
          <w:sz w:val="28"/>
          <w:szCs w:val="28"/>
        </w:rPr>
        <w:t>. E</w:t>
      </w:r>
      <w:r w:rsidR="00554814" w:rsidRPr="006F4E3C">
        <w:rPr>
          <w:sz w:val="28"/>
          <w:szCs w:val="28"/>
        </w:rPr>
        <w:t>verything was</w:t>
      </w:r>
      <w:r w:rsidR="00576E6C" w:rsidRPr="006F4E3C">
        <w:rPr>
          <w:sz w:val="28"/>
          <w:szCs w:val="28"/>
        </w:rPr>
        <w:t xml:space="preserve"> new to me and I was not familiar with the whole concept of referencing.</w:t>
      </w:r>
    </w:p>
    <w:p w14:paraId="77D1092B" w14:textId="77777777" w:rsidR="00DE0B33" w:rsidRDefault="00DE0B33">
      <w:pPr>
        <w:rPr>
          <w:sz w:val="28"/>
          <w:szCs w:val="28"/>
        </w:rPr>
      </w:pPr>
    </w:p>
    <w:p w14:paraId="4DE9A9FF" w14:textId="77777777" w:rsidR="00483E70" w:rsidRPr="00483E70" w:rsidRDefault="00483E70">
      <w:pPr>
        <w:rPr>
          <w:b/>
          <w:sz w:val="28"/>
          <w:szCs w:val="28"/>
        </w:rPr>
      </w:pPr>
      <w:r w:rsidRPr="00483E70">
        <w:rPr>
          <w:b/>
          <w:sz w:val="28"/>
          <w:szCs w:val="28"/>
        </w:rPr>
        <w:t>Evaluation</w:t>
      </w:r>
    </w:p>
    <w:p w14:paraId="182B89A2" w14:textId="00CC4B1A" w:rsidR="008A7851" w:rsidRDefault="00554814">
      <w:pPr>
        <w:rPr>
          <w:sz w:val="28"/>
          <w:szCs w:val="28"/>
        </w:rPr>
      </w:pPr>
      <w:r w:rsidRPr="006F4E3C">
        <w:rPr>
          <w:sz w:val="28"/>
          <w:szCs w:val="28"/>
        </w:rPr>
        <w:t>For starters i</w:t>
      </w:r>
      <w:r w:rsidR="00576E6C" w:rsidRPr="006F4E3C">
        <w:rPr>
          <w:sz w:val="28"/>
          <w:szCs w:val="28"/>
        </w:rPr>
        <w:t xml:space="preserve">t was </w:t>
      </w:r>
      <w:r w:rsidR="00F57217" w:rsidRPr="006F4E3C">
        <w:rPr>
          <w:sz w:val="28"/>
          <w:szCs w:val="28"/>
        </w:rPr>
        <w:t>an interesting</w:t>
      </w:r>
      <w:r w:rsidR="0057231E" w:rsidRPr="006F4E3C">
        <w:rPr>
          <w:sz w:val="28"/>
          <w:szCs w:val="28"/>
        </w:rPr>
        <w:t xml:space="preserve"> </w:t>
      </w:r>
      <w:r w:rsidR="008823E5" w:rsidRPr="006F4E3C">
        <w:rPr>
          <w:sz w:val="28"/>
          <w:szCs w:val="28"/>
        </w:rPr>
        <w:t xml:space="preserve">Assignment, </w:t>
      </w:r>
      <w:r w:rsidR="00576E6C" w:rsidRPr="006F4E3C">
        <w:rPr>
          <w:sz w:val="28"/>
          <w:szCs w:val="28"/>
        </w:rPr>
        <w:t>it introduced me to various</w:t>
      </w:r>
      <w:r w:rsidR="00586A30" w:rsidRPr="006F4E3C">
        <w:rPr>
          <w:sz w:val="28"/>
          <w:szCs w:val="28"/>
        </w:rPr>
        <w:t xml:space="preserve"> educational</w:t>
      </w:r>
      <w:r w:rsidR="00576E6C" w:rsidRPr="006F4E3C">
        <w:rPr>
          <w:sz w:val="28"/>
          <w:szCs w:val="28"/>
        </w:rPr>
        <w:t xml:space="preserve"> topics and </w:t>
      </w:r>
      <w:r w:rsidR="00F95C19">
        <w:rPr>
          <w:sz w:val="28"/>
          <w:szCs w:val="28"/>
        </w:rPr>
        <w:t>I also learnt about more academic</w:t>
      </w:r>
      <w:r w:rsidR="00576E6C" w:rsidRPr="006F4E3C">
        <w:rPr>
          <w:sz w:val="28"/>
          <w:szCs w:val="28"/>
        </w:rPr>
        <w:t xml:space="preserve"> research engines.</w:t>
      </w:r>
      <w:r w:rsidR="00326386">
        <w:rPr>
          <w:sz w:val="28"/>
          <w:szCs w:val="28"/>
        </w:rPr>
        <w:t xml:space="preserve"> It </w:t>
      </w:r>
      <w:r w:rsidR="00586A30" w:rsidRPr="006F4E3C">
        <w:rPr>
          <w:sz w:val="28"/>
          <w:szCs w:val="28"/>
        </w:rPr>
        <w:t>gave me an oppo</w:t>
      </w:r>
      <w:r w:rsidR="004E6D2A" w:rsidRPr="006F4E3C">
        <w:rPr>
          <w:sz w:val="28"/>
          <w:szCs w:val="28"/>
        </w:rPr>
        <w:t xml:space="preserve">rtunity of completing a report and made me discover </w:t>
      </w:r>
      <w:r w:rsidR="00D168D3" w:rsidRPr="006F4E3C">
        <w:rPr>
          <w:sz w:val="28"/>
          <w:szCs w:val="28"/>
        </w:rPr>
        <w:t xml:space="preserve">a new topic of referencing which happens to be </w:t>
      </w:r>
      <w:r w:rsidR="00F57217" w:rsidRPr="006F4E3C">
        <w:rPr>
          <w:sz w:val="28"/>
          <w:szCs w:val="28"/>
        </w:rPr>
        <w:t>difficult</w:t>
      </w:r>
      <w:r w:rsidR="00D168D3" w:rsidRPr="006F4E3C">
        <w:rPr>
          <w:sz w:val="28"/>
          <w:szCs w:val="28"/>
        </w:rPr>
        <w:t xml:space="preserve"> to master at the same time. </w:t>
      </w:r>
      <w:r w:rsidR="004E6D2A" w:rsidRPr="006F4E3C">
        <w:rPr>
          <w:sz w:val="28"/>
          <w:szCs w:val="28"/>
        </w:rPr>
        <w:t>On the other hand</w:t>
      </w:r>
      <w:r w:rsidR="00F95C19">
        <w:rPr>
          <w:sz w:val="28"/>
          <w:szCs w:val="28"/>
        </w:rPr>
        <w:t>,</w:t>
      </w:r>
      <w:r w:rsidR="004E6D2A" w:rsidRPr="006F4E3C">
        <w:rPr>
          <w:sz w:val="28"/>
          <w:szCs w:val="28"/>
        </w:rPr>
        <w:t xml:space="preserve"> deep into the report, </w:t>
      </w:r>
      <w:r w:rsidR="00586A30" w:rsidRPr="006F4E3C">
        <w:rPr>
          <w:sz w:val="28"/>
          <w:szCs w:val="28"/>
        </w:rPr>
        <w:t>I</w:t>
      </w:r>
      <w:r w:rsidR="00576E6C" w:rsidRPr="006F4E3C">
        <w:rPr>
          <w:sz w:val="28"/>
          <w:szCs w:val="28"/>
        </w:rPr>
        <w:t xml:space="preserve"> </w:t>
      </w:r>
      <w:r w:rsidR="004E6D2A" w:rsidRPr="006F4E3C">
        <w:rPr>
          <w:sz w:val="28"/>
          <w:szCs w:val="28"/>
        </w:rPr>
        <w:t xml:space="preserve">kept forgetting </w:t>
      </w:r>
      <w:r w:rsidR="0057231E" w:rsidRPr="006F4E3C">
        <w:rPr>
          <w:sz w:val="28"/>
          <w:szCs w:val="28"/>
        </w:rPr>
        <w:t xml:space="preserve">to save my citations, </w:t>
      </w:r>
      <w:proofErr w:type="gramStart"/>
      <w:r w:rsidR="00F95C19">
        <w:rPr>
          <w:sz w:val="28"/>
          <w:szCs w:val="28"/>
        </w:rPr>
        <w:t>It</w:t>
      </w:r>
      <w:proofErr w:type="gramEnd"/>
      <w:r w:rsidR="00F95C19">
        <w:rPr>
          <w:sz w:val="28"/>
          <w:szCs w:val="28"/>
        </w:rPr>
        <w:t xml:space="preserve"> </w:t>
      </w:r>
      <w:r w:rsidR="004E6D2A" w:rsidRPr="006F4E3C">
        <w:rPr>
          <w:sz w:val="28"/>
          <w:szCs w:val="28"/>
        </w:rPr>
        <w:t>turned out</w:t>
      </w:r>
      <w:r w:rsidR="00F95C19">
        <w:rPr>
          <w:sz w:val="28"/>
          <w:szCs w:val="28"/>
        </w:rPr>
        <w:t xml:space="preserve"> that</w:t>
      </w:r>
      <w:r w:rsidR="004E6D2A" w:rsidRPr="006F4E3C">
        <w:rPr>
          <w:sz w:val="28"/>
          <w:szCs w:val="28"/>
        </w:rPr>
        <w:t xml:space="preserve"> I</w:t>
      </w:r>
      <w:r w:rsidR="00F95C19">
        <w:rPr>
          <w:sz w:val="28"/>
          <w:szCs w:val="28"/>
        </w:rPr>
        <w:t xml:space="preserve"> had</w:t>
      </w:r>
      <w:r w:rsidR="004E6D2A" w:rsidRPr="006F4E3C">
        <w:rPr>
          <w:sz w:val="28"/>
          <w:szCs w:val="28"/>
        </w:rPr>
        <w:t xml:space="preserve"> </w:t>
      </w:r>
      <w:r w:rsidR="0057231E" w:rsidRPr="006F4E3C">
        <w:rPr>
          <w:sz w:val="28"/>
          <w:szCs w:val="28"/>
        </w:rPr>
        <w:t xml:space="preserve">saved my </w:t>
      </w:r>
      <w:r w:rsidR="004E6D2A" w:rsidRPr="006F4E3C">
        <w:rPr>
          <w:sz w:val="28"/>
          <w:szCs w:val="28"/>
        </w:rPr>
        <w:t>references in another format</w:t>
      </w:r>
      <w:r w:rsidR="00F95C19">
        <w:rPr>
          <w:sz w:val="28"/>
          <w:szCs w:val="28"/>
        </w:rPr>
        <w:t xml:space="preserve"> and I </w:t>
      </w:r>
      <w:r w:rsidR="004E6D2A" w:rsidRPr="006F4E3C">
        <w:rPr>
          <w:sz w:val="28"/>
          <w:szCs w:val="28"/>
        </w:rPr>
        <w:t>missed out on paraphrasing some lines and sentences.</w:t>
      </w:r>
    </w:p>
    <w:p w14:paraId="4DB22040" w14:textId="5E6A5E98" w:rsidR="00096145" w:rsidRDefault="00C31E3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Overall, references are </w:t>
      </w:r>
      <w:r w:rsidR="008F6B2F">
        <w:rPr>
          <w:sz w:val="28"/>
          <w:szCs w:val="28"/>
        </w:rPr>
        <w:t>an important</w:t>
      </w:r>
      <w:r>
        <w:rPr>
          <w:sz w:val="28"/>
          <w:szCs w:val="28"/>
        </w:rPr>
        <w:t xml:space="preserve"> part of report writing because it</w:t>
      </w:r>
      <w:r w:rsidR="007A1C40">
        <w:rPr>
          <w:sz w:val="28"/>
          <w:szCs w:val="28"/>
        </w:rPr>
        <w:t xml:space="preserve"> gives the reader permission and opportunity to read further and deeper into the topic presented.</w:t>
      </w:r>
      <w:sdt>
        <w:sdtPr>
          <w:rPr>
            <w:sz w:val="28"/>
            <w:szCs w:val="28"/>
          </w:rPr>
          <w:id w:val="-427031912"/>
          <w:citation/>
        </w:sdtPr>
        <w:sdtContent>
          <w:r w:rsidR="00374A36">
            <w:rPr>
              <w:sz w:val="28"/>
              <w:szCs w:val="28"/>
            </w:rPr>
            <w:fldChar w:fldCharType="begin"/>
          </w:r>
          <w:r w:rsidR="00374A36">
            <w:rPr>
              <w:sz w:val="28"/>
              <w:szCs w:val="28"/>
            </w:rPr>
            <w:instrText xml:space="preserve"> CITATION UCL20 \l 2057 </w:instrText>
          </w:r>
          <w:r w:rsidR="00374A36">
            <w:rPr>
              <w:sz w:val="28"/>
              <w:szCs w:val="28"/>
            </w:rPr>
            <w:fldChar w:fldCharType="separate"/>
          </w:r>
          <w:r w:rsidR="00374A36">
            <w:rPr>
              <w:noProof/>
              <w:sz w:val="28"/>
              <w:szCs w:val="28"/>
            </w:rPr>
            <w:t xml:space="preserve"> </w:t>
          </w:r>
          <w:r w:rsidR="00374A36" w:rsidRPr="00374A36">
            <w:rPr>
              <w:noProof/>
              <w:sz w:val="28"/>
              <w:szCs w:val="28"/>
            </w:rPr>
            <w:t>(Library, 2020)</w:t>
          </w:r>
          <w:r w:rsidR="00374A36">
            <w:rPr>
              <w:sz w:val="28"/>
              <w:szCs w:val="28"/>
            </w:rPr>
            <w:fldChar w:fldCharType="end"/>
          </w:r>
        </w:sdtContent>
      </w:sdt>
    </w:p>
    <w:p w14:paraId="458C1D87" w14:textId="77777777" w:rsidR="00483E70" w:rsidRDefault="00483E70">
      <w:pPr>
        <w:rPr>
          <w:b/>
          <w:sz w:val="28"/>
          <w:szCs w:val="28"/>
        </w:rPr>
      </w:pPr>
    </w:p>
    <w:p w14:paraId="2B559B90" w14:textId="77777777" w:rsidR="00483E70" w:rsidRPr="00483E70" w:rsidRDefault="00483E70">
      <w:pPr>
        <w:rPr>
          <w:b/>
          <w:sz w:val="28"/>
          <w:szCs w:val="28"/>
        </w:rPr>
      </w:pPr>
      <w:r w:rsidRPr="00483E70">
        <w:rPr>
          <w:b/>
          <w:sz w:val="28"/>
          <w:szCs w:val="28"/>
        </w:rPr>
        <w:t>Analysis</w:t>
      </w:r>
    </w:p>
    <w:p w14:paraId="0E3D9CC9" w14:textId="23EA6572" w:rsidR="004E6D2A" w:rsidRDefault="008F6B2F">
      <w:pPr>
        <w:rPr>
          <w:sz w:val="28"/>
          <w:szCs w:val="28"/>
        </w:rPr>
      </w:pPr>
      <w:r w:rsidRPr="006F4E3C">
        <w:rPr>
          <w:sz w:val="28"/>
          <w:szCs w:val="28"/>
        </w:rPr>
        <w:t>During</w:t>
      </w:r>
      <w:r w:rsidR="007F12BB" w:rsidRPr="006F4E3C">
        <w:rPr>
          <w:sz w:val="28"/>
          <w:szCs w:val="28"/>
        </w:rPr>
        <w:t xml:space="preserve"> this assignment, there were times I found myself having a brain freeze, failing to move to the next level or paragraph. In this case I consulted a </w:t>
      </w:r>
      <w:r w:rsidR="007C0F26" w:rsidRPr="006F4E3C">
        <w:rPr>
          <w:sz w:val="28"/>
          <w:szCs w:val="28"/>
        </w:rPr>
        <w:t xml:space="preserve">friend to get a few ideas, </w:t>
      </w:r>
      <w:r w:rsidR="007F12BB" w:rsidRPr="006F4E3C">
        <w:rPr>
          <w:sz w:val="28"/>
          <w:szCs w:val="28"/>
        </w:rPr>
        <w:t>got on to another search engine to try and find some connections to the next stage.</w:t>
      </w:r>
      <w:r w:rsidR="007C0F26" w:rsidRPr="006F4E3C">
        <w:rPr>
          <w:sz w:val="28"/>
          <w:szCs w:val="28"/>
        </w:rPr>
        <w:t xml:space="preserve"> I also made sure to get a break from the serious business to socialise a bit. I did find out how my fellow colleagues who have done this before me </w:t>
      </w:r>
      <w:r w:rsidRPr="006F4E3C">
        <w:rPr>
          <w:sz w:val="28"/>
          <w:szCs w:val="28"/>
        </w:rPr>
        <w:t>handled</w:t>
      </w:r>
      <w:r w:rsidR="007C0F26" w:rsidRPr="006F4E3C">
        <w:rPr>
          <w:sz w:val="28"/>
          <w:szCs w:val="28"/>
        </w:rPr>
        <w:t xml:space="preserve"> the situation. This helped to refresh my memory such </w:t>
      </w:r>
      <w:r w:rsidR="00483E70">
        <w:rPr>
          <w:sz w:val="28"/>
          <w:szCs w:val="28"/>
        </w:rPr>
        <w:t xml:space="preserve">that </w:t>
      </w:r>
      <w:r w:rsidR="007C0F26" w:rsidRPr="006F4E3C">
        <w:rPr>
          <w:sz w:val="28"/>
          <w:szCs w:val="28"/>
        </w:rPr>
        <w:t xml:space="preserve">when I came </w:t>
      </w:r>
      <w:r w:rsidR="00483E70">
        <w:rPr>
          <w:sz w:val="28"/>
          <w:szCs w:val="28"/>
        </w:rPr>
        <w:t>back to continue,</w:t>
      </w:r>
      <w:r w:rsidR="002A030B" w:rsidRPr="006F4E3C">
        <w:rPr>
          <w:sz w:val="28"/>
          <w:szCs w:val="28"/>
        </w:rPr>
        <w:t xml:space="preserve"> I was</w:t>
      </w:r>
      <w:r w:rsidR="00483E70">
        <w:rPr>
          <w:sz w:val="28"/>
          <w:szCs w:val="28"/>
        </w:rPr>
        <w:t xml:space="preserve"> energized once more to carry on</w:t>
      </w:r>
      <w:r w:rsidR="007C0F26" w:rsidRPr="006F4E3C">
        <w:rPr>
          <w:sz w:val="28"/>
          <w:szCs w:val="28"/>
        </w:rPr>
        <w:t xml:space="preserve"> with the research.</w:t>
      </w:r>
      <w:r w:rsidR="00884934">
        <w:rPr>
          <w:sz w:val="28"/>
          <w:szCs w:val="28"/>
        </w:rPr>
        <w:t xml:space="preserve"> In the process of understanding referencing, as a student, it gives me an opportunity to show the reader that I have a wider range of knowledge and attain higher marks.</w:t>
      </w:r>
      <w:sdt>
        <w:sdtPr>
          <w:rPr>
            <w:sz w:val="28"/>
            <w:szCs w:val="28"/>
          </w:rPr>
          <w:id w:val="-1271618347"/>
          <w:citation/>
        </w:sdtPr>
        <w:sdtContent>
          <w:r w:rsidR="00374A36">
            <w:rPr>
              <w:sz w:val="28"/>
              <w:szCs w:val="28"/>
            </w:rPr>
            <w:fldChar w:fldCharType="begin"/>
          </w:r>
          <w:r w:rsidR="00374A36">
            <w:rPr>
              <w:sz w:val="28"/>
              <w:szCs w:val="28"/>
            </w:rPr>
            <w:instrText xml:space="preserve"> CITATION Uni20 \l 2057 </w:instrText>
          </w:r>
          <w:r w:rsidR="00374A36">
            <w:rPr>
              <w:sz w:val="28"/>
              <w:szCs w:val="28"/>
            </w:rPr>
            <w:fldChar w:fldCharType="separate"/>
          </w:r>
          <w:r w:rsidR="00374A36">
            <w:rPr>
              <w:noProof/>
              <w:sz w:val="28"/>
              <w:szCs w:val="28"/>
            </w:rPr>
            <w:t xml:space="preserve"> </w:t>
          </w:r>
          <w:r w:rsidR="00374A36" w:rsidRPr="00374A36">
            <w:rPr>
              <w:noProof/>
              <w:sz w:val="28"/>
              <w:szCs w:val="28"/>
            </w:rPr>
            <w:t>(Demontfort, 2020)</w:t>
          </w:r>
          <w:r w:rsidR="00374A36">
            <w:rPr>
              <w:sz w:val="28"/>
              <w:szCs w:val="28"/>
            </w:rPr>
            <w:fldChar w:fldCharType="end"/>
          </w:r>
        </w:sdtContent>
      </w:sdt>
    </w:p>
    <w:p w14:paraId="2979941A" w14:textId="77777777" w:rsidR="0085238D" w:rsidRDefault="0085238D">
      <w:pPr>
        <w:rPr>
          <w:sz w:val="28"/>
          <w:szCs w:val="28"/>
        </w:rPr>
      </w:pPr>
    </w:p>
    <w:p w14:paraId="6CB48AB5" w14:textId="77777777" w:rsidR="00483E70" w:rsidRPr="00483E70" w:rsidRDefault="00483E70">
      <w:pPr>
        <w:rPr>
          <w:b/>
          <w:sz w:val="28"/>
          <w:szCs w:val="28"/>
        </w:rPr>
      </w:pPr>
      <w:r w:rsidRPr="00483E70">
        <w:rPr>
          <w:b/>
          <w:sz w:val="28"/>
          <w:szCs w:val="28"/>
        </w:rPr>
        <w:t>Conclusion</w:t>
      </w:r>
    </w:p>
    <w:p w14:paraId="653A2ABA" w14:textId="6EAD869E" w:rsidR="00BA7DFC" w:rsidRDefault="00AC32AA">
      <w:pPr>
        <w:rPr>
          <w:sz w:val="28"/>
          <w:szCs w:val="28"/>
        </w:rPr>
      </w:pPr>
      <w:r w:rsidRPr="006F4E3C">
        <w:rPr>
          <w:sz w:val="28"/>
          <w:szCs w:val="28"/>
        </w:rPr>
        <w:t xml:space="preserve">After my first attempt, I aim and intend to get better at report writing </w:t>
      </w:r>
      <w:r w:rsidR="00457B76" w:rsidRPr="006F4E3C">
        <w:rPr>
          <w:sz w:val="28"/>
          <w:szCs w:val="28"/>
        </w:rPr>
        <w:t xml:space="preserve">by learning how to </w:t>
      </w:r>
      <w:r w:rsidR="00483E70">
        <w:rPr>
          <w:sz w:val="28"/>
          <w:szCs w:val="28"/>
        </w:rPr>
        <w:t xml:space="preserve">do </w:t>
      </w:r>
      <w:r w:rsidR="00457B76" w:rsidRPr="006F4E3C">
        <w:rPr>
          <w:sz w:val="28"/>
          <w:szCs w:val="28"/>
        </w:rPr>
        <w:t>my</w:t>
      </w:r>
      <w:r w:rsidRPr="006F4E3C">
        <w:rPr>
          <w:sz w:val="28"/>
          <w:szCs w:val="28"/>
        </w:rPr>
        <w:t xml:space="preserve"> referencing</w:t>
      </w:r>
      <w:r w:rsidR="00BA7DFC">
        <w:rPr>
          <w:sz w:val="28"/>
          <w:szCs w:val="28"/>
        </w:rPr>
        <w:t xml:space="preserve"> with the help of the study skills</w:t>
      </w:r>
      <w:r w:rsidR="00791857">
        <w:rPr>
          <w:sz w:val="28"/>
          <w:szCs w:val="28"/>
        </w:rPr>
        <w:t xml:space="preserve"> handbooks.</w:t>
      </w:r>
    </w:p>
    <w:p w14:paraId="03860DD9" w14:textId="583DB7B8" w:rsidR="002A030B" w:rsidRDefault="00AC32AA">
      <w:pPr>
        <w:rPr>
          <w:sz w:val="28"/>
          <w:szCs w:val="28"/>
        </w:rPr>
      </w:pPr>
      <w:r w:rsidRPr="006F4E3C">
        <w:rPr>
          <w:sz w:val="28"/>
          <w:szCs w:val="28"/>
        </w:rPr>
        <w:t xml:space="preserve"> I am now more confident to take on the next ta</w:t>
      </w:r>
      <w:r w:rsidR="007D4AA7" w:rsidRPr="006F4E3C">
        <w:rPr>
          <w:sz w:val="28"/>
          <w:szCs w:val="28"/>
        </w:rPr>
        <w:t xml:space="preserve">sk </w:t>
      </w:r>
      <w:r w:rsidR="003249EC">
        <w:rPr>
          <w:sz w:val="28"/>
          <w:szCs w:val="28"/>
        </w:rPr>
        <w:t xml:space="preserve">and know </w:t>
      </w:r>
      <w:r w:rsidR="007D4AA7" w:rsidRPr="006F4E3C">
        <w:rPr>
          <w:sz w:val="28"/>
          <w:szCs w:val="28"/>
        </w:rPr>
        <w:t xml:space="preserve">what I </w:t>
      </w:r>
      <w:proofErr w:type="gramStart"/>
      <w:r w:rsidR="007D4AA7" w:rsidRPr="006F4E3C">
        <w:rPr>
          <w:sz w:val="28"/>
          <w:szCs w:val="28"/>
        </w:rPr>
        <w:t>have to</w:t>
      </w:r>
      <w:proofErr w:type="gramEnd"/>
      <w:r w:rsidR="007D4AA7" w:rsidRPr="006F4E3C">
        <w:rPr>
          <w:sz w:val="28"/>
          <w:szCs w:val="28"/>
        </w:rPr>
        <w:t xml:space="preserve"> do differently next time. </w:t>
      </w:r>
      <w:r w:rsidR="00457B76" w:rsidRPr="006F4E3C">
        <w:rPr>
          <w:sz w:val="28"/>
          <w:szCs w:val="28"/>
        </w:rPr>
        <w:t xml:space="preserve">I have learnt that there are support groups and resources when needed. </w:t>
      </w:r>
      <w:r w:rsidR="007D4AA7" w:rsidRPr="006F4E3C">
        <w:rPr>
          <w:sz w:val="28"/>
          <w:szCs w:val="28"/>
        </w:rPr>
        <w:t>I</w:t>
      </w:r>
      <w:r w:rsidR="00457B76" w:rsidRPr="006F4E3C">
        <w:rPr>
          <w:sz w:val="28"/>
          <w:szCs w:val="28"/>
        </w:rPr>
        <w:t xml:space="preserve"> also intend to broaden my knowledge </w:t>
      </w:r>
      <w:r w:rsidR="00E33D34" w:rsidRPr="006F4E3C">
        <w:rPr>
          <w:sz w:val="28"/>
          <w:szCs w:val="28"/>
        </w:rPr>
        <w:t>by making</w:t>
      </w:r>
      <w:r w:rsidR="007D4AA7" w:rsidRPr="006F4E3C">
        <w:rPr>
          <w:sz w:val="28"/>
          <w:szCs w:val="28"/>
        </w:rPr>
        <w:t xml:space="preserve"> the necessary changes and corrections to produce the required outcome.</w:t>
      </w:r>
    </w:p>
    <w:p w14:paraId="1E3AE4CF" w14:textId="77777777" w:rsidR="00797DE1" w:rsidRDefault="00797DE1">
      <w:pPr>
        <w:rPr>
          <w:b/>
          <w:sz w:val="28"/>
          <w:szCs w:val="28"/>
        </w:rPr>
      </w:pPr>
    </w:p>
    <w:p w14:paraId="47E8985E" w14:textId="77777777" w:rsidR="00CD4D30" w:rsidRDefault="00CD4D30">
      <w:pPr>
        <w:rPr>
          <w:b/>
          <w:sz w:val="28"/>
          <w:szCs w:val="28"/>
        </w:rPr>
      </w:pPr>
    </w:p>
    <w:p w14:paraId="48CDDD01" w14:textId="4601A375" w:rsidR="00483E70" w:rsidRPr="00483E70" w:rsidRDefault="00483E70">
      <w:pPr>
        <w:rPr>
          <w:b/>
          <w:sz w:val="28"/>
          <w:szCs w:val="28"/>
        </w:rPr>
      </w:pPr>
      <w:r w:rsidRPr="00483E70">
        <w:rPr>
          <w:b/>
          <w:sz w:val="28"/>
          <w:szCs w:val="28"/>
        </w:rPr>
        <w:t>Action Plan</w:t>
      </w:r>
    </w:p>
    <w:p w14:paraId="1CA4386C" w14:textId="77777777" w:rsidR="002A030B" w:rsidRDefault="002A030B">
      <w:pPr>
        <w:rPr>
          <w:sz w:val="28"/>
          <w:szCs w:val="28"/>
        </w:rPr>
      </w:pPr>
      <w:r w:rsidRPr="006F4E3C">
        <w:rPr>
          <w:sz w:val="28"/>
          <w:szCs w:val="28"/>
        </w:rPr>
        <w:t xml:space="preserve">I </w:t>
      </w:r>
      <w:r w:rsidR="00AC32AA" w:rsidRPr="006F4E3C">
        <w:rPr>
          <w:sz w:val="28"/>
          <w:szCs w:val="28"/>
        </w:rPr>
        <w:t>am going to take</w:t>
      </w:r>
      <w:r w:rsidRPr="006F4E3C">
        <w:rPr>
          <w:sz w:val="28"/>
          <w:szCs w:val="28"/>
        </w:rPr>
        <w:t xml:space="preserve"> training on referencing</w:t>
      </w:r>
      <w:r w:rsidR="00AC32AA" w:rsidRPr="006F4E3C">
        <w:rPr>
          <w:sz w:val="28"/>
          <w:szCs w:val="28"/>
        </w:rPr>
        <w:t xml:space="preserve"> alongside citations</w:t>
      </w:r>
      <w:r w:rsidRPr="006F4E3C">
        <w:rPr>
          <w:sz w:val="28"/>
          <w:szCs w:val="28"/>
        </w:rPr>
        <w:t xml:space="preserve"> and do some </w:t>
      </w:r>
      <w:r w:rsidR="00420337">
        <w:rPr>
          <w:sz w:val="28"/>
          <w:szCs w:val="28"/>
        </w:rPr>
        <w:t xml:space="preserve">regular </w:t>
      </w:r>
      <w:r w:rsidRPr="006F4E3C">
        <w:rPr>
          <w:sz w:val="28"/>
          <w:szCs w:val="28"/>
        </w:rPr>
        <w:t>p</w:t>
      </w:r>
      <w:r w:rsidR="00420337">
        <w:rPr>
          <w:sz w:val="28"/>
          <w:szCs w:val="28"/>
        </w:rPr>
        <w:t>ractise</w:t>
      </w:r>
      <w:r w:rsidR="00176FDF">
        <w:rPr>
          <w:sz w:val="28"/>
          <w:szCs w:val="28"/>
        </w:rPr>
        <w:t xml:space="preserve">. </w:t>
      </w:r>
      <w:r w:rsidR="00AC32AA" w:rsidRPr="006F4E3C">
        <w:rPr>
          <w:sz w:val="28"/>
          <w:szCs w:val="28"/>
        </w:rPr>
        <w:t xml:space="preserve">I will </w:t>
      </w:r>
      <w:r w:rsidR="00F95C19">
        <w:rPr>
          <w:sz w:val="28"/>
          <w:szCs w:val="28"/>
        </w:rPr>
        <w:t>try t</w:t>
      </w:r>
      <w:r w:rsidR="002A1304">
        <w:rPr>
          <w:sz w:val="28"/>
          <w:szCs w:val="28"/>
        </w:rPr>
        <w:t xml:space="preserve">o practise and get better at Harvard referencing. </w:t>
      </w:r>
      <w:r w:rsidRPr="006F4E3C">
        <w:rPr>
          <w:sz w:val="28"/>
          <w:szCs w:val="28"/>
        </w:rPr>
        <w:t xml:space="preserve">This will benefit me the next time I </w:t>
      </w:r>
      <w:r w:rsidR="00746BB0">
        <w:rPr>
          <w:sz w:val="28"/>
          <w:szCs w:val="28"/>
        </w:rPr>
        <w:t>have</w:t>
      </w:r>
      <w:r w:rsidR="00AC32AA" w:rsidRPr="006F4E3C">
        <w:rPr>
          <w:sz w:val="28"/>
          <w:szCs w:val="28"/>
        </w:rPr>
        <w:t xml:space="preserve"> to write a</w:t>
      </w:r>
      <w:r w:rsidR="00746BB0">
        <w:rPr>
          <w:sz w:val="28"/>
          <w:szCs w:val="28"/>
        </w:rPr>
        <w:t xml:space="preserve">n </w:t>
      </w:r>
      <w:r w:rsidR="00232B23">
        <w:rPr>
          <w:sz w:val="28"/>
          <w:szCs w:val="28"/>
        </w:rPr>
        <w:t>essay</w:t>
      </w:r>
      <w:r w:rsidR="00232B23" w:rsidRPr="006F4E3C">
        <w:rPr>
          <w:sz w:val="28"/>
          <w:szCs w:val="28"/>
        </w:rPr>
        <w:t>.</w:t>
      </w:r>
    </w:p>
    <w:p w14:paraId="63153E88" w14:textId="45E26F48" w:rsidR="00C31E31" w:rsidRDefault="00C31E31">
      <w:pPr>
        <w:rPr>
          <w:sz w:val="28"/>
          <w:szCs w:val="28"/>
        </w:rPr>
      </w:pPr>
      <w:r>
        <w:rPr>
          <w:sz w:val="28"/>
          <w:szCs w:val="28"/>
        </w:rPr>
        <w:lastRenderedPageBreak/>
        <w:t>I have downloaded a Harvard referencing to guide me during my report writing to avoid making unnecessary mistakes.</w:t>
      </w:r>
    </w:p>
    <w:p w14:paraId="410CC332" w14:textId="77777777" w:rsidR="00C31E31" w:rsidRDefault="00C31E31">
      <w:pPr>
        <w:rPr>
          <w:sz w:val="28"/>
          <w:szCs w:val="28"/>
        </w:rPr>
      </w:pPr>
      <w:r>
        <w:rPr>
          <w:sz w:val="28"/>
          <w:szCs w:val="28"/>
        </w:rPr>
        <w:t>I have also identified tutorial videos to watch and articles to read on the same to perfect my referencing skills.</w:t>
      </w:r>
    </w:p>
    <w:p w14:paraId="21A91C33" w14:textId="77777777" w:rsidR="00C31E31" w:rsidRPr="006F4E3C" w:rsidRDefault="00C31E31">
      <w:pPr>
        <w:rPr>
          <w:sz w:val="28"/>
          <w:szCs w:val="28"/>
        </w:rPr>
      </w:pPr>
    </w:p>
    <w:p w14:paraId="6FAB8B7E" w14:textId="77777777" w:rsidR="004B1CD6" w:rsidRPr="006F4E3C" w:rsidRDefault="004B1CD6">
      <w:pPr>
        <w:rPr>
          <w:sz w:val="28"/>
          <w:szCs w:val="28"/>
        </w:rPr>
      </w:pPr>
    </w:p>
    <w:p w14:paraId="23135F1B" w14:textId="77777777" w:rsidR="004B1CD6" w:rsidRDefault="00483E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Topic 2 - </w:t>
      </w:r>
      <w:r w:rsidR="0065098E">
        <w:rPr>
          <w:b/>
          <w:sz w:val="28"/>
          <w:szCs w:val="28"/>
        </w:rPr>
        <w:t>Academic Writing</w:t>
      </w:r>
    </w:p>
    <w:p w14:paraId="39344BE0" w14:textId="77777777" w:rsidR="006F4E3C" w:rsidRDefault="006F4E3C">
      <w:pPr>
        <w:rPr>
          <w:b/>
          <w:sz w:val="28"/>
          <w:szCs w:val="28"/>
        </w:rPr>
      </w:pPr>
      <w:r>
        <w:rPr>
          <w:b/>
          <w:sz w:val="28"/>
          <w:szCs w:val="28"/>
        </w:rPr>
        <w:t>Description</w:t>
      </w:r>
    </w:p>
    <w:p w14:paraId="264FABA4" w14:textId="02D70128" w:rsidR="00531521" w:rsidRDefault="00815126">
      <w:pPr>
        <w:rPr>
          <w:sz w:val="28"/>
          <w:szCs w:val="28"/>
        </w:rPr>
      </w:pPr>
      <w:r w:rsidRPr="00815126">
        <w:rPr>
          <w:sz w:val="28"/>
          <w:szCs w:val="28"/>
        </w:rPr>
        <w:t xml:space="preserve">Academic writing </w:t>
      </w:r>
      <w:r w:rsidR="001F24C3">
        <w:rPr>
          <w:sz w:val="28"/>
          <w:szCs w:val="28"/>
        </w:rPr>
        <w:t>involves producing a clear and accurate piece of writing based on pure evidence.</w:t>
      </w:r>
      <w:r w:rsidR="00A13891">
        <w:rPr>
          <w:sz w:val="28"/>
          <w:szCs w:val="28"/>
        </w:rPr>
        <w:t xml:space="preserve"> </w:t>
      </w:r>
      <w:r w:rsidR="001D35FA">
        <w:rPr>
          <w:sz w:val="28"/>
          <w:szCs w:val="28"/>
        </w:rPr>
        <w:t>It informs, convinces and attracts the reader in a simple manner to engage in an educational Conversation.</w:t>
      </w:r>
      <w:sdt>
        <w:sdtPr>
          <w:rPr>
            <w:sz w:val="28"/>
            <w:szCs w:val="28"/>
          </w:rPr>
          <w:id w:val="676354034"/>
          <w:citation/>
        </w:sdtPr>
        <w:sdtEndPr/>
        <w:sdtContent>
          <w:r w:rsidR="00CB59D4">
            <w:rPr>
              <w:sz w:val="28"/>
              <w:szCs w:val="28"/>
            </w:rPr>
            <w:fldChar w:fldCharType="begin"/>
          </w:r>
          <w:r w:rsidR="00531521">
            <w:rPr>
              <w:sz w:val="28"/>
              <w:szCs w:val="28"/>
            </w:rPr>
            <w:instrText xml:space="preserve"> CITATION Oli19 \l 2057 </w:instrText>
          </w:r>
          <w:r w:rsidR="00CB59D4">
            <w:rPr>
              <w:sz w:val="28"/>
              <w:szCs w:val="28"/>
            </w:rPr>
            <w:fldChar w:fldCharType="separate"/>
          </w:r>
          <w:r w:rsidR="00525B4D">
            <w:rPr>
              <w:noProof/>
              <w:sz w:val="28"/>
              <w:szCs w:val="28"/>
            </w:rPr>
            <w:t xml:space="preserve"> </w:t>
          </w:r>
          <w:r w:rsidR="00525B4D" w:rsidRPr="00525B4D">
            <w:rPr>
              <w:noProof/>
              <w:sz w:val="28"/>
              <w:szCs w:val="28"/>
            </w:rPr>
            <w:t>(Valdes, 2019)</w:t>
          </w:r>
          <w:r w:rsidR="00CB59D4">
            <w:rPr>
              <w:sz w:val="28"/>
              <w:szCs w:val="28"/>
            </w:rPr>
            <w:fldChar w:fldCharType="end"/>
          </w:r>
        </w:sdtContent>
      </w:sdt>
      <w:r w:rsidR="00531521">
        <w:rPr>
          <w:sz w:val="28"/>
          <w:szCs w:val="28"/>
        </w:rPr>
        <w:t>.</w:t>
      </w:r>
    </w:p>
    <w:p w14:paraId="59786F32" w14:textId="77777777" w:rsidR="00F827A3" w:rsidRDefault="001D35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1521">
        <w:rPr>
          <w:sz w:val="28"/>
          <w:szCs w:val="28"/>
        </w:rPr>
        <w:t>M</w:t>
      </w:r>
      <w:r w:rsidR="00A13891">
        <w:rPr>
          <w:sz w:val="28"/>
          <w:szCs w:val="28"/>
        </w:rPr>
        <w:t xml:space="preserve">y own </w:t>
      </w:r>
      <w:r w:rsidR="00531521">
        <w:rPr>
          <w:sz w:val="28"/>
          <w:szCs w:val="28"/>
        </w:rPr>
        <w:t>understanding</w:t>
      </w:r>
      <w:r w:rsidR="00A13891">
        <w:rPr>
          <w:sz w:val="28"/>
          <w:szCs w:val="28"/>
        </w:rPr>
        <w:t xml:space="preserve"> </w:t>
      </w:r>
      <w:r w:rsidR="00746BB0">
        <w:rPr>
          <w:sz w:val="28"/>
          <w:szCs w:val="28"/>
        </w:rPr>
        <w:t>was that</w:t>
      </w:r>
      <w:r w:rsidR="006F4E3C" w:rsidRPr="006F4E3C">
        <w:rPr>
          <w:sz w:val="28"/>
          <w:szCs w:val="28"/>
        </w:rPr>
        <w:t xml:space="preserve"> </w:t>
      </w:r>
      <w:r w:rsidR="00746BB0">
        <w:rPr>
          <w:sz w:val="28"/>
          <w:szCs w:val="28"/>
        </w:rPr>
        <w:t>a</w:t>
      </w:r>
      <w:r w:rsidR="001F24C3">
        <w:rPr>
          <w:sz w:val="28"/>
          <w:szCs w:val="28"/>
        </w:rPr>
        <w:t xml:space="preserve">cademic </w:t>
      </w:r>
      <w:r w:rsidR="00746BB0">
        <w:rPr>
          <w:sz w:val="28"/>
          <w:szCs w:val="28"/>
        </w:rPr>
        <w:t>w</w:t>
      </w:r>
      <w:r w:rsidR="001F24C3">
        <w:rPr>
          <w:sz w:val="28"/>
          <w:szCs w:val="28"/>
        </w:rPr>
        <w:t xml:space="preserve">riting </w:t>
      </w:r>
      <w:r w:rsidR="006F4E3C" w:rsidRPr="006F4E3C">
        <w:rPr>
          <w:sz w:val="28"/>
          <w:szCs w:val="28"/>
        </w:rPr>
        <w:t>meant</w:t>
      </w:r>
      <w:r w:rsidR="001F24C3">
        <w:rPr>
          <w:sz w:val="28"/>
          <w:szCs w:val="28"/>
        </w:rPr>
        <w:t xml:space="preserve"> having the ability to generate an organised and flowing essay. </w:t>
      </w:r>
      <w:r w:rsidR="0080540F">
        <w:rPr>
          <w:sz w:val="28"/>
          <w:szCs w:val="28"/>
        </w:rPr>
        <w:t xml:space="preserve">During the </w:t>
      </w:r>
      <w:r w:rsidR="001F24C3">
        <w:rPr>
          <w:sz w:val="28"/>
          <w:szCs w:val="28"/>
        </w:rPr>
        <w:t xml:space="preserve">in-class </w:t>
      </w:r>
      <w:r w:rsidR="0080540F">
        <w:rPr>
          <w:sz w:val="28"/>
          <w:szCs w:val="28"/>
        </w:rPr>
        <w:t xml:space="preserve">exercises I realised that I still had a lot to learn and </w:t>
      </w:r>
      <w:r w:rsidR="00AA1811">
        <w:rPr>
          <w:sz w:val="28"/>
          <w:szCs w:val="28"/>
        </w:rPr>
        <w:t xml:space="preserve">decided to put more effort in my report </w:t>
      </w:r>
      <w:r w:rsidR="00F67249">
        <w:rPr>
          <w:sz w:val="28"/>
          <w:szCs w:val="28"/>
        </w:rPr>
        <w:t>writing assignment.</w:t>
      </w:r>
    </w:p>
    <w:p w14:paraId="7C4EA8FA" w14:textId="77777777" w:rsidR="006F4E3C" w:rsidRDefault="006F4E3C">
      <w:pPr>
        <w:rPr>
          <w:b/>
          <w:sz w:val="28"/>
          <w:szCs w:val="28"/>
        </w:rPr>
      </w:pPr>
      <w:r w:rsidRPr="00E30C2F">
        <w:rPr>
          <w:b/>
          <w:sz w:val="28"/>
          <w:szCs w:val="28"/>
        </w:rPr>
        <w:t>Feelings</w:t>
      </w:r>
    </w:p>
    <w:p w14:paraId="70B57A86" w14:textId="20672B2F" w:rsidR="00AA1811" w:rsidRDefault="00F67249">
      <w:pPr>
        <w:rPr>
          <w:sz w:val="28"/>
          <w:szCs w:val="28"/>
        </w:rPr>
      </w:pPr>
      <w:r>
        <w:rPr>
          <w:sz w:val="28"/>
          <w:szCs w:val="28"/>
        </w:rPr>
        <w:t>When I started building my report</w:t>
      </w:r>
      <w:r w:rsidR="00176FDF">
        <w:rPr>
          <w:sz w:val="28"/>
          <w:szCs w:val="28"/>
        </w:rPr>
        <w:t xml:space="preserve"> draft</w:t>
      </w:r>
      <w:r>
        <w:rPr>
          <w:sz w:val="28"/>
          <w:szCs w:val="28"/>
        </w:rPr>
        <w:t>,</w:t>
      </w:r>
      <w:r w:rsidR="00176FDF">
        <w:rPr>
          <w:sz w:val="28"/>
          <w:szCs w:val="28"/>
        </w:rPr>
        <w:t xml:space="preserve"> I wanted it to be perfect and</w:t>
      </w:r>
      <w:r>
        <w:rPr>
          <w:sz w:val="28"/>
          <w:szCs w:val="28"/>
        </w:rPr>
        <w:t xml:space="preserve"> hoped that I was doing the right thing. </w:t>
      </w:r>
      <w:r w:rsidR="00176FDF">
        <w:rPr>
          <w:sz w:val="28"/>
          <w:szCs w:val="28"/>
        </w:rPr>
        <w:t>But when the draft was reviewed by the lecturer, I realised that</w:t>
      </w:r>
      <w:r w:rsidR="00F06DE4">
        <w:rPr>
          <w:sz w:val="28"/>
          <w:szCs w:val="28"/>
        </w:rPr>
        <w:t xml:space="preserve"> I </w:t>
      </w:r>
      <w:r w:rsidR="00605666">
        <w:rPr>
          <w:sz w:val="28"/>
          <w:szCs w:val="28"/>
        </w:rPr>
        <w:t xml:space="preserve">was not turning in </w:t>
      </w:r>
      <w:r w:rsidR="00F06DE4">
        <w:rPr>
          <w:sz w:val="28"/>
          <w:szCs w:val="28"/>
        </w:rPr>
        <w:t xml:space="preserve">that draft and </w:t>
      </w:r>
      <w:r w:rsidR="00176FDF">
        <w:rPr>
          <w:sz w:val="28"/>
          <w:szCs w:val="28"/>
        </w:rPr>
        <w:t>I still had a lot of work</w:t>
      </w:r>
      <w:r w:rsidR="00F06DE4">
        <w:rPr>
          <w:sz w:val="28"/>
          <w:szCs w:val="28"/>
        </w:rPr>
        <w:t xml:space="preserve"> to do by</w:t>
      </w:r>
      <w:r w:rsidR="00176FDF">
        <w:rPr>
          <w:sz w:val="28"/>
          <w:szCs w:val="28"/>
        </w:rPr>
        <w:t xml:space="preserve"> changing most of it. At this point I was disappointed</w:t>
      </w:r>
      <w:r w:rsidR="00F06DE4">
        <w:rPr>
          <w:sz w:val="28"/>
          <w:szCs w:val="28"/>
        </w:rPr>
        <w:t xml:space="preserve"> and</w:t>
      </w:r>
      <w:r w:rsidR="00176FDF">
        <w:rPr>
          <w:sz w:val="28"/>
          <w:szCs w:val="28"/>
        </w:rPr>
        <w:t xml:space="preserve"> </w:t>
      </w:r>
      <w:r w:rsidR="00F06DE4">
        <w:rPr>
          <w:sz w:val="28"/>
          <w:szCs w:val="28"/>
        </w:rPr>
        <w:t>frustrated with</w:t>
      </w:r>
      <w:r w:rsidR="00176FDF">
        <w:rPr>
          <w:sz w:val="28"/>
          <w:szCs w:val="28"/>
        </w:rPr>
        <w:t xml:space="preserve"> myself for </w:t>
      </w:r>
      <w:r w:rsidR="00905E86">
        <w:rPr>
          <w:sz w:val="28"/>
          <w:szCs w:val="28"/>
        </w:rPr>
        <w:t>getting</w:t>
      </w:r>
      <w:r w:rsidR="00176FDF">
        <w:rPr>
          <w:sz w:val="28"/>
          <w:szCs w:val="28"/>
        </w:rPr>
        <w:t xml:space="preserve"> it wrong but</w:t>
      </w:r>
      <w:r w:rsidR="00F06DE4">
        <w:rPr>
          <w:sz w:val="28"/>
          <w:szCs w:val="28"/>
        </w:rPr>
        <w:t xml:space="preserve"> all the same</w:t>
      </w:r>
      <w:r w:rsidR="00176FDF">
        <w:rPr>
          <w:sz w:val="28"/>
          <w:szCs w:val="28"/>
        </w:rPr>
        <w:t xml:space="preserve"> I </w:t>
      </w:r>
      <w:r w:rsidR="00F06DE4">
        <w:rPr>
          <w:sz w:val="28"/>
          <w:szCs w:val="28"/>
        </w:rPr>
        <w:t>had to carry on.</w:t>
      </w:r>
      <w:r w:rsidR="00605666">
        <w:rPr>
          <w:sz w:val="28"/>
          <w:szCs w:val="28"/>
        </w:rPr>
        <w:t xml:space="preserve"> I got down to business and managed to produce a piece of work I was satisfied with.</w:t>
      </w:r>
    </w:p>
    <w:p w14:paraId="7D2A62AF" w14:textId="77777777" w:rsidR="00605666" w:rsidRPr="00AA1811" w:rsidRDefault="00605666">
      <w:pPr>
        <w:rPr>
          <w:sz w:val="28"/>
          <w:szCs w:val="28"/>
        </w:rPr>
      </w:pPr>
    </w:p>
    <w:p w14:paraId="24373637" w14:textId="77777777" w:rsidR="00CD4D30" w:rsidRDefault="00CD4D30">
      <w:pPr>
        <w:rPr>
          <w:b/>
          <w:sz w:val="28"/>
          <w:szCs w:val="28"/>
        </w:rPr>
      </w:pPr>
    </w:p>
    <w:p w14:paraId="0BEAB3D5" w14:textId="77777777" w:rsidR="00CD4D30" w:rsidRDefault="00CD4D30">
      <w:pPr>
        <w:rPr>
          <w:b/>
          <w:sz w:val="28"/>
          <w:szCs w:val="28"/>
        </w:rPr>
      </w:pPr>
    </w:p>
    <w:p w14:paraId="6FA89BDE" w14:textId="77777777" w:rsidR="00791857" w:rsidRDefault="00791857">
      <w:pPr>
        <w:rPr>
          <w:b/>
          <w:sz w:val="28"/>
          <w:szCs w:val="28"/>
        </w:rPr>
      </w:pPr>
    </w:p>
    <w:p w14:paraId="232CEC39" w14:textId="77777777" w:rsidR="00791857" w:rsidRDefault="00791857">
      <w:pPr>
        <w:rPr>
          <w:b/>
          <w:sz w:val="28"/>
          <w:szCs w:val="28"/>
        </w:rPr>
      </w:pPr>
    </w:p>
    <w:p w14:paraId="5E18C517" w14:textId="32708F0E" w:rsidR="006F4E3C" w:rsidRDefault="006F4E3C">
      <w:pPr>
        <w:rPr>
          <w:b/>
          <w:sz w:val="28"/>
          <w:szCs w:val="28"/>
        </w:rPr>
      </w:pPr>
      <w:r w:rsidRPr="00E30C2F">
        <w:rPr>
          <w:b/>
          <w:sz w:val="28"/>
          <w:szCs w:val="28"/>
        </w:rPr>
        <w:lastRenderedPageBreak/>
        <w:t>Evaluation</w:t>
      </w:r>
    </w:p>
    <w:p w14:paraId="774DE462" w14:textId="7FE7009E" w:rsidR="00EF2AB6" w:rsidRPr="00605666" w:rsidRDefault="00F06DE4">
      <w:pPr>
        <w:rPr>
          <w:sz w:val="28"/>
          <w:szCs w:val="28"/>
        </w:rPr>
      </w:pPr>
      <w:r w:rsidRPr="00605666">
        <w:rPr>
          <w:sz w:val="28"/>
          <w:szCs w:val="28"/>
        </w:rPr>
        <w:t>Looking back,</w:t>
      </w:r>
      <w:r w:rsidR="00936B5A">
        <w:rPr>
          <w:sz w:val="28"/>
          <w:szCs w:val="28"/>
        </w:rPr>
        <w:t xml:space="preserve"> I assumed that I was on the right tr</w:t>
      </w:r>
      <w:r w:rsidR="000A451A">
        <w:rPr>
          <w:sz w:val="28"/>
          <w:szCs w:val="28"/>
        </w:rPr>
        <w:t xml:space="preserve">ack. </w:t>
      </w:r>
      <w:r w:rsidR="00D708B3">
        <w:rPr>
          <w:sz w:val="28"/>
          <w:szCs w:val="28"/>
        </w:rPr>
        <w:t xml:space="preserve">I was surprised that </w:t>
      </w:r>
      <w:r w:rsidRPr="00605666">
        <w:rPr>
          <w:sz w:val="28"/>
          <w:szCs w:val="28"/>
        </w:rPr>
        <w:t>I</w:t>
      </w:r>
      <w:r w:rsidR="00D708B3">
        <w:rPr>
          <w:sz w:val="28"/>
          <w:szCs w:val="28"/>
        </w:rPr>
        <w:t xml:space="preserve"> managed to produce a final copy of the report which was good</w:t>
      </w:r>
      <w:r w:rsidR="00E16F53">
        <w:rPr>
          <w:sz w:val="28"/>
          <w:szCs w:val="28"/>
        </w:rPr>
        <w:t xml:space="preserve"> considering that I had to start over again with a deadline to meet. The reason why this happened is that I had </w:t>
      </w:r>
      <w:r w:rsidR="006A768F">
        <w:rPr>
          <w:sz w:val="28"/>
          <w:szCs w:val="28"/>
        </w:rPr>
        <w:t>interpreted the question differen</w:t>
      </w:r>
      <w:r w:rsidR="00235ADC">
        <w:rPr>
          <w:sz w:val="28"/>
          <w:szCs w:val="28"/>
        </w:rPr>
        <w:t>tly.</w:t>
      </w:r>
      <w:r w:rsidR="00121DE4">
        <w:rPr>
          <w:sz w:val="28"/>
          <w:szCs w:val="28"/>
        </w:rPr>
        <w:t xml:space="preserve"> I </w:t>
      </w:r>
      <w:r w:rsidR="00905E86">
        <w:rPr>
          <w:sz w:val="28"/>
          <w:szCs w:val="28"/>
        </w:rPr>
        <w:t>must</w:t>
      </w:r>
      <w:r w:rsidR="00121DE4">
        <w:rPr>
          <w:sz w:val="28"/>
          <w:szCs w:val="28"/>
        </w:rPr>
        <w:t xml:space="preserve"> take the time to understand what the brief required of me.</w:t>
      </w:r>
      <w:r w:rsidR="000A451A">
        <w:rPr>
          <w:sz w:val="28"/>
          <w:szCs w:val="28"/>
        </w:rPr>
        <w:t xml:space="preserve"> </w:t>
      </w:r>
      <w:r w:rsidR="00EF2AB6">
        <w:rPr>
          <w:sz w:val="28"/>
          <w:szCs w:val="28"/>
        </w:rPr>
        <w:t xml:space="preserve">I </w:t>
      </w:r>
      <w:r w:rsidR="00905E86">
        <w:rPr>
          <w:sz w:val="28"/>
          <w:szCs w:val="28"/>
        </w:rPr>
        <w:t>must</w:t>
      </w:r>
      <w:r w:rsidR="00EF2AB6">
        <w:rPr>
          <w:sz w:val="28"/>
          <w:szCs w:val="28"/>
        </w:rPr>
        <w:t xml:space="preserve"> avoid being wordy, I must learn to write clear sentences to avoid any confusion that may arise</w:t>
      </w:r>
      <w:r w:rsidR="000F0165">
        <w:rPr>
          <w:sz w:val="28"/>
          <w:szCs w:val="28"/>
        </w:rPr>
        <w:t>. It is important to understand the audience and how they will receive the information.</w:t>
      </w:r>
      <w:sdt>
        <w:sdtPr>
          <w:rPr>
            <w:sz w:val="28"/>
            <w:szCs w:val="28"/>
          </w:rPr>
          <w:id w:val="-1771459404"/>
          <w:citation/>
        </w:sdtPr>
        <w:sdtContent>
          <w:r w:rsidR="000F0165">
            <w:rPr>
              <w:sz w:val="28"/>
              <w:szCs w:val="28"/>
            </w:rPr>
            <w:fldChar w:fldCharType="begin"/>
          </w:r>
          <w:r w:rsidR="000F0165">
            <w:rPr>
              <w:sz w:val="28"/>
              <w:szCs w:val="28"/>
            </w:rPr>
            <w:instrText xml:space="preserve"> CITATION Uni16 \l 2057 </w:instrText>
          </w:r>
          <w:r w:rsidR="000F0165">
            <w:rPr>
              <w:sz w:val="28"/>
              <w:szCs w:val="28"/>
            </w:rPr>
            <w:fldChar w:fldCharType="separate"/>
          </w:r>
          <w:r w:rsidR="000F0165">
            <w:rPr>
              <w:noProof/>
              <w:sz w:val="28"/>
              <w:szCs w:val="28"/>
            </w:rPr>
            <w:t xml:space="preserve"> </w:t>
          </w:r>
          <w:r w:rsidR="000F0165" w:rsidRPr="000F0165">
            <w:rPr>
              <w:noProof/>
              <w:sz w:val="28"/>
              <w:szCs w:val="28"/>
            </w:rPr>
            <w:t>(Greenwich, 2016)</w:t>
          </w:r>
          <w:r w:rsidR="000F0165">
            <w:rPr>
              <w:sz w:val="28"/>
              <w:szCs w:val="28"/>
            </w:rPr>
            <w:fldChar w:fldCharType="end"/>
          </w:r>
        </w:sdtContent>
      </w:sdt>
    </w:p>
    <w:p w14:paraId="023F8C6D" w14:textId="77777777" w:rsidR="006F4E3C" w:rsidRDefault="006F4E3C">
      <w:pPr>
        <w:rPr>
          <w:b/>
          <w:sz w:val="28"/>
          <w:szCs w:val="28"/>
        </w:rPr>
      </w:pPr>
      <w:r w:rsidRPr="00E30C2F">
        <w:rPr>
          <w:b/>
          <w:sz w:val="28"/>
          <w:szCs w:val="28"/>
        </w:rPr>
        <w:t>Analysis</w:t>
      </w:r>
    </w:p>
    <w:p w14:paraId="5AFAD8C9" w14:textId="25CDBDFE" w:rsidR="00746BB0" w:rsidRDefault="00A96E43">
      <w:pPr>
        <w:rPr>
          <w:sz w:val="28"/>
          <w:szCs w:val="28"/>
        </w:rPr>
      </w:pPr>
      <w:r>
        <w:rPr>
          <w:sz w:val="28"/>
          <w:szCs w:val="28"/>
        </w:rPr>
        <w:t xml:space="preserve">I think that overall, </w:t>
      </w:r>
      <w:r w:rsidR="002E1A49">
        <w:rPr>
          <w:sz w:val="28"/>
          <w:szCs w:val="28"/>
        </w:rPr>
        <w:t xml:space="preserve">what went well was that </w:t>
      </w:r>
      <w:r>
        <w:rPr>
          <w:sz w:val="28"/>
          <w:szCs w:val="28"/>
        </w:rPr>
        <w:t xml:space="preserve">I </w:t>
      </w:r>
      <w:r w:rsidR="002E1A49">
        <w:rPr>
          <w:sz w:val="28"/>
          <w:szCs w:val="28"/>
        </w:rPr>
        <w:t>managed to complete a full detailed report.</w:t>
      </w:r>
      <w:r w:rsidR="00961E45">
        <w:rPr>
          <w:sz w:val="28"/>
          <w:szCs w:val="28"/>
        </w:rPr>
        <w:t xml:space="preserve"> I </w:t>
      </w:r>
      <w:r w:rsidR="00905E86">
        <w:rPr>
          <w:sz w:val="28"/>
          <w:szCs w:val="28"/>
        </w:rPr>
        <w:t>thought</w:t>
      </w:r>
      <w:r w:rsidR="00961E45">
        <w:rPr>
          <w:sz w:val="28"/>
          <w:szCs w:val="28"/>
        </w:rPr>
        <w:t xml:space="preserve"> I had done </w:t>
      </w:r>
      <w:r w:rsidR="00905E86">
        <w:rPr>
          <w:sz w:val="28"/>
          <w:szCs w:val="28"/>
        </w:rPr>
        <w:t>enough,</w:t>
      </w:r>
      <w:r w:rsidR="00961E45">
        <w:rPr>
          <w:sz w:val="28"/>
          <w:szCs w:val="28"/>
        </w:rPr>
        <w:t xml:space="preserve"> and I </w:t>
      </w:r>
      <w:r w:rsidR="0065098E">
        <w:rPr>
          <w:sz w:val="28"/>
          <w:szCs w:val="28"/>
        </w:rPr>
        <w:t xml:space="preserve">was content. </w:t>
      </w:r>
      <w:r w:rsidR="00905E86">
        <w:rPr>
          <w:sz w:val="28"/>
          <w:szCs w:val="28"/>
        </w:rPr>
        <w:t>However,</w:t>
      </w:r>
      <w:r w:rsidR="002E1A49">
        <w:rPr>
          <w:sz w:val="28"/>
          <w:szCs w:val="28"/>
        </w:rPr>
        <w:t xml:space="preserve"> I mismanaged my research time when I had to re-do the work. This time would have been invested in </w:t>
      </w:r>
      <w:r w:rsidR="007F03A6">
        <w:rPr>
          <w:sz w:val="28"/>
          <w:szCs w:val="28"/>
        </w:rPr>
        <w:t xml:space="preserve">proof reading, referencing and paraphrasing. </w:t>
      </w:r>
    </w:p>
    <w:p w14:paraId="645B70C9" w14:textId="3D8CF4FC" w:rsidR="00235ADC" w:rsidRDefault="007F03A6">
      <w:pPr>
        <w:rPr>
          <w:noProof/>
          <w:sz w:val="28"/>
          <w:szCs w:val="28"/>
        </w:rPr>
      </w:pPr>
      <w:r>
        <w:rPr>
          <w:sz w:val="28"/>
          <w:szCs w:val="28"/>
        </w:rPr>
        <w:t xml:space="preserve">I </w:t>
      </w:r>
      <w:r w:rsidR="002E1A49">
        <w:rPr>
          <w:sz w:val="28"/>
          <w:szCs w:val="28"/>
        </w:rPr>
        <w:t xml:space="preserve">also </w:t>
      </w:r>
      <w:r w:rsidR="00231E96">
        <w:rPr>
          <w:sz w:val="28"/>
          <w:szCs w:val="28"/>
        </w:rPr>
        <w:t xml:space="preserve">noted that I needed to do more planning </w:t>
      </w:r>
      <w:r w:rsidR="00F94AE8">
        <w:rPr>
          <w:sz w:val="28"/>
          <w:szCs w:val="28"/>
        </w:rPr>
        <w:t xml:space="preserve">on my introduction </w:t>
      </w:r>
      <w:r w:rsidR="00231E96">
        <w:rPr>
          <w:sz w:val="28"/>
          <w:szCs w:val="28"/>
        </w:rPr>
        <w:t>once the research topic has been picked out</w:t>
      </w:r>
      <w:r w:rsidR="00E30D08">
        <w:rPr>
          <w:sz w:val="28"/>
          <w:szCs w:val="28"/>
        </w:rPr>
        <w:t>, by understanding the key words, dis</w:t>
      </w:r>
      <w:r w:rsidR="00F94AE8">
        <w:rPr>
          <w:sz w:val="28"/>
          <w:szCs w:val="28"/>
        </w:rPr>
        <w:t>cuss to come up with own ideas to improve my own style of writing with a full conclusion.</w:t>
      </w:r>
      <w:r w:rsidR="00961E45">
        <w:rPr>
          <w:noProof/>
          <w:sz w:val="28"/>
          <w:szCs w:val="28"/>
        </w:rPr>
        <w:t xml:space="preserve"> </w:t>
      </w:r>
      <w:sdt>
        <w:sdtPr>
          <w:rPr>
            <w:noProof/>
            <w:sz w:val="28"/>
            <w:szCs w:val="28"/>
          </w:rPr>
          <w:id w:val="599915943"/>
          <w:citation/>
        </w:sdtPr>
        <w:sdtContent>
          <w:r w:rsidR="000F0165">
            <w:rPr>
              <w:noProof/>
              <w:sz w:val="28"/>
              <w:szCs w:val="28"/>
            </w:rPr>
            <w:fldChar w:fldCharType="begin"/>
          </w:r>
          <w:r w:rsidR="000F0165">
            <w:rPr>
              <w:noProof/>
              <w:sz w:val="28"/>
              <w:szCs w:val="28"/>
            </w:rPr>
            <w:instrText xml:space="preserve"> CITATION Uni16 \l 2057 </w:instrText>
          </w:r>
          <w:r w:rsidR="000F0165">
            <w:rPr>
              <w:noProof/>
              <w:sz w:val="28"/>
              <w:szCs w:val="28"/>
            </w:rPr>
            <w:fldChar w:fldCharType="separate"/>
          </w:r>
          <w:r w:rsidR="000F0165" w:rsidRPr="000F0165">
            <w:rPr>
              <w:noProof/>
              <w:sz w:val="28"/>
              <w:szCs w:val="28"/>
            </w:rPr>
            <w:t>(Greenwich, 2016)</w:t>
          </w:r>
          <w:r w:rsidR="000F0165">
            <w:rPr>
              <w:noProof/>
              <w:sz w:val="28"/>
              <w:szCs w:val="28"/>
            </w:rPr>
            <w:fldChar w:fldCharType="end"/>
          </w:r>
        </w:sdtContent>
      </w:sdt>
    </w:p>
    <w:p w14:paraId="2302B0BA" w14:textId="77777777" w:rsidR="006F4E3C" w:rsidRDefault="006F4E3C">
      <w:pPr>
        <w:rPr>
          <w:b/>
          <w:sz w:val="28"/>
          <w:szCs w:val="28"/>
        </w:rPr>
      </w:pPr>
      <w:r w:rsidRPr="00E30C2F">
        <w:rPr>
          <w:b/>
          <w:sz w:val="28"/>
          <w:szCs w:val="28"/>
        </w:rPr>
        <w:t xml:space="preserve">Conclusion </w:t>
      </w:r>
    </w:p>
    <w:p w14:paraId="3942A404" w14:textId="77777777" w:rsidR="0080540F" w:rsidRDefault="00B415B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It’s</w:t>
      </w:r>
      <w:proofErr w:type="gramEnd"/>
      <w:r>
        <w:rPr>
          <w:sz w:val="28"/>
          <w:szCs w:val="28"/>
        </w:rPr>
        <w:t xml:space="preserve"> best to u</w:t>
      </w:r>
      <w:r w:rsidR="00777E62">
        <w:rPr>
          <w:sz w:val="28"/>
          <w:szCs w:val="28"/>
        </w:rPr>
        <w:t>se as many</w:t>
      </w:r>
      <w:r w:rsidR="0080540F">
        <w:rPr>
          <w:sz w:val="28"/>
          <w:szCs w:val="28"/>
        </w:rPr>
        <w:t xml:space="preserve"> synonyms</w:t>
      </w:r>
      <w:r w:rsidR="00777E62">
        <w:rPr>
          <w:sz w:val="28"/>
          <w:szCs w:val="28"/>
        </w:rPr>
        <w:t xml:space="preserve"> as possible</w:t>
      </w:r>
      <w:r w:rsidR="0080540F">
        <w:rPr>
          <w:sz w:val="28"/>
          <w:szCs w:val="28"/>
        </w:rPr>
        <w:t xml:space="preserve"> by finding a word that means the same thing. S</w:t>
      </w:r>
      <w:r w:rsidR="00420337">
        <w:rPr>
          <w:sz w:val="28"/>
          <w:szCs w:val="28"/>
        </w:rPr>
        <w:t xml:space="preserve">tart </w:t>
      </w:r>
      <w:r w:rsidR="0080540F">
        <w:rPr>
          <w:sz w:val="28"/>
          <w:szCs w:val="28"/>
        </w:rPr>
        <w:t>a sentence at a different angle from the original sourc</w:t>
      </w:r>
      <w:r w:rsidR="00420337">
        <w:rPr>
          <w:sz w:val="28"/>
          <w:szCs w:val="28"/>
        </w:rPr>
        <w:t>e. C</w:t>
      </w:r>
      <w:r w:rsidR="00777E62">
        <w:rPr>
          <w:sz w:val="28"/>
          <w:szCs w:val="28"/>
        </w:rPr>
        <w:t>hange the sentence structure from active to passive voice.</w:t>
      </w:r>
    </w:p>
    <w:p w14:paraId="4C9AFC21" w14:textId="781E9692" w:rsidR="00176FDF" w:rsidRDefault="00903F62" w:rsidP="00176FDF">
      <w:pPr>
        <w:rPr>
          <w:sz w:val="28"/>
          <w:szCs w:val="28"/>
        </w:rPr>
      </w:pPr>
      <w:r>
        <w:rPr>
          <w:sz w:val="28"/>
          <w:szCs w:val="28"/>
        </w:rPr>
        <w:t xml:space="preserve">I have learnt that whenever you write </w:t>
      </w:r>
      <w:r w:rsidR="00176FDF">
        <w:rPr>
          <w:sz w:val="28"/>
          <w:szCs w:val="28"/>
        </w:rPr>
        <w:t xml:space="preserve">always remember to cite the </w:t>
      </w:r>
      <w:r w:rsidR="00746BB0">
        <w:rPr>
          <w:sz w:val="28"/>
          <w:szCs w:val="28"/>
        </w:rPr>
        <w:t xml:space="preserve">source. </w:t>
      </w:r>
      <w:r w:rsidR="00176FDF">
        <w:rPr>
          <w:sz w:val="28"/>
          <w:szCs w:val="28"/>
        </w:rPr>
        <w:t>I am now more careful about using similar words to the original source</w:t>
      </w:r>
      <w:r w:rsidR="00BC741F">
        <w:rPr>
          <w:sz w:val="28"/>
          <w:szCs w:val="28"/>
        </w:rPr>
        <w:t>.</w:t>
      </w:r>
    </w:p>
    <w:p w14:paraId="70C74D2F" w14:textId="24F18412" w:rsidR="00176FDF" w:rsidRPr="0080540F" w:rsidRDefault="00903F62">
      <w:pPr>
        <w:rPr>
          <w:sz w:val="28"/>
          <w:szCs w:val="28"/>
        </w:rPr>
      </w:pPr>
      <w:r>
        <w:rPr>
          <w:sz w:val="28"/>
          <w:szCs w:val="28"/>
        </w:rPr>
        <w:t xml:space="preserve">I have learnt that it is </w:t>
      </w:r>
      <w:r w:rsidR="00BC741F">
        <w:rPr>
          <w:sz w:val="28"/>
          <w:szCs w:val="28"/>
        </w:rPr>
        <w:t>not</w:t>
      </w:r>
      <w:r>
        <w:rPr>
          <w:sz w:val="28"/>
          <w:szCs w:val="28"/>
        </w:rPr>
        <w:t xml:space="preserve"> required to use long, complicated words when writing</w:t>
      </w:r>
      <w:r w:rsidR="00BC741F">
        <w:rPr>
          <w:sz w:val="28"/>
          <w:szCs w:val="28"/>
        </w:rPr>
        <w:t xml:space="preserve"> but</w:t>
      </w:r>
      <w:r>
        <w:rPr>
          <w:sz w:val="28"/>
          <w:szCs w:val="28"/>
        </w:rPr>
        <w:t xml:space="preserve"> keep it simple</w:t>
      </w:r>
      <w:r w:rsidR="003249EC">
        <w:rPr>
          <w:sz w:val="28"/>
          <w:szCs w:val="28"/>
        </w:rPr>
        <w:t>.</w:t>
      </w:r>
    </w:p>
    <w:p w14:paraId="28E9040E" w14:textId="77777777" w:rsidR="006F4E3C" w:rsidRDefault="006F4E3C">
      <w:pPr>
        <w:rPr>
          <w:b/>
          <w:sz w:val="28"/>
          <w:szCs w:val="28"/>
        </w:rPr>
      </w:pPr>
      <w:r w:rsidRPr="00E30C2F">
        <w:rPr>
          <w:b/>
          <w:sz w:val="28"/>
          <w:szCs w:val="28"/>
        </w:rPr>
        <w:t>Action plan</w:t>
      </w:r>
    </w:p>
    <w:p w14:paraId="0E4D49DB" w14:textId="77777777" w:rsidR="00653167" w:rsidRPr="00653167" w:rsidRDefault="00653167">
      <w:pPr>
        <w:rPr>
          <w:sz w:val="28"/>
          <w:szCs w:val="28"/>
        </w:rPr>
      </w:pPr>
      <w:r w:rsidRPr="00653167">
        <w:rPr>
          <w:sz w:val="28"/>
          <w:szCs w:val="28"/>
        </w:rPr>
        <w:t xml:space="preserve">I plan to </w:t>
      </w:r>
      <w:r w:rsidR="00D362F8">
        <w:rPr>
          <w:sz w:val="28"/>
          <w:szCs w:val="28"/>
        </w:rPr>
        <w:t xml:space="preserve">equip myself with the required knowledge, </w:t>
      </w:r>
      <w:r w:rsidRPr="00653167">
        <w:rPr>
          <w:sz w:val="28"/>
          <w:szCs w:val="28"/>
        </w:rPr>
        <w:t>read other articles from other researchers</w:t>
      </w:r>
      <w:r>
        <w:rPr>
          <w:sz w:val="28"/>
          <w:szCs w:val="28"/>
        </w:rPr>
        <w:t xml:space="preserve"> to familiarise myself with their different styles of writing.</w:t>
      </w:r>
    </w:p>
    <w:p w14:paraId="461715F3" w14:textId="77777777" w:rsidR="006A768F" w:rsidRPr="006A768F" w:rsidRDefault="006A768F">
      <w:pPr>
        <w:rPr>
          <w:sz w:val="28"/>
          <w:szCs w:val="28"/>
        </w:rPr>
      </w:pPr>
      <w:r w:rsidRPr="006A768F">
        <w:rPr>
          <w:sz w:val="28"/>
          <w:szCs w:val="28"/>
        </w:rPr>
        <w:lastRenderedPageBreak/>
        <w:t xml:space="preserve"> I will make it a point to r</w:t>
      </w:r>
      <w:r w:rsidR="00D362F8">
        <w:rPr>
          <w:sz w:val="28"/>
          <w:szCs w:val="28"/>
        </w:rPr>
        <w:t>ead and understand the question, respond in line with what is asked of me, be concise and avoid repetition.</w:t>
      </w:r>
    </w:p>
    <w:p w14:paraId="7EB1D860" w14:textId="77777777" w:rsidR="00A957F1" w:rsidRDefault="00415FE2">
      <w:pPr>
        <w:rPr>
          <w:sz w:val="28"/>
          <w:szCs w:val="28"/>
        </w:rPr>
      </w:pPr>
      <w:r>
        <w:rPr>
          <w:sz w:val="28"/>
          <w:szCs w:val="28"/>
        </w:rPr>
        <w:t>I have learnt that</w:t>
      </w:r>
      <w:r w:rsidR="00A957F1">
        <w:rPr>
          <w:sz w:val="28"/>
          <w:szCs w:val="28"/>
        </w:rPr>
        <w:t xml:space="preserve"> it is best</w:t>
      </w:r>
      <w:r>
        <w:rPr>
          <w:sz w:val="28"/>
          <w:szCs w:val="28"/>
        </w:rPr>
        <w:t xml:space="preserve"> t</w:t>
      </w:r>
      <w:r w:rsidR="006A768F">
        <w:rPr>
          <w:sz w:val="28"/>
          <w:szCs w:val="28"/>
        </w:rPr>
        <w:t xml:space="preserve">o </w:t>
      </w:r>
      <w:r w:rsidR="00903F62">
        <w:rPr>
          <w:sz w:val="28"/>
          <w:szCs w:val="28"/>
        </w:rPr>
        <w:t>use a third</w:t>
      </w:r>
      <w:r w:rsidR="00A957F1">
        <w:rPr>
          <w:sz w:val="28"/>
          <w:szCs w:val="28"/>
        </w:rPr>
        <w:t xml:space="preserve"> person instead of first person in line with an active voice which gives the writing a future rather than passive voice.</w:t>
      </w:r>
    </w:p>
    <w:p w14:paraId="07C6D78F" w14:textId="20B9EDC7" w:rsidR="00415FE2" w:rsidRDefault="00A957F1">
      <w:pPr>
        <w:rPr>
          <w:sz w:val="28"/>
          <w:szCs w:val="28"/>
        </w:rPr>
      </w:pPr>
      <w:r>
        <w:rPr>
          <w:sz w:val="28"/>
          <w:szCs w:val="28"/>
        </w:rPr>
        <w:t xml:space="preserve"> I will always</w:t>
      </w:r>
      <w:r w:rsidR="00531521">
        <w:rPr>
          <w:sz w:val="28"/>
          <w:szCs w:val="28"/>
        </w:rPr>
        <w:t xml:space="preserve"> use formal language, use the words that I know,</w:t>
      </w:r>
      <w:r>
        <w:rPr>
          <w:sz w:val="28"/>
          <w:szCs w:val="28"/>
        </w:rPr>
        <w:t xml:space="preserve"> </w:t>
      </w:r>
      <w:r w:rsidR="00531521">
        <w:rPr>
          <w:sz w:val="28"/>
          <w:szCs w:val="28"/>
        </w:rPr>
        <w:t>avoid use of slangs, improve and</w:t>
      </w:r>
      <w:r>
        <w:rPr>
          <w:sz w:val="28"/>
          <w:szCs w:val="28"/>
        </w:rPr>
        <w:t xml:space="preserve"> expand my vocabulary.</w:t>
      </w:r>
      <w:sdt>
        <w:sdtPr>
          <w:rPr>
            <w:sz w:val="28"/>
            <w:szCs w:val="28"/>
          </w:rPr>
          <w:id w:val="676354037"/>
          <w:citation/>
        </w:sdtPr>
        <w:sdtEndPr/>
        <w:sdtContent>
          <w:r w:rsidR="00CB59D4">
            <w:rPr>
              <w:sz w:val="28"/>
              <w:szCs w:val="28"/>
            </w:rPr>
            <w:fldChar w:fldCharType="begin"/>
          </w:r>
          <w:r w:rsidR="00121DE4">
            <w:rPr>
              <w:sz w:val="28"/>
              <w:szCs w:val="28"/>
            </w:rPr>
            <w:instrText xml:space="preserve"> CITATION Amb02 \l 2057 </w:instrText>
          </w:r>
          <w:r w:rsidR="00CB59D4">
            <w:rPr>
              <w:sz w:val="28"/>
              <w:szCs w:val="28"/>
            </w:rPr>
            <w:fldChar w:fldCharType="separate"/>
          </w:r>
          <w:r w:rsidR="00525B4D">
            <w:rPr>
              <w:noProof/>
              <w:sz w:val="28"/>
              <w:szCs w:val="28"/>
            </w:rPr>
            <w:t xml:space="preserve"> </w:t>
          </w:r>
          <w:r w:rsidR="00525B4D" w:rsidRPr="00525B4D">
            <w:rPr>
              <w:noProof/>
              <w:sz w:val="28"/>
              <w:szCs w:val="28"/>
            </w:rPr>
            <w:t>(Carini, 2002)</w:t>
          </w:r>
          <w:r w:rsidR="00CB59D4">
            <w:rPr>
              <w:sz w:val="28"/>
              <w:szCs w:val="28"/>
            </w:rPr>
            <w:fldChar w:fldCharType="end"/>
          </w:r>
        </w:sdtContent>
      </w:sdt>
    </w:p>
    <w:p w14:paraId="72484603" w14:textId="77777777" w:rsidR="00BC7B05" w:rsidRDefault="00BC7B05">
      <w:pPr>
        <w:rPr>
          <w:sz w:val="28"/>
          <w:szCs w:val="28"/>
        </w:rPr>
      </w:pPr>
    </w:p>
    <w:p w14:paraId="59B2E2B7" w14:textId="77777777" w:rsidR="006D02D9" w:rsidRDefault="006D02D9">
      <w:pPr>
        <w:rPr>
          <w:b/>
          <w:sz w:val="28"/>
          <w:szCs w:val="28"/>
        </w:rPr>
      </w:pPr>
    </w:p>
    <w:p w14:paraId="3EB0699C" w14:textId="77777777" w:rsidR="00352B89" w:rsidRDefault="00BC7B05">
      <w:pPr>
        <w:rPr>
          <w:b/>
          <w:sz w:val="28"/>
          <w:szCs w:val="28"/>
        </w:rPr>
      </w:pPr>
      <w:r w:rsidRPr="00BC7B05">
        <w:rPr>
          <w:b/>
          <w:sz w:val="28"/>
          <w:szCs w:val="28"/>
        </w:rPr>
        <w:t xml:space="preserve">Topic 3 </w:t>
      </w:r>
      <w:r w:rsidR="00352B89">
        <w:rPr>
          <w:b/>
          <w:sz w:val="28"/>
          <w:szCs w:val="28"/>
        </w:rPr>
        <w:t>–</w:t>
      </w:r>
      <w:r w:rsidRPr="00BC7B05">
        <w:rPr>
          <w:b/>
          <w:sz w:val="28"/>
          <w:szCs w:val="28"/>
        </w:rPr>
        <w:t xml:space="preserve"> </w:t>
      </w:r>
      <w:r w:rsidR="00352B89">
        <w:rPr>
          <w:b/>
          <w:sz w:val="28"/>
          <w:szCs w:val="28"/>
        </w:rPr>
        <w:t>Public Speaking and Presentations</w:t>
      </w:r>
      <w:r w:rsidR="00E73C10">
        <w:rPr>
          <w:b/>
          <w:sz w:val="28"/>
          <w:szCs w:val="28"/>
        </w:rPr>
        <w:t xml:space="preserve">                       </w:t>
      </w:r>
    </w:p>
    <w:p w14:paraId="10D06B6D" w14:textId="77777777" w:rsidR="00352B89" w:rsidRDefault="00352B89">
      <w:pPr>
        <w:rPr>
          <w:b/>
          <w:sz w:val="28"/>
          <w:szCs w:val="28"/>
        </w:rPr>
      </w:pPr>
      <w:r>
        <w:rPr>
          <w:b/>
          <w:sz w:val="28"/>
          <w:szCs w:val="28"/>
        </w:rPr>
        <w:t>Description</w:t>
      </w:r>
    </w:p>
    <w:p w14:paraId="26B601B3" w14:textId="77777777" w:rsidR="00345712" w:rsidRDefault="004065AE">
      <w:pPr>
        <w:rPr>
          <w:sz w:val="28"/>
          <w:szCs w:val="28"/>
        </w:rPr>
      </w:pPr>
      <w:r>
        <w:rPr>
          <w:sz w:val="28"/>
          <w:szCs w:val="28"/>
        </w:rPr>
        <w:t xml:space="preserve">Public Speaking is the act </w:t>
      </w:r>
      <w:r w:rsidR="00994D98">
        <w:rPr>
          <w:sz w:val="28"/>
          <w:szCs w:val="28"/>
        </w:rPr>
        <w:t>of delivering a speech to an</w:t>
      </w:r>
      <w:r>
        <w:rPr>
          <w:sz w:val="28"/>
          <w:szCs w:val="28"/>
        </w:rPr>
        <w:t xml:space="preserve"> audience. </w:t>
      </w:r>
      <w:r w:rsidR="00994D98">
        <w:rPr>
          <w:sz w:val="28"/>
          <w:szCs w:val="28"/>
        </w:rPr>
        <w:t>In this case I was required to do an online presentation which was going to be presented to my fellow classmates.</w:t>
      </w:r>
    </w:p>
    <w:p w14:paraId="2F6C0659" w14:textId="33777D0F" w:rsidR="00994D98" w:rsidRDefault="00994D9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0619">
        <w:rPr>
          <w:sz w:val="28"/>
          <w:szCs w:val="28"/>
        </w:rPr>
        <w:t>It was a group work assessment which meant that every member of the group had to participate an</w:t>
      </w:r>
      <w:r w:rsidR="00A746EC">
        <w:rPr>
          <w:sz w:val="28"/>
          <w:szCs w:val="28"/>
        </w:rPr>
        <w:t>d pick a question to present. The questions were divided amongst me and my group members</w:t>
      </w:r>
      <w:r w:rsidR="00C50619">
        <w:rPr>
          <w:sz w:val="28"/>
          <w:szCs w:val="28"/>
        </w:rPr>
        <w:t xml:space="preserve"> to</w:t>
      </w:r>
      <w:r w:rsidR="005B4DD9">
        <w:rPr>
          <w:sz w:val="28"/>
          <w:szCs w:val="28"/>
        </w:rPr>
        <w:t xml:space="preserve"> </w:t>
      </w:r>
      <w:r w:rsidR="00A746EC">
        <w:rPr>
          <w:sz w:val="28"/>
          <w:szCs w:val="28"/>
        </w:rPr>
        <w:t xml:space="preserve">achieve equal participation. I was aware that it was not going to be easy and I was nervous from the start.  </w:t>
      </w:r>
      <w:r w:rsidR="00FD55F3">
        <w:rPr>
          <w:sz w:val="28"/>
          <w:szCs w:val="28"/>
        </w:rPr>
        <w:t xml:space="preserve"> However, when we me</w:t>
      </w:r>
      <w:r w:rsidR="00087E25">
        <w:rPr>
          <w:sz w:val="28"/>
          <w:szCs w:val="28"/>
        </w:rPr>
        <w:t>t up for discussion and sharing our views it turned out that we all had different power point slide designs, different fonts and formats. Therefore, we embarked on making the necessary corrections.</w:t>
      </w:r>
      <w:r w:rsidR="00FD55F3">
        <w:rPr>
          <w:sz w:val="28"/>
          <w:szCs w:val="28"/>
        </w:rPr>
        <w:t xml:space="preserve"> </w:t>
      </w:r>
    </w:p>
    <w:p w14:paraId="5E3C4166" w14:textId="77777777" w:rsidR="00352B89" w:rsidRDefault="00352B89">
      <w:pPr>
        <w:rPr>
          <w:b/>
          <w:sz w:val="28"/>
          <w:szCs w:val="28"/>
        </w:rPr>
      </w:pPr>
      <w:r>
        <w:rPr>
          <w:b/>
          <w:sz w:val="28"/>
          <w:szCs w:val="28"/>
        </w:rPr>
        <w:t>Feelings</w:t>
      </w:r>
    </w:p>
    <w:p w14:paraId="48A5C151" w14:textId="2AA3BF81" w:rsidR="00642FF9" w:rsidRDefault="00B30EDC">
      <w:pPr>
        <w:rPr>
          <w:sz w:val="28"/>
          <w:szCs w:val="28"/>
        </w:rPr>
      </w:pPr>
      <w:r>
        <w:rPr>
          <w:sz w:val="28"/>
          <w:szCs w:val="28"/>
        </w:rPr>
        <w:t>Having met the group earlier on,</w:t>
      </w:r>
      <w:r w:rsidR="00642FF9">
        <w:rPr>
          <w:sz w:val="28"/>
          <w:szCs w:val="28"/>
        </w:rPr>
        <w:t xml:space="preserve"> I was happy that I </w:t>
      </w:r>
      <w:r>
        <w:rPr>
          <w:sz w:val="28"/>
          <w:szCs w:val="28"/>
        </w:rPr>
        <w:t xml:space="preserve">had been placed </w:t>
      </w:r>
      <w:r w:rsidR="00642FF9">
        <w:rPr>
          <w:sz w:val="28"/>
          <w:szCs w:val="28"/>
        </w:rPr>
        <w:t xml:space="preserve">with very hardworking people who showed their team spirit from day one. I felt that with this group, it was evident that our assignment would be successfully done. </w:t>
      </w:r>
      <w:r>
        <w:rPr>
          <w:sz w:val="28"/>
          <w:szCs w:val="28"/>
        </w:rPr>
        <w:t>I am quite sure that my fellow members felt the same way too because of how they presented themselves.</w:t>
      </w:r>
      <w:r w:rsidR="00670F69">
        <w:rPr>
          <w:sz w:val="28"/>
          <w:szCs w:val="28"/>
        </w:rPr>
        <w:t xml:space="preserve"> Belbin team roles (2010) as cited by reflective toolkit (2020)</w:t>
      </w:r>
      <w:r>
        <w:rPr>
          <w:sz w:val="28"/>
          <w:szCs w:val="28"/>
        </w:rPr>
        <w:t xml:space="preserve"> </w:t>
      </w:r>
      <w:r w:rsidR="00670F69">
        <w:rPr>
          <w:sz w:val="28"/>
          <w:szCs w:val="28"/>
        </w:rPr>
        <w:t xml:space="preserve">shows </w:t>
      </w:r>
      <w:r>
        <w:rPr>
          <w:sz w:val="28"/>
          <w:szCs w:val="28"/>
        </w:rPr>
        <w:t>that all the members were satisfied with the outcome of our presentation after the changes were done.</w:t>
      </w:r>
    </w:p>
    <w:p w14:paraId="19F62369" w14:textId="77777777" w:rsidR="00B30EDC" w:rsidRDefault="00B30EDC">
      <w:pPr>
        <w:rPr>
          <w:b/>
          <w:sz w:val="28"/>
          <w:szCs w:val="28"/>
        </w:rPr>
      </w:pPr>
    </w:p>
    <w:p w14:paraId="10735616" w14:textId="77777777" w:rsidR="00477A4E" w:rsidRDefault="00477A4E">
      <w:pPr>
        <w:rPr>
          <w:b/>
          <w:sz w:val="28"/>
          <w:szCs w:val="28"/>
        </w:rPr>
      </w:pPr>
    </w:p>
    <w:p w14:paraId="12B9249A" w14:textId="47E0A6FF" w:rsidR="00352B89" w:rsidRDefault="00352B89">
      <w:pPr>
        <w:rPr>
          <w:b/>
          <w:sz w:val="28"/>
          <w:szCs w:val="28"/>
        </w:rPr>
      </w:pPr>
      <w:r>
        <w:rPr>
          <w:b/>
          <w:sz w:val="28"/>
          <w:szCs w:val="28"/>
        </w:rPr>
        <w:t>Evaluation</w:t>
      </w:r>
    </w:p>
    <w:p w14:paraId="63BDD6EC" w14:textId="6F66053C" w:rsidR="00A746EC" w:rsidRDefault="00653085">
      <w:pPr>
        <w:rPr>
          <w:sz w:val="28"/>
          <w:szCs w:val="28"/>
        </w:rPr>
      </w:pPr>
      <w:r w:rsidRPr="00653085">
        <w:rPr>
          <w:sz w:val="28"/>
          <w:szCs w:val="28"/>
        </w:rPr>
        <w:t>Th</w:t>
      </w:r>
      <w:r>
        <w:rPr>
          <w:sz w:val="28"/>
          <w:szCs w:val="28"/>
        </w:rPr>
        <w:t xml:space="preserve">e most important thing was that every group member put it a lot of effort managed to contribute to the assignment to make our presentation a success. </w:t>
      </w:r>
      <w:r w:rsidR="005316D2">
        <w:rPr>
          <w:noProof/>
          <w:sz w:val="28"/>
          <w:szCs w:val="28"/>
        </w:rPr>
        <w:t xml:space="preserve"> </w:t>
      </w:r>
      <w:r w:rsidR="006D02D9">
        <w:rPr>
          <w:noProof/>
          <w:sz w:val="28"/>
          <w:szCs w:val="28"/>
        </w:rPr>
        <w:t xml:space="preserve">It is </w:t>
      </w:r>
      <w:r w:rsidR="006D02D9">
        <w:rPr>
          <w:sz w:val="28"/>
          <w:szCs w:val="28"/>
        </w:rPr>
        <w:t>emphasised that people perform</w:t>
      </w:r>
      <w:r w:rsidR="008E7960">
        <w:rPr>
          <w:sz w:val="28"/>
          <w:szCs w:val="28"/>
        </w:rPr>
        <w:t xml:space="preserve"> better at tasks that let them </w:t>
      </w:r>
      <w:r w:rsidR="006D02D9">
        <w:rPr>
          <w:sz w:val="28"/>
          <w:szCs w:val="28"/>
        </w:rPr>
        <w:t xml:space="preserve">shine and </w:t>
      </w:r>
      <w:r w:rsidR="008E7960">
        <w:rPr>
          <w:sz w:val="28"/>
          <w:szCs w:val="28"/>
        </w:rPr>
        <w:t>display their strengths.</w:t>
      </w:r>
      <w:sdt>
        <w:sdtPr>
          <w:rPr>
            <w:sz w:val="28"/>
            <w:szCs w:val="28"/>
          </w:rPr>
          <w:id w:val="676354036"/>
          <w:citation/>
        </w:sdtPr>
        <w:sdtEndPr/>
        <w:sdtContent>
          <w:r w:rsidR="00CB59D4">
            <w:rPr>
              <w:sz w:val="28"/>
              <w:szCs w:val="28"/>
            </w:rPr>
            <w:fldChar w:fldCharType="begin"/>
          </w:r>
          <w:r w:rsidR="006D02D9">
            <w:rPr>
              <w:sz w:val="28"/>
              <w:szCs w:val="28"/>
            </w:rPr>
            <w:instrText xml:space="preserve"> CITATION Mer20 \l 2057 </w:instrText>
          </w:r>
          <w:r w:rsidR="00CB59D4">
            <w:rPr>
              <w:sz w:val="28"/>
              <w:szCs w:val="28"/>
            </w:rPr>
            <w:fldChar w:fldCharType="separate"/>
          </w:r>
          <w:r w:rsidR="00525B4D">
            <w:rPr>
              <w:noProof/>
              <w:sz w:val="28"/>
              <w:szCs w:val="28"/>
            </w:rPr>
            <w:t xml:space="preserve"> </w:t>
          </w:r>
          <w:r w:rsidR="00525B4D" w:rsidRPr="00525B4D">
            <w:rPr>
              <w:noProof/>
              <w:sz w:val="28"/>
              <w:szCs w:val="28"/>
            </w:rPr>
            <w:t>(Belbin, 2020)</w:t>
          </w:r>
          <w:r w:rsidR="00CB59D4">
            <w:rPr>
              <w:sz w:val="28"/>
              <w:szCs w:val="28"/>
            </w:rPr>
            <w:fldChar w:fldCharType="end"/>
          </w:r>
        </w:sdtContent>
      </w:sdt>
      <w:r w:rsidR="006D02D9">
        <w:rPr>
          <w:sz w:val="28"/>
          <w:szCs w:val="28"/>
        </w:rPr>
        <w:t xml:space="preserve">. </w:t>
      </w:r>
      <w:r w:rsidR="008E79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Putting in mind that we had only met online and not in person, the level of cooperation was motivating. </w:t>
      </w:r>
    </w:p>
    <w:p w14:paraId="49F7BF3B" w14:textId="3F9470C3" w:rsidR="002729EC" w:rsidRPr="002729EC" w:rsidRDefault="00002F73">
      <w:pPr>
        <w:rPr>
          <w:sz w:val="28"/>
          <w:szCs w:val="28"/>
        </w:rPr>
      </w:pPr>
      <w:r>
        <w:rPr>
          <w:sz w:val="28"/>
          <w:szCs w:val="28"/>
        </w:rPr>
        <w:t xml:space="preserve">The one thing that </w:t>
      </w:r>
      <w:r w:rsidR="00653085">
        <w:rPr>
          <w:sz w:val="28"/>
          <w:szCs w:val="28"/>
        </w:rPr>
        <w:t xml:space="preserve">needed our attention was creating a uniform </w:t>
      </w:r>
      <w:r>
        <w:rPr>
          <w:sz w:val="28"/>
          <w:szCs w:val="28"/>
        </w:rPr>
        <w:t xml:space="preserve">format </w:t>
      </w:r>
      <w:r w:rsidR="00653085">
        <w:rPr>
          <w:sz w:val="28"/>
          <w:szCs w:val="28"/>
        </w:rPr>
        <w:t>for our power point s</w:t>
      </w:r>
      <w:r w:rsidR="002729EC">
        <w:rPr>
          <w:sz w:val="28"/>
          <w:szCs w:val="28"/>
        </w:rPr>
        <w:t>lides and making sure the</w:t>
      </w:r>
      <w:r w:rsidR="00653085">
        <w:rPr>
          <w:sz w:val="28"/>
          <w:szCs w:val="28"/>
        </w:rPr>
        <w:t xml:space="preserve"> sharing function</w:t>
      </w:r>
      <w:r w:rsidR="002729EC">
        <w:rPr>
          <w:sz w:val="28"/>
          <w:szCs w:val="28"/>
        </w:rPr>
        <w:t xml:space="preserve"> work</w:t>
      </w:r>
      <w:r>
        <w:rPr>
          <w:sz w:val="28"/>
          <w:szCs w:val="28"/>
        </w:rPr>
        <w:t>ed</w:t>
      </w:r>
      <w:r w:rsidR="002729EC">
        <w:rPr>
          <w:sz w:val="28"/>
          <w:szCs w:val="28"/>
        </w:rPr>
        <w:t xml:space="preserve"> or find a solution in case it failed at the last moment.</w:t>
      </w:r>
      <w:r w:rsidR="00670F69">
        <w:rPr>
          <w:sz w:val="28"/>
          <w:szCs w:val="28"/>
        </w:rPr>
        <w:t xml:space="preserve">  Janis</w:t>
      </w:r>
      <w:r w:rsidR="0028248C">
        <w:rPr>
          <w:sz w:val="28"/>
          <w:szCs w:val="28"/>
        </w:rPr>
        <w:t>’s Groupthink</w:t>
      </w:r>
      <w:r w:rsidR="00670F69">
        <w:rPr>
          <w:sz w:val="28"/>
          <w:szCs w:val="28"/>
        </w:rPr>
        <w:t xml:space="preserve"> (1991) </w:t>
      </w:r>
      <w:r w:rsidR="0028248C">
        <w:rPr>
          <w:sz w:val="28"/>
          <w:szCs w:val="28"/>
        </w:rPr>
        <w:t xml:space="preserve">study </w:t>
      </w:r>
      <w:r w:rsidR="00726B11">
        <w:rPr>
          <w:sz w:val="28"/>
          <w:szCs w:val="28"/>
        </w:rPr>
        <w:t>(</w:t>
      </w:r>
      <w:r w:rsidR="0028248C">
        <w:rPr>
          <w:sz w:val="28"/>
          <w:szCs w:val="28"/>
        </w:rPr>
        <w:t>cited in reflection toolkit</w:t>
      </w:r>
      <w:r w:rsidR="00726B11">
        <w:rPr>
          <w:sz w:val="28"/>
          <w:szCs w:val="28"/>
        </w:rPr>
        <w:t>, 2020)</w:t>
      </w:r>
      <w:r w:rsidR="0028248C">
        <w:rPr>
          <w:sz w:val="28"/>
          <w:szCs w:val="28"/>
        </w:rPr>
        <w:t xml:space="preserve"> explains that group members need to feel fre</w:t>
      </w:r>
      <w:r w:rsidR="00742374">
        <w:rPr>
          <w:sz w:val="28"/>
          <w:szCs w:val="28"/>
        </w:rPr>
        <w:t>e to express their opinions.</w:t>
      </w:r>
    </w:p>
    <w:p w14:paraId="4070188B" w14:textId="77777777" w:rsidR="00121DE4" w:rsidRDefault="00121DE4">
      <w:pPr>
        <w:rPr>
          <w:b/>
          <w:sz w:val="28"/>
          <w:szCs w:val="28"/>
        </w:rPr>
      </w:pPr>
    </w:p>
    <w:p w14:paraId="276A6BBB" w14:textId="77777777" w:rsidR="00352B89" w:rsidRDefault="00352B89">
      <w:pPr>
        <w:rPr>
          <w:b/>
          <w:sz w:val="28"/>
          <w:szCs w:val="28"/>
        </w:rPr>
      </w:pPr>
      <w:r>
        <w:rPr>
          <w:b/>
          <w:sz w:val="28"/>
          <w:szCs w:val="28"/>
        </w:rPr>
        <w:t>Analysis</w:t>
      </w:r>
    </w:p>
    <w:p w14:paraId="38B3B99A" w14:textId="39DB0874" w:rsidR="002729EC" w:rsidRDefault="00905E86">
      <w:pPr>
        <w:rPr>
          <w:sz w:val="28"/>
          <w:szCs w:val="28"/>
        </w:rPr>
      </w:pPr>
      <w:r>
        <w:rPr>
          <w:sz w:val="28"/>
          <w:szCs w:val="28"/>
        </w:rPr>
        <w:t>Well,</w:t>
      </w:r>
      <w:r w:rsidR="002729EC">
        <w:rPr>
          <w:sz w:val="28"/>
          <w:szCs w:val="28"/>
        </w:rPr>
        <w:t xml:space="preserve"> I think that it went well because </w:t>
      </w:r>
      <w:r w:rsidR="0037679D">
        <w:rPr>
          <w:sz w:val="28"/>
          <w:szCs w:val="28"/>
        </w:rPr>
        <w:t>I</w:t>
      </w:r>
      <w:r w:rsidR="002729EC">
        <w:rPr>
          <w:sz w:val="28"/>
          <w:szCs w:val="28"/>
        </w:rPr>
        <w:t xml:space="preserve"> and other members were all dedicated to </w:t>
      </w:r>
      <w:r>
        <w:rPr>
          <w:sz w:val="28"/>
          <w:szCs w:val="28"/>
        </w:rPr>
        <w:t>the result</w:t>
      </w:r>
      <w:r w:rsidR="002729EC">
        <w:rPr>
          <w:sz w:val="28"/>
          <w:szCs w:val="28"/>
        </w:rPr>
        <w:t xml:space="preserve"> of the work and w</w:t>
      </w:r>
      <w:r w:rsidR="0037679D">
        <w:rPr>
          <w:sz w:val="28"/>
          <w:szCs w:val="28"/>
        </w:rPr>
        <w:t xml:space="preserve">e all did what was required of us. </w:t>
      </w:r>
    </w:p>
    <w:p w14:paraId="61E42C86" w14:textId="77777777" w:rsidR="00DA01E8" w:rsidRDefault="0037679D">
      <w:pPr>
        <w:rPr>
          <w:noProof/>
          <w:sz w:val="28"/>
          <w:szCs w:val="28"/>
        </w:rPr>
      </w:pPr>
      <w:r>
        <w:rPr>
          <w:sz w:val="28"/>
          <w:szCs w:val="28"/>
        </w:rPr>
        <w:t>What did not go well was a small piece of the puzzle that overlooked but was rectified once we met up and identified it what needed to be changed.</w:t>
      </w:r>
      <w:r w:rsidR="00FD55F3">
        <w:rPr>
          <w:sz w:val="28"/>
          <w:szCs w:val="28"/>
        </w:rPr>
        <w:t xml:space="preserve"> I can strongly say all the above were the forming, storming, </w:t>
      </w:r>
      <w:r w:rsidR="00DA01E8">
        <w:rPr>
          <w:sz w:val="28"/>
          <w:szCs w:val="28"/>
        </w:rPr>
        <w:t>n</w:t>
      </w:r>
      <w:r w:rsidR="00FD55F3">
        <w:rPr>
          <w:sz w:val="28"/>
          <w:szCs w:val="28"/>
        </w:rPr>
        <w:t xml:space="preserve">orming and performing </w:t>
      </w:r>
      <w:r w:rsidR="00D56D99">
        <w:rPr>
          <w:sz w:val="28"/>
          <w:szCs w:val="28"/>
        </w:rPr>
        <w:t>stages of team development revised by</w:t>
      </w:r>
      <w:r w:rsidR="00F22AC9">
        <w:rPr>
          <w:noProof/>
          <w:sz w:val="28"/>
          <w:szCs w:val="28"/>
        </w:rPr>
        <w:t xml:space="preserve"> </w:t>
      </w:r>
      <w:r w:rsidR="00F22AC9" w:rsidRPr="00F22AC9">
        <w:rPr>
          <w:noProof/>
          <w:sz w:val="28"/>
          <w:szCs w:val="28"/>
        </w:rPr>
        <w:t>(Chapman, 2001-2013)</w:t>
      </w:r>
      <w:r w:rsidR="00B13320">
        <w:rPr>
          <w:noProof/>
          <w:sz w:val="28"/>
          <w:szCs w:val="28"/>
        </w:rPr>
        <w:t xml:space="preserve"> This model is helpful to people working in groups.</w:t>
      </w:r>
    </w:p>
    <w:p w14:paraId="098CF9E2" w14:textId="77777777" w:rsidR="005316D2" w:rsidRPr="00DA01E8" w:rsidRDefault="005316D2">
      <w:pPr>
        <w:rPr>
          <w:sz w:val="28"/>
          <w:szCs w:val="28"/>
        </w:rPr>
      </w:pPr>
    </w:p>
    <w:p w14:paraId="005B077B" w14:textId="77777777" w:rsidR="00352B89" w:rsidRDefault="005316D2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Conclusion</w:t>
      </w:r>
    </w:p>
    <w:p w14:paraId="3F3AABE3" w14:textId="77777777" w:rsidR="003F6C0F" w:rsidRPr="003F6C0F" w:rsidRDefault="003F6C0F">
      <w:pPr>
        <w:rPr>
          <w:sz w:val="28"/>
          <w:szCs w:val="28"/>
        </w:rPr>
      </w:pPr>
      <w:r w:rsidRPr="003F6C0F">
        <w:rPr>
          <w:sz w:val="28"/>
          <w:szCs w:val="28"/>
        </w:rPr>
        <w:t>I have learnt to be flexible during a presentation because the speech might not go according to plan</w:t>
      </w:r>
      <w:r>
        <w:rPr>
          <w:sz w:val="28"/>
          <w:szCs w:val="28"/>
        </w:rPr>
        <w:t xml:space="preserve"> which causes pressure and leads to choking on words.</w:t>
      </w:r>
    </w:p>
    <w:p w14:paraId="48E0F1C4" w14:textId="77777777" w:rsidR="00B13320" w:rsidRDefault="00EA5F6E">
      <w:pPr>
        <w:rPr>
          <w:sz w:val="28"/>
          <w:szCs w:val="28"/>
        </w:rPr>
      </w:pPr>
      <w:r w:rsidRPr="00EA5F6E">
        <w:rPr>
          <w:sz w:val="28"/>
          <w:szCs w:val="28"/>
        </w:rPr>
        <w:t>I have</w:t>
      </w:r>
      <w:r w:rsidR="00B415B1">
        <w:rPr>
          <w:sz w:val="28"/>
          <w:szCs w:val="28"/>
        </w:rPr>
        <w:t xml:space="preserve"> learn</w:t>
      </w:r>
      <w:r>
        <w:rPr>
          <w:sz w:val="28"/>
          <w:szCs w:val="28"/>
        </w:rPr>
        <w:t>t that</w:t>
      </w:r>
      <w:r w:rsidR="00B415B1">
        <w:rPr>
          <w:sz w:val="28"/>
          <w:szCs w:val="28"/>
        </w:rPr>
        <w:t xml:space="preserve"> it is best to prepare yourself in advance, this helps calm down your nerves when you are about to speak. </w:t>
      </w:r>
    </w:p>
    <w:p w14:paraId="78A7CD4F" w14:textId="77777777" w:rsidR="00352B89" w:rsidRPr="00B415B1" w:rsidRDefault="00B415B1">
      <w:pPr>
        <w:rPr>
          <w:sz w:val="28"/>
          <w:szCs w:val="28"/>
        </w:rPr>
      </w:pPr>
      <w:r>
        <w:rPr>
          <w:sz w:val="28"/>
          <w:szCs w:val="28"/>
        </w:rPr>
        <w:t>The group should</w:t>
      </w:r>
      <w:r w:rsidR="00EA5F6E">
        <w:rPr>
          <w:sz w:val="28"/>
          <w:szCs w:val="28"/>
        </w:rPr>
        <w:t xml:space="preserve"> decide on what pattern to use when preparing power point presentations</w:t>
      </w:r>
      <w:r>
        <w:rPr>
          <w:sz w:val="28"/>
          <w:szCs w:val="28"/>
        </w:rPr>
        <w:t xml:space="preserve"> to create uniformity. </w:t>
      </w:r>
    </w:p>
    <w:p w14:paraId="587C391F" w14:textId="77777777" w:rsidR="00910D49" w:rsidRDefault="00352B8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Action Pla</w:t>
      </w:r>
      <w:r w:rsidR="00910D49">
        <w:rPr>
          <w:b/>
          <w:sz w:val="28"/>
          <w:szCs w:val="28"/>
        </w:rPr>
        <w:t>n</w:t>
      </w:r>
    </w:p>
    <w:p w14:paraId="30A849FB" w14:textId="77777777" w:rsidR="00910D49" w:rsidRDefault="00B415B1">
      <w:pPr>
        <w:rPr>
          <w:b/>
          <w:sz w:val="28"/>
          <w:szCs w:val="28"/>
        </w:rPr>
      </w:pPr>
      <w:r w:rsidRPr="00B415B1">
        <w:rPr>
          <w:sz w:val="28"/>
          <w:szCs w:val="28"/>
        </w:rPr>
        <w:t xml:space="preserve">The next </w:t>
      </w:r>
      <w:r>
        <w:rPr>
          <w:sz w:val="28"/>
          <w:szCs w:val="28"/>
        </w:rPr>
        <w:t>time I do work in a group, I will encourage all of us to choose topics of discussion depending on our strengths and weaknesses. This helps identify our are</w:t>
      </w:r>
      <w:r w:rsidR="0010167B">
        <w:rPr>
          <w:sz w:val="28"/>
          <w:szCs w:val="28"/>
        </w:rPr>
        <w:t>as of excellence by using Belbin</w:t>
      </w:r>
      <w:r w:rsidR="009919F8">
        <w:rPr>
          <w:sz w:val="28"/>
          <w:szCs w:val="28"/>
        </w:rPr>
        <w:t>’s</w:t>
      </w:r>
      <w:r w:rsidR="0010167B">
        <w:rPr>
          <w:sz w:val="28"/>
          <w:szCs w:val="28"/>
        </w:rPr>
        <w:t xml:space="preserve"> team roles. </w:t>
      </w:r>
      <w:r w:rsidR="00646993">
        <w:rPr>
          <w:noProof/>
          <w:sz w:val="28"/>
          <w:szCs w:val="28"/>
        </w:rPr>
        <w:t xml:space="preserve"> </w:t>
      </w:r>
    </w:p>
    <w:p w14:paraId="432AF55B" w14:textId="77777777" w:rsidR="00910D49" w:rsidRDefault="00910D49">
      <w:pPr>
        <w:rPr>
          <w:b/>
          <w:sz w:val="28"/>
          <w:szCs w:val="28"/>
        </w:rPr>
      </w:pPr>
      <w:r>
        <w:rPr>
          <w:b/>
          <w:sz w:val="28"/>
          <w:szCs w:val="28"/>
        </w:rPr>
        <w:t>Topic 4 - CV Writing</w:t>
      </w:r>
    </w:p>
    <w:p w14:paraId="62136F5C" w14:textId="77777777" w:rsidR="00910D49" w:rsidRPr="00B30EDC" w:rsidRDefault="00910D49" w:rsidP="00910D49">
      <w:pPr>
        <w:spacing w:after="0" w:line="240" w:lineRule="auto"/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Description</w:t>
      </w:r>
    </w:p>
    <w:p w14:paraId="1EA40B51" w14:textId="77777777" w:rsidR="00910D49" w:rsidRPr="00910D49" w:rsidRDefault="00910D49" w:rsidP="00910D4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14:paraId="1652F5AD" w14:textId="2CC5173A" w:rsidR="00910D49" w:rsidRPr="00910D49" w:rsidRDefault="00910D49" w:rsidP="00910D49">
      <w:pPr>
        <w:spacing w:after="0" w:line="240" w:lineRule="auto"/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>When I arrived in this country</w:t>
      </w:r>
      <w:r w:rsidR="00905E86">
        <w:rPr>
          <w:rFonts w:eastAsia="Times New Roman" w:cs="Calibri"/>
          <w:sz w:val="28"/>
          <w:szCs w:val="28"/>
          <w:lang w:eastAsia="en-GB"/>
        </w:rPr>
        <w:t>,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I found myself jobless and needed to make ends meet by getting into employment</w:t>
      </w:r>
      <w:r w:rsidR="0010167B">
        <w:rPr>
          <w:rFonts w:eastAsia="Times New Roman" w:cs="Calibri"/>
          <w:sz w:val="28"/>
          <w:szCs w:val="28"/>
          <w:lang w:eastAsia="en-GB"/>
        </w:rPr>
        <w:t>. M</w:t>
      </w:r>
      <w:r w:rsidRPr="00910D49">
        <w:rPr>
          <w:rFonts w:eastAsia="Times New Roman" w:cs="Calibri"/>
          <w:sz w:val="28"/>
          <w:szCs w:val="28"/>
          <w:lang w:eastAsia="en-GB"/>
        </w:rPr>
        <w:t>y first call</w:t>
      </w:r>
      <w:r w:rsidR="0010167B">
        <w:rPr>
          <w:rFonts w:eastAsia="Times New Roman" w:cs="Calibri"/>
          <w:sz w:val="28"/>
          <w:szCs w:val="28"/>
          <w:lang w:eastAsia="en-GB"/>
        </w:rPr>
        <w:t xml:space="preserve"> was at the job agency who requested  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</w:t>
      </w:r>
      <w:r w:rsidR="0010167B">
        <w:rPr>
          <w:rFonts w:eastAsia="Times New Roman" w:cs="Calibri"/>
          <w:sz w:val="28"/>
          <w:szCs w:val="28"/>
          <w:lang w:eastAsia="en-GB"/>
        </w:rPr>
        <w:t>me to provide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my CV. I returned a couple of days later with a writ</w:t>
      </w:r>
      <w:r w:rsidR="0010167B">
        <w:rPr>
          <w:rFonts w:eastAsia="Times New Roman" w:cs="Calibri"/>
          <w:sz w:val="28"/>
          <w:szCs w:val="28"/>
          <w:lang w:eastAsia="en-GB"/>
        </w:rPr>
        <w:t>t</w:t>
      </w:r>
      <w:r w:rsidRPr="00910D49">
        <w:rPr>
          <w:rFonts w:eastAsia="Times New Roman" w:cs="Calibri"/>
          <w:sz w:val="28"/>
          <w:szCs w:val="28"/>
          <w:lang w:eastAsia="en-GB"/>
        </w:rPr>
        <w:t>e</w:t>
      </w:r>
      <w:r w:rsidR="0010167B">
        <w:rPr>
          <w:rFonts w:eastAsia="Times New Roman" w:cs="Calibri"/>
          <w:sz w:val="28"/>
          <w:szCs w:val="28"/>
          <w:lang w:eastAsia="en-GB"/>
        </w:rPr>
        <w:t>n Copy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</w:t>
      </w:r>
      <w:r w:rsidR="0010167B">
        <w:rPr>
          <w:rFonts w:eastAsia="Times New Roman" w:cs="Calibri"/>
          <w:sz w:val="28"/>
          <w:szCs w:val="28"/>
          <w:lang w:eastAsia="en-GB"/>
        </w:rPr>
        <w:t>hoping that it was good enough to get me on the selection list.</w:t>
      </w:r>
    </w:p>
    <w:p w14:paraId="07A799C2" w14:textId="77777777" w:rsidR="00437354" w:rsidRPr="00910D49" w:rsidRDefault="00437354" w:rsidP="00437354">
      <w:pPr>
        <w:spacing w:after="0" w:line="240" w:lineRule="auto"/>
        <w:rPr>
          <w:rFonts w:eastAsia="Times New Roman" w:cs="Calibri"/>
          <w:sz w:val="28"/>
          <w:szCs w:val="28"/>
          <w:lang w:eastAsia="en-GB"/>
        </w:rPr>
      </w:pPr>
      <w:r>
        <w:rPr>
          <w:rFonts w:eastAsia="Times New Roman" w:cs="Calibri"/>
          <w:sz w:val="28"/>
          <w:szCs w:val="28"/>
          <w:lang w:eastAsia="en-GB"/>
        </w:rPr>
        <w:t>I made sure that I had done the necessary amendments to make my CV r</w:t>
      </w:r>
      <w:r w:rsidRPr="00910D49">
        <w:rPr>
          <w:rFonts w:eastAsia="Times New Roman" w:cs="Calibri"/>
          <w:sz w:val="28"/>
          <w:szCs w:val="28"/>
          <w:lang w:eastAsia="en-GB"/>
        </w:rPr>
        <w:t>elevant to the UK job market.</w:t>
      </w:r>
    </w:p>
    <w:p w14:paraId="43C26BE3" w14:textId="77777777" w:rsidR="00910D49" w:rsidRPr="00910D49" w:rsidRDefault="00910D49" w:rsidP="00910D4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14:paraId="14B1B716" w14:textId="77777777" w:rsidR="00910D49" w:rsidRPr="00B30EDC" w:rsidRDefault="00910D49" w:rsidP="00910D49">
      <w:pPr>
        <w:spacing w:after="0" w:line="240" w:lineRule="auto"/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Feelings</w:t>
      </w:r>
    </w:p>
    <w:p w14:paraId="00C995BF" w14:textId="77777777" w:rsidR="00910D49" w:rsidRPr="00910D49" w:rsidRDefault="00910D49" w:rsidP="00910D49">
      <w:pPr>
        <w:spacing w:after="0" w:line="240" w:lineRule="auto"/>
        <w:rPr>
          <w:rFonts w:eastAsia="Times New Roman" w:cs="Calibri"/>
          <w:sz w:val="28"/>
          <w:szCs w:val="28"/>
          <w:lang w:eastAsia="en-GB"/>
        </w:rPr>
      </w:pPr>
    </w:p>
    <w:p w14:paraId="50827031" w14:textId="73141186" w:rsidR="00910D49" w:rsidRPr="00910D49" w:rsidRDefault="00910D49" w:rsidP="00910D49">
      <w:pPr>
        <w:spacing w:after="0" w:line="240" w:lineRule="auto"/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>I was</w:t>
      </w:r>
      <w:r w:rsidR="00B53D84">
        <w:rPr>
          <w:rFonts w:eastAsia="Times New Roman" w:cs="Calibri"/>
          <w:sz w:val="28"/>
          <w:szCs w:val="28"/>
          <w:lang w:eastAsia="en-GB"/>
        </w:rPr>
        <w:t xml:space="preserve"> so nervous </w:t>
      </w:r>
      <w:r w:rsidRPr="00910D49">
        <w:rPr>
          <w:rFonts w:eastAsia="Times New Roman" w:cs="Calibri"/>
          <w:sz w:val="28"/>
          <w:szCs w:val="28"/>
          <w:lang w:eastAsia="en-GB"/>
        </w:rPr>
        <w:t>because the office environ</w:t>
      </w:r>
      <w:r w:rsidR="0010167B">
        <w:rPr>
          <w:rFonts w:eastAsia="Times New Roman" w:cs="Calibri"/>
          <w:sz w:val="28"/>
          <w:szCs w:val="28"/>
          <w:lang w:eastAsia="en-GB"/>
        </w:rPr>
        <w:t>ment at the agency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was open plan, </w:t>
      </w:r>
      <w:r w:rsidR="0010167B">
        <w:rPr>
          <w:rFonts w:eastAsia="Times New Roman" w:cs="Calibri"/>
          <w:sz w:val="28"/>
          <w:szCs w:val="28"/>
          <w:lang w:eastAsia="en-GB"/>
        </w:rPr>
        <w:t xml:space="preserve">this meant that </w:t>
      </w:r>
      <w:r w:rsidR="00905E86">
        <w:rPr>
          <w:rFonts w:eastAsia="Times New Roman" w:cs="Calibri"/>
          <w:sz w:val="28"/>
          <w:szCs w:val="28"/>
          <w:lang w:eastAsia="en-GB"/>
        </w:rPr>
        <w:t>several</w:t>
      </w:r>
      <w:r w:rsidR="0010167B">
        <w:rPr>
          <w:rFonts w:eastAsia="Times New Roman" w:cs="Calibri"/>
          <w:sz w:val="28"/>
          <w:szCs w:val="28"/>
          <w:lang w:eastAsia="en-GB"/>
        </w:rPr>
        <w:t xml:space="preserve"> people could hear me speak as I tried to sell myself to the best of my ability</w:t>
      </w:r>
      <w:r w:rsidRPr="00910D49">
        <w:rPr>
          <w:rFonts w:eastAsia="Times New Roman" w:cs="Calibri"/>
          <w:sz w:val="28"/>
          <w:szCs w:val="28"/>
          <w:lang w:eastAsia="en-GB"/>
        </w:rPr>
        <w:t>. I was however n</w:t>
      </w:r>
      <w:r w:rsidR="00B53D84">
        <w:rPr>
          <w:rFonts w:eastAsia="Times New Roman" w:cs="Calibri"/>
          <w:sz w:val="28"/>
          <w:szCs w:val="28"/>
          <w:lang w:eastAsia="en-GB"/>
        </w:rPr>
        <w:t>ot going to let this cost me the only chance I had at this job</w:t>
      </w:r>
      <w:r w:rsidR="00437354">
        <w:rPr>
          <w:rFonts w:eastAsia="Times New Roman" w:cs="Calibri"/>
          <w:sz w:val="28"/>
          <w:szCs w:val="28"/>
          <w:lang w:eastAsia="en-GB"/>
        </w:rPr>
        <w:t xml:space="preserve"> having been selected for an interview</w:t>
      </w:r>
      <w:r w:rsidR="00B53D84">
        <w:rPr>
          <w:rFonts w:eastAsia="Times New Roman" w:cs="Calibri"/>
          <w:sz w:val="28"/>
          <w:szCs w:val="28"/>
          <w:lang w:eastAsia="en-GB"/>
        </w:rPr>
        <w:t>.  As I had written a CV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before</w:t>
      </w:r>
      <w:r w:rsidR="00B53D84">
        <w:rPr>
          <w:rFonts w:eastAsia="Times New Roman" w:cs="Calibri"/>
          <w:sz w:val="28"/>
          <w:szCs w:val="28"/>
          <w:lang w:eastAsia="en-GB"/>
        </w:rPr>
        <w:t xml:space="preserve">, the only task I had then was </w:t>
      </w:r>
      <w:r w:rsidRPr="00910D49">
        <w:rPr>
          <w:rFonts w:eastAsia="Times New Roman" w:cs="Calibri"/>
          <w:sz w:val="28"/>
          <w:szCs w:val="28"/>
          <w:lang w:eastAsia="en-GB"/>
        </w:rPr>
        <w:t>t</w:t>
      </w:r>
      <w:r w:rsidR="00437354">
        <w:rPr>
          <w:rFonts w:eastAsia="Times New Roman" w:cs="Calibri"/>
          <w:sz w:val="28"/>
          <w:szCs w:val="28"/>
          <w:lang w:eastAsia="en-GB"/>
        </w:rPr>
        <w:t xml:space="preserve">o gain confidence, believe in myself and only hope for the best. </w:t>
      </w:r>
    </w:p>
    <w:p w14:paraId="3716DD4C" w14:textId="77777777" w:rsidR="00910D49" w:rsidRPr="00910D49" w:rsidRDefault="00910D49" w:rsidP="00910D49">
      <w:pPr>
        <w:spacing w:after="0" w:line="240" w:lineRule="auto"/>
        <w:rPr>
          <w:rFonts w:eastAsia="Times New Roman" w:cs="Calibri"/>
          <w:sz w:val="28"/>
          <w:szCs w:val="28"/>
          <w:lang w:eastAsia="en-GB"/>
        </w:rPr>
      </w:pPr>
    </w:p>
    <w:p w14:paraId="03347538" w14:textId="77777777" w:rsidR="00910D49" w:rsidRPr="00B30EDC" w:rsidRDefault="00910D49" w:rsidP="00910D49">
      <w:pPr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Evaluation</w:t>
      </w:r>
    </w:p>
    <w:p w14:paraId="0E819933" w14:textId="4D096D42" w:rsidR="00437354" w:rsidRPr="00910D49" w:rsidRDefault="00910D49" w:rsidP="00910D49">
      <w:pPr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>On the positive side I was pleased that I took the important s</w:t>
      </w:r>
      <w:r w:rsidR="00437354">
        <w:rPr>
          <w:rFonts w:eastAsia="Times New Roman" w:cs="Calibri"/>
          <w:sz w:val="28"/>
          <w:szCs w:val="28"/>
          <w:lang w:eastAsia="en-GB"/>
        </w:rPr>
        <w:t>tep of writing a job specific CV using my old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templates</w:t>
      </w:r>
      <w:r w:rsidR="00437354">
        <w:rPr>
          <w:rFonts w:eastAsia="Times New Roman" w:cs="Calibri"/>
          <w:sz w:val="28"/>
          <w:szCs w:val="28"/>
          <w:lang w:eastAsia="en-GB"/>
        </w:rPr>
        <w:t>.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I was able to meet the deadline and submitted it online to the given email address. On the negative side however, I did not get the job and I was also told that there were other applicants </w:t>
      </w:r>
      <w:r w:rsidR="00437354">
        <w:rPr>
          <w:rFonts w:eastAsia="Times New Roman" w:cs="Calibri"/>
          <w:sz w:val="28"/>
          <w:szCs w:val="28"/>
          <w:lang w:eastAsia="en-GB"/>
        </w:rPr>
        <w:t xml:space="preserve">that </w:t>
      </w:r>
      <w:r w:rsidRPr="00910D49">
        <w:rPr>
          <w:rFonts w:eastAsia="Times New Roman" w:cs="Calibri"/>
          <w:sz w:val="28"/>
          <w:szCs w:val="28"/>
          <w:lang w:eastAsia="en-GB"/>
        </w:rPr>
        <w:t>ha</w:t>
      </w:r>
      <w:r w:rsidR="00437354">
        <w:rPr>
          <w:rFonts w:eastAsia="Times New Roman" w:cs="Calibri"/>
          <w:sz w:val="28"/>
          <w:szCs w:val="28"/>
          <w:lang w:eastAsia="en-GB"/>
        </w:rPr>
        <w:t>d stood out during the selection process because they presented better CVs compared to mine.</w:t>
      </w:r>
      <w:r w:rsidR="00D30332">
        <w:rPr>
          <w:rFonts w:eastAsia="Times New Roman" w:cs="Calibri"/>
          <w:sz w:val="28"/>
          <w:szCs w:val="28"/>
          <w:lang w:eastAsia="en-GB"/>
        </w:rPr>
        <w:t xml:space="preserve"> I </w:t>
      </w:r>
      <w:r w:rsidR="00C5519D">
        <w:rPr>
          <w:rFonts w:eastAsia="Times New Roman" w:cs="Calibri"/>
          <w:sz w:val="28"/>
          <w:szCs w:val="28"/>
          <w:lang w:eastAsia="en-GB"/>
        </w:rPr>
        <w:t>will produce a better CV next attempt.</w:t>
      </w:r>
      <w:sdt>
        <w:sdtPr>
          <w:rPr>
            <w:rFonts w:eastAsia="Times New Roman" w:cs="Calibri"/>
            <w:sz w:val="28"/>
            <w:szCs w:val="28"/>
            <w:lang w:eastAsia="en-GB"/>
          </w:rPr>
          <w:id w:val="-561721209"/>
          <w:citation/>
        </w:sdtPr>
        <w:sdtEndPr/>
        <w:sdtContent>
          <w:r w:rsidR="00C5519D">
            <w:rPr>
              <w:rFonts w:eastAsia="Times New Roman" w:cs="Calibri"/>
              <w:sz w:val="28"/>
              <w:szCs w:val="28"/>
              <w:lang w:eastAsia="en-GB"/>
            </w:rPr>
            <w:fldChar w:fldCharType="begin"/>
          </w:r>
          <w:r w:rsidR="007C48AF">
            <w:rPr>
              <w:rFonts w:eastAsia="Times New Roman" w:cs="Calibri"/>
              <w:sz w:val="28"/>
              <w:szCs w:val="28"/>
              <w:lang w:eastAsia="en-GB"/>
            </w:rPr>
            <w:instrText xml:space="preserve">CITATION Mic20 \l 2057 </w:instrText>
          </w:r>
          <w:r w:rsidR="00C5519D">
            <w:rPr>
              <w:rFonts w:eastAsia="Times New Roman" w:cs="Calibri"/>
              <w:sz w:val="28"/>
              <w:szCs w:val="28"/>
              <w:lang w:eastAsia="en-GB"/>
            </w:rPr>
            <w:fldChar w:fldCharType="separate"/>
          </w:r>
          <w:r w:rsidR="00525B4D">
            <w:rPr>
              <w:rFonts w:eastAsia="Times New Roman" w:cs="Calibri"/>
              <w:noProof/>
              <w:sz w:val="28"/>
              <w:szCs w:val="28"/>
              <w:lang w:eastAsia="en-GB"/>
            </w:rPr>
            <w:t xml:space="preserve"> </w:t>
          </w:r>
          <w:r w:rsidR="00525B4D" w:rsidRPr="00525B4D">
            <w:rPr>
              <w:rFonts w:eastAsia="Times New Roman" w:cs="Calibri"/>
              <w:noProof/>
              <w:sz w:val="28"/>
              <w:szCs w:val="28"/>
              <w:lang w:eastAsia="en-GB"/>
            </w:rPr>
            <w:t>(Tomaszewski, 2020)</w:t>
          </w:r>
          <w:r w:rsidR="00C5519D">
            <w:rPr>
              <w:rFonts w:eastAsia="Times New Roman" w:cs="Calibri"/>
              <w:sz w:val="28"/>
              <w:szCs w:val="28"/>
              <w:lang w:eastAsia="en-GB"/>
            </w:rPr>
            <w:fldChar w:fldCharType="end"/>
          </w:r>
        </w:sdtContent>
      </w:sdt>
    </w:p>
    <w:p w14:paraId="1CDEE152" w14:textId="77777777" w:rsidR="00910D49" w:rsidRPr="00B30EDC" w:rsidRDefault="00910D49" w:rsidP="00910D49">
      <w:pPr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Analysis</w:t>
      </w:r>
    </w:p>
    <w:p w14:paraId="2D76BC37" w14:textId="2EE3B137" w:rsidR="00910D49" w:rsidRPr="00910D49" w:rsidRDefault="00910D49" w:rsidP="00910D49">
      <w:pPr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 xml:space="preserve">I was </w:t>
      </w:r>
      <w:r w:rsidR="00E66AED">
        <w:rPr>
          <w:rFonts w:eastAsia="Times New Roman" w:cs="Calibri"/>
          <w:sz w:val="28"/>
          <w:szCs w:val="28"/>
          <w:lang w:eastAsia="en-GB"/>
        </w:rPr>
        <w:t>so broken because I had been initially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invited for the interview and I was keen to find out what I had done wrong</w:t>
      </w:r>
      <w:r w:rsidR="00E66AED">
        <w:rPr>
          <w:rFonts w:eastAsia="Times New Roman" w:cs="Calibri"/>
          <w:sz w:val="28"/>
          <w:szCs w:val="28"/>
          <w:lang w:eastAsia="en-GB"/>
        </w:rPr>
        <w:t>.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I even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rang the recruitment company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who pointed me to their online 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CV </w:t>
      </w:r>
      <w:r w:rsidRPr="00910D49">
        <w:rPr>
          <w:rFonts w:eastAsia="Times New Roman" w:cs="Calibri"/>
          <w:sz w:val="28"/>
          <w:szCs w:val="28"/>
          <w:lang w:eastAsia="en-GB"/>
        </w:rPr>
        <w:t>maker tool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where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I came 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across other </w:t>
      </w:r>
      <w:r w:rsidR="00E66AED">
        <w:rPr>
          <w:rFonts w:eastAsia="Times New Roman" w:cs="Calibri"/>
          <w:sz w:val="28"/>
          <w:szCs w:val="28"/>
          <w:lang w:eastAsia="en-GB"/>
        </w:rPr>
        <w:lastRenderedPageBreak/>
        <w:t>useful information</w:t>
      </w:r>
      <w:r w:rsidRPr="00910D49">
        <w:rPr>
          <w:rFonts w:eastAsia="Times New Roman" w:cs="Calibri"/>
          <w:sz w:val="28"/>
          <w:szCs w:val="28"/>
          <w:lang w:eastAsia="en-GB"/>
        </w:rPr>
        <w:t>.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On reflection, I realised that </w:t>
      </w:r>
      <w:r w:rsidR="00E66AED">
        <w:rPr>
          <w:rFonts w:eastAsia="Times New Roman" w:cs="Calibri"/>
          <w:sz w:val="28"/>
          <w:szCs w:val="28"/>
          <w:lang w:eastAsia="en-GB"/>
        </w:rPr>
        <w:t>my CV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could n</w:t>
      </w:r>
      <w:r w:rsidR="00E66AED">
        <w:rPr>
          <w:rFonts w:eastAsia="Times New Roman" w:cs="Calibri"/>
          <w:sz w:val="28"/>
          <w:szCs w:val="28"/>
          <w:lang w:eastAsia="en-GB"/>
        </w:rPr>
        <w:t>ot sell my employability skills like I thought</w:t>
      </w:r>
      <w:r w:rsidRPr="00910D49">
        <w:rPr>
          <w:rFonts w:eastAsia="Times New Roman" w:cs="Calibri"/>
          <w:sz w:val="28"/>
          <w:szCs w:val="28"/>
          <w:lang w:eastAsia="en-GB"/>
        </w:rPr>
        <w:t>. It was too lengthy, did not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contain relevant key words and I realised that </w:t>
      </w:r>
      <w:r w:rsidRPr="00910D49">
        <w:rPr>
          <w:rFonts w:eastAsia="Times New Roman" w:cs="Calibri"/>
          <w:sz w:val="28"/>
          <w:szCs w:val="28"/>
          <w:lang w:eastAsia="en-GB"/>
        </w:rPr>
        <w:t>there were gaps in my employment history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that I forgot to bridge</w:t>
      </w:r>
      <w:r w:rsidRPr="00910D49">
        <w:rPr>
          <w:rFonts w:eastAsia="Times New Roman" w:cs="Calibri"/>
          <w:sz w:val="28"/>
          <w:szCs w:val="28"/>
          <w:lang w:eastAsia="en-GB"/>
        </w:rPr>
        <w:t>. I believe that this was an eye opener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. </w:t>
      </w:r>
      <w:sdt>
        <w:sdtPr>
          <w:rPr>
            <w:rFonts w:eastAsia="Times New Roman" w:cs="Calibri"/>
            <w:sz w:val="28"/>
            <w:szCs w:val="28"/>
            <w:lang w:eastAsia="en-GB"/>
          </w:rPr>
          <w:id w:val="951052672"/>
          <w:citation/>
        </w:sdtPr>
        <w:sdtEndPr/>
        <w:sdtContent>
          <w:r w:rsidR="003F39BD">
            <w:rPr>
              <w:rFonts w:eastAsia="Times New Roman" w:cs="Calibri"/>
              <w:sz w:val="28"/>
              <w:szCs w:val="28"/>
              <w:lang w:eastAsia="en-GB"/>
            </w:rPr>
            <w:fldChar w:fldCharType="begin"/>
          </w:r>
          <w:r w:rsidR="003F39BD">
            <w:rPr>
              <w:rFonts w:eastAsia="Times New Roman" w:cs="Calibri"/>
              <w:sz w:val="28"/>
              <w:szCs w:val="28"/>
              <w:lang w:eastAsia="en-GB"/>
            </w:rPr>
            <w:instrText xml:space="preserve"> CITATION Con20 \l 2057 </w:instrText>
          </w:r>
          <w:r w:rsidR="003F39BD">
            <w:rPr>
              <w:rFonts w:eastAsia="Times New Roman" w:cs="Calibri"/>
              <w:sz w:val="28"/>
              <w:szCs w:val="28"/>
              <w:lang w:eastAsia="en-GB"/>
            </w:rPr>
            <w:fldChar w:fldCharType="separate"/>
          </w:r>
          <w:r w:rsidR="00525B4D" w:rsidRPr="00525B4D">
            <w:rPr>
              <w:rFonts w:eastAsia="Times New Roman" w:cs="Calibri"/>
              <w:noProof/>
              <w:sz w:val="28"/>
              <w:szCs w:val="28"/>
              <w:lang w:eastAsia="en-GB"/>
            </w:rPr>
            <w:t>(Team, 2020)</w:t>
          </w:r>
          <w:r w:rsidR="003F39BD">
            <w:rPr>
              <w:rFonts w:eastAsia="Times New Roman" w:cs="Calibri"/>
              <w:sz w:val="28"/>
              <w:szCs w:val="28"/>
              <w:lang w:eastAsia="en-GB"/>
            </w:rPr>
            <w:fldChar w:fldCharType="end"/>
          </w:r>
        </w:sdtContent>
      </w:sdt>
    </w:p>
    <w:p w14:paraId="3F1F5103" w14:textId="77777777" w:rsidR="00910D49" w:rsidRPr="00910D49" w:rsidRDefault="00910D49" w:rsidP="00910D49">
      <w:pPr>
        <w:rPr>
          <w:rFonts w:eastAsia="Times New Roman" w:cs="Calibri"/>
          <w:sz w:val="28"/>
          <w:szCs w:val="28"/>
          <w:lang w:eastAsia="en-GB"/>
        </w:rPr>
      </w:pPr>
    </w:p>
    <w:p w14:paraId="2F73C16C" w14:textId="77777777" w:rsidR="00910D49" w:rsidRPr="00B30EDC" w:rsidRDefault="00910D49" w:rsidP="00910D49">
      <w:pPr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Conclusion</w:t>
      </w:r>
    </w:p>
    <w:p w14:paraId="06D02434" w14:textId="77777777" w:rsidR="00910D49" w:rsidRPr="00910D49" w:rsidRDefault="00910D49" w:rsidP="00910D49">
      <w:pPr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>My confidence was elevated as a result of this experience and I learnt to read a lot around the job roles</w:t>
      </w:r>
      <w:r w:rsidR="00E66AED">
        <w:rPr>
          <w:rFonts w:eastAsia="Times New Roman" w:cs="Calibri"/>
          <w:sz w:val="28"/>
          <w:szCs w:val="28"/>
          <w:lang w:eastAsia="en-GB"/>
        </w:rPr>
        <w:t>. I now do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resea</w:t>
      </w:r>
      <w:r w:rsidR="00E66AED">
        <w:rPr>
          <w:rFonts w:eastAsia="Times New Roman" w:cs="Calibri"/>
          <w:sz w:val="28"/>
          <w:szCs w:val="28"/>
          <w:lang w:eastAsia="en-GB"/>
        </w:rPr>
        <w:t>rch about the company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to fit the specific role requirement</w:t>
      </w:r>
      <w:r w:rsidR="00E66AED">
        <w:rPr>
          <w:rFonts w:eastAsia="Times New Roman" w:cs="Calibri"/>
          <w:sz w:val="28"/>
          <w:szCs w:val="28"/>
          <w:lang w:eastAsia="en-GB"/>
        </w:rPr>
        <w:t>. I</w:t>
      </w:r>
      <w:r w:rsidRPr="00910D49">
        <w:rPr>
          <w:rFonts w:eastAsia="Times New Roman" w:cs="Calibri"/>
          <w:sz w:val="28"/>
          <w:szCs w:val="28"/>
          <w:lang w:eastAsia="en-GB"/>
        </w:rPr>
        <w:t xml:space="preserve"> appreciate that it is not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 bad to fail at the first attempt because I have learnt from my mistakes. </w:t>
      </w:r>
    </w:p>
    <w:p w14:paraId="7A099BCE" w14:textId="77777777" w:rsidR="00910D49" w:rsidRPr="00B30EDC" w:rsidRDefault="00910D49" w:rsidP="00910D49">
      <w:pPr>
        <w:rPr>
          <w:rFonts w:eastAsia="Times New Roman" w:cs="Calibri"/>
          <w:b/>
          <w:sz w:val="28"/>
          <w:szCs w:val="28"/>
          <w:lang w:eastAsia="en-GB"/>
        </w:rPr>
      </w:pPr>
      <w:r w:rsidRPr="00B30EDC">
        <w:rPr>
          <w:rFonts w:eastAsia="Times New Roman" w:cs="Calibri"/>
          <w:b/>
          <w:sz w:val="28"/>
          <w:szCs w:val="28"/>
          <w:lang w:eastAsia="en-GB"/>
        </w:rPr>
        <w:t>Act</w:t>
      </w:r>
      <w:r w:rsidR="00B30EDC">
        <w:rPr>
          <w:rFonts w:eastAsia="Times New Roman" w:cs="Calibri"/>
          <w:b/>
          <w:sz w:val="28"/>
          <w:szCs w:val="28"/>
          <w:lang w:eastAsia="en-GB"/>
        </w:rPr>
        <w:t>i</w:t>
      </w:r>
      <w:r w:rsidRPr="00B30EDC">
        <w:rPr>
          <w:rFonts w:eastAsia="Times New Roman" w:cs="Calibri"/>
          <w:b/>
          <w:sz w:val="28"/>
          <w:szCs w:val="28"/>
          <w:lang w:eastAsia="en-GB"/>
        </w:rPr>
        <w:t>on Plan</w:t>
      </w:r>
    </w:p>
    <w:p w14:paraId="5DAB2186" w14:textId="77777777" w:rsidR="00E66AED" w:rsidRDefault="00910D49" w:rsidP="00910D49">
      <w:pPr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>Having been taught more during my present course I have learnt that there are lots of online resources and I have even identified YouTube tutorials which can guide you through the proc</w:t>
      </w:r>
      <w:r w:rsidR="00E66AED">
        <w:rPr>
          <w:rFonts w:eastAsia="Times New Roman" w:cs="Calibri"/>
          <w:sz w:val="28"/>
          <w:szCs w:val="28"/>
          <w:lang w:eastAsia="en-GB"/>
        </w:rPr>
        <w:t xml:space="preserve">ess. </w:t>
      </w:r>
    </w:p>
    <w:p w14:paraId="29F29FEF" w14:textId="675ED12B" w:rsidR="00910D49" w:rsidRPr="00910D49" w:rsidRDefault="00910D49" w:rsidP="00910D49">
      <w:pPr>
        <w:rPr>
          <w:rFonts w:eastAsia="Times New Roman" w:cs="Calibri"/>
          <w:sz w:val="28"/>
          <w:szCs w:val="28"/>
          <w:lang w:eastAsia="en-GB"/>
        </w:rPr>
      </w:pPr>
      <w:r w:rsidRPr="00910D49">
        <w:rPr>
          <w:rFonts w:eastAsia="Times New Roman" w:cs="Calibri"/>
          <w:sz w:val="28"/>
          <w:szCs w:val="28"/>
          <w:lang w:eastAsia="en-GB"/>
        </w:rPr>
        <w:t xml:space="preserve"> I also know that it is best to get a second opinion from a friend </w:t>
      </w:r>
      <w:r w:rsidR="005D6775">
        <w:rPr>
          <w:rFonts w:eastAsia="Times New Roman" w:cs="Calibri"/>
          <w:sz w:val="28"/>
          <w:szCs w:val="28"/>
          <w:lang w:eastAsia="en-GB"/>
        </w:rPr>
        <w:t>in case of any grammatical errors</w:t>
      </w:r>
      <w:r w:rsidRPr="00910D49">
        <w:rPr>
          <w:rFonts w:eastAsia="Times New Roman" w:cs="Calibri"/>
          <w:sz w:val="28"/>
          <w:szCs w:val="28"/>
          <w:lang w:eastAsia="en-GB"/>
        </w:rPr>
        <w:t>.</w:t>
      </w:r>
      <w:sdt>
        <w:sdtPr>
          <w:rPr>
            <w:rFonts w:eastAsia="Times New Roman" w:cs="Calibri"/>
            <w:sz w:val="28"/>
            <w:szCs w:val="28"/>
            <w:lang w:eastAsia="en-GB"/>
          </w:rPr>
          <w:id w:val="1903562093"/>
          <w:citation/>
        </w:sdtPr>
        <w:sdtContent>
          <w:r w:rsidR="005D6775">
            <w:rPr>
              <w:rFonts w:eastAsia="Times New Roman" w:cs="Calibri"/>
              <w:sz w:val="28"/>
              <w:szCs w:val="28"/>
              <w:lang w:eastAsia="en-GB"/>
            </w:rPr>
            <w:fldChar w:fldCharType="begin"/>
          </w:r>
          <w:r w:rsidR="005D6775">
            <w:rPr>
              <w:rFonts w:eastAsia="Times New Roman" w:cs="Calibri"/>
              <w:sz w:val="28"/>
              <w:szCs w:val="28"/>
              <w:lang w:eastAsia="en-GB"/>
            </w:rPr>
            <w:instrText xml:space="preserve"> CITATION The19 \l 2057 </w:instrText>
          </w:r>
          <w:r w:rsidR="005D6775">
            <w:rPr>
              <w:rFonts w:eastAsia="Times New Roman" w:cs="Calibri"/>
              <w:sz w:val="28"/>
              <w:szCs w:val="28"/>
              <w:lang w:eastAsia="en-GB"/>
            </w:rPr>
            <w:fldChar w:fldCharType="separate"/>
          </w:r>
          <w:r w:rsidR="005D6775">
            <w:rPr>
              <w:rFonts w:eastAsia="Times New Roman" w:cs="Calibri"/>
              <w:noProof/>
              <w:sz w:val="28"/>
              <w:szCs w:val="28"/>
              <w:lang w:eastAsia="en-GB"/>
            </w:rPr>
            <w:t xml:space="preserve"> </w:t>
          </w:r>
          <w:r w:rsidR="005D6775" w:rsidRPr="005D6775">
            <w:rPr>
              <w:rFonts w:eastAsia="Times New Roman" w:cs="Calibri"/>
              <w:noProof/>
              <w:sz w:val="28"/>
              <w:szCs w:val="28"/>
              <w:lang w:eastAsia="en-GB"/>
            </w:rPr>
            <w:t>(Jobs, 2019)</w:t>
          </w:r>
          <w:r w:rsidR="005D6775">
            <w:rPr>
              <w:rFonts w:eastAsia="Times New Roman" w:cs="Calibri"/>
              <w:sz w:val="28"/>
              <w:szCs w:val="28"/>
              <w:lang w:eastAsia="en-GB"/>
            </w:rPr>
            <w:fldChar w:fldCharType="end"/>
          </w:r>
        </w:sdtContent>
      </w:sdt>
      <w:r w:rsidR="005D6775">
        <w:rPr>
          <w:rFonts w:eastAsia="Times New Roman" w:cs="Calibri"/>
          <w:sz w:val="28"/>
          <w:szCs w:val="28"/>
          <w:lang w:eastAsia="en-GB"/>
        </w:rPr>
        <w:t>.</w:t>
      </w:r>
    </w:p>
    <w:p w14:paraId="2A4876AE" w14:textId="1592A818" w:rsidR="004A4B9B" w:rsidRPr="00FC37E9" w:rsidRDefault="004A4B9B" w:rsidP="00B14EBC">
      <w:pPr>
        <w:rPr>
          <w:b/>
          <w:bCs/>
          <w:sz w:val="28"/>
          <w:szCs w:val="28"/>
        </w:rPr>
      </w:pPr>
    </w:p>
    <w:p w14:paraId="79BA1688" w14:textId="36474CB4" w:rsidR="004A4B9B" w:rsidRDefault="004A4B9B" w:rsidP="00B14EBC">
      <w:pPr>
        <w:rPr>
          <w:sz w:val="28"/>
          <w:szCs w:val="28"/>
        </w:rPr>
      </w:pPr>
    </w:p>
    <w:p w14:paraId="685660C4" w14:textId="54CB3510" w:rsidR="00FC37E9" w:rsidRDefault="00FC37E9" w:rsidP="00B14EBC">
      <w:pPr>
        <w:rPr>
          <w:sz w:val="28"/>
          <w:szCs w:val="28"/>
        </w:rPr>
      </w:pPr>
    </w:p>
    <w:p w14:paraId="12BF9C4E" w14:textId="5BDC089E" w:rsidR="00FC37E9" w:rsidRDefault="00FC37E9" w:rsidP="00B14EBC">
      <w:pPr>
        <w:rPr>
          <w:sz w:val="28"/>
          <w:szCs w:val="28"/>
        </w:rPr>
      </w:pPr>
    </w:p>
    <w:p w14:paraId="23437CA7" w14:textId="6F11D1AE" w:rsidR="00FC37E9" w:rsidRDefault="00FC37E9" w:rsidP="00B14EBC">
      <w:pPr>
        <w:rPr>
          <w:sz w:val="28"/>
          <w:szCs w:val="28"/>
        </w:rPr>
      </w:pPr>
    </w:p>
    <w:p w14:paraId="19A5F733" w14:textId="0F092417" w:rsidR="00FC37E9" w:rsidRDefault="00FC37E9" w:rsidP="00B14EBC">
      <w:pPr>
        <w:rPr>
          <w:sz w:val="28"/>
          <w:szCs w:val="28"/>
        </w:rPr>
      </w:pPr>
    </w:p>
    <w:p w14:paraId="6CBA418C" w14:textId="407184BB" w:rsidR="00FC37E9" w:rsidRDefault="00FC37E9" w:rsidP="00B14EBC">
      <w:pPr>
        <w:rPr>
          <w:sz w:val="28"/>
          <w:szCs w:val="28"/>
        </w:rPr>
      </w:pPr>
    </w:p>
    <w:p w14:paraId="5DFDD0ED" w14:textId="6D44E983" w:rsidR="00FC37E9" w:rsidRDefault="00FC37E9" w:rsidP="00B14EBC">
      <w:pPr>
        <w:rPr>
          <w:sz w:val="28"/>
          <w:szCs w:val="28"/>
        </w:rPr>
      </w:pPr>
    </w:p>
    <w:p w14:paraId="07BF497E" w14:textId="507326D6" w:rsidR="00FC37E9" w:rsidRDefault="00FC37E9" w:rsidP="00B14EBC">
      <w:pPr>
        <w:rPr>
          <w:sz w:val="28"/>
          <w:szCs w:val="28"/>
        </w:rPr>
      </w:pPr>
    </w:p>
    <w:p w14:paraId="6CA5C531" w14:textId="2E8AE6C2" w:rsidR="00FC37E9" w:rsidRDefault="00FC37E9" w:rsidP="00B14EBC">
      <w:pPr>
        <w:rPr>
          <w:sz w:val="28"/>
          <w:szCs w:val="28"/>
        </w:rPr>
      </w:pPr>
    </w:p>
    <w:p w14:paraId="58C3F2E5" w14:textId="2993550C" w:rsidR="00FC37E9" w:rsidRPr="00EC48BF" w:rsidRDefault="00FC37E9" w:rsidP="00EC48BF">
      <w:pPr>
        <w:rPr>
          <w:b/>
          <w:bCs/>
          <w:sz w:val="32"/>
          <w:szCs w:val="32"/>
        </w:rPr>
      </w:pPr>
      <w:r w:rsidRPr="00EC48BF">
        <w:rPr>
          <w:b/>
          <w:bCs/>
          <w:sz w:val="32"/>
          <w:szCs w:val="32"/>
        </w:rPr>
        <w:lastRenderedPageBreak/>
        <w:t>References</w:t>
      </w:r>
      <w:r w:rsidRPr="00EC48BF">
        <w:rPr>
          <w:b/>
          <w:bCs/>
          <w:sz w:val="32"/>
          <w:szCs w:val="32"/>
        </w:rPr>
        <w:fldChar w:fldCharType="begin"/>
      </w:r>
      <w:r w:rsidRPr="00EC48BF">
        <w:rPr>
          <w:b/>
          <w:bCs/>
          <w:sz w:val="32"/>
          <w:szCs w:val="32"/>
        </w:rPr>
        <w:instrText xml:space="preserve"> BIBLIOGRAPHY  \l 2057 </w:instrText>
      </w:r>
      <w:r w:rsidRPr="00EC48BF">
        <w:rPr>
          <w:b/>
          <w:bCs/>
          <w:sz w:val="32"/>
          <w:szCs w:val="32"/>
        </w:rPr>
        <w:fldChar w:fldCharType="separate"/>
      </w:r>
    </w:p>
    <w:p w14:paraId="704A2703" w14:textId="7777777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Belbin, M., 2020. </w:t>
      </w:r>
      <w:r>
        <w:rPr>
          <w:i/>
          <w:iCs/>
          <w:noProof/>
        </w:rPr>
        <w:t xml:space="preserve">Belbin Team Roles.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https://www.belbin.com/about/belbin-team-roles/</w:t>
      </w:r>
      <w:r>
        <w:rPr>
          <w:noProof/>
        </w:rPr>
        <w:br/>
        <w:t>[Accessed 08 11 2020].</w:t>
      </w:r>
    </w:p>
    <w:p w14:paraId="67C7868A" w14:textId="25E24F8B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Bradford, University 2019. </w:t>
      </w:r>
      <w:r>
        <w:rPr>
          <w:i/>
          <w:iCs/>
          <w:noProof/>
        </w:rPr>
        <w:t xml:space="preserve">Guide to referencing using the Harvard System.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https://www.bradford.ac.uk/library/find-out-about/referencing/Harvard_referencing_October_2019.pdf</w:t>
      </w:r>
      <w:r>
        <w:rPr>
          <w:noProof/>
        </w:rPr>
        <w:br/>
        <w:t>[Accessed 04 January 2021].</w:t>
      </w:r>
    </w:p>
    <w:p w14:paraId="6C813E10" w14:textId="7777777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Carini, A., 2002. </w:t>
      </w:r>
      <w:r>
        <w:rPr>
          <w:i/>
          <w:iCs/>
          <w:noProof/>
        </w:rPr>
        <w:t xml:space="preserve">Nine basic ways to improve your style in Academic Writing.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https://slc.berkeley.edu/writing-worksheets-and-other-writing-resources/nine-basic-ways-improve-your-style-academic-writing</w:t>
      </w:r>
      <w:r>
        <w:rPr>
          <w:noProof/>
        </w:rPr>
        <w:br/>
        <w:t>[Accessed 22 11 2020].</w:t>
      </w:r>
    </w:p>
    <w:p w14:paraId="139C6EB9" w14:textId="78F5D47A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Chapman, A., 2001-2013. </w:t>
      </w:r>
      <w:r>
        <w:rPr>
          <w:i/>
          <w:iCs/>
          <w:noProof/>
        </w:rPr>
        <w:t xml:space="preserve">team-management tuckman-forming-storming-norming-performing-model.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https://www.businessballs.com/team-management/tuckman-forming-storming-norming-performing-model/</w:t>
      </w:r>
      <w:r>
        <w:rPr>
          <w:noProof/>
        </w:rPr>
        <w:br/>
        <w:t>[Accessed 08 11 2020].</w:t>
      </w:r>
    </w:p>
    <w:p w14:paraId="7350671A" w14:textId="0A84FAE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Demontfort, University., 2020. </w:t>
      </w:r>
      <w:r>
        <w:rPr>
          <w:i/>
          <w:iCs/>
          <w:noProof/>
        </w:rPr>
        <w:t xml:space="preserve">Harvard Referencing Guide: Secondary Referencing.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https://library.dmu.ac.uk/harvardguide/secondary</w:t>
      </w:r>
      <w:r>
        <w:rPr>
          <w:noProof/>
        </w:rPr>
        <w:br/>
        <w:t>[Accessed 04 January 2021].</w:t>
      </w:r>
    </w:p>
    <w:p w14:paraId="6E903D9D" w14:textId="2E0CEFFB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Edinburgh, University., 2020. </w:t>
      </w:r>
      <w:r>
        <w:rPr>
          <w:i/>
          <w:iCs/>
          <w:noProof/>
        </w:rPr>
        <w:t xml:space="preserve">Reflection Toolkit.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https://www.ed.ac.uk/reflection/reflectors-toolkit/reflecting-on-experience/gibbs-reflective-cycle</w:t>
      </w:r>
      <w:r>
        <w:rPr>
          <w:noProof/>
        </w:rPr>
        <w:br/>
        <w:t>[Accessed 04 January 2021].</w:t>
      </w:r>
    </w:p>
    <w:p w14:paraId="30AE3CEE" w14:textId="32751C83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Greenwich, University., 2016. </w:t>
      </w:r>
      <w:r>
        <w:rPr>
          <w:i/>
          <w:iCs/>
          <w:noProof/>
        </w:rPr>
        <w:t xml:space="preserve">Academic writing styles.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https://www.gre.ac.uk/articles/ils/academic-writing</w:t>
      </w:r>
      <w:r>
        <w:rPr>
          <w:noProof/>
        </w:rPr>
        <w:br/>
        <w:t>[Accessed 04 January 2021].</w:t>
      </w:r>
    </w:p>
    <w:p w14:paraId="2764351A" w14:textId="7FA1F79C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The Guardian Jobs., 2019. </w:t>
      </w:r>
      <w:r>
        <w:rPr>
          <w:i/>
          <w:iCs/>
          <w:noProof/>
        </w:rPr>
        <w:t xml:space="preserve">How to write a CV.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https://jobs.theguardian.com/article/how-to-write-a-cv-video-/</w:t>
      </w:r>
      <w:r>
        <w:rPr>
          <w:noProof/>
        </w:rPr>
        <w:br/>
        <w:t>[Accessed 04 January 2021].</w:t>
      </w:r>
    </w:p>
    <w:p w14:paraId="5F7B4C05" w14:textId="36977E3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Library, U. I. o. E., 2020. </w:t>
      </w:r>
      <w:r>
        <w:rPr>
          <w:i/>
          <w:iCs/>
          <w:noProof/>
        </w:rPr>
        <w:t xml:space="preserve">Referencing with Harvard: Newspaper Article.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https://libguides.ioe.ac.uk/harvard/newspaperonline</w:t>
      </w:r>
      <w:r>
        <w:rPr>
          <w:noProof/>
        </w:rPr>
        <w:br/>
        <w:t>[Accessed 04 January 2021].</w:t>
      </w:r>
    </w:p>
    <w:p w14:paraId="18203B81" w14:textId="7777777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Team, C., 2020. </w:t>
      </w:r>
      <w:r>
        <w:rPr>
          <w:i/>
          <w:iCs/>
          <w:noProof/>
        </w:rPr>
        <w:t xml:space="preserve">How to write CV Tips.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https://www.cv-library.co.uk/career-advice/cv/how-to-write-a-cv-tips/</w:t>
      </w:r>
      <w:r>
        <w:rPr>
          <w:noProof/>
        </w:rPr>
        <w:br/>
        <w:t>[Accessed 20 December 2020].</w:t>
      </w:r>
    </w:p>
    <w:p w14:paraId="2797759E" w14:textId="77777777" w:rsidR="00FC37E9" w:rsidRDefault="00FC37E9" w:rsidP="00FC37E9">
      <w:pPr>
        <w:pStyle w:val="Bibliography"/>
        <w:rPr>
          <w:noProof/>
        </w:rPr>
      </w:pPr>
      <w:r>
        <w:rPr>
          <w:noProof/>
        </w:rPr>
        <w:lastRenderedPageBreak/>
        <w:t xml:space="preserve">Tomaszewski, M., 2020. </w:t>
      </w:r>
      <w:r>
        <w:rPr>
          <w:i/>
          <w:iCs/>
          <w:noProof/>
        </w:rPr>
        <w:t xml:space="preserve">How to write a CV.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https://zety.com/blog/how-to-write-a-cv</w:t>
      </w:r>
      <w:r>
        <w:rPr>
          <w:noProof/>
        </w:rPr>
        <w:br/>
        <w:t>[Accessed 20 December 2020].</w:t>
      </w:r>
    </w:p>
    <w:p w14:paraId="7887F940" w14:textId="77777777" w:rsidR="00FC37E9" w:rsidRDefault="00FC37E9" w:rsidP="00FC37E9">
      <w:pPr>
        <w:pStyle w:val="Bibliography"/>
        <w:rPr>
          <w:noProof/>
        </w:rPr>
      </w:pPr>
      <w:r>
        <w:rPr>
          <w:noProof/>
        </w:rPr>
        <w:t xml:space="preserve">Valdes, O., 2019. </w:t>
      </w:r>
      <w:r>
        <w:rPr>
          <w:i/>
          <w:iCs/>
          <w:noProof/>
        </w:rPr>
        <w:t xml:space="preserve">An Introduction to Academic Writing.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https://www.thoughtco.com/what-is-academic-writing-1689052</w:t>
      </w:r>
      <w:r>
        <w:rPr>
          <w:noProof/>
        </w:rPr>
        <w:br/>
        <w:t>[Accessed 22 11 2020].</w:t>
      </w:r>
    </w:p>
    <w:p w14:paraId="4AAB4371" w14:textId="1371F7B3" w:rsidR="00FC37E9" w:rsidRPr="00FC37E9" w:rsidRDefault="00FC37E9" w:rsidP="00FC37E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fldChar w:fldCharType="end"/>
      </w:r>
    </w:p>
    <w:p w14:paraId="6814946D" w14:textId="77777777" w:rsidR="00FC37E9" w:rsidRDefault="00FC37E9" w:rsidP="00B14EBC">
      <w:pPr>
        <w:rPr>
          <w:sz w:val="28"/>
          <w:szCs w:val="28"/>
        </w:rPr>
      </w:pPr>
    </w:p>
    <w:sectPr w:rsidR="00FC37E9" w:rsidSect="00153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8E8"/>
    <w:rsid w:val="00002F73"/>
    <w:rsid w:val="00040B39"/>
    <w:rsid w:val="000567B6"/>
    <w:rsid w:val="00077EAC"/>
    <w:rsid w:val="00087E25"/>
    <w:rsid w:val="00096145"/>
    <w:rsid w:val="000A451A"/>
    <w:rsid w:val="000B4F2B"/>
    <w:rsid w:val="000D49FD"/>
    <w:rsid w:val="000F0165"/>
    <w:rsid w:val="0010167B"/>
    <w:rsid w:val="00121DE4"/>
    <w:rsid w:val="001258EC"/>
    <w:rsid w:val="00134011"/>
    <w:rsid w:val="001530E3"/>
    <w:rsid w:val="0017285A"/>
    <w:rsid w:val="00176FDF"/>
    <w:rsid w:val="001A1D1A"/>
    <w:rsid w:val="001A6B28"/>
    <w:rsid w:val="001C223E"/>
    <w:rsid w:val="001D35FA"/>
    <w:rsid w:val="001F24C3"/>
    <w:rsid w:val="00231C92"/>
    <w:rsid w:val="00231E96"/>
    <w:rsid w:val="00232B23"/>
    <w:rsid w:val="00233474"/>
    <w:rsid w:val="00235ADC"/>
    <w:rsid w:val="002729EC"/>
    <w:rsid w:val="0028248C"/>
    <w:rsid w:val="0028750D"/>
    <w:rsid w:val="00295B86"/>
    <w:rsid w:val="002A030B"/>
    <w:rsid w:val="002A1304"/>
    <w:rsid w:val="002B7FC3"/>
    <w:rsid w:val="002E1A49"/>
    <w:rsid w:val="00314FF2"/>
    <w:rsid w:val="003249EC"/>
    <w:rsid w:val="00326386"/>
    <w:rsid w:val="003308E8"/>
    <w:rsid w:val="00345712"/>
    <w:rsid w:val="003523E8"/>
    <w:rsid w:val="00352B89"/>
    <w:rsid w:val="003579A4"/>
    <w:rsid w:val="00374A36"/>
    <w:rsid w:val="0037679D"/>
    <w:rsid w:val="003E5C39"/>
    <w:rsid w:val="003F39BD"/>
    <w:rsid w:val="003F6C0F"/>
    <w:rsid w:val="004065AE"/>
    <w:rsid w:val="00415FE2"/>
    <w:rsid w:val="00420337"/>
    <w:rsid w:val="00434098"/>
    <w:rsid w:val="00437354"/>
    <w:rsid w:val="00452568"/>
    <w:rsid w:val="00457B76"/>
    <w:rsid w:val="00460EBC"/>
    <w:rsid w:val="00477A4E"/>
    <w:rsid w:val="00483E70"/>
    <w:rsid w:val="004A4B9B"/>
    <w:rsid w:val="004A6114"/>
    <w:rsid w:val="004A72AD"/>
    <w:rsid w:val="004B1CD6"/>
    <w:rsid w:val="004D45C2"/>
    <w:rsid w:val="004E6D2A"/>
    <w:rsid w:val="005031B1"/>
    <w:rsid w:val="005066C6"/>
    <w:rsid w:val="005114BE"/>
    <w:rsid w:val="00525B4D"/>
    <w:rsid w:val="00531521"/>
    <w:rsid w:val="005316D2"/>
    <w:rsid w:val="0053475B"/>
    <w:rsid w:val="00554814"/>
    <w:rsid w:val="0057231E"/>
    <w:rsid w:val="00576E6C"/>
    <w:rsid w:val="00586A30"/>
    <w:rsid w:val="005912E3"/>
    <w:rsid w:val="005B4DD9"/>
    <w:rsid w:val="005D6775"/>
    <w:rsid w:val="005E0F36"/>
    <w:rsid w:val="00605666"/>
    <w:rsid w:val="00607E3F"/>
    <w:rsid w:val="00615B38"/>
    <w:rsid w:val="00642FF9"/>
    <w:rsid w:val="00646993"/>
    <w:rsid w:val="0065098E"/>
    <w:rsid w:val="00652342"/>
    <w:rsid w:val="00653085"/>
    <w:rsid w:val="00653167"/>
    <w:rsid w:val="00670F69"/>
    <w:rsid w:val="006732DF"/>
    <w:rsid w:val="006A768F"/>
    <w:rsid w:val="006D02D9"/>
    <w:rsid w:val="006F4E3C"/>
    <w:rsid w:val="00702192"/>
    <w:rsid w:val="00726B11"/>
    <w:rsid w:val="00737B3D"/>
    <w:rsid w:val="00742374"/>
    <w:rsid w:val="00746BB0"/>
    <w:rsid w:val="0075054A"/>
    <w:rsid w:val="007530D5"/>
    <w:rsid w:val="00777E62"/>
    <w:rsid w:val="00791857"/>
    <w:rsid w:val="00797DE1"/>
    <w:rsid w:val="007A1C40"/>
    <w:rsid w:val="007C0F26"/>
    <w:rsid w:val="007C48AF"/>
    <w:rsid w:val="007D4AA7"/>
    <w:rsid w:val="007F03A6"/>
    <w:rsid w:val="007F12BB"/>
    <w:rsid w:val="0080540F"/>
    <w:rsid w:val="00815126"/>
    <w:rsid w:val="0085238D"/>
    <w:rsid w:val="00867F1A"/>
    <w:rsid w:val="00880CC3"/>
    <w:rsid w:val="008823E5"/>
    <w:rsid w:val="00884934"/>
    <w:rsid w:val="00886D7D"/>
    <w:rsid w:val="008A7851"/>
    <w:rsid w:val="008C3AD4"/>
    <w:rsid w:val="008D5235"/>
    <w:rsid w:val="008D7B08"/>
    <w:rsid w:val="008E47C7"/>
    <w:rsid w:val="008E7960"/>
    <w:rsid w:val="008F6B2F"/>
    <w:rsid w:val="00903F62"/>
    <w:rsid w:val="00905E86"/>
    <w:rsid w:val="00910D49"/>
    <w:rsid w:val="00936B5A"/>
    <w:rsid w:val="00960E84"/>
    <w:rsid w:val="00961E45"/>
    <w:rsid w:val="00977A26"/>
    <w:rsid w:val="009919F8"/>
    <w:rsid w:val="00994D98"/>
    <w:rsid w:val="009B16A1"/>
    <w:rsid w:val="009C2745"/>
    <w:rsid w:val="009D3443"/>
    <w:rsid w:val="00A05D81"/>
    <w:rsid w:val="00A13891"/>
    <w:rsid w:val="00A331E9"/>
    <w:rsid w:val="00A746EC"/>
    <w:rsid w:val="00A957F1"/>
    <w:rsid w:val="00A96E43"/>
    <w:rsid w:val="00AA1811"/>
    <w:rsid w:val="00AC32AA"/>
    <w:rsid w:val="00AC7364"/>
    <w:rsid w:val="00AE143E"/>
    <w:rsid w:val="00AE3CAB"/>
    <w:rsid w:val="00B13320"/>
    <w:rsid w:val="00B14EBC"/>
    <w:rsid w:val="00B22D2E"/>
    <w:rsid w:val="00B24482"/>
    <w:rsid w:val="00B30EDC"/>
    <w:rsid w:val="00B415B1"/>
    <w:rsid w:val="00B53D84"/>
    <w:rsid w:val="00BA7DFC"/>
    <w:rsid w:val="00BC741F"/>
    <w:rsid w:val="00BC7B05"/>
    <w:rsid w:val="00C31E31"/>
    <w:rsid w:val="00C3330A"/>
    <w:rsid w:val="00C50619"/>
    <w:rsid w:val="00C5519D"/>
    <w:rsid w:val="00C664D4"/>
    <w:rsid w:val="00CB59D4"/>
    <w:rsid w:val="00CD4D30"/>
    <w:rsid w:val="00CE41C9"/>
    <w:rsid w:val="00D168D3"/>
    <w:rsid w:val="00D30332"/>
    <w:rsid w:val="00D362F8"/>
    <w:rsid w:val="00D4020C"/>
    <w:rsid w:val="00D56D99"/>
    <w:rsid w:val="00D708B3"/>
    <w:rsid w:val="00DA01E8"/>
    <w:rsid w:val="00DA24CB"/>
    <w:rsid w:val="00DB1D0E"/>
    <w:rsid w:val="00DE0B33"/>
    <w:rsid w:val="00DE51AC"/>
    <w:rsid w:val="00E04B21"/>
    <w:rsid w:val="00E12A9C"/>
    <w:rsid w:val="00E16F53"/>
    <w:rsid w:val="00E30C2F"/>
    <w:rsid w:val="00E30D08"/>
    <w:rsid w:val="00E33D34"/>
    <w:rsid w:val="00E428C0"/>
    <w:rsid w:val="00E56D86"/>
    <w:rsid w:val="00E608FD"/>
    <w:rsid w:val="00E66AED"/>
    <w:rsid w:val="00E73C10"/>
    <w:rsid w:val="00EA13E7"/>
    <w:rsid w:val="00EA3C24"/>
    <w:rsid w:val="00EA5F6E"/>
    <w:rsid w:val="00EB21BE"/>
    <w:rsid w:val="00EC48BF"/>
    <w:rsid w:val="00EF2AB6"/>
    <w:rsid w:val="00EF4DCF"/>
    <w:rsid w:val="00F06DE4"/>
    <w:rsid w:val="00F22AC9"/>
    <w:rsid w:val="00F34302"/>
    <w:rsid w:val="00F43188"/>
    <w:rsid w:val="00F57217"/>
    <w:rsid w:val="00F67249"/>
    <w:rsid w:val="00F67A67"/>
    <w:rsid w:val="00F827A3"/>
    <w:rsid w:val="00F94AE8"/>
    <w:rsid w:val="00F95C19"/>
    <w:rsid w:val="00FA337B"/>
    <w:rsid w:val="00FB5B4E"/>
    <w:rsid w:val="00FC37E9"/>
    <w:rsid w:val="00FD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04CE"/>
  <w15:docId w15:val="{361BC7D3-FF25-465B-A8FD-48E1BBEBE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0E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D4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1AC"/>
    <w:rPr>
      <w:rFonts w:ascii="Tahoma" w:hAnsi="Tahoma" w:cs="Tahoma"/>
      <w:sz w:val="16"/>
      <w:szCs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B1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buli\Documents\Kizzie\ACE%20Reflective%20Report%20-%20Jackie%20-re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Bry13</b:Tag>
    <b:SourceType>InternetSite</b:SourceType>
    <b:Guid>{6B2E30AB-6ADA-47BD-AC53-9EEB8FA076EB}</b:Guid>
    <b:Author>
      <b:Author>
        <b:NameList>
          <b:Person>
            <b:Last>Greetham</b:Last>
            <b:First>Bryan</b:First>
          </b:Person>
        </b:NameList>
      </b:Author>
    </b:Author>
    <b:InternetSiteTitle>Amazon.com</b:InternetSiteTitle>
    <b:Year>2013</b:Year>
    <b:YearAccessed>2020</b:YearAccessed>
    <b:MonthAccessed>11</b:MonthAccessed>
    <b:DayAccessed>07</b:DayAccessed>
    <b:BookTitle>How to write Better Essays</b:BookTitle>
    <b:RefOrder>11</b:RefOrder>
  </b:Source>
  <b:Source>
    <b:Tag>Ree</b:Tag>
    <b:SourceType>InternetSite</b:SourceType>
    <b:Guid>{83703959-510E-498D-ADF2-7FC5E59A49D2}</b:Guid>
    <b:InternetSiteTitle>Reed</b:InternetSiteTitle>
    <b:URL>https://www.reed.co.uk/career-advice/how-to-write-a-cv/</b:URL>
    <b:RefOrder>12</b:RefOrder>
  </b:Source>
  <b:Source>
    <b:Tag>Bel20</b:Tag>
    <b:SourceType>InternetSite</b:SourceType>
    <b:Guid>{D3B6D793-5FFB-4747-AD64-8497B0F2D96A}</b:Guid>
    <b:Author>
      <b:Author>
        <b:NameList>
          <b:Person>
            <b:Last>Belbin</b:Last>
          </b:Person>
        </b:NameList>
      </b:Author>
    </b:Author>
    <b:InternetSiteTitle>indeed.com/career-advice/career-development/belbin-team-roles</b:InternetSiteTitle>
    <b:Year>2020</b:Year>
    <b:Month>08</b:Month>
    <b:Day>26</b:Day>
    <b:YearAccessed>2020</b:YearAccessed>
    <b:MonthAccessed>11</b:MonthAccessed>
    <b:DayAccessed>08</b:DayAccessed>
    <b:URL>https://www.indeed.com/career-advice/career-development/belbin-team-roles</b:URL>
    <b:RefOrder>13</b:RefOrder>
  </b:Source>
  <b:Source>
    <b:Tag>htt20</b:Tag>
    <b:SourceType>InternetSite</b:SourceType>
    <b:Guid>{11EAE37F-BF1D-4727-900B-59695428094B}</b:Guid>
    <b:InternetSiteTitle>https://www.youtube.com/watch?v=LY9-8o5vsAs</b:InternetSiteTitle>
    <b:YearAccessed>2020</b:YearAccessed>
    <b:MonthAccessed>11</b:MonthAccessed>
    <b:DayAccessed>08</b:DayAccessed>
    <b:URL>https://www.youtube.com/watch?v=LY9-8o5vsAs</b:URL>
    <b:RefOrder>14</b:RefOrder>
  </b:Source>
  <b:Source>
    <b:Tag>Mer20</b:Tag>
    <b:SourceType>InternetSite</b:SourceType>
    <b:Guid>{50818E0A-794D-48BF-8B78-8F02CC403811}</b:Guid>
    <b:Author>
      <b:Author>
        <b:NameList>
          <b:Person>
            <b:Last>Belbin</b:Last>
            <b:First>Meridith</b:First>
          </b:Person>
        </b:NameList>
      </b:Author>
    </b:Author>
    <b:Title>Belbin Team Roles</b:Title>
    <b:InternetSiteTitle>Belbin</b:InternetSiteTitle>
    <b:YearAccessed>2020</b:YearAccessed>
    <b:MonthAccessed>11</b:MonthAccessed>
    <b:DayAccessed>08</b:DayAccessed>
    <b:URL>https://www.belbin.com/about/belbin-team-roles/</b:URL>
    <b:Year>2020</b:Year>
    <b:RefOrder>7</b:RefOrder>
  </b:Source>
  <b:Source>
    <b:Tag>Bru20</b:Tag>
    <b:SourceType>InternetSite</b:SourceType>
    <b:Guid>{6808F138-8BAB-44F2-AA8B-91B5523C30A6}</b:Guid>
    <b:Author>
      <b:Author>
        <b:NameList>
          <b:Person>
            <b:Last>Chapman</b:Last>
            <b:First>A</b:First>
          </b:Person>
        </b:NameList>
      </b:Author>
    </b:Author>
    <b:Title>team-management tuckman-forming-storming-norming-performing-model</b:Title>
    <b:Year>2001-2013</b:Year>
    <b:YearAccessed>2020</b:YearAccessed>
    <b:MonthAccessed>11</b:MonthAccessed>
    <b:DayAccessed>08</b:DayAccessed>
    <b:URL>https://www.businessballs.com/team-management/tuckman-forming-storming-norming-performing-model/</b:URL>
    <b:InternetSiteTitle>Businessballs </b:InternetSiteTitle>
    <b:RefOrder>15</b:RefOrder>
  </b:Source>
  <b:Source>
    <b:Tag>Exa20</b:Tag>
    <b:SourceType>InternetSite</b:SourceType>
    <b:Guid>{39ED9942-8E18-4F77-9D65-5C79CFED10C9}</b:Guid>
    <b:Title>Example Eassy with Harvard Referencing</b:Title>
    <b:InternetSiteTitle>UKEssays</b:InternetSiteTitle>
    <b:Year>2020</b:Year>
    <b:Month>June</b:Month>
    <b:Day>01</b:Day>
    <b:YearAccessed>2020</b:YearAccessed>
    <b:MonthAccessed>11</b:MonthAccessed>
    <b:DayAccessed>25</b:DayAccessed>
    <b:URL>https://www.ukessays.com/essays/referencing/harvard-style-essay.php?vref=1</b:URL>
    <b:RefOrder>16</b:RefOrder>
  </b:Source>
  <b:Source>
    <b:Tag>Cot13</b:Tag>
    <b:SourceType>BookSection</b:SourceType>
    <b:Guid>{C59DC963-1039-4201-B1F4-C2576410F5F1}</b:Guid>
    <b:Author>
      <b:Author>
        <b:NameList>
          <b:Person>
            <b:Last>Cotrell.S</b:Last>
          </b:Person>
        </b:NameList>
      </b:Author>
    </b:Author>
    <b:Title>The Study Skills Handbook</b:Title>
    <b:Year>2013</b:Year>
    <b:City>London</b:City>
    <b:Publisher>Palgrave Macmillian</b:Publisher>
    <b:RefOrder>17</b:RefOrder>
  </b:Source>
  <b:Source>
    <b:Tag>Pea16</b:Tag>
    <b:SourceType>BookSection</b:SourceType>
    <b:Guid>{0EC44700-3A45-41D9-BB4A-4CF042F84385}</b:Guid>
    <b:Author>
      <b:BookAuthor>
        <b:NameList>
          <b:Person>
            <b:Last>Shields.G</b:Last>
            <b:First>Pears.</b:First>
            <b:Middle>R and</b:Middle>
          </b:Person>
        </b:NameList>
      </b:BookAuthor>
    </b:Author>
    <b:Title>The Essential Referencing Guide. Cite Them Right</b:Title>
    <b:Year>2016</b:Year>
    <b:City>London</b:City>
    <b:Publisher>Macmillan Eduaction Uk</b:Publisher>
    <b:RefOrder>18</b:RefOrder>
  </b:Source>
  <b:Source>
    <b:Tag>Cho94</b:Tag>
    <b:SourceType>BookSection</b:SourceType>
    <b:Guid>{7EACDB78-6D1C-4EA5-9371-802AC111667F}</b:Guid>
    <b:Author>
      <b:Author>
        <b:NameList>
          <b:Person>
            <b:Last>R.Choy</b:Last>
          </b:Person>
        </b:NameList>
      </b:Author>
      <b:BookAuthor>
        <b:NameList>
          <b:Person>
            <b:Last>Choy</b:Last>
            <b:First>R.</b:First>
          </b:Person>
        </b:NameList>
      </b:BookAuthor>
    </b:Author>
    <b:Title>Using Harvard Referencing</b:Title>
    <b:Year>1994</b:Year>
    <b:City>NewYork</b:City>
    <b:Publisher>School of Management and Maketing</b:Publisher>
    <b:RefOrder>19</b:RefOrder>
  </b:Source>
  <b:Source>
    <b:Tag>But10</b:Tag>
    <b:SourceType>BookSection</b:SourceType>
    <b:Guid>{23295BF4-0446-442A-A8BF-AB537167CEA5}</b:Guid>
    <b:Author>
      <b:BookAuthor>
        <b:NameList>
          <b:Person>
            <b:Last>Butler. A</b:Last>
            <b:First>Marsden.</b:First>
            <b:Middle>S, &amp; Doddi.S</b:Middle>
          </b:Person>
        </b:NameList>
      </b:BookAuthor>
    </b:Author>
    <b:BookTitle>Harvard Referencing: Student Style Guide</b:BookTitle>
    <b:Year>2010</b:Year>
    <b:City>Sunderland</b:City>
    <b:Publisher>City of Sutherland College</b:Publisher>
    <b:RefOrder>20</b:RefOrder>
  </b:Source>
  <b:Source>
    <b:Tag>Oli19</b:Tag>
    <b:SourceType>InternetSite</b:SourceType>
    <b:Guid>{A96B796B-E733-442F-BF3D-300D38F94BC1}</b:Guid>
    <b:Author>
      <b:Author>
        <b:NameList>
          <b:Person>
            <b:Last>Valdes</b:Last>
            <b:First>Olivia</b:First>
          </b:Person>
        </b:NameList>
      </b:Author>
    </b:Author>
    <b:Title>An Introduction to Academic Writing</b:Title>
    <b:Year>2019</b:Year>
    <b:InternetSiteTitle>Thought Co.</b:InternetSiteTitle>
    <b:Month>June</b:Month>
    <b:Day>06</b:Day>
    <b:YearAccessed>2020</b:YearAccessed>
    <b:MonthAccessed>11</b:MonthAccessed>
    <b:DayAccessed>22</b:DayAccessed>
    <b:URL>https://www.thoughtco.com/what-is-academic-writing-1689052</b:URL>
    <b:RefOrder>4</b:RefOrder>
  </b:Source>
  <b:Source>
    <b:Tag>Amb02</b:Tag>
    <b:SourceType>InternetSite</b:SourceType>
    <b:Guid>{18C03295-FAA8-4D8C-BC97-F6B68BF6F1AE}</b:Guid>
    <b:Author>
      <b:Author>
        <b:NameList>
          <b:Person>
            <b:Last>Carini</b:Last>
            <b:First>Amber</b:First>
          </b:Person>
        </b:NameList>
      </b:Author>
    </b:Author>
    <b:Title>Nine basic ways to improve your style in Academic Writing</b:Title>
    <b:InternetSiteTitle>slc.berkeley.edu/writing-worksheets</b:InternetSiteTitle>
    <b:Year>2002</b:Year>
    <b:Day>n.d</b:Day>
    <b:YearAccessed>2020</b:YearAccessed>
    <b:MonthAccessed>11</b:MonthAccessed>
    <b:DayAccessed>22</b:DayAccessed>
    <b:URL>https://slc.berkeley.edu/writing-worksheets-and-other-writing-resources/nine-basic-ways-improve-your-style-academic-writing</b:URL>
    <b:RefOrder>6</b:RefOrder>
  </b:Source>
  <b:Source>
    <b:Tag>Jon08</b:Tag>
    <b:SourceType>BookSection</b:SourceType>
    <b:Guid>{4EF889BF-C622-40C0-BDCE-AEDD853440FA}</b:Guid>
    <b:Author>
      <b:BookAuthor>
        <b:NameList>
          <b:Person>
            <b:Last>Jones</b:Last>
            <b:First>Frances</b:First>
            <b:Middle>Cole.</b:Middle>
          </b:Person>
        </b:NameList>
      </b:BookAuthor>
    </b:Author>
    <b:Year>2008</b:Year>
    <b:Publisher>Ballantine Books</b:Publisher>
    <b:BookTitle>How to wow:Proven Strategies for selling yourself in any situation</b:BookTitle>
    <b:RefOrder>21</b:RefOrder>
  </b:Source>
  <b:Source>
    <b:Tag>h20</b:Tag>
    <b:SourceType>InternetSite</b:SourceType>
    <b:Guid>{37AE8601-4F47-43B9-BBB1-63D2FD1F162D}</b:Guid>
    <b:Title>h</b:Title>
    <b:Year>2020</b:Year>
    <b:YearAccessed>2020</b:YearAccessed>
    <b:MonthAccessed>December</b:MonthAccessed>
    <b:DayAccessed>20</b:DayAccessed>
    <b:URL>https://www.cv-library.co.uk/career-advice/cv/how-to-write-a-cv-tips/</b:URL>
    <b:RefOrder>22</b:RefOrder>
  </b:Source>
  <b:Source>
    <b:Tag>Con20</b:Tag>
    <b:SourceType>InternetSite</b:SourceType>
    <b:Guid>{5AAC9E3D-6454-4C7B-ACD7-4B7ADCD0DE24}</b:Guid>
    <b:Author>
      <b:Author>
        <b:NameList>
          <b:Person>
            <b:Last>Team</b:Last>
            <b:First>Content</b:First>
          </b:Person>
        </b:NameList>
      </b:Author>
    </b:Author>
    <b:Title>How to write CV Tips</b:Title>
    <b:Year>2020</b:Year>
    <b:YearAccessed>2020</b:YearAccessed>
    <b:MonthAccessed>December</b:MonthAccessed>
    <b:DayAccessed>20</b:DayAccessed>
    <b:URL>https://www.cv-library.co.uk/career-advice/cv/how-to-write-a-cv-tips/</b:URL>
    <b:RefOrder>9</b:RefOrder>
  </b:Source>
  <b:Source>
    <b:Tag>Mic20</b:Tag>
    <b:SourceType>DocumentFromInternetSite</b:SourceType>
    <b:Guid>{6069AD11-CBCE-46B9-826E-E22D38E359C4}</b:Guid>
    <b:Title>How to write a CV</b:Title>
    <b:Year>2020</b:Year>
    <b:YearAccessed>2020</b:YearAccessed>
    <b:MonthAccessed>December</b:MonthAccessed>
    <b:DayAccessed>20</b:DayAccessed>
    <b:URL>https://zety.com/blog/how-to-write-a-cv</b:URL>
    <b:Author>
      <b:Author>
        <b:NameList>
          <b:Person>
            <b:Last>Tomaszewski</b:Last>
            <b:First>Micheal</b:First>
          </b:Person>
        </b:NameList>
      </b:Author>
    </b:Author>
    <b:Month>December</b:Month>
    <b:Day>16</b:Day>
    <b:RefOrder>8</b:RefOrder>
  </b:Source>
  <b:Source>
    <b:Tag>Ref20</b:Tag>
    <b:SourceType>InternetSite</b:SourceType>
    <b:Guid>{62732FD4-AF71-433E-9CB5-4923EC5AF776}</b:Guid>
    <b:Title>Reflection Toolkit</b:Title>
    <b:Year>2020</b:Year>
    <b:YearAccessed>2021</b:YearAccessed>
    <b:MonthAccessed>January</b:MonthAccessed>
    <b:DayAccessed>04</b:DayAccessed>
    <b:URL>https://www.ed.ac.uk/reflection/reflectors-toolkit/reflecting-on-experience/gibbs-reflective-cycle</b:URL>
    <b:Author>
      <b:Author>
        <b:NameList>
          <b:Person>
            <b:Last>Edinburgh</b:Last>
            <b:First>University</b:First>
            <b:Middle>of</b:Middle>
          </b:Person>
        </b:NameList>
      </b:Author>
    </b:Author>
    <b:RefOrder>23</b:RefOrder>
  </b:Source>
  <b:Source>
    <b:Tag>Uni16</b:Tag>
    <b:SourceType>InternetSite</b:SourceType>
    <b:Guid>{60641A8A-BD5E-4B67-BE04-3BD8ACF1FC2C}</b:Guid>
    <b:Author>
      <b:Author>
        <b:NameList>
          <b:Person>
            <b:Last>Greenwich</b:Last>
            <b:First>University</b:First>
            <b:Middle>of</b:Middle>
          </b:Person>
        </b:NameList>
      </b:Author>
    </b:Author>
    <b:Title>Academic writing styles</b:Title>
    <b:Year>2016</b:Year>
    <b:YearAccessed>2021</b:YearAccessed>
    <b:MonthAccessed>January</b:MonthAccessed>
    <b:DayAccessed>04</b:DayAccessed>
    <b:URL>https://www.gre.ac.uk/articles/ils/academic-writing</b:URL>
    <b:RefOrder>5</b:RefOrder>
  </b:Source>
  <b:Source>
    <b:Tag>Uni20</b:Tag>
    <b:SourceType>InternetSite</b:SourceType>
    <b:Guid>{70DE6753-E1B1-4564-A712-2534B20C8E58}</b:Guid>
    <b:Author>
      <b:Author>
        <b:NameList>
          <b:Person>
            <b:Last>Demontfort</b:Last>
            <b:First>University</b:First>
            <b:Middle>of</b:Middle>
          </b:Person>
        </b:NameList>
      </b:Author>
    </b:Author>
    <b:Title>Harvard Referencing Guide: Secondary Referencing</b:Title>
    <b:Year>2020</b:Year>
    <b:YearAccessed>2021</b:YearAccessed>
    <b:MonthAccessed>January</b:MonthAccessed>
    <b:DayAccessed>04</b:DayAccessed>
    <b:URL>https://library.dmu.ac.uk/harvardguide/secondary</b:URL>
    <b:RefOrder>3</b:RefOrder>
  </b:Source>
  <b:Source>
    <b:Tag>UCL20</b:Tag>
    <b:SourceType>InternetSite</b:SourceType>
    <b:Guid>{95A9F6BE-0476-43FA-A318-C96879027D8E}</b:Guid>
    <b:Author>
      <b:Author>
        <b:NameList>
          <b:Person>
            <b:Last>Library</b:Last>
            <b:First>UCL</b:First>
            <b:Middle>Institute of Education</b:Middle>
          </b:Person>
        </b:NameList>
      </b:Author>
    </b:Author>
    <b:Title>Referencing with Harvard: Newspaper Article</b:Title>
    <b:Year>2020</b:Year>
    <b:YearAccessed>2021</b:YearAccessed>
    <b:MonthAccessed>January</b:MonthAccessed>
    <b:DayAccessed>04</b:DayAccessed>
    <b:URL>https://libguides.ioe.ac.uk/harvard/newspaperonline</b:URL>
    <b:RefOrder>2</b:RefOrder>
  </b:Source>
  <b:Source>
    <b:Tag>The19</b:Tag>
    <b:SourceType>InternetSite</b:SourceType>
    <b:Guid>{6F986F43-94C4-4C28-85CD-79FC002166AB}</b:Guid>
    <b:Author>
      <b:Author>
        <b:NameList>
          <b:Person>
            <b:Last>Jobs</b:Last>
            <b:First>The</b:First>
            <b:Middle>Guardian</b:Middle>
          </b:Person>
        </b:NameList>
      </b:Author>
    </b:Author>
    <b:Title>How to write a CV</b:Title>
    <b:Year>2019</b:Year>
    <b:YearAccessed>2021</b:YearAccessed>
    <b:MonthAccessed>January</b:MonthAccessed>
    <b:DayAccessed>04</b:DayAccessed>
    <b:URL>https://jobs.theguardian.com/article/how-to-write-a-cv-video-/</b:URL>
    <b:RefOrder>10</b:RefOrder>
  </b:Source>
  <b:Source>
    <b:Tag>Bra19</b:Tag>
    <b:SourceType>InternetSite</b:SourceType>
    <b:Guid>{7DDC274B-32CB-49C3-B17F-D357C806B1A6}</b:Guid>
    <b:Author>
      <b:Author>
        <b:NameList>
          <b:Person>
            <b:Last>Bradford</b:Last>
            <b:First>University</b:First>
            <b:Middle>of</b:Middle>
          </b:Person>
        </b:NameList>
      </b:Author>
    </b:Author>
    <b:Title>Guide to referencing using the Harvard System</b:Title>
    <b:Year>2019</b:Year>
    <b:YearAccessed>2021</b:YearAccessed>
    <b:MonthAccessed>January</b:MonthAccessed>
    <b:DayAccessed>04</b:DayAccessed>
    <b:URL>https://www.bradford.ac.uk/library/find-out-about/referencing/Harvard_referencing_October_2019.pdf</b:URL>
    <b:RefOrder>1</b:RefOrder>
  </b:Source>
</b:Sources>
</file>

<file path=customXml/itemProps1.xml><?xml version="1.0" encoding="utf-8"?>
<ds:datastoreItem xmlns:ds="http://schemas.openxmlformats.org/officeDocument/2006/customXml" ds:itemID="{B7700E53-911C-4354-8264-1695EBA7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ACE Reflective Report - Jackie -ref</Template>
  <TotalTime>2056</TotalTime>
  <Pages>11</Pages>
  <Words>2271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15186</CharactersWithSpaces>
  <SharedDoc>false</SharedDoc>
  <HLinks>
    <vt:vector size="6" baseType="variant">
      <vt:variant>
        <vt:i4>7536740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https://www.youtube.com/watch?v=LY9-8o5vsAs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BUBU</dc:creator>
  <cp:lastModifiedBy>H BUBU</cp:lastModifiedBy>
  <cp:revision>26</cp:revision>
  <dcterms:created xsi:type="dcterms:W3CDTF">2020-12-29T11:14:00Z</dcterms:created>
  <dcterms:modified xsi:type="dcterms:W3CDTF">2021-01-05T18:29:00Z</dcterms:modified>
</cp:coreProperties>
</file>