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841"/>
        <w:tblW w:w="0" w:type="auto"/>
        <w:tblLayout w:type="fixed"/>
        <w:tblLook w:val="04A0" w:firstRow="1" w:lastRow="0" w:firstColumn="1" w:lastColumn="0" w:noHBand="0" w:noVBand="1"/>
      </w:tblPr>
      <w:tblGrid>
        <w:gridCol w:w="3646"/>
        <w:gridCol w:w="5756"/>
        <w:gridCol w:w="1538"/>
        <w:gridCol w:w="3650"/>
      </w:tblGrid>
      <w:tr w:rsidR="00F9055E" w:rsidRPr="00BC7AA9" w14:paraId="33134BDD" w14:textId="77777777" w:rsidTr="008F758B"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4BAD6"/>
          </w:tcPr>
          <w:p w14:paraId="46FC5756" w14:textId="4D3377B8" w:rsidR="00F9055E" w:rsidRPr="00BC7AA9" w:rsidRDefault="00CA0EB2" w:rsidP="008F758B">
            <w:pPr>
              <w:rPr>
                <w:b/>
                <w:bCs/>
                <w:szCs w:val="28"/>
              </w:rPr>
            </w:pPr>
            <w:r w:rsidRPr="00BC7AA9">
              <w:rPr>
                <w:b/>
                <w:bCs/>
                <w:szCs w:val="28"/>
              </w:rPr>
              <w:t xml:space="preserve">Darpar athro: </w:t>
            </w:r>
          </w:p>
        </w:tc>
        <w:tc>
          <w:tcPr>
            <w:tcW w:w="5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F69C3" w14:textId="46001EDF" w:rsidR="00F9055E" w:rsidRPr="00BC7AA9" w:rsidRDefault="00226635" w:rsidP="008F758B">
            <w:pPr>
              <w:rPr>
                <w:sz w:val="22"/>
                <w:szCs w:val="22"/>
              </w:rPr>
            </w:pPr>
            <w:r w:rsidRPr="00BC7AA9">
              <w:rPr>
                <w:sz w:val="22"/>
                <w:szCs w:val="22"/>
              </w:rPr>
              <w:t>Miss Morgan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950C8" w14:textId="5E3B9515" w:rsidR="00F9055E" w:rsidRPr="00BC7AA9" w:rsidRDefault="00CA0EB2" w:rsidP="008F758B">
            <w:pPr>
              <w:rPr>
                <w:b/>
                <w:bCs/>
              </w:rPr>
            </w:pPr>
            <w:r w:rsidRPr="00BC7AA9">
              <w:rPr>
                <w:b/>
                <w:bCs/>
              </w:rPr>
              <w:t xml:space="preserve">Dosbarth / Grŵp 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CD48E" w14:textId="309F83D4" w:rsidR="00F9055E" w:rsidRPr="00BC7AA9" w:rsidRDefault="00226635" w:rsidP="008F758B">
            <w:pPr>
              <w:rPr>
                <w:sz w:val="22"/>
                <w:szCs w:val="22"/>
              </w:rPr>
            </w:pPr>
            <w:proofErr w:type="spellStart"/>
            <w:r w:rsidRPr="00BC7AA9">
              <w:rPr>
                <w:sz w:val="22"/>
                <w:szCs w:val="22"/>
              </w:rPr>
              <w:t>Bl</w:t>
            </w:r>
            <w:proofErr w:type="spellEnd"/>
            <w:r w:rsidRPr="00BC7AA9">
              <w:rPr>
                <w:sz w:val="22"/>
                <w:szCs w:val="22"/>
              </w:rPr>
              <w:t xml:space="preserve"> 3/4</w:t>
            </w:r>
          </w:p>
        </w:tc>
      </w:tr>
      <w:tr w:rsidR="00F9055E" w:rsidRPr="00BC7AA9" w14:paraId="6793B9EB" w14:textId="77777777" w:rsidTr="008F758B">
        <w:tc>
          <w:tcPr>
            <w:tcW w:w="3646" w:type="dxa"/>
            <w:tcBorders>
              <w:top w:val="single" w:sz="4" w:space="0" w:color="auto"/>
            </w:tcBorders>
            <w:shd w:val="clear" w:color="auto" w:fill="94BAD6"/>
          </w:tcPr>
          <w:p w14:paraId="065235EE" w14:textId="74B10BD7" w:rsidR="00F9055E" w:rsidRPr="00BC7AA9" w:rsidRDefault="00CA0EB2" w:rsidP="008F758B">
            <w:pPr>
              <w:rPr>
                <w:b/>
                <w:bCs/>
                <w:szCs w:val="28"/>
              </w:rPr>
            </w:pPr>
            <w:proofErr w:type="spellStart"/>
            <w:r w:rsidRPr="00BC7AA9">
              <w:rPr>
                <w:b/>
                <w:bCs/>
                <w:szCs w:val="28"/>
              </w:rPr>
              <w:t>MDPh</w:t>
            </w:r>
            <w:proofErr w:type="spellEnd"/>
            <w:r w:rsidRPr="00BC7AA9">
              <w:rPr>
                <w:b/>
                <w:bCs/>
                <w:szCs w:val="28"/>
              </w:rPr>
              <w:t xml:space="preserve"> neu Bwnc:</w:t>
            </w:r>
          </w:p>
        </w:tc>
        <w:tc>
          <w:tcPr>
            <w:tcW w:w="5756" w:type="dxa"/>
            <w:tcBorders>
              <w:top w:val="single" w:sz="4" w:space="0" w:color="auto"/>
            </w:tcBorders>
          </w:tcPr>
          <w:p w14:paraId="5999735F" w14:textId="77777777" w:rsidR="00F9055E" w:rsidRPr="00BC7AA9" w:rsidRDefault="00F9055E" w:rsidP="008F758B">
            <w:pPr>
              <w:rPr>
                <w:sz w:val="22"/>
                <w:szCs w:val="22"/>
              </w:rPr>
            </w:pPr>
          </w:p>
          <w:p w14:paraId="1AEB9A5E" w14:textId="3A6434C7" w:rsidR="006C6BD5" w:rsidRPr="00BC7AA9" w:rsidRDefault="00226635" w:rsidP="008F758B">
            <w:pPr>
              <w:rPr>
                <w:sz w:val="22"/>
                <w:szCs w:val="22"/>
              </w:rPr>
            </w:pPr>
            <w:r w:rsidRPr="00BC7AA9">
              <w:rPr>
                <w:sz w:val="22"/>
                <w:szCs w:val="22"/>
              </w:rPr>
              <w:t>Gwyddoniaeth a Thechnoleg</w:t>
            </w:r>
          </w:p>
        </w:tc>
        <w:tc>
          <w:tcPr>
            <w:tcW w:w="1538" w:type="dxa"/>
            <w:tcBorders>
              <w:top w:val="single" w:sz="4" w:space="0" w:color="auto"/>
            </w:tcBorders>
            <w:shd w:val="clear" w:color="auto" w:fill="auto"/>
          </w:tcPr>
          <w:p w14:paraId="5B8DD6BF" w14:textId="38DA102D" w:rsidR="00F9055E" w:rsidRPr="00BC7AA9" w:rsidRDefault="00CA0EB2" w:rsidP="008F758B">
            <w:pPr>
              <w:rPr>
                <w:b/>
                <w:bCs/>
              </w:rPr>
            </w:pPr>
            <w:r w:rsidRPr="00BC7AA9">
              <w:rPr>
                <w:b/>
                <w:bCs/>
              </w:rPr>
              <w:t xml:space="preserve">Dyddiad </w:t>
            </w:r>
            <w:r w:rsidRPr="00BC7AA9">
              <w:rPr>
                <w:i/>
                <w:iCs/>
                <w:sz w:val="20"/>
                <w:szCs w:val="20"/>
              </w:rPr>
              <w:t xml:space="preserve">(sylwer y gall </w:t>
            </w:r>
            <w:r w:rsidR="002C4F50" w:rsidRPr="00BC7AA9">
              <w:rPr>
                <w:i/>
                <w:iCs/>
                <w:sz w:val="20"/>
                <w:szCs w:val="20"/>
              </w:rPr>
              <w:t xml:space="preserve">y sesiwn </w:t>
            </w:r>
            <w:r w:rsidRPr="00BC7AA9">
              <w:rPr>
                <w:i/>
                <w:iCs/>
                <w:sz w:val="20"/>
                <w:szCs w:val="20"/>
              </w:rPr>
              <w:t xml:space="preserve">hon fod yn </w:t>
            </w:r>
            <w:r w:rsidR="002C4F50" w:rsidRPr="00BC7AA9">
              <w:rPr>
                <w:i/>
                <w:iCs/>
                <w:sz w:val="20"/>
                <w:szCs w:val="20"/>
              </w:rPr>
              <w:t xml:space="preserve">un </w:t>
            </w:r>
            <w:r w:rsidRPr="00BC7AA9">
              <w:rPr>
                <w:i/>
                <w:iCs/>
                <w:sz w:val="20"/>
                <w:szCs w:val="20"/>
              </w:rPr>
              <w:t>barhaus)</w:t>
            </w:r>
            <w:r w:rsidRPr="00BC7AA9">
              <w:rPr>
                <w:b/>
                <w:bCs/>
              </w:rPr>
              <w:t>:</w:t>
            </w:r>
          </w:p>
        </w:tc>
        <w:tc>
          <w:tcPr>
            <w:tcW w:w="3650" w:type="dxa"/>
            <w:tcBorders>
              <w:top w:val="single" w:sz="4" w:space="0" w:color="auto"/>
            </w:tcBorders>
          </w:tcPr>
          <w:p w14:paraId="6B744BFB" w14:textId="1BDF9F8E" w:rsidR="00F9055E" w:rsidRPr="00BC7AA9" w:rsidRDefault="00226635" w:rsidP="008F758B">
            <w:pPr>
              <w:rPr>
                <w:sz w:val="22"/>
                <w:szCs w:val="22"/>
              </w:rPr>
            </w:pPr>
            <w:r w:rsidRPr="00BC7AA9">
              <w:rPr>
                <w:sz w:val="22"/>
                <w:szCs w:val="22"/>
              </w:rPr>
              <w:t>10.10.23</w:t>
            </w:r>
          </w:p>
        </w:tc>
      </w:tr>
      <w:tr w:rsidR="00F9055E" w:rsidRPr="00BC7AA9" w14:paraId="2AFD2E27" w14:textId="77777777" w:rsidTr="008F758B">
        <w:tc>
          <w:tcPr>
            <w:tcW w:w="3646" w:type="dxa"/>
            <w:shd w:val="clear" w:color="auto" w:fill="94BAD6"/>
          </w:tcPr>
          <w:p w14:paraId="29504F34" w14:textId="689E0411" w:rsidR="00F9055E" w:rsidRPr="00BC7AA9" w:rsidRDefault="00F645E6" w:rsidP="008F758B">
            <w:pPr>
              <w:rPr>
                <w:i/>
                <w:iCs/>
              </w:rPr>
            </w:pPr>
            <w:r w:rsidRPr="00BC7AA9">
              <w:rPr>
                <w:b/>
                <w:bCs/>
              </w:rPr>
              <w:t xml:space="preserve">Cysylltiadau ystyrlon â’r Cwricwlwm </w:t>
            </w:r>
            <w:r w:rsidRPr="00BC7AA9">
              <w:rPr>
                <w:sz w:val="20"/>
                <w:szCs w:val="20"/>
              </w:rPr>
              <w:t xml:space="preserve">(Datganiadau o’r Hyn sy’n Bwysig, </w:t>
            </w:r>
            <w:r w:rsidRPr="00BC7AA9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Disgrifiadau dysgu</w:t>
            </w:r>
            <w:r w:rsidRPr="00BC7AA9">
              <w:rPr>
                <w:sz w:val="20"/>
                <w:szCs w:val="20"/>
              </w:rPr>
              <w:t>, y cwricwlwm ‘blaenorol’...)</w:t>
            </w:r>
          </w:p>
        </w:tc>
        <w:tc>
          <w:tcPr>
            <w:tcW w:w="10944" w:type="dxa"/>
            <w:gridSpan w:val="3"/>
          </w:tcPr>
          <w:p w14:paraId="69724437" w14:textId="21F3845D" w:rsidR="00F9055E" w:rsidRPr="00BC7AA9" w:rsidRDefault="00226635" w:rsidP="008F758B">
            <w:pPr>
              <w:rPr>
                <w:rFonts w:eastAsia="Arial" w:cstheme="minorHAnsi"/>
                <w:color w:val="1F1F1F"/>
                <w:sz w:val="22"/>
                <w:szCs w:val="22"/>
              </w:rPr>
            </w:pPr>
            <w:r w:rsidRPr="00BC7AA9">
              <w:rPr>
                <w:rFonts w:eastAsia="Arial" w:cstheme="minorHAnsi"/>
                <w:color w:val="1F1F1F"/>
                <w:sz w:val="22"/>
                <w:szCs w:val="22"/>
              </w:rPr>
              <w:t xml:space="preserve">YHSB1 : Mae bod yn chwilfrydig a chwilio am atebion yn hanfodol </w:t>
            </w:r>
            <w:r w:rsidR="00BC6C57" w:rsidRPr="00BC7AA9">
              <w:rPr>
                <w:rFonts w:eastAsia="Arial" w:cstheme="minorHAnsi"/>
                <w:color w:val="1F1F1F"/>
                <w:sz w:val="22"/>
                <w:szCs w:val="22"/>
              </w:rPr>
              <w:t>i</w:t>
            </w:r>
            <w:r w:rsidRPr="00BC7AA9">
              <w:rPr>
                <w:rFonts w:eastAsia="Arial" w:cstheme="minorHAnsi"/>
                <w:color w:val="1F1F1F"/>
                <w:sz w:val="22"/>
                <w:szCs w:val="22"/>
              </w:rPr>
              <w:t xml:space="preserve"> ddeall a rhagfynegi ffenomenau</w:t>
            </w:r>
          </w:p>
          <w:p w14:paraId="7727FD94" w14:textId="6F97F878" w:rsidR="00226635" w:rsidRPr="00BC7AA9" w:rsidRDefault="00BC6C57" w:rsidP="008F758B">
            <w:pPr>
              <w:rPr>
                <w:rFonts w:eastAsia="Arial" w:cstheme="minorHAnsi"/>
                <w:color w:val="1F1F1F"/>
                <w:sz w:val="22"/>
                <w:szCs w:val="22"/>
              </w:rPr>
            </w:pPr>
            <w:r w:rsidRPr="00BC7AA9">
              <w:rPr>
                <w:rFonts w:cstheme="minorHAnsi"/>
                <w:color w:val="1F1F1F"/>
                <w:sz w:val="22"/>
                <w:szCs w:val="22"/>
                <w:shd w:val="clear" w:color="auto" w:fill="FFFFFF"/>
              </w:rPr>
              <w:t xml:space="preserve">              </w:t>
            </w:r>
            <w:r w:rsidR="00226635" w:rsidRPr="00BC7AA9">
              <w:rPr>
                <w:rFonts w:cstheme="minorHAnsi"/>
                <w:color w:val="1F1F1F"/>
                <w:sz w:val="22"/>
                <w:szCs w:val="22"/>
                <w:shd w:val="clear" w:color="auto" w:fill="FFFFFF"/>
              </w:rPr>
              <w:t>Rwy’n gallu gofyn cwestiynau a defnyddio fy mhroﬁad i awgrymu dulliau ymholi syml.</w:t>
            </w:r>
            <w:r w:rsidRPr="00BC7AA9">
              <w:rPr>
                <w:rFonts w:cstheme="minorHAnsi"/>
                <w:color w:val="1F1F1F"/>
                <w:sz w:val="22"/>
                <w:szCs w:val="22"/>
                <w:shd w:val="clear" w:color="auto" w:fill="FFFFFF"/>
              </w:rPr>
              <w:t>(CC2)</w:t>
            </w:r>
          </w:p>
          <w:p w14:paraId="1F7580FE" w14:textId="1629B589" w:rsidR="00226635" w:rsidRPr="00BC7AA9" w:rsidRDefault="00226635" w:rsidP="008F758B">
            <w:pPr>
              <w:rPr>
                <w:rFonts w:eastAsia="Arial" w:cstheme="minorHAnsi"/>
                <w:color w:val="1F1F1F"/>
                <w:sz w:val="22"/>
                <w:szCs w:val="22"/>
              </w:rPr>
            </w:pPr>
            <w:r w:rsidRPr="00BC7AA9">
              <w:rPr>
                <w:rFonts w:eastAsia="Arial" w:cstheme="minorHAnsi"/>
                <w:color w:val="1F1F1F"/>
                <w:sz w:val="22"/>
                <w:szCs w:val="22"/>
              </w:rPr>
              <w:t xml:space="preserve">YHSB4: Mae mater a’r ffordd y mae’n ymddwyn yn diffinio ein bydysawd ac yn ffurfio ein bywydau </w:t>
            </w:r>
          </w:p>
          <w:p w14:paraId="08FB47C6" w14:textId="110901C7" w:rsidR="00226635" w:rsidRPr="00BC7AA9" w:rsidRDefault="00BC6C57" w:rsidP="008F758B">
            <w:pPr>
              <w:rPr>
                <w:rFonts w:eastAsia="Arial" w:cstheme="minorHAnsi"/>
                <w:color w:val="1F1F1F"/>
                <w:sz w:val="22"/>
                <w:szCs w:val="22"/>
              </w:rPr>
            </w:pPr>
            <w:r w:rsidRPr="00BC7AA9">
              <w:rPr>
                <w:rFonts w:cstheme="minorHAnsi"/>
                <w:color w:val="1F1F1F"/>
                <w:sz w:val="22"/>
                <w:szCs w:val="22"/>
                <w:shd w:val="clear" w:color="auto" w:fill="FFFFFF"/>
              </w:rPr>
              <w:t xml:space="preserve">              </w:t>
            </w:r>
            <w:r w:rsidR="00226635" w:rsidRPr="00BC7AA9">
              <w:rPr>
                <w:rFonts w:cstheme="minorHAnsi"/>
                <w:color w:val="1F1F1F"/>
                <w:sz w:val="22"/>
                <w:szCs w:val="22"/>
                <w:shd w:val="clear" w:color="auto" w:fill="FFFFFF"/>
              </w:rPr>
              <w:t>Rwy’n gallu archwilio a disgriﬁo priodweddau defnyddiau, a chyﬁawnhau’r defnydd a wneir ohonyn nhw.</w:t>
            </w:r>
            <w:r w:rsidRPr="00BC7AA9">
              <w:rPr>
                <w:rFonts w:cstheme="minorHAnsi"/>
                <w:color w:val="1F1F1F"/>
                <w:sz w:val="22"/>
                <w:szCs w:val="22"/>
                <w:shd w:val="clear" w:color="auto" w:fill="FFFFFF"/>
              </w:rPr>
              <w:t>(CC2)</w:t>
            </w:r>
          </w:p>
        </w:tc>
      </w:tr>
      <w:tr w:rsidR="00F9055E" w:rsidRPr="00BC7AA9" w14:paraId="2EA361EE" w14:textId="77777777" w:rsidTr="008F758B">
        <w:tc>
          <w:tcPr>
            <w:tcW w:w="3646" w:type="dxa"/>
            <w:shd w:val="clear" w:color="auto" w:fill="94BAD6"/>
          </w:tcPr>
          <w:p w14:paraId="03191400" w14:textId="05F34D68" w:rsidR="00C06A7C" w:rsidRPr="00BC7AA9" w:rsidRDefault="0020656A" w:rsidP="008F758B">
            <w:pPr>
              <w:rPr>
                <w:i/>
                <w:iCs/>
                <w:sz w:val="22"/>
                <w:szCs w:val="22"/>
              </w:rPr>
            </w:pPr>
            <w:r w:rsidRPr="00BC7AA9">
              <w:rPr>
                <w:b/>
                <w:bCs/>
              </w:rPr>
              <w:t xml:space="preserve">Cysylltiadau ystyrlon </w:t>
            </w:r>
            <w:r w:rsidR="00C23C1B" w:rsidRPr="00BC7AA9">
              <w:rPr>
                <w:b/>
                <w:bCs/>
              </w:rPr>
              <w:t xml:space="preserve">ar draws y </w:t>
            </w:r>
            <w:r w:rsidRPr="00BC7AA9">
              <w:rPr>
                <w:b/>
                <w:bCs/>
              </w:rPr>
              <w:t xml:space="preserve">Cwricwlwm </w:t>
            </w:r>
            <w:r w:rsidRPr="00BC7AA9">
              <w:rPr>
                <w:sz w:val="20"/>
                <w:szCs w:val="20"/>
              </w:rPr>
              <w:t xml:space="preserve">(Cysylltiadau â MDPhau eraill neu’r </w:t>
            </w:r>
            <w:hyperlink r:id="rId11" w:anchor="overview">
              <w:r w:rsidRPr="00BC7AA9">
                <w:rPr>
                  <w:rStyle w:val="Hyperlink"/>
                  <w:sz w:val="20"/>
                  <w:szCs w:val="20"/>
                </w:rPr>
                <w:t>Fframweithiau sgiliau trawsgwricwlaidd)</w:t>
              </w:r>
            </w:hyperlink>
          </w:p>
        </w:tc>
        <w:tc>
          <w:tcPr>
            <w:tcW w:w="10944" w:type="dxa"/>
            <w:gridSpan w:val="3"/>
          </w:tcPr>
          <w:p w14:paraId="1D9CA662" w14:textId="2244E34F" w:rsidR="00F9055E" w:rsidRPr="00BC7AA9" w:rsidRDefault="00BC6C57" w:rsidP="008F758B">
            <w:pPr>
              <w:rPr>
                <w:rFonts w:eastAsia="Arial"/>
                <w:color w:val="1F1F1F"/>
                <w:sz w:val="22"/>
                <w:szCs w:val="22"/>
              </w:rPr>
            </w:pPr>
            <w:r w:rsidRPr="00BC7AA9">
              <w:rPr>
                <w:rFonts w:ascii="Calibri" w:hAnsi="Calibri" w:cs="Calibri"/>
                <w:color w:val="1F1F1F"/>
                <w:sz w:val="22"/>
                <w:szCs w:val="22"/>
              </w:rPr>
              <w:t>ILlCh: YHSB3 -Mae mynegi ein hunain drwy ieithoedd yn allweddol i gyfathrebu</w:t>
            </w:r>
          </w:p>
          <w:p w14:paraId="3EC21424" w14:textId="57286393" w:rsidR="00DA1901" w:rsidRPr="00BC7AA9" w:rsidRDefault="00DA1901" w:rsidP="008F758B">
            <w:pPr>
              <w:rPr>
                <w:sz w:val="22"/>
                <w:szCs w:val="22"/>
              </w:rPr>
            </w:pPr>
            <w:r w:rsidRPr="00BC7AA9">
              <w:rPr>
                <w:rFonts w:eastAsia="Arial"/>
                <w:color w:val="1F1F1F"/>
                <w:sz w:val="22"/>
                <w:szCs w:val="22"/>
              </w:rPr>
              <w:t>FfLlRh: Llythrennedd – Gwrando</w:t>
            </w:r>
            <w:r w:rsidR="00BC6C57" w:rsidRPr="00BC7AA9">
              <w:rPr>
                <w:rFonts w:eastAsia="Arial"/>
                <w:color w:val="1F1F1F"/>
                <w:sz w:val="22"/>
                <w:szCs w:val="22"/>
              </w:rPr>
              <w:t>:</w:t>
            </w:r>
            <w:r w:rsidRPr="00BC7AA9">
              <w:rPr>
                <w:rFonts w:eastAsia="Arial"/>
                <w:color w:val="1F1F1F"/>
                <w:sz w:val="22"/>
                <w:szCs w:val="22"/>
              </w:rPr>
              <w:t xml:space="preserve"> </w:t>
            </w:r>
            <w:r w:rsidRPr="00BC7AA9">
              <w:rPr>
                <w:sz w:val="22"/>
                <w:szCs w:val="22"/>
              </w:rPr>
              <w:t>Rwy’n gallu gwrando ar eraill a deall y gallan nhw fod â safbwynt gwahanol i mi.</w:t>
            </w:r>
            <w:r w:rsidR="00BC6C57" w:rsidRPr="00BC7AA9">
              <w:rPr>
                <w:sz w:val="22"/>
                <w:szCs w:val="22"/>
              </w:rPr>
              <w:t>(</w:t>
            </w:r>
            <w:r w:rsidRPr="00BC7AA9">
              <w:rPr>
                <w:sz w:val="22"/>
                <w:szCs w:val="22"/>
              </w:rPr>
              <w:t>CC2</w:t>
            </w:r>
            <w:r w:rsidR="00BC6C57" w:rsidRPr="00BC7AA9">
              <w:rPr>
                <w:sz w:val="22"/>
                <w:szCs w:val="22"/>
              </w:rPr>
              <w:t>)</w:t>
            </w:r>
          </w:p>
          <w:p w14:paraId="40D140C7" w14:textId="23F4280A" w:rsidR="00DA1901" w:rsidRPr="00BC7AA9" w:rsidRDefault="00DA1901" w:rsidP="008F758B">
            <w:pPr>
              <w:rPr>
                <w:sz w:val="22"/>
                <w:szCs w:val="22"/>
              </w:rPr>
            </w:pPr>
            <w:r w:rsidRPr="00BC7AA9">
              <w:rPr>
                <w:sz w:val="22"/>
                <w:szCs w:val="22"/>
              </w:rPr>
              <w:t xml:space="preserve">FfLlRh: Rhifedd: Mesur: Rwy’n gallu datblygu i ddefnyddio unedau mesur safonol:  </w:t>
            </w:r>
            <w:r w:rsidR="00BC6C57" w:rsidRPr="00BC7AA9">
              <w:rPr>
                <w:sz w:val="22"/>
                <w:szCs w:val="22"/>
              </w:rPr>
              <w:t>H</w:t>
            </w:r>
            <w:r w:rsidRPr="00BC7AA9">
              <w:rPr>
                <w:sz w:val="22"/>
                <w:szCs w:val="22"/>
              </w:rPr>
              <w:t xml:space="preserve">yd: Rwy’n gallu mesur  ar bren mesur i’r 0.5cm agosaf </w:t>
            </w:r>
            <w:r w:rsidR="00BC6C57" w:rsidRPr="00BC7AA9">
              <w:rPr>
                <w:sz w:val="22"/>
                <w:szCs w:val="22"/>
              </w:rPr>
              <w:t>(</w:t>
            </w:r>
            <w:r w:rsidRPr="00BC7AA9">
              <w:rPr>
                <w:sz w:val="22"/>
                <w:szCs w:val="22"/>
              </w:rPr>
              <w:t>CC2</w:t>
            </w:r>
            <w:r w:rsidR="00BC6C57" w:rsidRPr="00BC7AA9">
              <w:rPr>
                <w:sz w:val="22"/>
                <w:szCs w:val="22"/>
              </w:rPr>
              <w:t>)</w:t>
            </w:r>
          </w:p>
          <w:p w14:paraId="737FDCE0" w14:textId="5C140BDC" w:rsidR="00605F37" w:rsidRPr="00BC7AA9" w:rsidRDefault="00605F37" w:rsidP="008F758B">
            <w:pPr>
              <w:rPr>
                <w:sz w:val="22"/>
                <w:szCs w:val="22"/>
              </w:rPr>
            </w:pPr>
            <w:r w:rsidRPr="00BC7AA9">
              <w:rPr>
                <w:sz w:val="22"/>
                <w:szCs w:val="22"/>
              </w:rPr>
              <w:t>FfCD: Llythrennedd Gwybodaeth a Data : Rwy’n gallu casglu, cofnodi a threfnu data yn wahanol grwpiau neu fformatau, e.e. tablau, siartiau, cronfeydd data a thaenlenni.(CC2)</w:t>
            </w:r>
          </w:p>
          <w:p w14:paraId="7420EFFB" w14:textId="746B83C3" w:rsidR="00DA1901" w:rsidRPr="00BC7AA9" w:rsidRDefault="00DA1901" w:rsidP="008F758B">
            <w:pPr>
              <w:rPr>
                <w:rFonts w:eastAsia="Arial"/>
                <w:color w:val="1F1F1F"/>
                <w:sz w:val="22"/>
                <w:szCs w:val="22"/>
              </w:rPr>
            </w:pPr>
          </w:p>
        </w:tc>
        <w:bookmarkStart w:id="0" w:name="cysill"/>
        <w:bookmarkEnd w:id="0"/>
      </w:tr>
      <w:tr w:rsidR="00F9055E" w:rsidRPr="00BC7AA9" w14:paraId="746904C1" w14:textId="77777777" w:rsidTr="008F758B">
        <w:tc>
          <w:tcPr>
            <w:tcW w:w="14590" w:type="dxa"/>
            <w:gridSpan w:val="4"/>
            <w:shd w:val="clear" w:color="auto" w:fill="auto"/>
          </w:tcPr>
          <w:p w14:paraId="01B912C4" w14:textId="6816387F" w:rsidR="00F9055E" w:rsidRPr="00BC7AA9" w:rsidRDefault="0020656A" w:rsidP="008F758B">
            <w:r w:rsidRPr="00BC7AA9">
              <w:rPr>
                <w:b/>
                <w:bCs/>
              </w:rPr>
              <w:t xml:space="preserve">Targedau Personol </w:t>
            </w:r>
            <w:r w:rsidRPr="00BC7AA9">
              <w:rPr>
                <w:rFonts w:eastAsiaTheme="minorEastAsia"/>
                <w:sz w:val="20"/>
                <w:szCs w:val="20"/>
              </w:rPr>
              <w:t>(</w:t>
            </w:r>
            <w:r w:rsidRPr="00BC7AA9">
              <w:rPr>
                <w:rFonts w:eastAsiaTheme="minorEastAsia"/>
                <w:color w:val="333333"/>
                <w:sz w:val="20"/>
                <w:szCs w:val="20"/>
              </w:rPr>
              <w:t>targedau a’r effaith ganlyniad</w:t>
            </w:r>
            <w:r w:rsidR="008C29BD" w:rsidRPr="00BC7AA9">
              <w:rPr>
                <w:rFonts w:eastAsiaTheme="minorEastAsia"/>
                <w:color w:val="333333"/>
                <w:sz w:val="20"/>
                <w:szCs w:val="20"/>
              </w:rPr>
              <w:t>ol</w:t>
            </w:r>
            <w:r w:rsidRPr="00BC7AA9">
              <w:rPr>
                <w:rFonts w:eastAsiaTheme="minorEastAsia"/>
                <w:color w:val="333333"/>
                <w:sz w:val="20"/>
                <w:szCs w:val="20"/>
              </w:rPr>
              <w:t xml:space="preserve"> ar ddysgu – cyfeiriwch at unrhyw dargedau sydd wedi’u nodi </w:t>
            </w:r>
            <w:r w:rsidR="004031BA" w:rsidRPr="00BC7AA9">
              <w:rPr>
                <w:rFonts w:eastAsiaTheme="minorEastAsia"/>
                <w:color w:val="333333"/>
                <w:sz w:val="20"/>
                <w:szCs w:val="20"/>
              </w:rPr>
              <w:t xml:space="preserve">yn y </w:t>
            </w:r>
            <w:r w:rsidRPr="00BC7AA9">
              <w:rPr>
                <w:rFonts w:eastAsiaTheme="minorEastAsia"/>
                <w:color w:val="333333"/>
                <w:sz w:val="20"/>
                <w:szCs w:val="20"/>
              </w:rPr>
              <w:t xml:space="preserve">dyddlyfr dysgu neu gyfarfod adfyfyrio wythnosol a disgrifiwch yr effaith a ddymunir ar </w:t>
            </w:r>
            <w:r w:rsidR="009A16E3" w:rsidRPr="00BC7AA9">
              <w:rPr>
                <w:rFonts w:eastAsiaTheme="minorEastAsia"/>
                <w:color w:val="333333"/>
                <w:sz w:val="20"/>
                <w:szCs w:val="20"/>
              </w:rPr>
              <w:t>ddysgu</w:t>
            </w:r>
            <w:r w:rsidRPr="00BC7AA9">
              <w:rPr>
                <w:rFonts w:eastAsiaTheme="minorEastAsia"/>
                <w:color w:val="333333"/>
                <w:sz w:val="20"/>
                <w:szCs w:val="20"/>
              </w:rPr>
              <w:t>)</w:t>
            </w:r>
          </w:p>
          <w:p w14:paraId="64F3B4B9" w14:textId="54B10490" w:rsidR="00F9055E" w:rsidRPr="00BC7AA9" w:rsidRDefault="00541183" w:rsidP="00541183">
            <w:pPr>
              <w:rPr>
                <w:rFonts w:eastAsia="Segoe UI" w:cstheme="minorHAnsi"/>
                <w:color w:val="333333"/>
                <w:sz w:val="22"/>
                <w:szCs w:val="22"/>
              </w:rPr>
            </w:pPr>
            <w:r w:rsidRPr="00BC7AA9">
              <w:rPr>
                <w:rFonts w:eastAsia="Segoe UI" w:cstheme="minorHAnsi"/>
                <w:color w:val="333333"/>
                <w:sz w:val="22"/>
                <w:szCs w:val="22"/>
              </w:rPr>
              <w:t xml:space="preserve">Defnyddio strategau AagD </w:t>
            </w:r>
            <w:r w:rsidR="00BC7AA9" w:rsidRPr="00BC7AA9">
              <w:rPr>
                <w:rFonts w:eastAsia="Segoe UI" w:cstheme="minorHAnsi"/>
                <w:color w:val="333333"/>
                <w:sz w:val="22"/>
                <w:szCs w:val="22"/>
              </w:rPr>
              <w:t>i</w:t>
            </w:r>
            <w:r w:rsidRPr="00BC7AA9">
              <w:rPr>
                <w:rFonts w:eastAsia="Segoe UI" w:cstheme="minorHAnsi"/>
                <w:color w:val="333333"/>
                <w:sz w:val="22"/>
                <w:szCs w:val="22"/>
              </w:rPr>
              <w:t xml:space="preserve"> wirio dealltwriaeth yn ystod y wers.</w:t>
            </w:r>
          </w:p>
        </w:tc>
      </w:tr>
      <w:tr w:rsidR="00F9055E" w:rsidRPr="00BC7AA9" w14:paraId="391D7757" w14:textId="77777777" w:rsidTr="008F758B">
        <w:tc>
          <w:tcPr>
            <w:tcW w:w="14590" w:type="dxa"/>
            <w:gridSpan w:val="4"/>
            <w:shd w:val="clear" w:color="auto" w:fill="94BAD6"/>
          </w:tcPr>
          <w:p w14:paraId="71FA5F76" w14:textId="1E552B30" w:rsidR="00F9055E" w:rsidRPr="00BC7AA9" w:rsidRDefault="0020656A" w:rsidP="008F758B">
            <w:pPr>
              <w:rPr>
                <w:b/>
                <w:bCs/>
                <w:sz w:val="20"/>
                <w:szCs w:val="20"/>
              </w:rPr>
            </w:pPr>
            <w:r w:rsidRPr="00BC7AA9">
              <w:rPr>
                <w:b/>
                <w:bCs/>
              </w:rPr>
              <w:t>Bwriad Dysgu</w:t>
            </w:r>
          </w:p>
          <w:p w14:paraId="2D2D2CD3" w14:textId="48CEE40E" w:rsidR="00F9055E" w:rsidRPr="00BC7AA9" w:rsidRDefault="0020656A" w:rsidP="008F758B">
            <w:pPr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00BC7AA9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‘Dylai hyn ganolbwyntio ar y dysgu gan y disgyblion yn ystod y wers, yn hytrach na’r hyn y byddant yn ei wneud, a dylai fod yn fyr, yn gy</w:t>
            </w:r>
            <w:r w:rsidR="008F758B" w:rsidRPr="00BC7AA9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 xml:space="preserve">raeddadwy </w:t>
            </w:r>
            <w:r w:rsidRPr="00BC7AA9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ac yn fesuradwy.’</w:t>
            </w:r>
            <w:r w:rsidR="057AAE8F" w:rsidRPr="00BC7AA9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 xml:space="preserve"> </w:t>
            </w:r>
            <w:r w:rsidR="008F758B" w:rsidRPr="00BC7AA9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(</w:t>
            </w:r>
            <w:r w:rsidR="008F758B" w:rsidRPr="00BC7AA9">
              <w:rPr>
                <w:rFonts w:ascii="Calibri" w:eastAsia="Calibri" w:hAnsi="Calibri" w:cs="Calibri"/>
                <w:sz w:val="20"/>
                <w:szCs w:val="20"/>
              </w:rPr>
              <w:t xml:space="preserve">Crichton, H., a Mcdaid, A. 2016 t. </w:t>
            </w:r>
            <w:r w:rsidR="008F758B" w:rsidRPr="00BC7AA9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196)</w:t>
            </w:r>
          </w:p>
        </w:tc>
      </w:tr>
      <w:tr w:rsidR="00F9055E" w:rsidRPr="00BC7AA9" w14:paraId="31A148D2" w14:textId="77777777" w:rsidTr="008F758B">
        <w:tc>
          <w:tcPr>
            <w:tcW w:w="14590" w:type="dxa"/>
            <w:gridSpan w:val="4"/>
          </w:tcPr>
          <w:p w14:paraId="178CBD85" w14:textId="77777777" w:rsidR="00541183" w:rsidRPr="00BC7AA9" w:rsidRDefault="00541183" w:rsidP="005411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202124"/>
                <w:sz w:val="22"/>
                <w:szCs w:val="22"/>
                <w:lang w:eastAsia="en-GB"/>
              </w:rPr>
            </w:pPr>
            <w:r w:rsidRPr="00BC7AA9">
              <w:rPr>
                <w:rFonts w:eastAsia="Times New Roman" w:cstheme="minorHAnsi"/>
                <w:color w:val="202124"/>
                <w:sz w:val="22"/>
                <w:szCs w:val="22"/>
                <w:lang w:eastAsia="en-GB"/>
              </w:rPr>
              <w:t>Nodi sut mae rhai defnyddiau cyffredin yn cael eu defnyddio</w:t>
            </w:r>
          </w:p>
          <w:p w14:paraId="0D4F5343" w14:textId="2F1832DF" w:rsidR="00541183" w:rsidRPr="00BC7AA9" w:rsidRDefault="00541183" w:rsidP="005411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202124"/>
                <w:sz w:val="22"/>
                <w:szCs w:val="22"/>
                <w:lang w:eastAsia="en-GB"/>
              </w:rPr>
            </w:pPr>
            <w:r w:rsidRPr="00BC7AA9">
              <w:rPr>
                <w:rFonts w:eastAsia="Times New Roman" w:cstheme="minorHAnsi"/>
                <w:color w:val="202124"/>
                <w:sz w:val="22"/>
                <w:szCs w:val="22"/>
                <w:lang w:eastAsia="en-GB"/>
              </w:rPr>
              <w:t xml:space="preserve">Awgrymu pam mae defnydd yn addas </w:t>
            </w:r>
          </w:p>
          <w:p w14:paraId="3739F0CE" w14:textId="77777777" w:rsidR="00541183" w:rsidRPr="00BC7AA9" w:rsidRDefault="00541183" w:rsidP="005411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202124"/>
                <w:sz w:val="22"/>
                <w:szCs w:val="22"/>
                <w:lang w:eastAsia="en-GB"/>
              </w:rPr>
            </w:pPr>
            <w:r w:rsidRPr="00BC7AA9">
              <w:rPr>
                <w:rFonts w:eastAsia="Times New Roman" w:cstheme="minorHAnsi"/>
                <w:color w:val="202124"/>
                <w:sz w:val="22"/>
                <w:szCs w:val="22"/>
                <w:lang w:eastAsia="en-GB"/>
              </w:rPr>
              <w:t>Gwneud mesuriadau hyd gan ddefnyddio unedau safonol</w:t>
            </w:r>
          </w:p>
          <w:p w14:paraId="60E44E6B" w14:textId="77777777" w:rsidR="00F9055E" w:rsidRPr="00BC7AA9" w:rsidRDefault="00F9055E" w:rsidP="008F758B">
            <w:pPr>
              <w:rPr>
                <w:szCs w:val="28"/>
              </w:rPr>
            </w:pPr>
          </w:p>
        </w:tc>
      </w:tr>
      <w:tr w:rsidR="00F9055E" w:rsidRPr="00BC7AA9" w14:paraId="3F6DCFC2" w14:textId="77777777" w:rsidTr="008F758B">
        <w:tc>
          <w:tcPr>
            <w:tcW w:w="14590" w:type="dxa"/>
            <w:gridSpan w:val="4"/>
            <w:shd w:val="clear" w:color="auto" w:fill="94BAD6"/>
          </w:tcPr>
          <w:p w14:paraId="37D438CE" w14:textId="2D54D801" w:rsidR="00F9055E" w:rsidRPr="00BC7AA9" w:rsidRDefault="008F758B" w:rsidP="008F758B">
            <w:pPr>
              <w:rPr>
                <w:b/>
                <w:bCs/>
                <w:sz w:val="20"/>
                <w:szCs w:val="20"/>
              </w:rPr>
            </w:pPr>
            <w:r w:rsidRPr="00BC7AA9">
              <w:rPr>
                <w:b/>
                <w:bCs/>
              </w:rPr>
              <w:t>Meini prawf llwyddiant</w:t>
            </w:r>
            <w:r w:rsidR="00F9055E" w:rsidRPr="00BC7AA9">
              <w:rPr>
                <w:b/>
                <w:bCs/>
              </w:rPr>
              <w:t xml:space="preserve"> </w:t>
            </w:r>
          </w:p>
          <w:p w14:paraId="6393FD6B" w14:textId="3B5CC8AE" w:rsidR="00F757F3" w:rsidRPr="00BC7AA9" w:rsidRDefault="008F758B" w:rsidP="008F758B">
            <w:pPr>
              <w:rPr>
                <w:i/>
                <w:iCs/>
                <w:sz w:val="20"/>
                <w:szCs w:val="20"/>
              </w:rPr>
            </w:pPr>
            <w:r w:rsidRPr="00BC7AA9">
              <w:rPr>
                <w:i/>
                <w:iCs/>
                <w:sz w:val="20"/>
                <w:szCs w:val="20"/>
              </w:rPr>
              <w:t>Yr hyn mae angen i’r disgyblion ei ddangos i fodloni’r Bwriad Dysgu yn llw</w:t>
            </w:r>
            <w:r w:rsidR="004031BA" w:rsidRPr="00BC7AA9">
              <w:rPr>
                <w:i/>
                <w:iCs/>
                <w:sz w:val="20"/>
                <w:szCs w:val="20"/>
              </w:rPr>
              <w:t>yddiannus</w:t>
            </w:r>
            <w:r w:rsidRPr="00BC7AA9">
              <w:rPr>
                <w:i/>
                <w:iCs/>
                <w:sz w:val="20"/>
                <w:szCs w:val="20"/>
              </w:rPr>
              <w:t>.</w:t>
            </w:r>
          </w:p>
        </w:tc>
      </w:tr>
      <w:tr w:rsidR="00F9055E" w:rsidRPr="00BC7AA9" w14:paraId="732182D7" w14:textId="77777777" w:rsidTr="00541183">
        <w:trPr>
          <w:trHeight w:val="699"/>
        </w:trPr>
        <w:tc>
          <w:tcPr>
            <w:tcW w:w="14590" w:type="dxa"/>
            <w:gridSpan w:val="4"/>
            <w:shd w:val="clear" w:color="auto" w:fill="auto"/>
          </w:tcPr>
          <w:p w14:paraId="333FD056" w14:textId="77777777" w:rsidR="00541183" w:rsidRPr="00BC7AA9" w:rsidRDefault="00541183" w:rsidP="00541183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202124"/>
                <w:sz w:val="22"/>
                <w:szCs w:val="22"/>
                <w:lang w:eastAsia="en-GB"/>
              </w:rPr>
            </w:pPr>
            <w:r w:rsidRPr="00BC7AA9">
              <w:rPr>
                <w:rFonts w:eastAsia="Times New Roman" w:cstheme="minorHAnsi"/>
                <w:color w:val="202124"/>
                <w:sz w:val="22"/>
                <w:szCs w:val="22"/>
                <w:lang w:eastAsia="en-GB"/>
              </w:rPr>
              <w:t>Gallaf archwilio ac adnabod gwrthrychau sydd wedi’u gwneud o ddeunydd penodol.</w:t>
            </w:r>
          </w:p>
          <w:p w14:paraId="32284B82" w14:textId="77777777" w:rsidR="00541183" w:rsidRPr="00BC7AA9" w:rsidRDefault="00541183" w:rsidP="00541183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202124"/>
                <w:sz w:val="22"/>
                <w:szCs w:val="22"/>
                <w:lang w:eastAsia="en-GB"/>
              </w:rPr>
            </w:pPr>
            <w:r w:rsidRPr="00BC7AA9">
              <w:rPr>
                <w:rFonts w:eastAsia="Times New Roman" w:cstheme="minorHAnsi"/>
                <w:color w:val="202124"/>
                <w:sz w:val="22"/>
                <w:szCs w:val="22"/>
                <w:lang w:eastAsia="en-GB"/>
              </w:rPr>
              <w:t>Gallaf nodi ac egluro rhesymau dros ddefnyddio defnydd penodol i greu gwrthrych.</w:t>
            </w:r>
          </w:p>
          <w:p w14:paraId="4EE59304" w14:textId="1521C59B" w:rsidR="00541183" w:rsidRPr="00BC7AA9" w:rsidRDefault="00541183" w:rsidP="00541183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202124"/>
                <w:sz w:val="22"/>
                <w:szCs w:val="22"/>
                <w:lang w:eastAsia="en-GB"/>
              </w:rPr>
            </w:pPr>
            <w:r w:rsidRPr="00BC7AA9">
              <w:rPr>
                <w:rFonts w:eastAsia="Times New Roman" w:cstheme="minorHAnsi"/>
                <w:color w:val="202124"/>
                <w:sz w:val="22"/>
                <w:szCs w:val="22"/>
                <w:lang w:eastAsia="en-GB"/>
              </w:rPr>
              <w:t>Byddaf yn gallu defnyddio ffon fetr i fesur mewn centimetrau.</w:t>
            </w:r>
          </w:p>
          <w:p w14:paraId="776830B5" w14:textId="77777777" w:rsidR="00F9055E" w:rsidRPr="00BC7AA9" w:rsidRDefault="00F9055E" w:rsidP="008F758B">
            <w:pPr>
              <w:rPr>
                <w:rFonts w:cstheme="minorHAnsi"/>
              </w:rPr>
            </w:pPr>
          </w:p>
        </w:tc>
      </w:tr>
      <w:tr w:rsidR="00F9055E" w:rsidRPr="00BC7AA9" w14:paraId="6336D857" w14:textId="77777777" w:rsidTr="008F758B">
        <w:tc>
          <w:tcPr>
            <w:tcW w:w="14590" w:type="dxa"/>
            <w:gridSpan w:val="4"/>
            <w:shd w:val="clear" w:color="auto" w:fill="94BAD6"/>
          </w:tcPr>
          <w:p w14:paraId="63B5490F" w14:textId="147CF2E7" w:rsidR="00F9055E" w:rsidRPr="00BC7AA9" w:rsidRDefault="008F758B" w:rsidP="008F758B">
            <w:pPr>
              <w:rPr>
                <w:rFonts w:cstheme="minorHAnsi"/>
                <w:b/>
                <w:bCs/>
              </w:rPr>
            </w:pPr>
            <w:r w:rsidRPr="00BC7AA9">
              <w:rPr>
                <w:rFonts w:cstheme="minorHAnsi"/>
                <w:b/>
                <w:bCs/>
              </w:rPr>
              <w:t>Cynllunio ar gyfer camsyniadau:</w:t>
            </w:r>
          </w:p>
          <w:p w14:paraId="7EF0493E" w14:textId="67B3F9B8" w:rsidR="00F9055E" w:rsidRPr="00BC7AA9" w:rsidRDefault="008F758B" w:rsidP="008F758B">
            <w:pPr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BC7AA9">
              <w:rPr>
                <w:i/>
                <w:iCs/>
                <w:color w:val="000000" w:themeColor="text1"/>
                <w:sz w:val="20"/>
                <w:szCs w:val="20"/>
              </w:rPr>
              <w:lastRenderedPageBreak/>
              <w:t>Defnyddiwch yr adran hon i ragweld gwallau a chamddealltwriaethau disgyblion a’r ymatebion yr ydych yn bwriadu eu rhoi iddynt.</w:t>
            </w:r>
          </w:p>
        </w:tc>
      </w:tr>
      <w:tr w:rsidR="00F9055E" w:rsidRPr="00BC7AA9" w14:paraId="35928AF0" w14:textId="77777777" w:rsidTr="008F758B">
        <w:trPr>
          <w:trHeight w:val="703"/>
        </w:trPr>
        <w:tc>
          <w:tcPr>
            <w:tcW w:w="14590" w:type="dxa"/>
            <w:gridSpan w:val="4"/>
          </w:tcPr>
          <w:p w14:paraId="2E595EB1" w14:textId="77777777" w:rsidR="00F9055E" w:rsidRPr="00BC7AA9" w:rsidRDefault="00F9055E" w:rsidP="008F758B">
            <w:pPr>
              <w:rPr>
                <w:rFonts w:cstheme="minorHAnsi"/>
              </w:rPr>
            </w:pPr>
          </w:p>
        </w:tc>
      </w:tr>
    </w:tbl>
    <w:p w14:paraId="55A6021D" w14:textId="77777777" w:rsidR="00860BF0" w:rsidRPr="00BC7AA9" w:rsidRDefault="00860BF0" w:rsidP="00860BF0">
      <w:pPr>
        <w:tabs>
          <w:tab w:val="center" w:pos="4510"/>
        </w:tabs>
        <w:rPr>
          <w:sz w:val="28"/>
          <w:szCs w:val="28"/>
        </w:rPr>
      </w:pPr>
    </w:p>
    <w:p w14:paraId="30135971" w14:textId="194A6233" w:rsidR="00F9055E" w:rsidRPr="00BC7AA9" w:rsidRDefault="00F9055E" w:rsidP="00F9055E">
      <w:pPr>
        <w:rPr>
          <w:sz w:val="28"/>
          <w:szCs w:val="28"/>
        </w:rPr>
        <w:sectPr w:rsidR="00F9055E" w:rsidRPr="00BC7AA9" w:rsidSect="005D002D">
          <w:headerReference w:type="default" r:id="rId12"/>
          <w:pgSz w:w="16840" w:h="11900" w:orient="landscape"/>
          <w:pgMar w:top="720" w:right="720" w:bottom="720" w:left="720" w:header="720" w:footer="720" w:gutter="0"/>
          <w:cols w:space="720"/>
          <w:docGrid w:linePitch="360"/>
        </w:sectPr>
      </w:pPr>
    </w:p>
    <w:p w14:paraId="28A8355D" w14:textId="77777777" w:rsidR="00171EAF" w:rsidRPr="00BC7AA9" w:rsidRDefault="00171EAF" w:rsidP="00171EAF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15337" w:type="dxa"/>
        <w:tblLayout w:type="fixed"/>
        <w:tblLook w:val="04A0" w:firstRow="1" w:lastRow="0" w:firstColumn="1" w:lastColumn="0" w:noHBand="0" w:noVBand="1"/>
      </w:tblPr>
      <w:tblGrid>
        <w:gridCol w:w="1275"/>
        <w:gridCol w:w="3912"/>
        <w:gridCol w:w="4819"/>
        <w:gridCol w:w="2554"/>
        <w:gridCol w:w="2777"/>
      </w:tblGrid>
      <w:tr w:rsidR="00171EAF" w:rsidRPr="00BC7AA9" w14:paraId="5C064822" w14:textId="77777777" w:rsidTr="008F758B">
        <w:tc>
          <w:tcPr>
            <w:tcW w:w="15337" w:type="dxa"/>
            <w:gridSpan w:val="5"/>
            <w:shd w:val="clear" w:color="auto" w:fill="94BAD6"/>
          </w:tcPr>
          <w:p w14:paraId="5813EFCC" w14:textId="77777777" w:rsidR="00171EAF" w:rsidRPr="00BC7AA9" w:rsidRDefault="00171EAF" w:rsidP="00BF13F6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  <w:lang w:val="cy-GB"/>
              </w:rPr>
            </w:pPr>
          </w:p>
          <w:p w14:paraId="0FE35C19" w14:textId="3E88541F" w:rsidR="00171EAF" w:rsidRPr="00BC7AA9" w:rsidRDefault="008F758B" w:rsidP="5079DFCC">
            <w:pPr>
              <w:pStyle w:val="NoSpacing"/>
              <w:jc w:val="center"/>
              <w:rPr>
                <w:rFonts w:asciiTheme="minorHAnsi" w:hAnsiTheme="minorHAnsi"/>
                <w:b/>
                <w:bCs/>
                <w:lang w:val="cy-GB"/>
              </w:rPr>
            </w:pPr>
            <w:r w:rsidRPr="00BC7AA9">
              <w:rPr>
                <w:rFonts w:asciiTheme="minorHAnsi" w:hAnsiTheme="minorHAnsi"/>
                <w:b/>
                <w:bCs/>
                <w:lang w:val="cy-GB"/>
              </w:rPr>
              <w:t>DILYNIANT ADDYSGU A DYSGU</w:t>
            </w:r>
            <w:r w:rsidRPr="00BC7AA9">
              <w:rPr>
                <w:lang w:val="cy-GB"/>
              </w:rPr>
              <w:br/>
            </w:r>
            <w:r w:rsidRPr="00BC7AA9">
              <w:rPr>
                <w:rFonts w:asciiTheme="minorHAnsi" w:hAnsiTheme="minorHAnsi"/>
                <w:i/>
                <w:iCs/>
                <w:sz w:val="22"/>
                <w:lang w:val="cy-GB"/>
              </w:rPr>
              <w:t>(Ychwanegwch neu dynnu rhesi isod fel y bo’n briodol)</w:t>
            </w:r>
          </w:p>
          <w:p w14:paraId="2050EFA5" w14:textId="77777777" w:rsidR="00171EAF" w:rsidRPr="00BC7AA9" w:rsidRDefault="00171EAF" w:rsidP="00BF13F6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  <w:lang w:val="cy-GB"/>
              </w:rPr>
            </w:pPr>
          </w:p>
        </w:tc>
      </w:tr>
      <w:tr w:rsidR="00427445" w:rsidRPr="00BC7AA9" w14:paraId="42468F78" w14:textId="77777777" w:rsidTr="008F758B">
        <w:tc>
          <w:tcPr>
            <w:tcW w:w="1275" w:type="dxa"/>
          </w:tcPr>
          <w:p w14:paraId="780A2D38" w14:textId="77777777" w:rsidR="00171EAF" w:rsidRPr="00BC7AA9" w:rsidRDefault="00171EAF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3975BAA0" w14:textId="74A16A9F" w:rsidR="00171EAF" w:rsidRPr="00BC7AA9" w:rsidRDefault="008F758B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C7AA9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Amseru:</w:t>
            </w:r>
          </w:p>
          <w:p w14:paraId="74855A92" w14:textId="43641095" w:rsidR="00171EAF" w:rsidRPr="00BC7AA9" w:rsidRDefault="008F758B" w:rsidP="008F758B">
            <w:pPr>
              <w:jc w:val="center"/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</w:pPr>
            <w:r w:rsidRPr="00BC7AA9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Rhannwch yr amseru yn grwpiau os yw’n briodol. Gwnewch yn siŵr fod disgyblion yn </w:t>
            </w:r>
            <w:r w:rsidR="00C23C1B" w:rsidRPr="00BC7AA9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mynd ati i </w:t>
            </w:r>
            <w:r w:rsidRPr="00BC7AA9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>‘wneud’ yn gyflym a bod y cyfnodau pontio</w:t>
            </w:r>
            <w:r w:rsidR="00C23C1B" w:rsidRPr="00BC7AA9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>’</w:t>
            </w:r>
            <w:r w:rsidRPr="00BC7AA9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>n cael eu hystyried</w:t>
            </w:r>
          </w:p>
          <w:p w14:paraId="3B531794" w14:textId="77777777" w:rsidR="00171EAF" w:rsidRPr="00BC7AA9" w:rsidRDefault="00171EAF" w:rsidP="00906E10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3912" w:type="dxa"/>
          </w:tcPr>
          <w:p w14:paraId="7DBC5257" w14:textId="77777777" w:rsidR="00171EAF" w:rsidRPr="00BC7AA9" w:rsidRDefault="00171EAF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26064320" w14:textId="69EDDA6B" w:rsidR="001B6E9B" w:rsidRPr="00BC7AA9" w:rsidRDefault="008F758B" w:rsidP="00D04591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C7AA9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Rôl yr athro a’r staff cymorth:</w:t>
            </w:r>
          </w:p>
          <w:p w14:paraId="22E64E95" w14:textId="2C2EC168" w:rsidR="00B26E65" w:rsidRPr="00BC7AA9" w:rsidRDefault="008F758B" w:rsidP="004F2DAB">
            <w:pPr>
              <w:jc w:val="center"/>
              <w:rPr>
                <w:i/>
                <w:iCs/>
                <w:color w:val="000000" w:themeColor="text1"/>
                <w:sz w:val="18"/>
                <w:szCs w:val="18"/>
              </w:rPr>
            </w:pPr>
            <w:r w:rsidRPr="00BC7AA9">
              <w:rPr>
                <w:i/>
                <w:iCs/>
                <w:color w:val="000000" w:themeColor="text1"/>
                <w:sz w:val="18"/>
                <w:szCs w:val="18"/>
              </w:rPr>
              <w:t>e.e. cwestiynau allweddol, adalw dysgu blaenorol, modelu ac esboniadau, gwirio dealltwriaeth, defnydd a fwriedir o oedolion ychwanegol</w:t>
            </w:r>
            <w:r w:rsidR="5B65F4A2" w:rsidRPr="00BC7AA9">
              <w:rPr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</w:p>
          <w:p w14:paraId="4BE9029E" w14:textId="77777777" w:rsidR="00B26E65" w:rsidRPr="00BC7AA9" w:rsidRDefault="00B26E65" w:rsidP="004F2DAB">
            <w:pPr>
              <w:jc w:val="center"/>
              <w:rPr>
                <w:i/>
                <w:iCs/>
                <w:color w:val="000000" w:themeColor="text1"/>
                <w:sz w:val="18"/>
                <w:szCs w:val="18"/>
              </w:rPr>
            </w:pPr>
          </w:p>
          <w:p w14:paraId="0B9D0710" w14:textId="6192BC84" w:rsidR="00171EAF" w:rsidRPr="00BC7AA9" w:rsidRDefault="008F758B" w:rsidP="004F2DAB">
            <w:pPr>
              <w:jc w:val="center"/>
              <w:rPr>
                <w:i/>
                <w:iCs/>
                <w:color w:val="000000" w:themeColor="text1"/>
              </w:rPr>
            </w:pPr>
            <w:r w:rsidRPr="00BC7AA9">
              <w:rPr>
                <w:i/>
                <w:iCs/>
                <w:color w:val="000000" w:themeColor="text1"/>
                <w:sz w:val="18"/>
                <w:szCs w:val="18"/>
              </w:rPr>
              <w:t>Dewis o fodel addysgegol neu o’r 12 egwyddor addysgegol</w:t>
            </w:r>
          </w:p>
        </w:tc>
        <w:tc>
          <w:tcPr>
            <w:tcW w:w="4819" w:type="dxa"/>
          </w:tcPr>
          <w:p w14:paraId="2224AC02" w14:textId="77777777" w:rsidR="00171EAF" w:rsidRPr="00BC7AA9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156EC7B7" w14:textId="4ACA7F44" w:rsidR="00171EAF" w:rsidRPr="00BC7AA9" w:rsidRDefault="008F758B" w:rsidP="6C7A2A74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00BC7AA9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Y dysgu gan y disgyblion a’r gweithgareddau:</w:t>
            </w:r>
          </w:p>
          <w:p w14:paraId="4A260112" w14:textId="57A60034" w:rsidR="00171EAF" w:rsidRPr="00BC7AA9" w:rsidRDefault="008F758B" w:rsidP="5E852657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</w:pPr>
            <w:r w:rsidRPr="00BC7AA9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  <w:t>Beth fydd y disgyblion yn dysgu ei wneud a pha weithgareddau / adnoddau fydd yn hwyluso hyn?</w:t>
            </w:r>
          </w:p>
          <w:p w14:paraId="0628CFA5" w14:textId="404A14B7" w:rsidR="00171EAF" w:rsidRPr="00BC7AA9" w:rsidRDefault="00171EAF" w:rsidP="5E852657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</w:pPr>
          </w:p>
          <w:p w14:paraId="074EDC1F" w14:textId="607635B1" w:rsidR="00171EAF" w:rsidRPr="00BC7AA9" w:rsidRDefault="008F758B" w:rsidP="5E852657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</w:pPr>
            <w:r w:rsidRPr="00BC7AA9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  <w:t>Cyfeiriwch at y ddogfen Dysgu Sylfaen i gael manylion y ddarpariaeth.</w:t>
            </w:r>
          </w:p>
        </w:tc>
        <w:tc>
          <w:tcPr>
            <w:tcW w:w="2554" w:type="dxa"/>
          </w:tcPr>
          <w:p w14:paraId="775F50DF" w14:textId="77777777" w:rsidR="00171EAF" w:rsidRPr="00BC7AA9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27F3108F" w14:textId="5FAD1B6F" w:rsidR="00171EAF" w:rsidRPr="00BC7AA9" w:rsidRDefault="008F758B" w:rsidP="5079DFCC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00BC7AA9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Strategaethau Cynhwysol (yn cynnwys gwahaniaethu):</w:t>
            </w:r>
          </w:p>
          <w:p w14:paraId="43005C11" w14:textId="7D1E7277" w:rsidR="000472C2" w:rsidRPr="00BC7AA9" w:rsidRDefault="000472C2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</w:p>
          <w:p w14:paraId="5714E449" w14:textId="6A99676C" w:rsidR="000472C2" w:rsidRPr="00BC7AA9" w:rsidRDefault="000F0C1E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  <w:r w:rsidRPr="00BC7AA9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Y r</w:t>
            </w:r>
            <w:r w:rsidR="008F758B" w:rsidRPr="00BC7AA9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 xml:space="preserve">hesymau dros </w:t>
            </w:r>
            <w:proofErr w:type="spellStart"/>
            <w:r w:rsidR="008F758B" w:rsidRPr="00BC7AA9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sgaffaldio</w:t>
            </w:r>
            <w:proofErr w:type="spellEnd"/>
            <w:r w:rsidR="008F758B" w:rsidRPr="00BC7AA9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 xml:space="preserve"> </w:t>
            </w:r>
            <w:r w:rsidRPr="00BC7AA9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a manylion hynny.</w:t>
            </w:r>
            <w:r w:rsidR="008F758B" w:rsidRPr="00BC7AA9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 xml:space="preserve"> </w:t>
            </w:r>
          </w:p>
          <w:p w14:paraId="3667BFC5" w14:textId="6987E076" w:rsidR="5E852657" w:rsidRPr="00BC7AA9" w:rsidRDefault="5E852657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</w:p>
          <w:p w14:paraId="49ABC1C7" w14:textId="1296B5BF" w:rsidR="000472C2" w:rsidRPr="00BC7AA9" w:rsidRDefault="000F0C1E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  <w:r w:rsidRPr="00BC7AA9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Mathau o gynrychiolaeth mewn tasgau.</w:t>
            </w:r>
          </w:p>
        </w:tc>
        <w:tc>
          <w:tcPr>
            <w:tcW w:w="2777" w:type="dxa"/>
          </w:tcPr>
          <w:p w14:paraId="5D35BAD2" w14:textId="77777777" w:rsidR="00171EAF" w:rsidRPr="00BC7AA9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highlight w:val="yellow"/>
              </w:rPr>
            </w:pPr>
          </w:p>
          <w:p w14:paraId="714CE7B9" w14:textId="04687EE8" w:rsidR="00171EAF" w:rsidRPr="00BC7AA9" w:rsidRDefault="000F0C1E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00BC7AA9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Gwiriwch beth mae disgyblion yn ei wybod, yn ei ddeall, ac yn gallu ei wneud:</w:t>
            </w:r>
          </w:p>
          <w:p w14:paraId="506F41B8" w14:textId="242E8CA2" w:rsidR="00171EAF" w:rsidRPr="00BC7AA9" w:rsidRDefault="000F0C1E" w:rsidP="5E852657">
            <w:pPr>
              <w:pStyle w:val="NoSpacing"/>
              <w:shd w:val="clear" w:color="auto" w:fill="FFFFFF" w:themeFill="background1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</w:pPr>
            <w:r w:rsidRPr="00BC7AA9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  <w:t>Cwestiynau allweddol, mathau o ymarferion adalw, cyfleoedd i hunanasesu ac asesu cymheiriaid, cyfleoedd marcio byw, adborth a fwriedir.</w:t>
            </w:r>
          </w:p>
          <w:p w14:paraId="2347C017" w14:textId="2A345D58" w:rsidR="03F6525D" w:rsidRPr="00BC7AA9" w:rsidRDefault="03F6525D" w:rsidP="03F6525D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</w:pPr>
          </w:p>
          <w:p w14:paraId="57390A22" w14:textId="40AE75D1" w:rsidR="00171EAF" w:rsidRPr="00BC7AA9" w:rsidRDefault="00171EAF" w:rsidP="6C7A2A74">
            <w:pPr>
              <w:jc w:val="center"/>
              <w:rPr>
                <w:i/>
                <w:iCs/>
                <w:color w:val="000000" w:themeColor="text1"/>
                <w:sz w:val="16"/>
                <w:szCs w:val="16"/>
                <w:highlight w:val="yellow"/>
              </w:rPr>
            </w:pPr>
          </w:p>
        </w:tc>
      </w:tr>
      <w:tr w:rsidR="00427445" w:rsidRPr="00BC7AA9" w14:paraId="0B5576A7" w14:textId="77777777" w:rsidTr="008F758B">
        <w:trPr>
          <w:trHeight w:val="1041"/>
        </w:trPr>
        <w:tc>
          <w:tcPr>
            <w:tcW w:w="1275" w:type="dxa"/>
          </w:tcPr>
          <w:p w14:paraId="27FAD59F" w14:textId="77777777" w:rsidR="00171EAF" w:rsidRPr="00BC7AA9" w:rsidRDefault="00171EAF" w:rsidP="00BF13F6">
            <w:pPr>
              <w:pStyle w:val="NoSpacing"/>
              <w:rPr>
                <w:lang w:val="cy-GB"/>
              </w:rPr>
            </w:pPr>
          </w:p>
          <w:p w14:paraId="369E0175" w14:textId="77777777" w:rsidR="00171EAF" w:rsidRPr="00BC7AA9" w:rsidRDefault="00171EAF" w:rsidP="00BF13F6">
            <w:pPr>
              <w:pStyle w:val="NoSpacing"/>
              <w:rPr>
                <w:lang w:val="cy-GB"/>
              </w:rPr>
            </w:pPr>
          </w:p>
        </w:tc>
        <w:tc>
          <w:tcPr>
            <w:tcW w:w="3912" w:type="dxa"/>
          </w:tcPr>
          <w:p w14:paraId="66AAAB43" w14:textId="2CA7DBC9" w:rsidR="00171EAF" w:rsidRPr="00BC7AA9" w:rsidRDefault="00171EAF" w:rsidP="5079DFCC">
            <w:pPr>
              <w:pStyle w:val="NoSpacing"/>
              <w:rPr>
                <w:rFonts w:asciiTheme="minorHAnsi" w:hAnsiTheme="minorHAnsi"/>
                <w:lang w:val="cy-GB"/>
              </w:rPr>
            </w:pPr>
          </w:p>
        </w:tc>
        <w:tc>
          <w:tcPr>
            <w:tcW w:w="4819" w:type="dxa"/>
          </w:tcPr>
          <w:p w14:paraId="3C79074D" w14:textId="77777777" w:rsidR="00171EAF" w:rsidRPr="00BC7AA9" w:rsidRDefault="00171EAF" w:rsidP="00BF13F6">
            <w:pPr>
              <w:pStyle w:val="NoSpacing"/>
              <w:rPr>
                <w:lang w:val="cy-GB"/>
              </w:rPr>
            </w:pPr>
          </w:p>
        </w:tc>
        <w:tc>
          <w:tcPr>
            <w:tcW w:w="2554" w:type="dxa"/>
          </w:tcPr>
          <w:p w14:paraId="0A19E646" w14:textId="6352514C" w:rsidR="00171EAF" w:rsidRPr="00BC7AA9" w:rsidRDefault="00171EAF" w:rsidP="00BF13F6">
            <w:pPr>
              <w:pStyle w:val="NoSpacing"/>
              <w:rPr>
                <w:lang w:val="cy-GB"/>
              </w:rPr>
            </w:pPr>
          </w:p>
        </w:tc>
        <w:tc>
          <w:tcPr>
            <w:tcW w:w="2777" w:type="dxa"/>
          </w:tcPr>
          <w:p w14:paraId="1EA3C1FB" w14:textId="77777777" w:rsidR="00171EAF" w:rsidRPr="00BC7AA9" w:rsidRDefault="00171EAF" w:rsidP="00BF13F6">
            <w:pPr>
              <w:pStyle w:val="NoSpacing"/>
              <w:rPr>
                <w:lang w:val="cy-GB"/>
              </w:rPr>
            </w:pPr>
          </w:p>
        </w:tc>
      </w:tr>
      <w:tr w:rsidR="00427445" w:rsidRPr="00BC7AA9" w14:paraId="43427B23" w14:textId="77777777" w:rsidTr="008F758B">
        <w:trPr>
          <w:trHeight w:val="1033"/>
        </w:trPr>
        <w:tc>
          <w:tcPr>
            <w:tcW w:w="1275" w:type="dxa"/>
          </w:tcPr>
          <w:p w14:paraId="1CF60E73" w14:textId="77777777" w:rsidR="00171EAF" w:rsidRPr="00BC7AA9" w:rsidRDefault="00171EAF" w:rsidP="00BF13F6">
            <w:pPr>
              <w:pStyle w:val="NoSpacing"/>
              <w:rPr>
                <w:lang w:val="cy-GB"/>
              </w:rPr>
            </w:pPr>
          </w:p>
          <w:p w14:paraId="2695003C" w14:textId="77777777" w:rsidR="00171EAF" w:rsidRPr="00BC7AA9" w:rsidRDefault="00171EAF" w:rsidP="00BF13F6">
            <w:pPr>
              <w:pStyle w:val="NoSpacing"/>
              <w:rPr>
                <w:lang w:val="cy-GB"/>
              </w:rPr>
            </w:pPr>
          </w:p>
          <w:p w14:paraId="3D36C8F3" w14:textId="77777777" w:rsidR="00171EAF" w:rsidRPr="00BC7AA9" w:rsidRDefault="00171EAF" w:rsidP="00BF13F6">
            <w:pPr>
              <w:pStyle w:val="NoSpacing"/>
              <w:rPr>
                <w:lang w:val="cy-GB"/>
              </w:rPr>
            </w:pPr>
          </w:p>
        </w:tc>
        <w:tc>
          <w:tcPr>
            <w:tcW w:w="3912" w:type="dxa"/>
          </w:tcPr>
          <w:p w14:paraId="79C7F33B" w14:textId="1F784931" w:rsidR="00171EAF" w:rsidRPr="00BC7AA9" w:rsidRDefault="00171EAF" w:rsidP="5079DFCC">
            <w:pPr>
              <w:pStyle w:val="NoSpacing"/>
              <w:rPr>
                <w:rFonts w:asciiTheme="minorHAnsi" w:hAnsiTheme="minorHAnsi"/>
                <w:lang w:val="cy-GB"/>
              </w:rPr>
            </w:pPr>
          </w:p>
        </w:tc>
        <w:tc>
          <w:tcPr>
            <w:tcW w:w="4819" w:type="dxa"/>
          </w:tcPr>
          <w:p w14:paraId="06CB204A" w14:textId="77777777" w:rsidR="00171EAF" w:rsidRPr="00BC7AA9" w:rsidRDefault="00171EAF" w:rsidP="00BF13F6">
            <w:pPr>
              <w:pStyle w:val="NoSpacing"/>
              <w:rPr>
                <w:lang w:val="cy-GB"/>
              </w:rPr>
            </w:pPr>
          </w:p>
        </w:tc>
        <w:tc>
          <w:tcPr>
            <w:tcW w:w="2554" w:type="dxa"/>
          </w:tcPr>
          <w:p w14:paraId="39A2621E" w14:textId="77777777" w:rsidR="00171EAF" w:rsidRPr="00BC7AA9" w:rsidRDefault="00171EAF" w:rsidP="00BF13F6">
            <w:pPr>
              <w:pStyle w:val="NoSpacing"/>
              <w:rPr>
                <w:lang w:val="cy-GB"/>
              </w:rPr>
            </w:pPr>
          </w:p>
        </w:tc>
        <w:tc>
          <w:tcPr>
            <w:tcW w:w="2777" w:type="dxa"/>
          </w:tcPr>
          <w:p w14:paraId="259AEB52" w14:textId="77777777" w:rsidR="00171EAF" w:rsidRPr="00BC7AA9" w:rsidRDefault="00171EAF" w:rsidP="00BF13F6">
            <w:pPr>
              <w:pStyle w:val="NoSpacing"/>
              <w:rPr>
                <w:lang w:val="cy-GB"/>
              </w:rPr>
            </w:pPr>
          </w:p>
        </w:tc>
      </w:tr>
      <w:tr w:rsidR="00427445" w:rsidRPr="00BC7AA9" w14:paraId="768F7627" w14:textId="77777777" w:rsidTr="008F758B">
        <w:trPr>
          <w:trHeight w:val="1041"/>
        </w:trPr>
        <w:tc>
          <w:tcPr>
            <w:tcW w:w="1275" w:type="dxa"/>
          </w:tcPr>
          <w:p w14:paraId="687AB917" w14:textId="77777777" w:rsidR="00171EAF" w:rsidRPr="00BC7AA9" w:rsidRDefault="00171EAF" w:rsidP="00BF13F6">
            <w:pPr>
              <w:pStyle w:val="NoSpacing"/>
              <w:rPr>
                <w:lang w:val="cy-GB"/>
              </w:rPr>
            </w:pPr>
          </w:p>
          <w:p w14:paraId="471B9D38" w14:textId="77777777" w:rsidR="00171EAF" w:rsidRPr="00BC7AA9" w:rsidRDefault="00171EAF" w:rsidP="00BF13F6">
            <w:pPr>
              <w:pStyle w:val="NoSpacing"/>
              <w:rPr>
                <w:lang w:val="cy-GB"/>
              </w:rPr>
            </w:pPr>
          </w:p>
          <w:p w14:paraId="096B3C79" w14:textId="77777777" w:rsidR="00171EAF" w:rsidRPr="00BC7AA9" w:rsidRDefault="00171EAF" w:rsidP="00BF13F6">
            <w:pPr>
              <w:pStyle w:val="NoSpacing"/>
              <w:rPr>
                <w:lang w:val="cy-GB"/>
              </w:rPr>
            </w:pPr>
          </w:p>
          <w:p w14:paraId="71FB9A3D" w14:textId="77777777" w:rsidR="00171EAF" w:rsidRPr="00BC7AA9" w:rsidRDefault="00171EAF" w:rsidP="00BF13F6">
            <w:pPr>
              <w:pStyle w:val="NoSpacing"/>
              <w:rPr>
                <w:lang w:val="cy-GB"/>
              </w:rPr>
            </w:pPr>
          </w:p>
        </w:tc>
        <w:tc>
          <w:tcPr>
            <w:tcW w:w="3912" w:type="dxa"/>
          </w:tcPr>
          <w:p w14:paraId="5C58FD69" w14:textId="77777777" w:rsidR="00171EAF" w:rsidRPr="00BC7AA9" w:rsidRDefault="00171EAF" w:rsidP="00BF13F6">
            <w:pPr>
              <w:pStyle w:val="NoSpacing"/>
              <w:rPr>
                <w:lang w:val="cy-GB"/>
              </w:rPr>
            </w:pPr>
          </w:p>
        </w:tc>
        <w:tc>
          <w:tcPr>
            <w:tcW w:w="4819" w:type="dxa"/>
          </w:tcPr>
          <w:p w14:paraId="5CFE8AAC" w14:textId="77777777" w:rsidR="00171EAF" w:rsidRPr="00BC7AA9" w:rsidRDefault="00171EAF" w:rsidP="00BF13F6">
            <w:pPr>
              <w:pStyle w:val="NoSpacing"/>
              <w:rPr>
                <w:lang w:val="cy-GB"/>
              </w:rPr>
            </w:pPr>
          </w:p>
        </w:tc>
        <w:tc>
          <w:tcPr>
            <w:tcW w:w="2554" w:type="dxa"/>
          </w:tcPr>
          <w:p w14:paraId="2C1AC70C" w14:textId="77777777" w:rsidR="00171EAF" w:rsidRPr="00BC7AA9" w:rsidRDefault="00171EAF" w:rsidP="00BF13F6">
            <w:pPr>
              <w:pStyle w:val="NoSpacing"/>
              <w:rPr>
                <w:lang w:val="cy-GB"/>
              </w:rPr>
            </w:pPr>
          </w:p>
        </w:tc>
        <w:tc>
          <w:tcPr>
            <w:tcW w:w="2777" w:type="dxa"/>
          </w:tcPr>
          <w:p w14:paraId="1A52D3AE" w14:textId="77777777" w:rsidR="00171EAF" w:rsidRPr="00BC7AA9" w:rsidRDefault="00171EAF" w:rsidP="00BF13F6">
            <w:pPr>
              <w:pStyle w:val="NoSpacing"/>
              <w:rPr>
                <w:lang w:val="cy-GB"/>
              </w:rPr>
            </w:pPr>
          </w:p>
        </w:tc>
      </w:tr>
    </w:tbl>
    <w:p w14:paraId="260116EF" w14:textId="17986326" w:rsidR="00A8673B" w:rsidRPr="00122A6C" w:rsidRDefault="00A8673B" w:rsidP="000F0C1E">
      <w:pPr>
        <w:tabs>
          <w:tab w:val="left" w:pos="4118"/>
        </w:tabs>
      </w:pPr>
    </w:p>
    <w:sectPr w:rsidR="00A8673B" w:rsidRPr="00122A6C" w:rsidSect="002B6BC9">
      <w:pgSz w:w="16840" w:h="11900" w:orient="landscape"/>
      <w:pgMar w:top="1440" w:right="1440" w:bottom="1440" w:left="79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6591D7" w14:textId="77777777" w:rsidR="00CF5DB0" w:rsidRPr="00BC7AA9" w:rsidRDefault="00CF5DB0" w:rsidP="00B24C18">
      <w:r w:rsidRPr="00BC7AA9">
        <w:separator/>
      </w:r>
    </w:p>
  </w:endnote>
  <w:endnote w:type="continuationSeparator" w:id="0">
    <w:p w14:paraId="0D74E081" w14:textId="77777777" w:rsidR="00CF5DB0" w:rsidRPr="00BC7AA9" w:rsidRDefault="00CF5DB0" w:rsidP="00B24C18">
      <w:r w:rsidRPr="00BC7AA9">
        <w:continuationSeparator/>
      </w:r>
    </w:p>
  </w:endnote>
  <w:endnote w:type="continuationNotice" w:id="1">
    <w:p w14:paraId="31781E9F" w14:textId="77777777" w:rsidR="00CF5DB0" w:rsidRPr="00BC7AA9" w:rsidRDefault="00CF5DB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52B1C8" w14:textId="77777777" w:rsidR="00CF5DB0" w:rsidRPr="00BC7AA9" w:rsidRDefault="00CF5DB0" w:rsidP="00B24C18">
      <w:r w:rsidRPr="00BC7AA9">
        <w:separator/>
      </w:r>
    </w:p>
  </w:footnote>
  <w:footnote w:type="continuationSeparator" w:id="0">
    <w:p w14:paraId="245F243E" w14:textId="77777777" w:rsidR="00CF5DB0" w:rsidRPr="00BC7AA9" w:rsidRDefault="00CF5DB0" w:rsidP="00B24C18">
      <w:r w:rsidRPr="00BC7AA9">
        <w:continuationSeparator/>
      </w:r>
    </w:p>
  </w:footnote>
  <w:footnote w:type="continuationNotice" w:id="1">
    <w:p w14:paraId="5EB4B3C8" w14:textId="77777777" w:rsidR="00CF5DB0" w:rsidRPr="00BC7AA9" w:rsidRDefault="00CF5DB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13F5F" w14:textId="0B2A5AC6" w:rsidR="00EF0BE1" w:rsidRPr="00BC7AA9" w:rsidRDefault="006F3458" w:rsidP="002014FA">
    <w:pPr>
      <w:pStyle w:val="Header"/>
      <w:tabs>
        <w:tab w:val="clear" w:pos="4680"/>
        <w:tab w:val="clear" w:pos="9360"/>
        <w:tab w:val="left" w:pos="5085"/>
      </w:tabs>
    </w:pPr>
    <w:r w:rsidRPr="00BC7AA9">
      <w:drawing>
        <wp:anchor distT="0" distB="0" distL="114300" distR="114300" simplePos="0" relativeHeight="251658241" behindDoc="0" locked="0" layoutInCell="1" allowOverlap="1" wp14:anchorId="5AE26F84" wp14:editId="48CD4A17">
          <wp:simplePos x="0" y="0"/>
          <wp:positionH relativeFrom="margin">
            <wp:align>left</wp:align>
          </wp:positionH>
          <wp:positionV relativeFrom="paragraph">
            <wp:posOffset>-176213</wp:posOffset>
          </wp:positionV>
          <wp:extent cx="3762375" cy="717445"/>
          <wp:effectExtent l="0" t="0" r="0" b="6985"/>
          <wp:wrapNone/>
          <wp:docPr id="2" name="Picture 2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525"/>
                  <a:stretch/>
                </pic:blipFill>
                <pic:spPr bwMode="auto">
                  <a:xfrm>
                    <a:off x="0" y="0"/>
                    <a:ext cx="3762375" cy="7174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07F56" w:rsidRPr="00BC7AA9">
      <w:rPr>
        <w:lang w:eastAsia="en-GB"/>
      </w:rPr>
      <w:drawing>
        <wp:anchor distT="0" distB="0" distL="114300" distR="114300" simplePos="0" relativeHeight="251658240" behindDoc="0" locked="0" layoutInCell="1" allowOverlap="1" wp14:anchorId="1B2FB4E6" wp14:editId="1DB5ECDA">
          <wp:simplePos x="0" y="0"/>
          <wp:positionH relativeFrom="margin">
            <wp:posOffset>8142677</wp:posOffset>
          </wp:positionH>
          <wp:positionV relativeFrom="paragraph">
            <wp:posOffset>-219075</wp:posOffset>
          </wp:positionV>
          <wp:extent cx="1119601" cy="809625"/>
          <wp:effectExtent l="0" t="0" r="444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5743" cy="8140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A10F5C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C74397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ED6326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9A08C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D4F40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1CA2DE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20C9EC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4B8980E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468586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99CF7E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F61CBC9"/>
    <w:multiLevelType w:val="hybridMultilevel"/>
    <w:tmpl w:val="FFFFFFFF"/>
    <w:lvl w:ilvl="0" w:tplc="A05EB3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8439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D695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846E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242B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0A82A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0407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0A84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9CAEE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B156FD"/>
    <w:multiLevelType w:val="hybridMultilevel"/>
    <w:tmpl w:val="FFFFFFFF"/>
    <w:lvl w:ilvl="0" w:tplc="19FC3B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141C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DC4A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AA36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46B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CA25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2A2A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100F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12B0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A15204"/>
    <w:multiLevelType w:val="hybridMultilevel"/>
    <w:tmpl w:val="FFFFFFFF"/>
    <w:lvl w:ilvl="0" w:tplc="160C40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2D888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99681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3C36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981B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B3452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8AB2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0AD2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060F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60DB2A"/>
    <w:multiLevelType w:val="hybridMultilevel"/>
    <w:tmpl w:val="FFFFFFFF"/>
    <w:lvl w:ilvl="0" w:tplc="5D4ECC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94EC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FA96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FCB5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1A08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CA7B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26FA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1013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9EF6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E5D576"/>
    <w:multiLevelType w:val="hybridMultilevel"/>
    <w:tmpl w:val="FFFFFFFF"/>
    <w:lvl w:ilvl="0" w:tplc="9F24CB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5ADAA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CCE29D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DEE2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8EE4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96FC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852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E20A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26634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9AE830"/>
    <w:multiLevelType w:val="hybridMultilevel"/>
    <w:tmpl w:val="FFFFFFFF"/>
    <w:lvl w:ilvl="0" w:tplc="452888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F0B8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D94CE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E0B5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8896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EAFE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C077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ECAE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8C25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FB48ED"/>
    <w:multiLevelType w:val="hybridMultilevel"/>
    <w:tmpl w:val="FFFFFFFF"/>
    <w:lvl w:ilvl="0" w:tplc="B106AD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466F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C47D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5871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6A77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7DAAF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8C99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766D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F426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5FF364"/>
    <w:multiLevelType w:val="hybridMultilevel"/>
    <w:tmpl w:val="FFFFFFFF"/>
    <w:lvl w:ilvl="0" w:tplc="F5C411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E890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E6AA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4851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D227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EC6E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CC8C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062C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56F0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6DD0BB"/>
    <w:multiLevelType w:val="hybridMultilevel"/>
    <w:tmpl w:val="FFFFFFFF"/>
    <w:lvl w:ilvl="0" w:tplc="1F06B0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24D4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800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D257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3CE1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F47B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BA5C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8817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AEEE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EA29C1"/>
    <w:multiLevelType w:val="hybridMultilevel"/>
    <w:tmpl w:val="FFFFFFFF"/>
    <w:lvl w:ilvl="0" w:tplc="8AFE9C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22E46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DD225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42D6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7A61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BA31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DA6D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3A58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B620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32C072"/>
    <w:multiLevelType w:val="hybridMultilevel"/>
    <w:tmpl w:val="FFFFFFFF"/>
    <w:lvl w:ilvl="0" w:tplc="B66A71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37012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3483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6ECC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2E80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528C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E271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3606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1CA3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91C721"/>
    <w:multiLevelType w:val="hybridMultilevel"/>
    <w:tmpl w:val="FFFFFFFF"/>
    <w:lvl w:ilvl="0" w:tplc="F754E2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BE36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EA6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3AA6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62AB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16EE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E248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2C65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014B5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050435"/>
    <w:multiLevelType w:val="hybridMultilevel"/>
    <w:tmpl w:val="36224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6722ED"/>
    <w:multiLevelType w:val="hybridMultilevel"/>
    <w:tmpl w:val="FFFFFFFF"/>
    <w:lvl w:ilvl="0" w:tplc="9D58B8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32564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8F36B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9A1A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E8C1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A4C3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A84C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3AD3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F2FF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E99B92"/>
    <w:multiLevelType w:val="hybridMultilevel"/>
    <w:tmpl w:val="FFFFFFFF"/>
    <w:lvl w:ilvl="0" w:tplc="06183E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BC08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C2BF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8E02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9667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1E8A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6C47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42B8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4A73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68DBBD"/>
    <w:multiLevelType w:val="hybridMultilevel"/>
    <w:tmpl w:val="FFFFFFFF"/>
    <w:lvl w:ilvl="0" w:tplc="1188E0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86D5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64691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C03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EE6B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E2F9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7EB4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F8EC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208B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DB4495"/>
    <w:multiLevelType w:val="hybridMultilevel"/>
    <w:tmpl w:val="82080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3180236">
    <w:abstractNumId w:val="10"/>
  </w:num>
  <w:num w:numId="2" w16cid:durableId="1089816638">
    <w:abstractNumId w:val="11"/>
  </w:num>
  <w:num w:numId="3" w16cid:durableId="58213689">
    <w:abstractNumId w:val="25"/>
  </w:num>
  <w:num w:numId="4" w16cid:durableId="816579704">
    <w:abstractNumId w:val="13"/>
  </w:num>
  <w:num w:numId="5" w16cid:durableId="434248543">
    <w:abstractNumId w:val="16"/>
  </w:num>
  <w:num w:numId="6" w16cid:durableId="2106027364">
    <w:abstractNumId w:val="12"/>
  </w:num>
  <w:num w:numId="7" w16cid:durableId="1624194107">
    <w:abstractNumId w:val="23"/>
  </w:num>
  <w:num w:numId="8" w16cid:durableId="1292636517">
    <w:abstractNumId w:val="14"/>
  </w:num>
  <w:num w:numId="9" w16cid:durableId="20133662">
    <w:abstractNumId w:val="19"/>
  </w:num>
  <w:num w:numId="10" w16cid:durableId="39135867">
    <w:abstractNumId w:val="15"/>
  </w:num>
  <w:num w:numId="11" w16cid:durableId="598758677">
    <w:abstractNumId w:val="21"/>
  </w:num>
  <w:num w:numId="12" w16cid:durableId="1584102109">
    <w:abstractNumId w:val="20"/>
  </w:num>
  <w:num w:numId="13" w16cid:durableId="1747802574">
    <w:abstractNumId w:val="18"/>
  </w:num>
  <w:num w:numId="14" w16cid:durableId="176696994">
    <w:abstractNumId w:val="24"/>
  </w:num>
  <w:num w:numId="15" w16cid:durableId="62023199">
    <w:abstractNumId w:val="22"/>
  </w:num>
  <w:num w:numId="16" w16cid:durableId="40831904">
    <w:abstractNumId w:val="17"/>
  </w:num>
  <w:num w:numId="17" w16cid:durableId="1631013725">
    <w:abstractNumId w:val="26"/>
  </w:num>
  <w:num w:numId="18" w16cid:durableId="873730001">
    <w:abstractNumId w:val="9"/>
  </w:num>
  <w:num w:numId="19" w16cid:durableId="1505709568">
    <w:abstractNumId w:val="7"/>
  </w:num>
  <w:num w:numId="20" w16cid:durableId="1632051234">
    <w:abstractNumId w:val="6"/>
  </w:num>
  <w:num w:numId="21" w16cid:durableId="743066853">
    <w:abstractNumId w:val="5"/>
  </w:num>
  <w:num w:numId="22" w16cid:durableId="1934892428">
    <w:abstractNumId w:val="4"/>
  </w:num>
  <w:num w:numId="23" w16cid:durableId="368528148">
    <w:abstractNumId w:val="8"/>
  </w:num>
  <w:num w:numId="24" w16cid:durableId="1710377224">
    <w:abstractNumId w:val="3"/>
  </w:num>
  <w:num w:numId="25" w16cid:durableId="1921523548">
    <w:abstractNumId w:val="2"/>
  </w:num>
  <w:num w:numId="26" w16cid:durableId="228007251">
    <w:abstractNumId w:val="1"/>
  </w:num>
  <w:num w:numId="27" w16cid:durableId="1811365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MxsjQ3MTEyNbU0sDBW0lEKTi0uzszPAykwrAUANjfjliwAAAA="/>
  </w:docVars>
  <w:rsids>
    <w:rsidRoot w:val="004847B6"/>
    <w:rsid w:val="00012F99"/>
    <w:rsid w:val="000242F2"/>
    <w:rsid w:val="00026E1B"/>
    <w:rsid w:val="000369B8"/>
    <w:rsid w:val="00036ABD"/>
    <w:rsid w:val="000432F2"/>
    <w:rsid w:val="00045D70"/>
    <w:rsid w:val="000472C2"/>
    <w:rsid w:val="000526DC"/>
    <w:rsid w:val="000604B7"/>
    <w:rsid w:val="00061EAE"/>
    <w:rsid w:val="00061F3F"/>
    <w:rsid w:val="00063D4A"/>
    <w:rsid w:val="00065A51"/>
    <w:rsid w:val="00075BC3"/>
    <w:rsid w:val="00085055"/>
    <w:rsid w:val="0008759D"/>
    <w:rsid w:val="00092A94"/>
    <w:rsid w:val="000962A2"/>
    <w:rsid w:val="000973E5"/>
    <w:rsid w:val="000A460D"/>
    <w:rsid w:val="000B16F8"/>
    <w:rsid w:val="000B279D"/>
    <w:rsid w:val="000B6B62"/>
    <w:rsid w:val="000B7D24"/>
    <w:rsid w:val="000C1ED8"/>
    <w:rsid w:val="000C2135"/>
    <w:rsid w:val="000D1F98"/>
    <w:rsid w:val="000E0F67"/>
    <w:rsid w:val="000E3644"/>
    <w:rsid w:val="000E460E"/>
    <w:rsid w:val="000E4C76"/>
    <w:rsid w:val="000E5C05"/>
    <w:rsid w:val="000F0C1E"/>
    <w:rsid w:val="000F3A0C"/>
    <w:rsid w:val="000F5AAA"/>
    <w:rsid w:val="00104AF5"/>
    <w:rsid w:val="001223D6"/>
    <w:rsid w:val="00122484"/>
    <w:rsid w:val="00122A6C"/>
    <w:rsid w:val="00123D50"/>
    <w:rsid w:val="00124B3A"/>
    <w:rsid w:val="0012576E"/>
    <w:rsid w:val="00126A1E"/>
    <w:rsid w:val="001278DE"/>
    <w:rsid w:val="00127A34"/>
    <w:rsid w:val="0013238F"/>
    <w:rsid w:val="00132789"/>
    <w:rsid w:val="00134B03"/>
    <w:rsid w:val="0014135C"/>
    <w:rsid w:val="001529C9"/>
    <w:rsid w:val="001531CD"/>
    <w:rsid w:val="0016124D"/>
    <w:rsid w:val="001613D8"/>
    <w:rsid w:val="00163876"/>
    <w:rsid w:val="00164A1E"/>
    <w:rsid w:val="00167C5E"/>
    <w:rsid w:val="00167F75"/>
    <w:rsid w:val="001713A1"/>
    <w:rsid w:val="00171C8B"/>
    <w:rsid w:val="00171EAF"/>
    <w:rsid w:val="0017345A"/>
    <w:rsid w:val="00173657"/>
    <w:rsid w:val="001765A1"/>
    <w:rsid w:val="001858BC"/>
    <w:rsid w:val="00194871"/>
    <w:rsid w:val="001A4D95"/>
    <w:rsid w:val="001B36D8"/>
    <w:rsid w:val="001B53F3"/>
    <w:rsid w:val="001B627F"/>
    <w:rsid w:val="001B6E9B"/>
    <w:rsid w:val="001D4D6A"/>
    <w:rsid w:val="001E3999"/>
    <w:rsid w:val="001E53E5"/>
    <w:rsid w:val="001F3145"/>
    <w:rsid w:val="001F3E82"/>
    <w:rsid w:val="002014FA"/>
    <w:rsid w:val="0020602E"/>
    <w:rsid w:val="0020656A"/>
    <w:rsid w:val="00207070"/>
    <w:rsid w:val="00210443"/>
    <w:rsid w:val="002104D3"/>
    <w:rsid w:val="00210715"/>
    <w:rsid w:val="00226635"/>
    <w:rsid w:val="00227EC1"/>
    <w:rsid w:val="00230105"/>
    <w:rsid w:val="0023032C"/>
    <w:rsid w:val="0023122D"/>
    <w:rsid w:val="002313F4"/>
    <w:rsid w:val="00233202"/>
    <w:rsid w:val="0023561F"/>
    <w:rsid w:val="00240993"/>
    <w:rsid w:val="0024380A"/>
    <w:rsid w:val="00250130"/>
    <w:rsid w:val="002557D5"/>
    <w:rsid w:val="0026061C"/>
    <w:rsid w:val="002620E4"/>
    <w:rsid w:val="00262ED1"/>
    <w:rsid w:val="00263432"/>
    <w:rsid w:val="00263902"/>
    <w:rsid w:val="00263DB5"/>
    <w:rsid w:val="00270148"/>
    <w:rsid w:val="002705CC"/>
    <w:rsid w:val="0027146E"/>
    <w:rsid w:val="0027797E"/>
    <w:rsid w:val="0028649F"/>
    <w:rsid w:val="00297625"/>
    <w:rsid w:val="002B1CAA"/>
    <w:rsid w:val="002B2D5B"/>
    <w:rsid w:val="002B3E5E"/>
    <w:rsid w:val="002B6BC9"/>
    <w:rsid w:val="002C33C2"/>
    <w:rsid w:val="002C45D9"/>
    <w:rsid w:val="002C4F50"/>
    <w:rsid w:val="002C526F"/>
    <w:rsid w:val="002D0922"/>
    <w:rsid w:val="002D3D74"/>
    <w:rsid w:val="002D5274"/>
    <w:rsid w:val="002D5B9A"/>
    <w:rsid w:val="002D7560"/>
    <w:rsid w:val="002E2412"/>
    <w:rsid w:val="002F0FBB"/>
    <w:rsid w:val="002F340A"/>
    <w:rsid w:val="002F6054"/>
    <w:rsid w:val="002F72F8"/>
    <w:rsid w:val="00303294"/>
    <w:rsid w:val="0031139E"/>
    <w:rsid w:val="0031228F"/>
    <w:rsid w:val="00313421"/>
    <w:rsid w:val="00313E51"/>
    <w:rsid w:val="00324ADD"/>
    <w:rsid w:val="00326711"/>
    <w:rsid w:val="00327A1B"/>
    <w:rsid w:val="0033262E"/>
    <w:rsid w:val="00333580"/>
    <w:rsid w:val="00336CA9"/>
    <w:rsid w:val="00341E97"/>
    <w:rsid w:val="003439F5"/>
    <w:rsid w:val="00345350"/>
    <w:rsid w:val="003502C7"/>
    <w:rsid w:val="00364034"/>
    <w:rsid w:val="003652F6"/>
    <w:rsid w:val="003712CF"/>
    <w:rsid w:val="003754EC"/>
    <w:rsid w:val="003770F9"/>
    <w:rsid w:val="00380398"/>
    <w:rsid w:val="0038073E"/>
    <w:rsid w:val="00382B9B"/>
    <w:rsid w:val="00385C9B"/>
    <w:rsid w:val="00387123"/>
    <w:rsid w:val="00394E1C"/>
    <w:rsid w:val="003965C9"/>
    <w:rsid w:val="003A100F"/>
    <w:rsid w:val="003A77A8"/>
    <w:rsid w:val="003B005D"/>
    <w:rsid w:val="003C2AB9"/>
    <w:rsid w:val="003D26FC"/>
    <w:rsid w:val="003D443E"/>
    <w:rsid w:val="003D63D5"/>
    <w:rsid w:val="003E1EED"/>
    <w:rsid w:val="003E4C1F"/>
    <w:rsid w:val="003F528C"/>
    <w:rsid w:val="003F61EF"/>
    <w:rsid w:val="00401842"/>
    <w:rsid w:val="0040291F"/>
    <w:rsid w:val="004031BA"/>
    <w:rsid w:val="00405745"/>
    <w:rsid w:val="00413F1D"/>
    <w:rsid w:val="0041785D"/>
    <w:rsid w:val="00424708"/>
    <w:rsid w:val="00427445"/>
    <w:rsid w:val="00432959"/>
    <w:rsid w:val="004331DD"/>
    <w:rsid w:val="00433B74"/>
    <w:rsid w:val="00442C4B"/>
    <w:rsid w:val="004471F4"/>
    <w:rsid w:val="00450064"/>
    <w:rsid w:val="0045039D"/>
    <w:rsid w:val="00453B13"/>
    <w:rsid w:val="0045633E"/>
    <w:rsid w:val="00461C7C"/>
    <w:rsid w:val="00464BA3"/>
    <w:rsid w:val="00467147"/>
    <w:rsid w:val="00467647"/>
    <w:rsid w:val="0047231C"/>
    <w:rsid w:val="004814E9"/>
    <w:rsid w:val="004847B6"/>
    <w:rsid w:val="00496C28"/>
    <w:rsid w:val="00496FD3"/>
    <w:rsid w:val="004A3AAA"/>
    <w:rsid w:val="004B14AA"/>
    <w:rsid w:val="004B4916"/>
    <w:rsid w:val="004B5F3F"/>
    <w:rsid w:val="004B73CD"/>
    <w:rsid w:val="004C7BCC"/>
    <w:rsid w:val="004D19D3"/>
    <w:rsid w:val="004D3268"/>
    <w:rsid w:val="004D45A2"/>
    <w:rsid w:val="004D4738"/>
    <w:rsid w:val="004D6509"/>
    <w:rsid w:val="004E1B77"/>
    <w:rsid w:val="004E2655"/>
    <w:rsid w:val="004E4F76"/>
    <w:rsid w:val="004F2DAB"/>
    <w:rsid w:val="004F2E5E"/>
    <w:rsid w:val="005035E8"/>
    <w:rsid w:val="00520C96"/>
    <w:rsid w:val="005247C1"/>
    <w:rsid w:val="00524F72"/>
    <w:rsid w:val="00535E11"/>
    <w:rsid w:val="005404E0"/>
    <w:rsid w:val="00541183"/>
    <w:rsid w:val="00550D18"/>
    <w:rsid w:val="00552755"/>
    <w:rsid w:val="00555377"/>
    <w:rsid w:val="00557972"/>
    <w:rsid w:val="005606D8"/>
    <w:rsid w:val="005633D3"/>
    <w:rsid w:val="00563CB5"/>
    <w:rsid w:val="00567379"/>
    <w:rsid w:val="00567784"/>
    <w:rsid w:val="00570FC3"/>
    <w:rsid w:val="0057229D"/>
    <w:rsid w:val="005754A1"/>
    <w:rsid w:val="00582C53"/>
    <w:rsid w:val="005855D9"/>
    <w:rsid w:val="005866BD"/>
    <w:rsid w:val="0059047F"/>
    <w:rsid w:val="00592C66"/>
    <w:rsid w:val="00594A58"/>
    <w:rsid w:val="00594BC0"/>
    <w:rsid w:val="005965E7"/>
    <w:rsid w:val="005A1AE3"/>
    <w:rsid w:val="005A1B33"/>
    <w:rsid w:val="005A6AA1"/>
    <w:rsid w:val="005A799C"/>
    <w:rsid w:val="005B205C"/>
    <w:rsid w:val="005B4E4D"/>
    <w:rsid w:val="005B665D"/>
    <w:rsid w:val="005B7769"/>
    <w:rsid w:val="005C12FD"/>
    <w:rsid w:val="005C4F76"/>
    <w:rsid w:val="005D002D"/>
    <w:rsid w:val="005D2548"/>
    <w:rsid w:val="005D5DB9"/>
    <w:rsid w:val="005E1224"/>
    <w:rsid w:val="005E70E5"/>
    <w:rsid w:val="005F43A7"/>
    <w:rsid w:val="005F552A"/>
    <w:rsid w:val="005F7799"/>
    <w:rsid w:val="00600AC0"/>
    <w:rsid w:val="00602717"/>
    <w:rsid w:val="00605F37"/>
    <w:rsid w:val="006075D4"/>
    <w:rsid w:val="00607A3B"/>
    <w:rsid w:val="00610C4A"/>
    <w:rsid w:val="006154CD"/>
    <w:rsid w:val="00622BF9"/>
    <w:rsid w:val="00625187"/>
    <w:rsid w:val="00625C96"/>
    <w:rsid w:val="00627085"/>
    <w:rsid w:val="00630B17"/>
    <w:rsid w:val="00630E78"/>
    <w:rsid w:val="00637906"/>
    <w:rsid w:val="00642A6F"/>
    <w:rsid w:val="00642AF1"/>
    <w:rsid w:val="00645E24"/>
    <w:rsid w:val="00651357"/>
    <w:rsid w:val="00666110"/>
    <w:rsid w:val="00666349"/>
    <w:rsid w:val="0067130F"/>
    <w:rsid w:val="006725B7"/>
    <w:rsid w:val="0068050D"/>
    <w:rsid w:val="00682135"/>
    <w:rsid w:val="00682AB0"/>
    <w:rsid w:val="006953EE"/>
    <w:rsid w:val="006B2519"/>
    <w:rsid w:val="006B61E3"/>
    <w:rsid w:val="006C1A8A"/>
    <w:rsid w:val="006C6BD5"/>
    <w:rsid w:val="006C74A3"/>
    <w:rsid w:val="006D2AC0"/>
    <w:rsid w:val="006E13A3"/>
    <w:rsid w:val="006E32EF"/>
    <w:rsid w:val="006E4F72"/>
    <w:rsid w:val="006E5E00"/>
    <w:rsid w:val="006F2AD9"/>
    <w:rsid w:val="006F3458"/>
    <w:rsid w:val="006F4974"/>
    <w:rsid w:val="006F4F21"/>
    <w:rsid w:val="006F7D00"/>
    <w:rsid w:val="007024C0"/>
    <w:rsid w:val="00702B2B"/>
    <w:rsid w:val="00705DF0"/>
    <w:rsid w:val="007066CA"/>
    <w:rsid w:val="00713823"/>
    <w:rsid w:val="00716574"/>
    <w:rsid w:val="007223A6"/>
    <w:rsid w:val="00732159"/>
    <w:rsid w:val="00735F75"/>
    <w:rsid w:val="0074194D"/>
    <w:rsid w:val="00742588"/>
    <w:rsid w:val="00743189"/>
    <w:rsid w:val="007502BB"/>
    <w:rsid w:val="00752305"/>
    <w:rsid w:val="00755102"/>
    <w:rsid w:val="0076686C"/>
    <w:rsid w:val="00766F93"/>
    <w:rsid w:val="00767CCD"/>
    <w:rsid w:val="0077065C"/>
    <w:rsid w:val="00772C51"/>
    <w:rsid w:val="00774BC8"/>
    <w:rsid w:val="00780B34"/>
    <w:rsid w:val="0078316A"/>
    <w:rsid w:val="00784F01"/>
    <w:rsid w:val="007877A9"/>
    <w:rsid w:val="00791629"/>
    <w:rsid w:val="0079348E"/>
    <w:rsid w:val="00796204"/>
    <w:rsid w:val="007A2F16"/>
    <w:rsid w:val="007A5EDB"/>
    <w:rsid w:val="007B211D"/>
    <w:rsid w:val="007B5D1E"/>
    <w:rsid w:val="007B65F8"/>
    <w:rsid w:val="007B7DDD"/>
    <w:rsid w:val="007C4781"/>
    <w:rsid w:val="007C72EA"/>
    <w:rsid w:val="007C7D3C"/>
    <w:rsid w:val="007D2263"/>
    <w:rsid w:val="007D2F35"/>
    <w:rsid w:val="007D58E2"/>
    <w:rsid w:val="007D6100"/>
    <w:rsid w:val="007E0D3A"/>
    <w:rsid w:val="007E2CE0"/>
    <w:rsid w:val="007E49AF"/>
    <w:rsid w:val="007F05DF"/>
    <w:rsid w:val="007F0969"/>
    <w:rsid w:val="007F1DE9"/>
    <w:rsid w:val="007F50B0"/>
    <w:rsid w:val="007F71BC"/>
    <w:rsid w:val="008038D7"/>
    <w:rsid w:val="00804475"/>
    <w:rsid w:val="00810C27"/>
    <w:rsid w:val="00816DB9"/>
    <w:rsid w:val="00817883"/>
    <w:rsid w:val="00824DD0"/>
    <w:rsid w:val="00825338"/>
    <w:rsid w:val="00825827"/>
    <w:rsid w:val="00825DEF"/>
    <w:rsid w:val="0083567E"/>
    <w:rsid w:val="0083736D"/>
    <w:rsid w:val="0084123B"/>
    <w:rsid w:val="00847D55"/>
    <w:rsid w:val="00852AFF"/>
    <w:rsid w:val="00855420"/>
    <w:rsid w:val="00857E25"/>
    <w:rsid w:val="00860BF0"/>
    <w:rsid w:val="00861261"/>
    <w:rsid w:val="008660DD"/>
    <w:rsid w:val="008722A7"/>
    <w:rsid w:val="008723DA"/>
    <w:rsid w:val="00884E10"/>
    <w:rsid w:val="008873A6"/>
    <w:rsid w:val="00890EA3"/>
    <w:rsid w:val="00893406"/>
    <w:rsid w:val="008937A2"/>
    <w:rsid w:val="00896514"/>
    <w:rsid w:val="008A1A3B"/>
    <w:rsid w:val="008A2305"/>
    <w:rsid w:val="008A4F92"/>
    <w:rsid w:val="008A5AC6"/>
    <w:rsid w:val="008A76FC"/>
    <w:rsid w:val="008B11C5"/>
    <w:rsid w:val="008B2846"/>
    <w:rsid w:val="008B2B15"/>
    <w:rsid w:val="008B31F3"/>
    <w:rsid w:val="008B444F"/>
    <w:rsid w:val="008B498B"/>
    <w:rsid w:val="008C29BD"/>
    <w:rsid w:val="008C630D"/>
    <w:rsid w:val="008D134D"/>
    <w:rsid w:val="008D41AB"/>
    <w:rsid w:val="008D45FE"/>
    <w:rsid w:val="008E1453"/>
    <w:rsid w:val="008E2399"/>
    <w:rsid w:val="008E4983"/>
    <w:rsid w:val="008E7A3C"/>
    <w:rsid w:val="008F0343"/>
    <w:rsid w:val="008F374C"/>
    <w:rsid w:val="008F740E"/>
    <w:rsid w:val="008F758B"/>
    <w:rsid w:val="008F7AEB"/>
    <w:rsid w:val="009023CA"/>
    <w:rsid w:val="00906E10"/>
    <w:rsid w:val="00912AF3"/>
    <w:rsid w:val="009220DA"/>
    <w:rsid w:val="00924928"/>
    <w:rsid w:val="00925661"/>
    <w:rsid w:val="00932853"/>
    <w:rsid w:val="0093528C"/>
    <w:rsid w:val="00936647"/>
    <w:rsid w:val="00936AB1"/>
    <w:rsid w:val="009446D3"/>
    <w:rsid w:val="00946A47"/>
    <w:rsid w:val="00946C9B"/>
    <w:rsid w:val="00952CDF"/>
    <w:rsid w:val="00955A7E"/>
    <w:rsid w:val="00970083"/>
    <w:rsid w:val="00973447"/>
    <w:rsid w:val="00982B86"/>
    <w:rsid w:val="00992872"/>
    <w:rsid w:val="0099664A"/>
    <w:rsid w:val="009A03EA"/>
    <w:rsid w:val="009A16E3"/>
    <w:rsid w:val="009A66D4"/>
    <w:rsid w:val="009A710D"/>
    <w:rsid w:val="009C26DA"/>
    <w:rsid w:val="009C3634"/>
    <w:rsid w:val="009C4BD8"/>
    <w:rsid w:val="009D0258"/>
    <w:rsid w:val="009D0EAD"/>
    <w:rsid w:val="009D3F3E"/>
    <w:rsid w:val="009D5740"/>
    <w:rsid w:val="009D5B0D"/>
    <w:rsid w:val="009D68DF"/>
    <w:rsid w:val="009E1E28"/>
    <w:rsid w:val="009E39EF"/>
    <w:rsid w:val="009E4F9E"/>
    <w:rsid w:val="009E5981"/>
    <w:rsid w:val="009F2321"/>
    <w:rsid w:val="009F4A45"/>
    <w:rsid w:val="009F62CB"/>
    <w:rsid w:val="00A11CE4"/>
    <w:rsid w:val="00A12B1B"/>
    <w:rsid w:val="00A12C00"/>
    <w:rsid w:val="00A1737E"/>
    <w:rsid w:val="00A21D3F"/>
    <w:rsid w:val="00A2238C"/>
    <w:rsid w:val="00A22DE2"/>
    <w:rsid w:val="00A306EF"/>
    <w:rsid w:val="00A46632"/>
    <w:rsid w:val="00A47147"/>
    <w:rsid w:val="00A52C4B"/>
    <w:rsid w:val="00A53AE4"/>
    <w:rsid w:val="00A57C14"/>
    <w:rsid w:val="00A76BBE"/>
    <w:rsid w:val="00A76FBF"/>
    <w:rsid w:val="00A8673B"/>
    <w:rsid w:val="00A9777F"/>
    <w:rsid w:val="00AA1142"/>
    <w:rsid w:val="00AA5380"/>
    <w:rsid w:val="00AA79FF"/>
    <w:rsid w:val="00AA7A60"/>
    <w:rsid w:val="00AB1C8C"/>
    <w:rsid w:val="00AB3674"/>
    <w:rsid w:val="00AB40A2"/>
    <w:rsid w:val="00AB446C"/>
    <w:rsid w:val="00AC0F0A"/>
    <w:rsid w:val="00AC225F"/>
    <w:rsid w:val="00AC2A23"/>
    <w:rsid w:val="00AC73DA"/>
    <w:rsid w:val="00AD45AA"/>
    <w:rsid w:val="00AD4958"/>
    <w:rsid w:val="00AD4C61"/>
    <w:rsid w:val="00AE4980"/>
    <w:rsid w:val="00AE5712"/>
    <w:rsid w:val="00AF069C"/>
    <w:rsid w:val="00AF1843"/>
    <w:rsid w:val="00AF4FF7"/>
    <w:rsid w:val="00AF532A"/>
    <w:rsid w:val="00B02BEF"/>
    <w:rsid w:val="00B0430A"/>
    <w:rsid w:val="00B15296"/>
    <w:rsid w:val="00B173A6"/>
    <w:rsid w:val="00B17896"/>
    <w:rsid w:val="00B17FC2"/>
    <w:rsid w:val="00B20B17"/>
    <w:rsid w:val="00B20F29"/>
    <w:rsid w:val="00B21608"/>
    <w:rsid w:val="00B24C18"/>
    <w:rsid w:val="00B26E65"/>
    <w:rsid w:val="00B340EC"/>
    <w:rsid w:val="00B40BA8"/>
    <w:rsid w:val="00B4184B"/>
    <w:rsid w:val="00B41E3E"/>
    <w:rsid w:val="00B4298E"/>
    <w:rsid w:val="00B47C56"/>
    <w:rsid w:val="00B5079E"/>
    <w:rsid w:val="00B53764"/>
    <w:rsid w:val="00B60E80"/>
    <w:rsid w:val="00B62DA7"/>
    <w:rsid w:val="00B67510"/>
    <w:rsid w:val="00B71F8E"/>
    <w:rsid w:val="00B7347F"/>
    <w:rsid w:val="00B74532"/>
    <w:rsid w:val="00B745D6"/>
    <w:rsid w:val="00B849B0"/>
    <w:rsid w:val="00B85948"/>
    <w:rsid w:val="00B876A2"/>
    <w:rsid w:val="00B91236"/>
    <w:rsid w:val="00B9542A"/>
    <w:rsid w:val="00B966C3"/>
    <w:rsid w:val="00BA4D20"/>
    <w:rsid w:val="00BA512E"/>
    <w:rsid w:val="00BA5F5F"/>
    <w:rsid w:val="00BB3081"/>
    <w:rsid w:val="00BB4DD4"/>
    <w:rsid w:val="00BC35BE"/>
    <w:rsid w:val="00BC6C57"/>
    <w:rsid w:val="00BC7AA9"/>
    <w:rsid w:val="00BD347F"/>
    <w:rsid w:val="00BD34E8"/>
    <w:rsid w:val="00BE5E13"/>
    <w:rsid w:val="00BE63D6"/>
    <w:rsid w:val="00BF13F6"/>
    <w:rsid w:val="00BF389A"/>
    <w:rsid w:val="00BF5170"/>
    <w:rsid w:val="00BF5797"/>
    <w:rsid w:val="00C03E59"/>
    <w:rsid w:val="00C06A7C"/>
    <w:rsid w:val="00C07F9B"/>
    <w:rsid w:val="00C1277C"/>
    <w:rsid w:val="00C230F5"/>
    <w:rsid w:val="00C23779"/>
    <w:rsid w:val="00C23C1B"/>
    <w:rsid w:val="00C24A64"/>
    <w:rsid w:val="00C279F7"/>
    <w:rsid w:val="00C3272F"/>
    <w:rsid w:val="00C34284"/>
    <w:rsid w:val="00C349FA"/>
    <w:rsid w:val="00C433B4"/>
    <w:rsid w:val="00C4427C"/>
    <w:rsid w:val="00C54610"/>
    <w:rsid w:val="00C57151"/>
    <w:rsid w:val="00C57C37"/>
    <w:rsid w:val="00C619C7"/>
    <w:rsid w:val="00C62021"/>
    <w:rsid w:val="00C70AE9"/>
    <w:rsid w:val="00C82DEA"/>
    <w:rsid w:val="00C8344F"/>
    <w:rsid w:val="00C8394D"/>
    <w:rsid w:val="00C93934"/>
    <w:rsid w:val="00C964D6"/>
    <w:rsid w:val="00C96E70"/>
    <w:rsid w:val="00CA0EB2"/>
    <w:rsid w:val="00CA221A"/>
    <w:rsid w:val="00CB60D6"/>
    <w:rsid w:val="00CC12CC"/>
    <w:rsid w:val="00CC21D2"/>
    <w:rsid w:val="00CC6B97"/>
    <w:rsid w:val="00CC74FB"/>
    <w:rsid w:val="00CD33B5"/>
    <w:rsid w:val="00CE0CFB"/>
    <w:rsid w:val="00CE1B6A"/>
    <w:rsid w:val="00CE2044"/>
    <w:rsid w:val="00CE49C7"/>
    <w:rsid w:val="00CF5DB0"/>
    <w:rsid w:val="00D03F3E"/>
    <w:rsid w:val="00D04591"/>
    <w:rsid w:val="00D04B5F"/>
    <w:rsid w:val="00D060A6"/>
    <w:rsid w:val="00D0727D"/>
    <w:rsid w:val="00D13F33"/>
    <w:rsid w:val="00D20EEB"/>
    <w:rsid w:val="00D23EEA"/>
    <w:rsid w:val="00D2546C"/>
    <w:rsid w:val="00D25F11"/>
    <w:rsid w:val="00D4050E"/>
    <w:rsid w:val="00D43AD1"/>
    <w:rsid w:val="00D4604F"/>
    <w:rsid w:val="00D46A8E"/>
    <w:rsid w:val="00D46FF5"/>
    <w:rsid w:val="00D51021"/>
    <w:rsid w:val="00D6250A"/>
    <w:rsid w:val="00D6494A"/>
    <w:rsid w:val="00D651E6"/>
    <w:rsid w:val="00D65436"/>
    <w:rsid w:val="00D6701A"/>
    <w:rsid w:val="00D72B6E"/>
    <w:rsid w:val="00D75F38"/>
    <w:rsid w:val="00D76544"/>
    <w:rsid w:val="00D80516"/>
    <w:rsid w:val="00D81023"/>
    <w:rsid w:val="00D85119"/>
    <w:rsid w:val="00D85CD4"/>
    <w:rsid w:val="00D86EE7"/>
    <w:rsid w:val="00D91956"/>
    <w:rsid w:val="00D95141"/>
    <w:rsid w:val="00D97802"/>
    <w:rsid w:val="00DA0300"/>
    <w:rsid w:val="00DA1901"/>
    <w:rsid w:val="00DA40BE"/>
    <w:rsid w:val="00DA4F56"/>
    <w:rsid w:val="00DA6AFE"/>
    <w:rsid w:val="00DA7CC2"/>
    <w:rsid w:val="00DB1D3B"/>
    <w:rsid w:val="00DB3D27"/>
    <w:rsid w:val="00DB53EB"/>
    <w:rsid w:val="00DB75E2"/>
    <w:rsid w:val="00DC5C9E"/>
    <w:rsid w:val="00DD3F79"/>
    <w:rsid w:val="00DD4D31"/>
    <w:rsid w:val="00DE09EC"/>
    <w:rsid w:val="00DE4FDE"/>
    <w:rsid w:val="00DE53EF"/>
    <w:rsid w:val="00DE677F"/>
    <w:rsid w:val="00DE7F2D"/>
    <w:rsid w:val="00DF0321"/>
    <w:rsid w:val="00DF0955"/>
    <w:rsid w:val="00E1312E"/>
    <w:rsid w:val="00E14C68"/>
    <w:rsid w:val="00E151E2"/>
    <w:rsid w:val="00E237DF"/>
    <w:rsid w:val="00E3275A"/>
    <w:rsid w:val="00E3382F"/>
    <w:rsid w:val="00E3700C"/>
    <w:rsid w:val="00E410D9"/>
    <w:rsid w:val="00E442C7"/>
    <w:rsid w:val="00E618F5"/>
    <w:rsid w:val="00E61AE3"/>
    <w:rsid w:val="00E627C9"/>
    <w:rsid w:val="00E67D98"/>
    <w:rsid w:val="00E71A42"/>
    <w:rsid w:val="00E75960"/>
    <w:rsid w:val="00E76C2F"/>
    <w:rsid w:val="00E85D28"/>
    <w:rsid w:val="00E9165E"/>
    <w:rsid w:val="00E97455"/>
    <w:rsid w:val="00E97754"/>
    <w:rsid w:val="00EA417B"/>
    <w:rsid w:val="00EB11A6"/>
    <w:rsid w:val="00EB49C4"/>
    <w:rsid w:val="00EB5CD5"/>
    <w:rsid w:val="00EB6268"/>
    <w:rsid w:val="00EB7646"/>
    <w:rsid w:val="00EC0A98"/>
    <w:rsid w:val="00EC3BC3"/>
    <w:rsid w:val="00ED42E7"/>
    <w:rsid w:val="00EE0418"/>
    <w:rsid w:val="00EE0AC1"/>
    <w:rsid w:val="00EE19A3"/>
    <w:rsid w:val="00EF0BE1"/>
    <w:rsid w:val="00EF7AA6"/>
    <w:rsid w:val="00F01399"/>
    <w:rsid w:val="00F07793"/>
    <w:rsid w:val="00F07F56"/>
    <w:rsid w:val="00F12DDA"/>
    <w:rsid w:val="00F15320"/>
    <w:rsid w:val="00F15CAF"/>
    <w:rsid w:val="00F171F9"/>
    <w:rsid w:val="00F33D40"/>
    <w:rsid w:val="00F37F31"/>
    <w:rsid w:val="00F41D2B"/>
    <w:rsid w:val="00F43608"/>
    <w:rsid w:val="00F51E0D"/>
    <w:rsid w:val="00F56216"/>
    <w:rsid w:val="00F636FF"/>
    <w:rsid w:val="00F63FCE"/>
    <w:rsid w:val="00F645E6"/>
    <w:rsid w:val="00F65F76"/>
    <w:rsid w:val="00F707F4"/>
    <w:rsid w:val="00F71D78"/>
    <w:rsid w:val="00F757F3"/>
    <w:rsid w:val="00F77C85"/>
    <w:rsid w:val="00F810EE"/>
    <w:rsid w:val="00F8430A"/>
    <w:rsid w:val="00F8496A"/>
    <w:rsid w:val="00F8648A"/>
    <w:rsid w:val="00F867BE"/>
    <w:rsid w:val="00F9055E"/>
    <w:rsid w:val="00FA3230"/>
    <w:rsid w:val="00FA796A"/>
    <w:rsid w:val="00FB0B85"/>
    <w:rsid w:val="00FB278A"/>
    <w:rsid w:val="00FB79B2"/>
    <w:rsid w:val="00FC201E"/>
    <w:rsid w:val="00FC21E6"/>
    <w:rsid w:val="00FC5B1D"/>
    <w:rsid w:val="00FC5CC5"/>
    <w:rsid w:val="00FC6972"/>
    <w:rsid w:val="00FC6A4D"/>
    <w:rsid w:val="00FD11A5"/>
    <w:rsid w:val="00FD2036"/>
    <w:rsid w:val="00FD24EE"/>
    <w:rsid w:val="00FD2A0D"/>
    <w:rsid w:val="00FD366F"/>
    <w:rsid w:val="00FD6DCB"/>
    <w:rsid w:val="00FD6F6F"/>
    <w:rsid w:val="00FE1547"/>
    <w:rsid w:val="00FE29EF"/>
    <w:rsid w:val="00FF0FE8"/>
    <w:rsid w:val="00FF1748"/>
    <w:rsid w:val="00FF4458"/>
    <w:rsid w:val="00FF6171"/>
    <w:rsid w:val="012E30F2"/>
    <w:rsid w:val="013C671C"/>
    <w:rsid w:val="015679F2"/>
    <w:rsid w:val="01D7D3D7"/>
    <w:rsid w:val="0226EFB7"/>
    <w:rsid w:val="026C2275"/>
    <w:rsid w:val="02B99047"/>
    <w:rsid w:val="02C4C1BF"/>
    <w:rsid w:val="0300972C"/>
    <w:rsid w:val="031CE6B7"/>
    <w:rsid w:val="0320E4CE"/>
    <w:rsid w:val="0337DF19"/>
    <w:rsid w:val="035CBF47"/>
    <w:rsid w:val="0376E1BB"/>
    <w:rsid w:val="038BCC15"/>
    <w:rsid w:val="03AE5C79"/>
    <w:rsid w:val="03F6525D"/>
    <w:rsid w:val="0425E298"/>
    <w:rsid w:val="04621FB0"/>
    <w:rsid w:val="0481A101"/>
    <w:rsid w:val="04B4C5A1"/>
    <w:rsid w:val="04CCBF0E"/>
    <w:rsid w:val="0550B89F"/>
    <w:rsid w:val="057AAE8F"/>
    <w:rsid w:val="05C5DED6"/>
    <w:rsid w:val="05EB466E"/>
    <w:rsid w:val="0634A181"/>
    <w:rsid w:val="06EDF45E"/>
    <w:rsid w:val="076C5E49"/>
    <w:rsid w:val="08CB9121"/>
    <w:rsid w:val="08CFEA9E"/>
    <w:rsid w:val="09616060"/>
    <w:rsid w:val="0976FDF5"/>
    <w:rsid w:val="09B8299E"/>
    <w:rsid w:val="0A40B7C3"/>
    <w:rsid w:val="0AA9C182"/>
    <w:rsid w:val="0AE8155C"/>
    <w:rsid w:val="0B357A20"/>
    <w:rsid w:val="0C26A80A"/>
    <w:rsid w:val="0C5DEFF7"/>
    <w:rsid w:val="0CCFE468"/>
    <w:rsid w:val="0D5297B9"/>
    <w:rsid w:val="0DE35DB4"/>
    <w:rsid w:val="0E9D2743"/>
    <w:rsid w:val="0EE562F4"/>
    <w:rsid w:val="10048CAE"/>
    <w:rsid w:val="10A915B8"/>
    <w:rsid w:val="10C560F6"/>
    <w:rsid w:val="10CCB609"/>
    <w:rsid w:val="1134600F"/>
    <w:rsid w:val="120A99EF"/>
    <w:rsid w:val="1273684D"/>
    <w:rsid w:val="12F06998"/>
    <w:rsid w:val="133B01A4"/>
    <w:rsid w:val="1366C691"/>
    <w:rsid w:val="1369C5EF"/>
    <w:rsid w:val="13844EB1"/>
    <w:rsid w:val="13B7A622"/>
    <w:rsid w:val="13E8C6F1"/>
    <w:rsid w:val="13F87EE2"/>
    <w:rsid w:val="1458F452"/>
    <w:rsid w:val="152CD1F5"/>
    <w:rsid w:val="157DA6E6"/>
    <w:rsid w:val="1582EF44"/>
    <w:rsid w:val="16A9B87D"/>
    <w:rsid w:val="17017302"/>
    <w:rsid w:val="170DFDEC"/>
    <w:rsid w:val="17301B93"/>
    <w:rsid w:val="17894BFF"/>
    <w:rsid w:val="17CC7130"/>
    <w:rsid w:val="18008ECB"/>
    <w:rsid w:val="186C8880"/>
    <w:rsid w:val="1906CDDC"/>
    <w:rsid w:val="19F29416"/>
    <w:rsid w:val="1A9FC95F"/>
    <w:rsid w:val="1AB1D3C9"/>
    <w:rsid w:val="1AEBB0BA"/>
    <w:rsid w:val="1B30DFA6"/>
    <w:rsid w:val="1BCF9CC0"/>
    <w:rsid w:val="1CA60971"/>
    <w:rsid w:val="1CE4A671"/>
    <w:rsid w:val="1D4951E6"/>
    <w:rsid w:val="1D761C33"/>
    <w:rsid w:val="1D914766"/>
    <w:rsid w:val="1E6F092A"/>
    <w:rsid w:val="1F998855"/>
    <w:rsid w:val="1FA7153F"/>
    <w:rsid w:val="1FF63A1D"/>
    <w:rsid w:val="207855A8"/>
    <w:rsid w:val="2078F36B"/>
    <w:rsid w:val="2085FEF1"/>
    <w:rsid w:val="20F02636"/>
    <w:rsid w:val="216B98C1"/>
    <w:rsid w:val="21A0B7A7"/>
    <w:rsid w:val="22780C5E"/>
    <w:rsid w:val="23456FA5"/>
    <w:rsid w:val="236D2AEF"/>
    <w:rsid w:val="23742361"/>
    <w:rsid w:val="238D6589"/>
    <w:rsid w:val="23DE3A7A"/>
    <w:rsid w:val="23DF5741"/>
    <w:rsid w:val="243AF805"/>
    <w:rsid w:val="24844C60"/>
    <w:rsid w:val="24C2235C"/>
    <w:rsid w:val="24EF20DE"/>
    <w:rsid w:val="2514C94D"/>
    <w:rsid w:val="25269B9C"/>
    <w:rsid w:val="25B8115E"/>
    <w:rsid w:val="26183380"/>
    <w:rsid w:val="2652AD33"/>
    <w:rsid w:val="266AD971"/>
    <w:rsid w:val="2689F520"/>
    <w:rsid w:val="269BFA40"/>
    <w:rsid w:val="26CF1EE0"/>
    <w:rsid w:val="273B2116"/>
    <w:rsid w:val="28148AAA"/>
    <w:rsid w:val="2818ADF7"/>
    <w:rsid w:val="28FACC51"/>
    <w:rsid w:val="2917F4DD"/>
    <w:rsid w:val="298E0C9B"/>
    <w:rsid w:val="2A3D26F1"/>
    <w:rsid w:val="2A4829C1"/>
    <w:rsid w:val="2A9176CE"/>
    <w:rsid w:val="2B121D0B"/>
    <w:rsid w:val="2B7F3F3F"/>
    <w:rsid w:val="2B94E101"/>
    <w:rsid w:val="2BEDDEC0"/>
    <w:rsid w:val="2C06D572"/>
    <w:rsid w:val="2C20E453"/>
    <w:rsid w:val="2C4D67DD"/>
    <w:rsid w:val="2C597B63"/>
    <w:rsid w:val="2CE5F324"/>
    <w:rsid w:val="2E48238B"/>
    <w:rsid w:val="2E81B602"/>
    <w:rsid w:val="2EB3F0DE"/>
    <w:rsid w:val="2F51D05D"/>
    <w:rsid w:val="2F5D600D"/>
    <w:rsid w:val="2F7D7A4A"/>
    <w:rsid w:val="2FB005FE"/>
    <w:rsid w:val="2FE31611"/>
    <w:rsid w:val="2FFC5200"/>
    <w:rsid w:val="3014DE77"/>
    <w:rsid w:val="30E03AE2"/>
    <w:rsid w:val="30E90D37"/>
    <w:rsid w:val="30FFBC33"/>
    <w:rsid w:val="317905B7"/>
    <w:rsid w:val="31F15417"/>
    <w:rsid w:val="3217F7AA"/>
    <w:rsid w:val="3233A400"/>
    <w:rsid w:val="3282A6C3"/>
    <w:rsid w:val="32A96D6C"/>
    <w:rsid w:val="32D8A746"/>
    <w:rsid w:val="3352DC9B"/>
    <w:rsid w:val="33F1CE8E"/>
    <w:rsid w:val="343DEAC2"/>
    <w:rsid w:val="3448CA9D"/>
    <w:rsid w:val="345646CE"/>
    <w:rsid w:val="3478C714"/>
    <w:rsid w:val="34F538C1"/>
    <w:rsid w:val="34FC8DD4"/>
    <w:rsid w:val="351D799A"/>
    <w:rsid w:val="356B44C2"/>
    <w:rsid w:val="35C57E54"/>
    <w:rsid w:val="35C8804C"/>
    <w:rsid w:val="3630EEF8"/>
    <w:rsid w:val="3692829E"/>
    <w:rsid w:val="37071523"/>
    <w:rsid w:val="375CE242"/>
    <w:rsid w:val="377556AB"/>
    <w:rsid w:val="37D9CEEB"/>
    <w:rsid w:val="3821F7A0"/>
    <w:rsid w:val="38BA5AAA"/>
    <w:rsid w:val="391216DD"/>
    <w:rsid w:val="3922300D"/>
    <w:rsid w:val="39B6A4C4"/>
    <w:rsid w:val="39FB9BB3"/>
    <w:rsid w:val="39FBCE84"/>
    <w:rsid w:val="3A051ED8"/>
    <w:rsid w:val="3A1826C3"/>
    <w:rsid w:val="3A40C573"/>
    <w:rsid w:val="3A978EB1"/>
    <w:rsid w:val="3AB5049F"/>
    <w:rsid w:val="3AE73F4A"/>
    <w:rsid w:val="3B1409FB"/>
    <w:rsid w:val="3B65AB3D"/>
    <w:rsid w:val="3B6AD339"/>
    <w:rsid w:val="3BE1ACE4"/>
    <w:rsid w:val="3C144268"/>
    <w:rsid w:val="3C3D46EA"/>
    <w:rsid w:val="3C6E3D6C"/>
    <w:rsid w:val="3C6F9E7B"/>
    <w:rsid w:val="3C9548A9"/>
    <w:rsid w:val="3D3BD0AA"/>
    <w:rsid w:val="3D44AA1D"/>
    <w:rsid w:val="3D9164AB"/>
    <w:rsid w:val="3DDC01DE"/>
    <w:rsid w:val="3E882474"/>
    <w:rsid w:val="3EAC8C90"/>
    <w:rsid w:val="3EC4C5CF"/>
    <w:rsid w:val="3F59BBEB"/>
    <w:rsid w:val="3F604FC7"/>
    <w:rsid w:val="3F907572"/>
    <w:rsid w:val="406601C0"/>
    <w:rsid w:val="40C8323A"/>
    <w:rsid w:val="40EA9C2B"/>
    <w:rsid w:val="4133FF8D"/>
    <w:rsid w:val="4159FD88"/>
    <w:rsid w:val="41F8671E"/>
    <w:rsid w:val="422BBE8F"/>
    <w:rsid w:val="4234C03E"/>
    <w:rsid w:val="424B0E4F"/>
    <w:rsid w:val="42750B9C"/>
    <w:rsid w:val="42DFBF7C"/>
    <w:rsid w:val="42E9FF02"/>
    <w:rsid w:val="4355975B"/>
    <w:rsid w:val="435F6DF5"/>
    <w:rsid w:val="44059573"/>
    <w:rsid w:val="4451E175"/>
    <w:rsid w:val="4463B3C4"/>
    <w:rsid w:val="45C74019"/>
    <w:rsid w:val="469785AC"/>
    <w:rsid w:val="46C66517"/>
    <w:rsid w:val="4730CF07"/>
    <w:rsid w:val="485C6218"/>
    <w:rsid w:val="4866DF54"/>
    <w:rsid w:val="48748E56"/>
    <w:rsid w:val="490A2765"/>
    <w:rsid w:val="49104E83"/>
    <w:rsid w:val="495C9A85"/>
    <w:rsid w:val="497CD22A"/>
    <w:rsid w:val="4A2134E7"/>
    <w:rsid w:val="4A528887"/>
    <w:rsid w:val="4A5A76CB"/>
    <w:rsid w:val="4A94574D"/>
    <w:rsid w:val="4A950F6C"/>
    <w:rsid w:val="4AA82D6D"/>
    <w:rsid w:val="4AAE00CD"/>
    <w:rsid w:val="4ACB9F3A"/>
    <w:rsid w:val="4B70EB1C"/>
    <w:rsid w:val="4B906C6D"/>
    <w:rsid w:val="4B9DEAA6"/>
    <w:rsid w:val="4BF4E4AD"/>
    <w:rsid w:val="4CC6FB40"/>
    <w:rsid w:val="4CE022A2"/>
    <w:rsid w:val="4E108A57"/>
    <w:rsid w:val="4E2D7DFA"/>
    <w:rsid w:val="4ED97AD7"/>
    <w:rsid w:val="4F260DE8"/>
    <w:rsid w:val="5000AF11"/>
    <w:rsid w:val="504BCCEE"/>
    <w:rsid w:val="5079DFCC"/>
    <w:rsid w:val="5135C152"/>
    <w:rsid w:val="513EB908"/>
    <w:rsid w:val="51F34695"/>
    <w:rsid w:val="52662907"/>
    <w:rsid w:val="52C5AB21"/>
    <w:rsid w:val="52D048AE"/>
    <w:rsid w:val="534E6807"/>
    <w:rsid w:val="543250E9"/>
    <w:rsid w:val="546CCA9C"/>
    <w:rsid w:val="5478A89E"/>
    <w:rsid w:val="55283EEB"/>
    <w:rsid w:val="55696803"/>
    <w:rsid w:val="559A335C"/>
    <w:rsid w:val="55A1886F"/>
    <w:rsid w:val="566136C3"/>
    <w:rsid w:val="56D521EA"/>
    <w:rsid w:val="56F79893"/>
    <w:rsid w:val="570BD562"/>
    <w:rsid w:val="571D3E3C"/>
    <w:rsid w:val="573731FB"/>
    <w:rsid w:val="5770E217"/>
    <w:rsid w:val="579AE0A4"/>
    <w:rsid w:val="57DB057E"/>
    <w:rsid w:val="584EA3DB"/>
    <w:rsid w:val="58ABC708"/>
    <w:rsid w:val="58AEC5FD"/>
    <w:rsid w:val="5976D5DF"/>
    <w:rsid w:val="5A47FC10"/>
    <w:rsid w:val="5AC76CB2"/>
    <w:rsid w:val="5B2BE4F2"/>
    <w:rsid w:val="5B65F4A2"/>
    <w:rsid w:val="5BBBFBF6"/>
    <w:rsid w:val="5BD0FE03"/>
    <w:rsid w:val="5C21D2F4"/>
    <w:rsid w:val="5D08BACB"/>
    <w:rsid w:val="5D350443"/>
    <w:rsid w:val="5D3A0E6B"/>
    <w:rsid w:val="5DB229FA"/>
    <w:rsid w:val="5DB97F0D"/>
    <w:rsid w:val="5E1F9CDB"/>
    <w:rsid w:val="5E2B8F91"/>
    <w:rsid w:val="5E852657"/>
    <w:rsid w:val="5EDAF376"/>
    <w:rsid w:val="5EF9D0A2"/>
    <w:rsid w:val="5F13E54F"/>
    <w:rsid w:val="5F1A0C6D"/>
    <w:rsid w:val="5F9DA05C"/>
    <w:rsid w:val="5FE5C911"/>
    <w:rsid w:val="6024CBB3"/>
    <w:rsid w:val="60723050"/>
    <w:rsid w:val="60757A50"/>
    <w:rsid w:val="60A43C55"/>
    <w:rsid w:val="611009A8"/>
    <w:rsid w:val="617AA906"/>
    <w:rsid w:val="619A2A57"/>
    <w:rsid w:val="61FEA297"/>
    <w:rsid w:val="62129438"/>
    <w:rsid w:val="62709708"/>
    <w:rsid w:val="62D0B92A"/>
    <w:rsid w:val="630961DD"/>
    <w:rsid w:val="634A02AE"/>
    <w:rsid w:val="6388D27F"/>
    <w:rsid w:val="638C1348"/>
    <w:rsid w:val="638EF99D"/>
    <w:rsid w:val="641A4841"/>
    <w:rsid w:val="64A1A871"/>
    <w:rsid w:val="64B1E521"/>
    <w:rsid w:val="64D133A1"/>
    <w:rsid w:val="6545A173"/>
    <w:rsid w:val="65606706"/>
    <w:rsid w:val="657DD496"/>
    <w:rsid w:val="663E0B1E"/>
    <w:rsid w:val="668140D1"/>
    <w:rsid w:val="6739581E"/>
    <w:rsid w:val="67A029C4"/>
    <w:rsid w:val="67DC8E54"/>
    <w:rsid w:val="680FC4CF"/>
    <w:rsid w:val="684D66AB"/>
    <w:rsid w:val="6881D5BC"/>
    <w:rsid w:val="68F42330"/>
    <w:rsid w:val="690BD9EF"/>
    <w:rsid w:val="697DCE60"/>
    <w:rsid w:val="69F3E61E"/>
    <w:rsid w:val="6A92C3F1"/>
    <w:rsid w:val="6AFDE5C0"/>
    <w:rsid w:val="6B01D72A"/>
    <w:rsid w:val="6B0FDB18"/>
    <w:rsid w:val="6B61DEB6"/>
    <w:rsid w:val="6B9A3B2F"/>
    <w:rsid w:val="6BCAC7AA"/>
    <w:rsid w:val="6C7A2A74"/>
    <w:rsid w:val="6CAEB08C"/>
    <w:rsid w:val="6CBC5F8E"/>
    <w:rsid w:val="6CE406E6"/>
    <w:rsid w:val="6D734AEE"/>
    <w:rsid w:val="6DD49B05"/>
    <w:rsid w:val="6DDF1841"/>
    <w:rsid w:val="6E510CB2"/>
    <w:rsid w:val="6E7FD747"/>
    <w:rsid w:val="6EBC134C"/>
    <w:rsid w:val="6ED0B025"/>
    <w:rsid w:val="6FAE71E9"/>
    <w:rsid w:val="703238A9"/>
    <w:rsid w:val="70D12A9C"/>
    <w:rsid w:val="7135A2DC"/>
    <w:rsid w:val="719FF914"/>
    <w:rsid w:val="71DABBED"/>
    <w:rsid w:val="71F84E39"/>
    <w:rsid w:val="729D3863"/>
    <w:rsid w:val="72C62CB3"/>
    <w:rsid w:val="73514886"/>
    <w:rsid w:val="73AF8FF2"/>
    <w:rsid w:val="740DC080"/>
    <w:rsid w:val="740E7685"/>
    <w:rsid w:val="7415E2E8"/>
    <w:rsid w:val="7666045B"/>
    <w:rsid w:val="76A07E0E"/>
    <w:rsid w:val="77A3E841"/>
    <w:rsid w:val="77EF6CFD"/>
    <w:rsid w:val="781D31C5"/>
    <w:rsid w:val="78EC4963"/>
    <w:rsid w:val="79131FC7"/>
    <w:rsid w:val="7968C4AD"/>
    <w:rsid w:val="7972941C"/>
    <w:rsid w:val="797341E9"/>
    <w:rsid w:val="7A24062B"/>
    <w:rsid w:val="7A31825C"/>
    <w:rsid w:val="7A65D7F4"/>
    <w:rsid w:val="7AB57BED"/>
    <w:rsid w:val="7AC2F81E"/>
    <w:rsid w:val="7B0DE562"/>
    <w:rsid w:val="7B27705E"/>
    <w:rsid w:val="7B6B8ED8"/>
    <w:rsid w:val="7B879280"/>
    <w:rsid w:val="7BAB044D"/>
    <w:rsid w:val="7BB8B34F"/>
    <w:rsid w:val="7C8A23C8"/>
    <w:rsid w:val="7CAC42E4"/>
    <w:rsid w:val="7D616964"/>
    <w:rsid w:val="7D9A1217"/>
    <w:rsid w:val="7DD8E473"/>
    <w:rsid w:val="7E34ADEC"/>
    <w:rsid w:val="7EB11F99"/>
    <w:rsid w:val="7ECD3C53"/>
    <w:rsid w:val="7F61E3DB"/>
    <w:rsid w:val="7FADEBB9"/>
    <w:rsid w:val="7FC65C1B"/>
    <w:rsid w:val="7FE1D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E40A16"/>
  <w14:defaultImageDpi w14:val="32767"/>
  <w15:chartTrackingRefBased/>
  <w15:docId w15:val="{5BCCFDD7-5AF7-4C95-B8F3-6F76B16D9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0EB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0EB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0EB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0EB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0EB2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0EB2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0EB2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0EB2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E2C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2CE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D2F35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171EAF"/>
    <w:rPr>
      <w:rFonts w:ascii="Arial" w:hAnsi="Arial"/>
      <w:szCs w:val="22"/>
    </w:rPr>
  </w:style>
  <w:style w:type="paragraph" w:customStyle="1" w:styleId="xmsonospacing">
    <w:name w:val="x_msonospacing"/>
    <w:basedOn w:val="Normal"/>
    <w:rsid w:val="00171EA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B876A2"/>
    <w:pPr>
      <w:ind w:left="720"/>
      <w:contextualSpacing/>
    </w:pPr>
  </w:style>
  <w:style w:type="character" w:customStyle="1" w:styleId="normaltextrun">
    <w:name w:val="normaltextrun"/>
    <w:basedOn w:val="DefaultParagraphFont"/>
    <w:rsid w:val="00D2546C"/>
  </w:style>
  <w:style w:type="character" w:customStyle="1" w:styleId="eop">
    <w:name w:val="eop"/>
    <w:basedOn w:val="DefaultParagraphFont"/>
    <w:rsid w:val="00D2546C"/>
  </w:style>
  <w:style w:type="paragraph" w:styleId="Revision">
    <w:name w:val="Revision"/>
    <w:hidden/>
    <w:uiPriority w:val="99"/>
    <w:semiHidden/>
    <w:rsid w:val="002D7560"/>
  </w:style>
  <w:style w:type="paragraph" w:styleId="Bibliography">
    <w:name w:val="Bibliography"/>
    <w:basedOn w:val="Normal"/>
    <w:next w:val="Normal"/>
    <w:uiPriority w:val="37"/>
    <w:semiHidden/>
    <w:unhideWhenUsed/>
    <w:rsid w:val="00CA0EB2"/>
  </w:style>
  <w:style w:type="paragraph" w:styleId="BlockText">
    <w:name w:val="Block Text"/>
    <w:basedOn w:val="Normal"/>
    <w:uiPriority w:val="99"/>
    <w:semiHidden/>
    <w:unhideWhenUsed/>
    <w:rsid w:val="00CA0EB2"/>
    <w:pPr>
      <w:pBdr>
        <w:top w:val="single" w:sz="2" w:space="10" w:color="4472C4" w:themeColor="accent1"/>
        <w:left w:val="single" w:sz="2" w:space="10" w:color="4472C4" w:themeColor="accent1"/>
        <w:bottom w:val="single" w:sz="2" w:space="10" w:color="4472C4" w:themeColor="accent1"/>
        <w:right w:val="single" w:sz="2" w:space="10" w:color="4472C4" w:themeColor="accent1"/>
      </w:pBdr>
      <w:ind w:left="1152" w:right="1152"/>
    </w:pPr>
    <w:rPr>
      <w:rFonts w:eastAsiaTheme="minorEastAsia"/>
      <w:i/>
      <w:iCs/>
      <w:color w:val="4472C4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CA0EB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A0EB2"/>
  </w:style>
  <w:style w:type="paragraph" w:styleId="BodyText2">
    <w:name w:val="Body Text 2"/>
    <w:basedOn w:val="Normal"/>
    <w:link w:val="BodyText2Char"/>
    <w:uiPriority w:val="99"/>
    <w:semiHidden/>
    <w:unhideWhenUsed/>
    <w:rsid w:val="00CA0EB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A0EB2"/>
  </w:style>
  <w:style w:type="paragraph" w:styleId="BodyText3">
    <w:name w:val="Body Text 3"/>
    <w:basedOn w:val="Normal"/>
    <w:link w:val="BodyText3Char"/>
    <w:uiPriority w:val="99"/>
    <w:semiHidden/>
    <w:unhideWhenUsed/>
    <w:rsid w:val="00CA0EB2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A0EB2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CA0EB2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CA0EB2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A0EB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A0EB2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CA0EB2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CA0EB2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CA0EB2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A0EB2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A0EB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A0EB2"/>
    <w:rPr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A0EB2"/>
    <w:pPr>
      <w:spacing w:after="200"/>
    </w:pPr>
    <w:rPr>
      <w:i/>
      <w:iCs/>
      <w:color w:val="44546A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CA0EB2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CA0EB2"/>
  </w:style>
  <w:style w:type="paragraph" w:styleId="Date">
    <w:name w:val="Date"/>
    <w:basedOn w:val="Normal"/>
    <w:next w:val="Normal"/>
    <w:link w:val="DateChar"/>
    <w:uiPriority w:val="99"/>
    <w:semiHidden/>
    <w:unhideWhenUsed/>
    <w:rsid w:val="00CA0EB2"/>
  </w:style>
  <w:style w:type="character" w:customStyle="1" w:styleId="DateChar">
    <w:name w:val="Date Char"/>
    <w:basedOn w:val="DefaultParagraphFont"/>
    <w:link w:val="Date"/>
    <w:uiPriority w:val="99"/>
    <w:semiHidden/>
    <w:rsid w:val="00CA0EB2"/>
  </w:style>
  <w:style w:type="paragraph" w:styleId="DocumentMap">
    <w:name w:val="Document Map"/>
    <w:basedOn w:val="Normal"/>
    <w:link w:val="DocumentMapChar"/>
    <w:uiPriority w:val="99"/>
    <w:semiHidden/>
    <w:unhideWhenUsed/>
    <w:rsid w:val="00CA0EB2"/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A0EB2"/>
    <w:rPr>
      <w:rFonts w:ascii="Segoe UI" w:hAnsi="Segoe UI" w:cs="Segoe U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CA0EB2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CA0EB2"/>
  </w:style>
  <w:style w:type="paragraph" w:styleId="EndnoteText">
    <w:name w:val="endnote text"/>
    <w:basedOn w:val="Normal"/>
    <w:link w:val="EndnoteTextChar"/>
    <w:uiPriority w:val="99"/>
    <w:semiHidden/>
    <w:unhideWhenUsed/>
    <w:rsid w:val="00CA0EB2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A0EB2"/>
    <w:rPr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CA0EB2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rsid w:val="00CA0EB2"/>
    <w:rPr>
      <w:rFonts w:asciiTheme="majorHAnsi" w:eastAsiaTheme="majorEastAsia" w:hAnsiTheme="majorHAnsi" w:cstheme="majorBidi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A0EB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A0EB2"/>
    <w:rPr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0EB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0EB2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0EB2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0EB2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0EB2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0EB2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0EB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0EB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CA0EB2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CA0EB2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A0EB2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A0EB2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uiPriority w:val="99"/>
    <w:semiHidden/>
    <w:unhideWhenUsed/>
    <w:rsid w:val="00CA0EB2"/>
    <w:pPr>
      <w:ind w:left="240" w:hanging="240"/>
    </w:pPr>
  </w:style>
  <w:style w:type="paragraph" w:styleId="Index2">
    <w:name w:val="index 2"/>
    <w:basedOn w:val="Normal"/>
    <w:next w:val="Normal"/>
    <w:uiPriority w:val="99"/>
    <w:semiHidden/>
    <w:unhideWhenUsed/>
    <w:rsid w:val="00CA0EB2"/>
    <w:pPr>
      <w:ind w:left="480" w:hanging="240"/>
    </w:pPr>
  </w:style>
  <w:style w:type="paragraph" w:styleId="Index3">
    <w:name w:val="index 3"/>
    <w:basedOn w:val="Normal"/>
    <w:next w:val="Normal"/>
    <w:uiPriority w:val="99"/>
    <w:semiHidden/>
    <w:unhideWhenUsed/>
    <w:rsid w:val="00CA0EB2"/>
    <w:pPr>
      <w:ind w:left="720" w:hanging="240"/>
    </w:pPr>
  </w:style>
  <w:style w:type="paragraph" w:styleId="Index4">
    <w:name w:val="index 4"/>
    <w:basedOn w:val="Normal"/>
    <w:next w:val="Normal"/>
    <w:uiPriority w:val="99"/>
    <w:semiHidden/>
    <w:unhideWhenUsed/>
    <w:rsid w:val="00CA0EB2"/>
    <w:pPr>
      <w:ind w:left="960" w:hanging="240"/>
    </w:pPr>
  </w:style>
  <w:style w:type="paragraph" w:styleId="Index5">
    <w:name w:val="index 5"/>
    <w:basedOn w:val="Normal"/>
    <w:next w:val="Normal"/>
    <w:uiPriority w:val="99"/>
    <w:semiHidden/>
    <w:unhideWhenUsed/>
    <w:rsid w:val="00CA0EB2"/>
    <w:pPr>
      <w:ind w:left="1200" w:hanging="240"/>
    </w:pPr>
  </w:style>
  <w:style w:type="paragraph" w:styleId="Index6">
    <w:name w:val="index 6"/>
    <w:basedOn w:val="Normal"/>
    <w:next w:val="Normal"/>
    <w:uiPriority w:val="99"/>
    <w:semiHidden/>
    <w:unhideWhenUsed/>
    <w:rsid w:val="00CA0EB2"/>
    <w:pPr>
      <w:ind w:left="1440" w:hanging="240"/>
    </w:pPr>
  </w:style>
  <w:style w:type="paragraph" w:styleId="Index7">
    <w:name w:val="index 7"/>
    <w:basedOn w:val="Normal"/>
    <w:next w:val="Normal"/>
    <w:uiPriority w:val="99"/>
    <w:semiHidden/>
    <w:unhideWhenUsed/>
    <w:rsid w:val="00CA0EB2"/>
    <w:pPr>
      <w:ind w:left="1680" w:hanging="240"/>
    </w:pPr>
  </w:style>
  <w:style w:type="paragraph" w:styleId="Index8">
    <w:name w:val="index 8"/>
    <w:basedOn w:val="Normal"/>
    <w:next w:val="Normal"/>
    <w:uiPriority w:val="99"/>
    <w:semiHidden/>
    <w:unhideWhenUsed/>
    <w:rsid w:val="00CA0EB2"/>
    <w:pPr>
      <w:ind w:left="1920" w:hanging="240"/>
    </w:pPr>
  </w:style>
  <w:style w:type="paragraph" w:styleId="Index9">
    <w:name w:val="index 9"/>
    <w:basedOn w:val="Normal"/>
    <w:next w:val="Normal"/>
    <w:uiPriority w:val="99"/>
    <w:semiHidden/>
    <w:unhideWhenUsed/>
    <w:rsid w:val="00CA0EB2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CA0EB2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0EB2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0EB2"/>
    <w:rPr>
      <w:i/>
      <w:iCs/>
      <w:color w:val="4472C4" w:themeColor="accent1"/>
    </w:rPr>
  </w:style>
  <w:style w:type="paragraph" w:styleId="List">
    <w:name w:val="List"/>
    <w:basedOn w:val="Normal"/>
    <w:uiPriority w:val="99"/>
    <w:semiHidden/>
    <w:unhideWhenUsed/>
    <w:rsid w:val="00CA0EB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CA0EB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CA0EB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CA0EB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CA0EB2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CA0EB2"/>
    <w:pPr>
      <w:numPr>
        <w:numId w:val="18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CA0EB2"/>
    <w:pPr>
      <w:numPr>
        <w:numId w:val="19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CA0EB2"/>
    <w:pPr>
      <w:numPr>
        <w:numId w:val="20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CA0EB2"/>
    <w:pPr>
      <w:numPr>
        <w:numId w:val="21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CA0EB2"/>
    <w:pPr>
      <w:numPr>
        <w:numId w:val="22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CA0EB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CA0EB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CA0EB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CA0EB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CA0EB2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CA0EB2"/>
    <w:pPr>
      <w:numPr>
        <w:numId w:val="23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CA0EB2"/>
    <w:pPr>
      <w:numPr>
        <w:numId w:val="24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CA0EB2"/>
    <w:pPr>
      <w:numPr>
        <w:numId w:val="25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CA0EB2"/>
    <w:pPr>
      <w:numPr>
        <w:numId w:val="26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CA0EB2"/>
    <w:pPr>
      <w:numPr>
        <w:numId w:val="27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CA0EB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CA0EB2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CA0EB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CA0EB2"/>
    <w:rPr>
      <w:rFonts w:asciiTheme="majorHAnsi" w:eastAsiaTheme="majorEastAsia" w:hAnsiTheme="majorHAnsi" w:cstheme="majorBidi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CA0EB2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semiHidden/>
    <w:unhideWhenUsed/>
    <w:rsid w:val="00CA0EB2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CA0EB2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CA0EB2"/>
  </w:style>
  <w:style w:type="paragraph" w:styleId="PlainText">
    <w:name w:val="Plain Text"/>
    <w:basedOn w:val="Normal"/>
    <w:link w:val="PlainTextChar"/>
    <w:uiPriority w:val="99"/>
    <w:semiHidden/>
    <w:unhideWhenUsed/>
    <w:rsid w:val="00CA0EB2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A0EB2"/>
    <w:rPr>
      <w:rFonts w:ascii="Consolas" w:hAnsi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qFormat/>
    <w:rsid w:val="00CA0EB2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0EB2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CA0EB2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CA0EB2"/>
  </w:style>
  <w:style w:type="paragraph" w:styleId="Signature">
    <w:name w:val="Signature"/>
    <w:basedOn w:val="Normal"/>
    <w:link w:val="SignatureChar"/>
    <w:uiPriority w:val="99"/>
    <w:semiHidden/>
    <w:unhideWhenUsed/>
    <w:rsid w:val="00CA0EB2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CA0EB2"/>
  </w:style>
  <w:style w:type="paragraph" w:styleId="Subtitle">
    <w:name w:val="Subtitle"/>
    <w:basedOn w:val="Normal"/>
    <w:next w:val="Normal"/>
    <w:link w:val="SubtitleChar"/>
    <w:uiPriority w:val="11"/>
    <w:qFormat/>
    <w:rsid w:val="00CA0EB2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CA0EB2"/>
    <w:rPr>
      <w:rFonts w:eastAsiaTheme="minorEastAsia"/>
      <w:color w:val="5A5A5A" w:themeColor="text1" w:themeTint="A5"/>
      <w:spacing w:val="15"/>
      <w:sz w:val="22"/>
      <w:szCs w:val="22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CA0EB2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CA0EB2"/>
  </w:style>
  <w:style w:type="paragraph" w:styleId="Title">
    <w:name w:val="Title"/>
    <w:basedOn w:val="Normal"/>
    <w:next w:val="Normal"/>
    <w:link w:val="TitleChar"/>
    <w:uiPriority w:val="10"/>
    <w:qFormat/>
    <w:rsid w:val="00CA0EB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0E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AHeading">
    <w:name w:val="toa heading"/>
    <w:basedOn w:val="Normal"/>
    <w:next w:val="Normal"/>
    <w:uiPriority w:val="99"/>
    <w:semiHidden/>
    <w:unhideWhenUsed/>
    <w:rsid w:val="00CA0EB2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uiPriority w:val="39"/>
    <w:semiHidden/>
    <w:unhideWhenUsed/>
    <w:rsid w:val="00CA0EB2"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rsid w:val="00CA0EB2"/>
    <w:pPr>
      <w:spacing w:after="100"/>
      <w:ind w:left="240"/>
    </w:pPr>
  </w:style>
  <w:style w:type="paragraph" w:styleId="TOC3">
    <w:name w:val="toc 3"/>
    <w:basedOn w:val="Normal"/>
    <w:next w:val="Normal"/>
    <w:uiPriority w:val="39"/>
    <w:semiHidden/>
    <w:unhideWhenUsed/>
    <w:rsid w:val="00CA0EB2"/>
    <w:pPr>
      <w:spacing w:after="100"/>
      <w:ind w:left="480"/>
    </w:pPr>
  </w:style>
  <w:style w:type="paragraph" w:styleId="TOC4">
    <w:name w:val="toc 4"/>
    <w:basedOn w:val="Normal"/>
    <w:next w:val="Normal"/>
    <w:uiPriority w:val="39"/>
    <w:semiHidden/>
    <w:unhideWhenUsed/>
    <w:rsid w:val="00CA0EB2"/>
    <w:pPr>
      <w:spacing w:after="100"/>
      <w:ind w:left="720"/>
    </w:pPr>
  </w:style>
  <w:style w:type="paragraph" w:styleId="TOC5">
    <w:name w:val="toc 5"/>
    <w:basedOn w:val="Normal"/>
    <w:next w:val="Normal"/>
    <w:uiPriority w:val="39"/>
    <w:semiHidden/>
    <w:unhideWhenUsed/>
    <w:rsid w:val="00CA0EB2"/>
    <w:pPr>
      <w:spacing w:after="100"/>
      <w:ind w:left="960"/>
    </w:pPr>
  </w:style>
  <w:style w:type="paragraph" w:styleId="TOC6">
    <w:name w:val="toc 6"/>
    <w:basedOn w:val="Normal"/>
    <w:next w:val="Normal"/>
    <w:uiPriority w:val="39"/>
    <w:semiHidden/>
    <w:unhideWhenUsed/>
    <w:rsid w:val="00CA0EB2"/>
    <w:pPr>
      <w:spacing w:after="100"/>
      <w:ind w:left="1200"/>
    </w:pPr>
  </w:style>
  <w:style w:type="paragraph" w:styleId="TOC7">
    <w:name w:val="toc 7"/>
    <w:basedOn w:val="Normal"/>
    <w:next w:val="Normal"/>
    <w:uiPriority w:val="39"/>
    <w:semiHidden/>
    <w:unhideWhenUsed/>
    <w:rsid w:val="00CA0EB2"/>
    <w:pPr>
      <w:spacing w:after="100"/>
      <w:ind w:left="1440"/>
    </w:pPr>
  </w:style>
  <w:style w:type="paragraph" w:styleId="TOC8">
    <w:name w:val="toc 8"/>
    <w:basedOn w:val="Normal"/>
    <w:next w:val="Normal"/>
    <w:uiPriority w:val="39"/>
    <w:semiHidden/>
    <w:unhideWhenUsed/>
    <w:rsid w:val="00CA0EB2"/>
    <w:pPr>
      <w:spacing w:after="100"/>
      <w:ind w:left="1680"/>
    </w:pPr>
  </w:style>
  <w:style w:type="paragraph" w:styleId="TOC9">
    <w:name w:val="toc 9"/>
    <w:basedOn w:val="Normal"/>
    <w:next w:val="Normal"/>
    <w:uiPriority w:val="39"/>
    <w:semiHidden/>
    <w:unhideWhenUsed/>
    <w:rsid w:val="00CA0EB2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A0EB2"/>
    <w:pPr>
      <w:outlineLvl w:val="9"/>
    </w:pPr>
  </w:style>
  <w:style w:type="character" w:customStyle="1" w:styleId="y2iqfc">
    <w:name w:val="y2iqfc"/>
    <w:basedOn w:val="DefaultParagraphFont"/>
    <w:rsid w:val="005411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8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hwb.gov.wales/curriculum-for-wales/cross-curricular-skills-frameworks/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ece20dc-0d29-4254-a319-5ff0cdb992ff">
      <UserInfo>
        <DisplayName>Kelly Gipson</DisplayName>
        <AccountId>41</AccountId>
        <AccountType/>
      </UserInfo>
      <UserInfo>
        <DisplayName>Ian Jones</DisplayName>
        <AccountId>845</AccountId>
        <AccountType/>
      </UserInfo>
    </SharedWithUsers>
    <lcf76f155ced4ddcb4097134ff3c332f xmlns="4bebffc6-b3af-4121-a6f6-77b124c923cd">
      <Terms xmlns="http://schemas.microsoft.com/office/infopath/2007/PartnerControls"/>
    </lcf76f155ced4ddcb4097134ff3c332f>
    <TaxCatchAll xmlns="cece20dc-0d29-4254-a319-5ff0cdb992ff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D70858E908D64D8C22B7FFE4C7960A" ma:contentTypeVersion="15" ma:contentTypeDescription="Create a new document." ma:contentTypeScope="" ma:versionID="5c66791b473b10289fa125c374aabe0a">
  <xsd:schema xmlns:xsd="http://www.w3.org/2001/XMLSchema" xmlns:xs="http://www.w3.org/2001/XMLSchema" xmlns:p="http://schemas.microsoft.com/office/2006/metadata/properties" xmlns:ns2="4bebffc6-b3af-4121-a6f6-77b124c923cd" xmlns:ns3="cece20dc-0d29-4254-a319-5ff0cdb992ff" targetNamespace="http://schemas.microsoft.com/office/2006/metadata/properties" ma:root="true" ma:fieldsID="11fb10ae4d80033caeb455b1d11bf3ea" ns2:_="" ns3:_="">
    <xsd:import namespace="4bebffc6-b3af-4121-a6f6-77b124c923cd"/>
    <xsd:import namespace="cece20dc-0d29-4254-a319-5ff0cdb992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ebffc6-b3af-4121-a6f6-77b124c923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ce20dc-0d29-4254-a319-5ff0cdb992ff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c3e2a645-cc85-44ad-ad14-8ca1212209a2}" ma:internalName="TaxCatchAll" ma:showField="CatchAllData" ma:web="cece20dc-0d29-4254-a319-5ff0cdb992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80A1C28-86EB-4450-BADD-496E365A2DFA}">
  <ds:schemaRefs>
    <ds:schemaRef ds:uri="http://schemas.microsoft.com/office/2006/metadata/properties"/>
    <ds:schemaRef ds:uri="http://schemas.microsoft.com/office/infopath/2007/PartnerControls"/>
    <ds:schemaRef ds:uri="cece20dc-0d29-4254-a319-5ff0cdb992ff"/>
    <ds:schemaRef ds:uri="4bebffc6-b3af-4121-a6f6-77b124c923cd"/>
  </ds:schemaRefs>
</ds:datastoreItem>
</file>

<file path=customXml/itemProps2.xml><?xml version="1.0" encoding="utf-8"?>
<ds:datastoreItem xmlns:ds="http://schemas.openxmlformats.org/officeDocument/2006/customXml" ds:itemID="{EE799833-4246-40AA-9165-1E64F03088C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43A7AC7-0B69-45CD-A6AD-A155D65F94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ebffc6-b3af-4121-a6f6-77b124c923cd"/>
    <ds:schemaRef ds:uri="cece20dc-0d29-4254-a319-5ff0cdb992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58895EC-DA6E-47E7-A4FA-0E1B3794C1C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45</TotalTime>
  <Pages>3</Pages>
  <Words>543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Helen Williams (IEH)</cp:lastModifiedBy>
  <cp:revision>7</cp:revision>
  <cp:lastPrinted>2022-04-01T06:59:00Z</cp:lastPrinted>
  <dcterms:created xsi:type="dcterms:W3CDTF">2023-10-14T17:22:00Z</dcterms:created>
  <dcterms:modified xsi:type="dcterms:W3CDTF">2023-10-15T18:04:00Z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0x01010074D70858E908D64D8C22B7FFE4C7960A</vt:lpwstr>
  </property>
  <property fmtid="{D5CDD505-2E9C-101B-9397-08002B2CF9AE}" pid="3" name="MediaServiceImageTags">
    <vt:lpwstr/>
  </property>
</Properties>
</file>