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4334AD" w14:textId="77777777" w:rsidR="00746A83" w:rsidRDefault="00746A83" w:rsidP="00661CA6">
      <w:pPr>
        <w:rPr>
          <w:rStyle w:val="Strong"/>
        </w:rPr>
      </w:pPr>
    </w:p>
    <w:p w14:paraId="4B489C73" w14:textId="61ABE236" w:rsidR="00173943" w:rsidRDefault="00B069FD" w:rsidP="00661CA6">
      <w:pPr>
        <w:rPr>
          <w:rStyle w:val="Strong"/>
          <w:b w:val="0"/>
        </w:rPr>
      </w:pPr>
      <w:r w:rsidRPr="00E51E4B">
        <w:rPr>
          <w:rStyle w:val="Strong"/>
          <w:b w:val="0"/>
        </w:rPr>
        <w:t xml:space="preserve">In 1987 </w:t>
      </w:r>
      <w:r w:rsidR="0047751E" w:rsidRPr="00E51E4B">
        <w:rPr>
          <w:rStyle w:val="Strong"/>
          <w:b w:val="0"/>
        </w:rPr>
        <w:t xml:space="preserve">Motorola Engineers developed a new </w:t>
      </w:r>
      <w:r w:rsidR="00C15BE4">
        <w:rPr>
          <w:rStyle w:val="Strong"/>
          <w:b w:val="0"/>
        </w:rPr>
        <w:t xml:space="preserve">customer focused, </w:t>
      </w:r>
      <w:r w:rsidR="002B6B52">
        <w:rPr>
          <w:rStyle w:val="Strong"/>
          <w:b w:val="0"/>
        </w:rPr>
        <w:t>continuous improvement strategy, that would b</w:t>
      </w:r>
      <w:r w:rsidR="00A15586" w:rsidRPr="00E51E4B">
        <w:rPr>
          <w:rStyle w:val="Strong"/>
          <w:b w:val="0"/>
        </w:rPr>
        <w:t>ecome known as “Six Sigma”</w:t>
      </w:r>
      <w:r w:rsidR="0047751E" w:rsidRPr="00E51E4B">
        <w:rPr>
          <w:rStyle w:val="Strong"/>
          <w:b w:val="0"/>
        </w:rPr>
        <w:t xml:space="preserve"> that recorded “defects per million” instead of “defects per thousand”</w:t>
      </w:r>
      <w:r w:rsidR="002B6B52">
        <w:rPr>
          <w:rStyle w:val="Strong"/>
          <w:b w:val="0"/>
        </w:rPr>
        <w:t xml:space="preserve"> aiming to achieve </w:t>
      </w:r>
      <w:r w:rsidR="002B6B52" w:rsidRPr="002B6B52">
        <w:rPr>
          <w:rStyle w:val="Strong"/>
          <w:b w:val="0"/>
        </w:rPr>
        <w:t>3.4 defects per million opportunities in product design, production, and administrative process</w:t>
      </w:r>
      <w:r w:rsidR="002444E4" w:rsidRPr="002444E4">
        <w:rPr>
          <w:rStyle w:val="Strong"/>
          <w:b w:val="0"/>
        </w:rPr>
        <w:t>.</w:t>
      </w:r>
      <w:r w:rsidR="00A15586" w:rsidRPr="002444E4">
        <w:rPr>
          <w:rStyle w:val="Strong"/>
          <w:b w:val="0"/>
        </w:rPr>
        <w:t xml:space="preserve"> To achieve </w:t>
      </w:r>
      <w:r w:rsidR="001E42E0" w:rsidRPr="002444E4">
        <w:rPr>
          <w:rStyle w:val="Strong"/>
          <w:b w:val="0"/>
        </w:rPr>
        <w:t xml:space="preserve">this </w:t>
      </w:r>
      <w:r w:rsidR="00A56DA8" w:rsidRPr="002444E4">
        <w:rPr>
          <w:rStyle w:val="Strong"/>
          <w:b w:val="0"/>
        </w:rPr>
        <w:t>tools and methodology’s were developed including DMAIC and DMADV.</w:t>
      </w:r>
      <w:r w:rsidR="001E42E0" w:rsidRPr="002444E4">
        <w:rPr>
          <w:rStyle w:val="Strong"/>
          <w:b w:val="0"/>
        </w:rPr>
        <w:t xml:space="preserve"> </w:t>
      </w:r>
      <w:r w:rsidR="00395443" w:rsidRPr="002444E4">
        <w:rPr>
          <w:rStyle w:val="Strong"/>
          <w:b w:val="0"/>
        </w:rPr>
        <w:t>The secondary a</w:t>
      </w:r>
      <w:r w:rsidR="00395443" w:rsidRPr="00E51E4B">
        <w:rPr>
          <w:rStyle w:val="Strong"/>
          <w:b w:val="0"/>
        </w:rPr>
        <w:t xml:space="preserve">spect to be discussed </w:t>
      </w:r>
      <w:r w:rsidR="002444E4">
        <w:rPr>
          <w:rStyle w:val="Strong"/>
          <w:b w:val="0"/>
        </w:rPr>
        <w:t xml:space="preserve">is the </w:t>
      </w:r>
      <w:r w:rsidR="00395443" w:rsidRPr="00E51E4B">
        <w:rPr>
          <w:rStyle w:val="Strong"/>
          <w:b w:val="0"/>
        </w:rPr>
        <w:t xml:space="preserve">LEAN principle, this was pioneered by </w:t>
      </w:r>
      <w:r w:rsidR="00FC487F" w:rsidRPr="00E51E4B">
        <w:rPr>
          <w:rStyle w:val="Strong"/>
          <w:b w:val="0"/>
        </w:rPr>
        <w:t xml:space="preserve">The Toyota Company in the 1940’s with the intended goal to reduce waste, and adding customer defined value in the </w:t>
      </w:r>
      <w:r w:rsidR="00FC487F" w:rsidRPr="00596FCA">
        <w:rPr>
          <w:rStyle w:val="Strong"/>
          <w:b w:val="0"/>
        </w:rPr>
        <w:t>manufacturing process.</w:t>
      </w:r>
      <w:r w:rsidR="001E42E0" w:rsidRPr="00596FCA">
        <w:rPr>
          <w:rStyle w:val="Strong"/>
          <w:b w:val="0"/>
        </w:rPr>
        <w:t xml:space="preserve"> The key principles of Lean as defined by </w:t>
      </w:r>
      <w:proofErr w:type="spellStart"/>
      <w:r w:rsidR="001E42E0" w:rsidRPr="00596FCA">
        <w:rPr>
          <w:rStyle w:val="Strong"/>
          <w:b w:val="0"/>
        </w:rPr>
        <w:t>Womak</w:t>
      </w:r>
      <w:proofErr w:type="spellEnd"/>
      <w:r w:rsidR="001E42E0" w:rsidRPr="00596FCA">
        <w:rPr>
          <w:rStyle w:val="Strong"/>
          <w:b w:val="0"/>
        </w:rPr>
        <w:t xml:space="preserve"> </w:t>
      </w:r>
      <w:r w:rsidR="00596FCA">
        <w:rPr>
          <w:rStyle w:val="Strong"/>
          <w:b w:val="0"/>
        </w:rPr>
        <w:t xml:space="preserve">and </w:t>
      </w:r>
      <w:r w:rsidR="001E42E0" w:rsidRPr="00596FCA">
        <w:rPr>
          <w:rStyle w:val="Strong"/>
          <w:b w:val="0"/>
        </w:rPr>
        <w:t xml:space="preserve"> Jones</w:t>
      </w:r>
      <w:r w:rsidR="00596FCA">
        <w:rPr>
          <w:rStyle w:val="FootnoteReference"/>
          <w:bCs/>
        </w:rPr>
        <w:footnoteReference w:id="1"/>
      </w:r>
      <w:r w:rsidR="001E42E0" w:rsidRPr="00596FCA">
        <w:rPr>
          <w:rStyle w:val="Strong"/>
          <w:b w:val="0"/>
        </w:rPr>
        <w:t xml:space="preserve"> are</w:t>
      </w:r>
      <w:r w:rsidR="002444E4" w:rsidRPr="00596FCA">
        <w:rPr>
          <w:rStyle w:val="Strong"/>
          <w:b w:val="0"/>
        </w:rPr>
        <w:t xml:space="preserve"> </w:t>
      </w:r>
      <w:r w:rsidR="001E42E0" w:rsidRPr="00596FCA">
        <w:rPr>
          <w:rStyle w:val="Strong"/>
          <w:b w:val="0"/>
        </w:rPr>
        <w:t xml:space="preserve"> </w:t>
      </w:r>
      <w:bookmarkStart w:id="0" w:name="_GoBack"/>
      <w:bookmarkEnd w:id="0"/>
      <w:r w:rsidR="001E42E0" w:rsidRPr="00596FCA">
        <w:rPr>
          <w:rStyle w:val="Strong"/>
          <w:b w:val="0"/>
        </w:rPr>
        <w:t>define the value, map the value stream, make the process flow, pull from the customer and work towards perfection.</w:t>
      </w:r>
      <w:r w:rsidR="001E42E0" w:rsidRPr="00E51E4B">
        <w:rPr>
          <w:rStyle w:val="Strong"/>
          <w:b w:val="0"/>
        </w:rPr>
        <w:t xml:space="preserve"> Throughout this essay the key methodologies and principles of both systems will be examined and critiqued while applying them to the actual workplace environment, </w:t>
      </w:r>
      <w:r w:rsidR="001E42E0" w:rsidRPr="002444E4">
        <w:rPr>
          <w:rStyle w:val="Strong"/>
          <w:b w:val="0"/>
        </w:rPr>
        <w:t>in th</w:t>
      </w:r>
      <w:r w:rsidR="002444E4" w:rsidRPr="002444E4">
        <w:rPr>
          <w:rStyle w:val="Strong"/>
          <w:b w:val="0"/>
        </w:rPr>
        <w:t>is</w:t>
      </w:r>
      <w:r w:rsidR="001E42E0" w:rsidRPr="002444E4">
        <w:rPr>
          <w:rStyle w:val="Strong"/>
          <w:b w:val="0"/>
        </w:rPr>
        <w:t xml:space="preserve"> case Cold Rolled Products in TATA steel Port Talbot. </w:t>
      </w:r>
      <w:r w:rsidR="00173943" w:rsidRPr="002444E4">
        <w:rPr>
          <w:rStyle w:val="Strong"/>
          <w:b w:val="0"/>
        </w:rPr>
        <w:t xml:space="preserve"> </w:t>
      </w:r>
      <w:r w:rsidR="001F3E2A" w:rsidRPr="002444E4">
        <w:rPr>
          <w:rStyle w:val="Strong"/>
          <w:b w:val="0"/>
        </w:rPr>
        <w:t>Firstly Six Sigma will be examined</w:t>
      </w:r>
      <w:r w:rsidR="00182ACB">
        <w:rPr>
          <w:rStyle w:val="Strong"/>
          <w:b w:val="0"/>
        </w:rPr>
        <w:t xml:space="preserve"> further</w:t>
      </w:r>
      <w:r w:rsidR="00173943">
        <w:rPr>
          <w:rStyle w:val="Strong"/>
          <w:b w:val="0"/>
        </w:rPr>
        <w:t xml:space="preserve"> to </w:t>
      </w:r>
      <w:r w:rsidR="00173943" w:rsidRPr="002444E4">
        <w:rPr>
          <w:rStyle w:val="Strong"/>
          <w:b w:val="0"/>
        </w:rPr>
        <w:t>under</w:t>
      </w:r>
      <w:r w:rsidR="002444E4" w:rsidRPr="002444E4">
        <w:rPr>
          <w:rStyle w:val="Strong"/>
          <w:b w:val="0"/>
        </w:rPr>
        <w:t xml:space="preserve">stand </w:t>
      </w:r>
      <w:r w:rsidR="00173943" w:rsidRPr="002444E4">
        <w:rPr>
          <w:rStyle w:val="Strong"/>
          <w:b w:val="0"/>
        </w:rPr>
        <w:t>how the</w:t>
      </w:r>
      <w:r w:rsidR="00173943">
        <w:rPr>
          <w:rStyle w:val="Strong"/>
          <w:b w:val="0"/>
        </w:rPr>
        <w:t xml:space="preserve"> principles became a global staple in business. </w:t>
      </w:r>
    </w:p>
    <w:p w14:paraId="3BA6CC2F" w14:textId="77777777" w:rsidR="00173943" w:rsidRDefault="00173943" w:rsidP="00661CA6">
      <w:pPr>
        <w:rPr>
          <w:rStyle w:val="Strong"/>
          <w:b w:val="0"/>
        </w:rPr>
      </w:pPr>
    </w:p>
    <w:p w14:paraId="08F3E9D7" w14:textId="47F0EA41" w:rsidR="008A38FF" w:rsidRPr="00B27CEA" w:rsidRDefault="000C0415" w:rsidP="00661CA6">
      <w:pPr>
        <w:rPr>
          <w:rStyle w:val="Strong"/>
          <w:b w:val="0"/>
        </w:rPr>
      </w:pPr>
      <w:r w:rsidRPr="00B27CEA">
        <w:rPr>
          <w:rStyle w:val="Strong"/>
          <w:b w:val="0"/>
        </w:rPr>
        <w:t xml:space="preserve">Mikel Harry and Richard Schroeder, </w:t>
      </w:r>
      <w:r w:rsidR="008A38FF">
        <w:rPr>
          <w:rStyle w:val="Strong"/>
          <w:b w:val="0"/>
        </w:rPr>
        <w:t xml:space="preserve">state that Six Sigma is </w:t>
      </w:r>
      <w:r w:rsidRPr="00596FCA">
        <w:rPr>
          <w:rStyle w:val="Strong"/>
          <w:b w:val="0"/>
          <w:i/>
        </w:rPr>
        <w:t xml:space="preserve">"a business process that allows companies to drastically improve their bottom line by designing and monitoring everyday business activities in ways that minimize waste and resources while increasing customer satisfaction </w:t>
      </w:r>
      <w:r w:rsidR="008A38FF" w:rsidRPr="00596FCA">
        <w:rPr>
          <w:rStyle w:val="FootnoteReference"/>
          <w:bCs/>
          <w:i/>
        </w:rPr>
        <w:footnoteReference w:id="2"/>
      </w:r>
      <w:r w:rsidRPr="00596FCA">
        <w:rPr>
          <w:rStyle w:val="Strong"/>
          <w:b w:val="0"/>
          <w:i/>
        </w:rPr>
        <w:t xml:space="preserve">."  </w:t>
      </w:r>
      <w:r w:rsidR="000947FC">
        <w:rPr>
          <w:rStyle w:val="Strong"/>
          <w:b w:val="0"/>
        </w:rPr>
        <w:t xml:space="preserve">This </w:t>
      </w:r>
      <w:r w:rsidR="000947FC" w:rsidRPr="002444E4">
        <w:rPr>
          <w:rStyle w:val="Strong"/>
          <w:b w:val="0"/>
        </w:rPr>
        <w:t>is evident from</w:t>
      </w:r>
      <w:r w:rsidR="00025094" w:rsidRPr="002444E4">
        <w:rPr>
          <w:rStyle w:val="Strong"/>
          <w:b w:val="0"/>
        </w:rPr>
        <w:t xml:space="preserve"> the numerous companies that adopted the principle after Motorola pioneered </w:t>
      </w:r>
      <w:r w:rsidR="002444E4" w:rsidRPr="002444E4">
        <w:rPr>
          <w:rStyle w:val="Strong"/>
          <w:b w:val="0"/>
        </w:rPr>
        <w:t>i</w:t>
      </w:r>
      <w:r w:rsidR="00025094" w:rsidRPr="002444E4">
        <w:rPr>
          <w:rStyle w:val="Strong"/>
          <w:b w:val="0"/>
        </w:rPr>
        <w:t>t,</w:t>
      </w:r>
      <w:r w:rsidR="002444E4" w:rsidRPr="002444E4">
        <w:rPr>
          <w:rStyle w:val="Strong"/>
          <w:b w:val="0"/>
        </w:rPr>
        <w:t xml:space="preserve"> </w:t>
      </w:r>
      <w:r w:rsidR="00025094" w:rsidRPr="002444E4">
        <w:rPr>
          <w:rStyle w:val="Strong"/>
          <w:b w:val="0"/>
        </w:rPr>
        <w:t xml:space="preserve">most notably General </w:t>
      </w:r>
      <w:r w:rsidR="002444E4" w:rsidRPr="002444E4">
        <w:rPr>
          <w:rStyle w:val="Strong"/>
          <w:b w:val="0"/>
        </w:rPr>
        <w:t>E</w:t>
      </w:r>
      <w:r w:rsidR="00025094" w:rsidRPr="002444E4">
        <w:rPr>
          <w:rStyle w:val="Strong"/>
          <w:b w:val="0"/>
        </w:rPr>
        <w:t xml:space="preserve">lectric who reports savings of up to $1 billion over a course of 5 years crediting </w:t>
      </w:r>
      <w:r w:rsidR="002444E4" w:rsidRPr="002444E4">
        <w:rPr>
          <w:rStyle w:val="Strong"/>
          <w:b w:val="0"/>
        </w:rPr>
        <w:t>S</w:t>
      </w:r>
      <w:r w:rsidR="00025094" w:rsidRPr="002444E4">
        <w:rPr>
          <w:rStyle w:val="Strong"/>
          <w:b w:val="0"/>
        </w:rPr>
        <w:t xml:space="preserve">ix </w:t>
      </w:r>
      <w:r w:rsidR="002444E4" w:rsidRPr="002444E4">
        <w:rPr>
          <w:rStyle w:val="Strong"/>
          <w:b w:val="0"/>
        </w:rPr>
        <w:t>S</w:t>
      </w:r>
      <w:r w:rsidR="00025094" w:rsidRPr="002444E4">
        <w:rPr>
          <w:rStyle w:val="Strong"/>
          <w:b w:val="0"/>
        </w:rPr>
        <w:t>igma as the</w:t>
      </w:r>
      <w:r w:rsidR="00025094">
        <w:rPr>
          <w:rStyle w:val="Strong"/>
          <w:b w:val="0"/>
        </w:rPr>
        <w:t xml:space="preserve"> driving force behind these results, </w:t>
      </w:r>
      <w:r w:rsidR="00697286">
        <w:rPr>
          <w:rStyle w:val="Strong"/>
          <w:b w:val="0"/>
        </w:rPr>
        <w:t xml:space="preserve">as a result of this many companies, within different sectors  adopted the principles as it was believed to be </w:t>
      </w:r>
      <w:r w:rsidR="00697286" w:rsidRPr="00596FCA">
        <w:rPr>
          <w:rStyle w:val="Strong"/>
          <w:b w:val="0"/>
          <w:i/>
        </w:rPr>
        <w:t>“a strategic approach that works across all processes, products, company functions and industries</w:t>
      </w:r>
      <w:r w:rsidR="00697286" w:rsidRPr="00596FCA">
        <w:rPr>
          <w:rStyle w:val="FootnoteReference"/>
          <w:bCs/>
          <w:i/>
        </w:rPr>
        <w:footnoteReference w:id="3"/>
      </w:r>
      <w:r w:rsidR="00697286" w:rsidRPr="00596FCA">
        <w:rPr>
          <w:rStyle w:val="Strong"/>
          <w:b w:val="0"/>
          <w:i/>
        </w:rPr>
        <w:t>”</w:t>
      </w:r>
      <w:r w:rsidR="00697286">
        <w:rPr>
          <w:rStyle w:val="Strong"/>
          <w:b w:val="0"/>
        </w:rPr>
        <w:t xml:space="preserve"> that </w:t>
      </w:r>
      <w:r w:rsidR="002444E4">
        <w:rPr>
          <w:rStyle w:val="Strong"/>
          <w:b w:val="0"/>
        </w:rPr>
        <w:t xml:space="preserve">in turn leads to </w:t>
      </w:r>
      <w:r w:rsidR="00697286">
        <w:rPr>
          <w:rStyle w:val="Strong"/>
          <w:b w:val="0"/>
        </w:rPr>
        <w:t>“</w:t>
      </w:r>
      <w:r w:rsidR="00697286" w:rsidRPr="00697286">
        <w:rPr>
          <w:rStyle w:val="Strong"/>
          <w:b w:val="0"/>
        </w:rPr>
        <w:t>enhancing bottom lines based on factual decision making</w:t>
      </w:r>
      <w:r w:rsidR="00697286">
        <w:rPr>
          <w:rStyle w:val="FootnoteReference"/>
          <w:bCs/>
        </w:rPr>
        <w:footnoteReference w:id="4"/>
      </w:r>
      <w:r w:rsidR="00697286" w:rsidRPr="00697286">
        <w:rPr>
          <w:rStyle w:val="Strong"/>
          <w:b w:val="0"/>
        </w:rPr>
        <w:t>”</w:t>
      </w:r>
      <w:r w:rsidR="00697286">
        <w:rPr>
          <w:rStyle w:val="Strong"/>
          <w:b w:val="0"/>
        </w:rPr>
        <w:t>.</w:t>
      </w:r>
      <w:r w:rsidR="00173943">
        <w:rPr>
          <w:rStyle w:val="Strong"/>
          <w:b w:val="0"/>
        </w:rPr>
        <w:t xml:space="preserve">  Continuing on from this the next area to discuss </w:t>
      </w:r>
      <w:r w:rsidR="00070827">
        <w:rPr>
          <w:rStyle w:val="Strong"/>
          <w:b w:val="0"/>
        </w:rPr>
        <w:t xml:space="preserve">in regards to Six Sigma are the components of how companies achieve the goal of defect reduction, by examining the DMAIC steps. </w:t>
      </w:r>
    </w:p>
    <w:p w14:paraId="105E8A84" w14:textId="77777777" w:rsidR="001F3E2A" w:rsidRDefault="001F3E2A" w:rsidP="00661CA6">
      <w:pPr>
        <w:rPr>
          <w:rStyle w:val="Strong"/>
          <w:b w:val="0"/>
        </w:rPr>
      </w:pPr>
    </w:p>
    <w:p w14:paraId="15F4A047" w14:textId="683B5761" w:rsidR="00E42EC7" w:rsidRDefault="00B83EF4" w:rsidP="00661CA6">
      <w:pPr>
        <w:rPr>
          <w:rStyle w:val="Strong"/>
          <w:b w:val="0"/>
        </w:rPr>
      </w:pPr>
      <w:r w:rsidRPr="00E51E4B">
        <w:rPr>
          <w:rStyle w:val="Strong"/>
          <w:b w:val="0"/>
        </w:rPr>
        <w:t xml:space="preserve">The </w:t>
      </w:r>
      <w:r w:rsidRPr="002444E4">
        <w:rPr>
          <w:rStyle w:val="Strong"/>
          <w:b w:val="0"/>
        </w:rPr>
        <w:t xml:space="preserve">define </w:t>
      </w:r>
      <w:r w:rsidR="00D42A55" w:rsidRPr="002444E4">
        <w:rPr>
          <w:rStyle w:val="Strong"/>
          <w:b w:val="0"/>
        </w:rPr>
        <w:t>element</w:t>
      </w:r>
      <w:r w:rsidR="00D42A55" w:rsidRPr="00E51E4B">
        <w:rPr>
          <w:rStyle w:val="Strong"/>
          <w:b w:val="0"/>
        </w:rPr>
        <w:t xml:space="preserve"> of DMAIC is the first initial stage of the project where the team outline </w:t>
      </w:r>
      <w:r w:rsidR="00D42A55" w:rsidRPr="002444E4">
        <w:rPr>
          <w:rStyle w:val="Strong"/>
          <w:b w:val="0"/>
        </w:rPr>
        <w:t>and prioriti</w:t>
      </w:r>
      <w:r w:rsidR="002444E4" w:rsidRPr="002444E4">
        <w:rPr>
          <w:rStyle w:val="Strong"/>
          <w:b w:val="0"/>
        </w:rPr>
        <w:t xml:space="preserve">ses </w:t>
      </w:r>
      <w:r w:rsidR="00D42A55" w:rsidRPr="002444E4">
        <w:rPr>
          <w:rStyle w:val="Strong"/>
          <w:b w:val="0"/>
        </w:rPr>
        <w:t xml:space="preserve">the problem and understand the desired outcome from a </w:t>
      </w:r>
      <w:r w:rsidR="000C4B48" w:rsidRPr="002444E4">
        <w:rPr>
          <w:rStyle w:val="Strong"/>
          <w:b w:val="0"/>
        </w:rPr>
        <w:t>customer’s</w:t>
      </w:r>
      <w:r w:rsidR="00D42A55" w:rsidRPr="002444E4">
        <w:rPr>
          <w:rStyle w:val="Strong"/>
          <w:b w:val="0"/>
        </w:rPr>
        <w:t xml:space="preserve"> perspective.</w:t>
      </w:r>
      <w:r w:rsidR="00E42EC7" w:rsidRPr="002444E4">
        <w:rPr>
          <w:rStyle w:val="Strong"/>
          <w:b w:val="0"/>
        </w:rPr>
        <w:t xml:space="preserve"> This is don</w:t>
      </w:r>
      <w:r w:rsidR="00E42EC7">
        <w:rPr>
          <w:rStyle w:val="Strong"/>
          <w:b w:val="0"/>
        </w:rPr>
        <w:t>e by creating a project charter, which is a living document which is used throughout the process and can be used to maintain focus and organise all members in the project, it typically includes;</w:t>
      </w:r>
    </w:p>
    <w:p w14:paraId="64B591B7" w14:textId="77777777" w:rsidR="00E42EC7" w:rsidRDefault="00E42EC7" w:rsidP="00E42EC7">
      <w:pPr>
        <w:spacing w:after="0"/>
        <w:rPr>
          <w:rStyle w:val="Strong"/>
          <w:b w:val="0"/>
        </w:rPr>
      </w:pPr>
      <w:r w:rsidRPr="00E42EC7">
        <w:rPr>
          <w:rStyle w:val="Strong"/>
          <w:b w:val="0"/>
        </w:rPr>
        <w:t>•Problem Statement</w:t>
      </w:r>
    </w:p>
    <w:p w14:paraId="24A41617" w14:textId="77777777" w:rsidR="00E42EC7" w:rsidRPr="00E42EC7" w:rsidRDefault="00E42EC7" w:rsidP="00E42EC7">
      <w:pPr>
        <w:spacing w:after="0"/>
        <w:rPr>
          <w:rStyle w:val="Strong"/>
          <w:b w:val="0"/>
        </w:rPr>
      </w:pPr>
      <w:r w:rsidRPr="00E42EC7">
        <w:rPr>
          <w:rStyle w:val="Strong"/>
          <w:b w:val="0"/>
        </w:rPr>
        <w:t>•Business Case</w:t>
      </w:r>
    </w:p>
    <w:p w14:paraId="45F02674" w14:textId="77777777" w:rsidR="00E42EC7" w:rsidRPr="00E42EC7" w:rsidRDefault="00E42EC7" w:rsidP="00E42EC7">
      <w:pPr>
        <w:spacing w:after="0"/>
        <w:rPr>
          <w:rStyle w:val="Strong"/>
          <w:b w:val="0"/>
        </w:rPr>
      </w:pPr>
      <w:r w:rsidRPr="00E42EC7">
        <w:rPr>
          <w:rStyle w:val="Strong"/>
          <w:b w:val="0"/>
        </w:rPr>
        <w:t>•Goal Statement</w:t>
      </w:r>
    </w:p>
    <w:p w14:paraId="29000F87" w14:textId="77777777" w:rsidR="00E42EC7" w:rsidRPr="00E42EC7" w:rsidRDefault="00E42EC7" w:rsidP="00E42EC7">
      <w:pPr>
        <w:spacing w:after="0"/>
        <w:rPr>
          <w:rStyle w:val="Strong"/>
          <w:b w:val="0"/>
        </w:rPr>
      </w:pPr>
      <w:r w:rsidRPr="00E42EC7">
        <w:rPr>
          <w:rStyle w:val="Strong"/>
          <w:b w:val="0"/>
        </w:rPr>
        <w:t>•Timeline</w:t>
      </w:r>
    </w:p>
    <w:p w14:paraId="02606A4A" w14:textId="77777777" w:rsidR="00E42EC7" w:rsidRPr="00E42EC7" w:rsidRDefault="00E42EC7" w:rsidP="00E42EC7">
      <w:pPr>
        <w:spacing w:after="0"/>
        <w:rPr>
          <w:rStyle w:val="Strong"/>
          <w:b w:val="0"/>
        </w:rPr>
      </w:pPr>
      <w:r w:rsidRPr="00E42EC7">
        <w:rPr>
          <w:rStyle w:val="Strong"/>
          <w:b w:val="0"/>
        </w:rPr>
        <w:t>•Scope</w:t>
      </w:r>
    </w:p>
    <w:p w14:paraId="47DA4DDB" w14:textId="77777777" w:rsidR="00E42EC7" w:rsidRDefault="00E42EC7" w:rsidP="00E42EC7">
      <w:pPr>
        <w:spacing w:after="0"/>
        <w:rPr>
          <w:rStyle w:val="Strong"/>
          <w:b w:val="0"/>
        </w:rPr>
      </w:pPr>
      <w:r w:rsidRPr="00E42EC7">
        <w:rPr>
          <w:rStyle w:val="Strong"/>
          <w:b w:val="0"/>
        </w:rPr>
        <w:t>•Team Members</w:t>
      </w:r>
    </w:p>
    <w:p w14:paraId="1CE9B483" w14:textId="77777777" w:rsidR="00E42EC7" w:rsidRDefault="00E42EC7" w:rsidP="00661CA6">
      <w:pPr>
        <w:rPr>
          <w:rStyle w:val="Strong"/>
          <w:b w:val="0"/>
        </w:rPr>
      </w:pPr>
      <w:r>
        <w:rPr>
          <w:rStyle w:val="Strong"/>
          <w:b w:val="0"/>
        </w:rPr>
        <w:t xml:space="preserve">  </w:t>
      </w:r>
    </w:p>
    <w:p w14:paraId="4CBEC9ED" w14:textId="578EC2B8" w:rsidR="001F3E2A" w:rsidRDefault="00D42A55" w:rsidP="00661CA6">
      <w:pPr>
        <w:rPr>
          <w:rStyle w:val="Strong"/>
          <w:b w:val="0"/>
        </w:rPr>
      </w:pPr>
      <w:r w:rsidRPr="00E51E4B">
        <w:rPr>
          <w:rStyle w:val="Strong"/>
          <w:b w:val="0"/>
        </w:rPr>
        <w:lastRenderedPageBreak/>
        <w:t xml:space="preserve"> </w:t>
      </w:r>
      <w:r w:rsidR="00E42EC7">
        <w:rPr>
          <w:rStyle w:val="Strong"/>
          <w:b w:val="0"/>
        </w:rPr>
        <w:t xml:space="preserve">Another </w:t>
      </w:r>
      <w:r w:rsidRPr="00E51E4B">
        <w:rPr>
          <w:rStyle w:val="Strong"/>
          <w:b w:val="0"/>
        </w:rPr>
        <w:t xml:space="preserve">key tools in the design stage is the </w:t>
      </w:r>
      <w:r w:rsidRPr="00596FCA">
        <w:rPr>
          <w:rStyle w:val="Strong"/>
          <w:b w:val="0"/>
          <w:i/>
        </w:rPr>
        <w:t xml:space="preserve">Voice of </w:t>
      </w:r>
      <w:r w:rsidR="002444E4" w:rsidRPr="00596FCA">
        <w:rPr>
          <w:rStyle w:val="Strong"/>
          <w:b w:val="0"/>
          <w:i/>
        </w:rPr>
        <w:t>C</w:t>
      </w:r>
      <w:r w:rsidRPr="00596FCA">
        <w:rPr>
          <w:rStyle w:val="Strong"/>
          <w:b w:val="0"/>
          <w:i/>
        </w:rPr>
        <w:t>ustomer Matrix</w:t>
      </w:r>
      <w:r w:rsidR="00596FCA" w:rsidRPr="00596FCA">
        <w:rPr>
          <w:rStyle w:val="FootnoteReference"/>
          <w:bCs/>
        </w:rPr>
        <w:footnoteReference w:id="5"/>
      </w:r>
      <w:r w:rsidRPr="00596FCA">
        <w:rPr>
          <w:rStyle w:val="Strong"/>
          <w:b w:val="0"/>
        </w:rPr>
        <w:t>,</w:t>
      </w:r>
      <w:r w:rsidR="00E51E4B" w:rsidRPr="00E51E4B">
        <w:rPr>
          <w:rStyle w:val="Strong"/>
          <w:b w:val="0"/>
        </w:rPr>
        <w:t xml:space="preserve"> it consists of both quantitative and qualitative measures</w:t>
      </w:r>
      <w:r w:rsidR="00E51E4B">
        <w:rPr>
          <w:rStyle w:val="Strong"/>
          <w:b w:val="0"/>
        </w:rPr>
        <w:t xml:space="preserve">, and focus on four key areas; </w:t>
      </w:r>
    </w:p>
    <w:p w14:paraId="4E5555C0" w14:textId="77777777" w:rsidR="00E51E4B" w:rsidRDefault="00E42EC7" w:rsidP="009E2160">
      <w:pPr>
        <w:pStyle w:val="ListParagraph"/>
        <w:numPr>
          <w:ilvl w:val="0"/>
          <w:numId w:val="1"/>
        </w:numPr>
        <w:spacing w:after="0"/>
        <w:rPr>
          <w:rStyle w:val="Strong"/>
          <w:b w:val="0"/>
        </w:rPr>
      </w:pPr>
      <w:r>
        <w:rPr>
          <w:rStyle w:val="Strong"/>
          <w:b w:val="0"/>
        </w:rPr>
        <w:t xml:space="preserve"> C</w:t>
      </w:r>
      <w:r w:rsidR="00E51E4B" w:rsidRPr="00E51E4B">
        <w:rPr>
          <w:rStyle w:val="Strong"/>
          <w:b w:val="0"/>
        </w:rPr>
        <w:t>ustomer needs</w:t>
      </w:r>
    </w:p>
    <w:p w14:paraId="3AC7799F" w14:textId="77777777" w:rsidR="00E42EC7" w:rsidRDefault="00E51E4B" w:rsidP="009E2160">
      <w:pPr>
        <w:pStyle w:val="ListParagraph"/>
        <w:numPr>
          <w:ilvl w:val="0"/>
          <w:numId w:val="1"/>
        </w:numPr>
        <w:spacing w:after="0"/>
        <w:rPr>
          <w:rStyle w:val="Strong"/>
          <w:b w:val="0"/>
        </w:rPr>
      </w:pPr>
      <w:r w:rsidRPr="00E51E4B">
        <w:rPr>
          <w:rStyle w:val="Strong"/>
          <w:b w:val="0"/>
        </w:rPr>
        <w:t xml:space="preserve"> </w:t>
      </w:r>
      <w:r w:rsidR="00E42EC7">
        <w:rPr>
          <w:rStyle w:val="Strong"/>
          <w:b w:val="0"/>
        </w:rPr>
        <w:t>H</w:t>
      </w:r>
      <w:r w:rsidRPr="00E51E4B">
        <w:rPr>
          <w:rStyle w:val="Strong"/>
          <w:b w:val="0"/>
        </w:rPr>
        <w:t>ierarchical structure</w:t>
      </w:r>
    </w:p>
    <w:p w14:paraId="11919E8F" w14:textId="77777777" w:rsidR="00E42EC7" w:rsidRDefault="00E51E4B" w:rsidP="009E2160">
      <w:pPr>
        <w:pStyle w:val="ListParagraph"/>
        <w:numPr>
          <w:ilvl w:val="0"/>
          <w:numId w:val="1"/>
        </w:numPr>
        <w:spacing w:after="0"/>
        <w:rPr>
          <w:rStyle w:val="Strong"/>
          <w:b w:val="0"/>
        </w:rPr>
      </w:pPr>
      <w:r w:rsidRPr="00E51E4B">
        <w:rPr>
          <w:rStyle w:val="Strong"/>
          <w:b w:val="0"/>
        </w:rPr>
        <w:t xml:space="preserve"> </w:t>
      </w:r>
      <w:r w:rsidR="00E42EC7">
        <w:rPr>
          <w:rStyle w:val="Strong"/>
          <w:b w:val="0"/>
        </w:rPr>
        <w:t>P</w:t>
      </w:r>
      <w:r w:rsidRPr="00E51E4B">
        <w:rPr>
          <w:rStyle w:val="Strong"/>
          <w:b w:val="0"/>
        </w:rPr>
        <w:t>riorities</w:t>
      </w:r>
    </w:p>
    <w:p w14:paraId="1A7C869A" w14:textId="77777777" w:rsidR="00E51E4B" w:rsidRPr="00E51E4B" w:rsidRDefault="00E51E4B" w:rsidP="009E2160">
      <w:pPr>
        <w:pStyle w:val="ListParagraph"/>
        <w:numPr>
          <w:ilvl w:val="0"/>
          <w:numId w:val="1"/>
        </w:numPr>
        <w:spacing w:after="0"/>
        <w:rPr>
          <w:rStyle w:val="Strong"/>
          <w:b w:val="0"/>
        </w:rPr>
      </w:pPr>
      <w:r w:rsidRPr="00E51E4B">
        <w:rPr>
          <w:rStyle w:val="Strong"/>
          <w:b w:val="0"/>
        </w:rPr>
        <w:t xml:space="preserve"> </w:t>
      </w:r>
      <w:r w:rsidR="00E42EC7">
        <w:rPr>
          <w:rStyle w:val="Strong"/>
          <w:b w:val="0"/>
        </w:rPr>
        <w:t>C</w:t>
      </w:r>
      <w:r w:rsidRPr="00E51E4B">
        <w:rPr>
          <w:rStyle w:val="Strong"/>
          <w:b w:val="0"/>
        </w:rPr>
        <w:t>ustomer perceptions of performance</w:t>
      </w:r>
    </w:p>
    <w:p w14:paraId="364493B1" w14:textId="77777777" w:rsidR="00395443" w:rsidRPr="00E51E4B" w:rsidRDefault="001E42E0" w:rsidP="009E2160">
      <w:pPr>
        <w:spacing w:after="0"/>
        <w:rPr>
          <w:rStyle w:val="Strong"/>
          <w:b w:val="0"/>
        </w:rPr>
      </w:pPr>
      <w:r w:rsidRPr="00E51E4B">
        <w:rPr>
          <w:rStyle w:val="Strong"/>
          <w:b w:val="0"/>
        </w:rPr>
        <w:t xml:space="preserve"> </w:t>
      </w:r>
    </w:p>
    <w:p w14:paraId="7FE2CDA8" w14:textId="77777777" w:rsidR="00FC487F" w:rsidRDefault="00FC487F" w:rsidP="00661CA6">
      <w:pPr>
        <w:rPr>
          <w:rStyle w:val="Strong"/>
          <w:b w:val="0"/>
        </w:rPr>
      </w:pPr>
    </w:p>
    <w:p w14:paraId="3AF89680" w14:textId="0100D822" w:rsidR="00FC487F" w:rsidRDefault="009E2160" w:rsidP="00661CA6">
      <w:pPr>
        <w:rPr>
          <w:rStyle w:val="Strong"/>
          <w:b w:val="0"/>
        </w:rPr>
      </w:pPr>
      <w:r>
        <w:rPr>
          <w:rStyle w:val="Strong"/>
          <w:b w:val="0"/>
        </w:rPr>
        <w:t xml:space="preserve">The measurement phase </w:t>
      </w:r>
      <w:r w:rsidR="00C501BB">
        <w:rPr>
          <w:rStyle w:val="Strong"/>
          <w:b w:val="0"/>
        </w:rPr>
        <w:t xml:space="preserve">focuses </w:t>
      </w:r>
      <w:r w:rsidR="00C40C60">
        <w:rPr>
          <w:rStyle w:val="Strong"/>
          <w:b w:val="0"/>
        </w:rPr>
        <w:t>on understanding</w:t>
      </w:r>
      <w:r w:rsidR="001072A5">
        <w:rPr>
          <w:rStyle w:val="Strong"/>
          <w:b w:val="0"/>
        </w:rPr>
        <w:t xml:space="preserve">, validating and </w:t>
      </w:r>
      <w:r w:rsidR="00C40C60">
        <w:rPr>
          <w:rStyle w:val="Strong"/>
          <w:b w:val="0"/>
        </w:rPr>
        <w:t>assessing  the current process</w:t>
      </w:r>
      <w:r w:rsidR="001072A5">
        <w:rPr>
          <w:rStyle w:val="Strong"/>
          <w:b w:val="0"/>
        </w:rPr>
        <w:t xml:space="preserve">. To do this process maps are made which visually describe the work, it shows all the aspects of who is involved in each step and </w:t>
      </w:r>
      <w:r w:rsidR="001072A5" w:rsidRPr="002444E4">
        <w:rPr>
          <w:rStyle w:val="Strong"/>
          <w:b w:val="0"/>
        </w:rPr>
        <w:t xml:space="preserve">can highlight key areas where things can be improved. Another tool used </w:t>
      </w:r>
      <w:r w:rsidR="008D74B6" w:rsidRPr="002444E4">
        <w:rPr>
          <w:rStyle w:val="Strong"/>
          <w:b w:val="0"/>
        </w:rPr>
        <w:t xml:space="preserve">at this stage are </w:t>
      </w:r>
      <w:r w:rsidR="002444E4" w:rsidRPr="002444E4">
        <w:rPr>
          <w:rStyle w:val="Strong"/>
          <w:b w:val="0"/>
        </w:rPr>
        <w:t>M</w:t>
      </w:r>
      <w:r w:rsidR="008D74B6" w:rsidRPr="002444E4">
        <w:rPr>
          <w:rStyle w:val="Strong"/>
          <w:b w:val="0"/>
        </w:rPr>
        <w:t xml:space="preserve">easurement </w:t>
      </w:r>
      <w:r w:rsidR="002444E4" w:rsidRPr="002444E4">
        <w:rPr>
          <w:rStyle w:val="Strong"/>
          <w:b w:val="0"/>
        </w:rPr>
        <w:t>S</w:t>
      </w:r>
      <w:r w:rsidR="008D74B6" w:rsidRPr="002444E4">
        <w:rPr>
          <w:rStyle w:val="Strong"/>
          <w:b w:val="0"/>
        </w:rPr>
        <w:t xml:space="preserve">ystems </w:t>
      </w:r>
      <w:r w:rsidR="002444E4" w:rsidRPr="002444E4">
        <w:rPr>
          <w:rStyle w:val="Strong"/>
          <w:b w:val="0"/>
        </w:rPr>
        <w:t>S</w:t>
      </w:r>
      <w:r w:rsidR="008D74B6" w:rsidRPr="002444E4">
        <w:rPr>
          <w:rStyle w:val="Strong"/>
          <w:b w:val="0"/>
        </w:rPr>
        <w:t xml:space="preserve">nalysis </w:t>
      </w:r>
      <w:r w:rsidR="00BB0DD9" w:rsidRPr="002444E4">
        <w:rPr>
          <w:rStyle w:val="Strong"/>
          <w:b w:val="0"/>
        </w:rPr>
        <w:t>(MSA), it is used to assess whether the dat</w:t>
      </w:r>
      <w:r w:rsidR="002444E4" w:rsidRPr="002444E4">
        <w:rPr>
          <w:rStyle w:val="Strong"/>
          <w:b w:val="0"/>
        </w:rPr>
        <w:t>a</w:t>
      </w:r>
      <w:r w:rsidR="00BB0DD9" w:rsidRPr="002444E4">
        <w:rPr>
          <w:rStyle w:val="Strong"/>
          <w:b w:val="0"/>
        </w:rPr>
        <w:t xml:space="preserve"> collected is accurate and ensure the collection method is appropriate. </w:t>
      </w:r>
      <w:r w:rsidR="00EA6216" w:rsidRPr="002444E4">
        <w:rPr>
          <w:rStyle w:val="Strong"/>
          <w:b w:val="0"/>
        </w:rPr>
        <w:t xml:space="preserve"> Another analysis tool to use here is Process Capacity</w:t>
      </w:r>
      <w:r w:rsidR="00A64FDD" w:rsidRPr="002444E4">
        <w:rPr>
          <w:rStyle w:val="Strong"/>
          <w:b w:val="0"/>
        </w:rPr>
        <w:t xml:space="preserve"> analysis </w:t>
      </w:r>
      <w:r w:rsidR="00EA6216" w:rsidRPr="002444E4">
        <w:rPr>
          <w:rStyle w:val="Strong"/>
          <w:b w:val="0"/>
        </w:rPr>
        <w:t xml:space="preserve">, which allows deeper insight into the current operational levels and allows for further understanding of process and performance issues, this tool will also provide key insights into </w:t>
      </w:r>
      <w:r w:rsidR="002444E4" w:rsidRPr="002444E4">
        <w:rPr>
          <w:rStyle w:val="Strong"/>
          <w:b w:val="0"/>
        </w:rPr>
        <w:t xml:space="preserve"> </w:t>
      </w:r>
      <w:r w:rsidR="00EA6216" w:rsidRPr="002444E4">
        <w:rPr>
          <w:rStyle w:val="Strong"/>
          <w:b w:val="0"/>
        </w:rPr>
        <w:t xml:space="preserve">potential  operational capacity so </w:t>
      </w:r>
      <w:r w:rsidR="002444E4" w:rsidRPr="002444E4">
        <w:rPr>
          <w:rStyle w:val="Strong"/>
          <w:b w:val="0"/>
        </w:rPr>
        <w:t xml:space="preserve">as to guide and inform </w:t>
      </w:r>
      <w:r w:rsidR="00EA6216" w:rsidRPr="002444E4">
        <w:rPr>
          <w:rStyle w:val="Strong"/>
          <w:b w:val="0"/>
        </w:rPr>
        <w:t>potential solutions.</w:t>
      </w:r>
      <w:r w:rsidR="00EA6216">
        <w:rPr>
          <w:rStyle w:val="Strong"/>
          <w:b w:val="0"/>
        </w:rPr>
        <w:t xml:space="preserve"> </w:t>
      </w:r>
    </w:p>
    <w:p w14:paraId="6DB278B3" w14:textId="77777777" w:rsidR="00BB0DD9" w:rsidRDefault="00BB0DD9" w:rsidP="00661CA6">
      <w:pPr>
        <w:rPr>
          <w:rStyle w:val="Strong"/>
          <w:b w:val="0"/>
        </w:rPr>
      </w:pPr>
    </w:p>
    <w:p w14:paraId="72CD60D0" w14:textId="7E9FAFF7" w:rsidR="00BB0DD9" w:rsidRDefault="00BB0DD9" w:rsidP="00661CA6">
      <w:pPr>
        <w:rPr>
          <w:rStyle w:val="Strong"/>
          <w:b w:val="0"/>
        </w:rPr>
      </w:pPr>
      <w:r>
        <w:rPr>
          <w:rStyle w:val="Strong"/>
          <w:b w:val="0"/>
        </w:rPr>
        <w:t>The analyse phase is used to find the root cause for the problem,</w:t>
      </w:r>
      <w:r w:rsidR="00A23C12">
        <w:rPr>
          <w:rStyle w:val="Strong"/>
          <w:b w:val="0"/>
        </w:rPr>
        <w:t xml:space="preserve"> this is done by using tools such as </w:t>
      </w:r>
      <w:r w:rsidR="00A23C12" w:rsidRPr="00A23C12">
        <w:rPr>
          <w:rStyle w:val="Strong"/>
          <w:b w:val="0"/>
        </w:rPr>
        <w:t>fishbone diagrams and 5 whys</w:t>
      </w:r>
      <w:r w:rsidR="00A23C12">
        <w:rPr>
          <w:rStyle w:val="Strong"/>
          <w:b w:val="0"/>
        </w:rPr>
        <w:t xml:space="preserve"> which allow for greater understanding of the problem and allow </w:t>
      </w:r>
      <w:r w:rsidR="002444E4" w:rsidRPr="00596FCA">
        <w:rPr>
          <w:rStyle w:val="Strong"/>
          <w:b w:val="0"/>
        </w:rPr>
        <w:t>S</w:t>
      </w:r>
      <w:r w:rsidR="00A23C12" w:rsidRPr="00596FCA">
        <w:rPr>
          <w:rStyle w:val="Strong"/>
          <w:b w:val="0"/>
        </w:rPr>
        <w:t xml:space="preserve">ix </w:t>
      </w:r>
      <w:r w:rsidR="002444E4" w:rsidRPr="00596FCA">
        <w:rPr>
          <w:rStyle w:val="Strong"/>
          <w:b w:val="0"/>
        </w:rPr>
        <w:t>S</w:t>
      </w:r>
      <w:r w:rsidR="00A23C12" w:rsidRPr="00596FCA">
        <w:rPr>
          <w:rStyle w:val="Strong"/>
          <w:b w:val="0"/>
        </w:rPr>
        <w:t>igma</w:t>
      </w:r>
      <w:r w:rsidR="00A23C12">
        <w:rPr>
          <w:rStyle w:val="Strong"/>
          <w:b w:val="0"/>
        </w:rPr>
        <w:t xml:space="preserve"> team members to identify the underlying causes. Once a root cause has been suggested the </w:t>
      </w:r>
      <w:r>
        <w:rPr>
          <w:rStyle w:val="Strong"/>
          <w:b w:val="0"/>
        </w:rPr>
        <w:t>root cause hypothesis</w:t>
      </w:r>
      <w:r w:rsidR="00A23C12">
        <w:rPr>
          <w:rStyle w:val="Strong"/>
          <w:b w:val="0"/>
        </w:rPr>
        <w:t xml:space="preserve"> tool </w:t>
      </w:r>
      <w:r w:rsidR="00CB6742">
        <w:rPr>
          <w:rStyle w:val="Strong"/>
          <w:b w:val="0"/>
        </w:rPr>
        <w:t>can</w:t>
      </w:r>
      <w:r w:rsidR="00A23C12">
        <w:rPr>
          <w:rStyle w:val="Strong"/>
          <w:b w:val="0"/>
        </w:rPr>
        <w:t xml:space="preserve"> be implemented </w:t>
      </w:r>
      <w:r>
        <w:rPr>
          <w:rStyle w:val="Strong"/>
          <w:b w:val="0"/>
        </w:rPr>
        <w:t xml:space="preserve"> to ensure it is the true root cause, this </w:t>
      </w:r>
      <w:r w:rsidR="00A23C12">
        <w:rPr>
          <w:rStyle w:val="Strong"/>
          <w:b w:val="0"/>
        </w:rPr>
        <w:t xml:space="preserve">consists of team </w:t>
      </w:r>
      <w:r w:rsidR="00A23C12" w:rsidRPr="002444E4">
        <w:rPr>
          <w:rStyle w:val="Strong"/>
          <w:b w:val="0"/>
        </w:rPr>
        <w:t xml:space="preserve">members making </w:t>
      </w:r>
      <w:r w:rsidRPr="002444E4">
        <w:rPr>
          <w:rStyle w:val="Strong"/>
          <w:b w:val="0"/>
        </w:rPr>
        <w:t>educated</w:t>
      </w:r>
      <w:r>
        <w:rPr>
          <w:rStyle w:val="Strong"/>
          <w:b w:val="0"/>
        </w:rPr>
        <w:t xml:space="preserve"> guess using all the data </w:t>
      </w:r>
      <w:r w:rsidR="00A23C12">
        <w:rPr>
          <w:rStyle w:val="Strong"/>
          <w:b w:val="0"/>
        </w:rPr>
        <w:t>previously collected.</w:t>
      </w:r>
      <w:r>
        <w:rPr>
          <w:rStyle w:val="Strong"/>
          <w:b w:val="0"/>
        </w:rPr>
        <w:t xml:space="preserve">  </w:t>
      </w:r>
      <w:r w:rsidR="000F450B">
        <w:rPr>
          <w:rStyle w:val="Strong"/>
          <w:b w:val="0"/>
        </w:rPr>
        <w:t xml:space="preserve">Another tool to use here is the control impact </w:t>
      </w:r>
      <w:r w:rsidR="000F450B" w:rsidRPr="002444E4">
        <w:rPr>
          <w:rStyle w:val="Strong"/>
          <w:b w:val="0"/>
        </w:rPr>
        <w:t>matrix where findings</w:t>
      </w:r>
      <w:r w:rsidR="000F450B">
        <w:rPr>
          <w:rStyle w:val="Strong"/>
          <w:b w:val="0"/>
        </w:rPr>
        <w:t xml:space="preserve"> from the previous stages are organised in a 2X2  matrix ranking them in regards to those that are controlled and those that aren’t while also categorising their impact</w:t>
      </w:r>
      <w:r w:rsidR="00A64FDD">
        <w:rPr>
          <w:rStyle w:val="Strong"/>
          <w:b w:val="0"/>
        </w:rPr>
        <w:t>.</w:t>
      </w:r>
      <w:r w:rsidR="000F450B">
        <w:rPr>
          <w:rStyle w:val="Strong"/>
          <w:b w:val="0"/>
        </w:rPr>
        <w:t xml:space="preserve"> </w:t>
      </w:r>
    </w:p>
    <w:p w14:paraId="4C07FA15" w14:textId="77777777" w:rsidR="00BB0DD9" w:rsidRDefault="00BB0DD9" w:rsidP="00661CA6">
      <w:pPr>
        <w:rPr>
          <w:rStyle w:val="Strong"/>
          <w:b w:val="0"/>
        </w:rPr>
      </w:pPr>
    </w:p>
    <w:p w14:paraId="6911CE78" w14:textId="28F53049" w:rsidR="00CF4324" w:rsidRPr="002444E4" w:rsidRDefault="00CF4324" w:rsidP="00661CA6">
      <w:pPr>
        <w:rPr>
          <w:rStyle w:val="Strong"/>
          <w:b w:val="0"/>
          <w:highlight w:val="yellow"/>
        </w:rPr>
      </w:pPr>
      <w:r>
        <w:rPr>
          <w:rStyle w:val="Strong"/>
          <w:b w:val="0"/>
        </w:rPr>
        <w:t xml:space="preserve">After the </w:t>
      </w:r>
      <w:r w:rsidRPr="002444E4">
        <w:rPr>
          <w:rStyle w:val="Strong"/>
          <w:b w:val="0"/>
        </w:rPr>
        <w:t>analyse</w:t>
      </w:r>
      <w:r>
        <w:rPr>
          <w:rStyle w:val="Strong"/>
          <w:b w:val="0"/>
        </w:rPr>
        <w:t xml:space="preserve"> stage it is time to actually improve the process, here companies </w:t>
      </w:r>
      <w:r w:rsidR="00F4114A">
        <w:rPr>
          <w:rStyle w:val="Strong"/>
          <w:b w:val="0"/>
        </w:rPr>
        <w:t>will employ numerous tools in order to establish suitable solutions to the previously defined problem</w:t>
      </w:r>
      <w:r w:rsidR="00C121D8">
        <w:rPr>
          <w:rStyle w:val="Strong"/>
          <w:b w:val="0"/>
        </w:rPr>
        <w:t xml:space="preserve">. One such tool could be “cross training” where team members work and carry out different tasks, allowing for a fresh pair of eyes on the problem, another potential tool used at this phase is Failure </w:t>
      </w:r>
      <w:r w:rsidR="001921CA">
        <w:rPr>
          <w:rStyle w:val="Strong"/>
          <w:b w:val="0"/>
        </w:rPr>
        <w:t>M</w:t>
      </w:r>
      <w:r w:rsidR="00C121D8">
        <w:rPr>
          <w:rStyle w:val="Strong"/>
          <w:b w:val="0"/>
        </w:rPr>
        <w:t>ode</w:t>
      </w:r>
      <w:r w:rsidR="001921CA">
        <w:rPr>
          <w:rStyle w:val="Strong"/>
          <w:b w:val="0"/>
        </w:rPr>
        <w:t xml:space="preserve"> </w:t>
      </w:r>
      <w:r w:rsidR="001921CA" w:rsidRPr="002444E4">
        <w:rPr>
          <w:rStyle w:val="Strong"/>
          <w:b w:val="0"/>
        </w:rPr>
        <w:t xml:space="preserve">and </w:t>
      </w:r>
      <w:r w:rsidR="002444E4" w:rsidRPr="002444E4">
        <w:rPr>
          <w:rStyle w:val="Strong"/>
          <w:b w:val="0"/>
        </w:rPr>
        <w:t>E</w:t>
      </w:r>
      <w:r w:rsidR="001921CA" w:rsidRPr="002444E4">
        <w:rPr>
          <w:rStyle w:val="Strong"/>
          <w:b w:val="0"/>
        </w:rPr>
        <w:t xml:space="preserve">ffect </w:t>
      </w:r>
      <w:r w:rsidR="00C121D8" w:rsidRPr="002444E4">
        <w:rPr>
          <w:rStyle w:val="Strong"/>
          <w:b w:val="0"/>
        </w:rPr>
        <w:t xml:space="preserve">Analysis </w:t>
      </w:r>
      <w:r w:rsidR="001921CA" w:rsidRPr="002444E4">
        <w:rPr>
          <w:rStyle w:val="Strong"/>
          <w:b w:val="0"/>
        </w:rPr>
        <w:t xml:space="preserve"> which analys</w:t>
      </w:r>
      <w:r w:rsidR="002444E4" w:rsidRPr="002444E4">
        <w:rPr>
          <w:rStyle w:val="Strong"/>
          <w:b w:val="0"/>
        </w:rPr>
        <w:t xml:space="preserve">es </w:t>
      </w:r>
      <w:r w:rsidR="001921CA" w:rsidRPr="002444E4">
        <w:rPr>
          <w:rStyle w:val="Strong"/>
          <w:b w:val="0"/>
        </w:rPr>
        <w:t>a</w:t>
      </w:r>
      <w:r w:rsidR="001921CA">
        <w:rPr>
          <w:rStyle w:val="Strong"/>
          <w:b w:val="0"/>
        </w:rPr>
        <w:t xml:space="preserve">nd assesses current problems in the system and the effects </w:t>
      </w:r>
      <w:r w:rsidR="001921CA" w:rsidRPr="002444E4">
        <w:rPr>
          <w:rStyle w:val="Strong"/>
          <w:b w:val="0"/>
        </w:rPr>
        <w:t xml:space="preserve">they have </w:t>
      </w:r>
      <w:r w:rsidR="002444E4" w:rsidRPr="002444E4">
        <w:rPr>
          <w:rStyle w:val="Strong"/>
          <w:b w:val="0"/>
        </w:rPr>
        <w:t xml:space="preserve">on it, </w:t>
      </w:r>
      <w:r w:rsidR="001921CA" w:rsidRPr="002444E4">
        <w:rPr>
          <w:rStyle w:val="Strong"/>
          <w:b w:val="0"/>
        </w:rPr>
        <w:t>then</w:t>
      </w:r>
      <w:r w:rsidR="002444E4" w:rsidRPr="002444E4">
        <w:rPr>
          <w:rStyle w:val="Strong"/>
          <w:b w:val="0"/>
        </w:rPr>
        <w:t xml:space="preserve"> in turns</w:t>
      </w:r>
      <w:r w:rsidR="001921CA" w:rsidRPr="002444E4">
        <w:rPr>
          <w:rStyle w:val="Strong"/>
          <w:b w:val="0"/>
        </w:rPr>
        <w:t xml:space="preserve"> assign</w:t>
      </w:r>
      <w:r w:rsidR="002444E4" w:rsidRPr="002444E4">
        <w:rPr>
          <w:rStyle w:val="Strong"/>
          <w:b w:val="0"/>
        </w:rPr>
        <w:t>s</w:t>
      </w:r>
      <w:r w:rsidR="001921CA" w:rsidRPr="002444E4">
        <w:rPr>
          <w:rStyle w:val="Strong"/>
          <w:b w:val="0"/>
        </w:rPr>
        <w:t xml:space="preserve"> a numerical value to detectability, occurrence and severity assign</w:t>
      </w:r>
      <w:r w:rsidR="002444E4">
        <w:rPr>
          <w:rStyle w:val="Strong"/>
          <w:b w:val="0"/>
        </w:rPr>
        <w:t>ing</w:t>
      </w:r>
      <w:r w:rsidR="001921CA" w:rsidRPr="002444E4">
        <w:rPr>
          <w:rStyle w:val="Strong"/>
          <w:b w:val="0"/>
        </w:rPr>
        <w:t xml:space="preserve"> it a  “risk priority number” allowing </w:t>
      </w:r>
      <w:r w:rsidR="00B22D8C" w:rsidRPr="002444E4">
        <w:rPr>
          <w:rStyle w:val="Strong"/>
          <w:b w:val="0"/>
        </w:rPr>
        <w:t>the team to focus attention and as a result create a risk action</w:t>
      </w:r>
      <w:r w:rsidR="00B22D8C">
        <w:rPr>
          <w:rStyle w:val="Strong"/>
          <w:b w:val="0"/>
        </w:rPr>
        <w:t xml:space="preserve"> plan. </w:t>
      </w:r>
      <w:r w:rsidR="00B22D8C" w:rsidRPr="002444E4">
        <w:rPr>
          <w:rStyle w:val="Strong"/>
          <w:b w:val="0"/>
        </w:rPr>
        <w:t>Once a practical solution is agreed upon it is also implemented at this stage, again there are several tool</w:t>
      </w:r>
      <w:r w:rsidR="002444E4" w:rsidRPr="002444E4">
        <w:rPr>
          <w:rStyle w:val="Strong"/>
          <w:b w:val="0"/>
        </w:rPr>
        <w:t>s</w:t>
      </w:r>
      <w:r w:rsidR="00B22D8C" w:rsidRPr="002444E4">
        <w:rPr>
          <w:rStyle w:val="Strong"/>
          <w:b w:val="0"/>
        </w:rPr>
        <w:t xml:space="preserve"> that can be used to achieve this, including PDCA ( Plan, DO, Check</w:t>
      </w:r>
      <w:r w:rsidR="002444E4" w:rsidRPr="002444E4">
        <w:rPr>
          <w:rStyle w:val="Strong"/>
          <w:b w:val="0"/>
        </w:rPr>
        <w:t xml:space="preserve"> and </w:t>
      </w:r>
      <w:r w:rsidR="00B22D8C" w:rsidRPr="002444E4">
        <w:rPr>
          <w:rStyle w:val="Strong"/>
          <w:b w:val="0"/>
        </w:rPr>
        <w:t xml:space="preserve"> Act) which allows </w:t>
      </w:r>
      <w:r w:rsidR="00B5209B" w:rsidRPr="002444E4">
        <w:rPr>
          <w:rStyle w:val="Strong"/>
          <w:b w:val="0"/>
        </w:rPr>
        <w:t>the team to employ a trial and error system to their new solution. Another tool  which follows on from this at the improvement/ implementation stage is Pilot testing which allows the team</w:t>
      </w:r>
      <w:r w:rsidR="00B5209B">
        <w:rPr>
          <w:rStyle w:val="Strong"/>
          <w:b w:val="0"/>
        </w:rPr>
        <w:t xml:space="preserve"> to implement solutions and monitor on a micro level, and allows for deep analysis of the solution to ensure it is fulfilling its intended function. </w:t>
      </w:r>
    </w:p>
    <w:p w14:paraId="6B2ABF70" w14:textId="77777777" w:rsidR="00CF4324" w:rsidRDefault="00CF4324" w:rsidP="00661CA6">
      <w:pPr>
        <w:rPr>
          <w:rStyle w:val="Strong"/>
          <w:b w:val="0"/>
        </w:rPr>
      </w:pPr>
    </w:p>
    <w:p w14:paraId="61FF1077" w14:textId="77777777" w:rsidR="00F72F5C" w:rsidRDefault="00F72F5C" w:rsidP="00661CA6">
      <w:pPr>
        <w:rPr>
          <w:rStyle w:val="Strong"/>
          <w:b w:val="0"/>
        </w:rPr>
      </w:pPr>
    </w:p>
    <w:p w14:paraId="11278AE9" w14:textId="00937B18" w:rsidR="00C5359C" w:rsidRDefault="00ED759D" w:rsidP="00661CA6">
      <w:pPr>
        <w:rPr>
          <w:rStyle w:val="Strong"/>
          <w:b w:val="0"/>
        </w:rPr>
      </w:pPr>
      <w:r>
        <w:rPr>
          <w:rStyle w:val="Strong"/>
          <w:b w:val="0"/>
        </w:rPr>
        <w:lastRenderedPageBreak/>
        <w:t>The final stage in the DMAIC process is Control, here improvements have been put in place and</w:t>
      </w:r>
      <w:r w:rsidR="00553207">
        <w:rPr>
          <w:rStyle w:val="Strong"/>
          <w:b w:val="0"/>
        </w:rPr>
        <w:t xml:space="preserve"> the project has been handed over to those who will continue to manage and operate the system, </w:t>
      </w:r>
      <w:r w:rsidR="001A6C22">
        <w:rPr>
          <w:rStyle w:val="Strong"/>
          <w:b w:val="0"/>
        </w:rPr>
        <w:t xml:space="preserve">here the key concern is maintaining the implemented solution, again this is done using a range of tools. Firstly </w:t>
      </w:r>
      <w:r w:rsidR="001A6C22" w:rsidRPr="007D3044">
        <w:rPr>
          <w:rStyle w:val="Strong"/>
          <w:b w:val="0"/>
        </w:rPr>
        <w:t>Control p</w:t>
      </w:r>
      <w:r w:rsidR="001A6C22">
        <w:rPr>
          <w:rStyle w:val="Strong"/>
          <w:b w:val="0"/>
        </w:rPr>
        <w:t>lans are created, these include monitoring</w:t>
      </w:r>
      <w:r w:rsidR="00717DA0">
        <w:rPr>
          <w:rStyle w:val="Strong"/>
          <w:b w:val="0"/>
        </w:rPr>
        <w:t xml:space="preserve"> and response information</w:t>
      </w:r>
      <w:r w:rsidR="001A6C22">
        <w:rPr>
          <w:rStyle w:val="Strong"/>
          <w:b w:val="0"/>
        </w:rPr>
        <w:t>,</w:t>
      </w:r>
      <w:r w:rsidR="00717DA0">
        <w:rPr>
          <w:rStyle w:val="Strong"/>
          <w:b w:val="0"/>
        </w:rPr>
        <w:t xml:space="preserve"> which allow for operators to track how the solution is performing and then in turn if there are </w:t>
      </w:r>
      <w:r w:rsidR="00717DA0" w:rsidRPr="007D3044">
        <w:rPr>
          <w:rStyle w:val="Strong"/>
          <w:b w:val="0"/>
        </w:rPr>
        <w:t>failings</w:t>
      </w:r>
      <w:r w:rsidR="007D3044" w:rsidRPr="007D3044">
        <w:rPr>
          <w:rStyle w:val="Strong"/>
          <w:b w:val="0"/>
        </w:rPr>
        <w:t>,</w:t>
      </w:r>
      <w:r w:rsidR="007D3044">
        <w:rPr>
          <w:rStyle w:val="Strong"/>
          <w:b w:val="0"/>
        </w:rPr>
        <w:t xml:space="preserve"> </w:t>
      </w:r>
      <w:r w:rsidR="00717DA0" w:rsidRPr="007D3044">
        <w:rPr>
          <w:rStyle w:val="Strong"/>
          <w:b w:val="0"/>
        </w:rPr>
        <w:t>the response plan will instruct operators on corrective measures to normalise the system. Another tool</w:t>
      </w:r>
      <w:r w:rsidR="00C5359C" w:rsidRPr="007D3044">
        <w:rPr>
          <w:rStyle w:val="Strong"/>
          <w:b w:val="0"/>
        </w:rPr>
        <w:t xml:space="preserve"> to </w:t>
      </w:r>
      <w:r w:rsidR="00717DA0" w:rsidRPr="007D3044">
        <w:rPr>
          <w:rStyle w:val="Strong"/>
          <w:b w:val="0"/>
        </w:rPr>
        <w:t xml:space="preserve">use at this final stage is </w:t>
      </w:r>
      <w:r w:rsidR="00C5359C" w:rsidRPr="007D3044">
        <w:rPr>
          <w:rStyle w:val="Strong"/>
          <w:b w:val="0"/>
        </w:rPr>
        <w:t>to produce standardised procedures and work instructions, this allows for easy control and measurement of the implemented solution, ensuring that</w:t>
      </w:r>
      <w:r w:rsidR="00C5359C">
        <w:rPr>
          <w:rStyle w:val="Strong"/>
          <w:b w:val="0"/>
        </w:rPr>
        <w:t xml:space="preserve"> performances is maintained and to the required standard set out at the define stage. Finally at the end of the process the project will be signed off after an agreed time of analysis and it is demonstrable that defects have been reduced in the system, if they have not, depending where the failures are identified, DMAIC can be reapplied or individual </w:t>
      </w:r>
      <w:r w:rsidR="000F450B">
        <w:rPr>
          <w:rStyle w:val="Strong"/>
          <w:b w:val="0"/>
        </w:rPr>
        <w:t xml:space="preserve">sections can be re-examined </w:t>
      </w:r>
      <w:proofErr w:type="spellStart"/>
      <w:r w:rsidR="000F450B">
        <w:rPr>
          <w:rStyle w:val="Strong"/>
          <w:b w:val="0"/>
        </w:rPr>
        <w:t>i.e</w:t>
      </w:r>
      <w:proofErr w:type="spellEnd"/>
      <w:r w:rsidR="000F450B">
        <w:rPr>
          <w:rStyle w:val="Strong"/>
          <w:b w:val="0"/>
        </w:rPr>
        <w:t xml:space="preserve"> reapply the improve stage and implement a different solution.  </w:t>
      </w:r>
      <w:r w:rsidR="00C5359C">
        <w:rPr>
          <w:rStyle w:val="Strong"/>
          <w:b w:val="0"/>
        </w:rPr>
        <w:t xml:space="preserve"> </w:t>
      </w:r>
    </w:p>
    <w:p w14:paraId="3508D2C7" w14:textId="77777777" w:rsidR="00717DA0" w:rsidRDefault="00717DA0" w:rsidP="00661CA6">
      <w:pPr>
        <w:rPr>
          <w:rStyle w:val="Strong"/>
          <w:b w:val="0"/>
        </w:rPr>
      </w:pPr>
    </w:p>
    <w:p w14:paraId="2E8AF6BC" w14:textId="1F1131C5" w:rsidR="00F95D0B" w:rsidRDefault="00A56EFE" w:rsidP="00661CA6">
      <w:pPr>
        <w:rPr>
          <w:rStyle w:val="Strong"/>
          <w:b w:val="0"/>
        </w:rPr>
      </w:pPr>
      <w:r w:rsidRPr="007D3044">
        <w:rPr>
          <w:rStyle w:val="Strong"/>
          <w:b w:val="0"/>
        </w:rPr>
        <w:t xml:space="preserve">However </w:t>
      </w:r>
      <w:r w:rsidR="007D3044" w:rsidRPr="007D3044">
        <w:rPr>
          <w:rStyle w:val="Strong"/>
          <w:b w:val="0"/>
        </w:rPr>
        <w:t>S</w:t>
      </w:r>
      <w:r w:rsidRPr="007D3044">
        <w:rPr>
          <w:rStyle w:val="Strong"/>
          <w:b w:val="0"/>
        </w:rPr>
        <w:t xml:space="preserve">ix </w:t>
      </w:r>
      <w:r w:rsidR="007D3044" w:rsidRPr="007D3044">
        <w:rPr>
          <w:rStyle w:val="Strong"/>
          <w:b w:val="0"/>
        </w:rPr>
        <w:t>S</w:t>
      </w:r>
      <w:r w:rsidRPr="007D3044">
        <w:rPr>
          <w:rStyle w:val="Strong"/>
          <w:b w:val="0"/>
        </w:rPr>
        <w:t>igma does have its detractors, firstly that it is a repackaged version of existing tools and adds nothing new to the quality field, in short it is</w:t>
      </w:r>
      <w:r w:rsidR="000C4B48" w:rsidRPr="007D3044">
        <w:rPr>
          <w:rStyle w:val="Strong"/>
          <w:b w:val="0"/>
        </w:rPr>
        <w:t xml:space="preserve"> considered by some </w:t>
      </w:r>
      <w:r w:rsidRPr="007D3044">
        <w:rPr>
          <w:rStyle w:val="Strong"/>
          <w:b w:val="0"/>
        </w:rPr>
        <w:t xml:space="preserve"> a marketing ploy, offering easy money and massive returns on investment. </w:t>
      </w:r>
      <w:r w:rsidR="001266B8" w:rsidRPr="007D3044">
        <w:rPr>
          <w:rStyle w:val="Strong"/>
          <w:b w:val="0"/>
        </w:rPr>
        <w:t>Secondly</w:t>
      </w:r>
      <w:r w:rsidRPr="007D3044">
        <w:rPr>
          <w:rStyle w:val="Strong"/>
          <w:b w:val="0"/>
        </w:rPr>
        <w:t xml:space="preserve">, </w:t>
      </w:r>
      <w:r w:rsidR="00F95D0B" w:rsidRPr="007D3044">
        <w:rPr>
          <w:rStyle w:val="Strong"/>
          <w:b w:val="0"/>
        </w:rPr>
        <w:t xml:space="preserve">This leads </w:t>
      </w:r>
      <w:r w:rsidR="007D3044" w:rsidRPr="007D3044">
        <w:rPr>
          <w:rStyle w:val="Strong"/>
          <w:b w:val="0"/>
        </w:rPr>
        <w:t xml:space="preserve"> to the argument that</w:t>
      </w:r>
      <w:r w:rsidR="001266B8" w:rsidRPr="007D3044">
        <w:rPr>
          <w:rStyle w:val="Strong"/>
          <w:b w:val="0"/>
        </w:rPr>
        <w:t xml:space="preserve"> benefits that are promised from adopting a </w:t>
      </w:r>
      <w:r w:rsidR="007D3044" w:rsidRPr="007D3044">
        <w:rPr>
          <w:rStyle w:val="Strong"/>
          <w:b w:val="0"/>
        </w:rPr>
        <w:t>S</w:t>
      </w:r>
      <w:r w:rsidR="001266B8" w:rsidRPr="007D3044">
        <w:rPr>
          <w:rStyle w:val="Strong"/>
          <w:b w:val="0"/>
        </w:rPr>
        <w:t xml:space="preserve">ix </w:t>
      </w:r>
      <w:r w:rsidR="007D3044" w:rsidRPr="007D3044">
        <w:rPr>
          <w:rStyle w:val="Strong"/>
          <w:b w:val="0"/>
        </w:rPr>
        <w:t>S</w:t>
      </w:r>
      <w:r w:rsidR="001266B8" w:rsidRPr="007D3044">
        <w:rPr>
          <w:rStyle w:val="Strong"/>
          <w:b w:val="0"/>
        </w:rPr>
        <w:t>igma methodology,</w:t>
      </w:r>
      <w:r w:rsidR="001266B8">
        <w:rPr>
          <w:rStyle w:val="Strong"/>
          <w:b w:val="0"/>
        </w:rPr>
        <w:t xml:space="preserve"> are not </w:t>
      </w:r>
      <w:r w:rsidR="001266B8" w:rsidRPr="007D3044">
        <w:rPr>
          <w:rStyle w:val="Strong"/>
          <w:b w:val="0"/>
        </w:rPr>
        <w:t xml:space="preserve">always to the extent or within a timespan that is promised by consultants, thus the longevity of </w:t>
      </w:r>
      <w:r w:rsidR="007D3044" w:rsidRPr="007D3044">
        <w:rPr>
          <w:rStyle w:val="Strong"/>
          <w:b w:val="0"/>
        </w:rPr>
        <w:t>S</w:t>
      </w:r>
      <w:r w:rsidR="001266B8" w:rsidRPr="007D3044">
        <w:rPr>
          <w:rStyle w:val="Strong"/>
          <w:b w:val="0"/>
        </w:rPr>
        <w:t xml:space="preserve">ix </w:t>
      </w:r>
      <w:r w:rsidR="007D3044" w:rsidRPr="007D3044">
        <w:rPr>
          <w:rStyle w:val="Strong"/>
          <w:b w:val="0"/>
        </w:rPr>
        <w:t>S</w:t>
      </w:r>
      <w:r w:rsidR="001266B8" w:rsidRPr="007D3044">
        <w:rPr>
          <w:rStyle w:val="Strong"/>
          <w:b w:val="0"/>
        </w:rPr>
        <w:t>igma within organisation where adoption has solely taken place for promised benefits must be questioned.</w:t>
      </w:r>
      <w:r w:rsidR="00602576" w:rsidRPr="007D3044">
        <w:rPr>
          <w:rStyle w:val="Strong"/>
          <w:b w:val="0"/>
        </w:rPr>
        <w:t xml:space="preserve"> </w:t>
      </w:r>
      <w:r w:rsidR="008A38FF" w:rsidRPr="007D3044">
        <w:rPr>
          <w:rStyle w:val="Strong"/>
          <w:b w:val="0"/>
        </w:rPr>
        <w:t xml:space="preserve"> Others argue that while Six </w:t>
      </w:r>
      <w:r w:rsidR="007D3044" w:rsidRPr="007D3044">
        <w:rPr>
          <w:rStyle w:val="Strong"/>
          <w:b w:val="0"/>
        </w:rPr>
        <w:t>S</w:t>
      </w:r>
      <w:r w:rsidR="008A38FF" w:rsidRPr="007D3044">
        <w:rPr>
          <w:rStyle w:val="Strong"/>
          <w:b w:val="0"/>
        </w:rPr>
        <w:t>igma is an effective tool, it</w:t>
      </w:r>
      <w:r w:rsidR="000947FC" w:rsidRPr="007D3044">
        <w:rPr>
          <w:rStyle w:val="Strong"/>
          <w:b w:val="0"/>
        </w:rPr>
        <w:t xml:space="preserve"> is most effective when looked at in practical contexts using raw dat</w:t>
      </w:r>
      <w:r w:rsidR="007D3044" w:rsidRPr="007D3044">
        <w:rPr>
          <w:rStyle w:val="Strong"/>
          <w:b w:val="0"/>
        </w:rPr>
        <w:t>a</w:t>
      </w:r>
      <w:r w:rsidR="000947FC" w:rsidRPr="007D3044">
        <w:rPr>
          <w:rStyle w:val="Strong"/>
          <w:b w:val="0"/>
        </w:rPr>
        <w:t xml:space="preserve"> to inform the process,  as </w:t>
      </w:r>
      <w:r w:rsidR="008A38FF" w:rsidRPr="007D3044">
        <w:rPr>
          <w:rStyle w:val="Strong"/>
          <w:b w:val="0"/>
        </w:rPr>
        <w:t xml:space="preserve">Thomas Cutler in Business Excellence Magazine writes  </w:t>
      </w:r>
      <w:r w:rsidR="008A38FF" w:rsidRPr="00596FCA">
        <w:rPr>
          <w:rStyle w:val="Strong"/>
          <w:b w:val="0"/>
          <w:i/>
        </w:rPr>
        <w:t xml:space="preserve">“…after thousands of </w:t>
      </w:r>
      <w:r w:rsidR="007D3044" w:rsidRPr="00596FCA">
        <w:rPr>
          <w:rStyle w:val="Strong"/>
          <w:b w:val="0"/>
          <w:i/>
        </w:rPr>
        <w:t>S</w:t>
      </w:r>
      <w:r w:rsidR="008A38FF" w:rsidRPr="00596FCA">
        <w:rPr>
          <w:rStyle w:val="Strong"/>
          <w:b w:val="0"/>
          <w:i/>
        </w:rPr>
        <w:t xml:space="preserve">ix </w:t>
      </w:r>
      <w:r w:rsidR="007D3044" w:rsidRPr="00596FCA">
        <w:rPr>
          <w:rStyle w:val="Strong"/>
          <w:b w:val="0"/>
          <w:i/>
        </w:rPr>
        <w:t>S</w:t>
      </w:r>
      <w:r w:rsidR="008A38FF" w:rsidRPr="00596FCA">
        <w:rPr>
          <w:rStyle w:val="Strong"/>
          <w:b w:val="0"/>
          <w:i/>
        </w:rPr>
        <w:t xml:space="preserve">igma deployments over the past decade or so…organizations are focusing on becoming data driven, paying attention to real-time data and turning that into knowledge. When they do this, </w:t>
      </w:r>
      <w:r w:rsidR="007D3044" w:rsidRPr="00596FCA">
        <w:rPr>
          <w:rStyle w:val="Strong"/>
          <w:b w:val="0"/>
          <w:i/>
        </w:rPr>
        <w:t>S</w:t>
      </w:r>
      <w:r w:rsidR="008A38FF" w:rsidRPr="00596FCA">
        <w:rPr>
          <w:rStyle w:val="Strong"/>
          <w:b w:val="0"/>
          <w:i/>
        </w:rPr>
        <w:t xml:space="preserve">ix </w:t>
      </w:r>
      <w:r w:rsidR="007D3044" w:rsidRPr="00596FCA">
        <w:rPr>
          <w:rStyle w:val="Strong"/>
          <w:b w:val="0"/>
          <w:i/>
        </w:rPr>
        <w:t>S</w:t>
      </w:r>
      <w:r w:rsidR="008A38FF" w:rsidRPr="00596FCA">
        <w:rPr>
          <w:rStyle w:val="Strong"/>
          <w:b w:val="0"/>
          <w:i/>
        </w:rPr>
        <w:t>igma becomes a tool kit to solve certain types of problems</w:t>
      </w:r>
      <w:r w:rsidR="008A38FF" w:rsidRPr="007D3044">
        <w:rPr>
          <w:rStyle w:val="FootnoteReference"/>
          <w:bCs/>
        </w:rPr>
        <w:footnoteReference w:id="6"/>
      </w:r>
      <w:r w:rsidR="008A38FF" w:rsidRPr="007D3044">
        <w:rPr>
          <w:rStyle w:val="Strong"/>
          <w:b w:val="0"/>
        </w:rPr>
        <w:t xml:space="preserve"> ”.</w:t>
      </w:r>
      <w:r w:rsidR="000947FC" w:rsidRPr="007D3044">
        <w:rPr>
          <w:rStyle w:val="Strong"/>
          <w:b w:val="0"/>
        </w:rPr>
        <w:t xml:space="preserve"> C</w:t>
      </w:r>
      <w:r w:rsidR="00602576" w:rsidRPr="007D3044">
        <w:rPr>
          <w:rStyle w:val="Strong"/>
          <w:b w:val="0"/>
        </w:rPr>
        <w:t xml:space="preserve">urrently, former advocate of </w:t>
      </w:r>
      <w:r w:rsidR="007D3044" w:rsidRPr="007D3044">
        <w:rPr>
          <w:rStyle w:val="Strong"/>
          <w:b w:val="0"/>
        </w:rPr>
        <w:t>S</w:t>
      </w:r>
      <w:r w:rsidR="00602576" w:rsidRPr="007D3044">
        <w:rPr>
          <w:rStyle w:val="Strong"/>
          <w:b w:val="0"/>
        </w:rPr>
        <w:t xml:space="preserve">ix </w:t>
      </w:r>
      <w:r w:rsidR="007D3044" w:rsidRPr="007D3044">
        <w:rPr>
          <w:rStyle w:val="Strong"/>
          <w:b w:val="0"/>
        </w:rPr>
        <w:t>S</w:t>
      </w:r>
      <w:r w:rsidR="00602576" w:rsidRPr="007D3044">
        <w:rPr>
          <w:rStyle w:val="Strong"/>
          <w:b w:val="0"/>
        </w:rPr>
        <w:t>igma Jack Welch</w:t>
      </w:r>
      <w:r w:rsidR="00F72F5C" w:rsidRPr="007D3044">
        <w:rPr>
          <w:rStyle w:val="Strong"/>
          <w:b w:val="0"/>
        </w:rPr>
        <w:t xml:space="preserve"> (G</w:t>
      </w:r>
      <w:r w:rsidR="002B6B52" w:rsidRPr="007D3044">
        <w:rPr>
          <w:rStyle w:val="Strong"/>
          <w:b w:val="0"/>
        </w:rPr>
        <w:t xml:space="preserve">eneral </w:t>
      </w:r>
      <w:r w:rsidR="00F72F5C" w:rsidRPr="007D3044">
        <w:rPr>
          <w:rStyle w:val="Strong"/>
          <w:b w:val="0"/>
        </w:rPr>
        <w:t>E</w:t>
      </w:r>
      <w:r w:rsidR="002B6B52" w:rsidRPr="007D3044">
        <w:rPr>
          <w:rStyle w:val="Strong"/>
          <w:b w:val="0"/>
        </w:rPr>
        <w:t xml:space="preserve">lectric </w:t>
      </w:r>
      <w:r w:rsidR="00F72F5C" w:rsidRPr="007D3044">
        <w:rPr>
          <w:rStyle w:val="Strong"/>
          <w:b w:val="0"/>
        </w:rPr>
        <w:t>CEO</w:t>
      </w:r>
      <w:r w:rsidR="002B6B52" w:rsidRPr="007D3044">
        <w:rPr>
          <w:rStyle w:val="Strong"/>
          <w:b w:val="0"/>
        </w:rPr>
        <w:t xml:space="preserve"> who initially</w:t>
      </w:r>
      <w:r w:rsidR="002B6B52">
        <w:rPr>
          <w:rStyle w:val="Strong"/>
          <w:b w:val="0"/>
        </w:rPr>
        <w:t xml:space="preserve"> introduced Six Sigma</w:t>
      </w:r>
      <w:r w:rsidR="000C4B48">
        <w:rPr>
          <w:rStyle w:val="Strong"/>
          <w:b w:val="0"/>
        </w:rPr>
        <w:t xml:space="preserve"> to the company) has stated that it should</w:t>
      </w:r>
      <w:r w:rsidR="00602576">
        <w:rPr>
          <w:rStyle w:val="Strong"/>
          <w:b w:val="0"/>
        </w:rPr>
        <w:t xml:space="preserve"> “</w:t>
      </w:r>
      <w:r w:rsidR="00602576" w:rsidRPr="00596FCA">
        <w:rPr>
          <w:rStyle w:val="Strong"/>
          <w:b w:val="0"/>
          <w:i/>
        </w:rPr>
        <w:t>not be used everywhere, that Six Sigma’s role will be minimized in the future</w:t>
      </w:r>
      <w:r w:rsidR="00602576" w:rsidRPr="00596FCA">
        <w:rPr>
          <w:rStyle w:val="FootnoteReference"/>
          <w:bCs/>
          <w:i/>
        </w:rPr>
        <w:footnoteReference w:id="7"/>
      </w:r>
      <w:r w:rsidR="00602576" w:rsidRPr="00602576">
        <w:rPr>
          <w:rStyle w:val="Strong"/>
          <w:b w:val="0"/>
        </w:rPr>
        <w:t>”</w:t>
      </w:r>
      <w:r w:rsidR="00602576">
        <w:rPr>
          <w:rStyle w:val="Strong"/>
          <w:b w:val="0"/>
        </w:rPr>
        <w:t xml:space="preserve">. While </w:t>
      </w:r>
      <w:r w:rsidR="00602576" w:rsidRPr="007D3044">
        <w:rPr>
          <w:rStyle w:val="Strong"/>
          <w:b w:val="0"/>
        </w:rPr>
        <w:t xml:space="preserve">many critics agree that its only use should be in product manufacturing  where defect reduction makes sense. Another possible insight into the limitations of Six Sigma is the current marrying of </w:t>
      </w:r>
      <w:r w:rsidR="000C4B48" w:rsidRPr="007D3044">
        <w:rPr>
          <w:rStyle w:val="Strong"/>
          <w:b w:val="0"/>
        </w:rPr>
        <w:t>the</w:t>
      </w:r>
      <w:r w:rsidR="000C4B48">
        <w:rPr>
          <w:rStyle w:val="Strong"/>
          <w:b w:val="0"/>
        </w:rPr>
        <w:t xml:space="preserve"> Lean and Six Sigma </w:t>
      </w:r>
      <w:r w:rsidR="00602576">
        <w:rPr>
          <w:rStyle w:val="Strong"/>
          <w:b w:val="0"/>
        </w:rPr>
        <w:t>system</w:t>
      </w:r>
      <w:r w:rsidR="000C4B48">
        <w:rPr>
          <w:rStyle w:val="Strong"/>
          <w:b w:val="0"/>
        </w:rPr>
        <w:t>s</w:t>
      </w:r>
      <w:r w:rsidR="00602576">
        <w:rPr>
          <w:rStyle w:val="Strong"/>
          <w:b w:val="0"/>
        </w:rPr>
        <w:t xml:space="preserve"> creating </w:t>
      </w:r>
      <w:r w:rsidR="00602576" w:rsidRPr="007D3044">
        <w:rPr>
          <w:rStyle w:val="Strong"/>
          <w:b w:val="0"/>
        </w:rPr>
        <w:t>the “</w:t>
      </w:r>
      <w:r w:rsidR="007D3044" w:rsidRPr="007D3044">
        <w:rPr>
          <w:rStyle w:val="Strong"/>
          <w:b w:val="0"/>
        </w:rPr>
        <w:t>L</w:t>
      </w:r>
      <w:r w:rsidR="00602576" w:rsidRPr="007D3044">
        <w:rPr>
          <w:rStyle w:val="Strong"/>
          <w:b w:val="0"/>
        </w:rPr>
        <w:t>ean Six Sigma”  principles</w:t>
      </w:r>
      <w:r w:rsidR="009D6056" w:rsidRPr="007D3044">
        <w:rPr>
          <w:rStyle w:val="Strong"/>
          <w:b w:val="0"/>
        </w:rPr>
        <w:t xml:space="preserve">, </w:t>
      </w:r>
      <w:r w:rsidR="007B7A81" w:rsidRPr="007D3044">
        <w:rPr>
          <w:rStyle w:val="Strong"/>
          <w:b w:val="0"/>
        </w:rPr>
        <w:t xml:space="preserve">this area will be </w:t>
      </w:r>
      <w:r w:rsidR="009D6056" w:rsidRPr="007D3044">
        <w:rPr>
          <w:rStyle w:val="Strong"/>
          <w:b w:val="0"/>
        </w:rPr>
        <w:t>look</w:t>
      </w:r>
      <w:r w:rsidR="007D3044" w:rsidRPr="007D3044">
        <w:rPr>
          <w:rStyle w:val="Strong"/>
          <w:b w:val="0"/>
        </w:rPr>
        <w:t>ed</w:t>
      </w:r>
      <w:r w:rsidR="009D6056" w:rsidRPr="007D3044">
        <w:rPr>
          <w:rStyle w:val="Strong"/>
          <w:b w:val="0"/>
        </w:rPr>
        <w:t xml:space="preserve"> at </w:t>
      </w:r>
      <w:r w:rsidR="007B7A81" w:rsidRPr="007D3044">
        <w:rPr>
          <w:rStyle w:val="Strong"/>
          <w:b w:val="0"/>
        </w:rPr>
        <w:t xml:space="preserve">and examined after </w:t>
      </w:r>
      <w:r w:rsidR="009D6056" w:rsidRPr="007D3044">
        <w:rPr>
          <w:rStyle w:val="Strong"/>
          <w:b w:val="0"/>
        </w:rPr>
        <w:t xml:space="preserve">Lean </w:t>
      </w:r>
      <w:r w:rsidR="007B7A81" w:rsidRPr="007D3044">
        <w:rPr>
          <w:rStyle w:val="Strong"/>
          <w:b w:val="0"/>
        </w:rPr>
        <w:t xml:space="preserve">is discussed </w:t>
      </w:r>
      <w:r w:rsidR="009D6056" w:rsidRPr="007D3044">
        <w:rPr>
          <w:rStyle w:val="Strong"/>
          <w:b w:val="0"/>
        </w:rPr>
        <w:t>individual</w:t>
      </w:r>
      <w:r w:rsidR="00071C51" w:rsidRPr="007D3044">
        <w:rPr>
          <w:rStyle w:val="Strong"/>
          <w:b w:val="0"/>
        </w:rPr>
        <w:t>ly.</w:t>
      </w:r>
      <w:r w:rsidR="009D6056">
        <w:rPr>
          <w:rStyle w:val="Strong"/>
          <w:b w:val="0"/>
        </w:rPr>
        <w:t xml:space="preserve"> </w:t>
      </w:r>
    </w:p>
    <w:p w14:paraId="242846FE" w14:textId="77777777" w:rsidR="00602576" w:rsidRDefault="00602576" w:rsidP="00661CA6">
      <w:pPr>
        <w:rPr>
          <w:rStyle w:val="Strong"/>
          <w:b w:val="0"/>
        </w:rPr>
      </w:pPr>
    </w:p>
    <w:p w14:paraId="383836B2" w14:textId="7871DF16" w:rsidR="00602576" w:rsidRDefault="004015CD" w:rsidP="00661CA6">
      <w:pPr>
        <w:rPr>
          <w:rStyle w:val="Strong"/>
          <w:b w:val="0"/>
        </w:rPr>
      </w:pPr>
      <w:r>
        <w:rPr>
          <w:rStyle w:val="Strong"/>
          <w:b w:val="0"/>
        </w:rPr>
        <w:t xml:space="preserve">A practical example of this process being put into place in CRP occurred </w:t>
      </w:r>
      <w:r w:rsidR="007D3044">
        <w:rPr>
          <w:rStyle w:val="Strong"/>
          <w:b w:val="0"/>
        </w:rPr>
        <w:t>i</w:t>
      </w:r>
      <w:r w:rsidR="008D3185">
        <w:rPr>
          <w:rStyle w:val="Strong"/>
          <w:b w:val="0"/>
        </w:rPr>
        <w:t>n relation to the 5 stand rolling mill</w:t>
      </w:r>
      <w:r>
        <w:rPr>
          <w:rStyle w:val="Strong"/>
          <w:b w:val="0"/>
        </w:rPr>
        <w:t>,</w:t>
      </w:r>
      <w:r w:rsidR="008D3185">
        <w:rPr>
          <w:rStyle w:val="Strong"/>
          <w:b w:val="0"/>
        </w:rPr>
        <w:t xml:space="preserve"> it has long been considered that there are inefficiencies in the roll change procedure. The issue has been defined as being long delays in replacing rolls due to process inefficiencies</w:t>
      </w:r>
      <w:r w:rsidR="00EB2075">
        <w:rPr>
          <w:rStyle w:val="Strong"/>
          <w:b w:val="0"/>
        </w:rPr>
        <w:t xml:space="preserve">, this has been established by measuring times for each roll change and comparing them back to what is considered an </w:t>
      </w:r>
      <w:r w:rsidR="00EB2075" w:rsidRPr="007D3044">
        <w:rPr>
          <w:rStyle w:val="Strong"/>
          <w:b w:val="0"/>
        </w:rPr>
        <w:t>average time on monitoring systems.  Through analysis it has been concluded that due to each proceeding stand requir</w:t>
      </w:r>
      <w:r w:rsidR="007D3044" w:rsidRPr="007D3044">
        <w:rPr>
          <w:rStyle w:val="Strong"/>
          <w:b w:val="0"/>
        </w:rPr>
        <w:t xml:space="preserve">es </w:t>
      </w:r>
      <w:r w:rsidR="00EB2075" w:rsidRPr="007D3044">
        <w:rPr>
          <w:rStyle w:val="Strong"/>
          <w:b w:val="0"/>
        </w:rPr>
        <w:t>confirmation of completion of the</w:t>
      </w:r>
      <w:r w:rsidR="007D3044" w:rsidRPr="007D3044">
        <w:rPr>
          <w:rStyle w:val="Strong"/>
          <w:b w:val="0"/>
        </w:rPr>
        <w:t xml:space="preserve"> roll </w:t>
      </w:r>
      <w:r w:rsidR="00EB2075" w:rsidRPr="007D3044">
        <w:rPr>
          <w:rStyle w:val="Strong"/>
          <w:b w:val="0"/>
        </w:rPr>
        <w:t xml:space="preserve">change before it can </w:t>
      </w:r>
      <w:r w:rsidR="007D3044" w:rsidRPr="007D3044">
        <w:rPr>
          <w:rStyle w:val="Strong"/>
          <w:b w:val="0"/>
        </w:rPr>
        <w:t>then complete itself</w:t>
      </w:r>
      <w:r w:rsidR="00EB2075" w:rsidRPr="007D3044">
        <w:rPr>
          <w:rStyle w:val="Strong"/>
          <w:b w:val="0"/>
        </w:rPr>
        <w:t>. As</w:t>
      </w:r>
      <w:r w:rsidR="00EB2075">
        <w:rPr>
          <w:rStyle w:val="Strong"/>
          <w:b w:val="0"/>
        </w:rPr>
        <w:t xml:space="preserve"> such if there is an issue with stand 1 and the process can not complete stand 2 can not start, as such resulting in extensive delays. At this stage it was est</w:t>
      </w:r>
      <w:r>
        <w:rPr>
          <w:rStyle w:val="Strong"/>
          <w:b w:val="0"/>
        </w:rPr>
        <w:t xml:space="preserve">ablished a system that would allow each stand to operate the change independently, allowing for a streamlined process. This </w:t>
      </w:r>
      <w:r>
        <w:rPr>
          <w:rStyle w:val="Strong"/>
          <w:b w:val="0"/>
        </w:rPr>
        <w:lastRenderedPageBreak/>
        <w:t xml:space="preserve">brainstormed suggestion is yet to be implemented but has been </w:t>
      </w:r>
      <w:r w:rsidR="007D3044" w:rsidRPr="007D3044">
        <w:rPr>
          <w:rStyle w:val="Strong"/>
          <w:b w:val="0"/>
        </w:rPr>
        <w:t xml:space="preserve">thoroughly examined and options explored </w:t>
      </w:r>
      <w:r w:rsidRPr="007D3044">
        <w:rPr>
          <w:rStyle w:val="Strong"/>
          <w:b w:val="0"/>
        </w:rPr>
        <w:t>,</w:t>
      </w:r>
      <w:r w:rsidR="007D3044">
        <w:rPr>
          <w:rStyle w:val="Strong"/>
          <w:b w:val="0"/>
        </w:rPr>
        <w:t xml:space="preserve"> for example </w:t>
      </w:r>
      <w:r>
        <w:rPr>
          <w:rStyle w:val="Strong"/>
          <w:b w:val="0"/>
        </w:rPr>
        <w:t xml:space="preserve">other plants have been visited that operate this system and engineers are currently examining potential paths to implement the change. Once the change has been put in place it will be regularly monitored and examined for inefficiencies and along with this new Safe working procedures and risk assessments implemented for staff including updated training.     </w:t>
      </w:r>
      <w:r w:rsidR="00EB2075">
        <w:rPr>
          <w:rStyle w:val="Strong"/>
          <w:b w:val="0"/>
        </w:rPr>
        <w:t xml:space="preserve">  </w:t>
      </w:r>
    </w:p>
    <w:p w14:paraId="5F971BE2" w14:textId="77777777" w:rsidR="008A38FF" w:rsidRDefault="008A38FF" w:rsidP="00DA713D">
      <w:pPr>
        <w:rPr>
          <w:rStyle w:val="Strong"/>
          <w:b w:val="0"/>
        </w:rPr>
      </w:pPr>
    </w:p>
    <w:p w14:paraId="4315A968" w14:textId="25EA0D08" w:rsidR="00DA713D" w:rsidRPr="00DA713D" w:rsidRDefault="00562B82" w:rsidP="00DA713D">
      <w:pPr>
        <w:rPr>
          <w:rStyle w:val="Strong"/>
          <w:b w:val="0"/>
        </w:rPr>
      </w:pPr>
      <w:r>
        <w:rPr>
          <w:rStyle w:val="Strong"/>
          <w:b w:val="0"/>
        </w:rPr>
        <w:t>Lean</w:t>
      </w:r>
      <w:r w:rsidR="00A32021">
        <w:rPr>
          <w:rStyle w:val="Strong"/>
          <w:b w:val="0"/>
        </w:rPr>
        <w:t xml:space="preserve"> is defined as “</w:t>
      </w:r>
      <w:r w:rsidR="00A32021" w:rsidRPr="00596FCA">
        <w:rPr>
          <w:rStyle w:val="Strong"/>
          <w:b w:val="0"/>
          <w:i/>
        </w:rPr>
        <w:t>a philosophy of manufacturing that focuses on delivering the highest-quality product at the lowest</w:t>
      </w:r>
      <w:r w:rsidR="00A32021" w:rsidRPr="00596FCA">
        <w:rPr>
          <w:i/>
        </w:rPr>
        <w:t xml:space="preserve"> </w:t>
      </w:r>
      <w:r w:rsidR="00A32021" w:rsidRPr="00596FCA">
        <w:rPr>
          <w:rStyle w:val="Strong"/>
          <w:b w:val="0"/>
          <w:i/>
        </w:rPr>
        <w:t>cost and on time</w:t>
      </w:r>
      <w:r w:rsidR="00A32021" w:rsidRPr="00A32021">
        <w:rPr>
          <w:rStyle w:val="Strong"/>
          <w:b w:val="0"/>
        </w:rPr>
        <w:t>.</w:t>
      </w:r>
      <w:r w:rsidR="00A32021">
        <w:rPr>
          <w:rStyle w:val="FootnoteReference"/>
          <w:bCs/>
        </w:rPr>
        <w:footnoteReference w:id="8"/>
      </w:r>
      <w:r w:rsidR="00A32021">
        <w:rPr>
          <w:rStyle w:val="Strong"/>
          <w:b w:val="0"/>
        </w:rPr>
        <w:t>”</w:t>
      </w:r>
      <w:r w:rsidR="00912009">
        <w:rPr>
          <w:rStyle w:val="Strong"/>
          <w:b w:val="0"/>
        </w:rPr>
        <w:t xml:space="preserve"> </w:t>
      </w:r>
      <w:r w:rsidR="00DA713D">
        <w:rPr>
          <w:rStyle w:val="Strong"/>
          <w:b w:val="0"/>
        </w:rPr>
        <w:t xml:space="preserve"> </w:t>
      </w:r>
      <w:r w:rsidR="00912009">
        <w:rPr>
          <w:rStyle w:val="Strong"/>
          <w:b w:val="0"/>
        </w:rPr>
        <w:t xml:space="preserve">There are five governing principles that are used to help achieve this philosophy, the first is defining value. In </w:t>
      </w:r>
      <w:r w:rsidR="007D3044" w:rsidRPr="007D3044">
        <w:rPr>
          <w:rStyle w:val="Strong"/>
          <w:b w:val="0"/>
        </w:rPr>
        <w:t>L</w:t>
      </w:r>
      <w:r w:rsidR="00912009" w:rsidRPr="007D3044">
        <w:rPr>
          <w:rStyle w:val="Strong"/>
          <w:b w:val="0"/>
        </w:rPr>
        <w:t xml:space="preserve">ean </w:t>
      </w:r>
      <w:r w:rsidR="00C93C44" w:rsidRPr="007D3044">
        <w:rPr>
          <w:rStyle w:val="Strong"/>
          <w:b w:val="0"/>
        </w:rPr>
        <w:t xml:space="preserve">things are broken down into two </w:t>
      </w:r>
      <w:r w:rsidR="007C0893" w:rsidRPr="007D3044">
        <w:rPr>
          <w:rStyle w:val="Strong"/>
          <w:b w:val="0"/>
        </w:rPr>
        <w:t xml:space="preserve">categories, those things that add value and </w:t>
      </w:r>
      <w:r w:rsidR="00912009" w:rsidRPr="007D3044">
        <w:rPr>
          <w:rStyle w:val="Strong"/>
          <w:b w:val="0"/>
        </w:rPr>
        <w:t>those non-value adding activities or waste</w:t>
      </w:r>
      <w:r w:rsidR="00DA713D" w:rsidRPr="007D3044">
        <w:rPr>
          <w:rStyle w:val="Strong"/>
          <w:b w:val="0"/>
        </w:rPr>
        <w:t>.</w:t>
      </w:r>
      <w:r w:rsidR="00DA713D" w:rsidRPr="007D3044">
        <w:t xml:space="preserve"> </w:t>
      </w:r>
      <w:r w:rsidR="00DA713D" w:rsidRPr="007D3044">
        <w:rPr>
          <w:rStyle w:val="Strong"/>
          <w:b w:val="0"/>
        </w:rPr>
        <w:t xml:space="preserve">The </w:t>
      </w:r>
      <w:r w:rsidR="007D3044" w:rsidRPr="007D3044">
        <w:rPr>
          <w:rStyle w:val="Strong"/>
          <w:b w:val="0"/>
        </w:rPr>
        <w:t>L</w:t>
      </w:r>
      <w:r w:rsidR="00DA713D" w:rsidRPr="007D3044">
        <w:rPr>
          <w:rStyle w:val="Strong"/>
          <w:b w:val="0"/>
        </w:rPr>
        <w:t xml:space="preserve">ean Enterprise Research </w:t>
      </w:r>
      <w:r w:rsidR="00563F47">
        <w:rPr>
          <w:rStyle w:val="Strong"/>
          <w:b w:val="0"/>
        </w:rPr>
        <w:t>C</w:t>
      </w:r>
      <w:r w:rsidR="00DA713D" w:rsidRPr="007D3044">
        <w:rPr>
          <w:rStyle w:val="Strong"/>
          <w:b w:val="0"/>
        </w:rPr>
        <w:t>entre</w:t>
      </w:r>
      <w:r w:rsidR="00563F47" w:rsidRPr="007D3044">
        <w:rPr>
          <w:rStyle w:val="FootnoteReference"/>
          <w:bCs/>
        </w:rPr>
        <w:footnoteReference w:id="9"/>
      </w:r>
      <w:r w:rsidR="00563F47" w:rsidRPr="007D3044">
        <w:rPr>
          <w:rStyle w:val="Strong"/>
          <w:b w:val="0"/>
        </w:rPr>
        <w:t xml:space="preserve"> </w:t>
      </w:r>
      <w:r w:rsidR="00DA713D" w:rsidRPr="007D3044">
        <w:rPr>
          <w:rStyle w:val="Strong"/>
          <w:b w:val="0"/>
        </w:rPr>
        <w:t xml:space="preserve"> </w:t>
      </w:r>
      <w:r w:rsidR="00563F47" w:rsidRPr="007D3044">
        <w:rPr>
          <w:rStyle w:val="Strong"/>
          <w:b w:val="0"/>
        </w:rPr>
        <w:t>highlighted that</w:t>
      </w:r>
      <w:r w:rsidR="00DA713D" w:rsidRPr="007D3044">
        <w:rPr>
          <w:rStyle w:val="Strong"/>
          <w:b w:val="0"/>
        </w:rPr>
        <w:t xml:space="preserve"> for most production operations;</w:t>
      </w:r>
      <w:r w:rsidR="00DA713D" w:rsidRPr="00DA713D">
        <w:rPr>
          <w:rStyle w:val="Strong"/>
          <w:b w:val="0"/>
        </w:rPr>
        <w:t xml:space="preserve"> </w:t>
      </w:r>
    </w:p>
    <w:p w14:paraId="3110E1BC" w14:textId="77777777" w:rsidR="00DA713D" w:rsidRPr="00DA713D" w:rsidRDefault="00DA713D" w:rsidP="00DA713D">
      <w:pPr>
        <w:rPr>
          <w:rStyle w:val="Strong"/>
          <w:b w:val="0"/>
        </w:rPr>
      </w:pPr>
      <w:r w:rsidRPr="00DA713D">
        <w:rPr>
          <w:rStyle w:val="Strong"/>
          <w:b w:val="0"/>
        </w:rPr>
        <w:t>•</w:t>
      </w:r>
      <w:r w:rsidRPr="00DA713D">
        <w:rPr>
          <w:rStyle w:val="Strong"/>
          <w:b w:val="0"/>
        </w:rPr>
        <w:tab/>
        <w:t>5% of activities add value;</w:t>
      </w:r>
    </w:p>
    <w:p w14:paraId="6FB0B2CD" w14:textId="77777777" w:rsidR="00DA713D" w:rsidRPr="00DA713D" w:rsidRDefault="00DA713D" w:rsidP="00DA713D">
      <w:pPr>
        <w:rPr>
          <w:rStyle w:val="Strong"/>
          <w:b w:val="0"/>
        </w:rPr>
      </w:pPr>
      <w:r w:rsidRPr="00DA713D">
        <w:rPr>
          <w:rStyle w:val="Strong"/>
          <w:b w:val="0"/>
        </w:rPr>
        <w:t>•</w:t>
      </w:r>
      <w:r w:rsidRPr="00DA713D">
        <w:rPr>
          <w:rStyle w:val="Strong"/>
          <w:b w:val="0"/>
        </w:rPr>
        <w:tab/>
        <w:t>35% are necessary non-value activities;</w:t>
      </w:r>
    </w:p>
    <w:p w14:paraId="68C84394" w14:textId="77777777" w:rsidR="00DA713D" w:rsidRDefault="00DA713D" w:rsidP="00DA713D">
      <w:pPr>
        <w:rPr>
          <w:rStyle w:val="Strong"/>
          <w:b w:val="0"/>
        </w:rPr>
      </w:pPr>
      <w:r w:rsidRPr="00DA713D">
        <w:rPr>
          <w:rStyle w:val="Strong"/>
          <w:b w:val="0"/>
        </w:rPr>
        <w:t>•</w:t>
      </w:r>
      <w:r w:rsidRPr="00DA713D">
        <w:rPr>
          <w:rStyle w:val="Strong"/>
          <w:b w:val="0"/>
        </w:rPr>
        <w:tab/>
        <w:t>60% add no value at all.</w:t>
      </w:r>
    </w:p>
    <w:p w14:paraId="65D56E30" w14:textId="6EE83B59" w:rsidR="00562B82" w:rsidRDefault="00912009" w:rsidP="00661CA6">
      <w:pPr>
        <w:rPr>
          <w:rStyle w:val="Strong"/>
          <w:b w:val="0"/>
        </w:rPr>
      </w:pPr>
      <w:r>
        <w:rPr>
          <w:rStyle w:val="Strong"/>
          <w:b w:val="0"/>
        </w:rPr>
        <w:t xml:space="preserve"> Value is considered those things that the customer is willing to pay for,</w:t>
      </w:r>
      <w:r w:rsidR="004E0268">
        <w:rPr>
          <w:rStyle w:val="Strong"/>
          <w:b w:val="0"/>
        </w:rPr>
        <w:t xml:space="preserve"> in a practical example here in Cold Rolled Products, our product (finished steel) and the </w:t>
      </w:r>
      <w:r w:rsidR="004E0268" w:rsidRPr="007D3044">
        <w:rPr>
          <w:rStyle w:val="Strong"/>
          <w:b w:val="0"/>
        </w:rPr>
        <w:t>actual process of rolling and annealing the steel strip to give it specific metalogical properties would be</w:t>
      </w:r>
      <w:r w:rsidR="004E0268">
        <w:rPr>
          <w:rStyle w:val="Strong"/>
          <w:b w:val="0"/>
        </w:rPr>
        <w:t xml:space="preserve"> </w:t>
      </w:r>
      <w:r w:rsidR="003C3274">
        <w:rPr>
          <w:rStyle w:val="Strong"/>
          <w:b w:val="0"/>
        </w:rPr>
        <w:t xml:space="preserve">classified as such. Within this principle there are seven categories of waste that were originally identified by </w:t>
      </w:r>
      <w:r w:rsidR="003C3274" w:rsidRPr="003C3274">
        <w:rPr>
          <w:rStyle w:val="Strong"/>
          <w:b w:val="0"/>
        </w:rPr>
        <w:t>Taiichi Ohno</w:t>
      </w:r>
      <w:r w:rsidR="003C3274">
        <w:rPr>
          <w:rStyle w:val="Strong"/>
          <w:b w:val="0"/>
        </w:rPr>
        <w:t xml:space="preserve"> at Toyota when Lean was being developed. They are;</w:t>
      </w:r>
    </w:p>
    <w:p w14:paraId="47F11715" w14:textId="77777777" w:rsidR="003C3274" w:rsidRPr="003C3274" w:rsidRDefault="003C3274" w:rsidP="003C3274">
      <w:pPr>
        <w:pStyle w:val="ListParagraph"/>
        <w:numPr>
          <w:ilvl w:val="0"/>
          <w:numId w:val="2"/>
        </w:numPr>
        <w:rPr>
          <w:rStyle w:val="Strong"/>
          <w:b w:val="0"/>
        </w:rPr>
      </w:pPr>
      <w:r w:rsidRPr="003C3274">
        <w:rPr>
          <w:rStyle w:val="Strong"/>
          <w:b w:val="0"/>
        </w:rPr>
        <w:t>Transport</w:t>
      </w:r>
    </w:p>
    <w:p w14:paraId="070F4CD6" w14:textId="77777777" w:rsidR="003C3274" w:rsidRPr="003C3274" w:rsidRDefault="003C3274" w:rsidP="003C3274">
      <w:pPr>
        <w:pStyle w:val="ListParagraph"/>
        <w:numPr>
          <w:ilvl w:val="0"/>
          <w:numId w:val="2"/>
        </w:numPr>
        <w:rPr>
          <w:rStyle w:val="Strong"/>
          <w:b w:val="0"/>
        </w:rPr>
      </w:pPr>
      <w:r w:rsidRPr="003C3274">
        <w:rPr>
          <w:rStyle w:val="Strong"/>
          <w:b w:val="0"/>
        </w:rPr>
        <w:t>Inventory</w:t>
      </w:r>
    </w:p>
    <w:p w14:paraId="710356CD" w14:textId="77777777" w:rsidR="003C3274" w:rsidRPr="003C3274" w:rsidRDefault="003C3274" w:rsidP="003C3274">
      <w:pPr>
        <w:pStyle w:val="ListParagraph"/>
        <w:numPr>
          <w:ilvl w:val="0"/>
          <w:numId w:val="2"/>
        </w:numPr>
        <w:rPr>
          <w:rStyle w:val="Strong"/>
          <w:b w:val="0"/>
        </w:rPr>
      </w:pPr>
      <w:r w:rsidRPr="003C3274">
        <w:rPr>
          <w:rStyle w:val="Strong"/>
          <w:b w:val="0"/>
        </w:rPr>
        <w:t>Motion</w:t>
      </w:r>
    </w:p>
    <w:p w14:paraId="2825E4FE" w14:textId="77777777" w:rsidR="003C3274" w:rsidRPr="003C3274" w:rsidRDefault="003C3274" w:rsidP="003C3274">
      <w:pPr>
        <w:pStyle w:val="ListParagraph"/>
        <w:numPr>
          <w:ilvl w:val="0"/>
          <w:numId w:val="2"/>
        </w:numPr>
        <w:rPr>
          <w:rStyle w:val="Strong"/>
          <w:b w:val="0"/>
        </w:rPr>
      </w:pPr>
      <w:r w:rsidRPr="003C3274">
        <w:rPr>
          <w:rStyle w:val="Strong"/>
          <w:b w:val="0"/>
        </w:rPr>
        <w:t>Waiting</w:t>
      </w:r>
    </w:p>
    <w:p w14:paraId="50CEBB1D" w14:textId="77777777" w:rsidR="003C3274" w:rsidRPr="003C3274" w:rsidRDefault="003C3274" w:rsidP="003C3274">
      <w:pPr>
        <w:pStyle w:val="ListParagraph"/>
        <w:numPr>
          <w:ilvl w:val="0"/>
          <w:numId w:val="2"/>
        </w:numPr>
        <w:rPr>
          <w:rStyle w:val="Strong"/>
          <w:b w:val="0"/>
        </w:rPr>
      </w:pPr>
      <w:r w:rsidRPr="003C3274">
        <w:rPr>
          <w:rStyle w:val="Strong"/>
          <w:b w:val="0"/>
        </w:rPr>
        <w:t>Overproduction</w:t>
      </w:r>
    </w:p>
    <w:p w14:paraId="25ED3562" w14:textId="77777777" w:rsidR="003C3274" w:rsidRPr="003C3274" w:rsidRDefault="003C3274" w:rsidP="003C3274">
      <w:pPr>
        <w:pStyle w:val="ListParagraph"/>
        <w:numPr>
          <w:ilvl w:val="0"/>
          <w:numId w:val="2"/>
        </w:numPr>
        <w:rPr>
          <w:rStyle w:val="Strong"/>
          <w:b w:val="0"/>
        </w:rPr>
      </w:pPr>
      <w:r w:rsidRPr="003C3274">
        <w:rPr>
          <w:rStyle w:val="Strong"/>
          <w:b w:val="0"/>
        </w:rPr>
        <w:t>Over-processing</w:t>
      </w:r>
    </w:p>
    <w:p w14:paraId="1825AF05" w14:textId="77777777" w:rsidR="003C3274" w:rsidRDefault="003C3274" w:rsidP="003C3274">
      <w:pPr>
        <w:pStyle w:val="ListParagraph"/>
        <w:numPr>
          <w:ilvl w:val="0"/>
          <w:numId w:val="2"/>
        </w:numPr>
        <w:rPr>
          <w:rStyle w:val="Strong"/>
          <w:b w:val="0"/>
        </w:rPr>
      </w:pPr>
      <w:r w:rsidRPr="003C3274">
        <w:rPr>
          <w:rStyle w:val="Strong"/>
          <w:b w:val="0"/>
        </w:rPr>
        <w:t>Defects</w:t>
      </w:r>
    </w:p>
    <w:p w14:paraId="78B8120E" w14:textId="5E39B340" w:rsidR="00562B82" w:rsidRDefault="00885999" w:rsidP="00661CA6">
      <w:pPr>
        <w:rPr>
          <w:rStyle w:val="Strong"/>
          <w:b w:val="0"/>
        </w:rPr>
      </w:pPr>
      <w:r>
        <w:rPr>
          <w:rStyle w:val="Strong"/>
          <w:b w:val="0"/>
        </w:rPr>
        <w:t>You would classify the previous mentioned</w:t>
      </w:r>
      <w:r w:rsidR="004A36BD">
        <w:rPr>
          <w:rStyle w:val="Strong"/>
          <w:b w:val="0"/>
        </w:rPr>
        <w:t xml:space="preserve"> as pure waste which provide no value to the customer, a practical example from my work area would be the transportation costs from the production line to delivery to the customer,  another practical example would be if steel was annealed to a higher or better grade than required or ordered, this over annealing would contribute to costs, which were unnecessary from a customer perspective. The other form </w:t>
      </w:r>
      <w:r w:rsidR="00DA713D">
        <w:rPr>
          <w:rStyle w:val="Strong"/>
          <w:b w:val="0"/>
        </w:rPr>
        <w:t xml:space="preserve">would be categorised as the </w:t>
      </w:r>
      <w:r w:rsidR="004A36BD">
        <w:rPr>
          <w:rStyle w:val="Strong"/>
          <w:b w:val="0"/>
        </w:rPr>
        <w:t xml:space="preserve"> necessary waste, </w:t>
      </w:r>
      <w:r w:rsidR="004A36BD" w:rsidRPr="007D3044">
        <w:rPr>
          <w:rStyle w:val="Strong"/>
          <w:b w:val="0"/>
        </w:rPr>
        <w:t>this form</w:t>
      </w:r>
      <w:r w:rsidR="004A36BD">
        <w:rPr>
          <w:rStyle w:val="Strong"/>
          <w:b w:val="0"/>
        </w:rPr>
        <w:t xml:space="preserve"> of waste is also non value adding but deemed essential for the process, for example coiled steel needs to be packaged correctly for customers to ensure there is no damage in transit, another example of necessary </w:t>
      </w:r>
      <w:r w:rsidR="00B76A56">
        <w:rPr>
          <w:rStyle w:val="Strong"/>
          <w:b w:val="0"/>
        </w:rPr>
        <w:t>waste would include the roughness and surface testing of the steel</w:t>
      </w:r>
      <w:r w:rsidR="00DA713D">
        <w:rPr>
          <w:rStyle w:val="Strong"/>
          <w:b w:val="0"/>
        </w:rPr>
        <w:t xml:space="preserve"> strip to ensure the correct metallurgical properties are achieved</w:t>
      </w:r>
      <w:r w:rsidR="00B76A56">
        <w:rPr>
          <w:rStyle w:val="Strong"/>
          <w:b w:val="0"/>
        </w:rPr>
        <w:t xml:space="preserve">. </w:t>
      </w:r>
    </w:p>
    <w:p w14:paraId="4899889D" w14:textId="77777777" w:rsidR="00562B82" w:rsidRDefault="00B76A56" w:rsidP="00661CA6">
      <w:pPr>
        <w:rPr>
          <w:rStyle w:val="Strong"/>
          <w:b w:val="0"/>
        </w:rPr>
      </w:pPr>
      <w:r>
        <w:rPr>
          <w:rStyle w:val="Strong"/>
          <w:b w:val="0"/>
        </w:rPr>
        <w:t>The second</w:t>
      </w:r>
      <w:r w:rsidR="00FA0EF8">
        <w:rPr>
          <w:rStyle w:val="Strong"/>
          <w:b w:val="0"/>
        </w:rPr>
        <w:t xml:space="preserve"> and third</w:t>
      </w:r>
      <w:r>
        <w:rPr>
          <w:rStyle w:val="Strong"/>
          <w:b w:val="0"/>
        </w:rPr>
        <w:t xml:space="preserve"> principle of Lean is to map the value system</w:t>
      </w:r>
      <w:r w:rsidR="00FA0EF8">
        <w:rPr>
          <w:rStyle w:val="Strong"/>
          <w:b w:val="0"/>
        </w:rPr>
        <w:t xml:space="preserve"> and to create flow</w:t>
      </w:r>
      <w:r>
        <w:rPr>
          <w:rStyle w:val="Strong"/>
          <w:b w:val="0"/>
        </w:rPr>
        <w:t>, th</w:t>
      </w:r>
      <w:r w:rsidR="00FA0EF8">
        <w:rPr>
          <w:rStyle w:val="Strong"/>
          <w:b w:val="0"/>
        </w:rPr>
        <w:t>ey</w:t>
      </w:r>
      <w:r>
        <w:rPr>
          <w:rStyle w:val="Strong"/>
          <w:b w:val="0"/>
        </w:rPr>
        <w:t xml:space="preserve"> allows you to view the process from start to finish, allowing you to see the flow from raw material to delivery to customer, th</w:t>
      </w:r>
      <w:r w:rsidR="00FA0EF8">
        <w:rPr>
          <w:rStyle w:val="Strong"/>
          <w:b w:val="0"/>
        </w:rPr>
        <w:t>ese</w:t>
      </w:r>
      <w:r>
        <w:rPr>
          <w:rStyle w:val="Strong"/>
          <w:b w:val="0"/>
        </w:rPr>
        <w:t xml:space="preserve"> show you where value and wastes within the organisation lie</w:t>
      </w:r>
      <w:r w:rsidR="00FA0EF8">
        <w:rPr>
          <w:rStyle w:val="Strong"/>
          <w:b w:val="0"/>
        </w:rPr>
        <w:t xml:space="preserve">, and then finding a way to increase efficiency and hence reduce waste  </w:t>
      </w:r>
      <w:r>
        <w:rPr>
          <w:rStyle w:val="Strong"/>
          <w:b w:val="0"/>
        </w:rPr>
        <w:t xml:space="preserve">. For </w:t>
      </w:r>
      <w:r>
        <w:rPr>
          <w:rStyle w:val="Strong"/>
          <w:b w:val="0"/>
        </w:rPr>
        <w:lastRenderedPageBreak/>
        <w:t xml:space="preserve">example if you were to </w:t>
      </w:r>
      <w:r w:rsidR="00FA0EF8">
        <w:rPr>
          <w:rStyle w:val="Strong"/>
          <w:b w:val="0"/>
        </w:rPr>
        <w:t>look at the process flow of the Port Talbot  Works site you would see large amounts of waste are created due to the geographical location of each process,</w:t>
      </w:r>
      <w:r w:rsidR="0000263C">
        <w:rPr>
          <w:rStyle w:val="Strong"/>
          <w:b w:val="0"/>
        </w:rPr>
        <w:t xml:space="preserve"> costs to transport material within the site are extremely high and as such creating pure waste.</w:t>
      </w:r>
      <w:r w:rsidR="00FA0EF8">
        <w:rPr>
          <w:rStyle w:val="Strong"/>
          <w:b w:val="0"/>
        </w:rPr>
        <w:t xml:space="preserve"> </w:t>
      </w:r>
      <w:r w:rsidR="0000263C">
        <w:rPr>
          <w:rStyle w:val="Strong"/>
          <w:b w:val="0"/>
        </w:rPr>
        <w:t>T</w:t>
      </w:r>
      <w:r w:rsidR="00FA0EF8">
        <w:rPr>
          <w:rStyle w:val="Strong"/>
          <w:b w:val="0"/>
        </w:rPr>
        <w:t xml:space="preserve">heoretically if you redesigned the site layout you could have each plant/mill inline flowing </w:t>
      </w:r>
      <w:r w:rsidR="00F14E45">
        <w:rPr>
          <w:rStyle w:val="Strong"/>
          <w:b w:val="0"/>
        </w:rPr>
        <w:t xml:space="preserve">downstream of each </w:t>
      </w:r>
      <w:r w:rsidR="00FA0EF8">
        <w:rPr>
          <w:rStyle w:val="Strong"/>
          <w:b w:val="0"/>
        </w:rPr>
        <w:t xml:space="preserve">other reducing the need for inhouse transport. </w:t>
      </w:r>
    </w:p>
    <w:p w14:paraId="451ACDAB" w14:textId="5B107A37" w:rsidR="00FA0EF8" w:rsidRDefault="00FA0EF8" w:rsidP="00661CA6">
      <w:pPr>
        <w:rPr>
          <w:rStyle w:val="Strong"/>
          <w:b w:val="0"/>
        </w:rPr>
      </w:pPr>
      <w:r>
        <w:rPr>
          <w:rStyle w:val="Strong"/>
          <w:b w:val="0"/>
        </w:rPr>
        <w:t xml:space="preserve">The </w:t>
      </w:r>
      <w:r w:rsidR="0000263C">
        <w:rPr>
          <w:rStyle w:val="Strong"/>
          <w:b w:val="0"/>
        </w:rPr>
        <w:t>fourth principle is to establish pull which focuses purely on manufacturing to customer’s needs,</w:t>
      </w:r>
      <w:r w:rsidR="00E41EAC">
        <w:rPr>
          <w:rStyle w:val="Strong"/>
          <w:b w:val="0"/>
        </w:rPr>
        <w:t xml:space="preserve"> </w:t>
      </w:r>
      <w:r w:rsidR="0000263C">
        <w:rPr>
          <w:rStyle w:val="Strong"/>
          <w:b w:val="0"/>
        </w:rPr>
        <w:t xml:space="preserve">producing only what has been ordered, thus creating savings on storage materials and </w:t>
      </w:r>
      <w:r w:rsidR="00AD25EA" w:rsidRPr="007D3044">
        <w:rPr>
          <w:rStyle w:val="Strong"/>
          <w:b w:val="0"/>
        </w:rPr>
        <w:t>production. The</w:t>
      </w:r>
      <w:r w:rsidR="0000263C" w:rsidRPr="007D3044">
        <w:rPr>
          <w:rStyle w:val="Strong"/>
          <w:b w:val="0"/>
        </w:rPr>
        <w:t xml:space="preserve"> final principle of Lean is to constantly strive for greater efficiencies in the process</w:t>
      </w:r>
      <w:r w:rsidR="00111FA3" w:rsidRPr="007D3044">
        <w:rPr>
          <w:rStyle w:val="Strong"/>
          <w:b w:val="0"/>
        </w:rPr>
        <w:t xml:space="preserve"> and to continually attempt </w:t>
      </w:r>
      <w:r w:rsidR="005815B6" w:rsidRPr="007D3044">
        <w:rPr>
          <w:rStyle w:val="Strong"/>
          <w:b w:val="0"/>
        </w:rPr>
        <w:t>to</w:t>
      </w:r>
      <w:r w:rsidR="0000263C" w:rsidRPr="007D3044">
        <w:rPr>
          <w:rStyle w:val="Strong"/>
          <w:b w:val="0"/>
        </w:rPr>
        <w:t xml:space="preserve"> remove waste from the production process as much as possible. </w:t>
      </w:r>
      <w:r w:rsidR="005815B6" w:rsidRPr="007D3044">
        <w:rPr>
          <w:rStyle w:val="Strong"/>
          <w:b w:val="0"/>
        </w:rPr>
        <w:t>Once the process</w:t>
      </w:r>
      <w:r w:rsidR="005815B6">
        <w:rPr>
          <w:rStyle w:val="Strong"/>
          <w:b w:val="0"/>
        </w:rPr>
        <w:t xml:space="preserve"> has been applied </w:t>
      </w:r>
      <w:r w:rsidR="00AD25EA">
        <w:rPr>
          <w:rStyle w:val="Strong"/>
          <w:b w:val="0"/>
        </w:rPr>
        <w:t xml:space="preserve">further inefficiencies may be discovered as such the process is ever ongoing with room for constant improvement, which </w:t>
      </w:r>
      <w:r w:rsidR="00AD25EA" w:rsidRPr="007D3044">
        <w:rPr>
          <w:rStyle w:val="Strong"/>
          <w:b w:val="0"/>
        </w:rPr>
        <w:t>at i</w:t>
      </w:r>
      <w:r w:rsidR="007D3044" w:rsidRPr="007D3044">
        <w:rPr>
          <w:rStyle w:val="Strong"/>
          <w:b w:val="0"/>
        </w:rPr>
        <w:t>t</w:t>
      </w:r>
      <w:r w:rsidR="00AD25EA" w:rsidRPr="007D3044">
        <w:rPr>
          <w:rStyle w:val="Strong"/>
          <w:b w:val="0"/>
        </w:rPr>
        <w:t>s heart</w:t>
      </w:r>
      <w:r w:rsidR="00AD25EA">
        <w:rPr>
          <w:rStyle w:val="Strong"/>
          <w:b w:val="0"/>
        </w:rPr>
        <w:t xml:space="preserve"> is </w:t>
      </w:r>
      <w:r w:rsidR="00AD25EA" w:rsidRPr="007D3044">
        <w:rPr>
          <w:rStyle w:val="Strong"/>
          <w:b w:val="0"/>
        </w:rPr>
        <w:t>the philosophy of LEAN</w:t>
      </w:r>
      <w:r w:rsidR="007D3044" w:rsidRPr="007D3044">
        <w:rPr>
          <w:rStyle w:val="Strong"/>
          <w:b w:val="0"/>
        </w:rPr>
        <w:t xml:space="preserve"> - continuous improvement </w:t>
      </w:r>
      <w:r w:rsidR="00B47F96" w:rsidRPr="007D3044">
        <w:rPr>
          <w:rStyle w:val="Strong"/>
          <w:b w:val="0"/>
        </w:rPr>
        <w:t>.</w:t>
      </w:r>
    </w:p>
    <w:p w14:paraId="305102C5" w14:textId="77777777" w:rsidR="00AD25EA" w:rsidRDefault="00AD25EA" w:rsidP="00661CA6">
      <w:pPr>
        <w:rPr>
          <w:rStyle w:val="Strong"/>
          <w:b w:val="0"/>
        </w:rPr>
      </w:pPr>
    </w:p>
    <w:p w14:paraId="2EE41DC1" w14:textId="05353D34" w:rsidR="00FB7747" w:rsidRPr="007D3044" w:rsidRDefault="004F7373" w:rsidP="00661CA6">
      <w:pPr>
        <w:rPr>
          <w:rStyle w:val="Strong"/>
          <w:b w:val="0"/>
        </w:rPr>
      </w:pPr>
      <w:r>
        <w:rPr>
          <w:rStyle w:val="Strong"/>
          <w:b w:val="0"/>
        </w:rPr>
        <w:t xml:space="preserve">Next it is important to discuss potential </w:t>
      </w:r>
      <w:r w:rsidR="00AD25EA">
        <w:rPr>
          <w:rStyle w:val="Strong"/>
          <w:b w:val="0"/>
        </w:rPr>
        <w:t xml:space="preserve"> advantages </w:t>
      </w:r>
      <w:r>
        <w:rPr>
          <w:rStyle w:val="Strong"/>
          <w:b w:val="0"/>
        </w:rPr>
        <w:t xml:space="preserve">and disadvantages </w:t>
      </w:r>
      <w:r w:rsidR="00AD25EA">
        <w:rPr>
          <w:rStyle w:val="Strong"/>
          <w:b w:val="0"/>
        </w:rPr>
        <w:t xml:space="preserve">that come with the </w:t>
      </w:r>
      <w:r w:rsidR="00AD25EA" w:rsidRPr="007D3044">
        <w:rPr>
          <w:rStyle w:val="Strong"/>
          <w:b w:val="0"/>
        </w:rPr>
        <w:t xml:space="preserve">implementation of a </w:t>
      </w:r>
      <w:r w:rsidR="007D3044" w:rsidRPr="007D3044">
        <w:rPr>
          <w:rStyle w:val="Strong"/>
          <w:b w:val="0"/>
        </w:rPr>
        <w:t>L</w:t>
      </w:r>
      <w:r w:rsidR="00AD25EA" w:rsidRPr="007D3044">
        <w:rPr>
          <w:rStyle w:val="Strong"/>
          <w:b w:val="0"/>
        </w:rPr>
        <w:t>ean system, firstly and most</w:t>
      </w:r>
      <w:r w:rsidR="00AD25EA">
        <w:rPr>
          <w:rStyle w:val="Strong"/>
          <w:b w:val="0"/>
        </w:rPr>
        <w:t xml:space="preserve"> importantly savings are made company wide by reducing the number of inefficiencies </w:t>
      </w:r>
      <w:r w:rsidR="001F4389">
        <w:rPr>
          <w:rStyle w:val="Strong"/>
          <w:b w:val="0"/>
        </w:rPr>
        <w:t xml:space="preserve">in the process flow </w:t>
      </w:r>
      <w:r w:rsidR="00AD25EA">
        <w:rPr>
          <w:rStyle w:val="Strong"/>
          <w:b w:val="0"/>
        </w:rPr>
        <w:t>and secondly eliminating wastes,</w:t>
      </w:r>
      <w:r w:rsidR="001F4389">
        <w:rPr>
          <w:rStyle w:val="Strong"/>
          <w:b w:val="0"/>
        </w:rPr>
        <w:t xml:space="preserve"> </w:t>
      </w:r>
      <w:r w:rsidR="001F4389" w:rsidRPr="007D3044">
        <w:rPr>
          <w:rStyle w:val="Strong"/>
          <w:b w:val="0"/>
        </w:rPr>
        <w:t xml:space="preserve">through optimizing  materials, </w:t>
      </w:r>
      <w:r w:rsidR="007D3044" w:rsidRPr="007D3044">
        <w:rPr>
          <w:rStyle w:val="Strong"/>
          <w:b w:val="0"/>
        </w:rPr>
        <w:t>personnel</w:t>
      </w:r>
      <w:r w:rsidR="001F4389" w:rsidRPr="007D3044">
        <w:rPr>
          <w:rStyle w:val="Strong"/>
          <w:b w:val="0"/>
        </w:rPr>
        <w:t xml:space="preserve"> and equipment.  However there are potential shortfalls of the Lean System, one example being with the creation of the “pull” system you limit scope for </w:t>
      </w:r>
      <w:r w:rsidR="00682FC8" w:rsidRPr="007D3044">
        <w:rPr>
          <w:rStyle w:val="Strong"/>
          <w:b w:val="0"/>
        </w:rPr>
        <w:t xml:space="preserve">economic growth </w:t>
      </w:r>
      <w:r w:rsidR="00FB7747" w:rsidRPr="007D3044">
        <w:rPr>
          <w:rStyle w:val="Strong"/>
          <w:b w:val="0"/>
        </w:rPr>
        <w:t>coupled</w:t>
      </w:r>
      <w:r w:rsidR="00FB7747">
        <w:rPr>
          <w:rStyle w:val="Strong"/>
          <w:b w:val="0"/>
        </w:rPr>
        <w:t xml:space="preserve"> with this if there are supply chain issues, continued  operations could be put in jeopardy due to lack of availability of materials, which would inevitably </w:t>
      </w:r>
      <w:r w:rsidR="00FB7747" w:rsidRPr="007D3044">
        <w:rPr>
          <w:rStyle w:val="Strong"/>
          <w:b w:val="0"/>
        </w:rPr>
        <w:t xml:space="preserve">hurt the working relationship with the customer. </w:t>
      </w:r>
    </w:p>
    <w:p w14:paraId="005634F5" w14:textId="0F2B01C3" w:rsidR="004F7373" w:rsidRPr="007D3044" w:rsidRDefault="00FB7747" w:rsidP="00661CA6">
      <w:pPr>
        <w:rPr>
          <w:rStyle w:val="Strong"/>
          <w:b w:val="0"/>
        </w:rPr>
      </w:pPr>
      <w:r w:rsidRPr="007D3044">
        <w:rPr>
          <w:rStyle w:val="Strong"/>
          <w:b w:val="0"/>
        </w:rPr>
        <w:t xml:space="preserve"> </w:t>
      </w:r>
      <w:r w:rsidR="004F7373" w:rsidRPr="007D3044">
        <w:rPr>
          <w:rStyle w:val="Strong"/>
          <w:b w:val="0"/>
        </w:rPr>
        <w:t xml:space="preserve">Due to the continuous nature of production and flow downhill from previous processes it would be a difficult task to implement widespread change and introduce lean principles in CRP. However there are </w:t>
      </w:r>
      <w:r w:rsidR="00272E69" w:rsidRPr="007D3044">
        <w:rPr>
          <w:rStyle w:val="Strong"/>
          <w:b w:val="0"/>
        </w:rPr>
        <w:t xml:space="preserve">a few </w:t>
      </w:r>
      <w:r w:rsidR="007D3044" w:rsidRPr="007D3044">
        <w:rPr>
          <w:rStyle w:val="Strong"/>
          <w:b w:val="0"/>
        </w:rPr>
        <w:t>L</w:t>
      </w:r>
      <w:r w:rsidR="00272E69" w:rsidRPr="007D3044">
        <w:rPr>
          <w:rStyle w:val="Strong"/>
          <w:b w:val="0"/>
        </w:rPr>
        <w:t xml:space="preserve">ean examples that could be implemented to </w:t>
      </w:r>
      <w:r w:rsidR="00D21D3B" w:rsidRPr="007D3044">
        <w:rPr>
          <w:rStyle w:val="Strong"/>
          <w:b w:val="0"/>
        </w:rPr>
        <w:t xml:space="preserve">improve efficiency </w:t>
      </w:r>
      <w:r w:rsidR="00272E69" w:rsidRPr="007D3044">
        <w:rPr>
          <w:rStyle w:val="Strong"/>
          <w:b w:val="0"/>
        </w:rPr>
        <w:t xml:space="preserve">, one such example is moving coils directly </w:t>
      </w:r>
      <w:r w:rsidR="00D21D3B" w:rsidRPr="007D3044">
        <w:rPr>
          <w:rStyle w:val="Strong"/>
          <w:b w:val="0"/>
        </w:rPr>
        <w:t>to their designated process directly after exiting 5 stand mill. This would reduce double handling coils, and potentially reduce potential for error in distribution. Another example that is currently active in the CAPL line, when the required gauge is increasing, coils are scheduled to “ramp up“ and a slow incremental increase of gauge is achieved, this again reduces waste as there is no need to adjust rolling parameters and production can carry on as usual.</w:t>
      </w:r>
    </w:p>
    <w:p w14:paraId="063A4531" w14:textId="4BB8029F" w:rsidR="00562B82" w:rsidRDefault="00111FA3" w:rsidP="007E1847">
      <w:pPr>
        <w:rPr>
          <w:rStyle w:val="Strong"/>
          <w:b w:val="0"/>
        </w:rPr>
      </w:pPr>
      <w:r w:rsidRPr="007D3044">
        <w:rPr>
          <w:rStyle w:val="Strong"/>
          <w:b w:val="0"/>
        </w:rPr>
        <w:t>As previously mentioned there has</w:t>
      </w:r>
      <w:r w:rsidR="00225396" w:rsidRPr="007D3044">
        <w:rPr>
          <w:rStyle w:val="Strong"/>
          <w:b w:val="0"/>
        </w:rPr>
        <w:t xml:space="preserve"> recently </w:t>
      </w:r>
      <w:r w:rsidRPr="007D3044">
        <w:rPr>
          <w:rStyle w:val="Strong"/>
          <w:b w:val="0"/>
        </w:rPr>
        <w:t>been a marrying of the two principles</w:t>
      </w:r>
      <w:r w:rsidR="004D04F3" w:rsidRPr="007D3044">
        <w:rPr>
          <w:rStyle w:val="Strong"/>
          <w:b w:val="0"/>
        </w:rPr>
        <w:t xml:space="preserve">, Lean looks at streamlining and improving the flow of work, thus reducing inefficiencies and cost where as </w:t>
      </w:r>
      <w:r w:rsidR="007D3044" w:rsidRPr="007D3044">
        <w:rPr>
          <w:rStyle w:val="Strong"/>
          <w:b w:val="0"/>
        </w:rPr>
        <w:t>S</w:t>
      </w:r>
      <w:r w:rsidR="004D04F3" w:rsidRPr="007D3044">
        <w:rPr>
          <w:rStyle w:val="Strong"/>
          <w:b w:val="0"/>
        </w:rPr>
        <w:t xml:space="preserve">ix </w:t>
      </w:r>
      <w:r w:rsidR="007D3044" w:rsidRPr="007D3044">
        <w:rPr>
          <w:rStyle w:val="Strong"/>
          <w:b w:val="0"/>
        </w:rPr>
        <w:t>S</w:t>
      </w:r>
      <w:r w:rsidR="004D04F3" w:rsidRPr="007D3044">
        <w:rPr>
          <w:rStyle w:val="Strong"/>
          <w:b w:val="0"/>
        </w:rPr>
        <w:t xml:space="preserve">igma focuses on consistent quality and accuracy in a timely fashion. </w:t>
      </w:r>
      <w:r w:rsidR="007E1847" w:rsidRPr="007D3044">
        <w:rPr>
          <w:rStyle w:val="Strong"/>
          <w:b w:val="0"/>
        </w:rPr>
        <w:t xml:space="preserve">When these two methodologies are combined they cancel much of the </w:t>
      </w:r>
      <w:r w:rsidR="00682FC8" w:rsidRPr="007D3044">
        <w:rPr>
          <w:rStyle w:val="Strong"/>
          <w:b w:val="0"/>
        </w:rPr>
        <w:t>criticism</w:t>
      </w:r>
      <w:r w:rsidR="007E1847" w:rsidRPr="007D3044">
        <w:rPr>
          <w:rStyle w:val="Strong"/>
          <w:b w:val="0"/>
        </w:rPr>
        <w:t xml:space="preserve"> that can be levelled at both, </w:t>
      </w:r>
      <w:r w:rsidR="005A1D22" w:rsidRPr="007D3044">
        <w:rPr>
          <w:rStyle w:val="Strong"/>
          <w:b w:val="0"/>
        </w:rPr>
        <w:t xml:space="preserve">Lean being unable to bring a process under statistical control and six sigma being unable to optimise process speed and reduce company spend.  </w:t>
      </w:r>
      <w:r w:rsidR="007E1847" w:rsidRPr="007D3044">
        <w:rPr>
          <w:rStyle w:val="Strong"/>
          <w:b w:val="0"/>
        </w:rPr>
        <w:t>Cindy Jutras, Group Director</w:t>
      </w:r>
      <w:r w:rsidR="005A1D22" w:rsidRPr="007D3044">
        <w:rPr>
          <w:rStyle w:val="Strong"/>
          <w:b w:val="0"/>
        </w:rPr>
        <w:t xml:space="preserve"> of </w:t>
      </w:r>
      <w:r w:rsidR="007E1847" w:rsidRPr="007D3044">
        <w:rPr>
          <w:rStyle w:val="Strong"/>
          <w:b w:val="0"/>
        </w:rPr>
        <w:t xml:space="preserve"> Enterprise Applications</w:t>
      </w:r>
      <w:r w:rsidR="005A1D22" w:rsidRPr="007D3044">
        <w:rPr>
          <w:rStyle w:val="Strong"/>
          <w:b w:val="0"/>
        </w:rPr>
        <w:t xml:space="preserve"> </w:t>
      </w:r>
      <w:r w:rsidR="007E1847" w:rsidRPr="007D3044">
        <w:rPr>
          <w:rStyle w:val="Strong"/>
          <w:b w:val="0"/>
        </w:rPr>
        <w:t xml:space="preserve">Aberdeen Group </w:t>
      </w:r>
      <w:r w:rsidR="005A1D22" w:rsidRPr="007D3044">
        <w:rPr>
          <w:rStyle w:val="Strong"/>
          <w:b w:val="0"/>
        </w:rPr>
        <w:t>sums up the combined method as</w:t>
      </w:r>
      <w:r w:rsidR="007E1847" w:rsidRPr="007D3044">
        <w:rPr>
          <w:rStyle w:val="Strong"/>
          <w:b w:val="0"/>
        </w:rPr>
        <w:t xml:space="preserve"> “</w:t>
      </w:r>
      <w:r w:rsidR="007E1847" w:rsidRPr="00563F47">
        <w:rPr>
          <w:rStyle w:val="Strong"/>
          <w:b w:val="0"/>
          <w:i/>
        </w:rPr>
        <w:t>When combined, the result is a methodology that serves to improve processes, eliminate product or process</w:t>
      </w:r>
      <w:r w:rsidR="005A1D22" w:rsidRPr="00563F47">
        <w:rPr>
          <w:rStyle w:val="Strong"/>
          <w:b w:val="0"/>
          <w:i/>
        </w:rPr>
        <w:t xml:space="preserve"> </w:t>
      </w:r>
      <w:r w:rsidR="007E1847" w:rsidRPr="00563F47">
        <w:rPr>
          <w:rStyle w:val="Strong"/>
          <w:b w:val="0"/>
          <w:i/>
        </w:rPr>
        <w:t>defects and to reduce cycle times and accelerate processes</w:t>
      </w:r>
      <w:r w:rsidR="007B7A81" w:rsidRPr="00563F47">
        <w:rPr>
          <w:rStyle w:val="FootnoteReference"/>
          <w:bCs/>
          <w:i/>
        </w:rPr>
        <w:footnoteReference w:id="10"/>
      </w:r>
      <w:r w:rsidR="007E1847" w:rsidRPr="007D3044">
        <w:rPr>
          <w:rStyle w:val="Strong"/>
          <w:b w:val="0"/>
        </w:rPr>
        <w:t>”.</w:t>
      </w:r>
      <w:r w:rsidR="00173943" w:rsidRPr="007D3044">
        <w:rPr>
          <w:rStyle w:val="Strong"/>
          <w:b w:val="0"/>
        </w:rPr>
        <w:t xml:space="preserve"> Notable adopters of this</w:t>
      </w:r>
      <w:r w:rsidR="00C508C0" w:rsidRPr="007D3044">
        <w:rPr>
          <w:rStyle w:val="Strong"/>
          <w:b w:val="0"/>
        </w:rPr>
        <w:t xml:space="preserve"> new married</w:t>
      </w:r>
      <w:r w:rsidR="00173943" w:rsidRPr="007D3044">
        <w:rPr>
          <w:rStyle w:val="Strong"/>
          <w:b w:val="0"/>
        </w:rPr>
        <w:t xml:space="preserve"> process include the NHS</w:t>
      </w:r>
      <w:r w:rsidR="00C508C0" w:rsidRPr="007D3044">
        <w:rPr>
          <w:rStyle w:val="Strong"/>
          <w:b w:val="0"/>
        </w:rPr>
        <w:t xml:space="preserve"> and </w:t>
      </w:r>
      <w:r w:rsidR="00173943" w:rsidRPr="007D3044">
        <w:rPr>
          <w:rStyle w:val="Strong"/>
          <w:b w:val="0"/>
        </w:rPr>
        <w:t>3M.</w:t>
      </w:r>
      <w:r w:rsidR="00173943">
        <w:rPr>
          <w:rStyle w:val="Strong"/>
          <w:b w:val="0"/>
        </w:rPr>
        <w:t xml:space="preserve"> </w:t>
      </w:r>
    </w:p>
    <w:p w14:paraId="047D2666" w14:textId="77777777" w:rsidR="008A38FF" w:rsidRDefault="008A38FF" w:rsidP="00661CA6">
      <w:pPr>
        <w:rPr>
          <w:rStyle w:val="Strong"/>
        </w:rPr>
      </w:pPr>
    </w:p>
    <w:p w14:paraId="5036BE61" w14:textId="77777777" w:rsidR="008A38FF" w:rsidRDefault="008A38FF" w:rsidP="00661CA6">
      <w:pPr>
        <w:rPr>
          <w:rStyle w:val="Strong"/>
        </w:rPr>
      </w:pPr>
    </w:p>
    <w:p w14:paraId="34A77A69" w14:textId="77777777" w:rsidR="00562B82" w:rsidRPr="008A38FF" w:rsidRDefault="00D21D3B" w:rsidP="00661CA6">
      <w:pPr>
        <w:rPr>
          <w:rStyle w:val="Strong"/>
        </w:rPr>
      </w:pPr>
      <w:proofErr w:type="spellStart"/>
      <w:r w:rsidRPr="008A38FF">
        <w:rPr>
          <w:rStyle w:val="Strong"/>
        </w:rPr>
        <w:lastRenderedPageBreak/>
        <w:t>Bibiliography</w:t>
      </w:r>
      <w:proofErr w:type="spellEnd"/>
      <w:r w:rsidRPr="008A38FF">
        <w:rPr>
          <w:rStyle w:val="Strong"/>
        </w:rPr>
        <w:t xml:space="preserve"> </w:t>
      </w:r>
    </w:p>
    <w:p w14:paraId="19C938A5" w14:textId="77777777" w:rsidR="00596FCA" w:rsidRDefault="00596FCA" w:rsidP="00661CA6">
      <w:pPr>
        <w:rPr>
          <w:rStyle w:val="Strong"/>
        </w:rPr>
      </w:pPr>
    </w:p>
    <w:p w14:paraId="180FEC7B" w14:textId="71EC8578" w:rsidR="00D21D3B" w:rsidRDefault="00596FCA" w:rsidP="00661CA6">
      <w:pPr>
        <w:rPr>
          <w:rStyle w:val="Strong"/>
        </w:rPr>
      </w:pPr>
      <w:r w:rsidRPr="00596FCA">
        <w:rPr>
          <w:rStyle w:val="Strong"/>
          <w:b w:val="0"/>
        </w:rPr>
        <w:t>Jones, D. and Womack, J. (2014). Lean thinking. [Place of publication not identified]: Free Press</w:t>
      </w:r>
      <w:r w:rsidRPr="00596FCA">
        <w:rPr>
          <w:rStyle w:val="Strong"/>
        </w:rPr>
        <w:t>.</w:t>
      </w:r>
    </w:p>
    <w:p w14:paraId="35EFF876" w14:textId="77777777" w:rsidR="00D21D3B" w:rsidRDefault="00D21D3B" w:rsidP="00D21D3B">
      <w:pPr>
        <w:rPr>
          <w:rStyle w:val="Strong"/>
          <w:b w:val="0"/>
        </w:rPr>
      </w:pPr>
      <w:r w:rsidRPr="00D21D3B">
        <w:rPr>
          <w:rStyle w:val="Strong"/>
          <w:b w:val="0"/>
        </w:rPr>
        <w:t>Lean Six Sigma Approaches in Manufacturing, Services, and Production</w:t>
      </w:r>
      <w:r>
        <w:rPr>
          <w:rStyle w:val="Strong"/>
          <w:b w:val="0"/>
        </w:rPr>
        <w:t xml:space="preserve"> </w:t>
      </w:r>
      <w:r w:rsidRPr="00D21D3B">
        <w:rPr>
          <w:rStyle w:val="Strong"/>
          <w:b w:val="0"/>
        </w:rPr>
        <w:t>Article published May 2015</w:t>
      </w:r>
    </w:p>
    <w:p w14:paraId="40D0046D" w14:textId="77777777" w:rsidR="00596FCA" w:rsidRDefault="00596FCA" w:rsidP="00D21D3B">
      <w:pPr>
        <w:rPr>
          <w:rStyle w:val="Strong"/>
          <w:b w:val="0"/>
        </w:rPr>
      </w:pPr>
    </w:p>
    <w:p w14:paraId="1F0FB80B" w14:textId="07469787" w:rsidR="00596FCA" w:rsidRDefault="00596FCA" w:rsidP="00D21D3B">
      <w:pPr>
        <w:rPr>
          <w:rStyle w:val="Strong"/>
          <w:b w:val="0"/>
        </w:rPr>
      </w:pPr>
      <w:r w:rsidRPr="00596FCA">
        <w:rPr>
          <w:rStyle w:val="Strong"/>
          <w:b w:val="0"/>
        </w:rPr>
        <w:t xml:space="preserve">VOICE OF THE CUSTOMER Steven P. </w:t>
      </w:r>
      <w:proofErr w:type="spellStart"/>
      <w:r w:rsidRPr="00596FCA">
        <w:rPr>
          <w:rStyle w:val="Strong"/>
          <w:b w:val="0"/>
        </w:rPr>
        <w:t>GaskinApplied</w:t>
      </w:r>
      <w:proofErr w:type="spellEnd"/>
      <w:r w:rsidRPr="00596FCA">
        <w:rPr>
          <w:rStyle w:val="Strong"/>
          <w:b w:val="0"/>
        </w:rPr>
        <w:t xml:space="preserve"> Marketing Science, </w:t>
      </w:r>
      <w:proofErr w:type="spellStart"/>
      <w:r w:rsidRPr="00596FCA">
        <w:rPr>
          <w:rStyle w:val="Strong"/>
          <w:b w:val="0"/>
        </w:rPr>
        <w:t>Inc.Waltham</w:t>
      </w:r>
      <w:proofErr w:type="spellEnd"/>
      <w:r w:rsidRPr="00596FCA">
        <w:rPr>
          <w:rStyle w:val="Strong"/>
          <w:b w:val="0"/>
        </w:rPr>
        <w:t>, MA USA</w:t>
      </w:r>
    </w:p>
    <w:p w14:paraId="72BE79BE" w14:textId="77777777" w:rsidR="00596FCA" w:rsidRDefault="00596FCA" w:rsidP="00D21D3B">
      <w:pPr>
        <w:rPr>
          <w:rStyle w:val="Strong"/>
          <w:b w:val="0"/>
        </w:rPr>
      </w:pPr>
    </w:p>
    <w:p w14:paraId="06506FB1" w14:textId="77777777" w:rsidR="00D21D3B" w:rsidRDefault="00D21D3B" w:rsidP="00D21D3B">
      <w:pPr>
        <w:rPr>
          <w:rStyle w:val="Strong"/>
          <w:b w:val="0"/>
        </w:rPr>
      </w:pPr>
      <w:r w:rsidRPr="00D21D3B">
        <w:rPr>
          <w:rStyle w:val="Strong"/>
          <w:b w:val="0"/>
        </w:rPr>
        <w:t xml:space="preserve">IMPROVEMENT PROCESS FOR ROLLING MILL THROUGH THE DMAIC SIX SIGMA APPROACH. Kunal </w:t>
      </w:r>
      <w:proofErr w:type="spellStart"/>
      <w:r w:rsidRPr="00D21D3B">
        <w:rPr>
          <w:rStyle w:val="Strong"/>
          <w:b w:val="0"/>
        </w:rPr>
        <w:t>Ganguly</w:t>
      </w:r>
      <w:proofErr w:type="spellEnd"/>
      <w:r w:rsidRPr="00D21D3B">
        <w:rPr>
          <w:rStyle w:val="Strong"/>
          <w:b w:val="0"/>
        </w:rPr>
        <w:t xml:space="preserve"> 1) 1. INTRODUCTION. Vol 6, No.</w:t>
      </w:r>
    </w:p>
    <w:p w14:paraId="56D99192" w14:textId="77777777" w:rsidR="00D21D3B" w:rsidRDefault="00D21D3B" w:rsidP="00D21D3B">
      <w:pPr>
        <w:rPr>
          <w:rStyle w:val="Strong"/>
          <w:b w:val="0"/>
        </w:rPr>
      </w:pPr>
    </w:p>
    <w:p w14:paraId="73B277AF" w14:textId="77777777" w:rsidR="00D21D3B" w:rsidRDefault="00D21D3B" w:rsidP="00D21D3B">
      <w:pPr>
        <w:rPr>
          <w:rStyle w:val="Strong"/>
          <w:b w:val="0"/>
        </w:rPr>
      </w:pPr>
      <w:r w:rsidRPr="00D21D3B">
        <w:rPr>
          <w:rStyle w:val="Strong"/>
          <w:b w:val="0"/>
        </w:rPr>
        <w:t xml:space="preserve">Analysing quality and productivity improvement in steel rolling industry in central India K. I. Ahmad1, </w:t>
      </w:r>
      <w:proofErr w:type="spellStart"/>
      <w:r w:rsidRPr="00D21D3B">
        <w:rPr>
          <w:rStyle w:val="Strong"/>
          <w:b w:val="0"/>
        </w:rPr>
        <w:t>Dr.</w:t>
      </w:r>
      <w:proofErr w:type="spellEnd"/>
      <w:r w:rsidRPr="00D21D3B">
        <w:rPr>
          <w:rStyle w:val="Strong"/>
          <w:b w:val="0"/>
        </w:rPr>
        <w:t xml:space="preserve"> R. L. Shrivastav2 , </w:t>
      </w:r>
      <w:proofErr w:type="spellStart"/>
      <w:r w:rsidRPr="00D21D3B">
        <w:rPr>
          <w:rStyle w:val="Strong"/>
          <w:b w:val="0"/>
        </w:rPr>
        <w:t>Sohail</w:t>
      </w:r>
      <w:proofErr w:type="spellEnd"/>
      <w:r w:rsidRPr="00D21D3B">
        <w:rPr>
          <w:rStyle w:val="Strong"/>
          <w:b w:val="0"/>
        </w:rPr>
        <w:t xml:space="preserve"> Pervez3, Nafees P. Khan4</w:t>
      </w:r>
    </w:p>
    <w:p w14:paraId="20A67920" w14:textId="77777777" w:rsidR="00D21D3B" w:rsidRDefault="00D21D3B" w:rsidP="00D21D3B">
      <w:pPr>
        <w:rPr>
          <w:rStyle w:val="Strong"/>
          <w:b w:val="0"/>
        </w:rPr>
      </w:pPr>
    </w:p>
    <w:p w14:paraId="2D81808A" w14:textId="77777777" w:rsidR="00D21D3B" w:rsidRDefault="00D21D3B" w:rsidP="00D21D3B">
      <w:pPr>
        <w:rPr>
          <w:rStyle w:val="Strong"/>
          <w:b w:val="0"/>
        </w:rPr>
      </w:pPr>
      <w:r w:rsidRPr="00D21D3B">
        <w:rPr>
          <w:rStyle w:val="Strong"/>
          <w:b w:val="0"/>
        </w:rPr>
        <w:t>THE BENEFITS OF LEAN MANUFACTURING</w:t>
      </w:r>
      <w:r>
        <w:rPr>
          <w:rStyle w:val="Strong"/>
          <w:b w:val="0"/>
        </w:rPr>
        <w:t xml:space="preserve"> </w:t>
      </w:r>
      <w:r w:rsidRPr="00D21D3B">
        <w:rPr>
          <w:rStyle w:val="Strong"/>
          <w:b w:val="0"/>
        </w:rPr>
        <w:t>What Lean Thinking has to Offer the Process Industries</w:t>
      </w:r>
      <w:r>
        <w:rPr>
          <w:rStyle w:val="Strong"/>
          <w:b w:val="0"/>
        </w:rPr>
        <w:t xml:space="preserve"> </w:t>
      </w:r>
      <w:r w:rsidRPr="00D21D3B">
        <w:rPr>
          <w:rStyle w:val="Strong"/>
          <w:b w:val="0"/>
        </w:rPr>
        <w:t>T. MELTON</w:t>
      </w:r>
    </w:p>
    <w:p w14:paraId="5C2D05A6" w14:textId="77777777" w:rsidR="00D21D3B" w:rsidRDefault="00D21D3B" w:rsidP="00D21D3B">
      <w:pPr>
        <w:rPr>
          <w:rStyle w:val="Strong"/>
          <w:b w:val="0"/>
        </w:rPr>
      </w:pPr>
    </w:p>
    <w:p w14:paraId="463E9123" w14:textId="77777777" w:rsidR="00D21D3B" w:rsidRDefault="00D21D3B" w:rsidP="00D21D3B">
      <w:pPr>
        <w:rPr>
          <w:rStyle w:val="Strong"/>
          <w:b w:val="0"/>
        </w:rPr>
      </w:pPr>
      <w:proofErr w:type="spellStart"/>
      <w:r w:rsidRPr="00D21D3B">
        <w:rPr>
          <w:rStyle w:val="Strong"/>
          <w:b w:val="0"/>
        </w:rPr>
        <w:t>Shanmuganathan</w:t>
      </w:r>
      <w:proofErr w:type="spellEnd"/>
      <w:r w:rsidRPr="00D21D3B">
        <w:rPr>
          <w:rStyle w:val="Strong"/>
          <w:b w:val="0"/>
        </w:rPr>
        <w:t>, Sankar. (2010). Lean Six Sigma. 10.5772/17288.</w:t>
      </w:r>
    </w:p>
    <w:p w14:paraId="6952D1C4" w14:textId="77777777" w:rsidR="00D21D3B" w:rsidRDefault="00D21D3B" w:rsidP="00D21D3B">
      <w:pPr>
        <w:rPr>
          <w:rStyle w:val="Strong"/>
          <w:b w:val="0"/>
        </w:rPr>
      </w:pPr>
    </w:p>
    <w:p w14:paraId="2946352E" w14:textId="77777777" w:rsidR="00D21D3B" w:rsidRDefault="008F55AA" w:rsidP="00D21D3B">
      <w:pPr>
        <w:rPr>
          <w:rStyle w:val="Strong"/>
          <w:b w:val="0"/>
        </w:rPr>
      </w:pPr>
      <w:hyperlink r:id="rId8" w:history="1">
        <w:r w:rsidR="00D21D3B" w:rsidRPr="00F844E8">
          <w:rPr>
            <w:rStyle w:val="Hyperlink"/>
          </w:rPr>
          <w:t>https://www.rand.org/content/dam/rand/pubs/monograph_reports/MR1325/MR1325.ch2.pdf</w:t>
        </w:r>
      </w:hyperlink>
    </w:p>
    <w:p w14:paraId="0572EB8C" w14:textId="77777777" w:rsidR="00D21D3B" w:rsidRDefault="00D21D3B" w:rsidP="00D21D3B">
      <w:pPr>
        <w:rPr>
          <w:rStyle w:val="Strong"/>
          <w:b w:val="0"/>
        </w:rPr>
      </w:pPr>
    </w:p>
    <w:p w14:paraId="24C3186D" w14:textId="77777777" w:rsidR="00D21D3B" w:rsidRDefault="008F55AA" w:rsidP="00D21D3B">
      <w:pPr>
        <w:rPr>
          <w:rStyle w:val="Strong"/>
          <w:b w:val="0"/>
        </w:rPr>
      </w:pPr>
      <w:hyperlink r:id="rId9" w:history="1">
        <w:r w:rsidR="00D21D3B" w:rsidRPr="00F844E8">
          <w:rPr>
            <w:rStyle w:val="Hyperlink"/>
          </w:rPr>
          <w:t>https://www.theleansixsigmacompany.co.uk</w:t>
        </w:r>
      </w:hyperlink>
      <w:r w:rsidR="00D21D3B">
        <w:rPr>
          <w:rStyle w:val="Strong"/>
          <w:b w:val="0"/>
        </w:rPr>
        <w:t xml:space="preserve"> </w:t>
      </w:r>
    </w:p>
    <w:p w14:paraId="6B8CDAC5" w14:textId="77777777" w:rsidR="00562B82" w:rsidRDefault="00562B82" w:rsidP="00661CA6">
      <w:pPr>
        <w:rPr>
          <w:rStyle w:val="Strong"/>
          <w:b w:val="0"/>
        </w:rPr>
      </w:pPr>
    </w:p>
    <w:p w14:paraId="15B1BB38" w14:textId="77777777" w:rsidR="00D21D3B" w:rsidRDefault="008F55AA" w:rsidP="00661CA6">
      <w:pPr>
        <w:rPr>
          <w:rStyle w:val="Strong"/>
          <w:b w:val="0"/>
        </w:rPr>
      </w:pPr>
      <w:hyperlink r:id="rId10" w:history="1">
        <w:r w:rsidR="00D21D3B" w:rsidRPr="00F844E8">
          <w:rPr>
            <w:rStyle w:val="Hyperlink"/>
          </w:rPr>
          <w:t>https://www.leanproduction.com/</w:t>
        </w:r>
      </w:hyperlink>
      <w:r w:rsidR="00D21D3B">
        <w:rPr>
          <w:rStyle w:val="Strong"/>
          <w:b w:val="0"/>
        </w:rPr>
        <w:t xml:space="preserve"> </w:t>
      </w:r>
    </w:p>
    <w:p w14:paraId="5E680C5D" w14:textId="77777777" w:rsidR="004902C6" w:rsidRDefault="004902C6" w:rsidP="00661CA6">
      <w:pPr>
        <w:rPr>
          <w:rStyle w:val="Strong"/>
          <w:b w:val="0"/>
        </w:rPr>
      </w:pPr>
    </w:p>
    <w:p w14:paraId="58AF2E64" w14:textId="77777777" w:rsidR="008A38FF" w:rsidRDefault="008F55AA" w:rsidP="00661CA6">
      <w:pPr>
        <w:rPr>
          <w:rStyle w:val="Strong"/>
          <w:b w:val="0"/>
        </w:rPr>
      </w:pPr>
      <w:hyperlink r:id="rId11" w:history="1">
        <w:r w:rsidR="008A38FF" w:rsidRPr="00F844E8">
          <w:rPr>
            <w:rStyle w:val="Hyperlink"/>
          </w:rPr>
          <w:t>https://blog.masterofproject.com/6-sigma-certification/</w:t>
        </w:r>
      </w:hyperlink>
      <w:r w:rsidR="008A38FF">
        <w:rPr>
          <w:rStyle w:val="Strong"/>
          <w:b w:val="0"/>
        </w:rPr>
        <w:t xml:space="preserve"> </w:t>
      </w:r>
    </w:p>
    <w:p w14:paraId="53938DAA" w14:textId="77777777" w:rsidR="004902C6" w:rsidRDefault="004902C6" w:rsidP="00661CA6">
      <w:pPr>
        <w:rPr>
          <w:rStyle w:val="Strong"/>
          <w:b w:val="0"/>
        </w:rPr>
      </w:pPr>
    </w:p>
    <w:p w14:paraId="5EAE9CB4" w14:textId="77777777" w:rsidR="00173943" w:rsidRDefault="008F55AA" w:rsidP="00661CA6">
      <w:pPr>
        <w:rPr>
          <w:rStyle w:val="Strong"/>
          <w:b w:val="0"/>
        </w:rPr>
      </w:pPr>
      <w:hyperlink r:id="rId12" w:history="1">
        <w:r w:rsidR="00173943" w:rsidRPr="00F844E8">
          <w:rPr>
            <w:rStyle w:val="Hyperlink"/>
          </w:rPr>
          <w:t>http://www.diva-portal.org/smash/get/diva2:546430/fulltext01.pdf</w:t>
        </w:r>
      </w:hyperlink>
      <w:r w:rsidR="00173943">
        <w:rPr>
          <w:rStyle w:val="Strong"/>
          <w:b w:val="0"/>
        </w:rPr>
        <w:t xml:space="preserve"> </w:t>
      </w:r>
    </w:p>
    <w:p w14:paraId="6BBE9F72" w14:textId="77777777" w:rsidR="005F78B7" w:rsidRDefault="005F78B7" w:rsidP="00661CA6">
      <w:pPr>
        <w:rPr>
          <w:rStyle w:val="Strong"/>
          <w:b w:val="0"/>
        </w:rPr>
      </w:pPr>
    </w:p>
    <w:p w14:paraId="0AF7D480" w14:textId="598B31BD" w:rsidR="005F78B7" w:rsidRDefault="005F78B7" w:rsidP="00661CA6">
      <w:pPr>
        <w:rPr>
          <w:rStyle w:val="Strong"/>
          <w:b w:val="0"/>
        </w:rPr>
      </w:pPr>
    </w:p>
    <w:p w14:paraId="609FDE2E" w14:textId="77777777" w:rsidR="005F78B7" w:rsidRDefault="005F78B7" w:rsidP="00661CA6">
      <w:pPr>
        <w:rPr>
          <w:rStyle w:val="Strong"/>
          <w:b w:val="0"/>
        </w:rPr>
      </w:pPr>
    </w:p>
    <w:p w14:paraId="701B86F0" w14:textId="77777777" w:rsidR="005F78B7" w:rsidRDefault="005F78B7" w:rsidP="00661CA6">
      <w:pPr>
        <w:rPr>
          <w:rStyle w:val="Strong"/>
          <w:b w:val="0"/>
        </w:rPr>
      </w:pPr>
    </w:p>
    <w:p w14:paraId="6B14AB88" w14:textId="77777777" w:rsidR="005F78B7" w:rsidRDefault="005F78B7" w:rsidP="00661CA6">
      <w:pPr>
        <w:rPr>
          <w:rStyle w:val="Strong"/>
          <w:b w:val="0"/>
        </w:rPr>
      </w:pPr>
    </w:p>
    <w:p w14:paraId="13057479" w14:textId="77777777" w:rsidR="005F78B7" w:rsidRDefault="005F78B7" w:rsidP="00661CA6">
      <w:pPr>
        <w:rPr>
          <w:rStyle w:val="Strong"/>
          <w:b w:val="0"/>
        </w:rPr>
      </w:pPr>
    </w:p>
    <w:p w14:paraId="5352075E" w14:textId="77777777" w:rsidR="005F78B7" w:rsidRDefault="005F78B7" w:rsidP="00661CA6">
      <w:pPr>
        <w:rPr>
          <w:rStyle w:val="Strong"/>
          <w:b w:val="0"/>
        </w:rPr>
      </w:pPr>
    </w:p>
    <w:p w14:paraId="0CF190F2" w14:textId="77777777" w:rsidR="005F78B7" w:rsidRDefault="005F78B7" w:rsidP="00661CA6">
      <w:pPr>
        <w:rPr>
          <w:rStyle w:val="Strong"/>
          <w:b w:val="0"/>
        </w:rPr>
      </w:pPr>
    </w:p>
    <w:p w14:paraId="2A5247B1" w14:textId="77777777" w:rsidR="005F78B7" w:rsidRDefault="005F78B7" w:rsidP="00661CA6">
      <w:pPr>
        <w:rPr>
          <w:rStyle w:val="Strong"/>
          <w:b w:val="0"/>
        </w:rPr>
      </w:pPr>
    </w:p>
    <w:p w14:paraId="3195187C" w14:textId="77777777" w:rsidR="005F78B7" w:rsidRDefault="005F78B7" w:rsidP="00661CA6">
      <w:pPr>
        <w:rPr>
          <w:rStyle w:val="Strong"/>
          <w:b w:val="0"/>
        </w:rPr>
      </w:pPr>
    </w:p>
    <w:p w14:paraId="3FD915F4" w14:textId="77777777" w:rsidR="005F78B7" w:rsidRDefault="005F78B7" w:rsidP="00661CA6">
      <w:pPr>
        <w:rPr>
          <w:rStyle w:val="Strong"/>
          <w:b w:val="0"/>
        </w:rPr>
      </w:pPr>
    </w:p>
    <w:p w14:paraId="062C015E" w14:textId="77777777" w:rsidR="005F78B7" w:rsidRDefault="005F78B7" w:rsidP="00661CA6">
      <w:pPr>
        <w:rPr>
          <w:rStyle w:val="Strong"/>
          <w:b w:val="0"/>
        </w:rPr>
      </w:pPr>
    </w:p>
    <w:p w14:paraId="613D30D0" w14:textId="77777777" w:rsidR="005F78B7" w:rsidRDefault="005F78B7" w:rsidP="00661CA6">
      <w:pPr>
        <w:rPr>
          <w:rStyle w:val="Strong"/>
          <w:b w:val="0"/>
        </w:rPr>
      </w:pPr>
    </w:p>
    <w:p w14:paraId="03868836" w14:textId="77777777" w:rsidR="005F78B7" w:rsidRDefault="005F78B7" w:rsidP="00661CA6">
      <w:pPr>
        <w:rPr>
          <w:rStyle w:val="Strong"/>
          <w:b w:val="0"/>
        </w:rPr>
      </w:pPr>
    </w:p>
    <w:p w14:paraId="5B2441A1" w14:textId="77777777" w:rsidR="005F78B7" w:rsidRDefault="005F78B7" w:rsidP="00661CA6">
      <w:pPr>
        <w:rPr>
          <w:rStyle w:val="Strong"/>
          <w:b w:val="0"/>
        </w:rPr>
      </w:pPr>
    </w:p>
    <w:p w14:paraId="18F6984E" w14:textId="77777777" w:rsidR="005F78B7" w:rsidRDefault="005F78B7" w:rsidP="00661CA6">
      <w:pPr>
        <w:rPr>
          <w:rStyle w:val="Strong"/>
          <w:b w:val="0"/>
        </w:rPr>
      </w:pPr>
    </w:p>
    <w:p w14:paraId="473DA182" w14:textId="77777777" w:rsidR="005F78B7" w:rsidRDefault="005F78B7" w:rsidP="00661CA6">
      <w:pPr>
        <w:rPr>
          <w:rStyle w:val="Strong"/>
          <w:b w:val="0"/>
        </w:rPr>
      </w:pPr>
    </w:p>
    <w:p w14:paraId="2269C268" w14:textId="77777777" w:rsidR="005F78B7" w:rsidRDefault="005F78B7" w:rsidP="00661CA6">
      <w:pPr>
        <w:rPr>
          <w:rStyle w:val="Strong"/>
          <w:b w:val="0"/>
        </w:rPr>
      </w:pPr>
    </w:p>
    <w:p w14:paraId="4E53E2E0" w14:textId="77777777" w:rsidR="005F78B7" w:rsidRDefault="005F78B7" w:rsidP="00661CA6">
      <w:pPr>
        <w:rPr>
          <w:rStyle w:val="Strong"/>
          <w:b w:val="0"/>
        </w:rPr>
      </w:pPr>
    </w:p>
    <w:p w14:paraId="03339614" w14:textId="77777777" w:rsidR="005F78B7" w:rsidRDefault="005F78B7" w:rsidP="00661CA6">
      <w:pPr>
        <w:rPr>
          <w:rStyle w:val="Strong"/>
          <w:b w:val="0"/>
        </w:rPr>
      </w:pPr>
    </w:p>
    <w:p w14:paraId="6D11238D" w14:textId="77777777" w:rsidR="005F78B7" w:rsidRDefault="005F78B7" w:rsidP="00661CA6">
      <w:pPr>
        <w:rPr>
          <w:rStyle w:val="Strong"/>
          <w:b w:val="0"/>
        </w:rPr>
      </w:pPr>
    </w:p>
    <w:p w14:paraId="458DD175" w14:textId="77777777" w:rsidR="005F78B7" w:rsidRDefault="005F78B7" w:rsidP="00661CA6">
      <w:pPr>
        <w:rPr>
          <w:rStyle w:val="Strong"/>
          <w:b w:val="0"/>
        </w:rPr>
      </w:pPr>
    </w:p>
    <w:p w14:paraId="6CA9625F" w14:textId="77777777" w:rsidR="005F78B7" w:rsidRDefault="005F78B7" w:rsidP="00661CA6">
      <w:pPr>
        <w:rPr>
          <w:rStyle w:val="Strong"/>
          <w:b w:val="0"/>
        </w:rPr>
      </w:pPr>
    </w:p>
    <w:p w14:paraId="392FD3CB" w14:textId="77777777" w:rsidR="005F78B7" w:rsidRDefault="005F78B7" w:rsidP="00661CA6">
      <w:pPr>
        <w:rPr>
          <w:rStyle w:val="Strong"/>
          <w:b w:val="0"/>
        </w:rPr>
      </w:pPr>
    </w:p>
    <w:p w14:paraId="7ADCE131" w14:textId="77777777" w:rsidR="005F78B7" w:rsidRDefault="005F78B7" w:rsidP="00661CA6">
      <w:pPr>
        <w:rPr>
          <w:rStyle w:val="Strong"/>
          <w:b w:val="0"/>
        </w:rPr>
      </w:pPr>
    </w:p>
    <w:p w14:paraId="06B81BD3" w14:textId="77777777" w:rsidR="005F78B7" w:rsidRDefault="005F78B7" w:rsidP="00661CA6">
      <w:pPr>
        <w:rPr>
          <w:rStyle w:val="Strong"/>
          <w:b w:val="0"/>
        </w:rPr>
      </w:pPr>
    </w:p>
    <w:p w14:paraId="60102D6A" w14:textId="77777777" w:rsidR="005F78B7" w:rsidRDefault="005F78B7" w:rsidP="00661CA6">
      <w:pPr>
        <w:rPr>
          <w:rStyle w:val="Strong"/>
          <w:b w:val="0"/>
        </w:rPr>
      </w:pPr>
    </w:p>
    <w:p w14:paraId="67AB2B73" w14:textId="77777777" w:rsidR="005F78B7" w:rsidRDefault="005F78B7" w:rsidP="00661CA6">
      <w:pPr>
        <w:rPr>
          <w:rStyle w:val="Strong"/>
          <w:b w:val="0"/>
        </w:rPr>
      </w:pPr>
    </w:p>
    <w:p w14:paraId="2CAEC2DB" w14:textId="77777777" w:rsidR="005F78B7" w:rsidRDefault="005F78B7" w:rsidP="00661CA6">
      <w:pPr>
        <w:rPr>
          <w:rStyle w:val="Strong"/>
          <w:b w:val="0"/>
        </w:rPr>
      </w:pPr>
    </w:p>
    <w:p w14:paraId="47760A80" w14:textId="77777777" w:rsidR="005F78B7" w:rsidRDefault="005F78B7" w:rsidP="00661CA6">
      <w:pPr>
        <w:rPr>
          <w:rStyle w:val="Strong"/>
          <w:b w:val="0"/>
        </w:rPr>
      </w:pPr>
    </w:p>
    <w:p w14:paraId="167D9A28" w14:textId="77777777" w:rsidR="005F78B7" w:rsidRDefault="005F78B7" w:rsidP="00661CA6">
      <w:pPr>
        <w:rPr>
          <w:rStyle w:val="Strong"/>
          <w:b w:val="0"/>
        </w:rPr>
      </w:pPr>
    </w:p>
    <w:p w14:paraId="6B8FB936" w14:textId="77777777" w:rsidR="005F78B7" w:rsidRDefault="005F78B7" w:rsidP="00661CA6">
      <w:pPr>
        <w:rPr>
          <w:rStyle w:val="Strong"/>
          <w:b w:val="0"/>
        </w:rPr>
      </w:pPr>
    </w:p>
    <w:p w14:paraId="03C12DCE" w14:textId="77777777" w:rsidR="005F78B7" w:rsidRDefault="005F78B7" w:rsidP="00661CA6">
      <w:pPr>
        <w:rPr>
          <w:rStyle w:val="Strong"/>
          <w:b w:val="0"/>
        </w:rPr>
      </w:pPr>
    </w:p>
    <w:p w14:paraId="2506DB94" w14:textId="77777777" w:rsidR="005F78B7" w:rsidRDefault="005F78B7" w:rsidP="00661CA6">
      <w:pPr>
        <w:rPr>
          <w:rStyle w:val="Strong"/>
          <w:b w:val="0"/>
        </w:rPr>
      </w:pPr>
    </w:p>
    <w:p w14:paraId="132288E5" w14:textId="77777777" w:rsidR="005F78B7" w:rsidRDefault="005F78B7" w:rsidP="00661CA6">
      <w:pPr>
        <w:rPr>
          <w:rStyle w:val="Strong"/>
          <w:b w:val="0"/>
        </w:rPr>
      </w:pPr>
    </w:p>
    <w:p w14:paraId="2EEA81A6" w14:textId="77777777" w:rsidR="005F78B7" w:rsidRDefault="005F78B7" w:rsidP="00661CA6">
      <w:pPr>
        <w:rPr>
          <w:rStyle w:val="Strong"/>
          <w:b w:val="0"/>
        </w:rPr>
      </w:pPr>
    </w:p>
    <w:p w14:paraId="757C8994" w14:textId="77777777" w:rsidR="005F78B7" w:rsidRDefault="005F78B7" w:rsidP="00661CA6">
      <w:pPr>
        <w:rPr>
          <w:rStyle w:val="Strong"/>
          <w:b w:val="0"/>
        </w:rPr>
      </w:pPr>
    </w:p>
    <w:p w14:paraId="45B6EF85" w14:textId="77777777" w:rsidR="005F78B7" w:rsidRDefault="005F78B7" w:rsidP="00661CA6">
      <w:pPr>
        <w:rPr>
          <w:rStyle w:val="Strong"/>
          <w:b w:val="0"/>
        </w:rPr>
      </w:pPr>
    </w:p>
    <w:p w14:paraId="160FABCB" w14:textId="77777777" w:rsidR="005F78B7" w:rsidRDefault="005F78B7" w:rsidP="00661CA6">
      <w:pPr>
        <w:rPr>
          <w:rStyle w:val="Strong"/>
          <w:b w:val="0"/>
        </w:rPr>
      </w:pPr>
    </w:p>
    <w:p w14:paraId="723E427D" w14:textId="77777777" w:rsidR="005F78B7" w:rsidRDefault="005F78B7" w:rsidP="00661CA6">
      <w:pPr>
        <w:rPr>
          <w:rStyle w:val="Strong"/>
          <w:b w:val="0"/>
        </w:rPr>
      </w:pPr>
    </w:p>
    <w:p w14:paraId="5989BB02" w14:textId="77777777" w:rsidR="005F78B7" w:rsidRDefault="005F78B7" w:rsidP="00661CA6">
      <w:pPr>
        <w:rPr>
          <w:rStyle w:val="Strong"/>
          <w:b w:val="0"/>
        </w:rPr>
      </w:pPr>
    </w:p>
    <w:p w14:paraId="13D81079" w14:textId="77777777" w:rsidR="005F78B7" w:rsidRDefault="005F78B7" w:rsidP="00661CA6">
      <w:pPr>
        <w:rPr>
          <w:rStyle w:val="Strong"/>
          <w:b w:val="0"/>
        </w:rPr>
      </w:pPr>
    </w:p>
    <w:p w14:paraId="62FCB624" w14:textId="77777777" w:rsidR="005F78B7" w:rsidRDefault="005F78B7" w:rsidP="00661CA6">
      <w:pPr>
        <w:rPr>
          <w:rStyle w:val="Strong"/>
          <w:b w:val="0"/>
        </w:rPr>
      </w:pPr>
    </w:p>
    <w:p w14:paraId="13E46829" w14:textId="77777777" w:rsidR="005F78B7" w:rsidRDefault="005F78B7" w:rsidP="00661CA6">
      <w:pPr>
        <w:rPr>
          <w:rStyle w:val="Strong"/>
          <w:b w:val="0"/>
        </w:rPr>
      </w:pPr>
    </w:p>
    <w:p w14:paraId="3C7CA1A5" w14:textId="77777777" w:rsidR="005F78B7" w:rsidRDefault="005F78B7" w:rsidP="00661CA6">
      <w:pPr>
        <w:rPr>
          <w:rStyle w:val="Strong"/>
          <w:b w:val="0"/>
        </w:rPr>
      </w:pPr>
    </w:p>
    <w:p w14:paraId="14520BFD" w14:textId="77777777" w:rsidR="005F78B7" w:rsidRDefault="005F78B7" w:rsidP="00661CA6">
      <w:pPr>
        <w:rPr>
          <w:rStyle w:val="Strong"/>
          <w:b w:val="0"/>
        </w:rPr>
      </w:pPr>
    </w:p>
    <w:p w14:paraId="2AA2A29B" w14:textId="77777777" w:rsidR="005F78B7" w:rsidRDefault="005F78B7" w:rsidP="00661CA6">
      <w:pPr>
        <w:rPr>
          <w:rStyle w:val="Strong"/>
          <w:b w:val="0"/>
        </w:rPr>
      </w:pPr>
    </w:p>
    <w:p w14:paraId="3C44E8E7" w14:textId="77777777" w:rsidR="005F78B7" w:rsidRDefault="005F78B7" w:rsidP="00661CA6">
      <w:pPr>
        <w:rPr>
          <w:rStyle w:val="Strong"/>
          <w:b w:val="0"/>
        </w:rPr>
      </w:pPr>
    </w:p>
    <w:p w14:paraId="3AA7C288" w14:textId="77777777" w:rsidR="005F78B7" w:rsidRDefault="005F78B7" w:rsidP="00661CA6">
      <w:pPr>
        <w:rPr>
          <w:rStyle w:val="Strong"/>
          <w:b w:val="0"/>
        </w:rPr>
      </w:pPr>
    </w:p>
    <w:p w14:paraId="50DEA25D" w14:textId="77777777" w:rsidR="005F78B7" w:rsidRDefault="005F78B7" w:rsidP="00661CA6">
      <w:pPr>
        <w:rPr>
          <w:rStyle w:val="Strong"/>
          <w:b w:val="0"/>
        </w:rPr>
      </w:pPr>
    </w:p>
    <w:p w14:paraId="0807A427" w14:textId="77777777" w:rsidR="005F78B7" w:rsidRDefault="005F78B7" w:rsidP="00661CA6">
      <w:pPr>
        <w:rPr>
          <w:rStyle w:val="Strong"/>
          <w:b w:val="0"/>
        </w:rPr>
      </w:pPr>
    </w:p>
    <w:p w14:paraId="283121E5" w14:textId="77777777" w:rsidR="005F78B7" w:rsidRDefault="005F78B7" w:rsidP="00661CA6">
      <w:pPr>
        <w:rPr>
          <w:rStyle w:val="Strong"/>
          <w:b w:val="0"/>
        </w:rPr>
      </w:pPr>
    </w:p>
    <w:sectPr w:rsidR="005F78B7">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8B22FE" w14:textId="77777777" w:rsidR="00F67D74" w:rsidRDefault="00F67D74" w:rsidP="00115866">
      <w:pPr>
        <w:spacing w:after="0" w:line="240" w:lineRule="auto"/>
      </w:pPr>
      <w:r>
        <w:separator/>
      </w:r>
    </w:p>
  </w:endnote>
  <w:endnote w:type="continuationSeparator" w:id="0">
    <w:p w14:paraId="53E67DC3" w14:textId="77777777" w:rsidR="00F67D74" w:rsidRDefault="00F67D74" w:rsidP="00115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ED7B80" w14:textId="77777777" w:rsidR="00F67D74" w:rsidRDefault="00F67D74" w:rsidP="00115866">
      <w:pPr>
        <w:spacing w:after="0" w:line="240" w:lineRule="auto"/>
      </w:pPr>
      <w:r>
        <w:separator/>
      </w:r>
    </w:p>
  </w:footnote>
  <w:footnote w:type="continuationSeparator" w:id="0">
    <w:p w14:paraId="61206E12" w14:textId="77777777" w:rsidR="00F67D74" w:rsidRDefault="00F67D74" w:rsidP="00115866">
      <w:pPr>
        <w:spacing w:after="0" w:line="240" w:lineRule="auto"/>
      </w:pPr>
      <w:r>
        <w:continuationSeparator/>
      </w:r>
    </w:p>
  </w:footnote>
  <w:footnote w:id="1">
    <w:p w14:paraId="400ECC8F" w14:textId="5EC30084" w:rsidR="00596FCA" w:rsidRDefault="00596FCA">
      <w:pPr>
        <w:pStyle w:val="FootnoteText"/>
      </w:pPr>
      <w:r>
        <w:rPr>
          <w:rStyle w:val="FootnoteReference"/>
        </w:rPr>
        <w:footnoteRef/>
      </w:r>
      <w:r>
        <w:t xml:space="preserve"> </w:t>
      </w:r>
      <w:r w:rsidRPr="00596FCA">
        <w:t>Jones and Womack, 2014</w:t>
      </w:r>
    </w:p>
  </w:footnote>
  <w:footnote w:id="2">
    <w:p w14:paraId="19DEFF9F" w14:textId="77777777" w:rsidR="008A38FF" w:rsidRDefault="008A38FF">
      <w:pPr>
        <w:pStyle w:val="FootnoteText"/>
      </w:pPr>
      <w:r>
        <w:rPr>
          <w:rStyle w:val="FootnoteReference"/>
        </w:rPr>
        <w:footnoteRef/>
      </w:r>
      <w:r>
        <w:t xml:space="preserve"> </w:t>
      </w:r>
      <w:hyperlink r:id="rId1" w:history="1">
        <w:r w:rsidRPr="00F844E8">
          <w:rPr>
            <w:rStyle w:val="Hyperlink"/>
          </w:rPr>
          <w:t>https://blog.masterofproject.com/6-sigma-certification/</w:t>
        </w:r>
      </w:hyperlink>
      <w:r>
        <w:t xml:space="preserve"> </w:t>
      </w:r>
    </w:p>
  </w:footnote>
  <w:footnote w:id="3">
    <w:p w14:paraId="1B014284" w14:textId="77777777" w:rsidR="00697286" w:rsidRDefault="00697286">
      <w:pPr>
        <w:pStyle w:val="FootnoteText"/>
      </w:pPr>
      <w:r>
        <w:rPr>
          <w:rStyle w:val="FootnoteReference"/>
        </w:rPr>
        <w:footnoteRef/>
      </w:r>
      <w:r>
        <w:t xml:space="preserve"> </w:t>
      </w:r>
      <w:proofErr w:type="spellStart"/>
      <w:r w:rsidRPr="00697286">
        <w:t>Snee</w:t>
      </w:r>
      <w:proofErr w:type="spellEnd"/>
      <w:r w:rsidRPr="00697286">
        <w:t>, 2000.</w:t>
      </w:r>
    </w:p>
  </w:footnote>
  <w:footnote w:id="4">
    <w:p w14:paraId="1A618DEF" w14:textId="77777777" w:rsidR="00697286" w:rsidRDefault="00697286">
      <w:pPr>
        <w:pStyle w:val="FootnoteText"/>
      </w:pPr>
      <w:r>
        <w:rPr>
          <w:rStyle w:val="FootnoteReference"/>
        </w:rPr>
        <w:footnoteRef/>
      </w:r>
      <w:r>
        <w:t xml:space="preserve"> </w:t>
      </w:r>
      <w:proofErr w:type="spellStart"/>
      <w:r w:rsidRPr="00697286">
        <w:t>Pheng</w:t>
      </w:r>
      <w:proofErr w:type="spellEnd"/>
      <w:r w:rsidRPr="00697286">
        <w:t xml:space="preserve"> and Hui, 2004</w:t>
      </w:r>
    </w:p>
  </w:footnote>
  <w:footnote w:id="5">
    <w:p w14:paraId="1AD0F034" w14:textId="798E30DF" w:rsidR="00596FCA" w:rsidRDefault="00596FCA" w:rsidP="00596FCA">
      <w:pPr>
        <w:pStyle w:val="FootnoteText"/>
      </w:pPr>
      <w:r>
        <w:rPr>
          <w:rStyle w:val="FootnoteReference"/>
        </w:rPr>
        <w:footnoteRef/>
      </w:r>
      <w:r>
        <w:t xml:space="preserve"> </w:t>
      </w:r>
      <w:r>
        <w:t>VOICE OF THE CUSTOMER</w:t>
      </w:r>
      <w:r>
        <w:t xml:space="preserve"> </w:t>
      </w:r>
      <w:r>
        <w:t xml:space="preserve">Steven P. </w:t>
      </w:r>
      <w:proofErr w:type="spellStart"/>
      <w:r>
        <w:t>GaskinApplied</w:t>
      </w:r>
      <w:proofErr w:type="spellEnd"/>
      <w:r>
        <w:t xml:space="preserve"> Marketing Science, </w:t>
      </w:r>
      <w:proofErr w:type="spellStart"/>
      <w:r>
        <w:t>Inc.Waltham</w:t>
      </w:r>
      <w:proofErr w:type="spellEnd"/>
      <w:r>
        <w:t>, MA USA</w:t>
      </w:r>
    </w:p>
  </w:footnote>
  <w:footnote w:id="6">
    <w:p w14:paraId="2B8EC458" w14:textId="77777777" w:rsidR="008A38FF" w:rsidRDefault="008A38FF">
      <w:pPr>
        <w:pStyle w:val="FootnoteText"/>
      </w:pPr>
      <w:r>
        <w:rPr>
          <w:rStyle w:val="FootnoteReference"/>
        </w:rPr>
        <w:footnoteRef/>
      </w:r>
      <w:r>
        <w:t xml:space="preserve"> </w:t>
      </w:r>
      <w:hyperlink r:id="rId2" w:history="1">
        <w:r w:rsidRPr="00F844E8">
          <w:rPr>
            <w:rStyle w:val="Hyperlink"/>
          </w:rPr>
          <w:t>https://medium.com/business-process-management-software-comparisons/the-demise-of-six-sigma-the-right-sizing-of-a-problem-solving-methodology-4e49b4442bf7</w:t>
        </w:r>
      </w:hyperlink>
      <w:r>
        <w:t xml:space="preserve"> </w:t>
      </w:r>
    </w:p>
  </w:footnote>
  <w:footnote w:id="7">
    <w:p w14:paraId="1F0F387D" w14:textId="77777777" w:rsidR="00602576" w:rsidRDefault="00602576">
      <w:pPr>
        <w:pStyle w:val="FootnoteText"/>
      </w:pPr>
      <w:r>
        <w:rPr>
          <w:rStyle w:val="FootnoteReference"/>
        </w:rPr>
        <w:footnoteRef/>
      </w:r>
      <w:r>
        <w:t xml:space="preserve"> </w:t>
      </w:r>
      <w:r w:rsidRPr="00602576">
        <w:t>Davenport, 2008</w:t>
      </w:r>
    </w:p>
  </w:footnote>
  <w:footnote w:id="8">
    <w:p w14:paraId="25F6E90E" w14:textId="2D59EB29" w:rsidR="00A32021" w:rsidRDefault="00A32021">
      <w:pPr>
        <w:pStyle w:val="FootnoteText"/>
      </w:pPr>
      <w:r>
        <w:rPr>
          <w:rStyle w:val="FootnoteReference"/>
        </w:rPr>
        <w:footnoteRef/>
      </w:r>
      <w:r>
        <w:t xml:space="preserve"> </w:t>
      </w:r>
      <w:r w:rsidRPr="00A32021">
        <w:t>Liker and Wu 2000</w:t>
      </w:r>
    </w:p>
  </w:footnote>
  <w:footnote w:id="9">
    <w:p w14:paraId="2A1F6A1D" w14:textId="77777777" w:rsidR="00563F47" w:rsidRDefault="00563F47" w:rsidP="00563F47">
      <w:pPr>
        <w:pStyle w:val="FootnoteText"/>
      </w:pPr>
      <w:r>
        <w:rPr>
          <w:rStyle w:val="FootnoteReference"/>
        </w:rPr>
        <w:footnoteRef/>
      </w:r>
      <w:r>
        <w:t xml:space="preserve"> </w:t>
      </w:r>
      <w:r w:rsidRPr="00DA713D">
        <w:t>LERC, 2004</w:t>
      </w:r>
    </w:p>
  </w:footnote>
  <w:footnote w:id="10">
    <w:p w14:paraId="1535EA40" w14:textId="77777777" w:rsidR="00D21D3B" w:rsidRDefault="007B7A81" w:rsidP="00D21D3B">
      <w:pPr>
        <w:pStyle w:val="FootnoteText"/>
      </w:pPr>
      <w:r>
        <w:rPr>
          <w:rStyle w:val="FootnoteReference"/>
        </w:rPr>
        <w:footnoteRef/>
      </w:r>
      <w:r>
        <w:t xml:space="preserve"> </w:t>
      </w:r>
      <w:r w:rsidR="00D21D3B">
        <w:t>Lean Six Sigma Approaches in Manufacturing, Services, and Production</w:t>
      </w:r>
    </w:p>
    <w:p w14:paraId="5068527F" w14:textId="77777777" w:rsidR="00D21D3B" w:rsidRDefault="00D21D3B" w:rsidP="00D21D3B">
      <w:pPr>
        <w:pStyle w:val="FootnoteText"/>
      </w:pPr>
      <w:r>
        <w:t>Article published May 2015</w:t>
      </w:r>
    </w:p>
    <w:p w14:paraId="4D31A349" w14:textId="77777777" w:rsidR="007B7A81" w:rsidRDefault="007B7A81" w:rsidP="00D21D3B">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A7538" w14:textId="60C7AD77" w:rsidR="008F55AA" w:rsidRDefault="008F55AA">
    <w:pPr>
      <w:pStyle w:val="Header"/>
    </w:pPr>
    <w:r>
      <w:t xml:space="preserve">Daniel Chappell 1812703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D329A1"/>
    <w:multiLevelType w:val="hybridMultilevel"/>
    <w:tmpl w:val="6C02E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A51624"/>
    <w:multiLevelType w:val="hybridMultilevel"/>
    <w:tmpl w:val="55868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551A18"/>
    <w:multiLevelType w:val="hybridMultilevel"/>
    <w:tmpl w:val="1C30B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CA6"/>
    <w:rsid w:val="0000263C"/>
    <w:rsid w:val="00025094"/>
    <w:rsid w:val="00056A1A"/>
    <w:rsid w:val="00070827"/>
    <w:rsid w:val="00071C51"/>
    <w:rsid w:val="000947FC"/>
    <w:rsid w:val="000C0415"/>
    <w:rsid w:val="000C4B48"/>
    <w:rsid w:val="000F450B"/>
    <w:rsid w:val="001072A5"/>
    <w:rsid w:val="00111FA3"/>
    <w:rsid w:val="00115866"/>
    <w:rsid w:val="00121AD3"/>
    <w:rsid w:val="001266B8"/>
    <w:rsid w:val="00173943"/>
    <w:rsid w:val="00182ACB"/>
    <w:rsid w:val="001921CA"/>
    <w:rsid w:val="001A2979"/>
    <w:rsid w:val="001A6C22"/>
    <w:rsid w:val="001E42E0"/>
    <w:rsid w:val="001F3E2A"/>
    <w:rsid w:val="001F4389"/>
    <w:rsid w:val="00211770"/>
    <w:rsid w:val="00225396"/>
    <w:rsid w:val="002444E4"/>
    <w:rsid w:val="00267843"/>
    <w:rsid w:val="00272E69"/>
    <w:rsid w:val="002B6B52"/>
    <w:rsid w:val="00373307"/>
    <w:rsid w:val="00395443"/>
    <w:rsid w:val="003B5D89"/>
    <w:rsid w:val="003C3274"/>
    <w:rsid w:val="004015CD"/>
    <w:rsid w:val="00440596"/>
    <w:rsid w:val="0047751E"/>
    <w:rsid w:val="004902C6"/>
    <w:rsid w:val="004A36BD"/>
    <w:rsid w:val="004D04F3"/>
    <w:rsid w:val="004D15E2"/>
    <w:rsid w:val="004E0268"/>
    <w:rsid w:val="004F7373"/>
    <w:rsid w:val="00502D0F"/>
    <w:rsid w:val="005151F2"/>
    <w:rsid w:val="00553207"/>
    <w:rsid w:val="00562B82"/>
    <w:rsid w:val="00563F47"/>
    <w:rsid w:val="005815B6"/>
    <w:rsid w:val="00584B70"/>
    <w:rsid w:val="00596FCA"/>
    <w:rsid w:val="005A1D22"/>
    <w:rsid w:val="005D5920"/>
    <w:rsid w:val="005F4F53"/>
    <w:rsid w:val="005F78B7"/>
    <w:rsid w:val="00602576"/>
    <w:rsid w:val="00661CA6"/>
    <w:rsid w:val="00682FC8"/>
    <w:rsid w:val="00697286"/>
    <w:rsid w:val="006F130B"/>
    <w:rsid w:val="00717DA0"/>
    <w:rsid w:val="00746A83"/>
    <w:rsid w:val="0077785F"/>
    <w:rsid w:val="007B7A81"/>
    <w:rsid w:val="007C0893"/>
    <w:rsid w:val="007C31F1"/>
    <w:rsid w:val="007D3044"/>
    <w:rsid w:val="007E1847"/>
    <w:rsid w:val="0083055B"/>
    <w:rsid w:val="00885999"/>
    <w:rsid w:val="008A38FF"/>
    <w:rsid w:val="008D3185"/>
    <w:rsid w:val="008D74B6"/>
    <w:rsid w:val="008E296C"/>
    <w:rsid w:val="008F55AA"/>
    <w:rsid w:val="00912009"/>
    <w:rsid w:val="00962504"/>
    <w:rsid w:val="00965C09"/>
    <w:rsid w:val="009D6056"/>
    <w:rsid w:val="009E2160"/>
    <w:rsid w:val="00A15586"/>
    <w:rsid w:val="00A23C12"/>
    <w:rsid w:val="00A32021"/>
    <w:rsid w:val="00A56DA8"/>
    <w:rsid w:val="00A56EFE"/>
    <w:rsid w:val="00A64FDD"/>
    <w:rsid w:val="00AD25EA"/>
    <w:rsid w:val="00B069FD"/>
    <w:rsid w:val="00B22D8C"/>
    <w:rsid w:val="00B27CEA"/>
    <w:rsid w:val="00B47F96"/>
    <w:rsid w:val="00B5209B"/>
    <w:rsid w:val="00B76A56"/>
    <w:rsid w:val="00B83EF4"/>
    <w:rsid w:val="00BB0DD9"/>
    <w:rsid w:val="00BC2EAD"/>
    <w:rsid w:val="00C121D8"/>
    <w:rsid w:val="00C15BE4"/>
    <w:rsid w:val="00C40C60"/>
    <w:rsid w:val="00C44A9A"/>
    <w:rsid w:val="00C501BB"/>
    <w:rsid w:val="00C508C0"/>
    <w:rsid w:val="00C5359C"/>
    <w:rsid w:val="00C93C44"/>
    <w:rsid w:val="00CB6742"/>
    <w:rsid w:val="00CF4324"/>
    <w:rsid w:val="00D06C15"/>
    <w:rsid w:val="00D21D3B"/>
    <w:rsid w:val="00D42A55"/>
    <w:rsid w:val="00DA713D"/>
    <w:rsid w:val="00E02001"/>
    <w:rsid w:val="00E131C3"/>
    <w:rsid w:val="00E41EAC"/>
    <w:rsid w:val="00E42EC7"/>
    <w:rsid w:val="00E51E4B"/>
    <w:rsid w:val="00E54D4C"/>
    <w:rsid w:val="00EA6216"/>
    <w:rsid w:val="00EB2075"/>
    <w:rsid w:val="00ED759D"/>
    <w:rsid w:val="00F14E45"/>
    <w:rsid w:val="00F2030A"/>
    <w:rsid w:val="00F4114A"/>
    <w:rsid w:val="00F67D74"/>
    <w:rsid w:val="00F72F5C"/>
    <w:rsid w:val="00F95D0B"/>
    <w:rsid w:val="00FA0EF8"/>
    <w:rsid w:val="00FB3CD9"/>
    <w:rsid w:val="00FB7747"/>
    <w:rsid w:val="00FC4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A8FF7"/>
  <w15:chartTrackingRefBased/>
  <w15:docId w15:val="{76C0A300-0112-4489-960F-C0FC50F7F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FootnoteText">
    <w:name w:val="footnote text"/>
    <w:basedOn w:val="Normal"/>
    <w:link w:val="FootnoteTextChar"/>
    <w:uiPriority w:val="99"/>
    <w:semiHidden/>
    <w:unhideWhenUsed/>
    <w:rsid w:val="0011586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5866"/>
    <w:rPr>
      <w:rFonts w:ascii="Arial" w:hAnsi="Arial"/>
      <w:sz w:val="20"/>
      <w:szCs w:val="20"/>
    </w:rPr>
  </w:style>
  <w:style w:type="character" w:styleId="FootnoteReference">
    <w:name w:val="footnote reference"/>
    <w:basedOn w:val="DefaultParagraphFont"/>
    <w:uiPriority w:val="99"/>
    <w:semiHidden/>
    <w:unhideWhenUsed/>
    <w:rsid w:val="00115866"/>
    <w:rPr>
      <w:vertAlign w:val="superscript"/>
    </w:rPr>
  </w:style>
  <w:style w:type="character" w:styleId="Hyperlink">
    <w:name w:val="Hyperlink"/>
    <w:basedOn w:val="DefaultParagraphFont"/>
    <w:uiPriority w:val="99"/>
    <w:unhideWhenUsed/>
    <w:rsid w:val="00D21D3B"/>
    <w:rPr>
      <w:color w:val="0563C1" w:themeColor="hyperlink"/>
      <w:u w:val="single"/>
    </w:rPr>
  </w:style>
  <w:style w:type="character" w:styleId="UnresolvedMention">
    <w:name w:val="Unresolved Mention"/>
    <w:basedOn w:val="DefaultParagraphFont"/>
    <w:uiPriority w:val="99"/>
    <w:semiHidden/>
    <w:unhideWhenUsed/>
    <w:rsid w:val="00D21D3B"/>
    <w:rPr>
      <w:color w:val="605E5C"/>
      <w:shd w:val="clear" w:color="auto" w:fill="E1DFDD"/>
    </w:rPr>
  </w:style>
  <w:style w:type="paragraph" w:styleId="Header">
    <w:name w:val="header"/>
    <w:basedOn w:val="Normal"/>
    <w:link w:val="HeaderChar"/>
    <w:uiPriority w:val="99"/>
    <w:unhideWhenUsed/>
    <w:rsid w:val="008F55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5AA"/>
    <w:rPr>
      <w:rFonts w:ascii="Arial" w:hAnsi="Arial"/>
    </w:rPr>
  </w:style>
  <w:style w:type="paragraph" w:styleId="Footer">
    <w:name w:val="footer"/>
    <w:basedOn w:val="Normal"/>
    <w:link w:val="FooterChar"/>
    <w:uiPriority w:val="99"/>
    <w:unhideWhenUsed/>
    <w:rsid w:val="008F55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5AA"/>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and.org/content/dam/rand/pubs/monograph_reports/MR1325/MR1325.ch2.pd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iva-portal.org/smash/get/diva2:546430/fulltext01.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og.masterofproject.com/6-sigma-certificati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anproduction.com/" TargetMode="External"/><Relationship Id="rId4" Type="http://schemas.openxmlformats.org/officeDocument/2006/relationships/settings" Target="settings.xml"/><Relationship Id="rId9" Type="http://schemas.openxmlformats.org/officeDocument/2006/relationships/hyperlink" Target="https://www.theleansixsigmacompany.co.uk"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medium.com/business-process-management-software-comparisons/the-demise-of-six-sigma-the-right-sizing-of-a-problem-solving-methodology-4e49b4442bf7" TargetMode="External"/><Relationship Id="rId1" Type="http://schemas.openxmlformats.org/officeDocument/2006/relationships/hyperlink" Target="https://blog.masterofproject.com/6-sigma-certif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EBA6E-C6EF-4124-87A2-7CE11C45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8B2AACD1</Template>
  <TotalTime>0</TotalTime>
  <Pages>8</Pages>
  <Words>2534</Words>
  <Characters>14447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Chappell, Daniel</dc:creator>
  <cp:keywords/>
  <dc:description/>
  <cp:lastModifiedBy>Chappell, Daniel</cp:lastModifiedBy>
  <cp:revision>3</cp:revision>
  <dcterms:created xsi:type="dcterms:W3CDTF">2019-05-24T06:12:00Z</dcterms:created>
  <dcterms:modified xsi:type="dcterms:W3CDTF">2019-05-24T06:14:00Z</dcterms:modified>
</cp:coreProperties>
</file>