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388415555"/>
        <w:docPartObj>
          <w:docPartGallery w:val="Cover Pages"/>
          <w:docPartUnique/>
        </w:docPartObj>
      </w:sdtPr>
      <w:sdtEndPr/>
      <w:sdtContent>
        <w:p w14:paraId="44C287EA" w14:textId="73ADB031" w:rsidR="006E4BE8" w:rsidRDefault="0027688A">
          <w:pPr>
            <w:pStyle w:val="Logo"/>
          </w:pPr>
          <w:sdt>
            <w:sdtPr>
              <w:alias w:val="Click icon at right to replace logo"/>
              <w:tag w:val="Click icon at right to replace logo"/>
              <w:id w:val="-2090688503"/>
              <w:picture/>
            </w:sdtPr>
            <w:sdtEndPr/>
            <w:sdtContent>
              <w:r w:rsidR="007D597D">
                <w:rPr>
                  <w:noProof/>
                </w:rPr>
                <w:drawing>
                  <wp:inline distT="0" distB="0" distL="0" distR="0" wp14:anchorId="5EB34B1A" wp14:editId="1F551C7C">
                    <wp:extent cx="440871" cy="440871"/>
                    <wp:effectExtent l="0" t="0" r="0" b="0"/>
                    <wp:docPr id="3" name="Picture 3" descr="Hous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3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2">
                              <a:extLst>
                                <a:ext uri="{96DAC541-7B7A-43D3-8B79-37D633B846F1}">
                                  <asvg:svgBlip xmlns:asvg="http://schemas.microsoft.com/office/drawing/2016/SVG/main" r:embed="rId13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440871" cy="440871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sdtContent>
          </w:sdt>
          <w:r w:rsidR="001905DB" w:rsidRPr="00155EE2">
            <w:rPr>
              <w:rFonts w:ascii="Arial" w:hAnsi="Arial" w:cs="Arial"/>
              <w:sz w:val="24"/>
              <w:szCs w:val="24"/>
            </w:rPr>
            <w:t>KNIGHTS GARDEN HOUSING DEVELOPMENT.</w:t>
          </w:r>
          <w:r w:rsidR="00784A86">
            <w:t xml:space="preserve"> </w:t>
          </w:r>
        </w:p>
        <w:p w14:paraId="175D1D66" w14:textId="5E0C2743" w:rsidR="002B4F3C" w:rsidRDefault="002B4F3C">
          <w:pPr>
            <w:pStyle w:val="Logo"/>
          </w:pPr>
        </w:p>
        <w:p w14:paraId="50403603" w14:textId="77777777" w:rsidR="00784A86" w:rsidRDefault="00784A86">
          <w:pPr>
            <w:pStyle w:val="Logo"/>
          </w:pPr>
        </w:p>
        <w:p w14:paraId="75E4F758" w14:textId="694D3AD0" w:rsidR="006E4BE8" w:rsidRDefault="004C229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B64E8FF" wp14:editId="7F04AD9F">
                    <wp:simplePos x="0" y="0"/>
                    <wp:positionH relativeFrom="margin">
                      <wp:posOffset>440690</wp:posOffset>
                    </wp:positionH>
                    <wp:positionV relativeFrom="margin">
                      <wp:posOffset>2686050</wp:posOffset>
                    </wp:positionV>
                    <wp:extent cx="4596130" cy="1463040"/>
                    <wp:effectExtent l="0" t="0" r="13970" b="0"/>
                    <wp:wrapTopAndBottom/>
                    <wp:docPr id="2" name="Text Box 2" descr="Text box displaying document 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596130" cy="14630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185CC73" w14:textId="49C0C393" w:rsidR="005375D6" w:rsidRDefault="0027688A">
                                <w:pPr>
                                  <w:pStyle w:val="Title"/>
                                </w:pPr>
                                <w:sdt>
                                  <w:sdtPr>
                                    <w:alias w:val="Title"/>
                                    <w:tag w:val=""/>
                                    <w:id w:val="139831569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5375D6">
                                      <w:t>9 New Housing Project. Cost Report (date 18/11/18).</w:t>
                                    </w:r>
                                  </w:sdtContent>
                                </w:sdt>
                              </w:p>
                              <w:p w14:paraId="65013968" w14:textId="44FF741E" w:rsidR="005375D6" w:rsidRPr="00155EE2" w:rsidRDefault="0027688A">
                                <w:pPr>
                                  <w:pStyle w:val="Subtitle"/>
                                  <w:rPr>
                                    <w:color w:val="auto"/>
                                  </w:rPr>
                                </w:pPr>
                                <w:sdt>
                                  <w:sdtPr>
                                    <w:rPr>
                                      <w:color w:val="auto"/>
                                    </w:rPr>
                                    <w:alias w:val="Subtitle"/>
                                    <w:tag w:val=""/>
                                    <w:id w:val="72865562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5375D6" w:rsidRPr="00155EE2">
                                      <w:rPr>
                                        <w:color w:val="auto"/>
                                      </w:rPr>
                                      <w:t>Estimated Budgets and Cost Plans for terraced &amp;Semi-Detached homes. Plus, Total Estimated Costs for proposed Housing Project.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64E8F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alt="Text box displaying document title and subtitle" style="position:absolute;margin-left:34.7pt;margin-top:211.5pt;width:361.9pt;height:115.2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" filled="f" stroked="f" strokeweight=".5pt">
                    <v:textbox style="mso-fit-shape-to-text:t" inset="0,0,0,0">
                      <w:txbxContent>
                        <w:p w14:paraId="6185CC73" w14:textId="49C0C393" w:rsidR="005375D6" w:rsidRDefault="0027688A">
                          <w:pPr>
                            <w:pStyle w:val="Title"/>
                          </w:pPr>
                          <w:sdt>
                            <w:sdtPr>
                              <w:alias w:val="Title"/>
                              <w:tag w:val=""/>
                              <w:id w:val="139831569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5375D6">
                                <w:t>9 New Housing Project. Cost Report (date 18/11/18).</w:t>
                              </w:r>
                            </w:sdtContent>
                          </w:sdt>
                        </w:p>
                        <w:p w14:paraId="65013968" w14:textId="44FF741E" w:rsidR="005375D6" w:rsidRPr="00155EE2" w:rsidRDefault="0027688A">
                          <w:pPr>
                            <w:pStyle w:val="Subtitle"/>
                            <w:rPr>
                              <w:color w:val="auto"/>
                            </w:rPr>
                          </w:pPr>
                          <w:sdt>
                            <w:sdtPr>
                              <w:rPr>
                                <w:color w:val="auto"/>
                              </w:rPr>
                              <w:alias w:val="Subtitle"/>
                              <w:tag w:val=""/>
                              <w:id w:val="72865562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5375D6" w:rsidRPr="00155EE2">
                                <w:rPr>
                                  <w:color w:val="auto"/>
                                </w:rPr>
                                <w:t>Estimated Budgets and Cost Plans for terraced &amp;Semi-Detached homes. Plus, Total Estimated Costs for proposed Housing Project.</w:t>
                              </w:r>
                            </w:sdtContent>
                          </w:sdt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p w14:paraId="6BF1D4EA" w14:textId="77777777" w:rsidR="006E4BE8" w:rsidRDefault="007D597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D5C9FC6" wp14:editId="3194D0E0">
                    <wp:simplePos x="0" y="0"/>
                    <wp:positionH relativeFrom="margin">
                      <wp:align>left</wp:align>
                    </wp:positionH>
                    <wp:positionV relativeFrom="margin">
                      <wp:posOffset>8060055</wp:posOffset>
                    </wp:positionV>
                    <wp:extent cx="6419850" cy="1215390"/>
                    <wp:effectExtent l="0" t="0" r="0" b="3810"/>
                    <wp:wrapTopAndBottom/>
                    <wp:docPr id="1" name="Text Box 1" descr="Text box displaying company contact information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419850" cy="121539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4992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mpany contact information"/>
                                </w:tblPr>
                                <w:tblGrid>
                                  <w:gridCol w:w="2265"/>
                                  <w:gridCol w:w="936"/>
                                  <w:gridCol w:w="2748"/>
                                  <w:gridCol w:w="461"/>
                                  <w:gridCol w:w="3157"/>
                                </w:tblGrid>
                                <w:tr w:rsidR="005375D6" w14:paraId="5075E2C4" w14:textId="77777777" w:rsidTr="00155EE2"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  <w:alias w:val="Address"/>
                                      <w:tag w:val=""/>
                                      <w:id w:val="-640814801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15:appearance w15:val="hidden"/>
                                      <w:text w:multiLine="1"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183" w:type="pct"/>
                                        </w:tcPr>
                                        <w:p w14:paraId="023B55CD" w14:textId="77777777" w:rsidR="005375D6" w:rsidRPr="00155EE2" w:rsidRDefault="005375D6">
                                          <w:pPr>
                                            <w:pStyle w:val="ContactInfo"/>
                                            <w:rPr>
                                              <w:rFonts w:ascii="Arial" w:hAnsi="Arial" w:cs="Arial"/>
                                              <w:color w:val="auto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155EE2">
                                            <w:rPr>
                                              <w:rFonts w:ascii="Arial" w:hAnsi="Arial" w:cs="Arial"/>
                                              <w:color w:val="auto"/>
                                              <w:sz w:val="24"/>
                                              <w:szCs w:val="24"/>
                                            </w:rPr>
                                            <w:t>Name: Paul Rowan.</w:t>
                                          </w:r>
                                          <w:r w:rsidRPr="00155EE2">
                                            <w:rPr>
                                              <w:rFonts w:ascii="Arial" w:hAnsi="Arial" w:cs="Arial"/>
                                              <w:color w:val="auto"/>
                                              <w:sz w:val="24"/>
                                              <w:szCs w:val="24"/>
                                            </w:rPr>
                                            <w:br/>
                                            <w:t>Student I.D. p152044.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tc>
                                    <w:tcPr>
                                      <w:tcW w:w="489" w:type="pct"/>
                                    </w:tcPr>
                                    <w:p w14:paraId="395751AB" w14:textId="77777777" w:rsidR="005375D6" w:rsidRDefault="005375D6">
                                      <w:pPr>
                                        <w:pStyle w:val="ContactInfo"/>
                                      </w:pPr>
                                    </w:p>
                                  </w:tc>
                                  <w:tc>
                                    <w:tcPr>
                                      <w:tcW w:w="1436" w:type="pct"/>
                                    </w:tcPr>
                                    <w:p w14:paraId="65E4EFCD" w14:textId="77777777" w:rsidR="005375D6" w:rsidRPr="00155EE2" w:rsidRDefault="005375D6" w:rsidP="001905DB">
                                      <w:pPr>
                                        <w:pStyle w:val="ContactInfo"/>
                                        <w:jc w:val="center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155EE2"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  <w:t>Course Title. Quantity Surveying. (BSc Hons).</w:t>
                                      </w:r>
                                    </w:p>
                                  </w:tc>
                                  <w:tc>
                                    <w:tcPr>
                                      <w:tcW w:w="241" w:type="pct"/>
                                    </w:tcPr>
                                    <w:p w14:paraId="1AD084C9" w14:textId="77777777" w:rsidR="005375D6" w:rsidRPr="00155EE2" w:rsidRDefault="005375D6">
                                      <w:pPr>
                                        <w:pStyle w:val="ContactInfo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650" w:type="pct"/>
                                    </w:tcPr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  <w:alias w:val="Email"/>
                                        <w:tag w:val=""/>
                                        <w:id w:val="-1029019786"/>
    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    <w15:appearance w15:val="hidden"/>
                                        <w:text/>
                                      </w:sdtPr>
                                      <w:sdtEndPr/>
                                      <w:sdtContent>
                                        <w:p w14:paraId="4C82C96B" w14:textId="77777777" w:rsidR="005375D6" w:rsidRPr="00155EE2" w:rsidRDefault="005375D6" w:rsidP="007D597D">
                                          <w:pPr>
                                            <w:pStyle w:val="ContactInfo"/>
                                            <w:jc w:val="right"/>
                                            <w:rPr>
                                              <w:rFonts w:ascii="Arial" w:hAnsi="Arial" w:cs="Arial"/>
                                              <w:color w:val="auto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 w:rsidRPr="00155EE2">
                                            <w:rPr>
                                              <w:rFonts w:ascii="Arial" w:hAnsi="Arial" w:cs="Arial"/>
                                              <w:color w:val="auto"/>
                                              <w:sz w:val="24"/>
                                              <w:szCs w:val="24"/>
                                            </w:rPr>
                                            <w:t>Submission Date: 01/02/19.</w:t>
                                          </w:r>
                                        </w:p>
                                      </w:sdtContent>
                                    </w:sdt>
                                  </w:tc>
                                </w:tr>
                                <w:tr w:rsidR="005375D6" w14:paraId="7D12C47B" w14:textId="77777777" w:rsidTr="00155EE2">
                                  <w:tc>
                                    <w:tcPr>
                                      <w:tcW w:w="1183" w:type="pct"/>
                                    </w:tcPr>
                                    <w:p w14:paraId="55894B53" w14:textId="77777777" w:rsidR="005375D6" w:rsidRPr="00155EE2" w:rsidRDefault="005375D6">
                                      <w:pPr>
                                        <w:pStyle w:val="ContactInfo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  <w:p w14:paraId="0F1B8BFE" w14:textId="77777777" w:rsidR="005375D6" w:rsidRPr="00155EE2" w:rsidRDefault="005375D6">
                                      <w:pPr>
                                        <w:pStyle w:val="ContactInfo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  <w:lang w:val="en-GB"/>
                                        </w:rPr>
                                      </w:pPr>
                                      <w:r w:rsidRPr="00155EE2"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  <w:t>Course Lecturers Name: Dr. N. Tobin</w:t>
                                      </w:r>
                                    </w:p>
                                  </w:tc>
                                  <w:tc>
                                    <w:tcPr>
                                      <w:tcW w:w="489" w:type="pct"/>
                                    </w:tcPr>
                                    <w:p w14:paraId="2ED644C6" w14:textId="77777777" w:rsidR="005375D6" w:rsidRDefault="005375D6">
                                      <w:pPr>
                                        <w:pStyle w:val="ContactInfo"/>
                                      </w:pPr>
                                    </w:p>
                                  </w:tc>
                                  <w:tc>
                                    <w:tcPr>
                                      <w:tcW w:w="1436" w:type="pct"/>
                                    </w:tcPr>
                                    <w:p w14:paraId="15C78AE0" w14:textId="77777777" w:rsidR="005375D6" w:rsidRPr="00155EE2" w:rsidRDefault="005375D6" w:rsidP="001905DB">
                                      <w:pPr>
                                        <w:pStyle w:val="ContactInfo"/>
                                        <w:jc w:val="center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  <w:p w14:paraId="3884F7AC" w14:textId="77777777" w:rsidR="005375D6" w:rsidRPr="00155EE2" w:rsidRDefault="005375D6" w:rsidP="001905DB">
                                      <w:pPr>
                                        <w:pStyle w:val="ContactInfo"/>
                                        <w:jc w:val="center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  <w:p w14:paraId="6D192DED" w14:textId="78C1ACD5" w:rsidR="005375D6" w:rsidRPr="00155EE2" w:rsidRDefault="005375D6" w:rsidP="001905DB">
                                      <w:pPr>
                                        <w:pStyle w:val="ContactInfo"/>
                                        <w:jc w:val="center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  <w:r w:rsidRPr="00155EE2"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  <w:t>Date: 18/11/18.</w:t>
                                      </w:r>
                                    </w:p>
                                  </w:tc>
                                  <w:tc>
                                    <w:tcPr>
                                      <w:tcW w:w="241" w:type="pct"/>
                                    </w:tcPr>
                                    <w:p w14:paraId="7A03E0AB" w14:textId="77777777" w:rsidR="005375D6" w:rsidRPr="00155EE2" w:rsidRDefault="005375D6">
                                      <w:pPr>
                                        <w:pStyle w:val="ContactInfo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1650" w:type="pct"/>
                                    </w:tcPr>
                                    <w:p w14:paraId="01CEFED4" w14:textId="77777777" w:rsidR="005375D6" w:rsidRPr="00155EE2" w:rsidRDefault="005375D6" w:rsidP="007D597D">
                                      <w:pPr>
                                        <w:pStyle w:val="ContactInfo"/>
                                        <w:jc w:val="right"/>
                                        <w:rPr>
                                          <w:rFonts w:ascii="Arial" w:hAnsi="Arial" w:cs="Arial"/>
                                          <w:color w:val="auto"/>
                                          <w:sz w:val="24"/>
                                          <w:szCs w:val="24"/>
                                        </w:rPr>
                                      </w:pPr>
                                    </w:p>
                                  </w:tc>
                                </w:tr>
                              </w:tbl>
                              <w:p w14:paraId="5408AF1A" w14:textId="77777777" w:rsidR="005375D6" w:rsidRDefault="005375D6">
                                <w:pPr>
                                  <w:pStyle w:val="TableSpace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4592" tIns="0" rIns="164592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5C9FC6" id="Text Box 1" o:spid="_x0000_s1027" type="#_x0000_t202" alt="Text box displaying company contact information" style="position:absolute;margin-left:0;margin-top:634.65pt;width:505.5pt;height:95.7pt;z-index:251658241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" fillcolor="#f24f4f [3204]" stroked="f" strokeweight=".5pt">
                    <v:textbox inset="12.96pt,0,12.96pt,0">
                      <w:txbxContent>
                        <w:tbl>
                          <w:tblPr>
                            <w:tblW w:w="4992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mpany contact information"/>
                          </w:tblPr>
                          <w:tblGrid>
                            <w:gridCol w:w="2265"/>
                            <w:gridCol w:w="936"/>
                            <w:gridCol w:w="2748"/>
                            <w:gridCol w:w="461"/>
                            <w:gridCol w:w="3157"/>
                          </w:tblGrid>
                          <w:tr w:rsidR="005375D6" w14:paraId="5075E2C4" w14:textId="77777777" w:rsidTr="00155EE2">
                            <w:sdt>
                              <w:sdtPr>
                                <w:rPr>
                                  <w:rFonts w:ascii="Arial" w:hAnsi="Arial" w:cs="Arial"/>
                                  <w:color w:val="auto"/>
                                  <w:sz w:val="24"/>
                                  <w:szCs w:val="24"/>
                                </w:rPr>
                                <w:alias w:val="Address"/>
                                <w:tag w:val=""/>
                                <w:id w:val="-640814801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15:appearance w15:val="hidden"/>
                                <w:text w:multiLine="1"/>
                              </w:sdtPr>
                              <w:sdtEndPr/>
                              <w:sdtContent>
                                <w:tc>
                                  <w:tcPr>
                                    <w:tcW w:w="1183" w:type="pct"/>
                                  </w:tcPr>
                                  <w:p w14:paraId="023B55CD" w14:textId="77777777" w:rsidR="005375D6" w:rsidRPr="00155EE2" w:rsidRDefault="005375D6">
                                    <w:pPr>
                                      <w:pStyle w:val="ContactInfo"/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</w:pPr>
                                    <w:r w:rsidRPr="00155EE2"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  <w:t>Name: Paul Rowan.</w:t>
                                    </w:r>
                                    <w:r w:rsidRPr="00155EE2"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  <w:br/>
                                      <w:t>Student I.D. p152044.</w:t>
                                    </w:r>
                                  </w:p>
                                </w:tc>
                              </w:sdtContent>
                            </w:sdt>
                            <w:tc>
                              <w:tcPr>
                                <w:tcW w:w="489" w:type="pct"/>
                              </w:tcPr>
                              <w:p w14:paraId="395751AB" w14:textId="77777777" w:rsidR="005375D6" w:rsidRDefault="005375D6">
                                <w:pPr>
                                  <w:pStyle w:val="ContactInfo"/>
                                </w:pPr>
                              </w:p>
                            </w:tc>
                            <w:tc>
                              <w:tcPr>
                                <w:tcW w:w="1436" w:type="pct"/>
                              </w:tcPr>
                              <w:p w14:paraId="65E4EFCD" w14:textId="77777777" w:rsidR="005375D6" w:rsidRPr="00155EE2" w:rsidRDefault="005375D6" w:rsidP="001905DB">
                                <w:pPr>
                                  <w:pStyle w:val="ContactInfo"/>
                                  <w:jc w:val="center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  <w:r w:rsidRPr="00155EE2"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  <w:t>Course Title. Quantity Surveying. (BSc Hons).</w:t>
                                </w:r>
                              </w:p>
                            </w:tc>
                            <w:tc>
                              <w:tcPr>
                                <w:tcW w:w="241" w:type="pct"/>
                              </w:tcPr>
                              <w:p w14:paraId="1AD084C9" w14:textId="77777777" w:rsidR="005375D6" w:rsidRPr="00155EE2" w:rsidRDefault="005375D6">
                                <w:pPr>
                                  <w:pStyle w:val="ContactInfo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50" w:type="pct"/>
                              </w:tcPr>
                              <w:sdt>
                                <w:sdtPr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  <w:alias w:val="Email"/>
                                  <w:tag w:val=""/>
                                  <w:id w:val="-1029019786"/>
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4C82C96B" w14:textId="77777777" w:rsidR="005375D6" w:rsidRPr="00155EE2" w:rsidRDefault="005375D6" w:rsidP="007D597D">
                                    <w:pPr>
                                      <w:pStyle w:val="ContactInfo"/>
                                      <w:jc w:val="right"/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</w:pPr>
                                    <w:r w:rsidRPr="00155EE2">
                                      <w:rPr>
                                        <w:rFonts w:ascii="Arial" w:hAnsi="Arial" w:cs="Arial"/>
                                        <w:color w:val="auto"/>
                                        <w:sz w:val="24"/>
                                        <w:szCs w:val="24"/>
                                      </w:rPr>
                                      <w:t>Submission Date: 01/02/19.</w:t>
                                    </w:r>
                                  </w:p>
                                </w:sdtContent>
                              </w:sdt>
                            </w:tc>
                          </w:tr>
                          <w:tr w:rsidR="005375D6" w14:paraId="7D12C47B" w14:textId="77777777" w:rsidTr="00155EE2">
                            <w:tc>
                              <w:tcPr>
                                <w:tcW w:w="1183" w:type="pct"/>
                              </w:tcPr>
                              <w:p w14:paraId="55894B53" w14:textId="77777777" w:rsidR="005375D6" w:rsidRPr="00155EE2" w:rsidRDefault="005375D6">
                                <w:pPr>
                                  <w:pStyle w:val="ContactInfo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0F1B8BFE" w14:textId="77777777" w:rsidR="005375D6" w:rsidRPr="00155EE2" w:rsidRDefault="005375D6">
                                <w:pPr>
                                  <w:pStyle w:val="ContactInfo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  <w:lang w:val="en-GB"/>
                                  </w:rPr>
                                </w:pPr>
                                <w:r w:rsidRPr="00155EE2"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  <w:t>Course Lecturers Name: Dr. N. Tobin</w:t>
                                </w:r>
                              </w:p>
                            </w:tc>
                            <w:tc>
                              <w:tcPr>
                                <w:tcW w:w="489" w:type="pct"/>
                              </w:tcPr>
                              <w:p w14:paraId="2ED644C6" w14:textId="77777777" w:rsidR="005375D6" w:rsidRDefault="005375D6">
                                <w:pPr>
                                  <w:pStyle w:val="ContactInfo"/>
                                </w:pPr>
                              </w:p>
                            </w:tc>
                            <w:tc>
                              <w:tcPr>
                                <w:tcW w:w="1436" w:type="pct"/>
                              </w:tcPr>
                              <w:p w14:paraId="15C78AE0" w14:textId="77777777" w:rsidR="005375D6" w:rsidRPr="00155EE2" w:rsidRDefault="005375D6" w:rsidP="001905DB">
                                <w:pPr>
                                  <w:pStyle w:val="ContactInfo"/>
                                  <w:jc w:val="center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3884F7AC" w14:textId="77777777" w:rsidR="005375D6" w:rsidRPr="00155EE2" w:rsidRDefault="005375D6" w:rsidP="001905DB">
                                <w:pPr>
                                  <w:pStyle w:val="ContactInfo"/>
                                  <w:jc w:val="center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6D192DED" w14:textId="78C1ACD5" w:rsidR="005375D6" w:rsidRPr="00155EE2" w:rsidRDefault="005375D6" w:rsidP="001905DB">
                                <w:pPr>
                                  <w:pStyle w:val="ContactInfo"/>
                                  <w:jc w:val="center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  <w:r w:rsidRPr="00155EE2"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  <w:t>Date: 18/11/18.</w:t>
                                </w:r>
                              </w:p>
                            </w:tc>
                            <w:tc>
                              <w:tcPr>
                                <w:tcW w:w="241" w:type="pct"/>
                              </w:tcPr>
                              <w:p w14:paraId="7A03E0AB" w14:textId="77777777" w:rsidR="005375D6" w:rsidRPr="00155EE2" w:rsidRDefault="005375D6">
                                <w:pPr>
                                  <w:pStyle w:val="ContactInfo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650" w:type="pct"/>
                              </w:tcPr>
                              <w:p w14:paraId="01CEFED4" w14:textId="77777777" w:rsidR="005375D6" w:rsidRPr="00155EE2" w:rsidRDefault="005375D6" w:rsidP="007D597D">
                                <w:pPr>
                                  <w:pStyle w:val="ContactInfo"/>
                                  <w:jc w:val="right"/>
                                  <w:rPr>
                                    <w:rFonts w:ascii="Arial" w:hAnsi="Arial" w:cs="Arial"/>
                                    <w:color w:val="auto"/>
                                    <w:sz w:val="24"/>
                                    <w:szCs w:val="24"/>
                                  </w:rPr>
                                </w:pPr>
                              </w:p>
                            </w:tc>
                          </w:tr>
                        </w:tbl>
                        <w:p w14:paraId="5408AF1A" w14:textId="77777777" w:rsidR="005375D6" w:rsidRDefault="005375D6">
                          <w:pPr>
                            <w:pStyle w:val="TableSpace"/>
                          </w:pPr>
                        </w:p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4C483D" w:themeColor="text2"/>
          <w:sz w:val="20"/>
          <w:szCs w:val="20"/>
        </w:rPr>
        <w:id w:val="1250242059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14:paraId="37820F37" w14:textId="77777777" w:rsidR="0041605C" w:rsidRPr="0041605C" w:rsidRDefault="007D597D" w:rsidP="0041605C">
          <w:pPr>
            <w:pStyle w:val="TOCHeading"/>
            <w:rPr>
              <w:sz w:val="40"/>
              <w:szCs w:val="40"/>
            </w:rPr>
          </w:pPr>
          <w:r>
            <w:t>Table of Contents</w:t>
          </w:r>
          <w:r w:rsidR="00665B00">
            <w:t>.</w:t>
          </w:r>
          <w:r w:rsidR="0041605C">
            <w:t xml:space="preserve"> </w:t>
          </w:r>
        </w:p>
        <w:p w14:paraId="138E94B7" w14:textId="08DDCAC7" w:rsidR="00665B00" w:rsidRDefault="00665B00" w:rsidP="00665B00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INTRODUCTION.</w:t>
          </w:r>
          <w:r w:rsidR="0041605C">
            <w:rPr>
              <w:rFonts w:ascii="Arial Black" w:hAnsi="Arial Black"/>
              <w:sz w:val="24"/>
              <w:szCs w:val="24"/>
            </w:rPr>
            <w:t xml:space="preserve">                                                               </w:t>
          </w:r>
          <w:r w:rsidR="002061FB">
            <w:rPr>
              <w:rFonts w:ascii="Arial Black" w:hAnsi="Arial Black"/>
              <w:sz w:val="24"/>
              <w:szCs w:val="24"/>
            </w:rPr>
            <w:t xml:space="preserve">   P</w:t>
          </w:r>
          <w:r w:rsidR="00B25112">
            <w:rPr>
              <w:rFonts w:ascii="Arial Black" w:hAnsi="Arial Black"/>
              <w:sz w:val="24"/>
              <w:szCs w:val="24"/>
            </w:rPr>
            <w:t>AGE.2.</w:t>
          </w:r>
        </w:p>
        <w:p w14:paraId="5FEBDAE3" w14:textId="1DABAD0D" w:rsidR="00665B00" w:rsidRDefault="00665B00" w:rsidP="00665B00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AIM OF REPORT.</w:t>
          </w:r>
          <w:r w:rsidR="00DA275C">
            <w:rPr>
              <w:rFonts w:ascii="Arial Black" w:hAnsi="Arial Black"/>
              <w:sz w:val="24"/>
              <w:szCs w:val="24"/>
            </w:rPr>
            <w:t xml:space="preserve">                                                                </w:t>
          </w:r>
          <w:r w:rsidR="00001CE4">
            <w:rPr>
              <w:rFonts w:ascii="Arial Black" w:hAnsi="Arial Black"/>
              <w:sz w:val="24"/>
              <w:szCs w:val="24"/>
            </w:rPr>
            <w:t>PAGE.3-4.</w:t>
          </w:r>
        </w:p>
        <w:p w14:paraId="27BB3112" w14:textId="5C81A504" w:rsidR="00665B00" w:rsidRPr="00427E05" w:rsidRDefault="00665B00" w:rsidP="00427E05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PROJECT ASSUMPTIONS</w:t>
          </w:r>
          <w:r w:rsidR="003067DE">
            <w:rPr>
              <w:rFonts w:ascii="Arial Black" w:hAnsi="Arial Black"/>
              <w:sz w:val="24"/>
              <w:szCs w:val="24"/>
            </w:rPr>
            <w:t>.                                                 PAGE.5-6.</w:t>
          </w:r>
        </w:p>
        <w:p w14:paraId="53564B24" w14:textId="119E8FA9" w:rsidR="00665B00" w:rsidRDefault="00665B00" w:rsidP="00665B00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APPROXIMATE BUDGET ESTIMATES.</w:t>
          </w:r>
          <w:r w:rsidR="00102D98">
            <w:rPr>
              <w:rFonts w:ascii="Arial Black" w:hAnsi="Arial Black"/>
              <w:sz w:val="24"/>
              <w:szCs w:val="24"/>
            </w:rPr>
            <w:t xml:space="preserve">                                </w:t>
          </w:r>
          <w:r w:rsidR="00A74E72">
            <w:rPr>
              <w:rFonts w:ascii="Arial Black" w:hAnsi="Arial Black"/>
              <w:sz w:val="24"/>
              <w:szCs w:val="24"/>
            </w:rPr>
            <w:t>PAGE.7.</w:t>
          </w:r>
        </w:p>
        <w:p w14:paraId="40B9BFCF" w14:textId="0B38C2BA" w:rsidR="00665B00" w:rsidRPr="005C2E34" w:rsidRDefault="00665B00" w:rsidP="005C2E34">
          <w:pPr>
            <w:pStyle w:val="ListParagraph"/>
            <w:numPr>
              <w:ilvl w:val="1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Terraced House.</w:t>
          </w:r>
          <w:r w:rsidR="0013544B">
            <w:rPr>
              <w:rFonts w:ascii="Arial Black" w:hAnsi="Arial Black"/>
              <w:sz w:val="24"/>
              <w:szCs w:val="24"/>
            </w:rPr>
            <w:t xml:space="preserve"> &amp;semi- detached.</w:t>
          </w:r>
          <w:r w:rsidR="00A74E72">
            <w:rPr>
              <w:rFonts w:ascii="Arial Black" w:hAnsi="Arial Black"/>
              <w:sz w:val="24"/>
              <w:szCs w:val="24"/>
            </w:rPr>
            <w:t xml:space="preserve">                        </w:t>
          </w:r>
          <w:r w:rsidR="0013544B">
            <w:rPr>
              <w:rFonts w:ascii="Arial Black" w:hAnsi="Arial Black"/>
              <w:sz w:val="24"/>
              <w:szCs w:val="24"/>
            </w:rPr>
            <w:t>PAGE.7-8.</w:t>
          </w:r>
          <w:r w:rsidR="00A74E72">
            <w:rPr>
              <w:rFonts w:ascii="Arial Black" w:hAnsi="Arial Black"/>
              <w:sz w:val="24"/>
              <w:szCs w:val="24"/>
            </w:rPr>
            <w:t xml:space="preserve">                            </w:t>
          </w:r>
          <w:r w:rsidR="008F1C6B" w:rsidRPr="005C2E34">
            <w:rPr>
              <w:rFonts w:ascii="Arial Black" w:hAnsi="Arial Black"/>
              <w:sz w:val="24"/>
              <w:szCs w:val="24"/>
            </w:rPr>
            <w:t xml:space="preserve">                                           </w:t>
          </w:r>
        </w:p>
        <w:p w14:paraId="710975C7" w14:textId="53F182DF" w:rsidR="0041605C" w:rsidRPr="00D529B6" w:rsidRDefault="0041605C" w:rsidP="00D529B6">
          <w:pPr>
            <w:pStyle w:val="ListParagraph"/>
            <w:numPr>
              <w:ilvl w:val="1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External Works.</w:t>
          </w:r>
          <w:r w:rsidR="00532B2C">
            <w:rPr>
              <w:rFonts w:ascii="Arial Black" w:hAnsi="Arial Black"/>
              <w:sz w:val="24"/>
              <w:szCs w:val="24"/>
            </w:rPr>
            <w:t xml:space="preserve"> </w:t>
          </w:r>
          <w:r w:rsidR="00F03B26">
            <w:rPr>
              <w:rFonts w:ascii="Arial Black" w:hAnsi="Arial Black"/>
              <w:sz w:val="24"/>
              <w:szCs w:val="24"/>
            </w:rPr>
            <w:t>&amp; Final project budget estimates.</w:t>
          </w:r>
          <w:r w:rsidR="00FD6FCD">
            <w:rPr>
              <w:rFonts w:ascii="Arial Black" w:hAnsi="Arial Black"/>
              <w:sz w:val="24"/>
              <w:szCs w:val="24"/>
            </w:rPr>
            <w:t xml:space="preserve"> </w:t>
          </w:r>
          <w:r w:rsidR="00D529B6">
            <w:rPr>
              <w:rFonts w:ascii="Arial Black" w:hAnsi="Arial Black"/>
              <w:sz w:val="24"/>
              <w:szCs w:val="24"/>
            </w:rPr>
            <w:t>PAGE.9</w:t>
          </w:r>
          <w:r w:rsidR="00155EE2">
            <w:rPr>
              <w:rFonts w:ascii="Arial Black" w:hAnsi="Arial Black"/>
              <w:sz w:val="24"/>
              <w:szCs w:val="24"/>
            </w:rPr>
            <w:t>.</w:t>
          </w:r>
          <w:r w:rsidR="00532B2C" w:rsidRPr="00D529B6">
            <w:rPr>
              <w:rFonts w:ascii="Arial Black" w:hAnsi="Arial Black"/>
              <w:sz w:val="24"/>
              <w:szCs w:val="24"/>
            </w:rPr>
            <w:t xml:space="preserve">                                                    </w:t>
          </w:r>
          <w:r w:rsidR="00FF7A4B" w:rsidRPr="00D529B6">
            <w:rPr>
              <w:rFonts w:ascii="Arial Black" w:hAnsi="Arial Black"/>
              <w:sz w:val="24"/>
              <w:szCs w:val="24"/>
            </w:rPr>
            <w:t xml:space="preserve">                             </w:t>
          </w:r>
        </w:p>
        <w:p w14:paraId="12F84796" w14:textId="2A861ADD" w:rsidR="0041605C" w:rsidRDefault="0041605C" w:rsidP="0041605C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COST PLAN ESTIMATES.</w:t>
          </w:r>
          <w:r w:rsidR="00E40CAA">
            <w:rPr>
              <w:rFonts w:ascii="Arial Black" w:hAnsi="Arial Black"/>
              <w:sz w:val="24"/>
              <w:szCs w:val="24"/>
            </w:rPr>
            <w:t xml:space="preserve">                                                   PAGE.10.</w:t>
          </w:r>
        </w:p>
        <w:p w14:paraId="59DEF55F" w14:textId="478439CF" w:rsidR="0041605C" w:rsidRDefault="0041605C" w:rsidP="0041605C">
          <w:pPr>
            <w:pStyle w:val="ListParagraph"/>
            <w:numPr>
              <w:ilvl w:val="1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Terraced House.</w:t>
          </w:r>
          <w:r w:rsidR="004F2E50">
            <w:rPr>
              <w:rFonts w:ascii="Arial Black" w:hAnsi="Arial Black"/>
              <w:sz w:val="24"/>
              <w:szCs w:val="24"/>
            </w:rPr>
            <w:t xml:space="preserve">                                                  </w:t>
          </w:r>
          <w:r w:rsidR="00FD6FCD">
            <w:rPr>
              <w:rFonts w:ascii="Arial Black" w:hAnsi="Arial Black"/>
              <w:sz w:val="24"/>
              <w:szCs w:val="24"/>
            </w:rPr>
            <w:t>PAGE. 11-14.</w:t>
          </w:r>
        </w:p>
        <w:p w14:paraId="597819F9" w14:textId="475ECD40" w:rsidR="0041605C" w:rsidRDefault="0041605C" w:rsidP="0041605C">
          <w:pPr>
            <w:pStyle w:val="ListParagraph"/>
            <w:numPr>
              <w:ilvl w:val="1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Semi Detached House.</w:t>
          </w:r>
          <w:r w:rsidR="004F2E50">
            <w:rPr>
              <w:rFonts w:ascii="Arial Black" w:hAnsi="Arial Black"/>
              <w:sz w:val="24"/>
              <w:szCs w:val="24"/>
            </w:rPr>
            <w:t xml:space="preserve">                                        PAGE. 15-19.</w:t>
          </w:r>
        </w:p>
        <w:p w14:paraId="0022CEB7" w14:textId="3CB54199" w:rsidR="0041605C" w:rsidRPr="00D53401" w:rsidRDefault="00D53401" w:rsidP="00D53401">
          <w:pPr>
            <w:pStyle w:val="ListParagraph"/>
            <w:numPr>
              <w:ilvl w:val="1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 xml:space="preserve">Total </w:t>
          </w:r>
          <w:r w:rsidR="003775F4">
            <w:rPr>
              <w:rFonts w:ascii="Arial Black" w:hAnsi="Arial Black"/>
              <w:sz w:val="24"/>
              <w:szCs w:val="24"/>
            </w:rPr>
            <w:t xml:space="preserve">estimated project cost including external works and </w:t>
          </w:r>
          <w:r w:rsidR="00606950">
            <w:rPr>
              <w:rFonts w:ascii="Arial Black" w:hAnsi="Arial Black"/>
              <w:sz w:val="24"/>
              <w:szCs w:val="24"/>
            </w:rPr>
            <w:t xml:space="preserve">risk and contingency percentages. </w:t>
          </w:r>
          <w:r w:rsidR="00B820D0">
            <w:rPr>
              <w:rFonts w:ascii="Arial Black" w:hAnsi="Arial Black"/>
              <w:sz w:val="24"/>
              <w:szCs w:val="24"/>
            </w:rPr>
            <w:t xml:space="preserve">                   </w:t>
          </w:r>
          <w:r w:rsidR="00E436CD">
            <w:rPr>
              <w:rFonts w:ascii="Arial Black" w:hAnsi="Arial Black"/>
              <w:sz w:val="24"/>
              <w:szCs w:val="24"/>
            </w:rPr>
            <w:t>PAGE. 20-24.</w:t>
          </w:r>
        </w:p>
        <w:p w14:paraId="6D020717" w14:textId="73B69D22" w:rsidR="0041605C" w:rsidRPr="00B820D0" w:rsidRDefault="0041605C" w:rsidP="00B820D0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SOURCE OF PROJECT INFORMATION.</w:t>
          </w:r>
          <w:r w:rsidR="00B820D0">
            <w:rPr>
              <w:rFonts w:ascii="Arial Black" w:hAnsi="Arial Black"/>
              <w:sz w:val="24"/>
              <w:szCs w:val="24"/>
            </w:rPr>
            <w:t xml:space="preserve">                              PAGE.25.</w:t>
          </w:r>
        </w:p>
        <w:p w14:paraId="01D6DF71" w14:textId="12D18456" w:rsidR="0041605C" w:rsidRPr="0041605C" w:rsidRDefault="0041605C" w:rsidP="0041605C">
          <w:pPr>
            <w:pStyle w:val="ListParagraph"/>
            <w:numPr>
              <w:ilvl w:val="0"/>
              <w:numId w:val="5"/>
            </w:numPr>
            <w:rPr>
              <w:rFonts w:ascii="Arial Black" w:hAnsi="Arial Black"/>
              <w:sz w:val="24"/>
              <w:szCs w:val="24"/>
            </w:rPr>
          </w:pPr>
          <w:r>
            <w:rPr>
              <w:rFonts w:ascii="Arial Black" w:hAnsi="Arial Black"/>
              <w:sz w:val="24"/>
              <w:szCs w:val="24"/>
            </w:rPr>
            <w:t>REFERENCES.</w:t>
          </w:r>
          <w:r w:rsidR="00BF55C1">
            <w:rPr>
              <w:rFonts w:ascii="Arial Black" w:hAnsi="Arial Black"/>
              <w:sz w:val="24"/>
              <w:szCs w:val="24"/>
            </w:rPr>
            <w:t xml:space="preserve">                                                                     </w:t>
          </w:r>
          <w:r w:rsidR="00B820D0">
            <w:rPr>
              <w:rFonts w:ascii="Arial Black" w:hAnsi="Arial Black"/>
              <w:sz w:val="24"/>
              <w:szCs w:val="24"/>
            </w:rPr>
            <w:t>PAGE.26.</w:t>
          </w:r>
        </w:p>
        <w:p w14:paraId="2B469CB0" w14:textId="77777777" w:rsidR="006E4BE8" w:rsidRDefault="0027688A" w:rsidP="00665B00">
          <w:pPr>
            <w:pStyle w:val="TOC2"/>
            <w:sectPr w:rsidR="006E4BE8">
              <w:pgSz w:w="12240" w:h="15840" w:code="1"/>
              <w:pgMar w:top="1080" w:right="1440" w:bottom="1080" w:left="1440" w:header="720" w:footer="576" w:gutter="0"/>
              <w:pgNumType w:start="0"/>
              <w:cols w:space="720"/>
              <w:titlePg/>
              <w:docGrid w:linePitch="360"/>
            </w:sectPr>
          </w:pPr>
        </w:p>
      </w:sdtContent>
    </w:sdt>
    <w:p w14:paraId="4EF5CCFA" w14:textId="0F98B4A7" w:rsidR="006E4BE8" w:rsidRPr="00117D8B" w:rsidRDefault="00960180">
      <w:pPr>
        <w:pStyle w:val="Heading1"/>
        <w:rPr>
          <w:color w:val="C00000"/>
        </w:rPr>
      </w:pPr>
      <w:r w:rsidRPr="00117D8B">
        <w:rPr>
          <w:color w:val="C00000"/>
        </w:rPr>
        <w:lastRenderedPageBreak/>
        <w:t>1.</w:t>
      </w:r>
      <w:r w:rsidR="008A6A00" w:rsidRPr="00117D8B">
        <w:rPr>
          <w:color w:val="C00000"/>
        </w:rPr>
        <w:t>INTRODUCTION.</w:t>
      </w:r>
    </w:p>
    <w:p w14:paraId="7DC01F78" w14:textId="136E9811" w:rsidR="004D3D4F" w:rsidRDefault="008A6A00" w:rsidP="008A6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</w:t>
      </w:r>
      <w:r w:rsidR="0042624F">
        <w:rPr>
          <w:rFonts w:ascii="Arial" w:hAnsi="Arial" w:cs="Arial"/>
          <w:sz w:val="24"/>
          <w:szCs w:val="24"/>
        </w:rPr>
        <w:t xml:space="preserve"> </w:t>
      </w:r>
      <w:r w:rsidR="00A41AFC">
        <w:rPr>
          <w:rFonts w:ascii="Arial" w:hAnsi="Arial" w:cs="Arial"/>
          <w:sz w:val="24"/>
          <w:szCs w:val="24"/>
        </w:rPr>
        <w:t>series of</w:t>
      </w:r>
      <w:r>
        <w:rPr>
          <w:rFonts w:ascii="Arial" w:hAnsi="Arial" w:cs="Arial"/>
          <w:sz w:val="24"/>
          <w:szCs w:val="24"/>
        </w:rPr>
        <w:t xml:space="preserve"> cost </w:t>
      </w:r>
      <w:r w:rsidR="00F317E1">
        <w:rPr>
          <w:rFonts w:ascii="Arial" w:hAnsi="Arial" w:cs="Arial"/>
          <w:sz w:val="24"/>
          <w:szCs w:val="24"/>
        </w:rPr>
        <w:t>report</w:t>
      </w:r>
      <w:r w:rsidR="00A41AFC">
        <w:rPr>
          <w:rFonts w:ascii="Arial" w:hAnsi="Arial" w:cs="Arial"/>
          <w:sz w:val="24"/>
          <w:szCs w:val="24"/>
        </w:rPr>
        <w:t>s</w:t>
      </w:r>
      <w:r w:rsidR="00F317E1">
        <w:rPr>
          <w:rFonts w:ascii="Arial" w:hAnsi="Arial" w:cs="Arial"/>
          <w:sz w:val="24"/>
          <w:szCs w:val="24"/>
        </w:rPr>
        <w:t xml:space="preserve"> being</w:t>
      </w:r>
      <w:r>
        <w:rPr>
          <w:rFonts w:ascii="Arial" w:hAnsi="Arial" w:cs="Arial"/>
          <w:sz w:val="24"/>
          <w:szCs w:val="24"/>
        </w:rPr>
        <w:t xml:space="preserve"> compiled by Paul Rowan the appointed Quantity Surveyor for Knight Garden Development to inform them of the cost implications they will incur on the project they are </w:t>
      </w:r>
      <w:r w:rsidR="00F317E1">
        <w:rPr>
          <w:rFonts w:ascii="Arial" w:hAnsi="Arial" w:cs="Arial"/>
          <w:sz w:val="24"/>
          <w:szCs w:val="24"/>
        </w:rPr>
        <w:t>about to commence which is a new 9 home housing Estate in their local area. This new housing project will be compiled of 3 Terraced houses, 6</w:t>
      </w:r>
      <w:r w:rsidR="003B5830">
        <w:rPr>
          <w:rFonts w:ascii="Arial" w:hAnsi="Arial" w:cs="Arial"/>
          <w:sz w:val="24"/>
          <w:szCs w:val="24"/>
        </w:rPr>
        <w:t xml:space="preserve">, </w:t>
      </w:r>
      <w:r w:rsidR="007F25FE">
        <w:rPr>
          <w:rFonts w:ascii="Arial" w:hAnsi="Arial" w:cs="Arial"/>
          <w:sz w:val="24"/>
          <w:szCs w:val="24"/>
        </w:rPr>
        <w:t>3 bedroom</w:t>
      </w:r>
      <w:r w:rsidR="00F317E1">
        <w:rPr>
          <w:rFonts w:ascii="Arial" w:hAnsi="Arial" w:cs="Arial"/>
          <w:sz w:val="24"/>
          <w:szCs w:val="24"/>
        </w:rPr>
        <w:t xml:space="preserve"> Semi Detached houses. These builds will include their own parking areas. The remaining site area will include Paved </w:t>
      </w:r>
      <w:r w:rsidR="00986CF5">
        <w:rPr>
          <w:rFonts w:ascii="Arial" w:hAnsi="Arial" w:cs="Arial"/>
          <w:sz w:val="24"/>
          <w:szCs w:val="24"/>
        </w:rPr>
        <w:t>Driveways,</w:t>
      </w:r>
      <w:r w:rsidR="00F317E1">
        <w:rPr>
          <w:rFonts w:ascii="Arial" w:hAnsi="Arial" w:cs="Arial"/>
          <w:sz w:val="24"/>
          <w:szCs w:val="24"/>
        </w:rPr>
        <w:t xml:space="preserve"> Pathways &amp; Landscaping</w:t>
      </w:r>
      <w:r w:rsidR="003B5830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919ACFB" w14:textId="7F1D77F0" w:rsidR="00055974" w:rsidRDefault="00D566A3" w:rsidP="008A6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the appointed Quantity </w:t>
      </w:r>
      <w:r w:rsidR="00121F4B">
        <w:rPr>
          <w:rFonts w:ascii="Arial" w:hAnsi="Arial" w:cs="Arial"/>
          <w:sz w:val="24"/>
          <w:szCs w:val="24"/>
        </w:rPr>
        <w:t>Surveyor for Knight Garden Development</w:t>
      </w:r>
      <w:r w:rsidR="008808EB">
        <w:rPr>
          <w:rFonts w:ascii="Arial" w:hAnsi="Arial" w:cs="Arial"/>
          <w:sz w:val="24"/>
          <w:szCs w:val="24"/>
        </w:rPr>
        <w:t xml:space="preserve"> I will </w:t>
      </w:r>
      <w:r w:rsidR="006D2018">
        <w:rPr>
          <w:rFonts w:ascii="Arial" w:hAnsi="Arial" w:cs="Arial"/>
          <w:sz w:val="24"/>
          <w:szCs w:val="24"/>
        </w:rPr>
        <w:t xml:space="preserve">complete a cost study of the project using the </w:t>
      </w:r>
      <w:r w:rsidR="0063577A">
        <w:rPr>
          <w:rFonts w:ascii="Arial" w:hAnsi="Arial" w:cs="Arial"/>
          <w:sz w:val="24"/>
          <w:szCs w:val="24"/>
        </w:rPr>
        <w:t>drawings supplied by</w:t>
      </w:r>
      <w:r w:rsidR="003A2ADF">
        <w:rPr>
          <w:rFonts w:ascii="Arial" w:hAnsi="Arial" w:cs="Arial"/>
          <w:sz w:val="24"/>
          <w:szCs w:val="24"/>
        </w:rPr>
        <w:t xml:space="preserve"> BAM Architects L</w:t>
      </w:r>
      <w:r w:rsidR="00097E85">
        <w:rPr>
          <w:rFonts w:ascii="Arial" w:hAnsi="Arial" w:cs="Arial"/>
          <w:sz w:val="24"/>
          <w:szCs w:val="24"/>
        </w:rPr>
        <w:t xml:space="preserve">td. Based on the information provided in these drawings </w:t>
      </w:r>
      <w:r w:rsidR="00BF3549">
        <w:rPr>
          <w:rFonts w:ascii="Arial" w:hAnsi="Arial" w:cs="Arial"/>
          <w:sz w:val="24"/>
          <w:szCs w:val="24"/>
        </w:rPr>
        <w:t xml:space="preserve">I will </w:t>
      </w:r>
      <w:r w:rsidR="00F44235">
        <w:rPr>
          <w:rFonts w:ascii="Arial" w:hAnsi="Arial" w:cs="Arial"/>
          <w:sz w:val="24"/>
          <w:szCs w:val="24"/>
        </w:rPr>
        <w:t xml:space="preserve">produce </w:t>
      </w:r>
      <w:r w:rsidR="006A27FB">
        <w:rPr>
          <w:rFonts w:ascii="Arial" w:hAnsi="Arial" w:cs="Arial"/>
          <w:sz w:val="24"/>
          <w:szCs w:val="24"/>
        </w:rPr>
        <w:t>several</w:t>
      </w:r>
      <w:r w:rsidR="00A41AFC">
        <w:rPr>
          <w:rFonts w:ascii="Arial" w:hAnsi="Arial" w:cs="Arial"/>
          <w:sz w:val="24"/>
          <w:szCs w:val="24"/>
        </w:rPr>
        <w:t xml:space="preserve"> budget estimates</w:t>
      </w:r>
      <w:r w:rsidR="00F44235">
        <w:rPr>
          <w:rFonts w:ascii="Arial" w:hAnsi="Arial" w:cs="Arial"/>
          <w:sz w:val="24"/>
          <w:szCs w:val="24"/>
        </w:rPr>
        <w:t xml:space="preserve"> covering all </w:t>
      </w:r>
      <w:r w:rsidR="006C0093">
        <w:rPr>
          <w:rFonts w:ascii="Arial" w:hAnsi="Arial" w:cs="Arial"/>
          <w:sz w:val="24"/>
          <w:szCs w:val="24"/>
        </w:rPr>
        <w:t xml:space="preserve">building elements included in </w:t>
      </w:r>
      <w:r w:rsidR="00CE13FC">
        <w:rPr>
          <w:rFonts w:ascii="Arial" w:hAnsi="Arial" w:cs="Arial"/>
          <w:sz w:val="24"/>
          <w:szCs w:val="24"/>
        </w:rPr>
        <w:t xml:space="preserve">firstly the individual builds </w:t>
      </w:r>
      <w:r w:rsidR="004B20FD">
        <w:rPr>
          <w:rFonts w:ascii="Arial" w:hAnsi="Arial" w:cs="Arial"/>
          <w:sz w:val="24"/>
          <w:szCs w:val="24"/>
        </w:rPr>
        <w:t xml:space="preserve">and then the full build project. Then </w:t>
      </w:r>
      <w:r w:rsidR="008D6BB9">
        <w:rPr>
          <w:rFonts w:ascii="Arial" w:hAnsi="Arial" w:cs="Arial"/>
          <w:sz w:val="24"/>
          <w:szCs w:val="24"/>
        </w:rPr>
        <w:t>cost plans</w:t>
      </w:r>
      <w:r w:rsidR="00F44235">
        <w:rPr>
          <w:rFonts w:ascii="Arial" w:hAnsi="Arial" w:cs="Arial"/>
          <w:sz w:val="24"/>
          <w:szCs w:val="24"/>
        </w:rPr>
        <w:t xml:space="preserve"> </w:t>
      </w:r>
      <w:r w:rsidR="008D6BB9">
        <w:rPr>
          <w:rFonts w:ascii="Arial" w:hAnsi="Arial" w:cs="Arial"/>
          <w:sz w:val="24"/>
          <w:szCs w:val="24"/>
        </w:rPr>
        <w:t xml:space="preserve">which will </w:t>
      </w:r>
      <w:r w:rsidR="006A27FB">
        <w:rPr>
          <w:rFonts w:ascii="Arial" w:hAnsi="Arial" w:cs="Arial"/>
          <w:sz w:val="24"/>
          <w:szCs w:val="24"/>
        </w:rPr>
        <w:t>include</w:t>
      </w:r>
      <w:r w:rsidR="008D6BB9">
        <w:rPr>
          <w:rFonts w:ascii="Arial" w:hAnsi="Arial" w:cs="Arial"/>
          <w:sz w:val="24"/>
          <w:szCs w:val="24"/>
        </w:rPr>
        <w:t xml:space="preserve"> all budget estimates </w:t>
      </w:r>
      <w:r w:rsidR="00483B93">
        <w:rPr>
          <w:rFonts w:ascii="Arial" w:hAnsi="Arial" w:cs="Arial"/>
          <w:sz w:val="24"/>
          <w:szCs w:val="24"/>
        </w:rPr>
        <w:t>and future costs to the project that could be</w:t>
      </w:r>
      <w:r w:rsidR="00554E5B">
        <w:rPr>
          <w:rFonts w:ascii="Arial" w:hAnsi="Arial" w:cs="Arial"/>
          <w:sz w:val="24"/>
          <w:szCs w:val="24"/>
        </w:rPr>
        <w:t xml:space="preserve"> incurred</w:t>
      </w:r>
      <w:r w:rsidR="005E7D6D">
        <w:rPr>
          <w:rFonts w:ascii="Arial" w:hAnsi="Arial" w:cs="Arial"/>
          <w:sz w:val="24"/>
          <w:szCs w:val="24"/>
        </w:rPr>
        <w:t xml:space="preserve"> by the client </w:t>
      </w:r>
      <w:r w:rsidR="006A27FB">
        <w:rPr>
          <w:rFonts w:ascii="Arial" w:hAnsi="Arial" w:cs="Arial"/>
          <w:sz w:val="24"/>
          <w:szCs w:val="24"/>
        </w:rPr>
        <w:t>during the</w:t>
      </w:r>
      <w:r w:rsidR="00AE64A7">
        <w:rPr>
          <w:rFonts w:ascii="Arial" w:hAnsi="Arial" w:cs="Arial"/>
          <w:sz w:val="24"/>
          <w:szCs w:val="24"/>
        </w:rPr>
        <w:t xml:space="preserve"> stages of the sites plan of works</w:t>
      </w:r>
      <w:r w:rsidR="00F76DB6">
        <w:rPr>
          <w:rFonts w:ascii="Arial" w:hAnsi="Arial" w:cs="Arial"/>
          <w:sz w:val="24"/>
          <w:szCs w:val="24"/>
        </w:rPr>
        <w:t>.</w:t>
      </w:r>
      <w:r w:rsidR="00055974">
        <w:rPr>
          <w:rFonts w:ascii="Arial" w:hAnsi="Arial" w:cs="Arial"/>
          <w:sz w:val="24"/>
          <w:szCs w:val="24"/>
        </w:rPr>
        <w:t xml:space="preserve"> </w:t>
      </w:r>
    </w:p>
    <w:p w14:paraId="323D3A66" w14:textId="3788B6A2" w:rsidR="00762FB7" w:rsidRDefault="00055974" w:rsidP="008A6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this cost study report I will intend to calculate </w:t>
      </w:r>
      <w:r w:rsidR="00004BDA">
        <w:rPr>
          <w:rFonts w:ascii="Arial" w:hAnsi="Arial" w:cs="Arial"/>
          <w:sz w:val="24"/>
          <w:szCs w:val="24"/>
        </w:rPr>
        <w:t>various costs that will be incurred during the initial planning stage</w:t>
      </w:r>
      <w:r w:rsidR="0006035C">
        <w:rPr>
          <w:rFonts w:ascii="Arial" w:hAnsi="Arial" w:cs="Arial"/>
          <w:sz w:val="24"/>
          <w:szCs w:val="24"/>
        </w:rPr>
        <w:t xml:space="preserve"> up</w:t>
      </w:r>
      <w:r w:rsidR="00A64AEB">
        <w:rPr>
          <w:rFonts w:ascii="Arial" w:hAnsi="Arial" w:cs="Arial"/>
          <w:sz w:val="24"/>
          <w:szCs w:val="24"/>
        </w:rPr>
        <w:t xml:space="preserve"> </w:t>
      </w:r>
      <w:r w:rsidR="0006035C">
        <w:rPr>
          <w:rFonts w:ascii="Arial" w:hAnsi="Arial" w:cs="Arial"/>
          <w:sz w:val="24"/>
          <w:szCs w:val="24"/>
        </w:rPr>
        <w:t>to the tendering stage and</w:t>
      </w:r>
      <w:r w:rsidR="00E50F86">
        <w:rPr>
          <w:rFonts w:ascii="Arial" w:hAnsi="Arial" w:cs="Arial"/>
          <w:sz w:val="24"/>
          <w:szCs w:val="24"/>
        </w:rPr>
        <w:t xml:space="preserve"> these final figure</w:t>
      </w:r>
      <w:r w:rsidR="00B53ADB">
        <w:rPr>
          <w:rFonts w:ascii="Arial" w:hAnsi="Arial" w:cs="Arial"/>
          <w:sz w:val="24"/>
          <w:szCs w:val="24"/>
        </w:rPr>
        <w:t>s will</w:t>
      </w:r>
      <w:r w:rsidR="0006035C">
        <w:rPr>
          <w:rFonts w:ascii="Arial" w:hAnsi="Arial" w:cs="Arial"/>
          <w:sz w:val="24"/>
          <w:szCs w:val="24"/>
        </w:rPr>
        <w:t xml:space="preserve"> </w:t>
      </w:r>
      <w:r w:rsidR="00480189">
        <w:rPr>
          <w:rFonts w:ascii="Arial" w:hAnsi="Arial" w:cs="Arial"/>
          <w:sz w:val="24"/>
          <w:szCs w:val="24"/>
        </w:rPr>
        <w:t>then be</w:t>
      </w:r>
      <w:r w:rsidR="0006035C">
        <w:rPr>
          <w:rFonts w:ascii="Arial" w:hAnsi="Arial" w:cs="Arial"/>
          <w:sz w:val="24"/>
          <w:szCs w:val="24"/>
        </w:rPr>
        <w:t xml:space="preserve"> pa</w:t>
      </w:r>
      <w:r w:rsidR="00A64AEB">
        <w:rPr>
          <w:rFonts w:ascii="Arial" w:hAnsi="Arial" w:cs="Arial"/>
          <w:sz w:val="24"/>
          <w:szCs w:val="24"/>
        </w:rPr>
        <w:t xml:space="preserve">ssed onto the client </w:t>
      </w:r>
      <w:r w:rsidR="00C00A66">
        <w:rPr>
          <w:rFonts w:ascii="Arial" w:hAnsi="Arial" w:cs="Arial"/>
          <w:sz w:val="24"/>
          <w:szCs w:val="24"/>
        </w:rPr>
        <w:t>and his project team to discuss and look over before the project team give their recommendations</w:t>
      </w:r>
      <w:r w:rsidR="00435E7D">
        <w:rPr>
          <w:rFonts w:ascii="Arial" w:hAnsi="Arial" w:cs="Arial"/>
          <w:sz w:val="24"/>
          <w:szCs w:val="24"/>
        </w:rPr>
        <w:t xml:space="preserve">. They will then </w:t>
      </w:r>
      <w:r w:rsidR="0039789E">
        <w:rPr>
          <w:rFonts w:ascii="Arial" w:hAnsi="Arial" w:cs="Arial"/>
          <w:sz w:val="24"/>
          <w:szCs w:val="24"/>
        </w:rPr>
        <w:t>invite Contractors to tender for the building project.</w:t>
      </w:r>
    </w:p>
    <w:p w14:paraId="12AC6E6E" w14:textId="77777777" w:rsidR="00087B70" w:rsidRDefault="00762FB7" w:rsidP="008A6A0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study will use all relevant information </w:t>
      </w:r>
      <w:r w:rsidR="00112D19">
        <w:rPr>
          <w:rFonts w:ascii="Arial" w:hAnsi="Arial" w:cs="Arial"/>
          <w:sz w:val="24"/>
          <w:szCs w:val="24"/>
        </w:rPr>
        <w:t>from the client, project team appointed architect</w:t>
      </w:r>
      <w:r w:rsidR="004C7C15">
        <w:rPr>
          <w:rFonts w:ascii="Arial" w:hAnsi="Arial" w:cs="Arial"/>
          <w:sz w:val="24"/>
          <w:szCs w:val="24"/>
        </w:rPr>
        <w:t>. This will include</w:t>
      </w:r>
      <w:r w:rsidR="00087B70">
        <w:rPr>
          <w:rFonts w:ascii="Arial" w:hAnsi="Arial" w:cs="Arial"/>
          <w:sz w:val="24"/>
          <w:szCs w:val="24"/>
        </w:rPr>
        <w:t>:</w:t>
      </w:r>
    </w:p>
    <w:p w14:paraId="2D3CC08B" w14:textId="79800A60" w:rsidR="00F76DB6" w:rsidRDefault="00087B70" w:rsidP="00087B7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Site Plans, Drawings </w:t>
      </w:r>
      <w:r w:rsidR="00B70B9F">
        <w:rPr>
          <w:rFonts w:ascii="Arial" w:hAnsi="Arial" w:cs="Arial"/>
          <w:sz w:val="24"/>
          <w:szCs w:val="24"/>
        </w:rPr>
        <w:t>&amp; Project Specifications.</w:t>
      </w:r>
    </w:p>
    <w:p w14:paraId="401B05D4" w14:textId="2597CD38" w:rsidR="00B70B9F" w:rsidRDefault="00D978E5" w:rsidP="00087B7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Building costs </w:t>
      </w:r>
      <w:r w:rsidR="00073FB6">
        <w:rPr>
          <w:rFonts w:ascii="Arial" w:hAnsi="Arial" w:cs="Arial"/>
          <w:sz w:val="24"/>
          <w:szCs w:val="24"/>
        </w:rPr>
        <w:t>(£</w:t>
      </w:r>
      <w:r>
        <w:rPr>
          <w:rFonts w:ascii="Arial" w:hAnsi="Arial" w:cs="Arial"/>
          <w:sz w:val="24"/>
          <w:szCs w:val="24"/>
        </w:rPr>
        <w:t>/m2).</w:t>
      </w:r>
    </w:p>
    <w:p w14:paraId="3DDADBF8" w14:textId="67587921" w:rsidR="00073FB6" w:rsidRDefault="00073FB6" w:rsidP="00CB3F2F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Material costs.</w:t>
      </w:r>
    </w:p>
    <w:p w14:paraId="4FB837EF" w14:textId="113A9593" w:rsidR="00DE7CC3" w:rsidRDefault="00CB3F2F" w:rsidP="00DE7CC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Cli</w:t>
      </w:r>
      <w:r w:rsidR="00DE7CC3">
        <w:rPr>
          <w:rFonts w:ascii="Arial" w:hAnsi="Arial" w:cs="Arial"/>
          <w:sz w:val="24"/>
          <w:szCs w:val="24"/>
        </w:rPr>
        <w:t>ents Brief.</w:t>
      </w:r>
    </w:p>
    <w:p w14:paraId="0F88F236" w14:textId="74159A0B" w:rsidR="007B1CDD" w:rsidRDefault="007B1CDD" w:rsidP="00DE7CC3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G.I.F.</w:t>
      </w:r>
      <w:r w:rsidR="00C21ECB">
        <w:rPr>
          <w:rFonts w:ascii="Arial" w:hAnsi="Arial" w:cs="Arial"/>
          <w:sz w:val="24"/>
          <w:szCs w:val="24"/>
        </w:rPr>
        <w:t>A.</w:t>
      </w:r>
    </w:p>
    <w:p w14:paraId="7BC38577" w14:textId="43A64B5B" w:rsidR="00C21ECB" w:rsidRDefault="00C21ECB" w:rsidP="00480189">
      <w:pPr>
        <w:pStyle w:val="ListParagraph"/>
        <w:ind w:left="780"/>
        <w:rPr>
          <w:rFonts w:ascii="Arial" w:hAnsi="Arial" w:cs="Arial"/>
          <w:sz w:val="24"/>
          <w:szCs w:val="24"/>
        </w:rPr>
      </w:pPr>
    </w:p>
    <w:p w14:paraId="6905A861" w14:textId="7B415EB0" w:rsidR="00DE7CC3" w:rsidRPr="00DE7CC3" w:rsidRDefault="00DE7CC3" w:rsidP="00DE7CC3">
      <w:pPr>
        <w:rPr>
          <w:rFonts w:ascii="Arial" w:hAnsi="Arial" w:cs="Arial"/>
          <w:sz w:val="24"/>
          <w:szCs w:val="24"/>
        </w:rPr>
      </w:pPr>
    </w:p>
    <w:p w14:paraId="55551845" w14:textId="77777777" w:rsidR="00CB3F2F" w:rsidRPr="00CB3F2F" w:rsidRDefault="00CB3F2F" w:rsidP="00CB3F2F">
      <w:pPr>
        <w:rPr>
          <w:rFonts w:ascii="Arial" w:hAnsi="Arial" w:cs="Arial"/>
          <w:sz w:val="24"/>
          <w:szCs w:val="24"/>
        </w:rPr>
      </w:pPr>
    </w:p>
    <w:p w14:paraId="392BC9E1" w14:textId="0016AD90" w:rsidR="008810EE" w:rsidRDefault="008810EE" w:rsidP="008A6A00">
      <w:pPr>
        <w:rPr>
          <w:rFonts w:ascii="Arial" w:hAnsi="Arial" w:cs="Arial"/>
          <w:sz w:val="24"/>
          <w:szCs w:val="24"/>
        </w:rPr>
      </w:pPr>
    </w:p>
    <w:p w14:paraId="61B8232D" w14:textId="77777777" w:rsidR="00C52C8E" w:rsidRPr="008A6A00" w:rsidRDefault="00C52C8E" w:rsidP="008A6A00">
      <w:pPr>
        <w:rPr>
          <w:rFonts w:ascii="Arial" w:hAnsi="Arial" w:cs="Arial"/>
          <w:sz w:val="24"/>
          <w:szCs w:val="24"/>
        </w:rPr>
      </w:pPr>
    </w:p>
    <w:tbl>
      <w:tblPr>
        <w:tblStyle w:val="TipTable"/>
        <w:tblW w:w="4" w:type="pct"/>
        <w:shd w:val="clear" w:color="auto" w:fill="E4E3E2" w:themeFill="background2"/>
        <w:tblCellMar>
          <w:top w:w="0" w:type="dxa"/>
        </w:tblCellMar>
        <w:tblLook w:val="04A0" w:firstRow="1" w:lastRow="0" w:firstColumn="1" w:lastColumn="0" w:noHBand="0" w:noVBand="1"/>
      </w:tblPr>
      <w:tblGrid>
        <w:gridCol w:w="7"/>
      </w:tblGrid>
      <w:tr w:rsidR="00986CF5" w14:paraId="2D75AE47" w14:textId="77777777" w:rsidTr="00986CF5">
        <w:trPr>
          <w:trHeight w:val="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E4E3E2" w:themeFill="background2"/>
          </w:tcPr>
          <w:p w14:paraId="206A6F9C" w14:textId="77777777" w:rsidR="00986CF5" w:rsidRPr="008A6A00" w:rsidRDefault="00986CF5">
            <w:pPr>
              <w:pStyle w:val="Icon"/>
              <w:rPr>
                <w:rFonts w:ascii="Arial" w:hAnsi="Arial" w:cs="Arial"/>
                <w:sz w:val="24"/>
                <w:szCs w:val="24"/>
                <w:u w:val="double"/>
              </w:rPr>
            </w:pPr>
          </w:p>
        </w:tc>
      </w:tr>
    </w:tbl>
    <w:p w14:paraId="16AB967D" w14:textId="5C089696" w:rsidR="006E4BE8" w:rsidRDefault="006E4BE8">
      <w:pPr>
        <w:pStyle w:val="Heading2"/>
      </w:pPr>
    </w:p>
    <w:tbl>
      <w:tblPr>
        <w:tblStyle w:val="TipTable"/>
        <w:tblW w:w="3" w:type="pct"/>
        <w:shd w:val="clear" w:color="auto" w:fill="E4E3E2" w:themeFill="background2"/>
        <w:tblCellMar>
          <w:top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986CF5" w14:paraId="0F6E6EE4" w14:textId="77777777" w:rsidTr="00986CF5">
        <w:trPr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E4E3E2" w:themeFill="background2"/>
          </w:tcPr>
          <w:p w14:paraId="4FB8F1D5" w14:textId="77777777" w:rsidR="00986CF5" w:rsidRDefault="00986CF5">
            <w:pPr>
              <w:pStyle w:val="Icon"/>
            </w:pPr>
          </w:p>
        </w:tc>
      </w:tr>
    </w:tbl>
    <w:p w14:paraId="370A0BC3" w14:textId="282E4B28" w:rsidR="00A14E74" w:rsidRDefault="00AD1118" w:rsidP="00A14E74">
      <w:pPr>
        <w:pStyle w:val="Heading1"/>
      </w:pPr>
      <w:r w:rsidRPr="00117D8B">
        <w:rPr>
          <w:color w:val="C00000"/>
        </w:rPr>
        <w:t xml:space="preserve">2. </w:t>
      </w:r>
      <w:r w:rsidR="00000502" w:rsidRPr="00117D8B">
        <w:rPr>
          <w:color w:val="C00000"/>
        </w:rPr>
        <w:t>AIMS OF THE COST REPORT</w:t>
      </w:r>
      <w:r w:rsidR="00000502">
        <w:t>.</w:t>
      </w:r>
      <w:r w:rsidR="001540AE">
        <w:t xml:space="preserve">       </w:t>
      </w:r>
    </w:p>
    <w:p w14:paraId="5EF8524B" w14:textId="012C19AC" w:rsidR="001540AE" w:rsidRDefault="00AD1118" w:rsidP="001540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000502">
        <w:rPr>
          <w:rFonts w:ascii="Arial" w:hAnsi="Arial" w:cs="Arial"/>
          <w:sz w:val="24"/>
          <w:szCs w:val="24"/>
        </w:rPr>
        <w:t xml:space="preserve"> </w:t>
      </w:r>
      <w:r w:rsidR="00CB3BB2">
        <w:rPr>
          <w:rFonts w:ascii="Arial" w:hAnsi="Arial" w:cs="Arial"/>
          <w:sz w:val="24"/>
          <w:szCs w:val="24"/>
        </w:rPr>
        <w:t>written</w:t>
      </w:r>
      <w:r>
        <w:rPr>
          <w:rFonts w:ascii="Arial" w:hAnsi="Arial" w:cs="Arial"/>
          <w:sz w:val="24"/>
          <w:szCs w:val="24"/>
        </w:rPr>
        <w:t xml:space="preserve"> </w:t>
      </w:r>
      <w:r w:rsidR="00000502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 xml:space="preserve">eport aims to show </w:t>
      </w:r>
      <w:r w:rsidR="00CB3BB2">
        <w:rPr>
          <w:rFonts w:ascii="Arial" w:hAnsi="Arial" w:cs="Arial"/>
          <w:sz w:val="24"/>
          <w:szCs w:val="24"/>
        </w:rPr>
        <w:t>firstly</w:t>
      </w:r>
      <w:r w:rsidR="00B345EA">
        <w:rPr>
          <w:rFonts w:ascii="Arial" w:hAnsi="Arial" w:cs="Arial"/>
          <w:sz w:val="24"/>
          <w:szCs w:val="24"/>
        </w:rPr>
        <w:t xml:space="preserve"> approximate</w:t>
      </w:r>
      <w:r w:rsidR="00CB3BB2">
        <w:rPr>
          <w:rFonts w:ascii="Arial" w:hAnsi="Arial" w:cs="Arial"/>
          <w:sz w:val="24"/>
          <w:szCs w:val="24"/>
        </w:rPr>
        <w:t xml:space="preserve"> </w:t>
      </w:r>
      <w:r w:rsidR="00162304">
        <w:rPr>
          <w:rFonts w:ascii="Arial" w:hAnsi="Arial" w:cs="Arial"/>
          <w:sz w:val="24"/>
          <w:szCs w:val="24"/>
        </w:rPr>
        <w:t xml:space="preserve">budget estimates for the </w:t>
      </w:r>
      <w:r w:rsidR="004652FC">
        <w:rPr>
          <w:rFonts w:ascii="Arial" w:hAnsi="Arial" w:cs="Arial"/>
          <w:sz w:val="24"/>
          <w:szCs w:val="24"/>
        </w:rPr>
        <w:t>cost of building works on 3 terraced homes an</w:t>
      </w:r>
      <w:r w:rsidR="00F06676">
        <w:rPr>
          <w:rFonts w:ascii="Arial" w:hAnsi="Arial" w:cs="Arial"/>
          <w:sz w:val="24"/>
          <w:szCs w:val="24"/>
        </w:rPr>
        <w:t>d</w:t>
      </w:r>
      <w:r w:rsidR="004652FC">
        <w:rPr>
          <w:rFonts w:ascii="Arial" w:hAnsi="Arial" w:cs="Arial"/>
          <w:sz w:val="24"/>
          <w:szCs w:val="24"/>
        </w:rPr>
        <w:t xml:space="preserve"> 6 </w:t>
      </w:r>
      <w:r w:rsidR="00F06676">
        <w:rPr>
          <w:rFonts w:ascii="Arial" w:hAnsi="Arial" w:cs="Arial"/>
          <w:sz w:val="24"/>
          <w:szCs w:val="24"/>
        </w:rPr>
        <w:t>semi-detached</w:t>
      </w:r>
      <w:r w:rsidR="004652FC">
        <w:rPr>
          <w:rFonts w:ascii="Arial" w:hAnsi="Arial" w:cs="Arial"/>
          <w:sz w:val="24"/>
          <w:szCs w:val="24"/>
        </w:rPr>
        <w:t xml:space="preserve"> homes </w:t>
      </w:r>
      <w:r w:rsidR="008470FE">
        <w:rPr>
          <w:rFonts w:ascii="Arial" w:hAnsi="Arial" w:cs="Arial"/>
          <w:sz w:val="24"/>
          <w:szCs w:val="24"/>
        </w:rPr>
        <w:t>and all external works on a new housing project being built by Knight and Garden Development.</w:t>
      </w:r>
      <w:r w:rsidR="004F3B77">
        <w:rPr>
          <w:rFonts w:ascii="Arial" w:hAnsi="Arial" w:cs="Arial"/>
          <w:sz w:val="24"/>
          <w:szCs w:val="24"/>
        </w:rPr>
        <w:t xml:space="preserve"> Then </w:t>
      </w:r>
      <w:r w:rsidR="007E3CE2">
        <w:rPr>
          <w:rFonts w:ascii="Arial" w:hAnsi="Arial" w:cs="Arial"/>
          <w:sz w:val="24"/>
          <w:szCs w:val="24"/>
        </w:rPr>
        <w:t>produce an approximate estimate on total building works for the whole project.</w:t>
      </w:r>
      <w:r w:rsidR="001E2A6A">
        <w:rPr>
          <w:rFonts w:ascii="Arial" w:hAnsi="Arial" w:cs="Arial"/>
          <w:sz w:val="24"/>
          <w:szCs w:val="24"/>
        </w:rPr>
        <w:t xml:space="preserve"> This will then be followed by a more detailed </w:t>
      </w:r>
      <w:r w:rsidR="004E05B1">
        <w:rPr>
          <w:rFonts w:ascii="Arial" w:hAnsi="Arial" w:cs="Arial"/>
          <w:sz w:val="24"/>
          <w:szCs w:val="24"/>
        </w:rPr>
        <w:t xml:space="preserve">cost plan estimate for the same </w:t>
      </w:r>
      <w:r w:rsidR="00F06676">
        <w:rPr>
          <w:rFonts w:ascii="Arial" w:hAnsi="Arial" w:cs="Arial"/>
          <w:sz w:val="24"/>
          <w:szCs w:val="24"/>
        </w:rPr>
        <w:t>buildings,</w:t>
      </w:r>
      <w:r w:rsidR="004E05B1">
        <w:rPr>
          <w:rFonts w:ascii="Arial" w:hAnsi="Arial" w:cs="Arial"/>
          <w:sz w:val="24"/>
          <w:szCs w:val="24"/>
        </w:rPr>
        <w:t xml:space="preserve"> but this cost plan will go into more detail </w:t>
      </w:r>
      <w:r w:rsidR="007A3167">
        <w:rPr>
          <w:rFonts w:ascii="Arial" w:hAnsi="Arial" w:cs="Arial"/>
          <w:sz w:val="24"/>
          <w:szCs w:val="24"/>
        </w:rPr>
        <w:t>of the costs of the building project.</w:t>
      </w:r>
      <w:r w:rsidR="00537683">
        <w:rPr>
          <w:rFonts w:ascii="Arial" w:hAnsi="Arial" w:cs="Arial"/>
          <w:sz w:val="24"/>
          <w:szCs w:val="24"/>
        </w:rPr>
        <w:t xml:space="preserve"> It will then compare the two estimates to see if the </w:t>
      </w:r>
      <w:r w:rsidR="00221BB2">
        <w:rPr>
          <w:rFonts w:ascii="Arial" w:hAnsi="Arial" w:cs="Arial"/>
          <w:sz w:val="24"/>
          <w:szCs w:val="24"/>
        </w:rPr>
        <w:t xml:space="preserve">produced cost plan meets </w:t>
      </w:r>
      <w:r w:rsidR="000B0ECD">
        <w:rPr>
          <w:rFonts w:ascii="Arial" w:hAnsi="Arial" w:cs="Arial"/>
          <w:sz w:val="24"/>
          <w:szCs w:val="24"/>
        </w:rPr>
        <w:t>the basic budget estimate produced earlier.</w:t>
      </w:r>
    </w:p>
    <w:p w14:paraId="7DA92DDA" w14:textId="553B4C63" w:rsidR="00C47848" w:rsidRDefault="00156629" w:rsidP="001540A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Firstly,</w:t>
      </w:r>
      <w:r w:rsidR="00B25112">
        <w:rPr>
          <w:rFonts w:ascii="Arial" w:hAnsi="Arial" w:cs="Arial"/>
          <w:sz w:val="24"/>
          <w:szCs w:val="24"/>
        </w:rPr>
        <w:t xml:space="preserve"> I</w:t>
      </w:r>
      <w:r w:rsidR="00C47848">
        <w:rPr>
          <w:rFonts w:ascii="Arial" w:hAnsi="Arial" w:cs="Arial"/>
          <w:sz w:val="24"/>
          <w:szCs w:val="24"/>
        </w:rPr>
        <w:t xml:space="preserve"> will </w:t>
      </w:r>
      <w:r w:rsidR="00D14E50">
        <w:rPr>
          <w:rFonts w:ascii="Arial" w:hAnsi="Arial" w:cs="Arial"/>
          <w:sz w:val="24"/>
          <w:szCs w:val="24"/>
        </w:rPr>
        <w:t xml:space="preserve">calculate the budget estimate for the total building works for the project by </w:t>
      </w:r>
      <w:r w:rsidR="009B0500">
        <w:rPr>
          <w:rFonts w:ascii="Arial" w:hAnsi="Arial" w:cs="Arial"/>
          <w:sz w:val="24"/>
          <w:szCs w:val="24"/>
        </w:rPr>
        <w:t>estimat</w:t>
      </w:r>
      <w:r w:rsidR="008B3F73">
        <w:rPr>
          <w:rFonts w:ascii="Arial" w:hAnsi="Arial" w:cs="Arial"/>
          <w:sz w:val="24"/>
          <w:szCs w:val="24"/>
        </w:rPr>
        <w:t>ing</w:t>
      </w:r>
      <w:r w:rsidR="009B0500">
        <w:rPr>
          <w:rFonts w:ascii="Arial" w:hAnsi="Arial" w:cs="Arial"/>
          <w:sz w:val="24"/>
          <w:szCs w:val="24"/>
        </w:rPr>
        <w:t xml:space="preserve"> 1 Terraced Home and 1 </w:t>
      </w:r>
      <w:r w:rsidR="008B3F73">
        <w:rPr>
          <w:rFonts w:ascii="Arial" w:hAnsi="Arial" w:cs="Arial"/>
          <w:sz w:val="24"/>
          <w:szCs w:val="24"/>
        </w:rPr>
        <w:t>Semi-Detached</w:t>
      </w:r>
      <w:r w:rsidR="009B0500">
        <w:rPr>
          <w:rFonts w:ascii="Arial" w:hAnsi="Arial" w:cs="Arial"/>
          <w:sz w:val="24"/>
          <w:szCs w:val="24"/>
        </w:rPr>
        <w:t xml:space="preserve"> </w:t>
      </w:r>
      <w:r w:rsidR="008B3F73">
        <w:rPr>
          <w:rFonts w:ascii="Arial" w:hAnsi="Arial" w:cs="Arial"/>
          <w:sz w:val="24"/>
          <w:szCs w:val="24"/>
        </w:rPr>
        <w:t>H</w:t>
      </w:r>
      <w:r w:rsidR="009B0500">
        <w:rPr>
          <w:rFonts w:ascii="Arial" w:hAnsi="Arial" w:cs="Arial"/>
          <w:sz w:val="24"/>
          <w:szCs w:val="24"/>
        </w:rPr>
        <w:t>ome</w:t>
      </w:r>
      <w:r w:rsidR="00E91C3B">
        <w:rPr>
          <w:rFonts w:ascii="Arial" w:hAnsi="Arial" w:cs="Arial"/>
          <w:sz w:val="24"/>
          <w:szCs w:val="24"/>
        </w:rPr>
        <w:t>.</w:t>
      </w:r>
      <w:r w:rsidR="008B3F73">
        <w:rPr>
          <w:rFonts w:ascii="Arial" w:hAnsi="Arial" w:cs="Arial"/>
          <w:sz w:val="24"/>
          <w:szCs w:val="24"/>
        </w:rPr>
        <w:t xml:space="preserve"> </w:t>
      </w:r>
      <w:r w:rsidR="002875EF">
        <w:rPr>
          <w:rFonts w:ascii="Arial" w:hAnsi="Arial" w:cs="Arial"/>
          <w:sz w:val="24"/>
          <w:szCs w:val="24"/>
        </w:rPr>
        <w:t xml:space="preserve">we will also calculate the </w:t>
      </w:r>
      <w:r w:rsidR="008A78F6">
        <w:rPr>
          <w:rFonts w:ascii="Arial" w:hAnsi="Arial" w:cs="Arial"/>
          <w:sz w:val="24"/>
          <w:szCs w:val="24"/>
        </w:rPr>
        <w:t>External Works Costs by taking a percentage of the final budget estimate and adding it to the approximate final building costs for the full project.</w:t>
      </w:r>
      <w:r w:rsidR="00B13CA7">
        <w:rPr>
          <w:rFonts w:ascii="Arial" w:hAnsi="Arial" w:cs="Arial"/>
          <w:sz w:val="24"/>
          <w:szCs w:val="24"/>
        </w:rPr>
        <w:t xml:space="preserve"> These budget estimates for these properties will </w:t>
      </w:r>
      <w:r w:rsidR="00696C77">
        <w:rPr>
          <w:rFonts w:ascii="Arial" w:hAnsi="Arial" w:cs="Arial"/>
          <w:sz w:val="24"/>
          <w:szCs w:val="24"/>
        </w:rPr>
        <w:t>use</w:t>
      </w:r>
      <w:r w:rsidR="00B13CA7">
        <w:rPr>
          <w:rFonts w:ascii="Arial" w:hAnsi="Arial" w:cs="Arial"/>
          <w:sz w:val="24"/>
          <w:szCs w:val="24"/>
        </w:rPr>
        <w:t xml:space="preserve"> the</w:t>
      </w:r>
      <w:r w:rsidR="00696C77">
        <w:rPr>
          <w:rFonts w:ascii="Arial" w:hAnsi="Arial" w:cs="Arial"/>
          <w:sz w:val="24"/>
          <w:szCs w:val="24"/>
        </w:rPr>
        <w:t xml:space="preserve"> following </w:t>
      </w:r>
      <w:r w:rsidR="008E56E4">
        <w:rPr>
          <w:rFonts w:ascii="Arial" w:hAnsi="Arial" w:cs="Arial"/>
          <w:sz w:val="24"/>
          <w:szCs w:val="24"/>
        </w:rPr>
        <w:t>information:</w:t>
      </w:r>
      <w:r w:rsidR="00B13CA7">
        <w:rPr>
          <w:rFonts w:ascii="Arial" w:hAnsi="Arial" w:cs="Arial"/>
          <w:sz w:val="24"/>
          <w:szCs w:val="24"/>
        </w:rPr>
        <w:t xml:space="preserve"> </w:t>
      </w:r>
    </w:p>
    <w:p w14:paraId="312F626D" w14:textId="6CA55293" w:rsidR="00971BBA" w:rsidRDefault="002C013F" w:rsidP="002C013F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Gross Internal Floor Area. (G.I.F.A</w:t>
      </w:r>
      <w:r w:rsidR="002A6A24">
        <w:rPr>
          <w:rFonts w:ascii="Arial" w:hAnsi="Arial" w:cs="Arial"/>
          <w:sz w:val="24"/>
          <w:szCs w:val="24"/>
        </w:rPr>
        <w:t>.)</w:t>
      </w:r>
    </w:p>
    <w:p w14:paraId="121B1218" w14:textId="241EEBCD" w:rsidR="002A6A24" w:rsidRDefault="002A6A24" w:rsidP="006749BB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Cost/m2 (building costs.)</w:t>
      </w:r>
    </w:p>
    <w:p w14:paraId="1425EB16" w14:textId="552AE49D" w:rsidR="007C49D3" w:rsidRDefault="006749BB" w:rsidP="007C49D3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External Work cost (%</w:t>
      </w:r>
      <w:r w:rsidR="007C49D3">
        <w:rPr>
          <w:rFonts w:ascii="Arial" w:hAnsi="Arial" w:cs="Arial"/>
          <w:sz w:val="24"/>
          <w:szCs w:val="24"/>
        </w:rPr>
        <w:t xml:space="preserve"> of building estimate).</w:t>
      </w:r>
    </w:p>
    <w:p w14:paraId="699132ED" w14:textId="50A6953B" w:rsidR="007C49D3" w:rsidRDefault="007C49D3" w:rsidP="007C49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these have been calculated the individual budgets will be </w:t>
      </w:r>
      <w:r w:rsidR="00F243FF">
        <w:rPr>
          <w:rFonts w:ascii="Arial" w:hAnsi="Arial" w:cs="Arial"/>
          <w:sz w:val="24"/>
          <w:szCs w:val="24"/>
        </w:rPr>
        <w:t xml:space="preserve">multiplied by the number of homes shown on the drawings. </w:t>
      </w:r>
      <w:r w:rsidR="0004016C">
        <w:rPr>
          <w:rFonts w:ascii="Arial" w:hAnsi="Arial" w:cs="Arial"/>
          <w:sz w:val="24"/>
          <w:szCs w:val="24"/>
        </w:rPr>
        <w:t>This will give a</w:t>
      </w:r>
      <w:r w:rsidR="00832C70">
        <w:rPr>
          <w:rFonts w:ascii="Arial" w:hAnsi="Arial" w:cs="Arial"/>
          <w:sz w:val="24"/>
          <w:szCs w:val="24"/>
        </w:rPr>
        <w:t>n approximate</w:t>
      </w:r>
      <w:r w:rsidR="0004016C">
        <w:rPr>
          <w:rFonts w:ascii="Arial" w:hAnsi="Arial" w:cs="Arial"/>
          <w:sz w:val="24"/>
          <w:szCs w:val="24"/>
        </w:rPr>
        <w:t xml:space="preserve"> final </w:t>
      </w:r>
      <w:r w:rsidR="0010774A">
        <w:rPr>
          <w:rFonts w:ascii="Arial" w:hAnsi="Arial" w:cs="Arial"/>
          <w:sz w:val="24"/>
          <w:szCs w:val="24"/>
        </w:rPr>
        <w:t xml:space="preserve">budget </w:t>
      </w:r>
      <w:r w:rsidR="0004016C">
        <w:rPr>
          <w:rFonts w:ascii="Arial" w:hAnsi="Arial" w:cs="Arial"/>
          <w:sz w:val="24"/>
          <w:szCs w:val="24"/>
        </w:rPr>
        <w:t>total for</w:t>
      </w:r>
      <w:r w:rsidR="003A592E">
        <w:rPr>
          <w:rFonts w:ascii="Arial" w:hAnsi="Arial" w:cs="Arial"/>
          <w:sz w:val="24"/>
          <w:szCs w:val="24"/>
        </w:rPr>
        <w:t xml:space="preserve"> the buildings </w:t>
      </w:r>
      <w:r w:rsidR="0010774A">
        <w:rPr>
          <w:rFonts w:ascii="Arial" w:hAnsi="Arial" w:cs="Arial"/>
          <w:sz w:val="24"/>
          <w:szCs w:val="24"/>
        </w:rPr>
        <w:t xml:space="preserve">with inclusion of </w:t>
      </w:r>
      <w:r w:rsidR="002273BD">
        <w:rPr>
          <w:rFonts w:ascii="Arial" w:hAnsi="Arial" w:cs="Arial"/>
          <w:sz w:val="24"/>
          <w:szCs w:val="24"/>
        </w:rPr>
        <w:t>approximate percentages for</w:t>
      </w:r>
      <w:r w:rsidR="003A592E">
        <w:rPr>
          <w:rFonts w:ascii="Arial" w:hAnsi="Arial" w:cs="Arial"/>
          <w:sz w:val="24"/>
          <w:szCs w:val="24"/>
        </w:rPr>
        <w:t xml:space="preserve"> external works costs</w:t>
      </w:r>
      <w:r w:rsidR="00F772B6">
        <w:rPr>
          <w:rFonts w:ascii="Arial" w:hAnsi="Arial" w:cs="Arial"/>
          <w:sz w:val="24"/>
          <w:szCs w:val="24"/>
        </w:rPr>
        <w:t xml:space="preserve">, risks </w:t>
      </w:r>
      <w:r w:rsidR="0076027D">
        <w:rPr>
          <w:rFonts w:ascii="Arial" w:hAnsi="Arial" w:cs="Arial"/>
          <w:sz w:val="24"/>
          <w:szCs w:val="24"/>
        </w:rPr>
        <w:t>potential</w:t>
      </w:r>
      <w:r w:rsidR="00F772B6">
        <w:rPr>
          <w:rFonts w:ascii="Arial" w:hAnsi="Arial" w:cs="Arial"/>
          <w:sz w:val="24"/>
          <w:szCs w:val="24"/>
        </w:rPr>
        <w:t xml:space="preserve"> profits, overheads </w:t>
      </w:r>
      <w:r w:rsidR="00DD05CE">
        <w:rPr>
          <w:rFonts w:ascii="Arial" w:hAnsi="Arial" w:cs="Arial"/>
          <w:sz w:val="24"/>
          <w:szCs w:val="24"/>
        </w:rPr>
        <w:t>&amp; contingencies.</w:t>
      </w:r>
      <w:r w:rsidR="00546488">
        <w:rPr>
          <w:rFonts w:ascii="Arial" w:hAnsi="Arial" w:cs="Arial"/>
          <w:sz w:val="24"/>
          <w:szCs w:val="24"/>
        </w:rPr>
        <w:t xml:space="preserve"> The</w:t>
      </w:r>
      <w:r w:rsidR="00AD558C">
        <w:rPr>
          <w:rFonts w:ascii="Arial" w:hAnsi="Arial" w:cs="Arial"/>
          <w:sz w:val="24"/>
          <w:szCs w:val="24"/>
        </w:rPr>
        <w:t>se</w:t>
      </w:r>
      <w:r w:rsidR="00546488">
        <w:rPr>
          <w:rFonts w:ascii="Arial" w:hAnsi="Arial" w:cs="Arial"/>
          <w:sz w:val="24"/>
          <w:szCs w:val="24"/>
        </w:rPr>
        <w:t xml:space="preserve"> estimates produced </w:t>
      </w:r>
      <w:r w:rsidR="00AD558C">
        <w:rPr>
          <w:rFonts w:ascii="Arial" w:hAnsi="Arial" w:cs="Arial"/>
          <w:sz w:val="24"/>
          <w:szCs w:val="24"/>
        </w:rPr>
        <w:t>will hope</w:t>
      </w:r>
      <w:r w:rsidR="00503C5C">
        <w:rPr>
          <w:rFonts w:ascii="Arial" w:hAnsi="Arial" w:cs="Arial"/>
          <w:sz w:val="24"/>
          <w:szCs w:val="24"/>
        </w:rPr>
        <w:t>fully show</w:t>
      </w:r>
      <w:r w:rsidR="0020722A">
        <w:rPr>
          <w:rFonts w:ascii="Arial" w:hAnsi="Arial" w:cs="Arial"/>
          <w:sz w:val="24"/>
          <w:szCs w:val="24"/>
        </w:rPr>
        <w:t xml:space="preserve"> the best </w:t>
      </w:r>
      <w:r w:rsidR="0027088A">
        <w:rPr>
          <w:rFonts w:ascii="Arial" w:hAnsi="Arial" w:cs="Arial"/>
          <w:sz w:val="24"/>
          <w:szCs w:val="24"/>
        </w:rPr>
        <w:t>appropriate estimate</w:t>
      </w:r>
      <w:r w:rsidR="00B12B7E">
        <w:rPr>
          <w:rFonts w:ascii="Arial" w:hAnsi="Arial" w:cs="Arial"/>
          <w:sz w:val="24"/>
          <w:szCs w:val="24"/>
        </w:rPr>
        <w:t xml:space="preserve"> can </w:t>
      </w:r>
      <w:r w:rsidR="00503C5C">
        <w:rPr>
          <w:rFonts w:ascii="Arial" w:hAnsi="Arial" w:cs="Arial"/>
          <w:sz w:val="24"/>
          <w:szCs w:val="24"/>
        </w:rPr>
        <w:t xml:space="preserve">for </w:t>
      </w:r>
      <w:r w:rsidR="0076027D">
        <w:rPr>
          <w:rFonts w:ascii="Arial" w:hAnsi="Arial" w:cs="Arial"/>
          <w:sz w:val="24"/>
          <w:szCs w:val="24"/>
        </w:rPr>
        <w:t>the</w:t>
      </w:r>
      <w:r w:rsidR="00B12B7E">
        <w:rPr>
          <w:rFonts w:ascii="Arial" w:hAnsi="Arial" w:cs="Arial"/>
          <w:sz w:val="24"/>
          <w:szCs w:val="24"/>
        </w:rPr>
        <w:t xml:space="preserve"> client</w:t>
      </w:r>
      <w:r w:rsidR="0027088A">
        <w:rPr>
          <w:rFonts w:ascii="Arial" w:hAnsi="Arial" w:cs="Arial"/>
          <w:sz w:val="24"/>
          <w:szCs w:val="24"/>
        </w:rPr>
        <w:t xml:space="preserve"> and his team.</w:t>
      </w:r>
      <w:r w:rsidR="008C4EC5">
        <w:rPr>
          <w:rFonts w:ascii="Arial" w:hAnsi="Arial" w:cs="Arial"/>
          <w:sz w:val="24"/>
          <w:szCs w:val="24"/>
        </w:rPr>
        <w:t xml:space="preserve"> </w:t>
      </w:r>
      <w:r w:rsidR="00466A13">
        <w:rPr>
          <w:rFonts w:ascii="Arial" w:hAnsi="Arial" w:cs="Arial"/>
          <w:sz w:val="24"/>
          <w:szCs w:val="24"/>
        </w:rPr>
        <w:t>Whatever</w:t>
      </w:r>
      <w:r w:rsidR="008C4EC5">
        <w:rPr>
          <w:rFonts w:ascii="Arial" w:hAnsi="Arial" w:cs="Arial"/>
          <w:sz w:val="24"/>
          <w:szCs w:val="24"/>
        </w:rPr>
        <w:t xml:space="preserve"> information we </w:t>
      </w:r>
      <w:r w:rsidR="00466A13">
        <w:rPr>
          <w:rFonts w:ascii="Arial" w:hAnsi="Arial" w:cs="Arial"/>
          <w:sz w:val="24"/>
          <w:szCs w:val="24"/>
        </w:rPr>
        <w:t>cannot</w:t>
      </w:r>
      <w:r w:rsidR="008C4EC5">
        <w:rPr>
          <w:rFonts w:ascii="Arial" w:hAnsi="Arial" w:cs="Arial"/>
          <w:sz w:val="24"/>
          <w:szCs w:val="24"/>
        </w:rPr>
        <w:t xml:space="preserve"> </w:t>
      </w:r>
      <w:r w:rsidR="0014507E">
        <w:rPr>
          <w:rFonts w:ascii="Arial" w:hAnsi="Arial" w:cs="Arial"/>
          <w:sz w:val="24"/>
          <w:szCs w:val="24"/>
        </w:rPr>
        <w:t>obtain</w:t>
      </w:r>
      <w:r w:rsidR="008C4EC5">
        <w:rPr>
          <w:rFonts w:ascii="Arial" w:hAnsi="Arial" w:cs="Arial"/>
          <w:sz w:val="24"/>
          <w:szCs w:val="24"/>
        </w:rPr>
        <w:t xml:space="preserve"> from the </w:t>
      </w:r>
      <w:r w:rsidR="008E56E4">
        <w:rPr>
          <w:rFonts w:ascii="Arial" w:hAnsi="Arial" w:cs="Arial"/>
          <w:sz w:val="24"/>
          <w:szCs w:val="24"/>
        </w:rPr>
        <w:t>architect’s</w:t>
      </w:r>
      <w:r w:rsidR="008C4EC5">
        <w:rPr>
          <w:rFonts w:ascii="Arial" w:hAnsi="Arial" w:cs="Arial"/>
          <w:sz w:val="24"/>
          <w:szCs w:val="24"/>
        </w:rPr>
        <w:t xml:space="preserve"> drawings will be a</w:t>
      </w:r>
      <w:r w:rsidR="00C63E1C">
        <w:rPr>
          <w:rFonts w:ascii="Arial" w:hAnsi="Arial" w:cs="Arial"/>
          <w:sz w:val="24"/>
          <w:szCs w:val="24"/>
        </w:rPr>
        <w:t>n either an assumed si</w:t>
      </w:r>
      <w:r w:rsidR="0014507E">
        <w:rPr>
          <w:rFonts w:ascii="Arial" w:hAnsi="Arial" w:cs="Arial"/>
          <w:sz w:val="24"/>
          <w:szCs w:val="24"/>
        </w:rPr>
        <w:t>ze, cost/price</w:t>
      </w:r>
      <w:r w:rsidR="00503C5C">
        <w:rPr>
          <w:rFonts w:ascii="Arial" w:hAnsi="Arial" w:cs="Arial"/>
          <w:sz w:val="24"/>
          <w:szCs w:val="24"/>
        </w:rPr>
        <w:t>, material</w:t>
      </w:r>
      <w:r w:rsidR="00E7092E">
        <w:rPr>
          <w:rFonts w:ascii="Arial" w:hAnsi="Arial" w:cs="Arial"/>
          <w:sz w:val="24"/>
          <w:szCs w:val="24"/>
        </w:rPr>
        <w:t xml:space="preserve"> construction </w:t>
      </w:r>
      <w:r w:rsidR="0076027D">
        <w:rPr>
          <w:rFonts w:ascii="Arial" w:hAnsi="Arial" w:cs="Arial"/>
          <w:sz w:val="24"/>
          <w:szCs w:val="24"/>
        </w:rPr>
        <w:t>methods</w:t>
      </w:r>
      <w:r w:rsidR="00E7092E">
        <w:rPr>
          <w:rFonts w:ascii="Arial" w:hAnsi="Arial" w:cs="Arial"/>
          <w:sz w:val="24"/>
          <w:szCs w:val="24"/>
        </w:rPr>
        <w:t>.</w:t>
      </w:r>
    </w:p>
    <w:p w14:paraId="2E0FE340" w14:textId="64A0174F" w:rsidR="004D3532" w:rsidRDefault="004D3532" w:rsidP="007C49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these are </w:t>
      </w:r>
      <w:r w:rsidR="00522050">
        <w:rPr>
          <w:rFonts w:ascii="Arial" w:hAnsi="Arial" w:cs="Arial"/>
          <w:sz w:val="24"/>
          <w:szCs w:val="24"/>
        </w:rPr>
        <w:t>completed,</w:t>
      </w:r>
      <w:r>
        <w:rPr>
          <w:rFonts w:ascii="Arial" w:hAnsi="Arial" w:cs="Arial"/>
          <w:sz w:val="24"/>
          <w:szCs w:val="24"/>
        </w:rPr>
        <w:t xml:space="preserve"> </w:t>
      </w:r>
      <w:r w:rsidR="00B25112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 will then do </w:t>
      </w:r>
      <w:r w:rsidR="00B25112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more detailed cost plan on both </w:t>
      </w:r>
      <w:r w:rsidR="00E95194">
        <w:rPr>
          <w:rFonts w:ascii="Arial" w:hAnsi="Arial" w:cs="Arial"/>
          <w:sz w:val="24"/>
          <w:szCs w:val="24"/>
        </w:rPr>
        <w:t>buildings</w:t>
      </w:r>
      <w:r w:rsidR="00681EA7">
        <w:rPr>
          <w:rFonts w:ascii="Arial" w:hAnsi="Arial" w:cs="Arial"/>
          <w:sz w:val="24"/>
          <w:szCs w:val="24"/>
        </w:rPr>
        <w:t xml:space="preserve"> and total project costs</w:t>
      </w:r>
      <w:r w:rsidR="00E95194">
        <w:rPr>
          <w:rFonts w:ascii="Arial" w:hAnsi="Arial" w:cs="Arial"/>
          <w:sz w:val="24"/>
          <w:szCs w:val="24"/>
        </w:rPr>
        <w:t xml:space="preserve"> which will break down the costs of t</w:t>
      </w:r>
      <w:r w:rsidR="00681EA7">
        <w:rPr>
          <w:rFonts w:ascii="Arial" w:hAnsi="Arial" w:cs="Arial"/>
          <w:sz w:val="24"/>
          <w:szCs w:val="24"/>
        </w:rPr>
        <w:t>he build</w:t>
      </w:r>
      <w:r w:rsidR="007D1BDD">
        <w:rPr>
          <w:rFonts w:ascii="Arial" w:hAnsi="Arial" w:cs="Arial"/>
          <w:sz w:val="24"/>
          <w:szCs w:val="24"/>
        </w:rPr>
        <w:t xml:space="preserve">s down to individual items which are then </w:t>
      </w:r>
      <w:r w:rsidR="00CB6211">
        <w:rPr>
          <w:rFonts w:ascii="Arial" w:hAnsi="Arial" w:cs="Arial"/>
          <w:sz w:val="24"/>
          <w:szCs w:val="24"/>
        </w:rPr>
        <w:t>priced by either using the following</w:t>
      </w:r>
      <w:r w:rsidR="00327BC7">
        <w:rPr>
          <w:rFonts w:ascii="Arial" w:hAnsi="Arial" w:cs="Arial"/>
          <w:sz w:val="24"/>
          <w:szCs w:val="24"/>
        </w:rPr>
        <w:t>:</w:t>
      </w:r>
    </w:p>
    <w:p w14:paraId="0B9EBC21" w14:textId="45BA9708" w:rsidR="00327BC7" w:rsidRDefault="00C61AC8" w:rsidP="00327BC7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Floor Area. </w:t>
      </w:r>
      <w:r w:rsidR="00522050">
        <w:rPr>
          <w:rFonts w:ascii="Arial" w:hAnsi="Arial" w:cs="Arial"/>
          <w:sz w:val="24"/>
          <w:szCs w:val="24"/>
        </w:rPr>
        <w:t>(G.I.F.A.</w:t>
      </w:r>
      <w:r w:rsidR="00F56ACC">
        <w:rPr>
          <w:rFonts w:ascii="Arial" w:hAnsi="Arial" w:cs="Arial"/>
          <w:sz w:val="24"/>
          <w:szCs w:val="24"/>
        </w:rPr>
        <w:t>)</w:t>
      </w:r>
    </w:p>
    <w:p w14:paraId="20540692" w14:textId="22A9CD92" w:rsidR="004D1CEF" w:rsidRDefault="00771E40" w:rsidP="00BC3E12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 w:rsidR="00C92FA9">
        <w:rPr>
          <w:rFonts w:ascii="Arial" w:hAnsi="Arial" w:cs="Arial"/>
          <w:sz w:val="24"/>
          <w:szCs w:val="24"/>
        </w:rPr>
        <w:t>uilding Costs. (£/</w:t>
      </w:r>
      <w:r w:rsidR="004D1CEF">
        <w:rPr>
          <w:rFonts w:ascii="Arial" w:hAnsi="Arial" w:cs="Arial"/>
          <w:sz w:val="24"/>
          <w:szCs w:val="24"/>
        </w:rPr>
        <w:t>m</w:t>
      </w:r>
      <w:r w:rsidR="00706621">
        <w:rPr>
          <w:rFonts w:ascii="Arial" w:hAnsi="Arial" w:cs="Arial"/>
          <w:sz w:val="24"/>
          <w:szCs w:val="24"/>
        </w:rPr>
        <w:t>2. or</w:t>
      </w:r>
      <w:r w:rsidR="00480387">
        <w:rPr>
          <w:rFonts w:ascii="Arial" w:hAnsi="Arial" w:cs="Arial"/>
          <w:sz w:val="24"/>
          <w:szCs w:val="24"/>
        </w:rPr>
        <w:t xml:space="preserve"> Ms.).</w:t>
      </w:r>
    </w:p>
    <w:p w14:paraId="65020ADB" w14:textId="49E1723A" w:rsidR="00BC3E12" w:rsidRDefault="00BC3E12" w:rsidP="00BC3E12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Functional Method. (</w:t>
      </w:r>
      <w:r w:rsidR="00F935DD">
        <w:rPr>
          <w:rFonts w:ascii="Arial" w:hAnsi="Arial" w:cs="Arial"/>
          <w:sz w:val="24"/>
          <w:szCs w:val="24"/>
        </w:rPr>
        <w:t>F</w:t>
      </w:r>
      <w:r w:rsidR="004C6A76">
        <w:rPr>
          <w:rFonts w:ascii="Arial" w:hAnsi="Arial" w:cs="Arial"/>
          <w:sz w:val="24"/>
          <w:szCs w:val="24"/>
        </w:rPr>
        <w:t xml:space="preserve">ixtures &amp; </w:t>
      </w:r>
      <w:r w:rsidR="00F935DD">
        <w:rPr>
          <w:rFonts w:ascii="Arial" w:hAnsi="Arial" w:cs="Arial"/>
          <w:sz w:val="24"/>
          <w:szCs w:val="24"/>
        </w:rPr>
        <w:t>F</w:t>
      </w:r>
      <w:r w:rsidR="004C6A76">
        <w:rPr>
          <w:rFonts w:ascii="Arial" w:hAnsi="Arial" w:cs="Arial"/>
          <w:sz w:val="24"/>
          <w:szCs w:val="24"/>
        </w:rPr>
        <w:t>ittings</w:t>
      </w:r>
      <w:r w:rsidR="00480387">
        <w:rPr>
          <w:rFonts w:ascii="Arial" w:hAnsi="Arial" w:cs="Arial"/>
          <w:sz w:val="24"/>
          <w:szCs w:val="24"/>
        </w:rPr>
        <w:t xml:space="preserve"> numbers </w:t>
      </w:r>
      <w:r w:rsidR="00F935DD">
        <w:rPr>
          <w:rFonts w:ascii="Arial" w:hAnsi="Arial" w:cs="Arial"/>
          <w:sz w:val="24"/>
          <w:szCs w:val="24"/>
        </w:rPr>
        <w:t>&amp; Cost.).</w:t>
      </w:r>
    </w:p>
    <w:p w14:paraId="77B124A8" w14:textId="68E7F73B" w:rsidR="004C6A76" w:rsidRDefault="001E07D7" w:rsidP="00BC3E12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Roof</w:t>
      </w:r>
      <w:r w:rsidR="00F935DD">
        <w:rPr>
          <w:rFonts w:ascii="Arial" w:hAnsi="Arial" w:cs="Arial"/>
          <w:sz w:val="24"/>
          <w:szCs w:val="24"/>
        </w:rPr>
        <w:t>s (Area &amp; Costs.).</w:t>
      </w:r>
    </w:p>
    <w:p w14:paraId="13AB57E8" w14:textId="75F77060" w:rsidR="00836101" w:rsidRDefault="00F935DD" w:rsidP="00F935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are just </w:t>
      </w:r>
      <w:r w:rsidR="00706621">
        <w:rPr>
          <w:rFonts w:ascii="Arial" w:hAnsi="Arial" w:cs="Arial"/>
          <w:sz w:val="24"/>
          <w:szCs w:val="24"/>
        </w:rPr>
        <w:t xml:space="preserve">few </w:t>
      </w:r>
      <w:r>
        <w:rPr>
          <w:rFonts w:ascii="Arial" w:hAnsi="Arial" w:cs="Arial"/>
          <w:sz w:val="24"/>
          <w:szCs w:val="24"/>
        </w:rPr>
        <w:t>of the items</w:t>
      </w:r>
      <w:r w:rsidR="00706621">
        <w:rPr>
          <w:rFonts w:ascii="Arial" w:hAnsi="Arial" w:cs="Arial"/>
          <w:sz w:val="24"/>
          <w:szCs w:val="24"/>
        </w:rPr>
        <w:t xml:space="preserve"> </w:t>
      </w:r>
      <w:r w:rsidR="002E157A">
        <w:rPr>
          <w:rFonts w:ascii="Arial" w:hAnsi="Arial" w:cs="Arial"/>
          <w:sz w:val="24"/>
          <w:szCs w:val="24"/>
        </w:rPr>
        <w:t>needed to</w:t>
      </w:r>
      <w:r>
        <w:rPr>
          <w:rFonts w:ascii="Arial" w:hAnsi="Arial" w:cs="Arial"/>
          <w:sz w:val="24"/>
          <w:szCs w:val="24"/>
        </w:rPr>
        <w:t xml:space="preserve"> calculate the total </w:t>
      </w:r>
      <w:r w:rsidR="00591388">
        <w:rPr>
          <w:rFonts w:ascii="Arial" w:hAnsi="Arial" w:cs="Arial"/>
          <w:sz w:val="24"/>
          <w:szCs w:val="24"/>
        </w:rPr>
        <w:t xml:space="preserve">cost plan estimate for each building and then the full project. These will hopefully match or reduce the cost of the </w:t>
      </w:r>
      <w:r w:rsidR="00836101">
        <w:rPr>
          <w:rFonts w:ascii="Arial" w:hAnsi="Arial" w:cs="Arial"/>
          <w:sz w:val="24"/>
          <w:szCs w:val="24"/>
        </w:rPr>
        <w:t xml:space="preserve">buildings and the project </w:t>
      </w:r>
      <w:r w:rsidR="00522050">
        <w:rPr>
          <w:rFonts w:ascii="Arial" w:hAnsi="Arial" w:cs="Arial"/>
          <w:sz w:val="24"/>
          <w:szCs w:val="24"/>
        </w:rPr>
        <w:t>itself.</w:t>
      </w:r>
    </w:p>
    <w:p w14:paraId="6AC1C6AC" w14:textId="0DACE775" w:rsidR="00921EA9" w:rsidRDefault="00E7092E" w:rsidP="00BE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information needed to calculate these estimates will be sourced </w:t>
      </w:r>
      <w:r w:rsidR="0076027D">
        <w:rPr>
          <w:rFonts w:ascii="Arial" w:hAnsi="Arial" w:cs="Arial"/>
          <w:sz w:val="24"/>
          <w:szCs w:val="24"/>
        </w:rPr>
        <w:t>from:</w:t>
      </w:r>
    </w:p>
    <w:p w14:paraId="69504620" w14:textId="7225DF42" w:rsidR="00BE0971" w:rsidRDefault="00BE0971" w:rsidP="00BE0971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</w:t>
      </w:r>
      <w:r w:rsidR="0076027D">
        <w:rPr>
          <w:rFonts w:ascii="Arial" w:hAnsi="Arial" w:cs="Arial"/>
          <w:sz w:val="24"/>
          <w:szCs w:val="24"/>
        </w:rPr>
        <w:t>Drawings. (dimensions</w:t>
      </w:r>
      <w:r>
        <w:rPr>
          <w:rFonts w:ascii="Arial" w:hAnsi="Arial" w:cs="Arial"/>
          <w:sz w:val="24"/>
          <w:szCs w:val="24"/>
        </w:rPr>
        <w:t xml:space="preserve"> and sizes.).</w:t>
      </w:r>
    </w:p>
    <w:p w14:paraId="3074C02C" w14:textId="3AD21A78" w:rsidR="00BE0971" w:rsidRDefault="002C29C1" w:rsidP="00BE0971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SPONS Price book 201</w:t>
      </w:r>
      <w:r w:rsidR="001D3E84">
        <w:rPr>
          <w:rFonts w:ascii="Arial" w:hAnsi="Arial" w:cs="Arial"/>
          <w:sz w:val="24"/>
          <w:szCs w:val="24"/>
        </w:rPr>
        <w:t>9.</w:t>
      </w:r>
      <w:bookmarkStart w:id="0" w:name="_GoBack"/>
      <w:bookmarkEnd w:id="0"/>
    </w:p>
    <w:p w14:paraId="2ED7EF15" w14:textId="0786ECFB" w:rsidR="002C29C1" w:rsidRDefault="002C29C1" w:rsidP="00BE0971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BCIS.</w:t>
      </w:r>
    </w:p>
    <w:p w14:paraId="5E3E1E44" w14:textId="093A5557" w:rsidR="000A1E78" w:rsidRPr="00BE0971" w:rsidRDefault="0076027D" w:rsidP="00BE0971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 Company Price Quotations.</w:t>
      </w:r>
    </w:p>
    <w:p w14:paraId="1CE5F8E6" w14:textId="2102DA50" w:rsidR="00B345EA" w:rsidRDefault="00B6755D" w:rsidP="00F935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estimates will then be passed onto other members of the </w:t>
      </w:r>
      <w:r w:rsidR="00A9318B">
        <w:rPr>
          <w:rFonts w:ascii="Arial" w:hAnsi="Arial" w:cs="Arial"/>
          <w:sz w:val="24"/>
          <w:szCs w:val="24"/>
        </w:rPr>
        <w:t>client’s</w:t>
      </w:r>
      <w:r>
        <w:rPr>
          <w:rFonts w:ascii="Arial" w:hAnsi="Arial" w:cs="Arial"/>
          <w:sz w:val="24"/>
          <w:szCs w:val="24"/>
        </w:rPr>
        <w:t xml:space="preserve"> project team </w:t>
      </w:r>
      <w:r w:rsidR="00BF0D70">
        <w:rPr>
          <w:rFonts w:ascii="Arial" w:hAnsi="Arial" w:cs="Arial"/>
          <w:sz w:val="24"/>
          <w:szCs w:val="24"/>
        </w:rPr>
        <w:t xml:space="preserve">or personally to the </w:t>
      </w:r>
      <w:r w:rsidR="006A27FB">
        <w:rPr>
          <w:rFonts w:ascii="Arial" w:hAnsi="Arial" w:cs="Arial"/>
          <w:sz w:val="24"/>
          <w:szCs w:val="24"/>
        </w:rPr>
        <w:t>client to</w:t>
      </w:r>
      <w:r w:rsidR="00BF0D70">
        <w:rPr>
          <w:rFonts w:ascii="Arial" w:hAnsi="Arial" w:cs="Arial"/>
          <w:sz w:val="24"/>
          <w:szCs w:val="24"/>
        </w:rPr>
        <w:t xml:space="preserve"> check and discuss to see if the project is </w:t>
      </w:r>
      <w:r w:rsidR="00A944E4">
        <w:rPr>
          <w:rFonts w:ascii="Arial" w:hAnsi="Arial" w:cs="Arial"/>
          <w:sz w:val="24"/>
          <w:szCs w:val="24"/>
        </w:rPr>
        <w:t>feasible and profitable</w:t>
      </w:r>
      <w:r w:rsidR="00B47610">
        <w:rPr>
          <w:rFonts w:ascii="Arial" w:hAnsi="Arial" w:cs="Arial"/>
          <w:sz w:val="24"/>
          <w:szCs w:val="24"/>
        </w:rPr>
        <w:t xml:space="preserve"> </w:t>
      </w:r>
      <w:r w:rsidR="00AA1122">
        <w:rPr>
          <w:rFonts w:ascii="Arial" w:hAnsi="Arial" w:cs="Arial"/>
          <w:sz w:val="24"/>
          <w:szCs w:val="24"/>
        </w:rPr>
        <w:t>to proceed</w:t>
      </w:r>
      <w:r w:rsidR="006A27FB">
        <w:rPr>
          <w:rFonts w:ascii="Arial" w:hAnsi="Arial" w:cs="Arial"/>
          <w:sz w:val="24"/>
          <w:szCs w:val="24"/>
        </w:rPr>
        <w:t xml:space="preserve"> with the project.</w:t>
      </w:r>
      <w:r w:rsidR="00CD09F9">
        <w:rPr>
          <w:rFonts w:ascii="Arial" w:hAnsi="Arial" w:cs="Arial"/>
          <w:sz w:val="24"/>
          <w:szCs w:val="24"/>
        </w:rPr>
        <w:t xml:space="preserve"> </w:t>
      </w:r>
    </w:p>
    <w:p w14:paraId="057DFFEA" w14:textId="0391112F" w:rsidR="000B262D" w:rsidRDefault="000B262D" w:rsidP="00F935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the following calculations </w:t>
      </w:r>
      <w:r w:rsidR="00334AB8">
        <w:rPr>
          <w:rFonts w:ascii="Arial" w:hAnsi="Arial" w:cs="Arial"/>
          <w:sz w:val="24"/>
          <w:szCs w:val="24"/>
        </w:rPr>
        <w:t xml:space="preserve">will use the </w:t>
      </w:r>
      <w:r w:rsidR="00334AB8">
        <w:rPr>
          <w:rFonts w:ascii="Arial" w:hAnsi="Arial" w:cs="Arial"/>
          <w:sz w:val="24"/>
          <w:szCs w:val="24"/>
        </w:rPr>
        <w:tab/>
        <w:t>NRM 1.</w:t>
      </w:r>
      <w:r w:rsidR="000171B9">
        <w:rPr>
          <w:rFonts w:ascii="Arial" w:hAnsi="Arial" w:cs="Arial"/>
          <w:sz w:val="24"/>
          <w:szCs w:val="24"/>
        </w:rPr>
        <w:t xml:space="preserve"> RICS </w:t>
      </w:r>
      <w:r w:rsidR="00B9590E">
        <w:rPr>
          <w:rFonts w:ascii="Arial" w:hAnsi="Arial" w:cs="Arial"/>
          <w:sz w:val="24"/>
          <w:szCs w:val="24"/>
        </w:rPr>
        <w:t>new rules of measurement</w:t>
      </w:r>
      <w:r w:rsidR="00E61F86">
        <w:rPr>
          <w:rFonts w:ascii="Arial" w:hAnsi="Arial" w:cs="Arial"/>
          <w:sz w:val="24"/>
          <w:szCs w:val="24"/>
        </w:rPr>
        <w:t xml:space="preserve"> </w:t>
      </w:r>
      <w:r w:rsidR="00890714">
        <w:rPr>
          <w:rFonts w:ascii="Arial" w:hAnsi="Arial" w:cs="Arial"/>
          <w:sz w:val="24"/>
          <w:szCs w:val="24"/>
        </w:rPr>
        <w:t>(order</w:t>
      </w:r>
      <w:r w:rsidR="00E61F86">
        <w:rPr>
          <w:rFonts w:ascii="Arial" w:hAnsi="Arial" w:cs="Arial"/>
          <w:sz w:val="24"/>
          <w:szCs w:val="24"/>
        </w:rPr>
        <w:t xml:space="preserve"> </w:t>
      </w:r>
      <w:r w:rsidR="00890714">
        <w:rPr>
          <w:rFonts w:ascii="Arial" w:hAnsi="Arial" w:cs="Arial"/>
          <w:sz w:val="24"/>
          <w:szCs w:val="24"/>
        </w:rPr>
        <w:t>of cost</w:t>
      </w:r>
      <w:r w:rsidR="00E61F86">
        <w:rPr>
          <w:rFonts w:ascii="Arial" w:hAnsi="Arial" w:cs="Arial"/>
          <w:sz w:val="24"/>
          <w:szCs w:val="24"/>
        </w:rPr>
        <w:t xml:space="preserve"> estimating and cost planning for</w:t>
      </w:r>
      <w:r w:rsidR="00DF3814">
        <w:rPr>
          <w:rFonts w:ascii="Arial" w:hAnsi="Arial" w:cs="Arial"/>
          <w:sz w:val="24"/>
          <w:szCs w:val="24"/>
        </w:rPr>
        <w:t xml:space="preserve"> capital building works.).</w:t>
      </w:r>
      <w:r w:rsidR="002A450D">
        <w:rPr>
          <w:rFonts w:ascii="Arial" w:hAnsi="Arial" w:cs="Arial"/>
          <w:sz w:val="24"/>
          <w:szCs w:val="24"/>
        </w:rPr>
        <w:t xml:space="preserve"> the cost plans will follow the element plan in the NRM.1.</w:t>
      </w:r>
      <w:r w:rsidR="006D439B">
        <w:rPr>
          <w:rFonts w:ascii="Arial" w:hAnsi="Arial" w:cs="Arial"/>
          <w:sz w:val="24"/>
          <w:szCs w:val="24"/>
        </w:rPr>
        <w:t xml:space="preserve"> which list all elements that must be included in the </w:t>
      </w:r>
      <w:r w:rsidR="008A35AF">
        <w:rPr>
          <w:rFonts w:ascii="Arial" w:hAnsi="Arial" w:cs="Arial"/>
          <w:sz w:val="24"/>
          <w:szCs w:val="24"/>
        </w:rPr>
        <w:t>estimate such as;</w:t>
      </w:r>
    </w:p>
    <w:p w14:paraId="195DDF47" w14:textId="559E94DF" w:rsidR="008A35AF" w:rsidRDefault="008A35AF" w:rsidP="008A35AF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Foundations. </w:t>
      </w:r>
    </w:p>
    <w:p w14:paraId="3FC22373" w14:textId="6A7879A2" w:rsidR="008A35AF" w:rsidRDefault="008A35AF" w:rsidP="008A35AF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Framework.</w:t>
      </w:r>
    </w:p>
    <w:p w14:paraId="2ADF1DDC" w14:textId="75661C08" w:rsidR="008A35AF" w:rsidRDefault="008A35AF" w:rsidP="008A35AF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External walls.</w:t>
      </w:r>
    </w:p>
    <w:p w14:paraId="694E542B" w14:textId="256B3082" w:rsidR="008A35AF" w:rsidRDefault="008A35AF" w:rsidP="008A35AF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External fixtures </w:t>
      </w:r>
      <w:r w:rsidR="00890714">
        <w:rPr>
          <w:rFonts w:ascii="Arial" w:hAnsi="Arial" w:cs="Arial"/>
          <w:sz w:val="24"/>
          <w:szCs w:val="24"/>
        </w:rPr>
        <w:t>(windows</w:t>
      </w:r>
      <w:r>
        <w:rPr>
          <w:rFonts w:ascii="Arial" w:hAnsi="Arial" w:cs="Arial"/>
          <w:sz w:val="24"/>
          <w:szCs w:val="24"/>
        </w:rPr>
        <w:t>, doors.)</w:t>
      </w:r>
    </w:p>
    <w:p w14:paraId="09A91B5C" w14:textId="5E6C3B90" w:rsidR="008A35AF" w:rsidRDefault="00135E30" w:rsidP="008A35AF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Internal walls.</w:t>
      </w:r>
    </w:p>
    <w:p w14:paraId="307FF045" w14:textId="19E0D8F6" w:rsidR="00135E30" w:rsidRDefault="00890714" w:rsidP="00135E30">
      <w:pPr>
        <w:pStyle w:val="ListParagraph"/>
        <w:numPr>
          <w:ilvl w:val="0"/>
          <w:numId w:val="2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Ceilings.</w:t>
      </w:r>
    </w:p>
    <w:p w14:paraId="399E8925" w14:textId="7A4F38C9" w:rsidR="00934824" w:rsidRPr="004F6C21" w:rsidRDefault="00135E30" w:rsidP="004F6C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are just a few of the elements </w:t>
      </w:r>
      <w:r w:rsidR="00890714">
        <w:rPr>
          <w:rFonts w:ascii="Arial" w:hAnsi="Arial" w:cs="Arial"/>
          <w:sz w:val="24"/>
          <w:szCs w:val="24"/>
        </w:rPr>
        <w:t>which are included in the cost report.</w:t>
      </w:r>
    </w:p>
    <w:p w14:paraId="28F319E5" w14:textId="77777777" w:rsidR="00934824" w:rsidRDefault="00934824">
      <w:pPr>
        <w:pStyle w:val="Heading1"/>
      </w:pPr>
    </w:p>
    <w:p w14:paraId="3EDE5302" w14:textId="77777777" w:rsidR="00934824" w:rsidRDefault="00934824">
      <w:pPr>
        <w:pStyle w:val="Heading1"/>
      </w:pPr>
    </w:p>
    <w:tbl>
      <w:tblPr>
        <w:tblStyle w:val="TipTable"/>
        <w:tblW w:w="3" w:type="pct"/>
        <w:shd w:val="clear" w:color="auto" w:fill="E4E3E2" w:themeFill="background2"/>
        <w:tblCellMar>
          <w:top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986CF5" w14:paraId="4832A6AA" w14:textId="77777777" w:rsidTr="00986CF5">
        <w:trPr>
          <w:trHeight w:val="4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E4E3E2" w:themeFill="background2"/>
          </w:tcPr>
          <w:p w14:paraId="4A0ACAA2" w14:textId="77777777" w:rsidR="00986CF5" w:rsidRDefault="00986CF5">
            <w:pPr>
              <w:pStyle w:val="Icon"/>
            </w:pPr>
          </w:p>
        </w:tc>
      </w:tr>
    </w:tbl>
    <w:p w14:paraId="0BA6997B" w14:textId="201253B5" w:rsidR="006E4BE8" w:rsidRDefault="006E4BE8">
      <w:pPr>
        <w:pStyle w:val="Heading2"/>
      </w:pPr>
    </w:p>
    <w:tbl>
      <w:tblPr>
        <w:tblStyle w:val="TipTable"/>
        <w:tblW w:w="3" w:type="pct"/>
        <w:shd w:val="clear" w:color="auto" w:fill="E4E3E2" w:themeFill="background2"/>
        <w:tblCellMar>
          <w:top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6907D1" w14:paraId="16C72803" w14:textId="77777777" w:rsidTr="006907D1">
        <w:trPr>
          <w:trHeight w:val="4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E4E3E2" w:themeFill="background2"/>
            <w:vAlign w:val="center"/>
          </w:tcPr>
          <w:p w14:paraId="115AC2DA" w14:textId="77777777" w:rsidR="006907D1" w:rsidRDefault="006907D1">
            <w:pPr>
              <w:pStyle w:val="NoSpacing"/>
              <w:spacing w:before="40"/>
            </w:pPr>
          </w:p>
        </w:tc>
      </w:tr>
    </w:tbl>
    <w:p w14:paraId="38362C39" w14:textId="6BAB91D2" w:rsidR="006E4BE8" w:rsidRPr="00117D8B" w:rsidRDefault="00960180">
      <w:pPr>
        <w:pStyle w:val="Heading1"/>
        <w:rPr>
          <w:color w:val="C00000"/>
        </w:rPr>
      </w:pPr>
      <w:r w:rsidRPr="00117D8B">
        <w:rPr>
          <w:color w:val="C00000"/>
        </w:rPr>
        <w:t>3.PROJECT ASSUMPTIONS.</w:t>
      </w:r>
    </w:p>
    <w:p w14:paraId="196F3C8A" w14:textId="5B1BB1C6" w:rsidR="00D71B7C" w:rsidRDefault="002846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always a risk when </w:t>
      </w:r>
      <w:r w:rsidR="00D24883">
        <w:rPr>
          <w:rFonts w:ascii="Arial" w:hAnsi="Arial" w:cs="Arial"/>
          <w:sz w:val="24"/>
          <w:szCs w:val="24"/>
        </w:rPr>
        <w:t xml:space="preserve">estimating a project or build that somewhere in the </w:t>
      </w:r>
      <w:r w:rsidR="00607899">
        <w:rPr>
          <w:rFonts w:ascii="Arial" w:hAnsi="Arial" w:cs="Arial"/>
          <w:sz w:val="24"/>
          <w:szCs w:val="24"/>
        </w:rPr>
        <w:t>process</w:t>
      </w:r>
      <w:r w:rsidR="00D24883">
        <w:rPr>
          <w:rFonts w:ascii="Arial" w:hAnsi="Arial" w:cs="Arial"/>
          <w:sz w:val="24"/>
          <w:szCs w:val="24"/>
        </w:rPr>
        <w:t xml:space="preserve"> you are going </w:t>
      </w:r>
      <w:r w:rsidR="00246DFD">
        <w:rPr>
          <w:rFonts w:ascii="Arial" w:hAnsi="Arial" w:cs="Arial"/>
          <w:sz w:val="24"/>
          <w:szCs w:val="24"/>
        </w:rPr>
        <w:t xml:space="preserve">to have to use some </w:t>
      </w:r>
      <w:r w:rsidR="00872FAA">
        <w:rPr>
          <w:rFonts w:ascii="Arial" w:hAnsi="Arial" w:cs="Arial"/>
          <w:sz w:val="24"/>
          <w:szCs w:val="24"/>
        </w:rPr>
        <w:t>assumptions as</w:t>
      </w:r>
      <w:r w:rsidR="0059238E">
        <w:rPr>
          <w:rFonts w:ascii="Arial" w:hAnsi="Arial" w:cs="Arial"/>
          <w:sz w:val="24"/>
          <w:szCs w:val="24"/>
        </w:rPr>
        <w:t xml:space="preserve"> no project will have 100% of </w:t>
      </w:r>
      <w:r w:rsidR="00CF5639">
        <w:rPr>
          <w:rFonts w:ascii="Arial" w:hAnsi="Arial" w:cs="Arial"/>
          <w:sz w:val="24"/>
          <w:szCs w:val="24"/>
        </w:rPr>
        <w:t>the information needed to finish an estimate.</w:t>
      </w:r>
      <w:r w:rsidR="00A54960">
        <w:rPr>
          <w:rFonts w:ascii="Arial" w:hAnsi="Arial" w:cs="Arial"/>
          <w:sz w:val="24"/>
          <w:szCs w:val="24"/>
        </w:rPr>
        <w:t xml:space="preserve"> This could </w:t>
      </w:r>
      <w:r w:rsidR="000C5EFE">
        <w:rPr>
          <w:rFonts w:ascii="Arial" w:hAnsi="Arial" w:cs="Arial"/>
          <w:sz w:val="24"/>
          <w:szCs w:val="24"/>
        </w:rPr>
        <w:t>happen at a very early stage of a project.</w:t>
      </w:r>
      <w:r w:rsidR="00C45287">
        <w:rPr>
          <w:rFonts w:ascii="Arial" w:hAnsi="Arial" w:cs="Arial"/>
          <w:sz w:val="24"/>
          <w:szCs w:val="24"/>
        </w:rPr>
        <w:t xml:space="preserve"> Whether in the design drawings, specifications </w:t>
      </w:r>
      <w:r w:rsidR="00D5397F">
        <w:rPr>
          <w:rFonts w:ascii="Arial" w:hAnsi="Arial" w:cs="Arial"/>
          <w:sz w:val="24"/>
          <w:szCs w:val="24"/>
        </w:rPr>
        <w:t>and even with clients brief for the build.</w:t>
      </w:r>
    </w:p>
    <w:p w14:paraId="30835A2C" w14:textId="08878F10" w:rsidR="00C43EFA" w:rsidRDefault="000C35F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Knight and Garden Development have been given a set of drawings and specifications by the appointed architect for the housing project.</w:t>
      </w:r>
      <w:r w:rsidR="00926C1D">
        <w:rPr>
          <w:rFonts w:ascii="Arial" w:hAnsi="Arial" w:cs="Arial"/>
          <w:sz w:val="24"/>
          <w:szCs w:val="24"/>
        </w:rPr>
        <w:t xml:space="preserve"> These specifications hold </w:t>
      </w:r>
      <w:r w:rsidR="003811D1">
        <w:rPr>
          <w:rFonts w:ascii="Arial" w:hAnsi="Arial" w:cs="Arial"/>
          <w:sz w:val="24"/>
          <w:szCs w:val="24"/>
        </w:rPr>
        <w:t>a reasonable</w:t>
      </w:r>
      <w:r w:rsidR="00926C1D">
        <w:rPr>
          <w:rFonts w:ascii="Arial" w:hAnsi="Arial" w:cs="Arial"/>
          <w:sz w:val="24"/>
          <w:szCs w:val="24"/>
        </w:rPr>
        <w:t xml:space="preserve"> of amount of information to star</w:t>
      </w:r>
      <w:r w:rsidR="00AE3663">
        <w:rPr>
          <w:rFonts w:ascii="Arial" w:hAnsi="Arial" w:cs="Arial"/>
          <w:sz w:val="24"/>
          <w:szCs w:val="24"/>
        </w:rPr>
        <w:t>t</w:t>
      </w:r>
      <w:r w:rsidR="00926C1D">
        <w:rPr>
          <w:rFonts w:ascii="Arial" w:hAnsi="Arial" w:cs="Arial"/>
          <w:sz w:val="24"/>
          <w:szCs w:val="24"/>
        </w:rPr>
        <w:t xml:space="preserve"> a budget estimate and </w:t>
      </w:r>
      <w:r w:rsidR="003811D1">
        <w:rPr>
          <w:rFonts w:ascii="Arial" w:hAnsi="Arial" w:cs="Arial"/>
          <w:sz w:val="24"/>
          <w:szCs w:val="24"/>
        </w:rPr>
        <w:t>cost</w:t>
      </w:r>
      <w:r w:rsidR="00926C1D">
        <w:rPr>
          <w:rFonts w:ascii="Arial" w:hAnsi="Arial" w:cs="Arial"/>
          <w:sz w:val="24"/>
          <w:szCs w:val="24"/>
        </w:rPr>
        <w:t xml:space="preserve"> plan for </w:t>
      </w:r>
      <w:r w:rsidR="003811D1">
        <w:rPr>
          <w:rFonts w:ascii="Arial" w:hAnsi="Arial" w:cs="Arial"/>
          <w:sz w:val="24"/>
          <w:szCs w:val="24"/>
        </w:rPr>
        <w:t>individual houses and then a final estimate for the total build.</w:t>
      </w:r>
      <w:r w:rsidR="00C43EFA">
        <w:rPr>
          <w:rFonts w:ascii="Arial" w:hAnsi="Arial" w:cs="Arial"/>
          <w:sz w:val="24"/>
          <w:szCs w:val="24"/>
        </w:rPr>
        <w:t xml:space="preserve"> </w:t>
      </w:r>
      <w:r w:rsidR="006E6582">
        <w:rPr>
          <w:rFonts w:ascii="Arial" w:hAnsi="Arial" w:cs="Arial"/>
          <w:sz w:val="24"/>
          <w:szCs w:val="24"/>
        </w:rPr>
        <w:t xml:space="preserve"> In these drawings and </w:t>
      </w:r>
      <w:r w:rsidR="004C5337">
        <w:rPr>
          <w:rFonts w:ascii="Arial" w:hAnsi="Arial" w:cs="Arial"/>
          <w:sz w:val="24"/>
          <w:szCs w:val="24"/>
        </w:rPr>
        <w:t>specifications,</w:t>
      </w:r>
      <w:r w:rsidR="006E6582">
        <w:rPr>
          <w:rFonts w:ascii="Arial" w:hAnsi="Arial" w:cs="Arial"/>
          <w:sz w:val="24"/>
          <w:szCs w:val="24"/>
        </w:rPr>
        <w:t xml:space="preserve"> we have the followin</w:t>
      </w:r>
      <w:r w:rsidR="009A4294">
        <w:rPr>
          <w:rFonts w:ascii="Arial" w:hAnsi="Arial" w:cs="Arial"/>
          <w:sz w:val="24"/>
          <w:szCs w:val="24"/>
        </w:rPr>
        <w:t xml:space="preserve">g for individual </w:t>
      </w:r>
      <w:r w:rsidR="00AA1877">
        <w:rPr>
          <w:rFonts w:ascii="Arial" w:hAnsi="Arial" w:cs="Arial"/>
          <w:sz w:val="24"/>
          <w:szCs w:val="24"/>
        </w:rPr>
        <w:t>builds and project cost estimates</w:t>
      </w:r>
      <w:r w:rsidR="00561D95">
        <w:rPr>
          <w:rFonts w:ascii="Arial" w:hAnsi="Arial" w:cs="Arial"/>
          <w:sz w:val="24"/>
          <w:szCs w:val="24"/>
        </w:rPr>
        <w:t>:</w:t>
      </w:r>
    </w:p>
    <w:p w14:paraId="39CECEC5" w14:textId="3DD7AD1C" w:rsidR="006E6582" w:rsidRDefault="00786CCD" w:rsidP="006E658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Number of </w:t>
      </w:r>
      <w:r w:rsidR="00F810C6">
        <w:rPr>
          <w:rFonts w:ascii="Arial" w:hAnsi="Arial" w:cs="Arial"/>
          <w:sz w:val="24"/>
          <w:szCs w:val="24"/>
        </w:rPr>
        <w:t>houses. (</w:t>
      </w:r>
      <w:r w:rsidR="004C5337">
        <w:rPr>
          <w:rFonts w:ascii="Arial" w:hAnsi="Arial" w:cs="Arial"/>
          <w:sz w:val="24"/>
          <w:szCs w:val="24"/>
        </w:rPr>
        <w:t>T</w:t>
      </w:r>
      <w:r w:rsidR="00F810C6">
        <w:rPr>
          <w:rFonts w:ascii="Arial" w:hAnsi="Arial" w:cs="Arial"/>
          <w:sz w:val="24"/>
          <w:szCs w:val="24"/>
        </w:rPr>
        <w:t>otal of 9.)</w:t>
      </w:r>
    </w:p>
    <w:p w14:paraId="01D92FDB" w14:textId="5DACD291" w:rsidR="00786CCD" w:rsidRDefault="00786CCD" w:rsidP="006E658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Type of build.</w:t>
      </w:r>
      <w:r w:rsidR="00C72DF6">
        <w:rPr>
          <w:rFonts w:ascii="Arial" w:hAnsi="Arial" w:cs="Arial"/>
          <w:sz w:val="24"/>
          <w:szCs w:val="24"/>
        </w:rPr>
        <w:t xml:space="preserve"> </w:t>
      </w:r>
      <w:r w:rsidR="00E10A58">
        <w:rPr>
          <w:rFonts w:ascii="Arial" w:hAnsi="Arial" w:cs="Arial"/>
          <w:sz w:val="24"/>
          <w:szCs w:val="24"/>
        </w:rPr>
        <w:t>(</w:t>
      </w:r>
      <w:r w:rsidR="00C72DF6">
        <w:rPr>
          <w:rFonts w:ascii="Arial" w:hAnsi="Arial" w:cs="Arial"/>
          <w:sz w:val="24"/>
          <w:szCs w:val="24"/>
        </w:rPr>
        <w:t>Terraced and Semi Detached.</w:t>
      </w:r>
      <w:r w:rsidR="00E10A58">
        <w:rPr>
          <w:rFonts w:ascii="Arial" w:hAnsi="Arial" w:cs="Arial"/>
          <w:sz w:val="24"/>
          <w:szCs w:val="24"/>
        </w:rPr>
        <w:t>).</w:t>
      </w:r>
    </w:p>
    <w:p w14:paraId="507B2DE3" w14:textId="1618D0EF" w:rsidR="00C72DF6" w:rsidRDefault="00E10A58" w:rsidP="006E658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Basic floor plans </w:t>
      </w:r>
      <w:r w:rsidR="00F810C6">
        <w:rPr>
          <w:rFonts w:ascii="Arial" w:hAnsi="Arial" w:cs="Arial"/>
          <w:sz w:val="24"/>
          <w:szCs w:val="24"/>
        </w:rPr>
        <w:t>(Ground</w:t>
      </w:r>
      <w:r>
        <w:rPr>
          <w:rFonts w:ascii="Arial" w:hAnsi="Arial" w:cs="Arial"/>
          <w:sz w:val="24"/>
          <w:szCs w:val="24"/>
        </w:rPr>
        <w:t xml:space="preserve"> &amp; Upper Floors.).</w:t>
      </w:r>
    </w:p>
    <w:p w14:paraId="5114186C" w14:textId="2A8152D6" w:rsidR="004C5337" w:rsidRDefault="007102F9" w:rsidP="006E658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Roofs.</w:t>
      </w:r>
    </w:p>
    <w:p w14:paraId="32C5C1CD" w14:textId="2BFF8B96" w:rsidR="004C5337" w:rsidRDefault="001739FA" w:rsidP="006E658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Fixtures &amp; </w:t>
      </w:r>
      <w:r w:rsidR="00A742DA">
        <w:rPr>
          <w:rFonts w:ascii="Arial" w:hAnsi="Arial" w:cs="Arial"/>
          <w:sz w:val="24"/>
          <w:szCs w:val="24"/>
        </w:rPr>
        <w:t xml:space="preserve">Fittings </w:t>
      </w:r>
      <w:r w:rsidR="007102F9">
        <w:rPr>
          <w:rFonts w:ascii="Arial" w:hAnsi="Arial" w:cs="Arial"/>
          <w:sz w:val="24"/>
          <w:szCs w:val="24"/>
        </w:rPr>
        <w:t>(Sinks</w:t>
      </w:r>
      <w:r w:rsidR="00A742DA">
        <w:rPr>
          <w:rFonts w:ascii="Arial" w:hAnsi="Arial" w:cs="Arial"/>
          <w:sz w:val="24"/>
          <w:szCs w:val="24"/>
        </w:rPr>
        <w:t>, Baths, showers, Toilets</w:t>
      </w:r>
      <w:r w:rsidR="003A6EBC">
        <w:rPr>
          <w:rFonts w:ascii="Arial" w:hAnsi="Arial" w:cs="Arial"/>
          <w:sz w:val="24"/>
          <w:szCs w:val="24"/>
        </w:rPr>
        <w:t xml:space="preserve"> etc.).</w:t>
      </w:r>
    </w:p>
    <w:p w14:paraId="00B1F532" w14:textId="4FDB94F0" w:rsidR="007102F9" w:rsidRDefault="007102F9" w:rsidP="007102F9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Number of rooms (Bedrooms, Kitchens etc.).</w:t>
      </w:r>
    </w:p>
    <w:p w14:paraId="176740D0" w14:textId="77777777" w:rsidR="00017A93" w:rsidRDefault="007102F9" w:rsidP="0071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For external works we have </w:t>
      </w:r>
      <w:r w:rsidR="00FB3830">
        <w:rPr>
          <w:rFonts w:ascii="Arial" w:hAnsi="Arial" w:cs="Arial"/>
          <w:sz w:val="24"/>
          <w:szCs w:val="24"/>
        </w:rPr>
        <w:t xml:space="preserve">Driveways, </w:t>
      </w:r>
      <w:r w:rsidR="00340983">
        <w:rPr>
          <w:rFonts w:ascii="Arial" w:hAnsi="Arial" w:cs="Arial"/>
          <w:sz w:val="24"/>
          <w:szCs w:val="24"/>
        </w:rPr>
        <w:t>Parking, Landscaping</w:t>
      </w:r>
      <w:r w:rsidR="00E452CE">
        <w:rPr>
          <w:rFonts w:ascii="Arial" w:hAnsi="Arial" w:cs="Arial"/>
          <w:sz w:val="24"/>
          <w:szCs w:val="24"/>
        </w:rPr>
        <w:t xml:space="preserve"> &amp; Garden Areas.</w:t>
      </w:r>
      <w:r w:rsidR="009A4294">
        <w:rPr>
          <w:rFonts w:ascii="Arial" w:hAnsi="Arial" w:cs="Arial"/>
          <w:sz w:val="24"/>
          <w:szCs w:val="24"/>
        </w:rPr>
        <w:t xml:space="preserve"> </w:t>
      </w:r>
      <w:r w:rsidR="00340983">
        <w:rPr>
          <w:rFonts w:ascii="Arial" w:hAnsi="Arial" w:cs="Arial"/>
          <w:sz w:val="24"/>
          <w:szCs w:val="24"/>
        </w:rPr>
        <w:t>Plus,</w:t>
      </w:r>
      <w:r w:rsidR="009A4294">
        <w:rPr>
          <w:rFonts w:ascii="Arial" w:hAnsi="Arial" w:cs="Arial"/>
          <w:sz w:val="24"/>
          <w:szCs w:val="24"/>
        </w:rPr>
        <w:t xml:space="preserve"> all fencing and walls.</w:t>
      </w:r>
      <w:r w:rsidR="00340983">
        <w:rPr>
          <w:rFonts w:ascii="Arial" w:hAnsi="Arial" w:cs="Arial"/>
          <w:sz w:val="24"/>
          <w:szCs w:val="24"/>
        </w:rPr>
        <w:t xml:space="preserve"> What we are missing </w:t>
      </w:r>
      <w:r w:rsidR="00017A93">
        <w:rPr>
          <w:rFonts w:ascii="Arial" w:hAnsi="Arial" w:cs="Arial"/>
          <w:sz w:val="24"/>
          <w:szCs w:val="24"/>
        </w:rPr>
        <w:t>are:</w:t>
      </w:r>
    </w:p>
    <w:p w14:paraId="35ED9421" w14:textId="1393113E" w:rsidR="007102F9" w:rsidRDefault="00017A93" w:rsidP="00017A9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Internal Floor </w:t>
      </w:r>
      <w:r w:rsidR="00C7713D">
        <w:rPr>
          <w:rFonts w:ascii="Arial" w:hAnsi="Arial" w:cs="Arial"/>
          <w:sz w:val="24"/>
          <w:szCs w:val="24"/>
        </w:rPr>
        <w:t xml:space="preserve">Dimensions. </w:t>
      </w:r>
      <w:r w:rsidR="009E4C2B">
        <w:rPr>
          <w:rFonts w:ascii="Arial" w:hAnsi="Arial" w:cs="Arial"/>
          <w:sz w:val="24"/>
          <w:szCs w:val="24"/>
        </w:rPr>
        <w:t>(width</w:t>
      </w:r>
      <w:r w:rsidR="00C7713D">
        <w:rPr>
          <w:rFonts w:ascii="Arial" w:hAnsi="Arial" w:cs="Arial"/>
          <w:sz w:val="24"/>
          <w:szCs w:val="24"/>
        </w:rPr>
        <w:t xml:space="preserve"> &amp; length.).</w:t>
      </w:r>
    </w:p>
    <w:p w14:paraId="5B66DAD2" w14:textId="71E5CCDA" w:rsidR="00C7713D" w:rsidRDefault="008A011F" w:rsidP="00017A9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Cost /m</w:t>
      </w:r>
      <w:r w:rsidR="009E4C2B">
        <w:rPr>
          <w:rFonts w:ascii="Arial" w:hAnsi="Arial" w:cs="Arial"/>
          <w:sz w:val="24"/>
          <w:szCs w:val="24"/>
        </w:rPr>
        <w:t>2. (Building</w:t>
      </w:r>
      <w:r>
        <w:rPr>
          <w:rFonts w:ascii="Arial" w:hAnsi="Arial" w:cs="Arial"/>
          <w:sz w:val="24"/>
          <w:szCs w:val="24"/>
        </w:rPr>
        <w:t xml:space="preserve"> costs.).</w:t>
      </w:r>
    </w:p>
    <w:p w14:paraId="3FD843E1" w14:textId="1A86A7BF" w:rsidR="008A011F" w:rsidRDefault="0022015B" w:rsidP="00017A9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Total floor area</w:t>
      </w:r>
      <w:r w:rsidR="009E4C2B">
        <w:rPr>
          <w:rFonts w:ascii="Arial" w:hAnsi="Arial" w:cs="Arial"/>
          <w:sz w:val="24"/>
          <w:szCs w:val="24"/>
        </w:rPr>
        <w:t>. (</w:t>
      </w:r>
      <w:r>
        <w:rPr>
          <w:rFonts w:ascii="Arial" w:hAnsi="Arial" w:cs="Arial"/>
          <w:sz w:val="24"/>
          <w:szCs w:val="24"/>
        </w:rPr>
        <w:t>. G.I.F.A.)</w:t>
      </w:r>
      <w:r w:rsidR="005C7D11">
        <w:rPr>
          <w:rFonts w:ascii="Arial" w:hAnsi="Arial" w:cs="Arial"/>
          <w:sz w:val="24"/>
          <w:szCs w:val="24"/>
        </w:rPr>
        <w:t>.</w:t>
      </w:r>
    </w:p>
    <w:p w14:paraId="3ADE1C36" w14:textId="7215AF15" w:rsidR="00441D8E" w:rsidRDefault="00441D8E" w:rsidP="00017A9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External works %.</w:t>
      </w:r>
    </w:p>
    <w:p w14:paraId="44EAA2CD" w14:textId="2BD05684" w:rsidR="00441D8E" w:rsidRPr="00017A93" w:rsidRDefault="00441D8E" w:rsidP="00017A93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and profit %</w:t>
      </w:r>
    </w:p>
    <w:p w14:paraId="372F7EB3" w14:textId="22EE026A" w:rsidR="000A636C" w:rsidRDefault="00155BAB" w:rsidP="0071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These are basically the items I need to calculate the</w:t>
      </w:r>
      <w:r w:rsidR="00925477">
        <w:rPr>
          <w:rFonts w:ascii="Arial" w:hAnsi="Arial" w:cs="Arial"/>
          <w:sz w:val="24"/>
          <w:szCs w:val="24"/>
        </w:rPr>
        <w:t xml:space="preserve"> first estimate which is the budget estimate.</w:t>
      </w:r>
      <w:r w:rsidR="00D87F64">
        <w:rPr>
          <w:rFonts w:ascii="Arial" w:hAnsi="Arial" w:cs="Arial"/>
          <w:sz w:val="24"/>
          <w:szCs w:val="24"/>
        </w:rPr>
        <w:t xml:space="preserve"> Which is where I get an approximate total building works </w:t>
      </w:r>
      <w:r w:rsidR="009E4C2B">
        <w:rPr>
          <w:rFonts w:ascii="Arial" w:hAnsi="Arial" w:cs="Arial"/>
          <w:sz w:val="24"/>
          <w:szCs w:val="24"/>
        </w:rPr>
        <w:t>estimate to</w:t>
      </w:r>
      <w:r w:rsidR="006A30A2">
        <w:rPr>
          <w:rFonts w:ascii="Arial" w:hAnsi="Arial" w:cs="Arial"/>
          <w:sz w:val="24"/>
          <w:szCs w:val="24"/>
        </w:rPr>
        <w:t xml:space="preserve"> get a figure for the individual build and </w:t>
      </w:r>
      <w:r w:rsidR="00E75622">
        <w:rPr>
          <w:rFonts w:ascii="Arial" w:hAnsi="Arial" w:cs="Arial"/>
          <w:sz w:val="24"/>
          <w:szCs w:val="24"/>
        </w:rPr>
        <w:t>then the approximate project total estimate cost</w:t>
      </w:r>
      <w:r w:rsidR="00227EBC">
        <w:rPr>
          <w:rFonts w:ascii="Arial" w:hAnsi="Arial" w:cs="Arial"/>
          <w:sz w:val="24"/>
          <w:szCs w:val="24"/>
        </w:rPr>
        <w:t>:</w:t>
      </w:r>
    </w:p>
    <w:p w14:paraId="5D4C6292" w14:textId="0769182C" w:rsidR="00C02A75" w:rsidRDefault="00F979CE" w:rsidP="00C02A75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G.I.F.A x COST/</w:t>
      </w:r>
      <w:r w:rsidR="00C11632">
        <w:rPr>
          <w:rFonts w:ascii="Arial" w:hAnsi="Arial" w:cs="Arial"/>
          <w:sz w:val="24"/>
          <w:szCs w:val="24"/>
        </w:rPr>
        <w:t xml:space="preserve">m2 x number of floors </w:t>
      </w:r>
      <w:r w:rsidR="009E4C2B">
        <w:rPr>
          <w:rFonts w:ascii="Arial" w:hAnsi="Arial" w:cs="Arial"/>
          <w:sz w:val="24"/>
          <w:szCs w:val="24"/>
        </w:rPr>
        <w:t>= approximate</w:t>
      </w:r>
      <w:r w:rsidR="00E95DD3">
        <w:rPr>
          <w:rFonts w:ascii="Arial" w:hAnsi="Arial" w:cs="Arial"/>
          <w:sz w:val="24"/>
          <w:szCs w:val="24"/>
        </w:rPr>
        <w:t xml:space="preserve"> individual build</w:t>
      </w:r>
      <w:r w:rsidR="00933064">
        <w:rPr>
          <w:rFonts w:ascii="Arial" w:hAnsi="Arial" w:cs="Arial"/>
          <w:sz w:val="24"/>
          <w:szCs w:val="24"/>
        </w:rPr>
        <w:t xml:space="preserve"> budget estimate.</w:t>
      </w:r>
    </w:p>
    <w:p w14:paraId="0EA6DC08" w14:textId="4C53BA8F" w:rsidR="00A84D49" w:rsidRDefault="00A84D49" w:rsidP="00C02A75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Individual budget estimate x No of homes</w:t>
      </w:r>
      <w:r w:rsidR="00B42FE2">
        <w:rPr>
          <w:rFonts w:ascii="Arial" w:hAnsi="Arial" w:cs="Arial"/>
          <w:sz w:val="24"/>
          <w:szCs w:val="24"/>
        </w:rPr>
        <w:t xml:space="preserve"> (3 terraced &amp; 6 </w:t>
      </w:r>
      <w:r w:rsidR="009E4C2B">
        <w:rPr>
          <w:rFonts w:ascii="Arial" w:hAnsi="Arial" w:cs="Arial"/>
          <w:sz w:val="24"/>
          <w:szCs w:val="24"/>
        </w:rPr>
        <w:t>semi-detached)</w:t>
      </w:r>
      <w:r w:rsidR="005966F1">
        <w:rPr>
          <w:rFonts w:ascii="Arial" w:hAnsi="Arial" w:cs="Arial"/>
          <w:sz w:val="24"/>
          <w:szCs w:val="24"/>
        </w:rPr>
        <w:t xml:space="preserve"> + external work costs </w:t>
      </w:r>
      <w:r w:rsidR="005C20BD">
        <w:rPr>
          <w:rFonts w:ascii="Arial" w:hAnsi="Arial" w:cs="Arial"/>
          <w:sz w:val="24"/>
          <w:szCs w:val="24"/>
        </w:rPr>
        <w:t xml:space="preserve">&amp; risk and </w:t>
      </w:r>
      <w:r w:rsidR="00BD723B">
        <w:rPr>
          <w:rFonts w:ascii="Arial" w:hAnsi="Arial" w:cs="Arial"/>
          <w:sz w:val="24"/>
          <w:szCs w:val="24"/>
        </w:rPr>
        <w:t xml:space="preserve">profit costs. </w:t>
      </w:r>
      <w:r w:rsidR="00E40CAA">
        <w:rPr>
          <w:rFonts w:ascii="Arial" w:hAnsi="Arial" w:cs="Arial"/>
          <w:sz w:val="24"/>
          <w:szCs w:val="24"/>
        </w:rPr>
        <w:t>= Total</w:t>
      </w:r>
      <w:r w:rsidR="005966F1">
        <w:rPr>
          <w:rFonts w:ascii="Arial" w:hAnsi="Arial" w:cs="Arial"/>
          <w:sz w:val="24"/>
          <w:szCs w:val="24"/>
        </w:rPr>
        <w:t xml:space="preserve"> </w:t>
      </w:r>
      <w:r w:rsidR="008F1C6B">
        <w:rPr>
          <w:rFonts w:ascii="Arial" w:hAnsi="Arial" w:cs="Arial"/>
          <w:sz w:val="24"/>
          <w:szCs w:val="24"/>
        </w:rPr>
        <w:t>P</w:t>
      </w:r>
      <w:r w:rsidR="005966F1">
        <w:rPr>
          <w:rFonts w:ascii="Arial" w:hAnsi="Arial" w:cs="Arial"/>
          <w:sz w:val="24"/>
          <w:szCs w:val="24"/>
        </w:rPr>
        <w:t xml:space="preserve">roject </w:t>
      </w:r>
      <w:r w:rsidR="008F1C6B">
        <w:rPr>
          <w:rFonts w:ascii="Arial" w:hAnsi="Arial" w:cs="Arial"/>
          <w:sz w:val="24"/>
          <w:szCs w:val="24"/>
        </w:rPr>
        <w:t>B</w:t>
      </w:r>
      <w:r w:rsidR="00B42FE2">
        <w:rPr>
          <w:rFonts w:ascii="Arial" w:hAnsi="Arial" w:cs="Arial"/>
          <w:sz w:val="24"/>
          <w:szCs w:val="24"/>
        </w:rPr>
        <w:t xml:space="preserve">udget </w:t>
      </w:r>
      <w:r w:rsidR="008F1C6B">
        <w:rPr>
          <w:rFonts w:ascii="Arial" w:hAnsi="Arial" w:cs="Arial"/>
          <w:sz w:val="24"/>
          <w:szCs w:val="24"/>
        </w:rPr>
        <w:t>E</w:t>
      </w:r>
      <w:r w:rsidR="00B42FE2">
        <w:rPr>
          <w:rFonts w:ascii="Arial" w:hAnsi="Arial" w:cs="Arial"/>
          <w:sz w:val="24"/>
          <w:szCs w:val="24"/>
        </w:rPr>
        <w:t>stimate.</w:t>
      </w:r>
    </w:p>
    <w:p w14:paraId="4FE8443B" w14:textId="49F11E0C" w:rsidR="00933064" w:rsidRPr="00C02A75" w:rsidRDefault="00933064" w:rsidP="00A84D49">
      <w:pPr>
        <w:pStyle w:val="ListParagraph"/>
        <w:rPr>
          <w:rFonts w:ascii="Arial" w:hAnsi="Arial" w:cs="Arial"/>
          <w:sz w:val="24"/>
          <w:szCs w:val="24"/>
        </w:rPr>
      </w:pPr>
    </w:p>
    <w:p w14:paraId="27DD0FF2" w14:textId="0A1C2751" w:rsidR="00155BAB" w:rsidRPr="007102F9" w:rsidRDefault="00925477" w:rsidP="00710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The </w:t>
      </w:r>
      <w:r w:rsidR="000A151B">
        <w:rPr>
          <w:rFonts w:ascii="Arial" w:hAnsi="Arial" w:cs="Arial"/>
          <w:sz w:val="24"/>
          <w:szCs w:val="24"/>
        </w:rPr>
        <w:t>rest of the above</w:t>
      </w:r>
      <w:r>
        <w:rPr>
          <w:rFonts w:ascii="Arial" w:hAnsi="Arial" w:cs="Arial"/>
          <w:sz w:val="24"/>
          <w:szCs w:val="24"/>
        </w:rPr>
        <w:t xml:space="preserve"> factors </w:t>
      </w:r>
      <w:r w:rsidR="001643F0">
        <w:rPr>
          <w:rFonts w:ascii="Arial" w:hAnsi="Arial" w:cs="Arial"/>
          <w:sz w:val="24"/>
          <w:szCs w:val="24"/>
        </w:rPr>
        <w:t xml:space="preserve">can be calculated more in depth when I come to do the cost plan for the project as I will be able to refer to other </w:t>
      </w:r>
      <w:r w:rsidR="007965F0">
        <w:rPr>
          <w:rFonts w:ascii="Arial" w:hAnsi="Arial" w:cs="Arial"/>
          <w:sz w:val="24"/>
          <w:szCs w:val="24"/>
        </w:rPr>
        <w:t>sources of information (</w:t>
      </w:r>
      <w:r w:rsidR="00D87F64">
        <w:rPr>
          <w:rFonts w:ascii="Arial" w:hAnsi="Arial" w:cs="Arial"/>
          <w:sz w:val="24"/>
          <w:szCs w:val="24"/>
        </w:rPr>
        <w:t>e.g.</w:t>
      </w:r>
      <w:r w:rsidR="007965F0">
        <w:rPr>
          <w:rFonts w:ascii="Arial" w:hAnsi="Arial" w:cs="Arial"/>
          <w:sz w:val="24"/>
          <w:szCs w:val="24"/>
        </w:rPr>
        <w:t xml:space="preserve"> Spons</w:t>
      </w:r>
      <w:r w:rsidR="00D87F64">
        <w:rPr>
          <w:rFonts w:ascii="Arial" w:hAnsi="Arial" w:cs="Arial"/>
          <w:sz w:val="24"/>
          <w:szCs w:val="24"/>
        </w:rPr>
        <w:t xml:space="preserve"> books,</w:t>
      </w:r>
      <w:r w:rsidR="007965F0">
        <w:rPr>
          <w:rFonts w:ascii="Arial" w:hAnsi="Arial" w:cs="Arial"/>
          <w:sz w:val="24"/>
          <w:szCs w:val="24"/>
        </w:rPr>
        <w:t xml:space="preserve"> BCIS</w:t>
      </w:r>
      <w:r w:rsidR="009E4A03">
        <w:rPr>
          <w:rFonts w:ascii="Arial" w:hAnsi="Arial" w:cs="Arial"/>
          <w:sz w:val="24"/>
          <w:szCs w:val="24"/>
        </w:rPr>
        <w:t>, individual quotes.</w:t>
      </w:r>
      <w:r w:rsidR="00D87F64">
        <w:rPr>
          <w:rFonts w:ascii="Arial" w:hAnsi="Arial" w:cs="Arial"/>
          <w:sz w:val="24"/>
          <w:szCs w:val="24"/>
        </w:rPr>
        <w:t>).</w:t>
      </w:r>
    </w:p>
    <w:p w14:paraId="23E4FBED" w14:textId="296AA8FD" w:rsidR="006E4BE8" w:rsidRDefault="006E4BE8"/>
    <w:p w14:paraId="22A16B85" w14:textId="407B56D3" w:rsidR="006E4BE8" w:rsidRDefault="006E4BE8"/>
    <w:p w14:paraId="22268D88" w14:textId="6404E60E" w:rsidR="006E4BE8" w:rsidRDefault="006E4BE8"/>
    <w:p w14:paraId="3C1069D5" w14:textId="30060BF1" w:rsidR="006E4BE8" w:rsidRDefault="006E4BE8"/>
    <w:p w14:paraId="66EF4225" w14:textId="4EAFD064" w:rsidR="006E4BE8" w:rsidRDefault="006E4BE8"/>
    <w:p w14:paraId="2E64D25A" w14:textId="2298E91E" w:rsidR="006E4BE8" w:rsidRDefault="006E4BE8"/>
    <w:p w14:paraId="42F1699D" w14:textId="2A4B8918" w:rsidR="006E4BE8" w:rsidRDefault="0055124D" w:rsidP="0055124D">
      <w:pPr>
        <w:pStyle w:val="Heading1"/>
        <w:keepNext w:val="0"/>
        <w:keepLines w:val="0"/>
        <w:pageBreakBefore/>
      </w:pPr>
      <w:r>
        <w:rPr>
          <w:color w:val="C00000"/>
        </w:rPr>
        <w:lastRenderedPageBreak/>
        <w:t>4.</w:t>
      </w:r>
      <w:r w:rsidR="00A6762F" w:rsidRPr="00117D8B">
        <w:rPr>
          <w:color w:val="C00000"/>
        </w:rPr>
        <w:t xml:space="preserve">APPROXIMATE </w:t>
      </w:r>
      <w:r w:rsidR="00297E25" w:rsidRPr="00117D8B">
        <w:rPr>
          <w:color w:val="C00000"/>
        </w:rPr>
        <w:t>BUILDING ESTIMATES.</w:t>
      </w:r>
    </w:p>
    <w:p w14:paraId="2106C5C6" w14:textId="6F0EACAA" w:rsidR="00297E25" w:rsidRDefault="00C165AD" w:rsidP="00297E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section I will show the calculations that needs to be done to produce a </w:t>
      </w:r>
      <w:r w:rsidR="00256BEC">
        <w:rPr>
          <w:rFonts w:ascii="Arial" w:hAnsi="Arial" w:cs="Arial"/>
          <w:sz w:val="24"/>
          <w:szCs w:val="24"/>
        </w:rPr>
        <w:t xml:space="preserve">budget estimate for this project. I will complete </w:t>
      </w:r>
      <w:r w:rsidR="00CB06D3">
        <w:rPr>
          <w:rFonts w:ascii="Arial" w:hAnsi="Arial" w:cs="Arial"/>
          <w:sz w:val="24"/>
          <w:szCs w:val="24"/>
        </w:rPr>
        <w:t>an</w:t>
      </w:r>
      <w:r w:rsidR="00B04D35">
        <w:rPr>
          <w:rFonts w:ascii="Arial" w:hAnsi="Arial" w:cs="Arial"/>
          <w:sz w:val="24"/>
          <w:szCs w:val="24"/>
        </w:rPr>
        <w:t xml:space="preserve"> approximate</w:t>
      </w:r>
      <w:r w:rsidR="00256BEC">
        <w:rPr>
          <w:rFonts w:ascii="Arial" w:hAnsi="Arial" w:cs="Arial"/>
          <w:sz w:val="24"/>
          <w:szCs w:val="24"/>
        </w:rPr>
        <w:t xml:space="preserve"> budget </w:t>
      </w:r>
      <w:r w:rsidR="00B04D35">
        <w:rPr>
          <w:rFonts w:ascii="Arial" w:hAnsi="Arial" w:cs="Arial"/>
          <w:sz w:val="24"/>
          <w:szCs w:val="24"/>
        </w:rPr>
        <w:t xml:space="preserve">building cost </w:t>
      </w:r>
      <w:r w:rsidR="00256BEC">
        <w:rPr>
          <w:rFonts w:ascii="Arial" w:hAnsi="Arial" w:cs="Arial"/>
          <w:sz w:val="24"/>
          <w:szCs w:val="24"/>
        </w:rPr>
        <w:t>estim</w:t>
      </w:r>
      <w:r w:rsidR="00EE3369">
        <w:rPr>
          <w:rFonts w:ascii="Arial" w:hAnsi="Arial" w:cs="Arial"/>
          <w:sz w:val="24"/>
          <w:szCs w:val="24"/>
        </w:rPr>
        <w:t>ate</w:t>
      </w:r>
      <w:r w:rsidR="002B6AD4">
        <w:rPr>
          <w:rFonts w:ascii="Arial" w:hAnsi="Arial" w:cs="Arial"/>
          <w:sz w:val="24"/>
          <w:szCs w:val="24"/>
        </w:rPr>
        <w:t xml:space="preserve"> </w:t>
      </w:r>
      <w:r w:rsidR="00EE3369">
        <w:rPr>
          <w:rFonts w:ascii="Arial" w:hAnsi="Arial" w:cs="Arial"/>
          <w:sz w:val="24"/>
          <w:szCs w:val="24"/>
        </w:rPr>
        <w:t xml:space="preserve">for both the individual houses and the project in whole. This will </w:t>
      </w:r>
      <w:r w:rsidR="003B7AED">
        <w:rPr>
          <w:rFonts w:ascii="Arial" w:hAnsi="Arial" w:cs="Arial"/>
          <w:sz w:val="24"/>
          <w:szCs w:val="24"/>
        </w:rPr>
        <w:t xml:space="preserve">show the client </w:t>
      </w:r>
      <w:r w:rsidR="00F9518A">
        <w:rPr>
          <w:rFonts w:ascii="Arial" w:hAnsi="Arial" w:cs="Arial"/>
          <w:sz w:val="24"/>
          <w:szCs w:val="24"/>
        </w:rPr>
        <w:t xml:space="preserve">the approximate total building cost for the whole </w:t>
      </w:r>
      <w:r w:rsidR="00CB06D3">
        <w:rPr>
          <w:rFonts w:ascii="Arial" w:hAnsi="Arial" w:cs="Arial"/>
          <w:sz w:val="24"/>
          <w:szCs w:val="24"/>
        </w:rPr>
        <w:t>project.</w:t>
      </w:r>
      <w:r w:rsidR="004317E6">
        <w:rPr>
          <w:rFonts w:ascii="Arial" w:hAnsi="Arial" w:cs="Arial"/>
          <w:sz w:val="24"/>
          <w:szCs w:val="24"/>
        </w:rPr>
        <w:t xml:space="preserve"> The first </w:t>
      </w:r>
      <w:r w:rsidR="00774C93">
        <w:rPr>
          <w:rFonts w:ascii="Arial" w:hAnsi="Arial" w:cs="Arial"/>
          <w:sz w:val="24"/>
          <w:szCs w:val="24"/>
        </w:rPr>
        <w:t xml:space="preserve">estimates will show </w:t>
      </w:r>
      <w:r w:rsidR="00921600">
        <w:rPr>
          <w:rFonts w:ascii="Arial" w:hAnsi="Arial" w:cs="Arial"/>
          <w:sz w:val="24"/>
          <w:szCs w:val="24"/>
        </w:rPr>
        <w:t xml:space="preserve">the basic cost of a terraced house and a </w:t>
      </w:r>
      <w:r w:rsidR="000B262D">
        <w:rPr>
          <w:rFonts w:ascii="Arial" w:hAnsi="Arial" w:cs="Arial"/>
          <w:sz w:val="24"/>
          <w:szCs w:val="24"/>
        </w:rPr>
        <w:t>3-bed</w:t>
      </w:r>
      <w:r w:rsidR="00921600">
        <w:rPr>
          <w:rFonts w:ascii="Arial" w:hAnsi="Arial" w:cs="Arial"/>
          <w:sz w:val="24"/>
          <w:szCs w:val="24"/>
        </w:rPr>
        <w:t xml:space="preserve"> semi-detached </w:t>
      </w:r>
      <w:r w:rsidR="00CB06D3">
        <w:rPr>
          <w:rFonts w:ascii="Arial" w:hAnsi="Arial" w:cs="Arial"/>
          <w:sz w:val="24"/>
          <w:szCs w:val="24"/>
        </w:rPr>
        <w:t>house based</w:t>
      </w:r>
      <w:r w:rsidR="002577EA">
        <w:rPr>
          <w:rFonts w:ascii="Arial" w:hAnsi="Arial" w:cs="Arial"/>
          <w:sz w:val="24"/>
          <w:szCs w:val="24"/>
        </w:rPr>
        <w:t xml:space="preserve"> on the total </w:t>
      </w:r>
      <w:r w:rsidR="009E13A7">
        <w:rPr>
          <w:rFonts w:ascii="Arial" w:hAnsi="Arial" w:cs="Arial"/>
          <w:sz w:val="24"/>
          <w:szCs w:val="24"/>
        </w:rPr>
        <w:t xml:space="preserve">ground internal floor area (G.I.F.A.) </w:t>
      </w:r>
      <w:r w:rsidR="009912A2">
        <w:rPr>
          <w:rFonts w:ascii="Arial" w:hAnsi="Arial" w:cs="Arial"/>
          <w:sz w:val="24"/>
          <w:szCs w:val="24"/>
        </w:rPr>
        <w:t>x the building cost</w:t>
      </w:r>
      <w:r w:rsidR="00FF6201">
        <w:rPr>
          <w:rFonts w:ascii="Arial" w:hAnsi="Arial" w:cs="Arial"/>
          <w:sz w:val="24"/>
          <w:szCs w:val="24"/>
        </w:rPr>
        <w:t>3/m2</w:t>
      </w:r>
      <w:r w:rsidR="0053325E">
        <w:rPr>
          <w:rFonts w:ascii="Arial" w:hAnsi="Arial" w:cs="Arial"/>
          <w:sz w:val="24"/>
          <w:szCs w:val="24"/>
        </w:rPr>
        <w:t>.</w:t>
      </w:r>
      <w:r w:rsidR="005B49A7">
        <w:rPr>
          <w:rFonts w:ascii="Arial" w:hAnsi="Arial" w:cs="Arial"/>
          <w:sz w:val="24"/>
          <w:szCs w:val="24"/>
        </w:rPr>
        <w:t xml:space="preserve"> The first set of estimates will be budget </w:t>
      </w:r>
      <w:r w:rsidR="00274026">
        <w:rPr>
          <w:rFonts w:ascii="Arial" w:hAnsi="Arial" w:cs="Arial"/>
          <w:sz w:val="24"/>
          <w:szCs w:val="24"/>
        </w:rPr>
        <w:t xml:space="preserve">estimates </w:t>
      </w:r>
      <w:r w:rsidR="00AF042E">
        <w:rPr>
          <w:rFonts w:ascii="Arial" w:hAnsi="Arial" w:cs="Arial"/>
          <w:sz w:val="24"/>
          <w:szCs w:val="24"/>
        </w:rPr>
        <w:t>(approx.</w:t>
      </w:r>
      <w:r w:rsidR="00274026">
        <w:rPr>
          <w:rFonts w:ascii="Arial" w:hAnsi="Arial" w:cs="Arial"/>
          <w:sz w:val="24"/>
          <w:szCs w:val="24"/>
        </w:rPr>
        <w:t>) on t</w:t>
      </w:r>
      <w:r w:rsidR="00A64E43">
        <w:rPr>
          <w:rFonts w:ascii="Arial" w:hAnsi="Arial" w:cs="Arial"/>
          <w:sz w:val="24"/>
          <w:szCs w:val="24"/>
        </w:rPr>
        <w:t xml:space="preserve">he individual houses. </w:t>
      </w:r>
      <w:r w:rsidR="00AF042E">
        <w:rPr>
          <w:rFonts w:ascii="Arial" w:hAnsi="Arial" w:cs="Arial"/>
          <w:sz w:val="24"/>
          <w:szCs w:val="24"/>
        </w:rPr>
        <w:t>(see</w:t>
      </w:r>
      <w:r w:rsidR="00D230F1">
        <w:rPr>
          <w:rFonts w:ascii="Arial" w:hAnsi="Arial" w:cs="Arial"/>
          <w:sz w:val="24"/>
          <w:szCs w:val="24"/>
        </w:rPr>
        <w:t xml:space="preserve"> tables 1</w:t>
      </w:r>
      <w:r w:rsidR="00930F87">
        <w:rPr>
          <w:rFonts w:ascii="Arial" w:hAnsi="Arial" w:cs="Arial"/>
          <w:sz w:val="24"/>
          <w:szCs w:val="24"/>
        </w:rPr>
        <w:t>,2&amp;</w:t>
      </w:r>
      <w:r w:rsidR="0070638C">
        <w:rPr>
          <w:rFonts w:ascii="Arial" w:hAnsi="Arial" w:cs="Arial"/>
          <w:sz w:val="24"/>
          <w:szCs w:val="24"/>
        </w:rPr>
        <w:t>3</w:t>
      </w:r>
      <w:r w:rsidR="00D230F1">
        <w:rPr>
          <w:rFonts w:ascii="Arial" w:hAnsi="Arial" w:cs="Arial"/>
          <w:sz w:val="24"/>
          <w:szCs w:val="24"/>
        </w:rPr>
        <w:t>.).</w:t>
      </w:r>
    </w:p>
    <w:p w14:paraId="3C598BA4" w14:textId="63588609" w:rsidR="00AF04CA" w:rsidRPr="00117D8B" w:rsidRDefault="00AF04CA" w:rsidP="00297E25">
      <w:pPr>
        <w:rPr>
          <w:rFonts w:ascii="Arial" w:hAnsi="Arial" w:cs="Arial"/>
          <w:color w:val="C00000"/>
          <w:sz w:val="24"/>
          <w:szCs w:val="24"/>
        </w:rPr>
      </w:pPr>
      <w:r w:rsidRPr="00117D8B">
        <w:rPr>
          <w:rFonts w:ascii="Arial" w:hAnsi="Arial" w:cs="Arial"/>
          <w:color w:val="C00000"/>
          <w:sz w:val="24"/>
          <w:szCs w:val="24"/>
        </w:rPr>
        <w:t xml:space="preserve">4.1 TERRACED AND </w:t>
      </w:r>
      <w:r w:rsidR="00527411" w:rsidRPr="00117D8B">
        <w:rPr>
          <w:rFonts w:ascii="Arial" w:hAnsi="Arial" w:cs="Arial"/>
          <w:color w:val="C00000"/>
          <w:sz w:val="24"/>
          <w:szCs w:val="24"/>
        </w:rPr>
        <w:t>SEMI-DETACHED</w:t>
      </w:r>
      <w:r w:rsidRPr="00117D8B">
        <w:rPr>
          <w:rFonts w:ascii="Arial" w:hAnsi="Arial" w:cs="Arial"/>
          <w:color w:val="C00000"/>
          <w:sz w:val="24"/>
          <w:szCs w:val="24"/>
        </w:rPr>
        <w:t xml:space="preserve"> HOUSE</w:t>
      </w:r>
      <w:r w:rsidR="009F5E3A" w:rsidRPr="00117D8B">
        <w:rPr>
          <w:rFonts w:ascii="Arial" w:hAnsi="Arial" w:cs="Arial"/>
          <w:color w:val="C00000"/>
          <w:sz w:val="24"/>
          <w:szCs w:val="24"/>
        </w:rPr>
        <w:t xml:space="preserve"> STAGE 1. ESTIMATES</w:t>
      </w:r>
      <w:r w:rsidR="00B31B83" w:rsidRPr="00117D8B">
        <w:rPr>
          <w:rFonts w:ascii="Arial" w:hAnsi="Arial" w:cs="Arial"/>
          <w:color w:val="C00000"/>
          <w:sz w:val="24"/>
          <w:szCs w:val="24"/>
        </w:rPr>
        <w:t>.</w:t>
      </w:r>
    </w:p>
    <w:p w14:paraId="3B379C2C" w14:textId="6744F5B5" w:rsidR="0035300B" w:rsidRDefault="00427108">
      <w:pPr>
        <w:rPr>
          <w:rFonts w:ascii="Arial" w:hAnsi="Arial" w:cs="Arial"/>
          <w:color w:val="C00000"/>
          <w:sz w:val="24"/>
          <w:szCs w:val="24"/>
        </w:rPr>
      </w:pPr>
      <w:r w:rsidRPr="0070638C">
        <w:rPr>
          <w:rFonts w:ascii="Arial" w:hAnsi="Arial" w:cs="Arial"/>
          <w:color w:val="C00000"/>
          <w:sz w:val="24"/>
          <w:szCs w:val="24"/>
        </w:rPr>
        <w:t>TABLE. 1. Approximate budget estimates on</w:t>
      </w:r>
      <w:r w:rsidR="008F32A6">
        <w:rPr>
          <w:rFonts w:ascii="Arial" w:hAnsi="Arial" w:cs="Arial"/>
          <w:color w:val="C00000"/>
          <w:sz w:val="24"/>
          <w:szCs w:val="24"/>
        </w:rPr>
        <w:t xml:space="preserve"> single Terraced </w:t>
      </w:r>
      <w:r w:rsidR="00750022">
        <w:rPr>
          <w:rFonts w:ascii="Arial" w:hAnsi="Arial" w:cs="Arial"/>
          <w:color w:val="C00000"/>
          <w:sz w:val="24"/>
          <w:szCs w:val="24"/>
        </w:rPr>
        <w:t>and Semi -Detached house based</w:t>
      </w:r>
      <w:r w:rsidR="00930F87" w:rsidRPr="0070638C">
        <w:rPr>
          <w:rFonts w:ascii="Arial" w:hAnsi="Arial" w:cs="Arial"/>
          <w:color w:val="C00000"/>
          <w:sz w:val="24"/>
          <w:szCs w:val="24"/>
        </w:rPr>
        <w:t xml:space="preserve"> </w:t>
      </w:r>
      <w:r w:rsidR="00750022">
        <w:rPr>
          <w:rFonts w:ascii="Arial" w:hAnsi="Arial" w:cs="Arial"/>
          <w:color w:val="C00000"/>
          <w:sz w:val="24"/>
          <w:szCs w:val="24"/>
        </w:rPr>
        <w:t xml:space="preserve">on their </w:t>
      </w:r>
      <w:r w:rsidR="004B33DD">
        <w:rPr>
          <w:rFonts w:ascii="Arial" w:hAnsi="Arial" w:cs="Arial"/>
          <w:color w:val="C00000"/>
          <w:sz w:val="24"/>
          <w:szCs w:val="24"/>
        </w:rPr>
        <w:t>G. I. F. A</w:t>
      </w:r>
      <w:r w:rsidR="00142CEC">
        <w:rPr>
          <w:rFonts w:ascii="Arial" w:hAnsi="Arial" w:cs="Arial"/>
          <w:color w:val="C00000"/>
          <w:sz w:val="24"/>
          <w:szCs w:val="24"/>
        </w:rPr>
        <w:t xml:space="preserve">. </w:t>
      </w:r>
      <w:r w:rsidR="0064384D">
        <w:rPr>
          <w:rFonts w:ascii="Arial" w:hAnsi="Arial" w:cs="Arial"/>
          <w:color w:val="C00000"/>
          <w:sz w:val="24"/>
          <w:szCs w:val="24"/>
        </w:rPr>
        <w:t>(Ground</w:t>
      </w:r>
      <w:r w:rsidR="00142CEC">
        <w:rPr>
          <w:rFonts w:ascii="Arial" w:hAnsi="Arial" w:cs="Arial"/>
          <w:color w:val="C00000"/>
          <w:sz w:val="24"/>
          <w:szCs w:val="24"/>
        </w:rPr>
        <w:t xml:space="preserve"> Internal Floor Area.</w:t>
      </w:r>
      <w:r w:rsidR="000F3AE5">
        <w:rPr>
          <w:rFonts w:ascii="Arial" w:hAnsi="Arial" w:cs="Arial"/>
          <w:color w:val="C00000"/>
          <w:sz w:val="24"/>
          <w:szCs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6"/>
        <w:gridCol w:w="2338"/>
        <w:gridCol w:w="2338"/>
        <w:gridCol w:w="2338"/>
      </w:tblGrid>
      <w:tr w:rsidR="000E10F8" w:rsidRPr="000E10F8" w14:paraId="45057AC6" w14:textId="77777777" w:rsidTr="00373ABF">
        <w:tc>
          <w:tcPr>
            <w:tcW w:w="2336" w:type="dxa"/>
          </w:tcPr>
          <w:p w14:paraId="3923656C" w14:textId="399EB09D" w:rsidR="00373ABF" w:rsidRPr="000E10F8" w:rsidRDefault="009B3E0E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0E10F8"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Building Type. </w:t>
            </w:r>
          </w:p>
        </w:tc>
        <w:tc>
          <w:tcPr>
            <w:tcW w:w="2338" w:type="dxa"/>
          </w:tcPr>
          <w:p w14:paraId="13BA3173" w14:textId="0B68D5DC" w:rsidR="00373ABF" w:rsidRPr="000E10F8" w:rsidRDefault="00737855" w:rsidP="00737855">
            <w:pPr>
              <w:jc w:val="center"/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0E10F8">
              <w:rPr>
                <w:rFonts w:ascii="Arial" w:hAnsi="Arial" w:cs="Arial"/>
                <w:color w:val="F24F4F" w:themeColor="accent1"/>
                <w:sz w:val="24"/>
                <w:szCs w:val="24"/>
              </w:rPr>
              <w:t>G. I. F. A</w:t>
            </w:r>
          </w:p>
        </w:tc>
        <w:tc>
          <w:tcPr>
            <w:tcW w:w="2338" w:type="dxa"/>
          </w:tcPr>
          <w:p w14:paraId="1DF6B49B" w14:textId="22FE6443" w:rsidR="00373ABF" w:rsidRPr="000E10F8" w:rsidRDefault="00815F21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0E10F8">
              <w:rPr>
                <w:rFonts w:ascii="Arial" w:hAnsi="Arial" w:cs="Arial"/>
                <w:color w:val="F24F4F" w:themeColor="accent1"/>
                <w:sz w:val="24"/>
                <w:szCs w:val="24"/>
              </w:rPr>
              <w:t>COST £/m2</w:t>
            </w:r>
          </w:p>
        </w:tc>
        <w:tc>
          <w:tcPr>
            <w:tcW w:w="2338" w:type="dxa"/>
          </w:tcPr>
          <w:p w14:paraId="0C58A492" w14:textId="77777777" w:rsidR="00373ABF" w:rsidRPr="000E10F8" w:rsidRDefault="00815F21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0E10F8"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TOTAL COST.  </w:t>
            </w:r>
          </w:p>
          <w:p w14:paraId="1C7B6604" w14:textId="2E123A70" w:rsidR="000E10F8" w:rsidRPr="000E10F8" w:rsidRDefault="000E10F8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</w:p>
        </w:tc>
      </w:tr>
      <w:tr w:rsidR="00373ABF" w14:paraId="47149891" w14:textId="77777777" w:rsidTr="00373ABF">
        <w:tc>
          <w:tcPr>
            <w:tcW w:w="2336" w:type="dxa"/>
          </w:tcPr>
          <w:p w14:paraId="7E43D72A" w14:textId="051F2FFF" w:rsidR="00373ABF" w:rsidRPr="00FD18ED" w:rsidRDefault="00D47E13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 BED TERRACED HOUSE.</w:t>
            </w:r>
          </w:p>
        </w:tc>
        <w:tc>
          <w:tcPr>
            <w:tcW w:w="2338" w:type="dxa"/>
          </w:tcPr>
          <w:p w14:paraId="0C180EE2" w14:textId="335100A9" w:rsidR="00373ABF" w:rsidRPr="00FD18ED" w:rsidRDefault="00FD18ED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C00000"/>
                <w:sz w:val="24"/>
                <w:szCs w:val="24"/>
              </w:rPr>
              <w:t xml:space="preserve">          </w:t>
            </w:r>
            <w:r w:rsidR="005233C4">
              <w:rPr>
                <w:rFonts w:ascii="Arial" w:hAnsi="Arial" w:cs="Arial"/>
                <w:color w:val="auto"/>
                <w:sz w:val="24"/>
                <w:szCs w:val="24"/>
              </w:rPr>
              <w:t>32m2</w:t>
            </w:r>
            <w:r w:rsidR="005653D9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2338" w:type="dxa"/>
          </w:tcPr>
          <w:p w14:paraId="0BA27347" w14:textId="34221C33" w:rsidR="00373ABF" w:rsidRPr="00AB2DF3" w:rsidRDefault="005233C4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DF3">
              <w:rPr>
                <w:rFonts w:ascii="Arial" w:hAnsi="Arial" w:cs="Arial"/>
                <w:color w:val="000000" w:themeColor="text1"/>
                <w:sz w:val="24"/>
                <w:szCs w:val="24"/>
              </w:rPr>
              <w:t>£ 1</w:t>
            </w:r>
            <w:r w:rsidR="00FC234C">
              <w:rPr>
                <w:rFonts w:ascii="Arial" w:hAnsi="Arial" w:cs="Arial"/>
                <w:color w:val="000000" w:themeColor="text1"/>
                <w:sz w:val="24"/>
                <w:szCs w:val="24"/>
              </w:rPr>
              <w:t>500.00.</w:t>
            </w:r>
          </w:p>
        </w:tc>
        <w:tc>
          <w:tcPr>
            <w:tcW w:w="2338" w:type="dxa"/>
          </w:tcPr>
          <w:p w14:paraId="722D1892" w14:textId="629C34D4" w:rsidR="00373ABF" w:rsidRPr="001C652B" w:rsidRDefault="00AB2DF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C652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£ 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48,000.00.</w:t>
            </w:r>
          </w:p>
        </w:tc>
      </w:tr>
      <w:tr w:rsidR="00373ABF" w14:paraId="53842A24" w14:textId="77777777" w:rsidTr="00373ABF">
        <w:tc>
          <w:tcPr>
            <w:tcW w:w="2336" w:type="dxa"/>
          </w:tcPr>
          <w:p w14:paraId="7C2DD281" w14:textId="3F10F2EB" w:rsidR="00373ABF" w:rsidRPr="002D7BE7" w:rsidRDefault="00893DCE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3 </w:t>
            </w:r>
            <w:r w:rsidR="00D47E1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BED SEMI-DETACHED </w:t>
            </w:r>
            <w:r w:rsidR="00CB06D3">
              <w:rPr>
                <w:rFonts w:ascii="Arial" w:hAnsi="Arial" w:cs="Arial"/>
                <w:color w:val="000000" w:themeColor="text1"/>
                <w:sz w:val="24"/>
                <w:szCs w:val="24"/>
              </w:rPr>
              <w:t>HOUSE.</w:t>
            </w:r>
          </w:p>
        </w:tc>
        <w:tc>
          <w:tcPr>
            <w:tcW w:w="2338" w:type="dxa"/>
          </w:tcPr>
          <w:p w14:paraId="493AA65B" w14:textId="25907E7B" w:rsidR="00373ABF" w:rsidRPr="0010121B" w:rsidRDefault="002D7BE7" w:rsidP="002D7BE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0121B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  <w:r w:rsidRPr="0010121B">
              <w:rPr>
                <w:rFonts w:ascii="Arial" w:hAnsi="Arial" w:cs="Arial"/>
                <w:color w:val="000000" w:themeColor="text1"/>
                <w:sz w:val="24"/>
                <w:szCs w:val="24"/>
              </w:rPr>
              <w:t>m2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338" w:type="dxa"/>
          </w:tcPr>
          <w:p w14:paraId="04F1AB48" w14:textId="28F63839" w:rsidR="00373ABF" w:rsidRPr="0010121B" w:rsidRDefault="002D7BE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0121B">
              <w:rPr>
                <w:rFonts w:ascii="Arial" w:hAnsi="Arial" w:cs="Arial"/>
                <w:color w:val="000000" w:themeColor="text1"/>
                <w:sz w:val="24"/>
                <w:szCs w:val="24"/>
              </w:rPr>
              <w:t>£ 1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500.00.</w:t>
            </w:r>
          </w:p>
        </w:tc>
        <w:tc>
          <w:tcPr>
            <w:tcW w:w="2338" w:type="dxa"/>
          </w:tcPr>
          <w:p w14:paraId="757C9F8D" w14:textId="3D31DCE8" w:rsidR="00373ABF" w:rsidRDefault="002D7BE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0121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£ </w:t>
            </w:r>
            <w:r w:rsidR="004404AB" w:rsidRPr="0010121B">
              <w:rPr>
                <w:rFonts w:ascii="Arial" w:hAnsi="Arial" w:cs="Arial"/>
                <w:color w:val="000000" w:themeColor="text1"/>
                <w:sz w:val="24"/>
                <w:szCs w:val="24"/>
              </w:rPr>
              <w:t>4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8,000.00</w:t>
            </w:r>
          </w:p>
          <w:p w14:paraId="68BEDA1A" w14:textId="77777777" w:rsidR="004C2F1B" w:rsidRDefault="004C2F1B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644ABEB" w14:textId="4901E519" w:rsidR="004C2F1B" w:rsidRPr="0010121B" w:rsidRDefault="004C2F1B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D31AB8E" w14:textId="77777777" w:rsidR="0035300B" w:rsidRDefault="0035300B">
      <w:pPr>
        <w:rPr>
          <w:rFonts w:ascii="Arial" w:hAnsi="Arial" w:cs="Arial"/>
          <w:color w:val="C00000"/>
          <w:sz w:val="24"/>
          <w:szCs w:val="24"/>
        </w:rPr>
      </w:pPr>
    </w:p>
    <w:p w14:paraId="663B0915" w14:textId="77777777" w:rsidR="004C2F1B" w:rsidRDefault="004C2F1B">
      <w:pPr>
        <w:rPr>
          <w:rFonts w:ascii="Arial" w:hAnsi="Arial" w:cs="Arial"/>
          <w:color w:val="C00000"/>
          <w:sz w:val="24"/>
          <w:szCs w:val="24"/>
        </w:rPr>
      </w:pPr>
    </w:p>
    <w:p w14:paraId="7E40CB50" w14:textId="3FEE2766" w:rsidR="00B574A0" w:rsidRPr="0069404B" w:rsidRDefault="004C2F1B">
      <w:pPr>
        <w:rPr>
          <w:rFonts w:ascii="Arial" w:hAnsi="Arial" w:cs="Arial"/>
          <w:color w:val="C00000"/>
          <w:sz w:val="24"/>
          <w:szCs w:val="24"/>
        </w:rPr>
      </w:pPr>
      <w:r w:rsidRPr="00117D8B">
        <w:rPr>
          <w:rFonts w:ascii="Arial" w:hAnsi="Arial" w:cs="Arial"/>
          <w:color w:val="C00000"/>
          <w:sz w:val="24"/>
          <w:szCs w:val="24"/>
        </w:rPr>
        <w:t xml:space="preserve">TABLE. </w:t>
      </w:r>
      <w:r w:rsidR="00686C13" w:rsidRPr="00117D8B">
        <w:rPr>
          <w:rFonts w:ascii="Arial" w:hAnsi="Arial" w:cs="Arial"/>
          <w:color w:val="C00000"/>
          <w:sz w:val="24"/>
          <w:szCs w:val="24"/>
        </w:rPr>
        <w:t xml:space="preserve">2.  </w:t>
      </w:r>
      <w:r w:rsidR="000F3AE5" w:rsidRPr="00117D8B">
        <w:rPr>
          <w:rFonts w:ascii="Arial" w:hAnsi="Arial" w:cs="Arial"/>
          <w:color w:val="C00000"/>
          <w:sz w:val="24"/>
          <w:szCs w:val="24"/>
        </w:rPr>
        <w:t xml:space="preserve"> Approximated </w:t>
      </w:r>
      <w:r w:rsidR="00234F15" w:rsidRPr="00117D8B">
        <w:rPr>
          <w:rFonts w:ascii="Arial" w:hAnsi="Arial" w:cs="Arial"/>
          <w:color w:val="C00000"/>
          <w:sz w:val="24"/>
          <w:szCs w:val="24"/>
        </w:rPr>
        <w:t>Budget Estimates</w:t>
      </w:r>
      <w:r w:rsidR="000F3AE5" w:rsidRPr="00117D8B">
        <w:rPr>
          <w:rFonts w:ascii="Arial" w:hAnsi="Arial" w:cs="Arial"/>
          <w:color w:val="C00000"/>
          <w:sz w:val="24"/>
          <w:szCs w:val="24"/>
        </w:rPr>
        <w:t xml:space="preserve"> </w:t>
      </w:r>
      <w:r w:rsidR="00477871" w:rsidRPr="00117D8B">
        <w:rPr>
          <w:rFonts w:ascii="Arial" w:hAnsi="Arial" w:cs="Arial"/>
          <w:color w:val="C00000"/>
          <w:sz w:val="24"/>
          <w:szCs w:val="24"/>
        </w:rPr>
        <w:t xml:space="preserve">based </w:t>
      </w:r>
      <w:r w:rsidR="00F30E88" w:rsidRPr="00117D8B">
        <w:rPr>
          <w:rFonts w:ascii="Arial" w:hAnsi="Arial" w:cs="Arial"/>
          <w:color w:val="C00000"/>
          <w:sz w:val="24"/>
          <w:szCs w:val="24"/>
        </w:rPr>
        <w:t xml:space="preserve">on Total G. I. F. </w:t>
      </w:r>
      <w:r w:rsidR="0064384D" w:rsidRPr="00117D8B">
        <w:rPr>
          <w:rFonts w:ascii="Arial" w:hAnsi="Arial" w:cs="Arial"/>
          <w:color w:val="C00000"/>
          <w:sz w:val="24"/>
          <w:szCs w:val="24"/>
        </w:rPr>
        <w:t>A x</w:t>
      </w:r>
      <w:r w:rsidR="00F30E88" w:rsidRPr="00117D8B">
        <w:rPr>
          <w:rFonts w:ascii="Arial" w:hAnsi="Arial" w:cs="Arial"/>
          <w:color w:val="C00000"/>
          <w:sz w:val="24"/>
          <w:szCs w:val="24"/>
        </w:rPr>
        <w:t xml:space="preserve"> Cost£/m2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9"/>
        <w:gridCol w:w="1541"/>
        <w:gridCol w:w="1541"/>
        <w:gridCol w:w="1540"/>
        <w:gridCol w:w="1551"/>
        <w:gridCol w:w="1618"/>
      </w:tblGrid>
      <w:tr w:rsidR="00E461B6" w14:paraId="54F87F66" w14:textId="77777777" w:rsidTr="00E461B6">
        <w:tc>
          <w:tcPr>
            <w:tcW w:w="1559" w:type="dxa"/>
          </w:tcPr>
          <w:p w14:paraId="3D6829EF" w14:textId="31B0BE83" w:rsidR="00E461B6" w:rsidRDefault="00E461B6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Building Type. </w:t>
            </w:r>
          </w:p>
        </w:tc>
        <w:tc>
          <w:tcPr>
            <w:tcW w:w="1559" w:type="dxa"/>
          </w:tcPr>
          <w:p w14:paraId="5BA5DEF2" w14:textId="2AC4C215" w:rsidR="00E461B6" w:rsidRDefault="00186AED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>G. I. F. A</w:t>
            </w:r>
          </w:p>
        </w:tc>
        <w:tc>
          <w:tcPr>
            <w:tcW w:w="1558" w:type="dxa"/>
          </w:tcPr>
          <w:p w14:paraId="2F22ED19" w14:textId="06A4D969" w:rsidR="00E461B6" w:rsidRDefault="00186AED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No of floors. </w:t>
            </w:r>
          </w:p>
        </w:tc>
        <w:tc>
          <w:tcPr>
            <w:tcW w:w="1558" w:type="dxa"/>
          </w:tcPr>
          <w:p w14:paraId="2C16D286" w14:textId="77777777" w:rsidR="00E461B6" w:rsidRDefault="00186AED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>Total</w:t>
            </w:r>
          </w:p>
          <w:p w14:paraId="68852630" w14:textId="1467A1D6" w:rsidR="008E492A" w:rsidRDefault="008E492A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G. I. F. A. </w:t>
            </w:r>
          </w:p>
        </w:tc>
        <w:tc>
          <w:tcPr>
            <w:tcW w:w="1558" w:type="dxa"/>
          </w:tcPr>
          <w:p w14:paraId="601D967B" w14:textId="33570A99" w:rsidR="00E461B6" w:rsidRDefault="001018A0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>Cost£/m2</w:t>
            </w:r>
          </w:p>
        </w:tc>
        <w:tc>
          <w:tcPr>
            <w:tcW w:w="1558" w:type="dxa"/>
          </w:tcPr>
          <w:p w14:paraId="6A22D2A9" w14:textId="301C7C1D" w:rsidR="00E461B6" w:rsidRDefault="001018A0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Total Cost. </w:t>
            </w:r>
          </w:p>
        </w:tc>
      </w:tr>
      <w:tr w:rsidR="00183981" w:rsidRPr="00183981" w14:paraId="6F227DE6" w14:textId="77777777" w:rsidTr="00E461B6">
        <w:tc>
          <w:tcPr>
            <w:tcW w:w="1559" w:type="dxa"/>
          </w:tcPr>
          <w:p w14:paraId="5C3C5C5F" w14:textId="54A03B97" w:rsidR="00E461B6" w:rsidRPr="00183981" w:rsidRDefault="00D47E13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1 BED </w:t>
            </w:r>
            <w:r w:rsidR="002D2342">
              <w:rPr>
                <w:rFonts w:ascii="Arial" w:hAnsi="Arial" w:cs="Arial"/>
                <w:color w:val="000000" w:themeColor="text1"/>
                <w:sz w:val="24"/>
                <w:szCs w:val="24"/>
              </w:rPr>
              <w:t>TERRACED HOUSE.</w:t>
            </w:r>
          </w:p>
        </w:tc>
        <w:tc>
          <w:tcPr>
            <w:tcW w:w="1559" w:type="dxa"/>
          </w:tcPr>
          <w:p w14:paraId="38681F54" w14:textId="12D2A3E2" w:rsidR="00E461B6" w:rsidRPr="00183981" w:rsidRDefault="00680EA0" w:rsidP="00680EA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32m2</w:t>
            </w:r>
          </w:p>
        </w:tc>
        <w:tc>
          <w:tcPr>
            <w:tcW w:w="1558" w:type="dxa"/>
          </w:tcPr>
          <w:p w14:paraId="1B072D82" w14:textId="35E5CCB3" w:rsidR="00E461B6" w:rsidRPr="00183981" w:rsidRDefault="00680EA0" w:rsidP="00680EA0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558" w:type="dxa"/>
          </w:tcPr>
          <w:p w14:paraId="67E6AB84" w14:textId="66901001" w:rsidR="00E461B6" w:rsidRPr="00183981" w:rsidRDefault="00A83267" w:rsidP="00A83267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64</w:t>
            </w:r>
            <w:r w:rsidR="004C3D99"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m2</w:t>
            </w:r>
          </w:p>
        </w:tc>
        <w:tc>
          <w:tcPr>
            <w:tcW w:w="1558" w:type="dxa"/>
          </w:tcPr>
          <w:p w14:paraId="12B08D12" w14:textId="60C4B357" w:rsidR="00E461B6" w:rsidRPr="00183981" w:rsidRDefault="00A8326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£1</w:t>
            </w:r>
            <w:r w:rsidR="005653D9">
              <w:rPr>
                <w:rFonts w:ascii="Arial" w:hAnsi="Arial" w:cs="Arial"/>
                <w:color w:val="000000" w:themeColor="text1"/>
                <w:sz w:val="24"/>
                <w:szCs w:val="24"/>
              </w:rPr>
              <w:t>500.00</w:t>
            </w:r>
          </w:p>
        </w:tc>
        <w:tc>
          <w:tcPr>
            <w:tcW w:w="1558" w:type="dxa"/>
          </w:tcPr>
          <w:p w14:paraId="1A2095E0" w14:textId="44BD5644" w:rsidR="00E461B6" w:rsidRPr="00183981" w:rsidRDefault="004C3D9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£</w:t>
            </w:r>
            <w:r w:rsidR="00C83F11">
              <w:rPr>
                <w:rFonts w:ascii="Arial" w:hAnsi="Arial" w:cs="Arial"/>
                <w:color w:val="000000" w:themeColor="text1"/>
                <w:sz w:val="24"/>
                <w:szCs w:val="24"/>
              </w:rPr>
              <w:t>96,000.00</w:t>
            </w:r>
          </w:p>
        </w:tc>
      </w:tr>
      <w:tr w:rsidR="00183981" w:rsidRPr="00183981" w14:paraId="0898A305" w14:textId="77777777" w:rsidTr="00E461B6">
        <w:tc>
          <w:tcPr>
            <w:tcW w:w="1559" w:type="dxa"/>
          </w:tcPr>
          <w:p w14:paraId="1944E45B" w14:textId="7B52783E" w:rsidR="00E461B6" w:rsidRPr="00183981" w:rsidRDefault="002D2342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3 BED SEMI- DETACHED HOUSE.</w:t>
            </w:r>
          </w:p>
        </w:tc>
        <w:tc>
          <w:tcPr>
            <w:tcW w:w="1559" w:type="dxa"/>
          </w:tcPr>
          <w:p w14:paraId="05A53DB5" w14:textId="6A3AAFD0" w:rsidR="00E461B6" w:rsidRPr="00183981" w:rsidRDefault="004C3D99" w:rsidP="004C3D99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32m2</w:t>
            </w:r>
          </w:p>
        </w:tc>
        <w:tc>
          <w:tcPr>
            <w:tcW w:w="1558" w:type="dxa"/>
          </w:tcPr>
          <w:p w14:paraId="5118EEB0" w14:textId="6877AC7B" w:rsidR="00E461B6" w:rsidRPr="00183981" w:rsidRDefault="004C3D99" w:rsidP="004C3D99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558" w:type="dxa"/>
          </w:tcPr>
          <w:p w14:paraId="563DA89D" w14:textId="2690C3B3" w:rsidR="00E461B6" w:rsidRPr="00183981" w:rsidRDefault="004C3D99" w:rsidP="004C3D99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96m2</w:t>
            </w:r>
          </w:p>
        </w:tc>
        <w:tc>
          <w:tcPr>
            <w:tcW w:w="1558" w:type="dxa"/>
          </w:tcPr>
          <w:p w14:paraId="02F93E05" w14:textId="51D40808" w:rsidR="00E461B6" w:rsidRPr="00183981" w:rsidRDefault="004C3D99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£</w:t>
            </w:r>
            <w:r w:rsidR="00C83F11">
              <w:rPr>
                <w:rFonts w:ascii="Arial" w:hAnsi="Arial" w:cs="Arial"/>
                <w:color w:val="000000" w:themeColor="text1"/>
                <w:sz w:val="24"/>
                <w:szCs w:val="24"/>
              </w:rPr>
              <w:t>1500.00.</w:t>
            </w:r>
          </w:p>
        </w:tc>
        <w:tc>
          <w:tcPr>
            <w:tcW w:w="1558" w:type="dxa"/>
          </w:tcPr>
          <w:p w14:paraId="2ECCF9D1" w14:textId="1AFFA48A" w:rsidR="00E461B6" w:rsidRPr="00183981" w:rsidRDefault="00C701C0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83981">
              <w:rPr>
                <w:rFonts w:ascii="Arial" w:hAnsi="Arial" w:cs="Arial"/>
                <w:color w:val="000000" w:themeColor="text1"/>
                <w:sz w:val="24"/>
                <w:szCs w:val="24"/>
              </w:rPr>
              <w:t>£</w:t>
            </w:r>
            <w:r w:rsidR="00C83F11">
              <w:rPr>
                <w:rFonts w:ascii="Arial" w:hAnsi="Arial" w:cs="Arial"/>
                <w:color w:val="000000" w:themeColor="text1"/>
                <w:sz w:val="24"/>
                <w:szCs w:val="24"/>
              </w:rPr>
              <w:t>144,000.00.</w:t>
            </w:r>
          </w:p>
        </w:tc>
      </w:tr>
    </w:tbl>
    <w:p w14:paraId="7DF16089" w14:textId="33EF4BEE" w:rsidR="00B574A0" w:rsidRPr="004C2F1B" w:rsidRDefault="00B574A0">
      <w:pPr>
        <w:rPr>
          <w:rFonts w:ascii="Arial" w:hAnsi="Arial" w:cs="Arial"/>
          <w:color w:val="F24F4F" w:themeColor="accent1"/>
          <w:sz w:val="24"/>
          <w:szCs w:val="24"/>
        </w:rPr>
        <w:sectPr w:rsidR="00B574A0" w:rsidRPr="004C2F1B">
          <w:footerReference w:type="default" r:id="rId14"/>
          <w:pgSz w:w="12240" w:h="15840" w:code="1"/>
          <w:pgMar w:top="1080" w:right="1440" w:bottom="1080" w:left="1440" w:header="720" w:footer="720" w:gutter="0"/>
          <w:cols w:space="720"/>
          <w:docGrid w:linePitch="360"/>
        </w:sectPr>
      </w:pPr>
    </w:p>
    <w:p w14:paraId="19726B2C" w14:textId="708941D5" w:rsidR="006E4BE8" w:rsidRDefault="006E4BE8">
      <w:pPr>
        <w:rPr>
          <w:rFonts w:ascii="Arial" w:hAnsi="Arial" w:cs="Arial"/>
          <w:color w:val="C00000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7"/>
        <w:gridCol w:w="1877"/>
        <w:gridCol w:w="2204"/>
        <w:gridCol w:w="2588"/>
      </w:tblGrid>
      <w:tr w:rsidR="00DE2FF3" w:rsidRPr="00DE2FF3" w14:paraId="3F8680A4" w14:textId="77777777" w:rsidTr="00D80730">
        <w:trPr>
          <w:trHeight w:val="557"/>
        </w:trPr>
        <w:tc>
          <w:tcPr>
            <w:tcW w:w="2257" w:type="dxa"/>
          </w:tcPr>
          <w:p w14:paraId="12299C7C" w14:textId="4F9D7AEA" w:rsidR="00235410" w:rsidRPr="00DE2FF3" w:rsidRDefault="009C3D40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>BUILDING ITEM.</w:t>
            </w:r>
          </w:p>
        </w:tc>
        <w:tc>
          <w:tcPr>
            <w:tcW w:w="1877" w:type="dxa"/>
          </w:tcPr>
          <w:p w14:paraId="6164EC21" w14:textId="5204766A" w:rsidR="00235410" w:rsidRPr="00DE2FF3" w:rsidRDefault="008A7DCB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Individual </w:t>
            </w:r>
            <w:r w:rsidR="000E06DD"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>Building Costs.</w:t>
            </w:r>
          </w:p>
        </w:tc>
        <w:tc>
          <w:tcPr>
            <w:tcW w:w="2204" w:type="dxa"/>
          </w:tcPr>
          <w:p w14:paraId="77C398D5" w14:textId="441DAC7B" w:rsidR="00235410" w:rsidRPr="00DE2FF3" w:rsidRDefault="009C3D40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>N</w:t>
            </w:r>
            <w:r w:rsidR="002A7C51"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>o of homes.</w:t>
            </w:r>
          </w:p>
        </w:tc>
        <w:tc>
          <w:tcPr>
            <w:tcW w:w="2588" w:type="dxa"/>
          </w:tcPr>
          <w:p w14:paraId="25CB2455" w14:textId="1F559DEA" w:rsidR="00235410" w:rsidRPr="00DE2FF3" w:rsidRDefault="002A7C51">
            <w:pPr>
              <w:rPr>
                <w:rFonts w:ascii="Arial" w:hAnsi="Arial" w:cs="Arial"/>
                <w:color w:val="F24F4F" w:themeColor="accent1"/>
                <w:sz w:val="24"/>
                <w:szCs w:val="24"/>
              </w:rPr>
            </w:pPr>
            <w:r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 xml:space="preserve">Total </w:t>
            </w:r>
            <w:r w:rsidR="008C1FCF" w:rsidRPr="00DE2FF3">
              <w:rPr>
                <w:rFonts w:ascii="Arial" w:hAnsi="Arial" w:cs="Arial"/>
                <w:color w:val="F24F4F" w:themeColor="accent1"/>
                <w:sz w:val="24"/>
                <w:szCs w:val="24"/>
              </w:rPr>
              <w:t>Building Costs.</w:t>
            </w:r>
          </w:p>
        </w:tc>
      </w:tr>
      <w:tr w:rsidR="00235410" w14:paraId="1DBBFBF2" w14:textId="77777777" w:rsidTr="00D80730">
        <w:trPr>
          <w:trHeight w:val="1125"/>
        </w:trPr>
        <w:tc>
          <w:tcPr>
            <w:tcW w:w="2257" w:type="dxa"/>
          </w:tcPr>
          <w:p w14:paraId="22890EFC" w14:textId="3A521539" w:rsidR="00235410" w:rsidRPr="0085615F" w:rsidRDefault="0085615F" w:rsidP="0085615F">
            <w:pPr>
              <w:pStyle w:val="ListParagraph"/>
              <w:numPr>
                <w:ilvl w:val="0"/>
                <w:numId w:val="25"/>
              </w:num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1.BED TERRACED HOUSE.</w:t>
            </w:r>
            <w:r w:rsidR="00980771" w:rsidRPr="0085615F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877" w:type="dxa"/>
          </w:tcPr>
          <w:p w14:paraId="7F10987C" w14:textId="0B6786D5" w:rsidR="00235410" w:rsidRDefault="00FE16CC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C83F11">
              <w:rPr>
                <w:rFonts w:ascii="Arial" w:hAnsi="Arial" w:cs="Arial"/>
                <w:color w:val="auto"/>
                <w:sz w:val="24"/>
                <w:szCs w:val="24"/>
              </w:rPr>
              <w:t>96,00.00</w:t>
            </w:r>
          </w:p>
        </w:tc>
        <w:tc>
          <w:tcPr>
            <w:tcW w:w="2204" w:type="dxa"/>
          </w:tcPr>
          <w:p w14:paraId="3AB6BD11" w14:textId="4BF9525D" w:rsidR="00235410" w:rsidRDefault="005E28FE" w:rsidP="005E28FE">
            <w:pPr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3</w:t>
            </w:r>
            <w:r w:rsidR="008C1FCF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2588" w:type="dxa"/>
          </w:tcPr>
          <w:p w14:paraId="0F7FFDEF" w14:textId="10F7E9C5" w:rsidR="00235410" w:rsidRDefault="00C25533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1B5893">
              <w:rPr>
                <w:rFonts w:ascii="Arial" w:hAnsi="Arial" w:cs="Arial"/>
                <w:color w:val="auto"/>
                <w:sz w:val="24"/>
                <w:szCs w:val="24"/>
              </w:rPr>
              <w:t>288,000.00</w:t>
            </w:r>
          </w:p>
        </w:tc>
      </w:tr>
      <w:tr w:rsidR="00235410" w14:paraId="58099FD9" w14:textId="77777777" w:rsidTr="00D80730">
        <w:trPr>
          <w:trHeight w:val="1599"/>
        </w:trPr>
        <w:tc>
          <w:tcPr>
            <w:tcW w:w="2257" w:type="dxa"/>
          </w:tcPr>
          <w:p w14:paraId="2D93008A" w14:textId="3DD663F1" w:rsidR="00235410" w:rsidRPr="00CB1F48" w:rsidRDefault="00CB1F48" w:rsidP="00CB1F48">
            <w:pPr>
              <w:pStyle w:val="ListParagraph"/>
              <w:numPr>
                <w:ilvl w:val="0"/>
                <w:numId w:val="27"/>
              </w:num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3BED SEMI-DETACHED HOUSE.</w:t>
            </w:r>
          </w:p>
        </w:tc>
        <w:tc>
          <w:tcPr>
            <w:tcW w:w="1877" w:type="dxa"/>
          </w:tcPr>
          <w:p w14:paraId="7B88771C" w14:textId="080E7887" w:rsidR="00235410" w:rsidRDefault="00FE16CC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404AE6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1B5893">
              <w:rPr>
                <w:rFonts w:ascii="Arial" w:hAnsi="Arial" w:cs="Arial"/>
                <w:color w:val="auto"/>
                <w:sz w:val="24"/>
                <w:szCs w:val="24"/>
              </w:rPr>
              <w:t>44,000.00</w:t>
            </w:r>
          </w:p>
        </w:tc>
        <w:tc>
          <w:tcPr>
            <w:tcW w:w="2204" w:type="dxa"/>
          </w:tcPr>
          <w:p w14:paraId="3D4E6A3A" w14:textId="69465529" w:rsidR="00235410" w:rsidRDefault="00486537" w:rsidP="005E28FE">
            <w:pPr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6.</w:t>
            </w:r>
          </w:p>
        </w:tc>
        <w:tc>
          <w:tcPr>
            <w:tcW w:w="2588" w:type="dxa"/>
          </w:tcPr>
          <w:p w14:paraId="044E130F" w14:textId="567E47D1" w:rsidR="00235410" w:rsidRDefault="00B32AE7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136503">
              <w:rPr>
                <w:rFonts w:ascii="Arial" w:hAnsi="Arial" w:cs="Arial"/>
                <w:color w:val="auto"/>
                <w:sz w:val="24"/>
                <w:szCs w:val="24"/>
              </w:rPr>
              <w:t>864,000.00</w:t>
            </w:r>
          </w:p>
        </w:tc>
      </w:tr>
      <w:tr w:rsidR="00235410" w14:paraId="30C74DAF" w14:textId="77777777" w:rsidTr="00D80730">
        <w:trPr>
          <w:trHeight w:val="1308"/>
        </w:trPr>
        <w:tc>
          <w:tcPr>
            <w:tcW w:w="2257" w:type="dxa"/>
          </w:tcPr>
          <w:p w14:paraId="643E3B33" w14:textId="3666E5FF" w:rsidR="00235410" w:rsidRPr="00486537" w:rsidRDefault="00235410" w:rsidP="00486537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877" w:type="dxa"/>
          </w:tcPr>
          <w:p w14:paraId="4271FED3" w14:textId="1DF71B98" w:rsidR="00235410" w:rsidRDefault="00235410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2204" w:type="dxa"/>
          </w:tcPr>
          <w:p w14:paraId="2A49C2B0" w14:textId="0F562C60" w:rsidR="00235410" w:rsidRPr="00D80730" w:rsidRDefault="0014637E" w:rsidP="00486537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80730">
              <w:rPr>
                <w:rFonts w:ascii="Arial" w:hAnsi="Arial" w:cs="Arial"/>
                <w:color w:val="auto"/>
                <w:sz w:val="24"/>
                <w:szCs w:val="24"/>
              </w:rPr>
              <w:t xml:space="preserve">Total building costs for </w:t>
            </w:r>
            <w:r w:rsidR="007E1A1B" w:rsidRPr="00D80730">
              <w:rPr>
                <w:rFonts w:ascii="Arial" w:hAnsi="Arial" w:cs="Arial"/>
                <w:color w:val="auto"/>
                <w:sz w:val="24"/>
                <w:szCs w:val="24"/>
              </w:rPr>
              <w:t>all houses on the project</w:t>
            </w:r>
            <w:r w:rsidR="00DE2FF3" w:rsidRPr="00D80730">
              <w:rPr>
                <w:rFonts w:ascii="Arial" w:hAnsi="Arial" w:cs="Arial"/>
                <w:color w:val="auto"/>
                <w:sz w:val="24"/>
                <w:szCs w:val="24"/>
              </w:rPr>
              <w:t xml:space="preserve">(estimated.) </w:t>
            </w:r>
          </w:p>
        </w:tc>
        <w:tc>
          <w:tcPr>
            <w:tcW w:w="2588" w:type="dxa"/>
          </w:tcPr>
          <w:p w14:paraId="6ABEB233" w14:textId="4C0D6284" w:rsidR="00235410" w:rsidRPr="00D80730" w:rsidRDefault="00136503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80730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D80730" w:rsidRPr="00D80730">
              <w:rPr>
                <w:rFonts w:ascii="Arial" w:hAnsi="Arial" w:cs="Arial"/>
                <w:color w:val="auto"/>
                <w:sz w:val="24"/>
                <w:szCs w:val="24"/>
              </w:rPr>
              <w:t>1,152,000.00.</w:t>
            </w:r>
          </w:p>
        </w:tc>
      </w:tr>
      <w:tr w:rsidR="00235410" w14:paraId="781376D8" w14:textId="77777777" w:rsidTr="00D80730">
        <w:trPr>
          <w:trHeight w:val="1546"/>
        </w:trPr>
        <w:tc>
          <w:tcPr>
            <w:tcW w:w="2257" w:type="dxa"/>
          </w:tcPr>
          <w:p w14:paraId="6C338382" w14:textId="09FE785F" w:rsidR="00235410" w:rsidRPr="00486537" w:rsidRDefault="00235410" w:rsidP="00486537">
            <w:pPr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877" w:type="dxa"/>
          </w:tcPr>
          <w:p w14:paraId="0F490638" w14:textId="20D83AC6" w:rsidR="00235410" w:rsidRPr="00044268" w:rsidRDefault="00235410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2204" w:type="dxa"/>
          </w:tcPr>
          <w:p w14:paraId="6B2744FD" w14:textId="77777777" w:rsidR="00235410" w:rsidRPr="00044268" w:rsidRDefault="00B51B42" w:rsidP="0048653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44268">
              <w:rPr>
                <w:rFonts w:ascii="Arial" w:hAnsi="Arial" w:cs="Arial"/>
                <w:color w:val="C00000"/>
                <w:sz w:val="24"/>
                <w:szCs w:val="24"/>
              </w:rPr>
              <w:t>Final Total</w:t>
            </w:r>
          </w:p>
          <w:p w14:paraId="48547281" w14:textId="77777777" w:rsidR="006C4B02" w:rsidRDefault="00B51B42" w:rsidP="0048653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044268">
              <w:rPr>
                <w:rFonts w:ascii="Arial" w:hAnsi="Arial" w:cs="Arial"/>
                <w:color w:val="C00000"/>
                <w:sz w:val="24"/>
                <w:szCs w:val="24"/>
              </w:rPr>
              <w:t>Building Costs</w:t>
            </w:r>
            <w:r w:rsidR="00202D9E">
              <w:rPr>
                <w:rFonts w:ascii="Arial" w:hAnsi="Arial" w:cs="Arial"/>
                <w:color w:val="C00000"/>
                <w:sz w:val="24"/>
                <w:szCs w:val="24"/>
              </w:rPr>
              <w:t>(estimated.).</w:t>
            </w:r>
          </w:p>
          <w:p w14:paraId="7F804CB6" w14:textId="3CE9F133" w:rsidR="00B51B42" w:rsidRPr="00044268" w:rsidRDefault="006C4B02" w:rsidP="00486537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color w:val="C00000"/>
                <w:sz w:val="24"/>
                <w:szCs w:val="24"/>
              </w:rPr>
              <w:t>(</w:t>
            </w:r>
            <w:r w:rsidR="00FE112A">
              <w:rPr>
                <w:rFonts w:ascii="Arial" w:hAnsi="Arial" w:cs="Arial"/>
                <w:color w:val="C00000"/>
                <w:sz w:val="24"/>
                <w:szCs w:val="24"/>
              </w:rPr>
              <w:t>approx.</w:t>
            </w:r>
            <w:r>
              <w:rPr>
                <w:rFonts w:ascii="Arial" w:hAnsi="Arial" w:cs="Arial"/>
                <w:color w:val="C00000"/>
                <w:sz w:val="24"/>
                <w:szCs w:val="24"/>
              </w:rPr>
              <w:t>)</w:t>
            </w:r>
            <w:r w:rsidR="00202D9E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588" w:type="dxa"/>
          </w:tcPr>
          <w:p w14:paraId="780BCF0F" w14:textId="1041B1CA" w:rsidR="00235410" w:rsidRPr="00FC55F8" w:rsidRDefault="00FC55F8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FC55F8">
              <w:rPr>
                <w:rFonts w:ascii="Arial" w:hAnsi="Arial" w:cs="Arial"/>
                <w:color w:val="C00000"/>
                <w:sz w:val="24"/>
                <w:szCs w:val="24"/>
              </w:rPr>
              <w:t>£ 1,</w:t>
            </w:r>
            <w:r w:rsidR="006C4B02">
              <w:rPr>
                <w:rFonts w:ascii="Arial" w:hAnsi="Arial" w:cs="Arial"/>
                <w:color w:val="C00000"/>
                <w:sz w:val="24"/>
                <w:szCs w:val="24"/>
              </w:rPr>
              <w:t>152.000.00.</w:t>
            </w:r>
          </w:p>
        </w:tc>
      </w:tr>
    </w:tbl>
    <w:p w14:paraId="57612DF5" w14:textId="4715968D" w:rsidR="002468C2" w:rsidRPr="0070638C" w:rsidRDefault="00B47394">
      <w:pPr>
        <w:rPr>
          <w:rFonts w:ascii="Arial" w:hAnsi="Arial" w:cs="Arial"/>
          <w:color w:val="auto"/>
          <w:sz w:val="24"/>
          <w:szCs w:val="24"/>
        </w:rPr>
      </w:pPr>
      <w:r w:rsidRPr="00117D8B">
        <w:rPr>
          <w:rFonts w:ascii="Arial" w:hAnsi="Arial" w:cs="Arial"/>
          <w:color w:val="C00000"/>
          <w:sz w:val="24"/>
          <w:szCs w:val="24"/>
        </w:rPr>
        <w:t>TABLE. 3.</w:t>
      </w:r>
      <w:r w:rsidR="00640CBD" w:rsidRPr="00117D8B">
        <w:rPr>
          <w:rFonts w:ascii="Arial" w:hAnsi="Arial" w:cs="Arial"/>
          <w:color w:val="C00000"/>
          <w:sz w:val="24"/>
          <w:szCs w:val="24"/>
        </w:rPr>
        <w:t xml:space="preserve"> Approximate Total Budge</w:t>
      </w:r>
      <w:r w:rsidR="0090400F" w:rsidRPr="00117D8B">
        <w:rPr>
          <w:rFonts w:ascii="Arial" w:hAnsi="Arial" w:cs="Arial"/>
          <w:color w:val="C00000"/>
          <w:sz w:val="24"/>
          <w:szCs w:val="24"/>
        </w:rPr>
        <w:t xml:space="preserve">t Building </w:t>
      </w:r>
      <w:r w:rsidR="00117D8B" w:rsidRPr="00117D8B">
        <w:rPr>
          <w:rFonts w:ascii="Arial" w:hAnsi="Arial" w:cs="Arial"/>
          <w:color w:val="C00000"/>
          <w:sz w:val="24"/>
          <w:szCs w:val="24"/>
        </w:rPr>
        <w:t xml:space="preserve">individual building costs x No of Homes </w:t>
      </w:r>
      <w:r w:rsidR="0090400F" w:rsidRPr="00117D8B">
        <w:rPr>
          <w:rFonts w:ascii="Arial" w:hAnsi="Arial" w:cs="Arial"/>
          <w:color w:val="C00000"/>
          <w:sz w:val="24"/>
          <w:szCs w:val="24"/>
        </w:rPr>
        <w:t xml:space="preserve">Cost Estimates </w:t>
      </w:r>
      <w:r w:rsidR="006E61E8" w:rsidRPr="00117D8B">
        <w:rPr>
          <w:rFonts w:ascii="Arial" w:hAnsi="Arial" w:cs="Arial"/>
          <w:color w:val="C00000"/>
          <w:sz w:val="24"/>
          <w:szCs w:val="24"/>
        </w:rPr>
        <w:t xml:space="preserve">for Project </w:t>
      </w:r>
      <w:r w:rsidR="00D72289" w:rsidRPr="00117D8B">
        <w:rPr>
          <w:rFonts w:ascii="Arial" w:hAnsi="Arial" w:cs="Arial"/>
          <w:color w:val="C00000"/>
          <w:sz w:val="24"/>
          <w:szCs w:val="24"/>
        </w:rPr>
        <w:t>based on</w:t>
      </w:r>
    </w:p>
    <w:p w14:paraId="30022960" w14:textId="54731946" w:rsidR="0070638C" w:rsidRPr="00C13CF1" w:rsidRDefault="00EF0F04">
      <w:pPr>
        <w:rPr>
          <w:rFonts w:ascii="Arial" w:hAnsi="Arial" w:cs="Arial"/>
          <w:color w:val="C00000"/>
          <w:sz w:val="24"/>
          <w:szCs w:val="24"/>
        </w:rPr>
      </w:pPr>
      <w:r w:rsidRPr="00C13CF1">
        <w:rPr>
          <w:rFonts w:ascii="Arial" w:hAnsi="Arial" w:cs="Arial"/>
          <w:color w:val="C00000"/>
          <w:sz w:val="24"/>
          <w:szCs w:val="24"/>
        </w:rPr>
        <w:t xml:space="preserve">Table 4. </w:t>
      </w:r>
      <w:r w:rsidR="00C13CF1" w:rsidRPr="00C13CF1">
        <w:rPr>
          <w:rFonts w:ascii="Arial" w:hAnsi="Arial" w:cs="Arial"/>
          <w:color w:val="C00000"/>
          <w:sz w:val="24"/>
          <w:szCs w:val="24"/>
        </w:rPr>
        <w:t>S</w:t>
      </w:r>
      <w:r w:rsidR="00DF4E31" w:rsidRPr="00C13CF1">
        <w:rPr>
          <w:rFonts w:ascii="Arial" w:hAnsi="Arial" w:cs="Arial"/>
          <w:color w:val="C00000"/>
          <w:sz w:val="24"/>
          <w:szCs w:val="24"/>
        </w:rPr>
        <w:t xml:space="preserve">howing all </w:t>
      </w:r>
      <w:r w:rsidR="00535C2F" w:rsidRPr="00C13CF1">
        <w:rPr>
          <w:rFonts w:ascii="Arial" w:hAnsi="Arial" w:cs="Arial"/>
          <w:color w:val="C00000"/>
          <w:sz w:val="24"/>
          <w:szCs w:val="24"/>
        </w:rPr>
        <w:t>Accommodations</w:t>
      </w:r>
      <w:r w:rsidR="001C4BEB" w:rsidRPr="00C13CF1">
        <w:rPr>
          <w:rFonts w:ascii="Arial" w:hAnsi="Arial" w:cs="Arial"/>
          <w:color w:val="C00000"/>
          <w:sz w:val="24"/>
          <w:szCs w:val="24"/>
        </w:rPr>
        <w:t xml:space="preserve"> </w:t>
      </w:r>
      <w:r w:rsidR="00C22915" w:rsidRPr="00C13CF1">
        <w:rPr>
          <w:rFonts w:ascii="Arial" w:hAnsi="Arial" w:cs="Arial"/>
          <w:color w:val="C00000"/>
          <w:sz w:val="24"/>
          <w:szCs w:val="24"/>
        </w:rPr>
        <w:t>E</w:t>
      </w:r>
      <w:r w:rsidR="001C4BEB" w:rsidRPr="00C13CF1">
        <w:rPr>
          <w:rFonts w:ascii="Arial" w:hAnsi="Arial" w:cs="Arial"/>
          <w:color w:val="C00000"/>
          <w:sz w:val="24"/>
          <w:szCs w:val="24"/>
        </w:rPr>
        <w:t xml:space="preserve">lements for each </w:t>
      </w:r>
      <w:r w:rsidR="00C22915" w:rsidRPr="00C13CF1">
        <w:rPr>
          <w:rFonts w:ascii="Arial" w:hAnsi="Arial" w:cs="Arial"/>
          <w:color w:val="C00000"/>
          <w:sz w:val="24"/>
          <w:szCs w:val="24"/>
        </w:rPr>
        <w:t>I</w:t>
      </w:r>
      <w:r w:rsidR="001C4BEB" w:rsidRPr="00C13CF1">
        <w:rPr>
          <w:rFonts w:ascii="Arial" w:hAnsi="Arial" w:cs="Arial"/>
          <w:color w:val="C00000"/>
          <w:sz w:val="24"/>
          <w:szCs w:val="24"/>
        </w:rPr>
        <w:t xml:space="preserve">ndividual </w:t>
      </w:r>
      <w:r w:rsidR="00C22915" w:rsidRPr="00C13CF1">
        <w:rPr>
          <w:rFonts w:ascii="Arial" w:hAnsi="Arial" w:cs="Arial"/>
          <w:color w:val="C00000"/>
          <w:sz w:val="24"/>
          <w:szCs w:val="24"/>
        </w:rPr>
        <w:t>B</w:t>
      </w:r>
      <w:r w:rsidR="001C4BEB" w:rsidRPr="00C13CF1">
        <w:rPr>
          <w:rFonts w:ascii="Arial" w:hAnsi="Arial" w:cs="Arial"/>
          <w:color w:val="C00000"/>
          <w:sz w:val="24"/>
          <w:szCs w:val="24"/>
        </w:rPr>
        <w:t>uild</w:t>
      </w:r>
      <w:r w:rsidR="00C22915" w:rsidRPr="00C13CF1">
        <w:rPr>
          <w:rFonts w:ascii="Arial" w:hAnsi="Arial" w:cs="Arial"/>
          <w:color w:val="C00000"/>
          <w:sz w:val="24"/>
          <w:szCs w:val="24"/>
        </w:rPr>
        <w:t>/Project.</w:t>
      </w:r>
    </w:p>
    <w:tbl>
      <w:tblPr>
        <w:tblStyle w:val="TableGrid"/>
        <w:tblW w:w="1061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09"/>
        <w:gridCol w:w="23"/>
        <w:gridCol w:w="46"/>
        <w:gridCol w:w="1112"/>
        <w:gridCol w:w="1062"/>
        <w:gridCol w:w="847"/>
        <w:gridCol w:w="11"/>
        <w:gridCol w:w="1461"/>
        <w:gridCol w:w="840"/>
        <w:gridCol w:w="990"/>
        <w:gridCol w:w="1005"/>
        <w:gridCol w:w="1117"/>
        <w:gridCol w:w="992"/>
      </w:tblGrid>
      <w:tr w:rsidR="00302F65" w14:paraId="4A6A1677" w14:textId="77777777" w:rsidTr="00AC574B">
        <w:trPr>
          <w:trHeight w:val="675"/>
        </w:trPr>
        <w:tc>
          <w:tcPr>
            <w:tcW w:w="1178" w:type="dxa"/>
            <w:gridSpan w:val="3"/>
          </w:tcPr>
          <w:p w14:paraId="3888D104" w14:textId="122E5289" w:rsidR="00EA5E13" w:rsidRDefault="006F3D5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="009902F3">
              <w:rPr>
                <w:rFonts w:ascii="Arial" w:hAnsi="Arial" w:cs="Arial"/>
                <w:sz w:val="24"/>
                <w:szCs w:val="24"/>
              </w:rPr>
              <w:t>itchen.</w:t>
            </w:r>
          </w:p>
        </w:tc>
        <w:tc>
          <w:tcPr>
            <w:tcW w:w="1112" w:type="dxa"/>
          </w:tcPr>
          <w:p w14:paraId="73C75DBE" w14:textId="4E9E5CFE" w:rsidR="00EA5E13" w:rsidRDefault="00D904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="009902F3">
              <w:rPr>
                <w:rFonts w:ascii="Arial" w:hAnsi="Arial" w:cs="Arial"/>
                <w:sz w:val="24"/>
                <w:szCs w:val="24"/>
              </w:rPr>
              <w:t>ounge.</w:t>
            </w:r>
          </w:p>
        </w:tc>
        <w:tc>
          <w:tcPr>
            <w:tcW w:w="1062" w:type="dxa"/>
          </w:tcPr>
          <w:p w14:paraId="42643351" w14:textId="26D19B11" w:rsidR="00EA5E13" w:rsidRDefault="00D904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  <w:r w:rsidR="009902F3">
              <w:rPr>
                <w:rFonts w:ascii="Arial" w:hAnsi="Arial" w:cs="Arial"/>
                <w:sz w:val="24"/>
                <w:szCs w:val="24"/>
              </w:rPr>
              <w:t>ining.</w:t>
            </w:r>
          </w:p>
        </w:tc>
        <w:tc>
          <w:tcPr>
            <w:tcW w:w="847" w:type="dxa"/>
          </w:tcPr>
          <w:p w14:paraId="1911767B" w14:textId="77F7A301" w:rsidR="00EA5E13" w:rsidRDefault="00D9044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W.C.</w:t>
            </w:r>
          </w:p>
        </w:tc>
        <w:tc>
          <w:tcPr>
            <w:tcW w:w="1472" w:type="dxa"/>
            <w:gridSpan w:val="2"/>
          </w:tcPr>
          <w:p w14:paraId="29A30760" w14:textId="77777777" w:rsidR="007717BF" w:rsidRDefault="007717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176A94">
              <w:rPr>
                <w:rFonts w:ascii="Arial" w:hAnsi="Arial" w:cs="Arial"/>
                <w:sz w:val="24"/>
                <w:szCs w:val="24"/>
              </w:rPr>
              <w:t>amily</w:t>
            </w:r>
          </w:p>
          <w:p w14:paraId="4DFB0E2C" w14:textId="0353DD70" w:rsidR="00176A94" w:rsidRDefault="00176A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Bathroom.</w:t>
            </w:r>
          </w:p>
        </w:tc>
        <w:tc>
          <w:tcPr>
            <w:tcW w:w="840" w:type="dxa"/>
          </w:tcPr>
          <w:p w14:paraId="63F3F27F" w14:textId="13DB488C" w:rsidR="00EA5E13" w:rsidRDefault="007717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176A94">
              <w:rPr>
                <w:rFonts w:ascii="Arial" w:hAnsi="Arial" w:cs="Arial"/>
                <w:sz w:val="24"/>
                <w:szCs w:val="24"/>
              </w:rPr>
              <w:t>n-</w:t>
            </w:r>
          </w:p>
          <w:p w14:paraId="335B7E62" w14:textId="6BBE32F9" w:rsidR="007717BF" w:rsidRDefault="007717B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176A94">
              <w:rPr>
                <w:rFonts w:ascii="Arial" w:hAnsi="Arial" w:cs="Arial"/>
                <w:sz w:val="24"/>
                <w:szCs w:val="24"/>
              </w:rPr>
              <w:t>uite.</w:t>
            </w:r>
          </w:p>
        </w:tc>
        <w:tc>
          <w:tcPr>
            <w:tcW w:w="990" w:type="dxa"/>
          </w:tcPr>
          <w:p w14:paraId="4ABC9200" w14:textId="77777777" w:rsidR="009902F3" w:rsidRDefault="00176A9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Double</w:t>
            </w:r>
          </w:p>
          <w:p w14:paraId="580C4B9E" w14:textId="30F7C284" w:rsidR="00000DF8" w:rsidRDefault="00000D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Beds.</w:t>
            </w:r>
          </w:p>
        </w:tc>
        <w:tc>
          <w:tcPr>
            <w:tcW w:w="1005" w:type="dxa"/>
          </w:tcPr>
          <w:p w14:paraId="2695AB7A" w14:textId="77777777" w:rsidR="00EA5E13" w:rsidRDefault="009902F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="00000DF8">
              <w:rPr>
                <w:rFonts w:ascii="Arial" w:hAnsi="Arial" w:cs="Arial"/>
                <w:sz w:val="24"/>
                <w:szCs w:val="24"/>
              </w:rPr>
              <w:t>ingle</w:t>
            </w:r>
          </w:p>
          <w:p w14:paraId="6ABDDA51" w14:textId="61D3A640" w:rsidR="00000DF8" w:rsidRDefault="00000D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Beds.</w:t>
            </w:r>
          </w:p>
        </w:tc>
        <w:tc>
          <w:tcPr>
            <w:tcW w:w="2109" w:type="dxa"/>
            <w:gridSpan w:val="2"/>
          </w:tcPr>
          <w:p w14:paraId="11DCE543" w14:textId="77777777" w:rsidR="00EA5E13" w:rsidRDefault="00000DF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Cot/</w:t>
            </w:r>
          </w:p>
          <w:p w14:paraId="106D412D" w14:textId="053C7F1C" w:rsidR="008917E5" w:rsidRDefault="008917E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Rooms. </w:t>
            </w:r>
          </w:p>
        </w:tc>
      </w:tr>
      <w:tr w:rsidR="00811853" w14:paraId="425110C7" w14:textId="77777777" w:rsidTr="00AC574B">
        <w:trPr>
          <w:trHeight w:val="244"/>
        </w:trPr>
        <w:tc>
          <w:tcPr>
            <w:tcW w:w="2290" w:type="dxa"/>
            <w:gridSpan w:val="4"/>
          </w:tcPr>
          <w:p w14:paraId="1CF08169" w14:textId="46103684" w:rsidR="00811853" w:rsidRPr="00811853" w:rsidRDefault="00DB7855" w:rsidP="0081185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 BED TERRACES</w:t>
            </w:r>
          </w:p>
        </w:tc>
        <w:tc>
          <w:tcPr>
            <w:tcW w:w="1062" w:type="dxa"/>
          </w:tcPr>
          <w:p w14:paraId="51A16951" w14:textId="77777777" w:rsidR="00811853" w:rsidRDefault="00811853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7" w:type="dxa"/>
          </w:tcPr>
          <w:p w14:paraId="38522FE7" w14:textId="77777777" w:rsidR="00811853" w:rsidRDefault="00811853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72" w:type="dxa"/>
            <w:gridSpan w:val="2"/>
          </w:tcPr>
          <w:p w14:paraId="440484D6" w14:textId="77777777" w:rsidR="00811853" w:rsidRDefault="00811853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40" w:type="dxa"/>
          </w:tcPr>
          <w:p w14:paraId="7C68F05D" w14:textId="77777777" w:rsidR="00811853" w:rsidRDefault="00811853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</w:tcPr>
          <w:p w14:paraId="60DA0BD5" w14:textId="77777777" w:rsidR="00811853" w:rsidRDefault="00811853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</w:tcPr>
          <w:p w14:paraId="2804C186" w14:textId="77777777" w:rsidR="00811853" w:rsidRDefault="00811853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9" w:type="dxa"/>
            <w:gridSpan w:val="2"/>
          </w:tcPr>
          <w:p w14:paraId="5980EEAC" w14:textId="77777777" w:rsidR="00811853" w:rsidRDefault="00811853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215F" w14:paraId="2B7FF2CA" w14:textId="77777777" w:rsidTr="00AC574B">
        <w:trPr>
          <w:trHeight w:val="259"/>
        </w:trPr>
        <w:tc>
          <w:tcPr>
            <w:tcW w:w="2290" w:type="dxa"/>
            <w:gridSpan w:val="4"/>
          </w:tcPr>
          <w:p w14:paraId="2E872864" w14:textId="063F6807" w:rsidR="0080799F" w:rsidRPr="00811853" w:rsidRDefault="0080799F" w:rsidP="00811853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r w:rsidRPr="00811853">
              <w:rPr>
                <w:rFonts w:ascii="Arial" w:hAnsi="Arial" w:cs="Arial"/>
                <w:sz w:val="24"/>
                <w:szCs w:val="24"/>
              </w:rPr>
              <w:t>Combined.</w:t>
            </w:r>
          </w:p>
        </w:tc>
        <w:tc>
          <w:tcPr>
            <w:tcW w:w="1062" w:type="dxa"/>
          </w:tcPr>
          <w:p w14:paraId="12255268" w14:textId="78986718" w:rsidR="0080799F" w:rsidRDefault="0080799F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847" w:type="dxa"/>
          </w:tcPr>
          <w:p w14:paraId="3CD71D99" w14:textId="723954F7" w:rsidR="0080799F" w:rsidRDefault="0080799F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472" w:type="dxa"/>
            <w:gridSpan w:val="2"/>
          </w:tcPr>
          <w:p w14:paraId="23974ACE" w14:textId="123D028B" w:rsidR="0080799F" w:rsidRDefault="0080799F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40" w:type="dxa"/>
          </w:tcPr>
          <w:p w14:paraId="7E1D7A9A" w14:textId="4C714C1E" w:rsidR="0080799F" w:rsidRDefault="0080799F" w:rsidP="008079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990" w:type="dxa"/>
          </w:tcPr>
          <w:p w14:paraId="4BF567DF" w14:textId="674EFA7B" w:rsidR="0080799F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005" w:type="dxa"/>
          </w:tcPr>
          <w:p w14:paraId="209EAEA7" w14:textId="0F26714C" w:rsidR="0080799F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2109" w:type="dxa"/>
            <w:gridSpan w:val="2"/>
          </w:tcPr>
          <w:p w14:paraId="029F11F1" w14:textId="1EFB0D75" w:rsidR="0080799F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</w:tr>
      <w:tr w:rsidR="00110F05" w14:paraId="4D5D6517" w14:textId="77777777" w:rsidTr="00C61358">
        <w:trPr>
          <w:trHeight w:val="259"/>
        </w:trPr>
        <w:tc>
          <w:tcPr>
            <w:tcW w:w="10615" w:type="dxa"/>
            <w:gridSpan w:val="13"/>
          </w:tcPr>
          <w:p w14:paraId="6D4D6660" w14:textId="7076E9FB" w:rsidR="00110F05" w:rsidRDefault="0038164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X 3 units. </w:t>
            </w:r>
          </w:p>
        </w:tc>
      </w:tr>
      <w:tr w:rsidR="007C215F" w14:paraId="6CC5AA9D" w14:textId="77777777" w:rsidTr="00AC574B">
        <w:trPr>
          <w:trHeight w:val="244"/>
        </w:trPr>
        <w:tc>
          <w:tcPr>
            <w:tcW w:w="2290" w:type="dxa"/>
            <w:gridSpan w:val="4"/>
          </w:tcPr>
          <w:p w14:paraId="1C650E76" w14:textId="09A18735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062" w:type="dxa"/>
          </w:tcPr>
          <w:p w14:paraId="6BE8938A" w14:textId="0981A180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847" w:type="dxa"/>
          </w:tcPr>
          <w:p w14:paraId="54710AB2" w14:textId="7AD44E5C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472" w:type="dxa"/>
            <w:gridSpan w:val="2"/>
          </w:tcPr>
          <w:p w14:paraId="0FB4285B" w14:textId="4D4DB6D6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40" w:type="dxa"/>
          </w:tcPr>
          <w:p w14:paraId="0D7CEECC" w14:textId="002B9124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990" w:type="dxa"/>
          </w:tcPr>
          <w:p w14:paraId="0CE1C362" w14:textId="226BCF39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005" w:type="dxa"/>
          </w:tcPr>
          <w:p w14:paraId="4C112DB7" w14:textId="29B9E9A6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2109" w:type="dxa"/>
            <w:gridSpan w:val="2"/>
          </w:tcPr>
          <w:p w14:paraId="4A139847" w14:textId="6B68AB3C" w:rsidR="0015485D" w:rsidRDefault="0015485D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</w:tr>
      <w:tr w:rsidR="00715B39" w14:paraId="5035794A" w14:textId="77777777" w:rsidTr="00C61358">
        <w:trPr>
          <w:trHeight w:val="259"/>
        </w:trPr>
        <w:tc>
          <w:tcPr>
            <w:tcW w:w="10615" w:type="dxa"/>
            <w:gridSpan w:val="13"/>
            <w:tcBorders>
              <w:top w:val="nil"/>
            </w:tcBorders>
          </w:tcPr>
          <w:p w14:paraId="63D72864" w14:textId="660AABAE" w:rsidR="00715B39" w:rsidRDefault="00715B39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 </w:t>
            </w:r>
            <w:r w:rsidR="00DB7855">
              <w:rPr>
                <w:rFonts w:ascii="Arial" w:hAnsi="Arial" w:cs="Arial"/>
                <w:sz w:val="24"/>
                <w:szCs w:val="24"/>
              </w:rPr>
              <w:t>BED SEMI</w:t>
            </w:r>
            <w:r w:rsidR="002468C2">
              <w:rPr>
                <w:rFonts w:ascii="Arial" w:hAnsi="Arial" w:cs="Arial"/>
                <w:sz w:val="24"/>
                <w:szCs w:val="24"/>
              </w:rPr>
              <w:t>- DETACHED.</w:t>
            </w:r>
          </w:p>
        </w:tc>
      </w:tr>
      <w:tr w:rsidR="00C61358" w14:paraId="38059067" w14:textId="30EBEFAF" w:rsidTr="00AC574B">
        <w:trPr>
          <w:trHeight w:val="535"/>
        </w:trPr>
        <w:tc>
          <w:tcPr>
            <w:tcW w:w="1132" w:type="dxa"/>
            <w:gridSpan w:val="2"/>
            <w:tcBorders>
              <w:top w:val="nil"/>
            </w:tcBorders>
          </w:tcPr>
          <w:p w14:paraId="53A69095" w14:textId="2A985D6C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Kitchen.</w:t>
            </w:r>
          </w:p>
        </w:tc>
        <w:tc>
          <w:tcPr>
            <w:tcW w:w="1158" w:type="dxa"/>
            <w:gridSpan w:val="2"/>
            <w:tcBorders>
              <w:top w:val="nil"/>
            </w:tcBorders>
          </w:tcPr>
          <w:p w14:paraId="353A5C19" w14:textId="069E2A09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Lounge.</w:t>
            </w:r>
          </w:p>
        </w:tc>
        <w:tc>
          <w:tcPr>
            <w:tcW w:w="1062" w:type="dxa"/>
            <w:tcBorders>
              <w:top w:val="nil"/>
            </w:tcBorders>
          </w:tcPr>
          <w:p w14:paraId="5EAC5563" w14:textId="4643ED56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Dining.</w:t>
            </w:r>
          </w:p>
        </w:tc>
        <w:tc>
          <w:tcPr>
            <w:tcW w:w="858" w:type="dxa"/>
            <w:gridSpan w:val="2"/>
            <w:tcBorders>
              <w:top w:val="nil"/>
            </w:tcBorders>
          </w:tcPr>
          <w:p w14:paraId="590417B2" w14:textId="1FB00AAD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W.C.</w:t>
            </w:r>
          </w:p>
        </w:tc>
        <w:tc>
          <w:tcPr>
            <w:tcW w:w="1461" w:type="dxa"/>
            <w:tcBorders>
              <w:top w:val="nil"/>
            </w:tcBorders>
          </w:tcPr>
          <w:p w14:paraId="49B8035C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Family</w:t>
            </w:r>
          </w:p>
          <w:p w14:paraId="22C02127" w14:textId="3358F966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Bathroom.</w:t>
            </w:r>
          </w:p>
        </w:tc>
        <w:tc>
          <w:tcPr>
            <w:tcW w:w="840" w:type="dxa"/>
            <w:tcBorders>
              <w:top w:val="nil"/>
            </w:tcBorders>
          </w:tcPr>
          <w:p w14:paraId="5F5FEE32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En-</w:t>
            </w:r>
          </w:p>
          <w:p w14:paraId="7B0DE4B4" w14:textId="0817FACF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Suite.</w:t>
            </w:r>
          </w:p>
        </w:tc>
        <w:tc>
          <w:tcPr>
            <w:tcW w:w="990" w:type="dxa"/>
            <w:tcBorders>
              <w:top w:val="nil"/>
            </w:tcBorders>
          </w:tcPr>
          <w:p w14:paraId="73D47512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Double</w:t>
            </w:r>
          </w:p>
          <w:p w14:paraId="15213893" w14:textId="077EFA04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Beds.</w:t>
            </w:r>
          </w:p>
        </w:tc>
        <w:tc>
          <w:tcPr>
            <w:tcW w:w="1005" w:type="dxa"/>
            <w:tcBorders>
              <w:top w:val="nil"/>
            </w:tcBorders>
          </w:tcPr>
          <w:p w14:paraId="0708C404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Single</w:t>
            </w:r>
          </w:p>
          <w:p w14:paraId="21710604" w14:textId="6B1C703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Beds.</w:t>
            </w:r>
          </w:p>
        </w:tc>
        <w:tc>
          <w:tcPr>
            <w:tcW w:w="1117" w:type="dxa"/>
            <w:tcBorders>
              <w:top w:val="nil"/>
            </w:tcBorders>
          </w:tcPr>
          <w:p w14:paraId="1515DA12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Cot</w:t>
            </w:r>
          </w:p>
          <w:p w14:paraId="38194129" w14:textId="369234A9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Rooms.</w:t>
            </w:r>
          </w:p>
        </w:tc>
        <w:tc>
          <w:tcPr>
            <w:tcW w:w="992" w:type="dxa"/>
            <w:tcBorders>
              <w:top w:val="nil"/>
            </w:tcBorders>
          </w:tcPr>
          <w:p w14:paraId="4C443F78" w14:textId="64F35E68" w:rsidR="004F1464" w:rsidRDefault="004F14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Study.</w:t>
            </w:r>
          </w:p>
          <w:p w14:paraId="6656D614" w14:textId="77777777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1358" w14:paraId="727E7B75" w14:textId="38A7EFD5" w:rsidTr="00AC574B">
        <w:trPr>
          <w:trHeight w:val="259"/>
        </w:trPr>
        <w:tc>
          <w:tcPr>
            <w:tcW w:w="1132" w:type="dxa"/>
            <w:gridSpan w:val="2"/>
            <w:tcBorders>
              <w:top w:val="single" w:sz="4" w:space="0" w:color="auto"/>
            </w:tcBorders>
          </w:tcPr>
          <w:p w14:paraId="6BC7FE95" w14:textId="3697AA91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158" w:type="dxa"/>
            <w:gridSpan w:val="2"/>
            <w:tcBorders>
              <w:top w:val="nil"/>
            </w:tcBorders>
          </w:tcPr>
          <w:p w14:paraId="40FAD960" w14:textId="357E0820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062" w:type="dxa"/>
            <w:tcBorders>
              <w:top w:val="nil"/>
            </w:tcBorders>
          </w:tcPr>
          <w:p w14:paraId="0BF93D45" w14:textId="10C58F39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58" w:type="dxa"/>
            <w:gridSpan w:val="2"/>
            <w:tcBorders>
              <w:top w:val="nil"/>
            </w:tcBorders>
          </w:tcPr>
          <w:p w14:paraId="1ED6578E" w14:textId="4F620D3D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461" w:type="dxa"/>
            <w:tcBorders>
              <w:top w:val="nil"/>
            </w:tcBorders>
          </w:tcPr>
          <w:p w14:paraId="4D489E39" w14:textId="1FAF740C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40" w:type="dxa"/>
            <w:tcBorders>
              <w:top w:val="nil"/>
            </w:tcBorders>
          </w:tcPr>
          <w:p w14:paraId="20F3DA81" w14:textId="4BEACA8A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990" w:type="dxa"/>
            <w:tcBorders>
              <w:top w:val="nil"/>
            </w:tcBorders>
          </w:tcPr>
          <w:p w14:paraId="092AB7CE" w14:textId="1AAAF2B3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1005" w:type="dxa"/>
            <w:tcBorders>
              <w:top w:val="nil"/>
            </w:tcBorders>
          </w:tcPr>
          <w:p w14:paraId="12781AFA" w14:textId="2B2D711B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117" w:type="dxa"/>
            <w:tcBorders>
              <w:top w:val="nil"/>
            </w:tcBorders>
          </w:tcPr>
          <w:p w14:paraId="2BD773A1" w14:textId="4C83F2FF" w:rsidR="004F1464" w:rsidRDefault="00A10783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992" w:type="dxa"/>
            <w:tcBorders>
              <w:top w:val="nil"/>
            </w:tcBorders>
          </w:tcPr>
          <w:p w14:paraId="1DA88CC2" w14:textId="43F9C68C" w:rsidR="004F1464" w:rsidRDefault="004F1464" w:rsidP="0015485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</w:tr>
      <w:tr w:rsidR="00AC574B" w14:paraId="4276EDA9" w14:textId="203E5112" w:rsidTr="00AC574B">
        <w:trPr>
          <w:trHeight w:val="244"/>
        </w:trPr>
        <w:tc>
          <w:tcPr>
            <w:tcW w:w="3352" w:type="dxa"/>
            <w:gridSpan w:val="5"/>
            <w:tcBorders>
              <w:top w:val="single" w:sz="4" w:space="0" w:color="auto"/>
              <w:bottom w:val="nil"/>
            </w:tcBorders>
          </w:tcPr>
          <w:p w14:paraId="185CFD87" w14:textId="7CFB9701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 x units.</w:t>
            </w:r>
          </w:p>
        </w:tc>
        <w:tc>
          <w:tcPr>
            <w:tcW w:w="3159" w:type="dxa"/>
            <w:gridSpan w:val="4"/>
            <w:tcBorders>
              <w:top w:val="single" w:sz="4" w:space="0" w:color="auto"/>
              <w:bottom w:val="nil"/>
            </w:tcBorders>
          </w:tcPr>
          <w:p w14:paraId="00B46F1E" w14:textId="77777777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bottom w:val="nil"/>
            </w:tcBorders>
          </w:tcPr>
          <w:p w14:paraId="3DA47BC9" w14:textId="77777777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auto"/>
              <w:bottom w:val="nil"/>
            </w:tcBorders>
          </w:tcPr>
          <w:p w14:paraId="5D75D2A0" w14:textId="77777777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single" w:sz="4" w:space="0" w:color="auto"/>
              <w:bottom w:val="nil"/>
            </w:tcBorders>
          </w:tcPr>
          <w:p w14:paraId="1C70DF69" w14:textId="5086C664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11B8D7AA" w14:textId="1D032360" w:rsidR="00A10783" w:rsidRDefault="00A10783" w:rsidP="007C215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10783" w14:paraId="4A6D07B2" w14:textId="220259EA" w:rsidTr="00AC574B">
        <w:trPr>
          <w:trHeight w:val="259"/>
        </w:trPr>
        <w:tc>
          <w:tcPr>
            <w:tcW w:w="1109" w:type="dxa"/>
            <w:tcBorders>
              <w:top w:val="single" w:sz="4" w:space="0" w:color="auto"/>
              <w:bottom w:val="nil"/>
            </w:tcBorders>
          </w:tcPr>
          <w:p w14:paraId="4AAC2DFC" w14:textId="0EF1F0C2" w:rsidR="00A10783" w:rsidRDefault="00A10783" w:rsidP="007C21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bottom w:val="nil"/>
            </w:tcBorders>
          </w:tcPr>
          <w:p w14:paraId="5C1655A2" w14:textId="166E0711" w:rsidR="00A10783" w:rsidRDefault="00A10783" w:rsidP="007C21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1062" w:type="dxa"/>
            <w:tcBorders>
              <w:top w:val="single" w:sz="4" w:space="0" w:color="auto"/>
              <w:bottom w:val="nil"/>
            </w:tcBorders>
          </w:tcPr>
          <w:p w14:paraId="68E616A4" w14:textId="2B563C63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bottom w:val="nil"/>
            </w:tcBorders>
          </w:tcPr>
          <w:p w14:paraId="502FDBF4" w14:textId="02BFDBD6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1461" w:type="dxa"/>
            <w:tcBorders>
              <w:top w:val="single" w:sz="4" w:space="0" w:color="auto"/>
              <w:bottom w:val="nil"/>
            </w:tcBorders>
          </w:tcPr>
          <w:p w14:paraId="5BDE6D49" w14:textId="4F1CFA38" w:rsidR="00A10783" w:rsidRDefault="00A10783" w:rsidP="003E4B9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40" w:type="dxa"/>
            <w:tcBorders>
              <w:top w:val="single" w:sz="4" w:space="0" w:color="auto"/>
              <w:bottom w:val="nil"/>
            </w:tcBorders>
          </w:tcPr>
          <w:p w14:paraId="2E9FC79F" w14:textId="6CAC19F8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7FE2F4E" w14:textId="5A6DF5D5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1005" w:type="dxa"/>
            <w:tcBorders>
              <w:top w:val="single" w:sz="4" w:space="0" w:color="auto"/>
              <w:bottom w:val="nil"/>
            </w:tcBorders>
          </w:tcPr>
          <w:p w14:paraId="27722911" w14:textId="7E2B5F34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18.</w:t>
            </w:r>
          </w:p>
        </w:tc>
        <w:tc>
          <w:tcPr>
            <w:tcW w:w="1117" w:type="dxa"/>
            <w:tcBorders>
              <w:top w:val="single" w:sz="4" w:space="0" w:color="auto"/>
              <w:bottom w:val="nil"/>
            </w:tcBorders>
          </w:tcPr>
          <w:p w14:paraId="1689EBE3" w14:textId="3E9A60DB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0.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</w:tcPr>
          <w:p w14:paraId="4F403428" w14:textId="5BE29C3F" w:rsidR="00A10783" w:rsidRDefault="00A10783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</w:tr>
      <w:tr w:rsidR="006347CB" w14:paraId="0BB4FF08" w14:textId="77777777" w:rsidTr="00C61358">
        <w:trPr>
          <w:trHeight w:val="259"/>
        </w:trPr>
        <w:tc>
          <w:tcPr>
            <w:tcW w:w="10615" w:type="dxa"/>
            <w:gridSpan w:val="13"/>
            <w:tcBorders>
              <w:top w:val="single" w:sz="4" w:space="0" w:color="auto"/>
              <w:bottom w:val="nil"/>
            </w:tcBorders>
          </w:tcPr>
          <w:p w14:paraId="1D7424D0" w14:textId="46E02765" w:rsidR="006347CB" w:rsidRDefault="006347CB" w:rsidP="00A1078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OVERALL TOTAL </w:t>
            </w:r>
            <w:r w:rsidR="00CE77F9">
              <w:rPr>
                <w:rFonts w:ascii="Arial" w:hAnsi="Arial" w:cs="Arial"/>
                <w:sz w:val="24"/>
                <w:szCs w:val="24"/>
              </w:rPr>
              <w:t>PROJECT ACCOMADATION ELEMENTS.</w:t>
            </w:r>
          </w:p>
        </w:tc>
      </w:tr>
      <w:tr w:rsidR="006347CB" w14:paraId="69D1ADC1" w14:textId="77777777" w:rsidTr="00AC574B">
        <w:trPr>
          <w:trHeight w:val="244"/>
        </w:trPr>
        <w:tc>
          <w:tcPr>
            <w:tcW w:w="1109" w:type="dxa"/>
            <w:tcBorders>
              <w:top w:val="single" w:sz="4" w:space="0" w:color="auto"/>
              <w:bottom w:val="single" w:sz="4" w:space="0" w:color="auto"/>
            </w:tcBorders>
          </w:tcPr>
          <w:p w14:paraId="396A6D0A" w14:textId="43E8008F" w:rsidR="006347CB" w:rsidRPr="00E80050" w:rsidRDefault="00034E9F" w:rsidP="007C215F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6.</w:t>
            </w:r>
          </w:p>
        </w:tc>
        <w:tc>
          <w:tcPr>
            <w:tcW w:w="11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E5E031" w14:textId="4FDE2E7D" w:rsidR="006347CB" w:rsidRPr="00E80050" w:rsidRDefault="00034E9F" w:rsidP="007C215F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6.</w:t>
            </w: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</w:tcPr>
          <w:p w14:paraId="07D67D30" w14:textId="205339D0" w:rsidR="006347CB" w:rsidRPr="00E80050" w:rsidRDefault="003E4B9F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6.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8D558E" w14:textId="568AD50C" w:rsidR="006347CB" w:rsidRPr="00E80050" w:rsidRDefault="003E4B9F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9.</w:t>
            </w:r>
          </w:p>
        </w:tc>
        <w:tc>
          <w:tcPr>
            <w:tcW w:w="1461" w:type="dxa"/>
            <w:tcBorders>
              <w:top w:val="single" w:sz="4" w:space="0" w:color="auto"/>
              <w:bottom w:val="single" w:sz="4" w:space="0" w:color="auto"/>
            </w:tcBorders>
          </w:tcPr>
          <w:p w14:paraId="2B180E7D" w14:textId="77FF9033" w:rsidR="006347CB" w:rsidRPr="00E80050" w:rsidRDefault="003E4B9F" w:rsidP="003E4B9F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9.</w:t>
            </w:r>
          </w:p>
        </w:tc>
        <w:tc>
          <w:tcPr>
            <w:tcW w:w="840" w:type="dxa"/>
            <w:tcBorders>
              <w:top w:val="single" w:sz="4" w:space="0" w:color="auto"/>
              <w:bottom w:val="single" w:sz="4" w:space="0" w:color="auto"/>
            </w:tcBorders>
          </w:tcPr>
          <w:p w14:paraId="54F0AC72" w14:textId="1C1CFD67" w:rsidR="006347CB" w:rsidRPr="00E80050" w:rsidRDefault="003E4B9F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12.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14:paraId="301485DB" w14:textId="7D7BFDE0" w:rsidR="006347CB" w:rsidRPr="00E80050" w:rsidRDefault="003E4B9F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21.</w:t>
            </w:r>
          </w:p>
        </w:tc>
        <w:tc>
          <w:tcPr>
            <w:tcW w:w="1005" w:type="dxa"/>
            <w:tcBorders>
              <w:top w:val="single" w:sz="4" w:space="0" w:color="auto"/>
              <w:bottom w:val="single" w:sz="4" w:space="0" w:color="auto"/>
            </w:tcBorders>
          </w:tcPr>
          <w:p w14:paraId="1E5FE060" w14:textId="450AFFF7" w:rsidR="006347CB" w:rsidRPr="00E80050" w:rsidRDefault="003E4B9F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18.</w:t>
            </w:r>
          </w:p>
        </w:tc>
        <w:tc>
          <w:tcPr>
            <w:tcW w:w="1117" w:type="dxa"/>
            <w:tcBorders>
              <w:top w:val="single" w:sz="4" w:space="0" w:color="auto"/>
              <w:bottom w:val="single" w:sz="4" w:space="0" w:color="auto"/>
            </w:tcBorders>
          </w:tcPr>
          <w:p w14:paraId="5F2F9718" w14:textId="52129367" w:rsidR="006347CB" w:rsidRPr="00E80050" w:rsidRDefault="00381B43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3.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14:paraId="3FC453DA" w14:textId="7AC2CBFB" w:rsidR="006347CB" w:rsidRPr="00E80050" w:rsidRDefault="00381B43" w:rsidP="00A10783">
            <w:pPr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E80050">
              <w:rPr>
                <w:rFonts w:ascii="Arial" w:hAnsi="Arial" w:cs="Arial"/>
                <w:color w:val="C00000"/>
                <w:sz w:val="24"/>
                <w:szCs w:val="24"/>
              </w:rPr>
              <w:t>6.</w:t>
            </w:r>
          </w:p>
        </w:tc>
      </w:tr>
      <w:tr w:rsidR="002B14EC" w14:paraId="29D7C925" w14:textId="77777777" w:rsidTr="00E65989">
        <w:trPr>
          <w:trHeight w:val="244"/>
        </w:trPr>
        <w:tc>
          <w:tcPr>
            <w:tcW w:w="10615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3E67A954" w14:textId="4446B186" w:rsidR="002B14EC" w:rsidRPr="00E80050" w:rsidRDefault="002B14EC" w:rsidP="002B14EC">
            <w:pPr>
              <w:rPr>
                <w:rFonts w:ascii="Arial" w:hAnsi="Arial" w:cs="Arial"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color w:val="C00000"/>
                <w:sz w:val="24"/>
                <w:szCs w:val="24"/>
              </w:rPr>
              <w:t>Total Accomm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>odation</w:t>
            </w:r>
            <w:r>
              <w:rPr>
                <w:rFonts w:ascii="Arial" w:hAnsi="Arial" w:cs="Arial"/>
                <w:color w:val="C00000"/>
                <w:sz w:val="24"/>
                <w:szCs w:val="24"/>
              </w:rPr>
              <w:t xml:space="preserve"> E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>lements</w:t>
            </w:r>
            <w:r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>for the whole</w:t>
            </w:r>
            <w:r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>Building Project.</w:t>
            </w:r>
            <w:r w:rsidR="00F24989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>=</w:t>
            </w:r>
            <w:r w:rsidR="00F24989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="00A74E51">
              <w:rPr>
                <w:rFonts w:ascii="Arial" w:hAnsi="Arial" w:cs="Arial"/>
                <w:color w:val="C00000"/>
                <w:sz w:val="24"/>
                <w:szCs w:val="24"/>
              </w:rPr>
              <w:t xml:space="preserve">96 </w:t>
            </w:r>
            <w:r w:rsidR="00F24989">
              <w:rPr>
                <w:rFonts w:ascii="Arial" w:hAnsi="Arial" w:cs="Arial"/>
                <w:color w:val="C00000"/>
                <w:sz w:val="24"/>
                <w:szCs w:val="24"/>
              </w:rPr>
              <w:t>(including</w:t>
            </w:r>
            <w:r w:rsidR="009D6418">
              <w:rPr>
                <w:rFonts w:ascii="Arial" w:hAnsi="Arial" w:cs="Arial"/>
                <w:color w:val="C00000"/>
                <w:sz w:val="24"/>
                <w:szCs w:val="24"/>
              </w:rPr>
              <w:t xml:space="preserve"> 3 combined units.</w:t>
            </w:r>
          </w:p>
        </w:tc>
      </w:tr>
    </w:tbl>
    <w:p w14:paraId="07989B57" w14:textId="2AD18CC6" w:rsidR="005375D6" w:rsidRPr="0010407D" w:rsidRDefault="005375D6">
      <w:pPr>
        <w:rPr>
          <w:rFonts w:ascii="Arial" w:hAnsi="Arial" w:cs="Arial"/>
          <w:sz w:val="24"/>
          <w:szCs w:val="24"/>
        </w:rPr>
        <w:sectPr w:rsidR="005375D6" w:rsidRPr="0010407D" w:rsidSect="00734790">
          <w:pgSz w:w="12240" w:h="15840" w:code="1"/>
          <w:pgMar w:top="1080" w:right="1440" w:bottom="1080" w:left="1440" w:header="720" w:footer="720" w:gutter="0"/>
          <w:cols w:space="720"/>
          <w:docGrid w:linePitch="360"/>
        </w:sectPr>
      </w:pPr>
    </w:p>
    <w:p w14:paraId="4ABD4F55" w14:textId="77777777" w:rsidR="00275FEF" w:rsidRDefault="00EC37EC" w:rsidP="00E770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Now these </w:t>
      </w:r>
      <w:r w:rsidR="007A05DD">
        <w:rPr>
          <w:rFonts w:ascii="Arial" w:hAnsi="Arial" w:cs="Arial"/>
          <w:sz w:val="24"/>
          <w:szCs w:val="24"/>
        </w:rPr>
        <w:t>totals &amp; budget</w:t>
      </w:r>
      <w:r w:rsidR="00242C5F">
        <w:rPr>
          <w:rFonts w:ascii="Arial" w:hAnsi="Arial" w:cs="Arial"/>
          <w:sz w:val="24"/>
          <w:szCs w:val="24"/>
        </w:rPr>
        <w:t xml:space="preserve"> estimates have been completed we can now calculate the total project budget estimate by </w:t>
      </w:r>
      <w:r w:rsidR="00C06993">
        <w:rPr>
          <w:rFonts w:ascii="Arial" w:hAnsi="Arial" w:cs="Arial"/>
          <w:sz w:val="24"/>
          <w:szCs w:val="24"/>
        </w:rPr>
        <w:t>calculating the external works</w:t>
      </w:r>
      <w:r w:rsidR="00D45501">
        <w:rPr>
          <w:rFonts w:ascii="Arial" w:hAnsi="Arial" w:cs="Arial"/>
          <w:sz w:val="24"/>
          <w:szCs w:val="24"/>
        </w:rPr>
        <w:t>,</w:t>
      </w:r>
      <w:r w:rsidR="00C06993">
        <w:rPr>
          <w:rFonts w:ascii="Arial" w:hAnsi="Arial" w:cs="Arial"/>
          <w:sz w:val="24"/>
          <w:szCs w:val="24"/>
        </w:rPr>
        <w:t xml:space="preserve"> risk</w:t>
      </w:r>
      <w:r w:rsidR="00D45501">
        <w:rPr>
          <w:rFonts w:ascii="Arial" w:hAnsi="Arial" w:cs="Arial"/>
          <w:sz w:val="24"/>
          <w:szCs w:val="24"/>
        </w:rPr>
        <w:t>, overheads, contingencies</w:t>
      </w:r>
      <w:r w:rsidR="00D33243">
        <w:rPr>
          <w:rFonts w:ascii="Arial" w:hAnsi="Arial" w:cs="Arial"/>
          <w:sz w:val="24"/>
          <w:szCs w:val="24"/>
        </w:rPr>
        <w:t xml:space="preserve"> &amp; prelims</w:t>
      </w:r>
      <w:r w:rsidR="00C06993">
        <w:rPr>
          <w:rFonts w:ascii="Arial" w:hAnsi="Arial" w:cs="Arial"/>
          <w:sz w:val="24"/>
          <w:szCs w:val="24"/>
        </w:rPr>
        <w:t xml:space="preserve"> percentages which </w:t>
      </w:r>
      <w:r w:rsidR="00D33243">
        <w:rPr>
          <w:rFonts w:ascii="Arial" w:hAnsi="Arial" w:cs="Arial"/>
          <w:sz w:val="24"/>
          <w:szCs w:val="24"/>
        </w:rPr>
        <w:t>wi</w:t>
      </w:r>
      <w:r w:rsidR="00E24288">
        <w:rPr>
          <w:rFonts w:ascii="Arial" w:hAnsi="Arial" w:cs="Arial"/>
          <w:sz w:val="24"/>
          <w:szCs w:val="24"/>
        </w:rPr>
        <w:t>ll be</w:t>
      </w:r>
      <w:r w:rsidR="00C06993">
        <w:rPr>
          <w:rFonts w:ascii="Arial" w:hAnsi="Arial" w:cs="Arial"/>
          <w:sz w:val="24"/>
          <w:szCs w:val="24"/>
        </w:rPr>
        <w:t xml:space="preserve"> added to the total </w:t>
      </w:r>
      <w:r w:rsidR="00AF3EE2">
        <w:rPr>
          <w:rFonts w:ascii="Arial" w:hAnsi="Arial" w:cs="Arial"/>
          <w:sz w:val="24"/>
          <w:szCs w:val="24"/>
        </w:rPr>
        <w:t xml:space="preserve">to </w:t>
      </w:r>
      <w:r w:rsidR="00E24288">
        <w:rPr>
          <w:rFonts w:ascii="Arial" w:hAnsi="Arial" w:cs="Arial"/>
          <w:sz w:val="24"/>
          <w:szCs w:val="24"/>
        </w:rPr>
        <w:t>come to</w:t>
      </w:r>
      <w:r w:rsidR="00AF3EE2">
        <w:rPr>
          <w:rFonts w:ascii="Arial" w:hAnsi="Arial" w:cs="Arial"/>
          <w:sz w:val="24"/>
          <w:szCs w:val="24"/>
        </w:rPr>
        <w:t xml:space="preserve"> an overall </w:t>
      </w:r>
      <w:r w:rsidR="00E24288">
        <w:rPr>
          <w:rFonts w:ascii="Arial" w:hAnsi="Arial" w:cs="Arial"/>
          <w:sz w:val="24"/>
          <w:szCs w:val="24"/>
        </w:rPr>
        <w:t xml:space="preserve">approximate </w:t>
      </w:r>
      <w:r w:rsidR="00AF3EE2">
        <w:rPr>
          <w:rFonts w:ascii="Arial" w:hAnsi="Arial" w:cs="Arial"/>
          <w:sz w:val="24"/>
          <w:szCs w:val="24"/>
        </w:rPr>
        <w:t xml:space="preserve">budget estimate for the </w:t>
      </w:r>
      <w:r w:rsidR="00527411">
        <w:rPr>
          <w:rFonts w:ascii="Arial" w:hAnsi="Arial" w:cs="Arial"/>
          <w:sz w:val="24"/>
          <w:szCs w:val="24"/>
        </w:rPr>
        <w:t>project.</w:t>
      </w:r>
    </w:p>
    <w:p w14:paraId="43310CD9" w14:textId="409525CA" w:rsidR="003245EC" w:rsidRPr="00275FEF" w:rsidRDefault="006D66E4" w:rsidP="00275FEF">
      <w:pPr>
        <w:pStyle w:val="ListParagraph"/>
        <w:numPr>
          <w:ilvl w:val="1"/>
          <w:numId w:val="19"/>
        </w:num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 TABLE. 5..</w:t>
      </w:r>
      <w:r w:rsidR="00875021" w:rsidRPr="00275FEF">
        <w:rPr>
          <w:rFonts w:ascii="Arial" w:hAnsi="Arial" w:cs="Arial"/>
          <w:color w:val="FF0000"/>
          <w:sz w:val="24"/>
          <w:szCs w:val="24"/>
        </w:rPr>
        <w:t xml:space="preserve"> A</w:t>
      </w:r>
      <w:r w:rsidR="00AA222D">
        <w:rPr>
          <w:rFonts w:ascii="Arial" w:hAnsi="Arial" w:cs="Arial"/>
          <w:color w:val="FF0000"/>
          <w:sz w:val="24"/>
          <w:szCs w:val="24"/>
        </w:rPr>
        <w:t>PPROXIMATE</w:t>
      </w:r>
      <w:r w:rsidR="00875021" w:rsidRPr="00275FEF">
        <w:rPr>
          <w:rFonts w:ascii="Arial" w:hAnsi="Arial" w:cs="Arial"/>
          <w:color w:val="FF0000"/>
          <w:sz w:val="24"/>
          <w:szCs w:val="24"/>
        </w:rPr>
        <w:t xml:space="preserve"> </w:t>
      </w:r>
      <w:r w:rsidR="00D3701E" w:rsidRPr="00275FEF">
        <w:rPr>
          <w:rFonts w:ascii="Arial" w:hAnsi="Arial" w:cs="Arial"/>
          <w:color w:val="FF0000"/>
          <w:sz w:val="24"/>
          <w:szCs w:val="24"/>
        </w:rPr>
        <w:t>P</w:t>
      </w:r>
      <w:r w:rsidR="00AA222D">
        <w:rPr>
          <w:rFonts w:ascii="Arial" w:hAnsi="Arial" w:cs="Arial"/>
          <w:color w:val="FF0000"/>
          <w:sz w:val="24"/>
          <w:szCs w:val="24"/>
        </w:rPr>
        <w:t xml:space="preserve">ROJECT </w:t>
      </w:r>
      <w:r w:rsidR="00D3701E" w:rsidRPr="00275FEF">
        <w:rPr>
          <w:rFonts w:ascii="Arial" w:hAnsi="Arial" w:cs="Arial"/>
          <w:color w:val="FF0000"/>
          <w:sz w:val="24"/>
          <w:szCs w:val="24"/>
        </w:rPr>
        <w:t>T</w:t>
      </w:r>
      <w:r w:rsidR="00AA222D">
        <w:rPr>
          <w:rFonts w:ascii="Arial" w:hAnsi="Arial" w:cs="Arial"/>
          <w:color w:val="FF0000"/>
          <w:sz w:val="24"/>
          <w:szCs w:val="24"/>
        </w:rPr>
        <w:t>OTAL</w:t>
      </w:r>
      <w:r w:rsidR="00D3701E" w:rsidRPr="00275FEF">
        <w:rPr>
          <w:rFonts w:ascii="Arial" w:hAnsi="Arial" w:cs="Arial"/>
          <w:color w:val="FF0000"/>
          <w:sz w:val="24"/>
          <w:szCs w:val="24"/>
        </w:rPr>
        <w:t xml:space="preserve"> B</w:t>
      </w:r>
      <w:r w:rsidR="00AA222D">
        <w:rPr>
          <w:rFonts w:ascii="Arial" w:hAnsi="Arial" w:cs="Arial"/>
          <w:color w:val="FF0000"/>
          <w:sz w:val="24"/>
          <w:szCs w:val="24"/>
        </w:rPr>
        <w:t xml:space="preserve">UDGET </w:t>
      </w:r>
      <w:r w:rsidR="00D3701E" w:rsidRPr="00275FEF">
        <w:rPr>
          <w:rFonts w:ascii="Arial" w:hAnsi="Arial" w:cs="Arial"/>
          <w:color w:val="FF0000"/>
          <w:sz w:val="24"/>
          <w:szCs w:val="24"/>
        </w:rPr>
        <w:t>E</w:t>
      </w:r>
      <w:r w:rsidR="00AA222D">
        <w:rPr>
          <w:rFonts w:ascii="Arial" w:hAnsi="Arial" w:cs="Arial"/>
          <w:color w:val="FF0000"/>
          <w:sz w:val="24"/>
          <w:szCs w:val="24"/>
        </w:rPr>
        <w:t>STIMATES</w:t>
      </w:r>
      <w:r w:rsidR="00B973DE" w:rsidRPr="00275FEF">
        <w:rPr>
          <w:rFonts w:ascii="Arial" w:hAnsi="Arial" w:cs="Arial"/>
          <w:color w:val="FF0000"/>
          <w:sz w:val="24"/>
          <w:szCs w:val="24"/>
        </w:rPr>
        <w:t xml:space="preserve">, </w:t>
      </w:r>
      <w:r w:rsidR="003D73CD">
        <w:rPr>
          <w:rFonts w:ascii="Arial" w:hAnsi="Arial" w:cs="Arial"/>
          <w:color w:val="FF0000"/>
          <w:sz w:val="24"/>
          <w:szCs w:val="24"/>
        </w:rPr>
        <w:t>EXTERNAL WORK</w:t>
      </w:r>
      <w:r w:rsidR="000430CD" w:rsidRPr="00275FEF">
        <w:rPr>
          <w:rFonts w:ascii="Arial" w:hAnsi="Arial" w:cs="Arial"/>
          <w:color w:val="FF0000"/>
          <w:sz w:val="24"/>
          <w:szCs w:val="24"/>
        </w:rPr>
        <w:t>, R</w:t>
      </w:r>
      <w:r w:rsidR="003D73CD">
        <w:rPr>
          <w:rFonts w:ascii="Arial" w:hAnsi="Arial" w:cs="Arial"/>
          <w:color w:val="FF0000"/>
          <w:sz w:val="24"/>
          <w:szCs w:val="24"/>
        </w:rPr>
        <w:t>ISK</w:t>
      </w:r>
      <w:r w:rsidR="000430CD" w:rsidRPr="00275FEF">
        <w:rPr>
          <w:rFonts w:ascii="Arial" w:hAnsi="Arial" w:cs="Arial"/>
          <w:color w:val="FF0000"/>
          <w:sz w:val="24"/>
          <w:szCs w:val="24"/>
        </w:rPr>
        <w:t>, O</w:t>
      </w:r>
      <w:r w:rsidR="003D73CD">
        <w:rPr>
          <w:rFonts w:ascii="Arial" w:hAnsi="Arial" w:cs="Arial"/>
          <w:color w:val="FF0000"/>
          <w:sz w:val="24"/>
          <w:szCs w:val="24"/>
        </w:rPr>
        <w:t>VERHEADS</w:t>
      </w:r>
      <w:r w:rsidR="000430CD" w:rsidRPr="00275FEF">
        <w:rPr>
          <w:rFonts w:ascii="Arial" w:hAnsi="Arial" w:cs="Arial"/>
          <w:color w:val="FF0000"/>
          <w:sz w:val="24"/>
          <w:szCs w:val="24"/>
        </w:rPr>
        <w:t>, C</w:t>
      </w:r>
      <w:r w:rsidR="003D73CD">
        <w:rPr>
          <w:rFonts w:ascii="Arial" w:hAnsi="Arial" w:cs="Arial"/>
          <w:color w:val="FF0000"/>
          <w:sz w:val="24"/>
          <w:szCs w:val="24"/>
        </w:rPr>
        <w:t>ONTINGENCIES</w:t>
      </w:r>
      <w:r w:rsidR="000430CD" w:rsidRPr="00275FEF">
        <w:rPr>
          <w:rFonts w:ascii="Arial" w:hAnsi="Arial" w:cs="Arial"/>
          <w:color w:val="FF0000"/>
          <w:sz w:val="24"/>
          <w:szCs w:val="24"/>
        </w:rPr>
        <w:t xml:space="preserve"> </w:t>
      </w:r>
      <w:r w:rsidR="00930F90" w:rsidRPr="00275FEF">
        <w:rPr>
          <w:rFonts w:ascii="Arial" w:hAnsi="Arial" w:cs="Arial"/>
          <w:color w:val="FF0000"/>
          <w:sz w:val="24"/>
          <w:szCs w:val="24"/>
        </w:rPr>
        <w:t>&amp;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 w:rsidR="003D73CD">
        <w:rPr>
          <w:rFonts w:ascii="Arial" w:hAnsi="Arial" w:cs="Arial"/>
          <w:color w:val="FF0000"/>
          <w:sz w:val="24"/>
          <w:szCs w:val="24"/>
        </w:rPr>
        <w:t>PRELIM</w:t>
      </w:r>
      <w:r>
        <w:rPr>
          <w:rFonts w:ascii="Arial" w:hAnsi="Arial" w:cs="Arial"/>
          <w:color w:val="FF0000"/>
          <w:sz w:val="24"/>
          <w:szCs w:val="24"/>
        </w:rPr>
        <w:t xml:space="preserve"> ADJUSTMENTS.</w:t>
      </w:r>
    </w:p>
    <w:p w14:paraId="35B0E3CA" w14:textId="7E1AC665" w:rsidR="00F54B4A" w:rsidRDefault="00E729E1" w:rsidP="00CB06D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estimate</w:t>
      </w:r>
      <w:r w:rsidR="00E9417F">
        <w:rPr>
          <w:rFonts w:ascii="Arial" w:hAnsi="Arial" w:cs="Arial"/>
          <w:sz w:val="24"/>
          <w:szCs w:val="24"/>
        </w:rPr>
        <w:t xml:space="preserve">. = </w:t>
      </w:r>
      <w:r w:rsidR="00295BCA">
        <w:rPr>
          <w:rFonts w:ascii="Arial" w:hAnsi="Arial" w:cs="Arial"/>
          <w:sz w:val="24"/>
          <w:szCs w:val="24"/>
        </w:rPr>
        <w:t>3</w:t>
      </w:r>
      <w:r w:rsidR="003A4B5B">
        <w:rPr>
          <w:rFonts w:ascii="Arial" w:hAnsi="Arial" w:cs="Arial"/>
          <w:sz w:val="24"/>
          <w:szCs w:val="24"/>
        </w:rPr>
        <w:t>.</w:t>
      </w:r>
      <w:r w:rsidR="00FA1E65">
        <w:rPr>
          <w:rFonts w:ascii="Arial" w:hAnsi="Arial" w:cs="Arial"/>
          <w:sz w:val="24"/>
          <w:szCs w:val="24"/>
        </w:rPr>
        <w:t>1 Bed T</w:t>
      </w:r>
      <w:r w:rsidR="00E9417F">
        <w:rPr>
          <w:rFonts w:ascii="Arial" w:hAnsi="Arial" w:cs="Arial"/>
          <w:sz w:val="24"/>
          <w:szCs w:val="24"/>
        </w:rPr>
        <w:t xml:space="preserve">erraced </w:t>
      </w:r>
      <w:r w:rsidR="00FA1E65">
        <w:rPr>
          <w:rFonts w:ascii="Arial" w:hAnsi="Arial" w:cs="Arial"/>
          <w:sz w:val="24"/>
          <w:szCs w:val="24"/>
        </w:rPr>
        <w:t>H</w:t>
      </w:r>
      <w:r w:rsidR="00E9417F">
        <w:rPr>
          <w:rFonts w:ascii="Arial" w:hAnsi="Arial" w:cs="Arial"/>
          <w:sz w:val="24"/>
          <w:szCs w:val="24"/>
        </w:rPr>
        <w:t>ouse estimate +</w:t>
      </w:r>
      <w:r w:rsidR="00F54B4A">
        <w:rPr>
          <w:rFonts w:ascii="Arial" w:hAnsi="Arial" w:cs="Arial"/>
          <w:sz w:val="24"/>
          <w:szCs w:val="24"/>
        </w:rPr>
        <w:t xml:space="preserve"> </w:t>
      </w:r>
      <w:r w:rsidR="00295BCA">
        <w:rPr>
          <w:rFonts w:ascii="Arial" w:hAnsi="Arial" w:cs="Arial"/>
          <w:sz w:val="24"/>
          <w:szCs w:val="24"/>
        </w:rPr>
        <w:t>6</w:t>
      </w:r>
      <w:r w:rsidR="003A4B5B">
        <w:rPr>
          <w:rFonts w:ascii="Arial" w:hAnsi="Arial" w:cs="Arial"/>
          <w:sz w:val="24"/>
          <w:szCs w:val="24"/>
        </w:rPr>
        <w:t xml:space="preserve">.3 </w:t>
      </w:r>
      <w:r w:rsidR="00545CCC">
        <w:rPr>
          <w:rFonts w:ascii="Arial" w:hAnsi="Arial" w:cs="Arial"/>
          <w:sz w:val="24"/>
          <w:szCs w:val="24"/>
        </w:rPr>
        <w:t xml:space="preserve">Bed Semi -Detached House </w:t>
      </w:r>
      <w:r w:rsidR="00F54B4A">
        <w:rPr>
          <w:rFonts w:ascii="Arial" w:hAnsi="Arial" w:cs="Arial"/>
          <w:sz w:val="24"/>
          <w:szCs w:val="24"/>
        </w:rPr>
        <w:t xml:space="preserve">estimate </w:t>
      </w:r>
      <w:r w:rsidR="00840C72">
        <w:rPr>
          <w:rFonts w:ascii="Arial" w:hAnsi="Arial" w:cs="Arial"/>
          <w:sz w:val="24"/>
          <w:szCs w:val="24"/>
        </w:rPr>
        <w:t xml:space="preserve">              =               £</w:t>
      </w:r>
      <w:r w:rsidR="00295BCA">
        <w:rPr>
          <w:rFonts w:ascii="Arial" w:hAnsi="Arial" w:cs="Arial"/>
          <w:sz w:val="24"/>
          <w:szCs w:val="24"/>
        </w:rPr>
        <w:t>288.000.00</w:t>
      </w:r>
      <w:r w:rsidR="00840C72">
        <w:rPr>
          <w:rFonts w:ascii="Arial" w:hAnsi="Arial" w:cs="Arial"/>
          <w:sz w:val="24"/>
          <w:szCs w:val="24"/>
        </w:rPr>
        <w:t xml:space="preserve">    </w:t>
      </w:r>
      <w:r w:rsidR="00CB06D3">
        <w:rPr>
          <w:rFonts w:ascii="Arial" w:hAnsi="Arial" w:cs="Arial"/>
          <w:sz w:val="24"/>
          <w:szCs w:val="24"/>
        </w:rPr>
        <w:t>+</w:t>
      </w:r>
      <w:r w:rsidR="00840C72">
        <w:rPr>
          <w:rFonts w:ascii="Arial" w:hAnsi="Arial" w:cs="Arial"/>
          <w:sz w:val="24"/>
          <w:szCs w:val="24"/>
        </w:rPr>
        <w:t xml:space="preserve">             £</w:t>
      </w:r>
      <w:r w:rsidR="005455E4">
        <w:rPr>
          <w:rFonts w:ascii="Arial" w:hAnsi="Arial" w:cs="Arial"/>
          <w:sz w:val="24"/>
          <w:szCs w:val="24"/>
        </w:rPr>
        <w:t>864,000.00</w:t>
      </w:r>
    </w:p>
    <w:p w14:paraId="524319DF" w14:textId="798D7D68" w:rsidR="003C4324" w:rsidRDefault="00CB06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Total.  = £1, </w:t>
      </w:r>
      <w:r w:rsidR="005455E4">
        <w:rPr>
          <w:rFonts w:ascii="Arial" w:hAnsi="Arial" w:cs="Arial"/>
          <w:sz w:val="24"/>
          <w:szCs w:val="24"/>
        </w:rPr>
        <w:t>152.00</w:t>
      </w:r>
      <w:r w:rsidR="00750C91">
        <w:rPr>
          <w:rFonts w:ascii="Arial" w:hAnsi="Arial" w:cs="Arial"/>
          <w:sz w:val="24"/>
          <w:szCs w:val="24"/>
        </w:rPr>
        <w:t>0.00</w:t>
      </w:r>
    </w:p>
    <w:p w14:paraId="64A82C01" w14:textId="4BAB302E" w:rsidR="000E6494" w:rsidRDefault="000E649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External works</w:t>
      </w:r>
      <w:r w:rsidR="00386540">
        <w:rPr>
          <w:rFonts w:ascii="Arial" w:hAnsi="Arial" w:cs="Arial"/>
          <w:sz w:val="24"/>
          <w:szCs w:val="24"/>
        </w:rPr>
        <w:t xml:space="preserve"> (assumed</w:t>
      </w:r>
      <w:r w:rsidR="00FD4DC4">
        <w:rPr>
          <w:rFonts w:ascii="Arial" w:hAnsi="Arial" w:cs="Arial"/>
          <w:sz w:val="24"/>
          <w:szCs w:val="24"/>
        </w:rPr>
        <w:t xml:space="preserve"> approximate)</w:t>
      </w:r>
      <w:r>
        <w:rPr>
          <w:rFonts w:ascii="Arial" w:hAnsi="Arial" w:cs="Arial"/>
          <w:sz w:val="24"/>
          <w:szCs w:val="24"/>
        </w:rPr>
        <w:t xml:space="preserve"> @15%</w:t>
      </w:r>
      <w:r w:rsidR="00C62C40">
        <w:rPr>
          <w:rFonts w:ascii="Arial" w:hAnsi="Arial" w:cs="Arial"/>
          <w:sz w:val="24"/>
          <w:szCs w:val="24"/>
        </w:rPr>
        <w:t xml:space="preserve">          </w:t>
      </w:r>
      <w:r w:rsidR="003030D8">
        <w:rPr>
          <w:rFonts w:ascii="Arial" w:hAnsi="Arial" w:cs="Arial"/>
          <w:sz w:val="24"/>
          <w:szCs w:val="24"/>
        </w:rPr>
        <w:t xml:space="preserve">                             = </w:t>
      </w:r>
      <w:r w:rsidR="00596D44">
        <w:rPr>
          <w:rFonts w:ascii="Arial" w:hAnsi="Arial" w:cs="Arial"/>
          <w:sz w:val="24"/>
          <w:szCs w:val="24"/>
        </w:rPr>
        <w:t>£</w:t>
      </w:r>
      <w:r w:rsidR="00A97CEC">
        <w:rPr>
          <w:rFonts w:ascii="Arial" w:hAnsi="Arial" w:cs="Arial"/>
          <w:sz w:val="24"/>
          <w:szCs w:val="24"/>
        </w:rPr>
        <w:t>148,608.00.</w:t>
      </w:r>
    </w:p>
    <w:p w14:paraId="262DB8B4" w14:textId="02A5835E" w:rsidR="008F3925" w:rsidRDefault="00EA0C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Total    </w:t>
      </w:r>
      <w:r w:rsidR="00995172">
        <w:rPr>
          <w:rFonts w:ascii="Arial" w:hAnsi="Arial" w:cs="Arial"/>
          <w:sz w:val="24"/>
          <w:szCs w:val="24"/>
        </w:rPr>
        <w:t>= £</w:t>
      </w:r>
      <w:r w:rsidR="0017688E">
        <w:rPr>
          <w:rFonts w:ascii="Arial" w:hAnsi="Arial" w:cs="Arial"/>
          <w:sz w:val="24"/>
          <w:szCs w:val="24"/>
        </w:rPr>
        <w:t xml:space="preserve"> 1</w:t>
      </w:r>
      <w:r w:rsidR="007404E2">
        <w:rPr>
          <w:rFonts w:ascii="Arial" w:hAnsi="Arial" w:cs="Arial"/>
          <w:sz w:val="24"/>
          <w:szCs w:val="24"/>
        </w:rPr>
        <w:t>,668,608.00</w:t>
      </w:r>
    </w:p>
    <w:p w14:paraId="1894A3B7" w14:textId="6CCC058A" w:rsidR="005D22AC" w:rsidRDefault="001768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/Profit</w:t>
      </w:r>
      <w:r w:rsidR="00807F90">
        <w:rPr>
          <w:rFonts w:ascii="Arial" w:hAnsi="Arial" w:cs="Arial"/>
          <w:sz w:val="24"/>
          <w:szCs w:val="24"/>
        </w:rPr>
        <w:t xml:space="preserve"> (assumed approximate) @</w:t>
      </w:r>
      <w:r>
        <w:rPr>
          <w:rFonts w:ascii="Arial" w:hAnsi="Arial" w:cs="Arial"/>
          <w:sz w:val="24"/>
          <w:szCs w:val="24"/>
        </w:rPr>
        <w:t xml:space="preserve"> 10</w:t>
      </w:r>
      <w:r w:rsidR="00025309">
        <w:rPr>
          <w:rFonts w:ascii="Arial" w:hAnsi="Arial" w:cs="Arial"/>
          <w:sz w:val="24"/>
          <w:szCs w:val="24"/>
        </w:rPr>
        <w:t>%</w:t>
      </w:r>
      <w:r w:rsidR="00335665">
        <w:rPr>
          <w:rFonts w:ascii="Arial" w:hAnsi="Arial" w:cs="Arial"/>
          <w:sz w:val="24"/>
          <w:szCs w:val="24"/>
        </w:rPr>
        <w:t xml:space="preserve">           </w:t>
      </w:r>
      <w:r w:rsidR="006D0C54">
        <w:rPr>
          <w:rFonts w:ascii="Arial" w:hAnsi="Arial" w:cs="Arial"/>
          <w:sz w:val="24"/>
          <w:szCs w:val="24"/>
        </w:rPr>
        <w:t xml:space="preserve">                                 = £</w:t>
      </w:r>
      <w:r w:rsidR="009F632E">
        <w:rPr>
          <w:rFonts w:ascii="Arial" w:hAnsi="Arial" w:cs="Arial"/>
          <w:sz w:val="24"/>
          <w:szCs w:val="24"/>
        </w:rPr>
        <w:t xml:space="preserve"> 166,860.00</w:t>
      </w:r>
    </w:p>
    <w:p w14:paraId="3109C2D5" w14:textId="0AE51892" w:rsidR="00AC5A46" w:rsidRDefault="005D22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4A5DF4">
        <w:rPr>
          <w:rFonts w:ascii="Arial" w:hAnsi="Arial" w:cs="Arial"/>
          <w:sz w:val="24"/>
          <w:szCs w:val="24"/>
        </w:rPr>
        <w:t>Total     = £</w:t>
      </w:r>
      <w:r w:rsidR="00AC5A46">
        <w:rPr>
          <w:rFonts w:ascii="Arial" w:hAnsi="Arial" w:cs="Arial"/>
          <w:sz w:val="24"/>
          <w:szCs w:val="24"/>
        </w:rPr>
        <w:t>1,</w:t>
      </w:r>
      <w:r w:rsidR="003A063E">
        <w:rPr>
          <w:rFonts w:ascii="Arial" w:hAnsi="Arial" w:cs="Arial"/>
          <w:sz w:val="24"/>
          <w:szCs w:val="24"/>
        </w:rPr>
        <w:t>835,468.00</w:t>
      </w:r>
      <w:r w:rsidR="007C4A9E">
        <w:rPr>
          <w:rFonts w:ascii="Arial" w:hAnsi="Arial" w:cs="Arial"/>
          <w:sz w:val="24"/>
          <w:szCs w:val="24"/>
        </w:rPr>
        <w:t>.</w:t>
      </w:r>
    </w:p>
    <w:p w14:paraId="7F2D781D" w14:textId="1E101A0D" w:rsidR="002E1E5F" w:rsidRDefault="00AC5A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Overheads &amp; Contingencies say </w:t>
      </w:r>
      <w:r w:rsidR="008722FB">
        <w:rPr>
          <w:rFonts w:ascii="Arial" w:hAnsi="Arial" w:cs="Arial"/>
          <w:sz w:val="24"/>
          <w:szCs w:val="24"/>
        </w:rPr>
        <w:t>@ 10%.                                                = £</w:t>
      </w:r>
      <w:r w:rsidR="003A063E">
        <w:rPr>
          <w:rFonts w:ascii="Arial" w:hAnsi="Arial" w:cs="Arial"/>
          <w:sz w:val="24"/>
          <w:szCs w:val="24"/>
        </w:rPr>
        <w:t>183,546.00.</w:t>
      </w:r>
      <w:r w:rsidR="002E1E5F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4DC0224E" w14:textId="147D9C37" w:rsidR="00B43709" w:rsidRDefault="00B437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</w:t>
      </w:r>
      <w:r w:rsidR="00025309">
        <w:rPr>
          <w:rFonts w:ascii="Arial" w:hAnsi="Arial" w:cs="Arial"/>
          <w:sz w:val="24"/>
          <w:szCs w:val="24"/>
        </w:rPr>
        <w:t>Total =</w:t>
      </w:r>
      <w:r w:rsidR="002B6BB7">
        <w:rPr>
          <w:rFonts w:ascii="Arial" w:hAnsi="Arial" w:cs="Arial"/>
          <w:sz w:val="24"/>
          <w:szCs w:val="24"/>
        </w:rPr>
        <w:t xml:space="preserve"> £ </w:t>
      </w:r>
      <w:r w:rsidR="00E8175C">
        <w:rPr>
          <w:rFonts w:ascii="Arial" w:hAnsi="Arial" w:cs="Arial"/>
          <w:sz w:val="24"/>
          <w:szCs w:val="24"/>
        </w:rPr>
        <w:t>2,20</w:t>
      </w:r>
      <w:r w:rsidR="00F754F5">
        <w:rPr>
          <w:rFonts w:ascii="Arial" w:hAnsi="Arial" w:cs="Arial"/>
          <w:sz w:val="24"/>
          <w:szCs w:val="24"/>
        </w:rPr>
        <w:t>2,560.00.</w:t>
      </w:r>
    </w:p>
    <w:p w14:paraId="0E978095" w14:textId="6B842C6F" w:rsidR="00130341" w:rsidRDefault="00E15E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Preliminaries</w:t>
      </w:r>
      <w:r w:rsidR="00130341">
        <w:rPr>
          <w:rFonts w:ascii="Arial" w:hAnsi="Arial" w:cs="Arial"/>
          <w:sz w:val="24"/>
          <w:szCs w:val="24"/>
        </w:rPr>
        <w:t xml:space="preserve">. Say @ </w:t>
      </w:r>
      <w:r w:rsidR="00D31EB6">
        <w:rPr>
          <w:rFonts w:ascii="Arial" w:hAnsi="Arial" w:cs="Arial"/>
          <w:sz w:val="24"/>
          <w:szCs w:val="24"/>
        </w:rPr>
        <w:t>8%                                                                      =</w:t>
      </w:r>
      <w:r w:rsidR="00E97504">
        <w:rPr>
          <w:rFonts w:ascii="Arial" w:hAnsi="Arial" w:cs="Arial"/>
          <w:sz w:val="24"/>
          <w:szCs w:val="24"/>
        </w:rPr>
        <w:t xml:space="preserve"> £ </w:t>
      </w:r>
      <w:r w:rsidR="00312676">
        <w:rPr>
          <w:rFonts w:ascii="Arial" w:hAnsi="Arial" w:cs="Arial"/>
          <w:sz w:val="24"/>
          <w:szCs w:val="24"/>
        </w:rPr>
        <w:t>176,204.00.</w:t>
      </w:r>
    </w:p>
    <w:p w14:paraId="70C252B6" w14:textId="24070298" w:rsidR="00113705" w:rsidRDefault="00D079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Total. </w:t>
      </w:r>
      <w:r w:rsidR="006832AF">
        <w:rPr>
          <w:rFonts w:ascii="Arial" w:hAnsi="Arial" w:cs="Arial"/>
          <w:sz w:val="24"/>
          <w:szCs w:val="24"/>
        </w:rPr>
        <w:t>£ 2,378,764.0</w:t>
      </w:r>
      <w:r w:rsidR="001D0C11">
        <w:rPr>
          <w:rFonts w:ascii="Arial" w:hAnsi="Arial" w:cs="Arial"/>
          <w:sz w:val="24"/>
          <w:szCs w:val="24"/>
        </w:rPr>
        <w:t>0</w:t>
      </w:r>
    </w:p>
    <w:p w14:paraId="75121F5D" w14:textId="2D2E4E7E" w:rsidR="00E77737" w:rsidRDefault="00CB06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So,</w:t>
      </w:r>
      <w:r w:rsidR="00930F90">
        <w:rPr>
          <w:rFonts w:ascii="Arial" w:hAnsi="Arial" w:cs="Arial"/>
          <w:sz w:val="24"/>
          <w:szCs w:val="24"/>
        </w:rPr>
        <w:t xml:space="preserve"> </w:t>
      </w:r>
      <w:r w:rsidR="00CD64CB">
        <w:rPr>
          <w:rFonts w:ascii="Arial" w:hAnsi="Arial" w:cs="Arial"/>
          <w:sz w:val="24"/>
          <w:szCs w:val="24"/>
        </w:rPr>
        <w:t>the total</w:t>
      </w:r>
      <w:r w:rsidR="00124F0F">
        <w:rPr>
          <w:rFonts w:ascii="Arial" w:hAnsi="Arial" w:cs="Arial"/>
          <w:sz w:val="24"/>
          <w:szCs w:val="24"/>
        </w:rPr>
        <w:t xml:space="preserve"> approximate Budget Estimate for </w:t>
      </w:r>
      <w:r w:rsidR="00E97504">
        <w:rPr>
          <w:rFonts w:ascii="Arial" w:hAnsi="Arial" w:cs="Arial"/>
          <w:sz w:val="24"/>
          <w:szCs w:val="24"/>
        </w:rPr>
        <w:t>the Project</w:t>
      </w:r>
      <w:r w:rsidR="00FB7104">
        <w:rPr>
          <w:rFonts w:ascii="Arial" w:hAnsi="Arial" w:cs="Arial"/>
          <w:sz w:val="24"/>
          <w:szCs w:val="24"/>
        </w:rPr>
        <w:t xml:space="preserve">. = </w:t>
      </w:r>
      <w:r w:rsidR="00FB7104" w:rsidRPr="000439AA">
        <w:rPr>
          <w:rFonts w:ascii="Arial" w:hAnsi="Arial" w:cs="Arial"/>
          <w:color w:val="C00000"/>
          <w:sz w:val="24"/>
          <w:szCs w:val="24"/>
        </w:rPr>
        <w:t>TOTAL = £</w:t>
      </w:r>
      <w:r w:rsidR="00312676">
        <w:rPr>
          <w:rFonts w:ascii="Arial" w:hAnsi="Arial" w:cs="Arial"/>
          <w:color w:val="C00000"/>
          <w:sz w:val="24"/>
          <w:szCs w:val="24"/>
        </w:rPr>
        <w:t>2</w:t>
      </w:r>
      <w:r w:rsidR="00266FB9">
        <w:rPr>
          <w:rFonts w:ascii="Arial" w:hAnsi="Arial" w:cs="Arial"/>
          <w:color w:val="C00000"/>
          <w:sz w:val="24"/>
          <w:szCs w:val="24"/>
        </w:rPr>
        <w:t xml:space="preserve">, </w:t>
      </w:r>
      <w:r w:rsidR="001D0C11">
        <w:rPr>
          <w:rFonts w:ascii="Arial" w:hAnsi="Arial" w:cs="Arial"/>
          <w:color w:val="C00000"/>
          <w:sz w:val="24"/>
          <w:szCs w:val="24"/>
        </w:rPr>
        <w:t>378,764.00.</w:t>
      </w:r>
      <w:r w:rsidR="00BF0E2C" w:rsidRPr="000439AA">
        <w:rPr>
          <w:rFonts w:ascii="Arial" w:hAnsi="Arial" w:cs="Arial"/>
          <w:color w:val="C00000"/>
          <w:sz w:val="24"/>
          <w:szCs w:val="24"/>
        </w:rPr>
        <w:t xml:space="preserve">         </w:t>
      </w:r>
      <w:r w:rsidR="00CE3563" w:rsidRPr="000439AA">
        <w:rPr>
          <w:rFonts w:ascii="Arial" w:hAnsi="Arial" w:cs="Arial"/>
          <w:color w:val="C00000"/>
          <w:sz w:val="24"/>
          <w:szCs w:val="24"/>
        </w:rPr>
        <w:t xml:space="preserve">                                                                                       </w:t>
      </w:r>
      <w:r w:rsidR="0068720B" w:rsidRPr="000439AA">
        <w:rPr>
          <w:rFonts w:ascii="Arial" w:hAnsi="Arial" w:cs="Arial"/>
          <w:color w:val="C00000"/>
          <w:sz w:val="24"/>
          <w:szCs w:val="24"/>
        </w:rPr>
        <w:t xml:space="preserve">                                                                        </w:t>
      </w:r>
      <w:r w:rsidR="00FA22F3" w:rsidRPr="000439AA">
        <w:rPr>
          <w:rFonts w:ascii="Arial" w:hAnsi="Arial" w:cs="Arial"/>
          <w:color w:val="C00000"/>
          <w:sz w:val="24"/>
          <w:szCs w:val="24"/>
        </w:rPr>
        <w:t xml:space="preserve">                                                                                    </w:t>
      </w:r>
      <w:r w:rsidR="007A3C99" w:rsidRPr="000439AA">
        <w:rPr>
          <w:rFonts w:ascii="Arial" w:hAnsi="Arial" w:cs="Arial"/>
          <w:color w:val="C00000"/>
          <w:sz w:val="24"/>
          <w:szCs w:val="24"/>
        </w:rPr>
        <w:t xml:space="preserve">                                     </w:t>
      </w:r>
    </w:p>
    <w:p w14:paraId="7A517AB4" w14:textId="40C82070" w:rsidR="00BF4B47" w:rsidRDefault="00BF4B4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These are just approximate estimates </w:t>
      </w:r>
      <w:r w:rsidR="00985CB9">
        <w:rPr>
          <w:rFonts w:ascii="Arial" w:hAnsi="Arial" w:cs="Arial"/>
          <w:sz w:val="24"/>
          <w:szCs w:val="24"/>
        </w:rPr>
        <w:t xml:space="preserve">may not be 100% accurate due to assumptions needed to </w:t>
      </w:r>
      <w:r w:rsidR="00E40CAA">
        <w:rPr>
          <w:rFonts w:ascii="Arial" w:hAnsi="Arial" w:cs="Arial"/>
          <w:sz w:val="24"/>
          <w:szCs w:val="24"/>
        </w:rPr>
        <w:t>calculate</w:t>
      </w:r>
      <w:r w:rsidR="00985CB9">
        <w:rPr>
          <w:rFonts w:ascii="Arial" w:hAnsi="Arial" w:cs="Arial"/>
          <w:sz w:val="24"/>
          <w:szCs w:val="24"/>
        </w:rPr>
        <w:t xml:space="preserve"> all aspects</w:t>
      </w:r>
      <w:r w:rsidR="00934B08">
        <w:rPr>
          <w:rFonts w:ascii="Arial" w:hAnsi="Arial" w:cs="Arial"/>
          <w:sz w:val="24"/>
          <w:szCs w:val="24"/>
        </w:rPr>
        <w:t xml:space="preserve"> of the budget estimate.</w:t>
      </w:r>
    </w:p>
    <w:p w14:paraId="354797B4" w14:textId="1693B2A7" w:rsidR="00E40CAA" w:rsidRDefault="00E40CAA">
      <w:pPr>
        <w:rPr>
          <w:rFonts w:ascii="Arial" w:hAnsi="Arial" w:cs="Arial"/>
          <w:sz w:val="24"/>
          <w:szCs w:val="24"/>
        </w:rPr>
      </w:pPr>
    </w:p>
    <w:p w14:paraId="57B2F563" w14:textId="2BC67DD6" w:rsidR="0006537A" w:rsidRDefault="0006537A">
      <w:pPr>
        <w:rPr>
          <w:rFonts w:ascii="Arial" w:hAnsi="Arial" w:cs="Arial"/>
          <w:sz w:val="24"/>
          <w:szCs w:val="24"/>
        </w:rPr>
      </w:pPr>
    </w:p>
    <w:p w14:paraId="2316694D" w14:textId="77777777" w:rsidR="00D45501" w:rsidRDefault="00D45501" w:rsidP="00E15E85">
      <w:pPr>
        <w:rPr>
          <w:rFonts w:asciiTheme="majorHAnsi" w:hAnsiTheme="majorHAnsi" w:cs="Arial"/>
          <w:color w:val="C00000"/>
          <w:sz w:val="36"/>
          <w:szCs w:val="36"/>
        </w:rPr>
      </w:pPr>
    </w:p>
    <w:p w14:paraId="5A6C5B49" w14:textId="16A3C056" w:rsidR="004D453D" w:rsidRPr="00E15E85" w:rsidRDefault="00117D8B" w:rsidP="00E15E85">
      <w:pPr>
        <w:rPr>
          <w:rFonts w:asciiTheme="majorHAnsi" w:hAnsiTheme="majorHAnsi" w:cs="Arial"/>
          <w:color w:val="C00000"/>
          <w:sz w:val="36"/>
          <w:szCs w:val="36"/>
        </w:rPr>
      </w:pPr>
      <w:r w:rsidRPr="00E15E85">
        <w:rPr>
          <w:rFonts w:asciiTheme="majorHAnsi" w:hAnsiTheme="majorHAnsi" w:cs="Arial"/>
          <w:color w:val="C00000"/>
          <w:sz w:val="36"/>
          <w:szCs w:val="36"/>
        </w:rPr>
        <w:lastRenderedPageBreak/>
        <w:t>5.</w:t>
      </w:r>
      <w:r w:rsidR="009C0259" w:rsidRPr="00E15E85">
        <w:rPr>
          <w:rFonts w:asciiTheme="majorHAnsi" w:hAnsiTheme="majorHAnsi" w:cs="Arial"/>
          <w:color w:val="C00000"/>
          <w:sz w:val="36"/>
          <w:szCs w:val="36"/>
        </w:rPr>
        <w:t xml:space="preserve">COST PLAN ESTIMATES FOR INDIVIDUAL </w:t>
      </w:r>
      <w:r w:rsidR="003D10BB" w:rsidRPr="00E15E85">
        <w:rPr>
          <w:rFonts w:asciiTheme="majorHAnsi" w:hAnsiTheme="majorHAnsi" w:cs="Arial"/>
          <w:color w:val="C00000"/>
          <w:sz w:val="36"/>
          <w:szCs w:val="36"/>
        </w:rPr>
        <w:t>HOUSE STYLE&amp;</w:t>
      </w:r>
      <w:r w:rsidR="004D453D" w:rsidRPr="00E15E85">
        <w:rPr>
          <w:rFonts w:asciiTheme="majorHAnsi" w:hAnsiTheme="majorHAnsi" w:cs="Arial"/>
          <w:color w:val="C00000"/>
          <w:sz w:val="36"/>
          <w:szCs w:val="36"/>
        </w:rPr>
        <w:t xml:space="preserve"> FINAL PROJECT COSTS.</w:t>
      </w:r>
    </w:p>
    <w:p w14:paraId="0BDF2454" w14:textId="24A26E30" w:rsidR="00966530" w:rsidRDefault="00D850E4" w:rsidP="00966530">
      <w:pPr>
        <w:ind w:left="36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This section </w:t>
      </w:r>
      <w:r w:rsidR="0021489A">
        <w:rPr>
          <w:rFonts w:ascii="Arial" w:hAnsi="Arial" w:cs="Arial"/>
          <w:color w:val="auto"/>
          <w:sz w:val="24"/>
          <w:szCs w:val="24"/>
        </w:rPr>
        <w:t xml:space="preserve">of the report will </w:t>
      </w:r>
      <w:r w:rsidR="00285AA3">
        <w:rPr>
          <w:rFonts w:ascii="Arial" w:hAnsi="Arial" w:cs="Arial"/>
          <w:color w:val="auto"/>
          <w:sz w:val="24"/>
          <w:szCs w:val="24"/>
        </w:rPr>
        <w:t>investigate</w:t>
      </w:r>
      <w:r w:rsidR="0021489A">
        <w:rPr>
          <w:rFonts w:ascii="Arial" w:hAnsi="Arial" w:cs="Arial"/>
          <w:color w:val="auto"/>
          <w:sz w:val="24"/>
          <w:szCs w:val="24"/>
        </w:rPr>
        <w:t xml:space="preserve"> </w:t>
      </w:r>
      <w:r w:rsidR="00C34E3C">
        <w:rPr>
          <w:rFonts w:ascii="Arial" w:hAnsi="Arial" w:cs="Arial"/>
          <w:color w:val="auto"/>
          <w:sz w:val="24"/>
          <w:szCs w:val="24"/>
        </w:rPr>
        <w:t xml:space="preserve">in </w:t>
      </w:r>
      <w:r w:rsidR="0021489A">
        <w:rPr>
          <w:rFonts w:ascii="Arial" w:hAnsi="Arial" w:cs="Arial"/>
          <w:color w:val="auto"/>
          <w:sz w:val="24"/>
          <w:szCs w:val="24"/>
        </w:rPr>
        <w:t xml:space="preserve">more detail the </w:t>
      </w:r>
      <w:r w:rsidR="00C74510">
        <w:rPr>
          <w:rFonts w:ascii="Arial" w:hAnsi="Arial" w:cs="Arial"/>
          <w:color w:val="auto"/>
          <w:sz w:val="24"/>
          <w:szCs w:val="24"/>
        </w:rPr>
        <w:t>costs of the building project starting with the individual st</w:t>
      </w:r>
      <w:r w:rsidR="008C6491">
        <w:rPr>
          <w:rFonts w:ascii="Arial" w:hAnsi="Arial" w:cs="Arial"/>
          <w:color w:val="auto"/>
          <w:sz w:val="24"/>
          <w:szCs w:val="24"/>
        </w:rPr>
        <w:t>yle of house as used in the budget estimates.</w:t>
      </w:r>
      <w:r w:rsidR="00A47512">
        <w:rPr>
          <w:rFonts w:ascii="Arial" w:hAnsi="Arial" w:cs="Arial"/>
          <w:color w:val="auto"/>
          <w:sz w:val="24"/>
          <w:szCs w:val="24"/>
        </w:rPr>
        <w:t xml:space="preserve"> Then I will then look at the total cost of the project and give an estimate which will </w:t>
      </w:r>
      <w:r w:rsidR="00285AA3">
        <w:rPr>
          <w:rFonts w:ascii="Arial" w:hAnsi="Arial" w:cs="Arial"/>
          <w:color w:val="auto"/>
          <w:sz w:val="24"/>
          <w:szCs w:val="24"/>
        </w:rPr>
        <w:t>either match the budget estimate for the project or reduce the cost of the project.</w:t>
      </w:r>
    </w:p>
    <w:p w14:paraId="07CF45C4" w14:textId="08A7873C" w:rsidR="00520339" w:rsidRDefault="00520339" w:rsidP="00966530">
      <w:pPr>
        <w:ind w:left="36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These cost plans will go </w:t>
      </w:r>
      <w:r w:rsidR="00EB597A">
        <w:rPr>
          <w:rFonts w:ascii="Arial" w:hAnsi="Arial" w:cs="Arial"/>
          <w:color w:val="auto"/>
          <w:sz w:val="24"/>
          <w:szCs w:val="24"/>
        </w:rPr>
        <w:t>alongside</w:t>
      </w:r>
      <w:r>
        <w:rPr>
          <w:rFonts w:ascii="Arial" w:hAnsi="Arial" w:cs="Arial"/>
          <w:color w:val="auto"/>
          <w:sz w:val="24"/>
          <w:szCs w:val="24"/>
        </w:rPr>
        <w:t xml:space="preserve"> the budget estimates</w:t>
      </w:r>
      <w:r w:rsidR="00F515B3">
        <w:rPr>
          <w:rFonts w:ascii="Arial" w:hAnsi="Arial" w:cs="Arial"/>
          <w:color w:val="auto"/>
          <w:sz w:val="24"/>
          <w:szCs w:val="24"/>
        </w:rPr>
        <w:t xml:space="preserve"> calculated and the both sets of figures will be passed onto the client and his </w:t>
      </w:r>
      <w:r w:rsidR="002E6F0E">
        <w:rPr>
          <w:rFonts w:ascii="Arial" w:hAnsi="Arial" w:cs="Arial"/>
          <w:color w:val="auto"/>
          <w:sz w:val="24"/>
          <w:szCs w:val="24"/>
        </w:rPr>
        <w:t>project team to select which estimate is more realis</w:t>
      </w:r>
      <w:r w:rsidR="00FD7F35">
        <w:rPr>
          <w:rFonts w:ascii="Arial" w:hAnsi="Arial" w:cs="Arial"/>
          <w:color w:val="auto"/>
          <w:sz w:val="24"/>
          <w:szCs w:val="24"/>
        </w:rPr>
        <w:t>tic to</w:t>
      </w:r>
      <w:r w:rsidR="002E6F0E">
        <w:rPr>
          <w:rFonts w:ascii="Arial" w:hAnsi="Arial" w:cs="Arial"/>
          <w:color w:val="auto"/>
          <w:sz w:val="24"/>
          <w:szCs w:val="24"/>
        </w:rPr>
        <w:t xml:space="preserve"> complete the </w:t>
      </w:r>
      <w:r w:rsidR="008B012C">
        <w:rPr>
          <w:rFonts w:ascii="Arial" w:hAnsi="Arial" w:cs="Arial"/>
          <w:color w:val="auto"/>
          <w:sz w:val="24"/>
          <w:szCs w:val="24"/>
        </w:rPr>
        <w:t>project on</w:t>
      </w:r>
      <w:r w:rsidR="002E6F0E">
        <w:rPr>
          <w:rFonts w:ascii="Arial" w:hAnsi="Arial" w:cs="Arial"/>
          <w:color w:val="auto"/>
          <w:sz w:val="24"/>
          <w:szCs w:val="24"/>
        </w:rPr>
        <w:t xml:space="preserve"> time and within </w:t>
      </w:r>
      <w:r w:rsidR="006059F3">
        <w:rPr>
          <w:rFonts w:ascii="Arial" w:hAnsi="Arial" w:cs="Arial"/>
          <w:color w:val="auto"/>
          <w:sz w:val="24"/>
          <w:szCs w:val="24"/>
        </w:rPr>
        <w:t xml:space="preserve">the calculated </w:t>
      </w:r>
      <w:r w:rsidR="002E6F0E">
        <w:rPr>
          <w:rFonts w:ascii="Arial" w:hAnsi="Arial" w:cs="Arial"/>
          <w:color w:val="auto"/>
          <w:sz w:val="24"/>
          <w:szCs w:val="24"/>
        </w:rPr>
        <w:t>budget without occurring ext</w:t>
      </w:r>
      <w:r w:rsidR="00FD7F35">
        <w:rPr>
          <w:rFonts w:ascii="Arial" w:hAnsi="Arial" w:cs="Arial"/>
          <w:color w:val="auto"/>
          <w:sz w:val="24"/>
          <w:szCs w:val="24"/>
        </w:rPr>
        <w:t>ra costs during the building project.</w:t>
      </w:r>
    </w:p>
    <w:p w14:paraId="3701493E" w14:textId="610897A2" w:rsidR="00EB1215" w:rsidRDefault="00FB28F6" w:rsidP="002D73AA">
      <w:pPr>
        <w:ind w:left="36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Th</w:t>
      </w:r>
      <w:r w:rsidR="00984357">
        <w:rPr>
          <w:rFonts w:ascii="Arial" w:hAnsi="Arial" w:cs="Arial"/>
          <w:color w:val="auto"/>
          <w:sz w:val="24"/>
          <w:szCs w:val="24"/>
        </w:rPr>
        <w:t>e</w:t>
      </w:r>
      <w:r>
        <w:rPr>
          <w:rFonts w:ascii="Arial" w:hAnsi="Arial" w:cs="Arial"/>
          <w:color w:val="auto"/>
          <w:sz w:val="24"/>
          <w:szCs w:val="24"/>
        </w:rPr>
        <w:t xml:space="preserve"> cost </w:t>
      </w:r>
      <w:r w:rsidR="008B012C">
        <w:rPr>
          <w:rFonts w:ascii="Arial" w:hAnsi="Arial" w:cs="Arial"/>
          <w:color w:val="auto"/>
          <w:sz w:val="24"/>
          <w:szCs w:val="24"/>
        </w:rPr>
        <w:t>plan</w:t>
      </w:r>
      <w:r w:rsidR="00984357">
        <w:rPr>
          <w:rFonts w:ascii="Arial" w:hAnsi="Arial" w:cs="Arial"/>
          <w:color w:val="auto"/>
          <w:sz w:val="24"/>
          <w:szCs w:val="24"/>
        </w:rPr>
        <w:t xml:space="preserve"> estimates calculated in this section are based on the figures from </w:t>
      </w:r>
      <w:r w:rsidR="00C34E3C">
        <w:rPr>
          <w:rFonts w:ascii="Arial" w:hAnsi="Arial" w:cs="Arial"/>
          <w:color w:val="auto"/>
          <w:sz w:val="24"/>
          <w:szCs w:val="24"/>
        </w:rPr>
        <w:t>the first of budget estimates</w:t>
      </w:r>
      <w:r w:rsidR="00397D8B">
        <w:rPr>
          <w:rFonts w:ascii="Arial" w:hAnsi="Arial" w:cs="Arial"/>
          <w:color w:val="auto"/>
          <w:sz w:val="24"/>
          <w:szCs w:val="24"/>
        </w:rPr>
        <w:t xml:space="preserve"> </w:t>
      </w:r>
      <w:r w:rsidR="00CB06D3">
        <w:rPr>
          <w:rFonts w:ascii="Arial" w:hAnsi="Arial" w:cs="Arial"/>
          <w:color w:val="auto"/>
          <w:sz w:val="24"/>
          <w:szCs w:val="24"/>
        </w:rPr>
        <w:t>(seen</w:t>
      </w:r>
      <w:r w:rsidR="00397D8B">
        <w:rPr>
          <w:rFonts w:ascii="Arial" w:hAnsi="Arial" w:cs="Arial"/>
          <w:color w:val="auto"/>
          <w:sz w:val="24"/>
          <w:szCs w:val="24"/>
        </w:rPr>
        <w:t xml:space="preserve"> in tables</w:t>
      </w:r>
      <w:r w:rsidR="000A5238">
        <w:rPr>
          <w:rFonts w:ascii="Arial" w:hAnsi="Arial" w:cs="Arial"/>
          <w:color w:val="auto"/>
          <w:sz w:val="24"/>
          <w:szCs w:val="24"/>
        </w:rPr>
        <w:t xml:space="preserve"> 1-</w:t>
      </w:r>
      <w:r w:rsidR="00327602">
        <w:rPr>
          <w:rFonts w:ascii="Arial" w:hAnsi="Arial" w:cs="Arial"/>
          <w:color w:val="auto"/>
          <w:sz w:val="24"/>
          <w:szCs w:val="24"/>
        </w:rPr>
        <w:t>5.</w:t>
      </w:r>
      <w:r w:rsidR="00CB06D3">
        <w:rPr>
          <w:rFonts w:ascii="Arial" w:hAnsi="Arial" w:cs="Arial"/>
          <w:color w:val="auto"/>
          <w:sz w:val="24"/>
          <w:szCs w:val="24"/>
        </w:rPr>
        <w:t>). These</w:t>
      </w:r>
      <w:r w:rsidR="002D73AA">
        <w:rPr>
          <w:rFonts w:ascii="Arial" w:hAnsi="Arial" w:cs="Arial"/>
          <w:color w:val="auto"/>
          <w:sz w:val="24"/>
          <w:szCs w:val="24"/>
        </w:rPr>
        <w:t xml:space="preserve"> will cover all aspects of the building construction from the foundations to the roof structure of the completed build. These will use the full G. I. F. A (Gross Internal Floor Area.)</w:t>
      </w:r>
      <w:r w:rsidR="00647836">
        <w:rPr>
          <w:rFonts w:ascii="Arial" w:hAnsi="Arial" w:cs="Arial"/>
          <w:color w:val="auto"/>
          <w:sz w:val="24"/>
          <w:szCs w:val="24"/>
        </w:rPr>
        <w:t xml:space="preserve">  </w:t>
      </w:r>
      <w:r w:rsidR="00312A67">
        <w:rPr>
          <w:rFonts w:ascii="Arial" w:hAnsi="Arial" w:cs="Arial"/>
          <w:color w:val="auto"/>
          <w:sz w:val="24"/>
          <w:szCs w:val="24"/>
        </w:rPr>
        <w:t>plus</w:t>
      </w:r>
      <w:r w:rsidR="00EB597A">
        <w:rPr>
          <w:rFonts w:ascii="Arial" w:hAnsi="Arial" w:cs="Arial"/>
          <w:color w:val="auto"/>
          <w:sz w:val="24"/>
          <w:szCs w:val="24"/>
        </w:rPr>
        <w:t>,</w:t>
      </w:r>
      <w:r w:rsidR="00312A67">
        <w:rPr>
          <w:rFonts w:ascii="Arial" w:hAnsi="Arial" w:cs="Arial"/>
          <w:color w:val="auto"/>
          <w:sz w:val="24"/>
          <w:szCs w:val="24"/>
        </w:rPr>
        <w:t xml:space="preserve"> the</w:t>
      </w:r>
      <w:r w:rsidR="00647836">
        <w:rPr>
          <w:rFonts w:ascii="Arial" w:hAnsi="Arial" w:cs="Arial"/>
          <w:color w:val="auto"/>
          <w:sz w:val="24"/>
          <w:szCs w:val="24"/>
        </w:rPr>
        <w:t xml:space="preserve"> cost/m2 for every element used in the construction</w:t>
      </w:r>
      <w:r w:rsidR="00272E49">
        <w:rPr>
          <w:rFonts w:ascii="Arial" w:hAnsi="Arial" w:cs="Arial"/>
          <w:color w:val="auto"/>
          <w:sz w:val="24"/>
          <w:szCs w:val="24"/>
        </w:rPr>
        <w:t xml:space="preserve"> of the individual </w:t>
      </w:r>
      <w:r w:rsidR="00D65CC0">
        <w:rPr>
          <w:rFonts w:ascii="Arial" w:hAnsi="Arial" w:cs="Arial"/>
          <w:color w:val="auto"/>
          <w:sz w:val="24"/>
          <w:szCs w:val="24"/>
        </w:rPr>
        <w:t xml:space="preserve">project (house). </w:t>
      </w:r>
    </w:p>
    <w:p w14:paraId="25ECC64A" w14:textId="21B4C610" w:rsidR="00E80ECF" w:rsidRPr="002D73AA" w:rsidRDefault="004C5D52" w:rsidP="00553E78">
      <w:pPr>
        <w:ind w:left="36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These will be shown in table form listing every element, unit rate, cost/m2, m3 or metric </w:t>
      </w:r>
      <w:r w:rsidR="00415D8F">
        <w:rPr>
          <w:rFonts w:ascii="Arial" w:hAnsi="Arial" w:cs="Arial"/>
          <w:color w:val="auto"/>
          <w:sz w:val="24"/>
          <w:szCs w:val="24"/>
        </w:rPr>
        <w:t>metre depending on what material is being used during the time construction</w:t>
      </w:r>
      <w:r w:rsidR="00EB597A">
        <w:rPr>
          <w:rFonts w:ascii="Arial" w:hAnsi="Arial" w:cs="Arial"/>
          <w:color w:val="auto"/>
          <w:sz w:val="24"/>
          <w:szCs w:val="24"/>
        </w:rPr>
        <w:t>. (</w:t>
      </w:r>
      <w:r w:rsidR="009268C9">
        <w:rPr>
          <w:rFonts w:ascii="Arial" w:hAnsi="Arial" w:cs="Arial"/>
          <w:color w:val="auto"/>
          <w:sz w:val="24"/>
          <w:szCs w:val="24"/>
        </w:rPr>
        <w:t xml:space="preserve">i.e. </w:t>
      </w:r>
      <w:r w:rsidR="004C5BF5">
        <w:rPr>
          <w:rFonts w:ascii="Arial" w:hAnsi="Arial" w:cs="Arial"/>
          <w:color w:val="auto"/>
          <w:sz w:val="24"/>
          <w:szCs w:val="24"/>
        </w:rPr>
        <w:t>Cement would be measured in cubic metres m3).</w:t>
      </w:r>
      <w:r w:rsidR="00553E78">
        <w:rPr>
          <w:rFonts w:ascii="Arial" w:hAnsi="Arial" w:cs="Arial"/>
          <w:color w:val="auto"/>
          <w:sz w:val="24"/>
          <w:szCs w:val="24"/>
        </w:rPr>
        <w:t xml:space="preserve"> </w:t>
      </w:r>
      <w:r w:rsidR="00DD4ECE">
        <w:rPr>
          <w:rFonts w:ascii="Arial" w:hAnsi="Arial" w:cs="Arial"/>
          <w:color w:val="auto"/>
          <w:sz w:val="24"/>
          <w:szCs w:val="24"/>
        </w:rPr>
        <w:t>(see</w:t>
      </w:r>
      <w:r w:rsidR="00553E78">
        <w:rPr>
          <w:rFonts w:ascii="Arial" w:hAnsi="Arial" w:cs="Arial"/>
          <w:color w:val="auto"/>
          <w:sz w:val="24"/>
          <w:szCs w:val="24"/>
        </w:rPr>
        <w:t xml:space="preserve"> tables </w:t>
      </w:r>
      <w:r w:rsidR="0069404B">
        <w:rPr>
          <w:rFonts w:ascii="Arial" w:hAnsi="Arial" w:cs="Arial"/>
          <w:color w:val="auto"/>
          <w:sz w:val="24"/>
          <w:szCs w:val="24"/>
        </w:rPr>
        <w:t>6</w:t>
      </w:r>
      <w:r w:rsidR="00293D5B">
        <w:rPr>
          <w:rFonts w:ascii="Arial" w:hAnsi="Arial" w:cs="Arial"/>
          <w:color w:val="auto"/>
          <w:sz w:val="24"/>
          <w:szCs w:val="24"/>
        </w:rPr>
        <w:t>,</w:t>
      </w:r>
      <w:r w:rsidR="0069404B">
        <w:rPr>
          <w:rFonts w:ascii="Arial" w:hAnsi="Arial" w:cs="Arial"/>
          <w:color w:val="auto"/>
          <w:sz w:val="24"/>
          <w:szCs w:val="24"/>
        </w:rPr>
        <w:t xml:space="preserve">7 </w:t>
      </w:r>
      <w:r w:rsidR="00293D5B">
        <w:rPr>
          <w:rFonts w:ascii="Arial" w:hAnsi="Arial" w:cs="Arial"/>
          <w:color w:val="auto"/>
          <w:sz w:val="24"/>
          <w:szCs w:val="24"/>
        </w:rPr>
        <w:t xml:space="preserve">&amp; </w:t>
      </w:r>
      <w:r w:rsidR="00BD7894">
        <w:rPr>
          <w:rFonts w:ascii="Arial" w:hAnsi="Arial" w:cs="Arial"/>
          <w:color w:val="auto"/>
          <w:sz w:val="24"/>
          <w:szCs w:val="24"/>
        </w:rPr>
        <w:t>8</w:t>
      </w:r>
      <w:r w:rsidR="005375D6">
        <w:rPr>
          <w:rFonts w:ascii="Arial" w:hAnsi="Arial" w:cs="Arial"/>
          <w:color w:val="auto"/>
          <w:sz w:val="24"/>
          <w:szCs w:val="24"/>
        </w:rPr>
        <w:t>.</w:t>
      </w:r>
      <w:r w:rsidR="00293D5B">
        <w:rPr>
          <w:rFonts w:ascii="Arial" w:hAnsi="Arial" w:cs="Arial"/>
          <w:color w:val="auto"/>
          <w:sz w:val="24"/>
          <w:szCs w:val="24"/>
        </w:rPr>
        <w:t xml:space="preserve"> below).</w:t>
      </w:r>
    </w:p>
    <w:p w14:paraId="3870A789" w14:textId="77777777" w:rsidR="004D453D" w:rsidRPr="004D453D" w:rsidRDefault="004D453D" w:rsidP="004D453D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Balance sheet table"/>
      </w:tblPr>
      <w:tblGrid>
        <w:gridCol w:w="4305"/>
        <w:gridCol w:w="749"/>
        <w:gridCol w:w="4306"/>
      </w:tblGrid>
      <w:tr w:rsidR="006E4BE8" w14:paraId="11C6F234" w14:textId="77777777">
        <w:tc>
          <w:tcPr>
            <w:tcW w:w="4305" w:type="dxa"/>
          </w:tcPr>
          <w:p w14:paraId="53587E90" w14:textId="77777777" w:rsidR="006E4BE8" w:rsidRDefault="006E4BE8"/>
        </w:tc>
        <w:tc>
          <w:tcPr>
            <w:tcW w:w="749" w:type="dxa"/>
          </w:tcPr>
          <w:p w14:paraId="04FC3E7F" w14:textId="77777777" w:rsidR="006E4BE8" w:rsidRDefault="006E4BE8"/>
        </w:tc>
        <w:tc>
          <w:tcPr>
            <w:tcW w:w="4306" w:type="dxa"/>
          </w:tcPr>
          <w:p w14:paraId="7E4AAC75" w14:textId="77777777" w:rsidR="006E4BE8" w:rsidRDefault="006E4BE8"/>
        </w:tc>
      </w:tr>
    </w:tbl>
    <w:p w14:paraId="7CC55162" w14:textId="24F16B12" w:rsidR="006E4BE8" w:rsidRDefault="006E4BE8"/>
    <w:p w14:paraId="06D61A15" w14:textId="74D05610" w:rsidR="00994DB3" w:rsidRDefault="00994DB3"/>
    <w:p w14:paraId="7782A0B7" w14:textId="77777777" w:rsidR="00994DB3" w:rsidRDefault="00994DB3">
      <w:r>
        <w:br w:type="page"/>
      </w:r>
    </w:p>
    <w:p w14:paraId="4B66628B" w14:textId="29AFDD19" w:rsidR="00893DCE" w:rsidRPr="00893DCE" w:rsidRDefault="000B7726" w:rsidP="00893DCE">
      <w:pPr>
        <w:pStyle w:val="ListParagraph"/>
        <w:numPr>
          <w:ilvl w:val="1"/>
          <w:numId w:val="22"/>
        </w:numPr>
        <w:rPr>
          <w:rFonts w:ascii="Arial" w:hAnsi="Arial" w:cs="Arial"/>
          <w:color w:val="C00000"/>
          <w:sz w:val="24"/>
        </w:rPr>
      </w:pPr>
      <w:r w:rsidRPr="00357565">
        <w:rPr>
          <w:rFonts w:ascii="Arial Black" w:hAnsi="Arial Black" w:cs="Arial"/>
          <w:color w:val="C00000"/>
          <w:sz w:val="36"/>
          <w:szCs w:val="36"/>
        </w:rPr>
        <w:lastRenderedPageBreak/>
        <w:t>Table.</w:t>
      </w:r>
      <w:r w:rsidR="00327602">
        <w:rPr>
          <w:rFonts w:ascii="Arial Black" w:hAnsi="Arial Black" w:cs="Arial"/>
          <w:color w:val="C00000"/>
          <w:sz w:val="36"/>
          <w:szCs w:val="36"/>
        </w:rPr>
        <w:t>6</w:t>
      </w:r>
      <w:r w:rsidRPr="00357565">
        <w:rPr>
          <w:rFonts w:ascii="Arial Black" w:hAnsi="Arial Black" w:cs="Arial"/>
          <w:color w:val="C00000"/>
          <w:sz w:val="36"/>
          <w:szCs w:val="36"/>
        </w:rPr>
        <w:t>.</w:t>
      </w:r>
      <w:r w:rsidR="0022460C" w:rsidRPr="00357565">
        <w:rPr>
          <w:rFonts w:ascii="Arial Black" w:hAnsi="Arial Black" w:cs="Arial"/>
          <w:color w:val="C00000"/>
          <w:sz w:val="36"/>
          <w:szCs w:val="36"/>
        </w:rPr>
        <w:t xml:space="preserve"> COST PLAN ESTIMATE.1.</w:t>
      </w:r>
    </w:p>
    <w:p w14:paraId="5AC1DCAD" w14:textId="53BAD4F7" w:rsidR="00893DCE" w:rsidRPr="00893DCE" w:rsidRDefault="00893DCE" w:rsidP="00893DCE">
      <w:pPr>
        <w:pStyle w:val="ListParagraph"/>
        <w:rPr>
          <w:rFonts w:ascii="Arial" w:hAnsi="Arial" w:cs="Arial"/>
          <w:color w:val="C00000"/>
          <w:sz w:val="24"/>
        </w:rPr>
      </w:pPr>
      <w:r>
        <w:rPr>
          <w:rFonts w:ascii="Arial" w:hAnsi="Arial" w:cs="Arial"/>
          <w:color w:val="C00000"/>
          <w:sz w:val="24"/>
        </w:rPr>
        <w:t>(1 BED TERRACED HOUSE.).</w:t>
      </w:r>
    </w:p>
    <w:p w14:paraId="6BBB4E43" w14:textId="6537A6AF" w:rsidR="00B26FC2" w:rsidRPr="00155EE2" w:rsidRDefault="0007271D" w:rsidP="00B26FC2">
      <w:pPr>
        <w:ind w:left="420"/>
        <w:rPr>
          <w:rFonts w:ascii="Arial" w:hAnsi="Arial" w:cs="Arial"/>
          <w:color w:val="auto"/>
          <w:sz w:val="24"/>
        </w:rPr>
      </w:pPr>
      <w:r w:rsidRPr="00155EE2">
        <w:rPr>
          <w:rFonts w:ascii="Arial" w:hAnsi="Arial" w:cs="Arial"/>
          <w:color w:val="auto"/>
          <w:sz w:val="24"/>
        </w:rPr>
        <w:t>COST PLAN</w:t>
      </w:r>
      <w:r w:rsidR="00AE1500" w:rsidRPr="00155EE2">
        <w:rPr>
          <w:rFonts w:ascii="Arial" w:hAnsi="Arial" w:cs="Arial"/>
          <w:color w:val="auto"/>
          <w:sz w:val="24"/>
        </w:rPr>
        <w:t xml:space="preserve"> N</w:t>
      </w:r>
      <w:r w:rsidR="00175F4D" w:rsidRPr="00155EE2">
        <w:rPr>
          <w:rFonts w:ascii="Arial" w:hAnsi="Arial" w:cs="Arial"/>
          <w:color w:val="auto"/>
          <w:sz w:val="24"/>
        </w:rPr>
        <w:t>o. 0001.        Project title</w:t>
      </w:r>
      <w:r w:rsidR="00F03D39" w:rsidRPr="00155EE2">
        <w:rPr>
          <w:rFonts w:ascii="Arial" w:hAnsi="Arial" w:cs="Arial"/>
          <w:color w:val="auto"/>
          <w:sz w:val="24"/>
        </w:rPr>
        <w:t xml:space="preserve">: </w:t>
      </w:r>
      <w:r w:rsidR="004133E0" w:rsidRPr="00155EE2">
        <w:rPr>
          <w:rFonts w:ascii="Arial" w:hAnsi="Arial" w:cs="Arial"/>
          <w:color w:val="auto"/>
          <w:sz w:val="24"/>
        </w:rPr>
        <w:t xml:space="preserve">TERRACED HOUSE. </w:t>
      </w:r>
    </w:p>
    <w:p w14:paraId="38F65590" w14:textId="49ACFD4A" w:rsidR="00193D21" w:rsidRPr="00155EE2" w:rsidRDefault="00193D21" w:rsidP="00B26FC2">
      <w:pPr>
        <w:ind w:left="420"/>
        <w:rPr>
          <w:rFonts w:ascii="Arial" w:hAnsi="Arial" w:cs="Arial"/>
          <w:color w:val="auto"/>
          <w:sz w:val="24"/>
        </w:rPr>
      </w:pPr>
      <w:r w:rsidRPr="00155EE2">
        <w:rPr>
          <w:rFonts w:ascii="Arial" w:hAnsi="Arial" w:cs="Arial"/>
          <w:color w:val="auto"/>
          <w:sz w:val="24"/>
        </w:rPr>
        <w:t xml:space="preserve">GIFA:   </w:t>
      </w:r>
      <w:r w:rsidR="00306BDD" w:rsidRPr="00155EE2">
        <w:rPr>
          <w:rFonts w:ascii="Arial" w:hAnsi="Arial" w:cs="Arial"/>
          <w:color w:val="auto"/>
          <w:sz w:val="24"/>
        </w:rPr>
        <w:t>TOTAL</w:t>
      </w:r>
      <w:r w:rsidR="00495C9D" w:rsidRPr="00155EE2">
        <w:rPr>
          <w:rFonts w:ascii="Arial" w:hAnsi="Arial" w:cs="Arial"/>
          <w:color w:val="auto"/>
          <w:sz w:val="24"/>
        </w:rPr>
        <w:t>:</w:t>
      </w:r>
      <w:r w:rsidR="00306BDD" w:rsidRPr="00155EE2">
        <w:rPr>
          <w:rFonts w:ascii="Arial" w:hAnsi="Arial" w:cs="Arial"/>
          <w:color w:val="auto"/>
          <w:sz w:val="24"/>
        </w:rPr>
        <w:t xml:space="preserve"> 6</w:t>
      </w:r>
      <w:r w:rsidR="00802FC4" w:rsidRPr="00155EE2">
        <w:rPr>
          <w:rFonts w:ascii="Arial" w:hAnsi="Arial" w:cs="Arial"/>
          <w:color w:val="auto"/>
          <w:sz w:val="24"/>
        </w:rPr>
        <w:t>4m2.</w:t>
      </w:r>
      <w:r w:rsidR="009F755D" w:rsidRPr="00155EE2">
        <w:rPr>
          <w:rFonts w:ascii="Arial" w:hAnsi="Arial" w:cs="Arial"/>
          <w:color w:val="auto"/>
          <w:sz w:val="24"/>
        </w:rPr>
        <w:t xml:space="preserve">       Cost/m2</w:t>
      </w:r>
      <w:r w:rsidR="00495C9D" w:rsidRPr="00155EE2">
        <w:rPr>
          <w:rFonts w:ascii="Arial" w:hAnsi="Arial" w:cs="Arial"/>
          <w:color w:val="auto"/>
          <w:sz w:val="24"/>
        </w:rPr>
        <w:t>:</w:t>
      </w:r>
      <w:r w:rsidR="009F755D" w:rsidRPr="00155EE2">
        <w:rPr>
          <w:rFonts w:ascii="Arial" w:hAnsi="Arial" w:cs="Arial"/>
          <w:color w:val="auto"/>
          <w:sz w:val="24"/>
        </w:rPr>
        <w:t xml:space="preserve"> £ 1</w:t>
      </w:r>
      <w:r w:rsidR="00B07185" w:rsidRPr="00155EE2">
        <w:rPr>
          <w:rFonts w:ascii="Arial" w:hAnsi="Arial" w:cs="Arial"/>
          <w:color w:val="auto"/>
          <w:sz w:val="24"/>
        </w:rPr>
        <w:t>500</w:t>
      </w:r>
      <w:r w:rsidR="00E5567B" w:rsidRPr="00155EE2">
        <w:rPr>
          <w:rFonts w:ascii="Arial" w:hAnsi="Arial" w:cs="Arial"/>
          <w:color w:val="auto"/>
          <w:sz w:val="24"/>
        </w:rPr>
        <w:t>.00</w:t>
      </w:r>
      <w:r w:rsidR="009F755D" w:rsidRPr="00155EE2">
        <w:rPr>
          <w:rFonts w:ascii="Arial" w:hAnsi="Arial" w:cs="Arial"/>
          <w:color w:val="auto"/>
          <w:sz w:val="24"/>
        </w:rPr>
        <w:t xml:space="preserve"> Target cost:</w:t>
      </w:r>
      <w:r w:rsidR="00495C9D" w:rsidRPr="00155EE2">
        <w:rPr>
          <w:rFonts w:ascii="Arial" w:hAnsi="Arial" w:cs="Arial"/>
          <w:color w:val="auto"/>
          <w:sz w:val="24"/>
        </w:rPr>
        <w:t xml:space="preserve"> £ </w:t>
      </w:r>
      <w:r w:rsidR="00D13B1B" w:rsidRPr="00155EE2">
        <w:rPr>
          <w:rFonts w:ascii="Arial" w:hAnsi="Arial" w:cs="Arial"/>
          <w:color w:val="auto"/>
          <w:sz w:val="24"/>
        </w:rPr>
        <w:t>96,000.00.</w:t>
      </w:r>
    </w:p>
    <w:tbl>
      <w:tblPr>
        <w:tblStyle w:val="TableGrid"/>
        <w:tblW w:w="0" w:type="auto"/>
        <w:tblInd w:w="420" w:type="dxa"/>
        <w:tblLook w:val="04A0" w:firstRow="1" w:lastRow="0" w:firstColumn="1" w:lastColumn="0" w:noHBand="0" w:noVBand="1"/>
      </w:tblPr>
      <w:tblGrid>
        <w:gridCol w:w="923"/>
        <w:gridCol w:w="3633"/>
        <w:gridCol w:w="1284"/>
        <w:gridCol w:w="1418"/>
        <w:gridCol w:w="1672"/>
      </w:tblGrid>
      <w:tr w:rsidR="00D225FD" w14:paraId="273BAB06" w14:textId="77777777" w:rsidTr="00D8107E">
        <w:trPr>
          <w:trHeight w:val="562"/>
        </w:trPr>
        <w:tc>
          <w:tcPr>
            <w:tcW w:w="923" w:type="dxa"/>
          </w:tcPr>
          <w:p w14:paraId="330D02CB" w14:textId="77777777" w:rsidR="0079272B" w:rsidRPr="00117D8B" w:rsidRDefault="00595A4F" w:rsidP="00EB597A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ITEM</w:t>
            </w:r>
          </w:p>
          <w:p w14:paraId="1DAB3979" w14:textId="5370572A" w:rsidR="00595A4F" w:rsidRDefault="00595A4F" w:rsidP="00EB597A">
            <w:pPr>
              <w:jc w:val="center"/>
              <w:rPr>
                <w:rFonts w:ascii="Arial" w:hAnsi="Arial" w:cs="Arial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No.</w:t>
            </w:r>
          </w:p>
        </w:tc>
        <w:tc>
          <w:tcPr>
            <w:tcW w:w="3633" w:type="dxa"/>
          </w:tcPr>
          <w:p w14:paraId="75EFC974" w14:textId="34618EAC" w:rsidR="0079272B" w:rsidRDefault="0079272B" w:rsidP="00EB597A">
            <w:pPr>
              <w:jc w:val="center"/>
              <w:rPr>
                <w:rFonts w:ascii="Arial" w:hAnsi="Arial" w:cs="Arial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BUILDING ELEMENT.</w:t>
            </w:r>
          </w:p>
        </w:tc>
        <w:tc>
          <w:tcPr>
            <w:tcW w:w="1284" w:type="dxa"/>
          </w:tcPr>
          <w:p w14:paraId="56AC7285" w14:textId="77777777" w:rsidR="0079272B" w:rsidRPr="00117D8B" w:rsidRDefault="0079272B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UNIT.</w:t>
            </w:r>
          </w:p>
          <w:p w14:paraId="0B1067A5" w14:textId="6B3CA83A" w:rsidR="0079272B" w:rsidRDefault="0079272B" w:rsidP="00B26FC2">
            <w:pPr>
              <w:rPr>
                <w:rFonts w:ascii="Arial" w:hAnsi="Arial" w:cs="Arial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RATE.</w:t>
            </w:r>
          </w:p>
        </w:tc>
        <w:tc>
          <w:tcPr>
            <w:tcW w:w="1418" w:type="dxa"/>
          </w:tcPr>
          <w:p w14:paraId="6A08E78A" w14:textId="77777777" w:rsidR="0079272B" w:rsidRPr="00117D8B" w:rsidRDefault="0079272B" w:rsidP="00E27F0B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COST.</w:t>
            </w:r>
          </w:p>
          <w:p w14:paraId="0F64EC34" w14:textId="1F154748" w:rsidR="0079272B" w:rsidRDefault="0079272B" w:rsidP="00E27F0B">
            <w:pPr>
              <w:jc w:val="center"/>
              <w:rPr>
                <w:rFonts w:ascii="Arial" w:hAnsi="Arial" w:cs="Arial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£/m2</w:t>
            </w:r>
            <w:r w:rsidR="00B41FD4" w:rsidRPr="00117D8B">
              <w:rPr>
                <w:rFonts w:ascii="Arial" w:hAnsi="Arial" w:cs="Arial"/>
                <w:color w:val="C00000"/>
                <w:sz w:val="24"/>
              </w:rPr>
              <w:t>/m3/</w:t>
            </w:r>
            <w:r w:rsidR="0079549B" w:rsidRPr="00117D8B">
              <w:rPr>
                <w:rFonts w:ascii="Arial" w:hAnsi="Arial" w:cs="Arial"/>
                <w:color w:val="C00000"/>
                <w:sz w:val="24"/>
              </w:rPr>
              <w:t>M</w:t>
            </w:r>
          </w:p>
        </w:tc>
        <w:tc>
          <w:tcPr>
            <w:tcW w:w="1672" w:type="dxa"/>
          </w:tcPr>
          <w:p w14:paraId="6BA3A7CB" w14:textId="5A1FF051" w:rsidR="0079272B" w:rsidRPr="00117D8B" w:rsidRDefault="0079272B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117D8B">
              <w:rPr>
                <w:rFonts w:ascii="Arial" w:hAnsi="Arial" w:cs="Arial"/>
                <w:color w:val="C00000"/>
                <w:sz w:val="24"/>
              </w:rPr>
              <w:t>TOTAL COST</w:t>
            </w:r>
            <w:r w:rsidR="005A232B">
              <w:rPr>
                <w:rFonts w:ascii="Arial" w:hAnsi="Arial" w:cs="Arial"/>
                <w:color w:val="C00000"/>
                <w:sz w:val="24"/>
              </w:rPr>
              <w:t>£</w:t>
            </w:r>
            <w:r w:rsidR="00B41FD4" w:rsidRPr="00117D8B">
              <w:rPr>
                <w:rFonts w:ascii="Arial" w:hAnsi="Arial" w:cs="Arial"/>
                <w:color w:val="C00000"/>
                <w:sz w:val="24"/>
              </w:rPr>
              <w:t>.</w:t>
            </w:r>
          </w:p>
          <w:p w14:paraId="2DC63067" w14:textId="3E910E20" w:rsidR="0079272B" w:rsidRPr="00CE57FC" w:rsidRDefault="0079272B" w:rsidP="00B26FC2">
            <w:pPr>
              <w:rPr>
                <w:rFonts w:ascii="Arial" w:hAnsi="Arial" w:cs="Arial"/>
                <w:color w:val="00B0F0"/>
                <w:sz w:val="24"/>
              </w:rPr>
            </w:pPr>
          </w:p>
        </w:tc>
      </w:tr>
      <w:tr w:rsidR="00D225FD" w14:paraId="3D61EDAF" w14:textId="77777777" w:rsidTr="00D8107E">
        <w:trPr>
          <w:trHeight w:val="562"/>
        </w:trPr>
        <w:tc>
          <w:tcPr>
            <w:tcW w:w="923" w:type="dxa"/>
          </w:tcPr>
          <w:p w14:paraId="0E3A62F6" w14:textId="01574D24" w:rsidR="0079272B" w:rsidRPr="00171305" w:rsidRDefault="006970D0" w:rsidP="001D15BE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1</w:t>
            </w:r>
          </w:p>
        </w:tc>
        <w:tc>
          <w:tcPr>
            <w:tcW w:w="3633" w:type="dxa"/>
          </w:tcPr>
          <w:p w14:paraId="05112259" w14:textId="76CD650F" w:rsidR="0079272B" w:rsidRPr="00F419BE" w:rsidRDefault="001D15BE" w:rsidP="001D15B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F</w:t>
            </w:r>
            <w:r w:rsidR="00630655">
              <w:rPr>
                <w:rFonts w:ascii="Arial" w:hAnsi="Arial" w:cs="Arial"/>
                <w:color w:val="auto"/>
                <w:sz w:val="24"/>
              </w:rPr>
              <w:t>OUNDATIONS.</w:t>
            </w:r>
          </w:p>
        </w:tc>
        <w:tc>
          <w:tcPr>
            <w:tcW w:w="1284" w:type="dxa"/>
          </w:tcPr>
          <w:p w14:paraId="7D5F6680" w14:textId="5392FBD5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4FEC4937" w14:textId="15AB8CF6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36C1A19E" w14:textId="7F03B10A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630655" w14:paraId="1BB54816" w14:textId="77777777" w:rsidTr="00D8107E">
        <w:trPr>
          <w:trHeight w:val="1142"/>
        </w:trPr>
        <w:tc>
          <w:tcPr>
            <w:tcW w:w="923" w:type="dxa"/>
          </w:tcPr>
          <w:p w14:paraId="7738218D" w14:textId="37A7E81F" w:rsidR="00630655" w:rsidRPr="007D205F" w:rsidRDefault="00630655" w:rsidP="00F42BD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1.1.</w:t>
            </w:r>
          </w:p>
          <w:p w14:paraId="7BA98A00" w14:textId="50E9E2A0" w:rsidR="00630655" w:rsidRPr="007D205F" w:rsidRDefault="00630655" w:rsidP="00454AA9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1CFF05FC" w14:textId="279E3F1F" w:rsidR="00630655" w:rsidRPr="007D205F" w:rsidRDefault="00C765CC" w:rsidP="00AB5C98">
            <w:pPr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Trench foundations</w:t>
            </w:r>
            <w:r w:rsidR="00142BEF" w:rsidRPr="007D205F">
              <w:rPr>
                <w:rFonts w:ascii="Arial" w:hAnsi="Arial" w:cs="Arial"/>
                <w:color w:val="auto"/>
                <w:sz w:val="24"/>
              </w:rPr>
              <w:t xml:space="preserve"> with </w:t>
            </w:r>
            <w:r w:rsidR="00754CDA" w:rsidRPr="007D205F">
              <w:rPr>
                <w:rFonts w:ascii="Arial" w:hAnsi="Arial" w:cs="Arial"/>
                <w:color w:val="auto"/>
                <w:sz w:val="24"/>
              </w:rPr>
              <w:t>masonry</w:t>
            </w:r>
            <w:r w:rsidR="00142BEF" w:rsidRPr="007D205F">
              <w:rPr>
                <w:rFonts w:ascii="Arial" w:hAnsi="Arial" w:cs="Arial"/>
                <w:color w:val="auto"/>
                <w:sz w:val="24"/>
              </w:rPr>
              <w:t xml:space="preserve"> 150mm above </w:t>
            </w:r>
            <w:r w:rsidR="00754CDA" w:rsidRPr="007D205F">
              <w:rPr>
                <w:rFonts w:ascii="Arial" w:hAnsi="Arial" w:cs="Arial"/>
                <w:color w:val="auto"/>
                <w:sz w:val="24"/>
              </w:rPr>
              <w:t>ground. Binded</w:t>
            </w:r>
            <w:r w:rsidR="00142BEF" w:rsidRPr="007D205F">
              <w:rPr>
                <w:rFonts w:ascii="Arial" w:hAnsi="Arial" w:cs="Arial"/>
                <w:color w:val="auto"/>
                <w:sz w:val="24"/>
              </w:rPr>
              <w:t xml:space="preserve"> hardcore</w:t>
            </w:r>
            <w:r w:rsidR="00AB1079" w:rsidRPr="007D205F">
              <w:rPr>
                <w:rFonts w:ascii="Arial" w:hAnsi="Arial" w:cs="Arial"/>
                <w:color w:val="auto"/>
                <w:sz w:val="24"/>
              </w:rPr>
              <w:t xml:space="preserve"> slab, </w:t>
            </w:r>
            <w:r w:rsidR="00754CDA" w:rsidRPr="007D205F">
              <w:rPr>
                <w:rFonts w:ascii="Arial" w:hAnsi="Arial" w:cs="Arial"/>
                <w:color w:val="auto"/>
                <w:sz w:val="24"/>
              </w:rPr>
              <w:t>insulation, reinforced slab 200mm thick. Foundation depth 1000mm.</w:t>
            </w:r>
          </w:p>
          <w:p w14:paraId="662213B6" w14:textId="7D4216C6" w:rsidR="00630655" w:rsidRPr="007D205F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84" w:type="dxa"/>
          </w:tcPr>
          <w:p w14:paraId="6A952EBC" w14:textId="77777777" w:rsidR="00630655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37D12FE6" w14:textId="77777777" w:rsidR="00E162A7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557CC5C7" w14:textId="77777777" w:rsidR="00E162A7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445B078E" w14:textId="579797EF" w:rsidR="00E162A7" w:rsidRPr="00F419BE" w:rsidRDefault="00E162A7" w:rsidP="00E162A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32m2.</w:t>
            </w:r>
          </w:p>
        </w:tc>
        <w:tc>
          <w:tcPr>
            <w:tcW w:w="1418" w:type="dxa"/>
          </w:tcPr>
          <w:p w14:paraId="120E9436" w14:textId="77777777" w:rsidR="00630655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67CEF6D9" w14:textId="77777777" w:rsidR="00E162A7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1350237F" w14:textId="77777777" w:rsidR="00E162A7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733DB5A3" w14:textId="628FF25D" w:rsidR="00E162A7" w:rsidRPr="00F419BE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£190.00.</w:t>
            </w:r>
          </w:p>
        </w:tc>
        <w:tc>
          <w:tcPr>
            <w:tcW w:w="1672" w:type="dxa"/>
          </w:tcPr>
          <w:p w14:paraId="456A5E5C" w14:textId="629FB267" w:rsidR="00630655" w:rsidRPr="00F419BE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29ABD604" w14:textId="77777777" w:rsidR="00630655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2A15FD07" w14:textId="77777777" w:rsidR="00E162A7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216E335D" w14:textId="1F8A5E47" w:rsidR="00E162A7" w:rsidRPr="00F419BE" w:rsidRDefault="00E162A7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</w:t>
            </w:r>
            <w:r w:rsidR="00374A3F">
              <w:rPr>
                <w:rFonts w:ascii="Arial" w:hAnsi="Arial" w:cs="Arial"/>
                <w:color w:val="auto"/>
                <w:sz w:val="24"/>
              </w:rPr>
              <w:t>6080.00</w:t>
            </w:r>
          </w:p>
        </w:tc>
      </w:tr>
      <w:tr w:rsidR="00630655" w14:paraId="56DBA5BC" w14:textId="77777777" w:rsidTr="00D8107E">
        <w:trPr>
          <w:trHeight w:val="820"/>
        </w:trPr>
        <w:tc>
          <w:tcPr>
            <w:tcW w:w="923" w:type="dxa"/>
          </w:tcPr>
          <w:p w14:paraId="04BD5F36" w14:textId="5D9E05B5" w:rsidR="00630655" w:rsidRPr="007D205F" w:rsidRDefault="00630655" w:rsidP="00AB5C9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1E236FFB" w14:textId="55B5536C" w:rsidR="00630655" w:rsidRDefault="00630655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508BAF6C" w14:textId="77777777" w:rsidR="00630655" w:rsidRDefault="00630655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9D5A7C4" w14:textId="4B714D20" w:rsidR="00630655" w:rsidRPr="007D205F" w:rsidRDefault="00630655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3491C266" w14:textId="07682286" w:rsidR="00630655" w:rsidRPr="007D205F" w:rsidRDefault="00630655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34732B" w:rsidRPr="007D205F">
              <w:rPr>
                <w:rFonts w:ascii="Arial" w:hAnsi="Arial" w:cs="Arial"/>
                <w:color w:val="C00000"/>
                <w:sz w:val="24"/>
              </w:rPr>
              <w:t>6080.00.</w:t>
            </w:r>
          </w:p>
        </w:tc>
      </w:tr>
      <w:tr w:rsidR="00630655" w14:paraId="6A6928AA" w14:textId="77777777" w:rsidTr="00D8107E">
        <w:trPr>
          <w:trHeight w:val="525"/>
        </w:trPr>
        <w:tc>
          <w:tcPr>
            <w:tcW w:w="923" w:type="dxa"/>
            <w:vMerge w:val="restart"/>
          </w:tcPr>
          <w:p w14:paraId="34F7543B" w14:textId="1E4CB963" w:rsidR="00630655" w:rsidRPr="007D205F" w:rsidRDefault="00630655" w:rsidP="00310A1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3633" w:type="dxa"/>
            <w:vMerge w:val="restart"/>
          </w:tcPr>
          <w:p w14:paraId="35AD37F8" w14:textId="2DA180F8" w:rsidR="00630655" w:rsidRPr="00F419BE" w:rsidRDefault="00630655" w:rsidP="009917A9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G</w:t>
            </w:r>
            <w:r w:rsidR="00616C96">
              <w:rPr>
                <w:rFonts w:ascii="Arial" w:hAnsi="Arial" w:cs="Arial"/>
                <w:color w:val="auto"/>
                <w:sz w:val="24"/>
              </w:rPr>
              <w:t>ROUND FLOOR.</w:t>
            </w:r>
          </w:p>
        </w:tc>
        <w:tc>
          <w:tcPr>
            <w:tcW w:w="1284" w:type="dxa"/>
          </w:tcPr>
          <w:p w14:paraId="5148FCD6" w14:textId="7C8F1866" w:rsidR="00630655" w:rsidRPr="00F419BE" w:rsidRDefault="00893036" w:rsidP="0089303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N/A.</w:t>
            </w:r>
          </w:p>
        </w:tc>
        <w:tc>
          <w:tcPr>
            <w:tcW w:w="1418" w:type="dxa"/>
          </w:tcPr>
          <w:p w14:paraId="78186C1D" w14:textId="63E1890C" w:rsidR="00630655" w:rsidRPr="00F419BE" w:rsidRDefault="007C19DD" w:rsidP="007C19D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N/A.</w:t>
            </w:r>
          </w:p>
        </w:tc>
        <w:tc>
          <w:tcPr>
            <w:tcW w:w="1672" w:type="dxa"/>
          </w:tcPr>
          <w:p w14:paraId="5BF89496" w14:textId="154B4797" w:rsidR="00630655" w:rsidRPr="00F419BE" w:rsidRDefault="007C19DD" w:rsidP="0034732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</w:t>
            </w:r>
            <w:r w:rsidR="0034732B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630655" w14:paraId="381607E7" w14:textId="77777777" w:rsidTr="00D8107E">
        <w:trPr>
          <w:trHeight w:val="525"/>
        </w:trPr>
        <w:tc>
          <w:tcPr>
            <w:tcW w:w="923" w:type="dxa"/>
            <w:vMerge/>
          </w:tcPr>
          <w:p w14:paraId="557D7D2D" w14:textId="77777777" w:rsidR="00630655" w:rsidRPr="007D205F" w:rsidRDefault="00630655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  <w:vMerge/>
          </w:tcPr>
          <w:p w14:paraId="39D07C84" w14:textId="18AD9017" w:rsidR="00630655" w:rsidRDefault="00630655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0E459BD0" w14:textId="77777777" w:rsidR="00630655" w:rsidRDefault="00630655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F773575" w14:textId="1623C876" w:rsidR="00630655" w:rsidRPr="007D205F" w:rsidRDefault="00630655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3B4A9A81" w14:textId="73013D00" w:rsidR="00630655" w:rsidRPr="007D205F" w:rsidRDefault="00630655" w:rsidP="0034732B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34732B" w:rsidRPr="007D205F">
              <w:rPr>
                <w:rFonts w:ascii="Arial" w:hAnsi="Arial" w:cs="Arial"/>
                <w:color w:val="C00000"/>
                <w:sz w:val="24"/>
              </w:rPr>
              <w:t>0.00.</w:t>
            </w:r>
          </w:p>
        </w:tc>
      </w:tr>
      <w:tr w:rsidR="00D225FD" w14:paraId="59E1CB34" w14:textId="77777777" w:rsidTr="00D8107E">
        <w:trPr>
          <w:trHeight w:val="525"/>
        </w:trPr>
        <w:tc>
          <w:tcPr>
            <w:tcW w:w="923" w:type="dxa"/>
          </w:tcPr>
          <w:p w14:paraId="0FFB88F0" w14:textId="6DECB9F7" w:rsidR="0079272B" w:rsidRPr="007D205F" w:rsidRDefault="005B2B61" w:rsidP="005B2B6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3.</w:t>
            </w:r>
          </w:p>
        </w:tc>
        <w:tc>
          <w:tcPr>
            <w:tcW w:w="3633" w:type="dxa"/>
          </w:tcPr>
          <w:p w14:paraId="5BFBE99D" w14:textId="064DF439" w:rsidR="0079272B" w:rsidRPr="00F419BE" w:rsidRDefault="004C521A" w:rsidP="004C521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F</w:t>
            </w:r>
            <w:r w:rsidR="00616C96">
              <w:rPr>
                <w:rFonts w:ascii="Arial" w:hAnsi="Arial" w:cs="Arial"/>
                <w:color w:val="auto"/>
                <w:sz w:val="24"/>
              </w:rPr>
              <w:t>RAMEWORK.</w:t>
            </w:r>
          </w:p>
        </w:tc>
        <w:tc>
          <w:tcPr>
            <w:tcW w:w="1284" w:type="dxa"/>
          </w:tcPr>
          <w:p w14:paraId="6A3E06B2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893D29F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0A04168D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13919E8A" w14:textId="77777777" w:rsidTr="00D8107E">
        <w:trPr>
          <w:trHeight w:val="525"/>
        </w:trPr>
        <w:tc>
          <w:tcPr>
            <w:tcW w:w="923" w:type="dxa"/>
          </w:tcPr>
          <w:p w14:paraId="65C75B9F" w14:textId="6F6626FD" w:rsidR="0079272B" w:rsidRPr="007D205F" w:rsidRDefault="004C521A" w:rsidP="004C521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3.1</w:t>
            </w:r>
          </w:p>
        </w:tc>
        <w:tc>
          <w:tcPr>
            <w:tcW w:w="3633" w:type="dxa"/>
          </w:tcPr>
          <w:p w14:paraId="4ADF5613" w14:textId="503BFE9F" w:rsidR="0079272B" w:rsidRPr="00F419BE" w:rsidRDefault="00616C96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 xml:space="preserve">Internal </w:t>
            </w:r>
            <w:r w:rsidR="00A8512A">
              <w:rPr>
                <w:rFonts w:ascii="Arial" w:hAnsi="Arial" w:cs="Arial"/>
                <w:color w:val="auto"/>
                <w:sz w:val="24"/>
              </w:rPr>
              <w:t xml:space="preserve">skeleton frame. Welsh </w:t>
            </w:r>
            <w:r w:rsidR="008637B3">
              <w:rPr>
                <w:rFonts w:ascii="Arial" w:hAnsi="Arial" w:cs="Arial"/>
                <w:color w:val="auto"/>
                <w:sz w:val="24"/>
              </w:rPr>
              <w:t xml:space="preserve">spruce dried and graded C6 Timber, </w:t>
            </w:r>
            <w:r w:rsidR="00DF3CC4">
              <w:rPr>
                <w:rFonts w:ascii="Arial" w:hAnsi="Arial" w:cs="Arial"/>
                <w:color w:val="auto"/>
                <w:sz w:val="24"/>
              </w:rPr>
              <w:t>Wolf System Steel Web &amp; Press Plates.</w:t>
            </w:r>
          </w:p>
        </w:tc>
        <w:tc>
          <w:tcPr>
            <w:tcW w:w="1284" w:type="dxa"/>
          </w:tcPr>
          <w:p w14:paraId="74F5FC47" w14:textId="28DA088E" w:rsidR="0079272B" w:rsidRPr="00F419BE" w:rsidRDefault="0058780E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House.</w:t>
            </w:r>
          </w:p>
        </w:tc>
        <w:tc>
          <w:tcPr>
            <w:tcW w:w="1418" w:type="dxa"/>
          </w:tcPr>
          <w:p w14:paraId="1279CA5B" w14:textId="55A21A88" w:rsidR="0079272B" w:rsidRPr="00F419BE" w:rsidRDefault="0058780E" w:rsidP="00597AF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9754B7">
              <w:rPr>
                <w:rFonts w:ascii="Arial" w:hAnsi="Arial" w:cs="Arial"/>
                <w:color w:val="auto"/>
                <w:sz w:val="24"/>
              </w:rPr>
              <w:t>12,000.00</w:t>
            </w:r>
          </w:p>
          <w:p w14:paraId="1BDC26C8" w14:textId="344B06F4" w:rsidR="00891C62" w:rsidRPr="00F419BE" w:rsidRDefault="00891C62" w:rsidP="00597AF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67C88B37" w14:textId="23646F78" w:rsidR="0079272B" w:rsidRPr="00F419BE" w:rsidRDefault="00AA300F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853015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0D1F4D">
              <w:rPr>
                <w:rFonts w:ascii="Arial" w:hAnsi="Arial" w:cs="Arial"/>
                <w:color w:val="auto"/>
                <w:sz w:val="24"/>
              </w:rPr>
              <w:t>12,000.00.</w:t>
            </w:r>
          </w:p>
        </w:tc>
      </w:tr>
      <w:tr w:rsidR="00D225FD" w14:paraId="02F89CED" w14:textId="77777777" w:rsidTr="00D8107E">
        <w:trPr>
          <w:trHeight w:val="525"/>
        </w:trPr>
        <w:tc>
          <w:tcPr>
            <w:tcW w:w="923" w:type="dxa"/>
          </w:tcPr>
          <w:p w14:paraId="3F7B2E76" w14:textId="638D5966" w:rsidR="0079272B" w:rsidRPr="007D205F" w:rsidRDefault="00941103" w:rsidP="002942A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3.2.</w:t>
            </w:r>
          </w:p>
        </w:tc>
        <w:tc>
          <w:tcPr>
            <w:tcW w:w="3633" w:type="dxa"/>
          </w:tcPr>
          <w:p w14:paraId="5BC7B8EE" w14:textId="75C2F545" w:rsidR="0079272B" w:rsidRPr="00F419BE" w:rsidRDefault="004E04DF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Waterproofing. (DPC.)</w:t>
            </w:r>
            <w:r w:rsidR="008B4B20">
              <w:rPr>
                <w:rFonts w:ascii="Arial" w:hAnsi="Arial" w:cs="Arial"/>
                <w:color w:val="auto"/>
                <w:sz w:val="24"/>
              </w:rPr>
              <w:t xml:space="preserve"> Bitumen sheeting, Lapped Joints</w:t>
            </w:r>
            <w:r w:rsidR="006A47C0">
              <w:rPr>
                <w:rFonts w:ascii="Arial" w:hAnsi="Arial" w:cs="Arial"/>
                <w:color w:val="auto"/>
                <w:sz w:val="24"/>
              </w:rPr>
              <w:t xml:space="preserve"> 8000 Grade.</w:t>
            </w:r>
          </w:p>
        </w:tc>
        <w:tc>
          <w:tcPr>
            <w:tcW w:w="1284" w:type="dxa"/>
          </w:tcPr>
          <w:p w14:paraId="180E7268" w14:textId="3880CF4D" w:rsidR="0079272B" w:rsidRPr="00F419BE" w:rsidRDefault="004E04DF" w:rsidP="006A47C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64m2</w:t>
            </w:r>
          </w:p>
        </w:tc>
        <w:tc>
          <w:tcPr>
            <w:tcW w:w="1418" w:type="dxa"/>
          </w:tcPr>
          <w:p w14:paraId="7D47C17D" w14:textId="2867BBF6" w:rsidR="0079272B" w:rsidRPr="00F419BE" w:rsidRDefault="00D90805" w:rsidP="00D9080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C2328A">
              <w:rPr>
                <w:rFonts w:ascii="Arial" w:hAnsi="Arial" w:cs="Arial"/>
                <w:color w:val="auto"/>
                <w:sz w:val="24"/>
              </w:rPr>
              <w:t>29.00</w:t>
            </w:r>
          </w:p>
        </w:tc>
        <w:tc>
          <w:tcPr>
            <w:tcW w:w="1672" w:type="dxa"/>
          </w:tcPr>
          <w:p w14:paraId="44D6E414" w14:textId="3C4AD4D3" w:rsidR="0079272B" w:rsidRPr="00F419BE" w:rsidRDefault="00955228" w:rsidP="007D205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7D205F">
              <w:rPr>
                <w:rFonts w:ascii="Arial" w:hAnsi="Arial" w:cs="Arial"/>
                <w:color w:val="auto"/>
                <w:sz w:val="24"/>
              </w:rPr>
              <w:t>1856.00</w:t>
            </w:r>
          </w:p>
        </w:tc>
      </w:tr>
      <w:tr w:rsidR="00D225FD" w14:paraId="6829CB96" w14:textId="77777777" w:rsidTr="00D8107E">
        <w:trPr>
          <w:trHeight w:val="525"/>
        </w:trPr>
        <w:tc>
          <w:tcPr>
            <w:tcW w:w="923" w:type="dxa"/>
          </w:tcPr>
          <w:p w14:paraId="48D9E173" w14:textId="77777777" w:rsidR="0079272B" w:rsidRPr="007D205F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683693A4" w14:textId="0970D64C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10CAECC6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53EA1483" w14:textId="71328054" w:rsidR="0079272B" w:rsidRPr="007D205F" w:rsidRDefault="00EE262E" w:rsidP="0034459B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>Total.</w:t>
            </w:r>
          </w:p>
        </w:tc>
        <w:tc>
          <w:tcPr>
            <w:tcW w:w="1672" w:type="dxa"/>
          </w:tcPr>
          <w:p w14:paraId="5621C25A" w14:textId="6BEAC520" w:rsidR="0079272B" w:rsidRPr="007D205F" w:rsidRDefault="00EE262E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D205F">
              <w:rPr>
                <w:rFonts w:ascii="Arial" w:hAnsi="Arial" w:cs="Arial"/>
                <w:color w:val="C00000"/>
                <w:sz w:val="24"/>
              </w:rPr>
              <w:t>£ 1</w:t>
            </w:r>
            <w:r w:rsidR="007D205F" w:rsidRPr="007D205F">
              <w:rPr>
                <w:rFonts w:ascii="Arial" w:hAnsi="Arial" w:cs="Arial"/>
                <w:color w:val="C00000"/>
                <w:sz w:val="24"/>
              </w:rPr>
              <w:t>3,856.00.</w:t>
            </w:r>
          </w:p>
        </w:tc>
      </w:tr>
      <w:tr w:rsidR="00D225FD" w14:paraId="073FEFC5" w14:textId="77777777" w:rsidTr="00D8107E">
        <w:trPr>
          <w:trHeight w:val="525"/>
        </w:trPr>
        <w:tc>
          <w:tcPr>
            <w:tcW w:w="923" w:type="dxa"/>
          </w:tcPr>
          <w:p w14:paraId="4251EF8B" w14:textId="2DDBA879" w:rsidR="0079272B" w:rsidRPr="007D205F" w:rsidRDefault="00FE03F3" w:rsidP="00FE03F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4.</w:t>
            </w:r>
          </w:p>
        </w:tc>
        <w:tc>
          <w:tcPr>
            <w:tcW w:w="3633" w:type="dxa"/>
          </w:tcPr>
          <w:p w14:paraId="5CF76016" w14:textId="54321B72" w:rsidR="0079272B" w:rsidRPr="00F419BE" w:rsidRDefault="005E026A" w:rsidP="005110C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E</w:t>
            </w:r>
            <w:r w:rsidR="00BA260E">
              <w:rPr>
                <w:rFonts w:ascii="Arial" w:hAnsi="Arial" w:cs="Arial"/>
                <w:color w:val="auto"/>
                <w:sz w:val="24"/>
              </w:rPr>
              <w:t>XTERNAL WALLS.</w:t>
            </w:r>
          </w:p>
        </w:tc>
        <w:tc>
          <w:tcPr>
            <w:tcW w:w="1284" w:type="dxa"/>
          </w:tcPr>
          <w:p w14:paraId="192E0B61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677447C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788AFE05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017D8AB9" w14:textId="77777777" w:rsidTr="00D8107E">
        <w:trPr>
          <w:trHeight w:val="525"/>
        </w:trPr>
        <w:tc>
          <w:tcPr>
            <w:tcW w:w="923" w:type="dxa"/>
          </w:tcPr>
          <w:p w14:paraId="7D5A73E6" w14:textId="3E6A745A" w:rsidR="0079272B" w:rsidRPr="007D205F" w:rsidRDefault="005110C7" w:rsidP="005110C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4.1</w:t>
            </w:r>
          </w:p>
        </w:tc>
        <w:tc>
          <w:tcPr>
            <w:tcW w:w="3633" w:type="dxa"/>
          </w:tcPr>
          <w:p w14:paraId="03142309" w14:textId="6C3F71F4" w:rsidR="0079272B" w:rsidRPr="00F419BE" w:rsidRDefault="00411ECE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 Skin Engineered Facing Brick (</w:t>
            </w:r>
            <w:r w:rsidR="00C2328A">
              <w:rPr>
                <w:rFonts w:ascii="Arial" w:hAnsi="Arial" w:cs="Arial"/>
                <w:color w:val="auto"/>
                <w:sz w:val="24"/>
              </w:rPr>
              <w:t>class B.</w:t>
            </w:r>
            <w:r w:rsidR="00B37422">
              <w:rPr>
                <w:rFonts w:ascii="Arial" w:hAnsi="Arial" w:cs="Arial"/>
                <w:color w:val="auto"/>
                <w:sz w:val="24"/>
              </w:rPr>
              <w:t>).</w:t>
            </w:r>
          </w:p>
        </w:tc>
        <w:tc>
          <w:tcPr>
            <w:tcW w:w="1284" w:type="dxa"/>
          </w:tcPr>
          <w:p w14:paraId="3690B091" w14:textId="13B36E7B" w:rsidR="0079272B" w:rsidRPr="00F419BE" w:rsidRDefault="008B5CDA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10</w:t>
            </w:r>
            <w:r w:rsidR="00785CAE">
              <w:rPr>
                <w:rFonts w:ascii="Arial" w:hAnsi="Arial" w:cs="Arial"/>
                <w:color w:val="auto"/>
                <w:sz w:val="24"/>
              </w:rPr>
              <w:t>0</w:t>
            </w:r>
            <w:r w:rsidRPr="00F419BE">
              <w:rPr>
                <w:rFonts w:ascii="Arial" w:hAnsi="Arial" w:cs="Arial"/>
                <w:color w:val="auto"/>
                <w:sz w:val="24"/>
              </w:rPr>
              <w:t>m2</w:t>
            </w:r>
          </w:p>
        </w:tc>
        <w:tc>
          <w:tcPr>
            <w:tcW w:w="1418" w:type="dxa"/>
          </w:tcPr>
          <w:p w14:paraId="67D2692B" w14:textId="42DD4A5B" w:rsidR="0079272B" w:rsidRPr="00F419BE" w:rsidRDefault="008B5CDA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 £ 1</w:t>
            </w:r>
            <w:r w:rsidR="00B37422">
              <w:rPr>
                <w:rFonts w:ascii="Arial" w:hAnsi="Arial" w:cs="Arial"/>
                <w:color w:val="auto"/>
                <w:sz w:val="24"/>
              </w:rPr>
              <w:t>10.00</w:t>
            </w:r>
          </w:p>
        </w:tc>
        <w:tc>
          <w:tcPr>
            <w:tcW w:w="1672" w:type="dxa"/>
          </w:tcPr>
          <w:p w14:paraId="0E1973D6" w14:textId="7433FC45" w:rsidR="0079272B" w:rsidRPr="00F419BE" w:rsidRDefault="00CE67D7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496C86" w:rsidRPr="00F419BE">
              <w:rPr>
                <w:rFonts w:ascii="Arial" w:hAnsi="Arial" w:cs="Arial"/>
                <w:color w:val="auto"/>
                <w:sz w:val="24"/>
              </w:rPr>
              <w:t>1</w:t>
            </w:r>
            <w:r w:rsidR="00E32770">
              <w:rPr>
                <w:rFonts w:ascii="Arial" w:hAnsi="Arial" w:cs="Arial"/>
                <w:color w:val="auto"/>
                <w:sz w:val="24"/>
              </w:rPr>
              <w:t>1,000.00</w:t>
            </w:r>
          </w:p>
        </w:tc>
      </w:tr>
      <w:tr w:rsidR="00D225FD" w14:paraId="5E4FEA24" w14:textId="77777777" w:rsidTr="00D8107E">
        <w:trPr>
          <w:trHeight w:val="525"/>
        </w:trPr>
        <w:tc>
          <w:tcPr>
            <w:tcW w:w="923" w:type="dxa"/>
          </w:tcPr>
          <w:p w14:paraId="1E7324BD" w14:textId="77777777" w:rsidR="0079272B" w:rsidRPr="007D205F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37B7F3FE" w14:textId="5C936AC0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271825A6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64692AFE" w14:textId="5601EB3F" w:rsidR="0079272B" w:rsidRPr="00E32770" w:rsidRDefault="00283970" w:rsidP="00283970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E32770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31A33C60" w14:textId="45BD2A4D" w:rsidR="0079272B" w:rsidRPr="00E32770" w:rsidRDefault="008117E3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E32770">
              <w:rPr>
                <w:rFonts w:ascii="Arial" w:hAnsi="Arial" w:cs="Arial"/>
                <w:color w:val="C00000"/>
                <w:sz w:val="24"/>
              </w:rPr>
              <w:t>£ 1</w:t>
            </w:r>
            <w:r w:rsidR="00E32770" w:rsidRPr="00E32770">
              <w:rPr>
                <w:rFonts w:ascii="Arial" w:hAnsi="Arial" w:cs="Arial"/>
                <w:color w:val="C00000"/>
                <w:sz w:val="24"/>
              </w:rPr>
              <w:t>1,000.00.</w:t>
            </w:r>
          </w:p>
        </w:tc>
      </w:tr>
      <w:tr w:rsidR="00D225FD" w14:paraId="3074C5F5" w14:textId="77777777" w:rsidTr="00D8107E">
        <w:trPr>
          <w:trHeight w:val="525"/>
        </w:trPr>
        <w:tc>
          <w:tcPr>
            <w:tcW w:w="923" w:type="dxa"/>
          </w:tcPr>
          <w:p w14:paraId="0B99D17A" w14:textId="0A209D4A" w:rsidR="0079272B" w:rsidRPr="007D205F" w:rsidRDefault="004D42AE" w:rsidP="00FB65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5.</w:t>
            </w:r>
          </w:p>
        </w:tc>
        <w:tc>
          <w:tcPr>
            <w:tcW w:w="3633" w:type="dxa"/>
          </w:tcPr>
          <w:p w14:paraId="7441C898" w14:textId="72F557E6" w:rsidR="0079272B" w:rsidRPr="00F419BE" w:rsidRDefault="00BA260E" w:rsidP="00962A3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UPPER FLOOORS.</w:t>
            </w:r>
            <w:r w:rsidR="00831827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</w:p>
        </w:tc>
        <w:tc>
          <w:tcPr>
            <w:tcW w:w="1284" w:type="dxa"/>
          </w:tcPr>
          <w:p w14:paraId="1AB9531A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52B5C4DE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224E49DF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0A23F2FA" w14:textId="77777777" w:rsidTr="00D8107E">
        <w:trPr>
          <w:trHeight w:val="525"/>
        </w:trPr>
        <w:tc>
          <w:tcPr>
            <w:tcW w:w="923" w:type="dxa"/>
          </w:tcPr>
          <w:p w14:paraId="2E86FFE6" w14:textId="0B37AB8D" w:rsidR="0079272B" w:rsidRPr="007D205F" w:rsidRDefault="00940534" w:rsidP="0094053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7D205F">
              <w:rPr>
                <w:rFonts w:ascii="Arial" w:hAnsi="Arial" w:cs="Arial"/>
                <w:color w:val="auto"/>
                <w:sz w:val="24"/>
              </w:rPr>
              <w:t>5.1</w:t>
            </w:r>
          </w:p>
        </w:tc>
        <w:tc>
          <w:tcPr>
            <w:tcW w:w="3633" w:type="dxa"/>
          </w:tcPr>
          <w:p w14:paraId="400369F9" w14:textId="77777777" w:rsidR="006D6BA2" w:rsidRDefault="00750337" w:rsidP="0075033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1</w:t>
            </w:r>
            <w:r w:rsidRPr="00F419BE">
              <w:rPr>
                <w:rFonts w:ascii="Arial" w:hAnsi="Arial" w:cs="Arial"/>
                <w:color w:val="auto"/>
                <w:sz w:val="24"/>
                <w:vertAlign w:val="superscript"/>
              </w:rPr>
              <w:t>st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floor.</w:t>
            </w:r>
            <w:r w:rsidR="000275D8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901C52" w:rsidRPr="00F419BE">
              <w:rPr>
                <w:rFonts w:ascii="Arial" w:hAnsi="Arial" w:cs="Arial"/>
                <w:color w:val="auto"/>
                <w:sz w:val="24"/>
              </w:rPr>
              <w:t xml:space="preserve"> Joisted </w:t>
            </w:r>
            <w:r w:rsidR="00A752E3">
              <w:rPr>
                <w:rFonts w:ascii="Arial" w:hAnsi="Arial" w:cs="Arial"/>
                <w:color w:val="auto"/>
                <w:sz w:val="24"/>
              </w:rPr>
              <w:t>Softwood</w:t>
            </w:r>
            <w:r w:rsidR="00D347EA">
              <w:rPr>
                <w:rFonts w:ascii="Arial" w:hAnsi="Arial" w:cs="Arial"/>
                <w:color w:val="auto"/>
                <w:sz w:val="24"/>
              </w:rPr>
              <w:t xml:space="preserve"> trusses 3m x75mm x200mm</w:t>
            </w:r>
            <w:r w:rsidR="007C01F3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</w:p>
          <w:p w14:paraId="551D54C4" w14:textId="3ED30213" w:rsidR="0079272B" w:rsidRPr="00F419BE" w:rsidRDefault="000527D7" w:rsidP="0075033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lastRenderedPageBreak/>
              <w:t>18m</w:t>
            </w:r>
            <w:r w:rsidR="00EF1797" w:rsidRPr="00F419BE">
              <w:rPr>
                <w:rFonts w:ascii="Arial" w:hAnsi="Arial" w:cs="Arial"/>
                <w:color w:val="auto"/>
                <w:sz w:val="24"/>
              </w:rPr>
              <w:t>m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8x4</w:t>
            </w:r>
            <w:r w:rsidR="00901C52" w:rsidRPr="00F419BE">
              <w:rPr>
                <w:rFonts w:ascii="Arial" w:hAnsi="Arial" w:cs="Arial"/>
                <w:color w:val="auto"/>
                <w:sz w:val="24"/>
              </w:rPr>
              <w:t xml:space="preserve"> T&amp;G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Chipboard</w:t>
            </w:r>
            <w:r w:rsidR="0022476D" w:rsidRPr="00F419BE">
              <w:rPr>
                <w:rFonts w:ascii="Arial" w:hAnsi="Arial" w:cs="Arial"/>
                <w:color w:val="auto"/>
                <w:sz w:val="24"/>
              </w:rPr>
              <w:t xml:space="preserve"> Sheets. </w:t>
            </w:r>
          </w:p>
        </w:tc>
        <w:tc>
          <w:tcPr>
            <w:tcW w:w="1284" w:type="dxa"/>
          </w:tcPr>
          <w:p w14:paraId="0AD45E66" w14:textId="77777777" w:rsidR="0079272B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09E5956A" w14:textId="77777777" w:rsidR="006D6BA2" w:rsidRDefault="006D6BA2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6149B672" w14:textId="3B090C31" w:rsidR="006D6BA2" w:rsidRPr="00F419BE" w:rsidRDefault="00FF04A1" w:rsidP="00FF04A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lastRenderedPageBreak/>
              <w:t>32m2.</w:t>
            </w:r>
          </w:p>
        </w:tc>
        <w:tc>
          <w:tcPr>
            <w:tcW w:w="1418" w:type="dxa"/>
          </w:tcPr>
          <w:p w14:paraId="742823F5" w14:textId="77777777" w:rsidR="0079272B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4ECE42D4" w14:textId="77777777" w:rsidR="00A77F06" w:rsidRDefault="00A77F06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63E92C0C" w14:textId="1365BE4D" w:rsidR="00A77F06" w:rsidRPr="00F419BE" w:rsidRDefault="00A77F06" w:rsidP="00A77F0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lastRenderedPageBreak/>
              <w:t>£66.00.</w:t>
            </w:r>
          </w:p>
        </w:tc>
        <w:tc>
          <w:tcPr>
            <w:tcW w:w="1672" w:type="dxa"/>
          </w:tcPr>
          <w:p w14:paraId="60E2F86F" w14:textId="77777777" w:rsidR="0079272B" w:rsidRDefault="0079272B" w:rsidP="0049114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01E810A4" w14:textId="77777777" w:rsidR="006D6BA2" w:rsidRDefault="006D6BA2" w:rsidP="0049114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034BB323" w14:textId="0FDF41D8" w:rsidR="006D6BA2" w:rsidRPr="00F419BE" w:rsidRDefault="00792957" w:rsidP="0049114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lastRenderedPageBreak/>
              <w:t>£2112.00.</w:t>
            </w:r>
          </w:p>
        </w:tc>
      </w:tr>
      <w:tr w:rsidR="00D225FD" w14:paraId="26A2344D" w14:textId="77777777" w:rsidTr="00D8107E">
        <w:trPr>
          <w:trHeight w:val="525"/>
        </w:trPr>
        <w:tc>
          <w:tcPr>
            <w:tcW w:w="923" w:type="dxa"/>
          </w:tcPr>
          <w:p w14:paraId="77C5EC22" w14:textId="77777777" w:rsidR="0079272B" w:rsidRPr="00171305" w:rsidRDefault="0079272B" w:rsidP="00B26FC2">
            <w:pPr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3633" w:type="dxa"/>
          </w:tcPr>
          <w:p w14:paraId="34B7B367" w14:textId="00DB4A81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066A3570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3390B3F3" w14:textId="48625E29" w:rsidR="0079272B" w:rsidRPr="00792957" w:rsidRDefault="0049114E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92957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515435D6" w14:textId="28E19D72" w:rsidR="0079272B" w:rsidRPr="00792957" w:rsidRDefault="00A03DE3" w:rsidP="00A03DE3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792957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5B297D" w:rsidRPr="00792957">
              <w:rPr>
                <w:rFonts w:ascii="Arial" w:hAnsi="Arial" w:cs="Arial"/>
                <w:color w:val="C00000"/>
                <w:sz w:val="24"/>
              </w:rPr>
              <w:t>2112.00.</w:t>
            </w:r>
          </w:p>
        </w:tc>
      </w:tr>
      <w:tr w:rsidR="00D225FD" w14:paraId="01098333" w14:textId="77777777" w:rsidTr="00D8107E">
        <w:trPr>
          <w:trHeight w:val="837"/>
        </w:trPr>
        <w:tc>
          <w:tcPr>
            <w:tcW w:w="923" w:type="dxa"/>
          </w:tcPr>
          <w:p w14:paraId="1E04649E" w14:textId="7C0C8C07" w:rsidR="0079272B" w:rsidRPr="003B07BA" w:rsidRDefault="0064576A" w:rsidP="0064576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6.</w:t>
            </w:r>
          </w:p>
        </w:tc>
        <w:tc>
          <w:tcPr>
            <w:tcW w:w="3633" w:type="dxa"/>
          </w:tcPr>
          <w:p w14:paraId="7DAA722D" w14:textId="144C9738" w:rsidR="0079272B" w:rsidRPr="00F419BE" w:rsidRDefault="004D0ABE" w:rsidP="00C965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INTERNAL WALLS.</w:t>
            </w:r>
          </w:p>
        </w:tc>
        <w:tc>
          <w:tcPr>
            <w:tcW w:w="1284" w:type="dxa"/>
          </w:tcPr>
          <w:p w14:paraId="0EEB2C99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F1AB3FC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6E77B28B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3534241C" w14:textId="77777777" w:rsidTr="00D8107E">
        <w:trPr>
          <w:trHeight w:val="525"/>
        </w:trPr>
        <w:tc>
          <w:tcPr>
            <w:tcW w:w="923" w:type="dxa"/>
          </w:tcPr>
          <w:p w14:paraId="11CE3DCE" w14:textId="77777777" w:rsidR="0079272B" w:rsidRPr="003B07BA" w:rsidRDefault="00C965A3" w:rsidP="00C965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6.1</w:t>
            </w:r>
          </w:p>
          <w:p w14:paraId="31D4E624" w14:textId="77777777" w:rsidR="00F94E30" w:rsidRPr="003B07BA" w:rsidRDefault="00F94E30" w:rsidP="00C965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659FA7BF" w14:textId="77777777" w:rsidR="00F94E30" w:rsidRPr="003B07BA" w:rsidRDefault="00F94E30" w:rsidP="00F94E30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5C12F2FA" w14:textId="58FC6446" w:rsidR="00F94E30" w:rsidRPr="003B07BA" w:rsidRDefault="00F94E30" w:rsidP="00F94E30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438983BF" w14:textId="092F6B2C" w:rsidR="0079272B" w:rsidRPr="00F419BE" w:rsidRDefault="00C965A3" w:rsidP="00C965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Ground Floor</w:t>
            </w:r>
            <w:r w:rsidR="00D85CC3" w:rsidRPr="00F419BE">
              <w:rPr>
                <w:rFonts w:ascii="Arial" w:hAnsi="Arial" w:cs="Arial"/>
                <w:color w:val="auto"/>
                <w:sz w:val="24"/>
              </w:rPr>
              <w:t xml:space="preserve"> &amp; 1</w:t>
            </w:r>
            <w:r w:rsidR="00D85CC3" w:rsidRPr="00F419BE">
              <w:rPr>
                <w:rFonts w:ascii="Arial" w:hAnsi="Arial" w:cs="Arial"/>
                <w:color w:val="auto"/>
                <w:sz w:val="24"/>
                <w:vertAlign w:val="superscript"/>
              </w:rPr>
              <w:t>st</w:t>
            </w:r>
            <w:r w:rsidR="00D85CC3" w:rsidRPr="00F419BE">
              <w:rPr>
                <w:rFonts w:ascii="Arial" w:hAnsi="Arial" w:cs="Arial"/>
                <w:color w:val="auto"/>
                <w:sz w:val="24"/>
              </w:rPr>
              <w:t xml:space="preserve"> floor</w:t>
            </w:r>
            <w:r w:rsidR="004F1A65" w:rsidRPr="00F419BE">
              <w:rPr>
                <w:rFonts w:ascii="Arial" w:hAnsi="Arial" w:cs="Arial"/>
                <w:color w:val="auto"/>
                <w:sz w:val="24"/>
              </w:rPr>
              <w:t xml:space="preserve"> timber stud 100mmx38mm </w:t>
            </w:r>
            <w:r w:rsidR="00E66571" w:rsidRPr="00F419BE">
              <w:rPr>
                <w:rFonts w:ascii="Arial" w:hAnsi="Arial" w:cs="Arial"/>
                <w:color w:val="auto"/>
                <w:sz w:val="24"/>
              </w:rPr>
              <w:t>12.5</w:t>
            </w:r>
            <w:r w:rsidR="00EF1797" w:rsidRPr="00F419BE">
              <w:rPr>
                <w:rFonts w:ascii="Arial" w:hAnsi="Arial" w:cs="Arial"/>
                <w:color w:val="auto"/>
                <w:sz w:val="24"/>
              </w:rPr>
              <w:t>mm P</w:t>
            </w:r>
            <w:r w:rsidR="00E66571" w:rsidRPr="00F419BE">
              <w:rPr>
                <w:rFonts w:ascii="Arial" w:hAnsi="Arial" w:cs="Arial"/>
                <w:color w:val="auto"/>
                <w:sz w:val="24"/>
              </w:rPr>
              <w:t xml:space="preserve">laster </w:t>
            </w:r>
            <w:r w:rsidR="00EF1797" w:rsidRPr="00F419BE">
              <w:rPr>
                <w:rFonts w:ascii="Arial" w:hAnsi="Arial" w:cs="Arial"/>
                <w:color w:val="auto"/>
                <w:sz w:val="24"/>
              </w:rPr>
              <w:t>B</w:t>
            </w:r>
            <w:r w:rsidR="00E66571" w:rsidRPr="00F419BE">
              <w:rPr>
                <w:rFonts w:ascii="Arial" w:hAnsi="Arial" w:cs="Arial"/>
                <w:color w:val="auto"/>
                <w:sz w:val="24"/>
              </w:rPr>
              <w:t xml:space="preserve">oard. </w:t>
            </w:r>
          </w:p>
        </w:tc>
        <w:tc>
          <w:tcPr>
            <w:tcW w:w="1284" w:type="dxa"/>
          </w:tcPr>
          <w:p w14:paraId="0D9012ED" w14:textId="6D93A8DC" w:rsidR="0079272B" w:rsidRPr="00F419BE" w:rsidRDefault="003C518A" w:rsidP="00D548C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50m2</w:t>
            </w:r>
          </w:p>
        </w:tc>
        <w:tc>
          <w:tcPr>
            <w:tcW w:w="1418" w:type="dxa"/>
          </w:tcPr>
          <w:p w14:paraId="6B32CE16" w14:textId="6931A44B" w:rsidR="0079272B" w:rsidRPr="00F419BE" w:rsidRDefault="00B127D0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£ 59.00</w:t>
            </w:r>
          </w:p>
        </w:tc>
        <w:tc>
          <w:tcPr>
            <w:tcW w:w="1672" w:type="dxa"/>
          </w:tcPr>
          <w:p w14:paraId="1719007B" w14:textId="6B3F54F3" w:rsidR="0079272B" w:rsidRPr="00F419BE" w:rsidRDefault="00A37E19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£ 2950.00</w:t>
            </w:r>
          </w:p>
        </w:tc>
      </w:tr>
      <w:tr w:rsidR="00D225FD" w14:paraId="78B11F0E" w14:textId="77777777" w:rsidTr="00D8107E">
        <w:trPr>
          <w:trHeight w:val="525"/>
        </w:trPr>
        <w:tc>
          <w:tcPr>
            <w:tcW w:w="923" w:type="dxa"/>
          </w:tcPr>
          <w:p w14:paraId="3014C07F" w14:textId="66818D6A" w:rsidR="0079272B" w:rsidRPr="003B07BA" w:rsidRDefault="0079272B" w:rsidP="00C965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62F67C87" w14:textId="79DDA115" w:rsidR="0079272B" w:rsidRDefault="0079272B" w:rsidP="00C965A3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25143244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2D931C6" w14:textId="6E79D25F" w:rsidR="0079272B" w:rsidRPr="00EF78D6" w:rsidRDefault="00A37E19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EF78D6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31572EF4" w14:textId="3BDF620B" w:rsidR="0079272B" w:rsidRPr="00EF78D6" w:rsidRDefault="00A37E19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EF78D6">
              <w:rPr>
                <w:rFonts w:ascii="Arial" w:hAnsi="Arial" w:cs="Arial"/>
                <w:color w:val="C00000"/>
                <w:sz w:val="24"/>
              </w:rPr>
              <w:t>£ 2950.00</w:t>
            </w:r>
          </w:p>
        </w:tc>
      </w:tr>
      <w:tr w:rsidR="00D225FD" w14:paraId="0E2CB8A1" w14:textId="77777777" w:rsidTr="00D8107E">
        <w:trPr>
          <w:trHeight w:val="525"/>
        </w:trPr>
        <w:tc>
          <w:tcPr>
            <w:tcW w:w="923" w:type="dxa"/>
          </w:tcPr>
          <w:p w14:paraId="3202F30E" w14:textId="5F034B5F" w:rsidR="00595A4F" w:rsidRPr="003B07BA" w:rsidRDefault="00595A4F" w:rsidP="00EF78D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1F80B3DC" w14:textId="32EB381E" w:rsidR="0079272B" w:rsidRDefault="0079272B" w:rsidP="00023376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2780B8B2" w14:textId="48390BF4" w:rsidR="0079272B" w:rsidRPr="00EF78D6" w:rsidRDefault="0079272B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</w:tc>
        <w:tc>
          <w:tcPr>
            <w:tcW w:w="1418" w:type="dxa"/>
          </w:tcPr>
          <w:p w14:paraId="103A39DE" w14:textId="578BCC13" w:rsidR="0079272B" w:rsidRPr="00EF78D6" w:rsidRDefault="0079272B" w:rsidP="00EF78D6">
            <w:pPr>
              <w:rPr>
                <w:rFonts w:ascii="Arial" w:hAnsi="Arial" w:cs="Arial"/>
                <w:color w:val="C00000"/>
                <w:sz w:val="24"/>
              </w:rPr>
            </w:pPr>
          </w:p>
        </w:tc>
        <w:tc>
          <w:tcPr>
            <w:tcW w:w="1672" w:type="dxa"/>
          </w:tcPr>
          <w:p w14:paraId="24CAABC7" w14:textId="27DE0083" w:rsidR="0079272B" w:rsidRPr="00EF78D6" w:rsidRDefault="0079272B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</w:tc>
      </w:tr>
      <w:tr w:rsidR="00D225FD" w14:paraId="42C9BB21" w14:textId="77777777" w:rsidTr="00D8107E">
        <w:trPr>
          <w:trHeight w:val="525"/>
        </w:trPr>
        <w:tc>
          <w:tcPr>
            <w:tcW w:w="923" w:type="dxa"/>
          </w:tcPr>
          <w:p w14:paraId="601EB016" w14:textId="25DBA1E5" w:rsidR="0079272B" w:rsidRPr="003B07BA" w:rsidRDefault="00FA14E6" w:rsidP="00FA14E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7.</w:t>
            </w:r>
          </w:p>
        </w:tc>
        <w:tc>
          <w:tcPr>
            <w:tcW w:w="3633" w:type="dxa"/>
          </w:tcPr>
          <w:p w14:paraId="3A726D97" w14:textId="4E2299B5" w:rsidR="00FA14E6" w:rsidRPr="00F419BE" w:rsidRDefault="00FA14E6" w:rsidP="006F71D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ROOF.</w:t>
            </w:r>
          </w:p>
        </w:tc>
        <w:tc>
          <w:tcPr>
            <w:tcW w:w="1284" w:type="dxa"/>
          </w:tcPr>
          <w:p w14:paraId="52E3187D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D2F5D0E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4D11E6A2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8107E" w14:paraId="39463FB9" w14:textId="77777777" w:rsidTr="00D8107E">
        <w:trPr>
          <w:trHeight w:val="525"/>
        </w:trPr>
        <w:tc>
          <w:tcPr>
            <w:tcW w:w="923" w:type="dxa"/>
            <w:vMerge w:val="restart"/>
          </w:tcPr>
          <w:p w14:paraId="0AA2BA13" w14:textId="33CB7EC9" w:rsidR="00D8107E" w:rsidRPr="003B07BA" w:rsidRDefault="00D8107E" w:rsidP="006F71D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7.1.</w:t>
            </w:r>
          </w:p>
        </w:tc>
        <w:tc>
          <w:tcPr>
            <w:tcW w:w="3633" w:type="dxa"/>
            <w:vMerge w:val="restart"/>
          </w:tcPr>
          <w:p w14:paraId="6DFFCD13" w14:textId="2E135B9C" w:rsidR="00D8107E" w:rsidRPr="00F419BE" w:rsidRDefault="00D8107E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Pitched Roof</w:t>
            </w:r>
            <w:r w:rsidR="000F46B2">
              <w:rPr>
                <w:rFonts w:ascii="Arial" w:hAnsi="Arial" w:cs="Arial"/>
                <w:color w:val="auto"/>
                <w:sz w:val="24"/>
              </w:rPr>
              <w:t xml:space="preserve"> Timber Roof Trusses/ Insulation</w:t>
            </w:r>
            <w:r w:rsidR="009E14CE">
              <w:rPr>
                <w:rFonts w:ascii="Arial" w:hAnsi="Arial" w:cs="Arial"/>
                <w:color w:val="auto"/>
                <w:sz w:val="24"/>
              </w:rPr>
              <w:t xml:space="preserve">/ Roof Covering </w:t>
            </w:r>
            <w:r w:rsidR="001F57DC">
              <w:rPr>
                <w:rFonts w:ascii="Arial" w:hAnsi="Arial" w:cs="Arial"/>
                <w:color w:val="auto"/>
                <w:sz w:val="24"/>
              </w:rPr>
              <w:t>(Natural</w:t>
            </w:r>
            <w:r w:rsidR="009E14CE">
              <w:rPr>
                <w:rFonts w:ascii="Arial" w:hAnsi="Arial" w:cs="Arial"/>
                <w:color w:val="auto"/>
                <w:sz w:val="24"/>
              </w:rPr>
              <w:t xml:space="preserve"> Welsh Slate</w:t>
            </w:r>
            <w:r w:rsidR="002D4DFA">
              <w:rPr>
                <w:rFonts w:ascii="Arial" w:hAnsi="Arial" w:cs="Arial"/>
                <w:color w:val="auto"/>
                <w:sz w:val="24"/>
              </w:rPr>
              <w:t>.).</w:t>
            </w:r>
          </w:p>
        </w:tc>
        <w:tc>
          <w:tcPr>
            <w:tcW w:w="1284" w:type="dxa"/>
          </w:tcPr>
          <w:p w14:paraId="096B54F5" w14:textId="50BE2CBF" w:rsidR="00D8107E" w:rsidRPr="00F419BE" w:rsidRDefault="00D8107E" w:rsidP="002D4DF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38m2</w:t>
            </w:r>
            <w:r w:rsidR="002D4DFA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75A6E2A3" w14:textId="7E3544C2" w:rsidR="00D8107E" w:rsidRPr="00F419BE" w:rsidRDefault="00D8107E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2D4DFA">
              <w:rPr>
                <w:rFonts w:ascii="Arial" w:hAnsi="Arial" w:cs="Arial"/>
                <w:color w:val="auto"/>
                <w:sz w:val="24"/>
              </w:rPr>
              <w:t>240.00.</w:t>
            </w:r>
          </w:p>
        </w:tc>
        <w:tc>
          <w:tcPr>
            <w:tcW w:w="1672" w:type="dxa"/>
          </w:tcPr>
          <w:p w14:paraId="1E518ACB" w14:textId="6CB3F557" w:rsidR="00D8107E" w:rsidRPr="00F419BE" w:rsidRDefault="00D8107E" w:rsidP="002D4DF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2D4DFA">
              <w:rPr>
                <w:rFonts w:ascii="Arial" w:hAnsi="Arial" w:cs="Arial"/>
                <w:color w:val="auto"/>
                <w:sz w:val="24"/>
              </w:rPr>
              <w:t>9120.00.</w:t>
            </w:r>
          </w:p>
        </w:tc>
      </w:tr>
      <w:tr w:rsidR="00D8107E" w14:paraId="782D0BFF" w14:textId="77777777" w:rsidTr="00D8107E">
        <w:trPr>
          <w:trHeight w:val="525"/>
        </w:trPr>
        <w:tc>
          <w:tcPr>
            <w:tcW w:w="923" w:type="dxa"/>
            <w:vMerge/>
          </w:tcPr>
          <w:p w14:paraId="7037686A" w14:textId="77777777" w:rsidR="00D8107E" w:rsidRPr="003B07BA" w:rsidRDefault="00D8107E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  <w:vMerge/>
          </w:tcPr>
          <w:p w14:paraId="210CF8A6" w14:textId="4FF474F3" w:rsidR="00D8107E" w:rsidRDefault="00D8107E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09ABB3BA" w14:textId="77777777" w:rsidR="00D8107E" w:rsidRDefault="00D8107E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B1A9B9F" w14:textId="3CAC681E" w:rsidR="00D8107E" w:rsidRPr="006E550A" w:rsidRDefault="00D8107E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6E550A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66D0ED50" w14:textId="0F1B371F" w:rsidR="00D8107E" w:rsidRPr="006E550A" w:rsidRDefault="00D8107E" w:rsidP="006E550A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6E550A">
              <w:rPr>
                <w:rFonts w:ascii="Arial" w:hAnsi="Arial" w:cs="Arial"/>
                <w:color w:val="C00000"/>
                <w:sz w:val="24"/>
              </w:rPr>
              <w:t>£</w:t>
            </w:r>
            <w:r w:rsidR="006E550A" w:rsidRPr="006E550A">
              <w:rPr>
                <w:rFonts w:ascii="Arial" w:hAnsi="Arial" w:cs="Arial"/>
                <w:color w:val="C00000"/>
                <w:sz w:val="24"/>
              </w:rPr>
              <w:t>9120.00.</w:t>
            </w:r>
          </w:p>
        </w:tc>
      </w:tr>
      <w:tr w:rsidR="00D225FD" w14:paraId="02CD73B3" w14:textId="77777777" w:rsidTr="00D8107E">
        <w:trPr>
          <w:trHeight w:val="525"/>
        </w:trPr>
        <w:tc>
          <w:tcPr>
            <w:tcW w:w="923" w:type="dxa"/>
          </w:tcPr>
          <w:p w14:paraId="02741201" w14:textId="7E9D35DC" w:rsidR="0079272B" w:rsidRPr="003B07BA" w:rsidRDefault="0008695F" w:rsidP="0008695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8.</w:t>
            </w:r>
          </w:p>
        </w:tc>
        <w:tc>
          <w:tcPr>
            <w:tcW w:w="3633" w:type="dxa"/>
          </w:tcPr>
          <w:p w14:paraId="54846DDE" w14:textId="4E5A1C49" w:rsidR="0079272B" w:rsidRPr="00F419BE" w:rsidRDefault="003479A3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E</w:t>
            </w:r>
            <w:r w:rsidR="006E550A">
              <w:rPr>
                <w:rFonts w:ascii="Arial" w:hAnsi="Arial" w:cs="Arial"/>
                <w:color w:val="auto"/>
                <w:sz w:val="24"/>
              </w:rPr>
              <w:t>XTERNAL FIXTURES&amp; FITTINGS</w:t>
            </w:r>
            <w:r w:rsidR="006271CB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284" w:type="dxa"/>
          </w:tcPr>
          <w:p w14:paraId="7777C74B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49258CCB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40972E06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7FBF99CB" w14:textId="77777777" w:rsidTr="00D8107E">
        <w:trPr>
          <w:trHeight w:val="525"/>
        </w:trPr>
        <w:tc>
          <w:tcPr>
            <w:tcW w:w="923" w:type="dxa"/>
          </w:tcPr>
          <w:p w14:paraId="543A53CC" w14:textId="4019EFD7" w:rsidR="0079272B" w:rsidRPr="003B07BA" w:rsidRDefault="003479A3" w:rsidP="003479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8.2</w:t>
            </w:r>
          </w:p>
        </w:tc>
        <w:tc>
          <w:tcPr>
            <w:tcW w:w="3633" w:type="dxa"/>
          </w:tcPr>
          <w:p w14:paraId="4EB2C5F8" w14:textId="0ED97897" w:rsidR="0079272B" w:rsidRPr="00F419BE" w:rsidRDefault="003479A3" w:rsidP="003479A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External Doors.</w:t>
            </w:r>
            <w:r w:rsidR="006271CB">
              <w:rPr>
                <w:rFonts w:ascii="Arial" w:hAnsi="Arial" w:cs="Arial"/>
                <w:color w:val="auto"/>
                <w:sz w:val="24"/>
              </w:rPr>
              <w:t xml:space="preserve"> PVC Frame </w:t>
            </w:r>
            <w:r w:rsidR="00212C29">
              <w:rPr>
                <w:rFonts w:ascii="Arial" w:hAnsi="Arial" w:cs="Arial"/>
                <w:color w:val="auto"/>
                <w:sz w:val="24"/>
              </w:rPr>
              <w:t>Brass Furniture/ Spyhole/</w:t>
            </w:r>
            <w:r w:rsidR="000C5EB5">
              <w:rPr>
                <w:rFonts w:ascii="Arial" w:hAnsi="Arial" w:cs="Arial"/>
                <w:color w:val="auto"/>
                <w:sz w:val="24"/>
              </w:rPr>
              <w:t xml:space="preserve">Security Chain/ Letter Plate/ </w:t>
            </w:r>
            <w:r w:rsidR="005E4B9A">
              <w:rPr>
                <w:rFonts w:ascii="Arial" w:hAnsi="Arial" w:cs="Arial"/>
                <w:color w:val="auto"/>
                <w:sz w:val="24"/>
              </w:rPr>
              <w:t>Draught Excluder/ Multi- Loc</w:t>
            </w:r>
            <w:r w:rsidR="00D57376">
              <w:rPr>
                <w:rFonts w:ascii="Arial" w:hAnsi="Arial" w:cs="Arial"/>
                <w:color w:val="auto"/>
                <w:sz w:val="24"/>
              </w:rPr>
              <w:t>king/Half Glazed WER A GRADE.</w:t>
            </w:r>
          </w:p>
        </w:tc>
        <w:tc>
          <w:tcPr>
            <w:tcW w:w="1284" w:type="dxa"/>
          </w:tcPr>
          <w:p w14:paraId="3B618832" w14:textId="02E1E45E" w:rsidR="0079272B" w:rsidRPr="00F419BE" w:rsidRDefault="003428D7" w:rsidP="003428D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2</w:t>
            </w:r>
          </w:p>
        </w:tc>
        <w:tc>
          <w:tcPr>
            <w:tcW w:w="1418" w:type="dxa"/>
          </w:tcPr>
          <w:p w14:paraId="27B2BC7C" w14:textId="7F5D401E" w:rsidR="0079272B" w:rsidRPr="00F419BE" w:rsidRDefault="003428D7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£ 4</w:t>
            </w:r>
            <w:r w:rsidR="00D57376">
              <w:rPr>
                <w:rFonts w:ascii="Arial" w:hAnsi="Arial" w:cs="Arial"/>
                <w:color w:val="auto"/>
                <w:sz w:val="24"/>
              </w:rPr>
              <w:t>45.00.</w:t>
            </w:r>
          </w:p>
        </w:tc>
        <w:tc>
          <w:tcPr>
            <w:tcW w:w="1672" w:type="dxa"/>
          </w:tcPr>
          <w:p w14:paraId="0EF59E1E" w14:textId="19F00050" w:rsidR="0079272B" w:rsidRPr="00F419BE" w:rsidRDefault="003428D7" w:rsidP="00AC074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£ 8</w:t>
            </w:r>
            <w:r w:rsidR="00AC0745">
              <w:rPr>
                <w:rFonts w:ascii="Arial" w:hAnsi="Arial" w:cs="Arial"/>
                <w:color w:val="auto"/>
                <w:sz w:val="24"/>
              </w:rPr>
              <w:t>90.00</w:t>
            </w:r>
          </w:p>
        </w:tc>
      </w:tr>
      <w:tr w:rsidR="00D225FD" w14:paraId="74B955A9" w14:textId="77777777" w:rsidTr="00D8107E">
        <w:trPr>
          <w:trHeight w:val="525"/>
        </w:trPr>
        <w:tc>
          <w:tcPr>
            <w:tcW w:w="923" w:type="dxa"/>
          </w:tcPr>
          <w:p w14:paraId="049E3668" w14:textId="6B688589" w:rsidR="0079272B" w:rsidRPr="003B07BA" w:rsidRDefault="005D5E45" w:rsidP="005D5E4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8.3</w:t>
            </w:r>
          </w:p>
        </w:tc>
        <w:tc>
          <w:tcPr>
            <w:tcW w:w="3633" w:type="dxa"/>
          </w:tcPr>
          <w:p w14:paraId="180C3733" w14:textId="13D1C4E6" w:rsidR="0079272B" w:rsidRPr="00F419BE" w:rsidRDefault="005D5E45" w:rsidP="00BE29F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External windows.</w:t>
            </w:r>
            <w:r w:rsidR="00AC0745">
              <w:rPr>
                <w:rFonts w:ascii="Arial" w:hAnsi="Arial" w:cs="Arial"/>
                <w:color w:val="auto"/>
                <w:sz w:val="24"/>
              </w:rPr>
              <w:t xml:space="preserve"> UPVC Standard Ironm</w:t>
            </w:r>
            <w:r w:rsidR="003623EE">
              <w:rPr>
                <w:rFonts w:ascii="Arial" w:hAnsi="Arial" w:cs="Arial"/>
                <w:color w:val="auto"/>
                <w:sz w:val="24"/>
              </w:rPr>
              <w:t>ongery/Sills/ Factory Glazed</w:t>
            </w:r>
            <w:r w:rsidR="00E92955">
              <w:rPr>
                <w:rFonts w:ascii="Arial" w:hAnsi="Arial" w:cs="Arial"/>
                <w:color w:val="auto"/>
                <w:sz w:val="24"/>
              </w:rPr>
              <w:t xml:space="preserve"> Low: e 24mm D</w:t>
            </w:r>
            <w:r w:rsidR="006E776D">
              <w:rPr>
                <w:rFonts w:ascii="Arial" w:hAnsi="Arial" w:cs="Arial"/>
                <w:color w:val="auto"/>
                <w:sz w:val="24"/>
              </w:rPr>
              <w:t>oubled Glazed WER</w:t>
            </w:r>
            <w:r w:rsidR="00621A6D">
              <w:rPr>
                <w:rFonts w:ascii="Arial" w:hAnsi="Arial" w:cs="Arial"/>
                <w:color w:val="auto"/>
                <w:sz w:val="24"/>
              </w:rPr>
              <w:t>. A Grade.</w:t>
            </w:r>
          </w:p>
        </w:tc>
        <w:tc>
          <w:tcPr>
            <w:tcW w:w="1284" w:type="dxa"/>
          </w:tcPr>
          <w:p w14:paraId="27AE5421" w14:textId="315AACF3" w:rsidR="0079272B" w:rsidRPr="00F419BE" w:rsidRDefault="003A7A7B" w:rsidP="003A7A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5.</w:t>
            </w:r>
          </w:p>
        </w:tc>
        <w:tc>
          <w:tcPr>
            <w:tcW w:w="1418" w:type="dxa"/>
          </w:tcPr>
          <w:p w14:paraId="65DE3D18" w14:textId="261BDA85" w:rsidR="0079272B" w:rsidRPr="00F419BE" w:rsidRDefault="005D5E45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</w:t>
            </w:r>
            <w:r w:rsidR="00621A6D">
              <w:rPr>
                <w:rFonts w:ascii="Arial" w:hAnsi="Arial" w:cs="Arial"/>
                <w:color w:val="auto"/>
                <w:sz w:val="24"/>
              </w:rPr>
              <w:t>1</w:t>
            </w:r>
            <w:r w:rsidRPr="00F419BE">
              <w:rPr>
                <w:rFonts w:ascii="Arial" w:hAnsi="Arial" w:cs="Arial"/>
                <w:color w:val="auto"/>
                <w:sz w:val="24"/>
              </w:rPr>
              <w:t>0.00</w:t>
            </w:r>
          </w:p>
        </w:tc>
        <w:tc>
          <w:tcPr>
            <w:tcW w:w="1672" w:type="dxa"/>
          </w:tcPr>
          <w:p w14:paraId="19DAAA06" w14:textId="6EE89B5E" w:rsidR="0079272B" w:rsidRPr="00F419BE" w:rsidRDefault="005D5E45" w:rsidP="009C699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32644C" w:rsidRPr="00F419BE">
              <w:rPr>
                <w:rFonts w:ascii="Arial" w:hAnsi="Arial" w:cs="Arial"/>
                <w:color w:val="auto"/>
                <w:sz w:val="24"/>
              </w:rPr>
              <w:t>1</w:t>
            </w:r>
            <w:r w:rsidR="009C6998">
              <w:rPr>
                <w:rFonts w:ascii="Arial" w:hAnsi="Arial" w:cs="Arial"/>
                <w:color w:val="auto"/>
                <w:sz w:val="24"/>
              </w:rPr>
              <w:t>050</w:t>
            </w:r>
            <w:r w:rsidR="0032644C" w:rsidRPr="00F419BE">
              <w:rPr>
                <w:rFonts w:ascii="Arial" w:hAnsi="Arial" w:cs="Arial"/>
                <w:color w:val="auto"/>
                <w:sz w:val="24"/>
              </w:rPr>
              <w:t>.00</w:t>
            </w:r>
            <w:r w:rsidR="009C699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32B34999" w14:textId="77777777" w:rsidTr="00D8107E">
        <w:trPr>
          <w:trHeight w:val="525"/>
        </w:trPr>
        <w:tc>
          <w:tcPr>
            <w:tcW w:w="923" w:type="dxa"/>
          </w:tcPr>
          <w:p w14:paraId="463FBACD" w14:textId="77777777" w:rsidR="0079272B" w:rsidRPr="003B07BA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6718E76D" w14:textId="5A09D510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41731E09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78540626" w14:textId="1E51DF99" w:rsidR="0079272B" w:rsidRPr="00C4358D" w:rsidRDefault="0032644C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C4358D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4A7CD990" w14:textId="0231FE8D" w:rsidR="0079272B" w:rsidRPr="00C4358D" w:rsidRDefault="00357CFA" w:rsidP="00C4358D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C4358D">
              <w:rPr>
                <w:rFonts w:ascii="Arial" w:hAnsi="Arial" w:cs="Arial"/>
                <w:color w:val="C00000"/>
                <w:sz w:val="24"/>
              </w:rPr>
              <w:t>£ 1</w:t>
            </w:r>
            <w:r w:rsidR="00C4358D" w:rsidRPr="00C4358D">
              <w:rPr>
                <w:rFonts w:ascii="Arial" w:hAnsi="Arial" w:cs="Arial"/>
                <w:color w:val="C00000"/>
                <w:sz w:val="24"/>
              </w:rPr>
              <w:t>940.00.</w:t>
            </w:r>
          </w:p>
        </w:tc>
      </w:tr>
      <w:tr w:rsidR="00D225FD" w14:paraId="5A48F79A" w14:textId="77777777" w:rsidTr="00D8107E">
        <w:trPr>
          <w:trHeight w:val="525"/>
        </w:trPr>
        <w:tc>
          <w:tcPr>
            <w:tcW w:w="923" w:type="dxa"/>
          </w:tcPr>
          <w:p w14:paraId="2D8F43E5" w14:textId="3BDC9BEE" w:rsidR="0079272B" w:rsidRPr="003B07BA" w:rsidRDefault="00BE29FF" w:rsidP="00BE29F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9.</w:t>
            </w:r>
          </w:p>
        </w:tc>
        <w:tc>
          <w:tcPr>
            <w:tcW w:w="3633" w:type="dxa"/>
          </w:tcPr>
          <w:p w14:paraId="507E3E10" w14:textId="3BB634EB" w:rsidR="0079272B" w:rsidRPr="00F419BE" w:rsidRDefault="0057462E" w:rsidP="0057462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INTERNAL DOORS.</w:t>
            </w:r>
          </w:p>
        </w:tc>
        <w:tc>
          <w:tcPr>
            <w:tcW w:w="1284" w:type="dxa"/>
          </w:tcPr>
          <w:p w14:paraId="161FD457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5E21CFFE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52351A90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0CE5ECF6" w14:textId="77777777" w:rsidTr="00D8107E">
        <w:trPr>
          <w:trHeight w:val="525"/>
        </w:trPr>
        <w:tc>
          <w:tcPr>
            <w:tcW w:w="923" w:type="dxa"/>
          </w:tcPr>
          <w:p w14:paraId="1BF3B436" w14:textId="0A9D8A1C" w:rsidR="0079272B" w:rsidRPr="003B07BA" w:rsidRDefault="00A639A5" w:rsidP="00A639A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9.1</w:t>
            </w:r>
          </w:p>
        </w:tc>
        <w:tc>
          <w:tcPr>
            <w:tcW w:w="3633" w:type="dxa"/>
          </w:tcPr>
          <w:p w14:paraId="3DF9EAD4" w14:textId="711B1A25" w:rsidR="0079272B" w:rsidRPr="00F419BE" w:rsidRDefault="005254AE" w:rsidP="0057462E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 xml:space="preserve">Softwood </w:t>
            </w:r>
            <w:r w:rsidR="003B07BA">
              <w:rPr>
                <w:rFonts w:ascii="Arial" w:hAnsi="Arial" w:cs="Arial"/>
                <w:color w:val="auto"/>
                <w:sz w:val="24"/>
              </w:rPr>
              <w:t>4 Panel 900mmx2100mm.</w:t>
            </w:r>
          </w:p>
        </w:tc>
        <w:tc>
          <w:tcPr>
            <w:tcW w:w="1284" w:type="dxa"/>
          </w:tcPr>
          <w:p w14:paraId="37B28C67" w14:textId="42DCA18B" w:rsidR="0079272B" w:rsidRPr="00F419BE" w:rsidRDefault="00750292" w:rsidP="0075029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5.</w:t>
            </w:r>
          </w:p>
        </w:tc>
        <w:tc>
          <w:tcPr>
            <w:tcW w:w="1418" w:type="dxa"/>
          </w:tcPr>
          <w:p w14:paraId="57C11D8A" w14:textId="6650D49D" w:rsidR="0079272B" w:rsidRPr="00F419BE" w:rsidRDefault="00750292" w:rsidP="003B07B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£ 300.00</w:t>
            </w:r>
            <w:r w:rsidR="003B07BA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672" w:type="dxa"/>
          </w:tcPr>
          <w:p w14:paraId="269713F9" w14:textId="45F9768F" w:rsidR="0079272B" w:rsidRPr="00F419BE" w:rsidRDefault="00750292" w:rsidP="003B07B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£1500.00</w:t>
            </w:r>
            <w:r w:rsidR="003B07BA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48938436" w14:textId="77777777" w:rsidTr="00D8107E">
        <w:trPr>
          <w:trHeight w:val="525"/>
        </w:trPr>
        <w:tc>
          <w:tcPr>
            <w:tcW w:w="923" w:type="dxa"/>
          </w:tcPr>
          <w:p w14:paraId="5BFA1C0B" w14:textId="77777777" w:rsidR="0079272B" w:rsidRPr="003B07BA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26F906BE" w14:textId="12B8F0C9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3A846DC2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057370F0" w14:textId="205818FF" w:rsidR="0079272B" w:rsidRPr="003B07BA" w:rsidRDefault="00750292" w:rsidP="003B07BA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3B07BA">
              <w:rPr>
                <w:rFonts w:ascii="Arial" w:hAnsi="Arial" w:cs="Arial"/>
                <w:color w:val="C00000"/>
                <w:sz w:val="24"/>
              </w:rPr>
              <w:t>Total</w:t>
            </w:r>
            <w:r w:rsidR="003B07BA">
              <w:rPr>
                <w:rFonts w:ascii="Arial" w:hAnsi="Arial" w:cs="Arial"/>
                <w:color w:val="C00000"/>
                <w:sz w:val="24"/>
              </w:rPr>
              <w:t>.</w:t>
            </w:r>
          </w:p>
        </w:tc>
        <w:tc>
          <w:tcPr>
            <w:tcW w:w="1672" w:type="dxa"/>
          </w:tcPr>
          <w:p w14:paraId="38C06946" w14:textId="6EC3BDAF" w:rsidR="0079272B" w:rsidRPr="003B07BA" w:rsidRDefault="00CB0A6A" w:rsidP="003B07BA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3B07BA">
              <w:rPr>
                <w:rFonts w:ascii="Arial" w:hAnsi="Arial" w:cs="Arial"/>
                <w:color w:val="C00000"/>
                <w:sz w:val="24"/>
              </w:rPr>
              <w:t>£1500.00</w:t>
            </w:r>
            <w:r w:rsidR="003B07BA">
              <w:rPr>
                <w:rFonts w:ascii="Arial" w:hAnsi="Arial" w:cs="Arial"/>
                <w:color w:val="C00000"/>
                <w:sz w:val="24"/>
              </w:rPr>
              <w:t>.</w:t>
            </w:r>
          </w:p>
        </w:tc>
      </w:tr>
      <w:tr w:rsidR="00D225FD" w14:paraId="72D676A4" w14:textId="77777777" w:rsidTr="00D8107E">
        <w:trPr>
          <w:trHeight w:val="525"/>
        </w:trPr>
        <w:tc>
          <w:tcPr>
            <w:tcW w:w="923" w:type="dxa"/>
          </w:tcPr>
          <w:p w14:paraId="1A105236" w14:textId="104B0916" w:rsidR="0079272B" w:rsidRPr="003B07BA" w:rsidRDefault="001075EA" w:rsidP="001075E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10.</w:t>
            </w:r>
          </w:p>
        </w:tc>
        <w:tc>
          <w:tcPr>
            <w:tcW w:w="3633" w:type="dxa"/>
          </w:tcPr>
          <w:p w14:paraId="536C20B5" w14:textId="50F0A71B" w:rsidR="0079272B" w:rsidRPr="00F419BE" w:rsidRDefault="001075EA" w:rsidP="001075E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Floor Finishes.</w:t>
            </w:r>
          </w:p>
        </w:tc>
        <w:tc>
          <w:tcPr>
            <w:tcW w:w="1284" w:type="dxa"/>
          </w:tcPr>
          <w:p w14:paraId="762FAAA3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DB22082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5595E747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7E1BCEBE" w14:textId="77777777" w:rsidTr="00D8107E">
        <w:trPr>
          <w:trHeight w:val="525"/>
        </w:trPr>
        <w:tc>
          <w:tcPr>
            <w:tcW w:w="923" w:type="dxa"/>
          </w:tcPr>
          <w:p w14:paraId="6B4C5718" w14:textId="53D16D0E" w:rsidR="0079272B" w:rsidRPr="003B07BA" w:rsidRDefault="001075EA" w:rsidP="001075E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10.1</w:t>
            </w:r>
          </w:p>
        </w:tc>
        <w:tc>
          <w:tcPr>
            <w:tcW w:w="3633" w:type="dxa"/>
          </w:tcPr>
          <w:p w14:paraId="48CCFAB0" w14:textId="014D7DF5" w:rsidR="0079272B" w:rsidRPr="00F419BE" w:rsidRDefault="001075EA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Ground Floor. </w:t>
            </w:r>
            <w:r w:rsidR="007535E2">
              <w:rPr>
                <w:rFonts w:ascii="Arial" w:hAnsi="Arial" w:cs="Arial"/>
                <w:color w:val="auto"/>
                <w:sz w:val="24"/>
              </w:rPr>
              <w:t>Lafarge Gyvlon following</w:t>
            </w:r>
            <w:r w:rsidR="002C5B82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1F57DC">
              <w:rPr>
                <w:rFonts w:ascii="Arial" w:hAnsi="Arial" w:cs="Arial"/>
                <w:color w:val="auto"/>
                <w:sz w:val="24"/>
              </w:rPr>
              <w:t>Screed</w:t>
            </w:r>
            <w:r w:rsidR="002C5B82">
              <w:rPr>
                <w:rFonts w:ascii="Arial" w:hAnsi="Arial" w:cs="Arial"/>
                <w:color w:val="auto"/>
                <w:sz w:val="24"/>
              </w:rPr>
              <w:t xml:space="preserve"> 50mm thick.</w:t>
            </w:r>
          </w:p>
        </w:tc>
        <w:tc>
          <w:tcPr>
            <w:tcW w:w="1284" w:type="dxa"/>
          </w:tcPr>
          <w:p w14:paraId="7ABA1451" w14:textId="78F1795F" w:rsidR="0079272B" w:rsidRPr="00F419BE" w:rsidRDefault="00AB6E37" w:rsidP="002C5B8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32m2</w:t>
            </w:r>
            <w:r w:rsidR="002C5B82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4FAA5FAF" w14:textId="39BC0CE3" w:rsidR="0079272B" w:rsidRPr="00F419BE" w:rsidRDefault="00AB6E37" w:rsidP="00AB6E3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2C5B82">
              <w:rPr>
                <w:rFonts w:ascii="Arial" w:hAnsi="Arial" w:cs="Arial"/>
                <w:color w:val="auto"/>
                <w:sz w:val="24"/>
              </w:rPr>
              <w:t>11.60.</w:t>
            </w:r>
          </w:p>
        </w:tc>
        <w:tc>
          <w:tcPr>
            <w:tcW w:w="1672" w:type="dxa"/>
          </w:tcPr>
          <w:p w14:paraId="5625AAF1" w14:textId="069E990E" w:rsidR="0079272B" w:rsidRPr="00F419BE" w:rsidRDefault="00D509F6" w:rsidP="00C347A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C347A4">
              <w:rPr>
                <w:rFonts w:ascii="Arial" w:hAnsi="Arial" w:cs="Arial"/>
                <w:color w:val="auto"/>
                <w:sz w:val="24"/>
              </w:rPr>
              <w:t>371.00.</w:t>
            </w:r>
          </w:p>
        </w:tc>
      </w:tr>
      <w:tr w:rsidR="00D225FD" w14:paraId="230FF4D0" w14:textId="77777777" w:rsidTr="00D8107E">
        <w:trPr>
          <w:trHeight w:val="525"/>
        </w:trPr>
        <w:tc>
          <w:tcPr>
            <w:tcW w:w="923" w:type="dxa"/>
          </w:tcPr>
          <w:p w14:paraId="43074502" w14:textId="099842D9" w:rsidR="0079272B" w:rsidRPr="003B07BA" w:rsidRDefault="00791BC3" w:rsidP="00AB2E6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3B07BA">
              <w:rPr>
                <w:rFonts w:ascii="Arial" w:hAnsi="Arial" w:cs="Arial"/>
                <w:color w:val="auto"/>
                <w:sz w:val="24"/>
              </w:rPr>
              <w:t>10.2</w:t>
            </w:r>
          </w:p>
        </w:tc>
        <w:tc>
          <w:tcPr>
            <w:tcW w:w="3633" w:type="dxa"/>
          </w:tcPr>
          <w:p w14:paraId="7C48D31E" w14:textId="3477D610" w:rsidR="00791BC3" w:rsidRPr="00F419BE" w:rsidRDefault="00791BC3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Ground /1</w:t>
            </w:r>
            <w:r w:rsidRPr="00F419BE">
              <w:rPr>
                <w:rFonts w:ascii="Arial" w:hAnsi="Arial" w:cs="Arial"/>
                <w:color w:val="auto"/>
                <w:sz w:val="24"/>
                <w:vertAlign w:val="superscript"/>
              </w:rPr>
              <w:t>st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64384D" w:rsidRPr="00F419BE">
              <w:rPr>
                <w:rFonts w:ascii="Arial" w:hAnsi="Arial" w:cs="Arial"/>
                <w:color w:val="auto"/>
                <w:sz w:val="24"/>
              </w:rPr>
              <w:t xml:space="preserve">floor. </w:t>
            </w:r>
            <w:r w:rsidR="00B91FA8">
              <w:rPr>
                <w:rFonts w:ascii="Arial" w:hAnsi="Arial" w:cs="Arial"/>
                <w:color w:val="auto"/>
                <w:sz w:val="24"/>
              </w:rPr>
              <w:t>Softwood T&amp;</w:t>
            </w:r>
            <w:r w:rsidR="001F57DC">
              <w:rPr>
                <w:rFonts w:ascii="Arial" w:hAnsi="Arial" w:cs="Arial"/>
                <w:color w:val="auto"/>
                <w:sz w:val="24"/>
              </w:rPr>
              <w:t>G Boards</w:t>
            </w:r>
            <w:r w:rsidR="00B91FA8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64384D" w:rsidRPr="00F419BE">
              <w:rPr>
                <w:rFonts w:ascii="Arial" w:hAnsi="Arial" w:cs="Arial"/>
                <w:color w:val="auto"/>
                <w:sz w:val="24"/>
              </w:rPr>
              <w:t>(</w:t>
            </w:r>
            <w:r w:rsidR="00C65558" w:rsidRPr="00F419BE">
              <w:rPr>
                <w:rFonts w:ascii="Arial" w:hAnsi="Arial" w:cs="Arial"/>
                <w:color w:val="auto"/>
                <w:sz w:val="24"/>
              </w:rPr>
              <w:t>150mm x 22</w:t>
            </w:r>
            <w:r w:rsidR="000D1377" w:rsidRPr="00F419BE">
              <w:rPr>
                <w:rFonts w:ascii="Arial" w:hAnsi="Arial" w:cs="Arial"/>
                <w:color w:val="auto"/>
                <w:sz w:val="24"/>
              </w:rPr>
              <w:t>mm</w:t>
            </w:r>
            <w:r w:rsidR="00C65558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D312E1">
              <w:rPr>
                <w:rFonts w:ascii="Arial" w:hAnsi="Arial" w:cs="Arial"/>
                <w:color w:val="auto"/>
                <w:sz w:val="24"/>
              </w:rPr>
              <w:t>x3m.</w:t>
            </w:r>
            <w:r w:rsidR="000D1377" w:rsidRPr="00F419BE">
              <w:rPr>
                <w:rFonts w:ascii="Arial" w:hAnsi="Arial" w:cs="Arial"/>
                <w:color w:val="auto"/>
                <w:sz w:val="24"/>
              </w:rPr>
              <w:t>)</w:t>
            </w:r>
          </w:p>
        </w:tc>
        <w:tc>
          <w:tcPr>
            <w:tcW w:w="1284" w:type="dxa"/>
          </w:tcPr>
          <w:p w14:paraId="10D82667" w14:textId="1BB92C45" w:rsidR="0079272B" w:rsidRPr="00F419BE" w:rsidRDefault="000D1377" w:rsidP="00D312E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64m2</w:t>
            </w:r>
            <w:r w:rsidR="00D312E1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4F4604AD" w14:textId="36FBF9E6" w:rsidR="0079272B" w:rsidRPr="00F419BE" w:rsidRDefault="000D1377" w:rsidP="000D137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£ 29.00</w:t>
            </w:r>
            <w:r w:rsidR="003008F4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672" w:type="dxa"/>
          </w:tcPr>
          <w:p w14:paraId="4C2E30B9" w14:textId="7BAEC950" w:rsidR="0079272B" w:rsidRPr="00F419BE" w:rsidRDefault="00AB2E62" w:rsidP="003008F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£ 1856.00</w:t>
            </w:r>
            <w:r w:rsidR="003008F4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36679919" w14:textId="77777777" w:rsidTr="00D8107E">
        <w:trPr>
          <w:trHeight w:val="525"/>
        </w:trPr>
        <w:tc>
          <w:tcPr>
            <w:tcW w:w="923" w:type="dxa"/>
          </w:tcPr>
          <w:p w14:paraId="6116C79B" w14:textId="76916AD8" w:rsidR="0079272B" w:rsidRPr="004C0778" w:rsidRDefault="00AB2E62" w:rsidP="00AB2E6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lastRenderedPageBreak/>
              <w:t>10.3</w:t>
            </w:r>
          </w:p>
        </w:tc>
        <w:tc>
          <w:tcPr>
            <w:tcW w:w="3633" w:type="dxa"/>
          </w:tcPr>
          <w:p w14:paraId="77ADEEE3" w14:textId="279C495E" w:rsidR="0079272B" w:rsidRPr="00F419BE" w:rsidRDefault="00CA395A" w:rsidP="002A1EA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Skirting</w:t>
            </w:r>
            <w:r w:rsidR="002A1EAE" w:rsidRPr="00F419BE">
              <w:rPr>
                <w:rFonts w:ascii="Arial" w:hAnsi="Arial" w:cs="Arial"/>
                <w:color w:val="auto"/>
                <w:sz w:val="24"/>
              </w:rPr>
              <w:t>.</w:t>
            </w:r>
            <w:r w:rsidR="00380433">
              <w:rPr>
                <w:rFonts w:ascii="Arial" w:hAnsi="Arial" w:cs="Arial"/>
                <w:color w:val="auto"/>
                <w:sz w:val="24"/>
              </w:rPr>
              <w:t xml:space="preserve"> (MDF.).</w:t>
            </w:r>
          </w:p>
        </w:tc>
        <w:tc>
          <w:tcPr>
            <w:tcW w:w="1284" w:type="dxa"/>
          </w:tcPr>
          <w:p w14:paraId="66B27712" w14:textId="47CEB8DB" w:rsidR="0079272B" w:rsidRPr="00F419BE" w:rsidRDefault="003008F4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100m</w:t>
            </w:r>
            <w:r w:rsidR="00380433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678ECA13" w14:textId="00D586EE" w:rsidR="0079272B" w:rsidRPr="00F419BE" w:rsidRDefault="00583D58" w:rsidP="00583D5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£16</w:t>
            </w:r>
            <w:r w:rsidR="00380433">
              <w:rPr>
                <w:rFonts w:ascii="Arial" w:hAnsi="Arial" w:cs="Arial"/>
                <w:color w:val="auto"/>
                <w:sz w:val="24"/>
              </w:rPr>
              <w:t>.00.</w:t>
            </w:r>
          </w:p>
        </w:tc>
        <w:tc>
          <w:tcPr>
            <w:tcW w:w="1672" w:type="dxa"/>
          </w:tcPr>
          <w:p w14:paraId="6BEB2141" w14:textId="292DB30B" w:rsidR="0079272B" w:rsidRPr="00F419BE" w:rsidRDefault="00583D58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A40417" w:rsidRPr="00F419BE">
              <w:rPr>
                <w:rFonts w:ascii="Arial" w:hAnsi="Arial" w:cs="Arial"/>
                <w:color w:val="auto"/>
                <w:sz w:val="24"/>
              </w:rPr>
              <w:t xml:space="preserve"> 1</w:t>
            </w:r>
            <w:r w:rsidR="00380433">
              <w:rPr>
                <w:rFonts w:ascii="Arial" w:hAnsi="Arial" w:cs="Arial"/>
                <w:color w:val="auto"/>
                <w:sz w:val="24"/>
              </w:rPr>
              <w:t>600.00.</w:t>
            </w:r>
          </w:p>
        </w:tc>
      </w:tr>
      <w:tr w:rsidR="00D225FD" w14:paraId="15B76CCC" w14:textId="77777777" w:rsidTr="00D8107E">
        <w:trPr>
          <w:trHeight w:val="525"/>
        </w:trPr>
        <w:tc>
          <w:tcPr>
            <w:tcW w:w="923" w:type="dxa"/>
          </w:tcPr>
          <w:p w14:paraId="45A866FE" w14:textId="77777777" w:rsidR="0079272B" w:rsidRPr="004C0778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36829FF7" w14:textId="7EEF8403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4C3F9422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3E22A82E" w14:textId="58C64F31" w:rsidR="0079272B" w:rsidRPr="00707C48" w:rsidRDefault="00A40417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07C48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529ABFA8" w14:textId="626E4986" w:rsidR="0079272B" w:rsidRPr="00707C48" w:rsidRDefault="0064384D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707C48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707C48" w:rsidRPr="00707C48">
              <w:rPr>
                <w:rFonts w:ascii="Arial" w:hAnsi="Arial" w:cs="Arial"/>
                <w:color w:val="C00000"/>
                <w:sz w:val="24"/>
              </w:rPr>
              <w:t>3827.00.</w:t>
            </w:r>
          </w:p>
        </w:tc>
      </w:tr>
      <w:tr w:rsidR="00D225FD" w14:paraId="0940D803" w14:textId="77777777" w:rsidTr="00D8107E">
        <w:trPr>
          <w:trHeight w:val="525"/>
        </w:trPr>
        <w:tc>
          <w:tcPr>
            <w:tcW w:w="923" w:type="dxa"/>
          </w:tcPr>
          <w:p w14:paraId="4008C2A8" w14:textId="23CF269D" w:rsidR="0079272B" w:rsidRPr="004C0778" w:rsidRDefault="000C3C70" w:rsidP="000C3C7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11.</w:t>
            </w:r>
          </w:p>
        </w:tc>
        <w:tc>
          <w:tcPr>
            <w:tcW w:w="3633" w:type="dxa"/>
          </w:tcPr>
          <w:p w14:paraId="4611CDAD" w14:textId="25FDC904" w:rsidR="0079272B" w:rsidRPr="00F419BE" w:rsidRDefault="00DB2B70" w:rsidP="004F34A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WALL FINISHES.</w:t>
            </w:r>
          </w:p>
        </w:tc>
        <w:tc>
          <w:tcPr>
            <w:tcW w:w="1284" w:type="dxa"/>
          </w:tcPr>
          <w:p w14:paraId="340C3EF0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54D755E7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64075B27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29D97158" w14:textId="77777777" w:rsidTr="00D8107E">
        <w:trPr>
          <w:trHeight w:val="525"/>
        </w:trPr>
        <w:tc>
          <w:tcPr>
            <w:tcW w:w="923" w:type="dxa"/>
          </w:tcPr>
          <w:p w14:paraId="3BCA1853" w14:textId="48C93F78" w:rsidR="0079272B" w:rsidRPr="004C0778" w:rsidRDefault="004F34A2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11.1</w:t>
            </w:r>
          </w:p>
        </w:tc>
        <w:tc>
          <w:tcPr>
            <w:tcW w:w="3633" w:type="dxa"/>
          </w:tcPr>
          <w:p w14:paraId="000A5823" w14:textId="1CC5F413" w:rsidR="0079272B" w:rsidRPr="00F419BE" w:rsidRDefault="004F34A2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Ground floor and 1</w:t>
            </w:r>
            <w:r w:rsidRPr="00F419BE">
              <w:rPr>
                <w:rFonts w:ascii="Arial" w:hAnsi="Arial" w:cs="Arial"/>
                <w:color w:val="auto"/>
                <w:sz w:val="24"/>
                <w:vertAlign w:val="superscript"/>
              </w:rPr>
              <w:t>st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floor </w:t>
            </w:r>
            <w:r w:rsidR="00557B66" w:rsidRPr="00F419BE">
              <w:rPr>
                <w:rFonts w:ascii="Arial" w:hAnsi="Arial" w:cs="Arial"/>
                <w:color w:val="auto"/>
                <w:sz w:val="24"/>
              </w:rPr>
              <w:t xml:space="preserve">(two coats of lightweight plaster.) </w:t>
            </w:r>
          </w:p>
        </w:tc>
        <w:tc>
          <w:tcPr>
            <w:tcW w:w="1284" w:type="dxa"/>
          </w:tcPr>
          <w:p w14:paraId="27E3F0F0" w14:textId="71EFD198" w:rsidR="0079272B" w:rsidRPr="00F419BE" w:rsidRDefault="00557B66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140</w:t>
            </w:r>
            <w:r w:rsidR="002A1C31" w:rsidRPr="00F419BE">
              <w:rPr>
                <w:rFonts w:ascii="Arial" w:hAnsi="Arial" w:cs="Arial"/>
                <w:color w:val="auto"/>
                <w:sz w:val="24"/>
              </w:rPr>
              <w:t>m2</w:t>
            </w:r>
            <w:r w:rsidR="00405F26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6E9EDFD5" w14:textId="6C9D7B6A" w:rsidR="0079272B" w:rsidRPr="00F419BE" w:rsidRDefault="002A1C31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£18.</w:t>
            </w:r>
            <w:r w:rsidR="00816F47">
              <w:rPr>
                <w:rFonts w:ascii="Arial" w:hAnsi="Arial" w:cs="Arial"/>
                <w:color w:val="auto"/>
                <w:sz w:val="24"/>
              </w:rPr>
              <w:t>00.</w:t>
            </w:r>
          </w:p>
        </w:tc>
        <w:tc>
          <w:tcPr>
            <w:tcW w:w="1672" w:type="dxa"/>
          </w:tcPr>
          <w:p w14:paraId="5FFDE224" w14:textId="25CC3DE1" w:rsidR="0079272B" w:rsidRPr="00F419BE" w:rsidRDefault="002A1C31" w:rsidP="0059543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E67C27" w:rsidRPr="00F419BE">
              <w:rPr>
                <w:rFonts w:ascii="Arial" w:hAnsi="Arial" w:cs="Arial"/>
                <w:color w:val="auto"/>
                <w:sz w:val="24"/>
              </w:rPr>
              <w:t xml:space="preserve"> 2</w:t>
            </w:r>
            <w:r w:rsidR="0059543B">
              <w:rPr>
                <w:rFonts w:ascii="Arial" w:hAnsi="Arial" w:cs="Arial"/>
                <w:color w:val="auto"/>
                <w:sz w:val="24"/>
              </w:rPr>
              <w:t>604.00.</w:t>
            </w:r>
          </w:p>
        </w:tc>
      </w:tr>
      <w:tr w:rsidR="00D225FD" w14:paraId="2FEA81ED" w14:textId="77777777" w:rsidTr="00D8107E">
        <w:trPr>
          <w:trHeight w:val="525"/>
        </w:trPr>
        <w:tc>
          <w:tcPr>
            <w:tcW w:w="923" w:type="dxa"/>
          </w:tcPr>
          <w:p w14:paraId="545230B2" w14:textId="77777777" w:rsidR="0079272B" w:rsidRPr="004C0778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05D30E24" w14:textId="71EAB5ED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0CD2396C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77F19C81" w14:textId="3405892A" w:rsidR="0079272B" w:rsidRPr="0059543B" w:rsidRDefault="00830D54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59543B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0B0DEA84" w14:textId="276EA154" w:rsidR="0079272B" w:rsidRPr="0059543B" w:rsidRDefault="00830D54" w:rsidP="0059543B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59543B">
              <w:rPr>
                <w:rFonts w:ascii="Arial" w:hAnsi="Arial" w:cs="Arial"/>
                <w:color w:val="C00000"/>
                <w:sz w:val="24"/>
              </w:rPr>
              <w:t>£2</w:t>
            </w:r>
            <w:r w:rsidR="0059543B" w:rsidRPr="0059543B">
              <w:rPr>
                <w:rFonts w:ascii="Arial" w:hAnsi="Arial" w:cs="Arial"/>
                <w:color w:val="C00000"/>
                <w:sz w:val="24"/>
              </w:rPr>
              <w:t>604.00.</w:t>
            </w:r>
          </w:p>
        </w:tc>
      </w:tr>
      <w:tr w:rsidR="00D225FD" w14:paraId="29D4CFEA" w14:textId="77777777" w:rsidTr="00D8107E">
        <w:trPr>
          <w:trHeight w:val="525"/>
        </w:trPr>
        <w:tc>
          <w:tcPr>
            <w:tcW w:w="923" w:type="dxa"/>
          </w:tcPr>
          <w:p w14:paraId="7ABF42D3" w14:textId="0A6D5D27" w:rsidR="0079272B" w:rsidRPr="004C0778" w:rsidRDefault="00830D54" w:rsidP="00830D5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12.</w:t>
            </w:r>
          </w:p>
        </w:tc>
        <w:tc>
          <w:tcPr>
            <w:tcW w:w="3633" w:type="dxa"/>
          </w:tcPr>
          <w:p w14:paraId="144A8A3B" w14:textId="72B62B5D" w:rsidR="0079272B" w:rsidRDefault="0059543B" w:rsidP="00B26FC2">
            <w:pPr>
              <w:rPr>
                <w:rFonts w:ascii="Arial" w:hAnsi="Arial" w:cs="Arial"/>
                <w:sz w:val="24"/>
              </w:rPr>
            </w:pPr>
            <w:r w:rsidRPr="0059543B">
              <w:rPr>
                <w:rFonts w:ascii="Arial" w:hAnsi="Arial" w:cs="Arial"/>
                <w:color w:val="auto"/>
                <w:sz w:val="24"/>
              </w:rPr>
              <w:t>CEILING CONSTRUCTION &amp; FINISHES.</w:t>
            </w:r>
          </w:p>
        </w:tc>
        <w:tc>
          <w:tcPr>
            <w:tcW w:w="1284" w:type="dxa"/>
          </w:tcPr>
          <w:p w14:paraId="0AA5B142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18DF0D2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672" w:type="dxa"/>
          </w:tcPr>
          <w:p w14:paraId="0D5C527A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</w:tr>
      <w:tr w:rsidR="00D225FD" w14:paraId="6687205F" w14:textId="77777777" w:rsidTr="00D8107E">
        <w:trPr>
          <w:trHeight w:val="525"/>
        </w:trPr>
        <w:tc>
          <w:tcPr>
            <w:tcW w:w="923" w:type="dxa"/>
          </w:tcPr>
          <w:p w14:paraId="24E707B5" w14:textId="158E9C2D" w:rsidR="0079272B" w:rsidRPr="004C0778" w:rsidRDefault="003E2A23" w:rsidP="00CA67F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12.1</w:t>
            </w:r>
          </w:p>
        </w:tc>
        <w:tc>
          <w:tcPr>
            <w:tcW w:w="3633" w:type="dxa"/>
          </w:tcPr>
          <w:p w14:paraId="43310B1B" w14:textId="35B96BC3" w:rsidR="0079272B" w:rsidRPr="00F419BE" w:rsidRDefault="003E2A23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Ground Floor </w:t>
            </w:r>
            <w:r w:rsidR="003A32DE" w:rsidRPr="00F419BE">
              <w:rPr>
                <w:rFonts w:ascii="Arial" w:hAnsi="Arial" w:cs="Arial"/>
                <w:color w:val="auto"/>
                <w:sz w:val="24"/>
              </w:rPr>
              <w:t>(12</w:t>
            </w:r>
            <w:r w:rsidR="00094C02" w:rsidRPr="00F419BE">
              <w:rPr>
                <w:rFonts w:ascii="Arial" w:hAnsi="Arial" w:cs="Arial"/>
                <w:color w:val="auto"/>
                <w:sz w:val="24"/>
              </w:rPr>
              <w:t>.5m</w:t>
            </w:r>
            <w:r w:rsidR="00AC5888" w:rsidRPr="00F419BE">
              <w:rPr>
                <w:rFonts w:ascii="Arial" w:hAnsi="Arial" w:cs="Arial"/>
                <w:color w:val="auto"/>
                <w:sz w:val="24"/>
              </w:rPr>
              <w:t xml:space="preserve">m 8 x4gyproc plaster board). </w:t>
            </w:r>
          </w:p>
        </w:tc>
        <w:tc>
          <w:tcPr>
            <w:tcW w:w="1284" w:type="dxa"/>
          </w:tcPr>
          <w:p w14:paraId="4B83D7E9" w14:textId="5D5D4DEE" w:rsidR="0079272B" w:rsidRPr="00F419BE" w:rsidRDefault="00062473" w:rsidP="0006247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32m2</w:t>
            </w:r>
          </w:p>
        </w:tc>
        <w:tc>
          <w:tcPr>
            <w:tcW w:w="1418" w:type="dxa"/>
          </w:tcPr>
          <w:p w14:paraId="1BFEDBF7" w14:textId="3A221CE2" w:rsidR="0079272B" w:rsidRPr="00F419BE" w:rsidRDefault="003C0AEB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£ 29.00</w:t>
            </w:r>
          </w:p>
        </w:tc>
        <w:tc>
          <w:tcPr>
            <w:tcW w:w="1672" w:type="dxa"/>
          </w:tcPr>
          <w:p w14:paraId="1B494FCD" w14:textId="69D7B4CC" w:rsidR="0079272B" w:rsidRPr="00F419BE" w:rsidRDefault="003C0AEB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£ 928.00</w:t>
            </w:r>
          </w:p>
        </w:tc>
      </w:tr>
      <w:tr w:rsidR="00D225FD" w14:paraId="4779E683" w14:textId="77777777" w:rsidTr="00D8107E">
        <w:trPr>
          <w:trHeight w:val="525"/>
        </w:trPr>
        <w:tc>
          <w:tcPr>
            <w:tcW w:w="923" w:type="dxa"/>
          </w:tcPr>
          <w:p w14:paraId="59E3FA3C" w14:textId="4C75680D" w:rsidR="0079272B" w:rsidRPr="004C0778" w:rsidRDefault="003C0AEB" w:rsidP="00CA67F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12.2</w:t>
            </w:r>
          </w:p>
        </w:tc>
        <w:tc>
          <w:tcPr>
            <w:tcW w:w="3633" w:type="dxa"/>
          </w:tcPr>
          <w:p w14:paraId="1EEF0732" w14:textId="1F64B53F" w:rsidR="0079272B" w:rsidRPr="00F419BE" w:rsidRDefault="003C0AEB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1</w:t>
            </w:r>
            <w:r w:rsidRPr="00F419BE">
              <w:rPr>
                <w:rFonts w:ascii="Arial" w:hAnsi="Arial" w:cs="Arial"/>
                <w:color w:val="auto"/>
                <w:sz w:val="24"/>
                <w:vertAlign w:val="superscript"/>
              </w:rPr>
              <w:t>st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 floor </w:t>
            </w:r>
            <w:r w:rsidR="003A32DE" w:rsidRPr="00F419BE">
              <w:rPr>
                <w:rFonts w:ascii="Arial" w:hAnsi="Arial" w:cs="Arial"/>
                <w:color w:val="auto"/>
                <w:sz w:val="24"/>
              </w:rPr>
              <w:t>(12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.5mm </w:t>
            </w:r>
            <w:r w:rsidR="009C5B8C" w:rsidRPr="00F419BE">
              <w:rPr>
                <w:rFonts w:ascii="Arial" w:hAnsi="Arial" w:cs="Arial"/>
                <w:color w:val="auto"/>
                <w:sz w:val="24"/>
              </w:rPr>
              <w:t xml:space="preserve">8x4gyproc plaster board.). </w:t>
            </w:r>
          </w:p>
        </w:tc>
        <w:tc>
          <w:tcPr>
            <w:tcW w:w="1284" w:type="dxa"/>
          </w:tcPr>
          <w:p w14:paraId="52F3C0E9" w14:textId="34ADB4F3" w:rsidR="0079272B" w:rsidRPr="00F419BE" w:rsidRDefault="009C5B8C" w:rsidP="009C5B8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32m2</w:t>
            </w:r>
          </w:p>
        </w:tc>
        <w:tc>
          <w:tcPr>
            <w:tcW w:w="1418" w:type="dxa"/>
          </w:tcPr>
          <w:p w14:paraId="6C3C89E0" w14:textId="2664BA77" w:rsidR="0079272B" w:rsidRPr="00F419BE" w:rsidRDefault="009C5B8C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£ 29.00</w:t>
            </w:r>
          </w:p>
        </w:tc>
        <w:tc>
          <w:tcPr>
            <w:tcW w:w="1672" w:type="dxa"/>
          </w:tcPr>
          <w:p w14:paraId="69825168" w14:textId="642FB3D5" w:rsidR="0079272B" w:rsidRPr="00F419BE" w:rsidRDefault="009C5B8C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£ 928.00</w:t>
            </w:r>
          </w:p>
        </w:tc>
      </w:tr>
      <w:tr w:rsidR="00D225FD" w14:paraId="4CAB9C4E" w14:textId="77777777" w:rsidTr="00D8107E">
        <w:trPr>
          <w:trHeight w:val="525"/>
        </w:trPr>
        <w:tc>
          <w:tcPr>
            <w:tcW w:w="923" w:type="dxa"/>
          </w:tcPr>
          <w:p w14:paraId="7117E719" w14:textId="6A7C5D47" w:rsidR="0079272B" w:rsidRPr="004C0778" w:rsidRDefault="00CA67F6" w:rsidP="00CA67F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12.3</w:t>
            </w:r>
          </w:p>
        </w:tc>
        <w:tc>
          <w:tcPr>
            <w:tcW w:w="3633" w:type="dxa"/>
          </w:tcPr>
          <w:p w14:paraId="2EFE77EE" w14:textId="00697077" w:rsidR="0079272B" w:rsidRPr="00F419BE" w:rsidRDefault="00CA67F6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Ceiling final finish. </w:t>
            </w:r>
            <w:r w:rsidR="00893CE5" w:rsidRPr="00F419BE">
              <w:rPr>
                <w:rFonts w:ascii="Arial" w:hAnsi="Arial" w:cs="Arial"/>
                <w:color w:val="auto"/>
                <w:sz w:val="24"/>
              </w:rPr>
              <w:t>(2 coats of lightweight plaster).</w:t>
            </w:r>
          </w:p>
        </w:tc>
        <w:tc>
          <w:tcPr>
            <w:tcW w:w="1284" w:type="dxa"/>
          </w:tcPr>
          <w:p w14:paraId="734BB807" w14:textId="2C6D408F" w:rsidR="0079272B" w:rsidRPr="00F419BE" w:rsidRDefault="00AA231A" w:rsidP="00AA231A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64m2</w:t>
            </w:r>
          </w:p>
        </w:tc>
        <w:tc>
          <w:tcPr>
            <w:tcW w:w="1418" w:type="dxa"/>
          </w:tcPr>
          <w:p w14:paraId="3ADFEB31" w14:textId="5DDE584A" w:rsidR="0079272B" w:rsidRPr="00F419BE" w:rsidRDefault="0084559D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D11175">
              <w:rPr>
                <w:rFonts w:ascii="Arial" w:hAnsi="Arial" w:cs="Arial"/>
                <w:color w:val="auto"/>
                <w:sz w:val="24"/>
              </w:rPr>
              <w:t>7.20</w:t>
            </w:r>
            <w:r w:rsidR="004C4BF9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672" w:type="dxa"/>
          </w:tcPr>
          <w:p w14:paraId="3B4E7A03" w14:textId="0C8D8AC2" w:rsidR="0079272B" w:rsidRPr="00F419BE" w:rsidRDefault="0084559D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F602B7"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E714B2">
              <w:rPr>
                <w:rFonts w:ascii="Arial" w:hAnsi="Arial" w:cs="Arial"/>
                <w:color w:val="auto"/>
                <w:sz w:val="24"/>
              </w:rPr>
              <w:t>460.00.</w:t>
            </w:r>
          </w:p>
        </w:tc>
      </w:tr>
      <w:tr w:rsidR="00D225FD" w14:paraId="568FC710" w14:textId="77777777" w:rsidTr="00D8107E">
        <w:trPr>
          <w:trHeight w:val="525"/>
        </w:trPr>
        <w:tc>
          <w:tcPr>
            <w:tcW w:w="923" w:type="dxa"/>
          </w:tcPr>
          <w:p w14:paraId="50B11123" w14:textId="77777777" w:rsidR="0079272B" w:rsidRPr="004C0778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4B4A8D65" w14:textId="549E1C50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061F487E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792CCA5C" w14:textId="76C99F5B" w:rsidR="0079272B" w:rsidRPr="003A682B" w:rsidRDefault="00F602B7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3A682B">
              <w:rPr>
                <w:rFonts w:ascii="Arial" w:hAnsi="Arial" w:cs="Arial"/>
                <w:color w:val="C00000"/>
                <w:sz w:val="24"/>
              </w:rPr>
              <w:t xml:space="preserve">Total </w:t>
            </w:r>
          </w:p>
        </w:tc>
        <w:tc>
          <w:tcPr>
            <w:tcW w:w="1672" w:type="dxa"/>
          </w:tcPr>
          <w:p w14:paraId="465C1B4A" w14:textId="4537BFFC" w:rsidR="0079272B" w:rsidRPr="003A682B" w:rsidRDefault="00052CDA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3A682B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3A682B" w:rsidRPr="003A682B">
              <w:rPr>
                <w:rFonts w:ascii="Arial" w:hAnsi="Arial" w:cs="Arial"/>
                <w:color w:val="C00000"/>
                <w:sz w:val="24"/>
              </w:rPr>
              <w:t>2376.00.</w:t>
            </w:r>
          </w:p>
        </w:tc>
      </w:tr>
      <w:tr w:rsidR="00D225FD" w14:paraId="3EFC1099" w14:textId="77777777" w:rsidTr="00D8107E">
        <w:trPr>
          <w:trHeight w:val="1060"/>
        </w:trPr>
        <w:tc>
          <w:tcPr>
            <w:tcW w:w="923" w:type="dxa"/>
          </w:tcPr>
          <w:p w14:paraId="52A7AD44" w14:textId="77777777" w:rsidR="00D1452A" w:rsidRPr="004C0778" w:rsidRDefault="00D1452A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1CC27666" w14:textId="61EAEEC6" w:rsidR="003B1F12" w:rsidRPr="004C0778" w:rsidRDefault="003B1F12" w:rsidP="003B1F1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13.</w:t>
            </w:r>
          </w:p>
        </w:tc>
        <w:tc>
          <w:tcPr>
            <w:tcW w:w="3633" w:type="dxa"/>
          </w:tcPr>
          <w:p w14:paraId="32231C99" w14:textId="77777777" w:rsidR="00595A4F" w:rsidRPr="004C0778" w:rsidRDefault="00595A4F" w:rsidP="00595A4F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111FEC1C" w14:textId="0BF938AD" w:rsidR="003B1F12" w:rsidRDefault="003B1F12" w:rsidP="00595A4F">
            <w:pPr>
              <w:jc w:val="center"/>
              <w:rPr>
                <w:rFonts w:ascii="Arial" w:hAnsi="Arial" w:cs="Arial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DECOR</w:t>
            </w:r>
            <w:r w:rsidR="00992E54" w:rsidRPr="004C0778">
              <w:rPr>
                <w:rFonts w:ascii="Arial" w:hAnsi="Arial" w:cs="Arial"/>
                <w:color w:val="auto"/>
                <w:sz w:val="24"/>
              </w:rPr>
              <w:t>ATION.</w:t>
            </w:r>
          </w:p>
        </w:tc>
        <w:tc>
          <w:tcPr>
            <w:tcW w:w="1284" w:type="dxa"/>
          </w:tcPr>
          <w:p w14:paraId="10B1A074" w14:textId="2ED54DE6" w:rsidR="00595A4F" w:rsidRPr="00D1452A" w:rsidRDefault="00595A4F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</w:tc>
        <w:tc>
          <w:tcPr>
            <w:tcW w:w="1418" w:type="dxa"/>
          </w:tcPr>
          <w:p w14:paraId="0965310D" w14:textId="575B0513" w:rsidR="00385FA5" w:rsidRPr="00D1452A" w:rsidRDefault="00385FA5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</w:tc>
        <w:tc>
          <w:tcPr>
            <w:tcW w:w="1672" w:type="dxa"/>
          </w:tcPr>
          <w:p w14:paraId="0A1767F6" w14:textId="22798C7F" w:rsidR="00385FA5" w:rsidRPr="00D1452A" w:rsidRDefault="00385FA5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</w:tc>
      </w:tr>
      <w:tr w:rsidR="00D225FD" w14:paraId="31F952C9" w14:textId="77777777" w:rsidTr="00D8107E">
        <w:trPr>
          <w:trHeight w:val="525"/>
        </w:trPr>
        <w:tc>
          <w:tcPr>
            <w:tcW w:w="923" w:type="dxa"/>
          </w:tcPr>
          <w:p w14:paraId="7BDAA765" w14:textId="07B51F8B" w:rsidR="0079272B" w:rsidRPr="004C0778" w:rsidRDefault="00F27CAD" w:rsidP="00F27CA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13.</w:t>
            </w:r>
          </w:p>
        </w:tc>
        <w:tc>
          <w:tcPr>
            <w:tcW w:w="3633" w:type="dxa"/>
          </w:tcPr>
          <w:p w14:paraId="0C4C9527" w14:textId="31132882" w:rsidR="0079272B" w:rsidRPr="00F419BE" w:rsidRDefault="001F57DC" w:rsidP="007230B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Walls</w:t>
            </w:r>
            <w:r w:rsidR="0085228A">
              <w:rPr>
                <w:rFonts w:ascii="Arial" w:hAnsi="Arial" w:cs="Arial"/>
                <w:color w:val="auto"/>
                <w:sz w:val="24"/>
              </w:rPr>
              <w:t xml:space="preserve"> &amp; C</w:t>
            </w:r>
            <w:r w:rsidR="00495E4C">
              <w:rPr>
                <w:rFonts w:ascii="Arial" w:hAnsi="Arial" w:cs="Arial"/>
                <w:color w:val="auto"/>
                <w:sz w:val="24"/>
              </w:rPr>
              <w:t>eilings 1mist coat &amp; 2 coats of Emulsion.</w:t>
            </w:r>
          </w:p>
        </w:tc>
        <w:tc>
          <w:tcPr>
            <w:tcW w:w="1284" w:type="dxa"/>
          </w:tcPr>
          <w:p w14:paraId="7102B2A3" w14:textId="61E4B659" w:rsidR="0079272B" w:rsidRPr="00F419BE" w:rsidRDefault="00C774DC" w:rsidP="00C774D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164m2.</w:t>
            </w:r>
          </w:p>
        </w:tc>
        <w:tc>
          <w:tcPr>
            <w:tcW w:w="1418" w:type="dxa"/>
          </w:tcPr>
          <w:p w14:paraId="0F8BFD45" w14:textId="4DD97A99" w:rsidR="0079272B" w:rsidRPr="00F419BE" w:rsidRDefault="00C774DC" w:rsidP="00C774D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£5.00.</w:t>
            </w:r>
          </w:p>
        </w:tc>
        <w:tc>
          <w:tcPr>
            <w:tcW w:w="1672" w:type="dxa"/>
          </w:tcPr>
          <w:p w14:paraId="088002D5" w14:textId="06009E1E" w:rsidR="0079272B" w:rsidRPr="00F419BE" w:rsidRDefault="00C774DC" w:rsidP="00D55D73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</w:t>
            </w:r>
            <w:r w:rsidR="00D55D73">
              <w:rPr>
                <w:rFonts w:ascii="Arial" w:hAnsi="Arial" w:cs="Arial"/>
                <w:color w:val="auto"/>
                <w:sz w:val="24"/>
              </w:rPr>
              <w:t>820.00.</w:t>
            </w:r>
          </w:p>
        </w:tc>
      </w:tr>
      <w:tr w:rsidR="00D225FD" w14:paraId="01BE0D1B" w14:textId="77777777" w:rsidTr="00D8107E">
        <w:trPr>
          <w:trHeight w:val="525"/>
        </w:trPr>
        <w:tc>
          <w:tcPr>
            <w:tcW w:w="923" w:type="dxa"/>
          </w:tcPr>
          <w:p w14:paraId="291B5522" w14:textId="3356B2B7" w:rsidR="0079272B" w:rsidRPr="004C0778" w:rsidRDefault="007230B1" w:rsidP="007230B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13.1</w:t>
            </w:r>
          </w:p>
        </w:tc>
        <w:tc>
          <w:tcPr>
            <w:tcW w:w="3633" w:type="dxa"/>
          </w:tcPr>
          <w:p w14:paraId="55F2E054" w14:textId="0BEC9704" w:rsidR="0079272B" w:rsidRPr="00F419BE" w:rsidRDefault="00D55D73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Woodwork Doo</w:t>
            </w:r>
            <w:r w:rsidR="00857255">
              <w:rPr>
                <w:rFonts w:ascii="Arial" w:hAnsi="Arial" w:cs="Arial"/>
                <w:color w:val="auto"/>
                <w:sz w:val="24"/>
              </w:rPr>
              <w:t>rs</w:t>
            </w:r>
            <w:r>
              <w:rPr>
                <w:rFonts w:ascii="Arial" w:hAnsi="Arial" w:cs="Arial"/>
                <w:color w:val="auto"/>
                <w:sz w:val="24"/>
              </w:rPr>
              <w:t xml:space="preserve">, </w:t>
            </w:r>
            <w:r w:rsidR="001F57DC">
              <w:rPr>
                <w:rFonts w:ascii="Arial" w:hAnsi="Arial" w:cs="Arial"/>
                <w:color w:val="auto"/>
                <w:sz w:val="24"/>
              </w:rPr>
              <w:t>Skirting, framework, staircase.</w:t>
            </w:r>
            <w:r w:rsidR="00D11A81">
              <w:rPr>
                <w:rFonts w:ascii="Arial" w:hAnsi="Arial" w:cs="Arial"/>
                <w:color w:val="auto"/>
                <w:sz w:val="24"/>
              </w:rPr>
              <w:t xml:space="preserve"> 1Primer coat and 2 coats of Gloss.</w:t>
            </w:r>
          </w:p>
        </w:tc>
        <w:tc>
          <w:tcPr>
            <w:tcW w:w="1284" w:type="dxa"/>
          </w:tcPr>
          <w:p w14:paraId="6194D91F" w14:textId="0F56789A" w:rsidR="0079272B" w:rsidRPr="00F419BE" w:rsidRDefault="00D147A6" w:rsidP="00D11A81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162</w:t>
            </w:r>
            <w:r w:rsidR="00D11A81">
              <w:rPr>
                <w:rFonts w:ascii="Arial" w:hAnsi="Arial" w:cs="Arial"/>
                <w:color w:val="auto"/>
                <w:sz w:val="24"/>
              </w:rPr>
              <w:t xml:space="preserve"> m.2</w:t>
            </w:r>
          </w:p>
        </w:tc>
        <w:tc>
          <w:tcPr>
            <w:tcW w:w="1418" w:type="dxa"/>
          </w:tcPr>
          <w:p w14:paraId="265A559A" w14:textId="3D581476" w:rsidR="0079272B" w:rsidRPr="00F419BE" w:rsidRDefault="00953A16" w:rsidP="00DD019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£7.00.</w:t>
            </w:r>
          </w:p>
        </w:tc>
        <w:tc>
          <w:tcPr>
            <w:tcW w:w="1672" w:type="dxa"/>
          </w:tcPr>
          <w:p w14:paraId="7292B887" w14:textId="2DF4F8FF" w:rsidR="0079272B" w:rsidRPr="00F419BE" w:rsidRDefault="00D5396D" w:rsidP="00D5396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£1134.00.</w:t>
            </w:r>
          </w:p>
        </w:tc>
      </w:tr>
      <w:tr w:rsidR="00D225FD" w14:paraId="5E3CB8D3" w14:textId="77777777" w:rsidTr="00D8107E">
        <w:trPr>
          <w:trHeight w:val="525"/>
        </w:trPr>
        <w:tc>
          <w:tcPr>
            <w:tcW w:w="923" w:type="dxa"/>
          </w:tcPr>
          <w:p w14:paraId="79EE34A5" w14:textId="77777777" w:rsidR="0079272B" w:rsidRPr="004C0778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26DED9B2" w14:textId="3DAEE75A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4E524E17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468AACAF" w14:textId="1F6F9123" w:rsidR="0079272B" w:rsidRPr="001F57DC" w:rsidRDefault="00DD0192" w:rsidP="001F57DC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1F57DC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510F97BB" w14:textId="2CE5F6E5" w:rsidR="0079272B" w:rsidRPr="001F57DC" w:rsidRDefault="00DD0192" w:rsidP="00D5396D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1F57DC">
              <w:rPr>
                <w:rFonts w:ascii="Arial" w:hAnsi="Arial" w:cs="Arial"/>
                <w:color w:val="C00000"/>
                <w:sz w:val="24"/>
              </w:rPr>
              <w:t xml:space="preserve">£ </w:t>
            </w:r>
            <w:r w:rsidR="00D5396D" w:rsidRPr="001F57DC">
              <w:rPr>
                <w:rFonts w:ascii="Arial" w:hAnsi="Arial" w:cs="Arial"/>
                <w:color w:val="C00000"/>
                <w:sz w:val="24"/>
              </w:rPr>
              <w:t>1954.00.</w:t>
            </w:r>
          </w:p>
        </w:tc>
      </w:tr>
      <w:tr w:rsidR="001F57DC" w14:paraId="41DE813F" w14:textId="77777777" w:rsidTr="00D8107E">
        <w:trPr>
          <w:trHeight w:val="525"/>
        </w:trPr>
        <w:tc>
          <w:tcPr>
            <w:tcW w:w="923" w:type="dxa"/>
            <w:vMerge w:val="restart"/>
          </w:tcPr>
          <w:p w14:paraId="3E520F03" w14:textId="650AF362" w:rsidR="001F57DC" w:rsidRPr="004C0778" w:rsidRDefault="001F57DC" w:rsidP="00072384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14.</w:t>
            </w:r>
          </w:p>
        </w:tc>
        <w:tc>
          <w:tcPr>
            <w:tcW w:w="3633" w:type="dxa"/>
            <w:vMerge w:val="restart"/>
          </w:tcPr>
          <w:p w14:paraId="12EF7ABF" w14:textId="64B57CFE" w:rsidR="001F57DC" w:rsidRPr="00F419BE" w:rsidRDefault="001F57DC" w:rsidP="00B36A2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I</w:t>
            </w:r>
            <w:r w:rsidR="007738E2">
              <w:rPr>
                <w:rFonts w:ascii="Arial" w:hAnsi="Arial" w:cs="Arial"/>
                <w:color w:val="auto"/>
                <w:sz w:val="24"/>
              </w:rPr>
              <w:t>NSULATION.</w:t>
            </w:r>
            <w:r w:rsidR="005E53D2">
              <w:rPr>
                <w:rFonts w:ascii="Arial" w:hAnsi="Arial" w:cs="Arial"/>
                <w:color w:val="auto"/>
                <w:sz w:val="24"/>
              </w:rPr>
              <w:t xml:space="preserve"> External</w:t>
            </w:r>
            <w:r w:rsidR="008A34D5">
              <w:rPr>
                <w:rFonts w:ascii="Arial" w:hAnsi="Arial" w:cs="Arial"/>
                <w:color w:val="auto"/>
                <w:sz w:val="24"/>
              </w:rPr>
              <w:t xml:space="preserve">, Partition Walls &amp; Ground </w:t>
            </w:r>
            <w:r w:rsidR="004C0778">
              <w:rPr>
                <w:rFonts w:ascii="Arial" w:hAnsi="Arial" w:cs="Arial"/>
                <w:color w:val="auto"/>
                <w:sz w:val="24"/>
              </w:rPr>
              <w:t>Floor. Crown</w:t>
            </w:r>
            <w:r w:rsidR="001754AF">
              <w:rPr>
                <w:rFonts w:ascii="Arial" w:hAnsi="Arial" w:cs="Arial"/>
                <w:color w:val="auto"/>
                <w:sz w:val="24"/>
              </w:rPr>
              <w:t xml:space="preserve"> Dritherm75mm x1000mm Glass Fibre Slab</w:t>
            </w:r>
            <w:r w:rsidR="003A2848">
              <w:rPr>
                <w:rFonts w:ascii="Arial" w:hAnsi="Arial" w:cs="Arial"/>
                <w:color w:val="auto"/>
                <w:sz w:val="24"/>
              </w:rPr>
              <w:t xml:space="preserve"> (0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  <w:r w:rsidR="003A2848">
              <w:rPr>
                <w:rFonts w:ascii="Arial" w:hAnsi="Arial" w:cs="Arial"/>
                <w:color w:val="auto"/>
                <w:sz w:val="24"/>
              </w:rPr>
              <w:t>0037U/mk value.).</w:t>
            </w:r>
          </w:p>
        </w:tc>
        <w:tc>
          <w:tcPr>
            <w:tcW w:w="1284" w:type="dxa"/>
            <w:vMerge w:val="restart"/>
          </w:tcPr>
          <w:p w14:paraId="0844B893" w14:textId="300A8A4E" w:rsidR="00467F91" w:rsidRPr="00F419BE" w:rsidRDefault="00467F91" w:rsidP="00B26FC2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164m2</w:t>
            </w:r>
          </w:p>
        </w:tc>
        <w:tc>
          <w:tcPr>
            <w:tcW w:w="1418" w:type="dxa"/>
          </w:tcPr>
          <w:p w14:paraId="4F6981F2" w14:textId="2070A73A" w:rsidR="001F57DC" w:rsidRPr="00F419BE" w:rsidRDefault="001F57DC" w:rsidP="00B36A2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3A2848">
              <w:rPr>
                <w:rFonts w:ascii="Arial" w:hAnsi="Arial" w:cs="Arial"/>
                <w:color w:val="auto"/>
                <w:sz w:val="24"/>
              </w:rPr>
              <w:t>6.70.</w:t>
            </w:r>
          </w:p>
        </w:tc>
        <w:tc>
          <w:tcPr>
            <w:tcW w:w="1672" w:type="dxa"/>
          </w:tcPr>
          <w:p w14:paraId="1DAAF0A4" w14:textId="5664B47F" w:rsidR="001F57DC" w:rsidRPr="00F419BE" w:rsidRDefault="00CF67BA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£1098.00.</w:t>
            </w:r>
          </w:p>
        </w:tc>
      </w:tr>
      <w:tr w:rsidR="001F57DC" w14:paraId="07EE3E8A" w14:textId="77777777" w:rsidTr="00D8107E">
        <w:trPr>
          <w:trHeight w:val="525"/>
        </w:trPr>
        <w:tc>
          <w:tcPr>
            <w:tcW w:w="923" w:type="dxa"/>
            <w:vMerge/>
          </w:tcPr>
          <w:p w14:paraId="28D23D47" w14:textId="77777777" w:rsidR="001F57DC" w:rsidRPr="004C0778" w:rsidRDefault="001F57DC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  <w:vMerge/>
          </w:tcPr>
          <w:p w14:paraId="27960051" w14:textId="3F11CC2A" w:rsidR="001F57DC" w:rsidRDefault="001F57DC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  <w:vMerge/>
          </w:tcPr>
          <w:p w14:paraId="4096FD7D" w14:textId="77777777" w:rsidR="001F57DC" w:rsidRDefault="001F57DC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49E51B0D" w14:textId="77777777" w:rsidR="00CF67BA" w:rsidRPr="00CF67BA" w:rsidRDefault="00CF67BA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  <w:p w14:paraId="6FBB7F12" w14:textId="77777777" w:rsidR="00CF67BA" w:rsidRPr="00CF67BA" w:rsidRDefault="00CF67BA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  <w:p w14:paraId="7B878AFC" w14:textId="3BDEF6C4" w:rsidR="001F57DC" w:rsidRPr="00CF67BA" w:rsidRDefault="00CF67BA" w:rsidP="00CF67BA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CF67BA">
              <w:rPr>
                <w:rFonts w:ascii="Arial" w:hAnsi="Arial" w:cs="Arial"/>
                <w:color w:val="C00000"/>
                <w:sz w:val="24"/>
              </w:rPr>
              <w:t>Total.</w:t>
            </w:r>
          </w:p>
        </w:tc>
        <w:tc>
          <w:tcPr>
            <w:tcW w:w="1672" w:type="dxa"/>
          </w:tcPr>
          <w:p w14:paraId="52D6F4D9" w14:textId="77777777" w:rsidR="001F57DC" w:rsidRPr="00CF67BA" w:rsidRDefault="001F57DC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  <w:p w14:paraId="0042C95E" w14:textId="77777777" w:rsidR="00CF67BA" w:rsidRPr="00CF67BA" w:rsidRDefault="00CF67BA" w:rsidP="00B26FC2">
            <w:pPr>
              <w:rPr>
                <w:rFonts w:ascii="Arial" w:hAnsi="Arial" w:cs="Arial"/>
                <w:color w:val="C00000"/>
                <w:sz w:val="24"/>
              </w:rPr>
            </w:pPr>
          </w:p>
          <w:p w14:paraId="19EBD8F0" w14:textId="1C5D6976" w:rsidR="00CF67BA" w:rsidRPr="00CF67BA" w:rsidRDefault="00CF67BA" w:rsidP="004C0778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CF67BA">
              <w:rPr>
                <w:rFonts w:ascii="Arial" w:hAnsi="Arial" w:cs="Arial"/>
                <w:color w:val="C00000"/>
                <w:sz w:val="24"/>
              </w:rPr>
              <w:t>£1098.00.</w:t>
            </w:r>
          </w:p>
        </w:tc>
      </w:tr>
      <w:tr w:rsidR="00D225FD" w14:paraId="642D5289" w14:textId="77777777" w:rsidTr="00D8107E">
        <w:trPr>
          <w:trHeight w:val="525"/>
        </w:trPr>
        <w:tc>
          <w:tcPr>
            <w:tcW w:w="923" w:type="dxa"/>
          </w:tcPr>
          <w:p w14:paraId="41C19B4A" w14:textId="34C4438C" w:rsidR="0079272B" w:rsidRPr="004C0778" w:rsidRDefault="00DE182E" w:rsidP="00DE182E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15.</w:t>
            </w:r>
          </w:p>
        </w:tc>
        <w:tc>
          <w:tcPr>
            <w:tcW w:w="3633" w:type="dxa"/>
          </w:tcPr>
          <w:p w14:paraId="046C1D96" w14:textId="00101A71" w:rsidR="0079272B" w:rsidRPr="00F419BE" w:rsidRDefault="00DE182E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 S</w:t>
            </w:r>
            <w:r w:rsidR="007738E2">
              <w:rPr>
                <w:rFonts w:ascii="Arial" w:hAnsi="Arial" w:cs="Arial"/>
                <w:color w:val="auto"/>
                <w:sz w:val="24"/>
              </w:rPr>
              <w:t xml:space="preserve">ERVICES, MECHANICAL INSTALLATION </w:t>
            </w:r>
            <w:r w:rsidR="00915B3C">
              <w:rPr>
                <w:rFonts w:ascii="Arial" w:hAnsi="Arial" w:cs="Arial"/>
                <w:color w:val="auto"/>
                <w:sz w:val="24"/>
              </w:rPr>
              <w:t>&amp;PLUMBING.</w:t>
            </w:r>
          </w:p>
        </w:tc>
        <w:tc>
          <w:tcPr>
            <w:tcW w:w="1284" w:type="dxa"/>
          </w:tcPr>
          <w:p w14:paraId="42B7C44E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EF2C2BF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6225EE21" w14:textId="77777777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1AE07736" w14:textId="77777777" w:rsidTr="00D8107E">
        <w:trPr>
          <w:trHeight w:val="525"/>
        </w:trPr>
        <w:tc>
          <w:tcPr>
            <w:tcW w:w="923" w:type="dxa"/>
          </w:tcPr>
          <w:p w14:paraId="4F620575" w14:textId="1F426753" w:rsidR="0079272B" w:rsidRPr="004C0778" w:rsidRDefault="00DE182E" w:rsidP="007925B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15.1</w:t>
            </w:r>
          </w:p>
        </w:tc>
        <w:tc>
          <w:tcPr>
            <w:tcW w:w="3633" w:type="dxa"/>
          </w:tcPr>
          <w:p w14:paraId="7AC5DE67" w14:textId="5A7CC5F0" w:rsidR="0079272B" w:rsidRPr="00F419BE" w:rsidRDefault="007925B0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 Electric </w:t>
            </w:r>
            <w:r w:rsidR="003A32DE" w:rsidRPr="00F419BE">
              <w:rPr>
                <w:rFonts w:ascii="Arial" w:hAnsi="Arial" w:cs="Arial"/>
                <w:color w:val="auto"/>
                <w:sz w:val="24"/>
              </w:rPr>
              <w:t>(mains/</w:t>
            </w:r>
            <w:r w:rsidRPr="00F419BE">
              <w:rPr>
                <w:rFonts w:ascii="Arial" w:hAnsi="Arial" w:cs="Arial"/>
                <w:color w:val="auto"/>
                <w:sz w:val="24"/>
              </w:rPr>
              <w:t xml:space="preserve">house fitting) </w:t>
            </w:r>
          </w:p>
        </w:tc>
        <w:tc>
          <w:tcPr>
            <w:tcW w:w="1284" w:type="dxa"/>
          </w:tcPr>
          <w:p w14:paraId="13F21865" w14:textId="3C7F0650" w:rsidR="0079272B" w:rsidRPr="00F419BE" w:rsidRDefault="00511933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D22896" w:rsidRPr="00F419BE">
              <w:rPr>
                <w:rFonts w:ascii="Arial" w:hAnsi="Arial" w:cs="Arial"/>
                <w:color w:val="auto"/>
                <w:sz w:val="24"/>
              </w:rPr>
              <w:t>ouse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499EA1A6" w14:textId="66EA15EC" w:rsidR="0079272B" w:rsidRPr="00F419BE" w:rsidRDefault="00D22896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£ 2375.00</w:t>
            </w:r>
          </w:p>
        </w:tc>
        <w:tc>
          <w:tcPr>
            <w:tcW w:w="1672" w:type="dxa"/>
          </w:tcPr>
          <w:p w14:paraId="65AC37AB" w14:textId="6061AF6B" w:rsidR="0079272B" w:rsidRPr="00F419BE" w:rsidRDefault="006354C4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£ 2375.00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4BFD7721" w14:textId="77777777" w:rsidTr="00D8107E">
        <w:trPr>
          <w:trHeight w:val="525"/>
        </w:trPr>
        <w:tc>
          <w:tcPr>
            <w:tcW w:w="923" w:type="dxa"/>
          </w:tcPr>
          <w:p w14:paraId="3D3B0D18" w14:textId="407A2CDF" w:rsidR="0079272B" w:rsidRPr="004C0778" w:rsidRDefault="006354C4" w:rsidP="00033F2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15.2</w:t>
            </w:r>
          </w:p>
        </w:tc>
        <w:tc>
          <w:tcPr>
            <w:tcW w:w="3633" w:type="dxa"/>
          </w:tcPr>
          <w:p w14:paraId="063CBBF2" w14:textId="7F0310DD" w:rsidR="0079272B" w:rsidRPr="00F419BE" w:rsidRDefault="00033F20" w:rsidP="0041413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Heating system.</w:t>
            </w:r>
          </w:p>
        </w:tc>
        <w:tc>
          <w:tcPr>
            <w:tcW w:w="1284" w:type="dxa"/>
          </w:tcPr>
          <w:p w14:paraId="6302D8E7" w14:textId="5E389A29" w:rsidR="0079272B" w:rsidRPr="00F419BE" w:rsidRDefault="00511933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033F20" w:rsidRPr="00F419BE">
              <w:rPr>
                <w:rFonts w:ascii="Arial" w:hAnsi="Arial" w:cs="Arial"/>
                <w:color w:val="auto"/>
                <w:sz w:val="24"/>
              </w:rPr>
              <w:t>ouse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7F47F346" w14:textId="480B950A" w:rsidR="0079272B" w:rsidRPr="00F419BE" w:rsidRDefault="00353144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£ 2500.00</w:t>
            </w:r>
          </w:p>
        </w:tc>
        <w:tc>
          <w:tcPr>
            <w:tcW w:w="1672" w:type="dxa"/>
          </w:tcPr>
          <w:p w14:paraId="064CD113" w14:textId="7D41CCFB" w:rsidR="0079272B" w:rsidRPr="00F419BE" w:rsidRDefault="00353144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£ 2500.00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6FD7E6DC" w14:textId="77777777" w:rsidTr="00D8107E">
        <w:trPr>
          <w:trHeight w:val="525"/>
        </w:trPr>
        <w:tc>
          <w:tcPr>
            <w:tcW w:w="923" w:type="dxa"/>
          </w:tcPr>
          <w:p w14:paraId="4795CEFA" w14:textId="6BAD3A77" w:rsidR="0079272B" w:rsidRPr="004C0778" w:rsidRDefault="008A22A5" w:rsidP="008A22A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15.3</w:t>
            </w:r>
          </w:p>
        </w:tc>
        <w:tc>
          <w:tcPr>
            <w:tcW w:w="3633" w:type="dxa"/>
          </w:tcPr>
          <w:p w14:paraId="011AB89E" w14:textId="6709D37B" w:rsidR="0079272B" w:rsidRPr="00F419BE" w:rsidRDefault="00414130" w:rsidP="0041413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Water.</w:t>
            </w:r>
          </w:p>
        </w:tc>
        <w:tc>
          <w:tcPr>
            <w:tcW w:w="1284" w:type="dxa"/>
          </w:tcPr>
          <w:p w14:paraId="79292E15" w14:textId="6DAE9936" w:rsidR="0079272B" w:rsidRPr="00F419BE" w:rsidRDefault="00511933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241A81" w:rsidRPr="00F419BE">
              <w:rPr>
                <w:rFonts w:ascii="Arial" w:hAnsi="Arial" w:cs="Arial"/>
                <w:color w:val="auto"/>
                <w:sz w:val="24"/>
              </w:rPr>
              <w:t>ouse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3BD9CDAC" w14:textId="5C9C39DA" w:rsidR="0079272B" w:rsidRPr="00F419BE" w:rsidRDefault="00C10E7F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</w:t>
            </w:r>
            <w:r w:rsidR="00994AF2" w:rsidRPr="00F419BE">
              <w:rPr>
                <w:rFonts w:ascii="Arial" w:hAnsi="Arial" w:cs="Arial"/>
                <w:color w:val="auto"/>
                <w:sz w:val="24"/>
              </w:rPr>
              <w:t xml:space="preserve"> 670.00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672" w:type="dxa"/>
          </w:tcPr>
          <w:p w14:paraId="2DB41009" w14:textId="192A0D02" w:rsidR="0079272B" w:rsidRPr="00F419BE" w:rsidRDefault="00994AF2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£ 670.00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3C04071E" w14:textId="77777777" w:rsidTr="00D8107E">
        <w:trPr>
          <w:trHeight w:val="525"/>
        </w:trPr>
        <w:tc>
          <w:tcPr>
            <w:tcW w:w="923" w:type="dxa"/>
          </w:tcPr>
          <w:p w14:paraId="39A82F27" w14:textId="5AC82C1A" w:rsidR="0079272B" w:rsidRPr="004C0778" w:rsidRDefault="00994AF2" w:rsidP="00B73AE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15.4</w:t>
            </w:r>
          </w:p>
        </w:tc>
        <w:tc>
          <w:tcPr>
            <w:tcW w:w="3633" w:type="dxa"/>
          </w:tcPr>
          <w:p w14:paraId="285B2E67" w14:textId="3D589C81" w:rsidR="0079272B" w:rsidRPr="00F419BE" w:rsidRDefault="00994AF2" w:rsidP="0041413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Mains gas.</w:t>
            </w:r>
          </w:p>
        </w:tc>
        <w:tc>
          <w:tcPr>
            <w:tcW w:w="1284" w:type="dxa"/>
          </w:tcPr>
          <w:p w14:paraId="3533D0CE" w14:textId="77777777" w:rsidR="0079272B" w:rsidRDefault="00511933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994AF2" w:rsidRPr="00F419BE">
              <w:rPr>
                <w:rFonts w:ascii="Arial" w:hAnsi="Arial" w:cs="Arial"/>
                <w:color w:val="auto"/>
                <w:sz w:val="24"/>
              </w:rPr>
              <w:t>ouse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2E601D78" w14:textId="77777777" w:rsidR="001B7295" w:rsidRDefault="001B7295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07C0BD2D" w14:textId="77777777" w:rsidR="001B7295" w:rsidRDefault="001B7295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4D0FF31E" w14:textId="38574A0E" w:rsidR="001B7295" w:rsidRPr="00F419BE" w:rsidRDefault="001B7295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77EEAD99" w14:textId="276B5B59" w:rsidR="0079272B" w:rsidRPr="00F419BE" w:rsidRDefault="00156B7D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£ 310.00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672" w:type="dxa"/>
          </w:tcPr>
          <w:p w14:paraId="1A86AF69" w14:textId="1DBAEEE4" w:rsidR="0079272B" w:rsidRPr="00F419BE" w:rsidRDefault="00156B7D" w:rsidP="004C0778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£ 310.00</w:t>
            </w:r>
            <w:r w:rsidR="004C0778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</w:tr>
      <w:tr w:rsidR="00D225FD" w14:paraId="61E5C14D" w14:textId="77777777" w:rsidTr="00D8107E">
        <w:trPr>
          <w:trHeight w:val="348"/>
        </w:trPr>
        <w:tc>
          <w:tcPr>
            <w:tcW w:w="923" w:type="dxa"/>
          </w:tcPr>
          <w:p w14:paraId="2A232BB7" w14:textId="4D2DEA75" w:rsidR="0079272B" w:rsidRPr="004C0778" w:rsidRDefault="00915B3C" w:rsidP="00735D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lastRenderedPageBreak/>
              <w:t>15.5.</w:t>
            </w:r>
          </w:p>
          <w:p w14:paraId="0DD8D7A6" w14:textId="54C8B63D" w:rsidR="005F3D2D" w:rsidRPr="004C0778" w:rsidRDefault="005F3D2D" w:rsidP="00735D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7FC0A0CD" w14:textId="253289C9" w:rsidR="0079272B" w:rsidRPr="00DF4B02" w:rsidRDefault="00915B3C" w:rsidP="00414130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DF4B02">
              <w:rPr>
                <w:rFonts w:ascii="Arial" w:hAnsi="Arial" w:cs="Arial"/>
                <w:color w:val="auto"/>
                <w:sz w:val="24"/>
              </w:rPr>
              <w:t>Solar</w:t>
            </w:r>
            <w:r w:rsidR="00AF04B0" w:rsidRPr="00DF4B02">
              <w:rPr>
                <w:rFonts w:ascii="Arial" w:hAnsi="Arial" w:cs="Arial"/>
                <w:color w:val="auto"/>
                <w:sz w:val="24"/>
              </w:rPr>
              <w:t>,</w:t>
            </w:r>
            <w:r w:rsidRPr="00DF4B02">
              <w:rPr>
                <w:rFonts w:ascii="Arial" w:hAnsi="Arial" w:cs="Arial"/>
                <w:color w:val="auto"/>
                <w:sz w:val="24"/>
              </w:rPr>
              <w:t xml:space="preserve"> Panels.</w:t>
            </w:r>
            <w:r w:rsidR="00AF04B0" w:rsidRPr="00DF4B02">
              <w:rPr>
                <w:rFonts w:ascii="Arial" w:hAnsi="Arial" w:cs="Arial"/>
                <w:color w:val="auto"/>
                <w:sz w:val="24"/>
              </w:rPr>
              <w:t xml:space="preserve"> Residential</w:t>
            </w:r>
            <w:r w:rsidR="00414F75" w:rsidRPr="00DF4B02">
              <w:rPr>
                <w:rFonts w:ascii="Arial" w:hAnsi="Arial" w:cs="Arial"/>
                <w:color w:val="auto"/>
                <w:sz w:val="24"/>
              </w:rPr>
              <w:t xml:space="preserve"> Solar </w:t>
            </w:r>
            <w:r w:rsidR="00AF04B0" w:rsidRPr="00DF4B02">
              <w:rPr>
                <w:rFonts w:ascii="Arial" w:hAnsi="Arial" w:cs="Arial"/>
                <w:color w:val="auto"/>
                <w:sz w:val="24"/>
              </w:rPr>
              <w:t>Water, Heating</w:t>
            </w:r>
            <w:r w:rsidR="00B77A46" w:rsidRPr="00DF4B02">
              <w:rPr>
                <w:rFonts w:ascii="Arial" w:hAnsi="Arial" w:cs="Arial"/>
                <w:color w:val="auto"/>
                <w:sz w:val="24"/>
              </w:rPr>
              <w:t xml:space="preserve"> including, Collectors,</w:t>
            </w:r>
            <w:r w:rsidR="001B7295" w:rsidRPr="00DF4B02">
              <w:rPr>
                <w:rFonts w:ascii="Arial" w:hAnsi="Arial" w:cs="Arial"/>
                <w:color w:val="auto"/>
                <w:sz w:val="24"/>
              </w:rPr>
              <w:t xml:space="preserve"> Dual Coil Cylinder, Pump&amp; </w:t>
            </w:r>
            <w:r w:rsidR="00AF04B0" w:rsidRPr="00DF4B02">
              <w:rPr>
                <w:rFonts w:ascii="Arial" w:hAnsi="Arial" w:cs="Arial"/>
                <w:color w:val="auto"/>
                <w:sz w:val="24"/>
              </w:rPr>
              <w:t>Controller</w:t>
            </w:r>
            <w:r w:rsidR="001B7295" w:rsidRPr="00DF4B02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284" w:type="dxa"/>
          </w:tcPr>
          <w:p w14:paraId="4B8F01D7" w14:textId="77777777" w:rsidR="0079272B" w:rsidRPr="00DF4B02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1BE5CC50" w14:textId="2525F328" w:rsidR="001B7295" w:rsidRPr="00DF4B02" w:rsidRDefault="00D44AAB" w:rsidP="00455E0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DF4B02">
              <w:rPr>
                <w:rFonts w:ascii="Arial" w:hAnsi="Arial" w:cs="Arial"/>
                <w:color w:val="auto"/>
                <w:sz w:val="24"/>
              </w:rPr>
              <w:t>4.</w:t>
            </w:r>
            <w:r w:rsidR="00455E06" w:rsidRPr="00DF4B02">
              <w:rPr>
                <w:rFonts w:ascii="Arial" w:hAnsi="Arial" w:cs="Arial"/>
                <w:color w:val="auto"/>
                <w:sz w:val="24"/>
              </w:rPr>
              <w:t>8m2.</w:t>
            </w:r>
          </w:p>
        </w:tc>
        <w:tc>
          <w:tcPr>
            <w:tcW w:w="1418" w:type="dxa"/>
          </w:tcPr>
          <w:p w14:paraId="3719E97F" w14:textId="77777777" w:rsidR="0079272B" w:rsidRPr="00DF4B02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59DBEC02" w14:textId="62EB6F5D" w:rsidR="00455E06" w:rsidRPr="00DF4B02" w:rsidRDefault="00455E06" w:rsidP="00455E0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DF4B02">
              <w:rPr>
                <w:rFonts w:ascii="Arial" w:hAnsi="Arial" w:cs="Arial"/>
                <w:color w:val="auto"/>
                <w:sz w:val="24"/>
              </w:rPr>
              <w:t>£900.00.</w:t>
            </w:r>
          </w:p>
        </w:tc>
        <w:tc>
          <w:tcPr>
            <w:tcW w:w="1672" w:type="dxa"/>
          </w:tcPr>
          <w:p w14:paraId="3EFDE432" w14:textId="77777777" w:rsidR="0079272B" w:rsidRPr="00DF4B02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64F9E57C" w14:textId="575F294F" w:rsidR="00455E06" w:rsidRPr="00DF4B02" w:rsidRDefault="00455E06" w:rsidP="00DF4B02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DF4B02">
              <w:rPr>
                <w:rFonts w:ascii="Arial" w:hAnsi="Arial" w:cs="Arial"/>
                <w:color w:val="auto"/>
                <w:sz w:val="24"/>
              </w:rPr>
              <w:t>£</w:t>
            </w:r>
            <w:r w:rsidR="00DF4B02" w:rsidRPr="00DF4B02">
              <w:rPr>
                <w:rFonts w:ascii="Arial" w:hAnsi="Arial" w:cs="Arial"/>
                <w:color w:val="auto"/>
                <w:sz w:val="24"/>
              </w:rPr>
              <w:t>4320.00.</w:t>
            </w:r>
          </w:p>
        </w:tc>
      </w:tr>
      <w:tr w:rsidR="005F3D2D" w14:paraId="721938A6" w14:textId="77777777" w:rsidTr="00D8107E">
        <w:trPr>
          <w:trHeight w:val="465"/>
        </w:trPr>
        <w:tc>
          <w:tcPr>
            <w:tcW w:w="923" w:type="dxa"/>
          </w:tcPr>
          <w:p w14:paraId="126DD594" w14:textId="355AC862" w:rsidR="005F3D2D" w:rsidRPr="0029205C" w:rsidRDefault="00DA3559" w:rsidP="00735D4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205C">
              <w:rPr>
                <w:rFonts w:ascii="Arial" w:hAnsi="Arial" w:cs="Arial"/>
                <w:color w:val="auto"/>
                <w:sz w:val="24"/>
              </w:rPr>
              <w:t>15.6.</w:t>
            </w:r>
          </w:p>
        </w:tc>
        <w:tc>
          <w:tcPr>
            <w:tcW w:w="3633" w:type="dxa"/>
          </w:tcPr>
          <w:p w14:paraId="1AA73E0C" w14:textId="35AE1E27" w:rsidR="005F3D2D" w:rsidRPr="0029205C" w:rsidRDefault="00DA3559" w:rsidP="00DA3559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205C">
              <w:rPr>
                <w:rFonts w:ascii="Arial" w:hAnsi="Arial" w:cs="Arial"/>
                <w:color w:val="auto"/>
                <w:sz w:val="24"/>
              </w:rPr>
              <w:t>Drainage.</w:t>
            </w:r>
          </w:p>
        </w:tc>
        <w:tc>
          <w:tcPr>
            <w:tcW w:w="1284" w:type="dxa"/>
          </w:tcPr>
          <w:p w14:paraId="1D041D71" w14:textId="7F79712A" w:rsidR="005F3D2D" w:rsidRPr="0029205C" w:rsidRDefault="004D117B" w:rsidP="004D11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205C">
              <w:rPr>
                <w:rFonts w:ascii="Arial" w:hAnsi="Arial" w:cs="Arial"/>
                <w:color w:val="auto"/>
                <w:sz w:val="24"/>
              </w:rPr>
              <w:t>64m2.</w:t>
            </w:r>
          </w:p>
        </w:tc>
        <w:tc>
          <w:tcPr>
            <w:tcW w:w="1418" w:type="dxa"/>
          </w:tcPr>
          <w:p w14:paraId="41EA2BAD" w14:textId="137F54AB" w:rsidR="005F3D2D" w:rsidRPr="0029205C" w:rsidRDefault="0029205C" w:rsidP="00342D4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205C">
              <w:rPr>
                <w:rFonts w:ascii="Arial" w:hAnsi="Arial" w:cs="Arial"/>
                <w:color w:val="auto"/>
                <w:sz w:val="24"/>
              </w:rPr>
              <w:t>£18.60.</w:t>
            </w:r>
          </w:p>
        </w:tc>
        <w:tc>
          <w:tcPr>
            <w:tcW w:w="1672" w:type="dxa"/>
          </w:tcPr>
          <w:p w14:paraId="4F9A6B75" w14:textId="40CBB79D" w:rsidR="005F3D2D" w:rsidRPr="0029205C" w:rsidRDefault="0029205C" w:rsidP="0029205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29205C">
              <w:rPr>
                <w:rFonts w:ascii="Arial" w:hAnsi="Arial" w:cs="Arial"/>
                <w:color w:val="auto"/>
                <w:sz w:val="24"/>
              </w:rPr>
              <w:t>£1190.00.</w:t>
            </w:r>
          </w:p>
        </w:tc>
      </w:tr>
      <w:tr w:rsidR="003F356C" w14:paraId="3371B5B1" w14:textId="77777777" w:rsidTr="00D8107E">
        <w:trPr>
          <w:trHeight w:val="465"/>
        </w:trPr>
        <w:tc>
          <w:tcPr>
            <w:tcW w:w="923" w:type="dxa"/>
          </w:tcPr>
          <w:p w14:paraId="015C47DE" w14:textId="77777777" w:rsidR="003F356C" w:rsidRPr="00171305" w:rsidRDefault="003F356C" w:rsidP="00735D4D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3633" w:type="dxa"/>
          </w:tcPr>
          <w:p w14:paraId="4C3DC4EC" w14:textId="77777777" w:rsidR="003F356C" w:rsidRDefault="003F356C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78B87131" w14:textId="77777777" w:rsidR="003F356C" w:rsidRDefault="003F356C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56DB59D6" w14:textId="7082308E" w:rsidR="003F356C" w:rsidRPr="0000154C" w:rsidRDefault="00DA3559" w:rsidP="00342D4C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00154C">
              <w:rPr>
                <w:rFonts w:ascii="Arial" w:hAnsi="Arial" w:cs="Arial"/>
                <w:color w:val="C00000"/>
                <w:sz w:val="24"/>
              </w:rPr>
              <w:t>Total.</w:t>
            </w:r>
          </w:p>
        </w:tc>
        <w:tc>
          <w:tcPr>
            <w:tcW w:w="1672" w:type="dxa"/>
          </w:tcPr>
          <w:p w14:paraId="38125C75" w14:textId="39CA08D1" w:rsidR="003F356C" w:rsidRPr="0000154C" w:rsidRDefault="0029205C" w:rsidP="0000154C">
            <w:pPr>
              <w:jc w:val="center"/>
              <w:rPr>
                <w:rFonts w:ascii="Arial" w:hAnsi="Arial" w:cs="Arial"/>
                <w:color w:val="C00000"/>
                <w:sz w:val="24"/>
              </w:rPr>
            </w:pPr>
            <w:r w:rsidRPr="0000154C">
              <w:rPr>
                <w:rFonts w:ascii="Arial" w:hAnsi="Arial" w:cs="Arial"/>
                <w:color w:val="C00000"/>
                <w:sz w:val="24"/>
              </w:rPr>
              <w:t>£</w:t>
            </w:r>
            <w:r w:rsidR="0000154C" w:rsidRPr="0000154C">
              <w:rPr>
                <w:rFonts w:ascii="Arial" w:hAnsi="Arial" w:cs="Arial"/>
                <w:color w:val="C00000"/>
                <w:sz w:val="24"/>
              </w:rPr>
              <w:t>7045.00.</w:t>
            </w:r>
          </w:p>
        </w:tc>
      </w:tr>
      <w:tr w:rsidR="00D225FD" w14:paraId="20E54A18" w14:textId="77777777" w:rsidTr="00D8107E">
        <w:trPr>
          <w:trHeight w:val="471"/>
        </w:trPr>
        <w:tc>
          <w:tcPr>
            <w:tcW w:w="923" w:type="dxa"/>
          </w:tcPr>
          <w:p w14:paraId="61315B18" w14:textId="4C4A58DC" w:rsidR="00BC43FC" w:rsidRPr="004C0778" w:rsidRDefault="00EC5E5D" w:rsidP="00814C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16.</w:t>
            </w:r>
          </w:p>
          <w:p w14:paraId="3E135C91" w14:textId="63E37131" w:rsidR="0079272B" w:rsidRPr="004C0778" w:rsidRDefault="0079272B" w:rsidP="00814C7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6FBB965C" w14:textId="0A0B6932" w:rsidR="00D974B0" w:rsidRPr="00F419BE" w:rsidRDefault="00BA3165" w:rsidP="0021013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F</w:t>
            </w:r>
            <w:r w:rsidR="004C0778">
              <w:rPr>
                <w:rFonts w:ascii="Arial" w:hAnsi="Arial" w:cs="Arial"/>
                <w:color w:val="auto"/>
                <w:sz w:val="24"/>
              </w:rPr>
              <w:t>IXTURES &amp;FITTINGS.</w:t>
            </w:r>
          </w:p>
          <w:p w14:paraId="7AABA016" w14:textId="31D21818" w:rsidR="0079272B" w:rsidRPr="00F419BE" w:rsidRDefault="0079272B" w:rsidP="0021013B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84" w:type="dxa"/>
          </w:tcPr>
          <w:p w14:paraId="6CCEBBFC" w14:textId="77777777" w:rsidR="00D974B0" w:rsidRPr="00F419BE" w:rsidRDefault="00D974B0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25295F89" w14:textId="570E3A42" w:rsidR="0079272B" w:rsidRPr="00F419BE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12F392E0" w14:textId="77777777" w:rsidR="00EC5E5D" w:rsidRPr="00F419BE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3F42C1D8" w14:textId="2B27E115" w:rsidR="0079272B" w:rsidRPr="00F419BE" w:rsidRDefault="0079272B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266D02C9" w14:textId="77777777" w:rsidR="00EC5E5D" w:rsidRPr="00F419BE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7F134259" w14:textId="2304A42E" w:rsidR="0079272B" w:rsidRPr="00F419BE" w:rsidRDefault="0079272B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EC5E5D" w14:paraId="61DABADC" w14:textId="77777777" w:rsidTr="00D8107E">
        <w:trPr>
          <w:trHeight w:val="534"/>
        </w:trPr>
        <w:tc>
          <w:tcPr>
            <w:tcW w:w="923" w:type="dxa"/>
          </w:tcPr>
          <w:p w14:paraId="3D140FC9" w14:textId="4A1D43A6" w:rsidR="00EC5E5D" w:rsidRPr="004C0778" w:rsidRDefault="00BA3165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16.1</w:t>
            </w:r>
          </w:p>
          <w:p w14:paraId="4BD92275" w14:textId="10A04EA2" w:rsidR="00EC5E5D" w:rsidRPr="004C0778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26AB23B4" w14:textId="57B997A7" w:rsidR="00EC5E5D" w:rsidRPr="00F419BE" w:rsidRDefault="00BA3165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Fitted kitchen</w:t>
            </w:r>
            <w:r w:rsidR="00C87840" w:rsidRPr="00F419BE">
              <w:rPr>
                <w:rFonts w:ascii="Arial" w:hAnsi="Arial" w:cs="Arial"/>
                <w:color w:val="auto"/>
                <w:sz w:val="24"/>
              </w:rPr>
              <w:t xml:space="preserve"> (</w:t>
            </w:r>
            <w:r w:rsidR="004614CF" w:rsidRPr="00F419BE">
              <w:rPr>
                <w:rFonts w:ascii="Arial" w:hAnsi="Arial" w:cs="Arial"/>
                <w:color w:val="auto"/>
                <w:sz w:val="24"/>
              </w:rPr>
              <w:t>including</w:t>
            </w:r>
            <w:r w:rsidR="00C87840" w:rsidRPr="00F419BE">
              <w:rPr>
                <w:rFonts w:ascii="Arial" w:hAnsi="Arial" w:cs="Arial"/>
                <w:color w:val="auto"/>
                <w:sz w:val="24"/>
              </w:rPr>
              <w:t xml:space="preserve"> labour costs.)</w:t>
            </w:r>
          </w:p>
          <w:p w14:paraId="640BAF01" w14:textId="7DA36ACC" w:rsidR="00EC5E5D" w:rsidRPr="00F419BE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84" w:type="dxa"/>
          </w:tcPr>
          <w:p w14:paraId="15B39E4B" w14:textId="0906A262" w:rsidR="008017CC" w:rsidRPr="00F419BE" w:rsidRDefault="00511933" w:rsidP="00342D4C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8017CC" w:rsidRPr="00F419BE">
              <w:rPr>
                <w:rFonts w:ascii="Arial" w:hAnsi="Arial" w:cs="Arial"/>
                <w:color w:val="auto"/>
                <w:sz w:val="24"/>
              </w:rPr>
              <w:t>ouse</w:t>
            </w:r>
            <w:r w:rsidR="00342D4C">
              <w:rPr>
                <w:rFonts w:ascii="Arial" w:hAnsi="Arial" w:cs="Arial"/>
                <w:color w:val="auto"/>
                <w:sz w:val="24"/>
              </w:rPr>
              <w:t>.</w:t>
            </w:r>
          </w:p>
          <w:p w14:paraId="2F45A4A9" w14:textId="211FA02D" w:rsidR="00EC5E5D" w:rsidRPr="00F419BE" w:rsidRDefault="00EC5E5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481C8523" w14:textId="3DEE78C4" w:rsidR="00EC5E5D" w:rsidRPr="00F419BE" w:rsidRDefault="00E512CF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£1657.00</w:t>
            </w:r>
          </w:p>
          <w:p w14:paraId="1DCAC56F" w14:textId="00023F6E" w:rsidR="00EC5E5D" w:rsidRPr="00F419BE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1E33FFAF" w14:textId="0A669996" w:rsidR="00EC5E5D" w:rsidRPr="00F419BE" w:rsidRDefault="00E512CF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£1657.00</w:t>
            </w:r>
          </w:p>
          <w:p w14:paraId="0704E53B" w14:textId="6B929F2F" w:rsidR="00EC5E5D" w:rsidRPr="00F419BE" w:rsidRDefault="00EC5E5D" w:rsidP="00EC5E5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BA3165" w14:paraId="68D32543" w14:textId="77777777" w:rsidTr="00D8107E">
        <w:trPr>
          <w:trHeight w:val="499"/>
        </w:trPr>
        <w:tc>
          <w:tcPr>
            <w:tcW w:w="923" w:type="dxa"/>
          </w:tcPr>
          <w:p w14:paraId="7948535D" w14:textId="5A0BFB1B" w:rsidR="00BA3165" w:rsidRPr="004C0778" w:rsidRDefault="00E512CF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16.2</w:t>
            </w:r>
          </w:p>
          <w:p w14:paraId="28CF5189" w14:textId="5BC5426F" w:rsidR="00BA3165" w:rsidRPr="004C0778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535E79A1" w14:textId="299A893C" w:rsidR="00BA3165" w:rsidRPr="00F419BE" w:rsidRDefault="005B33CC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1.</w:t>
            </w:r>
            <w:r w:rsidR="004614CF" w:rsidRPr="00F419BE">
              <w:rPr>
                <w:rFonts w:ascii="Arial" w:hAnsi="Arial" w:cs="Arial"/>
                <w:color w:val="auto"/>
                <w:sz w:val="24"/>
              </w:rPr>
              <w:t>Fitted Bathroom</w:t>
            </w:r>
            <w:r w:rsidR="006C1712">
              <w:rPr>
                <w:rFonts w:ascii="Arial" w:hAnsi="Arial" w:cs="Arial"/>
                <w:color w:val="auto"/>
                <w:sz w:val="24"/>
              </w:rPr>
              <w:t>.</w:t>
            </w:r>
            <w:r w:rsidR="00411BD7">
              <w:rPr>
                <w:rFonts w:ascii="Arial" w:hAnsi="Arial" w:cs="Arial"/>
                <w:color w:val="auto"/>
                <w:sz w:val="24"/>
              </w:rPr>
              <w:t xml:space="preserve"> (including labour costs.</w:t>
            </w:r>
          </w:p>
          <w:p w14:paraId="3477C757" w14:textId="11DAFBCC" w:rsidR="00BA3165" w:rsidRPr="00F419BE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284" w:type="dxa"/>
          </w:tcPr>
          <w:p w14:paraId="1C0D1A03" w14:textId="382A2210" w:rsidR="00BA3165" w:rsidRPr="00F419BE" w:rsidRDefault="00511933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</w:t>
            </w:r>
            <w:r w:rsidR="0043591F" w:rsidRPr="00F419BE">
              <w:rPr>
                <w:rFonts w:ascii="Arial" w:hAnsi="Arial" w:cs="Arial"/>
                <w:color w:val="auto"/>
                <w:sz w:val="24"/>
              </w:rPr>
              <w:t>ouse.</w:t>
            </w:r>
          </w:p>
          <w:p w14:paraId="722734E3" w14:textId="22BA2DB4" w:rsidR="00BA3165" w:rsidRPr="00F419BE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D68EB79" w14:textId="6B3DECBE" w:rsidR="00BA3165" w:rsidRPr="00F419BE" w:rsidRDefault="0043591F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£1400.00</w:t>
            </w:r>
          </w:p>
          <w:p w14:paraId="6524D1F6" w14:textId="2D066CE4" w:rsidR="00BA3165" w:rsidRPr="00F419BE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4781025A" w14:textId="35BC646C" w:rsidR="00BA3165" w:rsidRPr="00F419BE" w:rsidRDefault="0043591F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</w:t>
            </w:r>
            <w:r w:rsidR="0039470E" w:rsidRPr="00F419BE">
              <w:rPr>
                <w:rFonts w:ascii="Arial" w:hAnsi="Arial" w:cs="Arial"/>
                <w:color w:val="auto"/>
                <w:sz w:val="24"/>
              </w:rPr>
              <w:t>400</w:t>
            </w:r>
            <w:r w:rsidR="005E30C5" w:rsidRPr="00F419BE">
              <w:rPr>
                <w:rFonts w:ascii="Arial" w:hAnsi="Arial" w:cs="Arial"/>
                <w:color w:val="auto"/>
                <w:sz w:val="24"/>
              </w:rPr>
              <w:t>.00</w:t>
            </w:r>
          </w:p>
          <w:p w14:paraId="5097C0FA" w14:textId="04A0E499" w:rsidR="00BA3165" w:rsidRPr="00F419BE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39344A" w14:paraId="57B51083" w14:textId="77777777" w:rsidTr="00D8107E">
        <w:trPr>
          <w:trHeight w:val="499"/>
        </w:trPr>
        <w:tc>
          <w:tcPr>
            <w:tcW w:w="923" w:type="dxa"/>
          </w:tcPr>
          <w:p w14:paraId="7A4EC879" w14:textId="1D7B6293" w:rsidR="0039344A" w:rsidRPr="004C0778" w:rsidRDefault="0039344A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16.3.</w:t>
            </w:r>
          </w:p>
        </w:tc>
        <w:tc>
          <w:tcPr>
            <w:tcW w:w="3633" w:type="dxa"/>
          </w:tcPr>
          <w:p w14:paraId="3B6DB27C" w14:textId="71132B26" w:rsidR="0039344A" w:rsidRDefault="0039344A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 xml:space="preserve"> E</w:t>
            </w:r>
            <w:r w:rsidR="00E03748">
              <w:rPr>
                <w:rFonts w:ascii="Arial" w:hAnsi="Arial" w:cs="Arial"/>
                <w:color w:val="auto"/>
                <w:sz w:val="24"/>
              </w:rPr>
              <w:t>N</w:t>
            </w:r>
            <w:r>
              <w:rPr>
                <w:rFonts w:ascii="Arial" w:hAnsi="Arial" w:cs="Arial"/>
                <w:color w:val="auto"/>
                <w:sz w:val="24"/>
              </w:rPr>
              <w:t>- Suite</w:t>
            </w:r>
            <w:r w:rsidR="006C1712">
              <w:rPr>
                <w:rFonts w:ascii="Arial" w:hAnsi="Arial" w:cs="Arial"/>
                <w:color w:val="auto"/>
                <w:sz w:val="24"/>
              </w:rPr>
              <w:t>s.</w:t>
            </w:r>
          </w:p>
        </w:tc>
        <w:tc>
          <w:tcPr>
            <w:tcW w:w="1284" w:type="dxa"/>
          </w:tcPr>
          <w:p w14:paraId="7A650181" w14:textId="182650F3" w:rsidR="0039344A" w:rsidRPr="00F419BE" w:rsidRDefault="00FE4FA9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N/A.</w:t>
            </w:r>
            <w:r w:rsidR="006C1712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18" w:type="dxa"/>
          </w:tcPr>
          <w:p w14:paraId="0FF7B67D" w14:textId="0C63A126" w:rsidR="0039344A" w:rsidRPr="00F419BE" w:rsidRDefault="00FE4FA9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N/A.</w:t>
            </w:r>
          </w:p>
        </w:tc>
        <w:tc>
          <w:tcPr>
            <w:tcW w:w="1672" w:type="dxa"/>
          </w:tcPr>
          <w:p w14:paraId="2D20A05E" w14:textId="73639FB4" w:rsidR="0039344A" w:rsidRPr="00F419BE" w:rsidRDefault="00FE4FA9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N/A.</w:t>
            </w:r>
          </w:p>
        </w:tc>
      </w:tr>
      <w:tr w:rsidR="006C1712" w14:paraId="308B14A9" w14:textId="77777777" w:rsidTr="00D8107E">
        <w:trPr>
          <w:trHeight w:val="499"/>
        </w:trPr>
        <w:tc>
          <w:tcPr>
            <w:tcW w:w="923" w:type="dxa"/>
          </w:tcPr>
          <w:p w14:paraId="333BEE32" w14:textId="25AD6D8C" w:rsidR="006C1712" w:rsidRDefault="006C1712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16.3.</w:t>
            </w:r>
          </w:p>
        </w:tc>
        <w:tc>
          <w:tcPr>
            <w:tcW w:w="3633" w:type="dxa"/>
          </w:tcPr>
          <w:p w14:paraId="1D2DCF5B" w14:textId="6E1C7392" w:rsidR="006C1712" w:rsidRDefault="00245AEC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1 W.C.</w:t>
            </w:r>
            <w:r w:rsidR="003D57C6">
              <w:rPr>
                <w:rFonts w:ascii="Arial" w:hAnsi="Arial" w:cs="Arial"/>
                <w:color w:val="auto"/>
                <w:sz w:val="24"/>
              </w:rPr>
              <w:t xml:space="preserve"> </w:t>
            </w:r>
            <w:r w:rsidR="003877CF">
              <w:rPr>
                <w:rFonts w:ascii="Arial" w:hAnsi="Arial" w:cs="Arial"/>
                <w:color w:val="auto"/>
                <w:sz w:val="24"/>
              </w:rPr>
              <w:t xml:space="preserve">Monaco Cloakroom suite (Wall hung Basin </w:t>
            </w:r>
            <w:r w:rsidR="00A82BD2">
              <w:rPr>
                <w:rFonts w:ascii="Arial" w:hAnsi="Arial" w:cs="Arial"/>
                <w:color w:val="auto"/>
                <w:sz w:val="24"/>
              </w:rPr>
              <w:t>+ Close Coupled Basin.</w:t>
            </w:r>
            <w:r w:rsidR="00545D71">
              <w:rPr>
                <w:rFonts w:ascii="Arial" w:hAnsi="Arial" w:cs="Arial"/>
                <w:color w:val="auto"/>
                <w:sz w:val="24"/>
              </w:rPr>
              <w:t xml:space="preserve">   Including labour costs.)</w:t>
            </w:r>
          </w:p>
        </w:tc>
        <w:tc>
          <w:tcPr>
            <w:tcW w:w="1284" w:type="dxa"/>
          </w:tcPr>
          <w:p w14:paraId="632A9C2D" w14:textId="77777777" w:rsidR="006C1712" w:rsidRDefault="006C1712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13146C90" w14:textId="77777777" w:rsidR="00545D71" w:rsidRDefault="00545D71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33A8031F" w14:textId="77777777" w:rsidR="00545D71" w:rsidRDefault="00545D71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01788BB6" w14:textId="2D9A4607" w:rsidR="00545D71" w:rsidRDefault="00BA71E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H</w:t>
            </w:r>
            <w:r w:rsidR="00545D71">
              <w:rPr>
                <w:rFonts w:ascii="Arial" w:hAnsi="Arial" w:cs="Arial"/>
                <w:color w:val="auto"/>
                <w:sz w:val="24"/>
              </w:rPr>
              <w:t>ouse</w:t>
            </w:r>
            <w:r>
              <w:rPr>
                <w:rFonts w:ascii="Arial" w:hAnsi="Arial" w:cs="Arial"/>
                <w:color w:val="auto"/>
                <w:sz w:val="24"/>
              </w:rPr>
              <w:t xml:space="preserve">. </w:t>
            </w:r>
          </w:p>
        </w:tc>
        <w:tc>
          <w:tcPr>
            <w:tcW w:w="1418" w:type="dxa"/>
          </w:tcPr>
          <w:p w14:paraId="7A16ADED" w14:textId="77777777" w:rsidR="006C1712" w:rsidRDefault="00BA71ED" w:rsidP="00BA71ED">
            <w:pPr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 xml:space="preserve">   </w:t>
            </w:r>
          </w:p>
          <w:p w14:paraId="59841F6A" w14:textId="77777777" w:rsidR="00BA71ED" w:rsidRDefault="00BA71ED" w:rsidP="00BA71ED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2E5C5C22" w14:textId="77777777" w:rsidR="00BA71ED" w:rsidRDefault="00BA71ED" w:rsidP="00BA71ED">
            <w:pPr>
              <w:rPr>
                <w:rFonts w:ascii="Arial" w:hAnsi="Arial" w:cs="Arial"/>
                <w:color w:val="auto"/>
                <w:sz w:val="24"/>
              </w:rPr>
            </w:pPr>
          </w:p>
          <w:p w14:paraId="08947AB2" w14:textId="5C937D0C" w:rsidR="00BA71ED" w:rsidRPr="00F419BE" w:rsidRDefault="00BA71ED" w:rsidP="00A7656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£ 865.00.</w:t>
            </w:r>
          </w:p>
        </w:tc>
        <w:tc>
          <w:tcPr>
            <w:tcW w:w="1672" w:type="dxa"/>
          </w:tcPr>
          <w:p w14:paraId="71E76BC8" w14:textId="77777777" w:rsidR="006C1712" w:rsidRDefault="006C1712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79151B9D" w14:textId="77777777" w:rsidR="00BA71ED" w:rsidRDefault="00BA71E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2CE3AAFC" w14:textId="77777777" w:rsidR="00BA71ED" w:rsidRDefault="00BA71E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4333AD45" w14:textId="243C6561" w:rsidR="00BA71ED" w:rsidRPr="00F419BE" w:rsidRDefault="00BA71ED" w:rsidP="00A76567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£865.00.</w:t>
            </w:r>
          </w:p>
        </w:tc>
      </w:tr>
      <w:tr w:rsidR="00BA3165" w14:paraId="03BA8DDE" w14:textId="77777777" w:rsidTr="00D8107E">
        <w:trPr>
          <w:trHeight w:val="439"/>
        </w:trPr>
        <w:tc>
          <w:tcPr>
            <w:tcW w:w="923" w:type="dxa"/>
          </w:tcPr>
          <w:p w14:paraId="63BB3261" w14:textId="77777777" w:rsidR="00BA3165" w:rsidRPr="004C0778" w:rsidRDefault="00BA316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7C23182E" w14:textId="0CD6385C" w:rsidR="005E30C5" w:rsidRPr="004C0778" w:rsidRDefault="005E30C5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44A0869C" w14:textId="77777777" w:rsidR="00BA3165" w:rsidRDefault="00BA3165" w:rsidP="00BA3165">
            <w:pPr>
              <w:jc w:val="center"/>
              <w:rPr>
                <w:rFonts w:ascii="Arial" w:hAnsi="Arial" w:cs="Arial"/>
                <w:sz w:val="24"/>
              </w:rPr>
            </w:pPr>
          </w:p>
          <w:p w14:paraId="6963A1EE" w14:textId="23ABFA32" w:rsidR="00BA3165" w:rsidRDefault="00BA3165" w:rsidP="00BA3165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42AE44C3" w14:textId="77777777" w:rsidR="00BA3165" w:rsidRDefault="00BA3165" w:rsidP="00BA3165">
            <w:pPr>
              <w:jc w:val="center"/>
              <w:rPr>
                <w:rFonts w:ascii="Arial" w:hAnsi="Arial" w:cs="Arial"/>
                <w:sz w:val="24"/>
              </w:rPr>
            </w:pPr>
          </w:p>
          <w:p w14:paraId="2E48262B" w14:textId="25F18D54" w:rsidR="00BA3165" w:rsidRDefault="00BA3165" w:rsidP="00BA3165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7946BC9C" w14:textId="5DF274D6" w:rsidR="0096256C" w:rsidRPr="00C07B9F" w:rsidRDefault="0096256C" w:rsidP="0096256C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>
              <w:rPr>
                <w:rFonts w:ascii="Arial" w:hAnsi="Arial" w:cs="Arial"/>
                <w:color w:val="FF0000"/>
                <w:sz w:val="24"/>
              </w:rPr>
              <w:t>Total.</w:t>
            </w:r>
          </w:p>
          <w:p w14:paraId="20ECF905" w14:textId="3E2E7B42" w:rsidR="00BA3165" w:rsidRPr="00C07B9F" w:rsidRDefault="00BA3165" w:rsidP="00BA316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  <w:tc>
          <w:tcPr>
            <w:tcW w:w="1672" w:type="dxa"/>
          </w:tcPr>
          <w:p w14:paraId="60A2290B" w14:textId="372BA1AE" w:rsidR="00BA3165" w:rsidRPr="00C07B9F" w:rsidRDefault="0039470E" w:rsidP="00A76567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C07B9F">
              <w:rPr>
                <w:rFonts w:ascii="Arial" w:hAnsi="Arial" w:cs="Arial"/>
                <w:color w:val="FF0000"/>
                <w:sz w:val="24"/>
              </w:rPr>
              <w:t>£</w:t>
            </w:r>
            <w:r w:rsidR="00A76567">
              <w:rPr>
                <w:rFonts w:ascii="Arial" w:hAnsi="Arial" w:cs="Arial"/>
                <w:color w:val="FF0000"/>
                <w:sz w:val="24"/>
              </w:rPr>
              <w:t>2265.00.</w:t>
            </w:r>
          </w:p>
          <w:p w14:paraId="3E19ED8A" w14:textId="4488F490" w:rsidR="00BA3165" w:rsidRPr="00C07B9F" w:rsidRDefault="00BA3165" w:rsidP="00BA316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</w:p>
        </w:tc>
      </w:tr>
      <w:tr w:rsidR="005E30C5" w14:paraId="29345706" w14:textId="77777777" w:rsidTr="00D8107E">
        <w:trPr>
          <w:trHeight w:val="510"/>
        </w:trPr>
        <w:tc>
          <w:tcPr>
            <w:tcW w:w="923" w:type="dxa"/>
          </w:tcPr>
          <w:p w14:paraId="2E968216" w14:textId="5B706071" w:rsidR="005E30C5" w:rsidRPr="004C0778" w:rsidRDefault="00A079D3" w:rsidP="00EE5426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4C0778">
              <w:rPr>
                <w:rFonts w:ascii="Arial" w:hAnsi="Arial" w:cs="Arial"/>
                <w:color w:val="auto"/>
                <w:sz w:val="24"/>
              </w:rPr>
              <w:t>17.</w:t>
            </w:r>
          </w:p>
        </w:tc>
        <w:tc>
          <w:tcPr>
            <w:tcW w:w="3633" w:type="dxa"/>
          </w:tcPr>
          <w:p w14:paraId="5F0960BB" w14:textId="31C5090C" w:rsidR="005E30C5" w:rsidRPr="00F419BE" w:rsidRDefault="007D6630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STAIRCASE. (Straight</w:t>
            </w:r>
            <w:r w:rsidR="0001614D">
              <w:rPr>
                <w:rFonts w:ascii="Arial" w:hAnsi="Arial" w:cs="Arial"/>
                <w:color w:val="auto"/>
                <w:sz w:val="24"/>
              </w:rPr>
              <w:t xml:space="preserve"> with half landing.</w:t>
            </w:r>
          </w:p>
        </w:tc>
        <w:tc>
          <w:tcPr>
            <w:tcW w:w="1284" w:type="dxa"/>
          </w:tcPr>
          <w:p w14:paraId="05D0BE81" w14:textId="10EF13E9" w:rsidR="005E30C5" w:rsidRPr="00F419BE" w:rsidRDefault="0069499F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House.</w:t>
            </w:r>
          </w:p>
        </w:tc>
        <w:tc>
          <w:tcPr>
            <w:tcW w:w="1418" w:type="dxa"/>
          </w:tcPr>
          <w:p w14:paraId="342902CD" w14:textId="622B9583" w:rsidR="005E30C5" w:rsidRPr="00F419BE" w:rsidRDefault="0069499F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£1000.00</w:t>
            </w:r>
          </w:p>
        </w:tc>
        <w:tc>
          <w:tcPr>
            <w:tcW w:w="1672" w:type="dxa"/>
          </w:tcPr>
          <w:p w14:paraId="245D4532" w14:textId="13242F0B" w:rsidR="005E30C5" w:rsidRPr="00F419BE" w:rsidRDefault="0069499F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£100</w:t>
            </w:r>
            <w:r w:rsidR="00E11494" w:rsidRPr="00F419BE">
              <w:rPr>
                <w:rFonts w:ascii="Arial" w:hAnsi="Arial" w:cs="Arial"/>
                <w:color w:val="auto"/>
                <w:sz w:val="24"/>
              </w:rPr>
              <w:t>0.00</w:t>
            </w:r>
          </w:p>
        </w:tc>
      </w:tr>
      <w:tr w:rsidR="005F3D2D" w14:paraId="0D01538F" w14:textId="77777777" w:rsidTr="00D8107E">
        <w:trPr>
          <w:trHeight w:val="585"/>
        </w:trPr>
        <w:tc>
          <w:tcPr>
            <w:tcW w:w="923" w:type="dxa"/>
          </w:tcPr>
          <w:p w14:paraId="61FAA7B3" w14:textId="77777777" w:rsidR="005F3D2D" w:rsidRPr="004C0778" w:rsidRDefault="005F3D2D" w:rsidP="005F3D2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5CBB56D3" w14:textId="77777777" w:rsidR="005F3D2D" w:rsidRPr="004C0778" w:rsidRDefault="005F3D2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19FEC315" w14:textId="77777777" w:rsidR="005F3D2D" w:rsidRDefault="005F3D2D" w:rsidP="005E30C5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5D8EBBB8" w14:textId="77777777" w:rsidR="005F3D2D" w:rsidRDefault="005F3D2D" w:rsidP="005E30C5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47C4596F" w14:textId="19F7BF81" w:rsidR="005F3D2D" w:rsidRPr="00E11494" w:rsidRDefault="00A079D3" w:rsidP="005E30C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E11494">
              <w:rPr>
                <w:rFonts w:ascii="Arial" w:hAnsi="Arial" w:cs="Arial"/>
                <w:color w:val="FF0000"/>
                <w:sz w:val="24"/>
              </w:rPr>
              <w:t>Total.</w:t>
            </w:r>
          </w:p>
        </w:tc>
        <w:tc>
          <w:tcPr>
            <w:tcW w:w="1672" w:type="dxa"/>
          </w:tcPr>
          <w:p w14:paraId="52A7DE20" w14:textId="5E5C02AD" w:rsidR="005F3D2D" w:rsidRPr="00E11494" w:rsidRDefault="00E11494" w:rsidP="005E30C5">
            <w:pPr>
              <w:jc w:val="center"/>
              <w:rPr>
                <w:rFonts w:ascii="Arial" w:hAnsi="Arial" w:cs="Arial"/>
                <w:color w:val="FF0000"/>
                <w:sz w:val="24"/>
              </w:rPr>
            </w:pPr>
            <w:r w:rsidRPr="00E11494">
              <w:rPr>
                <w:rFonts w:ascii="Arial" w:hAnsi="Arial" w:cs="Arial"/>
                <w:color w:val="FF0000"/>
                <w:sz w:val="24"/>
              </w:rPr>
              <w:t>£1000.00</w:t>
            </w:r>
          </w:p>
        </w:tc>
      </w:tr>
      <w:tr w:rsidR="005F3D2D" w14:paraId="1D2B956D" w14:textId="77777777" w:rsidTr="00D8107E">
        <w:trPr>
          <w:trHeight w:val="615"/>
        </w:trPr>
        <w:tc>
          <w:tcPr>
            <w:tcW w:w="923" w:type="dxa"/>
          </w:tcPr>
          <w:p w14:paraId="49D7F3C7" w14:textId="48D8ABD7" w:rsidR="005F3D2D" w:rsidRPr="004C0778" w:rsidRDefault="005F3D2D" w:rsidP="005F3D2D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  <w:p w14:paraId="48DC4C4E" w14:textId="77777777" w:rsidR="005F3D2D" w:rsidRPr="004C0778" w:rsidRDefault="005F3D2D" w:rsidP="00BA316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4668390F" w14:textId="17E6DC65" w:rsidR="005F3D2D" w:rsidRPr="00F419BE" w:rsidRDefault="007B0C09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 xml:space="preserve"> </w:t>
            </w:r>
          </w:p>
        </w:tc>
        <w:tc>
          <w:tcPr>
            <w:tcW w:w="1284" w:type="dxa"/>
          </w:tcPr>
          <w:p w14:paraId="2761BD6E" w14:textId="2DFBC0FF" w:rsidR="005F3D2D" w:rsidRPr="00F419BE" w:rsidRDefault="005F3D2D" w:rsidP="00EE5426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418" w:type="dxa"/>
          </w:tcPr>
          <w:p w14:paraId="6BACFBA7" w14:textId="0527F40E" w:rsidR="005F3D2D" w:rsidRPr="00F419BE" w:rsidRDefault="005F3D2D" w:rsidP="00EE5426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1672" w:type="dxa"/>
          </w:tcPr>
          <w:p w14:paraId="663F1593" w14:textId="39CD82E1" w:rsidR="005F3D2D" w:rsidRPr="00F419BE" w:rsidRDefault="005F3D2D" w:rsidP="005E30C5">
            <w:pPr>
              <w:jc w:val="center"/>
              <w:rPr>
                <w:rFonts w:ascii="Arial" w:hAnsi="Arial" w:cs="Arial"/>
                <w:color w:val="auto"/>
                <w:sz w:val="24"/>
              </w:rPr>
            </w:pPr>
          </w:p>
        </w:tc>
      </w:tr>
      <w:tr w:rsidR="00D225FD" w14:paraId="5011347B" w14:textId="77777777" w:rsidTr="00D8107E">
        <w:trPr>
          <w:trHeight w:val="525"/>
        </w:trPr>
        <w:tc>
          <w:tcPr>
            <w:tcW w:w="923" w:type="dxa"/>
          </w:tcPr>
          <w:p w14:paraId="752B7678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33" w:type="dxa"/>
          </w:tcPr>
          <w:p w14:paraId="73307D40" w14:textId="4E0077AA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284" w:type="dxa"/>
          </w:tcPr>
          <w:p w14:paraId="2641EB40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49EAB869" w14:textId="7D2DE6D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672" w:type="dxa"/>
          </w:tcPr>
          <w:p w14:paraId="4CB17CE5" w14:textId="6E2A79DD" w:rsidR="0079272B" w:rsidRPr="00C7758C" w:rsidRDefault="0079272B" w:rsidP="00B26FC2">
            <w:pPr>
              <w:rPr>
                <w:rFonts w:ascii="Arial" w:hAnsi="Arial" w:cs="Arial"/>
                <w:color w:val="F24F4F" w:themeColor="accent1"/>
                <w:sz w:val="24"/>
              </w:rPr>
            </w:pPr>
          </w:p>
        </w:tc>
      </w:tr>
      <w:tr w:rsidR="00D225FD" w14:paraId="266F9AFF" w14:textId="77777777" w:rsidTr="00D8107E">
        <w:trPr>
          <w:trHeight w:val="525"/>
        </w:trPr>
        <w:tc>
          <w:tcPr>
            <w:tcW w:w="923" w:type="dxa"/>
          </w:tcPr>
          <w:p w14:paraId="4B5AB30C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33" w:type="dxa"/>
          </w:tcPr>
          <w:p w14:paraId="7396A455" w14:textId="4CEF178F" w:rsidR="0079272B" w:rsidRPr="00171305" w:rsidRDefault="00B62FD8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171305">
              <w:rPr>
                <w:rFonts w:ascii="Arial" w:hAnsi="Arial" w:cs="Arial"/>
                <w:color w:val="C00000"/>
                <w:sz w:val="24"/>
              </w:rPr>
              <w:t>Total</w:t>
            </w:r>
            <w:r w:rsidR="00054EA9" w:rsidRPr="00171305">
              <w:rPr>
                <w:rFonts w:ascii="Arial" w:hAnsi="Arial" w:cs="Arial"/>
                <w:color w:val="C00000"/>
                <w:sz w:val="24"/>
              </w:rPr>
              <w:t xml:space="preserve"> estimated building costs.</w:t>
            </w:r>
            <w:r w:rsidR="001754F5">
              <w:rPr>
                <w:rFonts w:ascii="Arial" w:hAnsi="Arial" w:cs="Arial"/>
                <w:color w:val="C00000"/>
                <w:sz w:val="24"/>
              </w:rPr>
              <w:t xml:space="preserve"> </w:t>
            </w:r>
            <w:r w:rsidR="008265E8">
              <w:rPr>
                <w:rFonts w:ascii="Arial" w:hAnsi="Arial" w:cs="Arial"/>
                <w:color w:val="C00000"/>
                <w:sz w:val="24"/>
              </w:rPr>
              <w:t>(approx.)</w:t>
            </w:r>
            <w:r w:rsidR="00054EA9" w:rsidRPr="00171305">
              <w:rPr>
                <w:rFonts w:ascii="Arial" w:hAnsi="Arial" w:cs="Arial"/>
                <w:color w:val="C00000"/>
                <w:sz w:val="24"/>
              </w:rPr>
              <w:t xml:space="preserve"> </w:t>
            </w:r>
          </w:p>
        </w:tc>
        <w:tc>
          <w:tcPr>
            <w:tcW w:w="1284" w:type="dxa"/>
          </w:tcPr>
          <w:p w14:paraId="752B368E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</w:tcPr>
          <w:p w14:paraId="15D8D229" w14:textId="600A3797" w:rsidR="0079272B" w:rsidRDefault="00B62FD8" w:rsidP="00B26FC2">
            <w:pPr>
              <w:rPr>
                <w:rFonts w:ascii="Arial" w:hAnsi="Arial" w:cs="Arial"/>
                <w:sz w:val="24"/>
              </w:rPr>
            </w:pPr>
            <w:r w:rsidRPr="00EF5D75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3A032A03" w14:textId="257FAA7E" w:rsidR="0079272B" w:rsidRPr="00F12B23" w:rsidRDefault="00C077CF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F12B23">
              <w:rPr>
                <w:rFonts w:ascii="Arial" w:hAnsi="Arial" w:cs="Arial"/>
                <w:color w:val="C00000"/>
                <w:sz w:val="24"/>
              </w:rPr>
              <w:t>£</w:t>
            </w:r>
            <w:r w:rsidR="00C208A5">
              <w:rPr>
                <w:rFonts w:ascii="Arial" w:hAnsi="Arial" w:cs="Arial"/>
                <w:color w:val="C00000"/>
                <w:sz w:val="24"/>
              </w:rPr>
              <w:t>70,727.00.</w:t>
            </w:r>
          </w:p>
        </w:tc>
      </w:tr>
      <w:tr w:rsidR="00D225FD" w14:paraId="6DF6DB35" w14:textId="77777777" w:rsidTr="00D8107E">
        <w:trPr>
          <w:trHeight w:val="525"/>
        </w:trPr>
        <w:tc>
          <w:tcPr>
            <w:tcW w:w="923" w:type="dxa"/>
          </w:tcPr>
          <w:p w14:paraId="3FF78066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33" w:type="dxa"/>
          </w:tcPr>
          <w:p w14:paraId="7BAE2346" w14:textId="3A779D1C" w:rsidR="0079272B" w:rsidRDefault="00535451" w:rsidP="00B26FC2">
            <w:pPr>
              <w:rPr>
                <w:rFonts w:ascii="Arial" w:hAnsi="Arial" w:cs="Arial"/>
                <w:sz w:val="24"/>
              </w:rPr>
            </w:pPr>
            <w:r w:rsidRPr="00FD19DA">
              <w:rPr>
                <w:rFonts w:ascii="Arial" w:hAnsi="Arial" w:cs="Arial"/>
                <w:color w:val="002060"/>
                <w:sz w:val="24"/>
              </w:rPr>
              <w:t>Preliminaries @ 10%</w:t>
            </w:r>
            <w:r w:rsidR="008265E8">
              <w:rPr>
                <w:rFonts w:ascii="Arial" w:hAnsi="Arial" w:cs="Arial"/>
                <w:color w:val="002060"/>
                <w:sz w:val="24"/>
              </w:rPr>
              <w:t xml:space="preserve"> (approx..).</w:t>
            </w:r>
          </w:p>
        </w:tc>
        <w:tc>
          <w:tcPr>
            <w:tcW w:w="1284" w:type="dxa"/>
          </w:tcPr>
          <w:p w14:paraId="628C365B" w14:textId="65C3CB34" w:rsidR="0079272B" w:rsidRPr="00FD19DA" w:rsidRDefault="00EE3CA2" w:rsidP="00B26FC2">
            <w:pPr>
              <w:rPr>
                <w:rFonts w:ascii="Arial" w:hAnsi="Arial" w:cs="Arial"/>
                <w:color w:val="002060"/>
                <w:sz w:val="24"/>
              </w:rPr>
            </w:pPr>
            <w:r w:rsidRPr="00FD19DA">
              <w:rPr>
                <w:rFonts w:ascii="Arial" w:hAnsi="Arial" w:cs="Arial"/>
                <w:color w:val="002060"/>
                <w:sz w:val="24"/>
              </w:rPr>
              <w:t>£</w:t>
            </w:r>
            <w:r w:rsidR="00C208A5">
              <w:rPr>
                <w:rFonts w:ascii="Arial" w:hAnsi="Arial" w:cs="Arial"/>
                <w:color w:val="002060"/>
                <w:sz w:val="24"/>
              </w:rPr>
              <w:t>7072.00.</w:t>
            </w:r>
          </w:p>
        </w:tc>
        <w:tc>
          <w:tcPr>
            <w:tcW w:w="1418" w:type="dxa"/>
          </w:tcPr>
          <w:p w14:paraId="380E19B3" w14:textId="0648790B" w:rsidR="0079272B" w:rsidRPr="00FD19DA" w:rsidRDefault="008F45BD" w:rsidP="00B26FC2">
            <w:pPr>
              <w:rPr>
                <w:rFonts w:ascii="Arial" w:hAnsi="Arial" w:cs="Arial"/>
                <w:color w:val="002060"/>
                <w:sz w:val="24"/>
              </w:rPr>
            </w:pPr>
            <w:r w:rsidRPr="00FD19DA">
              <w:rPr>
                <w:rFonts w:ascii="Arial" w:hAnsi="Arial" w:cs="Arial"/>
                <w:color w:val="002060"/>
                <w:sz w:val="24"/>
              </w:rPr>
              <w:t>Total</w:t>
            </w:r>
          </w:p>
        </w:tc>
        <w:tc>
          <w:tcPr>
            <w:tcW w:w="1672" w:type="dxa"/>
          </w:tcPr>
          <w:p w14:paraId="0FFCBD4D" w14:textId="703B6022" w:rsidR="0079272B" w:rsidRPr="00FD19DA" w:rsidRDefault="004850F0" w:rsidP="00B26FC2">
            <w:pPr>
              <w:rPr>
                <w:rFonts w:ascii="Arial" w:hAnsi="Arial" w:cs="Arial"/>
                <w:color w:val="002060"/>
                <w:sz w:val="24"/>
              </w:rPr>
            </w:pPr>
            <w:r w:rsidRPr="00FD19DA">
              <w:rPr>
                <w:rFonts w:ascii="Arial" w:hAnsi="Arial" w:cs="Arial"/>
                <w:color w:val="002060"/>
                <w:sz w:val="24"/>
              </w:rPr>
              <w:t>£</w:t>
            </w:r>
            <w:r w:rsidR="003B3CD4">
              <w:rPr>
                <w:rFonts w:ascii="Arial" w:hAnsi="Arial" w:cs="Arial"/>
                <w:color w:val="002060"/>
                <w:sz w:val="24"/>
              </w:rPr>
              <w:t>77799.00.</w:t>
            </w:r>
          </w:p>
        </w:tc>
      </w:tr>
      <w:tr w:rsidR="00D225FD" w14:paraId="4DE85384" w14:textId="77777777" w:rsidTr="00D8107E">
        <w:trPr>
          <w:trHeight w:val="525"/>
        </w:trPr>
        <w:tc>
          <w:tcPr>
            <w:tcW w:w="923" w:type="dxa"/>
          </w:tcPr>
          <w:p w14:paraId="75DE7F6A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33" w:type="dxa"/>
          </w:tcPr>
          <w:p w14:paraId="656A8D80" w14:textId="4E3F6394" w:rsidR="0079272B" w:rsidRPr="00FD19DA" w:rsidRDefault="003F390C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FD19DA">
              <w:rPr>
                <w:rFonts w:ascii="Arial" w:hAnsi="Arial" w:cs="Arial"/>
                <w:color w:val="C00000"/>
                <w:sz w:val="24"/>
              </w:rPr>
              <w:t xml:space="preserve">Profit/ </w:t>
            </w:r>
            <w:r w:rsidR="00F532DE" w:rsidRPr="00FD19DA">
              <w:rPr>
                <w:rFonts w:ascii="Arial" w:hAnsi="Arial" w:cs="Arial"/>
                <w:color w:val="C00000"/>
                <w:sz w:val="24"/>
              </w:rPr>
              <w:t>Overheads @ 8%</w:t>
            </w:r>
            <w:r w:rsidR="008265E8">
              <w:rPr>
                <w:rFonts w:ascii="Arial" w:hAnsi="Arial" w:cs="Arial"/>
                <w:color w:val="C00000"/>
                <w:sz w:val="24"/>
              </w:rPr>
              <w:t xml:space="preserve"> (approx..).</w:t>
            </w:r>
          </w:p>
        </w:tc>
        <w:tc>
          <w:tcPr>
            <w:tcW w:w="1284" w:type="dxa"/>
          </w:tcPr>
          <w:p w14:paraId="43C3624F" w14:textId="49792C82" w:rsidR="0079272B" w:rsidRPr="00FD19DA" w:rsidRDefault="00542E37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FD19DA">
              <w:rPr>
                <w:rFonts w:ascii="Arial" w:hAnsi="Arial" w:cs="Arial"/>
                <w:color w:val="C00000"/>
                <w:sz w:val="24"/>
              </w:rPr>
              <w:t>£</w:t>
            </w:r>
            <w:r w:rsidR="003B3CD4">
              <w:rPr>
                <w:rFonts w:ascii="Arial" w:hAnsi="Arial" w:cs="Arial"/>
                <w:color w:val="C00000"/>
                <w:sz w:val="24"/>
              </w:rPr>
              <w:t>622</w:t>
            </w:r>
            <w:r w:rsidR="00E0077D">
              <w:rPr>
                <w:rFonts w:ascii="Arial" w:hAnsi="Arial" w:cs="Arial"/>
                <w:color w:val="C00000"/>
                <w:sz w:val="24"/>
              </w:rPr>
              <w:t>3.00.</w:t>
            </w:r>
          </w:p>
        </w:tc>
        <w:tc>
          <w:tcPr>
            <w:tcW w:w="1418" w:type="dxa"/>
          </w:tcPr>
          <w:p w14:paraId="399F3F60" w14:textId="14F763CC" w:rsidR="0079272B" w:rsidRPr="00FD19DA" w:rsidRDefault="008F45BD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FD19DA">
              <w:rPr>
                <w:rFonts w:ascii="Arial" w:hAnsi="Arial" w:cs="Arial"/>
                <w:color w:val="C00000"/>
                <w:sz w:val="24"/>
              </w:rPr>
              <w:t>Total</w:t>
            </w:r>
          </w:p>
        </w:tc>
        <w:tc>
          <w:tcPr>
            <w:tcW w:w="1672" w:type="dxa"/>
          </w:tcPr>
          <w:p w14:paraId="2D4F1513" w14:textId="37A2187E" w:rsidR="0079272B" w:rsidRPr="00FD19DA" w:rsidRDefault="007E71BA" w:rsidP="00B26FC2">
            <w:pPr>
              <w:rPr>
                <w:rFonts w:ascii="Arial" w:hAnsi="Arial" w:cs="Arial"/>
                <w:color w:val="C00000"/>
                <w:sz w:val="24"/>
              </w:rPr>
            </w:pPr>
            <w:r w:rsidRPr="00FD19DA">
              <w:rPr>
                <w:rFonts w:ascii="Arial" w:hAnsi="Arial" w:cs="Arial"/>
                <w:color w:val="C00000"/>
                <w:sz w:val="24"/>
              </w:rPr>
              <w:t>£</w:t>
            </w:r>
            <w:r w:rsidR="00E0077D">
              <w:rPr>
                <w:rFonts w:ascii="Arial" w:hAnsi="Arial" w:cs="Arial"/>
                <w:color w:val="C00000"/>
                <w:sz w:val="24"/>
              </w:rPr>
              <w:t xml:space="preserve"> 84,022</w:t>
            </w:r>
            <w:r w:rsidR="00707E9A">
              <w:rPr>
                <w:rFonts w:ascii="Arial" w:hAnsi="Arial" w:cs="Arial"/>
                <w:color w:val="C00000"/>
                <w:sz w:val="24"/>
              </w:rPr>
              <w:t>.00</w:t>
            </w:r>
          </w:p>
        </w:tc>
      </w:tr>
      <w:tr w:rsidR="00D225FD" w14:paraId="2B0E2FB1" w14:textId="77777777" w:rsidTr="00D8107E">
        <w:trPr>
          <w:trHeight w:val="525"/>
        </w:trPr>
        <w:tc>
          <w:tcPr>
            <w:tcW w:w="923" w:type="dxa"/>
          </w:tcPr>
          <w:p w14:paraId="64D25A06" w14:textId="77777777" w:rsidR="0079272B" w:rsidRPr="00FD19DA" w:rsidRDefault="0079272B" w:rsidP="00B26FC2">
            <w:pPr>
              <w:rPr>
                <w:rFonts w:ascii="Arial" w:hAnsi="Arial" w:cs="Arial"/>
                <w:color w:val="auto"/>
                <w:sz w:val="24"/>
              </w:rPr>
            </w:pPr>
          </w:p>
        </w:tc>
        <w:tc>
          <w:tcPr>
            <w:tcW w:w="3633" w:type="dxa"/>
          </w:tcPr>
          <w:p w14:paraId="6AE51B0D" w14:textId="6113BAB8" w:rsidR="0079272B" w:rsidRPr="00FD19DA" w:rsidRDefault="00F532DE" w:rsidP="002C421D">
            <w:pPr>
              <w:rPr>
                <w:rFonts w:ascii="Arial" w:hAnsi="Arial" w:cs="Arial"/>
                <w:color w:val="auto"/>
                <w:sz w:val="24"/>
              </w:rPr>
            </w:pPr>
            <w:r w:rsidRPr="00FD19DA">
              <w:rPr>
                <w:rFonts w:ascii="Arial" w:hAnsi="Arial" w:cs="Arial"/>
                <w:color w:val="auto"/>
                <w:sz w:val="24"/>
              </w:rPr>
              <w:t>Risk</w:t>
            </w:r>
            <w:r w:rsidR="001754F5">
              <w:rPr>
                <w:rFonts w:ascii="Arial" w:hAnsi="Arial" w:cs="Arial"/>
                <w:color w:val="auto"/>
                <w:sz w:val="24"/>
              </w:rPr>
              <w:t xml:space="preserve"> &amp;contingencies say @10% (approx..).</w:t>
            </w:r>
            <w:r w:rsidR="00D31EB6">
              <w:rPr>
                <w:rFonts w:ascii="Arial" w:hAnsi="Arial" w:cs="Arial"/>
                <w:color w:val="auto"/>
                <w:sz w:val="24"/>
              </w:rPr>
              <w:t xml:space="preserve"> </w:t>
            </w:r>
          </w:p>
        </w:tc>
        <w:tc>
          <w:tcPr>
            <w:tcW w:w="1284" w:type="dxa"/>
          </w:tcPr>
          <w:p w14:paraId="724BBF3A" w14:textId="291A9D80" w:rsidR="0079272B" w:rsidRPr="00FD19DA" w:rsidRDefault="00900F47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D19DA">
              <w:rPr>
                <w:rFonts w:ascii="Arial" w:hAnsi="Arial" w:cs="Arial"/>
                <w:color w:val="auto"/>
                <w:sz w:val="24"/>
              </w:rPr>
              <w:t>£</w:t>
            </w:r>
            <w:r w:rsidR="00707E9A">
              <w:rPr>
                <w:rFonts w:ascii="Arial" w:hAnsi="Arial" w:cs="Arial"/>
                <w:color w:val="auto"/>
                <w:sz w:val="24"/>
              </w:rPr>
              <w:t>8402.00.</w:t>
            </w:r>
          </w:p>
        </w:tc>
        <w:tc>
          <w:tcPr>
            <w:tcW w:w="1418" w:type="dxa"/>
          </w:tcPr>
          <w:p w14:paraId="5EF3F780" w14:textId="0826FD21" w:rsidR="0079272B" w:rsidRPr="00FD19DA" w:rsidRDefault="008F45BD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D19DA">
              <w:rPr>
                <w:rFonts w:ascii="Arial" w:hAnsi="Arial" w:cs="Arial"/>
                <w:color w:val="auto"/>
                <w:sz w:val="24"/>
              </w:rPr>
              <w:t>Total</w:t>
            </w:r>
          </w:p>
        </w:tc>
        <w:tc>
          <w:tcPr>
            <w:tcW w:w="1672" w:type="dxa"/>
          </w:tcPr>
          <w:p w14:paraId="506AC4D6" w14:textId="71EDA3D8" w:rsidR="0079272B" w:rsidRPr="00FD19DA" w:rsidRDefault="00EB7D1E" w:rsidP="00B26FC2">
            <w:pPr>
              <w:rPr>
                <w:rFonts w:ascii="Arial" w:hAnsi="Arial" w:cs="Arial"/>
                <w:color w:val="auto"/>
                <w:sz w:val="24"/>
              </w:rPr>
            </w:pPr>
            <w:r w:rsidRPr="00FD19DA">
              <w:rPr>
                <w:rFonts w:ascii="Arial" w:hAnsi="Arial" w:cs="Arial"/>
                <w:color w:val="auto"/>
                <w:sz w:val="24"/>
              </w:rPr>
              <w:t xml:space="preserve">£ </w:t>
            </w:r>
            <w:r w:rsidR="004B49B7">
              <w:rPr>
                <w:rFonts w:ascii="Arial" w:hAnsi="Arial" w:cs="Arial"/>
                <w:color w:val="auto"/>
                <w:sz w:val="24"/>
              </w:rPr>
              <w:t>92,424.00.</w:t>
            </w:r>
          </w:p>
        </w:tc>
      </w:tr>
      <w:tr w:rsidR="00D225FD" w14:paraId="79C5A161" w14:textId="77777777" w:rsidTr="00D8107E">
        <w:trPr>
          <w:trHeight w:val="525"/>
        </w:trPr>
        <w:tc>
          <w:tcPr>
            <w:tcW w:w="923" w:type="dxa"/>
          </w:tcPr>
          <w:p w14:paraId="7F48D751" w14:textId="77777777" w:rsidR="0079272B" w:rsidRDefault="0079272B" w:rsidP="00B26FC2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3633" w:type="dxa"/>
          </w:tcPr>
          <w:p w14:paraId="32C8CEFB" w14:textId="765F6B19" w:rsidR="0079272B" w:rsidRPr="00155EE2" w:rsidRDefault="00805305" w:rsidP="00B26FC2">
            <w:pPr>
              <w:rPr>
                <w:rFonts w:ascii="Arial" w:hAnsi="Arial" w:cs="Arial"/>
                <w:color w:val="002060"/>
                <w:sz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</w:rPr>
              <w:t>FINAL TOTAL ETIMATED BU</w:t>
            </w:r>
            <w:r w:rsidR="00A310E4" w:rsidRPr="00155EE2">
              <w:rPr>
                <w:rFonts w:ascii="Arial" w:hAnsi="Arial" w:cs="Arial"/>
                <w:color w:val="002060"/>
                <w:sz w:val="24"/>
              </w:rPr>
              <w:t>DGET COST FOR THE PROJECT TYPE.</w:t>
            </w:r>
            <w:r w:rsidR="004B49B7" w:rsidRPr="00155EE2">
              <w:rPr>
                <w:rFonts w:ascii="Arial" w:hAnsi="Arial" w:cs="Arial"/>
                <w:color w:val="002060"/>
                <w:sz w:val="24"/>
              </w:rPr>
              <w:t xml:space="preserve"> (approx..).</w:t>
            </w:r>
          </w:p>
        </w:tc>
        <w:tc>
          <w:tcPr>
            <w:tcW w:w="1284" w:type="dxa"/>
          </w:tcPr>
          <w:p w14:paraId="5CB94EBF" w14:textId="77777777" w:rsidR="0079272B" w:rsidRPr="00155EE2" w:rsidRDefault="0079272B" w:rsidP="00B26FC2">
            <w:pPr>
              <w:rPr>
                <w:rFonts w:ascii="Arial" w:hAnsi="Arial" w:cs="Arial"/>
                <w:color w:val="002060"/>
                <w:sz w:val="24"/>
              </w:rPr>
            </w:pPr>
          </w:p>
        </w:tc>
        <w:tc>
          <w:tcPr>
            <w:tcW w:w="1418" w:type="dxa"/>
          </w:tcPr>
          <w:p w14:paraId="157543AA" w14:textId="77777777" w:rsidR="0079272B" w:rsidRPr="00155EE2" w:rsidRDefault="0079272B" w:rsidP="00B26FC2">
            <w:pPr>
              <w:rPr>
                <w:rFonts w:ascii="Arial" w:hAnsi="Arial" w:cs="Arial"/>
                <w:color w:val="002060"/>
                <w:sz w:val="24"/>
              </w:rPr>
            </w:pPr>
          </w:p>
          <w:p w14:paraId="0F0D56BA" w14:textId="77777777" w:rsidR="004B49B7" w:rsidRPr="00155EE2" w:rsidRDefault="004B49B7" w:rsidP="00B26FC2">
            <w:pPr>
              <w:rPr>
                <w:rFonts w:ascii="Arial" w:hAnsi="Arial" w:cs="Arial"/>
                <w:color w:val="002060"/>
                <w:sz w:val="24"/>
              </w:rPr>
            </w:pPr>
          </w:p>
          <w:p w14:paraId="4C0ECDE0" w14:textId="437E41B9" w:rsidR="004B49B7" w:rsidRPr="00155EE2" w:rsidRDefault="004B49B7" w:rsidP="00B26FC2">
            <w:pPr>
              <w:rPr>
                <w:rFonts w:ascii="Arial" w:hAnsi="Arial" w:cs="Arial"/>
                <w:color w:val="002060"/>
                <w:sz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</w:rPr>
              <w:t>TOTAL.</w:t>
            </w:r>
          </w:p>
        </w:tc>
        <w:tc>
          <w:tcPr>
            <w:tcW w:w="1672" w:type="dxa"/>
          </w:tcPr>
          <w:p w14:paraId="5776AC34" w14:textId="77777777" w:rsidR="0079272B" w:rsidRPr="00155EE2" w:rsidRDefault="0079272B" w:rsidP="00B26FC2">
            <w:pPr>
              <w:rPr>
                <w:rFonts w:ascii="Arial" w:hAnsi="Arial" w:cs="Arial"/>
                <w:color w:val="002060"/>
                <w:sz w:val="24"/>
              </w:rPr>
            </w:pPr>
          </w:p>
          <w:p w14:paraId="1EE47AB6" w14:textId="77777777" w:rsidR="004B49B7" w:rsidRPr="00155EE2" w:rsidRDefault="004B49B7" w:rsidP="00B26FC2">
            <w:pPr>
              <w:rPr>
                <w:rFonts w:ascii="Arial" w:hAnsi="Arial" w:cs="Arial"/>
                <w:color w:val="002060"/>
                <w:sz w:val="24"/>
              </w:rPr>
            </w:pPr>
          </w:p>
          <w:p w14:paraId="6EFCF811" w14:textId="5EA579A6" w:rsidR="004B49B7" w:rsidRPr="00155EE2" w:rsidRDefault="004B49B7" w:rsidP="00266FB9">
            <w:pPr>
              <w:jc w:val="center"/>
              <w:rPr>
                <w:rFonts w:ascii="Arial" w:hAnsi="Arial" w:cs="Arial"/>
                <w:color w:val="002060"/>
                <w:sz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</w:rPr>
              <w:t>£92</w:t>
            </w:r>
            <w:r w:rsidR="00B07185" w:rsidRPr="00155EE2">
              <w:rPr>
                <w:rFonts w:ascii="Arial" w:hAnsi="Arial" w:cs="Arial"/>
                <w:color w:val="002060"/>
                <w:sz w:val="24"/>
              </w:rPr>
              <w:t>,424.00.</w:t>
            </w:r>
          </w:p>
        </w:tc>
      </w:tr>
    </w:tbl>
    <w:p w14:paraId="617CAF87" w14:textId="77777777" w:rsidR="008A7EDC" w:rsidRPr="00D36FB1" w:rsidRDefault="008A7EDC" w:rsidP="00D36FB1">
      <w:pPr>
        <w:rPr>
          <w:rFonts w:ascii="Arial" w:hAnsi="Arial" w:cs="Arial"/>
          <w:color w:val="C00000"/>
          <w:sz w:val="24"/>
          <w:szCs w:val="24"/>
        </w:rPr>
      </w:pPr>
    </w:p>
    <w:p w14:paraId="07EA3EC9" w14:textId="77777777" w:rsidR="008A7EDC" w:rsidRPr="008349BF" w:rsidRDefault="008A7EDC" w:rsidP="008349BF"/>
    <w:p w14:paraId="3EBCDFD1" w14:textId="77777777" w:rsidR="0012101B" w:rsidRDefault="0012101B" w:rsidP="0012101B"/>
    <w:p w14:paraId="7C49B3C8" w14:textId="04C7ADE2" w:rsidR="00614630" w:rsidRPr="006D0600" w:rsidRDefault="008E30C4" w:rsidP="006D0600">
      <w:pPr>
        <w:pStyle w:val="ListParagraph"/>
        <w:numPr>
          <w:ilvl w:val="1"/>
          <w:numId w:val="22"/>
        </w:numPr>
        <w:rPr>
          <w:rFonts w:ascii="Arial" w:hAnsi="Arial" w:cs="Arial"/>
          <w:color w:val="FF0000"/>
          <w:sz w:val="36"/>
          <w:szCs w:val="36"/>
        </w:rPr>
      </w:pPr>
      <w:r w:rsidRPr="006D0600">
        <w:rPr>
          <w:rFonts w:ascii="Arial" w:hAnsi="Arial" w:cs="Arial"/>
          <w:color w:val="FF0000"/>
          <w:sz w:val="36"/>
          <w:szCs w:val="36"/>
        </w:rPr>
        <w:lastRenderedPageBreak/>
        <w:t>Table.</w:t>
      </w:r>
      <w:r w:rsidR="009736CA">
        <w:rPr>
          <w:rFonts w:ascii="Arial" w:hAnsi="Arial" w:cs="Arial"/>
          <w:color w:val="FF0000"/>
          <w:sz w:val="36"/>
          <w:szCs w:val="36"/>
        </w:rPr>
        <w:t>7</w:t>
      </w:r>
      <w:r w:rsidRPr="006D0600">
        <w:rPr>
          <w:rFonts w:ascii="Arial" w:hAnsi="Arial" w:cs="Arial"/>
          <w:color w:val="FF0000"/>
          <w:sz w:val="36"/>
          <w:szCs w:val="36"/>
        </w:rPr>
        <w:t>. Approximate</w:t>
      </w:r>
      <w:r w:rsidR="000527CD" w:rsidRPr="006D0600">
        <w:rPr>
          <w:rFonts w:ascii="Arial" w:hAnsi="Arial" w:cs="Arial"/>
          <w:color w:val="FF0000"/>
          <w:sz w:val="36"/>
          <w:szCs w:val="36"/>
        </w:rPr>
        <w:t xml:space="preserve"> Cost Budget Building Estimate</w:t>
      </w:r>
    </w:p>
    <w:p w14:paraId="4BA839BA" w14:textId="3F5ED479" w:rsidR="002C1B52" w:rsidRPr="002C1B52" w:rsidRDefault="00FD44F0" w:rsidP="002C1B52">
      <w:pPr>
        <w:pStyle w:val="ListParagraph"/>
        <w:rPr>
          <w:rFonts w:ascii="Arial" w:hAnsi="Arial" w:cs="Arial"/>
          <w:color w:val="C00000"/>
          <w:sz w:val="24"/>
          <w:szCs w:val="24"/>
        </w:rPr>
      </w:pPr>
      <w:r>
        <w:rPr>
          <w:rFonts w:ascii="Arial" w:hAnsi="Arial" w:cs="Arial"/>
          <w:color w:val="C00000"/>
          <w:sz w:val="24"/>
          <w:szCs w:val="24"/>
        </w:rPr>
        <w:t>(</w:t>
      </w:r>
      <w:r w:rsidR="00821C23">
        <w:rPr>
          <w:rFonts w:ascii="Arial" w:hAnsi="Arial" w:cs="Arial"/>
          <w:color w:val="C00000"/>
          <w:sz w:val="24"/>
          <w:szCs w:val="24"/>
        </w:rPr>
        <w:t>3 BED SEMI-DETACHED HOUSE.).</w:t>
      </w:r>
    </w:p>
    <w:p w14:paraId="42B27BB7" w14:textId="1FF8AFCA" w:rsidR="006760DF" w:rsidRPr="00155EE2" w:rsidRDefault="006760DF" w:rsidP="006760DF">
      <w:pPr>
        <w:pStyle w:val="ListParagraph"/>
        <w:ind w:left="1140"/>
        <w:rPr>
          <w:rFonts w:ascii="Arial" w:hAnsi="Arial" w:cs="Arial"/>
          <w:color w:val="auto"/>
          <w:sz w:val="24"/>
          <w:szCs w:val="24"/>
        </w:rPr>
      </w:pPr>
      <w:r w:rsidRPr="00155EE2">
        <w:rPr>
          <w:rFonts w:ascii="Arial" w:hAnsi="Arial" w:cs="Arial"/>
          <w:color w:val="auto"/>
          <w:sz w:val="24"/>
          <w:szCs w:val="24"/>
        </w:rPr>
        <w:t>C</w:t>
      </w:r>
      <w:r w:rsidR="00934B41" w:rsidRPr="00155EE2">
        <w:rPr>
          <w:rFonts w:ascii="Arial" w:hAnsi="Arial" w:cs="Arial"/>
          <w:color w:val="auto"/>
          <w:sz w:val="24"/>
          <w:szCs w:val="24"/>
        </w:rPr>
        <w:t>OST PLAN No.</w:t>
      </w:r>
      <w:r w:rsidRPr="00155EE2">
        <w:rPr>
          <w:rFonts w:ascii="Arial" w:hAnsi="Arial" w:cs="Arial"/>
          <w:color w:val="auto"/>
          <w:sz w:val="24"/>
          <w:szCs w:val="24"/>
        </w:rPr>
        <w:t>00</w:t>
      </w:r>
      <w:r w:rsidR="00934B41" w:rsidRPr="00155EE2">
        <w:rPr>
          <w:rFonts w:ascii="Arial" w:hAnsi="Arial" w:cs="Arial"/>
          <w:color w:val="auto"/>
          <w:sz w:val="24"/>
          <w:szCs w:val="24"/>
        </w:rPr>
        <w:t xml:space="preserve">02.  PROJECT TYPE. </w:t>
      </w:r>
      <w:r w:rsidR="00813C7E" w:rsidRPr="00155EE2">
        <w:rPr>
          <w:rFonts w:ascii="Arial" w:hAnsi="Arial" w:cs="Arial"/>
          <w:color w:val="auto"/>
          <w:sz w:val="24"/>
          <w:szCs w:val="24"/>
        </w:rPr>
        <w:t>SEMI- DETACHED HOUSE.</w:t>
      </w:r>
    </w:p>
    <w:p w14:paraId="6F1B34E0" w14:textId="77777777" w:rsidR="00060851" w:rsidRPr="00155EE2" w:rsidRDefault="00813C7E" w:rsidP="006760DF">
      <w:pPr>
        <w:pStyle w:val="ListParagraph"/>
        <w:ind w:left="1140"/>
        <w:rPr>
          <w:rFonts w:ascii="Arial" w:hAnsi="Arial" w:cs="Arial"/>
          <w:color w:val="auto"/>
          <w:sz w:val="24"/>
          <w:szCs w:val="24"/>
        </w:rPr>
      </w:pPr>
      <w:r w:rsidRPr="00155EE2">
        <w:rPr>
          <w:rFonts w:ascii="Arial" w:hAnsi="Arial" w:cs="Arial"/>
          <w:color w:val="auto"/>
          <w:sz w:val="24"/>
          <w:szCs w:val="24"/>
        </w:rPr>
        <w:t>G.I.F.A TOTAL</w:t>
      </w:r>
      <w:r w:rsidR="0058120F" w:rsidRPr="00155EE2">
        <w:rPr>
          <w:rFonts w:ascii="Arial" w:hAnsi="Arial" w:cs="Arial"/>
          <w:color w:val="auto"/>
          <w:sz w:val="24"/>
          <w:szCs w:val="24"/>
        </w:rPr>
        <w:t xml:space="preserve">. 96m2. COST£/m2. </w:t>
      </w:r>
      <w:r w:rsidR="00DC40BC" w:rsidRPr="00155EE2">
        <w:rPr>
          <w:rFonts w:ascii="Arial" w:hAnsi="Arial" w:cs="Arial"/>
          <w:color w:val="auto"/>
          <w:sz w:val="24"/>
          <w:szCs w:val="24"/>
        </w:rPr>
        <w:t>£</w:t>
      </w:r>
      <w:r w:rsidR="00D13B1B" w:rsidRPr="00155EE2">
        <w:rPr>
          <w:rFonts w:ascii="Arial" w:hAnsi="Arial" w:cs="Arial"/>
          <w:color w:val="auto"/>
          <w:sz w:val="24"/>
          <w:szCs w:val="24"/>
        </w:rPr>
        <w:t>1500</w:t>
      </w:r>
      <w:r w:rsidR="00DC40BC" w:rsidRPr="00155EE2">
        <w:rPr>
          <w:rFonts w:ascii="Arial" w:hAnsi="Arial" w:cs="Arial"/>
          <w:color w:val="auto"/>
          <w:sz w:val="24"/>
          <w:szCs w:val="24"/>
        </w:rPr>
        <w:t>.00.</w:t>
      </w:r>
      <w:r w:rsidR="0064384D" w:rsidRPr="00155EE2"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227C9E11" w14:textId="6D1E0344" w:rsidR="00813C7E" w:rsidRPr="00155EE2" w:rsidRDefault="00FC234C" w:rsidP="006760DF">
      <w:pPr>
        <w:pStyle w:val="ListParagraph"/>
        <w:ind w:left="1140"/>
        <w:rPr>
          <w:rFonts w:ascii="Arial" w:hAnsi="Arial" w:cs="Arial"/>
          <w:color w:val="auto"/>
          <w:sz w:val="24"/>
          <w:szCs w:val="24"/>
        </w:rPr>
      </w:pPr>
      <w:r w:rsidRPr="00155EE2">
        <w:rPr>
          <w:rFonts w:ascii="Arial" w:hAnsi="Arial" w:cs="Arial"/>
          <w:color w:val="auto"/>
          <w:sz w:val="24"/>
          <w:szCs w:val="24"/>
        </w:rPr>
        <w:t xml:space="preserve">TARGET COST. £ </w:t>
      </w:r>
      <w:r w:rsidR="00060851" w:rsidRPr="00155EE2">
        <w:rPr>
          <w:rFonts w:ascii="Arial" w:hAnsi="Arial" w:cs="Arial"/>
          <w:color w:val="auto"/>
          <w:sz w:val="24"/>
          <w:szCs w:val="24"/>
        </w:rPr>
        <w:t>144,000.00.</w:t>
      </w:r>
    </w:p>
    <w:tbl>
      <w:tblPr>
        <w:tblStyle w:val="TableGrid"/>
        <w:tblW w:w="9698" w:type="dxa"/>
        <w:tblLook w:val="04A0" w:firstRow="1" w:lastRow="0" w:firstColumn="1" w:lastColumn="0" w:noHBand="0" w:noVBand="1"/>
      </w:tblPr>
      <w:tblGrid>
        <w:gridCol w:w="790"/>
        <w:gridCol w:w="4031"/>
        <w:gridCol w:w="1484"/>
        <w:gridCol w:w="1775"/>
        <w:gridCol w:w="1618"/>
      </w:tblGrid>
      <w:tr w:rsidR="00195F4F" w14:paraId="32F8F557" w14:textId="77777777" w:rsidTr="005A1069">
        <w:trPr>
          <w:trHeight w:val="695"/>
        </w:trPr>
        <w:tc>
          <w:tcPr>
            <w:tcW w:w="790" w:type="dxa"/>
          </w:tcPr>
          <w:p w14:paraId="0E10EBCD" w14:textId="77777777" w:rsidR="00195F4F" w:rsidRPr="005A232B" w:rsidRDefault="00A46E0B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ITEM</w:t>
            </w:r>
          </w:p>
          <w:p w14:paraId="38CFE8BB" w14:textId="7E15F9F9" w:rsidR="00A46E0B" w:rsidRPr="005A232B" w:rsidRDefault="00A46E0B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No.</w:t>
            </w:r>
          </w:p>
        </w:tc>
        <w:tc>
          <w:tcPr>
            <w:tcW w:w="4031" w:type="dxa"/>
          </w:tcPr>
          <w:p w14:paraId="47B209F4" w14:textId="77777777" w:rsidR="00195F4F" w:rsidRPr="005A232B" w:rsidRDefault="00CF4C9F" w:rsidP="00CF4C9F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BUILDING ELEMENT.</w:t>
            </w:r>
          </w:p>
          <w:p w14:paraId="3B1B8EAE" w14:textId="1434A657" w:rsidR="007D520F" w:rsidRPr="005A232B" w:rsidRDefault="007D520F" w:rsidP="007D520F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5DCF81A1" w14:textId="77777777" w:rsidR="00195F4F" w:rsidRPr="005A232B" w:rsidRDefault="009F359B" w:rsidP="009F359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UNIT</w:t>
            </w:r>
          </w:p>
          <w:p w14:paraId="255D249E" w14:textId="57DEDBFD" w:rsidR="009F359B" w:rsidRPr="005A232B" w:rsidRDefault="009F359B" w:rsidP="009F359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RATE.</w:t>
            </w:r>
          </w:p>
        </w:tc>
        <w:tc>
          <w:tcPr>
            <w:tcW w:w="1775" w:type="dxa"/>
          </w:tcPr>
          <w:p w14:paraId="25DD805D" w14:textId="77777777" w:rsidR="00195F4F" w:rsidRPr="005A232B" w:rsidRDefault="009F359B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COST</w:t>
            </w:r>
            <w:r w:rsidR="000A283C" w:rsidRPr="005A232B">
              <w:rPr>
                <w:rFonts w:ascii="Arial" w:hAnsi="Arial" w:cs="Arial"/>
                <w:color w:val="FF0000"/>
                <w:sz w:val="24"/>
                <w:szCs w:val="24"/>
              </w:rPr>
              <w:t>£/</w:t>
            </w:r>
          </w:p>
          <w:p w14:paraId="01528909" w14:textId="554AF664" w:rsidR="000A283C" w:rsidRPr="005A232B" w:rsidRDefault="000A283C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m/m2/m3</w:t>
            </w:r>
            <w:r w:rsidR="00B25C18" w:rsidRPr="005A232B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  <w:tc>
          <w:tcPr>
            <w:tcW w:w="1618" w:type="dxa"/>
          </w:tcPr>
          <w:p w14:paraId="256A013D" w14:textId="77777777" w:rsidR="00195F4F" w:rsidRPr="005A232B" w:rsidRDefault="00B25C18" w:rsidP="00B25C18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TOTAL</w:t>
            </w:r>
          </w:p>
          <w:p w14:paraId="565FC442" w14:textId="5FEA037E" w:rsidR="00B25C18" w:rsidRPr="005A232B" w:rsidRDefault="00B25C18" w:rsidP="00B25C18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COST</w:t>
            </w:r>
            <w:r w:rsidR="00C63CB0" w:rsidRPr="005A232B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Pr="005A232B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</w:tr>
      <w:tr w:rsidR="00195F4F" w14:paraId="03E16B25" w14:textId="77777777" w:rsidTr="005A1069">
        <w:trPr>
          <w:trHeight w:val="460"/>
        </w:trPr>
        <w:tc>
          <w:tcPr>
            <w:tcW w:w="790" w:type="dxa"/>
          </w:tcPr>
          <w:p w14:paraId="7362AC60" w14:textId="15F024CA" w:rsidR="00195F4F" w:rsidRPr="00F419BE" w:rsidRDefault="006A097E" w:rsidP="00DB4C6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DB4C6F" w:rsidRPr="00F419B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4031" w:type="dxa"/>
          </w:tcPr>
          <w:p w14:paraId="46D6FA4B" w14:textId="504B4F22" w:rsidR="00195F4F" w:rsidRPr="00F419BE" w:rsidRDefault="002C272E" w:rsidP="002C272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F</w:t>
            </w:r>
            <w:r w:rsidR="00D979F6">
              <w:rPr>
                <w:rFonts w:ascii="Arial" w:hAnsi="Arial" w:cs="Arial"/>
                <w:color w:val="auto"/>
                <w:sz w:val="24"/>
                <w:szCs w:val="24"/>
              </w:rPr>
              <w:t>OUNDATIONS.</w:t>
            </w:r>
          </w:p>
        </w:tc>
        <w:tc>
          <w:tcPr>
            <w:tcW w:w="1484" w:type="dxa"/>
          </w:tcPr>
          <w:p w14:paraId="676E6D45" w14:textId="3A8AA181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1262CEA1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739DB2CE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9818F3" w14:paraId="624B5746" w14:textId="77777777" w:rsidTr="005A1069">
        <w:trPr>
          <w:trHeight w:val="460"/>
        </w:trPr>
        <w:tc>
          <w:tcPr>
            <w:tcW w:w="790" w:type="dxa"/>
          </w:tcPr>
          <w:p w14:paraId="16EAA07D" w14:textId="6ED96F26" w:rsidR="009818F3" w:rsidRPr="00F419BE" w:rsidRDefault="009818F3" w:rsidP="008E0DD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1.1</w:t>
            </w:r>
          </w:p>
        </w:tc>
        <w:tc>
          <w:tcPr>
            <w:tcW w:w="4031" w:type="dxa"/>
            <w:vMerge w:val="restart"/>
          </w:tcPr>
          <w:p w14:paraId="3875F2EB" w14:textId="5B34BEA5" w:rsidR="009818F3" w:rsidRPr="00F419BE" w:rsidRDefault="009818F3" w:rsidP="008A74E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Foundations 750mm x 1000m Trench foundations with masonry 150mm above ground level only binded hardcore slab insulation reinforced ground bearing slab 200mm thick. </w:t>
            </w:r>
          </w:p>
        </w:tc>
        <w:tc>
          <w:tcPr>
            <w:tcW w:w="1484" w:type="dxa"/>
            <w:vMerge w:val="restart"/>
          </w:tcPr>
          <w:p w14:paraId="093B1241" w14:textId="77777777" w:rsidR="009818F3" w:rsidRDefault="009818F3" w:rsidP="00753BA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6873BFD" w14:textId="77777777" w:rsidR="002F2BE1" w:rsidRDefault="002F2BE1" w:rsidP="002F2BE1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093ED0F" w14:textId="276F55AF" w:rsidR="002F2BE1" w:rsidRPr="00F419BE" w:rsidRDefault="004561F2" w:rsidP="004561F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32m2</w:t>
            </w:r>
          </w:p>
        </w:tc>
        <w:tc>
          <w:tcPr>
            <w:tcW w:w="1775" w:type="dxa"/>
            <w:vMerge w:val="restart"/>
          </w:tcPr>
          <w:p w14:paraId="33F9ED5D" w14:textId="77777777" w:rsidR="009818F3" w:rsidRDefault="009818F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1718240" w14:textId="77777777" w:rsidR="004561F2" w:rsidRDefault="004561F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5FA196A" w14:textId="09C8A11D" w:rsidR="004561F2" w:rsidRPr="00F419BE" w:rsidRDefault="004561F2" w:rsidP="004561F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£ 190.00.</w:t>
            </w:r>
          </w:p>
        </w:tc>
        <w:tc>
          <w:tcPr>
            <w:tcW w:w="1618" w:type="dxa"/>
            <w:vMerge w:val="restart"/>
          </w:tcPr>
          <w:p w14:paraId="65DCD914" w14:textId="77777777" w:rsidR="009818F3" w:rsidRDefault="009818F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8678AB0" w14:textId="77777777" w:rsidR="004561F2" w:rsidRDefault="004561F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6ADBD7D" w14:textId="4504BC43" w:rsidR="004561F2" w:rsidRPr="00F419BE" w:rsidRDefault="00851177" w:rsidP="008511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£ 6080.00.</w:t>
            </w:r>
          </w:p>
        </w:tc>
      </w:tr>
      <w:tr w:rsidR="009818F3" w14:paraId="19A7EE50" w14:textId="77777777" w:rsidTr="005A1069">
        <w:trPr>
          <w:trHeight w:val="460"/>
        </w:trPr>
        <w:tc>
          <w:tcPr>
            <w:tcW w:w="790" w:type="dxa"/>
          </w:tcPr>
          <w:p w14:paraId="68C1B3F8" w14:textId="01F03B88" w:rsidR="009818F3" w:rsidRPr="00F419BE" w:rsidRDefault="009818F3" w:rsidP="008E0DD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  <w:vMerge/>
          </w:tcPr>
          <w:p w14:paraId="3C2069E9" w14:textId="2367DFFF" w:rsidR="009818F3" w:rsidRPr="00F419BE" w:rsidRDefault="009818F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484" w:type="dxa"/>
            <w:vMerge/>
          </w:tcPr>
          <w:p w14:paraId="7C92E425" w14:textId="0E12FE26" w:rsidR="009818F3" w:rsidRPr="00F419BE" w:rsidRDefault="009818F3" w:rsidP="00510D35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75" w:type="dxa"/>
            <w:vMerge/>
          </w:tcPr>
          <w:p w14:paraId="2A475621" w14:textId="50754005" w:rsidR="009818F3" w:rsidRPr="00F419BE" w:rsidRDefault="009818F3" w:rsidP="009C2EB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18" w:type="dxa"/>
            <w:vMerge/>
          </w:tcPr>
          <w:p w14:paraId="0DBFFF0B" w14:textId="4A3EF205" w:rsidR="009818F3" w:rsidRPr="00F419BE" w:rsidRDefault="009818F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9818F3" w14:paraId="0235E87C" w14:textId="77777777" w:rsidTr="005A1069">
        <w:trPr>
          <w:trHeight w:val="460"/>
        </w:trPr>
        <w:tc>
          <w:tcPr>
            <w:tcW w:w="790" w:type="dxa"/>
          </w:tcPr>
          <w:p w14:paraId="2D2D9C86" w14:textId="11D92A01" w:rsidR="009818F3" w:rsidRPr="005A232B" w:rsidRDefault="009818F3" w:rsidP="002B2A96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031" w:type="dxa"/>
            <w:vMerge/>
          </w:tcPr>
          <w:p w14:paraId="61473EEB" w14:textId="57556A43" w:rsidR="009818F3" w:rsidRPr="00661153" w:rsidRDefault="009818F3" w:rsidP="00661153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  <w:vMerge/>
          </w:tcPr>
          <w:p w14:paraId="3BD246A8" w14:textId="705FFB03" w:rsidR="009818F3" w:rsidRDefault="009818F3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0CED77F2" w14:textId="27270167" w:rsidR="009818F3" w:rsidRPr="00C241E1" w:rsidRDefault="009818F3" w:rsidP="00661153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41E1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0D1F3B62" w14:textId="3C9D128E" w:rsidR="009818F3" w:rsidRPr="00C241E1" w:rsidRDefault="009818F3" w:rsidP="0085117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241E1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851177">
              <w:rPr>
                <w:rFonts w:ascii="Arial" w:hAnsi="Arial" w:cs="Arial"/>
                <w:color w:val="FF0000"/>
                <w:sz w:val="24"/>
                <w:szCs w:val="24"/>
              </w:rPr>
              <w:t>6080.00</w:t>
            </w:r>
          </w:p>
        </w:tc>
      </w:tr>
      <w:tr w:rsidR="00195F4F" w14:paraId="144AE6B1" w14:textId="77777777" w:rsidTr="005A1069">
        <w:trPr>
          <w:trHeight w:val="460"/>
        </w:trPr>
        <w:tc>
          <w:tcPr>
            <w:tcW w:w="790" w:type="dxa"/>
          </w:tcPr>
          <w:p w14:paraId="63CFF3D8" w14:textId="12A4ACE0" w:rsidR="00195F4F" w:rsidRPr="00F419BE" w:rsidRDefault="00661153" w:rsidP="0066115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2.</w:t>
            </w:r>
          </w:p>
        </w:tc>
        <w:tc>
          <w:tcPr>
            <w:tcW w:w="4031" w:type="dxa"/>
          </w:tcPr>
          <w:p w14:paraId="668D9CD0" w14:textId="2F395F67" w:rsidR="00195F4F" w:rsidRPr="00F419BE" w:rsidRDefault="00661153" w:rsidP="0066115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</w:rPr>
              <w:t>G</w:t>
            </w:r>
            <w:r w:rsidR="0017355B">
              <w:rPr>
                <w:rFonts w:ascii="Arial" w:hAnsi="Arial" w:cs="Arial"/>
                <w:color w:val="auto"/>
                <w:sz w:val="24"/>
              </w:rPr>
              <w:t>ROUND FLOOR</w:t>
            </w:r>
            <w:r w:rsidR="00545F92">
              <w:rPr>
                <w:rFonts w:ascii="Arial" w:hAnsi="Arial" w:cs="Arial"/>
                <w:color w:val="auto"/>
                <w:sz w:val="24"/>
              </w:rPr>
              <w:t>.</w:t>
            </w:r>
          </w:p>
        </w:tc>
        <w:tc>
          <w:tcPr>
            <w:tcW w:w="1484" w:type="dxa"/>
          </w:tcPr>
          <w:p w14:paraId="2CF8A135" w14:textId="1A29AB8D" w:rsidR="00195F4F" w:rsidRPr="00F419BE" w:rsidRDefault="00545F92" w:rsidP="0071399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775" w:type="dxa"/>
          </w:tcPr>
          <w:p w14:paraId="594D4B8A" w14:textId="57C913A9" w:rsidR="00195F4F" w:rsidRPr="00F419BE" w:rsidRDefault="00545F92" w:rsidP="008511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618" w:type="dxa"/>
          </w:tcPr>
          <w:p w14:paraId="0557CC72" w14:textId="139A4D04" w:rsidR="00195F4F" w:rsidRPr="00F419BE" w:rsidRDefault="00545F92" w:rsidP="00545F9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</w:tr>
      <w:tr w:rsidR="00195F4F" w14:paraId="0657C1CD" w14:textId="77777777" w:rsidTr="005A1069">
        <w:trPr>
          <w:trHeight w:val="460"/>
        </w:trPr>
        <w:tc>
          <w:tcPr>
            <w:tcW w:w="790" w:type="dxa"/>
          </w:tcPr>
          <w:p w14:paraId="050CE9BD" w14:textId="77777777" w:rsidR="00195F4F" w:rsidRPr="005A232B" w:rsidRDefault="00195F4F" w:rsidP="00614630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63368FB7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3F3459B0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56619897" w14:textId="45DEC72A" w:rsidR="00195F4F" w:rsidRPr="002A57C0" w:rsidRDefault="00A850D3" w:rsidP="00A850D3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7C0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7927C905" w14:textId="650BA09D" w:rsidR="00195F4F" w:rsidRPr="002A57C0" w:rsidRDefault="002A57C0" w:rsidP="0085117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A57C0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893036">
              <w:rPr>
                <w:rFonts w:ascii="Arial" w:hAnsi="Arial" w:cs="Arial"/>
                <w:color w:val="FF0000"/>
                <w:sz w:val="24"/>
                <w:szCs w:val="24"/>
              </w:rPr>
              <w:t>0.00.</w:t>
            </w:r>
          </w:p>
        </w:tc>
      </w:tr>
      <w:tr w:rsidR="00195F4F" w14:paraId="3E491F9D" w14:textId="77777777" w:rsidTr="005A1069">
        <w:trPr>
          <w:trHeight w:val="460"/>
        </w:trPr>
        <w:tc>
          <w:tcPr>
            <w:tcW w:w="790" w:type="dxa"/>
          </w:tcPr>
          <w:p w14:paraId="0C68D114" w14:textId="381DAA9A" w:rsidR="00195F4F" w:rsidRPr="00F419BE" w:rsidRDefault="007B3023" w:rsidP="007B302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3.</w:t>
            </w:r>
          </w:p>
        </w:tc>
        <w:tc>
          <w:tcPr>
            <w:tcW w:w="4031" w:type="dxa"/>
          </w:tcPr>
          <w:p w14:paraId="551E3F78" w14:textId="36017E34" w:rsidR="00195F4F" w:rsidRPr="00F419BE" w:rsidRDefault="0091597E" w:rsidP="007B302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FRAME. /WATERPROOFING. (</w:t>
            </w:r>
            <w:r w:rsidR="0017355B">
              <w:rPr>
                <w:rFonts w:ascii="Arial" w:hAnsi="Arial" w:cs="Arial"/>
                <w:color w:val="auto"/>
                <w:sz w:val="24"/>
                <w:szCs w:val="24"/>
              </w:rPr>
              <w:t>DPC.)</w:t>
            </w:r>
          </w:p>
        </w:tc>
        <w:tc>
          <w:tcPr>
            <w:tcW w:w="1484" w:type="dxa"/>
          </w:tcPr>
          <w:p w14:paraId="0475BF08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342E409E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6D71B567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195F4F" w14:paraId="7CF96559" w14:textId="77777777" w:rsidTr="005A1069">
        <w:trPr>
          <w:trHeight w:val="460"/>
        </w:trPr>
        <w:tc>
          <w:tcPr>
            <w:tcW w:w="790" w:type="dxa"/>
          </w:tcPr>
          <w:p w14:paraId="69057C0D" w14:textId="6F237B97" w:rsidR="00195F4F" w:rsidRPr="00F419BE" w:rsidRDefault="007B3023" w:rsidP="007B302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3.1</w:t>
            </w:r>
          </w:p>
        </w:tc>
        <w:tc>
          <w:tcPr>
            <w:tcW w:w="4031" w:type="dxa"/>
          </w:tcPr>
          <w:p w14:paraId="2D47DD10" w14:textId="3546F3A4" w:rsidR="00195F4F" w:rsidRPr="00F419BE" w:rsidRDefault="003413A7" w:rsidP="002D0C8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Internal </w:t>
            </w:r>
            <w:r w:rsidR="00314A14">
              <w:rPr>
                <w:rFonts w:ascii="Arial" w:hAnsi="Arial" w:cs="Arial"/>
                <w:color w:val="auto"/>
                <w:sz w:val="24"/>
                <w:szCs w:val="24"/>
              </w:rPr>
              <w:t>skeleton frame. 75</w:t>
            </w:r>
            <w:r w:rsidR="00126D5C">
              <w:rPr>
                <w:rFonts w:ascii="Arial" w:hAnsi="Arial" w:cs="Arial"/>
                <w:color w:val="auto"/>
                <w:sz w:val="24"/>
                <w:szCs w:val="24"/>
              </w:rPr>
              <w:t xml:space="preserve">mm x45mm welsh </w:t>
            </w:r>
            <w:r w:rsidR="00AC40C9">
              <w:rPr>
                <w:rFonts w:ascii="Arial" w:hAnsi="Arial" w:cs="Arial"/>
                <w:color w:val="auto"/>
                <w:sz w:val="24"/>
                <w:szCs w:val="24"/>
              </w:rPr>
              <w:t>spruce dried</w:t>
            </w:r>
            <w:r w:rsidR="002317F1">
              <w:rPr>
                <w:rFonts w:ascii="Arial" w:hAnsi="Arial" w:cs="Arial"/>
                <w:color w:val="auto"/>
                <w:sz w:val="24"/>
                <w:szCs w:val="24"/>
              </w:rPr>
              <w:t xml:space="preserve"> and graded C6 </w:t>
            </w:r>
            <w:r w:rsidR="00AC40C9">
              <w:rPr>
                <w:rFonts w:ascii="Arial" w:hAnsi="Arial" w:cs="Arial"/>
                <w:color w:val="auto"/>
                <w:sz w:val="24"/>
                <w:szCs w:val="24"/>
              </w:rPr>
              <w:t>timber, wolf</w:t>
            </w:r>
            <w:r w:rsidR="004F3294">
              <w:rPr>
                <w:rFonts w:ascii="Arial" w:hAnsi="Arial" w:cs="Arial"/>
                <w:color w:val="auto"/>
                <w:sz w:val="24"/>
                <w:szCs w:val="24"/>
              </w:rPr>
              <w:t xml:space="preserve"> system steel web and press plates</w:t>
            </w:r>
          </w:p>
        </w:tc>
        <w:tc>
          <w:tcPr>
            <w:tcW w:w="1484" w:type="dxa"/>
          </w:tcPr>
          <w:p w14:paraId="5308748D" w14:textId="77777777" w:rsidR="004F61CE" w:rsidRDefault="004F61CE" w:rsidP="004F61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FC1FA05" w14:textId="77777777" w:rsidR="00BE378F" w:rsidRDefault="00BE378F" w:rsidP="004F61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490F9D0" w14:textId="77777777" w:rsidR="00BE378F" w:rsidRDefault="00BE378F" w:rsidP="004F61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8F88B0D" w14:textId="1462CF15" w:rsidR="00BE378F" w:rsidRPr="00F419BE" w:rsidRDefault="00BE378F" w:rsidP="004F61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4FB42C51" w14:textId="77777777" w:rsidR="00195F4F" w:rsidRDefault="00195F4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882B6A9" w14:textId="77777777" w:rsidR="00BE378F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4CA7D3B" w14:textId="77777777" w:rsidR="00BE378F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1FB3C34" w14:textId="60938896" w:rsidR="00BE378F" w:rsidRPr="00F419BE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£12,000.00</w:t>
            </w:r>
          </w:p>
        </w:tc>
        <w:tc>
          <w:tcPr>
            <w:tcW w:w="1618" w:type="dxa"/>
          </w:tcPr>
          <w:p w14:paraId="63D3E820" w14:textId="77777777" w:rsidR="00195F4F" w:rsidRDefault="00195F4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A8F2152" w14:textId="77777777" w:rsidR="00BE378F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9F064D8" w14:textId="77777777" w:rsidR="00BE378F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E415F80" w14:textId="050EDF56" w:rsidR="00BE378F" w:rsidRPr="00F419BE" w:rsidRDefault="00BE378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£12,000.00.</w:t>
            </w:r>
          </w:p>
        </w:tc>
      </w:tr>
      <w:tr w:rsidR="00195F4F" w14:paraId="6F00CDD3" w14:textId="77777777" w:rsidTr="005A1069">
        <w:trPr>
          <w:trHeight w:val="460"/>
        </w:trPr>
        <w:tc>
          <w:tcPr>
            <w:tcW w:w="790" w:type="dxa"/>
          </w:tcPr>
          <w:p w14:paraId="57272188" w14:textId="3F6799EB" w:rsidR="00195F4F" w:rsidRPr="00F419BE" w:rsidRDefault="007B3023" w:rsidP="007B302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3.2</w:t>
            </w:r>
          </w:p>
        </w:tc>
        <w:tc>
          <w:tcPr>
            <w:tcW w:w="4031" w:type="dxa"/>
          </w:tcPr>
          <w:p w14:paraId="56BE2683" w14:textId="6794A974" w:rsidR="00195F4F" w:rsidRPr="00F419BE" w:rsidRDefault="00C1415E" w:rsidP="003A406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Waterproofing (DPC.).</w:t>
            </w:r>
            <w:r w:rsidR="003D0F2D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F920BA">
              <w:rPr>
                <w:rFonts w:ascii="Arial" w:hAnsi="Arial" w:cs="Arial"/>
                <w:color w:val="auto"/>
                <w:sz w:val="24"/>
                <w:szCs w:val="24"/>
              </w:rPr>
              <w:t>B</w:t>
            </w:r>
            <w:r w:rsidR="00AC40C9">
              <w:rPr>
                <w:rFonts w:ascii="Arial" w:hAnsi="Arial" w:cs="Arial"/>
                <w:color w:val="auto"/>
                <w:sz w:val="24"/>
                <w:szCs w:val="24"/>
              </w:rPr>
              <w:t>itumen</w:t>
            </w:r>
            <w:r w:rsidR="00223EE4">
              <w:rPr>
                <w:rFonts w:ascii="Arial" w:hAnsi="Arial" w:cs="Arial"/>
                <w:color w:val="auto"/>
                <w:sz w:val="24"/>
                <w:szCs w:val="24"/>
              </w:rPr>
              <w:t xml:space="preserve"> sheeting la</w:t>
            </w:r>
            <w:r w:rsidR="00AC40C9">
              <w:rPr>
                <w:rFonts w:ascii="Arial" w:hAnsi="Arial" w:cs="Arial"/>
                <w:color w:val="auto"/>
                <w:sz w:val="24"/>
                <w:szCs w:val="24"/>
              </w:rPr>
              <w:t>pped joints</w:t>
            </w:r>
            <w:r w:rsidR="00223EE4">
              <w:rPr>
                <w:rFonts w:ascii="Arial" w:hAnsi="Arial" w:cs="Arial"/>
                <w:color w:val="auto"/>
                <w:sz w:val="24"/>
                <w:szCs w:val="24"/>
              </w:rPr>
              <w:t xml:space="preserve"> 8000 grade.</w:t>
            </w:r>
          </w:p>
        </w:tc>
        <w:tc>
          <w:tcPr>
            <w:tcW w:w="1484" w:type="dxa"/>
          </w:tcPr>
          <w:p w14:paraId="4336F761" w14:textId="77777777" w:rsidR="00195F4F" w:rsidRDefault="00195F4F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74641CD" w14:textId="77777777" w:rsidR="00223EE4" w:rsidRDefault="00223EE4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7D85664" w14:textId="7175531F" w:rsidR="00223EE4" w:rsidRPr="00F419BE" w:rsidRDefault="00862859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96m2</w:t>
            </w:r>
          </w:p>
        </w:tc>
        <w:tc>
          <w:tcPr>
            <w:tcW w:w="1775" w:type="dxa"/>
          </w:tcPr>
          <w:p w14:paraId="426FABDC" w14:textId="77777777" w:rsidR="00195F4F" w:rsidRDefault="00195F4F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8091747" w14:textId="77777777" w:rsidR="00862859" w:rsidRDefault="00862859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1771C43" w14:textId="26692416" w:rsidR="00862859" w:rsidRPr="00F419BE" w:rsidRDefault="00862859" w:rsidP="00BD740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£ 29.00.</w:t>
            </w:r>
          </w:p>
        </w:tc>
        <w:tc>
          <w:tcPr>
            <w:tcW w:w="1618" w:type="dxa"/>
          </w:tcPr>
          <w:p w14:paraId="16E9A225" w14:textId="77777777" w:rsidR="00195F4F" w:rsidRDefault="00195F4F" w:rsidP="00D96B3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E39DF19" w14:textId="77777777" w:rsidR="00862859" w:rsidRDefault="00862859" w:rsidP="00D96B3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183F953" w14:textId="422FD787" w:rsidR="00862859" w:rsidRPr="00F419BE" w:rsidRDefault="00A84724" w:rsidP="00D96B3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£2784.00.</w:t>
            </w:r>
          </w:p>
        </w:tc>
      </w:tr>
      <w:tr w:rsidR="00195F4F" w14:paraId="419013B2" w14:textId="77777777" w:rsidTr="005A1069">
        <w:trPr>
          <w:trHeight w:val="460"/>
        </w:trPr>
        <w:tc>
          <w:tcPr>
            <w:tcW w:w="790" w:type="dxa"/>
          </w:tcPr>
          <w:p w14:paraId="24F55B37" w14:textId="77777777" w:rsidR="00195F4F" w:rsidRPr="005A232B" w:rsidRDefault="00195F4F" w:rsidP="00614630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1FFC4482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2BDCF270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564D89E7" w14:textId="58B7B7B6" w:rsidR="00195F4F" w:rsidRPr="003A406A" w:rsidRDefault="007B3023" w:rsidP="00EC1E2D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A406A">
              <w:rPr>
                <w:rFonts w:ascii="Arial" w:hAnsi="Arial" w:cs="Arial"/>
                <w:color w:val="FF0000"/>
                <w:sz w:val="24"/>
                <w:szCs w:val="24"/>
              </w:rPr>
              <w:t>Total</w:t>
            </w:r>
            <w:r w:rsidR="00EC1E2D" w:rsidRPr="003A406A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  <w:tc>
          <w:tcPr>
            <w:tcW w:w="1618" w:type="dxa"/>
          </w:tcPr>
          <w:p w14:paraId="77B04D3D" w14:textId="000C8CCF" w:rsidR="00195F4F" w:rsidRPr="003A406A" w:rsidRDefault="003A406A" w:rsidP="00AC40C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3A406A">
              <w:rPr>
                <w:rFonts w:ascii="Arial" w:hAnsi="Arial" w:cs="Arial"/>
                <w:color w:val="FF0000"/>
                <w:sz w:val="24"/>
                <w:szCs w:val="24"/>
              </w:rPr>
              <w:t>£1</w:t>
            </w:r>
            <w:r w:rsidR="00AC40C9">
              <w:rPr>
                <w:rFonts w:ascii="Arial" w:hAnsi="Arial" w:cs="Arial"/>
                <w:color w:val="FF0000"/>
                <w:sz w:val="24"/>
                <w:szCs w:val="24"/>
              </w:rPr>
              <w:t>4,784.00.</w:t>
            </w:r>
          </w:p>
        </w:tc>
      </w:tr>
      <w:tr w:rsidR="00195F4F" w14:paraId="751298E8" w14:textId="77777777" w:rsidTr="005A1069">
        <w:trPr>
          <w:trHeight w:val="460"/>
        </w:trPr>
        <w:tc>
          <w:tcPr>
            <w:tcW w:w="790" w:type="dxa"/>
          </w:tcPr>
          <w:p w14:paraId="0A1841D8" w14:textId="4F7137EB" w:rsidR="00195F4F" w:rsidRPr="00F419BE" w:rsidRDefault="00EC1E2D" w:rsidP="00EC1E2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4.</w:t>
            </w:r>
          </w:p>
        </w:tc>
        <w:tc>
          <w:tcPr>
            <w:tcW w:w="4031" w:type="dxa"/>
          </w:tcPr>
          <w:p w14:paraId="7DAE5C23" w14:textId="0106741E" w:rsidR="00195F4F" w:rsidRPr="00F419BE" w:rsidRDefault="006F5998" w:rsidP="006F599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E</w:t>
            </w:r>
            <w:r w:rsidR="00307119">
              <w:rPr>
                <w:rFonts w:ascii="Arial" w:hAnsi="Arial" w:cs="Arial"/>
                <w:color w:val="auto"/>
                <w:sz w:val="24"/>
                <w:szCs w:val="24"/>
              </w:rPr>
              <w:t>XTERNAL WALL .</w:t>
            </w:r>
            <w:r w:rsidR="007F476A">
              <w:rPr>
                <w:rFonts w:ascii="Arial" w:hAnsi="Arial" w:cs="Arial"/>
                <w:color w:val="auto"/>
                <w:sz w:val="24"/>
                <w:szCs w:val="24"/>
              </w:rPr>
              <w:t>1 Brick skin of</w:t>
            </w:r>
            <w:r w:rsidR="006F0ECD">
              <w:rPr>
                <w:rFonts w:ascii="Arial" w:hAnsi="Arial" w:cs="Arial"/>
                <w:color w:val="auto"/>
                <w:sz w:val="24"/>
                <w:szCs w:val="24"/>
              </w:rPr>
              <w:t xml:space="preserve"> engineered facing bricks</w:t>
            </w:r>
            <w:r w:rsidR="00347556">
              <w:rPr>
                <w:rFonts w:ascii="Arial" w:hAnsi="Arial" w:cs="Arial"/>
                <w:color w:val="auto"/>
                <w:sz w:val="24"/>
                <w:szCs w:val="24"/>
              </w:rPr>
              <w:t xml:space="preserve"> (class B.). Stretcher bond.</w:t>
            </w:r>
          </w:p>
        </w:tc>
        <w:tc>
          <w:tcPr>
            <w:tcW w:w="1484" w:type="dxa"/>
          </w:tcPr>
          <w:p w14:paraId="60D6E61D" w14:textId="77777777" w:rsidR="00195F4F" w:rsidRDefault="00195F4F" w:rsidP="00E63C4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C14C918" w14:textId="77777777" w:rsidR="00347556" w:rsidRDefault="00347556" w:rsidP="00E63C4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511A0E1" w14:textId="4328E564" w:rsidR="00347556" w:rsidRPr="00F419BE" w:rsidRDefault="00347556" w:rsidP="00E63C4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174m2</w:t>
            </w:r>
          </w:p>
        </w:tc>
        <w:tc>
          <w:tcPr>
            <w:tcW w:w="1775" w:type="dxa"/>
          </w:tcPr>
          <w:p w14:paraId="5E661AE4" w14:textId="77777777" w:rsidR="00195F4F" w:rsidRDefault="00195F4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EF80435" w14:textId="77777777" w:rsidR="00347556" w:rsidRDefault="00347556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0559C73" w14:textId="732EF557" w:rsidR="00347556" w:rsidRPr="00F419BE" w:rsidRDefault="00347556" w:rsidP="003C772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</w:t>
            </w:r>
            <w:r w:rsidR="003C772B">
              <w:rPr>
                <w:rFonts w:ascii="Arial" w:hAnsi="Arial" w:cs="Arial"/>
                <w:color w:val="auto"/>
                <w:sz w:val="24"/>
                <w:szCs w:val="24"/>
              </w:rPr>
              <w:t>10.00</w:t>
            </w:r>
          </w:p>
        </w:tc>
        <w:tc>
          <w:tcPr>
            <w:tcW w:w="1618" w:type="dxa"/>
          </w:tcPr>
          <w:p w14:paraId="6A140C39" w14:textId="77777777" w:rsidR="00195F4F" w:rsidRDefault="00195F4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EDBED09" w14:textId="77777777" w:rsidR="003C772B" w:rsidRDefault="003C772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F5FB0E8" w14:textId="6F70E170" w:rsidR="003C772B" w:rsidRPr="00F419BE" w:rsidRDefault="003C772B" w:rsidP="007A6B9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7A6B9D">
              <w:rPr>
                <w:rFonts w:ascii="Arial" w:hAnsi="Arial" w:cs="Arial"/>
                <w:color w:val="auto"/>
                <w:sz w:val="24"/>
                <w:szCs w:val="24"/>
              </w:rPr>
              <w:t>19,140.00.</w:t>
            </w:r>
          </w:p>
        </w:tc>
      </w:tr>
      <w:tr w:rsidR="00195F4F" w14:paraId="28547992" w14:textId="77777777" w:rsidTr="005A1069">
        <w:trPr>
          <w:trHeight w:val="460"/>
        </w:trPr>
        <w:tc>
          <w:tcPr>
            <w:tcW w:w="790" w:type="dxa"/>
          </w:tcPr>
          <w:p w14:paraId="0AD2111F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48E86AFC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175D2E86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6CCE9083" w14:textId="37FA545F" w:rsidR="00195F4F" w:rsidRPr="0013295B" w:rsidRDefault="00DD1E58" w:rsidP="00DD1E58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295B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4B8AD685" w14:textId="59DC71D7" w:rsidR="00195F4F" w:rsidRPr="0013295B" w:rsidRDefault="0013295B" w:rsidP="007A6B9D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295B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7A6B9D">
              <w:rPr>
                <w:rFonts w:ascii="Arial" w:hAnsi="Arial" w:cs="Arial"/>
                <w:color w:val="FF0000"/>
                <w:sz w:val="24"/>
                <w:szCs w:val="24"/>
              </w:rPr>
              <w:t>19,140.00.</w:t>
            </w:r>
          </w:p>
        </w:tc>
      </w:tr>
      <w:tr w:rsidR="00195F4F" w14:paraId="56049A8A" w14:textId="77777777" w:rsidTr="005A1069">
        <w:trPr>
          <w:trHeight w:val="460"/>
        </w:trPr>
        <w:tc>
          <w:tcPr>
            <w:tcW w:w="790" w:type="dxa"/>
          </w:tcPr>
          <w:p w14:paraId="76420243" w14:textId="19DD2900" w:rsidR="00195F4F" w:rsidRPr="00F419BE" w:rsidRDefault="00DD1E58" w:rsidP="00DD1E5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5.</w:t>
            </w:r>
          </w:p>
        </w:tc>
        <w:tc>
          <w:tcPr>
            <w:tcW w:w="4031" w:type="dxa"/>
          </w:tcPr>
          <w:p w14:paraId="70A601B0" w14:textId="5ADE6F92" w:rsidR="00195F4F" w:rsidRPr="00F419BE" w:rsidRDefault="002F1734" w:rsidP="002F173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U</w:t>
            </w:r>
            <w:r w:rsidR="00307119">
              <w:rPr>
                <w:rFonts w:ascii="Arial" w:hAnsi="Arial" w:cs="Arial"/>
                <w:color w:val="auto"/>
                <w:sz w:val="24"/>
                <w:szCs w:val="24"/>
              </w:rPr>
              <w:t>PPER FLOOR</w:t>
            </w:r>
            <w:r w:rsidR="001E29C0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484" w:type="dxa"/>
          </w:tcPr>
          <w:p w14:paraId="2B9BA8FC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0DAEA2B1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7FA41D4A" w14:textId="77777777" w:rsidR="00195F4F" w:rsidRPr="00F419BE" w:rsidRDefault="00195F4F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195F4F" w14:paraId="736D502D" w14:textId="77777777" w:rsidTr="005A1069">
        <w:trPr>
          <w:trHeight w:val="695"/>
        </w:trPr>
        <w:tc>
          <w:tcPr>
            <w:tcW w:w="790" w:type="dxa"/>
          </w:tcPr>
          <w:p w14:paraId="6E27AC08" w14:textId="07B8D2C6" w:rsidR="00195F4F" w:rsidRPr="00F419BE" w:rsidRDefault="002F1734" w:rsidP="002F173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5.1</w:t>
            </w:r>
          </w:p>
        </w:tc>
        <w:tc>
          <w:tcPr>
            <w:tcW w:w="4031" w:type="dxa"/>
          </w:tcPr>
          <w:p w14:paraId="2532BF67" w14:textId="529CE357" w:rsidR="00195F4F" w:rsidRPr="00F419BE" w:rsidRDefault="00D619C8" w:rsidP="009A07D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AA195F" w:rsidRPr="00AA195F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="00AA195F">
              <w:rPr>
                <w:rFonts w:ascii="Arial" w:hAnsi="Arial" w:cs="Arial"/>
                <w:color w:val="auto"/>
                <w:sz w:val="24"/>
                <w:szCs w:val="24"/>
              </w:rPr>
              <w:t>, 2</w:t>
            </w:r>
            <w:r w:rsidR="00AA195F" w:rsidRPr="00AA195F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="00AA195F">
              <w:rPr>
                <w:rFonts w:ascii="Arial" w:hAnsi="Arial" w:cs="Arial"/>
                <w:color w:val="auto"/>
                <w:sz w:val="24"/>
                <w:szCs w:val="24"/>
              </w:rPr>
              <w:t xml:space="preserve">, </w:t>
            </w:r>
            <w:r w:rsidR="00A20FA6" w:rsidRPr="00F419BE">
              <w:rPr>
                <w:rFonts w:ascii="Arial" w:hAnsi="Arial" w:cs="Arial"/>
                <w:color w:val="auto"/>
                <w:sz w:val="24"/>
                <w:szCs w:val="24"/>
              </w:rPr>
              <w:t>Floors</w:t>
            </w:r>
            <w:r w:rsidR="007A5401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 Joist</w:t>
            </w:r>
            <w:r w:rsidR="006D7F06">
              <w:rPr>
                <w:rFonts w:ascii="Arial" w:hAnsi="Arial" w:cs="Arial"/>
                <w:color w:val="auto"/>
                <w:sz w:val="24"/>
                <w:szCs w:val="24"/>
              </w:rPr>
              <w:t xml:space="preserve"> trusses 3m</w:t>
            </w:r>
            <w:r w:rsidR="002D4D54">
              <w:rPr>
                <w:rFonts w:ascii="Arial" w:hAnsi="Arial" w:cs="Arial"/>
                <w:color w:val="auto"/>
                <w:sz w:val="24"/>
                <w:szCs w:val="24"/>
              </w:rPr>
              <w:t xml:space="preserve"> x 75mm x200mm ,</w:t>
            </w:r>
            <w:r w:rsidR="007A5401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18mm </w:t>
            </w:r>
            <w:r w:rsidR="00113469" w:rsidRPr="00F419BE">
              <w:rPr>
                <w:rFonts w:ascii="Arial" w:hAnsi="Arial" w:cs="Arial"/>
                <w:color w:val="auto"/>
                <w:sz w:val="24"/>
                <w:szCs w:val="24"/>
              </w:rPr>
              <w:t>8 x4 T&amp;G Chipboard sheets.</w:t>
            </w:r>
          </w:p>
        </w:tc>
        <w:tc>
          <w:tcPr>
            <w:tcW w:w="1484" w:type="dxa"/>
          </w:tcPr>
          <w:p w14:paraId="61ACD1A4" w14:textId="77777777" w:rsidR="00195F4F" w:rsidRDefault="00195F4F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DE03586" w14:textId="77777777" w:rsidR="00AA195F" w:rsidRDefault="00AA195F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6E592B6" w14:textId="3B4FFA63" w:rsidR="00AA195F" w:rsidRPr="00F419BE" w:rsidRDefault="00A673BC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64m2</w:t>
            </w:r>
          </w:p>
        </w:tc>
        <w:tc>
          <w:tcPr>
            <w:tcW w:w="1775" w:type="dxa"/>
          </w:tcPr>
          <w:p w14:paraId="76EF53E6" w14:textId="77777777" w:rsidR="00195F4F" w:rsidRDefault="00195F4F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7B9D95C" w14:textId="77777777" w:rsidR="00A673BC" w:rsidRDefault="00A673BC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03A14C0" w14:textId="45D0152A" w:rsidR="00A673BC" w:rsidRPr="00F419BE" w:rsidRDefault="00A673BC" w:rsidP="00231D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£66.00.</w:t>
            </w:r>
          </w:p>
        </w:tc>
        <w:tc>
          <w:tcPr>
            <w:tcW w:w="1618" w:type="dxa"/>
          </w:tcPr>
          <w:p w14:paraId="5305DB48" w14:textId="77777777" w:rsidR="00195F4F" w:rsidRDefault="00A673BC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   </w:t>
            </w:r>
          </w:p>
          <w:p w14:paraId="5F231133" w14:textId="77777777" w:rsidR="00A673BC" w:rsidRDefault="00A673BC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F3AF246" w14:textId="02C3BF22" w:rsidR="00A673BC" w:rsidRPr="00F419BE" w:rsidRDefault="00A673BC" w:rsidP="004430D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4430DB">
              <w:rPr>
                <w:rFonts w:ascii="Arial" w:hAnsi="Arial" w:cs="Arial"/>
                <w:color w:val="auto"/>
                <w:sz w:val="24"/>
                <w:szCs w:val="24"/>
              </w:rPr>
              <w:t>6336.00.</w:t>
            </w:r>
          </w:p>
        </w:tc>
      </w:tr>
      <w:tr w:rsidR="00195F4F" w14:paraId="6493125A" w14:textId="77777777" w:rsidTr="005A1069">
        <w:trPr>
          <w:trHeight w:val="460"/>
        </w:trPr>
        <w:tc>
          <w:tcPr>
            <w:tcW w:w="790" w:type="dxa"/>
          </w:tcPr>
          <w:p w14:paraId="312E8D4A" w14:textId="70DAF315" w:rsidR="00195F4F" w:rsidRPr="005A232B" w:rsidRDefault="00195F4F" w:rsidP="002F1734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4031" w:type="dxa"/>
          </w:tcPr>
          <w:p w14:paraId="2A8E8484" w14:textId="1C89CBC3" w:rsidR="00195F4F" w:rsidRPr="0050514E" w:rsidRDefault="00195F4F" w:rsidP="0050514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84" w:type="dxa"/>
          </w:tcPr>
          <w:p w14:paraId="387E8AA1" w14:textId="77777777" w:rsidR="00195F4F" w:rsidRDefault="00195F4F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699911AF" w14:textId="5D9A5445" w:rsidR="00195F4F" w:rsidRPr="00A20FA6" w:rsidRDefault="00A20FA6" w:rsidP="004430D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20FA6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3048668E" w14:textId="2A8831FA" w:rsidR="00195F4F" w:rsidRPr="00A20FA6" w:rsidRDefault="00A20FA6" w:rsidP="004430D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20FA6">
              <w:rPr>
                <w:rFonts w:ascii="Arial" w:hAnsi="Arial" w:cs="Arial"/>
                <w:color w:val="FF0000"/>
                <w:sz w:val="24"/>
                <w:szCs w:val="24"/>
              </w:rPr>
              <w:t>£6336.00</w:t>
            </w:r>
            <w:r w:rsidR="004430DB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</w:tr>
      <w:tr w:rsidR="00AC3EC3" w:rsidRPr="00AC3EC3" w14:paraId="1B431827" w14:textId="77777777" w:rsidTr="005A1069">
        <w:trPr>
          <w:trHeight w:val="460"/>
        </w:trPr>
        <w:tc>
          <w:tcPr>
            <w:tcW w:w="790" w:type="dxa"/>
          </w:tcPr>
          <w:p w14:paraId="6A1E8952" w14:textId="14E45F8A" w:rsidR="00724475" w:rsidRPr="001E29C0" w:rsidRDefault="004430DB" w:rsidP="004430D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E29C0">
              <w:rPr>
                <w:rFonts w:ascii="Arial" w:hAnsi="Arial" w:cs="Arial"/>
                <w:color w:val="auto"/>
                <w:sz w:val="24"/>
                <w:szCs w:val="24"/>
              </w:rPr>
              <w:t>6.</w:t>
            </w:r>
          </w:p>
        </w:tc>
        <w:tc>
          <w:tcPr>
            <w:tcW w:w="4031" w:type="dxa"/>
          </w:tcPr>
          <w:p w14:paraId="47FAFC15" w14:textId="3BFEBBFD" w:rsidR="00195F4F" w:rsidRPr="001E29C0" w:rsidRDefault="00D979F6" w:rsidP="00D979F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1E29C0">
              <w:rPr>
                <w:rFonts w:ascii="Arial" w:hAnsi="Arial" w:cs="Arial"/>
                <w:color w:val="auto"/>
                <w:sz w:val="24"/>
                <w:szCs w:val="24"/>
              </w:rPr>
              <w:t>STAIRS.</w:t>
            </w:r>
          </w:p>
        </w:tc>
        <w:tc>
          <w:tcPr>
            <w:tcW w:w="1484" w:type="dxa"/>
          </w:tcPr>
          <w:p w14:paraId="02A59BCE" w14:textId="3B6469DE" w:rsidR="00672396" w:rsidRPr="00AC3EC3" w:rsidRDefault="00672396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775" w:type="dxa"/>
          </w:tcPr>
          <w:p w14:paraId="2656F013" w14:textId="607AE406" w:rsidR="00672396" w:rsidRPr="00AC3EC3" w:rsidRDefault="00672396" w:rsidP="004430D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044D242" w14:textId="555BBEEB" w:rsidR="00AC3EC3" w:rsidRPr="00AC3EC3" w:rsidRDefault="00AC3EC3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1E29C0" w14:paraId="3B8E1A5D" w14:textId="77777777" w:rsidTr="005A1069">
        <w:trPr>
          <w:trHeight w:val="460"/>
        </w:trPr>
        <w:tc>
          <w:tcPr>
            <w:tcW w:w="790" w:type="dxa"/>
            <w:vMerge w:val="restart"/>
          </w:tcPr>
          <w:p w14:paraId="580AEFAB" w14:textId="77777777" w:rsidR="001E29C0" w:rsidRPr="00F419BE" w:rsidRDefault="001E29C0" w:rsidP="00C9671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6.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1.</w:t>
            </w:r>
          </w:p>
          <w:p w14:paraId="36996666" w14:textId="77777777" w:rsidR="001E29C0" w:rsidRDefault="001E29C0" w:rsidP="00614630">
            <w:pPr>
              <w:pStyle w:val="ListParagraph"/>
              <w:ind w:left="0"/>
            </w:pPr>
          </w:p>
          <w:p w14:paraId="35FA2F2C" w14:textId="77777777" w:rsidR="001E29C0" w:rsidRPr="00AD6576" w:rsidRDefault="001E29C0" w:rsidP="005F327E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20E5CD9C" w14:textId="01853AA6" w:rsidR="001E29C0" w:rsidRPr="00F419BE" w:rsidRDefault="001E29C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  <w:vMerge w:val="restart"/>
          </w:tcPr>
          <w:p w14:paraId="42DB51BE" w14:textId="395108E0" w:rsidR="001E29C0" w:rsidRPr="00F419BE" w:rsidRDefault="001E29C0" w:rsidP="0022062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Stairs Double </w:t>
            </w:r>
            <w:r w:rsidR="00C813E0">
              <w:rPr>
                <w:rFonts w:ascii="Arial" w:hAnsi="Arial" w:cs="Arial"/>
                <w:color w:val="auto"/>
                <w:sz w:val="24"/>
                <w:szCs w:val="24"/>
              </w:rPr>
              <w:t>landing</w:t>
            </w:r>
            <w:r w:rsidR="007B45D0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91597E">
              <w:rPr>
                <w:rFonts w:ascii="Arial" w:hAnsi="Arial" w:cs="Arial"/>
                <w:color w:val="auto"/>
                <w:sz w:val="24"/>
                <w:szCs w:val="24"/>
              </w:rPr>
              <w:t>softwood balustrades</w:t>
            </w:r>
            <w:r w:rsidR="00C84797">
              <w:rPr>
                <w:rFonts w:ascii="Arial" w:hAnsi="Arial" w:cs="Arial"/>
                <w:color w:val="auto"/>
                <w:sz w:val="24"/>
                <w:szCs w:val="24"/>
              </w:rPr>
              <w:t xml:space="preserve">, </w:t>
            </w:r>
            <w:r w:rsidR="0091597E">
              <w:rPr>
                <w:rFonts w:ascii="Arial" w:hAnsi="Arial" w:cs="Arial"/>
                <w:color w:val="auto"/>
                <w:sz w:val="24"/>
                <w:szCs w:val="24"/>
              </w:rPr>
              <w:t>hardwood</w:t>
            </w:r>
            <w:r w:rsidR="00C84797">
              <w:rPr>
                <w:rFonts w:ascii="Arial" w:hAnsi="Arial" w:cs="Arial"/>
                <w:color w:val="auto"/>
                <w:sz w:val="24"/>
                <w:szCs w:val="24"/>
              </w:rPr>
              <w:t xml:space="preserve"> handrail</w:t>
            </w:r>
            <w:r w:rsidR="00BA436E">
              <w:rPr>
                <w:rFonts w:ascii="Arial" w:hAnsi="Arial" w:cs="Arial"/>
                <w:color w:val="auto"/>
                <w:sz w:val="24"/>
                <w:szCs w:val="24"/>
              </w:rPr>
              <w:t xml:space="preserve"> (2.)</w:t>
            </w:r>
          </w:p>
        </w:tc>
        <w:tc>
          <w:tcPr>
            <w:tcW w:w="1484" w:type="dxa"/>
          </w:tcPr>
          <w:p w14:paraId="72DBC2A2" w14:textId="0367B1AC" w:rsidR="001E29C0" w:rsidRPr="00F419BE" w:rsidRDefault="001E29C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73C6AE2B" w14:textId="5E6D4DC1" w:rsidR="001E29C0" w:rsidRPr="00F419BE" w:rsidRDefault="00C31A90" w:rsidP="00C31A9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£1550.00</w:t>
            </w:r>
          </w:p>
        </w:tc>
        <w:tc>
          <w:tcPr>
            <w:tcW w:w="1618" w:type="dxa"/>
          </w:tcPr>
          <w:p w14:paraId="2814A86D" w14:textId="40ACCCFA" w:rsidR="001E29C0" w:rsidRPr="00F419BE" w:rsidRDefault="001E29C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1E461F">
              <w:rPr>
                <w:rFonts w:ascii="Arial" w:hAnsi="Arial" w:cs="Arial"/>
                <w:color w:val="auto"/>
                <w:sz w:val="24"/>
                <w:szCs w:val="24"/>
              </w:rPr>
              <w:t>3100.00.</w:t>
            </w:r>
          </w:p>
        </w:tc>
      </w:tr>
      <w:tr w:rsidR="001E29C0" w14:paraId="15EF77A5" w14:textId="77777777" w:rsidTr="005A1069">
        <w:trPr>
          <w:trHeight w:val="540"/>
        </w:trPr>
        <w:tc>
          <w:tcPr>
            <w:tcW w:w="790" w:type="dxa"/>
            <w:vMerge/>
          </w:tcPr>
          <w:p w14:paraId="04A95F5E" w14:textId="2F930F59" w:rsidR="001E29C0" w:rsidRDefault="001E29C0" w:rsidP="00614630">
            <w:pPr>
              <w:pStyle w:val="ListParagraph"/>
              <w:ind w:left="0"/>
            </w:pPr>
          </w:p>
        </w:tc>
        <w:tc>
          <w:tcPr>
            <w:tcW w:w="4031" w:type="dxa"/>
            <w:vMerge/>
          </w:tcPr>
          <w:p w14:paraId="043BB7A3" w14:textId="06D59FC6" w:rsidR="001E29C0" w:rsidRPr="005F327E" w:rsidRDefault="001E29C0" w:rsidP="005F327E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2008AE9" w14:textId="77777777" w:rsidR="001E29C0" w:rsidRDefault="001E29C0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69DDC3F0" w14:textId="1FAF17EC" w:rsidR="001E29C0" w:rsidRPr="006A712D" w:rsidRDefault="001E29C0" w:rsidP="00E0570D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A712D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7BB2D056" w14:textId="7C46F6B3" w:rsidR="001E29C0" w:rsidRPr="006A712D" w:rsidRDefault="001E461F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£3100.00.</w:t>
            </w:r>
          </w:p>
        </w:tc>
      </w:tr>
      <w:tr w:rsidR="00DB41C5" w14:paraId="213699CE" w14:textId="77777777" w:rsidTr="005A1069">
        <w:trPr>
          <w:trHeight w:val="557"/>
        </w:trPr>
        <w:tc>
          <w:tcPr>
            <w:tcW w:w="790" w:type="dxa"/>
          </w:tcPr>
          <w:p w14:paraId="0D045A46" w14:textId="02D26D61" w:rsidR="00C96715" w:rsidRPr="00F419BE" w:rsidRDefault="00036474" w:rsidP="0003647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7.</w:t>
            </w:r>
          </w:p>
        </w:tc>
        <w:tc>
          <w:tcPr>
            <w:tcW w:w="4031" w:type="dxa"/>
          </w:tcPr>
          <w:p w14:paraId="5F708A87" w14:textId="77777777" w:rsidR="00C96715" w:rsidRPr="00F419BE" w:rsidRDefault="00C96715" w:rsidP="00614630">
            <w:pPr>
              <w:pStyle w:val="ListParagraph"/>
              <w:ind w:left="0"/>
              <w:rPr>
                <w:color w:val="auto"/>
              </w:rPr>
            </w:pPr>
          </w:p>
          <w:p w14:paraId="5EF29986" w14:textId="2573D988" w:rsidR="002B2DE8" w:rsidRPr="00F419BE" w:rsidRDefault="0073469D" w:rsidP="0073469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F</w:t>
            </w:r>
            <w:r w:rsidR="0091597E">
              <w:rPr>
                <w:rFonts w:ascii="Arial" w:hAnsi="Arial" w:cs="Arial"/>
                <w:color w:val="auto"/>
                <w:sz w:val="24"/>
                <w:szCs w:val="24"/>
              </w:rPr>
              <w:t>LOOR FINISHES.</w:t>
            </w:r>
          </w:p>
          <w:p w14:paraId="36884566" w14:textId="77777777" w:rsidR="0022062C" w:rsidRPr="00F419BE" w:rsidRDefault="0022062C" w:rsidP="002B2DE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B07E85F" w14:textId="5DFF9A2C" w:rsidR="002B2DE8" w:rsidRPr="00F419BE" w:rsidRDefault="00C63CB0" w:rsidP="00FC2F3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484" w:type="dxa"/>
          </w:tcPr>
          <w:p w14:paraId="4E1F3B52" w14:textId="77777777" w:rsidR="00C96715" w:rsidRPr="00F419BE" w:rsidRDefault="00C96715" w:rsidP="00614630">
            <w:pPr>
              <w:pStyle w:val="ListParagraph"/>
              <w:ind w:left="0"/>
              <w:rPr>
                <w:color w:val="auto"/>
              </w:rPr>
            </w:pPr>
          </w:p>
          <w:p w14:paraId="18C95972" w14:textId="77777777" w:rsidR="00B34E22" w:rsidRPr="00F419BE" w:rsidRDefault="00B34E22" w:rsidP="00614630">
            <w:pPr>
              <w:pStyle w:val="ListParagraph"/>
              <w:ind w:left="0"/>
              <w:rPr>
                <w:color w:val="auto"/>
              </w:rPr>
            </w:pPr>
          </w:p>
          <w:p w14:paraId="070DB47F" w14:textId="10BF6F51" w:rsidR="00B34E22" w:rsidRPr="00F419BE" w:rsidRDefault="00B34E2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96A8682" w14:textId="1B14C672" w:rsidR="00B34E22" w:rsidRPr="00F419BE" w:rsidRDefault="00B34E2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75" w:type="dxa"/>
          </w:tcPr>
          <w:p w14:paraId="1EEE3D64" w14:textId="77777777" w:rsidR="00C96715" w:rsidRPr="00F419BE" w:rsidRDefault="00C96715" w:rsidP="00614630">
            <w:pPr>
              <w:pStyle w:val="ListParagraph"/>
              <w:ind w:left="0"/>
              <w:rPr>
                <w:color w:val="auto"/>
              </w:rPr>
            </w:pPr>
          </w:p>
          <w:p w14:paraId="41816F08" w14:textId="77777777" w:rsidR="00B34E22" w:rsidRPr="00F419BE" w:rsidRDefault="00B34E22" w:rsidP="00614630">
            <w:pPr>
              <w:pStyle w:val="ListParagraph"/>
              <w:ind w:left="0"/>
              <w:rPr>
                <w:color w:val="auto"/>
              </w:rPr>
            </w:pPr>
          </w:p>
          <w:p w14:paraId="06B72F21" w14:textId="14B9F836" w:rsidR="001E36E4" w:rsidRPr="00F419BE" w:rsidRDefault="001E36E4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18" w:type="dxa"/>
          </w:tcPr>
          <w:p w14:paraId="68F76C58" w14:textId="77777777" w:rsidR="00C96715" w:rsidRPr="00F419BE" w:rsidRDefault="00C96715" w:rsidP="00614630">
            <w:pPr>
              <w:pStyle w:val="ListParagraph"/>
              <w:ind w:left="0"/>
              <w:rPr>
                <w:color w:val="auto"/>
              </w:rPr>
            </w:pPr>
          </w:p>
          <w:p w14:paraId="7CD10705" w14:textId="77777777" w:rsidR="001E36E4" w:rsidRPr="00F419BE" w:rsidRDefault="001E36E4" w:rsidP="00614630">
            <w:pPr>
              <w:pStyle w:val="ListParagraph"/>
              <w:ind w:left="0"/>
              <w:rPr>
                <w:color w:val="auto"/>
              </w:rPr>
            </w:pPr>
          </w:p>
          <w:p w14:paraId="3C97A8E1" w14:textId="0EA653DA" w:rsidR="00C63CB0" w:rsidRPr="00F419BE" w:rsidRDefault="00C63CB0" w:rsidP="00FC2F3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E0570D" w14:paraId="27DDB0B2" w14:textId="77777777" w:rsidTr="005A1069">
        <w:trPr>
          <w:trHeight w:val="554"/>
        </w:trPr>
        <w:tc>
          <w:tcPr>
            <w:tcW w:w="790" w:type="dxa"/>
          </w:tcPr>
          <w:p w14:paraId="0E1762F0" w14:textId="77777777" w:rsidR="00E0570D" w:rsidRPr="00F419BE" w:rsidRDefault="00E0570D" w:rsidP="00E0570D">
            <w:pPr>
              <w:pStyle w:val="ListParagraph"/>
              <w:ind w:left="0"/>
              <w:rPr>
                <w:color w:val="auto"/>
              </w:rPr>
            </w:pPr>
          </w:p>
          <w:p w14:paraId="323B426B" w14:textId="025463E9" w:rsidR="00E0570D" w:rsidRPr="00F419BE" w:rsidRDefault="0063736D" w:rsidP="0063736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7</w:t>
            </w:r>
            <w:r w:rsidR="00001268" w:rsidRPr="00F419BE">
              <w:rPr>
                <w:rFonts w:ascii="Arial" w:hAnsi="Arial" w:cs="Arial"/>
                <w:color w:val="auto"/>
                <w:sz w:val="24"/>
                <w:szCs w:val="24"/>
              </w:rPr>
              <w:t>.1</w:t>
            </w:r>
          </w:p>
          <w:p w14:paraId="0102E221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66A9BE90" w14:textId="419BEF6C" w:rsidR="00E0570D" w:rsidRPr="00F419BE" w:rsidRDefault="00001268" w:rsidP="0000126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Ground Floor</w:t>
            </w:r>
            <w:r w:rsidR="006549F6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. </w:t>
            </w:r>
            <w:r w:rsidR="007C3A20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Lafarge </w:t>
            </w:r>
            <w:r w:rsidR="003520E2">
              <w:rPr>
                <w:rFonts w:ascii="Arial" w:hAnsi="Arial" w:cs="Arial"/>
                <w:color w:val="auto"/>
                <w:sz w:val="24"/>
                <w:szCs w:val="24"/>
              </w:rPr>
              <w:t>Gyvlon</w:t>
            </w:r>
            <w:r w:rsidR="00CE48C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7C3A20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Flowing Screed </w:t>
            </w:r>
            <w:r w:rsidR="00AA326A" w:rsidRPr="00F419BE">
              <w:rPr>
                <w:rFonts w:ascii="Arial" w:hAnsi="Arial" w:cs="Arial"/>
                <w:color w:val="auto"/>
                <w:sz w:val="24"/>
                <w:szCs w:val="24"/>
              </w:rPr>
              <w:t>50mm thick.</w:t>
            </w:r>
          </w:p>
        </w:tc>
        <w:tc>
          <w:tcPr>
            <w:tcW w:w="1484" w:type="dxa"/>
          </w:tcPr>
          <w:p w14:paraId="19008B75" w14:textId="0B677110" w:rsidR="00E0570D" w:rsidRPr="00F419BE" w:rsidRDefault="00AA326A" w:rsidP="00AA326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32m2.</w:t>
            </w:r>
          </w:p>
        </w:tc>
        <w:tc>
          <w:tcPr>
            <w:tcW w:w="1775" w:type="dxa"/>
          </w:tcPr>
          <w:p w14:paraId="44F2D115" w14:textId="7293725B" w:rsidR="00E0570D" w:rsidRPr="00F419BE" w:rsidRDefault="007415B0" w:rsidP="007415B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£11.60.</w:t>
            </w:r>
          </w:p>
        </w:tc>
        <w:tc>
          <w:tcPr>
            <w:tcW w:w="1618" w:type="dxa"/>
          </w:tcPr>
          <w:p w14:paraId="324BFAB5" w14:textId="53AFBA34" w:rsidR="00E0570D" w:rsidRPr="00F419BE" w:rsidRDefault="007415B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31406C" w:rsidRPr="00F419BE">
              <w:rPr>
                <w:rFonts w:ascii="Arial" w:hAnsi="Arial" w:cs="Arial"/>
                <w:color w:val="auto"/>
                <w:sz w:val="24"/>
                <w:szCs w:val="24"/>
              </w:rPr>
              <w:t>371.00.</w:t>
            </w:r>
          </w:p>
        </w:tc>
      </w:tr>
      <w:tr w:rsidR="00E0570D" w14:paraId="28119A09" w14:textId="77777777" w:rsidTr="005A1069">
        <w:trPr>
          <w:trHeight w:val="512"/>
        </w:trPr>
        <w:tc>
          <w:tcPr>
            <w:tcW w:w="790" w:type="dxa"/>
          </w:tcPr>
          <w:p w14:paraId="3E2D7B7E" w14:textId="77777777" w:rsidR="00E0570D" w:rsidRPr="00F419BE" w:rsidRDefault="00E0570D" w:rsidP="00E0570D">
            <w:pPr>
              <w:pStyle w:val="ListParagraph"/>
              <w:ind w:left="0"/>
              <w:rPr>
                <w:color w:val="auto"/>
              </w:rPr>
            </w:pPr>
          </w:p>
          <w:p w14:paraId="71E75BEC" w14:textId="5F193075" w:rsidR="00E0570D" w:rsidRPr="00F419BE" w:rsidRDefault="00FE1CCC" w:rsidP="00FE1CC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7.1</w:t>
            </w:r>
          </w:p>
          <w:p w14:paraId="2C938B79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335A660B" w14:textId="1FA7310D" w:rsidR="00E0570D" w:rsidRPr="00F419BE" w:rsidRDefault="00C2142B" w:rsidP="00D040F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 Ground,</w:t>
            </w:r>
            <w:r w:rsidR="00DE607D" w:rsidRPr="00F419BE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DE607D" w:rsidRPr="00F419BE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Pr="00F419BE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 xml:space="preserve"> &amp;</w:t>
            </w:r>
            <w:r w:rsidR="001B46F2" w:rsidRPr="00F419BE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 xml:space="preserve"> 2nd</w:t>
            </w:r>
            <w:r w:rsidR="00DE607D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805305" w:rsidRPr="00F419BE">
              <w:rPr>
                <w:rFonts w:ascii="Arial" w:hAnsi="Arial" w:cs="Arial"/>
                <w:color w:val="auto"/>
                <w:sz w:val="24"/>
                <w:szCs w:val="24"/>
              </w:rPr>
              <w:t>F</w:t>
            </w:r>
            <w:r w:rsidR="00DE607D" w:rsidRPr="00F419BE">
              <w:rPr>
                <w:rFonts w:ascii="Arial" w:hAnsi="Arial" w:cs="Arial"/>
                <w:color w:val="auto"/>
                <w:sz w:val="24"/>
                <w:szCs w:val="24"/>
              </w:rPr>
              <w:t>loor</w:t>
            </w: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  <w:r w:rsidR="00CC4F62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 Softwood flooring 22mm x </w:t>
            </w:r>
            <w:r w:rsidR="009B202B" w:rsidRPr="00F419BE">
              <w:rPr>
                <w:rFonts w:ascii="Arial" w:hAnsi="Arial" w:cs="Arial"/>
                <w:color w:val="auto"/>
                <w:sz w:val="24"/>
                <w:szCs w:val="24"/>
              </w:rPr>
              <w:t>150mm T&amp;</w:t>
            </w:r>
            <w:r w:rsidR="007A2AF3" w:rsidRPr="00F419BE">
              <w:rPr>
                <w:rFonts w:ascii="Arial" w:hAnsi="Arial" w:cs="Arial"/>
                <w:color w:val="auto"/>
                <w:sz w:val="24"/>
                <w:szCs w:val="24"/>
              </w:rPr>
              <w:t>G.</w:t>
            </w:r>
          </w:p>
        </w:tc>
        <w:tc>
          <w:tcPr>
            <w:tcW w:w="1484" w:type="dxa"/>
          </w:tcPr>
          <w:p w14:paraId="2E09799B" w14:textId="26CA3750" w:rsidR="00E0570D" w:rsidRPr="00F419BE" w:rsidRDefault="00036474" w:rsidP="0003647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96m2.</w:t>
            </w:r>
          </w:p>
        </w:tc>
        <w:tc>
          <w:tcPr>
            <w:tcW w:w="1775" w:type="dxa"/>
          </w:tcPr>
          <w:p w14:paraId="3C8AFF55" w14:textId="1A78DC60" w:rsidR="00E0570D" w:rsidRPr="00F419BE" w:rsidRDefault="00D5753F" w:rsidP="00D5753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£29.00.</w:t>
            </w:r>
          </w:p>
        </w:tc>
        <w:tc>
          <w:tcPr>
            <w:tcW w:w="1618" w:type="dxa"/>
          </w:tcPr>
          <w:p w14:paraId="3B72396B" w14:textId="32CE5C17" w:rsidR="00E0570D" w:rsidRPr="00F419BE" w:rsidRDefault="0006731A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57C3F" w:rsidRPr="00F419BE">
              <w:rPr>
                <w:rFonts w:ascii="Arial" w:hAnsi="Arial" w:cs="Arial"/>
                <w:color w:val="auto"/>
                <w:sz w:val="24"/>
                <w:szCs w:val="24"/>
              </w:rPr>
              <w:t>2784.00.</w:t>
            </w:r>
          </w:p>
        </w:tc>
      </w:tr>
      <w:tr w:rsidR="00E0570D" w14:paraId="035A5794" w14:textId="77777777" w:rsidTr="005A1069">
        <w:trPr>
          <w:trHeight w:val="526"/>
        </w:trPr>
        <w:tc>
          <w:tcPr>
            <w:tcW w:w="790" w:type="dxa"/>
          </w:tcPr>
          <w:p w14:paraId="568799B9" w14:textId="33DD1464" w:rsidR="00E0570D" w:rsidRPr="00F419BE" w:rsidRDefault="00E0570D" w:rsidP="001B46F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B213383" w14:textId="365BEDF7" w:rsidR="00E0570D" w:rsidRPr="00F419BE" w:rsidRDefault="00957C3F" w:rsidP="00957C3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7.2.</w:t>
            </w:r>
          </w:p>
          <w:p w14:paraId="4EBEB406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050D16FC" w14:textId="6D8E5F82" w:rsidR="00E0570D" w:rsidRPr="00F419BE" w:rsidRDefault="004D23EC" w:rsidP="004D23E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Skirtings.</w:t>
            </w:r>
            <w:r w:rsidR="00CE48C4">
              <w:rPr>
                <w:rFonts w:ascii="Arial" w:hAnsi="Arial" w:cs="Arial"/>
                <w:color w:val="auto"/>
                <w:sz w:val="24"/>
                <w:szCs w:val="24"/>
              </w:rPr>
              <w:t xml:space="preserve"> (MDF.)</w:t>
            </w:r>
            <w:r w:rsidR="00575FB9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484" w:type="dxa"/>
          </w:tcPr>
          <w:p w14:paraId="62377BFD" w14:textId="43A1728C" w:rsidR="00E0570D" w:rsidRPr="00F419BE" w:rsidRDefault="00634EB7" w:rsidP="000A59E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96m2</w:t>
            </w:r>
          </w:p>
        </w:tc>
        <w:tc>
          <w:tcPr>
            <w:tcW w:w="1775" w:type="dxa"/>
          </w:tcPr>
          <w:p w14:paraId="059C8CD4" w14:textId="7A788FD1" w:rsidR="00E0570D" w:rsidRPr="00F419BE" w:rsidRDefault="000A59E3" w:rsidP="0019773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£ 16.</w:t>
            </w:r>
            <w:r w:rsidR="00634EB7">
              <w:rPr>
                <w:rFonts w:ascii="Arial" w:hAnsi="Arial" w:cs="Arial"/>
                <w:color w:val="auto"/>
                <w:sz w:val="24"/>
                <w:szCs w:val="24"/>
              </w:rPr>
              <w:t>00</w:t>
            </w:r>
          </w:p>
        </w:tc>
        <w:tc>
          <w:tcPr>
            <w:tcW w:w="1618" w:type="dxa"/>
          </w:tcPr>
          <w:p w14:paraId="61D3546A" w14:textId="6430C5B2" w:rsidR="00E0570D" w:rsidRPr="00F419BE" w:rsidRDefault="00197738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A60387">
              <w:rPr>
                <w:rFonts w:ascii="Arial" w:hAnsi="Arial" w:cs="Arial"/>
                <w:color w:val="auto"/>
                <w:sz w:val="24"/>
                <w:szCs w:val="24"/>
              </w:rPr>
              <w:t>1536.00.</w:t>
            </w:r>
          </w:p>
        </w:tc>
      </w:tr>
      <w:tr w:rsidR="00E0570D" w14:paraId="15D444B8" w14:textId="77777777" w:rsidTr="005A1069">
        <w:trPr>
          <w:trHeight w:val="554"/>
        </w:trPr>
        <w:tc>
          <w:tcPr>
            <w:tcW w:w="790" w:type="dxa"/>
          </w:tcPr>
          <w:p w14:paraId="7C2F1E6B" w14:textId="77777777" w:rsidR="00E0570D" w:rsidRPr="005A232B" w:rsidRDefault="00E0570D" w:rsidP="00E0570D">
            <w:pPr>
              <w:pStyle w:val="ListParagraph"/>
              <w:ind w:left="0"/>
              <w:rPr>
                <w:color w:val="FF0000"/>
              </w:rPr>
            </w:pPr>
          </w:p>
          <w:p w14:paraId="36AEE496" w14:textId="77777777" w:rsidR="00E0570D" w:rsidRPr="005A232B" w:rsidRDefault="00E0570D" w:rsidP="00E0570D">
            <w:pPr>
              <w:pStyle w:val="ListParagraph"/>
              <w:ind w:left="0"/>
              <w:rPr>
                <w:color w:val="FF0000"/>
              </w:rPr>
            </w:pPr>
          </w:p>
          <w:p w14:paraId="2803204A" w14:textId="77777777" w:rsidR="00E0570D" w:rsidRPr="005A232B" w:rsidRDefault="00E0570D" w:rsidP="00614630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1AFA7347" w14:textId="77777777" w:rsidR="00E0570D" w:rsidRDefault="00E0570D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15252DB5" w14:textId="77777777" w:rsidR="00E0570D" w:rsidRDefault="00E0570D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4E573419" w14:textId="63FD66A0" w:rsidR="00E0570D" w:rsidRPr="00734BA0" w:rsidRDefault="00197738" w:rsidP="0031406C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34BA0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02767788" w14:textId="5297CAFD" w:rsidR="00E0570D" w:rsidRPr="00734BA0" w:rsidRDefault="00197738" w:rsidP="002327E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34BA0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2327E9">
              <w:rPr>
                <w:rFonts w:ascii="Arial" w:hAnsi="Arial" w:cs="Arial"/>
                <w:color w:val="FF0000"/>
                <w:sz w:val="24"/>
                <w:szCs w:val="24"/>
              </w:rPr>
              <w:t>4691.00.</w:t>
            </w:r>
          </w:p>
        </w:tc>
      </w:tr>
      <w:tr w:rsidR="00E0570D" w14:paraId="3A092EF4" w14:textId="77777777" w:rsidTr="005A1069">
        <w:trPr>
          <w:trHeight w:val="568"/>
        </w:trPr>
        <w:tc>
          <w:tcPr>
            <w:tcW w:w="790" w:type="dxa"/>
          </w:tcPr>
          <w:p w14:paraId="19776CB0" w14:textId="77777777" w:rsidR="00E0570D" w:rsidRPr="00F419BE" w:rsidRDefault="00B34317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8.</w:t>
            </w:r>
          </w:p>
          <w:p w14:paraId="7F4CF900" w14:textId="15916A3E" w:rsidR="00B34317" w:rsidRPr="00F419BE" w:rsidRDefault="00B34317" w:rsidP="00B34317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</w:tcPr>
          <w:p w14:paraId="46F96FE2" w14:textId="2EDFB272" w:rsidR="00E0570D" w:rsidRPr="00F419BE" w:rsidRDefault="009203CA" w:rsidP="009203C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R</w:t>
            </w:r>
            <w:r w:rsidR="00A60387">
              <w:rPr>
                <w:rFonts w:ascii="Arial" w:hAnsi="Arial" w:cs="Arial"/>
                <w:color w:val="auto"/>
                <w:sz w:val="24"/>
                <w:szCs w:val="24"/>
              </w:rPr>
              <w:t>OOF CONSTRUCTIONS &amp; FITTINGS.</w:t>
            </w:r>
          </w:p>
        </w:tc>
        <w:tc>
          <w:tcPr>
            <w:tcW w:w="1484" w:type="dxa"/>
          </w:tcPr>
          <w:p w14:paraId="6A4606BE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1B7D9878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3C4EE738" w14:textId="77777777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E0570D" w14:paraId="14ABB680" w14:textId="77777777" w:rsidTr="005A1069">
        <w:trPr>
          <w:trHeight w:val="543"/>
        </w:trPr>
        <w:tc>
          <w:tcPr>
            <w:tcW w:w="790" w:type="dxa"/>
          </w:tcPr>
          <w:p w14:paraId="7BD5A60F" w14:textId="0B7231DF" w:rsidR="00E0570D" w:rsidRPr="00F419BE" w:rsidRDefault="00B34317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8.1</w:t>
            </w:r>
          </w:p>
          <w:p w14:paraId="65866759" w14:textId="7037B91A" w:rsidR="00B34317" w:rsidRPr="00F419BE" w:rsidRDefault="00B34317" w:rsidP="00614630">
            <w:pPr>
              <w:pStyle w:val="ListParagraph"/>
              <w:ind w:left="0"/>
              <w:rPr>
                <w:color w:val="auto"/>
              </w:rPr>
            </w:pPr>
          </w:p>
          <w:p w14:paraId="151D739F" w14:textId="595DD2C0" w:rsidR="00E0570D" w:rsidRPr="00F419BE" w:rsidRDefault="00E0570D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25E9628C" w14:textId="72A4A131" w:rsidR="00E0570D" w:rsidRPr="00F419BE" w:rsidRDefault="004B0BD1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Pitched Roof.</w:t>
            </w:r>
            <w:r w:rsidR="00210C36">
              <w:rPr>
                <w:rFonts w:ascii="Arial" w:hAnsi="Arial" w:cs="Arial"/>
                <w:color w:val="auto"/>
                <w:sz w:val="24"/>
                <w:szCs w:val="24"/>
              </w:rPr>
              <w:t xml:space="preserve"> Timber trusses</w:t>
            </w:r>
            <w:r w:rsidR="0056215C">
              <w:rPr>
                <w:rFonts w:ascii="Arial" w:hAnsi="Arial" w:cs="Arial"/>
                <w:color w:val="auto"/>
                <w:sz w:val="24"/>
                <w:szCs w:val="24"/>
              </w:rPr>
              <w:t xml:space="preserve">/insulation, roof covering </w:t>
            </w:r>
            <w:r w:rsidR="00047468">
              <w:rPr>
                <w:rFonts w:ascii="Arial" w:hAnsi="Arial" w:cs="Arial"/>
                <w:color w:val="auto"/>
                <w:sz w:val="24"/>
                <w:szCs w:val="24"/>
              </w:rPr>
              <w:t>(natural</w:t>
            </w:r>
            <w:r w:rsidR="0056215C">
              <w:rPr>
                <w:rFonts w:ascii="Arial" w:hAnsi="Arial" w:cs="Arial"/>
                <w:color w:val="auto"/>
                <w:sz w:val="24"/>
                <w:szCs w:val="24"/>
              </w:rPr>
              <w:t xml:space="preserve"> welsh slate.</w:t>
            </w:r>
          </w:p>
        </w:tc>
        <w:tc>
          <w:tcPr>
            <w:tcW w:w="1484" w:type="dxa"/>
          </w:tcPr>
          <w:p w14:paraId="506EC605" w14:textId="77777777" w:rsidR="00E0570D" w:rsidRDefault="00E0570D" w:rsidP="0099343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C58D0B0" w14:textId="77777777" w:rsidR="00A0403F" w:rsidRDefault="00A0403F" w:rsidP="0099343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57648CA" w14:textId="20FF9595" w:rsidR="00A0403F" w:rsidRPr="00F419BE" w:rsidRDefault="00792052" w:rsidP="0099343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40m2</w:t>
            </w:r>
          </w:p>
        </w:tc>
        <w:tc>
          <w:tcPr>
            <w:tcW w:w="1775" w:type="dxa"/>
          </w:tcPr>
          <w:p w14:paraId="624DF815" w14:textId="77777777" w:rsidR="00E0570D" w:rsidRDefault="00E0570D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973CD1C" w14:textId="77777777" w:rsidR="00A0403F" w:rsidRDefault="00A0403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5D31C24" w14:textId="72DAE4A3" w:rsidR="00A0403F" w:rsidRPr="00F419BE" w:rsidRDefault="00A0403F" w:rsidP="0079205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792052">
              <w:rPr>
                <w:rFonts w:ascii="Arial" w:hAnsi="Arial" w:cs="Arial"/>
                <w:color w:val="auto"/>
                <w:sz w:val="24"/>
                <w:szCs w:val="24"/>
              </w:rPr>
              <w:t>240.00</w:t>
            </w:r>
          </w:p>
        </w:tc>
        <w:tc>
          <w:tcPr>
            <w:tcW w:w="1618" w:type="dxa"/>
          </w:tcPr>
          <w:p w14:paraId="5B1D15FB" w14:textId="77777777" w:rsidR="00E0570D" w:rsidRDefault="00E0570D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A5D2D95" w14:textId="77777777" w:rsidR="00792052" w:rsidRDefault="0079205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EEB51BE" w14:textId="6C2D85AA" w:rsidR="00792052" w:rsidRPr="00F419BE" w:rsidRDefault="00792052" w:rsidP="000867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0867CE">
              <w:rPr>
                <w:rFonts w:ascii="Arial" w:hAnsi="Arial" w:cs="Arial"/>
                <w:color w:val="auto"/>
                <w:sz w:val="24"/>
                <w:szCs w:val="24"/>
              </w:rPr>
              <w:t>9600.00</w:t>
            </w:r>
          </w:p>
        </w:tc>
      </w:tr>
      <w:tr w:rsidR="00B34317" w14:paraId="167AC05F" w14:textId="77777777" w:rsidTr="005A1069">
        <w:trPr>
          <w:trHeight w:val="609"/>
        </w:trPr>
        <w:tc>
          <w:tcPr>
            <w:tcW w:w="790" w:type="dxa"/>
          </w:tcPr>
          <w:p w14:paraId="657E9751" w14:textId="77777777" w:rsidR="00B34317" w:rsidRPr="00F419BE" w:rsidRDefault="00B34317" w:rsidP="00B34317">
            <w:pPr>
              <w:pStyle w:val="ListParagraph"/>
              <w:ind w:left="0"/>
              <w:rPr>
                <w:color w:val="auto"/>
              </w:rPr>
            </w:pPr>
          </w:p>
          <w:p w14:paraId="447FF3FD" w14:textId="51458742" w:rsidR="00B34317" w:rsidRPr="00F419BE" w:rsidRDefault="00B34317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8.2</w:t>
            </w:r>
          </w:p>
          <w:p w14:paraId="1223719D" w14:textId="77777777" w:rsidR="00B34317" w:rsidRPr="00F419BE" w:rsidRDefault="00B3431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74CA60D5" w14:textId="082B1753" w:rsidR="00B34317" w:rsidRPr="00F419BE" w:rsidRDefault="005E31E7" w:rsidP="00D45C3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Flat </w:t>
            </w:r>
            <w:r w:rsidR="00797671" w:rsidRPr="00F419BE">
              <w:rPr>
                <w:rFonts w:ascii="Arial" w:hAnsi="Arial" w:cs="Arial"/>
                <w:color w:val="auto"/>
                <w:sz w:val="24"/>
                <w:szCs w:val="24"/>
              </w:rPr>
              <w:t>Roof.</w:t>
            </w:r>
            <w:r w:rsidR="008F394D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  </w:t>
            </w:r>
            <w:r w:rsidR="00363CE0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100mmx50mm plus 18mm </w:t>
            </w:r>
            <w:r w:rsidR="002C466C" w:rsidRPr="00F419BE">
              <w:rPr>
                <w:rFonts w:ascii="Arial" w:hAnsi="Arial" w:cs="Arial"/>
                <w:color w:val="auto"/>
                <w:sz w:val="24"/>
                <w:szCs w:val="24"/>
              </w:rPr>
              <w:t>external plywood boarding.</w:t>
            </w:r>
          </w:p>
        </w:tc>
        <w:tc>
          <w:tcPr>
            <w:tcW w:w="1484" w:type="dxa"/>
          </w:tcPr>
          <w:p w14:paraId="12F1D28D" w14:textId="15758E36" w:rsidR="00B34317" w:rsidRPr="00F419BE" w:rsidRDefault="004A64E7" w:rsidP="004A64E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AE69BB" w:rsidRPr="00F419BE">
              <w:rPr>
                <w:rFonts w:ascii="Arial" w:hAnsi="Arial" w:cs="Arial"/>
                <w:color w:val="auto"/>
                <w:sz w:val="24"/>
                <w:szCs w:val="24"/>
              </w:rPr>
              <w:t>9</w:t>
            </w: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m2.</w:t>
            </w:r>
          </w:p>
        </w:tc>
        <w:tc>
          <w:tcPr>
            <w:tcW w:w="1775" w:type="dxa"/>
          </w:tcPr>
          <w:p w14:paraId="622738C6" w14:textId="20137B26" w:rsidR="00B34317" w:rsidRPr="00F419BE" w:rsidRDefault="002C466C" w:rsidP="002C466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£50.00.</w:t>
            </w:r>
          </w:p>
        </w:tc>
        <w:tc>
          <w:tcPr>
            <w:tcW w:w="1618" w:type="dxa"/>
          </w:tcPr>
          <w:p w14:paraId="15B9DDB2" w14:textId="0533C101" w:rsidR="00B34317" w:rsidRPr="00F419BE" w:rsidRDefault="002C466C" w:rsidP="000867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4E4AEC" w:rsidRPr="00F419BE">
              <w:rPr>
                <w:rFonts w:ascii="Arial" w:hAnsi="Arial" w:cs="Arial"/>
                <w:color w:val="auto"/>
                <w:sz w:val="24"/>
                <w:szCs w:val="24"/>
              </w:rPr>
              <w:t>950.00</w:t>
            </w:r>
          </w:p>
        </w:tc>
      </w:tr>
      <w:tr w:rsidR="00B34317" w14:paraId="474F1790" w14:textId="77777777" w:rsidTr="005A1069">
        <w:trPr>
          <w:trHeight w:val="554"/>
        </w:trPr>
        <w:tc>
          <w:tcPr>
            <w:tcW w:w="790" w:type="dxa"/>
          </w:tcPr>
          <w:p w14:paraId="2ED854F5" w14:textId="1BB38B57" w:rsidR="00B34317" w:rsidRPr="00F419BE" w:rsidRDefault="00B34317" w:rsidP="00B34317">
            <w:pPr>
              <w:pStyle w:val="ListParagraph"/>
              <w:ind w:left="0"/>
              <w:rPr>
                <w:color w:val="auto"/>
              </w:rPr>
            </w:pPr>
          </w:p>
          <w:p w14:paraId="51F542AD" w14:textId="6111292A" w:rsidR="00B34317" w:rsidRPr="00F419BE" w:rsidRDefault="00D62748" w:rsidP="00D6274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8.3.</w:t>
            </w:r>
          </w:p>
          <w:p w14:paraId="3D76253E" w14:textId="77777777" w:rsidR="00B34317" w:rsidRPr="00F419BE" w:rsidRDefault="00B3431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787F8686" w14:textId="3EFCD9E9" w:rsidR="00B34317" w:rsidRPr="00F419BE" w:rsidRDefault="00FD77CC" w:rsidP="00A9487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R</w:t>
            </w:r>
            <w:r w:rsidR="00EA5DB0"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oof </w:t>
            </w:r>
            <w:r w:rsidR="00A9487F" w:rsidRPr="00F419BE">
              <w:rPr>
                <w:rFonts w:ascii="Arial" w:hAnsi="Arial" w:cs="Arial"/>
                <w:color w:val="auto"/>
                <w:sz w:val="24"/>
                <w:szCs w:val="24"/>
              </w:rPr>
              <w:t>Windows.</w:t>
            </w:r>
          </w:p>
        </w:tc>
        <w:tc>
          <w:tcPr>
            <w:tcW w:w="1484" w:type="dxa"/>
          </w:tcPr>
          <w:p w14:paraId="4F58BC10" w14:textId="49A7EBEA" w:rsidR="00B34317" w:rsidRPr="00F419BE" w:rsidRDefault="006426FC" w:rsidP="006426F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3.5m2.</w:t>
            </w:r>
          </w:p>
        </w:tc>
        <w:tc>
          <w:tcPr>
            <w:tcW w:w="1775" w:type="dxa"/>
          </w:tcPr>
          <w:p w14:paraId="1A33958B" w14:textId="52420A51" w:rsidR="00B34317" w:rsidRPr="00F419BE" w:rsidRDefault="00196471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£ 190.00.</w:t>
            </w:r>
          </w:p>
        </w:tc>
        <w:tc>
          <w:tcPr>
            <w:tcW w:w="1618" w:type="dxa"/>
          </w:tcPr>
          <w:p w14:paraId="47FCC645" w14:textId="2D9272F2" w:rsidR="00B34317" w:rsidRPr="00F419BE" w:rsidRDefault="00196471" w:rsidP="000867C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756F37" w:rsidRPr="00F419BE">
              <w:rPr>
                <w:rFonts w:ascii="Arial" w:hAnsi="Arial" w:cs="Arial"/>
                <w:color w:val="auto"/>
                <w:sz w:val="24"/>
                <w:szCs w:val="24"/>
              </w:rPr>
              <w:t>665.00</w:t>
            </w:r>
          </w:p>
        </w:tc>
      </w:tr>
      <w:tr w:rsidR="00B34317" w14:paraId="04A071E4" w14:textId="77777777" w:rsidTr="005A1069">
        <w:trPr>
          <w:trHeight w:val="623"/>
        </w:trPr>
        <w:tc>
          <w:tcPr>
            <w:tcW w:w="790" w:type="dxa"/>
          </w:tcPr>
          <w:p w14:paraId="368796BA" w14:textId="280AF30E" w:rsidR="00B34317" w:rsidRPr="005A232B" w:rsidRDefault="00B34317" w:rsidP="000B5DB0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0AAE402E" w14:textId="77777777" w:rsidR="00B34317" w:rsidRPr="005A232B" w:rsidRDefault="00B34317" w:rsidP="00B34317">
            <w:pPr>
              <w:pStyle w:val="ListParagraph"/>
              <w:ind w:left="0"/>
              <w:rPr>
                <w:color w:val="FF0000"/>
              </w:rPr>
            </w:pPr>
          </w:p>
          <w:p w14:paraId="67BF6323" w14:textId="77777777" w:rsidR="00B34317" w:rsidRPr="005A232B" w:rsidRDefault="00B34317" w:rsidP="00614630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344B23B6" w14:textId="77777777" w:rsidR="00B34317" w:rsidRDefault="00B34317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41A5C978" w14:textId="77777777" w:rsidR="00B34317" w:rsidRDefault="00B3431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102EDDF5" w14:textId="4B07D283" w:rsidR="00B34317" w:rsidRPr="001F2457" w:rsidRDefault="00A9487F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F2457">
              <w:rPr>
                <w:rFonts w:ascii="Arial" w:hAnsi="Arial" w:cs="Arial"/>
                <w:color w:val="FF0000"/>
                <w:sz w:val="24"/>
                <w:szCs w:val="24"/>
              </w:rPr>
              <w:t xml:space="preserve">Total. </w:t>
            </w:r>
          </w:p>
        </w:tc>
        <w:tc>
          <w:tcPr>
            <w:tcW w:w="1618" w:type="dxa"/>
          </w:tcPr>
          <w:p w14:paraId="7105BFEA" w14:textId="6E38B143" w:rsidR="00B34317" w:rsidRPr="001F2457" w:rsidRDefault="00FD3A9A" w:rsidP="000867CE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F2457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8B6CB8">
              <w:rPr>
                <w:rFonts w:ascii="Arial" w:hAnsi="Arial" w:cs="Arial"/>
                <w:color w:val="FF0000"/>
                <w:sz w:val="24"/>
                <w:szCs w:val="24"/>
              </w:rPr>
              <w:t>11,215.00.</w:t>
            </w:r>
          </w:p>
        </w:tc>
      </w:tr>
      <w:tr w:rsidR="00B34317" w14:paraId="7223836E" w14:textId="77777777" w:rsidTr="005A1069">
        <w:trPr>
          <w:trHeight w:val="568"/>
        </w:trPr>
        <w:tc>
          <w:tcPr>
            <w:tcW w:w="790" w:type="dxa"/>
          </w:tcPr>
          <w:p w14:paraId="72F0EDFF" w14:textId="4322B881" w:rsidR="00B34317" w:rsidRPr="00F419BE" w:rsidRDefault="006A1381" w:rsidP="006A138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  <w:p w14:paraId="595025D0" w14:textId="4245BF26" w:rsidR="00394B83" w:rsidRPr="00F419BE" w:rsidRDefault="00394B8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72C782C3" w14:textId="65067177" w:rsidR="00B34317" w:rsidRPr="00F419BE" w:rsidRDefault="007E584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E</w:t>
            </w:r>
            <w:r w:rsidR="00D5007F">
              <w:rPr>
                <w:rFonts w:ascii="Arial" w:hAnsi="Arial" w:cs="Arial"/>
                <w:color w:val="auto"/>
                <w:sz w:val="24"/>
                <w:szCs w:val="24"/>
              </w:rPr>
              <w:t>XTERNAL WINDOWS&amp; DOORS.</w:t>
            </w:r>
          </w:p>
        </w:tc>
        <w:tc>
          <w:tcPr>
            <w:tcW w:w="1484" w:type="dxa"/>
          </w:tcPr>
          <w:p w14:paraId="6AF069C0" w14:textId="77777777" w:rsidR="00B34317" w:rsidRDefault="00B3431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2415CEC8" w14:textId="68EE14D0" w:rsidR="00B34317" w:rsidRDefault="00B34317" w:rsidP="00B3431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73AA9503" w14:textId="77777777" w:rsidR="00B34317" w:rsidRDefault="00B34317" w:rsidP="00614630">
            <w:pPr>
              <w:pStyle w:val="ListParagraph"/>
              <w:ind w:left="0"/>
            </w:pPr>
          </w:p>
        </w:tc>
      </w:tr>
      <w:tr w:rsidR="00394B83" w14:paraId="472D8929" w14:textId="77777777" w:rsidTr="005A1069">
        <w:trPr>
          <w:trHeight w:val="665"/>
        </w:trPr>
        <w:tc>
          <w:tcPr>
            <w:tcW w:w="790" w:type="dxa"/>
          </w:tcPr>
          <w:p w14:paraId="6DD79025" w14:textId="41FB88AD" w:rsidR="00394B83" w:rsidRPr="00F419BE" w:rsidRDefault="007022E4" w:rsidP="00394B8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9.1</w:t>
            </w:r>
          </w:p>
          <w:p w14:paraId="01C1DF9E" w14:textId="77777777" w:rsidR="00394B83" w:rsidRPr="00F419BE" w:rsidRDefault="00394B83" w:rsidP="00394B83">
            <w:pPr>
              <w:pStyle w:val="ListParagraph"/>
              <w:ind w:left="0"/>
              <w:rPr>
                <w:color w:val="auto"/>
              </w:rPr>
            </w:pPr>
          </w:p>
          <w:p w14:paraId="0431D3EE" w14:textId="77777777" w:rsidR="00394B83" w:rsidRPr="00F419BE" w:rsidRDefault="00394B8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</w:tcPr>
          <w:p w14:paraId="069C04A4" w14:textId="7CAB3423" w:rsidR="00394B83" w:rsidRPr="00F419BE" w:rsidRDefault="007022E4" w:rsidP="007022E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External Windows</w:t>
            </w:r>
            <w:r w:rsidR="00AC5AEC">
              <w:rPr>
                <w:rFonts w:ascii="Arial" w:hAnsi="Arial" w:cs="Arial"/>
                <w:color w:val="auto"/>
                <w:sz w:val="24"/>
                <w:szCs w:val="24"/>
              </w:rPr>
              <w:t xml:space="preserve"> UPVC windows standard ironmon</w:t>
            </w:r>
            <w:r w:rsidR="00BE172E">
              <w:rPr>
                <w:rFonts w:ascii="Arial" w:hAnsi="Arial" w:cs="Arial"/>
                <w:color w:val="auto"/>
                <w:sz w:val="24"/>
                <w:szCs w:val="24"/>
              </w:rPr>
              <w:t>gery</w:t>
            </w:r>
            <w:r w:rsidR="00047468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BE172E">
              <w:rPr>
                <w:rFonts w:ascii="Arial" w:hAnsi="Arial" w:cs="Arial"/>
                <w:color w:val="auto"/>
                <w:sz w:val="24"/>
                <w:szCs w:val="24"/>
              </w:rPr>
              <w:t>sill</w:t>
            </w:r>
            <w:r w:rsidR="00047468">
              <w:rPr>
                <w:rFonts w:ascii="Arial" w:hAnsi="Arial" w:cs="Arial"/>
                <w:color w:val="auto"/>
                <w:sz w:val="24"/>
                <w:szCs w:val="24"/>
              </w:rPr>
              <w:t xml:space="preserve">s, </w:t>
            </w:r>
            <w:r w:rsidR="00BE172E">
              <w:rPr>
                <w:rFonts w:ascii="Arial" w:hAnsi="Arial" w:cs="Arial"/>
                <w:color w:val="auto"/>
                <w:sz w:val="24"/>
                <w:szCs w:val="24"/>
              </w:rPr>
              <w:t xml:space="preserve">factory glazed </w:t>
            </w:r>
            <w:r w:rsidR="00794C22">
              <w:rPr>
                <w:rFonts w:ascii="Arial" w:hAnsi="Arial" w:cs="Arial"/>
                <w:color w:val="auto"/>
                <w:sz w:val="24"/>
                <w:szCs w:val="24"/>
              </w:rPr>
              <w:t xml:space="preserve">low. </w:t>
            </w:r>
            <w:r w:rsidR="006B6C2C">
              <w:rPr>
                <w:rFonts w:ascii="Arial" w:hAnsi="Arial" w:cs="Arial"/>
                <w:color w:val="auto"/>
                <w:sz w:val="24"/>
                <w:szCs w:val="24"/>
              </w:rPr>
              <w:t xml:space="preserve">e </w:t>
            </w:r>
            <w:r w:rsidR="001553C2">
              <w:rPr>
                <w:rFonts w:ascii="Arial" w:hAnsi="Arial" w:cs="Arial"/>
                <w:color w:val="auto"/>
                <w:sz w:val="24"/>
                <w:szCs w:val="24"/>
              </w:rPr>
              <w:t>24mm double glazed WER grade A</w:t>
            </w: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484" w:type="dxa"/>
          </w:tcPr>
          <w:p w14:paraId="2A3B96B6" w14:textId="77777777" w:rsidR="00394B83" w:rsidRDefault="00394B83" w:rsidP="0033591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CA3A028" w14:textId="77777777" w:rsidR="00AC38E0" w:rsidRDefault="00AC38E0" w:rsidP="0033591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C78A2C0" w14:textId="77777777" w:rsidR="00AC38E0" w:rsidRDefault="00AC38E0" w:rsidP="0033591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A6ABD61" w14:textId="1FBA4131" w:rsidR="00AC38E0" w:rsidRPr="00F419BE" w:rsidRDefault="00AC38E0" w:rsidP="0033591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7.</w:t>
            </w:r>
          </w:p>
        </w:tc>
        <w:tc>
          <w:tcPr>
            <w:tcW w:w="1775" w:type="dxa"/>
          </w:tcPr>
          <w:p w14:paraId="7F455E82" w14:textId="77777777" w:rsidR="00AC38E0" w:rsidRDefault="00AC38E0" w:rsidP="00AC38E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E6D6642" w14:textId="77777777" w:rsidR="00AC38E0" w:rsidRDefault="00AC38E0" w:rsidP="00AC38E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2571DA1" w14:textId="77777777" w:rsidR="00AC38E0" w:rsidRDefault="00AC38E0" w:rsidP="00AC38E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BEFF5BF" w14:textId="43CFA8AF" w:rsidR="00AC38E0" w:rsidRPr="00F419BE" w:rsidRDefault="00AC38E0" w:rsidP="00AC38E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£210.00.</w:t>
            </w:r>
          </w:p>
        </w:tc>
        <w:tc>
          <w:tcPr>
            <w:tcW w:w="1618" w:type="dxa"/>
          </w:tcPr>
          <w:p w14:paraId="65A2F225" w14:textId="77777777" w:rsidR="00394B83" w:rsidRDefault="00394B8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5829B79B" w14:textId="77777777" w:rsidR="00AC38E0" w:rsidRDefault="00AC38E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60B0CE96" w14:textId="77777777" w:rsidR="00AC38E0" w:rsidRDefault="00AC38E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FB3937B" w14:textId="60AD7C0B" w:rsidR="00AC38E0" w:rsidRPr="00F419BE" w:rsidRDefault="00AC38E0" w:rsidP="0023469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234690">
              <w:rPr>
                <w:rFonts w:ascii="Arial" w:hAnsi="Arial" w:cs="Arial"/>
                <w:color w:val="auto"/>
                <w:sz w:val="24"/>
                <w:szCs w:val="24"/>
              </w:rPr>
              <w:t>1470.00.</w:t>
            </w:r>
          </w:p>
        </w:tc>
      </w:tr>
      <w:tr w:rsidR="00394B83" w14:paraId="36741E36" w14:textId="77777777" w:rsidTr="005A1069">
        <w:trPr>
          <w:trHeight w:val="664"/>
        </w:trPr>
        <w:tc>
          <w:tcPr>
            <w:tcW w:w="790" w:type="dxa"/>
          </w:tcPr>
          <w:p w14:paraId="0E054AAF" w14:textId="77777777" w:rsidR="00394B83" w:rsidRPr="00F419BE" w:rsidRDefault="00394B83" w:rsidP="00394B83">
            <w:pPr>
              <w:pStyle w:val="ListParagraph"/>
              <w:ind w:left="0"/>
              <w:rPr>
                <w:color w:val="auto"/>
              </w:rPr>
            </w:pPr>
          </w:p>
          <w:p w14:paraId="7C0EC65B" w14:textId="41D48074" w:rsidR="00394B83" w:rsidRPr="00F419BE" w:rsidRDefault="007022E4" w:rsidP="00394B83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9.2.</w:t>
            </w:r>
          </w:p>
          <w:p w14:paraId="1CBD2D28" w14:textId="77777777" w:rsidR="00394B83" w:rsidRPr="00F419BE" w:rsidRDefault="00394B8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207A17BF" w14:textId="72544A5D" w:rsidR="00394B83" w:rsidRPr="00F419BE" w:rsidRDefault="007022E4" w:rsidP="007022E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 xml:space="preserve">External </w:t>
            </w:r>
            <w:r w:rsidR="00794C22" w:rsidRPr="00F419BE">
              <w:rPr>
                <w:rFonts w:ascii="Arial" w:hAnsi="Arial" w:cs="Arial"/>
                <w:color w:val="auto"/>
                <w:sz w:val="24"/>
                <w:szCs w:val="24"/>
              </w:rPr>
              <w:t>Doors</w:t>
            </w:r>
            <w:r w:rsidR="00CC6C75">
              <w:rPr>
                <w:rFonts w:ascii="Arial" w:hAnsi="Arial" w:cs="Arial"/>
                <w:color w:val="auto"/>
                <w:sz w:val="24"/>
                <w:szCs w:val="24"/>
              </w:rPr>
              <w:t xml:space="preserve"> frame Brass furniture, spyhole, </w:t>
            </w:r>
            <w:r w:rsidR="00794C22">
              <w:rPr>
                <w:rFonts w:ascii="Arial" w:hAnsi="Arial" w:cs="Arial"/>
                <w:color w:val="auto"/>
                <w:sz w:val="24"/>
                <w:szCs w:val="24"/>
              </w:rPr>
              <w:t>security chain</w:t>
            </w:r>
            <w:r w:rsidR="003D6809">
              <w:rPr>
                <w:rFonts w:ascii="Arial" w:hAnsi="Arial" w:cs="Arial"/>
                <w:color w:val="auto"/>
                <w:sz w:val="24"/>
                <w:szCs w:val="24"/>
              </w:rPr>
              <w:t>, letterplate, draught excluder</w:t>
            </w:r>
            <w:r w:rsidR="00D86977">
              <w:rPr>
                <w:rFonts w:ascii="Arial" w:hAnsi="Arial" w:cs="Arial"/>
                <w:color w:val="auto"/>
                <w:sz w:val="24"/>
                <w:szCs w:val="24"/>
              </w:rPr>
              <w:t xml:space="preserve">, multi locking half glazes WER graded </w:t>
            </w:r>
            <w:r w:rsidR="00AC38E0">
              <w:rPr>
                <w:rFonts w:ascii="Arial" w:hAnsi="Arial" w:cs="Arial"/>
                <w:color w:val="auto"/>
                <w:sz w:val="24"/>
                <w:szCs w:val="24"/>
              </w:rPr>
              <w:t>A.</w:t>
            </w:r>
          </w:p>
        </w:tc>
        <w:tc>
          <w:tcPr>
            <w:tcW w:w="1484" w:type="dxa"/>
          </w:tcPr>
          <w:p w14:paraId="7ECC3194" w14:textId="77777777" w:rsidR="00394B83" w:rsidRDefault="00394B83" w:rsidP="00D639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C1E59BE" w14:textId="77777777" w:rsidR="00234690" w:rsidRDefault="00234690" w:rsidP="00D639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6876598C" w14:textId="77777777" w:rsidR="00234690" w:rsidRDefault="00234690" w:rsidP="00D639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6EDC76B" w14:textId="4D2D88C7" w:rsidR="00234690" w:rsidRPr="00F419BE" w:rsidRDefault="00234690" w:rsidP="00D6397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2.</w:t>
            </w:r>
          </w:p>
        </w:tc>
        <w:tc>
          <w:tcPr>
            <w:tcW w:w="1775" w:type="dxa"/>
          </w:tcPr>
          <w:p w14:paraId="5EEE1A3E" w14:textId="77777777" w:rsidR="00394B83" w:rsidRDefault="00394B83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65F9FE6" w14:textId="77777777" w:rsidR="00234690" w:rsidRDefault="00234690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04704B6" w14:textId="77777777" w:rsidR="00234690" w:rsidRDefault="00234690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6B07FCDB" w14:textId="6AE69E64" w:rsidR="00234690" w:rsidRPr="00F419BE" w:rsidRDefault="005444FF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£445.00</w:t>
            </w:r>
          </w:p>
        </w:tc>
        <w:tc>
          <w:tcPr>
            <w:tcW w:w="1618" w:type="dxa"/>
          </w:tcPr>
          <w:p w14:paraId="45932930" w14:textId="77777777" w:rsidR="00394B83" w:rsidRDefault="00394B8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98C518C" w14:textId="77777777" w:rsidR="005444FF" w:rsidRDefault="005444F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471A437" w14:textId="77777777" w:rsidR="005444FF" w:rsidRDefault="005444F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2C7C451C" w14:textId="68114ECA" w:rsidR="005444FF" w:rsidRPr="00F419BE" w:rsidRDefault="005444FF" w:rsidP="005444F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£890.00.</w:t>
            </w:r>
          </w:p>
        </w:tc>
      </w:tr>
      <w:tr w:rsidR="00394B83" w14:paraId="26D3FB1D" w14:textId="77777777" w:rsidTr="005A1069">
        <w:trPr>
          <w:trHeight w:val="554"/>
        </w:trPr>
        <w:tc>
          <w:tcPr>
            <w:tcW w:w="790" w:type="dxa"/>
          </w:tcPr>
          <w:p w14:paraId="251D4C57" w14:textId="77777777" w:rsidR="00394B83" w:rsidRPr="005A232B" w:rsidRDefault="00394B83" w:rsidP="00394B83">
            <w:pPr>
              <w:pStyle w:val="ListParagraph"/>
              <w:ind w:left="0"/>
              <w:rPr>
                <w:color w:val="FF0000"/>
              </w:rPr>
            </w:pPr>
          </w:p>
          <w:p w14:paraId="7006746D" w14:textId="6AD5095E" w:rsidR="00394B83" w:rsidRPr="005A232B" w:rsidRDefault="00394B83" w:rsidP="00B5605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3C495D6A" w14:textId="77777777" w:rsidR="00394B83" w:rsidRPr="005A232B" w:rsidRDefault="00394B83" w:rsidP="00614630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659180A0" w14:textId="77777777" w:rsidR="00394B83" w:rsidRDefault="00394B83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1A006127" w14:textId="77777777" w:rsidR="00394B83" w:rsidRDefault="00394B83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1B9BE5A5" w14:textId="128B5B52" w:rsidR="00394B83" w:rsidRPr="00B971F3" w:rsidRDefault="007022E4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971F3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46C5A190" w14:textId="78622126" w:rsidR="005444FF" w:rsidRPr="00B971F3" w:rsidRDefault="005444FF" w:rsidP="00794C22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794C22">
              <w:rPr>
                <w:rFonts w:ascii="Arial" w:hAnsi="Arial" w:cs="Arial"/>
                <w:color w:val="FF0000"/>
                <w:sz w:val="24"/>
                <w:szCs w:val="24"/>
              </w:rPr>
              <w:t>2360.00.</w:t>
            </w:r>
          </w:p>
        </w:tc>
      </w:tr>
      <w:tr w:rsidR="00394B83" w14:paraId="2DE71CB6" w14:textId="77777777" w:rsidTr="005A1069">
        <w:trPr>
          <w:trHeight w:val="512"/>
        </w:trPr>
        <w:tc>
          <w:tcPr>
            <w:tcW w:w="790" w:type="dxa"/>
          </w:tcPr>
          <w:p w14:paraId="23760D45" w14:textId="21C211F8" w:rsidR="00394B83" w:rsidRPr="00F419BE" w:rsidRDefault="00B56057" w:rsidP="00B5605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10</w:t>
            </w:r>
            <w:r w:rsidR="007022E4" w:rsidRPr="00F419B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14:paraId="02E7DC46" w14:textId="77777777" w:rsidR="00394B83" w:rsidRPr="00F419BE" w:rsidRDefault="00394B83" w:rsidP="00394B83">
            <w:pPr>
              <w:pStyle w:val="ListParagraph"/>
              <w:ind w:left="0"/>
              <w:rPr>
                <w:color w:val="auto"/>
              </w:rPr>
            </w:pPr>
          </w:p>
          <w:p w14:paraId="130F5F68" w14:textId="77777777" w:rsidR="00394B83" w:rsidRPr="00F419BE" w:rsidRDefault="00394B8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4FCBCF54" w14:textId="29B07CD2" w:rsidR="00394B83" w:rsidRPr="00F419BE" w:rsidRDefault="001B6414" w:rsidP="001B641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F419BE">
              <w:rPr>
                <w:rFonts w:ascii="Arial" w:hAnsi="Arial" w:cs="Arial"/>
                <w:color w:val="auto"/>
                <w:sz w:val="24"/>
                <w:szCs w:val="24"/>
              </w:rPr>
              <w:t>I</w:t>
            </w:r>
            <w:r w:rsidR="009405EF">
              <w:rPr>
                <w:rFonts w:ascii="Arial" w:hAnsi="Arial" w:cs="Arial"/>
                <w:color w:val="auto"/>
                <w:sz w:val="24"/>
                <w:szCs w:val="24"/>
              </w:rPr>
              <w:t>NTERNAL DOORS.</w:t>
            </w:r>
          </w:p>
        </w:tc>
        <w:tc>
          <w:tcPr>
            <w:tcW w:w="1484" w:type="dxa"/>
          </w:tcPr>
          <w:p w14:paraId="58DDAC58" w14:textId="40A3FFCA" w:rsidR="00394B83" w:rsidRPr="00F419BE" w:rsidRDefault="00394B83" w:rsidP="006152D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75" w:type="dxa"/>
          </w:tcPr>
          <w:p w14:paraId="4B299C36" w14:textId="0F6978D8" w:rsidR="00394B83" w:rsidRPr="00F419BE" w:rsidRDefault="00394B83" w:rsidP="003542B4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65AA135" w14:textId="315439DF" w:rsidR="00394B83" w:rsidRPr="00F419BE" w:rsidRDefault="00394B8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394B83" w14:paraId="1CBF013C" w14:textId="77777777" w:rsidTr="005A1069">
        <w:trPr>
          <w:trHeight w:val="596"/>
        </w:trPr>
        <w:tc>
          <w:tcPr>
            <w:tcW w:w="790" w:type="dxa"/>
          </w:tcPr>
          <w:p w14:paraId="2555C266" w14:textId="2A2449E8" w:rsidR="00394B83" w:rsidRPr="005254AE" w:rsidRDefault="009405EF" w:rsidP="00B5605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auto"/>
                <w:sz w:val="24"/>
                <w:szCs w:val="24"/>
              </w:rPr>
              <w:t>10.1.</w:t>
            </w:r>
          </w:p>
          <w:p w14:paraId="001CF480" w14:textId="77777777" w:rsidR="00394B83" w:rsidRPr="005254AE" w:rsidRDefault="00394B83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</w:tcPr>
          <w:p w14:paraId="71DC72F1" w14:textId="5C93B628" w:rsidR="00394B83" w:rsidRPr="005254AE" w:rsidRDefault="009405EF" w:rsidP="006D060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auto"/>
                <w:sz w:val="24"/>
                <w:szCs w:val="24"/>
              </w:rPr>
              <w:t xml:space="preserve">Softwood </w:t>
            </w:r>
            <w:r w:rsidR="00985407" w:rsidRPr="005254AE">
              <w:rPr>
                <w:rFonts w:ascii="Arial" w:hAnsi="Arial" w:cs="Arial"/>
                <w:color w:val="auto"/>
                <w:sz w:val="24"/>
                <w:szCs w:val="24"/>
              </w:rPr>
              <w:t>4 panel doors 900</w:t>
            </w:r>
            <w:r w:rsidR="00DA48A8" w:rsidRPr="005254AE">
              <w:rPr>
                <w:rFonts w:ascii="Arial" w:hAnsi="Arial" w:cs="Arial"/>
                <w:color w:val="auto"/>
                <w:sz w:val="24"/>
                <w:szCs w:val="24"/>
              </w:rPr>
              <w:t>mm</w:t>
            </w:r>
            <w:r w:rsidR="00985407" w:rsidRPr="005254AE">
              <w:rPr>
                <w:rFonts w:ascii="Arial" w:hAnsi="Arial" w:cs="Arial"/>
                <w:color w:val="auto"/>
                <w:sz w:val="24"/>
                <w:szCs w:val="24"/>
              </w:rPr>
              <w:t>x2100mm</w:t>
            </w:r>
          </w:p>
        </w:tc>
        <w:tc>
          <w:tcPr>
            <w:tcW w:w="1484" w:type="dxa"/>
          </w:tcPr>
          <w:p w14:paraId="31327A58" w14:textId="46C8DA56" w:rsidR="00394B83" w:rsidRPr="005254AE" w:rsidRDefault="00DA48A8" w:rsidP="00DA48A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2"/>
              </w:rPr>
            </w:pPr>
            <w:r w:rsidRPr="005254AE">
              <w:rPr>
                <w:rFonts w:ascii="Arial" w:hAnsi="Arial" w:cs="Arial"/>
                <w:color w:val="auto"/>
                <w:sz w:val="24"/>
                <w:szCs w:val="22"/>
              </w:rPr>
              <w:t>11.</w:t>
            </w:r>
          </w:p>
        </w:tc>
        <w:tc>
          <w:tcPr>
            <w:tcW w:w="1775" w:type="dxa"/>
          </w:tcPr>
          <w:p w14:paraId="788C4E51" w14:textId="3355CEEB" w:rsidR="00394B83" w:rsidRPr="005254AE" w:rsidRDefault="003542B4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auto"/>
                <w:sz w:val="24"/>
                <w:szCs w:val="24"/>
              </w:rPr>
              <w:t>£300.00</w:t>
            </w:r>
            <w:r w:rsidR="001B6414" w:rsidRPr="005254AE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618" w:type="dxa"/>
          </w:tcPr>
          <w:p w14:paraId="39A57D27" w14:textId="518D96CA" w:rsidR="00394B83" w:rsidRPr="005254AE" w:rsidRDefault="008B0114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auto"/>
                <w:sz w:val="24"/>
                <w:szCs w:val="24"/>
              </w:rPr>
              <w:t>£3300.00.</w:t>
            </w:r>
          </w:p>
        </w:tc>
      </w:tr>
      <w:tr w:rsidR="00394B83" w14:paraId="2ABB49AD" w14:textId="77777777" w:rsidTr="005A1069">
        <w:trPr>
          <w:trHeight w:val="609"/>
        </w:trPr>
        <w:tc>
          <w:tcPr>
            <w:tcW w:w="790" w:type="dxa"/>
          </w:tcPr>
          <w:p w14:paraId="5F8C647D" w14:textId="72387661" w:rsidR="002A199A" w:rsidRPr="00237DD4" w:rsidRDefault="002A199A" w:rsidP="008B0114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14:paraId="11584197" w14:textId="108F2867" w:rsidR="00B56057" w:rsidRPr="005A232B" w:rsidRDefault="00B56057" w:rsidP="00394B83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031" w:type="dxa"/>
          </w:tcPr>
          <w:p w14:paraId="01D8F408" w14:textId="67007413" w:rsidR="00394B83" w:rsidRPr="00607DD4" w:rsidRDefault="00394B83" w:rsidP="006B6C2C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484" w:type="dxa"/>
          </w:tcPr>
          <w:p w14:paraId="7B1696E4" w14:textId="204FDCFB" w:rsidR="0054768D" w:rsidRPr="00607DD4" w:rsidRDefault="0054768D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775" w:type="dxa"/>
          </w:tcPr>
          <w:p w14:paraId="2CA7ADAE" w14:textId="1B675C3F" w:rsidR="0054768D" w:rsidRPr="005254AE" w:rsidRDefault="005254AE" w:rsidP="005254AE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37BEB890" w14:textId="265133B6" w:rsidR="00243AC0" w:rsidRPr="005254AE" w:rsidRDefault="005254AE" w:rsidP="00614630">
            <w:pPr>
              <w:pStyle w:val="ListParagraph"/>
              <w:ind w:left="0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5254AE">
              <w:rPr>
                <w:rFonts w:ascii="Arial" w:hAnsi="Arial" w:cs="Arial"/>
                <w:color w:val="C00000"/>
                <w:sz w:val="24"/>
                <w:szCs w:val="24"/>
              </w:rPr>
              <w:t>£3300.00.</w:t>
            </w:r>
          </w:p>
        </w:tc>
      </w:tr>
      <w:tr w:rsidR="00B56057" w14:paraId="2F5341AE" w14:textId="77777777" w:rsidTr="005A1069">
        <w:trPr>
          <w:trHeight w:val="748"/>
        </w:trPr>
        <w:tc>
          <w:tcPr>
            <w:tcW w:w="790" w:type="dxa"/>
          </w:tcPr>
          <w:p w14:paraId="71B2BCD8" w14:textId="48581A57" w:rsidR="00B56057" w:rsidRPr="00607DD4" w:rsidRDefault="008B7095" w:rsidP="008B709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11</w:t>
            </w:r>
          </w:p>
          <w:p w14:paraId="71038C06" w14:textId="77777777" w:rsidR="00B56057" w:rsidRPr="00607DD4" w:rsidRDefault="00B56057" w:rsidP="00B56057">
            <w:pPr>
              <w:pStyle w:val="ListParagraph"/>
              <w:ind w:left="0"/>
              <w:rPr>
                <w:color w:val="auto"/>
              </w:rPr>
            </w:pPr>
          </w:p>
          <w:p w14:paraId="301FAF34" w14:textId="77777777" w:rsidR="00B56057" w:rsidRPr="00607DD4" w:rsidRDefault="00B56057" w:rsidP="00B56057">
            <w:pPr>
              <w:pStyle w:val="ListParagraph"/>
              <w:ind w:left="0"/>
              <w:rPr>
                <w:color w:val="auto"/>
              </w:rPr>
            </w:pPr>
          </w:p>
          <w:p w14:paraId="6623949D" w14:textId="77777777" w:rsidR="00B56057" w:rsidRPr="00607DD4" w:rsidRDefault="00B56057" w:rsidP="00394B83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7E09338F" w14:textId="670C3605" w:rsidR="00B56057" w:rsidRPr="00607DD4" w:rsidRDefault="007A2AF3" w:rsidP="00DD01A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I</w:t>
            </w:r>
            <w:r w:rsidR="005D67A0">
              <w:rPr>
                <w:rFonts w:ascii="Arial" w:hAnsi="Arial" w:cs="Arial"/>
                <w:color w:val="auto"/>
                <w:sz w:val="24"/>
                <w:szCs w:val="24"/>
              </w:rPr>
              <w:t>NTERNAL WALLS</w:t>
            </w:r>
            <w:r w:rsidR="00B520E6">
              <w:rPr>
                <w:rFonts w:ascii="Arial" w:hAnsi="Arial" w:cs="Arial"/>
                <w:color w:val="auto"/>
                <w:sz w:val="24"/>
                <w:szCs w:val="24"/>
              </w:rPr>
              <w:t xml:space="preserve"> &amp;FINISHES.</w:t>
            </w:r>
          </w:p>
        </w:tc>
        <w:tc>
          <w:tcPr>
            <w:tcW w:w="1484" w:type="dxa"/>
          </w:tcPr>
          <w:p w14:paraId="420BDDB3" w14:textId="77777777" w:rsidR="00B56057" w:rsidRPr="00607DD4" w:rsidRDefault="00B5605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5C44F378" w14:textId="77777777" w:rsidR="00B56057" w:rsidRPr="00607DD4" w:rsidRDefault="00B56057" w:rsidP="00B3431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C3D1B75" w14:textId="77777777" w:rsidR="00B56057" w:rsidRPr="00607DD4" w:rsidRDefault="00B56057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B56057" w14:paraId="55D529CD" w14:textId="77777777" w:rsidTr="005A1069">
        <w:trPr>
          <w:trHeight w:val="665"/>
        </w:trPr>
        <w:tc>
          <w:tcPr>
            <w:tcW w:w="790" w:type="dxa"/>
          </w:tcPr>
          <w:p w14:paraId="118CF4B3" w14:textId="01BEE906" w:rsidR="00B56057" w:rsidRPr="00607DD4" w:rsidRDefault="00B56057" w:rsidP="00B56057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7F648347" w14:textId="120F131B" w:rsidR="000E0FAA" w:rsidRPr="00607DD4" w:rsidRDefault="000E0FAA" w:rsidP="00B56057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  <w:r w:rsidR="008B4FEC" w:rsidRPr="00607DD4">
              <w:rPr>
                <w:rFonts w:ascii="Arial" w:hAnsi="Arial" w:cs="Arial"/>
                <w:color w:val="auto"/>
                <w:sz w:val="24"/>
                <w:szCs w:val="24"/>
              </w:rPr>
              <w:t>11.1</w:t>
            </w:r>
          </w:p>
          <w:p w14:paraId="1FD8BCEA" w14:textId="77777777" w:rsidR="00B56057" w:rsidRPr="00607DD4" w:rsidRDefault="00B56057" w:rsidP="00394B83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031" w:type="dxa"/>
          </w:tcPr>
          <w:p w14:paraId="58D40D69" w14:textId="32A37979" w:rsidR="00B56057" w:rsidRPr="00607DD4" w:rsidRDefault="0009419E" w:rsidP="00243AC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. Ground</w:t>
            </w:r>
            <w:r w:rsidR="003C1677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B0234E" w:rsidRPr="00607DD4">
              <w:rPr>
                <w:rFonts w:ascii="Arial" w:hAnsi="Arial" w:cs="Arial"/>
                <w:color w:val="auto"/>
                <w:sz w:val="24"/>
                <w:szCs w:val="24"/>
              </w:rPr>
              <w:t>,1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 w:rsidR="00B0234E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2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 w:rsidR="00B0234E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Floors.</w:t>
            </w:r>
            <w:r w:rsidR="00F06603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Construction. Softwood</w:t>
            </w:r>
            <w:r w:rsidR="00F06603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timber frame</w:t>
            </w:r>
            <w:r w:rsidR="00A4465B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100mmx38mm with 12.5 Plaster</w:t>
            </w:r>
            <w:r w:rsidR="00F57EBF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board panels.</w:t>
            </w:r>
          </w:p>
        </w:tc>
        <w:tc>
          <w:tcPr>
            <w:tcW w:w="1484" w:type="dxa"/>
          </w:tcPr>
          <w:p w14:paraId="5A135C05" w14:textId="43BDCDC5" w:rsidR="007A4DD0" w:rsidRPr="00607DD4" w:rsidRDefault="00373734" w:rsidP="0037373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96</w:t>
            </w:r>
            <w:r w:rsidR="00D655E3" w:rsidRPr="00607DD4">
              <w:rPr>
                <w:rFonts w:ascii="Arial" w:hAnsi="Arial" w:cs="Arial"/>
                <w:color w:val="auto"/>
                <w:sz w:val="24"/>
                <w:szCs w:val="24"/>
              </w:rPr>
              <w:t>m2</w:t>
            </w:r>
          </w:p>
        </w:tc>
        <w:tc>
          <w:tcPr>
            <w:tcW w:w="1775" w:type="dxa"/>
          </w:tcPr>
          <w:p w14:paraId="33BE14B8" w14:textId="6183352D" w:rsidR="007A4DD0" w:rsidRPr="00607DD4" w:rsidRDefault="00D5611B" w:rsidP="00D561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£ 59.00.</w:t>
            </w:r>
          </w:p>
        </w:tc>
        <w:tc>
          <w:tcPr>
            <w:tcW w:w="1618" w:type="dxa"/>
          </w:tcPr>
          <w:p w14:paraId="1E2D95B6" w14:textId="7202290D" w:rsidR="007A4DD0" w:rsidRPr="00607DD4" w:rsidRDefault="00D5611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8070E">
              <w:rPr>
                <w:rFonts w:ascii="Arial" w:hAnsi="Arial" w:cs="Arial"/>
                <w:color w:val="auto"/>
                <w:sz w:val="24"/>
                <w:szCs w:val="24"/>
              </w:rPr>
              <w:t>5664.00.</w:t>
            </w:r>
          </w:p>
        </w:tc>
      </w:tr>
      <w:tr w:rsidR="00B34317" w14:paraId="3B072B0A" w14:textId="77777777" w:rsidTr="005A1069">
        <w:trPr>
          <w:trHeight w:val="568"/>
        </w:trPr>
        <w:tc>
          <w:tcPr>
            <w:tcW w:w="790" w:type="dxa"/>
          </w:tcPr>
          <w:p w14:paraId="42D3DDCA" w14:textId="77777777" w:rsidR="00B34317" w:rsidRPr="00607DD4" w:rsidRDefault="00B34317" w:rsidP="00B34317">
            <w:pPr>
              <w:pStyle w:val="ListParagraph"/>
              <w:ind w:left="0"/>
              <w:rPr>
                <w:color w:val="auto"/>
              </w:rPr>
            </w:pPr>
          </w:p>
          <w:p w14:paraId="54F0758F" w14:textId="75182D18" w:rsidR="00B34317" w:rsidRPr="00607DD4" w:rsidRDefault="006D51E2" w:rsidP="00A3088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11.2.</w:t>
            </w:r>
          </w:p>
          <w:p w14:paraId="0D14208A" w14:textId="77777777" w:rsidR="00B34317" w:rsidRPr="00607DD4" w:rsidRDefault="00B3431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583110D1" w14:textId="2EF9ACA3" w:rsidR="00B34317" w:rsidRPr="00607DD4" w:rsidRDefault="00DC2AAF" w:rsidP="00A3088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Ground, 1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2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>, Floor</w:t>
            </w:r>
            <w:r w:rsidR="00E57D25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Wall Finishes. </w:t>
            </w:r>
            <w:r w:rsidR="00D655E3" w:rsidRPr="00607DD4">
              <w:rPr>
                <w:rFonts w:ascii="Arial" w:hAnsi="Arial" w:cs="Arial"/>
                <w:color w:val="auto"/>
                <w:sz w:val="24"/>
                <w:szCs w:val="24"/>
              </w:rPr>
              <w:t>2 Lightweight Plaster Coverings.</w:t>
            </w:r>
          </w:p>
        </w:tc>
        <w:tc>
          <w:tcPr>
            <w:tcW w:w="1484" w:type="dxa"/>
          </w:tcPr>
          <w:p w14:paraId="6D5F1517" w14:textId="55D0BBB4" w:rsidR="00B34317" w:rsidRPr="00607DD4" w:rsidRDefault="00373734" w:rsidP="0056307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96</w:t>
            </w:r>
            <w:r w:rsidR="00563070" w:rsidRPr="00607DD4">
              <w:rPr>
                <w:rFonts w:ascii="Arial" w:hAnsi="Arial" w:cs="Arial"/>
                <w:color w:val="auto"/>
                <w:sz w:val="24"/>
                <w:szCs w:val="24"/>
              </w:rPr>
              <w:t>m2.</w:t>
            </w:r>
          </w:p>
        </w:tc>
        <w:tc>
          <w:tcPr>
            <w:tcW w:w="1775" w:type="dxa"/>
          </w:tcPr>
          <w:p w14:paraId="73B8F429" w14:textId="14D6E6E2" w:rsidR="00B34317" w:rsidRPr="00607DD4" w:rsidRDefault="00563070" w:rsidP="0056307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DE47E6" w:rsidRPr="00607DD4">
              <w:rPr>
                <w:rFonts w:ascii="Arial" w:hAnsi="Arial" w:cs="Arial"/>
                <w:color w:val="auto"/>
                <w:sz w:val="24"/>
                <w:szCs w:val="24"/>
              </w:rPr>
              <w:t>18.</w:t>
            </w:r>
            <w:r w:rsidR="00A65BAE">
              <w:rPr>
                <w:rFonts w:ascii="Arial" w:hAnsi="Arial" w:cs="Arial"/>
                <w:color w:val="auto"/>
                <w:sz w:val="24"/>
                <w:szCs w:val="24"/>
              </w:rPr>
              <w:t>00</w:t>
            </w:r>
          </w:p>
        </w:tc>
        <w:tc>
          <w:tcPr>
            <w:tcW w:w="1618" w:type="dxa"/>
          </w:tcPr>
          <w:p w14:paraId="197BBCD0" w14:textId="64030B27" w:rsidR="00B34317" w:rsidRPr="00607DD4" w:rsidRDefault="00DE47E6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35F2A" w:rsidRPr="00607DD4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5D67A0">
              <w:rPr>
                <w:rFonts w:ascii="Arial" w:hAnsi="Arial" w:cs="Arial"/>
                <w:color w:val="auto"/>
                <w:sz w:val="24"/>
                <w:szCs w:val="24"/>
              </w:rPr>
              <w:t>728.00.</w:t>
            </w:r>
          </w:p>
        </w:tc>
      </w:tr>
      <w:tr w:rsidR="00DD01A7" w14:paraId="22F03C77" w14:textId="77777777" w:rsidTr="005A1069">
        <w:trPr>
          <w:trHeight w:val="512"/>
        </w:trPr>
        <w:tc>
          <w:tcPr>
            <w:tcW w:w="790" w:type="dxa"/>
          </w:tcPr>
          <w:p w14:paraId="71431729" w14:textId="77777777" w:rsidR="00DD01A7" w:rsidRDefault="00DD01A7" w:rsidP="00DD01A7">
            <w:pPr>
              <w:pStyle w:val="ListParagraph"/>
              <w:ind w:left="0"/>
            </w:pPr>
          </w:p>
          <w:p w14:paraId="35DC62A7" w14:textId="483652D2" w:rsidR="00DD01A7" w:rsidRPr="00A3088B" w:rsidRDefault="00DD01A7" w:rsidP="006D51E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05DDB6F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7BB7F13C" w14:textId="42376407" w:rsidR="00DD01A7" w:rsidRPr="00E20850" w:rsidRDefault="00DD01A7" w:rsidP="0063623C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5AAE88AD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74BE34AE" w14:textId="67B8B66B" w:rsidR="00DD01A7" w:rsidRPr="00733C10" w:rsidRDefault="00DE47E6" w:rsidP="00DE47E6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33C10">
              <w:rPr>
                <w:rFonts w:ascii="Arial" w:hAnsi="Arial" w:cs="Arial"/>
                <w:color w:val="FF0000"/>
                <w:sz w:val="24"/>
                <w:szCs w:val="24"/>
              </w:rPr>
              <w:t>T</w:t>
            </w:r>
            <w:r w:rsidR="000846BE" w:rsidRPr="00733C10">
              <w:rPr>
                <w:rFonts w:ascii="Arial" w:hAnsi="Arial" w:cs="Arial"/>
                <w:color w:val="FF0000"/>
                <w:sz w:val="24"/>
                <w:szCs w:val="24"/>
              </w:rPr>
              <w:t>otal</w:t>
            </w:r>
            <w:r w:rsidRPr="00733C10">
              <w:rPr>
                <w:rFonts w:ascii="Arial" w:hAnsi="Arial" w:cs="Arial"/>
                <w:color w:val="FF0000"/>
                <w:sz w:val="24"/>
                <w:szCs w:val="24"/>
              </w:rPr>
              <w:t>.</w:t>
            </w:r>
          </w:p>
        </w:tc>
        <w:tc>
          <w:tcPr>
            <w:tcW w:w="1618" w:type="dxa"/>
          </w:tcPr>
          <w:p w14:paraId="3FF7DD43" w14:textId="4F9C7C10" w:rsidR="00DD01A7" w:rsidRPr="00733C10" w:rsidRDefault="00F35F2A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33C10">
              <w:rPr>
                <w:rFonts w:ascii="Arial" w:hAnsi="Arial" w:cs="Arial"/>
                <w:color w:val="FF0000"/>
                <w:sz w:val="24"/>
                <w:szCs w:val="24"/>
              </w:rPr>
              <w:t xml:space="preserve">£ </w:t>
            </w:r>
            <w:r w:rsidR="00733C10" w:rsidRPr="00733C10">
              <w:rPr>
                <w:rFonts w:ascii="Arial" w:hAnsi="Arial" w:cs="Arial"/>
                <w:color w:val="FF0000"/>
                <w:sz w:val="24"/>
                <w:szCs w:val="24"/>
              </w:rPr>
              <w:t>7</w:t>
            </w:r>
            <w:r w:rsidR="005D67A0">
              <w:rPr>
                <w:rFonts w:ascii="Arial" w:hAnsi="Arial" w:cs="Arial"/>
                <w:color w:val="FF0000"/>
                <w:sz w:val="24"/>
                <w:szCs w:val="24"/>
              </w:rPr>
              <w:t>392.00</w:t>
            </w:r>
          </w:p>
        </w:tc>
      </w:tr>
      <w:tr w:rsidR="00607DD4" w:rsidRPr="00607DD4" w14:paraId="337278A4" w14:textId="77777777" w:rsidTr="005A1069">
        <w:trPr>
          <w:trHeight w:val="540"/>
        </w:trPr>
        <w:tc>
          <w:tcPr>
            <w:tcW w:w="790" w:type="dxa"/>
          </w:tcPr>
          <w:p w14:paraId="2574BD4F" w14:textId="77777777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  <w:p w14:paraId="0A8F4F80" w14:textId="5FAC870A" w:rsidR="00DD01A7" w:rsidRPr="00607DD4" w:rsidRDefault="007304CC" w:rsidP="001A64D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12.</w:t>
            </w:r>
            <w:r w:rsidR="00A91E8C"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14:paraId="3246E955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65722C6E" w14:textId="15EBFC2E" w:rsidR="00DD01A7" w:rsidRPr="00607DD4" w:rsidRDefault="00A91E8C" w:rsidP="00A91E8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C</w:t>
            </w:r>
            <w:r w:rsidR="00B520E6">
              <w:rPr>
                <w:rFonts w:ascii="Arial" w:hAnsi="Arial" w:cs="Arial"/>
                <w:color w:val="auto"/>
                <w:sz w:val="24"/>
                <w:szCs w:val="24"/>
              </w:rPr>
              <w:t>EILINGS &amp; FINISHES.</w:t>
            </w:r>
          </w:p>
        </w:tc>
        <w:tc>
          <w:tcPr>
            <w:tcW w:w="1484" w:type="dxa"/>
          </w:tcPr>
          <w:p w14:paraId="681F6DE5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18C7E6A6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47E83CD4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607DD4" w:rsidRPr="00607DD4" w14:paraId="3BEDE406" w14:textId="77777777" w:rsidTr="005A1069">
        <w:trPr>
          <w:trHeight w:val="498"/>
        </w:trPr>
        <w:tc>
          <w:tcPr>
            <w:tcW w:w="790" w:type="dxa"/>
          </w:tcPr>
          <w:p w14:paraId="1A5E9EC7" w14:textId="77777777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  <w:p w14:paraId="3AFDEBEB" w14:textId="47EB6E45" w:rsidR="00DD01A7" w:rsidRPr="00607DD4" w:rsidRDefault="007304CC" w:rsidP="007304CC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12.1</w:t>
            </w:r>
          </w:p>
          <w:p w14:paraId="5288D666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6695E0F7" w14:textId="493F1A8C" w:rsidR="00DD01A7" w:rsidRPr="00607DD4" w:rsidRDefault="00CE19C9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Ground,</w:t>
            </w:r>
            <w:r w:rsidR="00654EC4" w:rsidRPr="00607DD4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654EC4"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 xml:space="preserve">st </w:t>
            </w:r>
            <w:r w:rsidR="00654EC4" w:rsidRPr="00607DD4">
              <w:rPr>
                <w:rFonts w:ascii="Arial" w:hAnsi="Arial" w:cs="Arial"/>
                <w:color w:val="auto"/>
                <w:sz w:val="24"/>
                <w:szCs w:val="24"/>
              </w:rPr>
              <w:t>&amp; 2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Floor</w:t>
            </w:r>
            <w:r w:rsidR="00654EC4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Ceilings</w:t>
            </w:r>
            <w:r w:rsidR="001D1CC9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joisted </w:t>
            </w:r>
            <w:r w:rsidR="00D20200" w:rsidRPr="00607DD4">
              <w:rPr>
                <w:rFonts w:ascii="Arial" w:hAnsi="Arial" w:cs="Arial"/>
                <w:color w:val="auto"/>
                <w:sz w:val="24"/>
                <w:szCs w:val="24"/>
              </w:rPr>
              <w:t>covered with 12.5mm Gyproc Plas</w:t>
            </w:r>
            <w:r w:rsidR="00990187" w:rsidRPr="00607DD4">
              <w:rPr>
                <w:rFonts w:ascii="Arial" w:hAnsi="Arial" w:cs="Arial"/>
                <w:color w:val="auto"/>
                <w:sz w:val="24"/>
                <w:szCs w:val="24"/>
              </w:rPr>
              <w:t>ter board.</w:t>
            </w:r>
          </w:p>
        </w:tc>
        <w:tc>
          <w:tcPr>
            <w:tcW w:w="1484" w:type="dxa"/>
          </w:tcPr>
          <w:p w14:paraId="1EE462BC" w14:textId="3B20510D" w:rsidR="00DD01A7" w:rsidRPr="00607DD4" w:rsidRDefault="002D519F" w:rsidP="002D519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96m2.</w:t>
            </w:r>
          </w:p>
        </w:tc>
        <w:tc>
          <w:tcPr>
            <w:tcW w:w="1775" w:type="dxa"/>
          </w:tcPr>
          <w:p w14:paraId="3AAC9B91" w14:textId="7718E5B2" w:rsidR="00DD01A7" w:rsidRPr="00607DD4" w:rsidRDefault="002D519F" w:rsidP="00FC46A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C46A4" w:rsidRPr="00607DD4">
              <w:rPr>
                <w:rFonts w:ascii="Arial" w:hAnsi="Arial" w:cs="Arial"/>
                <w:color w:val="auto"/>
                <w:sz w:val="24"/>
                <w:szCs w:val="24"/>
              </w:rPr>
              <w:t>29.00.</w:t>
            </w:r>
          </w:p>
        </w:tc>
        <w:tc>
          <w:tcPr>
            <w:tcW w:w="1618" w:type="dxa"/>
          </w:tcPr>
          <w:p w14:paraId="0AD8D847" w14:textId="5ABFA37F" w:rsidR="00DD01A7" w:rsidRPr="00607DD4" w:rsidRDefault="00FC46A4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D7804" w:rsidRPr="00607DD4">
              <w:rPr>
                <w:rFonts w:ascii="Arial" w:hAnsi="Arial" w:cs="Arial"/>
                <w:color w:val="auto"/>
                <w:sz w:val="24"/>
                <w:szCs w:val="24"/>
              </w:rPr>
              <w:t>2784.00</w:t>
            </w:r>
          </w:p>
        </w:tc>
      </w:tr>
      <w:tr w:rsidR="00607DD4" w:rsidRPr="00607DD4" w14:paraId="6AD7BE61" w14:textId="77777777" w:rsidTr="005A1069">
        <w:trPr>
          <w:trHeight w:val="498"/>
        </w:trPr>
        <w:tc>
          <w:tcPr>
            <w:tcW w:w="790" w:type="dxa"/>
          </w:tcPr>
          <w:p w14:paraId="44B2AE66" w14:textId="6C317AEE" w:rsidR="00DD01A7" w:rsidRPr="00607DD4" w:rsidRDefault="00BC3F35" w:rsidP="007B074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12.</w:t>
            </w:r>
            <w:r w:rsidR="00A17981" w:rsidRPr="00607DD4"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</w:p>
          <w:p w14:paraId="6AA373EB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1BA2E82C" w14:textId="7B78E941" w:rsidR="00DD01A7" w:rsidRPr="00607DD4" w:rsidRDefault="00ED7804" w:rsidP="007B074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Ceiling Final Finish</w:t>
            </w:r>
            <w:r w:rsidR="00673F84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2 lightweight Plaster 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>Coats.</w:t>
            </w:r>
          </w:p>
        </w:tc>
        <w:tc>
          <w:tcPr>
            <w:tcW w:w="1484" w:type="dxa"/>
          </w:tcPr>
          <w:p w14:paraId="53B1A5BE" w14:textId="11A99540" w:rsidR="00DD01A7" w:rsidRPr="00607DD4" w:rsidRDefault="00C55D4A" w:rsidP="00C55D4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96m2.</w:t>
            </w:r>
          </w:p>
        </w:tc>
        <w:tc>
          <w:tcPr>
            <w:tcW w:w="1775" w:type="dxa"/>
          </w:tcPr>
          <w:p w14:paraId="613047FB" w14:textId="3A1271F1" w:rsidR="00DD01A7" w:rsidRPr="00607DD4" w:rsidRDefault="00C55D4A" w:rsidP="000C069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0F78E5">
              <w:rPr>
                <w:rFonts w:ascii="Arial" w:hAnsi="Arial" w:cs="Arial"/>
                <w:color w:val="auto"/>
                <w:sz w:val="24"/>
                <w:szCs w:val="24"/>
              </w:rPr>
              <w:t>7.10.</w:t>
            </w:r>
          </w:p>
        </w:tc>
        <w:tc>
          <w:tcPr>
            <w:tcW w:w="1618" w:type="dxa"/>
          </w:tcPr>
          <w:p w14:paraId="14465FD9" w14:textId="32855A9B" w:rsidR="00DD01A7" w:rsidRPr="00607DD4" w:rsidRDefault="00653156" w:rsidP="000F78E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0F78E5">
              <w:rPr>
                <w:rFonts w:ascii="Arial" w:hAnsi="Arial" w:cs="Arial"/>
                <w:color w:val="auto"/>
                <w:sz w:val="24"/>
                <w:szCs w:val="24"/>
              </w:rPr>
              <w:t>681.00.</w:t>
            </w:r>
          </w:p>
        </w:tc>
      </w:tr>
      <w:tr w:rsidR="00DD01A7" w14:paraId="2BE11F67" w14:textId="77777777" w:rsidTr="005A1069">
        <w:trPr>
          <w:trHeight w:val="568"/>
        </w:trPr>
        <w:tc>
          <w:tcPr>
            <w:tcW w:w="790" w:type="dxa"/>
          </w:tcPr>
          <w:p w14:paraId="1E1AB8E2" w14:textId="77777777" w:rsidR="00DD01A7" w:rsidRDefault="00DD01A7" w:rsidP="00DD01A7">
            <w:pPr>
              <w:pStyle w:val="ListParagraph"/>
              <w:ind w:left="0"/>
            </w:pPr>
          </w:p>
          <w:p w14:paraId="023365FC" w14:textId="39F816C9" w:rsidR="00DD01A7" w:rsidRPr="00DF3192" w:rsidRDefault="00DD01A7" w:rsidP="00DF31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846E177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22445179" w14:textId="765CDCD4" w:rsidR="00DD01A7" w:rsidRPr="00DF3192" w:rsidRDefault="00DD01A7" w:rsidP="00DF3192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31F64E1F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511FD9D2" w14:textId="2944F820" w:rsidR="00DD01A7" w:rsidRPr="00A17981" w:rsidRDefault="00AE10A5" w:rsidP="00AE10A5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4DF42FF8" w14:textId="4B605E5C" w:rsidR="00DD01A7" w:rsidRPr="00A17981" w:rsidRDefault="0000551C" w:rsidP="00AE10A5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A17981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AE10A5">
              <w:rPr>
                <w:rFonts w:ascii="Arial" w:hAnsi="Arial" w:cs="Arial"/>
                <w:color w:val="FF0000"/>
                <w:sz w:val="24"/>
                <w:szCs w:val="24"/>
              </w:rPr>
              <w:t>3465.00.</w:t>
            </w:r>
          </w:p>
        </w:tc>
      </w:tr>
      <w:tr w:rsidR="00DD01A7" w14:paraId="09FC39E3" w14:textId="77777777" w:rsidTr="005A1069">
        <w:trPr>
          <w:trHeight w:val="595"/>
        </w:trPr>
        <w:tc>
          <w:tcPr>
            <w:tcW w:w="790" w:type="dxa"/>
          </w:tcPr>
          <w:p w14:paraId="4FAEFFBC" w14:textId="77777777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  <w:p w14:paraId="0795A9D0" w14:textId="2FB5A57F" w:rsidR="00DD01A7" w:rsidRPr="00607DD4" w:rsidRDefault="00A17981" w:rsidP="00DF319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13.</w:t>
            </w:r>
          </w:p>
          <w:p w14:paraId="7E761423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12EF77FB" w14:textId="481670E4" w:rsidR="00DD01A7" w:rsidRPr="00607DD4" w:rsidRDefault="00707377" w:rsidP="00525CA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F</w:t>
            </w:r>
            <w:r w:rsidR="00AE10A5">
              <w:rPr>
                <w:rFonts w:ascii="Arial" w:hAnsi="Arial" w:cs="Arial"/>
                <w:color w:val="auto"/>
                <w:sz w:val="24"/>
                <w:szCs w:val="24"/>
              </w:rPr>
              <w:t>I</w:t>
            </w:r>
            <w:r w:rsidR="00D96AFA">
              <w:rPr>
                <w:rFonts w:ascii="Arial" w:hAnsi="Arial" w:cs="Arial"/>
                <w:color w:val="auto"/>
                <w:sz w:val="24"/>
                <w:szCs w:val="24"/>
              </w:rPr>
              <w:t>XTURES&amp;FITTINGS.</w:t>
            </w:r>
          </w:p>
        </w:tc>
        <w:tc>
          <w:tcPr>
            <w:tcW w:w="1484" w:type="dxa"/>
          </w:tcPr>
          <w:p w14:paraId="07DA9601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67B95238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618" w:type="dxa"/>
          </w:tcPr>
          <w:p w14:paraId="4B940E7A" w14:textId="77777777" w:rsidR="00DD01A7" w:rsidRDefault="00DD01A7" w:rsidP="00614630">
            <w:pPr>
              <w:pStyle w:val="ListParagraph"/>
              <w:ind w:left="0"/>
            </w:pPr>
          </w:p>
        </w:tc>
      </w:tr>
      <w:tr w:rsidR="00DD01A7" w14:paraId="5791EAF1" w14:textId="77777777" w:rsidTr="005A1069">
        <w:trPr>
          <w:trHeight w:val="513"/>
        </w:trPr>
        <w:tc>
          <w:tcPr>
            <w:tcW w:w="790" w:type="dxa"/>
          </w:tcPr>
          <w:p w14:paraId="7CA39F29" w14:textId="77777777" w:rsidR="00DD01A7" w:rsidRPr="00607DD4" w:rsidRDefault="00DD01A7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326C87D2" w14:textId="018B7D42" w:rsidR="00525CA2" w:rsidRPr="00607DD4" w:rsidRDefault="009639ED" w:rsidP="00525CA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13.1</w:t>
            </w:r>
          </w:p>
        </w:tc>
        <w:tc>
          <w:tcPr>
            <w:tcW w:w="4031" w:type="dxa"/>
          </w:tcPr>
          <w:p w14:paraId="08A357BD" w14:textId="6A895FFA" w:rsidR="00DD01A7" w:rsidRPr="00607DD4" w:rsidRDefault="00C070D4" w:rsidP="003A2CD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Kitchen.</w:t>
            </w:r>
            <w:r w:rsidR="00DA5770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>Fitting. (</w:t>
            </w:r>
            <w:r w:rsidR="00C93C49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including </w:t>
            </w:r>
            <w:r w:rsidR="00DA5770" w:rsidRPr="00607DD4">
              <w:rPr>
                <w:rFonts w:ascii="Arial" w:hAnsi="Arial" w:cs="Arial"/>
                <w:color w:val="auto"/>
                <w:sz w:val="24"/>
                <w:szCs w:val="24"/>
              </w:rPr>
              <w:t>l</w:t>
            </w:r>
            <w:r w:rsidR="00C93C49" w:rsidRPr="00607DD4">
              <w:rPr>
                <w:rFonts w:ascii="Arial" w:hAnsi="Arial" w:cs="Arial"/>
                <w:color w:val="auto"/>
                <w:sz w:val="24"/>
                <w:szCs w:val="24"/>
              </w:rPr>
              <w:t>abour).</w:t>
            </w:r>
          </w:p>
        </w:tc>
        <w:tc>
          <w:tcPr>
            <w:tcW w:w="1484" w:type="dxa"/>
          </w:tcPr>
          <w:p w14:paraId="7D6995F8" w14:textId="5FD4F12D" w:rsidR="00DD01A7" w:rsidRPr="00607DD4" w:rsidRDefault="00C93C49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56AB40A8" w14:textId="01542627" w:rsidR="00DD01A7" w:rsidRPr="00607DD4" w:rsidRDefault="00C93C49" w:rsidP="000C069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A7587" w:rsidRPr="00607DD4">
              <w:rPr>
                <w:rFonts w:ascii="Arial" w:hAnsi="Arial" w:cs="Arial"/>
                <w:color w:val="auto"/>
                <w:sz w:val="24"/>
                <w:szCs w:val="24"/>
              </w:rPr>
              <w:t>1858.00.</w:t>
            </w:r>
          </w:p>
        </w:tc>
        <w:tc>
          <w:tcPr>
            <w:tcW w:w="1618" w:type="dxa"/>
          </w:tcPr>
          <w:p w14:paraId="02DC46B9" w14:textId="08D501D4" w:rsidR="00DD01A7" w:rsidRPr="00607DD4" w:rsidRDefault="00FA7587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£ 1858.00.</w:t>
            </w:r>
          </w:p>
        </w:tc>
      </w:tr>
      <w:tr w:rsidR="00DD01A7" w14:paraId="09FC7919" w14:textId="77777777" w:rsidTr="005A1069">
        <w:trPr>
          <w:trHeight w:val="512"/>
        </w:trPr>
        <w:tc>
          <w:tcPr>
            <w:tcW w:w="790" w:type="dxa"/>
          </w:tcPr>
          <w:p w14:paraId="7D2255CF" w14:textId="77777777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  <w:p w14:paraId="2942DDC9" w14:textId="1E366CA8" w:rsidR="00DD01A7" w:rsidRPr="00607DD4" w:rsidRDefault="0089601F" w:rsidP="0089601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FA7587" w:rsidRPr="00607DD4">
              <w:rPr>
                <w:rFonts w:ascii="Arial" w:hAnsi="Arial" w:cs="Arial"/>
                <w:color w:val="auto"/>
                <w:sz w:val="24"/>
                <w:szCs w:val="24"/>
              </w:rPr>
              <w:t>3.2.</w:t>
            </w:r>
          </w:p>
          <w:p w14:paraId="4A5E9547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2991A321" w14:textId="4B6982AE" w:rsidR="00DD01A7" w:rsidRPr="00607DD4" w:rsidRDefault="00FA7587" w:rsidP="00A4085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Bathroom Fitting 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4"/>
              </w:rPr>
              <w:t>(including</w:t>
            </w:r>
            <w:r w:rsidR="00DA5770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labour.</w:t>
            </w:r>
          </w:p>
        </w:tc>
        <w:tc>
          <w:tcPr>
            <w:tcW w:w="1484" w:type="dxa"/>
          </w:tcPr>
          <w:p w14:paraId="532BF6C3" w14:textId="168F6AAF" w:rsidR="00DD01A7" w:rsidRPr="00607DD4" w:rsidRDefault="00DA577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58A68582" w14:textId="5510995D" w:rsidR="00DD01A7" w:rsidRPr="00607DD4" w:rsidRDefault="00DA5770" w:rsidP="00525CA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0C069A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1400.00.</w:t>
            </w:r>
          </w:p>
        </w:tc>
        <w:tc>
          <w:tcPr>
            <w:tcW w:w="1618" w:type="dxa"/>
          </w:tcPr>
          <w:p w14:paraId="075CB0EF" w14:textId="60FFF8EE" w:rsidR="00DD01A7" w:rsidRPr="00607DD4" w:rsidRDefault="000C069A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£ 1400.00.</w:t>
            </w:r>
          </w:p>
        </w:tc>
      </w:tr>
      <w:tr w:rsidR="006D0600" w14:paraId="49D0311F" w14:textId="77777777" w:rsidTr="005A1069">
        <w:trPr>
          <w:trHeight w:val="512"/>
        </w:trPr>
        <w:tc>
          <w:tcPr>
            <w:tcW w:w="790" w:type="dxa"/>
          </w:tcPr>
          <w:p w14:paraId="3F229E5C" w14:textId="0078A0DD" w:rsidR="006D0600" w:rsidRPr="004C4F8F" w:rsidRDefault="004C4F8F" w:rsidP="00DD01A7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13.3.</w:t>
            </w:r>
          </w:p>
        </w:tc>
        <w:tc>
          <w:tcPr>
            <w:tcW w:w="4031" w:type="dxa"/>
          </w:tcPr>
          <w:p w14:paraId="2E220E48" w14:textId="0266AD54" w:rsidR="006D0600" w:rsidRPr="00607DD4" w:rsidRDefault="004C4F8F" w:rsidP="00A4085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EN-SUITE (2.).</w:t>
            </w:r>
            <w:r w:rsidR="00A46158">
              <w:rPr>
                <w:rFonts w:ascii="Arial" w:hAnsi="Arial" w:cs="Arial"/>
                <w:color w:val="auto"/>
                <w:sz w:val="24"/>
                <w:szCs w:val="24"/>
              </w:rPr>
              <w:t xml:space="preserve"> Cove E</w:t>
            </w:r>
            <w:r w:rsidR="003D238E">
              <w:rPr>
                <w:rFonts w:ascii="Arial" w:hAnsi="Arial" w:cs="Arial"/>
                <w:color w:val="auto"/>
                <w:sz w:val="24"/>
                <w:szCs w:val="24"/>
              </w:rPr>
              <w:t>N</w:t>
            </w:r>
            <w:r w:rsidR="00A46158">
              <w:rPr>
                <w:rFonts w:ascii="Arial" w:hAnsi="Arial" w:cs="Arial"/>
                <w:color w:val="auto"/>
                <w:sz w:val="24"/>
                <w:szCs w:val="24"/>
              </w:rPr>
              <w:t xml:space="preserve"> -suite ceramic </w:t>
            </w:r>
            <w:r w:rsidR="003D238E">
              <w:rPr>
                <w:rFonts w:ascii="Arial" w:hAnsi="Arial" w:cs="Arial"/>
                <w:color w:val="auto"/>
                <w:sz w:val="24"/>
                <w:szCs w:val="24"/>
              </w:rPr>
              <w:t>toilet, basin</w:t>
            </w:r>
            <w:r w:rsidR="00703C9D">
              <w:rPr>
                <w:rFonts w:ascii="Arial" w:hAnsi="Arial" w:cs="Arial"/>
                <w:color w:val="auto"/>
                <w:sz w:val="24"/>
                <w:szCs w:val="24"/>
              </w:rPr>
              <w:t>, shower (800x800mm</w:t>
            </w:r>
            <w:r w:rsidR="003D238E">
              <w:rPr>
                <w:rFonts w:ascii="Arial" w:hAnsi="Arial" w:cs="Arial"/>
                <w:color w:val="auto"/>
                <w:sz w:val="24"/>
                <w:szCs w:val="24"/>
              </w:rPr>
              <w:t>). (</w:t>
            </w:r>
            <w:r w:rsidR="00580669">
              <w:rPr>
                <w:rFonts w:ascii="Arial" w:hAnsi="Arial" w:cs="Arial"/>
                <w:color w:val="auto"/>
                <w:sz w:val="24"/>
                <w:szCs w:val="24"/>
              </w:rPr>
              <w:t>including labour.).</w:t>
            </w:r>
          </w:p>
        </w:tc>
        <w:tc>
          <w:tcPr>
            <w:tcW w:w="1484" w:type="dxa"/>
          </w:tcPr>
          <w:p w14:paraId="6B8AB858" w14:textId="69877D01" w:rsidR="006D0600" w:rsidRPr="00607DD4" w:rsidRDefault="00703C9D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43CF0027" w14:textId="4974EC71" w:rsidR="006D0600" w:rsidRPr="00607DD4" w:rsidRDefault="004922A8" w:rsidP="00525CA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£949.00.</w:t>
            </w:r>
          </w:p>
        </w:tc>
        <w:tc>
          <w:tcPr>
            <w:tcW w:w="1618" w:type="dxa"/>
          </w:tcPr>
          <w:p w14:paraId="7745BF7E" w14:textId="2A305902" w:rsidR="006D0600" w:rsidRPr="00607DD4" w:rsidRDefault="004922A8" w:rsidP="00997FC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£1898.00.</w:t>
            </w:r>
          </w:p>
        </w:tc>
      </w:tr>
      <w:tr w:rsidR="004922A8" w14:paraId="53332E52" w14:textId="77777777" w:rsidTr="005A1069">
        <w:trPr>
          <w:trHeight w:val="512"/>
        </w:trPr>
        <w:tc>
          <w:tcPr>
            <w:tcW w:w="790" w:type="dxa"/>
          </w:tcPr>
          <w:p w14:paraId="08DC41F6" w14:textId="43E7BE5A" w:rsidR="004922A8" w:rsidRDefault="004922A8" w:rsidP="00DD01A7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13.4.</w:t>
            </w:r>
          </w:p>
        </w:tc>
        <w:tc>
          <w:tcPr>
            <w:tcW w:w="4031" w:type="dxa"/>
          </w:tcPr>
          <w:p w14:paraId="04DB24EE" w14:textId="7F62E25A" w:rsidR="004922A8" w:rsidRDefault="003D238E" w:rsidP="00A4085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W.C. (</w:t>
            </w:r>
            <w:r w:rsidR="00D84AA9">
              <w:rPr>
                <w:rFonts w:ascii="Arial" w:hAnsi="Arial" w:cs="Arial"/>
                <w:color w:val="auto"/>
                <w:sz w:val="24"/>
                <w:szCs w:val="24"/>
              </w:rPr>
              <w:t>1.</w:t>
            </w:r>
            <w:r w:rsidR="00986D75">
              <w:rPr>
                <w:rFonts w:ascii="Arial" w:hAnsi="Arial" w:cs="Arial"/>
                <w:color w:val="auto"/>
                <w:sz w:val="24"/>
                <w:szCs w:val="24"/>
              </w:rPr>
              <w:t xml:space="preserve">). Monaco Cloakroom Suite. (Wall hung </w:t>
            </w:r>
            <w:r w:rsidR="009A0CF4">
              <w:rPr>
                <w:rFonts w:ascii="Arial" w:hAnsi="Arial" w:cs="Arial"/>
                <w:color w:val="auto"/>
                <w:sz w:val="24"/>
                <w:szCs w:val="24"/>
              </w:rPr>
              <w:t>basin &amp; Close Coupled Basin (including labour.</w:t>
            </w:r>
            <w:r w:rsidR="00580669">
              <w:rPr>
                <w:rFonts w:ascii="Arial" w:hAnsi="Arial" w:cs="Arial"/>
                <w:color w:val="auto"/>
                <w:sz w:val="24"/>
                <w:szCs w:val="24"/>
              </w:rPr>
              <w:t>)</w:t>
            </w:r>
          </w:p>
        </w:tc>
        <w:tc>
          <w:tcPr>
            <w:tcW w:w="1484" w:type="dxa"/>
          </w:tcPr>
          <w:p w14:paraId="66248408" w14:textId="1FF81DA9" w:rsidR="004922A8" w:rsidRDefault="00580669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21EA06A1" w14:textId="7FE28213" w:rsidR="004922A8" w:rsidRDefault="00997FC1" w:rsidP="00525CA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£865.00.</w:t>
            </w:r>
          </w:p>
        </w:tc>
        <w:tc>
          <w:tcPr>
            <w:tcW w:w="1618" w:type="dxa"/>
          </w:tcPr>
          <w:p w14:paraId="2A0D16DF" w14:textId="18F2584D" w:rsidR="004922A8" w:rsidRDefault="00997FC1" w:rsidP="00997FC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£865.00.</w:t>
            </w:r>
          </w:p>
        </w:tc>
      </w:tr>
      <w:tr w:rsidR="00DD01A7" w14:paraId="3A6F8105" w14:textId="77777777" w:rsidTr="005A1069">
        <w:trPr>
          <w:trHeight w:val="609"/>
        </w:trPr>
        <w:tc>
          <w:tcPr>
            <w:tcW w:w="790" w:type="dxa"/>
          </w:tcPr>
          <w:p w14:paraId="4EF71A54" w14:textId="77777777" w:rsidR="00DD01A7" w:rsidRDefault="00DD01A7" w:rsidP="00DD01A7">
            <w:pPr>
              <w:pStyle w:val="ListParagraph"/>
              <w:ind w:left="0"/>
            </w:pPr>
          </w:p>
          <w:p w14:paraId="78B9D756" w14:textId="77777777" w:rsidR="00DD01A7" w:rsidRDefault="00DD01A7" w:rsidP="00DD01A7">
            <w:pPr>
              <w:pStyle w:val="ListParagraph"/>
              <w:ind w:left="0"/>
            </w:pPr>
          </w:p>
          <w:p w14:paraId="5DF7FE5D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0DE61818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484" w:type="dxa"/>
          </w:tcPr>
          <w:p w14:paraId="4F37102F" w14:textId="77777777" w:rsidR="00DD01A7" w:rsidRDefault="00DD01A7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0E74AF26" w14:textId="66447B09" w:rsidR="00DD01A7" w:rsidRPr="006061D3" w:rsidRDefault="00A4085D" w:rsidP="00A4085D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061D3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2D6FF0A4" w14:textId="1667D1B8" w:rsidR="00DD01A7" w:rsidRPr="006061D3" w:rsidRDefault="000C069A" w:rsidP="003E433F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061D3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3E433F">
              <w:rPr>
                <w:rFonts w:ascii="Arial" w:hAnsi="Arial" w:cs="Arial"/>
                <w:color w:val="FF0000"/>
                <w:sz w:val="24"/>
                <w:szCs w:val="24"/>
              </w:rPr>
              <w:t>6021.00.</w:t>
            </w:r>
          </w:p>
        </w:tc>
      </w:tr>
      <w:tr w:rsidR="00DD01A7" w14:paraId="4DDF4C7C" w14:textId="77777777" w:rsidTr="005A1069">
        <w:trPr>
          <w:trHeight w:val="595"/>
        </w:trPr>
        <w:tc>
          <w:tcPr>
            <w:tcW w:w="790" w:type="dxa"/>
          </w:tcPr>
          <w:p w14:paraId="2B78AA6A" w14:textId="477C3403" w:rsidR="00DD01A7" w:rsidRPr="00607DD4" w:rsidRDefault="006061D3" w:rsidP="0059769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14.</w:t>
            </w:r>
          </w:p>
        </w:tc>
        <w:tc>
          <w:tcPr>
            <w:tcW w:w="4031" w:type="dxa"/>
          </w:tcPr>
          <w:p w14:paraId="4F2E7B80" w14:textId="3D4213C1" w:rsidR="00DD01A7" w:rsidRPr="00607DD4" w:rsidRDefault="00592628" w:rsidP="0059769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Decoration</w:t>
            </w:r>
            <w:r w:rsidR="00D96AFA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  <w:r w:rsidR="00760AEF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1484" w:type="dxa"/>
          </w:tcPr>
          <w:p w14:paraId="4544B2EB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75" w:type="dxa"/>
          </w:tcPr>
          <w:p w14:paraId="7790BDE8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618" w:type="dxa"/>
          </w:tcPr>
          <w:p w14:paraId="06D253A3" w14:textId="77777777" w:rsidR="00DD01A7" w:rsidRPr="00607DD4" w:rsidRDefault="00DD01A7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DD01A7" w14:paraId="5BE2CD43" w14:textId="77777777" w:rsidTr="005A1069">
        <w:trPr>
          <w:trHeight w:val="582"/>
        </w:trPr>
        <w:tc>
          <w:tcPr>
            <w:tcW w:w="790" w:type="dxa"/>
          </w:tcPr>
          <w:p w14:paraId="5BAC6DD0" w14:textId="5FCBC881" w:rsidR="00DD01A7" w:rsidRPr="00607DD4" w:rsidRDefault="00592628" w:rsidP="0059769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14.1</w:t>
            </w:r>
          </w:p>
        </w:tc>
        <w:tc>
          <w:tcPr>
            <w:tcW w:w="4031" w:type="dxa"/>
          </w:tcPr>
          <w:p w14:paraId="00FDB915" w14:textId="2F0AEEFA" w:rsidR="00DD01A7" w:rsidRPr="00607DD4" w:rsidRDefault="00584E22" w:rsidP="006061D3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Ground, 1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, 2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, Floor</w:t>
            </w:r>
            <w:r w:rsidR="002B01F3" w:rsidRPr="00607DD4">
              <w:rPr>
                <w:rFonts w:ascii="Arial" w:hAnsi="Arial" w:cs="Arial"/>
                <w:color w:val="auto"/>
                <w:sz w:val="24"/>
                <w:szCs w:val="24"/>
              </w:rPr>
              <w:t>s Wall &amp; Ceiling Final Finish.</w:t>
            </w:r>
            <w:r w:rsidR="00C43595">
              <w:rPr>
                <w:rFonts w:ascii="Arial" w:hAnsi="Arial" w:cs="Arial"/>
                <w:color w:val="auto"/>
                <w:sz w:val="24"/>
                <w:szCs w:val="24"/>
              </w:rPr>
              <w:t xml:space="preserve"> 1mist coat,</w:t>
            </w:r>
            <w:r w:rsidR="002B01F3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E81FFD" w:rsidRPr="00607DD4">
              <w:rPr>
                <w:rFonts w:ascii="Arial" w:hAnsi="Arial" w:cs="Arial"/>
                <w:color w:val="auto"/>
                <w:sz w:val="24"/>
                <w:szCs w:val="24"/>
              </w:rPr>
              <w:t>2 coats of Emulsion.</w:t>
            </w:r>
          </w:p>
        </w:tc>
        <w:tc>
          <w:tcPr>
            <w:tcW w:w="1484" w:type="dxa"/>
          </w:tcPr>
          <w:p w14:paraId="20B1F90D" w14:textId="142F65A0" w:rsidR="00DD01A7" w:rsidRPr="00607DD4" w:rsidRDefault="00A2072D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196m2</w:t>
            </w:r>
            <w:r w:rsidR="00172E8A"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775" w:type="dxa"/>
          </w:tcPr>
          <w:p w14:paraId="66AC37D2" w14:textId="11E16DE5" w:rsidR="00DD01A7" w:rsidRPr="00607DD4" w:rsidRDefault="00C43595" w:rsidP="00C43595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£5.00.</w:t>
            </w:r>
          </w:p>
        </w:tc>
        <w:tc>
          <w:tcPr>
            <w:tcW w:w="1618" w:type="dxa"/>
          </w:tcPr>
          <w:p w14:paraId="77E65F4C" w14:textId="0D6AC564" w:rsidR="00DD01A7" w:rsidRPr="00607DD4" w:rsidRDefault="00407EC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£ 9</w:t>
            </w:r>
            <w:r w:rsidR="00C0307D">
              <w:rPr>
                <w:rFonts w:ascii="Arial" w:hAnsi="Arial" w:cs="Arial"/>
                <w:color w:val="auto"/>
                <w:sz w:val="24"/>
                <w:szCs w:val="24"/>
              </w:rPr>
              <w:t>80.00.</w:t>
            </w:r>
          </w:p>
        </w:tc>
      </w:tr>
      <w:tr w:rsidR="00DD01A7" w14:paraId="67DEC03C" w14:textId="77777777" w:rsidTr="005A1069">
        <w:trPr>
          <w:trHeight w:val="512"/>
        </w:trPr>
        <w:tc>
          <w:tcPr>
            <w:tcW w:w="790" w:type="dxa"/>
          </w:tcPr>
          <w:p w14:paraId="756BCE4D" w14:textId="793778C2" w:rsidR="00DD01A7" w:rsidRPr="00607DD4" w:rsidRDefault="00407ECB" w:rsidP="00407EC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14.2.</w:t>
            </w:r>
          </w:p>
          <w:p w14:paraId="10FB1E45" w14:textId="77777777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  <w:p w14:paraId="48BD23B3" w14:textId="448C11E0" w:rsidR="00DD01A7" w:rsidRPr="00607DD4" w:rsidRDefault="00DD01A7" w:rsidP="00DD01A7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1B0F7600" w14:textId="62EB74D5" w:rsidR="00DD01A7" w:rsidRPr="00607DD4" w:rsidRDefault="00407EC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2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2"/>
              </w:rPr>
              <w:t>All</w:t>
            </w:r>
            <w:r w:rsidR="00172661" w:rsidRPr="00607DD4">
              <w:rPr>
                <w:rFonts w:ascii="Arial" w:hAnsi="Arial" w:cs="Arial"/>
                <w:color w:val="auto"/>
                <w:sz w:val="24"/>
                <w:szCs w:val="22"/>
              </w:rPr>
              <w:t xml:space="preserve"> internal woodwork, doors etc.</w:t>
            </w:r>
            <w:r w:rsidR="00615081" w:rsidRPr="00607DD4">
              <w:rPr>
                <w:rFonts w:ascii="Arial" w:hAnsi="Arial" w:cs="Arial"/>
                <w:color w:val="auto"/>
                <w:sz w:val="24"/>
                <w:szCs w:val="22"/>
              </w:rPr>
              <w:t xml:space="preserve"> </w:t>
            </w:r>
            <w:r w:rsidR="0009419E" w:rsidRPr="00607DD4">
              <w:rPr>
                <w:rFonts w:ascii="Arial" w:hAnsi="Arial" w:cs="Arial"/>
                <w:color w:val="auto"/>
                <w:sz w:val="24"/>
                <w:szCs w:val="22"/>
              </w:rPr>
              <w:t>(</w:t>
            </w:r>
            <w:r w:rsidR="008A3F0C">
              <w:rPr>
                <w:rFonts w:ascii="Arial" w:hAnsi="Arial" w:cs="Arial"/>
                <w:color w:val="auto"/>
                <w:sz w:val="24"/>
                <w:szCs w:val="22"/>
              </w:rPr>
              <w:t>1</w:t>
            </w:r>
            <w:r w:rsidR="00F11AB7" w:rsidRPr="00607DD4">
              <w:rPr>
                <w:rFonts w:ascii="Arial" w:hAnsi="Arial" w:cs="Arial"/>
                <w:color w:val="auto"/>
                <w:sz w:val="24"/>
                <w:szCs w:val="22"/>
              </w:rPr>
              <w:t xml:space="preserve"> coat of primer and </w:t>
            </w:r>
            <w:r w:rsidR="008A3F0C">
              <w:rPr>
                <w:rFonts w:ascii="Arial" w:hAnsi="Arial" w:cs="Arial"/>
                <w:color w:val="auto"/>
                <w:sz w:val="24"/>
                <w:szCs w:val="22"/>
              </w:rPr>
              <w:t>2</w:t>
            </w:r>
            <w:r w:rsidR="00F11AB7" w:rsidRPr="00607DD4">
              <w:rPr>
                <w:rFonts w:ascii="Arial" w:hAnsi="Arial" w:cs="Arial"/>
                <w:color w:val="auto"/>
                <w:sz w:val="24"/>
                <w:szCs w:val="22"/>
              </w:rPr>
              <w:t xml:space="preserve"> coat</w:t>
            </w:r>
            <w:r w:rsidR="0098382A">
              <w:rPr>
                <w:rFonts w:ascii="Arial" w:hAnsi="Arial" w:cs="Arial"/>
                <w:color w:val="auto"/>
                <w:sz w:val="24"/>
                <w:szCs w:val="22"/>
              </w:rPr>
              <w:t>s</w:t>
            </w:r>
            <w:r w:rsidR="00F11AB7" w:rsidRPr="00607DD4">
              <w:rPr>
                <w:rFonts w:ascii="Arial" w:hAnsi="Arial" w:cs="Arial"/>
                <w:color w:val="auto"/>
                <w:sz w:val="24"/>
                <w:szCs w:val="22"/>
              </w:rPr>
              <w:t xml:space="preserve"> of gloss.)</w:t>
            </w:r>
          </w:p>
        </w:tc>
        <w:tc>
          <w:tcPr>
            <w:tcW w:w="1484" w:type="dxa"/>
          </w:tcPr>
          <w:p w14:paraId="3B2EAE06" w14:textId="16158BA9" w:rsidR="00DD01A7" w:rsidRPr="00607DD4" w:rsidRDefault="003E251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12</w:t>
            </w:r>
            <w:r w:rsidR="00C0307D">
              <w:rPr>
                <w:rFonts w:ascii="Arial" w:hAnsi="Arial" w:cs="Arial"/>
                <w:color w:val="auto"/>
                <w:sz w:val="24"/>
                <w:szCs w:val="24"/>
              </w:rPr>
              <w:t>0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m</w:t>
            </w:r>
            <w:r w:rsidR="006737CF" w:rsidRPr="00607DD4">
              <w:rPr>
                <w:rFonts w:ascii="Arial" w:hAnsi="Arial" w:cs="Arial"/>
                <w:color w:val="auto"/>
                <w:sz w:val="24"/>
                <w:szCs w:val="24"/>
              </w:rPr>
              <w:t>s</w:t>
            </w:r>
          </w:p>
        </w:tc>
        <w:tc>
          <w:tcPr>
            <w:tcW w:w="1775" w:type="dxa"/>
          </w:tcPr>
          <w:p w14:paraId="08D6F5B9" w14:textId="3B6B93EA" w:rsidR="00DD01A7" w:rsidRPr="00607DD4" w:rsidRDefault="006737CF" w:rsidP="0059769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£ </w:t>
            </w:r>
            <w:r w:rsidR="008F3AAD">
              <w:rPr>
                <w:rFonts w:ascii="Arial" w:hAnsi="Arial" w:cs="Arial"/>
                <w:color w:val="auto"/>
                <w:sz w:val="24"/>
                <w:szCs w:val="24"/>
              </w:rPr>
              <w:t>6.90.</w:t>
            </w:r>
          </w:p>
        </w:tc>
        <w:tc>
          <w:tcPr>
            <w:tcW w:w="1618" w:type="dxa"/>
          </w:tcPr>
          <w:p w14:paraId="399D7002" w14:textId="2ADB519F" w:rsidR="00DD01A7" w:rsidRPr="00607DD4" w:rsidRDefault="006737C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817E59"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6917F2">
              <w:rPr>
                <w:rFonts w:ascii="Arial" w:hAnsi="Arial" w:cs="Arial"/>
                <w:color w:val="auto"/>
                <w:sz w:val="24"/>
                <w:szCs w:val="24"/>
              </w:rPr>
              <w:t>828.00</w:t>
            </w:r>
          </w:p>
        </w:tc>
      </w:tr>
      <w:tr w:rsidR="0059769B" w14:paraId="0BF58CAD" w14:textId="77777777" w:rsidTr="005A1069">
        <w:trPr>
          <w:trHeight w:val="637"/>
        </w:trPr>
        <w:tc>
          <w:tcPr>
            <w:tcW w:w="790" w:type="dxa"/>
          </w:tcPr>
          <w:p w14:paraId="52B2CBFE" w14:textId="582369B5" w:rsidR="0059769B" w:rsidRPr="0059769B" w:rsidRDefault="0059769B" w:rsidP="0059769B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48C42A" w14:textId="77777777" w:rsidR="0059769B" w:rsidRDefault="0059769B" w:rsidP="0059769B">
            <w:pPr>
              <w:pStyle w:val="ListParagraph"/>
              <w:ind w:left="0"/>
            </w:pPr>
          </w:p>
          <w:p w14:paraId="7CF4CBD9" w14:textId="77777777" w:rsidR="0059769B" w:rsidRDefault="0059769B" w:rsidP="00DD01A7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563D4B3A" w14:textId="69F90507" w:rsidR="0059769B" w:rsidRPr="0059769B" w:rsidRDefault="0059769B" w:rsidP="00C361D8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087BD29B" w14:textId="77777777" w:rsidR="0059769B" w:rsidRDefault="0059769B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114B3251" w14:textId="398A8037" w:rsidR="0059769B" w:rsidRPr="00782F80" w:rsidRDefault="00C91A90" w:rsidP="00C91A90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82F80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0CD61523" w14:textId="07F40BA2" w:rsidR="0059769B" w:rsidRPr="00782F80" w:rsidRDefault="00782F80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82F80">
              <w:rPr>
                <w:rFonts w:ascii="Arial" w:hAnsi="Arial" w:cs="Arial"/>
                <w:color w:val="FF0000"/>
                <w:sz w:val="24"/>
                <w:szCs w:val="24"/>
              </w:rPr>
              <w:t>£1</w:t>
            </w:r>
            <w:r w:rsidR="006917F2">
              <w:rPr>
                <w:rFonts w:ascii="Arial" w:hAnsi="Arial" w:cs="Arial"/>
                <w:color w:val="FF0000"/>
                <w:sz w:val="24"/>
                <w:szCs w:val="24"/>
              </w:rPr>
              <w:t>808.00.</w:t>
            </w:r>
          </w:p>
        </w:tc>
      </w:tr>
      <w:tr w:rsidR="0059769B" w14:paraId="0E0B41E7" w14:textId="77777777" w:rsidTr="005A1069">
        <w:trPr>
          <w:trHeight w:val="540"/>
        </w:trPr>
        <w:tc>
          <w:tcPr>
            <w:tcW w:w="790" w:type="dxa"/>
          </w:tcPr>
          <w:p w14:paraId="78F9BA7D" w14:textId="77777777" w:rsidR="0059769B" w:rsidRPr="00D41017" w:rsidRDefault="0059769B" w:rsidP="0059769B">
            <w:pPr>
              <w:pStyle w:val="ListParagraph"/>
              <w:ind w:left="0"/>
              <w:rPr>
                <w:color w:val="auto"/>
              </w:rPr>
            </w:pPr>
          </w:p>
          <w:p w14:paraId="09443C4D" w14:textId="0E39CA7E" w:rsidR="00336CDD" w:rsidRPr="00D41017" w:rsidRDefault="006917F2" w:rsidP="006917F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41017">
              <w:rPr>
                <w:rFonts w:ascii="Arial" w:hAnsi="Arial" w:cs="Arial"/>
                <w:color w:val="auto"/>
                <w:sz w:val="24"/>
                <w:szCs w:val="24"/>
              </w:rPr>
              <w:t>15.</w:t>
            </w:r>
          </w:p>
          <w:p w14:paraId="095A2CB2" w14:textId="77777777" w:rsidR="0059769B" w:rsidRPr="00D41017" w:rsidRDefault="0059769B" w:rsidP="00DD01A7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63716C8C" w14:textId="684F5841" w:rsidR="0059769B" w:rsidRPr="00D41017" w:rsidRDefault="00C10D89" w:rsidP="006917F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41017">
              <w:rPr>
                <w:rFonts w:ascii="Arial" w:hAnsi="Arial" w:cs="Arial"/>
                <w:color w:val="auto"/>
                <w:sz w:val="24"/>
                <w:szCs w:val="24"/>
              </w:rPr>
              <w:t>PLUMBING, MECHANICAL</w:t>
            </w:r>
            <w:r w:rsidR="00C53BD1" w:rsidRPr="00D41017">
              <w:rPr>
                <w:rFonts w:ascii="Arial" w:hAnsi="Arial" w:cs="Arial"/>
                <w:color w:val="auto"/>
                <w:sz w:val="24"/>
                <w:szCs w:val="24"/>
              </w:rPr>
              <w:t xml:space="preserve"> INSTALLATIONS &amp;SERVICES.</w:t>
            </w:r>
          </w:p>
        </w:tc>
        <w:tc>
          <w:tcPr>
            <w:tcW w:w="1484" w:type="dxa"/>
          </w:tcPr>
          <w:p w14:paraId="115E266E" w14:textId="5BB19539" w:rsidR="00336CDD" w:rsidRPr="00DB41C5" w:rsidRDefault="00336CDD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775" w:type="dxa"/>
          </w:tcPr>
          <w:p w14:paraId="63F50F31" w14:textId="46D505EC" w:rsidR="00DB41C5" w:rsidRPr="00DB41C5" w:rsidRDefault="00DB41C5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B54C4B5" w14:textId="467DCD8C" w:rsidR="00DB41C5" w:rsidRPr="00DB41C5" w:rsidRDefault="00DB41C5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59769B" w14:paraId="073977C1" w14:textId="77777777" w:rsidTr="005A1069">
        <w:trPr>
          <w:trHeight w:val="568"/>
        </w:trPr>
        <w:tc>
          <w:tcPr>
            <w:tcW w:w="790" w:type="dxa"/>
          </w:tcPr>
          <w:p w14:paraId="7EAECC17" w14:textId="77777777" w:rsidR="0059769B" w:rsidRPr="00607DD4" w:rsidRDefault="0059769B" w:rsidP="0059769B">
            <w:pPr>
              <w:pStyle w:val="ListParagraph"/>
              <w:ind w:left="0"/>
              <w:rPr>
                <w:color w:val="auto"/>
              </w:rPr>
            </w:pPr>
          </w:p>
          <w:p w14:paraId="12D897C7" w14:textId="6CCB23FF" w:rsidR="0059769B" w:rsidRPr="00607DD4" w:rsidRDefault="00C361D8" w:rsidP="00C361D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15.</w:t>
            </w:r>
            <w:r w:rsidR="00C53BD1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</w:p>
          <w:p w14:paraId="56F09EE8" w14:textId="77777777" w:rsidR="0059769B" w:rsidRPr="00607DD4" w:rsidRDefault="0059769B" w:rsidP="00DD01A7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680D204B" w14:textId="1094F568" w:rsidR="0059769B" w:rsidRPr="00607DD4" w:rsidRDefault="005D3E33" w:rsidP="00DB41C5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Solar panels residential solar water</w:t>
            </w:r>
            <w:r w:rsidR="005312EF">
              <w:rPr>
                <w:rFonts w:ascii="Arial" w:hAnsi="Arial" w:cs="Arial"/>
                <w:color w:val="auto"/>
                <w:sz w:val="24"/>
                <w:szCs w:val="24"/>
              </w:rPr>
              <w:t xml:space="preserve"> heating including collectors, dual coil cylinder</w:t>
            </w:r>
            <w:r w:rsidR="00674951">
              <w:rPr>
                <w:rFonts w:ascii="Arial" w:hAnsi="Arial" w:cs="Arial"/>
                <w:color w:val="auto"/>
                <w:sz w:val="24"/>
                <w:szCs w:val="24"/>
              </w:rPr>
              <w:t>, pump &amp; controller.</w:t>
            </w:r>
          </w:p>
        </w:tc>
        <w:tc>
          <w:tcPr>
            <w:tcW w:w="1484" w:type="dxa"/>
          </w:tcPr>
          <w:p w14:paraId="5A9CBA4E" w14:textId="60969B68" w:rsidR="0059769B" w:rsidRPr="00674951" w:rsidRDefault="00EF7788" w:rsidP="00EF778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4.8m2.</w:t>
            </w:r>
          </w:p>
        </w:tc>
        <w:tc>
          <w:tcPr>
            <w:tcW w:w="1775" w:type="dxa"/>
          </w:tcPr>
          <w:p w14:paraId="49A4331A" w14:textId="2B324627" w:rsidR="0059769B" w:rsidRPr="00EF7788" w:rsidRDefault="00EF7788" w:rsidP="00EF778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£900.00.</w:t>
            </w:r>
          </w:p>
        </w:tc>
        <w:tc>
          <w:tcPr>
            <w:tcW w:w="1618" w:type="dxa"/>
          </w:tcPr>
          <w:p w14:paraId="3B495472" w14:textId="4767440C" w:rsidR="0059769B" w:rsidRPr="00EF7788" w:rsidRDefault="00EF7788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D41017">
              <w:rPr>
                <w:rFonts w:ascii="Arial" w:hAnsi="Arial" w:cs="Arial"/>
                <w:color w:val="auto"/>
                <w:sz w:val="24"/>
                <w:szCs w:val="24"/>
              </w:rPr>
              <w:t>4320.00.</w:t>
            </w:r>
          </w:p>
        </w:tc>
      </w:tr>
      <w:tr w:rsidR="0059769B" w14:paraId="14E8E74F" w14:textId="77777777" w:rsidTr="005A1069">
        <w:trPr>
          <w:trHeight w:val="623"/>
        </w:trPr>
        <w:tc>
          <w:tcPr>
            <w:tcW w:w="790" w:type="dxa"/>
          </w:tcPr>
          <w:p w14:paraId="18BFBA59" w14:textId="77777777" w:rsidR="0059769B" w:rsidRPr="00607DD4" w:rsidRDefault="0059769B" w:rsidP="0059769B">
            <w:pPr>
              <w:pStyle w:val="ListParagraph"/>
              <w:ind w:left="0"/>
              <w:rPr>
                <w:color w:val="auto"/>
              </w:rPr>
            </w:pPr>
          </w:p>
          <w:p w14:paraId="0E5CAEB1" w14:textId="019102CF" w:rsidR="0059769B" w:rsidRPr="00607DD4" w:rsidRDefault="009C5347" w:rsidP="009C534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15.1.</w:t>
            </w:r>
          </w:p>
          <w:p w14:paraId="04E75C06" w14:textId="77777777" w:rsidR="0059769B" w:rsidRPr="00607DD4" w:rsidRDefault="0059769B" w:rsidP="00DD01A7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3AC2176A" w14:textId="51D3CC5D" w:rsidR="0059769B" w:rsidRPr="00607DD4" w:rsidRDefault="00C21DC8" w:rsidP="005C0D0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Mains water.</w:t>
            </w:r>
          </w:p>
        </w:tc>
        <w:tc>
          <w:tcPr>
            <w:tcW w:w="1484" w:type="dxa"/>
          </w:tcPr>
          <w:p w14:paraId="4309110E" w14:textId="22219695" w:rsidR="0059769B" w:rsidRPr="00607DD4" w:rsidRDefault="00153FE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4DE00DDE" w14:textId="5251A04A" w:rsidR="0059769B" w:rsidRPr="00607DD4" w:rsidRDefault="00153FEB" w:rsidP="006A75B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£670.00</w:t>
            </w:r>
          </w:p>
        </w:tc>
        <w:tc>
          <w:tcPr>
            <w:tcW w:w="1618" w:type="dxa"/>
          </w:tcPr>
          <w:p w14:paraId="2780D7F0" w14:textId="3DAD8832" w:rsidR="0059769B" w:rsidRPr="00607DD4" w:rsidRDefault="00153FE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£670.00</w:t>
            </w:r>
          </w:p>
        </w:tc>
      </w:tr>
      <w:tr w:rsidR="0059769B" w14:paraId="518C7BE3" w14:textId="77777777" w:rsidTr="005A1069">
        <w:trPr>
          <w:trHeight w:val="651"/>
        </w:trPr>
        <w:tc>
          <w:tcPr>
            <w:tcW w:w="790" w:type="dxa"/>
          </w:tcPr>
          <w:p w14:paraId="44B240A4" w14:textId="08BC1D36" w:rsidR="0059769B" w:rsidRPr="00607DD4" w:rsidRDefault="00153FEB" w:rsidP="005C0D0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15.2</w:t>
            </w:r>
            <w:r w:rsidR="005C0D04"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14:paraId="3AF0F6AD" w14:textId="77777777" w:rsidR="0059769B" w:rsidRPr="00607DD4" w:rsidRDefault="0059769B" w:rsidP="00DD01A7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49341361" w14:textId="546DF269" w:rsidR="0059769B" w:rsidRPr="00607DD4" w:rsidRDefault="0094337B" w:rsidP="0094337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Gas.</w:t>
            </w:r>
          </w:p>
        </w:tc>
        <w:tc>
          <w:tcPr>
            <w:tcW w:w="1484" w:type="dxa"/>
          </w:tcPr>
          <w:p w14:paraId="6DD8437B" w14:textId="3C59EC77" w:rsidR="0059769B" w:rsidRPr="00607DD4" w:rsidRDefault="0094337B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1CA1BE52" w14:textId="2FBFA002" w:rsidR="0059769B" w:rsidRPr="00607DD4" w:rsidRDefault="00AB5306" w:rsidP="00AB530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£310.00</w:t>
            </w:r>
          </w:p>
        </w:tc>
        <w:tc>
          <w:tcPr>
            <w:tcW w:w="1618" w:type="dxa"/>
          </w:tcPr>
          <w:p w14:paraId="040F145A" w14:textId="7943581D" w:rsidR="0059769B" w:rsidRPr="00607DD4" w:rsidRDefault="00AB5306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5C0D04" w:rsidRPr="00607DD4">
              <w:rPr>
                <w:rFonts w:ascii="Arial" w:hAnsi="Arial" w:cs="Arial"/>
                <w:color w:val="auto"/>
                <w:sz w:val="24"/>
                <w:szCs w:val="24"/>
              </w:rPr>
              <w:t>310.00.</w:t>
            </w:r>
          </w:p>
        </w:tc>
      </w:tr>
      <w:tr w:rsidR="00C97A54" w14:paraId="568C72D1" w14:textId="77777777" w:rsidTr="005A1069">
        <w:trPr>
          <w:trHeight w:val="705"/>
        </w:trPr>
        <w:tc>
          <w:tcPr>
            <w:tcW w:w="790" w:type="dxa"/>
          </w:tcPr>
          <w:p w14:paraId="4C3F2C66" w14:textId="694E4D59" w:rsidR="00C97A54" w:rsidRPr="00607DD4" w:rsidRDefault="005C0D04" w:rsidP="005C0D0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15.3.</w:t>
            </w:r>
          </w:p>
          <w:p w14:paraId="03CF43DE" w14:textId="3DDA0B0A" w:rsidR="00FF65D6" w:rsidRPr="00607DD4" w:rsidRDefault="00FF65D6" w:rsidP="0059769B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4031" w:type="dxa"/>
          </w:tcPr>
          <w:p w14:paraId="416B556B" w14:textId="395F4456" w:rsidR="00C97A54" w:rsidRPr="00607DD4" w:rsidRDefault="00951E20" w:rsidP="00FF65D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Electric.</w:t>
            </w:r>
          </w:p>
        </w:tc>
        <w:tc>
          <w:tcPr>
            <w:tcW w:w="1484" w:type="dxa"/>
          </w:tcPr>
          <w:p w14:paraId="4DB8C56F" w14:textId="6C50538E" w:rsidR="00363966" w:rsidRPr="00607DD4" w:rsidRDefault="00B36628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447B0BD1" w14:textId="27AA0ACD" w:rsidR="00363966" w:rsidRPr="00607DD4" w:rsidRDefault="001D2AE9" w:rsidP="001D2AE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£2375.00.</w:t>
            </w:r>
          </w:p>
        </w:tc>
        <w:tc>
          <w:tcPr>
            <w:tcW w:w="1618" w:type="dxa"/>
          </w:tcPr>
          <w:p w14:paraId="3F811842" w14:textId="3EAC7A88" w:rsidR="00363966" w:rsidRPr="00607DD4" w:rsidRDefault="001D2AE9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£2375.00.</w:t>
            </w:r>
          </w:p>
        </w:tc>
      </w:tr>
      <w:tr w:rsidR="00B34317" w14:paraId="6CDA8095" w14:textId="77777777" w:rsidTr="005A1069">
        <w:trPr>
          <w:trHeight w:val="754"/>
        </w:trPr>
        <w:tc>
          <w:tcPr>
            <w:tcW w:w="790" w:type="dxa"/>
          </w:tcPr>
          <w:p w14:paraId="6A36F809" w14:textId="737B38CD" w:rsidR="00B34317" w:rsidRPr="00607DD4" w:rsidRDefault="001D2AE9" w:rsidP="0068010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15.4.</w:t>
            </w:r>
          </w:p>
        </w:tc>
        <w:tc>
          <w:tcPr>
            <w:tcW w:w="4031" w:type="dxa"/>
          </w:tcPr>
          <w:p w14:paraId="59D669FA" w14:textId="4C0AD4EF" w:rsidR="00B34317" w:rsidRPr="00607DD4" w:rsidRDefault="001D2AE9" w:rsidP="00903A7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</w:t>
            </w:r>
            <w:r w:rsidR="00951E20">
              <w:rPr>
                <w:rFonts w:ascii="Arial" w:hAnsi="Arial" w:cs="Arial"/>
                <w:color w:val="auto"/>
                <w:sz w:val="24"/>
                <w:szCs w:val="24"/>
              </w:rPr>
              <w:t>eating system.</w:t>
            </w:r>
          </w:p>
        </w:tc>
        <w:tc>
          <w:tcPr>
            <w:tcW w:w="1484" w:type="dxa"/>
          </w:tcPr>
          <w:p w14:paraId="11AC8D91" w14:textId="630A0DB9" w:rsidR="00B34317" w:rsidRPr="00607DD4" w:rsidRDefault="003A576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House.</w:t>
            </w:r>
          </w:p>
        </w:tc>
        <w:tc>
          <w:tcPr>
            <w:tcW w:w="1775" w:type="dxa"/>
          </w:tcPr>
          <w:p w14:paraId="23BF9CD0" w14:textId="763F7478" w:rsidR="00B34317" w:rsidRPr="00607DD4" w:rsidRDefault="003A5762" w:rsidP="003A576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£ 2500.00.</w:t>
            </w:r>
          </w:p>
        </w:tc>
        <w:tc>
          <w:tcPr>
            <w:tcW w:w="1618" w:type="dxa"/>
          </w:tcPr>
          <w:p w14:paraId="08EFA6B1" w14:textId="45EA98A8" w:rsidR="00B34317" w:rsidRPr="00607DD4" w:rsidRDefault="003A5762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£ 2500.00.</w:t>
            </w:r>
          </w:p>
        </w:tc>
      </w:tr>
      <w:tr w:rsidR="00680104" w14:paraId="5699FF01" w14:textId="77777777" w:rsidTr="005A1069">
        <w:trPr>
          <w:trHeight w:val="540"/>
        </w:trPr>
        <w:tc>
          <w:tcPr>
            <w:tcW w:w="790" w:type="dxa"/>
          </w:tcPr>
          <w:p w14:paraId="56EDA366" w14:textId="3B18E136" w:rsidR="00680104" w:rsidRPr="00607DD4" w:rsidRDefault="00E7658D" w:rsidP="00575C9E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 xml:space="preserve">15.5. </w:t>
            </w:r>
          </w:p>
          <w:p w14:paraId="533B02C6" w14:textId="77777777" w:rsidR="00680104" w:rsidRPr="00607DD4" w:rsidRDefault="00680104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19E64012" w14:textId="6B3BCD38" w:rsidR="00680104" w:rsidRPr="00607DD4" w:rsidRDefault="00E7658D" w:rsidP="00575C9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D</w:t>
            </w:r>
            <w:r w:rsidR="00951E20">
              <w:rPr>
                <w:rFonts w:ascii="Arial" w:hAnsi="Arial" w:cs="Arial"/>
                <w:color w:val="auto"/>
                <w:sz w:val="24"/>
                <w:szCs w:val="24"/>
              </w:rPr>
              <w:t>rainage.</w:t>
            </w:r>
          </w:p>
        </w:tc>
        <w:tc>
          <w:tcPr>
            <w:tcW w:w="1484" w:type="dxa"/>
          </w:tcPr>
          <w:p w14:paraId="3134B9B9" w14:textId="61486A89" w:rsidR="00680104" w:rsidRPr="00607DD4" w:rsidRDefault="00A93A4C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96m2.</w:t>
            </w:r>
          </w:p>
        </w:tc>
        <w:tc>
          <w:tcPr>
            <w:tcW w:w="1775" w:type="dxa"/>
          </w:tcPr>
          <w:p w14:paraId="4EC5B71D" w14:textId="3B7894BF" w:rsidR="00680104" w:rsidRPr="00607DD4" w:rsidRDefault="00A93A4C" w:rsidP="00E7658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£18.</w:t>
            </w:r>
            <w:r w:rsidR="009A3143" w:rsidRPr="00607DD4">
              <w:rPr>
                <w:rFonts w:ascii="Arial" w:hAnsi="Arial" w:cs="Arial"/>
                <w:color w:val="auto"/>
                <w:sz w:val="24"/>
                <w:szCs w:val="24"/>
              </w:rPr>
              <w:t>6</w:t>
            </w: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0.</w:t>
            </w:r>
          </w:p>
        </w:tc>
        <w:tc>
          <w:tcPr>
            <w:tcW w:w="1618" w:type="dxa"/>
          </w:tcPr>
          <w:p w14:paraId="120EA343" w14:textId="21B2475B" w:rsidR="00680104" w:rsidRPr="00607DD4" w:rsidRDefault="00A93A4C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7DD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A3143" w:rsidRPr="00607DD4">
              <w:rPr>
                <w:rFonts w:ascii="Arial" w:hAnsi="Arial" w:cs="Arial"/>
                <w:color w:val="auto"/>
                <w:sz w:val="24"/>
                <w:szCs w:val="24"/>
              </w:rPr>
              <w:t>1804.00</w:t>
            </w:r>
            <w:r w:rsidR="00137DAC" w:rsidRPr="00607DD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</w:tr>
      <w:tr w:rsidR="00AB30A5" w14:paraId="196AC498" w14:textId="77777777" w:rsidTr="005A1069">
        <w:trPr>
          <w:trHeight w:val="555"/>
        </w:trPr>
        <w:tc>
          <w:tcPr>
            <w:tcW w:w="790" w:type="dxa"/>
          </w:tcPr>
          <w:p w14:paraId="6A132CD2" w14:textId="25991947" w:rsidR="00AB30A5" w:rsidRPr="00EB3332" w:rsidRDefault="00AB30A5" w:rsidP="00AB30A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CAB5A43" w14:textId="77777777" w:rsidR="00AB30A5" w:rsidRDefault="00AB30A5" w:rsidP="00AB30A5">
            <w:pPr>
              <w:pStyle w:val="ListParagraph"/>
              <w:ind w:left="0"/>
            </w:pPr>
          </w:p>
          <w:p w14:paraId="7DDCB61F" w14:textId="77777777" w:rsidR="00AB30A5" w:rsidRDefault="00AB30A5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1743D1A1" w14:textId="71404FD3" w:rsidR="00AB30A5" w:rsidRPr="00EB3332" w:rsidRDefault="00AB30A5" w:rsidP="00CB6BEA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1FCDC576" w14:textId="77777777" w:rsidR="00AB30A5" w:rsidRDefault="00AB30A5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341D0DA5" w14:textId="74761F64" w:rsidR="00AB30A5" w:rsidRPr="00137DAC" w:rsidRDefault="00D55517" w:rsidP="00D55517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7DAC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59A13B3F" w14:textId="7D3B4892" w:rsidR="00AB30A5" w:rsidRPr="00137DAC" w:rsidRDefault="00D55517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137DAC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F166FC">
              <w:rPr>
                <w:rFonts w:ascii="Arial" w:hAnsi="Arial" w:cs="Arial"/>
                <w:color w:val="FF0000"/>
                <w:sz w:val="24"/>
                <w:szCs w:val="24"/>
              </w:rPr>
              <w:t>11,979.00.</w:t>
            </w:r>
          </w:p>
        </w:tc>
      </w:tr>
      <w:tr w:rsidR="00575C9E" w14:paraId="41219641" w14:textId="77777777" w:rsidTr="005A1069">
        <w:trPr>
          <w:trHeight w:val="705"/>
        </w:trPr>
        <w:tc>
          <w:tcPr>
            <w:tcW w:w="790" w:type="dxa"/>
          </w:tcPr>
          <w:p w14:paraId="2F603F07" w14:textId="77777777" w:rsidR="00575C9E" w:rsidRPr="00910C9F" w:rsidRDefault="00575C9E" w:rsidP="00575C9E">
            <w:pPr>
              <w:pStyle w:val="ListParagraph"/>
              <w:ind w:left="0"/>
              <w:rPr>
                <w:color w:val="auto"/>
              </w:rPr>
            </w:pPr>
          </w:p>
          <w:p w14:paraId="3E86671F" w14:textId="0F441821" w:rsidR="00575C9E" w:rsidRPr="00910C9F" w:rsidRDefault="00BF1EC2" w:rsidP="00BF1EC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10C9F">
              <w:rPr>
                <w:rFonts w:ascii="Arial" w:hAnsi="Arial" w:cs="Arial"/>
                <w:color w:val="auto"/>
                <w:sz w:val="24"/>
                <w:szCs w:val="24"/>
              </w:rPr>
              <w:t>16.</w:t>
            </w:r>
          </w:p>
          <w:p w14:paraId="2EB39DE9" w14:textId="77777777" w:rsidR="00575C9E" w:rsidRPr="00910C9F" w:rsidRDefault="00575C9E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3BBDAEEA" w14:textId="3D3C142F" w:rsidR="00575C9E" w:rsidRPr="00910C9F" w:rsidRDefault="0098296A" w:rsidP="0098296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10C9F">
              <w:rPr>
                <w:rFonts w:ascii="Arial" w:hAnsi="Arial" w:cs="Arial"/>
                <w:color w:val="auto"/>
                <w:sz w:val="24"/>
                <w:szCs w:val="24"/>
              </w:rPr>
              <w:t>I</w:t>
            </w:r>
            <w:r w:rsidR="00730D35">
              <w:rPr>
                <w:rFonts w:ascii="Arial" w:hAnsi="Arial" w:cs="Arial"/>
                <w:color w:val="auto"/>
                <w:sz w:val="24"/>
                <w:szCs w:val="24"/>
              </w:rPr>
              <w:t>NSULATION.</w:t>
            </w:r>
          </w:p>
        </w:tc>
        <w:tc>
          <w:tcPr>
            <w:tcW w:w="1484" w:type="dxa"/>
          </w:tcPr>
          <w:p w14:paraId="76EC147B" w14:textId="77777777" w:rsidR="00575C9E" w:rsidRDefault="00575C9E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59DAABD7" w14:textId="7C9D0A7B" w:rsidR="00575C9E" w:rsidRPr="00CB6BEA" w:rsidRDefault="00575C9E" w:rsidP="0061463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4FF4C5F" w14:textId="77777777" w:rsidR="00575C9E" w:rsidRDefault="00575C9E" w:rsidP="00614630">
            <w:pPr>
              <w:pStyle w:val="ListParagraph"/>
              <w:ind w:left="0"/>
            </w:pPr>
          </w:p>
        </w:tc>
      </w:tr>
      <w:tr w:rsidR="00CB6BEA" w14:paraId="3A7483C2" w14:textId="77777777" w:rsidTr="005A1069">
        <w:trPr>
          <w:trHeight w:val="585"/>
        </w:trPr>
        <w:tc>
          <w:tcPr>
            <w:tcW w:w="790" w:type="dxa"/>
          </w:tcPr>
          <w:p w14:paraId="1E0F84B9" w14:textId="6E189FA5" w:rsidR="00CB6BEA" w:rsidRPr="00910C9F" w:rsidRDefault="00CB6BEA" w:rsidP="00CB6BE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10C9F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98296A" w:rsidRPr="00910C9F">
              <w:rPr>
                <w:rFonts w:ascii="Arial" w:hAnsi="Arial" w:cs="Arial"/>
                <w:color w:val="auto"/>
                <w:sz w:val="24"/>
                <w:szCs w:val="24"/>
              </w:rPr>
              <w:t>6.1</w:t>
            </w:r>
          </w:p>
          <w:p w14:paraId="5463774F" w14:textId="77777777" w:rsidR="00CB6BEA" w:rsidRPr="00910C9F" w:rsidRDefault="00CB6BEA" w:rsidP="00CB6BEA">
            <w:pPr>
              <w:pStyle w:val="ListParagraph"/>
              <w:ind w:left="0"/>
              <w:rPr>
                <w:color w:val="auto"/>
              </w:rPr>
            </w:pPr>
          </w:p>
          <w:p w14:paraId="60AB7432" w14:textId="77777777" w:rsidR="00CB6BEA" w:rsidRPr="00910C9F" w:rsidRDefault="00CB6BEA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2C958BD1" w14:textId="47CC1102" w:rsidR="00CB6BEA" w:rsidRPr="00910C9F" w:rsidRDefault="00513420" w:rsidP="00CB6BE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External</w:t>
            </w:r>
            <w:r w:rsidR="00C10D89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955847">
              <w:rPr>
                <w:rFonts w:ascii="Arial" w:hAnsi="Arial" w:cs="Arial"/>
                <w:color w:val="auto"/>
                <w:sz w:val="24"/>
                <w:szCs w:val="24"/>
              </w:rPr>
              <w:t>&amp;Internal Walls</w:t>
            </w:r>
            <w:r w:rsidR="00A711C5">
              <w:rPr>
                <w:rFonts w:ascii="Arial" w:hAnsi="Arial" w:cs="Arial"/>
                <w:color w:val="auto"/>
                <w:sz w:val="24"/>
                <w:szCs w:val="24"/>
              </w:rPr>
              <w:t xml:space="preserve"> Crown Dritherm</w:t>
            </w:r>
            <w:r w:rsidR="00771BA5">
              <w:rPr>
                <w:rFonts w:ascii="Arial" w:hAnsi="Arial" w:cs="Arial"/>
                <w:color w:val="auto"/>
                <w:sz w:val="24"/>
                <w:szCs w:val="24"/>
              </w:rPr>
              <w:t xml:space="preserve"> 75mm x1000mm glass fibre slab. </w:t>
            </w:r>
            <w:r w:rsidR="00C54C6E">
              <w:rPr>
                <w:rFonts w:ascii="Arial" w:hAnsi="Arial" w:cs="Arial"/>
                <w:color w:val="auto"/>
                <w:sz w:val="24"/>
                <w:szCs w:val="24"/>
              </w:rPr>
              <w:t>0.037 U/mk value.</w:t>
            </w:r>
          </w:p>
        </w:tc>
        <w:tc>
          <w:tcPr>
            <w:tcW w:w="1484" w:type="dxa"/>
          </w:tcPr>
          <w:p w14:paraId="002188C0" w14:textId="0C39670D" w:rsidR="00CB6BEA" w:rsidRPr="00910C9F" w:rsidRDefault="00955847" w:rsidP="0095584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200m2.</w:t>
            </w:r>
          </w:p>
        </w:tc>
        <w:tc>
          <w:tcPr>
            <w:tcW w:w="1775" w:type="dxa"/>
          </w:tcPr>
          <w:p w14:paraId="2187ED97" w14:textId="10F1F4AD" w:rsidR="00CB6BEA" w:rsidRPr="00910C9F" w:rsidRDefault="00AC087D" w:rsidP="00AC087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10C9F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55847">
              <w:rPr>
                <w:rFonts w:ascii="Arial" w:hAnsi="Arial" w:cs="Arial"/>
                <w:color w:val="auto"/>
                <w:sz w:val="24"/>
                <w:szCs w:val="24"/>
              </w:rPr>
              <w:t>7.00.</w:t>
            </w:r>
          </w:p>
        </w:tc>
        <w:tc>
          <w:tcPr>
            <w:tcW w:w="1618" w:type="dxa"/>
          </w:tcPr>
          <w:p w14:paraId="76B28A67" w14:textId="1BA09C34" w:rsidR="00CB6BEA" w:rsidRPr="00910C9F" w:rsidRDefault="00AC087D" w:rsidP="00180EF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910C9F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D79DA">
              <w:rPr>
                <w:rFonts w:ascii="Arial" w:hAnsi="Arial" w:cs="Arial"/>
                <w:color w:val="auto"/>
                <w:sz w:val="24"/>
                <w:szCs w:val="24"/>
              </w:rPr>
              <w:t>1400.00</w:t>
            </w:r>
          </w:p>
        </w:tc>
      </w:tr>
      <w:tr w:rsidR="00CB6BEA" w14:paraId="02A53493" w14:textId="77777777" w:rsidTr="005A1069">
        <w:trPr>
          <w:trHeight w:val="630"/>
        </w:trPr>
        <w:tc>
          <w:tcPr>
            <w:tcW w:w="790" w:type="dxa"/>
          </w:tcPr>
          <w:p w14:paraId="456D6276" w14:textId="59E2FB45" w:rsidR="00CB6BEA" w:rsidRPr="00910C9F" w:rsidRDefault="00CB6BEA" w:rsidP="00CB6BE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106713E0" w14:textId="48570D7B" w:rsidR="00CB6BEA" w:rsidRPr="00180EF9" w:rsidRDefault="00180EF9" w:rsidP="00CB6BEA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16.2</w:t>
            </w:r>
          </w:p>
          <w:p w14:paraId="1CF5BC26" w14:textId="77777777" w:rsidR="00CB6BEA" w:rsidRPr="00910C9F" w:rsidRDefault="00CB6BEA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4031" w:type="dxa"/>
          </w:tcPr>
          <w:p w14:paraId="1A3FCAAF" w14:textId="6A319AE8" w:rsidR="00CB6BEA" w:rsidRPr="00910C9F" w:rsidRDefault="00C85450" w:rsidP="00860EC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G</w:t>
            </w:r>
            <w:r w:rsidR="00C54C6E">
              <w:rPr>
                <w:rFonts w:ascii="Arial" w:hAnsi="Arial" w:cs="Arial"/>
                <w:color w:val="auto"/>
                <w:sz w:val="24"/>
                <w:szCs w:val="24"/>
              </w:rPr>
              <w:t>round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71272C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Pr="00397BEB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="00397BEB">
              <w:rPr>
                <w:rFonts w:ascii="Arial" w:hAnsi="Arial" w:cs="Arial"/>
                <w:color w:val="auto"/>
                <w:sz w:val="24"/>
                <w:szCs w:val="24"/>
              </w:rPr>
              <w:t>, 2</w:t>
            </w:r>
            <w:r w:rsidR="00397BEB" w:rsidRPr="00397BEB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="00397BEB">
              <w:rPr>
                <w:rFonts w:ascii="Arial" w:hAnsi="Arial" w:cs="Arial"/>
                <w:color w:val="auto"/>
                <w:sz w:val="24"/>
                <w:szCs w:val="24"/>
              </w:rPr>
              <w:t>, floors. Crown Dritherm</w:t>
            </w:r>
            <w:r w:rsidR="00EE600F">
              <w:rPr>
                <w:rFonts w:ascii="Arial" w:hAnsi="Arial" w:cs="Arial"/>
                <w:color w:val="auto"/>
                <w:sz w:val="24"/>
                <w:szCs w:val="24"/>
              </w:rPr>
              <w:t xml:space="preserve"> 75mm x1000mm glass fibre slab. 0.037 U/mk value.</w:t>
            </w:r>
          </w:p>
        </w:tc>
        <w:tc>
          <w:tcPr>
            <w:tcW w:w="1484" w:type="dxa"/>
          </w:tcPr>
          <w:p w14:paraId="1C4F5CFD" w14:textId="14A82CC0" w:rsidR="00CB6BEA" w:rsidRPr="00910C9F" w:rsidRDefault="00EE600F" w:rsidP="00EE600F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</w:rPr>
            </w:pPr>
            <w:r>
              <w:rPr>
                <w:rFonts w:ascii="Arial" w:hAnsi="Arial" w:cs="Arial"/>
                <w:color w:val="auto"/>
                <w:sz w:val="24"/>
              </w:rPr>
              <w:t>96m2.</w:t>
            </w:r>
          </w:p>
        </w:tc>
        <w:tc>
          <w:tcPr>
            <w:tcW w:w="1775" w:type="dxa"/>
          </w:tcPr>
          <w:p w14:paraId="2BAF1F57" w14:textId="2E5F1694" w:rsidR="00CB6BEA" w:rsidRPr="00910C9F" w:rsidRDefault="00EE600F" w:rsidP="00627C6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55847">
              <w:rPr>
                <w:rFonts w:ascii="Arial" w:hAnsi="Arial" w:cs="Arial"/>
                <w:color w:val="auto"/>
                <w:sz w:val="24"/>
                <w:szCs w:val="24"/>
              </w:rPr>
              <w:t>7.00.</w:t>
            </w:r>
          </w:p>
        </w:tc>
        <w:tc>
          <w:tcPr>
            <w:tcW w:w="1618" w:type="dxa"/>
          </w:tcPr>
          <w:p w14:paraId="785226BE" w14:textId="59C72D37" w:rsidR="00CB6BEA" w:rsidRPr="00910C9F" w:rsidRDefault="00EE600F" w:rsidP="000A5716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D79DA">
              <w:rPr>
                <w:rFonts w:ascii="Arial" w:hAnsi="Arial" w:cs="Arial"/>
                <w:color w:val="auto"/>
                <w:sz w:val="24"/>
                <w:szCs w:val="24"/>
              </w:rPr>
              <w:t>672.00.</w:t>
            </w:r>
          </w:p>
        </w:tc>
      </w:tr>
      <w:tr w:rsidR="00CB6BEA" w14:paraId="691A951B" w14:textId="77777777" w:rsidTr="005A1069">
        <w:trPr>
          <w:trHeight w:val="585"/>
        </w:trPr>
        <w:tc>
          <w:tcPr>
            <w:tcW w:w="790" w:type="dxa"/>
          </w:tcPr>
          <w:p w14:paraId="5E23FF42" w14:textId="77777777" w:rsidR="00CB6BEA" w:rsidRDefault="00CB6BEA" w:rsidP="00CB6BEA">
            <w:pPr>
              <w:pStyle w:val="ListParagraph"/>
              <w:ind w:left="0"/>
            </w:pPr>
          </w:p>
          <w:p w14:paraId="08ABD261" w14:textId="22753F40" w:rsidR="00CB6BEA" w:rsidRPr="00CB6BEA" w:rsidRDefault="00CB6BEA" w:rsidP="00CB6BEA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31" w:type="dxa"/>
          </w:tcPr>
          <w:p w14:paraId="42B27A20" w14:textId="05E8C51A" w:rsidR="00CB6BEA" w:rsidRPr="00795505" w:rsidRDefault="00CB6BEA" w:rsidP="00795505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540401E1" w14:textId="77777777" w:rsidR="00CB6BEA" w:rsidRDefault="00CB6BEA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38C8EFED" w14:textId="293CDEE4" w:rsidR="00CB6BEA" w:rsidRPr="005E7445" w:rsidRDefault="00BB7898" w:rsidP="00BB7898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E7445">
              <w:rPr>
                <w:rFonts w:ascii="Arial" w:hAnsi="Arial" w:cs="Arial"/>
                <w:color w:val="FF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0FA9331D" w14:textId="7C9AC28A" w:rsidR="00CB6BEA" w:rsidRPr="005E7445" w:rsidRDefault="00BB7898" w:rsidP="00C10D8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5E7445"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BD79DA">
              <w:rPr>
                <w:rFonts w:ascii="Arial" w:hAnsi="Arial" w:cs="Arial"/>
                <w:color w:val="FF0000"/>
                <w:sz w:val="24"/>
                <w:szCs w:val="24"/>
              </w:rPr>
              <w:t>20</w:t>
            </w:r>
            <w:r w:rsidR="003D238E">
              <w:rPr>
                <w:rFonts w:ascii="Arial" w:hAnsi="Arial" w:cs="Arial"/>
                <w:color w:val="FF0000"/>
                <w:sz w:val="24"/>
                <w:szCs w:val="24"/>
              </w:rPr>
              <w:t>72.00.</w:t>
            </w:r>
          </w:p>
        </w:tc>
      </w:tr>
      <w:tr w:rsidR="00E03748" w14:paraId="1D31E5FD" w14:textId="77777777" w:rsidTr="005A1069">
        <w:trPr>
          <w:trHeight w:val="585"/>
        </w:trPr>
        <w:tc>
          <w:tcPr>
            <w:tcW w:w="790" w:type="dxa"/>
          </w:tcPr>
          <w:p w14:paraId="1978B50C" w14:textId="77777777" w:rsidR="00E03748" w:rsidRDefault="00E03748" w:rsidP="00CB6BEA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46C647A7" w14:textId="77777777" w:rsidR="00E03748" w:rsidRPr="00795505" w:rsidRDefault="00E03748" w:rsidP="00795505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14:paraId="3FB7B7A5" w14:textId="77777777" w:rsidR="00E03748" w:rsidRDefault="00E03748" w:rsidP="00614630">
            <w:pPr>
              <w:pStyle w:val="ListParagraph"/>
              <w:ind w:left="0"/>
            </w:pPr>
          </w:p>
        </w:tc>
        <w:tc>
          <w:tcPr>
            <w:tcW w:w="1775" w:type="dxa"/>
          </w:tcPr>
          <w:p w14:paraId="060D16F4" w14:textId="77777777" w:rsidR="00E03748" w:rsidRPr="005E7445" w:rsidRDefault="00E03748" w:rsidP="00BB7898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F36323B" w14:textId="77777777" w:rsidR="00E03748" w:rsidRPr="005E7445" w:rsidRDefault="00E03748" w:rsidP="00C10D8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CB6BEA" w14:paraId="4645E2FA" w14:textId="77777777" w:rsidTr="005A1069">
        <w:trPr>
          <w:trHeight w:val="525"/>
        </w:trPr>
        <w:tc>
          <w:tcPr>
            <w:tcW w:w="790" w:type="dxa"/>
          </w:tcPr>
          <w:p w14:paraId="211D5BEA" w14:textId="77777777" w:rsidR="00CB6BEA" w:rsidRDefault="00CB6BEA" w:rsidP="00CB6BEA">
            <w:pPr>
              <w:pStyle w:val="ListParagraph"/>
              <w:ind w:left="0"/>
            </w:pPr>
          </w:p>
          <w:p w14:paraId="7E5BDA4C" w14:textId="18FC1298" w:rsidR="00CB6BEA" w:rsidRPr="00CB6BEA" w:rsidRDefault="00CB6BEA" w:rsidP="00CB6BEA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534FE5" w14:textId="77777777" w:rsidR="00CB6BEA" w:rsidRDefault="00CB6BEA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202CC36F" w14:textId="1BB10A02" w:rsidR="00CB6BEA" w:rsidRPr="00951E20" w:rsidRDefault="007C037A" w:rsidP="005E7445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951E20">
              <w:rPr>
                <w:rFonts w:ascii="Arial" w:hAnsi="Arial" w:cs="Arial"/>
                <w:color w:val="002060"/>
                <w:sz w:val="24"/>
                <w:szCs w:val="24"/>
              </w:rPr>
              <w:t>Approximate estimated budget building costs.</w:t>
            </w:r>
          </w:p>
        </w:tc>
        <w:tc>
          <w:tcPr>
            <w:tcW w:w="1484" w:type="dxa"/>
          </w:tcPr>
          <w:p w14:paraId="7052387C" w14:textId="77777777" w:rsidR="00CB6BEA" w:rsidRPr="00951E20" w:rsidRDefault="00CB6BEA" w:rsidP="00614630">
            <w:pPr>
              <w:pStyle w:val="ListParagraph"/>
              <w:ind w:left="0"/>
              <w:rPr>
                <w:color w:val="002060"/>
              </w:rPr>
            </w:pPr>
          </w:p>
        </w:tc>
        <w:tc>
          <w:tcPr>
            <w:tcW w:w="1775" w:type="dxa"/>
          </w:tcPr>
          <w:p w14:paraId="1D4DF1F9" w14:textId="55A55391" w:rsidR="00CB6BEA" w:rsidRPr="00DB6A24" w:rsidRDefault="000D7E8C" w:rsidP="000D7E8C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DB6A24">
              <w:rPr>
                <w:rFonts w:ascii="Arial" w:hAnsi="Arial" w:cs="Arial"/>
                <w:color w:val="00206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524899EC" w14:textId="359421D0" w:rsidR="00CB6BEA" w:rsidRPr="00DB6A24" w:rsidRDefault="00951E20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DB6A24">
              <w:rPr>
                <w:rFonts w:ascii="Arial" w:hAnsi="Arial" w:cs="Arial"/>
                <w:color w:val="002060"/>
                <w:sz w:val="24"/>
                <w:szCs w:val="24"/>
              </w:rPr>
              <w:t>£</w:t>
            </w:r>
            <w:r w:rsidR="00DB6A24" w:rsidRPr="00DB6A24">
              <w:rPr>
                <w:rFonts w:ascii="Arial" w:hAnsi="Arial" w:cs="Arial"/>
                <w:color w:val="002060"/>
                <w:sz w:val="24"/>
                <w:szCs w:val="24"/>
              </w:rPr>
              <w:t>.</w:t>
            </w:r>
            <w:r w:rsidR="00CB137C">
              <w:rPr>
                <w:rFonts w:ascii="Arial" w:hAnsi="Arial" w:cs="Arial"/>
                <w:color w:val="002060"/>
                <w:sz w:val="24"/>
                <w:szCs w:val="24"/>
              </w:rPr>
              <w:t>103,</w:t>
            </w:r>
            <w:r w:rsidR="00C47A54">
              <w:rPr>
                <w:rFonts w:ascii="Arial" w:hAnsi="Arial" w:cs="Arial"/>
                <w:color w:val="002060"/>
                <w:sz w:val="24"/>
                <w:szCs w:val="24"/>
              </w:rPr>
              <w:t>743.00</w:t>
            </w:r>
          </w:p>
        </w:tc>
      </w:tr>
      <w:tr w:rsidR="00EC06E1" w14:paraId="7F2E76D3" w14:textId="77777777" w:rsidTr="005A1069">
        <w:trPr>
          <w:trHeight w:val="525"/>
        </w:trPr>
        <w:tc>
          <w:tcPr>
            <w:tcW w:w="790" w:type="dxa"/>
          </w:tcPr>
          <w:p w14:paraId="7565ACA1" w14:textId="77777777" w:rsidR="00EC06E1" w:rsidRDefault="00EC06E1" w:rsidP="00CB6BEA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589C828A" w14:textId="10B3BDC9" w:rsidR="00EC06E1" w:rsidRPr="00951E20" w:rsidRDefault="00986D85" w:rsidP="005E7445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 xml:space="preserve">Prelims say @ </w:t>
            </w:r>
            <w:r w:rsidR="000A59CA">
              <w:rPr>
                <w:rFonts w:ascii="Arial" w:hAnsi="Arial" w:cs="Arial"/>
                <w:color w:val="002060"/>
                <w:sz w:val="24"/>
                <w:szCs w:val="24"/>
              </w:rPr>
              <w:t>10%</w:t>
            </w:r>
            <w:r w:rsidR="005A5247">
              <w:rPr>
                <w:rFonts w:ascii="Arial" w:hAnsi="Arial" w:cs="Arial"/>
                <w:color w:val="002060"/>
                <w:sz w:val="24"/>
                <w:szCs w:val="24"/>
              </w:rPr>
              <w:t>. (approx.).</w:t>
            </w:r>
          </w:p>
        </w:tc>
        <w:tc>
          <w:tcPr>
            <w:tcW w:w="1484" w:type="dxa"/>
          </w:tcPr>
          <w:p w14:paraId="0748D143" w14:textId="044EC28B" w:rsidR="00EC06E1" w:rsidRPr="00FE4026" w:rsidRDefault="00FE4026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£1</w:t>
            </w:r>
            <w:r w:rsidR="00EC584A">
              <w:rPr>
                <w:rFonts w:ascii="Arial" w:hAnsi="Arial" w:cs="Arial"/>
                <w:color w:val="002060"/>
                <w:sz w:val="24"/>
                <w:szCs w:val="24"/>
              </w:rPr>
              <w:t>0,374.00.</w:t>
            </w:r>
          </w:p>
        </w:tc>
        <w:tc>
          <w:tcPr>
            <w:tcW w:w="1775" w:type="dxa"/>
          </w:tcPr>
          <w:p w14:paraId="0F90A4C0" w14:textId="7D0AB54A" w:rsidR="00EC06E1" w:rsidRPr="00DB6A24" w:rsidRDefault="00EC584A" w:rsidP="000D7E8C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3B0D1013" w14:textId="3A2D706A" w:rsidR="00EC06E1" w:rsidRPr="00DB6A24" w:rsidRDefault="00EC584A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>
              <w:rPr>
                <w:rFonts w:ascii="Arial" w:hAnsi="Arial" w:cs="Arial"/>
                <w:color w:val="002060"/>
                <w:sz w:val="24"/>
                <w:szCs w:val="24"/>
              </w:rPr>
              <w:t>£</w:t>
            </w:r>
            <w:r w:rsidR="008C3530">
              <w:rPr>
                <w:rFonts w:ascii="Arial" w:hAnsi="Arial" w:cs="Arial"/>
                <w:color w:val="002060"/>
                <w:sz w:val="24"/>
                <w:szCs w:val="24"/>
              </w:rPr>
              <w:t>114,117.00.</w:t>
            </w:r>
          </w:p>
        </w:tc>
      </w:tr>
      <w:tr w:rsidR="00CB6BEA" w14:paraId="24783584" w14:textId="77777777" w:rsidTr="005A1069">
        <w:trPr>
          <w:trHeight w:val="585"/>
        </w:trPr>
        <w:tc>
          <w:tcPr>
            <w:tcW w:w="790" w:type="dxa"/>
          </w:tcPr>
          <w:p w14:paraId="510CAFDD" w14:textId="77777777" w:rsidR="00CB6BEA" w:rsidRPr="00CB6BEA" w:rsidRDefault="00CB6BEA" w:rsidP="00CB6BEA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EC39623" w14:textId="31EBD122" w:rsidR="00CB6BEA" w:rsidRPr="00CB6BEA" w:rsidRDefault="00CB6BEA" w:rsidP="00CB6BEA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EA4D7DD" w14:textId="77777777" w:rsidR="00CB6BEA" w:rsidRDefault="00CB6BEA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24FA13E0" w14:textId="4C8EACB1" w:rsidR="00CB6BEA" w:rsidRPr="00452F42" w:rsidRDefault="000A59CA" w:rsidP="005E7445">
            <w:pPr>
              <w:pStyle w:val="ListParagraph"/>
              <w:ind w:left="0"/>
              <w:rPr>
                <w:rFonts w:ascii="Arial" w:hAnsi="Arial" w:cs="Arial"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color w:val="C00000"/>
                <w:sz w:val="24"/>
                <w:szCs w:val="24"/>
              </w:rPr>
              <w:t>Potential Profits</w:t>
            </w:r>
            <w:r w:rsidR="008A4D49">
              <w:rPr>
                <w:rFonts w:ascii="Arial" w:hAnsi="Arial" w:cs="Arial"/>
                <w:color w:val="C00000"/>
                <w:sz w:val="24"/>
                <w:szCs w:val="24"/>
              </w:rPr>
              <w:t xml:space="preserve"> &amp; Overheads say @ 8%. (approx.)&gt;</w:t>
            </w:r>
          </w:p>
        </w:tc>
        <w:tc>
          <w:tcPr>
            <w:tcW w:w="1484" w:type="dxa"/>
          </w:tcPr>
          <w:p w14:paraId="28D94301" w14:textId="19B02BDF" w:rsidR="00CB6BEA" w:rsidRPr="00452F42" w:rsidRDefault="008C3530" w:rsidP="00614630">
            <w:pPr>
              <w:pStyle w:val="ListParagraph"/>
              <w:ind w:left="0"/>
              <w:rPr>
                <w:rFonts w:ascii="Arial" w:hAnsi="Arial" w:cs="Arial"/>
                <w:color w:val="C00000"/>
                <w:sz w:val="24"/>
                <w:szCs w:val="24"/>
              </w:rPr>
            </w:pPr>
            <w:r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702720">
              <w:rPr>
                <w:rFonts w:ascii="Arial" w:hAnsi="Arial" w:cs="Arial"/>
                <w:color w:val="C00000"/>
                <w:sz w:val="24"/>
                <w:szCs w:val="24"/>
              </w:rPr>
              <w:t>9129.00.</w:t>
            </w:r>
          </w:p>
        </w:tc>
        <w:tc>
          <w:tcPr>
            <w:tcW w:w="1775" w:type="dxa"/>
          </w:tcPr>
          <w:p w14:paraId="31EC53E8" w14:textId="4D81813D" w:rsidR="00CB6BEA" w:rsidRPr="00452F42" w:rsidRDefault="00CB1E37" w:rsidP="00CB1E37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452F42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525BBD41" w14:textId="6C240984" w:rsidR="00CB6BEA" w:rsidRPr="00452F42" w:rsidRDefault="00CB1E37" w:rsidP="00614630">
            <w:pPr>
              <w:pStyle w:val="ListParagraph"/>
              <w:ind w:left="0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452F42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702720">
              <w:rPr>
                <w:rFonts w:ascii="Arial" w:hAnsi="Arial" w:cs="Arial"/>
                <w:color w:val="C00000"/>
                <w:sz w:val="24"/>
                <w:szCs w:val="24"/>
              </w:rPr>
              <w:t>123,246.00.</w:t>
            </w:r>
          </w:p>
        </w:tc>
      </w:tr>
      <w:tr w:rsidR="00CB6BEA" w14:paraId="0361CA15" w14:textId="77777777" w:rsidTr="005A1069">
        <w:trPr>
          <w:trHeight w:val="570"/>
        </w:trPr>
        <w:tc>
          <w:tcPr>
            <w:tcW w:w="790" w:type="dxa"/>
          </w:tcPr>
          <w:p w14:paraId="536B65B6" w14:textId="77777777" w:rsidR="00CB6BEA" w:rsidRDefault="00CB6BEA" w:rsidP="00CB6BEA">
            <w:pPr>
              <w:pStyle w:val="ListParagraph"/>
              <w:ind w:left="0"/>
            </w:pPr>
          </w:p>
          <w:p w14:paraId="5A29C81D" w14:textId="35211651" w:rsidR="00CB6BEA" w:rsidRPr="003D2011" w:rsidRDefault="00CB6BEA" w:rsidP="005E7445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AF054F1" w14:textId="77777777" w:rsidR="00CB6BEA" w:rsidRDefault="00CB6BEA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70F798C2" w14:textId="5E90A016" w:rsidR="00CB6BEA" w:rsidRPr="00452F42" w:rsidRDefault="008A4D49" w:rsidP="005E7445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Risk </w:t>
            </w:r>
            <w:r w:rsidR="00AD382B">
              <w:rPr>
                <w:rFonts w:ascii="Arial" w:hAnsi="Arial" w:cs="Arial"/>
                <w:color w:val="auto"/>
                <w:sz w:val="24"/>
                <w:szCs w:val="24"/>
              </w:rPr>
              <w:t>&amp; Contingencies. say@10% (approx..).</w:t>
            </w:r>
          </w:p>
        </w:tc>
        <w:tc>
          <w:tcPr>
            <w:tcW w:w="1484" w:type="dxa"/>
          </w:tcPr>
          <w:p w14:paraId="65AC4A61" w14:textId="2321C453" w:rsidR="00CB6BEA" w:rsidRPr="00452F42" w:rsidRDefault="00702720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5B7AA3">
              <w:rPr>
                <w:rFonts w:ascii="Arial" w:hAnsi="Arial" w:cs="Arial"/>
                <w:color w:val="auto"/>
                <w:sz w:val="24"/>
                <w:szCs w:val="24"/>
              </w:rPr>
              <w:t>12,324.00.</w:t>
            </w:r>
          </w:p>
        </w:tc>
        <w:tc>
          <w:tcPr>
            <w:tcW w:w="1775" w:type="dxa"/>
          </w:tcPr>
          <w:p w14:paraId="1DAE477A" w14:textId="3CE9F53A" w:rsidR="00CB6BEA" w:rsidRPr="00452F42" w:rsidRDefault="00CB1E37" w:rsidP="00B922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452F42">
              <w:rPr>
                <w:rFonts w:ascii="Arial" w:hAnsi="Arial" w:cs="Arial"/>
                <w:color w:val="auto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41F8DDCD" w14:textId="3BCD9506" w:rsidR="00CB6BEA" w:rsidRPr="00452F42" w:rsidRDefault="003F27DF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452F4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5B7AA3">
              <w:rPr>
                <w:rFonts w:ascii="Arial" w:hAnsi="Arial" w:cs="Arial"/>
                <w:color w:val="auto"/>
                <w:sz w:val="24"/>
                <w:szCs w:val="24"/>
              </w:rPr>
              <w:t>135,570.00</w:t>
            </w:r>
            <w:r w:rsidR="005A1069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</w:tr>
      <w:tr w:rsidR="00B92224" w14:paraId="60AFE722" w14:textId="77777777" w:rsidTr="005A1069">
        <w:trPr>
          <w:trHeight w:val="600"/>
        </w:trPr>
        <w:tc>
          <w:tcPr>
            <w:tcW w:w="790" w:type="dxa"/>
          </w:tcPr>
          <w:p w14:paraId="1DE66911" w14:textId="77777777" w:rsidR="00B92224" w:rsidRDefault="00B92224" w:rsidP="00B92224">
            <w:pPr>
              <w:pStyle w:val="ListParagraph"/>
              <w:ind w:left="0"/>
            </w:pPr>
          </w:p>
          <w:p w14:paraId="2B596853" w14:textId="77777777" w:rsidR="00B92224" w:rsidRDefault="00B92224" w:rsidP="00B92224">
            <w:pPr>
              <w:pStyle w:val="ListParagraph"/>
              <w:ind w:left="0"/>
            </w:pPr>
          </w:p>
          <w:p w14:paraId="7B0FEEB9" w14:textId="77777777" w:rsidR="00B92224" w:rsidRDefault="00B92224" w:rsidP="00614630">
            <w:pPr>
              <w:pStyle w:val="ListParagraph"/>
              <w:ind w:left="0"/>
            </w:pPr>
          </w:p>
        </w:tc>
        <w:tc>
          <w:tcPr>
            <w:tcW w:w="4031" w:type="dxa"/>
          </w:tcPr>
          <w:p w14:paraId="2D461FAD" w14:textId="4F18F2FF" w:rsidR="00B92224" w:rsidRPr="00155EE2" w:rsidRDefault="00120C00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  <w:szCs w:val="24"/>
              </w:rPr>
              <w:t>OVERALL TOTAL B</w:t>
            </w:r>
            <w:r w:rsidR="003B25C0" w:rsidRPr="00155EE2">
              <w:rPr>
                <w:rFonts w:ascii="Arial" w:hAnsi="Arial" w:cs="Arial"/>
                <w:color w:val="002060"/>
                <w:sz w:val="24"/>
                <w:szCs w:val="24"/>
              </w:rPr>
              <w:t xml:space="preserve">UDGET BUILDING </w:t>
            </w:r>
            <w:r w:rsidR="00FE112A" w:rsidRPr="00155EE2">
              <w:rPr>
                <w:rFonts w:ascii="Arial" w:hAnsi="Arial" w:cs="Arial"/>
                <w:color w:val="002060"/>
                <w:sz w:val="24"/>
                <w:szCs w:val="24"/>
              </w:rPr>
              <w:t>COSTS. (</w:t>
            </w:r>
            <w:r w:rsidR="005A5247" w:rsidRPr="00155EE2">
              <w:rPr>
                <w:rFonts w:ascii="Arial" w:hAnsi="Arial" w:cs="Arial"/>
                <w:color w:val="002060"/>
                <w:sz w:val="24"/>
                <w:szCs w:val="24"/>
              </w:rPr>
              <w:t>approx..).</w:t>
            </w:r>
          </w:p>
        </w:tc>
        <w:tc>
          <w:tcPr>
            <w:tcW w:w="1484" w:type="dxa"/>
          </w:tcPr>
          <w:p w14:paraId="7639FC0C" w14:textId="731D0C2C" w:rsidR="00B92224" w:rsidRPr="00155EE2" w:rsidRDefault="00B92224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  <w:tc>
          <w:tcPr>
            <w:tcW w:w="1775" w:type="dxa"/>
          </w:tcPr>
          <w:p w14:paraId="29874E26" w14:textId="5FCC8230" w:rsidR="00B92224" w:rsidRPr="00155EE2" w:rsidRDefault="00CB1E37" w:rsidP="00CB1E37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  <w:szCs w:val="24"/>
              </w:rPr>
              <w:t>Total.</w:t>
            </w:r>
          </w:p>
        </w:tc>
        <w:tc>
          <w:tcPr>
            <w:tcW w:w="1618" w:type="dxa"/>
          </w:tcPr>
          <w:p w14:paraId="46CDCFF6" w14:textId="2356CEF7" w:rsidR="00B92224" w:rsidRPr="00155EE2" w:rsidRDefault="00DB1F2A" w:rsidP="00614630">
            <w:pPr>
              <w:pStyle w:val="ListParagraph"/>
              <w:ind w:left="0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55EE2">
              <w:rPr>
                <w:rFonts w:ascii="Arial" w:hAnsi="Arial" w:cs="Arial"/>
                <w:color w:val="002060"/>
                <w:sz w:val="24"/>
                <w:szCs w:val="24"/>
              </w:rPr>
              <w:t>£</w:t>
            </w:r>
            <w:r w:rsidR="005A1069" w:rsidRPr="00155EE2">
              <w:rPr>
                <w:rFonts w:ascii="Arial" w:hAnsi="Arial" w:cs="Arial"/>
                <w:color w:val="002060"/>
                <w:sz w:val="24"/>
                <w:szCs w:val="24"/>
              </w:rPr>
              <w:t>135,570.00.</w:t>
            </w:r>
          </w:p>
        </w:tc>
      </w:tr>
    </w:tbl>
    <w:p w14:paraId="0D7CD96F" w14:textId="5C02763D" w:rsidR="00375C02" w:rsidRDefault="009E341C" w:rsidP="005A10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These individual elemental cost plans </w:t>
      </w:r>
      <w:r w:rsidR="001B2A48">
        <w:rPr>
          <w:rFonts w:ascii="Arial" w:hAnsi="Arial" w:cs="Arial"/>
          <w:sz w:val="24"/>
          <w:szCs w:val="24"/>
        </w:rPr>
        <w:t xml:space="preserve">show that the individual homes can be built </w:t>
      </w:r>
      <w:r w:rsidR="006F240F">
        <w:rPr>
          <w:rFonts w:ascii="Arial" w:hAnsi="Arial" w:cs="Arial"/>
          <w:sz w:val="24"/>
          <w:szCs w:val="24"/>
        </w:rPr>
        <w:t>within budget</w:t>
      </w:r>
      <w:r w:rsidR="00DD3DBE">
        <w:rPr>
          <w:rFonts w:ascii="Arial" w:hAnsi="Arial" w:cs="Arial"/>
          <w:sz w:val="24"/>
          <w:szCs w:val="24"/>
        </w:rPr>
        <w:t xml:space="preserve">. </w:t>
      </w:r>
      <w:r w:rsidR="006F240F">
        <w:rPr>
          <w:rFonts w:ascii="Arial" w:hAnsi="Arial" w:cs="Arial"/>
          <w:sz w:val="24"/>
          <w:szCs w:val="24"/>
        </w:rPr>
        <w:t>So,</w:t>
      </w:r>
      <w:r w:rsidR="00DD3DBE">
        <w:rPr>
          <w:rFonts w:ascii="Arial" w:hAnsi="Arial" w:cs="Arial"/>
          <w:sz w:val="24"/>
          <w:szCs w:val="24"/>
        </w:rPr>
        <w:t xml:space="preserve"> this </w:t>
      </w:r>
      <w:r w:rsidR="006F240F">
        <w:rPr>
          <w:rFonts w:ascii="Arial" w:hAnsi="Arial" w:cs="Arial"/>
          <w:sz w:val="24"/>
          <w:szCs w:val="24"/>
        </w:rPr>
        <w:t>shows</w:t>
      </w:r>
      <w:r w:rsidR="00DD3DBE">
        <w:rPr>
          <w:rFonts w:ascii="Arial" w:hAnsi="Arial" w:cs="Arial"/>
          <w:sz w:val="24"/>
          <w:szCs w:val="24"/>
        </w:rPr>
        <w:t xml:space="preserve"> the client </w:t>
      </w:r>
      <w:r w:rsidR="006F240F">
        <w:rPr>
          <w:rFonts w:ascii="Arial" w:hAnsi="Arial" w:cs="Arial"/>
          <w:sz w:val="24"/>
          <w:szCs w:val="24"/>
        </w:rPr>
        <w:t>that this project is feasible.</w:t>
      </w:r>
    </w:p>
    <w:p w14:paraId="335C5C99" w14:textId="1CBA7FCF" w:rsidR="00DD5BB7" w:rsidRPr="00375C02" w:rsidRDefault="00DD5BB7" w:rsidP="005A1069">
      <w:pPr>
        <w:rPr>
          <w:rFonts w:ascii="Arial" w:hAnsi="Arial" w:cs="Arial"/>
          <w:sz w:val="24"/>
          <w:szCs w:val="24"/>
        </w:rPr>
      </w:pPr>
      <w:r w:rsidRPr="005A1069">
        <w:br w:type="page"/>
      </w:r>
    </w:p>
    <w:tbl>
      <w:tblPr>
        <w:tblStyle w:val="TableGrid"/>
        <w:tblW w:w="10745" w:type="dxa"/>
        <w:tblInd w:w="-284" w:type="dxa"/>
        <w:tblLook w:val="04A0" w:firstRow="1" w:lastRow="0" w:firstColumn="1" w:lastColumn="0" w:noHBand="0" w:noVBand="1"/>
      </w:tblPr>
      <w:tblGrid>
        <w:gridCol w:w="994"/>
        <w:gridCol w:w="4459"/>
        <w:gridCol w:w="1337"/>
        <w:gridCol w:w="1754"/>
        <w:gridCol w:w="1951"/>
        <w:gridCol w:w="250"/>
      </w:tblGrid>
      <w:tr w:rsidR="00DB6A24" w14:paraId="4E023588" w14:textId="77777777" w:rsidTr="006B6063">
        <w:trPr>
          <w:trHeight w:hRule="exact" w:val="16156"/>
        </w:trPr>
        <w:tc>
          <w:tcPr>
            <w:tcW w:w="1074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2BEE1DB" w14:textId="21164807" w:rsidR="00DB6A24" w:rsidRPr="00BE252E" w:rsidRDefault="00DB6A24" w:rsidP="00BE252E">
            <w:pPr>
              <w:rPr>
                <w:rFonts w:ascii="Arial" w:hAnsi="Arial" w:cs="Arial"/>
                <w:color w:val="C00000"/>
                <w:sz w:val="36"/>
                <w:szCs w:val="36"/>
              </w:rPr>
            </w:pPr>
            <w:r w:rsidRPr="00BE252E">
              <w:rPr>
                <w:rFonts w:ascii="Arial" w:hAnsi="Arial" w:cs="Arial"/>
                <w:color w:val="C00000"/>
                <w:sz w:val="36"/>
                <w:szCs w:val="36"/>
              </w:rPr>
              <w:lastRenderedPageBreak/>
              <w:t xml:space="preserve"> </w:t>
            </w:r>
            <w:r w:rsidR="00C02AB0">
              <w:rPr>
                <w:rFonts w:ascii="Arial" w:hAnsi="Arial" w:cs="Arial"/>
                <w:color w:val="C00000"/>
                <w:sz w:val="36"/>
                <w:szCs w:val="36"/>
              </w:rPr>
              <w:t>5.</w:t>
            </w:r>
            <w:r w:rsidR="00281A40">
              <w:rPr>
                <w:rFonts w:ascii="Arial" w:hAnsi="Arial" w:cs="Arial"/>
                <w:color w:val="C00000"/>
                <w:sz w:val="36"/>
                <w:szCs w:val="36"/>
              </w:rPr>
              <w:t>3. TABLE</w:t>
            </w:r>
            <w:r w:rsidR="00D27285">
              <w:rPr>
                <w:rFonts w:ascii="Arial" w:hAnsi="Arial" w:cs="Arial"/>
                <w:color w:val="C00000"/>
                <w:sz w:val="36"/>
                <w:szCs w:val="36"/>
              </w:rPr>
              <w:t>.</w:t>
            </w:r>
            <w:r w:rsidR="00981915">
              <w:rPr>
                <w:rFonts w:ascii="Arial" w:hAnsi="Arial" w:cs="Arial"/>
                <w:color w:val="C00000"/>
                <w:sz w:val="36"/>
                <w:szCs w:val="36"/>
              </w:rPr>
              <w:t>8.</w:t>
            </w:r>
            <w:r w:rsidR="00981915" w:rsidRPr="00BE252E">
              <w:rPr>
                <w:rFonts w:ascii="Arial" w:hAnsi="Arial" w:cs="Arial"/>
                <w:color w:val="C00000"/>
                <w:sz w:val="36"/>
                <w:szCs w:val="36"/>
              </w:rPr>
              <w:t xml:space="preserve"> COST</w:t>
            </w:r>
            <w:r w:rsidRPr="00BE252E">
              <w:rPr>
                <w:rFonts w:ascii="Arial" w:hAnsi="Arial" w:cs="Arial"/>
                <w:color w:val="C00000"/>
                <w:sz w:val="36"/>
                <w:szCs w:val="36"/>
              </w:rPr>
              <w:t xml:space="preserve"> PLAN BUDGET ESTIMATE FOR THE FULL PROJECT. TOTAL OF 9 HOUSES. (3 TERRACED HOUSE &amp; 6 SEMI DETACHED HOUSES.).</w:t>
            </w:r>
          </w:p>
          <w:p w14:paraId="6FFF87DD" w14:textId="2402EAA0" w:rsidR="00DB6A24" w:rsidRPr="00863491" w:rsidRDefault="00DB6A24" w:rsidP="00D24C0E">
            <w:pPr>
              <w:pStyle w:val="ListParagraph"/>
              <w:ind w:left="1429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3491">
              <w:rPr>
                <w:rFonts w:ascii="Arial" w:hAnsi="Arial" w:cs="Arial"/>
                <w:color w:val="auto"/>
                <w:sz w:val="24"/>
                <w:szCs w:val="24"/>
              </w:rPr>
              <w:t xml:space="preserve">COST PLAN No: 0003.    PROJECT TITLE: 9 HOUSE BUILD. (3 Terraced&amp; 6 Semi- Detached.)  GROSS G.I.F.A.: 768m2. </w:t>
            </w:r>
          </w:p>
          <w:p w14:paraId="4D39AA88" w14:textId="4E35BFF9" w:rsidR="00DB6A24" w:rsidRPr="00863491" w:rsidRDefault="00DB6A24" w:rsidP="00D24C0E">
            <w:pPr>
              <w:pStyle w:val="ListParagraph"/>
              <w:ind w:left="1429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3491">
              <w:rPr>
                <w:rFonts w:ascii="Arial" w:hAnsi="Arial" w:cs="Arial"/>
                <w:color w:val="auto"/>
                <w:sz w:val="24"/>
                <w:szCs w:val="24"/>
              </w:rPr>
              <w:t>TARGET PROJECT COST. £</w:t>
            </w:r>
            <w:r w:rsidR="009736CA" w:rsidRPr="00863491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42455F" w:rsidRPr="00863491"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  <w:r w:rsidR="00266FB9" w:rsidRPr="00863491">
              <w:rPr>
                <w:rFonts w:ascii="Arial" w:hAnsi="Arial" w:cs="Arial"/>
                <w:color w:val="auto"/>
                <w:sz w:val="24"/>
                <w:szCs w:val="24"/>
              </w:rPr>
              <w:t xml:space="preserve"> 045,737.00</w:t>
            </w:r>
            <w:r w:rsidR="00863491" w:rsidRPr="00863491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  <w:p w14:paraId="338685B2" w14:textId="77777777" w:rsidR="00BC2A3A" w:rsidRPr="006E4906" w:rsidRDefault="00BC2A3A" w:rsidP="00D24C0E">
            <w:pPr>
              <w:pStyle w:val="ListParagraph"/>
              <w:ind w:left="1429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tbl>
            <w:tblPr>
              <w:tblStyle w:val="TableGrid"/>
              <w:tblW w:w="10230" w:type="dxa"/>
              <w:tblLook w:val="04A0" w:firstRow="1" w:lastRow="0" w:firstColumn="1" w:lastColumn="0" w:noHBand="0" w:noVBand="1"/>
            </w:tblPr>
            <w:tblGrid>
              <w:gridCol w:w="994"/>
              <w:gridCol w:w="4323"/>
              <w:gridCol w:w="17"/>
              <w:gridCol w:w="9"/>
              <w:gridCol w:w="1394"/>
              <w:gridCol w:w="33"/>
              <w:gridCol w:w="1842"/>
              <w:gridCol w:w="1618"/>
            </w:tblGrid>
            <w:tr w:rsidR="00DB6A24" w14:paraId="7D68CC14" w14:textId="77777777" w:rsidTr="00866F2B">
              <w:tc>
                <w:tcPr>
                  <w:tcW w:w="994" w:type="dxa"/>
                </w:tcPr>
                <w:p w14:paraId="25C521E4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 xml:space="preserve">ITEM </w:t>
                  </w:r>
                </w:p>
                <w:p w14:paraId="61793685" w14:textId="0EF3D7AB" w:rsidR="00DB6A24" w:rsidRPr="009D23F0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No.</w:t>
                  </w:r>
                </w:p>
              </w:tc>
              <w:tc>
                <w:tcPr>
                  <w:tcW w:w="4340" w:type="dxa"/>
                  <w:gridSpan w:val="2"/>
                </w:tcPr>
                <w:p w14:paraId="022D6B1B" w14:textId="0BCEB110" w:rsidR="00DB6A24" w:rsidRPr="00214BC4" w:rsidRDefault="00DB6A24" w:rsidP="00214BC4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GROUP ELEMENT.</w:t>
                  </w:r>
                </w:p>
              </w:tc>
              <w:tc>
                <w:tcPr>
                  <w:tcW w:w="1403" w:type="dxa"/>
                  <w:gridSpan w:val="2"/>
                </w:tcPr>
                <w:p w14:paraId="2A9889D4" w14:textId="77777777" w:rsidR="00DB6A24" w:rsidRDefault="00083AF6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TOTAL</w:t>
                  </w:r>
                </w:p>
                <w:p w14:paraId="60B1F1F1" w14:textId="77777777" w:rsidR="00083AF6" w:rsidRDefault="00083AF6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PROJECT.</w:t>
                  </w:r>
                </w:p>
                <w:p w14:paraId="237295AB" w14:textId="6F2E80D9" w:rsidR="00083AF6" w:rsidRPr="00214BC4" w:rsidRDefault="00083AF6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UNIT RATE.</w:t>
                  </w:r>
                </w:p>
              </w:tc>
              <w:tc>
                <w:tcPr>
                  <w:tcW w:w="1875" w:type="dxa"/>
                  <w:gridSpan w:val="2"/>
                </w:tcPr>
                <w:p w14:paraId="2B68C14D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COST£/</w:t>
                  </w:r>
                </w:p>
                <w:p w14:paraId="7DE49710" w14:textId="63803097" w:rsidR="00DB6A24" w:rsidRPr="00CD4A1F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m/m2/m3/item.</w:t>
                  </w:r>
                </w:p>
              </w:tc>
              <w:tc>
                <w:tcPr>
                  <w:tcW w:w="1618" w:type="dxa"/>
                </w:tcPr>
                <w:p w14:paraId="2FFA59D9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TOTAL</w:t>
                  </w:r>
                </w:p>
                <w:p w14:paraId="45843EC4" w14:textId="452E4703" w:rsidR="00DB6A24" w:rsidRPr="00207E6D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COST£.</w:t>
                  </w:r>
                </w:p>
              </w:tc>
            </w:tr>
            <w:tr w:rsidR="00DB6A24" w14:paraId="33183B32" w14:textId="77777777" w:rsidTr="00866F2B">
              <w:tc>
                <w:tcPr>
                  <w:tcW w:w="994" w:type="dxa"/>
                </w:tcPr>
                <w:p w14:paraId="386A042B" w14:textId="0B7113F6" w:rsidR="00DB6A24" w:rsidRPr="00C66DDF" w:rsidRDefault="00DB6A24" w:rsidP="000065F4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O.</w:t>
                  </w:r>
                </w:p>
              </w:tc>
              <w:tc>
                <w:tcPr>
                  <w:tcW w:w="4340" w:type="dxa"/>
                  <w:gridSpan w:val="2"/>
                </w:tcPr>
                <w:p w14:paraId="562EA47C" w14:textId="78476086" w:rsidR="00DB6A24" w:rsidRPr="00C66DDF" w:rsidRDefault="00DB6A24" w:rsidP="00605917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F</w:t>
                  </w: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ACILITY WORKS.</w:t>
                  </w:r>
                </w:p>
              </w:tc>
              <w:tc>
                <w:tcPr>
                  <w:tcW w:w="1403" w:type="dxa"/>
                  <w:gridSpan w:val="2"/>
                </w:tcPr>
                <w:p w14:paraId="56691218" w14:textId="08292C3A" w:rsidR="00DB6A24" w:rsidRPr="00A653A5" w:rsidRDefault="00DB6A24" w:rsidP="00975E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653A5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1875" w:type="dxa"/>
                  <w:gridSpan w:val="2"/>
                </w:tcPr>
                <w:p w14:paraId="17E815E3" w14:textId="0AE957A5" w:rsidR="00DB6A24" w:rsidRPr="00A653A5" w:rsidRDefault="00DB6A24" w:rsidP="00975E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653A5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1618" w:type="dxa"/>
                </w:tcPr>
                <w:p w14:paraId="3D9C5FE9" w14:textId="10C811E4" w:rsidR="00DB6A24" w:rsidRPr="00A653A5" w:rsidRDefault="00DB6A24" w:rsidP="00A653A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A653A5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N/A.</w:t>
                  </w:r>
                </w:p>
              </w:tc>
            </w:tr>
            <w:tr w:rsidR="00DB6A24" w14:paraId="7D6A89E4" w14:textId="77777777" w:rsidTr="00866F2B">
              <w:tc>
                <w:tcPr>
                  <w:tcW w:w="994" w:type="dxa"/>
                </w:tcPr>
                <w:p w14:paraId="43A3C6EE" w14:textId="1A595149" w:rsidR="00DB6A24" w:rsidRPr="00C66DDF" w:rsidRDefault="00DB6A24" w:rsidP="000065F4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4340" w:type="dxa"/>
                  <w:gridSpan w:val="2"/>
                </w:tcPr>
                <w:p w14:paraId="7D136329" w14:textId="15F4FF1E" w:rsidR="00DB6A24" w:rsidRPr="00C66DDF" w:rsidRDefault="00DB6A24" w:rsidP="00605917">
                  <w:pPr>
                    <w:jc w:val="center"/>
                    <w:rPr>
                      <w:rFonts w:ascii="Arial" w:hAnsi="Arial" w:cs="Arial"/>
                      <w:color w:val="002060"/>
                      <w:sz w:val="28"/>
                      <w:szCs w:val="28"/>
                    </w:rPr>
                  </w:pPr>
                  <w:r w:rsidRPr="00C66DDF">
                    <w:rPr>
                      <w:rFonts w:ascii="Arial" w:hAnsi="Arial" w:cs="Arial"/>
                      <w:color w:val="002060"/>
                      <w:sz w:val="24"/>
                      <w:szCs w:val="28"/>
                    </w:rPr>
                    <w:t>S</w:t>
                  </w:r>
                  <w:r>
                    <w:rPr>
                      <w:rFonts w:ascii="Arial" w:hAnsi="Arial" w:cs="Arial"/>
                      <w:color w:val="002060"/>
                      <w:sz w:val="24"/>
                      <w:szCs w:val="28"/>
                    </w:rPr>
                    <w:t>UB-STRUCTURE.</w:t>
                  </w:r>
                </w:p>
              </w:tc>
              <w:tc>
                <w:tcPr>
                  <w:tcW w:w="1403" w:type="dxa"/>
                  <w:gridSpan w:val="2"/>
                </w:tcPr>
                <w:p w14:paraId="6BD01FC4" w14:textId="77777777" w:rsidR="00DB6A24" w:rsidRPr="00A653A5" w:rsidRDefault="00DB6A24" w:rsidP="008A776C">
                  <w:pPr>
                    <w:rPr>
                      <w:rFonts w:ascii="Arial" w:hAnsi="Arial" w:cs="Arial"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875" w:type="dxa"/>
                  <w:gridSpan w:val="2"/>
                </w:tcPr>
                <w:p w14:paraId="2A5F966B" w14:textId="77777777" w:rsidR="00DB6A24" w:rsidRPr="00A653A5" w:rsidRDefault="00DB6A24" w:rsidP="008A776C">
                  <w:pPr>
                    <w:rPr>
                      <w:rFonts w:ascii="Arial" w:hAnsi="Arial" w:cs="Arial"/>
                      <w:color w:val="000000" w:themeColor="text1"/>
                      <w:sz w:val="36"/>
                      <w:szCs w:val="36"/>
                    </w:rPr>
                  </w:pPr>
                </w:p>
              </w:tc>
              <w:tc>
                <w:tcPr>
                  <w:tcW w:w="1618" w:type="dxa"/>
                </w:tcPr>
                <w:p w14:paraId="301A5639" w14:textId="77777777" w:rsidR="00DB6A24" w:rsidRPr="00A653A5" w:rsidRDefault="00DB6A24" w:rsidP="008A776C">
                  <w:pPr>
                    <w:rPr>
                      <w:rFonts w:ascii="Arial" w:hAnsi="Arial" w:cs="Arial"/>
                      <w:color w:val="000000" w:themeColor="text1"/>
                      <w:sz w:val="36"/>
                      <w:szCs w:val="36"/>
                    </w:rPr>
                  </w:pPr>
                </w:p>
              </w:tc>
            </w:tr>
            <w:tr w:rsidR="00DB6A24" w14:paraId="6E4CDCAC" w14:textId="77777777" w:rsidTr="00866F2B">
              <w:trPr>
                <w:trHeight w:val="499"/>
              </w:trPr>
              <w:tc>
                <w:tcPr>
                  <w:tcW w:w="994" w:type="dxa"/>
                </w:tcPr>
                <w:p w14:paraId="037698CD" w14:textId="77777777" w:rsidR="00DB6A24" w:rsidRDefault="00DB6A24" w:rsidP="000D31B0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1AA44DA6" w14:textId="77777777" w:rsidR="00B829E1" w:rsidRDefault="00B829E1" w:rsidP="000D31B0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7B38F113" w14:textId="3FC13856" w:rsidR="00B829E1" w:rsidRPr="005A07EA" w:rsidRDefault="00B829E1" w:rsidP="000D31B0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1.1.</w:t>
                  </w:r>
                </w:p>
              </w:tc>
              <w:tc>
                <w:tcPr>
                  <w:tcW w:w="4340" w:type="dxa"/>
                  <w:gridSpan w:val="2"/>
                </w:tcPr>
                <w:p w14:paraId="528572D7" w14:textId="76B8AB07" w:rsidR="00B829E1" w:rsidRPr="005A07EA" w:rsidRDefault="00A1245A" w:rsidP="00712998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F</w:t>
                  </w:r>
                  <w:r w:rsidR="00712998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oundations</w:t>
                  </w: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 / Ground Floor Level.</w:t>
                  </w:r>
                </w:p>
              </w:tc>
              <w:tc>
                <w:tcPr>
                  <w:tcW w:w="1403" w:type="dxa"/>
                  <w:gridSpan w:val="2"/>
                </w:tcPr>
                <w:p w14:paraId="74C1841A" w14:textId="77777777" w:rsidR="00DB6A24" w:rsidRPr="00FF6A31" w:rsidRDefault="00DB6A24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74618F61" w14:textId="77777777" w:rsidR="00A3517A" w:rsidRPr="00FF6A31" w:rsidRDefault="00A3517A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64939591" w14:textId="249D1E2F" w:rsidR="00A3517A" w:rsidRPr="00FF6A31" w:rsidRDefault="00D5343D" w:rsidP="00232DCF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288m2</w:t>
                  </w:r>
                  <w:r w:rsidR="00232DCF"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1875" w:type="dxa"/>
                  <w:gridSpan w:val="2"/>
                </w:tcPr>
                <w:p w14:paraId="60379E92" w14:textId="77777777" w:rsidR="00DB6A24" w:rsidRPr="00FF6A31" w:rsidRDefault="00DB6A24" w:rsidP="008A776C">
                  <w:pPr>
                    <w:rPr>
                      <w:rFonts w:ascii="Arial" w:hAnsi="Arial" w:cs="Arial"/>
                      <w:color w:val="auto"/>
                      <w:sz w:val="36"/>
                      <w:szCs w:val="36"/>
                    </w:rPr>
                  </w:pPr>
                </w:p>
                <w:p w14:paraId="0CDDD85C" w14:textId="368DD915" w:rsidR="00D5343D" w:rsidRPr="00FF6A31" w:rsidRDefault="00E9151D" w:rsidP="00232DCF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£190.00.</w:t>
                  </w:r>
                </w:p>
              </w:tc>
              <w:tc>
                <w:tcPr>
                  <w:tcW w:w="1618" w:type="dxa"/>
                </w:tcPr>
                <w:p w14:paraId="4157BF91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36"/>
                      <w:szCs w:val="36"/>
                    </w:rPr>
                  </w:pPr>
                </w:p>
                <w:p w14:paraId="35C1FE7D" w14:textId="62BDAD1E" w:rsidR="00E9151D" w:rsidRPr="00E9151D" w:rsidRDefault="00E9151D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16405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277F55" w:rsidRPr="0016405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54,720.00.</w:t>
                  </w:r>
                </w:p>
              </w:tc>
            </w:tr>
            <w:tr w:rsidR="00A1245A" w14:paraId="18F1194C" w14:textId="77777777" w:rsidTr="00866F2B">
              <w:trPr>
                <w:trHeight w:val="499"/>
              </w:trPr>
              <w:tc>
                <w:tcPr>
                  <w:tcW w:w="994" w:type="dxa"/>
                </w:tcPr>
                <w:p w14:paraId="6808655F" w14:textId="77777777" w:rsidR="00A1245A" w:rsidRDefault="00A1245A" w:rsidP="000D31B0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</w:tcPr>
                <w:p w14:paraId="2525D703" w14:textId="77777777" w:rsidR="00A1245A" w:rsidRDefault="00A1245A" w:rsidP="00712998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gridSpan w:val="2"/>
                </w:tcPr>
                <w:p w14:paraId="37B65E57" w14:textId="77777777" w:rsidR="00A1245A" w:rsidRPr="00FF6A31" w:rsidRDefault="00A1245A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</w:tcPr>
                <w:p w14:paraId="6A4DF7AF" w14:textId="06E49BC3" w:rsidR="00A1245A" w:rsidRPr="00A1245A" w:rsidRDefault="00A1245A" w:rsidP="0016405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16405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T</w:t>
                  </w:r>
                  <w:r w:rsid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OTAL.</w:t>
                  </w:r>
                </w:p>
              </w:tc>
              <w:tc>
                <w:tcPr>
                  <w:tcW w:w="1618" w:type="dxa"/>
                </w:tcPr>
                <w:p w14:paraId="4C23EABC" w14:textId="6E7C8FB5" w:rsidR="00A1245A" w:rsidRPr="00866F2B" w:rsidRDefault="0016405B" w:rsidP="008A776C">
                  <w:pP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£ 54,720.00.</w:t>
                  </w:r>
                </w:p>
              </w:tc>
            </w:tr>
            <w:tr w:rsidR="00DB6A24" w14:paraId="74E66BAB" w14:textId="77777777" w:rsidTr="00866F2B">
              <w:tc>
                <w:tcPr>
                  <w:tcW w:w="994" w:type="dxa"/>
                </w:tcPr>
                <w:p w14:paraId="15BA9578" w14:textId="4A0B009C" w:rsidR="00DB6A24" w:rsidRPr="00C66DDF" w:rsidRDefault="00DB6A24" w:rsidP="00D9084C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4340" w:type="dxa"/>
                  <w:gridSpan w:val="2"/>
                </w:tcPr>
                <w:p w14:paraId="3204CE1F" w14:textId="2E8C1E04" w:rsidR="00DB6A24" w:rsidRPr="00C66DDF" w:rsidRDefault="00315B24" w:rsidP="005A07EA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SUPER-STRUCTURE.</w:t>
                  </w:r>
                </w:p>
              </w:tc>
              <w:tc>
                <w:tcPr>
                  <w:tcW w:w="1403" w:type="dxa"/>
                  <w:gridSpan w:val="2"/>
                </w:tcPr>
                <w:p w14:paraId="7D645792" w14:textId="77777777" w:rsidR="00DB6A24" w:rsidRPr="00FF6A31" w:rsidRDefault="00DB6A24" w:rsidP="008A776C">
                  <w:pPr>
                    <w:rPr>
                      <w:rFonts w:ascii="Arial" w:hAnsi="Arial" w:cs="Arial"/>
                      <w:color w:val="auto"/>
                      <w:sz w:val="36"/>
                      <w:szCs w:val="36"/>
                    </w:rPr>
                  </w:pPr>
                </w:p>
              </w:tc>
              <w:tc>
                <w:tcPr>
                  <w:tcW w:w="1875" w:type="dxa"/>
                  <w:gridSpan w:val="2"/>
                </w:tcPr>
                <w:p w14:paraId="0D8073DA" w14:textId="77777777" w:rsidR="00DB6A24" w:rsidRPr="00FF6A31" w:rsidRDefault="00DB6A24" w:rsidP="008A776C">
                  <w:pPr>
                    <w:rPr>
                      <w:rFonts w:ascii="Arial" w:hAnsi="Arial" w:cs="Arial"/>
                      <w:color w:val="auto"/>
                      <w:sz w:val="36"/>
                      <w:szCs w:val="36"/>
                    </w:rPr>
                  </w:pPr>
                </w:p>
              </w:tc>
              <w:tc>
                <w:tcPr>
                  <w:tcW w:w="1618" w:type="dxa"/>
                </w:tcPr>
                <w:p w14:paraId="13E936C2" w14:textId="77777777" w:rsidR="00DB6A24" w:rsidRPr="00866F2B" w:rsidRDefault="00DB6A24" w:rsidP="008A776C">
                  <w:pPr>
                    <w:rPr>
                      <w:rFonts w:ascii="Arial" w:hAnsi="Arial" w:cs="Arial"/>
                      <w:color w:val="002060"/>
                      <w:sz w:val="36"/>
                      <w:szCs w:val="36"/>
                    </w:rPr>
                  </w:pPr>
                </w:p>
              </w:tc>
            </w:tr>
            <w:tr w:rsidR="00DB6A24" w14:paraId="3147325A" w14:textId="77777777" w:rsidTr="00866F2B">
              <w:trPr>
                <w:trHeight w:val="509"/>
              </w:trPr>
              <w:tc>
                <w:tcPr>
                  <w:tcW w:w="994" w:type="dxa"/>
                </w:tcPr>
                <w:p w14:paraId="46BD6BFE" w14:textId="68786392" w:rsidR="00DB6A24" w:rsidRPr="00C66DDF" w:rsidRDefault="00DB6A24" w:rsidP="004C0CFD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2.1.</w:t>
                  </w:r>
                </w:p>
              </w:tc>
              <w:tc>
                <w:tcPr>
                  <w:tcW w:w="4340" w:type="dxa"/>
                  <w:gridSpan w:val="2"/>
                </w:tcPr>
                <w:p w14:paraId="6BE4C643" w14:textId="69CF6226" w:rsidR="00DB6A24" w:rsidRPr="00C66DDF" w:rsidRDefault="00DB6A24" w:rsidP="005C56AE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Internal skeleton Frame.</w:t>
                  </w:r>
                </w:p>
              </w:tc>
              <w:tc>
                <w:tcPr>
                  <w:tcW w:w="1403" w:type="dxa"/>
                  <w:gridSpan w:val="2"/>
                </w:tcPr>
                <w:p w14:paraId="4296F41F" w14:textId="1824EA04" w:rsidR="00DB6A24" w:rsidRPr="00FF6A31" w:rsidRDefault="006673EE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House (9.)</w:t>
                  </w:r>
                </w:p>
              </w:tc>
              <w:tc>
                <w:tcPr>
                  <w:tcW w:w="1875" w:type="dxa"/>
                  <w:gridSpan w:val="2"/>
                </w:tcPr>
                <w:p w14:paraId="342025CD" w14:textId="560EDE16" w:rsidR="00DB6A24" w:rsidRPr="00FF6A31" w:rsidRDefault="009C1017" w:rsidP="00232DCF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£12,000.00.</w:t>
                  </w:r>
                </w:p>
              </w:tc>
              <w:tc>
                <w:tcPr>
                  <w:tcW w:w="1618" w:type="dxa"/>
                </w:tcPr>
                <w:p w14:paraId="5056E976" w14:textId="5EA69997" w:rsidR="00DB6A24" w:rsidRPr="00866F2B" w:rsidRDefault="009C1017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D06FEA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108,000.00.</w:t>
                  </w:r>
                </w:p>
              </w:tc>
            </w:tr>
            <w:tr w:rsidR="00DB6A24" w14:paraId="7785EC47" w14:textId="77777777" w:rsidTr="00866F2B">
              <w:trPr>
                <w:trHeight w:val="559"/>
              </w:trPr>
              <w:tc>
                <w:tcPr>
                  <w:tcW w:w="994" w:type="dxa"/>
                </w:tcPr>
                <w:p w14:paraId="13638269" w14:textId="585DF5CE" w:rsidR="00DB6A24" w:rsidRPr="00C66DDF" w:rsidRDefault="00DB6A24" w:rsidP="00DB6719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2.2.</w:t>
                  </w:r>
                </w:p>
              </w:tc>
              <w:tc>
                <w:tcPr>
                  <w:tcW w:w="4340" w:type="dxa"/>
                  <w:gridSpan w:val="2"/>
                </w:tcPr>
                <w:p w14:paraId="6B8EB635" w14:textId="11381FAA" w:rsidR="00DB6A24" w:rsidRPr="00C66DDF" w:rsidRDefault="00DB6A24" w:rsidP="005C56AE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Upper Floors.</w:t>
                  </w:r>
                </w:p>
              </w:tc>
              <w:tc>
                <w:tcPr>
                  <w:tcW w:w="1403" w:type="dxa"/>
                  <w:gridSpan w:val="2"/>
                </w:tcPr>
                <w:p w14:paraId="5CF0F4B5" w14:textId="09A93C5E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480m2.</w:t>
                  </w:r>
                </w:p>
              </w:tc>
              <w:tc>
                <w:tcPr>
                  <w:tcW w:w="1875" w:type="dxa"/>
                  <w:gridSpan w:val="2"/>
                </w:tcPr>
                <w:p w14:paraId="22E89B7F" w14:textId="7F9224DD" w:rsidR="00DB6A24" w:rsidRPr="00FF6A31" w:rsidRDefault="00232DCF" w:rsidP="00232DCF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£66.00.</w:t>
                  </w:r>
                </w:p>
              </w:tc>
              <w:tc>
                <w:tcPr>
                  <w:tcW w:w="1618" w:type="dxa"/>
                </w:tcPr>
                <w:p w14:paraId="50A22583" w14:textId="23361254" w:rsidR="00DB6A24" w:rsidRPr="00866F2B" w:rsidRDefault="00232DCF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847A2E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26,928.00.</w:t>
                  </w:r>
                </w:p>
              </w:tc>
            </w:tr>
            <w:tr w:rsidR="00DB6A24" w14:paraId="2EFCFEAE" w14:textId="77777777" w:rsidTr="00866F2B">
              <w:trPr>
                <w:trHeight w:val="648"/>
              </w:trPr>
              <w:tc>
                <w:tcPr>
                  <w:tcW w:w="994" w:type="dxa"/>
                </w:tcPr>
                <w:p w14:paraId="7701206A" w14:textId="77777777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2.3.</w:t>
                  </w:r>
                </w:p>
                <w:p w14:paraId="67C649E4" w14:textId="0BD7F5E6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</w:tcPr>
                <w:p w14:paraId="3D0D9176" w14:textId="609FC2BF" w:rsidR="00DB6A24" w:rsidRPr="00C66DDF" w:rsidRDefault="00DB6A24" w:rsidP="00186D9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R</w:t>
                  </w:r>
                  <w:r w:rsidR="00CE6096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oofs (pitched.).</w:t>
                  </w:r>
                </w:p>
              </w:tc>
              <w:tc>
                <w:tcPr>
                  <w:tcW w:w="1403" w:type="dxa"/>
                  <w:gridSpan w:val="2"/>
                </w:tcPr>
                <w:p w14:paraId="4C922958" w14:textId="02C6C3B2" w:rsidR="00DB6A24" w:rsidRPr="00C66DDF" w:rsidRDefault="00DB6A24" w:rsidP="0041004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354m2.</w:t>
                  </w:r>
                </w:p>
              </w:tc>
              <w:tc>
                <w:tcPr>
                  <w:tcW w:w="1875" w:type="dxa"/>
                  <w:gridSpan w:val="2"/>
                </w:tcPr>
                <w:p w14:paraId="1E48E7C4" w14:textId="6E71AC7A" w:rsidR="00DB6A24" w:rsidRPr="00FF6A31" w:rsidRDefault="00884569" w:rsidP="00884569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£240.00.</w:t>
                  </w:r>
                </w:p>
              </w:tc>
              <w:tc>
                <w:tcPr>
                  <w:tcW w:w="1618" w:type="dxa"/>
                </w:tcPr>
                <w:p w14:paraId="6DF01906" w14:textId="6465BF58" w:rsidR="00DB6A24" w:rsidRPr="00866F2B" w:rsidRDefault="00944312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£84,960.00.</w:t>
                  </w:r>
                </w:p>
              </w:tc>
            </w:tr>
            <w:tr w:rsidR="00DB6A24" w14:paraId="73F61ABE" w14:textId="77777777" w:rsidTr="00866F2B">
              <w:trPr>
                <w:trHeight w:val="615"/>
              </w:trPr>
              <w:tc>
                <w:tcPr>
                  <w:tcW w:w="994" w:type="dxa"/>
                </w:tcPr>
                <w:p w14:paraId="39C076DD" w14:textId="64C5EC5D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2.3.1.</w:t>
                  </w:r>
                </w:p>
              </w:tc>
              <w:tc>
                <w:tcPr>
                  <w:tcW w:w="4340" w:type="dxa"/>
                  <w:gridSpan w:val="2"/>
                </w:tcPr>
                <w:p w14:paraId="279CCC29" w14:textId="465E4399" w:rsidR="00DB6A24" w:rsidRPr="00C66DDF" w:rsidRDefault="00DB6A24" w:rsidP="0060591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Flat Roof Construction.</w:t>
                  </w:r>
                </w:p>
              </w:tc>
              <w:tc>
                <w:tcPr>
                  <w:tcW w:w="1403" w:type="dxa"/>
                  <w:gridSpan w:val="2"/>
                </w:tcPr>
                <w:p w14:paraId="45510C7F" w14:textId="34EA4508" w:rsidR="00DB6A24" w:rsidRPr="00C66DDF" w:rsidRDefault="00DB6A24" w:rsidP="002D241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114m2.</w:t>
                  </w:r>
                </w:p>
              </w:tc>
              <w:tc>
                <w:tcPr>
                  <w:tcW w:w="1875" w:type="dxa"/>
                  <w:gridSpan w:val="2"/>
                </w:tcPr>
                <w:p w14:paraId="5159488A" w14:textId="3F9DDA51" w:rsidR="00DB6A24" w:rsidRPr="00FF6A31" w:rsidRDefault="00394E6E" w:rsidP="00394E6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£50.00.</w:t>
                  </w:r>
                </w:p>
              </w:tc>
              <w:tc>
                <w:tcPr>
                  <w:tcW w:w="1618" w:type="dxa"/>
                </w:tcPr>
                <w:p w14:paraId="6940BF41" w14:textId="6388C8F9" w:rsidR="00DB6A24" w:rsidRPr="00866F2B" w:rsidRDefault="00394E6E" w:rsidP="00AE08C7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AE08C7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5700.00.</w:t>
                  </w:r>
                </w:p>
              </w:tc>
            </w:tr>
            <w:tr w:rsidR="00DB6A24" w14:paraId="0BFA00D7" w14:textId="77777777" w:rsidTr="00866F2B">
              <w:trPr>
                <w:trHeight w:val="712"/>
              </w:trPr>
              <w:tc>
                <w:tcPr>
                  <w:tcW w:w="994" w:type="dxa"/>
                </w:tcPr>
                <w:p w14:paraId="04E1AA45" w14:textId="058242A9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2.4.</w:t>
                  </w:r>
                </w:p>
              </w:tc>
              <w:tc>
                <w:tcPr>
                  <w:tcW w:w="4340" w:type="dxa"/>
                  <w:gridSpan w:val="2"/>
                </w:tcPr>
                <w:p w14:paraId="604DD708" w14:textId="16F91591" w:rsidR="00DB6A24" w:rsidRPr="00C66DDF" w:rsidRDefault="00DB6A24" w:rsidP="00266C37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Stairs and Ramps.</w:t>
                  </w:r>
                </w:p>
              </w:tc>
              <w:tc>
                <w:tcPr>
                  <w:tcW w:w="1403" w:type="dxa"/>
                  <w:gridSpan w:val="2"/>
                </w:tcPr>
                <w:p w14:paraId="6B8871A1" w14:textId="4E771712" w:rsidR="00DB6A24" w:rsidRDefault="006D2DF4" w:rsidP="006D2DF4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3.</w:t>
                  </w:r>
                  <w:r w:rsidR="00F8463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@</w:t>
                  </w:r>
                  <w:r w:rsidR="00BE46C9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.</w:t>
                  </w:r>
                </w:p>
                <w:p w14:paraId="253F3010" w14:textId="4C515048" w:rsidR="00A65CB3" w:rsidRPr="00C66DDF" w:rsidRDefault="006D2DF4" w:rsidP="0002526F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6.</w:t>
                  </w:r>
                  <w:r w:rsidR="00F84638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@.</w:t>
                  </w:r>
                </w:p>
              </w:tc>
              <w:tc>
                <w:tcPr>
                  <w:tcW w:w="1875" w:type="dxa"/>
                  <w:gridSpan w:val="2"/>
                </w:tcPr>
                <w:p w14:paraId="01CA009F" w14:textId="77777777" w:rsidR="00DB6A24" w:rsidRPr="00FF6A31" w:rsidRDefault="00AE08C7" w:rsidP="00A65CB3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£1000.00.</w:t>
                  </w:r>
                </w:p>
                <w:p w14:paraId="0423ADB5" w14:textId="6D83A7AF" w:rsidR="00AE08C7" w:rsidRPr="00FF6A31" w:rsidRDefault="00AE08C7" w:rsidP="00A65CB3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A65CB3"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3100.00.</w:t>
                  </w:r>
                </w:p>
              </w:tc>
              <w:tc>
                <w:tcPr>
                  <w:tcW w:w="1618" w:type="dxa"/>
                </w:tcPr>
                <w:p w14:paraId="12FDE6CD" w14:textId="77777777" w:rsidR="00DB6A24" w:rsidRPr="00866F2B" w:rsidRDefault="00DB6A24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67CBAEB3" w14:textId="2B40ACC4" w:rsidR="00621FEB" w:rsidRPr="00866F2B" w:rsidRDefault="00621FEB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2926AA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21,600.00.</w:t>
                  </w:r>
                </w:p>
              </w:tc>
            </w:tr>
            <w:tr w:rsidR="00DB6A24" w14:paraId="74D04657" w14:textId="77777777" w:rsidTr="00866F2B">
              <w:trPr>
                <w:trHeight w:val="615"/>
              </w:trPr>
              <w:tc>
                <w:tcPr>
                  <w:tcW w:w="994" w:type="dxa"/>
                </w:tcPr>
                <w:p w14:paraId="7550CDB5" w14:textId="7889266E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2.5.</w:t>
                  </w:r>
                </w:p>
              </w:tc>
              <w:tc>
                <w:tcPr>
                  <w:tcW w:w="4340" w:type="dxa"/>
                  <w:gridSpan w:val="2"/>
                </w:tcPr>
                <w:p w14:paraId="37F07CDC" w14:textId="28A85A73" w:rsidR="00DB6A24" w:rsidRPr="00C66DDF" w:rsidRDefault="00DB6A24" w:rsidP="002E73F3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 xml:space="preserve">External walls </w:t>
                  </w:r>
                </w:p>
              </w:tc>
              <w:tc>
                <w:tcPr>
                  <w:tcW w:w="1403" w:type="dxa"/>
                  <w:gridSpan w:val="2"/>
                </w:tcPr>
                <w:p w14:paraId="1FF2D12D" w14:textId="7CAC1880" w:rsidR="00DB6A24" w:rsidRPr="00C66DDF" w:rsidRDefault="00DB6A24" w:rsidP="008A776C">
                  <w:p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1368m2</w:t>
                  </w:r>
                </w:p>
              </w:tc>
              <w:tc>
                <w:tcPr>
                  <w:tcW w:w="1875" w:type="dxa"/>
                  <w:gridSpan w:val="2"/>
                </w:tcPr>
                <w:p w14:paraId="414F693D" w14:textId="7C10EF2A" w:rsidR="00DB6A24" w:rsidRPr="00FF6A31" w:rsidRDefault="00B62F78" w:rsidP="00B62F78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£110.00.</w:t>
                  </w:r>
                </w:p>
              </w:tc>
              <w:tc>
                <w:tcPr>
                  <w:tcW w:w="1618" w:type="dxa"/>
                </w:tcPr>
                <w:p w14:paraId="1E85245A" w14:textId="253DC20E" w:rsidR="00DB6A24" w:rsidRPr="00866F2B" w:rsidRDefault="00B62F78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5C341D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150,480.00.</w:t>
                  </w:r>
                </w:p>
              </w:tc>
            </w:tr>
            <w:tr w:rsidR="00DB6A24" w14:paraId="7BE752C9" w14:textId="77777777" w:rsidTr="00866F2B">
              <w:trPr>
                <w:trHeight w:val="728"/>
              </w:trPr>
              <w:tc>
                <w:tcPr>
                  <w:tcW w:w="994" w:type="dxa"/>
                </w:tcPr>
                <w:p w14:paraId="41B61C56" w14:textId="6032EE16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2.6.</w:t>
                  </w:r>
                </w:p>
              </w:tc>
              <w:tc>
                <w:tcPr>
                  <w:tcW w:w="4340" w:type="dxa"/>
                  <w:gridSpan w:val="2"/>
                </w:tcPr>
                <w:p w14:paraId="0269DDD9" w14:textId="12E36C48" w:rsidR="00DB6A24" w:rsidRPr="00C66DDF" w:rsidRDefault="00DB6A24" w:rsidP="00931518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External Windows</w:t>
                  </w:r>
                </w:p>
              </w:tc>
              <w:tc>
                <w:tcPr>
                  <w:tcW w:w="1403" w:type="dxa"/>
                  <w:gridSpan w:val="2"/>
                </w:tcPr>
                <w:p w14:paraId="32706FB3" w14:textId="2CE867B4" w:rsidR="00DB6A24" w:rsidRPr="00C66DDF" w:rsidRDefault="00DB6A24" w:rsidP="000375B6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57.</w:t>
                  </w:r>
                </w:p>
              </w:tc>
              <w:tc>
                <w:tcPr>
                  <w:tcW w:w="1875" w:type="dxa"/>
                  <w:gridSpan w:val="2"/>
                </w:tcPr>
                <w:p w14:paraId="1E7A03C4" w14:textId="735FCD91" w:rsidR="00DB6A24" w:rsidRPr="00FF6A31" w:rsidRDefault="005C341D" w:rsidP="005C341D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£210.00.</w:t>
                  </w:r>
                </w:p>
              </w:tc>
              <w:tc>
                <w:tcPr>
                  <w:tcW w:w="1618" w:type="dxa"/>
                </w:tcPr>
                <w:p w14:paraId="49EF4999" w14:textId="296B40EF" w:rsidR="00DB6A24" w:rsidRPr="00866F2B" w:rsidRDefault="00DF38AA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C47480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11,970.00.</w:t>
                  </w:r>
                </w:p>
              </w:tc>
            </w:tr>
            <w:tr w:rsidR="00DB6A24" w14:paraId="5AB02C34" w14:textId="77777777" w:rsidTr="00866F2B">
              <w:trPr>
                <w:trHeight w:val="777"/>
              </w:trPr>
              <w:tc>
                <w:tcPr>
                  <w:tcW w:w="994" w:type="dxa"/>
                </w:tcPr>
                <w:p w14:paraId="5F6E337E" w14:textId="6BDB3A25" w:rsidR="00DB6A24" w:rsidRPr="00C66DDF" w:rsidRDefault="00DB6A24" w:rsidP="00AF3692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2.6.1.</w:t>
                  </w:r>
                </w:p>
              </w:tc>
              <w:tc>
                <w:tcPr>
                  <w:tcW w:w="4340" w:type="dxa"/>
                  <w:gridSpan w:val="2"/>
                </w:tcPr>
                <w:p w14:paraId="21BA4B02" w14:textId="5D571A36" w:rsidR="00DB6A24" w:rsidRPr="00C66DDF" w:rsidRDefault="00DB6A24" w:rsidP="000375B6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 xml:space="preserve">External Doors. </w:t>
                  </w:r>
                </w:p>
              </w:tc>
              <w:tc>
                <w:tcPr>
                  <w:tcW w:w="1403" w:type="dxa"/>
                  <w:gridSpan w:val="2"/>
                </w:tcPr>
                <w:p w14:paraId="02DC443A" w14:textId="187C20DB" w:rsidR="00DB6A24" w:rsidRPr="00C66DDF" w:rsidRDefault="00DB6A24" w:rsidP="000375B6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</w:pPr>
                  <w:r w:rsidRPr="00C66DDF"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t>18.</w:t>
                  </w:r>
                </w:p>
              </w:tc>
              <w:tc>
                <w:tcPr>
                  <w:tcW w:w="1875" w:type="dxa"/>
                  <w:gridSpan w:val="2"/>
                </w:tcPr>
                <w:p w14:paraId="573216E6" w14:textId="0960E972" w:rsidR="00DB6A24" w:rsidRPr="00FF6A31" w:rsidRDefault="00C47480" w:rsidP="00C47480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£445.00.</w:t>
                  </w:r>
                </w:p>
              </w:tc>
              <w:tc>
                <w:tcPr>
                  <w:tcW w:w="1618" w:type="dxa"/>
                </w:tcPr>
                <w:p w14:paraId="37A54761" w14:textId="76C760E6" w:rsidR="00DB6A24" w:rsidRPr="00866F2B" w:rsidRDefault="00C47480" w:rsidP="004A1D5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4A1D5B"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8010.00.</w:t>
                  </w:r>
                </w:p>
              </w:tc>
            </w:tr>
            <w:tr w:rsidR="00DB6A24" w14:paraId="1BC08750" w14:textId="77777777" w:rsidTr="00866F2B">
              <w:trPr>
                <w:trHeight w:val="906"/>
              </w:trPr>
              <w:tc>
                <w:tcPr>
                  <w:tcW w:w="994" w:type="dxa"/>
                  <w:tcBorders>
                    <w:top w:val="nil"/>
                    <w:bottom w:val="single" w:sz="4" w:space="0" w:color="auto"/>
                  </w:tcBorders>
                </w:tcPr>
                <w:p w14:paraId="07D50457" w14:textId="69AD2C3B" w:rsidR="00DB6A24" w:rsidRDefault="001C763F" w:rsidP="001C763F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2.7.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12143DF9" w14:textId="128B52AF" w:rsidR="00DB6A24" w:rsidRPr="001C763F" w:rsidRDefault="005F69F2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Internal </w:t>
                  </w:r>
                  <w:r w:rsidR="00134479" w:rsidRP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&amp; Partition Walls.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2D9A2E0F" w14:textId="4420C3EA" w:rsidR="0069691D" w:rsidRPr="001C763F" w:rsidRDefault="007652D3" w:rsidP="00727A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700m2.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0EE5BC8F" w14:textId="53D04EF0" w:rsidR="00944A9C" w:rsidRPr="00FF6A31" w:rsidRDefault="007652D3" w:rsidP="007652D3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£59.00.</w:t>
                  </w:r>
                </w:p>
              </w:tc>
              <w:tc>
                <w:tcPr>
                  <w:tcW w:w="1618" w:type="dxa"/>
                  <w:tcBorders>
                    <w:top w:val="nil"/>
                    <w:bottom w:val="single" w:sz="4" w:space="0" w:color="auto"/>
                  </w:tcBorders>
                </w:tcPr>
                <w:p w14:paraId="1E7F7BE3" w14:textId="6488F257" w:rsidR="00944A9C" w:rsidRPr="00866F2B" w:rsidRDefault="007652D3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£41,300.00</w:t>
                  </w:r>
                </w:p>
              </w:tc>
            </w:tr>
            <w:tr w:rsidR="00DB6A24" w14:paraId="525A0B57" w14:textId="77777777" w:rsidTr="00866F2B">
              <w:trPr>
                <w:trHeight w:val="704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DA0FAE2" w14:textId="2331C3F4" w:rsidR="00DB6A24" w:rsidRPr="009C1D45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9C1D45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2.</w:t>
                  </w:r>
                  <w:r w:rsidR="00E87F5D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C57BB4" w14:textId="76E4E4E1" w:rsidR="00DB6A24" w:rsidRPr="009C1D45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9C1D45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Internal </w:t>
                  </w:r>
                  <w:r w:rsid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Doors.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A278CCC" w14:textId="6201143A" w:rsidR="00DB6A24" w:rsidRPr="009C1D45" w:rsidRDefault="00727A92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83.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5130DF" w14:textId="361E8A90" w:rsidR="00DB6A24" w:rsidRPr="00FF6A31" w:rsidRDefault="004949D9" w:rsidP="002A3DF3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FF6A3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1C763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300.00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CCAEC9" w14:textId="147AEA7E" w:rsidR="00DB6A24" w:rsidRPr="00866F2B" w:rsidRDefault="004949D9" w:rsidP="008A776C">
                  <w:pP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£</w:t>
                  </w:r>
                  <w:r w:rsidR="006404CF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24,990.00.</w:t>
                  </w:r>
                </w:p>
              </w:tc>
            </w:tr>
            <w:tr w:rsidR="00DB6A24" w14:paraId="556C1AF9" w14:textId="77777777" w:rsidTr="00866F2B">
              <w:trPr>
                <w:trHeight w:val="680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A42B44" w14:textId="459953CC" w:rsidR="00DB6A24" w:rsidRPr="009C1D45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9C1D45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51C9011" w14:textId="0CCA1E9F" w:rsidR="00DB6A24" w:rsidRPr="009C1D45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CFB724" w14:textId="171A0B1A" w:rsidR="00DB6A24" w:rsidRPr="009C1D45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2B1B2AF" w14:textId="1ED514EF" w:rsidR="00DB6A24" w:rsidRPr="00FF6A31" w:rsidRDefault="00E87F5D" w:rsidP="002A3DF3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634B1E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T</w:t>
                  </w:r>
                  <w:r w:rsid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OTAL.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620DA86" w14:textId="3663E88B" w:rsidR="00DB6A24" w:rsidRDefault="004949D9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£</w:t>
                  </w:r>
                  <w:r w:rsidR="00D87B1E" w:rsidRP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48</w:t>
                  </w:r>
                  <w:r w:rsidR="006404CF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3</w:t>
                  </w:r>
                  <w:r w:rsidR="002B2351" w:rsidRP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,</w:t>
                  </w:r>
                  <w:r w:rsidR="008A0877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8</w:t>
                  </w:r>
                  <w:r w:rsidR="002B2351" w:rsidRPr="00866F2B">
                    <w:rPr>
                      <w:rFonts w:ascii="Arial" w:hAnsi="Arial" w:cs="Arial"/>
                      <w:color w:val="C00000"/>
                      <w:sz w:val="24"/>
                      <w:szCs w:val="24"/>
                    </w:rPr>
                    <w:t>48.00.</w:t>
                  </w:r>
                </w:p>
              </w:tc>
            </w:tr>
            <w:tr w:rsidR="00BC2A3A" w14:paraId="5EEB1418" w14:textId="77777777" w:rsidTr="00866F2B">
              <w:trPr>
                <w:trHeight w:val="2288"/>
              </w:trPr>
              <w:tc>
                <w:tcPr>
                  <w:tcW w:w="10230" w:type="dxa"/>
                  <w:gridSpan w:val="8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4788F2" w14:textId="47510B2B" w:rsidR="00BC2A3A" w:rsidRPr="00BC2A3A" w:rsidRDefault="00BC2A3A" w:rsidP="00BC2A3A">
                  <w:pP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  <w:p w14:paraId="165D5F51" w14:textId="77777777" w:rsidR="00BC2A3A" w:rsidRPr="008E2F1B" w:rsidRDefault="00BC2A3A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43949CFB" w14:textId="77777777" w:rsidR="00BC2A3A" w:rsidRDefault="00BC2A3A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2232AE05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095819DB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428ECD1B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17231C6F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4A4F5FE7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595E77F5" w14:textId="77777777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15FB25F0" w14:textId="621EF9B5" w:rsidR="00AA5CEC" w:rsidRDefault="00AA5CEC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77DD0188" w14:textId="77777777" w:rsidTr="00866F2B">
              <w:trPr>
                <w:trHeight w:val="599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9B2EE7" w14:textId="256EEB28" w:rsidR="00DB6A24" w:rsidRPr="008E2F1B" w:rsidRDefault="00DB6A24" w:rsidP="00B44ED5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E2F1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3.3.</w:t>
                  </w:r>
                </w:p>
                <w:p w14:paraId="15631B41" w14:textId="77777777" w:rsidR="00DB6A24" w:rsidRPr="008E2F1B" w:rsidRDefault="00DB6A24" w:rsidP="00B44ED5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365783BC" w14:textId="77777777" w:rsidR="00DB6A24" w:rsidRPr="008E2F1B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66588AE" w14:textId="0D867FFE" w:rsidR="00DB6A24" w:rsidRPr="008E2F1B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8E2F1B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Celling finishes.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0395CB2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3A5D835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641DEF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17AAE02F" w14:textId="77777777" w:rsidTr="00866F2B">
              <w:trPr>
                <w:trHeight w:val="745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5FFAF8" w14:textId="13538981" w:rsidR="00DB6A24" w:rsidRPr="008E2F1B" w:rsidRDefault="00DB6A24" w:rsidP="00B44ED5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8E2F1B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4.</w:t>
                  </w:r>
                </w:p>
                <w:p w14:paraId="642BC4C6" w14:textId="77777777" w:rsidR="00DB6A24" w:rsidRPr="008E2F1B" w:rsidRDefault="00DB6A24" w:rsidP="00B44ED5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  <w:p w14:paraId="412B91AC" w14:textId="77777777" w:rsidR="00DB6A24" w:rsidRPr="008E2F1B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F804455" w14:textId="0E94A988" w:rsidR="00DB6A24" w:rsidRPr="008E2F1B" w:rsidRDefault="00DB6A24" w:rsidP="00212CFB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8E2F1B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FIXTURES AND FITTINGS.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6CA4A58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92E72A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3BAFDE3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649477F1" w14:textId="77777777" w:rsidTr="00866F2B">
              <w:trPr>
                <w:trHeight w:val="712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1641B2" w14:textId="175A4AE5" w:rsidR="00DB6A24" w:rsidRPr="005C56AE" w:rsidRDefault="00DB6A24" w:rsidP="00B44ED5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4.1</w:t>
                  </w:r>
                </w:p>
                <w:p w14:paraId="7EE33781" w14:textId="77777777" w:rsidR="00DB6A24" w:rsidRPr="005C56AE" w:rsidRDefault="00DB6A24" w:rsidP="00B44ED5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  <w:p w14:paraId="105C12CA" w14:textId="77777777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498A81" w14:textId="13AABD47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Kitchens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533668" w14:textId="00400A15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25AE874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949E94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4E85BEAA" w14:textId="77777777" w:rsidTr="00866F2B">
              <w:trPr>
                <w:trHeight w:val="762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07A374" w14:textId="73ED1604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4.2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81694B3" w14:textId="32227754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Bathrooms.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5535EA8" w14:textId="41A6C0C9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A6345BF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D778DBF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659E258B" w14:textId="77777777" w:rsidTr="00866F2B">
              <w:trPr>
                <w:trHeight w:val="744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4773BF2" w14:textId="3E1E740B" w:rsidR="00DB6A24" w:rsidRPr="003260AD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3260AD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D43A3C1" w14:textId="0C807F59" w:rsidR="00DB6A24" w:rsidRPr="003260AD" w:rsidRDefault="00DB6A24" w:rsidP="00212CFB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3260AD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SERVICES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6EE1215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3889D7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20CF19F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35E89775" w14:textId="77777777" w:rsidTr="00866F2B">
              <w:trPr>
                <w:trHeight w:val="777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81EF5E2" w14:textId="4F56F483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5.1 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CBB2A6" w14:textId="4947894F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Drainage. 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915217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506F048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63CCF47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7E038629" w14:textId="77777777" w:rsidTr="00866F2B">
              <w:trPr>
                <w:trHeight w:val="712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FFDB42B" w14:textId="587A8102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5.2.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2F5B288" w14:textId="1FC13D5F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Water.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6CEEE3D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96640A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88B139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1DC4E2C5" w14:textId="77777777" w:rsidTr="00866F2B">
              <w:trPr>
                <w:trHeight w:val="712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EDF5CDA" w14:textId="1FF61067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5.3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9FA1A53" w14:textId="5165D440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Electric.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AD090D5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E511B71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8966C48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5DA4BFC5" w14:textId="77777777" w:rsidTr="00866F2B">
              <w:trPr>
                <w:trHeight w:val="825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786DDDD" w14:textId="5EC5C059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5.4.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BFA4805" w14:textId="3C4FAB3E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Gas.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BA9AE67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7945CF2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1BE53E1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1A2AF776" w14:textId="77777777" w:rsidTr="00866F2B">
              <w:trPr>
                <w:trHeight w:val="761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8D5D87" w14:textId="57C18E64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5.6.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49D62B" w14:textId="1748AEE7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Heating systems.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8A9E619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8ED0294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88E7A2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0CBFB961" w14:textId="77777777" w:rsidTr="00866F2B">
              <w:trPr>
                <w:trHeight w:val="890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1D6B82" w14:textId="77777777" w:rsidR="00DB6A24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6.</w:t>
                  </w:r>
                </w:p>
                <w:p w14:paraId="0259FD57" w14:textId="77777777" w:rsidR="00DB6A24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  <w:p w14:paraId="53386AA9" w14:textId="77777777" w:rsidR="00DB6A24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  <w:p w14:paraId="05EB62C6" w14:textId="5FDD4967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2390BD7" w14:textId="7986F845" w:rsidR="00DB6A24" w:rsidRPr="005C56AE" w:rsidRDefault="00DB6A24" w:rsidP="00212CFB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 w:rsidRPr="005C56AE"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COMPLETE BJUILDINS &amp; BUILDING UNITS.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87FCA3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F3E8A2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0306C82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23AC0367" w14:textId="77777777" w:rsidTr="00866F2B">
              <w:trPr>
                <w:trHeight w:val="890"/>
              </w:trPr>
              <w:tc>
                <w:tcPr>
                  <w:tcW w:w="994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F759FCA" w14:textId="754CD18A" w:rsidR="00DB6A24" w:rsidRPr="005C56AE" w:rsidRDefault="00DB6A24" w:rsidP="00AF369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 xml:space="preserve">6.1 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E7FF866" w14:textId="4AF2A3B9" w:rsidR="00DB6A24" w:rsidRPr="006D522C" w:rsidRDefault="00DB6A24" w:rsidP="00212CFB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Prefabricated buildings &amp; units.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E69502C" w14:textId="4FE069E1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359022" w14:textId="4F23F914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6E754C5" w14:textId="06386779" w:rsidR="00DB6A24" w:rsidRDefault="00DB6A24" w:rsidP="00207700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</w:t>
                  </w:r>
                </w:p>
              </w:tc>
            </w:tr>
            <w:tr w:rsidR="00DB6A24" w14:paraId="6D44FDDE" w14:textId="77777777" w:rsidTr="00866F2B">
              <w:trPr>
                <w:trHeight w:val="890"/>
              </w:trPr>
              <w:tc>
                <w:tcPr>
                  <w:tcW w:w="994" w:type="dxa"/>
                  <w:tcBorders>
                    <w:top w:val="nil"/>
                    <w:bottom w:val="single" w:sz="4" w:space="0" w:color="auto"/>
                  </w:tcBorders>
                </w:tcPr>
                <w:p w14:paraId="2C6FB409" w14:textId="77777777" w:rsidR="00DB6A24" w:rsidRPr="007A6EF5" w:rsidRDefault="00DB6A24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7A6EF5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UNIT.</w:t>
                  </w:r>
                </w:p>
                <w:p w14:paraId="31D1C52B" w14:textId="15A45DF1" w:rsidR="00DB6A24" w:rsidRPr="007A6EF5" w:rsidRDefault="00DB6A24" w:rsidP="00AF3692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7A6EF5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No.</w:t>
                  </w:r>
                </w:p>
              </w:tc>
              <w:tc>
                <w:tcPr>
                  <w:tcW w:w="4340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5785DB69" w14:textId="5D13BC8F" w:rsidR="00DB6A24" w:rsidRPr="007A6EF5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7A6EF5"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GROUP ELEMENT.</w:t>
                  </w:r>
                </w:p>
              </w:tc>
              <w:tc>
                <w:tcPr>
                  <w:tcW w:w="1403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1436C79A" w14:textId="77777777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 xml:space="preserve">UNIT </w:t>
                  </w:r>
                </w:p>
                <w:p w14:paraId="453F2E59" w14:textId="4C56A47C" w:rsidR="00DB6A24" w:rsidRDefault="00DB6A24" w:rsidP="00212CFB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RATE.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nil"/>
                    <w:bottom w:val="single" w:sz="4" w:space="0" w:color="auto"/>
                  </w:tcBorders>
                </w:tcPr>
                <w:p w14:paraId="19E6A36F" w14:textId="77777777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COST£/</w:t>
                  </w:r>
                </w:p>
                <w:p w14:paraId="23E1F90E" w14:textId="63775744" w:rsidR="00DB6A24" w:rsidRDefault="00DB6A24" w:rsidP="002A3DF3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m/m2//m3/item.</w:t>
                  </w:r>
                </w:p>
              </w:tc>
              <w:tc>
                <w:tcPr>
                  <w:tcW w:w="1618" w:type="dxa"/>
                  <w:tcBorders>
                    <w:top w:val="nil"/>
                    <w:bottom w:val="single" w:sz="4" w:space="0" w:color="auto"/>
                  </w:tcBorders>
                </w:tcPr>
                <w:p w14:paraId="39058F85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TOTAL</w:t>
                  </w:r>
                </w:p>
                <w:p w14:paraId="2F1C5711" w14:textId="47B1CD9A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COST£.</w:t>
                  </w:r>
                </w:p>
              </w:tc>
            </w:tr>
            <w:tr w:rsidR="00DB6A24" w14:paraId="3F70D2B9" w14:textId="4D56AACB" w:rsidTr="00866F2B">
              <w:trPr>
                <w:trHeight w:val="496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A78EF37" w14:textId="77777777" w:rsidR="00DB6A24" w:rsidRDefault="00DB6A24" w:rsidP="005C56AE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</w:p>
                <w:p w14:paraId="3E077719" w14:textId="3A50ED04" w:rsidR="00DB6A24" w:rsidRPr="007A6EF5" w:rsidRDefault="00DB6A24" w:rsidP="007A6EF5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E27DB89" w14:textId="09E38E09" w:rsidR="00DB6A24" w:rsidRDefault="00DB6A24" w:rsidP="00D31617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9" behindDoc="0" locked="0" layoutInCell="1" allowOverlap="1" wp14:anchorId="67F95CC6" wp14:editId="6411ED7F">
                            <wp:simplePos x="0" y="0"/>
                            <wp:positionH relativeFrom="column">
                              <wp:posOffset>2877934</wp:posOffset>
                            </wp:positionH>
                            <wp:positionV relativeFrom="paragraph">
                              <wp:posOffset>10346</wp:posOffset>
                            </wp:positionV>
                            <wp:extent cx="30823" cy="626723"/>
                            <wp:effectExtent l="0" t="0" r="26670" b="2159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30823" cy="62672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w14:anchorId="2FDCDC9E" id="Straight Connector 4" o:spid="_x0000_s1026" style="position:absolute;z-index: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6pt,.8pt" to="229.05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" strokecolor="#f24f4f [3204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WORK TO EXSISTING BUILDINGS &amp;UNITS.</w:t>
                  </w:r>
                </w:p>
                <w:p w14:paraId="1135D59E" w14:textId="47669013" w:rsidR="00DB6A24" w:rsidRDefault="00DB6A24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  <w:p w14:paraId="5DC92E4C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E9D7061" w14:textId="20882B26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</w:t>
                  </w:r>
                </w:p>
                <w:p w14:paraId="6E138B5B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A4B467" w14:textId="42F24BE1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  <w:p w14:paraId="54B170C6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2ED21" w14:textId="1D2B45F1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  <w:p w14:paraId="10E317B3" w14:textId="77777777" w:rsidR="00DB6A24" w:rsidRDefault="00DB6A24" w:rsidP="008A776C">
                  <w:pP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7F12DAA5" w14:textId="77777777" w:rsidTr="00866F2B">
              <w:trPr>
                <w:trHeight w:val="79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5814DDB" w14:textId="515B816E" w:rsidR="00DB6A24" w:rsidRDefault="00DB6A24" w:rsidP="005C56AE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C94CA4F" w14:textId="1A82FA20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EXTERNAL WORKS.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3222D5C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1331B96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B5F208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09A0D033" w14:textId="77777777" w:rsidTr="00866F2B">
              <w:trPr>
                <w:trHeight w:val="845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22867E3" w14:textId="1E9A64F5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8.1.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3261CCC" w14:textId="7D2C786B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Site Prepaeration.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82B93D4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AD2FE11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981AF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082E1DBA" w14:textId="77777777" w:rsidTr="00866F2B">
              <w:trPr>
                <w:trHeight w:val="843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89F60A" w14:textId="2018EAFD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8.2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FB0C8C9" w14:textId="4F3EC2D2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Roads, paths,,paving,&amp; surfaces.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C1370C2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0D97C9F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8EB7CE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4B760065" w14:textId="77777777" w:rsidTr="00866F2B">
              <w:trPr>
                <w:trHeight w:val="840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873B6E2" w14:textId="39597F1A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 xml:space="preserve">8.3. 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A3BE320" w14:textId="08448E42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Landscaping.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6853977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FFA40DB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6D4FF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6AA91607" w14:textId="77777777" w:rsidTr="00866F2B">
              <w:trPr>
                <w:trHeight w:val="839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CA6FEC3" w14:textId="71E64762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8.4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D887A06" w14:textId="6C643250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Fences, walls, railings.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7BE0355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F92B4D5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30513B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27A1A107" w14:textId="77777777" w:rsidTr="00866F2B">
              <w:trPr>
                <w:trHeight w:val="837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5221498" w14:textId="52ACA735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8.5.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77CC97C" w14:textId="61D495B0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External fixtures.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94A71B6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7F940E3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B2259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0DBE3D13" w14:textId="77777777" w:rsidTr="00866F2B">
              <w:trPr>
                <w:trHeight w:val="707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E0AD60F" w14:textId="0BE7C956" w:rsidR="00DB6A24" w:rsidRPr="004D21C1" w:rsidRDefault="00DB6A24" w:rsidP="00876E57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8.6.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0C2CB4E" w14:textId="0693C931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External drainage.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BFE1840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DF50977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91F9A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188605C3" w14:textId="77777777" w:rsidTr="00866F2B">
              <w:trPr>
                <w:trHeight w:val="83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C33AD93" w14:textId="701F0F93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8.7.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596D897" w14:textId="618EC958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External services.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6FFD9D1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0541346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30EF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62661CC5" w14:textId="77777777" w:rsidTr="00866F2B">
              <w:trPr>
                <w:trHeight w:val="83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916288B" w14:textId="0F957F3E" w:rsidR="00DB6A24" w:rsidRPr="004D21C1" w:rsidRDefault="00DB6A24" w:rsidP="005C56AE">
                  <w:pPr>
                    <w:jc w:val="center"/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color w:val="auto"/>
                      <w:sz w:val="24"/>
                      <w:szCs w:val="24"/>
                    </w:rPr>
                    <w:t>8.8.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21E3FDB" w14:textId="2809ADCC" w:rsidR="00DB6A24" w:rsidRPr="004D21C1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</w:pPr>
                  <w:r w:rsidRPr="004D21C1">
                    <w:rPr>
                      <w:rFonts w:ascii="Arial" w:hAnsi="Arial" w:cs="Arial"/>
                      <w:noProof/>
                      <w:color w:val="auto"/>
                      <w:sz w:val="24"/>
                      <w:szCs w:val="24"/>
                    </w:rPr>
                    <w:t>Minor buiding works &amp; ancillary buildings.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D84627E" w14:textId="36F4FBA1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AC33C83" w14:textId="037AADF8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54508" w14:textId="68BF11DE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</w:tr>
            <w:tr w:rsidR="00DB6A24" w14:paraId="50FE3B5D" w14:textId="0012F182" w:rsidTr="00866F2B">
              <w:trPr>
                <w:trHeight w:val="430"/>
              </w:trPr>
              <w:tc>
                <w:tcPr>
                  <w:tcW w:w="861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13F83" w14:textId="451745F3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SUB -TOTAL. OF ALL BUILDING WORK (A).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C7B927" w14:textId="77777777" w:rsidR="00DB6A24" w:rsidRDefault="00DB6A24" w:rsidP="00BA7BC4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34AE4509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BE7DEB3" w14:textId="62CBEC5D" w:rsidR="00DB6A24" w:rsidRDefault="00DB6A24" w:rsidP="005C56AE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95735A5" w14:textId="12BA215B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CONTRACTORS PRELIMINARIES.(B.)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1B1D2C3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DEF31D3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71ADB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78045A4C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7A55F7A" w14:textId="56F20E5D" w:rsidR="00DB6A24" w:rsidRDefault="00DB6A24" w:rsidP="005C56AE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9.1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E4C8E14" w14:textId="639368E8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Employers requirements.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9F38F67" w14:textId="1611034C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FD118E4" w14:textId="133FF345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4BEB0" w14:textId="457929D3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</w:tr>
            <w:tr w:rsidR="00DB6A24" w14:paraId="4D73FDB8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02AC3C9" w14:textId="4DC2AD3C" w:rsidR="00DB6A24" w:rsidRDefault="00DB6A24" w:rsidP="005C56AE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9.2.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3A5B34F" w14:textId="27C53DD3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Main contractors costs.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6DCCDDF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FD29444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8ECDA5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38392799" w14:textId="77777777" w:rsidTr="00866F2B">
              <w:trPr>
                <w:trHeight w:val="721"/>
              </w:trPr>
              <w:tc>
                <w:tcPr>
                  <w:tcW w:w="861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A63C6C6" w14:textId="7BD775E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Sub -total of building works (including main contractors C (A+B).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CD8A23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2BC02A63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941390A" w14:textId="7E6739F2" w:rsidR="00DB6A24" w:rsidRPr="00CB0EC2" w:rsidRDefault="00DB6A24" w:rsidP="00CB0EC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635E782" w14:textId="3A3E1512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Main contractor’s overheads &amp; profit.(D).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CFF4CE2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93527E2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7E244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00FDFA0D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B662DBB" w14:textId="54CD0BCF" w:rsidR="00DB6A24" w:rsidRPr="00CD39B2" w:rsidRDefault="00DB6A24" w:rsidP="00CD39B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10.1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9F5492E" w14:textId="728C814C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Overheads @ say 8%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2055947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323EE477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F83BF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3B7A8682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B1B648E" w14:textId="4F70A952" w:rsidR="00DB6A24" w:rsidRDefault="00DB6A24" w:rsidP="00CD39B2">
                  <w:pPr>
                    <w:jc w:val="center"/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002060"/>
                      <w:sz w:val="24"/>
                      <w:szCs w:val="24"/>
                    </w:rPr>
                    <w:t>10.2</w:t>
                  </w:r>
                </w:p>
              </w:tc>
              <w:tc>
                <w:tcPr>
                  <w:tcW w:w="43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4ED8130" w14:textId="67FA8655" w:rsidR="00DB6A24" w:rsidRDefault="00DB6A24" w:rsidP="00D31617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Profits. Say @ 8%</w:t>
                  </w:r>
                </w:p>
              </w:tc>
              <w:tc>
                <w:tcPr>
                  <w:tcW w:w="1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681F3F7" w14:textId="77777777" w:rsidR="00DB6A24" w:rsidRDefault="00DB6A24" w:rsidP="00203D85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8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279295D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4BE70" w14:textId="77777777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590A3565" w14:textId="77777777" w:rsidTr="00866F2B">
              <w:trPr>
                <w:trHeight w:val="721"/>
              </w:trPr>
              <w:tc>
                <w:tcPr>
                  <w:tcW w:w="861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E708EAF" w14:textId="1AA250B3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Approximate Total estimated costs.(E). [E= C+D.]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957084" w14:textId="3BBDE114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3E8715F3" w14:textId="77777777" w:rsidTr="00866F2B">
              <w:trPr>
                <w:trHeight w:val="721"/>
              </w:trPr>
              <w:tc>
                <w:tcPr>
                  <w:tcW w:w="8612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2194BA9" w14:textId="6F4ED1FF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PROJECT,DESIGN FEES &amp; OTHER DEVELOPMENT COSTS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76629" w14:textId="1BD694DB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DB6A24" w14:paraId="27E8A349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1EEB7FE" w14:textId="5A7BD8C0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4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B6E405A" w14:textId="5D215EAC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PROJECT/DESIGN FEES.</w:t>
                  </w:r>
                </w:p>
              </w:tc>
              <w:tc>
                <w:tcPr>
                  <w:tcW w:w="14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2D3E0BD" w14:textId="39EE16A5" w:rsidR="00DB6A24" w:rsidRPr="000B5EE8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</w:rPr>
                  </w:pPr>
                  <w:r w:rsidRPr="000B5EE8"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</w:rPr>
                    <w:t>N/A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58936128" w14:textId="764C1886" w:rsidR="00DB6A24" w:rsidRPr="000B5EE8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</w:rPr>
                  </w:pPr>
                  <w:r w:rsidRPr="000B5EE8">
                    <w:rPr>
                      <w:rFonts w:ascii="Arial" w:hAnsi="Arial" w:cs="Arial"/>
                      <w:noProof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1572F9" w14:textId="0B3879AC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  <w:t>N/A.</w:t>
                  </w:r>
                </w:p>
              </w:tc>
            </w:tr>
            <w:tr w:rsidR="00DB6A24" w14:paraId="442154A7" w14:textId="77777777" w:rsidTr="00866F2B">
              <w:trPr>
                <w:trHeight w:val="721"/>
              </w:trPr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FD629A4" w14:textId="12774096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43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7AADF681" w14:textId="5F8B8092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  <w:t>OTHER PROJECT COSTS.</w:t>
                  </w:r>
                </w:p>
              </w:tc>
              <w:tc>
                <w:tcPr>
                  <w:tcW w:w="14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0016B44" w14:textId="3601B5F3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15B029A4" w14:textId="253AE8CB" w:rsidR="00DB6A24" w:rsidRDefault="00DB6A24" w:rsidP="0030366D">
                  <w:pPr>
                    <w:jc w:val="center"/>
                    <w:rPr>
                      <w:rFonts w:ascii="Arial" w:hAnsi="Arial" w:cs="Arial"/>
                      <w:noProof/>
                      <w:color w:val="002060"/>
                      <w:sz w:val="24"/>
                      <w:szCs w:val="24"/>
                    </w:rPr>
                  </w:pPr>
                </w:p>
              </w:tc>
              <w:tc>
                <w:tcPr>
                  <w:tcW w:w="16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8368B" w14:textId="311BE1BF" w:rsidR="00DB6A24" w:rsidRDefault="00DB6A24" w:rsidP="0030366D">
                  <w:pPr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</w:p>
              </w:tc>
            </w:tr>
          </w:tbl>
          <w:p w14:paraId="2BF81DE2" w14:textId="77777777" w:rsidR="00DB6A24" w:rsidRPr="008A776C" w:rsidRDefault="00DB6A24" w:rsidP="008A776C">
            <w:pPr>
              <w:ind w:left="709"/>
              <w:rPr>
                <w:rFonts w:ascii="Arial" w:hAnsi="Arial" w:cs="Arial"/>
                <w:color w:val="FF0000"/>
                <w:sz w:val="36"/>
                <w:szCs w:val="36"/>
              </w:rPr>
            </w:pPr>
          </w:p>
          <w:p w14:paraId="355C6DCD" w14:textId="77777777" w:rsidR="00DB6A24" w:rsidRDefault="00DB6A24" w:rsidP="00DD5BB7">
            <w:pPr>
              <w:pStyle w:val="ListParagraph"/>
              <w:ind w:left="0"/>
            </w:pPr>
          </w:p>
          <w:p w14:paraId="3C13DABA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0BAE616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D19D5FF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3338914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4B1E9E67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70AFC2F6" w14:textId="77777777" w:rsidR="00DB6A24" w:rsidRDefault="00DB6A24" w:rsidP="00DD5BB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14:paraId="66F6B9B6" w14:textId="77777777" w:rsidR="00DB6A24" w:rsidRDefault="00DB6A24" w:rsidP="00DD5BB7">
            <w:pPr>
              <w:pStyle w:val="ListParagraph"/>
              <w:ind w:left="0"/>
            </w:pPr>
          </w:p>
          <w:p w14:paraId="32B6D950" w14:textId="77777777" w:rsidR="00DB6A24" w:rsidRDefault="00DB6A24" w:rsidP="00614630">
            <w:pPr>
              <w:pStyle w:val="ListParagraph"/>
              <w:ind w:left="0"/>
            </w:pPr>
          </w:p>
          <w:p w14:paraId="2BBB9A38" w14:textId="77777777" w:rsidR="00DB6A24" w:rsidRDefault="00DB6A24" w:rsidP="00614630">
            <w:pPr>
              <w:pStyle w:val="ListParagraph"/>
              <w:ind w:left="0"/>
            </w:pPr>
          </w:p>
          <w:p w14:paraId="57182D1C" w14:textId="77777777" w:rsidR="00DB6A24" w:rsidRDefault="00DB6A24" w:rsidP="00961FFB">
            <w:pPr>
              <w:pStyle w:val="ListParagraph"/>
              <w:ind w:left="0"/>
            </w:pPr>
          </w:p>
          <w:p w14:paraId="5587720C" w14:textId="77777777" w:rsidR="00DB6A24" w:rsidRDefault="00DB6A24" w:rsidP="00961FFB">
            <w:pPr>
              <w:pStyle w:val="ListParagraph"/>
              <w:ind w:left="0"/>
            </w:pPr>
          </w:p>
          <w:p w14:paraId="482F1F42" w14:textId="77777777" w:rsidR="00DB6A24" w:rsidRDefault="00DB6A24" w:rsidP="00961FFB">
            <w:pPr>
              <w:pStyle w:val="ListParagraph"/>
              <w:ind w:left="0"/>
            </w:pPr>
          </w:p>
          <w:p w14:paraId="52CF0C34" w14:textId="77777777" w:rsidR="00DB6A24" w:rsidRDefault="00DB6A24" w:rsidP="00961FFB">
            <w:pPr>
              <w:pStyle w:val="ListParagraph"/>
              <w:ind w:left="0"/>
            </w:pPr>
          </w:p>
          <w:p w14:paraId="6C140FF0" w14:textId="77777777" w:rsidR="00DB6A24" w:rsidRDefault="00DB6A24" w:rsidP="00961FFB">
            <w:pPr>
              <w:pStyle w:val="ListParagraph"/>
              <w:ind w:left="0"/>
            </w:pPr>
          </w:p>
          <w:p w14:paraId="58B45D5A" w14:textId="77777777" w:rsidR="00DB6A24" w:rsidRDefault="00DB6A24" w:rsidP="00961FFB">
            <w:pPr>
              <w:pStyle w:val="ListParagraph"/>
              <w:ind w:left="0"/>
            </w:pPr>
          </w:p>
          <w:p w14:paraId="1A6E2695" w14:textId="77777777" w:rsidR="00DB6A24" w:rsidRDefault="00DB6A24" w:rsidP="00961FFB">
            <w:pPr>
              <w:pStyle w:val="ListParagraph"/>
              <w:ind w:left="0"/>
            </w:pPr>
          </w:p>
          <w:p w14:paraId="2D5C6E5A" w14:textId="74A3796D" w:rsidR="00DB6A24" w:rsidRPr="004F7DB1" w:rsidRDefault="00DB6A24" w:rsidP="00614630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99756F" w14:paraId="250C6103" w14:textId="77777777" w:rsidTr="009B0BF5">
        <w:trPr>
          <w:gridAfter w:val="1"/>
          <w:wAfter w:w="250" w:type="dxa"/>
          <w:trHeight w:val="460"/>
        </w:trPr>
        <w:tc>
          <w:tcPr>
            <w:tcW w:w="994" w:type="dxa"/>
          </w:tcPr>
          <w:p w14:paraId="45518F88" w14:textId="77777777" w:rsidR="006B6063" w:rsidRPr="00FF6A31" w:rsidRDefault="00385A80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lastRenderedPageBreak/>
              <w:t>UNIT.</w:t>
            </w:r>
          </w:p>
          <w:p w14:paraId="694DD14A" w14:textId="43332402" w:rsidR="005802C4" w:rsidRPr="00FF6A31" w:rsidRDefault="005802C4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No.</w:t>
            </w:r>
          </w:p>
        </w:tc>
        <w:tc>
          <w:tcPr>
            <w:tcW w:w="4459" w:type="dxa"/>
          </w:tcPr>
          <w:p w14:paraId="6962ED01" w14:textId="5FA63E15" w:rsidR="006B6063" w:rsidRPr="00FF6A31" w:rsidRDefault="005802C4" w:rsidP="005802C4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GROUP ELEMENT.</w:t>
            </w:r>
          </w:p>
        </w:tc>
        <w:tc>
          <w:tcPr>
            <w:tcW w:w="1337" w:type="dxa"/>
          </w:tcPr>
          <w:p w14:paraId="629D34E5" w14:textId="77777777" w:rsidR="006B6063" w:rsidRPr="00FF6A31" w:rsidRDefault="00083AF6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 xml:space="preserve">TOTAL PROJECT </w:t>
            </w:r>
          </w:p>
          <w:p w14:paraId="41F83A1A" w14:textId="77777777" w:rsidR="00320FBC" w:rsidRPr="00FF6A31" w:rsidRDefault="00320FBC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 xml:space="preserve">UNIT </w:t>
            </w:r>
          </w:p>
          <w:p w14:paraId="132B3980" w14:textId="545CF0B1" w:rsidR="00320FBC" w:rsidRPr="00FF6A31" w:rsidRDefault="00320FBC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RATE.</w:t>
            </w:r>
          </w:p>
        </w:tc>
        <w:tc>
          <w:tcPr>
            <w:tcW w:w="1754" w:type="dxa"/>
          </w:tcPr>
          <w:p w14:paraId="7C4999D2" w14:textId="2594E65B" w:rsidR="006B6063" w:rsidRPr="00FF6A31" w:rsidRDefault="00B5030A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COST</w:t>
            </w:r>
            <w:r w:rsidR="0099756F" w:rsidRPr="00FF6A31">
              <w:rPr>
                <w:rFonts w:ascii="Arial" w:hAnsi="Arial" w:cs="Arial"/>
                <w:color w:val="FF0000"/>
                <w:sz w:val="24"/>
                <w:szCs w:val="24"/>
              </w:rPr>
              <w:t>£/ m/m2/m3/ item.</w:t>
            </w:r>
          </w:p>
        </w:tc>
        <w:tc>
          <w:tcPr>
            <w:tcW w:w="1951" w:type="dxa"/>
          </w:tcPr>
          <w:p w14:paraId="6476264B" w14:textId="77777777" w:rsidR="006B6063" w:rsidRPr="00FF6A31" w:rsidRDefault="0099756F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TOTAL</w:t>
            </w:r>
          </w:p>
          <w:p w14:paraId="2E9F0194" w14:textId="2EAB8414" w:rsidR="0099756F" w:rsidRPr="00FF6A31" w:rsidRDefault="0099756F" w:rsidP="00614630">
            <w:pPr>
              <w:pStyle w:val="ListParagraph"/>
              <w:ind w:left="0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FF6A31">
              <w:rPr>
                <w:rFonts w:ascii="Arial" w:hAnsi="Arial" w:cs="Arial"/>
                <w:color w:val="FF0000"/>
                <w:sz w:val="24"/>
                <w:szCs w:val="24"/>
              </w:rPr>
              <w:t>COST£.</w:t>
            </w:r>
          </w:p>
        </w:tc>
      </w:tr>
      <w:tr w:rsidR="0099756F" w14:paraId="33310B52" w14:textId="77777777" w:rsidTr="009B0BF5">
        <w:trPr>
          <w:gridAfter w:val="1"/>
          <w:wAfter w:w="250" w:type="dxa"/>
          <w:trHeight w:val="711"/>
        </w:trPr>
        <w:tc>
          <w:tcPr>
            <w:tcW w:w="994" w:type="dxa"/>
          </w:tcPr>
          <w:p w14:paraId="448FD6E3" w14:textId="39966480" w:rsidR="006B6063" w:rsidRPr="00634B1E" w:rsidRDefault="00D62788" w:rsidP="00F34236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002060"/>
                <w:sz w:val="24"/>
                <w:szCs w:val="24"/>
              </w:rPr>
              <w:t>3.</w:t>
            </w:r>
          </w:p>
        </w:tc>
        <w:tc>
          <w:tcPr>
            <w:tcW w:w="4459" w:type="dxa"/>
          </w:tcPr>
          <w:p w14:paraId="5D339B7A" w14:textId="5F302809" w:rsidR="006B6063" w:rsidRPr="00634B1E" w:rsidRDefault="00D62788" w:rsidP="00F34236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002060"/>
                <w:sz w:val="24"/>
                <w:szCs w:val="24"/>
              </w:rPr>
              <w:t>INTERNAL FINISHE</w:t>
            </w:r>
            <w:r w:rsidR="00F34236" w:rsidRPr="00634B1E">
              <w:rPr>
                <w:rFonts w:ascii="Arial" w:hAnsi="Arial" w:cs="Arial"/>
                <w:color w:val="002060"/>
                <w:sz w:val="24"/>
                <w:szCs w:val="24"/>
              </w:rPr>
              <w:t>S.</w:t>
            </w:r>
          </w:p>
        </w:tc>
        <w:tc>
          <w:tcPr>
            <w:tcW w:w="1337" w:type="dxa"/>
          </w:tcPr>
          <w:p w14:paraId="1FE08F6F" w14:textId="77777777" w:rsidR="006B6063" w:rsidRPr="00634B1E" w:rsidRDefault="006B606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754" w:type="dxa"/>
          </w:tcPr>
          <w:p w14:paraId="04EB4F53" w14:textId="77777777" w:rsidR="006B6063" w:rsidRPr="00634B1E" w:rsidRDefault="006B606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951" w:type="dxa"/>
          </w:tcPr>
          <w:p w14:paraId="524EC6E4" w14:textId="77777777" w:rsidR="006B6063" w:rsidRDefault="006B6063" w:rsidP="00614630">
            <w:pPr>
              <w:pStyle w:val="ListParagraph"/>
              <w:ind w:left="0"/>
            </w:pPr>
          </w:p>
        </w:tc>
      </w:tr>
      <w:tr w:rsidR="0099756F" w14:paraId="7BE03E2A" w14:textId="77777777" w:rsidTr="009B0BF5">
        <w:trPr>
          <w:gridAfter w:val="1"/>
          <w:wAfter w:w="250" w:type="dxa"/>
          <w:trHeight w:val="705"/>
        </w:trPr>
        <w:tc>
          <w:tcPr>
            <w:tcW w:w="994" w:type="dxa"/>
          </w:tcPr>
          <w:p w14:paraId="7B8C113E" w14:textId="1622645A" w:rsidR="006B6063" w:rsidRPr="00634B1E" w:rsidRDefault="00292BC7" w:rsidP="00335D28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auto"/>
                <w:sz w:val="24"/>
                <w:szCs w:val="24"/>
              </w:rPr>
              <w:t>3.1.</w:t>
            </w:r>
          </w:p>
        </w:tc>
        <w:tc>
          <w:tcPr>
            <w:tcW w:w="4459" w:type="dxa"/>
          </w:tcPr>
          <w:p w14:paraId="477E6A2A" w14:textId="00F4E42F" w:rsidR="006B6063" w:rsidRPr="00634B1E" w:rsidRDefault="00292BC7" w:rsidP="00292BC7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auto"/>
                <w:sz w:val="24"/>
                <w:szCs w:val="24"/>
              </w:rPr>
              <w:t>Wall Finishes.</w:t>
            </w:r>
          </w:p>
        </w:tc>
        <w:tc>
          <w:tcPr>
            <w:tcW w:w="1337" w:type="dxa"/>
          </w:tcPr>
          <w:p w14:paraId="57BBA3CD" w14:textId="47BB4FC2" w:rsidR="006B6063" w:rsidRPr="00634B1E" w:rsidRDefault="00143DC1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auto"/>
                <w:sz w:val="24"/>
                <w:szCs w:val="24"/>
              </w:rPr>
              <w:t>1350m2.</w:t>
            </w:r>
          </w:p>
        </w:tc>
        <w:tc>
          <w:tcPr>
            <w:tcW w:w="1754" w:type="dxa"/>
          </w:tcPr>
          <w:p w14:paraId="5487C171" w14:textId="1FA64ECE" w:rsidR="006B6063" w:rsidRPr="00634B1E" w:rsidRDefault="00143DC1" w:rsidP="00453B8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453B89" w:rsidRPr="00634B1E">
              <w:rPr>
                <w:rFonts w:ascii="Arial" w:hAnsi="Arial" w:cs="Arial"/>
                <w:color w:val="auto"/>
                <w:sz w:val="24"/>
                <w:szCs w:val="24"/>
              </w:rPr>
              <w:t>18.00.</w:t>
            </w:r>
          </w:p>
        </w:tc>
        <w:tc>
          <w:tcPr>
            <w:tcW w:w="1951" w:type="dxa"/>
          </w:tcPr>
          <w:p w14:paraId="7715014F" w14:textId="0A970971" w:rsidR="006B6063" w:rsidRPr="00866F2B" w:rsidRDefault="00FF6A31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6F2B">
              <w:rPr>
                <w:rFonts w:ascii="Arial" w:hAnsi="Arial" w:cs="Arial"/>
                <w:color w:val="auto"/>
                <w:sz w:val="24"/>
                <w:szCs w:val="24"/>
              </w:rPr>
              <w:t>£24,300.00.</w:t>
            </w:r>
          </w:p>
        </w:tc>
      </w:tr>
      <w:tr w:rsidR="0099756F" w14:paraId="5EA27655" w14:textId="77777777" w:rsidTr="009B0BF5">
        <w:trPr>
          <w:gridAfter w:val="1"/>
          <w:wAfter w:w="250" w:type="dxa"/>
          <w:trHeight w:val="699"/>
        </w:trPr>
        <w:tc>
          <w:tcPr>
            <w:tcW w:w="994" w:type="dxa"/>
          </w:tcPr>
          <w:p w14:paraId="64BDC4DF" w14:textId="01997970" w:rsidR="006B6063" w:rsidRPr="00204DA4" w:rsidRDefault="00FF6A31" w:rsidP="00FF6A3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3.2.</w:t>
            </w:r>
          </w:p>
        </w:tc>
        <w:tc>
          <w:tcPr>
            <w:tcW w:w="4459" w:type="dxa"/>
          </w:tcPr>
          <w:p w14:paraId="5F368357" w14:textId="159835DA" w:rsidR="006B6063" w:rsidRPr="00204DA4" w:rsidRDefault="00FF6A31" w:rsidP="00FF6A3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Floor Finishes.</w:t>
            </w:r>
          </w:p>
        </w:tc>
        <w:tc>
          <w:tcPr>
            <w:tcW w:w="1337" w:type="dxa"/>
          </w:tcPr>
          <w:p w14:paraId="495982C3" w14:textId="1F7734CA" w:rsidR="006B6063" w:rsidRPr="00204DA4" w:rsidRDefault="006B6063" w:rsidP="00EA1112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09FA4ABC" w14:textId="77777777" w:rsidR="006B6063" w:rsidRPr="00204DA4" w:rsidRDefault="006B6063" w:rsidP="00614630">
            <w:pPr>
              <w:pStyle w:val="ListParagraph"/>
              <w:ind w:left="0"/>
              <w:rPr>
                <w:color w:val="auto"/>
              </w:rPr>
            </w:pPr>
          </w:p>
        </w:tc>
        <w:tc>
          <w:tcPr>
            <w:tcW w:w="1951" w:type="dxa"/>
          </w:tcPr>
          <w:p w14:paraId="6211C43E" w14:textId="77777777" w:rsidR="006B6063" w:rsidRPr="00866F2B" w:rsidRDefault="006B6063" w:rsidP="00614630">
            <w:pPr>
              <w:pStyle w:val="ListParagraph"/>
              <w:ind w:left="0"/>
              <w:rPr>
                <w:color w:val="auto"/>
              </w:rPr>
            </w:pPr>
          </w:p>
        </w:tc>
      </w:tr>
      <w:tr w:rsidR="0099756F" w14:paraId="2636771D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19A285BB" w14:textId="1F34DC88" w:rsidR="006B6063" w:rsidRPr="00204DA4" w:rsidRDefault="00D200F9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3.2.1.</w:t>
            </w:r>
          </w:p>
        </w:tc>
        <w:tc>
          <w:tcPr>
            <w:tcW w:w="4459" w:type="dxa"/>
          </w:tcPr>
          <w:p w14:paraId="0AF10B2A" w14:textId="6FF12BB5" w:rsidR="006B6063" w:rsidRPr="00204DA4" w:rsidRDefault="00D81E0E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Ground Floor.</w:t>
            </w:r>
          </w:p>
        </w:tc>
        <w:tc>
          <w:tcPr>
            <w:tcW w:w="1337" w:type="dxa"/>
          </w:tcPr>
          <w:p w14:paraId="5C45EE86" w14:textId="2B50DB97" w:rsidR="006B6063" w:rsidRPr="00204DA4" w:rsidRDefault="001E79AE" w:rsidP="00EE56C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288m2.</w:t>
            </w:r>
          </w:p>
        </w:tc>
        <w:tc>
          <w:tcPr>
            <w:tcW w:w="1754" w:type="dxa"/>
          </w:tcPr>
          <w:p w14:paraId="01DC613A" w14:textId="6C1AA1E1" w:rsidR="006B6063" w:rsidRPr="00204DA4" w:rsidRDefault="001E79AE" w:rsidP="00EE56C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£11.60.</w:t>
            </w:r>
          </w:p>
        </w:tc>
        <w:tc>
          <w:tcPr>
            <w:tcW w:w="1951" w:type="dxa"/>
          </w:tcPr>
          <w:p w14:paraId="7E8A99AD" w14:textId="49D7FAED" w:rsidR="006B6063" w:rsidRPr="00866F2B" w:rsidRDefault="001E79AE" w:rsidP="00EE56C1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6F2B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331DAA" w:rsidRPr="00866F2B">
              <w:rPr>
                <w:rFonts w:ascii="Arial" w:hAnsi="Arial" w:cs="Arial"/>
                <w:color w:val="auto"/>
                <w:sz w:val="24"/>
                <w:szCs w:val="24"/>
              </w:rPr>
              <w:t>3340.00.</w:t>
            </w:r>
          </w:p>
        </w:tc>
      </w:tr>
      <w:tr w:rsidR="00331DAA" w14:paraId="168AF1E7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D73A490" w14:textId="59FDC091" w:rsidR="00331DAA" w:rsidRPr="00204DA4" w:rsidRDefault="00AC35BB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3.2.2.</w:t>
            </w:r>
          </w:p>
        </w:tc>
        <w:tc>
          <w:tcPr>
            <w:tcW w:w="4459" w:type="dxa"/>
          </w:tcPr>
          <w:p w14:paraId="687CFA82" w14:textId="756780E6" w:rsidR="00331DAA" w:rsidRPr="00204DA4" w:rsidRDefault="00B80163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Ground,</w:t>
            </w:r>
            <w:r w:rsidR="009C5122"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 1</w:t>
            </w:r>
            <w:r w:rsidR="009C5122" w:rsidRPr="00204DA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st</w:t>
            </w:r>
            <w:r w:rsidR="009C5122" w:rsidRPr="00204DA4">
              <w:rPr>
                <w:rFonts w:ascii="Arial" w:hAnsi="Arial" w:cs="Arial"/>
                <w:color w:val="auto"/>
                <w:sz w:val="24"/>
                <w:szCs w:val="24"/>
              </w:rPr>
              <w:t>, 2</w:t>
            </w:r>
            <w:r w:rsidR="009C5122" w:rsidRPr="00204DA4">
              <w:rPr>
                <w:rFonts w:ascii="Arial" w:hAnsi="Arial" w:cs="Arial"/>
                <w:color w:val="auto"/>
                <w:sz w:val="24"/>
                <w:szCs w:val="24"/>
                <w:vertAlign w:val="superscript"/>
              </w:rPr>
              <w:t>nd</w:t>
            </w:r>
            <w:r w:rsidR="009C5122" w:rsidRPr="00204DA4">
              <w:rPr>
                <w:rFonts w:ascii="Arial" w:hAnsi="Arial" w:cs="Arial"/>
                <w:color w:val="auto"/>
                <w:sz w:val="24"/>
                <w:szCs w:val="24"/>
              </w:rPr>
              <w:t>, floors.</w:t>
            </w:r>
          </w:p>
        </w:tc>
        <w:tc>
          <w:tcPr>
            <w:tcW w:w="1337" w:type="dxa"/>
          </w:tcPr>
          <w:p w14:paraId="1DA33109" w14:textId="3D6DDDD2" w:rsidR="00331DAA" w:rsidRPr="00204DA4" w:rsidRDefault="00FE65C5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643</w:t>
            </w:r>
            <w:r w:rsidR="00583424" w:rsidRPr="00204DA4">
              <w:rPr>
                <w:rFonts w:ascii="Arial" w:hAnsi="Arial" w:cs="Arial"/>
                <w:color w:val="auto"/>
                <w:sz w:val="24"/>
                <w:szCs w:val="24"/>
              </w:rPr>
              <w:t>m2.</w:t>
            </w:r>
          </w:p>
        </w:tc>
        <w:tc>
          <w:tcPr>
            <w:tcW w:w="1754" w:type="dxa"/>
          </w:tcPr>
          <w:p w14:paraId="189CD7A6" w14:textId="51CE79D5" w:rsidR="00331DAA" w:rsidRPr="00204DA4" w:rsidRDefault="0058342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£29.00.</w:t>
            </w:r>
          </w:p>
        </w:tc>
        <w:tc>
          <w:tcPr>
            <w:tcW w:w="1951" w:type="dxa"/>
          </w:tcPr>
          <w:p w14:paraId="5409C9AE" w14:textId="7D4B9917" w:rsidR="00331DAA" w:rsidRPr="00866F2B" w:rsidRDefault="00583424" w:rsidP="00614630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6F2B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E56C1" w:rsidRPr="00866F2B">
              <w:rPr>
                <w:rFonts w:ascii="Arial" w:hAnsi="Arial" w:cs="Arial"/>
                <w:color w:val="auto"/>
                <w:sz w:val="24"/>
                <w:szCs w:val="24"/>
              </w:rPr>
              <w:t>18,647.00.</w:t>
            </w:r>
          </w:p>
        </w:tc>
      </w:tr>
      <w:tr w:rsidR="00EE56C1" w14:paraId="1260AADA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8F2269B" w14:textId="616617D3" w:rsidR="00EE56C1" w:rsidRPr="00204DA4" w:rsidRDefault="00EE56C1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3.2.3.</w:t>
            </w:r>
          </w:p>
        </w:tc>
        <w:tc>
          <w:tcPr>
            <w:tcW w:w="4459" w:type="dxa"/>
          </w:tcPr>
          <w:p w14:paraId="6CBFD123" w14:textId="3AF7934D" w:rsidR="00EE56C1" w:rsidRPr="00204DA4" w:rsidRDefault="00AF3C4B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S</w:t>
            </w:r>
            <w:r w:rsidR="00EE56C1" w:rsidRPr="00204DA4">
              <w:rPr>
                <w:rFonts w:ascii="Arial" w:hAnsi="Arial" w:cs="Arial"/>
                <w:color w:val="auto"/>
                <w:sz w:val="24"/>
                <w:szCs w:val="24"/>
              </w:rPr>
              <w:t>kirt</w:t>
            </w: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ings.</w:t>
            </w:r>
          </w:p>
        </w:tc>
        <w:tc>
          <w:tcPr>
            <w:tcW w:w="1337" w:type="dxa"/>
          </w:tcPr>
          <w:p w14:paraId="15C71AD6" w14:textId="4325069D" w:rsidR="00EE56C1" w:rsidRPr="00204DA4" w:rsidRDefault="00AF3C4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643m.</w:t>
            </w:r>
          </w:p>
        </w:tc>
        <w:tc>
          <w:tcPr>
            <w:tcW w:w="1754" w:type="dxa"/>
          </w:tcPr>
          <w:p w14:paraId="125D459B" w14:textId="07CFC691" w:rsidR="00EE56C1" w:rsidRPr="00204DA4" w:rsidRDefault="00AF3C4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£16.00</w:t>
            </w:r>
          </w:p>
        </w:tc>
        <w:tc>
          <w:tcPr>
            <w:tcW w:w="1951" w:type="dxa"/>
          </w:tcPr>
          <w:p w14:paraId="1F441830" w14:textId="3A238EAC" w:rsidR="00EE56C1" w:rsidRPr="00866F2B" w:rsidRDefault="00AE4719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6F2B">
              <w:rPr>
                <w:rFonts w:ascii="Arial" w:hAnsi="Arial" w:cs="Arial"/>
                <w:color w:val="auto"/>
                <w:sz w:val="24"/>
                <w:szCs w:val="24"/>
              </w:rPr>
              <w:t>£10,288.00.</w:t>
            </w:r>
          </w:p>
        </w:tc>
      </w:tr>
      <w:tr w:rsidR="00AE4719" w14:paraId="3C0425EB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A1CFAAA" w14:textId="50077F2B" w:rsidR="00AE4719" w:rsidRDefault="00373676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3.3.</w:t>
            </w:r>
          </w:p>
        </w:tc>
        <w:tc>
          <w:tcPr>
            <w:tcW w:w="4459" w:type="dxa"/>
          </w:tcPr>
          <w:p w14:paraId="34C924D9" w14:textId="3F8A924B" w:rsidR="00AE4719" w:rsidRPr="00204DA4" w:rsidRDefault="00C56150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Ceiling Fin</w:t>
            </w:r>
            <w:r w:rsidR="00530C73" w:rsidRPr="00204DA4">
              <w:rPr>
                <w:rFonts w:ascii="Arial" w:hAnsi="Arial" w:cs="Arial"/>
                <w:color w:val="auto"/>
                <w:sz w:val="24"/>
                <w:szCs w:val="24"/>
              </w:rPr>
              <w:t>ishes.</w:t>
            </w:r>
          </w:p>
        </w:tc>
        <w:tc>
          <w:tcPr>
            <w:tcW w:w="1337" w:type="dxa"/>
          </w:tcPr>
          <w:p w14:paraId="2397718D" w14:textId="72E0BE23" w:rsidR="00AE4719" w:rsidRPr="00204DA4" w:rsidRDefault="00530C73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643m2.</w:t>
            </w:r>
          </w:p>
        </w:tc>
        <w:tc>
          <w:tcPr>
            <w:tcW w:w="1754" w:type="dxa"/>
          </w:tcPr>
          <w:p w14:paraId="03EBE41A" w14:textId="44AF3F9E" w:rsidR="00AE4719" w:rsidRPr="00204DA4" w:rsidRDefault="00373676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£7.10.</w:t>
            </w:r>
          </w:p>
        </w:tc>
        <w:tc>
          <w:tcPr>
            <w:tcW w:w="1951" w:type="dxa"/>
          </w:tcPr>
          <w:p w14:paraId="0B9A5D90" w14:textId="23CB1873" w:rsidR="00AE4719" w:rsidRPr="00866F2B" w:rsidRDefault="00373676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866F2B">
              <w:rPr>
                <w:rFonts w:ascii="Arial" w:hAnsi="Arial" w:cs="Arial"/>
                <w:color w:val="auto"/>
                <w:sz w:val="24"/>
                <w:szCs w:val="24"/>
              </w:rPr>
              <w:t>£4563.00.</w:t>
            </w:r>
          </w:p>
        </w:tc>
      </w:tr>
      <w:tr w:rsidR="002B2351" w14:paraId="58D142A3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65A9A4E" w14:textId="77777777" w:rsidR="002B2351" w:rsidRDefault="002B2351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9" w:type="dxa"/>
          </w:tcPr>
          <w:p w14:paraId="0CDEA012" w14:textId="77777777" w:rsidR="002B2351" w:rsidRPr="00204DA4" w:rsidRDefault="002B2351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337" w:type="dxa"/>
          </w:tcPr>
          <w:p w14:paraId="53AF9526" w14:textId="77777777" w:rsidR="002B2351" w:rsidRPr="00204DA4" w:rsidRDefault="002B2351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11F9BF01" w14:textId="60B68ECC" w:rsidR="002B2351" w:rsidRPr="00D61FD2" w:rsidRDefault="00866F2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TOTAL</w:t>
            </w:r>
            <w:r w:rsidR="00D61FD2" w:rsidRPr="00D61FD2">
              <w:rPr>
                <w:rFonts w:ascii="Arial" w:hAnsi="Arial" w:cs="Arial"/>
                <w:color w:val="C00000"/>
                <w:sz w:val="24"/>
                <w:szCs w:val="24"/>
              </w:rPr>
              <w:t>.</w:t>
            </w:r>
          </w:p>
        </w:tc>
        <w:tc>
          <w:tcPr>
            <w:tcW w:w="1951" w:type="dxa"/>
          </w:tcPr>
          <w:p w14:paraId="352147EE" w14:textId="6D0FE3DC" w:rsidR="002B2351" w:rsidRPr="00D61FD2" w:rsidRDefault="002B2351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80083A" w:rsidRPr="00D61FD2">
              <w:rPr>
                <w:rFonts w:ascii="Arial" w:hAnsi="Arial" w:cs="Arial"/>
                <w:color w:val="C00000"/>
                <w:sz w:val="24"/>
                <w:szCs w:val="24"/>
              </w:rPr>
              <w:t>75,</w:t>
            </w:r>
            <w:r w:rsidR="00162688" w:rsidRPr="00D61FD2">
              <w:rPr>
                <w:rFonts w:ascii="Arial" w:hAnsi="Arial" w:cs="Arial"/>
                <w:color w:val="C00000"/>
                <w:sz w:val="24"/>
                <w:szCs w:val="24"/>
              </w:rPr>
              <w:t>989.00.</w:t>
            </w:r>
          </w:p>
        </w:tc>
      </w:tr>
      <w:tr w:rsidR="00373676" w14:paraId="7CDB9F70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34CC537A" w14:textId="2C027857" w:rsidR="00373676" w:rsidRPr="00634B1E" w:rsidRDefault="00373676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002060"/>
                <w:sz w:val="24"/>
                <w:szCs w:val="24"/>
              </w:rPr>
              <w:t>4.</w:t>
            </w:r>
          </w:p>
        </w:tc>
        <w:tc>
          <w:tcPr>
            <w:tcW w:w="4459" w:type="dxa"/>
          </w:tcPr>
          <w:p w14:paraId="1DAB3275" w14:textId="449591BA" w:rsidR="00373676" w:rsidRPr="00634B1E" w:rsidRDefault="0086119C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634B1E">
              <w:rPr>
                <w:rFonts w:ascii="Arial" w:hAnsi="Arial" w:cs="Arial"/>
                <w:color w:val="002060"/>
                <w:sz w:val="24"/>
                <w:szCs w:val="24"/>
              </w:rPr>
              <w:t>FIXTURES &amp;FITTINGS.</w:t>
            </w:r>
          </w:p>
        </w:tc>
        <w:tc>
          <w:tcPr>
            <w:tcW w:w="1337" w:type="dxa"/>
          </w:tcPr>
          <w:p w14:paraId="4BBB82C0" w14:textId="77777777" w:rsidR="00373676" w:rsidRPr="00204DA4" w:rsidRDefault="00373676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7393EE31" w14:textId="77777777" w:rsidR="00373676" w:rsidRPr="00204DA4" w:rsidRDefault="00373676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D25C3F7" w14:textId="77777777" w:rsidR="00373676" w:rsidRPr="00866F2B" w:rsidRDefault="00373676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</w:tc>
      </w:tr>
      <w:tr w:rsidR="0086119C" w14:paraId="2398C750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4F38977" w14:textId="5296D83F" w:rsidR="0086119C" w:rsidRDefault="0086119C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4.1.</w:t>
            </w:r>
          </w:p>
        </w:tc>
        <w:tc>
          <w:tcPr>
            <w:tcW w:w="4459" w:type="dxa"/>
          </w:tcPr>
          <w:p w14:paraId="0DED4E16" w14:textId="7A680B4D" w:rsidR="0086119C" w:rsidRPr="00204DA4" w:rsidRDefault="0086119C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K</w:t>
            </w:r>
            <w:r w:rsidR="00634B1E">
              <w:rPr>
                <w:rFonts w:ascii="Arial" w:hAnsi="Arial" w:cs="Arial"/>
                <w:color w:val="auto"/>
                <w:sz w:val="24"/>
                <w:szCs w:val="24"/>
              </w:rPr>
              <w:t>itchens.</w:t>
            </w:r>
          </w:p>
        </w:tc>
        <w:tc>
          <w:tcPr>
            <w:tcW w:w="1337" w:type="dxa"/>
          </w:tcPr>
          <w:p w14:paraId="63D949C7" w14:textId="7FE68A30" w:rsidR="0086119C" w:rsidRPr="00204DA4" w:rsidRDefault="00A1509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</w:tc>
        <w:tc>
          <w:tcPr>
            <w:tcW w:w="1754" w:type="dxa"/>
          </w:tcPr>
          <w:p w14:paraId="6F6152A9" w14:textId="77777777" w:rsidR="0086119C" w:rsidRPr="00204DA4" w:rsidRDefault="00944F5E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3.</w:t>
            </w:r>
            <w:r w:rsidR="006E1502" w:rsidRPr="00204DA4">
              <w:rPr>
                <w:rFonts w:ascii="Arial" w:hAnsi="Arial" w:cs="Arial"/>
                <w:color w:val="auto"/>
                <w:sz w:val="24"/>
                <w:szCs w:val="24"/>
              </w:rPr>
              <w:t>£1657.00.</w:t>
            </w:r>
          </w:p>
          <w:p w14:paraId="21F04271" w14:textId="3FFDE83E" w:rsidR="006E1502" w:rsidRPr="00204DA4" w:rsidRDefault="008036E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6.£ 1858.00.</w:t>
            </w:r>
          </w:p>
        </w:tc>
        <w:tc>
          <w:tcPr>
            <w:tcW w:w="1951" w:type="dxa"/>
          </w:tcPr>
          <w:p w14:paraId="1931B927" w14:textId="745E5663" w:rsidR="0086119C" w:rsidRPr="00D61FD2" w:rsidRDefault="00FA6E21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£ 16</w:t>
            </w:r>
            <w:r w:rsidR="001B4199" w:rsidRPr="00D61FD2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119.00.</w:t>
            </w:r>
          </w:p>
        </w:tc>
      </w:tr>
      <w:tr w:rsidR="00FA6E21" w14:paraId="03352BDB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1C9E2F66" w14:textId="61657825" w:rsidR="00FA6E21" w:rsidRDefault="00FA6E21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4.2.</w:t>
            </w:r>
          </w:p>
        </w:tc>
        <w:tc>
          <w:tcPr>
            <w:tcW w:w="4459" w:type="dxa"/>
          </w:tcPr>
          <w:p w14:paraId="7B8D1C31" w14:textId="7A22AF80" w:rsidR="00FA6E21" w:rsidRPr="00204DA4" w:rsidRDefault="0094352B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Family Bathrooms.</w:t>
            </w:r>
          </w:p>
        </w:tc>
        <w:tc>
          <w:tcPr>
            <w:tcW w:w="1337" w:type="dxa"/>
          </w:tcPr>
          <w:p w14:paraId="6F7F7038" w14:textId="4C859A72" w:rsidR="00FA6E21" w:rsidRPr="00204DA4" w:rsidRDefault="0094352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</w:tc>
        <w:tc>
          <w:tcPr>
            <w:tcW w:w="1754" w:type="dxa"/>
          </w:tcPr>
          <w:p w14:paraId="07010E42" w14:textId="5D8B2CBF" w:rsidR="00FA6E21" w:rsidRPr="00204DA4" w:rsidRDefault="0094352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£1400.00.</w:t>
            </w:r>
          </w:p>
        </w:tc>
        <w:tc>
          <w:tcPr>
            <w:tcW w:w="1951" w:type="dxa"/>
          </w:tcPr>
          <w:p w14:paraId="4E8C9B78" w14:textId="0550AF32" w:rsidR="00FA6E21" w:rsidRPr="00D61FD2" w:rsidRDefault="00551E9E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E1ED0" w:rsidRPr="00D61FD2">
              <w:rPr>
                <w:rFonts w:ascii="Arial" w:hAnsi="Arial" w:cs="Arial"/>
                <w:color w:val="auto"/>
                <w:sz w:val="24"/>
                <w:szCs w:val="24"/>
              </w:rPr>
              <w:t>12,600.00.</w:t>
            </w:r>
          </w:p>
        </w:tc>
      </w:tr>
      <w:tr w:rsidR="00162688" w14:paraId="7E392A31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3647051" w14:textId="77CA066B" w:rsidR="00162688" w:rsidRDefault="00162688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4.3.</w:t>
            </w:r>
          </w:p>
        </w:tc>
        <w:tc>
          <w:tcPr>
            <w:tcW w:w="4459" w:type="dxa"/>
          </w:tcPr>
          <w:p w14:paraId="3F35961D" w14:textId="320A1920" w:rsidR="00162688" w:rsidRPr="00204DA4" w:rsidRDefault="00162688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W/C.</w:t>
            </w:r>
          </w:p>
        </w:tc>
        <w:tc>
          <w:tcPr>
            <w:tcW w:w="1337" w:type="dxa"/>
          </w:tcPr>
          <w:p w14:paraId="05CCA357" w14:textId="70940500" w:rsidR="00162688" w:rsidRPr="00204DA4" w:rsidRDefault="00162688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6.</w:t>
            </w:r>
          </w:p>
        </w:tc>
        <w:tc>
          <w:tcPr>
            <w:tcW w:w="1754" w:type="dxa"/>
          </w:tcPr>
          <w:p w14:paraId="16A2FB0D" w14:textId="3E294EB4" w:rsidR="00162688" w:rsidRPr="00204DA4" w:rsidRDefault="003076D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£865.00.</w:t>
            </w:r>
          </w:p>
        </w:tc>
        <w:tc>
          <w:tcPr>
            <w:tcW w:w="1951" w:type="dxa"/>
          </w:tcPr>
          <w:p w14:paraId="0585EF47" w14:textId="0456F5A5" w:rsidR="00162688" w:rsidRPr="00D61FD2" w:rsidRDefault="003076DD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30485C" w:rsidRPr="00D61FD2">
              <w:rPr>
                <w:rFonts w:ascii="Arial" w:hAnsi="Arial" w:cs="Arial"/>
                <w:color w:val="auto"/>
                <w:sz w:val="24"/>
                <w:szCs w:val="24"/>
              </w:rPr>
              <w:t>5190.00.</w:t>
            </w:r>
          </w:p>
        </w:tc>
      </w:tr>
      <w:tr w:rsidR="0030485C" w14:paraId="03972599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A42E009" w14:textId="77CA65F9" w:rsidR="0030485C" w:rsidRDefault="0030485C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117BEF">
              <w:rPr>
                <w:rFonts w:ascii="Arial" w:hAnsi="Arial" w:cs="Arial"/>
                <w:sz w:val="24"/>
                <w:szCs w:val="24"/>
              </w:rPr>
              <w:t>.4.</w:t>
            </w:r>
          </w:p>
        </w:tc>
        <w:tc>
          <w:tcPr>
            <w:tcW w:w="4459" w:type="dxa"/>
          </w:tcPr>
          <w:p w14:paraId="0299A146" w14:textId="37D1CEDA" w:rsidR="0030485C" w:rsidRPr="00204DA4" w:rsidRDefault="009A7CF5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EN-Suites.</w:t>
            </w:r>
          </w:p>
        </w:tc>
        <w:tc>
          <w:tcPr>
            <w:tcW w:w="1337" w:type="dxa"/>
          </w:tcPr>
          <w:p w14:paraId="5ACCB266" w14:textId="0C299E07" w:rsidR="0030485C" w:rsidRPr="00204DA4" w:rsidRDefault="00F12039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12. </w:t>
            </w:r>
          </w:p>
        </w:tc>
        <w:tc>
          <w:tcPr>
            <w:tcW w:w="1754" w:type="dxa"/>
          </w:tcPr>
          <w:p w14:paraId="79E4E731" w14:textId="6FD88A9B" w:rsidR="0030485C" w:rsidRPr="00204DA4" w:rsidRDefault="00F12039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£949.00.</w:t>
            </w:r>
          </w:p>
        </w:tc>
        <w:tc>
          <w:tcPr>
            <w:tcW w:w="1951" w:type="dxa"/>
          </w:tcPr>
          <w:p w14:paraId="5D864879" w14:textId="65808708" w:rsidR="0030485C" w:rsidRPr="00D61FD2" w:rsidRDefault="00F12039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F24AE" w:rsidRPr="00D61FD2">
              <w:rPr>
                <w:rFonts w:ascii="Arial" w:hAnsi="Arial" w:cs="Arial"/>
                <w:color w:val="auto"/>
                <w:sz w:val="24"/>
                <w:szCs w:val="24"/>
              </w:rPr>
              <w:t>11,388.00.</w:t>
            </w:r>
          </w:p>
        </w:tc>
      </w:tr>
      <w:tr w:rsidR="00EF24AE" w14:paraId="7A151A80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D2E4260" w14:textId="77777777" w:rsidR="00EF24AE" w:rsidRDefault="00EF24AE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9" w:type="dxa"/>
          </w:tcPr>
          <w:p w14:paraId="42B50470" w14:textId="77777777" w:rsidR="00EF24AE" w:rsidRPr="00204DA4" w:rsidRDefault="00EF24AE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337" w:type="dxa"/>
          </w:tcPr>
          <w:p w14:paraId="357812EE" w14:textId="77777777" w:rsidR="00EF24AE" w:rsidRDefault="00EF24AE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A7B10EC" w14:textId="765D6310" w:rsidR="00EF24AE" w:rsidRPr="00D61FD2" w:rsidRDefault="00D61FD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3E450D1E" w14:textId="03E1469B" w:rsidR="00EF24AE" w:rsidRPr="00D61FD2" w:rsidRDefault="00EF24AE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1B4199" w:rsidRPr="00D61FD2">
              <w:rPr>
                <w:rFonts w:ascii="Arial" w:hAnsi="Arial" w:cs="Arial"/>
                <w:color w:val="C00000"/>
                <w:sz w:val="24"/>
                <w:szCs w:val="24"/>
              </w:rPr>
              <w:t>45,297.00</w:t>
            </w:r>
          </w:p>
        </w:tc>
      </w:tr>
      <w:tr w:rsidR="001B4199" w14:paraId="6A01A6C1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E78D25C" w14:textId="5C8BFA32" w:rsidR="001B4199" w:rsidRDefault="0048503E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4459" w:type="dxa"/>
          </w:tcPr>
          <w:p w14:paraId="7C2B0922" w14:textId="55295823" w:rsidR="001B4199" w:rsidRPr="00204DA4" w:rsidRDefault="0048503E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33680">
              <w:rPr>
                <w:rFonts w:ascii="Arial" w:hAnsi="Arial" w:cs="Arial"/>
                <w:color w:val="002060"/>
                <w:sz w:val="24"/>
                <w:szCs w:val="24"/>
              </w:rPr>
              <w:t>S</w:t>
            </w:r>
            <w:r w:rsidR="00333680">
              <w:rPr>
                <w:rFonts w:ascii="Arial" w:hAnsi="Arial" w:cs="Arial"/>
                <w:color w:val="002060"/>
                <w:sz w:val="24"/>
                <w:szCs w:val="24"/>
              </w:rPr>
              <w:t>ERVICES.</w:t>
            </w:r>
          </w:p>
        </w:tc>
        <w:tc>
          <w:tcPr>
            <w:tcW w:w="1337" w:type="dxa"/>
          </w:tcPr>
          <w:p w14:paraId="1A0A44FB" w14:textId="77777777" w:rsidR="001B4199" w:rsidRDefault="001B4199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17050CC1" w14:textId="77777777" w:rsidR="001B4199" w:rsidRDefault="001B4199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37C70B1A" w14:textId="77777777" w:rsidR="001B4199" w:rsidRDefault="001B4199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8503E" w14:paraId="5575157F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1EF3F5C4" w14:textId="7EB9463D" w:rsidR="0048503E" w:rsidRDefault="0048503E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5.1.</w:t>
            </w:r>
          </w:p>
        </w:tc>
        <w:tc>
          <w:tcPr>
            <w:tcW w:w="4459" w:type="dxa"/>
          </w:tcPr>
          <w:p w14:paraId="10281E9F" w14:textId="056A2C1C" w:rsidR="0048503E" w:rsidRPr="00204DA4" w:rsidRDefault="00746167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Drainage.</w:t>
            </w:r>
          </w:p>
        </w:tc>
        <w:tc>
          <w:tcPr>
            <w:tcW w:w="1337" w:type="dxa"/>
          </w:tcPr>
          <w:p w14:paraId="6E2B7900" w14:textId="16896D1C" w:rsidR="0048503E" w:rsidRDefault="00450DF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643m2.</w:t>
            </w:r>
          </w:p>
        </w:tc>
        <w:tc>
          <w:tcPr>
            <w:tcW w:w="1754" w:type="dxa"/>
          </w:tcPr>
          <w:p w14:paraId="14CDDA88" w14:textId="55834548" w:rsidR="0048503E" w:rsidRDefault="00727523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£18.60.</w:t>
            </w:r>
          </w:p>
        </w:tc>
        <w:tc>
          <w:tcPr>
            <w:tcW w:w="1951" w:type="dxa"/>
          </w:tcPr>
          <w:p w14:paraId="38454BAE" w14:textId="117B4F36" w:rsidR="0048503E" w:rsidRPr="00D61FD2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0825F4">
              <w:rPr>
                <w:rFonts w:ascii="Arial" w:hAnsi="Arial" w:cs="Arial"/>
                <w:color w:val="auto"/>
                <w:sz w:val="24"/>
                <w:szCs w:val="24"/>
              </w:rPr>
              <w:t>11,960.00.</w:t>
            </w:r>
          </w:p>
        </w:tc>
      </w:tr>
      <w:tr w:rsidR="006668C3" w14:paraId="6CAE6A8A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D81663D" w14:textId="4BC107F4" w:rsidR="006668C3" w:rsidRDefault="006668C3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5.2.</w:t>
            </w:r>
          </w:p>
        </w:tc>
        <w:tc>
          <w:tcPr>
            <w:tcW w:w="4459" w:type="dxa"/>
          </w:tcPr>
          <w:p w14:paraId="783C1C2F" w14:textId="447402C4" w:rsidR="006668C3" w:rsidRPr="00204DA4" w:rsidRDefault="006668C3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Electrics.</w:t>
            </w:r>
          </w:p>
        </w:tc>
        <w:tc>
          <w:tcPr>
            <w:tcW w:w="1337" w:type="dxa"/>
          </w:tcPr>
          <w:p w14:paraId="351228BE" w14:textId="429A82BD" w:rsidR="006668C3" w:rsidRDefault="000825F4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754" w:type="dxa"/>
          </w:tcPr>
          <w:p w14:paraId="14B1C9A2" w14:textId="55CB439C" w:rsidR="006668C3" w:rsidRDefault="00981237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£2375.00</w:t>
            </w:r>
          </w:p>
        </w:tc>
        <w:tc>
          <w:tcPr>
            <w:tcW w:w="1951" w:type="dxa"/>
          </w:tcPr>
          <w:p w14:paraId="0390FFB5" w14:textId="64137A8E" w:rsidR="006668C3" w:rsidRPr="00D61FD2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81237">
              <w:rPr>
                <w:rFonts w:ascii="Arial" w:hAnsi="Arial" w:cs="Arial"/>
                <w:color w:val="auto"/>
                <w:sz w:val="24"/>
                <w:szCs w:val="24"/>
              </w:rPr>
              <w:t>48,375.00.</w:t>
            </w:r>
          </w:p>
        </w:tc>
      </w:tr>
      <w:tr w:rsidR="006668C3" w14:paraId="7476180A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5AD25013" w14:textId="09778EB6" w:rsidR="006668C3" w:rsidRPr="00204DA4" w:rsidRDefault="006668C3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lastRenderedPageBreak/>
              <w:t>5.3.</w:t>
            </w:r>
          </w:p>
        </w:tc>
        <w:tc>
          <w:tcPr>
            <w:tcW w:w="4459" w:type="dxa"/>
          </w:tcPr>
          <w:p w14:paraId="5156D2A0" w14:textId="0F2E7BA7" w:rsidR="006668C3" w:rsidRPr="00204DA4" w:rsidRDefault="006668C3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Water.</w:t>
            </w:r>
          </w:p>
        </w:tc>
        <w:tc>
          <w:tcPr>
            <w:tcW w:w="1337" w:type="dxa"/>
          </w:tcPr>
          <w:p w14:paraId="0ADB2948" w14:textId="069716CB" w:rsidR="006668C3" w:rsidRPr="00204DA4" w:rsidRDefault="00981237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</w:tc>
        <w:tc>
          <w:tcPr>
            <w:tcW w:w="1754" w:type="dxa"/>
          </w:tcPr>
          <w:p w14:paraId="14CB6AE1" w14:textId="22741F23" w:rsidR="006668C3" w:rsidRPr="00204DA4" w:rsidRDefault="00716AC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£670.00.</w:t>
            </w:r>
          </w:p>
        </w:tc>
        <w:tc>
          <w:tcPr>
            <w:tcW w:w="1951" w:type="dxa"/>
          </w:tcPr>
          <w:p w14:paraId="5ACFE44C" w14:textId="25C0E5A6" w:rsidR="006668C3" w:rsidRPr="00204DA4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716ACD">
              <w:rPr>
                <w:rFonts w:ascii="Arial" w:hAnsi="Arial" w:cs="Arial"/>
                <w:color w:val="auto"/>
                <w:sz w:val="24"/>
                <w:szCs w:val="24"/>
              </w:rPr>
              <w:t>6030.00.</w:t>
            </w:r>
          </w:p>
        </w:tc>
      </w:tr>
      <w:tr w:rsidR="006668C3" w14:paraId="4B738428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CAA559C" w14:textId="61B6414C" w:rsidR="006668C3" w:rsidRPr="00204DA4" w:rsidRDefault="006668C3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5.4.</w:t>
            </w:r>
          </w:p>
        </w:tc>
        <w:tc>
          <w:tcPr>
            <w:tcW w:w="4459" w:type="dxa"/>
          </w:tcPr>
          <w:p w14:paraId="2DA34D90" w14:textId="41247BF7" w:rsidR="006668C3" w:rsidRPr="00204DA4" w:rsidRDefault="006668C3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Gas.</w:t>
            </w:r>
          </w:p>
        </w:tc>
        <w:tc>
          <w:tcPr>
            <w:tcW w:w="1337" w:type="dxa"/>
          </w:tcPr>
          <w:p w14:paraId="6CE36BF2" w14:textId="5890ADBE" w:rsidR="006668C3" w:rsidRPr="00204DA4" w:rsidRDefault="0082244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</w:tc>
        <w:tc>
          <w:tcPr>
            <w:tcW w:w="1754" w:type="dxa"/>
          </w:tcPr>
          <w:p w14:paraId="6BB10C90" w14:textId="5BA80AA9" w:rsidR="006668C3" w:rsidRPr="00204DA4" w:rsidRDefault="00716AC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£3</w:t>
            </w:r>
            <w:r w:rsidR="00BA51C8">
              <w:rPr>
                <w:rFonts w:ascii="Arial" w:hAnsi="Arial" w:cs="Arial"/>
                <w:color w:val="auto"/>
                <w:sz w:val="24"/>
                <w:szCs w:val="24"/>
              </w:rPr>
              <w:t>10.00.</w:t>
            </w:r>
          </w:p>
        </w:tc>
        <w:tc>
          <w:tcPr>
            <w:tcW w:w="1951" w:type="dxa"/>
          </w:tcPr>
          <w:p w14:paraId="023BCEA7" w14:textId="0BF0A920" w:rsidR="006668C3" w:rsidRPr="00204DA4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A51C8">
              <w:rPr>
                <w:rFonts w:ascii="Arial" w:hAnsi="Arial" w:cs="Arial"/>
                <w:color w:val="auto"/>
                <w:sz w:val="24"/>
                <w:szCs w:val="24"/>
              </w:rPr>
              <w:t>2790.00.</w:t>
            </w:r>
          </w:p>
        </w:tc>
      </w:tr>
      <w:tr w:rsidR="006668C3" w14:paraId="3DBEC879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DB3A252" w14:textId="272C7FEB" w:rsidR="006668C3" w:rsidRPr="00204DA4" w:rsidRDefault="006668C3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5.5.</w:t>
            </w:r>
          </w:p>
        </w:tc>
        <w:tc>
          <w:tcPr>
            <w:tcW w:w="4459" w:type="dxa"/>
          </w:tcPr>
          <w:p w14:paraId="6F671DEB" w14:textId="74FFD654" w:rsidR="006668C3" w:rsidRPr="00204DA4" w:rsidRDefault="006668C3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Heating Syste</w:t>
            </w:r>
            <w:r w:rsidR="00265282" w:rsidRPr="00204DA4">
              <w:rPr>
                <w:rFonts w:ascii="Arial" w:hAnsi="Arial" w:cs="Arial"/>
                <w:color w:val="auto"/>
                <w:sz w:val="24"/>
                <w:szCs w:val="24"/>
              </w:rPr>
              <w:t>ms.</w:t>
            </w:r>
          </w:p>
        </w:tc>
        <w:tc>
          <w:tcPr>
            <w:tcW w:w="1337" w:type="dxa"/>
          </w:tcPr>
          <w:p w14:paraId="61F3C392" w14:textId="0E45517F" w:rsidR="006668C3" w:rsidRPr="00204DA4" w:rsidRDefault="0082244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9.</w:t>
            </w:r>
          </w:p>
        </w:tc>
        <w:tc>
          <w:tcPr>
            <w:tcW w:w="1754" w:type="dxa"/>
          </w:tcPr>
          <w:p w14:paraId="5FA293F9" w14:textId="5639EB1E" w:rsidR="006668C3" w:rsidRPr="00204DA4" w:rsidRDefault="00866F2B" w:rsidP="00D61FD2">
            <w:pPr>
              <w:pStyle w:val="ListParagraph"/>
              <w:ind w:left="0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822444">
              <w:rPr>
                <w:rFonts w:ascii="Arial" w:hAnsi="Arial" w:cs="Arial"/>
                <w:color w:val="auto"/>
                <w:sz w:val="24"/>
                <w:szCs w:val="24"/>
              </w:rPr>
              <w:t>£2500.00.</w:t>
            </w:r>
          </w:p>
        </w:tc>
        <w:tc>
          <w:tcPr>
            <w:tcW w:w="1951" w:type="dxa"/>
          </w:tcPr>
          <w:p w14:paraId="7B13B2C9" w14:textId="42B50B91" w:rsidR="006668C3" w:rsidRPr="00204DA4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822444">
              <w:rPr>
                <w:rFonts w:ascii="Arial" w:hAnsi="Arial" w:cs="Arial"/>
                <w:color w:val="auto"/>
                <w:sz w:val="24"/>
                <w:szCs w:val="24"/>
              </w:rPr>
              <w:t>22,500.00.</w:t>
            </w:r>
          </w:p>
        </w:tc>
      </w:tr>
      <w:tr w:rsidR="00265282" w14:paraId="1C890FF3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245C073" w14:textId="0213CDA4" w:rsidR="00265282" w:rsidRPr="00204DA4" w:rsidRDefault="00265282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5.6.</w:t>
            </w:r>
          </w:p>
        </w:tc>
        <w:tc>
          <w:tcPr>
            <w:tcW w:w="4459" w:type="dxa"/>
          </w:tcPr>
          <w:p w14:paraId="48F49EFF" w14:textId="5F877F8D" w:rsidR="00265282" w:rsidRPr="00204DA4" w:rsidRDefault="00265282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Solar Panels.</w:t>
            </w:r>
          </w:p>
        </w:tc>
        <w:tc>
          <w:tcPr>
            <w:tcW w:w="1337" w:type="dxa"/>
          </w:tcPr>
          <w:p w14:paraId="6B847558" w14:textId="3F94943F" w:rsidR="00265282" w:rsidRPr="00204DA4" w:rsidRDefault="00562FB9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45m2.</w:t>
            </w:r>
          </w:p>
        </w:tc>
        <w:tc>
          <w:tcPr>
            <w:tcW w:w="1754" w:type="dxa"/>
          </w:tcPr>
          <w:p w14:paraId="5396ABED" w14:textId="057D26D1" w:rsidR="00265282" w:rsidRPr="00204DA4" w:rsidRDefault="00562FB9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£900.00.</w:t>
            </w:r>
          </w:p>
        </w:tc>
        <w:tc>
          <w:tcPr>
            <w:tcW w:w="1951" w:type="dxa"/>
          </w:tcPr>
          <w:p w14:paraId="564E7FC8" w14:textId="2A80D968" w:rsidR="00265282" w:rsidRPr="00204DA4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6562B">
              <w:rPr>
                <w:rFonts w:ascii="Arial" w:hAnsi="Arial" w:cs="Arial"/>
                <w:color w:val="auto"/>
                <w:sz w:val="24"/>
                <w:szCs w:val="24"/>
              </w:rPr>
              <w:t>40,500.00</w:t>
            </w:r>
          </w:p>
        </w:tc>
      </w:tr>
      <w:tr w:rsidR="000C701B" w14:paraId="3FC5247E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2F58524" w14:textId="77777777" w:rsidR="000C701B" w:rsidRPr="00204DA4" w:rsidRDefault="000C701B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459" w:type="dxa"/>
          </w:tcPr>
          <w:p w14:paraId="5001B78E" w14:textId="77777777" w:rsidR="000C701B" w:rsidRPr="00204DA4" w:rsidRDefault="000C701B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337" w:type="dxa"/>
          </w:tcPr>
          <w:p w14:paraId="6CEB97A1" w14:textId="77777777" w:rsidR="000C701B" w:rsidRPr="00204DA4" w:rsidRDefault="000C701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2524DB8C" w14:textId="1CBDB74C" w:rsidR="000C701B" w:rsidRPr="00D61FD2" w:rsidRDefault="000C701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T</w:t>
            </w:r>
            <w:r w:rsidR="00D61FD2" w:rsidRPr="00D61FD2">
              <w:rPr>
                <w:rFonts w:ascii="Arial" w:hAnsi="Arial" w:cs="Arial"/>
                <w:color w:val="C00000"/>
                <w:sz w:val="24"/>
                <w:szCs w:val="24"/>
              </w:rPr>
              <w:t>OTAL</w:t>
            </w:r>
          </w:p>
        </w:tc>
        <w:tc>
          <w:tcPr>
            <w:tcW w:w="1951" w:type="dxa"/>
          </w:tcPr>
          <w:p w14:paraId="12075E9B" w14:textId="12B566D5" w:rsidR="000C701B" w:rsidRPr="00D61FD2" w:rsidRDefault="0039443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4A6B70">
              <w:rPr>
                <w:rFonts w:ascii="Arial" w:hAnsi="Arial" w:cs="Arial"/>
                <w:color w:val="C00000"/>
                <w:sz w:val="24"/>
                <w:szCs w:val="24"/>
              </w:rPr>
              <w:t>132,155.00.</w:t>
            </w:r>
          </w:p>
        </w:tc>
      </w:tr>
      <w:tr w:rsidR="00D10C51" w14:paraId="19AD9BD3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5E0583B" w14:textId="09B32E0A" w:rsidR="00D10C51" w:rsidRPr="00204DA4" w:rsidRDefault="00D10C51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6.</w:t>
            </w:r>
          </w:p>
        </w:tc>
        <w:tc>
          <w:tcPr>
            <w:tcW w:w="4459" w:type="dxa"/>
          </w:tcPr>
          <w:p w14:paraId="0AA5702E" w14:textId="5D8968D0" w:rsidR="00D10C51" w:rsidRPr="00204DA4" w:rsidRDefault="00D10C51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Complete.</w:t>
            </w:r>
            <w:r w:rsidR="00C4227D"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 Buildings &amp; building units.</w:t>
            </w:r>
          </w:p>
        </w:tc>
        <w:tc>
          <w:tcPr>
            <w:tcW w:w="1337" w:type="dxa"/>
          </w:tcPr>
          <w:p w14:paraId="07CD56A7" w14:textId="1CFF0D80" w:rsidR="00D10C51" w:rsidRPr="00204DA4" w:rsidRDefault="00C4227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</w:t>
            </w:r>
          </w:p>
        </w:tc>
        <w:tc>
          <w:tcPr>
            <w:tcW w:w="1754" w:type="dxa"/>
          </w:tcPr>
          <w:p w14:paraId="6B81F226" w14:textId="2C86AADB" w:rsidR="00D10C51" w:rsidRPr="00204DA4" w:rsidRDefault="00C4227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951" w:type="dxa"/>
          </w:tcPr>
          <w:p w14:paraId="73337F75" w14:textId="47F63634" w:rsidR="00D10C51" w:rsidRPr="00204DA4" w:rsidRDefault="00C4227D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</w:tr>
      <w:tr w:rsidR="00C4227D" w14:paraId="143D22CF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362729C3" w14:textId="5EF3202B" w:rsidR="00C4227D" w:rsidRPr="00204DA4" w:rsidRDefault="00C4227D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7.</w:t>
            </w:r>
          </w:p>
        </w:tc>
        <w:tc>
          <w:tcPr>
            <w:tcW w:w="4459" w:type="dxa"/>
          </w:tcPr>
          <w:p w14:paraId="1779DC7C" w14:textId="01C63994" w:rsidR="00C4227D" w:rsidRPr="00204DA4" w:rsidRDefault="00FF6542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WORK to existing buildings.</w:t>
            </w:r>
          </w:p>
        </w:tc>
        <w:tc>
          <w:tcPr>
            <w:tcW w:w="1337" w:type="dxa"/>
          </w:tcPr>
          <w:p w14:paraId="390C2ED4" w14:textId="09C0A3A8" w:rsidR="00C4227D" w:rsidRPr="00204DA4" w:rsidRDefault="00FF654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754" w:type="dxa"/>
          </w:tcPr>
          <w:p w14:paraId="236D542F" w14:textId="0E9F4AE0" w:rsidR="00C4227D" w:rsidRPr="00204DA4" w:rsidRDefault="00FF654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951" w:type="dxa"/>
          </w:tcPr>
          <w:p w14:paraId="34434865" w14:textId="40F2A561" w:rsidR="00C4227D" w:rsidRPr="00204DA4" w:rsidRDefault="00FF6542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</w:tr>
      <w:tr w:rsidR="00FF6542" w14:paraId="587D4B31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71A16444" w14:textId="6EF2CBEF" w:rsidR="00FF6542" w:rsidRPr="00333680" w:rsidRDefault="00135746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333680">
              <w:rPr>
                <w:rFonts w:ascii="Arial" w:hAnsi="Arial" w:cs="Arial"/>
                <w:color w:val="002060"/>
                <w:sz w:val="24"/>
                <w:szCs w:val="24"/>
              </w:rPr>
              <w:t>8.</w:t>
            </w:r>
          </w:p>
        </w:tc>
        <w:tc>
          <w:tcPr>
            <w:tcW w:w="4459" w:type="dxa"/>
          </w:tcPr>
          <w:p w14:paraId="57907CF6" w14:textId="10B0C336" w:rsidR="00FF6542" w:rsidRPr="00333680" w:rsidRDefault="00135746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333680">
              <w:rPr>
                <w:rFonts w:ascii="Arial" w:hAnsi="Arial" w:cs="Arial"/>
                <w:color w:val="002060"/>
                <w:sz w:val="24"/>
                <w:szCs w:val="24"/>
              </w:rPr>
              <w:t>EXTERNAL WORKS.</w:t>
            </w:r>
          </w:p>
        </w:tc>
        <w:tc>
          <w:tcPr>
            <w:tcW w:w="1337" w:type="dxa"/>
          </w:tcPr>
          <w:p w14:paraId="5D16D7BC" w14:textId="77777777" w:rsidR="00FF6542" w:rsidRPr="00204DA4" w:rsidRDefault="00FF654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05F367D" w14:textId="77777777" w:rsidR="00FF6542" w:rsidRPr="00204DA4" w:rsidRDefault="00FF654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</w:tcPr>
          <w:p w14:paraId="6FBA4887" w14:textId="77777777" w:rsidR="00FF6542" w:rsidRDefault="00FF6542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135746" w14:paraId="657E6F57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66E151FA" w14:textId="1FB6707A" w:rsidR="00135746" w:rsidRPr="00204DA4" w:rsidRDefault="00135746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8.1</w:t>
            </w:r>
          </w:p>
        </w:tc>
        <w:tc>
          <w:tcPr>
            <w:tcW w:w="4459" w:type="dxa"/>
          </w:tcPr>
          <w:p w14:paraId="6D12D1BD" w14:textId="5F27A62B" w:rsidR="00135746" w:rsidRPr="00204DA4" w:rsidRDefault="00383C7E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Site Preparation</w:t>
            </w:r>
            <w:r w:rsidR="00CF3459">
              <w:rPr>
                <w:rFonts w:ascii="Arial" w:hAnsi="Arial" w:cs="Arial"/>
                <w:color w:val="auto"/>
                <w:sz w:val="24"/>
                <w:szCs w:val="24"/>
              </w:rPr>
              <w:t xml:space="preserve"> &amp; Excavations (</w:t>
            </w:r>
            <w:r w:rsidR="00EA31B7">
              <w:rPr>
                <w:rFonts w:ascii="Arial" w:hAnsi="Arial" w:cs="Arial"/>
                <w:color w:val="auto"/>
                <w:sz w:val="24"/>
                <w:szCs w:val="24"/>
              </w:rPr>
              <w:t>service trenches/ foundations.</w:t>
            </w:r>
            <w:r w:rsidR="00D34543">
              <w:rPr>
                <w:rFonts w:ascii="Arial" w:hAnsi="Arial" w:cs="Arial"/>
                <w:color w:val="auto"/>
                <w:sz w:val="24"/>
                <w:szCs w:val="24"/>
              </w:rPr>
              <w:t>).</w:t>
            </w:r>
          </w:p>
        </w:tc>
        <w:tc>
          <w:tcPr>
            <w:tcW w:w="1337" w:type="dxa"/>
          </w:tcPr>
          <w:p w14:paraId="063208CD" w14:textId="77777777" w:rsidR="00135746" w:rsidRDefault="00A80990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1209m2.</w:t>
            </w:r>
          </w:p>
          <w:p w14:paraId="2E9F5EC1" w14:textId="77777777" w:rsidR="00A80990" w:rsidRDefault="00A80990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6052B69" w14:textId="1D448E29" w:rsidR="00A80990" w:rsidRPr="00204DA4" w:rsidRDefault="000F239D" w:rsidP="000F239D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450m3.</w:t>
            </w:r>
          </w:p>
        </w:tc>
        <w:tc>
          <w:tcPr>
            <w:tcW w:w="1754" w:type="dxa"/>
          </w:tcPr>
          <w:p w14:paraId="2ADD8AE1" w14:textId="77777777" w:rsidR="00135746" w:rsidRDefault="0060498E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A80990">
              <w:rPr>
                <w:rFonts w:ascii="Arial" w:hAnsi="Arial" w:cs="Arial"/>
                <w:color w:val="auto"/>
                <w:sz w:val="24"/>
                <w:szCs w:val="24"/>
              </w:rPr>
              <w:t>1.14.</w:t>
            </w:r>
          </w:p>
          <w:p w14:paraId="1016B592" w14:textId="77777777" w:rsidR="000F239D" w:rsidRDefault="000F239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0F5F166B" w14:textId="7F488C8A" w:rsidR="000F239D" w:rsidRPr="00204DA4" w:rsidRDefault="000F239D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£1.12.</w:t>
            </w:r>
          </w:p>
        </w:tc>
        <w:tc>
          <w:tcPr>
            <w:tcW w:w="1951" w:type="dxa"/>
          </w:tcPr>
          <w:p w14:paraId="2B5E4872" w14:textId="77777777" w:rsidR="00135746" w:rsidRDefault="00594041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7E5355">
              <w:rPr>
                <w:rFonts w:ascii="Arial" w:hAnsi="Arial" w:cs="Arial"/>
                <w:color w:val="auto"/>
                <w:sz w:val="24"/>
                <w:szCs w:val="24"/>
              </w:rPr>
              <w:t>1378.00.</w:t>
            </w:r>
          </w:p>
          <w:p w14:paraId="424F1BF2" w14:textId="77777777" w:rsidR="007E5355" w:rsidRDefault="007E5355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  <w:p w14:paraId="4DEBADFC" w14:textId="1DC9B516" w:rsidR="007E5355" w:rsidRPr="00B91EC7" w:rsidRDefault="007E5355" w:rsidP="00B4532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4532B">
              <w:rPr>
                <w:rFonts w:ascii="Arial" w:hAnsi="Arial" w:cs="Arial"/>
                <w:color w:val="auto"/>
                <w:sz w:val="24"/>
                <w:szCs w:val="24"/>
              </w:rPr>
              <w:t>504.00.</w:t>
            </w:r>
          </w:p>
        </w:tc>
      </w:tr>
      <w:tr w:rsidR="00383C7E" w14:paraId="0FED3798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09935C21" w14:textId="0A4F3A25" w:rsidR="00383C7E" w:rsidRPr="00204DA4" w:rsidRDefault="00383C7E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8.2.</w:t>
            </w:r>
          </w:p>
        </w:tc>
        <w:tc>
          <w:tcPr>
            <w:tcW w:w="4459" w:type="dxa"/>
          </w:tcPr>
          <w:p w14:paraId="7542119C" w14:textId="6CFB08DE" w:rsidR="00383C7E" w:rsidRPr="00204DA4" w:rsidRDefault="005A5564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Roads, </w:t>
            </w:r>
            <w:r w:rsidR="00B80163" w:rsidRPr="00204DA4">
              <w:rPr>
                <w:rFonts w:ascii="Arial" w:hAnsi="Arial" w:cs="Arial"/>
                <w:color w:val="auto"/>
                <w:sz w:val="24"/>
                <w:szCs w:val="24"/>
              </w:rPr>
              <w:t>Paving’s</w:t>
            </w: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, Paths &amp; Driveways.</w:t>
            </w:r>
          </w:p>
        </w:tc>
        <w:tc>
          <w:tcPr>
            <w:tcW w:w="1337" w:type="dxa"/>
          </w:tcPr>
          <w:p w14:paraId="02AA93A6" w14:textId="3CE30482" w:rsidR="00383C7E" w:rsidRPr="00204DA4" w:rsidRDefault="0045010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647m2</w:t>
            </w:r>
          </w:p>
        </w:tc>
        <w:tc>
          <w:tcPr>
            <w:tcW w:w="1754" w:type="dxa"/>
          </w:tcPr>
          <w:p w14:paraId="64EEF216" w14:textId="34A94398" w:rsidR="00383C7E" w:rsidRPr="00204DA4" w:rsidRDefault="00450102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£81.00.</w:t>
            </w:r>
          </w:p>
        </w:tc>
        <w:tc>
          <w:tcPr>
            <w:tcW w:w="1951" w:type="dxa"/>
          </w:tcPr>
          <w:p w14:paraId="3DCA2B55" w14:textId="0A0E0ABB" w:rsidR="00383C7E" w:rsidRPr="00B91EC7" w:rsidRDefault="00450102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6C1F93" w:rsidRPr="00B91EC7">
              <w:rPr>
                <w:rFonts w:ascii="Arial" w:hAnsi="Arial" w:cs="Arial"/>
                <w:color w:val="auto"/>
                <w:sz w:val="24"/>
                <w:szCs w:val="24"/>
              </w:rPr>
              <w:t>52,407.00.</w:t>
            </w:r>
          </w:p>
        </w:tc>
      </w:tr>
      <w:tr w:rsidR="005A5564" w14:paraId="326784EC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D936B2E" w14:textId="6FB723BA" w:rsidR="005A5564" w:rsidRPr="00204DA4" w:rsidRDefault="00597481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8.3.</w:t>
            </w:r>
          </w:p>
        </w:tc>
        <w:tc>
          <w:tcPr>
            <w:tcW w:w="4459" w:type="dxa"/>
          </w:tcPr>
          <w:p w14:paraId="2B83977B" w14:textId="1177116E" w:rsidR="005A5564" w:rsidRPr="00204DA4" w:rsidRDefault="00597481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Landscaping.</w:t>
            </w:r>
          </w:p>
        </w:tc>
        <w:tc>
          <w:tcPr>
            <w:tcW w:w="1337" w:type="dxa"/>
          </w:tcPr>
          <w:p w14:paraId="7257265E" w14:textId="5F8512D5" w:rsidR="005A5564" w:rsidRPr="00204DA4" w:rsidRDefault="006C1F93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1100m2.</w:t>
            </w:r>
          </w:p>
        </w:tc>
        <w:tc>
          <w:tcPr>
            <w:tcW w:w="1754" w:type="dxa"/>
          </w:tcPr>
          <w:p w14:paraId="1467D871" w14:textId="51898059" w:rsidR="005A5564" w:rsidRPr="00204DA4" w:rsidRDefault="006C1F93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D7929">
              <w:rPr>
                <w:rFonts w:ascii="Arial" w:hAnsi="Arial" w:cs="Arial"/>
                <w:color w:val="auto"/>
                <w:sz w:val="24"/>
                <w:szCs w:val="24"/>
              </w:rPr>
              <w:t>6.55.</w:t>
            </w:r>
          </w:p>
        </w:tc>
        <w:tc>
          <w:tcPr>
            <w:tcW w:w="1951" w:type="dxa"/>
          </w:tcPr>
          <w:p w14:paraId="6EE716ED" w14:textId="0A5FA97F" w:rsidR="005A5564" w:rsidRPr="00B91EC7" w:rsidRDefault="00FD7929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A4FFB" w:rsidRPr="00B91EC7">
              <w:rPr>
                <w:rFonts w:ascii="Arial" w:hAnsi="Arial" w:cs="Arial"/>
                <w:color w:val="auto"/>
                <w:sz w:val="24"/>
                <w:szCs w:val="24"/>
              </w:rPr>
              <w:t>7205.00</w:t>
            </w:r>
          </w:p>
        </w:tc>
      </w:tr>
      <w:tr w:rsidR="00597481" w14:paraId="5FAD7C2F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67A7E52C" w14:textId="0D8B8044" w:rsidR="00597481" w:rsidRPr="00204DA4" w:rsidRDefault="00597481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8.4.</w:t>
            </w:r>
          </w:p>
        </w:tc>
        <w:tc>
          <w:tcPr>
            <w:tcW w:w="4459" w:type="dxa"/>
          </w:tcPr>
          <w:p w14:paraId="2F0FB2B6" w14:textId="03386FE7" w:rsidR="00597481" w:rsidRPr="00204DA4" w:rsidRDefault="007C5F95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F</w:t>
            </w:r>
            <w:r w:rsidR="00597481" w:rsidRPr="00204DA4">
              <w:rPr>
                <w:rFonts w:ascii="Arial" w:hAnsi="Arial" w:cs="Arial"/>
                <w:color w:val="auto"/>
                <w:sz w:val="24"/>
                <w:szCs w:val="24"/>
              </w:rPr>
              <w:t>encing</w:t>
            </w: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, Walls Railings.</w:t>
            </w:r>
          </w:p>
        </w:tc>
        <w:tc>
          <w:tcPr>
            <w:tcW w:w="1337" w:type="dxa"/>
          </w:tcPr>
          <w:p w14:paraId="0847AEE9" w14:textId="02199B52" w:rsidR="00597481" w:rsidRPr="00204DA4" w:rsidRDefault="00AA47C7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140m</w:t>
            </w:r>
          </w:p>
        </w:tc>
        <w:tc>
          <w:tcPr>
            <w:tcW w:w="1754" w:type="dxa"/>
          </w:tcPr>
          <w:p w14:paraId="410DDC5D" w14:textId="559E85CD" w:rsidR="00597481" w:rsidRPr="00204DA4" w:rsidRDefault="00AA47C7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£30.00.</w:t>
            </w:r>
          </w:p>
        </w:tc>
        <w:tc>
          <w:tcPr>
            <w:tcW w:w="1951" w:type="dxa"/>
          </w:tcPr>
          <w:p w14:paraId="4BCBACB5" w14:textId="2B4A1A47" w:rsidR="00597481" w:rsidRPr="00B91EC7" w:rsidRDefault="00AA47C7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4757CB" w:rsidRPr="00B91EC7">
              <w:rPr>
                <w:rFonts w:ascii="Arial" w:hAnsi="Arial" w:cs="Arial"/>
                <w:color w:val="auto"/>
                <w:sz w:val="24"/>
                <w:szCs w:val="24"/>
              </w:rPr>
              <w:t>4200.00.</w:t>
            </w:r>
          </w:p>
        </w:tc>
      </w:tr>
      <w:tr w:rsidR="007C5F95" w14:paraId="32637042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614D07C" w14:textId="09B7F8E3" w:rsidR="007C5F95" w:rsidRPr="00204DA4" w:rsidRDefault="007C5F95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8.5.</w:t>
            </w:r>
          </w:p>
        </w:tc>
        <w:tc>
          <w:tcPr>
            <w:tcW w:w="4459" w:type="dxa"/>
          </w:tcPr>
          <w:p w14:paraId="078EDFDF" w14:textId="4450DF8D" w:rsidR="007C5F95" w:rsidRPr="00204DA4" w:rsidRDefault="007C5F95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External</w:t>
            </w:r>
            <w:r w:rsidR="004C3A4E"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 fixtures.</w:t>
            </w:r>
            <w:r w:rsidR="008C615C">
              <w:rPr>
                <w:rFonts w:ascii="Arial" w:hAnsi="Arial" w:cs="Arial"/>
                <w:color w:val="auto"/>
                <w:sz w:val="24"/>
                <w:szCs w:val="24"/>
              </w:rPr>
              <w:t xml:space="preserve"> (Streetlights.).</w:t>
            </w:r>
          </w:p>
        </w:tc>
        <w:tc>
          <w:tcPr>
            <w:tcW w:w="1337" w:type="dxa"/>
          </w:tcPr>
          <w:p w14:paraId="0F2F11AE" w14:textId="5F29F489" w:rsidR="007C5F95" w:rsidRPr="00204DA4" w:rsidRDefault="0096685C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6</w:t>
            </w:r>
          </w:p>
        </w:tc>
        <w:tc>
          <w:tcPr>
            <w:tcW w:w="1754" w:type="dxa"/>
          </w:tcPr>
          <w:p w14:paraId="1BC6055F" w14:textId="4CF76A9D" w:rsidR="007C5F95" w:rsidRPr="00204DA4" w:rsidRDefault="0089317C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£260.00.</w:t>
            </w:r>
          </w:p>
        </w:tc>
        <w:tc>
          <w:tcPr>
            <w:tcW w:w="1951" w:type="dxa"/>
          </w:tcPr>
          <w:p w14:paraId="16C8DA17" w14:textId="18BD4C67" w:rsidR="007C5F95" w:rsidRPr="00B91EC7" w:rsidRDefault="0089317C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96685C">
              <w:rPr>
                <w:rFonts w:ascii="Arial" w:hAnsi="Arial" w:cs="Arial"/>
                <w:color w:val="auto"/>
                <w:sz w:val="24"/>
                <w:szCs w:val="24"/>
              </w:rPr>
              <w:t>1560.00.</w:t>
            </w:r>
          </w:p>
        </w:tc>
      </w:tr>
      <w:tr w:rsidR="004C3A4E" w14:paraId="0C738D65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58F09EAE" w14:textId="5F7A36E7" w:rsidR="004C3A4E" w:rsidRPr="00204DA4" w:rsidRDefault="004C3A4E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8.6.</w:t>
            </w:r>
          </w:p>
        </w:tc>
        <w:tc>
          <w:tcPr>
            <w:tcW w:w="4459" w:type="dxa"/>
          </w:tcPr>
          <w:p w14:paraId="22046B07" w14:textId="038FC837" w:rsidR="004C3A4E" w:rsidRPr="00204DA4" w:rsidRDefault="004C3A4E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External</w:t>
            </w:r>
            <w:r w:rsidR="003B6F1B">
              <w:rPr>
                <w:rFonts w:ascii="Arial" w:hAnsi="Arial" w:cs="Arial"/>
                <w:color w:val="auto"/>
                <w:sz w:val="24"/>
                <w:szCs w:val="24"/>
              </w:rPr>
              <w:t xml:space="preserve"> services.</w:t>
            </w:r>
            <w:r w:rsidR="008C615C">
              <w:rPr>
                <w:rFonts w:ascii="Arial" w:hAnsi="Arial" w:cs="Arial"/>
                <w:color w:val="auto"/>
                <w:sz w:val="24"/>
                <w:szCs w:val="24"/>
              </w:rPr>
              <w:t xml:space="preserve"> </w:t>
            </w:r>
            <w:r w:rsidR="00F95DCD">
              <w:rPr>
                <w:rFonts w:ascii="Arial" w:hAnsi="Arial" w:cs="Arial"/>
                <w:color w:val="auto"/>
                <w:sz w:val="24"/>
                <w:szCs w:val="24"/>
              </w:rPr>
              <w:t>(Mains</w:t>
            </w:r>
            <w:r w:rsidR="008C615C">
              <w:rPr>
                <w:rFonts w:ascii="Arial" w:hAnsi="Arial" w:cs="Arial"/>
                <w:color w:val="auto"/>
                <w:sz w:val="24"/>
                <w:szCs w:val="24"/>
              </w:rPr>
              <w:t xml:space="preserve"> gas,</w:t>
            </w:r>
            <w:r w:rsidR="00DD0647">
              <w:rPr>
                <w:rFonts w:ascii="Arial" w:hAnsi="Arial" w:cs="Arial"/>
                <w:color w:val="auto"/>
                <w:sz w:val="24"/>
                <w:szCs w:val="24"/>
              </w:rPr>
              <w:t xml:space="preserve"> electric &amp; water.</w:t>
            </w:r>
          </w:p>
        </w:tc>
        <w:tc>
          <w:tcPr>
            <w:tcW w:w="1337" w:type="dxa"/>
          </w:tcPr>
          <w:p w14:paraId="1E8AC203" w14:textId="1B8FD455" w:rsidR="004C3A4E" w:rsidRPr="00204DA4" w:rsidRDefault="006548C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500m</w:t>
            </w:r>
          </w:p>
        </w:tc>
        <w:tc>
          <w:tcPr>
            <w:tcW w:w="1754" w:type="dxa"/>
          </w:tcPr>
          <w:p w14:paraId="4C41B818" w14:textId="600EF894" w:rsidR="004C3A4E" w:rsidRPr="00204DA4" w:rsidRDefault="007D2743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6D506E">
              <w:rPr>
                <w:rFonts w:ascii="Arial" w:hAnsi="Arial" w:cs="Arial"/>
                <w:color w:val="auto"/>
                <w:sz w:val="24"/>
                <w:szCs w:val="24"/>
              </w:rPr>
              <w:t>520.00.</w:t>
            </w:r>
          </w:p>
        </w:tc>
        <w:tc>
          <w:tcPr>
            <w:tcW w:w="1951" w:type="dxa"/>
          </w:tcPr>
          <w:p w14:paraId="104043BE" w14:textId="2054C826" w:rsidR="004C3A4E" w:rsidRPr="00B91EC7" w:rsidRDefault="00922019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95DCD">
              <w:rPr>
                <w:rFonts w:ascii="Arial" w:hAnsi="Arial" w:cs="Arial"/>
                <w:color w:val="auto"/>
                <w:sz w:val="24"/>
                <w:szCs w:val="24"/>
              </w:rPr>
              <w:t>260,000.00.</w:t>
            </w:r>
          </w:p>
        </w:tc>
      </w:tr>
      <w:tr w:rsidR="004C3A4E" w14:paraId="02D25854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3CAF2B60" w14:textId="5A9A43C1" w:rsidR="004C3A4E" w:rsidRPr="00204DA4" w:rsidRDefault="004C3A4E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8.7.</w:t>
            </w:r>
          </w:p>
        </w:tc>
        <w:tc>
          <w:tcPr>
            <w:tcW w:w="4459" w:type="dxa"/>
          </w:tcPr>
          <w:p w14:paraId="271FDD97" w14:textId="5E42D896" w:rsidR="004C3A4E" w:rsidRPr="00204DA4" w:rsidRDefault="007440AF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External </w:t>
            </w:r>
            <w:r w:rsidR="00F95DCD" w:rsidRPr="00204DA4">
              <w:rPr>
                <w:rFonts w:ascii="Arial" w:hAnsi="Arial" w:cs="Arial"/>
                <w:color w:val="auto"/>
                <w:sz w:val="24"/>
                <w:szCs w:val="24"/>
              </w:rPr>
              <w:t>Drainage.</w:t>
            </w:r>
            <w:r w:rsidR="00F95DCD">
              <w:rPr>
                <w:rFonts w:ascii="Arial" w:hAnsi="Arial" w:cs="Arial"/>
                <w:color w:val="auto"/>
                <w:sz w:val="24"/>
                <w:szCs w:val="24"/>
              </w:rPr>
              <w:t xml:space="preserve"> &amp;</w:t>
            </w:r>
            <w:r w:rsidR="00A9296A">
              <w:rPr>
                <w:rFonts w:ascii="Arial" w:hAnsi="Arial" w:cs="Arial"/>
                <w:color w:val="auto"/>
                <w:sz w:val="24"/>
                <w:szCs w:val="24"/>
              </w:rPr>
              <w:t xml:space="preserve"> manholes.</w:t>
            </w:r>
          </w:p>
        </w:tc>
        <w:tc>
          <w:tcPr>
            <w:tcW w:w="1337" w:type="dxa"/>
          </w:tcPr>
          <w:p w14:paraId="43A70462" w14:textId="77777777" w:rsidR="004C3A4E" w:rsidRDefault="006548C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500m</w:t>
            </w:r>
          </w:p>
          <w:p w14:paraId="0C84A9EC" w14:textId="795FFA4A" w:rsidR="00A9296A" w:rsidRPr="00204DA4" w:rsidRDefault="00A9296A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5</w:t>
            </w:r>
          </w:p>
        </w:tc>
        <w:tc>
          <w:tcPr>
            <w:tcW w:w="1754" w:type="dxa"/>
          </w:tcPr>
          <w:p w14:paraId="35109831" w14:textId="77777777" w:rsidR="004C3A4E" w:rsidRDefault="006420C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£23.00.</w:t>
            </w:r>
          </w:p>
          <w:p w14:paraId="587781D3" w14:textId="61555397" w:rsidR="00A9296A" w:rsidRPr="00204DA4" w:rsidRDefault="00A9296A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£720.00.</w:t>
            </w:r>
          </w:p>
        </w:tc>
        <w:tc>
          <w:tcPr>
            <w:tcW w:w="1951" w:type="dxa"/>
          </w:tcPr>
          <w:p w14:paraId="02F110F8" w14:textId="77777777" w:rsidR="004C3A4E" w:rsidRDefault="00A82F94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884014">
              <w:rPr>
                <w:rFonts w:ascii="Arial" w:hAnsi="Arial" w:cs="Arial"/>
                <w:color w:val="auto"/>
                <w:sz w:val="24"/>
                <w:szCs w:val="24"/>
              </w:rPr>
              <w:t>11500.00</w:t>
            </w:r>
          </w:p>
          <w:p w14:paraId="7BBC533D" w14:textId="22C35DA6" w:rsidR="00884014" w:rsidRPr="00B91EC7" w:rsidRDefault="008C615C" w:rsidP="00AE4719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£3600.00.</w:t>
            </w:r>
          </w:p>
        </w:tc>
      </w:tr>
      <w:tr w:rsidR="007440AF" w14:paraId="3DB781B8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68561612" w14:textId="1181390F" w:rsidR="007440AF" w:rsidRPr="00204DA4" w:rsidRDefault="007440AF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 xml:space="preserve">8.8. </w:t>
            </w:r>
          </w:p>
        </w:tc>
        <w:tc>
          <w:tcPr>
            <w:tcW w:w="4459" w:type="dxa"/>
          </w:tcPr>
          <w:p w14:paraId="4999B1F1" w14:textId="0A98C3D8" w:rsidR="007440AF" w:rsidRPr="00204DA4" w:rsidRDefault="007440AF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Minor building works</w:t>
            </w:r>
            <w:r w:rsidR="000C701B" w:rsidRPr="00204DA4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337" w:type="dxa"/>
          </w:tcPr>
          <w:p w14:paraId="284C38A1" w14:textId="71945B9B" w:rsidR="007440AF" w:rsidRPr="00204DA4" w:rsidRDefault="000C701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754" w:type="dxa"/>
          </w:tcPr>
          <w:p w14:paraId="0F25364F" w14:textId="04B4E9C6" w:rsidR="007440AF" w:rsidRPr="00204DA4" w:rsidRDefault="000C701B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  <w:tc>
          <w:tcPr>
            <w:tcW w:w="1951" w:type="dxa"/>
          </w:tcPr>
          <w:p w14:paraId="21A1228F" w14:textId="444BD591" w:rsidR="000C701B" w:rsidRDefault="000C701B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204DA4">
              <w:rPr>
                <w:rFonts w:ascii="Arial" w:hAnsi="Arial" w:cs="Arial"/>
                <w:color w:val="auto"/>
                <w:sz w:val="24"/>
                <w:szCs w:val="24"/>
              </w:rPr>
              <w:t>N/A.</w:t>
            </w:r>
          </w:p>
        </w:tc>
      </w:tr>
      <w:tr w:rsidR="00A82F94" w14:paraId="2E62F826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62F5DFFA" w14:textId="77777777" w:rsidR="00A82F94" w:rsidRPr="00204DA4" w:rsidRDefault="00A82F94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4459" w:type="dxa"/>
          </w:tcPr>
          <w:p w14:paraId="0D9E53F6" w14:textId="77777777" w:rsidR="00A82F94" w:rsidRPr="00204DA4" w:rsidRDefault="00A82F94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337" w:type="dxa"/>
          </w:tcPr>
          <w:p w14:paraId="0E07CB8D" w14:textId="77777777" w:rsidR="00A82F94" w:rsidRPr="00204DA4" w:rsidRDefault="00A82F9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C18A920" w14:textId="69903802" w:rsidR="00A82F94" w:rsidRPr="00B91EC7" w:rsidRDefault="00A82F94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391D26B6" w14:textId="7F0390FD" w:rsidR="00A82F94" w:rsidRPr="00B91EC7" w:rsidRDefault="00D71ACA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B91EC7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D0129C">
              <w:rPr>
                <w:rFonts w:ascii="Arial" w:hAnsi="Arial" w:cs="Arial"/>
                <w:color w:val="C00000"/>
                <w:sz w:val="24"/>
                <w:szCs w:val="24"/>
              </w:rPr>
              <w:t>289</w:t>
            </w:r>
            <w:r w:rsidR="000F2DA8">
              <w:rPr>
                <w:rFonts w:ascii="Arial" w:hAnsi="Arial" w:cs="Arial"/>
                <w:color w:val="C00000"/>
                <w:sz w:val="24"/>
                <w:szCs w:val="24"/>
              </w:rPr>
              <w:t>,947.00.</w:t>
            </w:r>
          </w:p>
        </w:tc>
      </w:tr>
      <w:tr w:rsidR="007250FC" w14:paraId="276799FA" w14:textId="77777777" w:rsidTr="009B0BF5">
        <w:trPr>
          <w:gridAfter w:val="1"/>
          <w:wAfter w:w="250" w:type="dxa"/>
          <w:trHeight w:val="698"/>
        </w:trPr>
        <w:tc>
          <w:tcPr>
            <w:tcW w:w="5453" w:type="dxa"/>
            <w:gridSpan w:val="2"/>
          </w:tcPr>
          <w:p w14:paraId="13885B32" w14:textId="5EC519B8" w:rsidR="007250FC" w:rsidRPr="00690F3A" w:rsidRDefault="007250FC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690F3A">
              <w:rPr>
                <w:rFonts w:ascii="Arial" w:hAnsi="Arial" w:cs="Arial"/>
                <w:color w:val="C00000"/>
                <w:sz w:val="24"/>
                <w:szCs w:val="24"/>
              </w:rPr>
              <w:t>Sub- TOTAL FACILITY WORKS &amp; BUILDING WORKS. (A).</w:t>
            </w:r>
          </w:p>
        </w:tc>
        <w:tc>
          <w:tcPr>
            <w:tcW w:w="1337" w:type="dxa"/>
          </w:tcPr>
          <w:p w14:paraId="711F4AAD" w14:textId="77777777" w:rsidR="007250FC" w:rsidRPr="00690F3A" w:rsidRDefault="007250FC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880D3EB" w14:textId="03DB4C77" w:rsidR="007250FC" w:rsidRPr="00D61FD2" w:rsidRDefault="007250FC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614ECEFD" w14:textId="7DA3778A" w:rsidR="007250FC" w:rsidRPr="00D61FD2" w:rsidRDefault="007250FC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0F2DA8">
              <w:rPr>
                <w:rFonts w:ascii="Arial" w:hAnsi="Arial" w:cs="Arial"/>
                <w:color w:val="C00000"/>
                <w:sz w:val="24"/>
                <w:szCs w:val="24"/>
              </w:rPr>
              <w:t>1,0</w:t>
            </w:r>
            <w:r w:rsidR="008F23AC">
              <w:rPr>
                <w:rFonts w:ascii="Arial" w:hAnsi="Arial" w:cs="Arial"/>
                <w:color w:val="C00000"/>
                <w:sz w:val="24"/>
                <w:szCs w:val="24"/>
              </w:rPr>
              <w:t>81</w:t>
            </w:r>
            <w:r w:rsidR="00E863F1">
              <w:rPr>
                <w:rFonts w:ascii="Arial" w:hAnsi="Arial" w:cs="Arial"/>
                <w:color w:val="C00000"/>
                <w:sz w:val="24"/>
                <w:szCs w:val="24"/>
              </w:rPr>
              <w:t>,</w:t>
            </w:r>
            <w:r w:rsidR="008F23AC">
              <w:rPr>
                <w:rFonts w:ascii="Arial" w:hAnsi="Arial" w:cs="Arial"/>
                <w:color w:val="C00000"/>
                <w:sz w:val="24"/>
                <w:szCs w:val="24"/>
              </w:rPr>
              <w:t>9</w:t>
            </w:r>
            <w:r w:rsidR="00E863F1">
              <w:rPr>
                <w:rFonts w:ascii="Arial" w:hAnsi="Arial" w:cs="Arial"/>
                <w:color w:val="C00000"/>
                <w:sz w:val="24"/>
                <w:szCs w:val="24"/>
              </w:rPr>
              <w:t>56.00.</w:t>
            </w:r>
          </w:p>
        </w:tc>
      </w:tr>
      <w:tr w:rsidR="00192886" w14:paraId="4906C80B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3790EA41" w14:textId="28907409" w:rsidR="00192886" w:rsidRPr="00112824" w:rsidRDefault="00192886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12824">
              <w:rPr>
                <w:rFonts w:ascii="Arial" w:hAnsi="Arial" w:cs="Arial"/>
                <w:color w:val="002060"/>
                <w:sz w:val="24"/>
                <w:szCs w:val="24"/>
              </w:rPr>
              <w:t>9.</w:t>
            </w:r>
          </w:p>
        </w:tc>
        <w:tc>
          <w:tcPr>
            <w:tcW w:w="4459" w:type="dxa"/>
          </w:tcPr>
          <w:p w14:paraId="4D778991" w14:textId="20830776" w:rsidR="00192886" w:rsidRPr="00112824" w:rsidRDefault="00192886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12824">
              <w:rPr>
                <w:rFonts w:ascii="Arial" w:hAnsi="Arial" w:cs="Arial"/>
                <w:color w:val="002060"/>
                <w:sz w:val="24"/>
                <w:szCs w:val="24"/>
              </w:rPr>
              <w:t>Main Contractor</w:t>
            </w:r>
            <w:r w:rsidR="004D5626" w:rsidRPr="00112824">
              <w:rPr>
                <w:rFonts w:ascii="Arial" w:hAnsi="Arial" w:cs="Arial"/>
                <w:color w:val="002060"/>
                <w:sz w:val="24"/>
                <w:szCs w:val="24"/>
              </w:rPr>
              <w:t>’s Prelims. (B).</w:t>
            </w:r>
          </w:p>
        </w:tc>
        <w:tc>
          <w:tcPr>
            <w:tcW w:w="1337" w:type="dxa"/>
          </w:tcPr>
          <w:p w14:paraId="7DE5643A" w14:textId="77777777" w:rsidR="00192886" w:rsidRDefault="0019288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6442FC21" w14:textId="77777777" w:rsidR="00192886" w:rsidRDefault="0019288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78CF6FF3" w14:textId="77777777" w:rsidR="00192886" w:rsidRDefault="00192886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4D5626" w14:paraId="21953CE1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DE0C4FD" w14:textId="09D69618" w:rsidR="004D5626" w:rsidRDefault="004D5626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9.1.</w:t>
            </w:r>
          </w:p>
        </w:tc>
        <w:tc>
          <w:tcPr>
            <w:tcW w:w="4459" w:type="dxa"/>
          </w:tcPr>
          <w:p w14:paraId="42F206A9" w14:textId="2BFCEA25" w:rsidR="004D5626" w:rsidRDefault="003F6028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Employer’s requirements.</w:t>
            </w:r>
            <w:r w:rsidR="00F82D46">
              <w:rPr>
                <w:rFonts w:ascii="Arial" w:hAnsi="Arial" w:cs="Arial"/>
                <w:sz w:val="24"/>
                <w:szCs w:val="24"/>
              </w:rPr>
              <w:t xml:space="preserve"> Say @ 0.02%</w:t>
            </w:r>
          </w:p>
        </w:tc>
        <w:tc>
          <w:tcPr>
            <w:tcW w:w="1337" w:type="dxa"/>
          </w:tcPr>
          <w:p w14:paraId="59F658AF" w14:textId="77777777" w:rsidR="004D5626" w:rsidRDefault="004D562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5AB522DD" w14:textId="632BCF39" w:rsidR="004D5626" w:rsidRPr="00004D7E" w:rsidRDefault="00E35230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04D7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DD79D8" w:rsidRPr="00004D7E">
              <w:rPr>
                <w:rFonts w:ascii="Arial" w:hAnsi="Arial" w:cs="Arial"/>
                <w:color w:val="auto"/>
                <w:sz w:val="24"/>
                <w:szCs w:val="24"/>
              </w:rPr>
              <w:t>2163.00</w:t>
            </w:r>
            <w:r w:rsidR="00432E92" w:rsidRPr="00004D7E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</w:p>
        </w:tc>
        <w:tc>
          <w:tcPr>
            <w:tcW w:w="1951" w:type="dxa"/>
          </w:tcPr>
          <w:p w14:paraId="72076AB3" w14:textId="7AD706B8" w:rsidR="004D5626" w:rsidRPr="00604A0D" w:rsidRDefault="00E35230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4A0D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E863F1">
              <w:rPr>
                <w:rFonts w:ascii="Arial" w:hAnsi="Arial" w:cs="Arial"/>
                <w:color w:val="auto"/>
                <w:sz w:val="24"/>
                <w:szCs w:val="24"/>
              </w:rPr>
              <w:t>21</w:t>
            </w:r>
            <w:r w:rsidR="00DD79D8">
              <w:rPr>
                <w:rFonts w:ascii="Arial" w:hAnsi="Arial" w:cs="Arial"/>
                <w:color w:val="auto"/>
                <w:sz w:val="24"/>
                <w:szCs w:val="24"/>
              </w:rPr>
              <w:t>63.00.</w:t>
            </w:r>
          </w:p>
        </w:tc>
      </w:tr>
      <w:tr w:rsidR="003F6028" w14:paraId="7EC0F146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1D88510" w14:textId="5A2577A1" w:rsidR="003F6028" w:rsidRDefault="003F6028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9.2.</w:t>
            </w:r>
          </w:p>
        </w:tc>
        <w:tc>
          <w:tcPr>
            <w:tcW w:w="4459" w:type="dxa"/>
          </w:tcPr>
          <w:p w14:paraId="0A758DA8" w14:textId="1C2ADBA2" w:rsidR="003F6028" w:rsidRDefault="00D751E1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Main Contractor’s </w:t>
            </w:r>
            <w:r w:rsidR="00244FFB">
              <w:rPr>
                <w:rFonts w:ascii="Arial" w:hAnsi="Arial" w:cs="Arial"/>
                <w:sz w:val="24"/>
                <w:szCs w:val="24"/>
              </w:rPr>
              <w:t>costs.</w:t>
            </w:r>
            <w:r w:rsidR="00F82D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337" w:type="dxa"/>
          </w:tcPr>
          <w:p w14:paraId="5AC82D83" w14:textId="77777777" w:rsidR="003F6028" w:rsidRDefault="003F6028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4C86DF5E" w14:textId="6015C6BD" w:rsidR="003F6028" w:rsidRPr="00004D7E" w:rsidRDefault="00CE4C16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004D7E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5235E" w:rsidRPr="00004D7E">
              <w:rPr>
                <w:rFonts w:ascii="Arial" w:hAnsi="Arial" w:cs="Arial"/>
                <w:color w:val="auto"/>
                <w:sz w:val="24"/>
                <w:szCs w:val="24"/>
              </w:rPr>
              <w:t>126,914.00</w:t>
            </w:r>
          </w:p>
        </w:tc>
        <w:tc>
          <w:tcPr>
            <w:tcW w:w="1951" w:type="dxa"/>
          </w:tcPr>
          <w:p w14:paraId="6D33FEC0" w14:textId="20E6FC9D" w:rsidR="003F6028" w:rsidRPr="00604A0D" w:rsidRDefault="0064568C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604A0D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F5235E">
              <w:rPr>
                <w:rFonts w:ascii="Arial" w:hAnsi="Arial" w:cs="Arial"/>
                <w:color w:val="auto"/>
                <w:sz w:val="24"/>
                <w:szCs w:val="24"/>
              </w:rPr>
              <w:t>126,914.00</w:t>
            </w:r>
          </w:p>
        </w:tc>
      </w:tr>
      <w:tr w:rsidR="00F01FA4" w14:paraId="0EA09394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38DC29EE" w14:textId="77777777" w:rsidR="00F01FA4" w:rsidRDefault="00F01FA4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9" w:type="dxa"/>
          </w:tcPr>
          <w:p w14:paraId="714165B3" w14:textId="77777777" w:rsidR="00F01FA4" w:rsidRDefault="00F01FA4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7" w:type="dxa"/>
          </w:tcPr>
          <w:p w14:paraId="74E786D9" w14:textId="77777777" w:rsidR="00F01FA4" w:rsidRDefault="00F01FA4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712D38BA" w14:textId="3856527F" w:rsidR="00F01FA4" w:rsidRDefault="00F01FA4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4A0D">
              <w:rPr>
                <w:rFonts w:ascii="Arial" w:hAnsi="Arial" w:cs="Arial"/>
                <w:color w:val="FF0000"/>
                <w:sz w:val="24"/>
                <w:szCs w:val="24"/>
              </w:rPr>
              <w:t xml:space="preserve">Total. </w:t>
            </w:r>
          </w:p>
        </w:tc>
        <w:tc>
          <w:tcPr>
            <w:tcW w:w="1951" w:type="dxa"/>
          </w:tcPr>
          <w:p w14:paraId="6EE6282F" w14:textId="6B8BA5AE" w:rsidR="00F01FA4" w:rsidRDefault="0064568C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£</w:t>
            </w:r>
            <w:r w:rsidR="009B0BF5">
              <w:rPr>
                <w:rFonts w:ascii="Arial" w:hAnsi="Arial" w:cs="Arial"/>
                <w:color w:val="FF0000"/>
                <w:sz w:val="24"/>
                <w:szCs w:val="24"/>
              </w:rPr>
              <w:t>1</w:t>
            </w:r>
            <w:r w:rsidR="00004D7E">
              <w:rPr>
                <w:rFonts w:ascii="Arial" w:hAnsi="Arial" w:cs="Arial"/>
                <w:color w:val="FF0000"/>
                <w:sz w:val="24"/>
                <w:szCs w:val="24"/>
              </w:rPr>
              <w:t>29,077.00.</w:t>
            </w:r>
          </w:p>
        </w:tc>
      </w:tr>
      <w:tr w:rsidR="006174F8" w14:paraId="5B798632" w14:textId="77777777" w:rsidTr="009B0BF5">
        <w:trPr>
          <w:gridAfter w:val="1"/>
          <w:wAfter w:w="250" w:type="dxa"/>
          <w:trHeight w:val="698"/>
        </w:trPr>
        <w:tc>
          <w:tcPr>
            <w:tcW w:w="6790" w:type="dxa"/>
            <w:gridSpan w:val="3"/>
          </w:tcPr>
          <w:p w14:paraId="1B3F9960" w14:textId="01E71CB6" w:rsidR="006174F8" w:rsidRPr="00A27116" w:rsidRDefault="006174F8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A27116">
              <w:rPr>
                <w:rFonts w:ascii="Arial" w:hAnsi="Arial" w:cs="Arial"/>
                <w:color w:val="C00000"/>
                <w:sz w:val="24"/>
                <w:szCs w:val="24"/>
              </w:rPr>
              <w:t>SUB-TOTAL FACILITATING &amp; BUILDING WORKS. (including main</w:t>
            </w:r>
            <w:r w:rsidR="00B80163" w:rsidRPr="00A27116">
              <w:rPr>
                <w:rFonts w:ascii="Arial" w:hAnsi="Arial" w:cs="Arial"/>
                <w:color w:val="C00000"/>
                <w:sz w:val="24"/>
                <w:szCs w:val="24"/>
              </w:rPr>
              <w:t xml:space="preserve"> contractor’s prelims</w:t>
            </w:r>
            <w:r w:rsidRPr="00A27116">
              <w:rPr>
                <w:rFonts w:ascii="Arial" w:hAnsi="Arial" w:cs="Arial"/>
                <w:color w:val="C00000"/>
                <w:sz w:val="24"/>
                <w:szCs w:val="24"/>
              </w:rPr>
              <w:t>) (C.) [C= A+B].</w:t>
            </w:r>
          </w:p>
        </w:tc>
        <w:tc>
          <w:tcPr>
            <w:tcW w:w="1754" w:type="dxa"/>
          </w:tcPr>
          <w:p w14:paraId="71EBAFB2" w14:textId="72E449A7" w:rsidR="006174F8" w:rsidRPr="00A27116" w:rsidRDefault="006174F8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A27116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79C025DD" w14:textId="137DCC7C" w:rsidR="006174F8" w:rsidRPr="00A27116" w:rsidRDefault="006174F8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A27116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A85382">
              <w:rPr>
                <w:rFonts w:ascii="Arial" w:hAnsi="Arial" w:cs="Arial"/>
                <w:color w:val="C00000"/>
                <w:sz w:val="24"/>
                <w:szCs w:val="24"/>
              </w:rPr>
              <w:t xml:space="preserve"> </w:t>
            </w:r>
            <w:r w:rsidR="00113705">
              <w:rPr>
                <w:rFonts w:ascii="Arial" w:hAnsi="Arial" w:cs="Arial"/>
                <w:color w:val="C00000"/>
                <w:sz w:val="24"/>
                <w:szCs w:val="24"/>
              </w:rPr>
              <w:t>1,2</w:t>
            </w:r>
            <w:r w:rsidR="00B44304">
              <w:rPr>
                <w:rFonts w:ascii="Arial" w:hAnsi="Arial" w:cs="Arial"/>
                <w:color w:val="C00000"/>
                <w:sz w:val="24"/>
                <w:szCs w:val="24"/>
              </w:rPr>
              <w:t>11.033</w:t>
            </w:r>
            <w:r w:rsidR="00113705">
              <w:rPr>
                <w:rFonts w:ascii="Arial" w:hAnsi="Arial" w:cs="Arial"/>
                <w:color w:val="C00000"/>
                <w:sz w:val="24"/>
                <w:szCs w:val="24"/>
              </w:rPr>
              <w:t>.00.</w:t>
            </w:r>
          </w:p>
        </w:tc>
      </w:tr>
      <w:tr w:rsidR="0041431D" w14:paraId="70505B0F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BB0F281" w14:textId="670F7BEA" w:rsidR="0041431D" w:rsidRPr="00112824" w:rsidRDefault="00AC2C7C" w:rsidP="00C56150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12824">
              <w:rPr>
                <w:rFonts w:ascii="Arial" w:hAnsi="Arial" w:cs="Arial"/>
                <w:color w:val="002060"/>
                <w:sz w:val="24"/>
                <w:szCs w:val="24"/>
              </w:rPr>
              <w:t>10.</w:t>
            </w:r>
          </w:p>
        </w:tc>
        <w:tc>
          <w:tcPr>
            <w:tcW w:w="4459" w:type="dxa"/>
          </w:tcPr>
          <w:p w14:paraId="5E541075" w14:textId="487B70C2" w:rsidR="0041431D" w:rsidRPr="00112824" w:rsidRDefault="00AC2C7C" w:rsidP="00D81E0E">
            <w:pPr>
              <w:pStyle w:val="ListParagraph"/>
              <w:ind w:left="0"/>
              <w:jc w:val="center"/>
              <w:rPr>
                <w:rFonts w:ascii="Arial" w:hAnsi="Arial" w:cs="Arial"/>
                <w:color w:val="002060"/>
                <w:sz w:val="24"/>
                <w:szCs w:val="24"/>
              </w:rPr>
            </w:pPr>
            <w:r w:rsidRPr="00112824">
              <w:rPr>
                <w:rFonts w:ascii="Arial" w:hAnsi="Arial" w:cs="Arial"/>
                <w:color w:val="002060"/>
                <w:sz w:val="24"/>
                <w:szCs w:val="24"/>
              </w:rPr>
              <w:t xml:space="preserve">Main Contractors overheads &amp; </w:t>
            </w:r>
            <w:r w:rsidR="00B80163" w:rsidRPr="00112824">
              <w:rPr>
                <w:rFonts w:ascii="Arial" w:hAnsi="Arial" w:cs="Arial"/>
                <w:color w:val="002060"/>
                <w:sz w:val="24"/>
                <w:szCs w:val="24"/>
              </w:rPr>
              <w:t>profits. (</w:t>
            </w:r>
            <w:r w:rsidR="005E7E81" w:rsidRPr="00112824">
              <w:rPr>
                <w:rFonts w:ascii="Arial" w:hAnsi="Arial" w:cs="Arial"/>
                <w:color w:val="002060"/>
                <w:sz w:val="24"/>
                <w:szCs w:val="24"/>
              </w:rPr>
              <w:t>D).</w:t>
            </w:r>
          </w:p>
        </w:tc>
        <w:tc>
          <w:tcPr>
            <w:tcW w:w="1337" w:type="dxa"/>
          </w:tcPr>
          <w:p w14:paraId="5A085149" w14:textId="77777777" w:rsidR="0041431D" w:rsidRDefault="0041431D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0C23563C" w14:textId="77777777" w:rsidR="0041431D" w:rsidRDefault="0041431D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2AFE0D0" w14:textId="77777777" w:rsidR="0041431D" w:rsidRPr="00D61FD2" w:rsidRDefault="0041431D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</w:p>
        </w:tc>
      </w:tr>
      <w:tr w:rsidR="005E7E81" w14:paraId="7F699014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EFD0108" w14:textId="08CBD810" w:rsidR="005E7E81" w:rsidRDefault="005E7E81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10.1</w:t>
            </w:r>
          </w:p>
        </w:tc>
        <w:tc>
          <w:tcPr>
            <w:tcW w:w="4459" w:type="dxa"/>
          </w:tcPr>
          <w:p w14:paraId="3B1D5930" w14:textId="4F169760" w:rsidR="005E7E81" w:rsidRDefault="005E7E81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163E1F">
              <w:rPr>
                <w:rFonts w:ascii="Arial" w:hAnsi="Arial" w:cs="Arial"/>
                <w:sz w:val="24"/>
                <w:szCs w:val="24"/>
              </w:rPr>
              <w:t>verheads say</w:t>
            </w:r>
            <w:r>
              <w:rPr>
                <w:rFonts w:ascii="Arial" w:hAnsi="Arial" w:cs="Arial"/>
                <w:sz w:val="24"/>
                <w:szCs w:val="24"/>
              </w:rPr>
              <w:t xml:space="preserve"> @</w:t>
            </w:r>
            <w:r w:rsidR="00CB5F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5990">
              <w:rPr>
                <w:rFonts w:ascii="Arial" w:hAnsi="Arial" w:cs="Arial"/>
                <w:sz w:val="24"/>
                <w:szCs w:val="24"/>
              </w:rPr>
              <w:t>10%</w:t>
            </w:r>
          </w:p>
        </w:tc>
        <w:tc>
          <w:tcPr>
            <w:tcW w:w="1337" w:type="dxa"/>
          </w:tcPr>
          <w:p w14:paraId="6FF352A3" w14:textId="77777777" w:rsidR="005E7E81" w:rsidRDefault="005E7E81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64B62D00" w14:textId="77777777" w:rsidR="005E7E81" w:rsidRDefault="005E7E81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3BE94785" w14:textId="7BA834F0" w:rsidR="005E7E81" w:rsidRPr="00D61FD2" w:rsidRDefault="006174F8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B44304">
              <w:rPr>
                <w:rFonts w:ascii="Arial" w:hAnsi="Arial" w:cs="Arial"/>
                <w:color w:val="auto"/>
                <w:sz w:val="24"/>
                <w:szCs w:val="24"/>
              </w:rPr>
              <w:t>121,103.</w:t>
            </w:r>
            <w:r w:rsidR="004E4DC2">
              <w:rPr>
                <w:rFonts w:ascii="Arial" w:hAnsi="Arial" w:cs="Arial"/>
                <w:color w:val="auto"/>
                <w:sz w:val="24"/>
                <w:szCs w:val="24"/>
              </w:rPr>
              <w:t>00</w:t>
            </w:r>
          </w:p>
        </w:tc>
      </w:tr>
      <w:tr w:rsidR="005E7E81" w14:paraId="2042881F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43F84EC6" w14:textId="4A708018" w:rsidR="005E7E81" w:rsidRDefault="005E7E81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10.2. </w:t>
            </w:r>
          </w:p>
        </w:tc>
        <w:tc>
          <w:tcPr>
            <w:tcW w:w="4459" w:type="dxa"/>
          </w:tcPr>
          <w:p w14:paraId="27F2E403" w14:textId="2E3430DD" w:rsidR="005E7E81" w:rsidRDefault="00163E1F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Profits say @</w:t>
            </w:r>
            <w:r w:rsidR="007250F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974E1">
              <w:rPr>
                <w:rFonts w:ascii="Arial" w:hAnsi="Arial" w:cs="Arial"/>
                <w:sz w:val="24"/>
                <w:szCs w:val="24"/>
              </w:rPr>
              <w:t>10%</w:t>
            </w:r>
            <w:r w:rsidR="007250F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337" w:type="dxa"/>
          </w:tcPr>
          <w:p w14:paraId="2C221804" w14:textId="77777777" w:rsidR="005E7E81" w:rsidRDefault="005E7E81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33000B86" w14:textId="77777777" w:rsidR="005E7E81" w:rsidRDefault="005E7E81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23C6E4C1" w14:textId="11BE299F" w:rsidR="005E7E81" w:rsidRPr="00D61FD2" w:rsidRDefault="006174F8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61FD2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3171B6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DA40AD"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  <w:r w:rsidR="004E4DC2">
              <w:rPr>
                <w:rFonts w:ascii="Arial" w:hAnsi="Arial" w:cs="Arial"/>
                <w:color w:val="auto"/>
                <w:sz w:val="24"/>
                <w:szCs w:val="24"/>
              </w:rPr>
              <w:t>1,103.00</w:t>
            </w:r>
          </w:p>
        </w:tc>
      </w:tr>
      <w:tr w:rsidR="00A27116" w14:paraId="3DE6D54C" w14:textId="77777777" w:rsidTr="009B0BF5">
        <w:trPr>
          <w:gridAfter w:val="1"/>
          <w:wAfter w:w="250" w:type="dxa"/>
          <w:trHeight w:val="698"/>
        </w:trPr>
        <w:tc>
          <w:tcPr>
            <w:tcW w:w="994" w:type="dxa"/>
          </w:tcPr>
          <w:p w14:paraId="21D401FD" w14:textId="77777777" w:rsidR="00A27116" w:rsidRDefault="00A27116" w:rsidP="00C56150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59" w:type="dxa"/>
          </w:tcPr>
          <w:p w14:paraId="5D5D1AD4" w14:textId="77777777" w:rsidR="00A27116" w:rsidRDefault="00A27116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7" w:type="dxa"/>
          </w:tcPr>
          <w:p w14:paraId="57DB21A3" w14:textId="77777777" w:rsidR="00A27116" w:rsidRDefault="00A2711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0CA65644" w14:textId="061CD272" w:rsidR="00A27116" w:rsidRDefault="00A27116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64481F54" w14:textId="77E4DBB9" w:rsidR="00A27116" w:rsidRPr="00D61FD2" w:rsidRDefault="00534933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3171B6">
              <w:rPr>
                <w:rFonts w:ascii="Arial" w:hAnsi="Arial" w:cs="Arial"/>
                <w:color w:val="auto"/>
                <w:sz w:val="24"/>
                <w:szCs w:val="24"/>
              </w:rPr>
              <w:t>2</w:t>
            </w:r>
            <w:r w:rsidR="004E4DC2">
              <w:rPr>
                <w:rFonts w:ascii="Arial" w:hAnsi="Arial" w:cs="Arial"/>
                <w:color w:val="auto"/>
                <w:sz w:val="24"/>
                <w:szCs w:val="24"/>
              </w:rPr>
              <w:t>42,206.00.</w:t>
            </w:r>
          </w:p>
        </w:tc>
      </w:tr>
      <w:tr w:rsidR="006174F8" w14:paraId="16438BB8" w14:textId="77777777" w:rsidTr="009B0BF5">
        <w:trPr>
          <w:gridAfter w:val="1"/>
          <w:wAfter w:w="250" w:type="dxa"/>
          <w:trHeight w:val="698"/>
        </w:trPr>
        <w:tc>
          <w:tcPr>
            <w:tcW w:w="6790" w:type="dxa"/>
            <w:gridSpan w:val="3"/>
          </w:tcPr>
          <w:p w14:paraId="2AFF0C7F" w14:textId="6ED074D8" w:rsidR="006174F8" w:rsidRPr="00690F3A" w:rsidRDefault="006174F8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690F3A">
              <w:rPr>
                <w:rFonts w:ascii="Arial" w:hAnsi="Arial" w:cs="Arial"/>
                <w:color w:val="C00000"/>
                <w:sz w:val="24"/>
                <w:szCs w:val="24"/>
              </w:rPr>
              <w:t>TOTAL BUILDING WORKS ESTIMATE (approx.). (E.). [E= C+D.].</w:t>
            </w:r>
          </w:p>
        </w:tc>
        <w:tc>
          <w:tcPr>
            <w:tcW w:w="1754" w:type="dxa"/>
          </w:tcPr>
          <w:p w14:paraId="158F2B19" w14:textId="060243B2" w:rsidR="006174F8" w:rsidRPr="00690F3A" w:rsidRDefault="006174F8" w:rsidP="00583424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690F3A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30751215" w14:textId="4CD5BC66" w:rsidR="006174F8" w:rsidRPr="00D61FD2" w:rsidRDefault="006174F8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B36888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9B0BF5">
              <w:rPr>
                <w:rFonts w:ascii="Arial" w:hAnsi="Arial" w:cs="Arial"/>
                <w:color w:val="C00000"/>
                <w:sz w:val="24"/>
                <w:szCs w:val="24"/>
              </w:rPr>
              <w:t>1,</w:t>
            </w:r>
            <w:r w:rsidR="00437E13">
              <w:rPr>
                <w:rFonts w:ascii="Arial" w:hAnsi="Arial" w:cs="Arial"/>
                <w:color w:val="C00000"/>
                <w:sz w:val="24"/>
                <w:szCs w:val="24"/>
              </w:rPr>
              <w:t>463,239.00.</w:t>
            </w:r>
          </w:p>
        </w:tc>
      </w:tr>
      <w:tr w:rsidR="00112824" w14:paraId="359D2347" w14:textId="77777777" w:rsidTr="009B0BF5">
        <w:trPr>
          <w:gridAfter w:val="1"/>
          <w:wAfter w:w="250" w:type="dxa"/>
          <w:trHeight w:val="698"/>
        </w:trPr>
        <w:tc>
          <w:tcPr>
            <w:tcW w:w="5453" w:type="dxa"/>
            <w:gridSpan w:val="2"/>
          </w:tcPr>
          <w:p w14:paraId="03309C53" w14:textId="75C09BCC" w:rsidR="00112824" w:rsidRDefault="00112824" w:rsidP="00D81E0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824">
              <w:rPr>
                <w:rFonts w:ascii="Arial" w:hAnsi="Arial" w:cs="Arial"/>
                <w:color w:val="002060"/>
                <w:sz w:val="24"/>
                <w:szCs w:val="24"/>
              </w:rPr>
              <w:t>PROJECT/DESIGN FEES &amp; OTHER PROJECT COSTS.</w:t>
            </w:r>
          </w:p>
        </w:tc>
        <w:tc>
          <w:tcPr>
            <w:tcW w:w="1337" w:type="dxa"/>
          </w:tcPr>
          <w:p w14:paraId="7AE9DED6" w14:textId="77777777" w:rsidR="00112824" w:rsidRDefault="00112824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4" w:type="dxa"/>
          </w:tcPr>
          <w:p w14:paraId="7916AAE8" w14:textId="77777777" w:rsidR="00112824" w:rsidRDefault="00112824" w:rsidP="00583424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1" w:type="dxa"/>
          </w:tcPr>
          <w:p w14:paraId="75A77E17" w14:textId="77777777" w:rsidR="00112824" w:rsidRDefault="00112824" w:rsidP="000C701B">
            <w:pPr>
              <w:pStyle w:val="ListParagraph"/>
              <w:ind w:left="0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99756F" w14:paraId="2CA45B22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12846848" w14:textId="5EB56713" w:rsidR="006B6063" w:rsidRPr="008878AA" w:rsidRDefault="00C010AD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4459" w:type="dxa"/>
          </w:tcPr>
          <w:p w14:paraId="7CA15656" w14:textId="26D563E4" w:rsidR="006B6063" w:rsidRPr="008878AA" w:rsidRDefault="001E6E35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Project/design team</w:t>
            </w:r>
            <w:r w:rsidR="00C5743D"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/Consultant</w:t>
            </w: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fees.</w:t>
            </w:r>
            <w:r w:rsidR="00C5743D"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Say @</w:t>
            </w:r>
            <w:r w:rsidR="002001B6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</w:t>
            </w:r>
            <w:r w:rsidR="00B11285">
              <w:rPr>
                <w:rFonts w:ascii="Arial" w:hAnsi="Arial" w:cs="Arial"/>
                <w:color w:val="000000" w:themeColor="text1"/>
                <w:sz w:val="24"/>
                <w:szCs w:val="24"/>
              </w:rPr>
              <w:t>5%</w:t>
            </w:r>
          </w:p>
        </w:tc>
        <w:tc>
          <w:tcPr>
            <w:tcW w:w="1337" w:type="dxa"/>
          </w:tcPr>
          <w:p w14:paraId="547A2CAF" w14:textId="77777777" w:rsidR="006B6063" w:rsidRPr="008878AA" w:rsidRDefault="006B6063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6E1110C2" w14:textId="445CE36C" w:rsidR="006B6063" w:rsidRPr="008878AA" w:rsidRDefault="006B6063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1FBCE4DB" w14:textId="3048E960" w:rsidR="006B6063" w:rsidRPr="003714F7" w:rsidRDefault="005B533C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714F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CF48F1">
              <w:rPr>
                <w:rFonts w:ascii="Arial" w:hAnsi="Arial" w:cs="Arial"/>
                <w:color w:val="auto"/>
                <w:sz w:val="24"/>
                <w:szCs w:val="24"/>
              </w:rPr>
              <w:t>219,485.00.</w:t>
            </w:r>
          </w:p>
        </w:tc>
      </w:tr>
      <w:tr w:rsidR="001E6E35" w14:paraId="5E02BDE6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0AB014BD" w14:textId="0CC5638C" w:rsidR="001E6E35" w:rsidRPr="008878AA" w:rsidRDefault="00E63C75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11.1</w:t>
            </w:r>
          </w:p>
        </w:tc>
        <w:tc>
          <w:tcPr>
            <w:tcW w:w="4459" w:type="dxa"/>
          </w:tcPr>
          <w:p w14:paraId="2018505B" w14:textId="349A6067" w:rsidR="001E6E35" w:rsidRPr="008878AA" w:rsidRDefault="00E63C75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Risk</w:t>
            </w:r>
            <w:r w:rsidR="005B533C"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s say @</w:t>
            </w:r>
            <w:r w:rsidR="008974E1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</w:tc>
        <w:tc>
          <w:tcPr>
            <w:tcW w:w="1337" w:type="dxa"/>
          </w:tcPr>
          <w:p w14:paraId="5FCF87A7" w14:textId="77777777" w:rsidR="001E6E35" w:rsidRPr="008878AA" w:rsidRDefault="001E6E35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3793EE48" w14:textId="5ADBB56C" w:rsidR="001E6E35" w:rsidRPr="008878AA" w:rsidRDefault="001E6E35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129071D" w14:textId="638D94E0" w:rsidR="001E6E35" w:rsidRPr="003714F7" w:rsidRDefault="005B533C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714F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A60FB9" w:rsidRPr="003714F7">
              <w:rPr>
                <w:rFonts w:ascii="Arial" w:hAnsi="Arial" w:cs="Arial"/>
                <w:color w:val="auto"/>
                <w:sz w:val="24"/>
                <w:szCs w:val="24"/>
              </w:rPr>
              <w:t>.</w:t>
            </w:r>
            <w:r w:rsidR="000E2AC4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EC3A7B">
              <w:rPr>
                <w:rFonts w:ascii="Arial" w:hAnsi="Arial" w:cs="Arial"/>
                <w:color w:val="auto"/>
                <w:sz w:val="24"/>
                <w:szCs w:val="24"/>
              </w:rPr>
              <w:t>46,323.00</w:t>
            </w:r>
          </w:p>
        </w:tc>
      </w:tr>
      <w:tr w:rsidR="00C168A0" w14:paraId="56DE2249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0CA29928" w14:textId="3A08AD61" w:rsidR="00C168A0" w:rsidRPr="008878AA" w:rsidRDefault="00C168A0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11.2.</w:t>
            </w:r>
          </w:p>
        </w:tc>
        <w:tc>
          <w:tcPr>
            <w:tcW w:w="4459" w:type="dxa"/>
          </w:tcPr>
          <w:p w14:paraId="54DA559E" w14:textId="6E1E828C" w:rsidR="00C168A0" w:rsidRPr="008878AA" w:rsidRDefault="005B533C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>Contingencies say @</w:t>
            </w:r>
            <w:r w:rsidR="00FB2DFA" w:rsidRPr="008878AA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8974E1">
              <w:rPr>
                <w:rFonts w:ascii="Arial" w:hAnsi="Arial" w:cs="Arial"/>
                <w:color w:val="000000" w:themeColor="text1"/>
                <w:sz w:val="24"/>
                <w:szCs w:val="24"/>
              </w:rPr>
              <w:t>10%</w:t>
            </w:r>
          </w:p>
        </w:tc>
        <w:tc>
          <w:tcPr>
            <w:tcW w:w="1337" w:type="dxa"/>
          </w:tcPr>
          <w:p w14:paraId="5713702E" w14:textId="77777777" w:rsidR="00C168A0" w:rsidRPr="008878AA" w:rsidRDefault="00C168A0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1FC37020" w14:textId="3A760DAF" w:rsidR="00C168A0" w:rsidRPr="008878AA" w:rsidRDefault="00C168A0" w:rsidP="00D61FD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27B1462E" w14:textId="77638C6E" w:rsidR="00C168A0" w:rsidRPr="003714F7" w:rsidRDefault="00FB2DFA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714F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504A37" w:rsidRPr="003714F7">
              <w:rPr>
                <w:rFonts w:ascii="Arial" w:hAnsi="Arial" w:cs="Arial"/>
                <w:color w:val="auto"/>
                <w:sz w:val="24"/>
                <w:szCs w:val="24"/>
              </w:rPr>
              <w:t>1</w:t>
            </w:r>
            <w:r w:rsidR="000E2AC4">
              <w:rPr>
                <w:rFonts w:ascii="Arial" w:hAnsi="Arial" w:cs="Arial"/>
                <w:color w:val="auto"/>
                <w:sz w:val="24"/>
                <w:szCs w:val="24"/>
              </w:rPr>
              <w:t>4</w:t>
            </w:r>
            <w:r w:rsidR="00EC3A7B">
              <w:rPr>
                <w:rFonts w:ascii="Arial" w:hAnsi="Arial" w:cs="Arial"/>
                <w:color w:val="auto"/>
                <w:sz w:val="24"/>
                <w:szCs w:val="24"/>
              </w:rPr>
              <w:t>6,323.00.</w:t>
            </w:r>
          </w:p>
        </w:tc>
      </w:tr>
      <w:tr w:rsidR="0018280A" w14:paraId="2A100707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4A9F118F" w14:textId="52F6A217" w:rsidR="0018280A" w:rsidRPr="008878AA" w:rsidRDefault="0018280A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11.3</w:t>
            </w:r>
          </w:p>
        </w:tc>
        <w:tc>
          <w:tcPr>
            <w:tcW w:w="4459" w:type="dxa"/>
          </w:tcPr>
          <w:p w14:paraId="53718892" w14:textId="5C37F359" w:rsidR="0018280A" w:rsidRPr="008878AA" w:rsidRDefault="005C7FC6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Estimated increases during project build time say </w:t>
            </w:r>
            <w:r w:rsidR="005502B9">
              <w:rPr>
                <w:rFonts w:ascii="Arial" w:hAnsi="Arial" w:cs="Arial"/>
                <w:color w:val="000000" w:themeColor="text1"/>
                <w:sz w:val="24"/>
                <w:szCs w:val="24"/>
              </w:rPr>
              <w:t>@ 5%</w:t>
            </w:r>
          </w:p>
        </w:tc>
        <w:tc>
          <w:tcPr>
            <w:tcW w:w="1337" w:type="dxa"/>
          </w:tcPr>
          <w:p w14:paraId="459118EA" w14:textId="77777777" w:rsidR="0018280A" w:rsidRPr="008878AA" w:rsidRDefault="0018280A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6A75949C" w14:textId="77777777" w:rsidR="0018280A" w:rsidRPr="008878AA" w:rsidRDefault="0018280A" w:rsidP="00D61FD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3BD30914" w14:textId="3233DA5F" w:rsidR="0018280A" w:rsidRPr="003714F7" w:rsidRDefault="00DD04C7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£73,161.00.</w:t>
            </w:r>
          </w:p>
        </w:tc>
      </w:tr>
      <w:tr w:rsidR="00DD04C7" w14:paraId="643816A5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7F307C94" w14:textId="3DD2E72E" w:rsidR="00DD04C7" w:rsidRDefault="00DD04C7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11.4</w:t>
            </w:r>
          </w:p>
        </w:tc>
        <w:tc>
          <w:tcPr>
            <w:tcW w:w="4459" w:type="dxa"/>
          </w:tcPr>
          <w:p w14:paraId="02283F38" w14:textId="421E8C26" w:rsidR="00DD04C7" w:rsidRDefault="003A3C51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Access Scaffolding.</w:t>
            </w:r>
          </w:p>
        </w:tc>
        <w:tc>
          <w:tcPr>
            <w:tcW w:w="1337" w:type="dxa"/>
          </w:tcPr>
          <w:p w14:paraId="5D0DE7C9" w14:textId="77777777" w:rsidR="00DD04C7" w:rsidRPr="008878AA" w:rsidRDefault="00DD04C7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7981FCCF" w14:textId="77777777" w:rsidR="00DD04C7" w:rsidRPr="008878AA" w:rsidRDefault="00DD04C7" w:rsidP="00D61FD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0ACC8C89" w14:textId="5E429B2B" w:rsidR="00DD04C7" w:rsidRDefault="003A3C51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£30,000.00.</w:t>
            </w:r>
          </w:p>
        </w:tc>
      </w:tr>
      <w:tr w:rsidR="008E6E56" w14:paraId="3624BCCD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3D8AF1D7" w14:textId="73C03F12" w:rsidR="008E6E56" w:rsidRDefault="008E6E56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11.5.</w:t>
            </w:r>
          </w:p>
        </w:tc>
        <w:tc>
          <w:tcPr>
            <w:tcW w:w="4459" w:type="dxa"/>
          </w:tcPr>
          <w:p w14:paraId="166C920F" w14:textId="019C0182" w:rsidR="008E6E56" w:rsidRDefault="008E6E56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Hoardin</w:t>
            </w:r>
            <w:r w:rsidR="00D0550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gs &amp; </w:t>
            </w:r>
            <w:r w:rsidR="00C923A0">
              <w:rPr>
                <w:rFonts w:ascii="Arial" w:hAnsi="Arial" w:cs="Arial"/>
                <w:color w:val="000000" w:themeColor="text1"/>
                <w:sz w:val="24"/>
                <w:szCs w:val="24"/>
              </w:rPr>
              <w:t>Perimeter</w:t>
            </w:r>
            <w:r w:rsidR="00D0550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Fencing.</w:t>
            </w:r>
          </w:p>
        </w:tc>
        <w:tc>
          <w:tcPr>
            <w:tcW w:w="1337" w:type="dxa"/>
          </w:tcPr>
          <w:p w14:paraId="5E2C11D4" w14:textId="77777777" w:rsidR="008E6E56" w:rsidRPr="008878AA" w:rsidRDefault="008E6E56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5BB4DDB0" w14:textId="77777777" w:rsidR="008E6E56" w:rsidRPr="008878AA" w:rsidRDefault="008E6E56" w:rsidP="00D61FD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44A98373" w14:textId="6D17DE37" w:rsidR="008E6E56" w:rsidRDefault="00DF10E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£15,000.00.</w:t>
            </w:r>
          </w:p>
        </w:tc>
      </w:tr>
      <w:tr w:rsidR="00DF10EF" w14:paraId="6A5AF184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15E99608" w14:textId="057CE893" w:rsidR="00DF10EF" w:rsidRDefault="00DF10EF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11.6</w:t>
            </w:r>
          </w:p>
        </w:tc>
        <w:tc>
          <w:tcPr>
            <w:tcW w:w="4459" w:type="dxa"/>
          </w:tcPr>
          <w:p w14:paraId="3D2D607C" w14:textId="457BCAA7" w:rsidR="00DF10EF" w:rsidRDefault="00DF10EF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Defects </w:t>
            </w:r>
            <w:r w:rsidR="00C923A0">
              <w:rPr>
                <w:rFonts w:ascii="Arial" w:hAnsi="Arial" w:cs="Arial"/>
                <w:color w:val="000000" w:themeColor="text1"/>
                <w:sz w:val="24"/>
                <w:szCs w:val="24"/>
              </w:rPr>
              <w:t>after Completion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37" w:type="dxa"/>
          </w:tcPr>
          <w:p w14:paraId="10DB5C00" w14:textId="77777777" w:rsidR="00DF10EF" w:rsidRPr="008878AA" w:rsidRDefault="00DF10EF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4A653581" w14:textId="77777777" w:rsidR="00DF10EF" w:rsidRPr="008878AA" w:rsidRDefault="00DF10EF" w:rsidP="00D61FD2">
            <w:pPr>
              <w:pStyle w:val="ListParagraph"/>
              <w:ind w:left="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</w:tcPr>
          <w:p w14:paraId="27C276F9" w14:textId="3C8CC8F0" w:rsidR="00DF10EF" w:rsidRDefault="00DF10E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</w:rPr>
              <w:t>£9,000.00.</w:t>
            </w:r>
          </w:p>
        </w:tc>
      </w:tr>
      <w:tr w:rsidR="00B36888" w14:paraId="343E6E56" w14:textId="77777777" w:rsidTr="009B0BF5">
        <w:trPr>
          <w:gridAfter w:val="1"/>
          <w:wAfter w:w="250" w:type="dxa"/>
          <w:trHeight w:val="694"/>
        </w:trPr>
        <w:tc>
          <w:tcPr>
            <w:tcW w:w="994" w:type="dxa"/>
          </w:tcPr>
          <w:p w14:paraId="754FA5F3" w14:textId="77777777" w:rsidR="00B36888" w:rsidRPr="008878AA" w:rsidRDefault="00B36888" w:rsidP="00C010AD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4459" w:type="dxa"/>
          </w:tcPr>
          <w:p w14:paraId="0B9E64A0" w14:textId="77777777" w:rsidR="00B36888" w:rsidRPr="008878AA" w:rsidRDefault="00B36888" w:rsidP="001E6E35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337" w:type="dxa"/>
          </w:tcPr>
          <w:p w14:paraId="5686FFA7" w14:textId="77777777" w:rsidR="00B36888" w:rsidRPr="008878AA" w:rsidRDefault="00B36888" w:rsidP="00614630">
            <w:pPr>
              <w:pStyle w:val="ListParagraph"/>
              <w:ind w:left="0"/>
              <w:rPr>
                <w:color w:val="000000" w:themeColor="text1"/>
              </w:rPr>
            </w:pPr>
          </w:p>
        </w:tc>
        <w:tc>
          <w:tcPr>
            <w:tcW w:w="1754" w:type="dxa"/>
          </w:tcPr>
          <w:p w14:paraId="140A85FC" w14:textId="4B8DB492" w:rsidR="00B36888" w:rsidRPr="008878AA" w:rsidRDefault="00441EAC" w:rsidP="00441EAC">
            <w:pPr>
              <w:pStyle w:val="ListParagraph"/>
              <w:ind w:left="0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72C2BFA1" w14:textId="09F73F91" w:rsidR="00B36888" w:rsidRPr="003714F7" w:rsidRDefault="00EF4D51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3714F7">
              <w:rPr>
                <w:rFonts w:ascii="Arial" w:hAnsi="Arial" w:cs="Arial"/>
                <w:color w:val="auto"/>
                <w:sz w:val="24"/>
                <w:szCs w:val="24"/>
              </w:rPr>
              <w:t>£</w:t>
            </w:r>
            <w:r w:rsidR="00D80EAF">
              <w:rPr>
                <w:rFonts w:ascii="Arial" w:hAnsi="Arial" w:cs="Arial"/>
                <w:color w:val="auto"/>
                <w:sz w:val="24"/>
                <w:szCs w:val="24"/>
              </w:rPr>
              <w:t>639,292.00.</w:t>
            </w:r>
          </w:p>
        </w:tc>
      </w:tr>
      <w:tr w:rsidR="003C00DC" w:rsidRPr="003C00DC" w14:paraId="08665FE7" w14:textId="77777777" w:rsidTr="009B0BF5">
        <w:trPr>
          <w:gridAfter w:val="1"/>
          <w:wAfter w:w="250" w:type="dxa"/>
          <w:trHeight w:val="694"/>
        </w:trPr>
        <w:tc>
          <w:tcPr>
            <w:tcW w:w="6790" w:type="dxa"/>
            <w:gridSpan w:val="3"/>
            <w:tcBorders>
              <w:bottom w:val="single" w:sz="4" w:space="0" w:color="auto"/>
            </w:tcBorders>
          </w:tcPr>
          <w:p w14:paraId="48CD36CA" w14:textId="63E0528D" w:rsidR="00DB72AF" w:rsidRPr="003C00DC" w:rsidRDefault="00DB72AF" w:rsidP="00614630">
            <w:pPr>
              <w:pStyle w:val="ListParagraph"/>
              <w:ind w:left="0"/>
              <w:rPr>
                <w:color w:val="C00000"/>
              </w:rPr>
            </w:pPr>
            <w:r w:rsidRPr="003C00DC">
              <w:rPr>
                <w:rFonts w:ascii="Arial" w:hAnsi="Arial" w:cs="Arial"/>
                <w:color w:val="C00000"/>
                <w:sz w:val="24"/>
                <w:szCs w:val="24"/>
              </w:rPr>
              <w:t>FINAL TOTAL APPROXIMATE ESTIMATED BUILDING COST FOR THE 9 HOUSE DEVLOPMENT.</w:t>
            </w:r>
          </w:p>
        </w:tc>
        <w:tc>
          <w:tcPr>
            <w:tcW w:w="1754" w:type="dxa"/>
          </w:tcPr>
          <w:p w14:paraId="6E9A05AA" w14:textId="77777777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p w14:paraId="71488495" w14:textId="77777777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p w14:paraId="03BBAC97" w14:textId="5D862658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3C00DC">
              <w:rPr>
                <w:rFonts w:ascii="Arial" w:hAnsi="Arial" w:cs="Arial"/>
                <w:color w:val="C00000"/>
                <w:sz w:val="24"/>
                <w:szCs w:val="24"/>
              </w:rPr>
              <w:t>TOTAL.</w:t>
            </w:r>
          </w:p>
        </w:tc>
        <w:tc>
          <w:tcPr>
            <w:tcW w:w="1951" w:type="dxa"/>
          </w:tcPr>
          <w:p w14:paraId="24F41662" w14:textId="77777777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p w14:paraId="28D6F413" w14:textId="77777777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</w:p>
          <w:p w14:paraId="51D8E217" w14:textId="1DD107DE" w:rsidR="00DB72AF" w:rsidRPr="003C00DC" w:rsidRDefault="00DB72AF" w:rsidP="00FB2DFA">
            <w:pPr>
              <w:pStyle w:val="ListParagraph"/>
              <w:ind w:left="0"/>
              <w:jc w:val="center"/>
              <w:rPr>
                <w:rFonts w:ascii="Arial" w:hAnsi="Arial" w:cs="Arial"/>
                <w:color w:val="C00000"/>
                <w:sz w:val="24"/>
                <w:szCs w:val="24"/>
              </w:rPr>
            </w:pPr>
            <w:r w:rsidRPr="003C00DC">
              <w:rPr>
                <w:rFonts w:ascii="Arial" w:hAnsi="Arial" w:cs="Arial"/>
                <w:color w:val="C00000"/>
                <w:sz w:val="24"/>
                <w:szCs w:val="24"/>
              </w:rPr>
              <w:t>£</w:t>
            </w:r>
            <w:r w:rsidR="00113705">
              <w:rPr>
                <w:rFonts w:ascii="Arial" w:hAnsi="Arial" w:cs="Arial"/>
                <w:color w:val="C00000"/>
                <w:sz w:val="24"/>
                <w:szCs w:val="24"/>
              </w:rPr>
              <w:t>2,</w:t>
            </w:r>
            <w:r w:rsidR="00C923A0">
              <w:rPr>
                <w:rFonts w:ascii="Arial" w:hAnsi="Arial" w:cs="Arial"/>
                <w:color w:val="C00000"/>
                <w:sz w:val="24"/>
                <w:szCs w:val="24"/>
              </w:rPr>
              <w:t>102,531.00.</w:t>
            </w:r>
          </w:p>
        </w:tc>
      </w:tr>
    </w:tbl>
    <w:p w14:paraId="263D1300" w14:textId="24C96530" w:rsidR="00333680" w:rsidRPr="003C00DC" w:rsidRDefault="00333680" w:rsidP="00333680">
      <w:pPr>
        <w:rPr>
          <w:color w:val="C00000"/>
        </w:rPr>
      </w:pPr>
    </w:p>
    <w:p w14:paraId="5D3BB036" w14:textId="5885D573" w:rsidR="00333680" w:rsidRDefault="00010707" w:rsidP="003336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table </w:t>
      </w:r>
      <w:r w:rsidR="00270AFD">
        <w:rPr>
          <w:rFonts w:ascii="Arial" w:hAnsi="Arial" w:cs="Arial"/>
          <w:sz w:val="24"/>
          <w:szCs w:val="24"/>
        </w:rPr>
        <w:t xml:space="preserve">above shows the full total elements of the </w:t>
      </w:r>
      <w:r w:rsidR="009736CA">
        <w:rPr>
          <w:rFonts w:ascii="Arial" w:hAnsi="Arial" w:cs="Arial"/>
          <w:sz w:val="24"/>
          <w:szCs w:val="24"/>
        </w:rPr>
        <w:t>9-home</w:t>
      </w:r>
      <w:r w:rsidR="00270AFD">
        <w:rPr>
          <w:rFonts w:ascii="Arial" w:hAnsi="Arial" w:cs="Arial"/>
          <w:sz w:val="24"/>
          <w:szCs w:val="24"/>
        </w:rPr>
        <w:t xml:space="preserve"> building project being pro</w:t>
      </w:r>
      <w:r w:rsidR="00965E36">
        <w:rPr>
          <w:rFonts w:ascii="Arial" w:hAnsi="Arial" w:cs="Arial"/>
          <w:sz w:val="24"/>
          <w:szCs w:val="24"/>
        </w:rPr>
        <w:t xml:space="preserve">posed by Knights Development </w:t>
      </w:r>
      <w:r w:rsidR="00687363">
        <w:rPr>
          <w:rFonts w:ascii="Arial" w:hAnsi="Arial" w:cs="Arial"/>
          <w:sz w:val="24"/>
          <w:szCs w:val="24"/>
        </w:rPr>
        <w:t xml:space="preserve">Ltd it shows the full item total, and cost total for </w:t>
      </w:r>
      <w:r w:rsidR="0063287F">
        <w:rPr>
          <w:rFonts w:ascii="Arial" w:hAnsi="Arial" w:cs="Arial"/>
          <w:sz w:val="24"/>
          <w:szCs w:val="24"/>
        </w:rPr>
        <w:t xml:space="preserve">building aspect of this build. </w:t>
      </w:r>
    </w:p>
    <w:p w14:paraId="215A8169" w14:textId="754ADF0F" w:rsidR="00E63E8D" w:rsidRPr="00010707" w:rsidRDefault="006E526A" w:rsidP="003336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Once all </w:t>
      </w:r>
      <w:r w:rsidR="007F206F">
        <w:rPr>
          <w:rFonts w:ascii="Arial" w:hAnsi="Arial" w:cs="Arial"/>
          <w:sz w:val="24"/>
          <w:szCs w:val="24"/>
        </w:rPr>
        <w:t>these totals</w:t>
      </w:r>
      <w:r>
        <w:rPr>
          <w:rFonts w:ascii="Arial" w:hAnsi="Arial" w:cs="Arial"/>
          <w:sz w:val="24"/>
          <w:szCs w:val="24"/>
        </w:rPr>
        <w:t xml:space="preserve"> have been taken in to consideration this project can be done </w:t>
      </w:r>
      <w:r w:rsidR="003A62BF">
        <w:rPr>
          <w:rFonts w:ascii="Arial" w:hAnsi="Arial" w:cs="Arial"/>
          <w:sz w:val="24"/>
          <w:szCs w:val="24"/>
        </w:rPr>
        <w:t>within the final target costs with an extra continge</w:t>
      </w:r>
      <w:r w:rsidR="00485D17">
        <w:rPr>
          <w:rFonts w:ascii="Arial" w:hAnsi="Arial" w:cs="Arial"/>
          <w:sz w:val="24"/>
          <w:szCs w:val="24"/>
        </w:rPr>
        <w:t xml:space="preserve">ncy budget to help with any future </w:t>
      </w:r>
      <w:r w:rsidR="003D3AD2">
        <w:rPr>
          <w:rFonts w:ascii="Arial" w:hAnsi="Arial" w:cs="Arial"/>
          <w:sz w:val="24"/>
          <w:szCs w:val="24"/>
        </w:rPr>
        <w:t>problems or design and materials changes that might occur while project is being built.</w:t>
      </w:r>
    </w:p>
    <w:p w14:paraId="53274270" w14:textId="144090EF" w:rsidR="00BC22C9" w:rsidRPr="00DD5BB7" w:rsidRDefault="00BC22C9" w:rsidP="00DD5BB7">
      <w:pPr>
        <w:pStyle w:val="ListParagraph"/>
        <w:ind w:left="1140"/>
      </w:pPr>
      <w:r>
        <w:br w:type="page"/>
      </w:r>
    </w:p>
    <w:p w14:paraId="60B03C6A" w14:textId="2B0BDF05" w:rsidR="006C3CC8" w:rsidRPr="00132BF9" w:rsidRDefault="00D61FD2" w:rsidP="00D61FD2">
      <w:pPr>
        <w:pStyle w:val="ListParagraph"/>
        <w:numPr>
          <w:ilvl w:val="0"/>
          <w:numId w:val="2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SOURCES OF</w:t>
      </w:r>
      <w:r w:rsidR="000B1C3A">
        <w:rPr>
          <w:rFonts w:ascii="Arial" w:hAnsi="Arial" w:cs="Arial"/>
          <w:sz w:val="36"/>
          <w:szCs w:val="36"/>
        </w:rPr>
        <w:t xml:space="preserve"> INFORMATION FOR THIS PROJECT </w:t>
      </w:r>
      <w:r w:rsidR="00457FA6" w:rsidRPr="00840FFE">
        <w:rPr>
          <w:rFonts w:ascii="Arial" w:hAnsi="Arial" w:cs="Arial"/>
          <w:sz w:val="36"/>
          <w:szCs w:val="36"/>
        </w:rPr>
        <w:t>REPORT</w:t>
      </w:r>
      <w:r w:rsidR="00840FFE">
        <w:rPr>
          <w:rFonts w:ascii="Arial" w:hAnsi="Arial" w:cs="Arial"/>
          <w:sz w:val="36"/>
          <w:szCs w:val="36"/>
        </w:rPr>
        <w:t xml:space="preserve">. </w:t>
      </w:r>
      <w:r w:rsidR="00840FFE">
        <w:rPr>
          <w:rFonts w:ascii="Arial" w:hAnsi="Arial" w:cs="Arial"/>
          <w:sz w:val="24"/>
          <w:szCs w:val="24"/>
        </w:rPr>
        <w:t>(COSTS</w:t>
      </w:r>
      <w:r w:rsidR="00457FA6">
        <w:rPr>
          <w:rFonts w:ascii="Arial" w:hAnsi="Arial" w:cs="Arial"/>
          <w:sz w:val="24"/>
          <w:szCs w:val="24"/>
        </w:rPr>
        <w:t>,</w:t>
      </w:r>
      <w:r w:rsidR="00352197">
        <w:rPr>
          <w:rFonts w:ascii="Arial" w:hAnsi="Arial" w:cs="Arial"/>
          <w:sz w:val="24"/>
          <w:szCs w:val="24"/>
        </w:rPr>
        <w:t xml:space="preserve"> MATERIALS. ETC.).</w:t>
      </w:r>
    </w:p>
    <w:p w14:paraId="4D945B4E" w14:textId="3EF4674B" w:rsidR="009E3791" w:rsidRDefault="00132BF9" w:rsidP="009E37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all costs</w:t>
      </w:r>
      <w:r w:rsidR="00121A0B">
        <w:rPr>
          <w:rFonts w:ascii="Arial" w:hAnsi="Arial" w:cs="Arial"/>
          <w:sz w:val="24"/>
          <w:szCs w:val="24"/>
        </w:rPr>
        <w:t>, materials</w:t>
      </w:r>
      <w:r w:rsidR="008A3671">
        <w:rPr>
          <w:rFonts w:ascii="Arial" w:hAnsi="Arial" w:cs="Arial"/>
          <w:sz w:val="24"/>
          <w:szCs w:val="24"/>
        </w:rPr>
        <w:t xml:space="preserve">, house dimensions </w:t>
      </w:r>
      <w:r w:rsidR="00121A0B">
        <w:rPr>
          <w:rFonts w:ascii="Arial" w:hAnsi="Arial" w:cs="Arial"/>
          <w:sz w:val="24"/>
          <w:szCs w:val="24"/>
        </w:rPr>
        <w:t xml:space="preserve">and project </w:t>
      </w:r>
      <w:r w:rsidR="004E2567">
        <w:rPr>
          <w:rFonts w:ascii="Arial" w:hAnsi="Arial" w:cs="Arial"/>
          <w:sz w:val="24"/>
          <w:szCs w:val="24"/>
        </w:rPr>
        <w:t>and design fees etc</w:t>
      </w:r>
      <w:r w:rsidR="008A3671">
        <w:rPr>
          <w:rFonts w:ascii="Arial" w:hAnsi="Arial" w:cs="Arial"/>
          <w:sz w:val="24"/>
          <w:szCs w:val="24"/>
        </w:rPr>
        <w:t xml:space="preserve"> selected</w:t>
      </w:r>
      <w:r w:rsidR="004E2567">
        <w:rPr>
          <w:rFonts w:ascii="Arial" w:hAnsi="Arial" w:cs="Arial"/>
          <w:sz w:val="24"/>
          <w:szCs w:val="24"/>
        </w:rPr>
        <w:t xml:space="preserve"> </w:t>
      </w:r>
      <w:r w:rsidR="008A3671">
        <w:rPr>
          <w:rFonts w:ascii="Arial" w:hAnsi="Arial" w:cs="Arial"/>
          <w:sz w:val="24"/>
          <w:szCs w:val="24"/>
        </w:rPr>
        <w:t>for this cost</w:t>
      </w:r>
      <w:r w:rsidR="004E2567">
        <w:rPr>
          <w:rFonts w:ascii="Arial" w:hAnsi="Arial" w:cs="Arial"/>
          <w:sz w:val="24"/>
          <w:szCs w:val="24"/>
        </w:rPr>
        <w:t xml:space="preserve"> report were all sourced from </w:t>
      </w:r>
      <w:r w:rsidR="00F10E9E">
        <w:rPr>
          <w:rFonts w:ascii="Arial" w:hAnsi="Arial" w:cs="Arial"/>
          <w:sz w:val="24"/>
          <w:szCs w:val="24"/>
        </w:rPr>
        <w:t>several</w:t>
      </w:r>
      <w:r w:rsidR="001C4D0C">
        <w:rPr>
          <w:rFonts w:ascii="Arial" w:hAnsi="Arial" w:cs="Arial"/>
          <w:sz w:val="24"/>
          <w:szCs w:val="24"/>
        </w:rPr>
        <w:t xml:space="preserve"> individual sources </w:t>
      </w:r>
      <w:r w:rsidR="00C13C7B">
        <w:rPr>
          <w:rFonts w:ascii="Arial" w:hAnsi="Arial" w:cs="Arial"/>
          <w:sz w:val="24"/>
          <w:szCs w:val="24"/>
        </w:rPr>
        <w:t>and</w:t>
      </w:r>
      <w:r w:rsidR="0089647C">
        <w:rPr>
          <w:rFonts w:ascii="Arial" w:hAnsi="Arial" w:cs="Arial"/>
          <w:sz w:val="24"/>
          <w:szCs w:val="24"/>
        </w:rPr>
        <w:t xml:space="preserve"> </w:t>
      </w:r>
      <w:r w:rsidR="001C4D0C">
        <w:rPr>
          <w:rFonts w:ascii="Arial" w:hAnsi="Arial" w:cs="Arial"/>
          <w:sz w:val="24"/>
          <w:szCs w:val="24"/>
        </w:rPr>
        <w:t>used regularly in the estimating</w:t>
      </w:r>
      <w:r w:rsidR="00C13C7B">
        <w:rPr>
          <w:rFonts w:ascii="Arial" w:hAnsi="Arial" w:cs="Arial"/>
          <w:sz w:val="24"/>
          <w:szCs w:val="24"/>
        </w:rPr>
        <w:t xml:space="preserve"> and cost plannin</w:t>
      </w:r>
      <w:r w:rsidR="0089647C">
        <w:rPr>
          <w:rFonts w:ascii="Arial" w:hAnsi="Arial" w:cs="Arial"/>
          <w:sz w:val="24"/>
          <w:szCs w:val="24"/>
        </w:rPr>
        <w:t>g</w:t>
      </w:r>
      <w:r w:rsidR="001C4D0C">
        <w:rPr>
          <w:rFonts w:ascii="Arial" w:hAnsi="Arial" w:cs="Arial"/>
          <w:sz w:val="24"/>
          <w:szCs w:val="24"/>
        </w:rPr>
        <w:t xml:space="preserve"> of </w:t>
      </w:r>
      <w:r w:rsidR="00A859E3">
        <w:rPr>
          <w:rFonts w:ascii="Arial" w:hAnsi="Arial" w:cs="Arial"/>
          <w:sz w:val="24"/>
          <w:szCs w:val="24"/>
        </w:rPr>
        <w:t>building projects. The</w:t>
      </w:r>
      <w:r w:rsidR="009E3791">
        <w:rPr>
          <w:rFonts w:ascii="Arial" w:hAnsi="Arial" w:cs="Arial"/>
          <w:sz w:val="24"/>
          <w:szCs w:val="24"/>
        </w:rPr>
        <w:t xml:space="preserve">se could be </w:t>
      </w:r>
      <w:r w:rsidR="00F10E9E">
        <w:rPr>
          <w:rFonts w:ascii="Arial" w:hAnsi="Arial" w:cs="Arial"/>
          <w:sz w:val="24"/>
          <w:szCs w:val="24"/>
        </w:rPr>
        <w:t>cost price</w:t>
      </w:r>
      <w:r w:rsidR="009E3791">
        <w:rPr>
          <w:rFonts w:ascii="Arial" w:hAnsi="Arial" w:cs="Arial"/>
          <w:sz w:val="24"/>
          <w:szCs w:val="24"/>
        </w:rPr>
        <w:t xml:space="preserve"> books, costing websites, ind</w:t>
      </w:r>
      <w:r w:rsidR="001F217C">
        <w:rPr>
          <w:rFonts w:ascii="Arial" w:hAnsi="Arial" w:cs="Arial"/>
          <w:sz w:val="24"/>
          <w:szCs w:val="24"/>
        </w:rPr>
        <w:t>ividual quotes from local suppliers</w:t>
      </w:r>
      <w:r w:rsidR="000A7640">
        <w:rPr>
          <w:rFonts w:ascii="Arial" w:hAnsi="Arial" w:cs="Arial"/>
          <w:sz w:val="24"/>
          <w:szCs w:val="24"/>
        </w:rPr>
        <w:t xml:space="preserve"> plus relevant size dimensions would be sourced from </w:t>
      </w:r>
      <w:r w:rsidR="00F10E9E">
        <w:rPr>
          <w:rFonts w:ascii="Arial" w:hAnsi="Arial" w:cs="Arial"/>
          <w:sz w:val="24"/>
          <w:szCs w:val="24"/>
        </w:rPr>
        <w:t>credited</w:t>
      </w:r>
      <w:r w:rsidR="000A7640">
        <w:rPr>
          <w:rFonts w:ascii="Arial" w:hAnsi="Arial" w:cs="Arial"/>
          <w:sz w:val="24"/>
          <w:szCs w:val="24"/>
        </w:rPr>
        <w:t xml:space="preserve"> </w:t>
      </w:r>
      <w:r w:rsidR="00F10E9E">
        <w:rPr>
          <w:rFonts w:ascii="Arial" w:hAnsi="Arial" w:cs="Arial"/>
          <w:sz w:val="24"/>
          <w:szCs w:val="24"/>
        </w:rPr>
        <w:t>associations.</w:t>
      </w:r>
    </w:p>
    <w:p w14:paraId="412B7E57" w14:textId="184EEE17" w:rsidR="00964CF8" w:rsidRDefault="00964CF8" w:rsidP="009E37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 selected sources used for this report were:</w:t>
      </w:r>
    </w:p>
    <w:p w14:paraId="2710B9CE" w14:textId="3360F4D2" w:rsidR="00964CF8" w:rsidRDefault="00964CF8" w:rsidP="00964CF8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SPONS</w:t>
      </w:r>
      <w:r w:rsidR="00321DCF">
        <w:rPr>
          <w:rFonts w:ascii="Arial" w:hAnsi="Arial" w:cs="Arial"/>
          <w:sz w:val="24"/>
          <w:szCs w:val="24"/>
        </w:rPr>
        <w:t xml:space="preserve"> ARCHITECTS’AND BUILDERS’ PRICE BOOK (2019.).</w:t>
      </w:r>
    </w:p>
    <w:p w14:paraId="299CE9B1" w14:textId="0803A8A1" w:rsidR="00321DCF" w:rsidRDefault="00344C38" w:rsidP="00964CF8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RIBA</w:t>
      </w:r>
      <w:r w:rsidR="00C17D0F">
        <w:rPr>
          <w:rFonts w:ascii="Arial" w:hAnsi="Arial" w:cs="Arial"/>
          <w:sz w:val="24"/>
          <w:szCs w:val="24"/>
        </w:rPr>
        <w:t xml:space="preserve"> S</w:t>
      </w:r>
      <w:r w:rsidR="007F3D2C">
        <w:rPr>
          <w:rFonts w:ascii="Arial" w:hAnsi="Arial" w:cs="Arial"/>
          <w:sz w:val="24"/>
          <w:szCs w:val="24"/>
        </w:rPr>
        <w:t>PACE STANDARDS FOR HOMES.</w:t>
      </w:r>
      <w:r w:rsidR="00A40545">
        <w:rPr>
          <w:rFonts w:ascii="Arial" w:hAnsi="Arial" w:cs="Arial"/>
          <w:sz w:val="24"/>
          <w:szCs w:val="24"/>
        </w:rPr>
        <w:t xml:space="preserve"> (DEC.2015.).</w:t>
      </w:r>
    </w:p>
    <w:p w14:paraId="0F68D29A" w14:textId="40F02442" w:rsidR="00D80FC1" w:rsidRDefault="00FE1C60" w:rsidP="00964CF8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BCIS.</w:t>
      </w:r>
    </w:p>
    <w:p w14:paraId="57ABDDE1" w14:textId="22C25720" w:rsidR="00FE1C60" w:rsidRDefault="00FE1C60" w:rsidP="00964CF8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CIS. </w:t>
      </w:r>
      <w:r w:rsidR="00324B15">
        <w:rPr>
          <w:rFonts w:ascii="Arial" w:hAnsi="Arial" w:cs="Arial"/>
          <w:sz w:val="24"/>
          <w:szCs w:val="24"/>
        </w:rPr>
        <w:t>(Construction</w:t>
      </w:r>
      <w:r>
        <w:rPr>
          <w:rFonts w:ascii="Arial" w:hAnsi="Arial" w:cs="Arial"/>
          <w:sz w:val="24"/>
          <w:szCs w:val="24"/>
        </w:rPr>
        <w:t xml:space="preserve"> Information</w:t>
      </w:r>
      <w:r w:rsidR="001E0DBA">
        <w:rPr>
          <w:rFonts w:ascii="Arial" w:hAnsi="Arial" w:cs="Arial"/>
          <w:sz w:val="24"/>
          <w:szCs w:val="24"/>
        </w:rPr>
        <w:t xml:space="preserve"> Service.).</w:t>
      </w:r>
    </w:p>
    <w:p w14:paraId="0D40C2F2" w14:textId="65DE10C6" w:rsidR="001E0DBA" w:rsidRDefault="001E0DBA" w:rsidP="00964CF8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Construction</w:t>
      </w:r>
      <w:r w:rsidR="00882C92">
        <w:rPr>
          <w:rFonts w:ascii="Arial" w:hAnsi="Arial" w:cs="Arial"/>
          <w:sz w:val="24"/>
          <w:szCs w:val="24"/>
        </w:rPr>
        <w:t xml:space="preserve"> Planning and Economics Pty Ltd.</w:t>
      </w:r>
    </w:p>
    <w:p w14:paraId="52C7A693" w14:textId="17F6D001" w:rsidR="0073775E" w:rsidRDefault="001D2829" w:rsidP="002A1FA5">
      <w:pPr>
        <w:pStyle w:val="ListParagraph"/>
        <w:numPr>
          <w:ilvl w:val="0"/>
          <w:numId w:val="3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</w:t>
      </w:r>
      <w:r w:rsidR="00BE610A">
        <w:rPr>
          <w:rFonts w:ascii="Arial" w:hAnsi="Arial" w:cs="Arial"/>
          <w:sz w:val="24"/>
          <w:szCs w:val="24"/>
        </w:rPr>
        <w:t xml:space="preserve">RM.1. RICS new rules of measurement. </w:t>
      </w:r>
      <w:r w:rsidR="00324B15">
        <w:rPr>
          <w:rFonts w:ascii="Arial" w:hAnsi="Arial" w:cs="Arial"/>
          <w:sz w:val="24"/>
          <w:szCs w:val="24"/>
        </w:rPr>
        <w:t>(Order</w:t>
      </w:r>
      <w:r w:rsidR="0073775E">
        <w:rPr>
          <w:rFonts w:ascii="Arial" w:hAnsi="Arial" w:cs="Arial"/>
          <w:sz w:val="24"/>
          <w:szCs w:val="24"/>
        </w:rPr>
        <w:t xml:space="preserve"> of cost estimating and cost planning for capital </w:t>
      </w:r>
      <w:r w:rsidR="00324B15">
        <w:rPr>
          <w:rFonts w:ascii="Arial" w:hAnsi="Arial" w:cs="Arial"/>
          <w:sz w:val="24"/>
          <w:szCs w:val="24"/>
        </w:rPr>
        <w:t>building works</w:t>
      </w:r>
      <w:r w:rsidR="002A1FA5">
        <w:rPr>
          <w:rFonts w:ascii="Arial" w:hAnsi="Arial" w:cs="Arial"/>
          <w:sz w:val="24"/>
          <w:szCs w:val="24"/>
        </w:rPr>
        <w:t>.).</w:t>
      </w:r>
    </w:p>
    <w:p w14:paraId="57B69718" w14:textId="12CF4E03" w:rsidR="002A1FA5" w:rsidRDefault="002A1FA5" w:rsidP="002A1FA5">
      <w:pPr>
        <w:pStyle w:val="ListParagraph"/>
        <w:rPr>
          <w:rFonts w:ascii="Arial" w:hAnsi="Arial" w:cs="Arial"/>
          <w:sz w:val="24"/>
          <w:szCs w:val="24"/>
        </w:rPr>
      </w:pPr>
    </w:p>
    <w:p w14:paraId="35F077D9" w14:textId="43E4C52C" w:rsidR="002A1FA5" w:rsidRDefault="00D16CE4" w:rsidP="002A1FA5">
      <w:pPr>
        <w:pStyle w:val="ListParagrap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Building Material Suppliers.</w:t>
      </w:r>
    </w:p>
    <w:p w14:paraId="3A6CFF87" w14:textId="7E6E107E" w:rsidR="00D16CE4" w:rsidRDefault="00577AE7" w:rsidP="00D16CE4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16CE4">
        <w:rPr>
          <w:rFonts w:ascii="Arial" w:hAnsi="Arial" w:cs="Arial"/>
          <w:sz w:val="24"/>
          <w:szCs w:val="24"/>
        </w:rPr>
        <w:t>ickes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F7B9E6B" w14:textId="684E4DA3" w:rsidR="00577AE7" w:rsidRDefault="00577AE7" w:rsidP="00D16CE4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Victoria Plumbing Ltd.</w:t>
      </w:r>
    </w:p>
    <w:p w14:paraId="1F054886" w14:textId="0F225BC7" w:rsidR="00577AE7" w:rsidRDefault="00577AE7" w:rsidP="00D16CE4">
      <w:pPr>
        <w:pStyle w:val="ListParagraph"/>
        <w:numPr>
          <w:ilvl w:val="0"/>
          <w:numId w:val="3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Screwfix.</w:t>
      </w:r>
    </w:p>
    <w:p w14:paraId="34278F26" w14:textId="7ECDE547" w:rsidR="009E432B" w:rsidRDefault="00501667" w:rsidP="005016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main costing</w:t>
      </w:r>
      <w:r w:rsidR="00C65C4B">
        <w:rPr>
          <w:rFonts w:ascii="Arial" w:hAnsi="Arial" w:cs="Arial"/>
          <w:sz w:val="24"/>
          <w:szCs w:val="24"/>
        </w:rPr>
        <w:t>s were sourced from the SPONS price book and BCIS</w:t>
      </w:r>
      <w:r w:rsidR="007B27FB">
        <w:rPr>
          <w:rFonts w:ascii="Arial" w:hAnsi="Arial" w:cs="Arial"/>
          <w:sz w:val="24"/>
          <w:szCs w:val="24"/>
        </w:rPr>
        <w:t>. B</w:t>
      </w:r>
      <w:r w:rsidR="005A55AC">
        <w:rPr>
          <w:rFonts w:ascii="Arial" w:hAnsi="Arial" w:cs="Arial"/>
          <w:sz w:val="24"/>
          <w:szCs w:val="24"/>
        </w:rPr>
        <w:t xml:space="preserve">CIS helped with </w:t>
      </w:r>
      <w:r w:rsidR="00FD67FA">
        <w:rPr>
          <w:rFonts w:ascii="Arial" w:hAnsi="Arial" w:cs="Arial"/>
          <w:sz w:val="24"/>
          <w:szCs w:val="24"/>
        </w:rPr>
        <w:t>case studies which were used to</w:t>
      </w:r>
      <w:r w:rsidR="00DC4CF3">
        <w:rPr>
          <w:rFonts w:ascii="Arial" w:hAnsi="Arial" w:cs="Arial"/>
          <w:sz w:val="24"/>
          <w:szCs w:val="24"/>
        </w:rPr>
        <w:t xml:space="preserve"> give realistic comparisons </w:t>
      </w:r>
      <w:r w:rsidR="00BF5AD6">
        <w:rPr>
          <w:rFonts w:ascii="Arial" w:hAnsi="Arial" w:cs="Arial"/>
          <w:sz w:val="24"/>
          <w:szCs w:val="24"/>
        </w:rPr>
        <w:t xml:space="preserve">for the two building types being built in the </w:t>
      </w:r>
      <w:r w:rsidR="009E4172">
        <w:rPr>
          <w:rFonts w:ascii="Arial" w:hAnsi="Arial" w:cs="Arial"/>
          <w:sz w:val="24"/>
          <w:szCs w:val="24"/>
        </w:rPr>
        <w:t xml:space="preserve">proposed project. These </w:t>
      </w:r>
      <w:r w:rsidR="000824E9">
        <w:rPr>
          <w:rFonts w:ascii="Arial" w:hAnsi="Arial" w:cs="Arial"/>
          <w:sz w:val="24"/>
          <w:szCs w:val="24"/>
        </w:rPr>
        <w:t xml:space="preserve">examples </w:t>
      </w:r>
      <w:r w:rsidR="00324B15">
        <w:rPr>
          <w:rFonts w:ascii="Arial" w:hAnsi="Arial" w:cs="Arial"/>
          <w:sz w:val="24"/>
          <w:szCs w:val="24"/>
        </w:rPr>
        <w:t>were then</w:t>
      </w:r>
      <w:r w:rsidR="000824E9">
        <w:rPr>
          <w:rFonts w:ascii="Arial" w:hAnsi="Arial" w:cs="Arial"/>
          <w:sz w:val="24"/>
          <w:szCs w:val="24"/>
        </w:rPr>
        <w:t xml:space="preserve"> compared with the written estimates above to see if the</w:t>
      </w:r>
      <w:r w:rsidR="003031A1">
        <w:rPr>
          <w:rFonts w:ascii="Arial" w:hAnsi="Arial" w:cs="Arial"/>
          <w:sz w:val="24"/>
          <w:szCs w:val="24"/>
        </w:rPr>
        <w:t xml:space="preserve">y came near or within a certain amount of the </w:t>
      </w:r>
      <w:r w:rsidR="00FC1219">
        <w:rPr>
          <w:rFonts w:ascii="Arial" w:hAnsi="Arial" w:cs="Arial"/>
          <w:sz w:val="24"/>
          <w:szCs w:val="24"/>
        </w:rPr>
        <w:t>example totals</w:t>
      </w:r>
      <w:r w:rsidR="00E72366">
        <w:rPr>
          <w:rFonts w:ascii="Arial" w:hAnsi="Arial" w:cs="Arial"/>
          <w:sz w:val="24"/>
          <w:szCs w:val="24"/>
        </w:rPr>
        <w:t xml:space="preserve"> </w:t>
      </w:r>
      <w:r w:rsidR="002F0F60">
        <w:rPr>
          <w:rFonts w:ascii="Arial" w:hAnsi="Arial" w:cs="Arial"/>
          <w:sz w:val="24"/>
          <w:szCs w:val="24"/>
        </w:rPr>
        <w:t>showing the cost plans an</w:t>
      </w:r>
      <w:r w:rsidR="00A9626C">
        <w:rPr>
          <w:rFonts w:ascii="Arial" w:hAnsi="Arial" w:cs="Arial"/>
          <w:sz w:val="24"/>
          <w:szCs w:val="24"/>
        </w:rPr>
        <w:t>d</w:t>
      </w:r>
      <w:r w:rsidR="002F0F60">
        <w:rPr>
          <w:rFonts w:ascii="Arial" w:hAnsi="Arial" w:cs="Arial"/>
          <w:sz w:val="24"/>
          <w:szCs w:val="24"/>
        </w:rPr>
        <w:t xml:space="preserve"> estimates in this report </w:t>
      </w:r>
      <w:r w:rsidR="00D8230F">
        <w:rPr>
          <w:rFonts w:ascii="Arial" w:hAnsi="Arial" w:cs="Arial"/>
          <w:sz w:val="24"/>
          <w:szCs w:val="24"/>
        </w:rPr>
        <w:t xml:space="preserve">shows </w:t>
      </w:r>
      <w:r w:rsidR="00324B15">
        <w:rPr>
          <w:rFonts w:ascii="Arial" w:hAnsi="Arial" w:cs="Arial"/>
          <w:sz w:val="24"/>
          <w:szCs w:val="24"/>
        </w:rPr>
        <w:t>that the</w:t>
      </w:r>
      <w:r w:rsidR="00D8230F">
        <w:rPr>
          <w:rFonts w:ascii="Arial" w:hAnsi="Arial" w:cs="Arial"/>
          <w:sz w:val="24"/>
          <w:szCs w:val="24"/>
        </w:rPr>
        <w:t xml:space="preserve"> client </w:t>
      </w:r>
      <w:r w:rsidR="00572955">
        <w:rPr>
          <w:rFonts w:ascii="Arial" w:hAnsi="Arial" w:cs="Arial"/>
          <w:sz w:val="24"/>
          <w:szCs w:val="24"/>
        </w:rPr>
        <w:t xml:space="preserve">can build the individual houses within the </w:t>
      </w:r>
      <w:r w:rsidR="004C0B55">
        <w:rPr>
          <w:rFonts w:ascii="Arial" w:hAnsi="Arial" w:cs="Arial"/>
          <w:sz w:val="24"/>
          <w:szCs w:val="24"/>
        </w:rPr>
        <w:t xml:space="preserve">initial </w:t>
      </w:r>
      <w:r w:rsidR="00C04B58">
        <w:rPr>
          <w:rFonts w:ascii="Arial" w:hAnsi="Arial" w:cs="Arial"/>
          <w:sz w:val="24"/>
          <w:szCs w:val="24"/>
        </w:rPr>
        <w:t xml:space="preserve">G.I.F.A </w:t>
      </w:r>
      <w:r w:rsidR="004158BC">
        <w:rPr>
          <w:rFonts w:ascii="Arial" w:hAnsi="Arial" w:cs="Arial"/>
          <w:sz w:val="24"/>
          <w:szCs w:val="24"/>
        </w:rPr>
        <w:t xml:space="preserve">estimates </w:t>
      </w:r>
      <w:r w:rsidR="007B4F9A">
        <w:rPr>
          <w:rFonts w:ascii="Arial" w:hAnsi="Arial" w:cs="Arial"/>
          <w:sz w:val="24"/>
          <w:szCs w:val="24"/>
        </w:rPr>
        <w:t xml:space="preserve">thanks to the </w:t>
      </w:r>
      <w:r w:rsidR="00536468">
        <w:rPr>
          <w:rFonts w:ascii="Arial" w:hAnsi="Arial" w:cs="Arial"/>
          <w:sz w:val="24"/>
          <w:szCs w:val="24"/>
        </w:rPr>
        <w:t>elemental cost plans also shown in this report.</w:t>
      </w:r>
    </w:p>
    <w:p w14:paraId="6F1E052C" w14:textId="77EB076A" w:rsidR="00054FFA" w:rsidRDefault="00847DBE" w:rsidP="005016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6F7BAC">
        <w:rPr>
          <w:rFonts w:ascii="Arial" w:hAnsi="Arial" w:cs="Arial"/>
          <w:sz w:val="24"/>
          <w:szCs w:val="24"/>
        </w:rPr>
        <w:t>ith</w:t>
      </w:r>
      <w:r>
        <w:rPr>
          <w:rFonts w:ascii="Arial" w:hAnsi="Arial" w:cs="Arial"/>
          <w:sz w:val="24"/>
          <w:szCs w:val="24"/>
        </w:rPr>
        <w:t xml:space="preserve"> all these cost estimates and cost plans in mind this project can be built </w:t>
      </w:r>
      <w:r w:rsidR="00905198">
        <w:rPr>
          <w:rFonts w:ascii="Arial" w:hAnsi="Arial" w:cs="Arial"/>
          <w:sz w:val="24"/>
          <w:szCs w:val="24"/>
        </w:rPr>
        <w:t xml:space="preserve">within the initial </w:t>
      </w:r>
      <w:r w:rsidR="00EB3057">
        <w:rPr>
          <w:rFonts w:ascii="Arial" w:hAnsi="Arial" w:cs="Arial"/>
          <w:sz w:val="24"/>
          <w:szCs w:val="24"/>
        </w:rPr>
        <w:t>G.I.F.A budgets for not only the individual units but for the</w:t>
      </w:r>
      <w:r w:rsidR="007B2BF1">
        <w:rPr>
          <w:rFonts w:ascii="Arial" w:hAnsi="Arial" w:cs="Arial"/>
          <w:sz w:val="24"/>
          <w:szCs w:val="24"/>
        </w:rPr>
        <w:t xml:space="preserve"> full project build. </w:t>
      </w:r>
      <w:r w:rsidR="009D4FD7">
        <w:rPr>
          <w:rFonts w:ascii="Arial" w:hAnsi="Arial" w:cs="Arial"/>
          <w:sz w:val="24"/>
          <w:szCs w:val="24"/>
        </w:rPr>
        <w:t xml:space="preserve">These estimates are only </w:t>
      </w:r>
      <w:r w:rsidR="00981915">
        <w:rPr>
          <w:rFonts w:ascii="Arial" w:hAnsi="Arial" w:cs="Arial"/>
          <w:sz w:val="24"/>
          <w:szCs w:val="24"/>
        </w:rPr>
        <w:t>approximating</w:t>
      </w:r>
      <w:r w:rsidR="005F7610">
        <w:rPr>
          <w:rFonts w:ascii="Arial" w:hAnsi="Arial" w:cs="Arial"/>
          <w:sz w:val="24"/>
          <w:szCs w:val="24"/>
        </w:rPr>
        <w:t xml:space="preserve"> </w:t>
      </w:r>
      <w:r w:rsidR="00281A40">
        <w:rPr>
          <w:rFonts w:ascii="Arial" w:hAnsi="Arial" w:cs="Arial"/>
          <w:sz w:val="24"/>
          <w:szCs w:val="24"/>
        </w:rPr>
        <w:t>and may not be 100% accurate.</w:t>
      </w:r>
    </w:p>
    <w:p w14:paraId="7E300325" w14:textId="77777777" w:rsidR="00281A40" w:rsidRDefault="00281A40" w:rsidP="009E432B">
      <w:pPr>
        <w:rPr>
          <w:rFonts w:ascii="Arial Black" w:hAnsi="Arial Black" w:cs="Arial"/>
          <w:sz w:val="36"/>
          <w:szCs w:val="36"/>
        </w:rPr>
      </w:pPr>
    </w:p>
    <w:p w14:paraId="356CC77F" w14:textId="471B5245" w:rsidR="00895415" w:rsidRDefault="00324B15" w:rsidP="009E432B">
      <w:pPr>
        <w:rPr>
          <w:rFonts w:ascii="Arial Black" w:hAnsi="Arial Black" w:cs="Arial"/>
          <w:sz w:val="36"/>
          <w:szCs w:val="36"/>
        </w:rPr>
      </w:pPr>
      <w:r>
        <w:rPr>
          <w:rFonts w:ascii="Arial Black" w:hAnsi="Arial Black" w:cs="Arial"/>
          <w:sz w:val="36"/>
          <w:szCs w:val="36"/>
        </w:rPr>
        <w:lastRenderedPageBreak/>
        <w:t>REFERENCES.</w:t>
      </w:r>
    </w:p>
    <w:p w14:paraId="1512D630" w14:textId="77777777" w:rsidR="0080131D" w:rsidRPr="00786202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>
        <w:rPr>
          <w:rFonts w:ascii="Arial Black" w:hAnsi="Arial Black" w:cs="Arial"/>
          <w:sz w:val="24"/>
          <w:szCs w:val="24"/>
        </w:rPr>
        <w:fldChar w:fldCharType="begin"/>
      </w:r>
      <w:r>
        <w:rPr>
          <w:rFonts w:ascii="Arial Black" w:hAnsi="Arial Black" w:cs="Arial"/>
          <w:sz w:val="24"/>
          <w:szCs w:val="24"/>
        </w:rPr>
        <w:instrText xml:space="preserve"> BIBLIOGRAPHY  \l 2057 </w:instrText>
      </w:r>
      <w:r>
        <w:rPr>
          <w:rFonts w:ascii="Arial Black" w:hAnsi="Arial Black" w:cs="Arial"/>
          <w:sz w:val="24"/>
          <w:szCs w:val="24"/>
        </w:rPr>
        <w:fldChar w:fldCharType="separate"/>
      </w:r>
      <w:r w:rsidRPr="00786202">
        <w:rPr>
          <w:rFonts w:ascii="Arial" w:hAnsi="Arial" w:cs="Arial"/>
          <w:noProof/>
          <w:sz w:val="24"/>
          <w:szCs w:val="24"/>
        </w:rPr>
        <w:t xml:space="preserve">AECOM., 2019.. </w:t>
      </w:r>
      <w:r w:rsidRPr="00786202">
        <w:rPr>
          <w:rFonts w:ascii="Arial" w:hAnsi="Arial" w:cs="Arial"/>
          <w:i/>
          <w:iCs/>
          <w:noProof/>
          <w:sz w:val="24"/>
          <w:szCs w:val="24"/>
        </w:rPr>
        <w:t xml:space="preserve">SPONS Architectss and Builders' Price Book.. </w:t>
      </w:r>
      <w:r w:rsidRPr="00786202">
        <w:rPr>
          <w:rFonts w:ascii="Arial" w:hAnsi="Arial" w:cs="Arial"/>
          <w:noProof/>
          <w:sz w:val="24"/>
          <w:szCs w:val="24"/>
        </w:rPr>
        <w:t>144th ed. s.l.:Taylor &amp; Francis..</w:t>
      </w:r>
    </w:p>
    <w:p w14:paraId="0EAFB6D9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Ashworth, A., 2010..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Cost Studies of Buildings.. </w:t>
      </w:r>
      <w:r w:rsidRPr="00781851">
        <w:rPr>
          <w:rFonts w:ascii="Arial" w:hAnsi="Arial" w:cs="Arial"/>
          <w:noProof/>
          <w:sz w:val="24"/>
          <w:szCs w:val="24"/>
        </w:rPr>
        <w:t>5th. ed. s.l.:Pearson Education Ltd..</w:t>
      </w:r>
    </w:p>
    <w:p w14:paraId="06065A48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Brook, M., 2008..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Estimating and Tendering for Construction Work.. </w:t>
      </w:r>
      <w:r w:rsidRPr="00781851">
        <w:rPr>
          <w:rFonts w:ascii="Arial" w:hAnsi="Arial" w:cs="Arial"/>
          <w:noProof/>
          <w:sz w:val="24"/>
          <w:szCs w:val="24"/>
        </w:rPr>
        <w:t>4th. ed. s.l.:MPG Books Ltd..</w:t>
      </w:r>
    </w:p>
    <w:p w14:paraId="3CC23F84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building., H., 2018..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home building .co.uk.. </w:t>
      </w:r>
      <w:r w:rsidRPr="00781851">
        <w:rPr>
          <w:rFonts w:ascii="Arial" w:hAnsi="Arial" w:cs="Arial"/>
          <w:noProof/>
          <w:sz w:val="24"/>
          <w:szCs w:val="24"/>
        </w:rPr>
        <w:t xml:space="preserve">[Online] </w:t>
      </w:r>
      <w:r w:rsidRPr="00781851">
        <w:rPr>
          <w:rFonts w:ascii="Arial" w:hAnsi="Arial" w:cs="Arial"/>
          <w:noProof/>
          <w:sz w:val="24"/>
          <w:szCs w:val="24"/>
        </w:rPr>
        <w:br/>
        <w:t xml:space="preserve">Available at: </w:t>
      </w:r>
      <w:r w:rsidRPr="00781851">
        <w:rPr>
          <w:rFonts w:ascii="Arial" w:hAnsi="Arial" w:cs="Arial"/>
          <w:noProof/>
          <w:sz w:val="24"/>
          <w:szCs w:val="24"/>
          <w:u w:val="single"/>
        </w:rPr>
        <w:t>http://www.homebuilding.co.uk</w:t>
      </w:r>
      <w:r w:rsidRPr="00781851">
        <w:rPr>
          <w:rFonts w:ascii="Arial" w:hAnsi="Arial" w:cs="Arial"/>
          <w:noProof/>
          <w:sz w:val="24"/>
          <w:szCs w:val="24"/>
        </w:rPr>
        <w:br/>
        <w:t>[Accessed 15. december 2018].</w:t>
      </w:r>
    </w:p>
    <w:p w14:paraId="030B901C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Cartlidge.D., 2013..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Estimator's Pocket Book.. </w:t>
      </w:r>
      <w:r w:rsidRPr="00781851">
        <w:rPr>
          <w:rFonts w:ascii="Arial" w:hAnsi="Arial" w:cs="Arial"/>
          <w:noProof/>
          <w:sz w:val="24"/>
          <w:szCs w:val="24"/>
        </w:rPr>
        <w:t>1st . ed. s.l.:Routledge..</w:t>
      </w:r>
    </w:p>
    <w:p w14:paraId="6DA43DE3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D., C., 2017..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Quantity Surveyor's Pocket Book.. </w:t>
      </w:r>
      <w:r w:rsidRPr="00781851">
        <w:rPr>
          <w:rFonts w:ascii="Arial" w:hAnsi="Arial" w:cs="Arial"/>
          <w:noProof/>
          <w:sz w:val="24"/>
          <w:szCs w:val="24"/>
        </w:rPr>
        <w:t>3rd. ed. s.l.:Routledge..</w:t>
      </w:r>
    </w:p>
    <w:p w14:paraId="50E724C1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Ltd, C. P. a. E. P., 2018..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Cost Plan Reports., </w:t>
      </w:r>
      <w:r w:rsidRPr="00781851">
        <w:rPr>
          <w:rFonts w:ascii="Arial" w:hAnsi="Arial" w:cs="Arial"/>
          <w:noProof/>
          <w:sz w:val="24"/>
          <w:szCs w:val="24"/>
        </w:rPr>
        <w:t>s.l.: Construction and Planning and Economics.Pty Ltd.</w:t>
      </w:r>
    </w:p>
    <w:p w14:paraId="4E79D143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plumbing., v., 2019.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victoria plumbing.co.uk. </w:t>
      </w:r>
      <w:r w:rsidRPr="00781851">
        <w:rPr>
          <w:rFonts w:ascii="Arial" w:hAnsi="Arial" w:cs="Arial"/>
          <w:noProof/>
          <w:sz w:val="24"/>
          <w:szCs w:val="24"/>
        </w:rPr>
        <w:t xml:space="preserve">[Online] </w:t>
      </w:r>
      <w:r w:rsidRPr="00781851">
        <w:rPr>
          <w:rFonts w:ascii="Arial" w:hAnsi="Arial" w:cs="Arial"/>
          <w:noProof/>
          <w:sz w:val="24"/>
          <w:szCs w:val="24"/>
        </w:rPr>
        <w:br/>
        <w:t xml:space="preserve">Available at: </w:t>
      </w:r>
      <w:r w:rsidRPr="00781851">
        <w:rPr>
          <w:rFonts w:ascii="Arial" w:hAnsi="Arial" w:cs="Arial"/>
          <w:noProof/>
          <w:sz w:val="24"/>
          <w:szCs w:val="24"/>
          <w:u w:val="single"/>
        </w:rPr>
        <w:t>http://www.victiriaplumbing.co.uk</w:t>
      </w:r>
      <w:r w:rsidRPr="00781851">
        <w:rPr>
          <w:rFonts w:ascii="Arial" w:hAnsi="Arial" w:cs="Arial"/>
          <w:noProof/>
          <w:sz w:val="24"/>
          <w:szCs w:val="24"/>
        </w:rPr>
        <w:br/>
        <w:t>[Accessed 18 january 2019].</w:t>
      </w:r>
    </w:p>
    <w:p w14:paraId="325DC651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Qoutes., G. P., 2018.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getproqoutes.co.uk.. </w:t>
      </w:r>
      <w:r w:rsidRPr="00781851">
        <w:rPr>
          <w:rFonts w:ascii="Arial" w:hAnsi="Arial" w:cs="Arial"/>
          <w:noProof/>
          <w:sz w:val="24"/>
          <w:szCs w:val="24"/>
        </w:rPr>
        <w:t xml:space="preserve">[Online] </w:t>
      </w:r>
      <w:r w:rsidRPr="00781851">
        <w:rPr>
          <w:rFonts w:ascii="Arial" w:hAnsi="Arial" w:cs="Arial"/>
          <w:noProof/>
          <w:sz w:val="24"/>
          <w:szCs w:val="24"/>
        </w:rPr>
        <w:br/>
        <w:t xml:space="preserve">Available at: </w:t>
      </w:r>
      <w:r w:rsidRPr="00781851">
        <w:rPr>
          <w:rFonts w:ascii="Arial" w:hAnsi="Arial" w:cs="Arial"/>
          <w:noProof/>
          <w:sz w:val="24"/>
          <w:szCs w:val="24"/>
          <w:u w:val="single"/>
        </w:rPr>
        <w:t>http://www.getproqoutes.co.uk</w:t>
      </w:r>
      <w:r w:rsidRPr="00781851">
        <w:rPr>
          <w:rFonts w:ascii="Arial" w:hAnsi="Arial" w:cs="Arial"/>
          <w:noProof/>
          <w:sz w:val="24"/>
          <w:szCs w:val="24"/>
        </w:rPr>
        <w:br/>
        <w:t>[Accessed 11.1.18 november. 2018.].</w:t>
      </w:r>
    </w:p>
    <w:p w14:paraId="528DD622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RICS., 2013..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NRM. 1. RICS new rules of measurement. Order of cost estimating and cost planning for capital building works.. </w:t>
      </w:r>
      <w:r w:rsidRPr="00781851">
        <w:rPr>
          <w:rFonts w:ascii="Arial" w:hAnsi="Arial" w:cs="Arial"/>
          <w:noProof/>
          <w:sz w:val="24"/>
          <w:szCs w:val="24"/>
        </w:rPr>
        <w:t>2nd ed. s.l.:RICS..</w:t>
      </w:r>
    </w:p>
    <w:p w14:paraId="265CC5D9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RICS., 2015..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Space standards for homes., </w:t>
      </w:r>
      <w:r w:rsidRPr="00781851">
        <w:rPr>
          <w:rFonts w:ascii="Arial" w:hAnsi="Arial" w:cs="Arial"/>
          <w:noProof/>
          <w:sz w:val="24"/>
          <w:szCs w:val="24"/>
        </w:rPr>
        <w:t>s.l.: RICS..</w:t>
      </w:r>
    </w:p>
    <w:p w14:paraId="501ED419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t xml:space="preserve">Whatprice., 2019.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whatprice.co.uk. </w:t>
      </w:r>
      <w:r w:rsidRPr="00781851">
        <w:rPr>
          <w:rFonts w:ascii="Arial" w:hAnsi="Arial" w:cs="Arial"/>
          <w:noProof/>
          <w:sz w:val="24"/>
          <w:szCs w:val="24"/>
        </w:rPr>
        <w:t xml:space="preserve">[Online] </w:t>
      </w:r>
      <w:r w:rsidRPr="00781851">
        <w:rPr>
          <w:rFonts w:ascii="Arial" w:hAnsi="Arial" w:cs="Arial"/>
          <w:noProof/>
          <w:sz w:val="24"/>
          <w:szCs w:val="24"/>
        </w:rPr>
        <w:br/>
        <w:t xml:space="preserve">Available at: </w:t>
      </w:r>
      <w:r w:rsidRPr="00781851">
        <w:rPr>
          <w:rFonts w:ascii="Arial" w:hAnsi="Arial" w:cs="Arial"/>
          <w:noProof/>
          <w:sz w:val="24"/>
          <w:szCs w:val="24"/>
          <w:u w:val="single"/>
        </w:rPr>
        <w:t>http://www.whatprice.co.uk.</w:t>
      </w:r>
      <w:r w:rsidRPr="00781851">
        <w:rPr>
          <w:rFonts w:ascii="Arial" w:hAnsi="Arial" w:cs="Arial"/>
          <w:noProof/>
          <w:sz w:val="24"/>
          <w:szCs w:val="24"/>
        </w:rPr>
        <w:br/>
        <w:t>[Accessed 13. january. 2019].</w:t>
      </w:r>
    </w:p>
    <w:p w14:paraId="49BB9ABF" w14:textId="77777777" w:rsidR="0080131D" w:rsidRPr="00781851" w:rsidRDefault="0080131D" w:rsidP="0080131D">
      <w:pPr>
        <w:pStyle w:val="Bibliography"/>
        <w:rPr>
          <w:rFonts w:ascii="Arial" w:hAnsi="Arial" w:cs="Arial"/>
          <w:noProof/>
          <w:sz w:val="24"/>
          <w:szCs w:val="24"/>
        </w:rPr>
      </w:pPr>
      <w:r w:rsidRPr="00781851">
        <w:rPr>
          <w:rFonts w:ascii="Arial" w:hAnsi="Arial" w:cs="Arial"/>
          <w:noProof/>
          <w:sz w:val="24"/>
          <w:szCs w:val="24"/>
        </w:rPr>
        <w:lastRenderedPageBreak/>
        <w:t xml:space="preserve">Wickes., 2018. </w:t>
      </w:r>
      <w:r w:rsidRPr="00781851">
        <w:rPr>
          <w:rFonts w:ascii="Arial" w:hAnsi="Arial" w:cs="Arial"/>
          <w:i/>
          <w:iCs/>
          <w:noProof/>
          <w:sz w:val="24"/>
          <w:szCs w:val="24"/>
        </w:rPr>
        <w:t xml:space="preserve">wickes.co.uk. </w:t>
      </w:r>
      <w:r w:rsidRPr="00781851">
        <w:rPr>
          <w:rFonts w:ascii="Arial" w:hAnsi="Arial" w:cs="Arial"/>
          <w:noProof/>
          <w:sz w:val="24"/>
          <w:szCs w:val="24"/>
        </w:rPr>
        <w:t xml:space="preserve">[Online] </w:t>
      </w:r>
      <w:r w:rsidRPr="00781851">
        <w:rPr>
          <w:rFonts w:ascii="Arial" w:hAnsi="Arial" w:cs="Arial"/>
          <w:noProof/>
          <w:sz w:val="24"/>
          <w:szCs w:val="24"/>
        </w:rPr>
        <w:br/>
        <w:t xml:space="preserve">Available at: </w:t>
      </w:r>
      <w:r w:rsidRPr="00781851">
        <w:rPr>
          <w:rFonts w:ascii="Arial" w:hAnsi="Arial" w:cs="Arial"/>
          <w:noProof/>
          <w:sz w:val="24"/>
          <w:szCs w:val="24"/>
          <w:u w:val="single"/>
        </w:rPr>
        <w:t>http://www.wickes.co.uk.</w:t>
      </w:r>
      <w:r w:rsidRPr="00781851">
        <w:rPr>
          <w:rFonts w:ascii="Arial" w:hAnsi="Arial" w:cs="Arial"/>
          <w:noProof/>
          <w:sz w:val="24"/>
          <w:szCs w:val="24"/>
        </w:rPr>
        <w:br/>
        <w:t>[Accessed 25 october 2018].</w:t>
      </w:r>
    </w:p>
    <w:p w14:paraId="734492F0" w14:textId="79E44F4C" w:rsidR="004B4813" w:rsidRPr="0080131D" w:rsidRDefault="0080131D" w:rsidP="0080131D">
      <w:pPr>
        <w:rPr>
          <w:rFonts w:ascii="Arial Black" w:hAnsi="Arial Black" w:cs="Arial"/>
          <w:sz w:val="24"/>
          <w:szCs w:val="24"/>
        </w:rPr>
      </w:pPr>
      <w:r>
        <w:rPr>
          <w:rFonts w:ascii="Arial Black" w:hAnsi="Arial Black" w:cs="Arial"/>
          <w:sz w:val="24"/>
          <w:szCs w:val="24"/>
        </w:rPr>
        <w:fldChar w:fldCharType="end"/>
      </w:r>
    </w:p>
    <w:p w14:paraId="1B5C41BC" w14:textId="77777777" w:rsidR="00802FC4" w:rsidRPr="00B26FC2" w:rsidRDefault="00802FC4" w:rsidP="00B26FC2">
      <w:pPr>
        <w:ind w:left="420"/>
        <w:rPr>
          <w:rFonts w:ascii="Arial" w:hAnsi="Arial" w:cs="Arial"/>
          <w:sz w:val="24"/>
        </w:rPr>
      </w:pPr>
    </w:p>
    <w:sectPr w:rsidR="00802FC4" w:rsidRPr="00B26FC2"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B8B1C9" w14:textId="77777777" w:rsidR="00003ED3" w:rsidRDefault="00003ED3">
      <w:pPr>
        <w:spacing w:after="0" w:line="240" w:lineRule="auto"/>
      </w:pPr>
      <w:r>
        <w:separator/>
      </w:r>
    </w:p>
  </w:endnote>
  <w:endnote w:type="continuationSeparator" w:id="0">
    <w:p w14:paraId="194D117D" w14:textId="77777777" w:rsidR="00003ED3" w:rsidRDefault="00003ED3">
      <w:pPr>
        <w:spacing w:after="0" w:line="240" w:lineRule="auto"/>
      </w:pPr>
      <w:r>
        <w:continuationSeparator/>
      </w:r>
    </w:p>
  </w:endnote>
  <w:endnote w:type="continuationNotice" w:id="1">
    <w:p w14:paraId="12000503" w14:textId="77777777" w:rsidR="00003ED3" w:rsidRDefault="00003ED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858005" w14:textId="5897BE48" w:rsidR="005375D6" w:rsidRDefault="0027688A">
    <w:pPr>
      <w:pStyle w:val="Footer"/>
    </w:pPr>
    <w:sdt>
      <w:sdtPr>
        <w:alias w:val="Title"/>
        <w:tag w:val=""/>
        <w:id w:val="-1216270051"/>
        <w:placeholder>
          <w:docPart w:val="649E363F10C147A486A103FB509554A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5375D6">
          <w:t>9 New Housing Project. Cost Report (date 18/11/18).</w:t>
        </w:r>
      </w:sdtContent>
    </w:sdt>
    <w:r w:rsidR="005375D6">
      <w:t xml:space="preserve"> - </w:t>
    </w:r>
    <w:sdt>
      <w:sdtPr>
        <w:alias w:val="Date"/>
        <w:tag w:val=""/>
        <w:id w:val="2087417686"/>
        <w:placeholder>
          <w:docPart w:val="5DDC607C21D74A84A6AEB363E53A2FDA"/>
        </w:placeholder>
        <w:showingPlcHdr/>
        <w:dataBinding w:prefixMappings="xmlns:ns0='http://schemas.microsoft.com/office/2006/coverPageProps' " w:xpath="/ns0:CoverPageProperties[1]/ns0:PublishDate[1]" w:storeItemID="{55AF091B-3C7A-41E3-B477-F2FDAA23CFDA}"/>
        <w:date>
          <w:dateFormat w:val="MMMM yyyy"/>
          <w:lid w:val="en-US"/>
          <w:storeMappedDataAs w:val="dateTime"/>
          <w:calendar w:val="gregorian"/>
        </w:date>
      </w:sdtPr>
      <w:sdtEndPr/>
      <w:sdtContent>
        <w:r w:rsidR="005375D6">
          <w:t>[Select Date]</w:t>
        </w:r>
      </w:sdtContent>
    </w:sdt>
    <w:r w:rsidR="005375D6">
      <w:ptab w:relativeTo="margin" w:alignment="right" w:leader="none"/>
    </w:r>
    <w:r w:rsidR="005375D6">
      <w:fldChar w:fldCharType="begin"/>
    </w:r>
    <w:r w:rsidR="005375D6">
      <w:instrText xml:space="preserve"> PAGE   \* MERGEFORMAT </w:instrText>
    </w:r>
    <w:r w:rsidR="005375D6">
      <w:fldChar w:fldCharType="separate"/>
    </w:r>
    <w:r w:rsidR="005375D6">
      <w:rPr>
        <w:noProof/>
      </w:rPr>
      <w:t>6</w:t>
    </w:r>
    <w:r w:rsidR="005375D6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5E3D45" w14:textId="77777777" w:rsidR="00003ED3" w:rsidRDefault="00003ED3">
      <w:pPr>
        <w:spacing w:after="0" w:line="240" w:lineRule="auto"/>
      </w:pPr>
      <w:r>
        <w:separator/>
      </w:r>
    </w:p>
  </w:footnote>
  <w:footnote w:type="continuationSeparator" w:id="0">
    <w:p w14:paraId="70D0C7C6" w14:textId="77777777" w:rsidR="00003ED3" w:rsidRDefault="00003ED3">
      <w:pPr>
        <w:spacing w:after="0" w:line="240" w:lineRule="auto"/>
      </w:pPr>
      <w:r>
        <w:continuationSeparator/>
      </w:r>
    </w:p>
  </w:footnote>
  <w:footnote w:type="continuationNotice" w:id="1">
    <w:p w14:paraId="7DA43419" w14:textId="77777777" w:rsidR="00003ED3" w:rsidRDefault="00003ED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F78E1"/>
    <w:multiLevelType w:val="hybridMultilevel"/>
    <w:tmpl w:val="9454CF28"/>
    <w:lvl w:ilvl="0" w:tplc="338E2D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AE5C67"/>
    <w:multiLevelType w:val="hybridMultilevel"/>
    <w:tmpl w:val="4CBE9C2E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A304C"/>
    <w:multiLevelType w:val="hybridMultilevel"/>
    <w:tmpl w:val="03BEFB7A"/>
    <w:lvl w:ilvl="0" w:tplc="85660052">
      <w:start w:val="1"/>
      <w:numFmt w:val="upperLetter"/>
      <w:lvlText w:val="%1."/>
      <w:lvlJc w:val="left"/>
      <w:pPr>
        <w:ind w:left="643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EF50F3"/>
    <w:multiLevelType w:val="hybridMultilevel"/>
    <w:tmpl w:val="8BA6E9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E6010"/>
    <w:multiLevelType w:val="hybridMultilevel"/>
    <w:tmpl w:val="0526E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290288"/>
    <w:multiLevelType w:val="multilevel"/>
    <w:tmpl w:val="C31ECC18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ascii="Arial Black" w:hAnsi="Arial Black" w:hint="default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5" w:hanging="2160"/>
      </w:pPr>
      <w:rPr>
        <w:rFonts w:hint="default"/>
      </w:rPr>
    </w:lvl>
  </w:abstractNum>
  <w:abstractNum w:abstractNumId="8" w15:restartNumberingAfterBreak="0">
    <w:nsid w:val="414774F8"/>
    <w:multiLevelType w:val="multilevel"/>
    <w:tmpl w:val="889EB2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14A0285"/>
    <w:multiLevelType w:val="hybridMultilevel"/>
    <w:tmpl w:val="996089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1C735D"/>
    <w:multiLevelType w:val="multilevel"/>
    <w:tmpl w:val="A4D4C7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47B47FDA"/>
    <w:multiLevelType w:val="hybridMultilevel"/>
    <w:tmpl w:val="4E14D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85481F"/>
    <w:multiLevelType w:val="hybridMultilevel"/>
    <w:tmpl w:val="FFE0D028"/>
    <w:lvl w:ilvl="0" w:tplc="F77020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56C24"/>
    <w:multiLevelType w:val="hybridMultilevel"/>
    <w:tmpl w:val="C8B68AA6"/>
    <w:lvl w:ilvl="0" w:tplc="7FFA4152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848FA"/>
    <w:multiLevelType w:val="hybridMultilevel"/>
    <w:tmpl w:val="A4ECA58C"/>
    <w:lvl w:ilvl="0" w:tplc="AAFC1D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DE0891"/>
    <w:multiLevelType w:val="hybridMultilevel"/>
    <w:tmpl w:val="BBEAB7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3B2ED2"/>
    <w:multiLevelType w:val="multilevel"/>
    <w:tmpl w:val="CFB4B470"/>
    <w:lvl w:ilvl="0">
      <w:start w:val="5"/>
      <w:numFmt w:val="decimal"/>
      <w:lvlText w:val="%1."/>
      <w:lvlJc w:val="left"/>
      <w:pPr>
        <w:ind w:left="720" w:hanging="720"/>
      </w:pPr>
      <w:rPr>
        <w:rFonts w:ascii="Arial Black" w:hAnsi="Arial Black" w:hint="default"/>
        <w:sz w:val="36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 Black" w:hAnsi="Arial Black" w:hint="default"/>
        <w:sz w:val="3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Black" w:hAnsi="Arial Black" w:hint="default"/>
        <w:sz w:val="3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Black" w:hAnsi="Arial Black" w:hint="default"/>
        <w:sz w:val="3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Black" w:hAnsi="Arial Black" w:hint="default"/>
        <w:sz w:val="3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Black" w:hAnsi="Arial Black" w:hint="default"/>
        <w:sz w:val="3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Black" w:hAnsi="Arial Black" w:hint="default"/>
        <w:sz w:val="3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 Black" w:hAnsi="Arial Black" w:hint="default"/>
        <w:sz w:val="3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Black" w:hAnsi="Arial Black" w:hint="default"/>
        <w:sz w:val="36"/>
      </w:rPr>
    </w:lvl>
  </w:abstractNum>
  <w:abstractNum w:abstractNumId="17" w15:restartNumberingAfterBreak="0">
    <w:nsid w:val="513E0D2C"/>
    <w:multiLevelType w:val="multilevel"/>
    <w:tmpl w:val="B68800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566D6449"/>
    <w:multiLevelType w:val="hybridMultilevel"/>
    <w:tmpl w:val="2D6854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E5442"/>
    <w:multiLevelType w:val="hybridMultilevel"/>
    <w:tmpl w:val="B6988A90"/>
    <w:lvl w:ilvl="0" w:tplc="4928D5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F2241C"/>
    <w:multiLevelType w:val="hybridMultilevel"/>
    <w:tmpl w:val="BCACC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431874"/>
    <w:multiLevelType w:val="multilevel"/>
    <w:tmpl w:val="9642ED18"/>
    <w:lvl w:ilvl="0">
      <w:start w:val="5"/>
      <w:numFmt w:val="decimal"/>
      <w:lvlText w:val="%1."/>
      <w:lvlJc w:val="left"/>
      <w:pPr>
        <w:ind w:left="720" w:hanging="720"/>
      </w:pPr>
      <w:rPr>
        <w:rFonts w:ascii="Arial Black" w:hAnsi="Arial Black" w:hint="default"/>
        <w:sz w:val="36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 Black" w:hAnsi="Arial Black" w:hint="default"/>
        <w:sz w:val="3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Black" w:hAnsi="Arial Black" w:hint="default"/>
        <w:sz w:val="36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Black" w:hAnsi="Arial Black" w:hint="default"/>
        <w:sz w:val="36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Black" w:hAnsi="Arial Black" w:hint="default"/>
        <w:sz w:val="36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Black" w:hAnsi="Arial Black" w:hint="default"/>
        <w:sz w:val="36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Black" w:hAnsi="Arial Black" w:hint="default"/>
        <w:sz w:val="36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 Black" w:hAnsi="Arial Black" w:hint="default"/>
        <w:sz w:val="36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Black" w:hAnsi="Arial Black" w:hint="default"/>
        <w:sz w:val="36"/>
      </w:rPr>
    </w:lvl>
  </w:abstractNum>
  <w:abstractNum w:abstractNumId="22" w15:restartNumberingAfterBreak="0">
    <w:nsid w:val="603C20A6"/>
    <w:multiLevelType w:val="hybridMultilevel"/>
    <w:tmpl w:val="17DCBC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B001BE"/>
    <w:multiLevelType w:val="hybridMultilevel"/>
    <w:tmpl w:val="F8103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A326B4"/>
    <w:multiLevelType w:val="hybridMultilevel"/>
    <w:tmpl w:val="02BC65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07067C"/>
    <w:multiLevelType w:val="hybridMultilevel"/>
    <w:tmpl w:val="FB3A8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2D5976"/>
    <w:multiLevelType w:val="multilevel"/>
    <w:tmpl w:val="DAF6C792"/>
    <w:lvl w:ilvl="0">
      <w:start w:val="1"/>
      <w:numFmt w:val="decimal"/>
      <w:lvlText w:val="%1."/>
      <w:lvlJc w:val="left"/>
      <w:pPr>
        <w:ind w:left="781" w:hanging="360"/>
      </w:pPr>
    </w:lvl>
    <w:lvl w:ilvl="1">
      <w:start w:val="2"/>
      <w:numFmt w:val="decimal"/>
      <w:isLgl/>
      <w:lvlText w:val="%1.%2."/>
      <w:lvlJc w:val="left"/>
      <w:pPr>
        <w:ind w:left="2149" w:hanging="720"/>
      </w:pPr>
      <w:rPr>
        <w:rFonts w:ascii="Arial Black" w:hAnsi="Arial Black" w:hint="default"/>
        <w:sz w:val="36"/>
      </w:rPr>
    </w:lvl>
    <w:lvl w:ilvl="2">
      <w:start w:val="1"/>
      <w:numFmt w:val="decimal"/>
      <w:isLgl/>
      <w:lvlText w:val="%1.%2.%3."/>
      <w:lvlJc w:val="left"/>
      <w:pPr>
        <w:ind w:left="3157" w:hanging="720"/>
      </w:pPr>
      <w:rPr>
        <w:rFonts w:ascii="Arial Black" w:hAnsi="Arial Black" w:hint="default"/>
        <w:sz w:val="36"/>
      </w:rPr>
    </w:lvl>
    <w:lvl w:ilvl="3">
      <w:start w:val="1"/>
      <w:numFmt w:val="decimal"/>
      <w:isLgl/>
      <w:lvlText w:val="%1.%2.%3.%4."/>
      <w:lvlJc w:val="left"/>
      <w:pPr>
        <w:ind w:left="4525" w:hanging="1080"/>
      </w:pPr>
      <w:rPr>
        <w:rFonts w:ascii="Arial Black" w:hAnsi="Arial Black" w:hint="default"/>
        <w:sz w:val="36"/>
      </w:rPr>
    </w:lvl>
    <w:lvl w:ilvl="4">
      <w:start w:val="1"/>
      <w:numFmt w:val="decimal"/>
      <w:isLgl/>
      <w:lvlText w:val="%1.%2.%3.%4.%5."/>
      <w:lvlJc w:val="left"/>
      <w:pPr>
        <w:ind w:left="5533" w:hanging="1080"/>
      </w:pPr>
      <w:rPr>
        <w:rFonts w:ascii="Arial Black" w:hAnsi="Arial Black" w:hint="default"/>
        <w:sz w:val="36"/>
      </w:rPr>
    </w:lvl>
    <w:lvl w:ilvl="5">
      <w:start w:val="1"/>
      <w:numFmt w:val="decimal"/>
      <w:isLgl/>
      <w:lvlText w:val="%1.%2.%3.%4.%5.%6."/>
      <w:lvlJc w:val="left"/>
      <w:pPr>
        <w:ind w:left="6901" w:hanging="1440"/>
      </w:pPr>
      <w:rPr>
        <w:rFonts w:ascii="Arial Black" w:hAnsi="Arial Black" w:hint="default"/>
        <w:sz w:val="36"/>
      </w:rPr>
    </w:lvl>
    <w:lvl w:ilvl="6">
      <w:start w:val="1"/>
      <w:numFmt w:val="decimal"/>
      <w:isLgl/>
      <w:lvlText w:val="%1.%2.%3.%4.%5.%6.%7."/>
      <w:lvlJc w:val="left"/>
      <w:pPr>
        <w:ind w:left="7909" w:hanging="1440"/>
      </w:pPr>
      <w:rPr>
        <w:rFonts w:ascii="Arial Black" w:hAnsi="Arial Black" w:hint="default"/>
        <w:sz w:val="36"/>
      </w:rPr>
    </w:lvl>
    <w:lvl w:ilvl="7">
      <w:start w:val="1"/>
      <w:numFmt w:val="decimal"/>
      <w:isLgl/>
      <w:lvlText w:val="%1.%2.%3.%4.%5.%6.%7.%8."/>
      <w:lvlJc w:val="left"/>
      <w:pPr>
        <w:ind w:left="9277" w:hanging="1800"/>
      </w:pPr>
      <w:rPr>
        <w:rFonts w:ascii="Arial Black" w:hAnsi="Arial Black" w:hint="default"/>
        <w:sz w:val="36"/>
      </w:rPr>
    </w:lvl>
    <w:lvl w:ilvl="8">
      <w:start w:val="1"/>
      <w:numFmt w:val="decimal"/>
      <w:isLgl/>
      <w:lvlText w:val="%1.%2.%3.%4.%5.%6.%7.%8.%9."/>
      <w:lvlJc w:val="left"/>
      <w:pPr>
        <w:ind w:left="10645" w:hanging="2160"/>
      </w:pPr>
      <w:rPr>
        <w:rFonts w:ascii="Arial Black" w:hAnsi="Arial Black" w:hint="default"/>
        <w:sz w:val="36"/>
      </w:rPr>
    </w:lvl>
  </w:abstractNum>
  <w:abstractNum w:abstractNumId="27" w15:restartNumberingAfterBreak="0">
    <w:nsid w:val="6F7E04F1"/>
    <w:multiLevelType w:val="multilevel"/>
    <w:tmpl w:val="9C42F79A"/>
    <w:lvl w:ilvl="0">
      <w:start w:val="5"/>
      <w:numFmt w:val="decimal"/>
      <w:lvlText w:val="%1"/>
      <w:lvlJc w:val="left"/>
      <w:pPr>
        <w:ind w:left="600" w:hanging="600"/>
      </w:pPr>
      <w:rPr>
        <w:rFonts w:ascii="Arial Black" w:hAnsi="Arial Black" w:cs="Arial" w:hint="default"/>
        <w:sz w:val="36"/>
      </w:rPr>
    </w:lvl>
    <w:lvl w:ilvl="1">
      <w:start w:val="2"/>
      <w:numFmt w:val="decimal"/>
      <w:lvlText w:val="%1.%2"/>
      <w:lvlJc w:val="left"/>
      <w:pPr>
        <w:ind w:left="1740" w:hanging="600"/>
      </w:pPr>
      <w:rPr>
        <w:rFonts w:ascii="Arial Black" w:hAnsi="Arial Black" w:cs="Arial" w:hint="default"/>
        <w:sz w:val="36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ascii="Arial Black" w:hAnsi="Arial Black" w:cs="Arial" w:hint="default"/>
        <w:sz w:val="36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ascii="Arial Black" w:hAnsi="Arial Black" w:cs="Arial" w:hint="default"/>
        <w:sz w:val="36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ascii="Arial Black" w:hAnsi="Arial Black" w:cs="Arial" w:hint="default"/>
        <w:sz w:val="36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ascii="Arial Black" w:hAnsi="Arial Black" w:cs="Arial" w:hint="default"/>
        <w:sz w:val="36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ascii="Arial Black" w:hAnsi="Arial Black" w:cs="Arial" w:hint="default"/>
        <w:sz w:val="36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ascii="Arial Black" w:hAnsi="Arial Black" w:cs="Arial"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ascii="Arial Black" w:hAnsi="Arial Black" w:cs="Arial" w:hint="default"/>
        <w:sz w:val="36"/>
      </w:rPr>
    </w:lvl>
  </w:abstractNum>
  <w:abstractNum w:abstractNumId="28" w15:restartNumberingAfterBreak="0">
    <w:nsid w:val="73D741E8"/>
    <w:multiLevelType w:val="hybridMultilevel"/>
    <w:tmpl w:val="8B827F20"/>
    <w:lvl w:ilvl="0" w:tplc="613A6A0A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3" w:hanging="360"/>
      </w:pPr>
    </w:lvl>
    <w:lvl w:ilvl="2" w:tplc="0809001B" w:tentative="1">
      <w:start w:val="1"/>
      <w:numFmt w:val="lowerRoman"/>
      <w:lvlText w:val="%3."/>
      <w:lvlJc w:val="right"/>
      <w:pPr>
        <w:ind w:left="2443" w:hanging="180"/>
      </w:pPr>
    </w:lvl>
    <w:lvl w:ilvl="3" w:tplc="0809000F" w:tentative="1">
      <w:start w:val="1"/>
      <w:numFmt w:val="decimal"/>
      <w:lvlText w:val="%4."/>
      <w:lvlJc w:val="left"/>
      <w:pPr>
        <w:ind w:left="3163" w:hanging="360"/>
      </w:pPr>
    </w:lvl>
    <w:lvl w:ilvl="4" w:tplc="08090019" w:tentative="1">
      <w:start w:val="1"/>
      <w:numFmt w:val="lowerLetter"/>
      <w:lvlText w:val="%5."/>
      <w:lvlJc w:val="left"/>
      <w:pPr>
        <w:ind w:left="3883" w:hanging="360"/>
      </w:pPr>
    </w:lvl>
    <w:lvl w:ilvl="5" w:tplc="0809001B" w:tentative="1">
      <w:start w:val="1"/>
      <w:numFmt w:val="lowerRoman"/>
      <w:lvlText w:val="%6."/>
      <w:lvlJc w:val="right"/>
      <w:pPr>
        <w:ind w:left="4603" w:hanging="180"/>
      </w:pPr>
    </w:lvl>
    <w:lvl w:ilvl="6" w:tplc="0809000F" w:tentative="1">
      <w:start w:val="1"/>
      <w:numFmt w:val="decimal"/>
      <w:lvlText w:val="%7."/>
      <w:lvlJc w:val="left"/>
      <w:pPr>
        <w:ind w:left="5323" w:hanging="360"/>
      </w:pPr>
    </w:lvl>
    <w:lvl w:ilvl="7" w:tplc="08090019" w:tentative="1">
      <w:start w:val="1"/>
      <w:numFmt w:val="lowerLetter"/>
      <w:lvlText w:val="%8."/>
      <w:lvlJc w:val="left"/>
      <w:pPr>
        <w:ind w:left="6043" w:hanging="360"/>
      </w:pPr>
    </w:lvl>
    <w:lvl w:ilvl="8" w:tplc="08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 w15:restartNumberingAfterBreak="0">
    <w:nsid w:val="79AB7398"/>
    <w:multiLevelType w:val="multilevel"/>
    <w:tmpl w:val="C89A4A7C"/>
    <w:lvl w:ilvl="0">
      <w:start w:val="5"/>
      <w:numFmt w:val="decimal"/>
      <w:lvlText w:val="%1"/>
      <w:lvlJc w:val="left"/>
      <w:pPr>
        <w:ind w:left="600" w:hanging="600"/>
      </w:pPr>
      <w:rPr>
        <w:rFonts w:ascii="Arial Black" w:hAnsi="Arial Black" w:hint="default"/>
        <w:sz w:val="36"/>
      </w:rPr>
    </w:lvl>
    <w:lvl w:ilvl="1">
      <w:start w:val="2"/>
      <w:numFmt w:val="decimal"/>
      <w:lvlText w:val="%1.%2"/>
      <w:lvlJc w:val="left"/>
      <w:pPr>
        <w:ind w:left="2749" w:hanging="600"/>
      </w:pPr>
      <w:rPr>
        <w:rFonts w:ascii="Arial Black" w:hAnsi="Arial Black" w:hint="default"/>
        <w:sz w:val="36"/>
      </w:rPr>
    </w:lvl>
    <w:lvl w:ilvl="2">
      <w:start w:val="1"/>
      <w:numFmt w:val="decimal"/>
      <w:lvlText w:val="%1.%2.%3"/>
      <w:lvlJc w:val="left"/>
      <w:pPr>
        <w:ind w:left="5018" w:hanging="720"/>
      </w:pPr>
      <w:rPr>
        <w:rFonts w:ascii="Arial Black" w:hAnsi="Arial Black" w:hint="default"/>
        <w:sz w:val="36"/>
      </w:rPr>
    </w:lvl>
    <w:lvl w:ilvl="3">
      <w:start w:val="1"/>
      <w:numFmt w:val="decimal"/>
      <w:lvlText w:val="%1.%2.%3.%4"/>
      <w:lvlJc w:val="left"/>
      <w:pPr>
        <w:ind w:left="7527" w:hanging="1080"/>
      </w:pPr>
      <w:rPr>
        <w:rFonts w:ascii="Arial Black" w:hAnsi="Arial Black" w:hint="default"/>
        <w:sz w:val="36"/>
      </w:rPr>
    </w:lvl>
    <w:lvl w:ilvl="4">
      <w:start w:val="1"/>
      <w:numFmt w:val="decimal"/>
      <w:lvlText w:val="%1.%2.%3.%4.%5"/>
      <w:lvlJc w:val="left"/>
      <w:pPr>
        <w:ind w:left="9676" w:hanging="1080"/>
      </w:pPr>
      <w:rPr>
        <w:rFonts w:ascii="Arial Black" w:hAnsi="Arial Black" w:hint="default"/>
        <w:sz w:val="36"/>
      </w:rPr>
    </w:lvl>
    <w:lvl w:ilvl="5">
      <w:start w:val="1"/>
      <w:numFmt w:val="decimal"/>
      <w:lvlText w:val="%1.%2.%3.%4.%5.%6"/>
      <w:lvlJc w:val="left"/>
      <w:pPr>
        <w:ind w:left="12185" w:hanging="1440"/>
      </w:pPr>
      <w:rPr>
        <w:rFonts w:ascii="Arial Black" w:hAnsi="Arial Black" w:hint="default"/>
        <w:sz w:val="36"/>
      </w:rPr>
    </w:lvl>
    <w:lvl w:ilvl="6">
      <w:start w:val="1"/>
      <w:numFmt w:val="decimal"/>
      <w:lvlText w:val="%1.%2.%3.%4.%5.%6.%7"/>
      <w:lvlJc w:val="left"/>
      <w:pPr>
        <w:ind w:left="14334" w:hanging="1440"/>
      </w:pPr>
      <w:rPr>
        <w:rFonts w:ascii="Arial Black" w:hAnsi="Arial Black" w:hint="default"/>
        <w:sz w:val="36"/>
      </w:rPr>
    </w:lvl>
    <w:lvl w:ilvl="7">
      <w:start w:val="1"/>
      <w:numFmt w:val="decimal"/>
      <w:lvlText w:val="%1.%2.%3.%4.%5.%6.%7.%8"/>
      <w:lvlJc w:val="left"/>
      <w:pPr>
        <w:ind w:left="16843" w:hanging="1800"/>
      </w:pPr>
      <w:rPr>
        <w:rFonts w:ascii="Arial Black" w:hAnsi="Arial Black" w:hint="default"/>
        <w:sz w:val="36"/>
      </w:rPr>
    </w:lvl>
    <w:lvl w:ilvl="8">
      <w:start w:val="1"/>
      <w:numFmt w:val="decimal"/>
      <w:lvlText w:val="%1.%2.%3.%4.%5.%6.%7.%8.%9"/>
      <w:lvlJc w:val="left"/>
      <w:pPr>
        <w:ind w:left="18992" w:hanging="1800"/>
      </w:pPr>
      <w:rPr>
        <w:rFonts w:ascii="Arial Black" w:hAnsi="Arial Black" w:hint="default"/>
        <w:sz w:val="36"/>
      </w:rPr>
    </w:lvl>
  </w:abstractNum>
  <w:abstractNum w:abstractNumId="30" w15:restartNumberingAfterBreak="0">
    <w:nsid w:val="7C1454F5"/>
    <w:multiLevelType w:val="multilevel"/>
    <w:tmpl w:val="A8509DC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  <w:sz w:val="36"/>
        <w:szCs w:val="36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"/>
  </w:num>
  <w:num w:numId="5">
    <w:abstractNumId w:val="17"/>
  </w:num>
  <w:num w:numId="6">
    <w:abstractNumId w:val="3"/>
  </w:num>
  <w:num w:numId="7">
    <w:abstractNumId w:val="28"/>
  </w:num>
  <w:num w:numId="8">
    <w:abstractNumId w:val="30"/>
  </w:num>
  <w:num w:numId="9">
    <w:abstractNumId w:val="24"/>
  </w:num>
  <w:num w:numId="10">
    <w:abstractNumId w:val="15"/>
  </w:num>
  <w:num w:numId="11">
    <w:abstractNumId w:val="26"/>
  </w:num>
  <w:num w:numId="12">
    <w:abstractNumId w:val="18"/>
  </w:num>
  <w:num w:numId="13">
    <w:abstractNumId w:val="22"/>
  </w:num>
  <w:num w:numId="14">
    <w:abstractNumId w:val="20"/>
  </w:num>
  <w:num w:numId="15">
    <w:abstractNumId w:val="10"/>
  </w:num>
  <w:num w:numId="16">
    <w:abstractNumId w:val="23"/>
  </w:num>
  <w:num w:numId="17">
    <w:abstractNumId w:val="27"/>
  </w:num>
  <w:num w:numId="18">
    <w:abstractNumId w:val="4"/>
  </w:num>
  <w:num w:numId="19">
    <w:abstractNumId w:val="7"/>
  </w:num>
  <w:num w:numId="20">
    <w:abstractNumId w:val="29"/>
  </w:num>
  <w:num w:numId="21">
    <w:abstractNumId w:val="21"/>
  </w:num>
  <w:num w:numId="22">
    <w:abstractNumId w:val="16"/>
  </w:num>
  <w:num w:numId="23">
    <w:abstractNumId w:val="14"/>
  </w:num>
  <w:num w:numId="24">
    <w:abstractNumId w:val="12"/>
  </w:num>
  <w:num w:numId="25">
    <w:abstractNumId w:val="8"/>
  </w:num>
  <w:num w:numId="26">
    <w:abstractNumId w:val="19"/>
  </w:num>
  <w:num w:numId="27">
    <w:abstractNumId w:val="6"/>
  </w:num>
  <w:num w:numId="28">
    <w:abstractNumId w:val="9"/>
  </w:num>
  <w:num w:numId="29">
    <w:abstractNumId w:val="25"/>
  </w:num>
  <w:num w:numId="30">
    <w:abstractNumId w:val="11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5DB"/>
    <w:rsid w:val="00000502"/>
    <w:rsid w:val="00000DF8"/>
    <w:rsid w:val="00001268"/>
    <w:rsid w:val="0000154C"/>
    <w:rsid w:val="00001CE4"/>
    <w:rsid w:val="00002F73"/>
    <w:rsid w:val="00003ED3"/>
    <w:rsid w:val="0000447B"/>
    <w:rsid w:val="00004BDA"/>
    <w:rsid w:val="00004D7E"/>
    <w:rsid w:val="0000544F"/>
    <w:rsid w:val="0000551C"/>
    <w:rsid w:val="000065F4"/>
    <w:rsid w:val="0000671E"/>
    <w:rsid w:val="0000745E"/>
    <w:rsid w:val="00010707"/>
    <w:rsid w:val="00011199"/>
    <w:rsid w:val="0001126D"/>
    <w:rsid w:val="00015E08"/>
    <w:rsid w:val="0001614D"/>
    <w:rsid w:val="00016C70"/>
    <w:rsid w:val="000171B9"/>
    <w:rsid w:val="00017A93"/>
    <w:rsid w:val="00017E41"/>
    <w:rsid w:val="0002108F"/>
    <w:rsid w:val="0002110E"/>
    <w:rsid w:val="00023376"/>
    <w:rsid w:val="0002526F"/>
    <w:rsid w:val="00025309"/>
    <w:rsid w:val="0002741F"/>
    <w:rsid w:val="000275D8"/>
    <w:rsid w:val="00031BE4"/>
    <w:rsid w:val="00031D19"/>
    <w:rsid w:val="00032002"/>
    <w:rsid w:val="0003270E"/>
    <w:rsid w:val="00032A4D"/>
    <w:rsid w:val="00033F20"/>
    <w:rsid w:val="00034E9F"/>
    <w:rsid w:val="000358E9"/>
    <w:rsid w:val="00036474"/>
    <w:rsid w:val="000375B6"/>
    <w:rsid w:val="0004016C"/>
    <w:rsid w:val="000408AA"/>
    <w:rsid w:val="0004125B"/>
    <w:rsid w:val="000420E1"/>
    <w:rsid w:val="000430CD"/>
    <w:rsid w:val="000439AA"/>
    <w:rsid w:val="00044268"/>
    <w:rsid w:val="000443BC"/>
    <w:rsid w:val="000445C6"/>
    <w:rsid w:val="00044BEC"/>
    <w:rsid w:val="00045087"/>
    <w:rsid w:val="000451AE"/>
    <w:rsid w:val="00047468"/>
    <w:rsid w:val="0005060B"/>
    <w:rsid w:val="000527CD"/>
    <w:rsid w:val="000527D7"/>
    <w:rsid w:val="00052CDA"/>
    <w:rsid w:val="00053179"/>
    <w:rsid w:val="000536F1"/>
    <w:rsid w:val="00053D96"/>
    <w:rsid w:val="00054EA9"/>
    <w:rsid w:val="00054FFA"/>
    <w:rsid w:val="00055974"/>
    <w:rsid w:val="00056FA0"/>
    <w:rsid w:val="0006035C"/>
    <w:rsid w:val="00060851"/>
    <w:rsid w:val="0006246B"/>
    <w:rsid w:val="00062473"/>
    <w:rsid w:val="00062ACE"/>
    <w:rsid w:val="000633BF"/>
    <w:rsid w:val="0006478F"/>
    <w:rsid w:val="0006537A"/>
    <w:rsid w:val="0006731A"/>
    <w:rsid w:val="00067D00"/>
    <w:rsid w:val="00072384"/>
    <w:rsid w:val="0007271D"/>
    <w:rsid w:val="000734D7"/>
    <w:rsid w:val="00073FB6"/>
    <w:rsid w:val="00074120"/>
    <w:rsid w:val="0007575F"/>
    <w:rsid w:val="000760BB"/>
    <w:rsid w:val="000824E9"/>
    <w:rsid w:val="000825F4"/>
    <w:rsid w:val="00083604"/>
    <w:rsid w:val="00083AF6"/>
    <w:rsid w:val="000846BE"/>
    <w:rsid w:val="000867CE"/>
    <w:rsid w:val="0008695F"/>
    <w:rsid w:val="0008717B"/>
    <w:rsid w:val="00087B70"/>
    <w:rsid w:val="00090E3D"/>
    <w:rsid w:val="0009419E"/>
    <w:rsid w:val="00094C02"/>
    <w:rsid w:val="00097263"/>
    <w:rsid w:val="00097E85"/>
    <w:rsid w:val="000A151B"/>
    <w:rsid w:val="000A1E78"/>
    <w:rsid w:val="000A283C"/>
    <w:rsid w:val="000A45EE"/>
    <w:rsid w:val="000A5238"/>
    <w:rsid w:val="000A5716"/>
    <w:rsid w:val="000A599F"/>
    <w:rsid w:val="000A59CA"/>
    <w:rsid w:val="000A59E3"/>
    <w:rsid w:val="000A636C"/>
    <w:rsid w:val="000A6708"/>
    <w:rsid w:val="000A6AD9"/>
    <w:rsid w:val="000A7640"/>
    <w:rsid w:val="000A7E90"/>
    <w:rsid w:val="000B0ECD"/>
    <w:rsid w:val="000B1C3A"/>
    <w:rsid w:val="000B262D"/>
    <w:rsid w:val="000B5848"/>
    <w:rsid w:val="000B5DB0"/>
    <w:rsid w:val="000B5EE8"/>
    <w:rsid w:val="000B6CFD"/>
    <w:rsid w:val="000B7726"/>
    <w:rsid w:val="000C031A"/>
    <w:rsid w:val="000C069A"/>
    <w:rsid w:val="000C16AF"/>
    <w:rsid w:val="000C2B65"/>
    <w:rsid w:val="000C35F7"/>
    <w:rsid w:val="000C3C70"/>
    <w:rsid w:val="000C5BDE"/>
    <w:rsid w:val="000C5EB5"/>
    <w:rsid w:val="000C5EFE"/>
    <w:rsid w:val="000C6557"/>
    <w:rsid w:val="000C701B"/>
    <w:rsid w:val="000D01F6"/>
    <w:rsid w:val="000D1377"/>
    <w:rsid w:val="000D1F4D"/>
    <w:rsid w:val="000D31B0"/>
    <w:rsid w:val="000D34B0"/>
    <w:rsid w:val="000D5289"/>
    <w:rsid w:val="000D7E8C"/>
    <w:rsid w:val="000E06DD"/>
    <w:rsid w:val="000E0FAA"/>
    <w:rsid w:val="000E10F8"/>
    <w:rsid w:val="000E1572"/>
    <w:rsid w:val="000E2756"/>
    <w:rsid w:val="000E2AC4"/>
    <w:rsid w:val="000E6494"/>
    <w:rsid w:val="000F239D"/>
    <w:rsid w:val="000F2DA8"/>
    <w:rsid w:val="000F3817"/>
    <w:rsid w:val="000F3AE5"/>
    <w:rsid w:val="000F46B2"/>
    <w:rsid w:val="000F6075"/>
    <w:rsid w:val="000F6BDF"/>
    <w:rsid w:val="000F78E5"/>
    <w:rsid w:val="0010121B"/>
    <w:rsid w:val="001018A0"/>
    <w:rsid w:val="00101A35"/>
    <w:rsid w:val="0010253C"/>
    <w:rsid w:val="00102D98"/>
    <w:rsid w:val="0010407D"/>
    <w:rsid w:val="001075EA"/>
    <w:rsid w:val="0010774A"/>
    <w:rsid w:val="0011006B"/>
    <w:rsid w:val="00110F05"/>
    <w:rsid w:val="001111CF"/>
    <w:rsid w:val="00112824"/>
    <w:rsid w:val="00112990"/>
    <w:rsid w:val="00112D19"/>
    <w:rsid w:val="0011334A"/>
    <w:rsid w:val="00113469"/>
    <w:rsid w:val="00113705"/>
    <w:rsid w:val="00113E94"/>
    <w:rsid w:val="00117485"/>
    <w:rsid w:val="00117BEF"/>
    <w:rsid w:val="00117D8B"/>
    <w:rsid w:val="00120C00"/>
    <w:rsid w:val="0012101B"/>
    <w:rsid w:val="00121A0B"/>
    <w:rsid w:val="00121F4B"/>
    <w:rsid w:val="001223BC"/>
    <w:rsid w:val="00124F0F"/>
    <w:rsid w:val="00125E3A"/>
    <w:rsid w:val="001261D8"/>
    <w:rsid w:val="00126D17"/>
    <w:rsid w:val="00126D5C"/>
    <w:rsid w:val="001275F4"/>
    <w:rsid w:val="00130341"/>
    <w:rsid w:val="00131AEB"/>
    <w:rsid w:val="00132910"/>
    <w:rsid w:val="0013295B"/>
    <w:rsid w:val="00132BF9"/>
    <w:rsid w:val="00133C48"/>
    <w:rsid w:val="00134479"/>
    <w:rsid w:val="00134D7F"/>
    <w:rsid w:val="0013544B"/>
    <w:rsid w:val="00135746"/>
    <w:rsid w:val="00135E30"/>
    <w:rsid w:val="00136503"/>
    <w:rsid w:val="00137DAC"/>
    <w:rsid w:val="00137E42"/>
    <w:rsid w:val="00141CCD"/>
    <w:rsid w:val="00142055"/>
    <w:rsid w:val="00142BEF"/>
    <w:rsid w:val="00142CEC"/>
    <w:rsid w:val="00143DC1"/>
    <w:rsid w:val="0014507E"/>
    <w:rsid w:val="0014637E"/>
    <w:rsid w:val="00147E0E"/>
    <w:rsid w:val="00150A65"/>
    <w:rsid w:val="00150BEB"/>
    <w:rsid w:val="00150E64"/>
    <w:rsid w:val="00151CDD"/>
    <w:rsid w:val="00153FEB"/>
    <w:rsid w:val="001540AE"/>
    <w:rsid w:val="001542CD"/>
    <w:rsid w:val="0015485D"/>
    <w:rsid w:val="001553C2"/>
    <w:rsid w:val="00155BAB"/>
    <w:rsid w:val="00155EE2"/>
    <w:rsid w:val="00156629"/>
    <w:rsid w:val="00156B7D"/>
    <w:rsid w:val="00156EAB"/>
    <w:rsid w:val="00157B22"/>
    <w:rsid w:val="001618FA"/>
    <w:rsid w:val="00162304"/>
    <w:rsid w:val="00162688"/>
    <w:rsid w:val="00162882"/>
    <w:rsid w:val="00162BA9"/>
    <w:rsid w:val="00163918"/>
    <w:rsid w:val="00163E1F"/>
    <w:rsid w:val="0016405B"/>
    <w:rsid w:val="001643F0"/>
    <w:rsid w:val="00167FDF"/>
    <w:rsid w:val="0017040D"/>
    <w:rsid w:val="00171305"/>
    <w:rsid w:val="00172661"/>
    <w:rsid w:val="00172E8A"/>
    <w:rsid w:val="0017355B"/>
    <w:rsid w:val="001739FA"/>
    <w:rsid w:val="00173F77"/>
    <w:rsid w:val="001743D7"/>
    <w:rsid w:val="001754AF"/>
    <w:rsid w:val="001754F5"/>
    <w:rsid w:val="001755D8"/>
    <w:rsid w:val="00175A16"/>
    <w:rsid w:val="00175F4D"/>
    <w:rsid w:val="0017688E"/>
    <w:rsid w:val="00176A94"/>
    <w:rsid w:val="001776D3"/>
    <w:rsid w:val="00180B42"/>
    <w:rsid w:val="00180EF9"/>
    <w:rsid w:val="001813AC"/>
    <w:rsid w:val="00181EB2"/>
    <w:rsid w:val="0018280A"/>
    <w:rsid w:val="00183090"/>
    <w:rsid w:val="00183241"/>
    <w:rsid w:val="00183981"/>
    <w:rsid w:val="00184D6D"/>
    <w:rsid w:val="00185473"/>
    <w:rsid w:val="00186AED"/>
    <w:rsid w:val="00186BA8"/>
    <w:rsid w:val="00186D95"/>
    <w:rsid w:val="00187649"/>
    <w:rsid w:val="0018780A"/>
    <w:rsid w:val="001905DB"/>
    <w:rsid w:val="00192886"/>
    <w:rsid w:val="00192C5E"/>
    <w:rsid w:val="00192DFA"/>
    <w:rsid w:val="00193D21"/>
    <w:rsid w:val="00195F4F"/>
    <w:rsid w:val="00196471"/>
    <w:rsid w:val="00196778"/>
    <w:rsid w:val="0019766C"/>
    <w:rsid w:val="001976C2"/>
    <w:rsid w:val="00197738"/>
    <w:rsid w:val="001A0E91"/>
    <w:rsid w:val="001A5062"/>
    <w:rsid w:val="001A5D2A"/>
    <w:rsid w:val="001A64D6"/>
    <w:rsid w:val="001B09CF"/>
    <w:rsid w:val="001B0E3A"/>
    <w:rsid w:val="001B0FBD"/>
    <w:rsid w:val="001B2539"/>
    <w:rsid w:val="001B2A48"/>
    <w:rsid w:val="001B4199"/>
    <w:rsid w:val="001B458D"/>
    <w:rsid w:val="001B46F2"/>
    <w:rsid w:val="001B4F11"/>
    <w:rsid w:val="001B5893"/>
    <w:rsid w:val="001B6414"/>
    <w:rsid w:val="001B7295"/>
    <w:rsid w:val="001C2319"/>
    <w:rsid w:val="001C293E"/>
    <w:rsid w:val="001C49B5"/>
    <w:rsid w:val="001C4BEB"/>
    <w:rsid w:val="001C4D0C"/>
    <w:rsid w:val="001C651B"/>
    <w:rsid w:val="001C652B"/>
    <w:rsid w:val="001C66FF"/>
    <w:rsid w:val="001C74F0"/>
    <w:rsid w:val="001C763F"/>
    <w:rsid w:val="001D0C11"/>
    <w:rsid w:val="001D1384"/>
    <w:rsid w:val="001D15BE"/>
    <w:rsid w:val="001D1A91"/>
    <w:rsid w:val="001D1CC9"/>
    <w:rsid w:val="001D2829"/>
    <w:rsid w:val="001D2AE9"/>
    <w:rsid w:val="001D3E84"/>
    <w:rsid w:val="001D66D9"/>
    <w:rsid w:val="001E03E5"/>
    <w:rsid w:val="001E07D7"/>
    <w:rsid w:val="001E0DBA"/>
    <w:rsid w:val="001E2555"/>
    <w:rsid w:val="001E29C0"/>
    <w:rsid w:val="001E2A6A"/>
    <w:rsid w:val="001E36E4"/>
    <w:rsid w:val="001E461F"/>
    <w:rsid w:val="001E4BBC"/>
    <w:rsid w:val="001E6D48"/>
    <w:rsid w:val="001E6E35"/>
    <w:rsid w:val="001E79AE"/>
    <w:rsid w:val="001F0AEB"/>
    <w:rsid w:val="001F217C"/>
    <w:rsid w:val="001F2182"/>
    <w:rsid w:val="001F2457"/>
    <w:rsid w:val="001F2D53"/>
    <w:rsid w:val="001F57DC"/>
    <w:rsid w:val="001F5BBA"/>
    <w:rsid w:val="001F64A5"/>
    <w:rsid w:val="002001B6"/>
    <w:rsid w:val="002024ED"/>
    <w:rsid w:val="00202C87"/>
    <w:rsid w:val="00202D9E"/>
    <w:rsid w:val="00203D85"/>
    <w:rsid w:val="00204DA4"/>
    <w:rsid w:val="002061FB"/>
    <w:rsid w:val="002067AA"/>
    <w:rsid w:val="0020722A"/>
    <w:rsid w:val="00207700"/>
    <w:rsid w:val="0020798F"/>
    <w:rsid w:val="00207E6D"/>
    <w:rsid w:val="0021002B"/>
    <w:rsid w:val="0021013B"/>
    <w:rsid w:val="00210C36"/>
    <w:rsid w:val="00212C29"/>
    <w:rsid w:val="00212CFB"/>
    <w:rsid w:val="00212EF5"/>
    <w:rsid w:val="0021489A"/>
    <w:rsid w:val="00214BC4"/>
    <w:rsid w:val="00214F42"/>
    <w:rsid w:val="00215471"/>
    <w:rsid w:val="00215C19"/>
    <w:rsid w:val="00215FD8"/>
    <w:rsid w:val="0022015B"/>
    <w:rsid w:val="0022028E"/>
    <w:rsid w:val="0022062C"/>
    <w:rsid w:val="00221BB2"/>
    <w:rsid w:val="00221E5F"/>
    <w:rsid w:val="00223EE4"/>
    <w:rsid w:val="00224381"/>
    <w:rsid w:val="0022460C"/>
    <w:rsid w:val="0022476D"/>
    <w:rsid w:val="002251BE"/>
    <w:rsid w:val="002273BD"/>
    <w:rsid w:val="0022784E"/>
    <w:rsid w:val="00227EBC"/>
    <w:rsid w:val="002317F1"/>
    <w:rsid w:val="00231D15"/>
    <w:rsid w:val="00231F29"/>
    <w:rsid w:val="00232156"/>
    <w:rsid w:val="002327E9"/>
    <w:rsid w:val="00232DCF"/>
    <w:rsid w:val="0023355E"/>
    <w:rsid w:val="00234690"/>
    <w:rsid w:val="00234F15"/>
    <w:rsid w:val="00235410"/>
    <w:rsid w:val="00235805"/>
    <w:rsid w:val="002360B5"/>
    <w:rsid w:val="00236DC8"/>
    <w:rsid w:val="002374FE"/>
    <w:rsid w:val="00237DD4"/>
    <w:rsid w:val="002408B2"/>
    <w:rsid w:val="00241A81"/>
    <w:rsid w:val="00242C5F"/>
    <w:rsid w:val="00243AC0"/>
    <w:rsid w:val="00244FFB"/>
    <w:rsid w:val="002455F6"/>
    <w:rsid w:val="00245AEC"/>
    <w:rsid w:val="002468C2"/>
    <w:rsid w:val="00246DFD"/>
    <w:rsid w:val="00253284"/>
    <w:rsid w:val="00256BEC"/>
    <w:rsid w:val="002577EA"/>
    <w:rsid w:val="00264605"/>
    <w:rsid w:val="00265282"/>
    <w:rsid w:val="00266C37"/>
    <w:rsid w:val="00266FB9"/>
    <w:rsid w:val="00267028"/>
    <w:rsid w:val="0027088A"/>
    <w:rsid w:val="00270A40"/>
    <w:rsid w:val="00270AFD"/>
    <w:rsid w:val="00270C31"/>
    <w:rsid w:val="00272E49"/>
    <w:rsid w:val="00274026"/>
    <w:rsid w:val="00275FEF"/>
    <w:rsid w:val="0027688A"/>
    <w:rsid w:val="00277346"/>
    <w:rsid w:val="00277BC4"/>
    <w:rsid w:val="00277F55"/>
    <w:rsid w:val="00281A40"/>
    <w:rsid w:val="00281AC8"/>
    <w:rsid w:val="00283970"/>
    <w:rsid w:val="002846DD"/>
    <w:rsid w:val="00284894"/>
    <w:rsid w:val="00285761"/>
    <w:rsid w:val="00285AA3"/>
    <w:rsid w:val="002875EF"/>
    <w:rsid w:val="00287BC1"/>
    <w:rsid w:val="00291330"/>
    <w:rsid w:val="00291DE6"/>
    <w:rsid w:val="0029205C"/>
    <w:rsid w:val="002926AA"/>
    <w:rsid w:val="00292BC7"/>
    <w:rsid w:val="00293D5B"/>
    <w:rsid w:val="002942A6"/>
    <w:rsid w:val="00295BCA"/>
    <w:rsid w:val="00297E25"/>
    <w:rsid w:val="002A199A"/>
    <w:rsid w:val="002A1C31"/>
    <w:rsid w:val="002A1EAE"/>
    <w:rsid w:val="002A1FA5"/>
    <w:rsid w:val="002A20BE"/>
    <w:rsid w:val="002A3B52"/>
    <w:rsid w:val="002A3DF3"/>
    <w:rsid w:val="002A450D"/>
    <w:rsid w:val="002A47C4"/>
    <w:rsid w:val="002A57C0"/>
    <w:rsid w:val="002A6750"/>
    <w:rsid w:val="002A6A24"/>
    <w:rsid w:val="002A6CA9"/>
    <w:rsid w:val="002A6F87"/>
    <w:rsid w:val="002A7C51"/>
    <w:rsid w:val="002B00F5"/>
    <w:rsid w:val="002B01F3"/>
    <w:rsid w:val="002B03C0"/>
    <w:rsid w:val="002B14EC"/>
    <w:rsid w:val="002B161A"/>
    <w:rsid w:val="002B18C0"/>
    <w:rsid w:val="002B1957"/>
    <w:rsid w:val="002B2351"/>
    <w:rsid w:val="002B2A96"/>
    <w:rsid w:val="002B2DE8"/>
    <w:rsid w:val="002B32FA"/>
    <w:rsid w:val="002B487D"/>
    <w:rsid w:val="002B4F3C"/>
    <w:rsid w:val="002B6AD4"/>
    <w:rsid w:val="002B6BB7"/>
    <w:rsid w:val="002B6EDB"/>
    <w:rsid w:val="002B73CE"/>
    <w:rsid w:val="002B7941"/>
    <w:rsid w:val="002C013F"/>
    <w:rsid w:val="002C09C1"/>
    <w:rsid w:val="002C1B52"/>
    <w:rsid w:val="002C2318"/>
    <w:rsid w:val="002C272E"/>
    <w:rsid w:val="002C29C1"/>
    <w:rsid w:val="002C421D"/>
    <w:rsid w:val="002C466C"/>
    <w:rsid w:val="002C4739"/>
    <w:rsid w:val="002C5B82"/>
    <w:rsid w:val="002C61C3"/>
    <w:rsid w:val="002C72A4"/>
    <w:rsid w:val="002D01BC"/>
    <w:rsid w:val="002D0C83"/>
    <w:rsid w:val="002D2342"/>
    <w:rsid w:val="002D2417"/>
    <w:rsid w:val="002D2824"/>
    <w:rsid w:val="002D37ED"/>
    <w:rsid w:val="002D4D54"/>
    <w:rsid w:val="002D4DFA"/>
    <w:rsid w:val="002D519F"/>
    <w:rsid w:val="002D5DA4"/>
    <w:rsid w:val="002D73AA"/>
    <w:rsid w:val="002D7BE7"/>
    <w:rsid w:val="002D7CDA"/>
    <w:rsid w:val="002E157A"/>
    <w:rsid w:val="002E1E5F"/>
    <w:rsid w:val="002E341B"/>
    <w:rsid w:val="002E6B99"/>
    <w:rsid w:val="002E6F0E"/>
    <w:rsid w:val="002E7199"/>
    <w:rsid w:val="002E73F3"/>
    <w:rsid w:val="002E75F2"/>
    <w:rsid w:val="002F0795"/>
    <w:rsid w:val="002F09D1"/>
    <w:rsid w:val="002F0F60"/>
    <w:rsid w:val="002F1734"/>
    <w:rsid w:val="002F2BE1"/>
    <w:rsid w:val="002F3AAF"/>
    <w:rsid w:val="002F3F23"/>
    <w:rsid w:val="002F4696"/>
    <w:rsid w:val="002F59E7"/>
    <w:rsid w:val="003008F4"/>
    <w:rsid w:val="00301C15"/>
    <w:rsid w:val="00301E9F"/>
    <w:rsid w:val="00302F65"/>
    <w:rsid w:val="003030D8"/>
    <w:rsid w:val="003031A1"/>
    <w:rsid w:val="0030366D"/>
    <w:rsid w:val="00304065"/>
    <w:rsid w:val="0030432B"/>
    <w:rsid w:val="0030485C"/>
    <w:rsid w:val="00304F35"/>
    <w:rsid w:val="003061DE"/>
    <w:rsid w:val="003065FE"/>
    <w:rsid w:val="003067DE"/>
    <w:rsid w:val="00306BDD"/>
    <w:rsid w:val="00307119"/>
    <w:rsid w:val="003076DD"/>
    <w:rsid w:val="00310A18"/>
    <w:rsid w:val="00311373"/>
    <w:rsid w:val="00312676"/>
    <w:rsid w:val="00312A67"/>
    <w:rsid w:val="0031406C"/>
    <w:rsid w:val="00314A14"/>
    <w:rsid w:val="003150CC"/>
    <w:rsid w:val="003157E9"/>
    <w:rsid w:val="00315B24"/>
    <w:rsid w:val="003171B6"/>
    <w:rsid w:val="0031747A"/>
    <w:rsid w:val="00317D10"/>
    <w:rsid w:val="0032014F"/>
    <w:rsid w:val="00320FBC"/>
    <w:rsid w:val="003215B8"/>
    <w:rsid w:val="00321DCF"/>
    <w:rsid w:val="003245EC"/>
    <w:rsid w:val="00324B15"/>
    <w:rsid w:val="003260AD"/>
    <w:rsid w:val="0032644C"/>
    <w:rsid w:val="00327602"/>
    <w:rsid w:val="00327BC7"/>
    <w:rsid w:val="00330187"/>
    <w:rsid w:val="0033108C"/>
    <w:rsid w:val="00331DAA"/>
    <w:rsid w:val="00332217"/>
    <w:rsid w:val="00333680"/>
    <w:rsid w:val="00334AB8"/>
    <w:rsid w:val="00335665"/>
    <w:rsid w:val="00335914"/>
    <w:rsid w:val="00335D28"/>
    <w:rsid w:val="00336CDD"/>
    <w:rsid w:val="003370FA"/>
    <w:rsid w:val="00340499"/>
    <w:rsid w:val="003404B0"/>
    <w:rsid w:val="00340983"/>
    <w:rsid w:val="00340A95"/>
    <w:rsid w:val="00340E71"/>
    <w:rsid w:val="00340FF8"/>
    <w:rsid w:val="003413A7"/>
    <w:rsid w:val="00342267"/>
    <w:rsid w:val="003428D7"/>
    <w:rsid w:val="00342D4C"/>
    <w:rsid w:val="0034303B"/>
    <w:rsid w:val="0034459B"/>
    <w:rsid w:val="00344C38"/>
    <w:rsid w:val="0034732B"/>
    <w:rsid w:val="00347556"/>
    <w:rsid w:val="003479A3"/>
    <w:rsid w:val="003520E2"/>
    <w:rsid w:val="00352197"/>
    <w:rsid w:val="0035300B"/>
    <w:rsid w:val="00353144"/>
    <w:rsid w:val="003542B4"/>
    <w:rsid w:val="00356273"/>
    <w:rsid w:val="00357565"/>
    <w:rsid w:val="00357CFA"/>
    <w:rsid w:val="003606C2"/>
    <w:rsid w:val="003623EE"/>
    <w:rsid w:val="003630C0"/>
    <w:rsid w:val="00363966"/>
    <w:rsid w:val="00363CE0"/>
    <w:rsid w:val="0036442E"/>
    <w:rsid w:val="00365F57"/>
    <w:rsid w:val="00367715"/>
    <w:rsid w:val="003714F7"/>
    <w:rsid w:val="00371AC3"/>
    <w:rsid w:val="00373676"/>
    <w:rsid w:val="00373734"/>
    <w:rsid w:val="00373ABF"/>
    <w:rsid w:val="0037484E"/>
    <w:rsid w:val="00374A3F"/>
    <w:rsid w:val="00375C02"/>
    <w:rsid w:val="003775F4"/>
    <w:rsid w:val="00380433"/>
    <w:rsid w:val="00380FD2"/>
    <w:rsid w:val="003811D1"/>
    <w:rsid w:val="00381234"/>
    <w:rsid w:val="00381641"/>
    <w:rsid w:val="00381B43"/>
    <w:rsid w:val="0038269E"/>
    <w:rsid w:val="00383C7E"/>
    <w:rsid w:val="00384D60"/>
    <w:rsid w:val="00385A80"/>
    <w:rsid w:val="00385FA5"/>
    <w:rsid w:val="00386540"/>
    <w:rsid w:val="003872BA"/>
    <w:rsid w:val="003877CF"/>
    <w:rsid w:val="00387EA0"/>
    <w:rsid w:val="00387EFD"/>
    <w:rsid w:val="0039344A"/>
    <w:rsid w:val="00394437"/>
    <w:rsid w:val="0039470E"/>
    <w:rsid w:val="00394A29"/>
    <w:rsid w:val="00394B83"/>
    <w:rsid w:val="00394E6E"/>
    <w:rsid w:val="003968C1"/>
    <w:rsid w:val="0039789E"/>
    <w:rsid w:val="00397BEB"/>
    <w:rsid w:val="00397D8B"/>
    <w:rsid w:val="003A04C9"/>
    <w:rsid w:val="003A063E"/>
    <w:rsid w:val="003A09CB"/>
    <w:rsid w:val="003A2848"/>
    <w:rsid w:val="003A2ADF"/>
    <w:rsid w:val="003A2CD7"/>
    <w:rsid w:val="003A32DE"/>
    <w:rsid w:val="003A3C51"/>
    <w:rsid w:val="003A406A"/>
    <w:rsid w:val="003A4B5B"/>
    <w:rsid w:val="003A4FAD"/>
    <w:rsid w:val="003A5762"/>
    <w:rsid w:val="003A592E"/>
    <w:rsid w:val="003A61CA"/>
    <w:rsid w:val="003A62BF"/>
    <w:rsid w:val="003A682B"/>
    <w:rsid w:val="003A6858"/>
    <w:rsid w:val="003A6EBC"/>
    <w:rsid w:val="003A7A7B"/>
    <w:rsid w:val="003B07BA"/>
    <w:rsid w:val="003B1F12"/>
    <w:rsid w:val="003B25C0"/>
    <w:rsid w:val="003B3CD4"/>
    <w:rsid w:val="003B45D9"/>
    <w:rsid w:val="003B4999"/>
    <w:rsid w:val="003B5830"/>
    <w:rsid w:val="003B67BB"/>
    <w:rsid w:val="003B694D"/>
    <w:rsid w:val="003B6F1B"/>
    <w:rsid w:val="003B7AED"/>
    <w:rsid w:val="003B7B91"/>
    <w:rsid w:val="003C00DC"/>
    <w:rsid w:val="003C0A8E"/>
    <w:rsid w:val="003C0AEB"/>
    <w:rsid w:val="003C0DB8"/>
    <w:rsid w:val="003C1677"/>
    <w:rsid w:val="003C4324"/>
    <w:rsid w:val="003C518A"/>
    <w:rsid w:val="003C6B10"/>
    <w:rsid w:val="003C772B"/>
    <w:rsid w:val="003D0F2D"/>
    <w:rsid w:val="003D10BB"/>
    <w:rsid w:val="003D2011"/>
    <w:rsid w:val="003D238E"/>
    <w:rsid w:val="003D3AD2"/>
    <w:rsid w:val="003D4043"/>
    <w:rsid w:val="003D40C0"/>
    <w:rsid w:val="003D4D51"/>
    <w:rsid w:val="003D57C6"/>
    <w:rsid w:val="003D6809"/>
    <w:rsid w:val="003D70EC"/>
    <w:rsid w:val="003D73CD"/>
    <w:rsid w:val="003E2055"/>
    <w:rsid w:val="003E2512"/>
    <w:rsid w:val="003E2A23"/>
    <w:rsid w:val="003E319B"/>
    <w:rsid w:val="003E3DB6"/>
    <w:rsid w:val="003E433F"/>
    <w:rsid w:val="003E4B9F"/>
    <w:rsid w:val="003E5352"/>
    <w:rsid w:val="003E7106"/>
    <w:rsid w:val="003F27DF"/>
    <w:rsid w:val="003F2A56"/>
    <w:rsid w:val="003F356C"/>
    <w:rsid w:val="003F390C"/>
    <w:rsid w:val="003F5F84"/>
    <w:rsid w:val="003F6028"/>
    <w:rsid w:val="00400B85"/>
    <w:rsid w:val="00404AE6"/>
    <w:rsid w:val="00405716"/>
    <w:rsid w:val="00405F26"/>
    <w:rsid w:val="00407C1E"/>
    <w:rsid w:val="00407E30"/>
    <w:rsid w:val="00407ECB"/>
    <w:rsid w:val="00410043"/>
    <w:rsid w:val="004102D9"/>
    <w:rsid w:val="00411BD7"/>
    <w:rsid w:val="00411ECE"/>
    <w:rsid w:val="004122EF"/>
    <w:rsid w:val="00412CDA"/>
    <w:rsid w:val="004133E0"/>
    <w:rsid w:val="00413C97"/>
    <w:rsid w:val="00413CB7"/>
    <w:rsid w:val="00414130"/>
    <w:rsid w:val="0041431D"/>
    <w:rsid w:val="00414F75"/>
    <w:rsid w:val="004158BC"/>
    <w:rsid w:val="00415D8F"/>
    <w:rsid w:val="0041605C"/>
    <w:rsid w:val="0041738D"/>
    <w:rsid w:val="00420C23"/>
    <w:rsid w:val="004217DD"/>
    <w:rsid w:val="00421EB7"/>
    <w:rsid w:val="00422ADB"/>
    <w:rsid w:val="0042455F"/>
    <w:rsid w:val="0042624F"/>
    <w:rsid w:val="004267D9"/>
    <w:rsid w:val="00426F40"/>
    <w:rsid w:val="00427108"/>
    <w:rsid w:val="00427389"/>
    <w:rsid w:val="00427B2B"/>
    <w:rsid w:val="00427E05"/>
    <w:rsid w:val="004317E6"/>
    <w:rsid w:val="00432E92"/>
    <w:rsid w:val="00433513"/>
    <w:rsid w:val="00433EA9"/>
    <w:rsid w:val="004347D1"/>
    <w:rsid w:val="00434A44"/>
    <w:rsid w:val="0043591F"/>
    <w:rsid w:val="00435E7D"/>
    <w:rsid w:val="00437E13"/>
    <w:rsid w:val="004404AB"/>
    <w:rsid w:val="004416A8"/>
    <w:rsid w:val="00441D8E"/>
    <w:rsid w:val="00441EAC"/>
    <w:rsid w:val="004430DB"/>
    <w:rsid w:val="004473E9"/>
    <w:rsid w:val="00447C42"/>
    <w:rsid w:val="00447C63"/>
    <w:rsid w:val="00450102"/>
    <w:rsid w:val="00450DF6"/>
    <w:rsid w:val="00452E37"/>
    <w:rsid w:val="00452F42"/>
    <w:rsid w:val="00453662"/>
    <w:rsid w:val="004536A8"/>
    <w:rsid w:val="00453A79"/>
    <w:rsid w:val="00453B89"/>
    <w:rsid w:val="00454AA9"/>
    <w:rsid w:val="00455E06"/>
    <w:rsid w:val="004561F2"/>
    <w:rsid w:val="00456607"/>
    <w:rsid w:val="00457FA6"/>
    <w:rsid w:val="004614CF"/>
    <w:rsid w:val="00463FAB"/>
    <w:rsid w:val="00464D36"/>
    <w:rsid w:val="004652FC"/>
    <w:rsid w:val="00466A13"/>
    <w:rsid w:val="00467F91"/>
    <w:rsid w:val="004749A7"/>
    <w:rsid w:val="004757CB"/>
    <w:rsid w:val="004762B5"/>
    <w:rsid w:val="00476E1A"/>
    <w:rsid w:val="00477871"/>
    <w:rsid w:val="00480189"/>
    <w:rsid w:val="00480387"/>
    <w:rsid w:val="00483B93"/>
    <w:rsid w:val="0048503E"/>
    <w:rsid w:val="004850F0"/>
    <w:rsid w:val="00485D17"/>
    <w:rsid w:val="00486537"/>
    <w:rsid w:val="0049114E"/>
    <w:rsid w:val="004922A8"/>
    <w:rsid w:val="004945EB"/>
    <w:rsid w:val="004949D9"/>
    <w:rsid w:val="00494C75"/>
    <w:rsid w:val="0049587A"/>
    <w:rsid w:val="00495C9D"/>
    <w:rsid w:val="00495E4C"/>
    <w:rsid w:val="00496814"/>
    <w:rsid w:val="00496C86"/>
    <w:rsid w:val="0049761C"/>
    <w:rsid w:val="004A1D5B"/>
    <w:rsid w:val="004A4F6E"/>
    <w:rsid w:val="004A5DF4"/>
    <w:rsid w:val="004A64E7"/>
    <w:rsid w:val="004A6B70"/>
    <w:rsid w:val="004B0BD1"/>
    <w:rsid w:val="004B1584"/>
    <w:rsid w:val="004B1649"/>
    <w:rsid w:val="004B1EDC"/>
    <w:rsid w:val="004B20FD"/>
    <w:rsid w:val="004B33DD"/>
    <w:rsid w:val="004B4813"/>
    <w:rsid w:val="004B49B7"/>
    <w:rsid w:val="004B6463"/>
    <w:rsid w:val="004C04DA"/>
    <w:rsid w:val="004C0778"/>
    <w:rsid w:val="004C0B55"/>
    <w:rsid w:val="004C0CFD"/>
    <w:rsid w:val="004C2204"/>
    <w:rsid w:val="004C2291"/>
    <w:rsid w:val="004C2F1B"/>
    <w:rsid w:val="004C36C9"/>
    <w:rsid w:val="004C3A4E"/>
    <w:rsid w:val="004C3D99"/>
    <w:rsid w:val="004C3EE3"/>
    <w:rsid w:val="004C4612"/>
    <w:rsid w:val="004C4BF9"/>
    <w:rsid w:val="004C4F8F"/>
    <w:rsid w:val="004C521A"/>
    <w:rsid w:val="004C5337"/>
    <w:rsid w:val="004C5BF5"/>
    <w:rsid w:val="004C5D52"/>
    <w:rsid w:val="004C645C"/>
    <w:rsid w:val="004C67F2"/>
    <w:rsid w:val="004C6A76"/>
    <w:rsid w:val="004C7C15"/>
    <w:rsid w:val="004D03D9"/>
    <w:rsid w:val="004D0ABE"/>
    <w:rsid w:val="004D1177"/>
    <w:rsid w:val="004D117B"/>
    <w:rsid w:val="004D1CEF"/>
    <w:rsid w:val="004D21C1"/>
    <w:rsid w:val="004D23EC"/>
    <w:rsid w:val="004D33F9"/>
    <w:rsid w:val="004D3532"/>
    <w:rsid w:val="004D3D4F"/>
    <w:rsid w:val="004D42AE"/>
    <w:rsid w:val="004D4314"/>
    <w:rsid w:val="004D453D"/>
    <w:rsid w:val="004D5626"/>
    <w:rsid w:val="004E04DF"/>
    <w:rsid w:val="004E05B1"/>
    <w:rsid w:val="004E1606"/>
    <w:rsid w:val="004E2567"/>
    <w:rsid w:val="004E4AEC"/>
    <w:rsid w:val="004E4DC2"/>
    <w:rsid w:val="004F07A6"/>
    <w:rsid w:val="004F11F1"/>
    <w:rsid w:val="004F1464"/>
    <w:rsid w:val="004F1A65"/>
    <w:rsid w:val="004F21F9"/>
    <w:rsid w:val="004F2E50"/>
    <w:rsid w:val="004F3294"/>
    <w:rsid w:val="004F34A2"/>
    <w:rsid w:val="004F3B02"/>
    <w:rsid w:val="004F3B77"/>
    <w:rsid w:val="004F3BBC"/>
    <w:rsid w:val="004F5E1C"/>
    <w:rsid w:val="004F61CE"/>
    <w:rsid w:val="004F6235"/>
    <w:rsid w:val="004F6C21"/>
    <w:rsid w:val="004F7586"/>
    <w:rsid w:val="004F78DA"/>
    <w:rsid w:val="004F7DB1"/>
    <w:rsid w:val="00500F15"/>
    <w:rsid w:val="00501667"/>
    <w:rsid w:val="00502AAF"/>
    <w:rsid w:val="00503C25"/>
    <w:rsid w:val="00503C5C"/>
    <w:rsid w:val="00504A37"/>
    <w:rsid w:val="0050514E"/>
    <w:rsid w:val="00510D35"/>
    <w:rsid w:val="005110C7"/>
    <w:rsid w:val="00511933"/>
    <w:rsid w:val="00513420"/>
    <w:rsid w:val="005153E5"/>
    <w:rsid w:val="00515A76"/>
    <w:rsid w:val="00520339"/>
    <w:rsid w:val="00521FC1"/>
    <w:rsid w:val="00522050"/>
    <w:rsid w:val="005233C4"/>
    <w:rsid w:val="0052374E"/>
    <w:rsid w:val="00524076"/>
    <w:rsid w:val="00524BB7"/>
    <w:rsid w:val="005254AE"/>
    <w:rsid w:val="00525CA2"/>
    <w:rsid w:val="00527411"/>
    <w:rsid w:val="00530C73"/>
    <w:rsid w:val="00530E44"/>
    <w:rsid w:val="005312EF"/>
    <w:rsid w:val="00532B2C"/>
    <w:rsid w:val="00532D12"/>
    <w:rsid w:val="0053325E"/>
    <w:rsid w:val="00534933"/>
    <w:rsid w:val="00535016"/>
    <w:rsid w:val="00535451"/>
    <w:rsid w:val="00535C2F"/>
    <w:rsid w:val="00536468"/>
    <w:rsid w:val="005375D6"/>
    <w:rsid w:val="00537683"/>
    <w:rsid w:val="00540083"/>
    <w:rsid w:val="005400DB"/>
    <w:rsid w:val="00541B3C"/>
    <w:rsid w:val="00542E37"/>
    <w:rsid w:val="005444FF"/>
    <w:rsid w:val="00544722"/>
    <w:rsid w:val="005455E4"/>
    <w:rsid w:val="00545CCC"/>
    <w:rsid w:val="00545D71"/>
    <w:rsid w:val="00545F92"/>
    <w:rsid w:val="00546488"/>
    <w:rsid w:val="0054768D"/>
    <w:rsid w:val="00547BD6"/>
    <w:rsid w:val="005502B9"/>
    <w:rsid w:val="00550F6B"/>
    <w:rsid w:val="0055124D"/>
    <w:rsid w:val="00551E9E"/>
    <w:rsid w:val="00553E78"/>
    <w:rsid w:val="00554E5B"/>
    <w:rsid w:val="00557B66"/>
    <w:rsid w:val="00561366"/>
    <w:rsid w:val="00561D95"/>
    <w:rsid w:val="0056215C"/>
    <w:rsid w:val="00562FB9"/>
    <w:rsid w:val="00563070"/>
    <w:rsid w:val="005653D9"/>
    <w:rsid w:val="005719F1"/>
    <w:rsid w:val="00572141"/>
    <w:rsid w:val="00572955"/>
    <w:rsid w:val="0057462E"/>
    <w:rsid w:val="00575C9E"/>
    <w:rsid w:val="00575E44"/>
    <w:rsid w:val="00575FB9"/>
    <w:rsid w:val="00577AE7"/>
    <w:rsid w:val="005802C4"/>
    <w:rsid w:val="0058055A"/>
    <w:rsid w:val="00580669"/>
    <w:rsid w:val="00580771"/>
    <w:rsid w:val="0058120F"/>
    <w:rsid w:val="0058158B"/>
    <w:rsid w:val="00583424"/>
    <w:rsid w:val="00583918"/>
    <w:rsid w:val="00583D58"/>
    <w:rsid w:val="005847F9"/>
    <w:rsid w:val="00584E22"/>
    <w:rsid w:val="005862B5"/>
    <w:rsid w:val="00586835"/>
    <w:rsid w:val="0058693C"/>
    <w:rsid w:val="0058780E"/>
    <w:rsid w:val="00590CD0"/>
    <w:rsid w:val="00590EBB"/>
    <w:rsid w:val="00591388"/>
    <w:rsid w:val="00591EEE"/>
    <w:rsid w:val="0059238E"/>
    <w:rsid w:val="00592628"/>
    <w:rsid w:val="00594041"/>
    <w:rsid w:val="0059543B"/>
    <w:rsid w:val="0059544A"/>
    <w:rsid w:val="00595A4F"/>
    <w:rsid w:val="005966F1"/>
    <w:rsid w:val="00596D44"/>
    <w:rsid w:val="00597481"/>
    <w:rsid w:val="0059769B"/>
    <w:rsid w:val="00597AFF"/>
    <w:rsid w:val="005A0558"/>
    <w:rsid w:val="005A07EA"/>
    <w:rsid w:val="005A0BF6"/>
    <w:rsid w:val="005A1069"/>
    <w:rsid w:val="005A232B"/>
    <w:rsid w:val="005A3862"/>
    <w:rsid w:val="005A3EE3"/>
    <w:rsid w:val="005A4298"/>
    <w:rsid w:val="005A5247"/>
    <w:rsid w:val="005A5564"/>
    <w:rsid w:val="005A55AC"/>
    <w:rsid w:val="005B0915"/>
    <w:rsid w:val="005B1BD5"/>
    <w:rsid w:val="005B297D"/>
    <w:rsid w:val="005B2B61"/>
    <w:rsid w:val="005B33CC"/>
    <w:rsid w:val="005B49A7"/>
    <w:rsid w:val="005B533C"/>
    <w:rsid w:val="005B58CD"/>
    <w:rsid w:val="005B79B0"/>
    <w:rsid w:val="005B7AA3"/>
    <w:rsid w:val="005C0D04"/>
    <w:rsid w:val="005C20BD"/>
    <w:rsid w:val="005C25AC"/>
    <w:rsid w:val="005C2BB8"/>
    <w:rsid w:val="005C2E34"/>
    <w:rsid w:val="005C341D"/>
    <w:rsid w:val="005C3D9B"/>
    <w:rsid w:val="005C56AE"/>
    <w:rsid w:val="005C5F1A"/>
    <w:rsid w:val="005C6115"/>
    <w:rsid w:val="005C6A77"/>
    <w:rsid w:val="005C7D11"/>
    <w:rsid w:val="005C7FC6"/>
    <w:rsid w:val="005D22AC"/>
    <w:rsid w:val="005D3E33"/>
    <w:rsid w:val="005D50DD"/>
    <w:rsid w:val="005D5278"/>
    <w:rsid w:val="005D5E45"/>
    <w:rsid w:val="005D67A0"/>
    <w:rsid w:val="005E026A"/>
    <w:rsid w:val="005E28FE"/>
    <w:rsid w:val="005E3099"/>
    <w:rsid w:val="005E30C5"/>
    <w:rsid w:val="005E31E7"/>
    <w:rsid w:val="005E3553"/>
    <w:rsid w:val="005E41EA"/>
    <w:rsid w:val="005E4B9A"/>
    <w:rsid w:val="005E52C9"/>
    <w:rsid w:val="005E53D2"/>
    <w:rsid w:val="005E693E"/>
    <w:rsid w:val="005E7445"/>
    <w:rsid w:val="005E7D6D"/>
    <w:rsid w:val="005E7E81"/>
    <w:rsid w:val="005F31F6"/>
    <w:rsid w:val="005F327E"/>
    <w:rsid w:val="005F3D2D"/>
    <w:rsid w:val="005F5490"/>
    <w:rsid w:val="005F69F2"/>
    <w:rsid w:val="005F7572"/>
    <w:rsid w:val="005F7610"/>
    <w:rsid w:val="005F7E28"/>
    <w:rsid w:val="00601AD2"/>
    <w:rsid w:val="00603003"/>
    <w:rsid w:val="006030B1"/>
    <w:rsid w:val="0060498E"/>
    <w:rsid w:val="00604A0D"/>
    <w:rsid w:val="00605805"/>
    <w:rsid w:val="00605917"/>
    <w:rsid w:val="006059F3"/>
    <w:rsid w:val="006061D3"/>
    <w:rsid w:val="00606950"/>
    <w:rsid w:val="0060723F"/>
    <w:rsid w:val="00607899"/>
    <w:rsid w:val="00607DD4"/>
    <w:rsid w:val="00610500"/>
    <w:rsid w:val="00610A6F"/>
    <w:rsid w:val="00614630"/>
    <w:rsid w:val="006149F4"/>
    <w:rsid w:val="00615081"/>
    <w:rsid w:val="006152D5"/>
    <w:rsid w:val="00615A75"/>
    <w:rsid w:val="00616C96"/>
    <w:rsid w:val="0061733A"/>
    <w:rsid w:val="006174F8"/>
    <w:rsid w:val="006179CA"/>
    <w:rsid w:val="00620022"/>
    <w:rsid w:val="006205E3"/>
    <w:rsid w:val="00621A6D"/>
    <w:rsid w:val="00621FEB"/>
    <w:rsid w:val="006271CB"/>
    <w:rsid w:val="00627C66"/>
    <w:rsid w:val="00630655"/>
    <w:rsid w:val="00631DEA"/>
    <w:rsid w:val="0063287F"/>
    <w:rsid w:val="006347CB"/>
    <w:rsid w:val="00634B1E"/>
    <w:rsid w:val="00634EB7"/>
    <w:rsid w:val="006354C4"/>
    <w:rsid w:val="0063577A"/>
    <w:rsid w:val="0063623C"/>
    <w:rsid w:val="0063736D"/>
    <w:rsid w:val="00640395"/>
    <w:rsid w:val="006404CF"/>
    <w:rsid w:val="006407DE"/>
    <w:rsid w:val="00640CBD"/>
    <w:rsid w:val="0064113F"/>
    <w:rsid w:val="006420C4"/>
    <w:rsid w:val="006426FC"/>
    <w:rsid w:val="0064384D"/>
    <w:rsid w:val="0064505C"/>
    <w:rsid w:val="0064568C"/>
    <w:rsid w:val="0064576A"/>
    <w:rsid w:val="00647836"/>
    <w:rsid w:val="00651226"/>
    <w:rsid w:val="0065207E"/>
    <w:rsid w:val="00653156"/>
    <w:rsid w:val="006548C4"/>
    <w:rsid w:val="006549F6"/>
    <w:rsid w:val="00654EC4"/>
    <w:rsid w:val="006554E1"/>
    <w:rsid w:val="00656901"/>
    <w:rsid w:val="00660C15"/>
    <w:rsid w:val="00661153"/>
    <w:rsid w:val="006613DC"/>
    <w:rsid w:val="00662D24"/>
    <w:rsid w:val="00664CB0"/>
    <w:rsid w:val="00665728"/>
    <w:rsid w:val="00665B00"/>
    <w:rsid w:val="006668C3"/>
    <w:rsid w:val="006673EE"/>
    <w:rsid w:val="00672396"/>
    <w:rsid w:val="00672496"/>
    <w:rsid w:val="006737CF"/>
    <w:rsid w:val="00673F84"/>
    <w:rsid w:val="00674951"/>
    <w:rsid w:val="006749BB"/>
    <w:rsid w:val="0067595F"/>
    <w:rsid w:val="006760DF"/>
    <w:rsid w:val="00680104"/>
    <w:rsid w:val="00680EA0"/>
    <w:rsid w:val="00680EC8"/>
    <w:rsid w:val="00681E29"/>
    <w:rsid w:val="00681EA7"/>
    <w:rsid w:val="006832AF"/>
    <w:rsid w:val="00684F3A"/>
    <w:rsid w:val="00684F6B"/>
    <w:rsid w:val="006865C1"/>
    <w:rsid w:val="00686C13"/>
    <w:rsid w:val="0068720B"/>
    <w:rsid w:val="00687363"/>
    <w:rsid w:val="006907D1"/>
    <w:rsid w:val="00690F3A"/>
    <w:rsid w:val="006917F2"/>
    <w:rsid w:val="006939AB"/>
    <w:rsid w:val="0069404B"/>
    <w:rsid w:val="0069499F"/>
    <w:rsid w:val="006949A2"/>
    <w:rsid w:val="0069645B"/>
    <w:rsid w:val="0069691D"/>
    <w:rsid w:val="00696C77"/>
    <w:rsid w:val="00696D82"/>
    <w:rsid w:val="006970D0"/>
    <w:rsid w:val="006A097E"/>
    <w:rsid w:val="006A1381"/>
    <w:rsid w:val="006A1B59"/>
    <w:rsid w:val="006A27FB"/>
    <w:rsid w:val="006A30A2"/>
    <w:rsid w:val="006A47C0"/>
    <w:rsid w:val="006A4F6E"/>
    <w:rsid w:val="006A712D"/>
    <w:rsid w:val="006A75B7"/>
    <w:rsid w:val="006B6063"/>
    <w:rsid w:val="006B6C2C"/>
    <w:rsid w:val="006C0093"/>
    <w:rsid w:val="006C1712"/>
    <w:rsid w:val="006C1F93"/>
    <w:rsid w:val="006C3CC8"/>
    <w:rsid w:val="006C4B02"/>
    <w:rsid w:val="006C4CFF"/>
    <w:rsid w:val="006C4DD5"/>
    <w:rsid w:val="006C623B"/>
    <w:rsid w:val="006C7E58"/>
    <w:rsid w:val="006D0488"/>
    <w:rsid w:val="006D0600"/>
    <w:rsid w:val="006D0C54"/>
    <w:rsid w:val="006D1E44"/>
    <w:rsid w:val="006D1F1A"/>
    <w:rsid w:val="006D2018"/>
    <w:rsid w:val="006D21C7"/>
    <w:rsid w:val="006D2596"/>
    <w:rsid w:val="006D2DF4"/>
    <w:rsid w:val="006D439B"/>
    <w:rsid w:val="006D4F07"/>
    <w:rsid w:val="006D506E"/>
    <w:rsid w:val="006D51E2"/>
    <w:rsid w:val="006D522C"/>
    <w:rsid w:val="006D66E4"/>
    <w:rsid w:val="006D6BA2"/>
    <w:rsid w:val="006D7F06"/>
    <w:rsid w:val="006E1502"/>
    <w:rsid w:val="006E1A46"/>
    <w:rsid w:val="006E437F"/>
    <w:rsid w:val="006E4906"/>
    <w:rsid w:val="006E4BE8"/>
    <w:rsid w:val="006E526A"/>
    <w:rsid w:val="006E550A"/>
    <w:rsid w:val="006E61E8"/>
    <w:rsid w:val="006E6582"/>
    <w:rsid w:val="006E7577"/>
    <w:rsid w:val="006E776D"/>
    <w:rsid w:val="006F0730"/>
    <w:rsid w:val="006F0ECD"/>
    <w:rsid w:val="006F240F"/>
    <w:rsid w:val="006F3D5C"/>
    <w:rsid w:val="006F421E"/>
    <w:rsid w:val="006F5998"/>
    <w:rsid w:val="006F6CFF"/>
    <w:rsid w:val="006F71DD"/>
    <w:rsid w:val="006F7560"/>
    <w:rsid w:val="006F7BAC"/>
    <w:rsid w:val="00701E2F"/>
    <w:rsid w:val="007022E4"/>
    <w:rsid w:val="00702720"/>
    <w:rsid w:val="00703C9D"/>
    <w:rsid w:val="00704D2B"/>
    <w:rsid w:val="0070638C"/>
    <w:rsid w:val="00706621"/>
    <w:rsid w:val="00707377"/>
    <w:rsid w:val="007078E5"/>
    <w:rsid w:val="00707C48"/>
    <w:rsid w:val="00707E9A"/>
    <w:rsid w:val="007102F9"/>
    <w:rsid w:val="0071033C"/>
    <w:rsid w:val="0071167E"/>
    <w:rsid w:val="0071272C"/>
    <w:rsid w:val="00712998"/>
    <w:rsid w:val="0071399C"/>
    <w:rsid w:val="00715B39"/>
    <w:rsid w:val="00716ACD"/>
    <w:rsid w:val="007172EA"/>
    <w:rsid w:val="0071796E"/>
    <w:rsid w:val="00721117"/>
    <w:rsid w:val="007211A2"/>
    <w:rsid w:val="00722D83"/>
    <w:rsid w:val="007230B1"/>
    <w:rsid w:val="00724475"/>
    <w:rsid w:val="007250FC"/>
    <w:rsid w:val="00726A44"/>
    <w:rsid w:val="00727523"/>
    <w:rsid w:val="00727A92"/>
    <w:rsid w:val="00727C40"/>
    <w:rsid w:val="007304CC"/>
    <w:rsid w:val="00730D35"/>
    <w:rsid w:val="00730F13"/>
    <w:rsid w:val="00733C10"/>
    <w:rsid w:val="0073469D"/>
    <w:rsid w:val="00734790"/>
    <w:rsid w:val="00734BA0"/>
    <w:rsid w:val="00735D4D"/>
    <w:rsid w:val="00736FBD"/>
    <w:rsid w:val="0073775E"/>
    <w:rsid w:val="00737855"/>
    <w:rsid w:val="007404E2"/>
    <w:rsid w:val="007415B0"/>
    <w:rsid w:val="007423C4"/>
    <w:rsid w:val="007440AF"/>
    <w:rsid w:val="00746167"/>
    <w:rsid w:val="00747892"/>
    <w:rsid w:val="00750022"/>
    <w:rsid w:val="00750292"/>
    <w:rsid w:val="00750337"/>
    <w:rsid w:val="007503D7"/>
    <w:rsid w:val="00750C91"/>
    <w:rsid w:val="007529C5"/>
    <w:rsid w:val="007535E2"/>
    <w:rsid w:val="00753BAD"/>
    <w:rsid w:val="00754CDA"/>
    <w:rsid w:val="007554F1"/>
    <w:rsid w:val="00756F37"/>
    <w:rsid w:val="0076027D"/>
    <w:rsid w:val="00760AEF"/>
    <w:rsid w:val="00762FB7"/>
    <w:rsid w:val="007652D3"/>
    <w:rsid w:val="00766402"/>
    <w:rsid w:val="00766EA4"/>
    <w:rsid w:val="007717BF"/>
    <w:rsid w:val="00771BA5"/>
    <w:rsid w:val="00771E40"/>
    <w:rsid w:val="007738E2"/>
    <w:rsid w:val="00774C93"/>
    <w:rsid w:val="007757F5"/>
    <w:rsid w:val="00776D34"/>
    <w:rsid w:val="0078087A"/>
    <w:rsid w:val="00781851"/>
    <w:rsid w:val="00782F80"/>
    <w:rsid w:val="00784A0C"/>
    <w:rsid w:val="00784A86"/>
    <w:rsid w:val="00785CAE"/>
    <w:rsid w:val="00786202"/>
    <w:rsid w:val="00786CCD"/>
    <w:rsid w:val="00791BC3"/>
    <w:rsid w:val="00792052"/>
    <w:rsid w:val="007925B0"/>
    <w:rsid w:val="0079272B"/>
    <w:rsid w:val="00792957"/>
    <w:rsid w:val="00792E76"/>
    <w:rsid w:val="007945BA"/>
    <w:rsid w:val="00794C22"/>
    <w:rsid w:val="0079549B"/>
    <w:rsid w:val="00795505"/>
    <w:rsid w:val="007965F0"/>
    <w:rsid w:val="00797671"/>
    <w:rsid w:val="007A05DD"/>
    <w:rsid w:val="007A1F9D"/>
    <w:rsid w:val="007A2AF3"/>
    <w:rsid w:val="007A3167"/>
    <w:rsid w:val="007A358B"/>
    <w:rsid w:val="007A3C99"/>
    <w:rsid w:val="007A4DD0"/>
    <w:rsid w:val="007A5401"/>
    <w:rsid w:val="007A6B9D"/>
    <w:rsid w:val="007A6EF5"/>
    <w:rsid w:val="007B074A"/>
    <w:rsid w:val="007B0C09"/>
    <w:rsid w:val="007B0F05"/>
    <w:rsid w:val="007B1CDD"/>
    <w:rsid w:val="007B27FB"/>
    <w:rsid w:val="007B2BF1"/>
    <w:rsid w:val="007B3022"/>
    <w:rsid w:val="007B3023"/>
    <w:rsid w:val="007B3AF7"/>
    <w:rsid w:val="007B45D0"/>
    <w:rsid w:val="007B4F9A"/>
    <w:rsid w:val="007B7225"/>
    <w:rsid w:val="007B7326"/>
    <w:rsid w:val="007C01F3"/>
    <w:rsid w:val="007C037A"/>
    <w:rsid w:val="007C19DD"/>
    <w:rsid w:val="007C215F"/>
    <w:rsid w:val="007C3A20"/>
    <w:rsid w:val="007C457B"/>
    <w:rsid w:val="007C49D3"/>
    <w:rsid w:val="007C4A9E"/>
    <w:rsid w:val="007C5F95"/>
    <w:rsid w:val="007D12FA"/>
    <w:rsid w:val="007D1BDD"/>
    <w:rsid w:val="007D205F"/>
    <w:rsid w:val="007D2743"/>
    <w:rsid w:val="007D2C08"/>
    <w:rsid w:val="007D514C"/>
    <w:rsid w:val="007D520F"/>
    <w:rsid w:val="007D597D"/>
    <w:rsid w:val="007D5A23"/>
    <w:rsid w:val="007D6630"/>
    <w:rsid w:val="007E017F"/>
    <w:rsid w:val="007E1A1B"/>
    <w:rsid w:val="007E1A91"/>
    <w:rsid w:val="007E2B2B"/>
    <w:rsid w:val="007E3CE2"/>
    <w:rsid w:val="007E3D27"/>
    <w:rsid w:val="007E5355"/>
    <w:rsid w:val="007E5843"/>
    <w:rsid w:val="007E71BA"/>
    <w:rsid w:val="007F206F"/>
    <w:rsid w:val="007F25FE"/>
    <w:rsid w:val="007F2F74"/>
    <w:rsid w:val="007F3D2C"/>
    <w:rsid w:val="007F476A"/>
    <w:rsid w:val="007F5C8E"/>
    <w:rsid w:val="007F6FD2"/>
    <w:rsid w:val="007F7D6D"/>
    <w:rsid w:val="0080083A"/>
    <w:rsid w:val="0080131D"/>
    <w:rsid w:val="008017CC"/>
    <w:rsid w:val="00802FC4"/>
    <w:rsid w:val="0080351F"/>
    <w:rsid w:val="008036E2"/>
    <w:rsid w:val="0080467A"/>
    <w:rsid w:val="00805305"/>
    <w:rsid w:val="00805CDD"/>
    <w:rsid w:val="0080799F"/>
    <w:rsid w:val="00807F90"/>
    <w:rsid w:val="008117E3"/>
    <w:rsid w:val="00811853"/>
    <w:rsid w:val="0081291B"/>
    <w:rsid w:val="00813C7E"/>
    <w:rsid w:val="00813D47"/>
    <w:rsid w:val="00814C7B"/>
    <w:rsid w:val="00815F21"/>
    <w:rsid w:val="00816F47"/>
    <w:rsid w:val="00817E59"/>
    <w:rsid w:val="00817F82"/>
    <w:rsid w:val="00821C23"/>
    <w:rsid w:val="00821C59"/>
    <w:rsid w:val="00822444"/>
    <w:rsid w:val="008265E8"/>
    <w:rsid w:val="008307A9"/>
    <w:rsid w:val="00830D54"/>
    <w:rsid w:val="0083111B"/>
    <w:rsid w:val="00831827"/>
    <w:rsid w:val="00832C70"/>
    <w:rsid w:val="008349BF"/>
    <w:rsid w:val="00836101"/>
    <w:rsid w:val="0083682A"/>
    <w:rsid w:val="00840C72"/>
    <w:rsid w:val="00840FFE"/>
    <w:rsid w:val="008421D4"/>
    <w:rsid w:val="008450FD"/>
    <w:rsid w:val="0084559D"/>
    <w:rsid w:val="00845DD3"/>
    <w:rsid w:val="008470FE"/>
    <w:rsid w:val="00847460"/>
    <w:rsid w:val="00847A2E"/>
    <w:rsid w:val="00847DBE"/>
    <w:rsid w:val="00851177"/>
    <w:rsid w:val="0085228A"/>
    <w:rsid w:val="00853015"/>
    <w:rsid w:val="0085615F"/>
    <w:rsid w:val="00856D17"/>
    <w:rsid w:val="00856F1F"/>
    <w:rsid w:val="00857255"/>
    <w:rsid w:val="00860EC0"/>
    <w:rsid w:val="0086119C"/>
    <w:rsid w:val="00861EF1"/>
    <w:rsid w:val="00862859"/>
    <w:rsid w:val="00863491"/>
    <w:rsid w:val="008637B3"/>
    <w:rsid w:val="00865072"/>
    <w:rsid w:val="00866F2B"/>
    <w:rsid w:val="008707F1"/>
    <w:rsid w:val="008722FB"/>
    <w:rsid w:val="008725FC"/>
    <w:rsid w:val="00872FAA"/>
    <w:rsid w:val="00874271"/>
    <w:rsid w:val="00875021"/>
    <w:rsid w:val="00876E57"/>
    <w:rsid w:val="00877583"/>
    <w:rsid w:val="008808EB"/>
    <w:rsid w:val="008810EE"/>
    <w:rsid w:val="00882C92"/>
    <w:rsid w:val="00883A4B"/>
    <w:rsid w:val="00884014"/>
    <w:rsid w:val="00884569"/>
    <w:rsid w:val="00885A25"/>
    <w:rsid w:val="008878AA"/>
    <w:rsid w:val="00890206"/>
    <w:rsid w:val="00890714"/>
    <w:rsid w:val="008907ED"/>
    <w:rsid w:val="00890FD0"/>
    <w:rsid w:val="008917E5"/>
    <w:rsid w:val="00891C62"/>
    <w:rsid w:val="00892312"/>
    <w:rsid w:val="00893036"/>
    <w:rsid w:val="0089317C"/>
    <w:rsid w:val="008931E2"/>
    <w:rsid w:val="008934FA"/>
    <w:rsid w:val="00893CE5"/>
    <w:rsid w:val="00893DCE"/>
    <w:rsid w:val="00895100"/>
    <w:rsid w:val="00895415"/>
    <w:rsid w:val="0089601F"/>
    <w:rsid w:val="0089647C"/>
    <w:rsid w:val="00897131"/>
    <w:rsid w:val="008974E1"/>
    <w:rsid w:val="00897627"/>
    <w:rsid w:val="008A011F"/>
    <w:rsid w:val="008A0877"/>
    <w:rsid w:val="008A22A5"/>
    <w:rsid w:val="008A28CD"/>
    <w:rsid w:val="008A2EC3"/>
    <w:rsid w:val="008A34D5"/>
    <w:rsid w:val="008A35AF"/>
    <w:rsid w:val="008A3671"/>
    <w:rsid w:val="008A3F0C"/>
    <w:rsid w:val="008A4D49"/>
    <w:rsid w:val="008A6A00"/>
    <w:rsid w:val="008A74E9"/>
    <w:rsid w:val="008A776C"/>
    <w:rsid w:val="008A78F6"/>
    <w:rsid w:val="008A7DCB"/>
    <w:rsid w:val="008A7EDC"/>
    <w:rsid w:val="008B0114"/>
    <w:rsid w:val="008B012C"/>
    <w:rsid w:val="008B0DE4"/>
    <w:rsid w:val="008B0F47"/>
    <w:rsid w:val="008B3F73"/>
    <w:rsid w:val="008B4960"/>
    <w:rsid w:val="008B4B20"/>
    <w:rsid w:val="008B4FEC"/>
    <w:rsid w:val="008B5CDA"/>
    <w:rsid w:val="008B6CB8"/>
    <w:rsid w:val="008B7095"/>
    <w:rsid w:val="008C135D"/>
    <w:rsid w:val="008C1FCF"/>
    <w:rsid w:val="008C3530"/>
    <w:rsid w:val="008C3726"/>
    <w:rsid w:val="008C4EC5"/>
    <w:rsid w:val="008C615C"/>
    <w:rsid w:val="008C6491"/>
    <w:rsid w:val="008D10A1"/>
    <w:rsid w:val="008D1126"/>
    <w:rsid w:val="008D16C0"/>
    <w:rsid w:val="008D60B4"/>
    <w:rsid w:val="008D6BB9"/>
    <w:rsid w:val="008D71A3"/>
    <w:rsid w:val="008E0DD7"/>
    <w:rsid w:val="008E13F7"/>
    <w:rsid w:val="008E1EC6"/>
    <w:rsid w:val="008E2844"/>
    <w:rsid w:val="008E2F1B"/>
    <w:rsid w:val="008E30C4"/>
    <w:rsid w:val="008E3962"/>
    <w:rsid w:val="008E418D"/>
    <w:rsid w:val="008E492A"/>
    <w:rsid w:val="008E56E4"/>
    <w:rsid w:val="008E6E56"/>
    <w:rsid w:val="008F1C6B"/>
    <w:rsid w:val="008F23AC"/>
    <w:rsid w:val="008F32A6"/>
    <w:rsid w:val="008F35C6"/>
    <w:rsid w:val="008F3925"/>
    <w:rsid w:val="008F394D"/>
    <w:rsid w:val="008F3AAD"/>
    <w:rsid w:val="008F45BD"/>
    <w:rsid w:val="008F4D12"/>
    <w:rsid w:val="008F5B10"/>
    <w:rsid w:val="00900E5B"/>
    <w:rsid w:val="00900F47"/>
    <w:rsid w:val="00901C52"/>
    <w:rsid w:val="00903A79"/>
    <w:rsid w:val="00903D2F"/>
    <w:rsid w:val="0090400F"/>
    <w:rsid w:val="00905198"/>
    <w:rsid w:val="00905482"/>
    <w:rsid w:val="00910C9F"/>
    <w:rsid w:val="00910F00"/>
    <w:rsid w:val="00912D5F"/>
    <w:rsid w:val="00914793"/>
    <w:rsid w:val="009157A5"/>
    <w:rsid w:val="0091597E"/>
    <w:rsid w:val="00915B11"/>
    <w:rsid w:val="00915B3C"/>
    <w:rsid w:val="009177BF"/>
    <w:rsid w:val="009203CA"/>
    <w:rsid w:val="0092050E"/>
    <w:rsid w:val="00921466"/>
    <w:rsid w:val="00921600"/>
    <w:rsid w:val="009217C1"/>
    <w:rsid w:val="009218C1"/>
    <w:rsid w:val="00921EA9"/>
    <w:rsid w:val="00922019"/>
    <w:rsid w:val="00922DE6"/>
    <w:rsid w:val="0092346A"/>
    <w:rsid w:val="00925477"/>
    <w:rsid w:val="009268C9"/>
    <w:rsid w:val="00926C1D"/>
    <w:rsid w:val="00930F87"/>
    <w:rsid w:val="00930F90"/>
    <w:rsid w:val="00931518"/>
    <w:rsid w:val="00931B3D"/>
    <w:rsid w:val="00932DB9"/>
    <w:rsid w:val="00933064"/>
    <w:rsid w:val="00933C01"/>
    <w:rsid w:val="009343DE"/>
    <w:rsid w:val="00934824"/>
    <w:rsid w:val="00934936"/>
    <w:rsid w:val="00934B08"/>
    <w:rsid w:val="00934B41"/>
    <w:rsid w:val="009364B8"/>
    <w:rsid w:val="009378E3"/>
    <w:rsid w:val="009379D2"/>
    <w:rsid w:val="00940534"/>
    <w:rsid w:val="009405EF"/>
    <w:rsid w:val="00941103"/>
    <w:rsid w:val="0094337B"/>
    <w:rsid w:val="0094352B"/>
    <w:rsid w:val="00944312"/>
    <w:rsid w:val="00944A9C"/>
    <w:rsid w:val="00944F5E"/>
    <w:rsid w:val="00946350"/>
    <w:rsid w:val="009466BE"/>
    <w:rsid w:val="00947F80"/>
    <w:rsid w:val="00951E20"/>
    <w:rsid w:val="00953A16"/>
    <w:rsid w:val="00953CEC"/>
    <w:rsid w:val="00955228"/>
    <w:rsid w:val="00955847"/>
    <w:rsid w:val="00956D49"/>
    <w:rsid w:val="00957C3F"/>
    <w:rsid w:val="00960180"/>
    <w:rsid w:val="00960E65"/>
    <w:rsid w:val="00961FFB"/>
    <w:rsid w:val="0096211A"/>
    <w:rsid w:val="0096256C"/>
    <w:rsid w:val="009626C5"/>
    <w:rsid w:val="00962A3F"/>
    <w:rsid w:val="009639ED"/>
    <w:rsid w:val="00964CF8"/>
    <w:rsid w:val="00965E36"/>
    <w:rsid w:val="00966530"/>
    <w:rsid w:val="0096685C"/>
    <w:rsid w:val="009702D9"/>
    <w:rsid w:val="00970FC8"/>
    <w:rsid w:val="00971BBA"/>
    <w:rsid w:val="00973691"/>
    <w:rsid w:val="009736CA"/>
    <w:rsid w:val="009754B7"/>
    <w:rsid w:val="00975E92"/>
    <w:rsid w:val="00980044"/>
    <w:rsid w:val="00980771"/>
    <w:rsid w:val="00981237"/>
    <w:rsid w:val="009818F3"/>
    <w:rsid w:val="00981915"/>
    <w:rsid w:val="00982246"/>
    <w:rsid w:val="0098296A"/>
    <w:rsid w:val="0098382A"/>
    <w:rsid w:val="00983FC5"/>
    <w:rsid w:val="00984357"/>
    <w:rsid w:val="00985407"/>
    <w:rsid w:val="00985CB9"/>
    <w:rsid w:val="00986CF5"/>
    <w:rsid w:val="00986D75"/>
    <w:rsid w:val="00986D85"/>
    <w:rsid w:val="00990187"/>
    <w:rsid w:val="009902F3"/>
    <w:rsid w:val="00990CE5"/>
    <w:rsid w:val="009912A2"/>
    <w:rsid w:val="009917A9"/>
    <w:rsid w:val="00992E54"/>
    <w:rsid w:val="00993342"/>
    <w:rsid w:val="00993437"/>
    <w:rsid w:val="00993717"/>
    <w:rsid w:val="00994A59"/>
    <w:rsid w:val="00994AF2"/>
    <w:rsid w:val="00994DB3"/>
    <w:rsid w:val="00995172"/>
    <w:rsid w:val="00995DCF"/>
    <w:rsid w:val="0099756F"/>
    <w:rsid w:val="00997FC1"/>
    <w:rsid w:val="009A07D4"/>
    <w:rsid w:val="009A0CF4"/>
    <w:rsid w:val="009A3143"/>
    <w:rsid w:val="009A3883"/>
    <w:rsid w:val="009A4294"/>
    <w:rsid w:val="009A43FE"/>
    <w:rsid w:val="009A5167"/>
    <w:rsid w:val="009A535F"/>
    <w:rsid w:val="009A7CF5"/>
    <w:rsid w:val="009B0500"/>
    <w:rsid w:val="009B0BF5"/>
    <w:rsid w:val="009B1C45"/>
    <w:rsid w:val="009B202B"/>
    <w:rsid w:val="009B3E0E"/>
    <w:rsid w:val="009B51C1"/>
    <w:rsid w:val="009B7B12"/>
    <w:rsid w:val="009C0259"/>
    <w:rsid w:val="009C1017"/>
    <w:rsid w:val="009C1D45"/>
    <w:rsid w:val="009C2EB1"/>
    <w:rsid w:val="009C3B5B"/>
    <w:rsid w:val="009C3D40"/>
    <w:rsid w:val="009C5122"/>
    <w:rsid w:val="009C5347"/>
    <w:rsid w:val="009C5B8C"/>
    <w:rsid w:val="009C6494"/>
    <w:rsid w:val="009C6998"/>
    <w:rsid w:val="009C69E4"/>
    <w:rsid w:val="009C725F"/>
    <w:rsid w:val="009D0F28"/>
    <w:rsid w:val="009D2219"/>
    <w:rsid w:val="009D23F0"/>
    <w:rsid w:val="009D40F6"/>
    <w:rsid w:val="009D4FD7"/>
    <w:rsid w:val="009D5098"/>
    <w:rsid w:val="009D58BA"/>
    <w:rsid w:val="009D6418"/>
    <w:rsid w:val="009D6FD4"/>
    <w:rsid w:val="009E13A7"/>
    <w:rsid w:val="009E14CE"/>
    <w:rsid w:val="009E2B10"/>
    <w:rsid w:val="009E341C"/>
    <w:rsid w:val="009E3791"/>
    <w:rsid w:val="009E3E2D"/>
    <w:rsid w:val="009E411A"/>
    <w:rsid w:val="009E4172"/>
    <w:rsid w:val="009E432B"/>
    <w:rsid w:val="009E4A03"/>
    <w:rsid w:val="009E4C2B"/>
    <w:rsid w:val="009E54FF"/>
    <w:rsid w:val="009E5729"/>
    <w:rsid w:val="009F1361"/>
    <w:rsid w:val="009F30CD"/>
    <w:rsid w:val="009F359B"/>
    <w:rsid w:val="009F5649"/>
    <w:rsid w:val="009F5872"/>
    <w:rsid w:val="009F5E3A"/>
    <w:rsid w:val="009F632E"/>
    <w:rsid w:val="009F670C"/>
    <w:rsid w:val="009F755D"/>
    <w:rsid w:val="00A03DE3"/>
    <w:rsid w:val="00A0403F"/>
    <w:rsid w:val="00A05DB6"/>
    <w:rsid w:val="00A06CC7"/>
    <w:rsid w:val="00A079D3"/>
    <w:rsid w:val="00A10783"/>
    <w:rsid w:val="00A10CE7"/>
    <w:rsid w:val="00A11972"/>
    <w:rsid w:val="00A1245A"/>
    <w:rsid w:val="00A1369D"/>
    <w:rsid w:val="00A1472A"/>
    <w:rsid w:val="00A14E74"/>
    <w:rsid w:val="00A15094"/>
    <w:rsid w:val="00A17981"/>
    <w:rsid w:val="00A2072D"/>
    <w:rsid w:val="00A20FA6"/>
    <w:rsid w:val="00A243EB"/>
    <w:rsid w:val="00A248AC"/>
    <w:rsid w:val="00A2616A"/>
    <w:rsid w:val="00A2706E"/>
    <w:rsid w:val="00A27116"/>
    <w:rsid w:val="00A27970"/>
    <w:rsid w:val="00A3009A"/>
    <w:rsid w:val="00A3088B"/>
    <w:rsid w:val="00A30A6A"/>
    <w:rsid w:val="00A310E4"/>
    <w:rsid w:val="00A3201D"/>
    <w:rsid w:val="00A320D1"/>
    <w:rsid w:val="00A33EFC"/>
    <w:rsid w:val="00A34561"/>
    <w:rsid w:val="00A349A0"/>
    <w:rsid w:val="00A3517A"/>
    <w:rsid w:val="00A354E0"/>
    <w:rsid w:val="00A35FC8"/>
    <w:rsid w:val="00A3698B"/>
    <w:rsid w:val="00A37E19"/>
    <w:rsid w:val="00A40417"/>
    <w:rsid w:val="00A40545"/>
    <w:rsid w:val="00A4085D"/>
    <w:rsid w:val="00A41AFC"/>
    <w:rsid w:val="00A4465B"/>
    <w:rsid w:val="00A46158"/>
    <w:rsid w:val="00A467A0"/>
    <w:rsid w:val="00A46E0B"/>
    <w:rsid w:val="00A47512"/>
    <w:rsid w:val="00A51722"/>
    <w:rsid w:val="00A53EBD"/>
    <w:rsid w:val="00A53F35"/>
    <w:rsid w:val="00A54960"/>
    <w:rsid w:val="00A557DD"/>
    <w:rsid w:val="00A57136"/>
    <w:rsid w:val="00A60387"/>
    <w:rsid w:val="00A60FB9"/>
    <w:rsid w:val="00A613B4"/>
    <w:rsid w:val="00A62652"/>
    <w:rsid w:val="00A639A5"/>
    <w:rsid w:val="00A64AEB"/>
    <w:rsid w:val="00A64E43"/>
    <w:rsid w:val="00A65301"/>
    <w:rsid w:val="00A653A5"/>
    <w:rsid w:val="00A65BAE"/>
    <w:rsid w:val="00A65CB3"/>
    <w:rsid w:val="00A673BC"/>
    <w:rsid w:val="00A6762F"/>
    <w:rsid w:val="00A70AD7"/>
    <w:rsid w:val="00A711C5"/>
    <w:rsid w:val="00A7229E"/>
    <w:rsid w:val="00A742DA"/>
    <w:rsid w:val="00A74E51"/>
    <w:rsid w:val="00A74E72"/>
    <w:rsid w:val="00A752E3"/>
    <w:rsid w:val="00A76567"/>
    <w:rsid w:val="00A778A9"/>
    <w:rsid w:val="00A7799B"/>
    <w:rsid w:val="00A77F06"/>
    <w:rsid w:val="00A8019F"/>
    <w:rsid w:val="00A80990"/>
    <w:rsid w:val="00A8269F"/>
    <w:rsid w:val="00A82BD2"/>
    <w:rsid w:val="00A82F94"/>
    <w:rsid w:val="00A83267"/>
    <w:rsid w:val="00A83FE4"/>
    <w:rsid w:val="00A84724"/>
    <w:rsid w:val="00A84D49"/>
    <w:rsid w:val="00A850D3"/>
    <w:rsid w:val="00A8512A"/>
    <w:rsid w:val="00A85382"/>
    <w:rsid w:val="00A859E3"/>
    <w:rsid w:val="00A86510"/>
    <w:rsid w:val="00A86E00"/>
    <w:rsid w:val="00A90BD6"/>
    <w:rsid w:val="00A91E8C"/>
    <w:rsid w:val="00A9296A"/>
    <w:rsid w:val="00A9318B"/>
    <w:rsid w:val="00A9337F"/>
    <w:rsid w:val="00A93A4C"/>
    <w:rsid w:val="00A944E4"/>
    <w:rsid w:val="00A9487F"/>
    <w:rsid w:val="00A9626C"/>
    <w:rsid w:val="00A97CEC"/>
    <w:rsid w:val="00AA1122"/>
    <w:rsid w:val="00AA1877"/>
    <w:rsid w:val="00AA195F"/>
    <w:rsid w:val="00AA222D"/>
    <w:rsid w:val="00AA231A"/>
    <w:rsid w:val="00AA2F0F"/>
    <w:rsid w:val="00AA300F"/>
    <w:rsid w:val="00AA30DB"/>
    <w:rsid w:val="00AA326A"/>
    <w:rsid w:val="00AA348A"/>
    <w:rsid w:val="00AA3B25"/>
    <w:rsid w:val="00AA3D05"/>
    <w:rsid w:val="00AA43A3"/>
    <w:rsid w:val="00AA47C7"/>
    <w:rsid w:val="00AA5CEC"/>
    <w:rsid w:val="00AA715B"/>
    <w:rsid w:val="00AB0165"/>
    <w:rsid w:val="00AB0398"/>
    <w:rsid w:val="00AB0AF7"/>
    <w:rsid w:val="00AB1079"/>
    <w:rsid w:val="00AB1ED1"/>
    <w:rsid w:val="00AB219D"/>
    <w:rsid w:val="00AB2DF3"/>
    <w:rsid w:val="00AB2E62"/>
    <w:rsid w:val="00AB30A5"/>
    <w:rsid w:val="00AB4635"/>
    <w:rsid w:val="00AB5306"/>
    <w:rsid w:val="00AB5C98"/>
    <w:rsid w:val="00AB6B0A"/>
    <w:rsid w:val="00AB6E37"/>
    <w:rsid w:val="00AC0745"/>
    <w:rsid w:val="00AC087D"/>
    <w:rsid w:val="00AC11DD"/>
    <w:rsid w:val="00AC2901"/>
    <w:rsid w:val="00AC2C7C"/>
    <w:rsid w:val="00AC35BB"/>
    <w:rsid w:val="00AC38E0"/>
    <w:rsid w:val="00AC3C53"/>
    <w:rsid w:val="00AC3EC3"/>
    <w:rsid w:val="00AC40C9"/>
    <w:rsid w:val="00AC473B"/>
    <w:rsid w:val="00AC47E5"/>
    <w:rsid w:val="00AC574B"/>
    <w:rsid w:val="00AC5888"/>
    <w:rsid w:val="00AC5A46"/>
    <w:rsid w:val="00AC5AEC"/>
    <w:rsid w:val="00AC7B9D"/>
    <w:rsid w:val="00AD0D11"/>
    <w:rsid w:val="00AD1118"/>
    <w:rsid w:val="00AD382B"/>
    <w:rsid w:val="00AD558C"/>
    <w:rsid w:val="00AD5A84"/>
    <w:rsid w:val="00AD6576"/>
    <w:rsid w:val="00AE08C7"/>
    <w:rsid w:val="00AE10A5"/>
    <w:rsid w:val="00AE1500"/>
    <w:rsid w:val="00AE1E20"/>
    <w:rsid w:val="00AE32B4"/>
    <w:rsid w:val="00AE3663"/>
    <w:rsid w:val="00AE397D"/>
    <w:rsid w:val="00AE4719"/>
    <w:rsid w:val="00AE6272"/>
    <w:rsid w:val="00AE64A7"/>
    <w:rsid w:val="00AE69BB"/>
    <w:rsid w:val="00AE7655"/>
    <w:rsid w:val="00AF042E"/>
    <w:rsid w:val="00AF04B0"/>
    <w:rsid w:val="00AF04CA"/>
    <w:rsid w:val="00AF2ECE"/>
    <w:rsid w:val="00AF3692"/>
    <w:rsid w:val="00AF3C4B"/>
    <w:rsid w:val="00AF3EE2"/>
    <w:rsid w:val="00AF63AC"/>
    <w:rsid w:val="00AF7910"/>
    <w:rsid w:val="00B0234E"/>
    <w:rsid w:val="00B03CDD"/>
    <w:rsid w:val="00B04D35"/>
    <w:rsid w:val="00B04E77"/>
    <w:rsid w:val="00B07185"/>
    <w:rsid w:val="00B1118E"/>
    <w:rsid w:val="00B11285"/>
    <w:rsid w:val="00B11526"/>
    <w:rsid w:val="00B12567"/>
    <w:rsid w:val="00B127D0"/>
    <w:rsid w:val="00B12B7E"/>
    <w:rsid w:val="00B13875"/>
    <w:rsid w:val="00B13CA7"/>
    <w:rsid w:val="00B1510F"/>
    <w:rsid w:val="00B235EE"/>
    <w:rsid w:val="00B24435"/>
    <w:rsid w:val="00B25112"/>
    <w:rsid w:val="00B25C18"/>
    <w:rsid w:val="00B26AB1"/>
    <w:rsid w:val="00B26FC2"/>
    <w:rsid w:val="00B279C5"/>
    <w:rsid w:val="00B312D6"/>
    <w:rsid w:val="00B31379"/>
    <w:rsid w:val="00B3162E"/>
    <w:rsid w:val="00B31B83"/>
    <w:rsid w:val="00B32AE7"/>
    <w:rsid w:val="00B333E7"/>
    <w:rsid w:val="00B34317"/>
    <w:rsid w:val="00B345EA"/>
    <w:rsid w:val="00B3494A"/>
    <w:rsid w:val="00B34AFB"/>
    <w:rsid w:val="00B34E22"/>
    <w:rsid w:val="00B34E27"/>
    <w:rsid w:val="00B3541D"/>
    <w:rsid w:val="00B35C0F"/>
    <w:rsid w:val="00B36628"/>
    <w:rsid w:val="00B36888"/>
    <w:rsid w:val="00B36A2D"/>
    <w:rsid w:val="00B37422"/>
    <w:rsid w:val="00B41FD4"/>
    <w:rsid w:val="00B42A6B"/>
    <w:rsid w:val="00B42EE8"/>
    <w:rsid w:val="00B42FE2"/>
    <w:rsid w:val="00B43709"/>
    <w:rsid w:val="00B44247"/>
    <w:rsid w:val="00B44304"/>
    <w:rsid w:val="00B44ED5"/>
    <w:rsid w:val="00B4532B"/>
    <w:rsid w:val="00B47394"/>
    <w:rsid w:val="00B47610"/>
    <w:rsid w:val="00B47706"/>
    <w:rsid w:val="00B5030A"/>
    <w:rsid w:val="00B51B42"/>
    <w:rsid w:val="00B51B6B"/>
    <w:rsid w:val="00B51FBA"/>
    <w:rsid w:val="00B520E6"/>
    <w:rsid w:val="00B53ADB"/>
    <w:rsid w:val="00B56057"/>
    <w:rsid w:val="00B574A0"/>
    <w:rsid w:val="00B62F78"/>
    <w:rsid w:val="00B62FD8"/>
    <w:rsid w:val="00B6340A"/>
    <w:rsid w:val="00B635F5"/>
    <w:rsid w:val="00B6687C"/>
    <w:rsid w:val="00B6693A"/>
    <w:rsid w:val="00B6755D"/>
    <w:rsid w:val="00B70B9F"/>
    <w:rsid w:val="00B73AE5"/>
    <w:rsid w:val="00B74F86"/>
    <w:rsid w:val="00B77A46"/>
    <w:rsid w:val="00B77B1D"/>
    <w:rsid w:val="00B77FC5"/>
    <w:rsid w:val="00B80163"/>
    <w:rsid w:val="00B8070E"/>
    <w:rsid w:val="00B81B31"/>
    <w:rsid w:val="00B820D0"/>
    <w:rsid w:val="00B829E1"/>
    <w:rsid w:val="00B83B9B"/>
    <w:rsid w:val="00B87FF1"/>
    <w:rsid w:val="00B90623"/>
    <w:rsid w:val="00B90804"/>
    <w:rsid w:val="00B910C9"/>
    <w:rsid w:val="00B91EC7"/>
    <w:rsid w:val="00B91FA8"/>
    <w:rsid w:val="00B92224"/>
    <w:rsid w:val="00B93032"/>
    <w:rsid w:val="00B93E5B"/>
    <w:rsid w:val="00B954A5"/>
    <w:rsid w:val="00B9590E"/>
    <w:rsid w:val="00B95990"/>
    <w:rsid w:val="00B971F3"/>
    <w:rsid w:val="00B97302"/>
    <w:rsid w:val="00B973DE"/>
    <w:rsid w:val="00B97C07"/>
    <w:rsid w:val="00BA0DA6"/>
    <w:rsid w:val="00BA260E"/>
    <w:rsid w:val="00BA2F9F"/>
    <w:rsid w:val="00BA3165"/>
    <w:rsid w:val="00BA384E"/>
    <w:rsid w:val="00BA436E"/>
    <w:rsid w:val="00BA46AD"/>
    <w:rsid w:val="00BA4FFB"/>
    <w:rsid w:val="00BA51C8"/>
    <w:rsid w:val="00BA5201"/>
    <w:rsid w:val="00BA71ED"/>
    <w:rsid w:val="00BA7BC4"/>
    <w:rsid w:val="00BB0131"/>
    <w:rsid w:val="00BB0AA7"/>
    <w:rsid w:val="00BB17DD"/>
    <w:rsid w:val="00BB2BB8"/>
    <w:rsid w:val="00BB7898"/>
    <w:rsid w:val="00BC0308"/>
    <w:rsid w:val="00BC1A9C"/>
    <w:rsid w:val="00BC22C9"/>
    <w:rsid w:val="00BC2A3A"/>
    <w:rsid w:val="00BC3896"/>
    <w:rsid w:val="00BC3E12"/>
    <w:rsid w:val="00BC3F35"/>
    <w:rsid w:val="00BC43FC"/>
    <w:rsid w:val="00BC5D9A"/>
    <w:rsid w:val="00BC6EA5"/>
    <w:rsid w:val="00BD090A"/>
    <w:rsid w:val="00BD12EB"/>
    <w:rsid w:val="00BD4E64"/>
    <w:rsid w:val="00BD5A79"/>
    <w:rsid w:val="00BD6073"/>
    <w:rsid w:val="00BD723B"/>
    <w:rsid w:val="00BD7408"/>
    <w:rsid w:val="00BD7512"/>
    <w:rsid w:val="00BD7894"/>
    <w:rsid w:val="00BD79DA"/>
    <w:rsid w:val="00BD7ADF"/>
    <w:rsid w:val="00BE077E"/>
    <w:rsid w:val="00BE0971"/>
    <w:rsid w:val="00BE172E"/>
    <w:rsid w:val="00BE252E"/>
    <w:rsid w:val="00BE29FF"/>
    <w:rsid w:val="00BE378F"/>
    <w:rsid w:val="00BE46C9"/>
    <w:rsid w:val="00BE610A"/>
    <w:rsid w:val="00BE6980"/>
    <w:rsid w:val="00BF0D70"/>
    <w:rsid w:val="00BF0E2C"/>
    <w:rsid w:val="00BF1EC2"/>
    <w:rsid w:val="00BF3549"/>
    <w:rsid w:val="00BF4B47"/>
    <w:rsid w:val="00BF55C1"/>
    <w:rsid w:val="00BF55F7"/>
    <w:rsid w:val="00BF5AD6"/>
    <w:rsid w:val="00BF6148"/>
    <w:rsid w:val="00BF796A"/>
    <w:rsid w:val="00C0034E"/>
    <w:rsid w:val="00C00A66"/>
    <w:rsid w:val="00C00DB3"/>
    <w:rsid w:val="00C00E9E"/>
    <w:rsid w:val="00C010AD"/>
    <w:rsid w:val="00C02A75"/>
    <w:rsid w:val="00C02AB0"/>
    <w:rsid w:val="00C0307D"/>
    <w:rsid w:val="00C04060"/>
    <w:rsid w:val="00C04B58"/>
    <w:rsid w:val="00C06993"/>
    <w:rsid w:val="00C06DB8"/>
    <w:rsid w:val="00C070D4"/>
    <w:rsid w:val="00C077CF"/>
    <w:rsid w:val="00C07B9F"/>
    <w:rsid w:val="00C10A8B"/>
    <w:rsid w:val="00C10AAE"/>
    <w:rsid w:val="00C10D89"/>
    <w:rsid w:val="00C10E7F"/>
    <w:rsid w:val="00C11632"/>
    <w:rsid w:val="00C13C7B"/>
    <w:rsid w:val="00C13CF1"/>
    <w:rsid w:val="00C13E37"/>
    <w:rsid w:val="00C1415E"/>
    <w:rsid w:val="00C15DEA"/>
    <w:rsid w:val="00C165AD"/>
    <w:rsid w:val="00C168A0"/>
    <w:rsid w:val="00C16F36"/>
    <w:rsid w:val="00C17D0F"/>
    <w:rsid w:val="00C208A5"/>
    <w:rsid w:val="00C2142B"/>
    <w:rsid w:val="00C21DC8"/>
    <w:rsid w:val="00C21ECB"/>
    <w:rsid w:val="00C22915"/>
    <w:rsid w:val="00C2328A"/>
    <w:rsid w:val="00C23667"/>
    <w:rsid w:val="00C241E1"/>
    <w:rsid w:val="00C24876"/>
    <w:rsid w:val="00C25533"/>
    <w:rsid w:val="00C31A90"/>
    <w:rsid w:val="00C31E98"/>
    <w:rsid w:val="00C321E7"/>
    <w:rsid w:val="00C347A4"/>
    <w:rsid w:val="00C34E3C"/>
    <w:rsid w:val="00C3507C"/>
    <w:rsid w:val="00C355E5"/>
    <w:rsid w:val="00C35703"/>
    <w:rsid w:val="00C361D8"/>
    <w:rsid w:val="00C37580"/>
    <w:rsid w:val="00C40E34"/>
    <w:rsid w:val="00C4227D"/>
    <w:rsid w:val="00C430CB"/>
    <w:rsid w:val="00C4358D"/>
    <w:rsid w:val="00C43595"/>
    <w:rsid w:val="00C43EFA"/>
    <w:rsid w:val="00C45287"/>
    <w:rsid w:val="00C47480"/>
    <w:rsid w:val="00C47848"/>
    <w:rsid w:val="00C47A54"/>
    <w:rsid w:val="00C52C8E"/>
    <w:rsid w:val="00C52D14"/>
    <w:rsid w:val="00C531F0"/>
    <w:rsid w:val="00C53BD1"/>
    <w:rsid w:val="00C54250"/>
    <w:rsid w:val="00C54C6E"/>
    <w:rsid w:val="00C55D4A"/>
    <w:rsid w:val="00C56150"/>
    <w:rsid w:val="00C56AC3"/>
    <w:rsid w:val="00C56F9E"/>
    <w:rsid w:val="00C5743D"/>
    <w:rsid w:val="00C57526"/>
    <w:rsid w:val="00C57CD6"/>
    <w:rsid w:val="00C61358"/>
    <w:rsid w:val="00C6197C"/>
    <w:rsid w:val="00C61AC8"/>
    <w:rsid w:val="00C61E15"/>
    <w:rsid w:val="00C62C40"/>
    <w:rsid w:val="00C63CB0"/>
    <w:rsid w:val="00C63E1C"/>
    <w:rsid w:val="00C65558"/>
    <w:rsid w:val="00C65C4B"/>
    <w:rsid w:val="00C66DC1"/>
    <w:rsid w:val="00C66DDF"/>
    <w:rsid w:val="00C676BB"/>
    <w:rsid w:val="00C701C0"/>
    <w:rsid w:val="00C7059E"/>
    <w:rsid w:val="00C70B65"/>
    <w:rsid w:val="00C72DF6"/>
    <w:rsid w:val="00C74510"/>
    <w:rsid w:val="00C75216"/>
    <w:rsid w:val="00C765CC"/>
    <w:rsid w:val="00C7713D"/>
    <w:rsid w:val="00C774DC"/>
    <w:rsid w:val="00C7758C"/>
    <w:rsid w:val="00C813E0"/>
    <w:rsid w:val="00C83F11"/>
    <w:rsid w:val="00C84797"/>
    <w:rsid w:val="00C85450"/>
    <w:rsid w:val="00C87840"/>
    <w:rsid w:val="00C91A90"/>
    <w:rsid w:val="00C923A0"/>
    <w:rsid w:val="00C92FA9"/>
    <w:rsid w:val="00C93C49"/>
    <w:rsid w:val="00C9416D"/>
    <w:rsid w:val="00C965A3"/>
    <w:rsid w:val="00C96715"/>
    <w:rsid w:val="00C97A54"/>
    <w:rsid w:val="00C97B66"/>
    <w:rsid w:val="00C97D2F"/>
    <w:rsid w:val="00CA325A"/>
    <w:rsid w:val="00CA395A"/>
    <w:rsid w:val="00CA4B89"/>
    <w:rsid w:val="00CA5DB6"/>
    <w:rsid w:val="00CA67F6"/>
    <w:rsid w:val="00CB06D3"/>
    <w:rsid w:val="00CB06D4"/>
    <w:rsid w:val="00CB0A6A"/>
    <w:rsid w:val="00CB0EC2"/>
    <w:rsid w:val="00CB137C"/>
    <w:rsid w:val="00CB1B98"/>
    <w:rsid w:val="00CB1E37"/>
    <w:rsid w:val="00CB1F48"/>
    <w:rsid w:val="00CB3BB2"/>
    <w:rsid w:val="00CB3F2F"/>
    <w:rsid w:val="00CB59F6"/>
    <w:rsid w:val="00CB5C75"/>
    <w:rsid w:val="00CB5F04"/>
    <w:rsid w:val="00CB6211"/>
    <w:rsid w:val="00CB6BEA"/>
    <w:rsid w:val="00CC0DFA"/>
    <w:rsid w:val="00CC1757"/>
    <w:rsid w:val="00CC4D2D"/>
    <w:rsid w:val="00CC4F62"/>
    <w:rsid w:val="00CC6C75"/>
    <w:rsid w:val="00CC7489"/>
    <w:rsid w:val="00CD09F9"/>
    <w:rsid w:val="00CD39B2"/>
    <w:rsid w:val="00CD4A1F"/>
    <w:rsid w:val="00CD4F9B"/>
    <w:rsid w:val="00CD64CB"/>
    <w:rsid w:val="00CE0C99"/>
    <w:rsid w:val="00CE13FC"/>
    <w:rsid w:val="00CE19C9"/>
    <w:rsid w:val="00CE1E80"/>
    <w:rsid w:val="00CE3563"/>
    <w:rsid w:val="00CE398B"/>
    <w:rsid w:val="00CE3AC3"/>
    <w:rsid w:val="00CE4280"/>
    <w:rsid w:val="00CE48C4"/>
    <w:rsid w:val="00CE4C16"/>
    <w:rsid w:val="00CE57FC"/>
    <w:rsid w:val="00CE5B2E"/>
    <w:rsid w:val="00CE6096"/>
    <w:rsid w:val="00CE67D7"/>
    <w:rsid w:val="00CE77F9"/>
    <w:rsid w:val="00CF1521"/>
    <w:rsid w:val="00CF2730"/>
    <w:rsid w:val="00CF3459"/>
    <w:rsid w:val="00CF3EDE"/>
    <w:rsid w:val="00CF48F1"/>
    <w:rsid w:val="00CF4C9F"/>
    <w:rsid w:val="00CF53A2"/>
    <w:rsid w:val="00CF5639"/>
    <w:rsid w:val="00CF56E8"/>
    <w:rsid w:val="00CF67BA"/>
    <w:rsid w:val="00CF6ADA"/>
    <w:rsid w:val="00D00285"/>
    <w:rsid w:val="00D0129C"/>
    <w:rsid w:val="00D040F3"/>
    <w:rsid w:val="00D05503"/>
    <w:rsid w:val="00D06FEA"/>
    <w:rsid w:val="00D079D7"/>
    <w:rsid w:val="00D10C51"/>
    <w:rsid w:val="00D11175"/>
    <w:rsid w:val="00D11A81"/>
    <w:rsid w:val="00D13B1B"/>
    <w:rsid w:val="00D13F9D"/>
    <w:rsid w:val="00D1452A"/>
    <w:rsid w:val="00D147A6"/>
    <w:rsid w:val="00D14E50"/>
    <w:rsid w:val="00D16CE4"/>
    <w:rsid w:val="00D17272"/>
    <w:rsid w:val="00D200F9"/>
    <w:rsid w:val="00D20200"/>
    <w:rsid w:val="00D20750"/>
    <w:rsid w:val="00D225FD"/>
    <w:rsid w:val="00D22896"/>
    <w:rsid w:val="00D22BA5"/>
    <w:rsid w:val="00D230F1"/>
    <w:rsid w:val="00D24883"/>
    <w:rsid w:val="00D24C0E"/>
    <w:rsid w:val="00D26023"/>
    <w:rsid w:val="00D26237"/>
    <w:rsid w:val="00D27285"/>
    <w:rsid w:val="00D30875"/>
    <w:rsid w:val="00D312E1"/>
    <w:rsid w:val="00D31617"/>
    <w:rsid w:val="00D31EB6"/>
    <w:rsid w:val="00D32257"/>
    <w:rsid w:val="00D3245C"/>
    <w:rsid w:val="00D32BFE"/>
    <w:rsid w:val="00D33243"/>
    <w:rsid w:val="00D34543"/>
    <w:rsid w:val="00D347EA"/>
    <w:rsid w:val="00D3535E"/>
    <w:rsid w:val="00D353B5"/>
    <w:rsid w:val="00D358F4"/>
    <w:rsid w:val="00D36400"/>
    <w:rsid w:val="00D36FB1"/>
    <w:rsid w:val="00D3701E"/>
    <w:rsid w:val="00D37087"/>
    <w:rsid w:val="00D40564"/>
    <w:rsid w:val="00D4069A"/>
    <w:rsid w:val="00D41017"/>
    <w:rsid w:val="00D4173A"/>
    <w:rsid w:val="00D42CE7"/>
    <w:rsid w:val="00D43E8B"/>
    <w:rsid w:val="00D44AAB"/>
    <w:rsid w:val="00D45501"/>
    <w:rsid w:val="00D45C39"/>
    <w:rsid w:val="00D47655"/>
    <w:rsid w:val="00D47E13"/>
    <w:rsid w:val="00D5007F"/>
    <w:rsid w:val="00D50947"/>
    <w:rsid w:val="00D509F6"/>
    <w:rsid w:val="00D50C4B"/>
    <w:rsid w:val="00D529B6"/>
    <w:rsid w:val="00D53401"/>
    <w:rsid w:val="00D5343D"/>
    <w:rsid w:val="00D5396D"/>
    <w:rsid w:val="00D5397F"/>
    <w:rsid w:val="00D548CA"/>
    <w:rsid w:val="00D54E64"/>
    <w:rsid w:val="00D55517"/>
    <w:rsid w:val="00D55D73"/>
    <w:rsid w:val="00D5611B"/>
    <w:rsid w:val="00D566A3"/>
    <w:rsid w:val="00D57376"/>
    <w:rsid w:val="00D5753F"/>
    <w:rsid w:val="00D619C8"/>
    <w:rsid w:val="00D61AE3"/>
    <w:rsid w:val="00D61FD2"/>
    <w:rsid w:val="00D62748"/>
    <w:rsid w:val="00D62788"/>
    <w:rsid w:val="00D63977"/>
    <w:rsid w:val="00D655E3"/>
    <w:rsid w:val="00D65CC0"/>
    <w:rsid w:val="00D70158"/>
    <w:rsid w:val="00D70701"/>
    <w:rsid w:val="00D71534"/>
    <w:rsid w:val="00D71769"/>
    <w:rsid w:val="00D71ACA"/>
    <w:rsid w:val="00D71B7C"/>
    <w:rsid w:val="00D72289"/>
    <w:rsid w:val="00D751E1"/>
    <w:rsid w:val="00D80730"/>
    <w:rsid w:val="00D80E45"/>
    <w:rsid w:val="00D80EAF"/>
    <w:rsid w:val="00D80FC1"/>
    <w:rsid w:val="00D8107E"/>
    <w:rsid w:val="00D8124B"/>
    <w:rsid w:val="00D81E0E"/>
    <w:rsid w:val="00D8230F"/>
    <w:rsid w:val="00D84AA9"/>
    <w:rsid w:val="00D84BAC"/>
    <w:rsid w:val="00D850E4"/>
    <w:rsid w:val="00D85CC3"/>
    <w:rsid w:val="00D86977"/>
    <w:rsid w:val="00D87B1E"/>
    <w:rsid w:val="00D87F64"/>
    <w:rsid w:val="00D9044C"/>
    <w:rsid w:val="00D90553"/>
    <w:rsid w:val="00D90805"/>
    <w:rsid w:val="00D9084C"/>
    <w:rsid w:val="00D91EAF"/>
    <w:rsid w:val="00D92030"/>
    <w:rsid w:val="00D93129"/>
    <w:rsid w:val="00D96AFA"/>
    <w:rsid w:val="00D96B35"/>
    <w:rsid w:val="00D97150"/>
    <w:rsid w:val="00D974B0"/>
    <w:rsid w:val="00D978E5"/>
    <w:rsid w:val="00D979F6"/>
    <w:rsid w:val="00DA275C"/>
    <w:rsid w:val="00DA292C"/>
    <w:rsid w:val="00DA3429"/>
    <w:rsid w:val="00DA3559"/>
    <w:rsid w:val="00DA3A6E"/>
    <w:rsid w:val="00DA40AD"/>
    <w:rsid w:val="00DA48A8"/>
    <w:rsid w:val="00DA5770"/>
    <w:rsid w:val="00DA6C7A"/>
    <w:rsid w:val="00DA6C9F"/>
    <w:rsid w:val="00DA7D87"/>
    <w:rsid w:val="00DB050C"/>
    <w:rsid w:val="00DB117F"/>
    <w:rsid w:val="00DB1BEA"/>
    <w:rsid w:val="00DB1F2A"/>
    <w:rsid w:val="00DB2B70"/>
    <w:rsid w:val="00DB41C5"/>
    <w:rsid w:val="00DB4462"/>
    <w:rsid w:val="00DB4C6F"/>
    <w:rsid w:val="00DB5748"/>
    <w:rsid w:val="00DB5B77"/>
    <w:rsid w:val="00DB6719"/>
    <w:rsid w:val="00DB6A24"/>
    <w:rsid w:val="00DB72AF"/>
    <w:rsid w:val="00DB7855"/>
    <w:rsid w:val="00DC2AAF"/>
    <w:rsid w:val="00DC40BC"/>
    <w:rsid w:val="00DC4CF3"/>
    <w:rsid w:val="00DC5F4B"/>
    <w:rsid w:val="00DD0192"/>
    <w:rsid w:val="00DD01A7"/>
    <w:rsid w:val="00DD04C7"/>
    <w:rsid w:val="00DD05CE"/>
    <w:rsid w:val="00DD0647"/>
    <w:rsid w:val="00DD1E58"/>
    <w:rsid w:val="00DD2565"/>
    <w:rsid w:val="00DD3DBE"/>
    <w:rsid w:val="00DD4BD4"/>
    <w:rsid w:val="00DD4ECE"/>
    <w:rsid w:val="00DD5BB7"/>
    <w:rsid w:val="00DD69D1"/>
    <w:rsid w:val="00DD79D8"/>
    <w:rsid w:val="00DD7CE1"/>
    <w:rsid w:val="00DD7D9F"/>
    <w:rsid w:val="00DD7E74"/>
    <w:rsid w:val="00DE182E"/>
    <w:rsid w:val="00DE2FF3"/>
    <w:rsid w:val="00DE3C2E"/>
    <w:rsid w:val="00DE47E6"/>
    <w:rsid w:val="00DE4A10"/>
    <w:rsid w:val="00DE607D"/>
    <w:rsid w:val="00DE7BE2"/>
    <w:rsid w:val="00DE7CC3"/>
    <w:rsid w:val="00DF0895"/>
    <w:rsid w:val="00DF08D2"/>
    <w:rsid w:val="00DF10EF"/>
    <w:rsid w:val="00DF272F"/>
    <w:rsid w:val="00DF30AE"/>
    <w:rsid w:val="00DF3192"/>
    <w:rsid w:val="00DF3814"/>
    <w:rsid w:val="00DF38AA"/>
    <w:rsid w:val="00DF3CC4"/>
    <w:rsid w:val="00DF45C2"/>
    <w:rsid w:val="00DF4B02"/>
    <w:rsid w:val="00DF4E31"/>
    <w:rsid w:val="00DF5E48"/>
    <w:rsid w:val="00E0077D"/>
    <w:rsid w:val="00E03748"/>
    <w:rsid w:val="00E0570D"/>
    <w:rsid w:val="00E0782E"/>
    <w:rsid w:val="00E104C0"/>
    <w:rsid w:val="00E10A58"/>
    <w:rsid w:val="00E10CE5"/>
    <w:rsid w:val="00E11494"/>
    <w:rsid w:val="00E15C8C"/>
    <w:rsid w:val="00E15E85"/>
    <w:rsid w:val="00E162A7"/>
    <w:rsid w:val="00E17BA7"/>
    <w:rsid w:val="00E20850"/>
    <w:rsid w:val="00E23127"/>
    <w:rsid w:val="00E24288"/>
    <w:rsid w:val="00E2561B"/>
    <w:rsid w:val="00E256E0"/>
    <w:rsid w:val="00E27F0B"/>
    <w:rsid w:val="00E30B37"/>
    <w:rsid w:val="00E32770"/>
    <w:rsid w:val="00E33E31"/>
    <w:rsid w:val="00E33F8F"/>
    <w:rsid w:val="00E35230"/>
    <w:rsid w:val="00E373CE"/>
    <w:rsid w:val="00E40035"/>
    <w:rsid w:val="00E40CAA"/>
    <w:rsid w:val="00E413D8"/>
    <w:rsid w:val="00E41AC7"/>
    <w:rsid w:val="00E41FED"/>
    <w:rsid w:val="00E436CD"/>
    <w:rsid w:val="00E43D63"/>
    <w:rsid w:val="00E452CE"/>
    <w:rsid w:val="00E4558E"/>
    <w:rsid w:val="00E45DEF"/>
    <w:rsid w:val="00E461B6"/>
    <w:rsid w:val="00E4682A"/>
    <w:rsid w:val="00E47B52"/>
    <w:rsid w:val="00E50A49"/>
    <w:rsid w:val="00E50F86"/>
    <w:rsid w:val="00E512CF"/>
    <w:rsid w:val="00E55305"/>
    <w:rsid w:val="00E5567B"/>
    <w:rsid w:val="00E57B98"/>
    <w:rsid w:val="00E57D25"/>
    <w:rsid w:val="00E61A91"/>
    <w:rsid w:val="00E61F86"/>
    <w:rsid w:val="00E62F57"/>
    <w:rsid w:val="00E63C44"/>
    <w:rsid w:val="00E63C75"/>
    <w:rsid w:val="00E63E8D"/>
    <w:rsid w:val="00E645C2"/>
    <w:rsid w:val="00E6562B"/>
    <w:rsid w:val="00E65CA6"/>
    <w:rsid w:val="00E66571"/>
    <w:rsid w:val="00E676CE"/>
    <w:rsid w:val="00E67C27"/>
    <w:rsid w:val="00E7092E"/>
    <w:rsid w:val="00E714B2"/>
    <w:rsid w:val="00E71EEA"/>
    <w:rsid w:val="00E72366"/>
    <w:rsid w:val="00E729E1"/>
    <w:rsid w:val="00E738FA"/>
    <w:rsid w:val="00E73C81"/>
    <w:rsid w:val="00E75622"/>
    <w:rsid w:val="00E75E83"/>
    <w:rsid w:val="00E7658D"/>
    <w:rsid w:val="00E770DD"/>
    <w:rsid w:val="00E77737"/>
    <w:rsid w:val="00E80050"/>
    <w:rsid w:val="00E80ECF"/>
    <w:rsid w:val="00E8175C"/>
    <w:rsid w:val="00E81C0A"/>
    <w:rsid w:val="00E81FFD"/>
    <w:rsid w:val="00E8349F"/>
    <w:rsid w:val="00E83721"/>
    <w:rsid w:val="00E863F1"/>
    <w:rsid w:val="00E87F5D"/>
    <w:rsid w:val="00E900E7"/>
    <w:rsid w:val="00E9151D"/>
    <w:rsid w:val="00E91BC9"/>
    <w:rsid w:val="00E91C3B"/>
    <w:rsid w:val="00E92265"/>
    <w:rsid w:val="00E92955"/>
    <w:rsid w:val="00E93DDE"/>
    <w:rsid w:val="00E9417F"/>
    <w:rsid w:val="00E9435F"/>
    <w:rsid w:val="00E95194"/>
    <w:rsid w:val="00E95DD3"/>
    <w:rsid w:val="00E97504"/>
    <w:rsid w:val="00EA077C"/>
    <w:rsid w:val="00EA0C70"/>
    <w:rsid w:val="00EA1112"/>
    <w:rsid w:val="00EA1303"/>
    <w:rsid w:val="00EA31B7"/>
    <w:rsid w:val="00EA3F75"/>
    <w:rsid w:val="00EA5DB0"/>
    <w:rsid w:val="00EA5E13"/>
    <w:rsid w:val="00EB1215"/>
    <w:rsid w:val="00EB3057"/>
    <w:rsid w:val="00EB3332"/>
    <w:rsid w:val="00EB597A"/>
    <w:rsid w:val="00EB6DDD"/>
    <w:rsid w:val="00EB7D1E"/>
    <w:rsid w:val="00EC06E1"/>
    <w:rsid w:val="00EC1E2D"/>
    <w:rsid w:val="00EC22DA"/>
    <w:rsid w:val="00EC244C"/>
    <w:rsid w:val="00EC3154"/>
    <w:rsid w:val="00EC37EC"/>
    <w:rsid w:val="00EC3A7B"/>
    <w:rsid w:val="00EC584A"/>
    <w:rsid w:val="00EC5E5D"/>
    <w:rsid w:val="00EC7AD9"/>
    <w:rsid w:val="00ED04CE"/>
    <w:rsid w:val="00ED1FA2"/>
    <w:rsid w:val="00ED3E6C"/>
    <w:rsid w:val="00ED7804"/>
    <w:rsid w:val="00ED7A69"/>
    <w:rsid w:val="00EE1ED0"/>
    <w:rsid w:val="00EE262E"/>
    <w:rsid w:val="00EE3369"/>
    <w:rsid w:val="00EE3CA2"/>
    <w:rsid w:val="00EE5426"/>
    <w:rsid w:val="00EE56C1"/>
    <w:rsid w:val="00EE600F"/>
    <w:rsid w:val="00EF0345"/>
    <w:rsid w:val="00EF0F04"/>
    <w:rsid w:val="00EF1797"/>
    <w:rsid w:val="00EF24AE"/>
    <w:rsid w:val="00EF2B56"/>
    <w:rsid w:val="00EF408E"/>
    <w:rsid w:val="00EF41CE"/>
    <w:rsid w:val="00EF4D51"/>
    <w:rsid w:val="00EF5D75"/>
    <w:rsid w:val="00EF7589"/>
    <w:rsid w:val="00EF7788"/>
    <w:rsid w:val="00EF78D6"/>
    <w:rsid w:val="00F00E14"/>
    <w:rsid w:val="00F015F8"/>
    <w:rsid w:val="00F01FA4"/>
    <w:rsid w:val="00F02F05"/>
    <w:rsid w:val="00F03B26"/>
    <w:rsid w:val="00F03D39"/>
    <w:rsid w:val="00F0454D"/>
    <w:rsid w:val="00F05389"/>
    <w:rsid w:val="00F06603"/>
    <w:rsid w:val="00F06676"/>
    <w:rsid w:val="00F10E9E"/>
    <w:rsid w:val="00F11AB7"/>
    <w:rsid w:val="00F12039"/>
    <w:rsid w:val="00F12B23"/>
    <w:rsid w:val="00F1544B"/>
    <w:rsid w:val="00F15A4B"/>
    <w:rsid w:val="00F15F78"/>
    <w:rsid w:val="00F163C6"/>
    <w:rsid w:val="00F166FC"/>
    <w:rsid w:val="00F179E6"/>
    <w:rsid w:val="00F17BE2"/>
    <w:rsid w:val="00F20203"/>
    <w:rsid w:val="00F20380"/>
    <w:rsid w:val="00F22AC4"/>
    <w:rsid w:val="00F232CA"/>
    <w:rsid w:val="00F243FF"/>
    <w:rsid w:val="00F24989"/>
    <w:rsid w:val="00F27501"/>
    <w:rsid w:val="00F27777"/>
    <w:rsid w:val="00F27CAD"/>
    <w:rsid w:val="00F30E88"/>
    <w:rsid w:val="00F30EFB"/>
    <w:rsid w:val="00F317E1"/>
    <w:rsid w:val="00F34236"/>
    <w:rsid w:val="00F356D7"/>
    <w:rsid w:val="00F35A48"/>
    <w:rsid w:val="00F35F2A"/>
    <w:rsid w:val="00F419BE"/>
    <w:rsid w:val="00F42BD6"/>
    <w:rsid w:val="00F43D96"/>
    <w:rsid w:val="00F44235"/>
    <w:rsid w:val="00F50219"/>
    <w:rsid w:val="00F505F0"/>
    <w:rsid w:val="00F50D97"/>
    <w:rsid w:val="00F515B3"/>
    <w:rsid w:val="00F5235E"/>
    <w:rsid w:val="00F532DE"/>
    <w:rsid w:val="00F54B4A"/>
    <w:rsid w:val="00F54F83"/>
    <w:rsid w:val="00F56ACC"/>
    <w:rsid w:val="00F57EBF"/>
    <w:rsid w:val="00F602B7"/>
    <w:rsid w:val="00F60D91"/>
    <w:rsid w:val="00F73308"/>
    <w:rsid w:val="00F754F5"/>
    <w:rsid w:val="00F75951"/>
    <w:rsid w:val="00F763AB"/>
    <w:rsid w:val="00F76DB6"/>
    <w:rsid w:val="00F772B6"/>
    <w:rsid w:val="00F810C6"/>
    <w:rsid w:val="00F82D46"/>
    <w:rsid w:val="00F84638"/>
    <w:rsid w:val="00F85773"/>
    <w:rsid w:val="00F8703D"/>
    <w:rsid w:val="00F920BA"/>
    <w:rsid w:val="00F92AB3"/>
    <w:rsid w:val="00F9344A"/>
    <w:rsid w:val="00F935DD"/>
    <w:rsid w:val="00F93D63"/>
    <w:rsid w:val="00F94C4A"/>
    <w:rsid w:val="00F94E30"/>
    <w:rsid w:val="00F9518A"/>
    <w:rsid w:val="00F95639"/>
    <w:rsid w:val="00F95DCD"/>
    <w:rsid w:val="00F979CE"/>
    <w:rsid w:val="00FA09CF"/>
    <w:rsid w:val="00FA14E6"/>
    <w:rsid w:val="00FA1E65"/>
    <w:rsid w:val="00FA21FB"/>
    <w:rsid w:val="00FA22F3"/>
    <w:rsid w:val="00FA266C"/>
    <w:rsid w:val="00FA6E21"/>
    <w:rsid w:val="00FA71F6"/>
    <w:rsid w:val="00FA7587"/>
    <w:rsid w:val="00FB28F6"/>
    <w:rsid w:val="00FB2A46"/>
    <w:rsid w:val="00FB2DFA"/>
    <w:rsid w:val="00FB3830"/>
    <w:rsid w:val="00FB3BC4"/>
    <w:rsid w:val="00FB4AE1"/>
    <w:rsid w:val="00FB654F"/>
    <w:rsid w:val="00FB7104"/>
    <w:rsid w:val="00FC1219"/>
    <w:rsid w:val="00FC2131"/>
    <w:rsid w:val="00FC234C"/>
    <w:rsid w:val="00FC2F32"/>
    <w:rsid w:val="00FC407F"/>
    <w:rsid w:val="00FC457D"/>
    <w:rsid w:val="00FC46A4"/>
    <w:rsid w:val="00FC55F8"/>
    <w:rsid w:val="00FC7174"/>
    <w:rsid w:val="00FD18ED"/>
    <w:rsid w:val="00FD19DA"/>
    <w:rsid w:val="00FD3A9A"/>
    <w:rsid w:val="00FD44F0"/>
    <w:rsid w:val="00FD4AF9"/>
    <w:rsid w:val="00FD4DC4"/>
    <w:rsid w:val="00FD659C"/>
    <w:rsid w:val="00FD67FA"/>
    <w:rsid w:val="00FD6FCD"/>
    <w:rsid w:val="00FD7146"/>
    <w:rsid w:val="00FD77CC"/>
    <w:rsid w:val="00FD7929"/>
    <w:rsid w:val="00FD7F35"/>
    <w:rsid w:val="00FE03F3"/>
    <w:rsid w:val="00FE112A"/>
    <w:rsid w:val="00FE16CC"/>
    <w:rsid w:val="00FE1C20"/>
    <w:rsid w:val="00FE1C60"/>
    <w:rsid w:val="00FE1C7F"/>
    <w:rsid w:val="00FE1CCC"/>
    <w:rsid w:val="00FE4026"/>
    <w:rsid w:val="00FE496C"/>
    <w:rsid w:val="00FE4FA9"/>
    <w:rsid w:val="00FE553E"/>
    <w:rsid w:val="00FE65C5"/>
    <w:rsid w:val="00FF04A1"/>
    <w:rsid w:val="00FF1672"/>
    <w:rsid w:val="00FF3AC3"/>
    <w:rsid w:val="00FF3DCA"/>
    <w:rsid w:val="00FF6201"/>
    <w:rsid w:val="00FF6542"/>
    <w:rsid w:val="00FF65D6"/>
    <w:rsid w:val="00FF6A31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6796E78"/>
  <w15:chartTrackingRefBased/>
  <w15:docId w15:val="{6ADA3E2E-B32F-43BB-B826-9D35BADED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color w:val="4C483D" w:themeColor="text2"/>
        <w:lang w:val="en-US" w:eastAsia="ja-JP" w:bidi="ar-SA"/>
      </w:rPr>
    </w:rPrDefault>
    <w:pPrDefault>
      <w:pPr>
        <w:spacing w:after="320" w:line="30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pBdr>
        <w:bottom w:val="single" w:sz="8" w:space="0" w:color="FCDBDB" w:themeColor="accent1" w:themeTint="33"/>
      </w:pBdr>
      <w:spacing w:after="200"/>
      <w:outlineLvl w:val="0"/>
    </w:pPr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20" w:after="120" w:line="240" w:lineRule="auto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b/>
      <w:bCs/>
      <w:i/>
      <w:iCs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ogo">
    <w:name w:val="Logo"/>
    <w:basedOn w:val="Normal"/>
    <w:uiPriority w:val="99"/>
    <w:semiHidden/>
    <w:unhideWhenUsed/>
    <w:pPr>
      <w:spacing w:before="600"/>
    </w:p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600" w:line="240" w:lineRule="auto"/>
      <w:contextualSpacing/>
    </w:pPr>
    <w:rPr>
      <w:rFonts w:asciiTheme="majorHAnsi" w:eastAsiaTheme="majorEastAsia" w:hAnsiTheme="majorHAnsi" w:cstheme="majorBidi"/>
      <w:color w:val="F24F4F" w:themeColor="accent1"/>
      <w:kern w:val="28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F24F4F" w:themeColor="accent1"/>
      <w:kern w:val="28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after="0" w:line="240" w:lineRule="auto"/>
    </w:pPr>
    <w:rPr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Pr>
      <w:sz w:val="32"/>
      <w:szCs w:val="32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actInfo">
    <w:name w:val="Contact Info"/>
    <w:basedOn w:val="NoSpacing"/>
    <w:uiPriority w:val="99"/>
    <w:qFormat/>
    <w:rPr>
      <w:color w:val="FFFFFF" w:themeColor="background1"/>
      <w:sz w:val="22"/>
      <w:szCs w:val="22"/>
    </w:rPr>
  </w:style>
  <w:style w:type="paragraph" w:customStyle="1" w:styleId="TableSpace">
    <w:name w:val="Table Space"/>
    <w:basedOn w:val="NoSpacing"/>
    <w:uiPriority w:val="99"/>
    <w:pPr>
      <w:spacing w:line="14" w:lineRule="exact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Pr>
      <w:rFonts w:asciiTheme="majorHAnsi" w:eastAsiaTheme="majorEastAsia" w:hAnsiTheme="majorHAnsi" w:cstheme="majorBidi"/>
      <w:caps/>
      <w:color w:val="F24F4F" w:themeColor="accent1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F24F4F" w:themeColor="accent1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Pr>
      <w:b/>
      <w:bCs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pPr>
      <w:pBdr>
        <w:bottom w:val="none" w:sz="0" w:space="0" w:color="auto"/>
      </w:pBdr>
      <w:spacing w:after="400"/>
      <w:outlineLvl w:val="9"/>
    </w:pPr>
    <w:rPr>
      <w:color w:val="DF1010" w:themeColor="accent1" w:themeShade="BF"/>
      <w:sz w:val="72"/>
      <w:szCs w:val="72"/>
    </w:rPr>
  </w:style>
  <w:style w:type="paragraph" w:styleId="TOC1">
    <w:name w:val="toc 1"/>
    <w:basedOn w:val="Normal"/>
    <w:next w:val="Normal"/>
    <w:autoRedefine/>
    <w:uiPriority w:val="39"/>
    <w:unhideWhenUsed/>
    <w:pPr>
      <w:numPr>
        <w:numId w:val="1"/>
      </w:numPr>
      <w:spacing w:after="140" w:line="240" w:lineRule="auto"/>
      <w:ind w:right="324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4C483D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i/>
      <w:iCs/>
      <w:sz w:val="24"/>
      <w:szCs w:val="24"/>
    </w:rPr>
  </w:style>
  <w:style w:type="paragraph" w:customStyle="1" w:styleId="LogoAlt">
    <w:name w:val="Logo Alt."/>
    <w:basedOn w:val="Normal"/>
    <w:uiPriority w:val="99"/>
    <w:unhideWhenUsed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unhideWhenUsed/>
    <w:qFormat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basedOn w:val="TableNormal"/>
    <w:uiPriority w:val="99"/>
    <w:pPr>
      <w:spacing w:after="0" w:line="240" w:lineRule="auto"/>
    </w:pPr>
    <w:rPr>
      <w:color w:val="404040" w:themeColor="text1" w:themeTint="BF"/>
      <w:sz w:val="18"/>
      <w:szCs w:val="18"/>
    </w:rPr>
    <w:tblPr>
      <w:tblCellMar>
        <w:top w:w="144" w:type="dxa"/>
        <w:left w:w="0" w:type="dxa"/>
        <w:right w:w="0" w:type="dxa"/>
      </w:tblCellMar>
    </w:tblPr>
    <w:tcPr>
      <w:shd w:val="clear" w:color="auto" w:fill="FCDBDB" w:themeFill="accent1" w:themeFillTint="33"/>
    </w:tcPr>
    <w:tblStylePr w:type="firstCol">
      <w:pPr>
        <w:wordWrap/>
        <w:jc w:val="center"/>
      </w:pPr>
    </w:tblStylePr>
  </w:style>
  <w:style w:type="paragraph" w:customStyle="1" w:styleId="TipText">
    <w:name w:val="Tip Text"/>
    <w:basedOn w:val="Normal"/>
    <w:uiPriority w:val="99"/>
    <w:pPr>
      <w:spacing w:before="160" w:after="160" w:line="264" w:lineRule="auto"/>
      <w:ind w:right="576"/>
    </w:pPr>
    <w:rPr>
      <w:rFonts w:asciiTheme="majorHAnsi" w:eastAsiaTheme="majorEastAsia" w:hAnsiTheme="majorHAnsi" w:cstheme="majorBidi"/>
      <w:i/>
      <w:iCs/>
      <w:sz w:val="16"/>
      <w:szCs w:val="16"/>
    </w:rPr>
  </w:style>
  <w:style w:type="paragraph" w:customStyle="1" w:styleId="Icon">
    <w:name w:val="Icon"/>
    <w:basedOn w:val="Normal"/>
    <w:uiPriority w:val="99"/>
    <w:unhideWhenUsed/>
    <w:qFormat/>
    <w:pPr>
      <w:spacing w:before="160" w:after="160" w:line="240" w:lineRule="auto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DF1010" w:themeColor="accent1" w:themeShade="BF"/>
    </w:rPr>
  </w:style>
  <w:style w:type="table" w:customStyle="1" w:styleId="FinancialTable">
    <w:name w:val="Financial Table"/>
    <w:basedOn w:val="TableNormal"/>
    <w:uiPriority w:val="99"/>
    <w:pPr>
      <w:spacing w:before="60" w:after="60" w:line="240" w:lineRule="auto"/>
    </w:pPr>
    <w:tblPr>
      <w:tblStyleRowBandSize w:val="1"/>
      <w:tblBorders>
        <w:top w:val="single" w:sz="4" w:space="0" w:color="BCB8AC" w:themeColor="text2" w:themeTint="66"/>
        <w:left w:val="single" w:sz="4" w:space="0" w:color="BCB8AC" w:themeColor="text2" w:themeTint="66"/>
        <w:bottom w:val="single" w:sz="4" w:space="0" w:color="BCB8AC" w:themeColor="text2" w:themeTint="66"/>
        <w:right w:val="single" w:sz="4" w:space="0" w:color="BCB8AC" w:themeColor="text2" w:themeTint="66"/>
        <w:insideV w:val="single" w:sz="4" w:space="0" w:color="BCB8AC" w:themeColor="text2" w:themeTint="66"/>
      </w:tblBorders>
    </w:tblPr>
    <w:tblStylePr w:type="firstRow">
      <w:rPr>
        <w:rFonts w:asciiTheme="majorHAnsi" w:hAnsiTheme="majorHAnsi"/>
        <w:color w:val="FFFFFF" w:themeColor="background1"/>
        <w:sz w:val="16"/>
      </w:rPr>
      <w:tblPr/>
      <w:tcPr>
        <w:shd w:val="clear" w:color="auto" w:fill="F24F4F" w:themeFill="accent1"/>
      </w:tcPr>
    </w:tblStylePr>
    <w:tblStylePr w:type="lastRow">
      <w:rPr>
        <w:rFonts w:asciiTheme="majorHAnsi" w:hAnsiTheme="majorHAnsi"/>
        <w:b/>
        <w:caps/>
        <w:smallCaps w:val="0"/>
        <w:color w:val="F24F4F" w:themeColor="accent1"/>
        <w:sz w:val="16"/>
      </w:rPr>
      <w:tblPr/>
      <w:tcPr>
        <w:tcBorders>
          <w:top w:val="nil"/>
        </w:tcBorders>
      </w:tcPr>
    </w:tblStylePr>
    <w:tblStylePr w:type="firstCol">
      <w:rPr>
        <w:rFonts w:asciiTheme="majorHAnsi" w:hAnsiTheme="majorHAnsi"/>
        <w:sz w:val="16"/>
      </w:rPr>
    </w:tblStylePr>
    <w:tblStylePr w:type="band2Horz">
      <w:tblPr/>
      <w:tcPr>
        <w:shd w:val="clear" w:color="auto" w:fill="DDDBD5" w:themeFill="text2" w:themeFillTint="33"/>
      </w:tcPr>
    </w:tblStyle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 w:right="3240"/>
    </w:pPr>
  </w:style>
  <w:style w:type="paragraph" w:styleId="ListParagraph">
    <w:name w:val="List Paragraph"/>
    <w:basedOn w:val="Normal"/>
    <w:uiPriority w:val="34"/>
    <w:unhideWhenUsed/>
    <w:qFormat/>
    <w:rsid w:val="00665B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57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773"/>
    <w:rPr>
      <w:rFonts w:ascii="Segoe UI" w:hAnsi="Segoe UI" w:cs="Segoe UI"/>
      <w:sz w:val="18"/>
      <w:szCs w:val="18"/>
      <w:lang w:val="en-GB"/>
    </w:rPr>
  </w:style>
  <w:style w:type="paragraph" w:styleId="Bibliography">
    <w:name w:val="Bibliography"/>
    <w:basedOn w:val="Normal"/>
    <w:next w:val="Normal"/>
    <w:uiPriority w:val="37"/>
    <w:unhideWhenUsed/>
    <w:rsid w:val="008013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x%20and%20paul\AppData\Roaming\Microsoft\Templates\Business%20pla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9E363F10C147A486A103FB509554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904370-FBB9-4911-B556-0461D5050BF9}"/>
      </w:docPartPr>
      <w:docPartBody>
        <w:p w:rsidR="00F1166C" w:rsidRDefault="00F1166C">
          <w:pPr>
            <w:pStyle w:val="649E363F10C147A486A103FB509554A9"/>
          </w:pPr>
          <w:r>
            <w:t>[Business Plan Title]</w:t>
          </w:r>
        </w:p>
      </w:docPartBody>
    </w:docPart>
    <w:docPart>
      <w:docPartPr>
        <w:name w:val="5DDC607C21D74A84A6AEB363E53A2F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9898A-DD5F-4207-A7C9-6EC935E1A488}"/>
      </w:docPartPr>
      <w:docPartBody>
        <w:p w:rsidR="00F1166C" w:rsidRDefault="00F1166C">
          <w:pPr>
            <w:pStyle w:val="5DDC607C21D74A84A6AEB363E53A2FDA"/>
          </w:pPr>
          <w:r>
            <w:t>[Select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66C"/>
    <w:rsid w:val="0001470F"/>
    <w:rsid w:val="000E60C4"/>
    <w:rsid w:val="00155B0F"/>
    <w:rsid w:val="001E0B28"/>
    <w:rsid w:val="00661989"/>
    <w:rsid w:val="0071249A"/>
    <w:rsid w:val="007F71B4"/>
    <w:rsid w:val="007F7BBA"/>
    <w:rsid w:val="00900EE8"/>
    <w:rsid w:val="009219F0"/>
    <w:rsid w:val="00F1166C"/>
    <w:rsid w:val="00F5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9D9BCB6F9C60481591D188D62986EF26">
    <w:name w:val="9D9BCB6F9C60481591D188D62986EF26"/>
  </w:style>
  <w:style w:type="paragraph" w:customStyle="1" w:styleId="58AD687CED594D54B82F65376DFCC334">
    <w:name w:val="58AD687CED594D54B82F65376DFCC334"/>
  </w:style>
  <w:style w:type="paragraph" w:customStyle="1" w:styleId="021B6C9D66A04FB4A6710BCBF8D5C15F">
    <w:name w:val="021B6C9D66A04FB4A6710BCBF8D5C15F"/>
  </w:style>
  <w:style w:type="paragraph" w:customStyle="1" w:styleId="CC098F6DF2AF413EA60CDB930395922E">
    <w:name w:val="CC098F6DF2AF413EA60CDB930395922E"/>
  </w:style>
  <w:style w:type="paragraph" w:customStyle="1" w:styleId="5CB461A912FB496EB4CE4C48BAFCF7FA">
    <w:name w:val="5CB461A912FB496EB4CE4C48BAFCF7FA"/>
  </w:style>
  <w:style w:type="paragraph" w:customStyle="1" w:styleId="F83275393A994E94919DDF8A150FDDB9">
    <w:name w:val="F83275393A994E94919DDF8A150FDDB9"/>
  </w:style>
  <w:style w:type="paragraph" w:customStyle="1" w:styleId="306A9119263048DAB0D6B4EADC57EE68">
    <w:name w:val="306A9119263048DAB0D6B4EADC57EE68"/>
  </w:style>
  <w:style w:type="paragraph" w:customStyle="1" w:styleId="13EC21D079DB437CAB367BD6E39922B9">
    <w:name w:val="13EC21D079DB437CAB367BD6E39922B9"/>
  </w:style>
  <w:style w:type="paragraph" w:customStyle="1" w:styleId="649E363F10C147A486A103FB509554A9">
    <w:name w:val="649E363F10C147A486A103FB509554A9"/>
  </w:style>
  <w:style w:type="paragraph" w:customStyle="1" w:styleId="5DDC607C21D74A84A6AEB363E53A2FDA">
    <w:name w:val="5DDC607C21D74A84A6AEB363E53A2FD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Red Business Set">
  <a:themeElements>
    <a:clrScheme name="Business Invoice">
      <a:dk1>
        <a:sysClr val="windowText" lastClr="000000"/>
      </a:dk1>
      <a:lt1>
        <a:sysClr val="window" lastClr="FFFFFF"/>
      </a:lt1>
      <a:dk2>
        <a:srgbClr val="4C483D"/>
      </a:dk2>
      <a:lt2>
        <a:srgbClr val="E4E3E2"/>
      </a:lt2>
      <a:accent1>
        <a:srgbClr val="F24F4F"/>
      </a:accent1>
      <a:accent2>
        <a:srgbClr val="8DBB70"/>
      </a:accent2>
      <a:accent3>
        <a:srgbClr val="F0BB44"/>
      </a:accent3>
      <a:accent4>
        <a:srgbClr val="61ADBF"/>
      </a:accent4>
      <a:accent5>
        <a:srgbClr val="A3648B"/>
      </a:accent5>
      <a:accent6>
        <a:srgbClr val="F8943F"/>
      </a:accent6>
      <a:hlink>
        <a:srgbClr val="4C483D"/>
      </a:hlink>
      <a:folHlink>
        <a:srgbClr val="A3648B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Name: Paul Rowan.
Student I.D. p152044.</CompanyAddress>
  <CompanyPhone/>
  <CompanyFax/>
  <CompanyEmail>Submission Date: 01/02/19.</CompanyEmail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866528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2012-11-14T02:04:00+00:00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1657835</Value>
    </PublishStatusLookup>
    <APAuthor xmlns="4873beb7-5857-4685-be1f-d57550cc96cc">
      <UserInfo>
        <DisplayName>Harshitha Appasani (HCL Technologies Ltd)</DisplayName>
        <AccountId>3871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TP103843659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5.xml><?xml version="1.0" encoding="utf-8"?>
<b:Sources xmlns:b="http://schemas.openxmlformats.org/officeDocument/2006/bibliography" SelectedStyle="\HarvardAnglia2008OfficeOnline.xsl" StyleName="Harvard - Anglia" Version="2008">
  <b:Source>
    <b:Tag>Car13</b:Tag>
    <b:SourceType>Book</b:SourceType>
    <b:Guid>{58A4DB52-B5C4-4263-BD7D-C0C288380C0C}</b:Guid>
    <b:Author>
      <b:Author>
        <b:NameList>
          <b:Person>
            <b:Last>Cartlidge.D.</b:Last>
          </b:Person>
        </b:NameList>
      </b:Author>
    </b:Author>
    <b:Title>Estimator's Pocket Book.</b:Title>
    <b:Year>2013.</b:Year>
    <b:Publisher>Routledge.</b:Publisher>
    <b:Edition>1st .</b:Edition>
    <b:RefOrder>1</b:RefOrder>
  </b:Source>
  <b:Source>
    <b:Tag>Car17</b:Tag>
    <b:SourceType>Book</b:SourceType>
    <b:Guid>{8681A4DF-4DC1-43A8-9637-4C5F9F26601D}</b:Guid>
    <b:Author>
      <b:Author>
        <b:NameList>
          <b:Person>
            <b:Last>D.</b:Last>
            <b:First>Carlidge.</b:First>
          </b:Person>
        </b:NameList>
      </b:Author>
    </b:Author>
    <b:Title>Quantity Surveyor's Pocket Book.</b:Title>
    <b:Year>2017.</b:Year>
    <b:Publisher>Routledge.</b:Publisher>
    <b:Edition>3rd.</b:Edition>
    <b:RefOrder>2</b:RefOrder>
  </b:Source>
  <b:Source>
    <b:Tag>Ash10</b:Tag>
    <b:SourceType>Book</b:SourceType>
    <b:Guid>{87A13763-83B0-469A-9A15-D69F6382C594}</b:Guid>
    <b:Author>
      <b:Author>
        <b:NameList>
          <b:Person>
            <b:Last>Ashworth</b:Last>
            <b:First>A.</b:First>
          </b:Person>
        </b:NameList>
      </b:Author>
    </b:Author>
    <b:Title>Cost Studies of Buildings.</b:Title>
    <b:Year>2010.</b:Year>
    <b:Publisher>Pearson Education Ltd.</b:Publisher>
    <b:Edition>5th.</b:Edition>
    <b:RefOrder>3</b:RefOrder>
  </b:Source>
  <b:Source>
    <b:Tag>Bro08</b:Tag>
    <b:SourceType>Book</b:SourceType>
    <b:Guid>{01EE281A-0C1E-448C-8E2B-A64BF1E37427}</b:Guid>
    <b:Author>
      <b:Author>
        <b:NameList>
          <b:Person>
            <b:Last>Brook</b:Last>
            <b:First>M.</b:First>
          </b:Person>
        </b:NameList>
      </b:Author>
    </b:Author>
    <b:Title>Estimating and Tendering for Construction Work.</b:Title>
    <b:Year>2008.</b:Year>
    <b:Publisher>MPG Books Ltd.</b:Publisher>
    <b:Edition>4th.</b:Edition>
    <b:RefOrder>4</b:RefOrder>
  </b:Source>
  <b:Source>
    <b:Tag>AEC19</b:Tag>
    <b:SourceType>Book</b:SourceType>
    <b:Guid>{8B10E2D7-D203-45F1-B43C-9074A4E2D8FA}</b:Guid>
    <b:Author>
      <b:Author>
        <b:NameList>
          <b:Person>
            <b:Last>AECOM.</b:Last>
          </b:Person>
        </b:NameList>
      </b:Author>
    </b:Author>
    <b:Title>SPONS Architectss and Builders' Price Book.</b:Title>
    <b:Year>2019.</b:Year>
    <b:Publisher>Taylor &amp; Francis.</b:Publisher>
    <b:Edition>144th</b:Edition>
    <b:RefOrder>5</b:RefOrder>
  </b:Source>
  <b:Source>
    <b:Tag>RIC13</b:Tag>
    <b:SourceType>Book</b:SourceType>
    <b:Guid>{8D1ED218-FA8C-4C8F-8127-F927D68708CD}</b:Guid>
    <b:Author>
      <b:Author>
        <b:NameList>
          <b:Person>
            <b:Last>RICS.</b:Last>
          </b:Person>
        </b:NameList>
      </b:Author>
    </b:Author>
    <b:Title>NRM. 1. RICS new rules of measurement. Order of cost estimating and cost planning for capital  building works.</b:Title>
    <b:Year>2013.</b:Year>
    <b:Publisher>RICS.</b:Publisher>
    <b:Edition>2nd</b:Edition>
    <b:RefOrder>6</b:RefOrder>
  </b:Source>
  <b:Source>
    <b:Tag>Get18</b:Tag>
    <b:SourceType>InternetSite</b:SourceType>
    <b:Guid>{47BA7B09-0FFB-4C65-B2B3-E07798259E04}</b:Guid>
    <b:Title>getproqoutes.co.uk.</b:Title>
    <b:Year>2018</b:Year>
    <b:Author>
      <b:Author>
        <b:NameList>
          <b:Person>
            <b:Last>Qoutes.</b:Last>
            <b:First>Get</b:First>
            <b:Middle>Pro</b:Middle>
          </b:Person>
        </b:NameList>
      </b:Author>
    </b:Author>
    <b:YearAccessed>2018.</b:YearAccessed>
    <b:MonthAccessed>november.</b:MonthAccessed>
    <b:DayAccessed>11.1.18</b:DayAccessed>
    <b:URL>http://www.getproqoutes.co.uk</b:URL>
    <b:RefOrder>7</b:RefOrder>
  </b:Source>
  <b:Source>
    <b:Tag>Wha19</b:Tag>
    <b:SourceType>InternetSite</b:SourceType>
    <b:Guid>{FB22868B-5C08-4A06-B2C5-05CBDFFCAB85}</b:Guid>
    <b:Author>
      <b:Author>
        <b:NameList>
          <b:Person>
            <b:Last>Whatprice.</b:Last>
          </b:Person>
        </b:NameList>
      </b:Author>
    </b:Author>
    <b:Title>whatprice.co.uk</b:Title>
    <b:Year>2019</b:Year>
    <b:YearAccessed>2019</b:YearAccessed>
    <b:MonthAccessed>january.</b:MonthAccessed>
    <b:DayAccessed>13.</b:DayAccessed>
    <b:URL>http://www.whatprice.co.uk.</b:URL>
    <b:RefOrder>8</b:RefOrder>
  </b:Source>
  <b:Source>
    <b:Tag>vic19</b:Tag>
    <b:SourceType>InternetSite</b:SourceType>
    <b:Guid>{49144D4C-6F6A-49BF-8506-BB9E2CFDA660}</b:Guid>
    <b:Author>
      <b:Author>
        <b:NameList>
          <b:Person>
            <b:Last>plumbing.</b:Last>
            <b:First>victoria</b:First>
          </b:Person>
        </b:NameList>
      </b:Author>
    </b:Author>
    <b:Title>victoria plumbing.co.uk</b:Title>
    <b:Year>2019</b:Year>
    <b:YearAccessed>2019</b:YearAccessed>
    <b:MonthAccessed>january</b:MonthAccessed>
    <b:DayAccessed>18</b:DayAccessed>
    <b:URL>http://www.victiriaplumbing.co.uk</b:URL>
    <b:RefOrder>9</b:RefOrder>
  </b:Source>
  <b:Source>
    <b:Tag>Hom18</b:Tag>
    <b:SourceType>InternetSite</b:SourceType>
    <b:Guid>{51C7198C-1746-43B6-90AA-99A7B421ED27}</b:Guid>
    <b:Author>
      <b:Author>
        <b:NameList>
          <b:Person>
            <b:Last>building.</b:Last>
            <b:First>Home</b:First>
          </b:Person>
        </b:NameList>
      </b:Author>
    </b:Author>
    <b:Title>home building .co.uk.</b:Title>
    <b:Year>2018.</b:Year>
    <b:YearAccessed>2018</b:YearAccessed>
    <b:MonthAccessed>december</b:MonthAccessed>
    <b:DayAccessed>15.</b:DayAccessed>
    <b:URL>http://www.homebuilding.co.uk</b:URL>
    <b:RefOrder>10</b:RefOrder>
  </b:Source>
  <b:Source>
    <b:Tag>Wic18</b:Tag>
    <b:SourceType>InternetSite</b:SourceType>
    <b:Guid>{6E0257F5-5E32-463E-86DD-F58714E52370}</b:Guid>
    <b:Author>
      <b:Author>
        <b:NameList>
          <b:Person>
            <b:Last>Wickes.</b:Last>
          </b:Person>
        </b:NameList>
      </b:Author>
    </b:Author>
    <b:Title>wickes.co.uk</b:Title>
    <b:Year>2018</b:Year>
    <b:YearAccessed>2018</b:YearAccessed>
    <b:MonthAccessed>october</b:MonthAccessed>
    <b:DayAccessed>25</b:DayAccessed>
    <b:URL>http://www.wickes.co.uk.</b:URL>
    <b:RefOrder>11</b:RefOrder>
  </b:Source>
  <b:Source>
    <b:Tag>Con18</b:Tag>
    <b:SourceType>Report</b:SourceType>
    <b:Guid>{47D79834-3C7A-4642-9910-1B230F5563BE}</b:Guid>
    <b:Title>Cost Plan Reports.</b:Title>
    <b:Year>2018.</b:Year>
    <b:Author>
      <b:Author>
        <b:NameList>
          <b:Person>
            <b:Last>Ltd</b:Last>
            <b:First>Construction</b:First>
            <b:Middle>Planning and Economics Pty</b:Middle>
          </b:Person>
        </b:NameList>
      </b:Author>
    </b:Author>
    <b:Publisher>Construction and Planning and Economics.Pty Ltd</b:Publisher>
    <b:RefOrder>12</b:RefOrder>
  </b:Source>
  <b:Source>
    <b:Tag>RIC15</b:Tag>
    <b:SourceType>Report</b:SourceType>
    <b:Guid>{D4B956A9-1FBB-4535-8C71-546893A5B0D4}</b:Guid>
    <b:Author>
      <b:Author>
        <b:NameList>
          <b:Person>
            <b:Last>RICS.</b:Last>
          </b:Person>
        </b:NameList>
      </b:Author>
    </b:Author>
    <b:Title>Space standards for homes.</b:Title>
    <b:Year>2015.</b:Year>
    <b:Publisher>RICS.</b:Publisher>
    <b:RefOrder>13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EAC9B9C-39C7-442D-A2C6-BC21F3368F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E8119-D382-48C0-9E16-0E5C9AF73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B91EDE-5397-46E5-8069-B2629F7CA550}">
  <ds:schemaRefs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purl.org/dc/terms/"/>
    <ds:schemaRef ds:uri="4873beb7-5857-4685-be1f-d57550cc96cc"/>
  </ds:schemaRefs>
</ds:datastoreItem>
</file>

<file path=customXml/itemProps5.xml><?xml version="1.0" encoding="utf-8"?>
<ds:datastoreItem xmlns:ds="http://schemas.openxmlformats.org/officeDocument/2006/customXml" ds:itemID="{4705573F-CF08-4D99-92D0-3987D30E7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plan</Template>
  <TotalTime>0</TotalTime>
  <Pages>28</Pages>
  <Words>4776</Words>
  <Characters>27225</Characters>
  <Application>Microsoft Office Word</Application>
  <DocSecurity>0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 New Housing Project. Cost Report (date 18/11/18).</vt:lpstr>
    </vt:vector>
  </TitlesOfParts>
  <Company/>
  <LinksUpToDate>false</LinksUpToDate>
  <CharactersWithSpaces>31938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 New Housing Project. Cost Report (date 18/11/18).</dc:title>
  <dc:subject>Estimated Budgets and Cost Plans for terraced &amp;Semi-Detached homes. Plus, Total Estimated Costs for proposed Housing Project.</dc:subject>
  <dc:creator>max and paul</dc:creator>
  <cp:keywords/>
  <dc:description/>
  <cp:lastModifiedBy>paul rowan</cp:lastModifiedBy>
  <cp:revision>2</cp:revision>
  <cp:lastPrinted>2019-01-22T10:52:00Z</cp:lastPrinted>
  <dcterms:created xsi:type="dcterms:W3CDTF">2019-01-25T08:10:00Z</dcterms:created>
  <dcterms:modified xsi:type="dcterms:W3CDTF">2019-01-25T08:10:00Z</dcterms:modified>
  <cp:contentStatus>lCousre Lecturer’s Name. Dr .N. Tobin.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