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566CD" w14:textId="567F33EA" w:rsidR="00021C04" w:rsidRDefault="0018635D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F780C1" wp14:editId="59034D50">
                <wp:simplePos x="0" y="0"/>
                <wp:positionH relativeFrom="column">
                  <wp:posOffset>6544578</wp:posOffset>
                </wp:positionH>
                <wp:positionV relativeFrom="paragraph">
                  <wp:posOffset>221314</wp:posOffset>
                </wp:positionV>
                <wp:extent cx="866273" cy="327259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273" cy="3272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215530" w14:textId="33E4989D" w:rsidR="0018635D" w:rsidRPr="0018635D" w:rsidRDefault="0018635D">
                            <w:pPr>
                              <w:rPr>
                                <w:rFonts w:cstheme="minorHAnsi"/>
                                <w:color w:val="4472C4" w:themeColor="accent1"/>
                                <w:sz w:val="24"/>
                                <w:szCs w:val="24"/>
                              </w:rPr>
                            </w:pPr>
                            <w:r w:rsidRPr="0018635D">
                              <w:rPr>
                                <w:rStyle w:val="normaltextrun"/>
                                <w:rFonts w:cstheme="minorHAnsi"/>
                                <w:b/>
                                <w:bCs/>
                                <w:color w:val="4472C4" w:themeColor="accent1"/>
                                <w:sz w:val="24"/>
                                <w:szCs w:val="24"/>
                                <w:shd w:val="clear" w:color="auto" w:fill="FFFFFF"/>
                              </w:rPr>
                              <w:t>ACBA4003</w:t>
                            </w:r>
                            <w:r w:rsidRPr="0018635D">
                              <w:rPr>
                                <w:rStyle w:val="eop"/>
                                <w:rFonts w:cstheme="minorHAnsi"/>
                                <w:color w:val="4472C4" w:themeColor="accent1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F780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5.3pt;margin-top:17.45pt;width:68.2pt;height:25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" fillcolor="white [3201]" stroked="f" strokeweight=".5pt">
                <v:textbox>
                  <w:txbxContent>
                    <w:p w14:paraId="46215530" w14:textId="33E4989D" w:rsidR="0018635D" w:rsidRPr="0018635D" w:rsidRDefault="0018635D">
                      <w:pPr>
                        <w:rPr>
                          <w:rFonts w:cstheme="minorHAnsi"/>
                          <w:color w:val="4472C4" w:themeColor="accent1"/>
                          <w:sz w:val="24"/>
                          <w:szCs w:val="24"/>
                        </w:rPr>
                      </w:pPr>
                      <w:r w:rsidRPr="0018635D">
                        <w:rPr>
                          <w:rStyle w:val="normaltextrun"/>
                          <w:rFonts w:cstheme="minorHAnsi"/>
                          <w:b/>
                          <w:bCs/>
                          <w:color w:val="4472C4" w:themeColor="accent1"/>
                          <w:sz w:val="24"/>
                          <w:szCs w:val="24"/>
                          <w:shd w:val="clear" w:color="auto" w:fill="FFFFFF"/>
                        </w:rPr>
                        <w:t>ACBA4003</w:t>
                      </w:r>
                      <w:r w:rsidRPr="0018635D">
                        <w:rPr>
                          <w:rStyle w:val="eop"/>
                          <w:rFonts w:cstheme="minorHAnsi"/>
                          <w:color w:val="4472C4" w:themeColor="accent1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6D7FFB" w:rsidRPr="006D7FFB">
        <w:rPr>
          <w:noProof/>
        </w:rPr>
        <w:drawing>
          <wp:anchor distT="0" distB="0" distL="114300" distR="114300" simplePos="0" relativeHeight="251661312" behindDoc="1" locked="0" layoutInCell="1" allowOverlap="1" wp14:anchorId="551AEF98" wp14:editId="577F842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772400" cy="4369435"/>
            <wp:effectExtent l="0" t="0" r="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36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6AB2">
        <w:rPr>
          <w:noProof/>
        </w:rPr>
        <w:drawing>
          <wp:anchor distT="0" distB="0" distL="114300" distR="114300" simplePos="0" relativeHeight="251657216" behindDoc="1" locked="0" layoutInCell="1" allowOverlap="1" wp14:anchorId="3DE87E17" wp14:editId="1B39FDE4">
            <wp:simplePos x="0" y="0"/>
            <wp:positionH relativeFrom="column">
              <wp:posOffset>-165735</wp:posOffset>
            </wp:positionH>
            <wp:positionV relativeFrom="paragraph">
              <wp:posOffset>-35576</wp:posOffset>
            </wp:positionV>
            <wp:extent cx="7926515" cy="4096987"/>
            <wp:effectExtent l="0" t="0" r="0" b="0"/>
            <wp:wrapNone/>
            <wp:docPr id="5" name="Picture 5" descr="laptop on office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-for-report-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6515" cy="4096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Ind w:w="-5" w:type="dxa"/>
        <w:tblCellMar>
          <w:left w:w="115" w:type="dxa"/>
          <w:right w:w="720" w:type="dxa"/>
        </w:tblCellMar>
        <w:tblLook w:val="0000" w:firstRow="0" w:lastRow="0" w:firstColumn="0" w:lastColumn="0" w:noHBand="0" w:noVBand="0"/>
      </w:tblPr>
      <w:tblGrid>
        <w:gridCol w:w="12229"/>
      </w:tblGrid>
      <w:tr w:rsidR="00021C04" w14:paraId="004EE771" w14:textId="77777777" w:rsidTr="00A1111B">
        <w:trPr>
          <w:trHeight w:val="7553"/>
        </w:trPr>
        <w:tc>
          <w:tcPr>
            <w:tcW w:w="12229" w:type="dxa"/>
          </w:tcPr>
          <w:p w14:paraId="34D59200" w14:textId="30CFA72A" w:rsidR="00021C04" w:rsidRDefault="00430F1D" w:rsidP="00D76AB2">
            <w:pPr>
              <w:ind w:left="72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1721ACA6" wp14:editId="07CDFA4B">
                      <wp:simplePos x="0" y="0"/>
                      <wp:positionH relativeFrom="column">
                        <wp:posOffset>411948</wp:posOffset>
                      </wp:positionH>
                      <wp:positionV relativeFrom="paragraph">
                        <wp:posOffset>8674468</wp:posOffset>
                      </wp:positionV>
                      <wp:extent cx="5764530" cy="140462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6453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96E20A" w14:textId="72953C1E" w:rsidR="00A202D1" w:rsidRPr="00430F1D" w:rsidRDefault="00A202D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430F1D">
                                    <w:rPr>
                                      <w:sz w:val="18"/>
                                      <w:szCs w:val="18"/>
                                    </w:rPr>
                                    <w:t>https://concreteplayground.com/sydney/news-2/life-sized-lego-house-opened-denmark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1ACA6" id="_x0000_s1027" type="#_x0000_t202" style="position:absolute;left:0;text-align:left;margin-left:32.45pt;margin-top:683.05pt;width:453.9pt;height:110.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" filled="f" stroked="f">
                      <v:textbox style="mso-fit-shape-to-text:t">
                        <w:txbxContent>
                          <w:p w14:paraId="3996E20A" w14:textId="72953C1E" w:rsidR="00A202D1" w:rsidRPr="00430F1D" w:rsidRDefault="00A202D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30F1D">
                              <w:rPr>
                                <w:sz w:val="18"/>
                                <w:szCs w:val="18"/>
                              </w:rPr>
                              <w:t>https://concreteplayground.com/sydney/news-2/life-sized-lego-house-opened-denmark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6AB2">
              <w:rPr>
                <w:noProof/>
              </w:rPr>
              <mc:AlternateContent>
                <mc:Choice Requires="wpg">
                  <w:drawing>
                    <wp:inline distT="0" distB="0" distL="0" distR="0" wp14:anchorId="1ACDDCE3" wp14:editId="1E15EC52">
                      <wp:extent cx="6657975" cy="8588930"/>
                      <wp:effectExtent l="0" t="0" r="9525" b="3175"/>
                      <wp:docPr id="9" name="Group 9" descr="Title and text&#10;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57975" cy="8588930"/>
                                <a:chOff x="0" y="402670"/>
                                <a:chExt cx="6657975" cy="8588930"/>
                              </a:xfrm>
                            </wpg:grpSpPr>
                            <wps:wsp>
                              <wps:cNvPr id="6" name="Text Box 6"/>
                              <wps:cNvSpPr txBox="1"/>
                              <wps:spPr>
                                <a:xfrm>
                                  <a:off x="250257" y="3578596"/>
                                  <a:ext cx="6294922" cy="12880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75000"/>
                                  </a:schemeClr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CD765D9" w14:textId="596D1BCA" w:rsidR="00FC3071" w:rsidRPr="00051839" w:rsidRDefault="00FC3071" w:rsidP="00051839">
                                    <w:pPr>
                                      <w:pStyle w:val="Title"/>
                                      <w:rPr>
                                        <w:b/>
                                        <w:bCs/>
                                        <w:color w:val="FFC000" w:themeColor="accent4"/>
                                        <w:sz w:val="56"/>
                                      </w:rPr>
                                    </w:pPr>
                                    <w:r w:rsidRPr="000D4798">
                                      <w:rPr>
                                        <w:b/>
                                        <w:bCs/>
                                        <w:color w:val="FFC000" w:themeColor="accent4"/>
                                        <w:sz w:val="56"/>
                                      </w:rPr>
                                      <w:t>Why I Joined the Construction Industry</w:t>
                                    </w:r>
                                  </w:p>
                                  <w:p w14:paraId="79B3A803" w14:textId="02C9D58A" w:rsidR="00D76AB2" w:rsidRPr="00FC3071" w:rsidRDefault="00FC3071" w:rsidP="000B4502">
                                    <w:pPr>
                                      <w:pStyle w:val="Subtitle"/>
                                      <w:rPr>
                                        <w:sz w:val="52"/>
                                        <w:szCs w:val="52"/>
                                      </w:rPr>
                                    </w:pPr>
                                    <w:r>
                                      <w:rPr>
                                        <w:sz w:val="52"/>
                                        <w:szCs w:val="52"/>
                                      </w:rPr>
                                      <w:t>And what inspired me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343949" y="402670"/>
                                  <a:ext cx="2357306" cy="92278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  <a:alpha val="87000"/>
                                  </a:schemeClr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5C4B562E" w14:textId="7BAB46E0" w:rsidR="00D76AB2" w:rsidRPr="00547819" w:rsidRDefault="005E1465" w:rsidP="00547819">
                                    <w:pPr>
                                      <w:pStyle w:val="Heading1"/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B80D4B">
                                      <w:rPr>
                                        <w:sz w:val="40"/>
                                        <w:szCs w:val="40"/>
                                      </w:rPr>
                                      <w:t xml:space="preserve">Luke Nicholas </w:t>
                                    </w:r>
                                    <w:r w:rsidR="00547819">
                                      <w:rPr>
                                        <w:sz w:val="40"/>
                                        <w:szCs w:val="40"/>
                                      </w:rPr>
                                      <w:t xml:space="preserve">                 </w:t>
                                    </w:r>
                                    <w:r w:rsidRPr="00547819">
                                      <w:rPr>
                                        <w:sz w:val="32"/>
                                      </w:rPr>
                                      <w:t>27</w:t>
                                    </w:r>
                                    <w:r w:rsidRPr="00547819">
                                      <w:rPr>
                                        <w:sz w:val="32"/>
                                        <w:vertAlign w:val="superscript"/>
                                      </w:rPr>
                                      <w:t>th</w:t>
                                    </w:r>
                                    <w:r w:rsidRPr="00547819">
                                      <w:rPr>
                                        <w:sz w:val="32"/>
                                      </w:rPr>
                                      <w:t xml:space="preserve"> October 2022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Text Box 8"/>
                              <wps:cNvSpPr txBox="1"/>
                              <wps:spPr>
                                <a:xfrm>
                                  <a:off x="0" y="4866939"/>
                                  <a:ext cx="6657975" cy="412466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00538FCE" w14:textId="77777777" w:rsidR="00051839" w:rsidRDefault="00051839" w:rsidP="00D76AB2"/>
                                  <w:p w14:paraId="297196CF" w14:textId="11E7AFE5" w:rsidR="00E25625" w:rsidRDefault="004818C9" w:rsidP="00D76AB2">
                                    <w:r>
                                      <w:t>When I first joined the construction industry, it was merely a means to an end. A physical</w:t>
                                    </w:r>
                                    <w:r w:rsidR="000B5C95">
                                      <w:t xml:space="preserve">, labour intensive and not very thought provoking. It wasn’t glamorous and certainly didn’t appeal to me on a wider scale beyond necessity of requiring a job and an income. </w:t>
                                    </w:r>
                                    <w:r w:rsidR="00E25625">
                                      <w:t xml:space="preserve">Whether it was fortune or chance, I was put onto a multi-skilled site and required to drive a tipper from day one. Both of which were completely alien to me beyond some DIY with my grandfather. </w:t>
                                    </w:r>
                                  </w:p>
                                  <w:p w14:paraId="6B1C2EFF" w14:textId="3CC6D869" w:rsidR="00E52CFB" w:rsidRDefault="00F02D1D" w:rsidP="00D76AB2">
                                    <w:r>
                                      <w:t xml:space="preserve">This chance encounter quickly evolved into something of a secret passion, sort of a spark emerged. Showing some willing and aptitude to learn and </w:t>
                                    </w:r>
                                    <w:r w:rsidR="006130B0">
                                      <w:t xml:space="preserve">pick up things </w:t>
                                    </w:r>
                                    <w:r w:rsidR="00E52CFB">
                                      <w:t>quickly</w:t>
                                    </w:r>
                                    <w:r w:rsidR="006130B0">
                                      <w:t xml:space="preserve">, I was entrusted with tiling and </w:t>
                                    </w:r>
                                    <w:r w:rsidR="00E52CFB">
                                      <w:t xml:space="preserve">refinishing a whole bar. Daunting task to even an experienced carpenter but </w:t>
                                    </w:r>
                                    <w:r w:rsidR="00A63836">
                                      <w:t xml:space="preserve">I soldiered on, wanting to learn, and prove myself wrong and any doubt soon started to leave. </w:t>
                                    </w:r>
                                  </w:p>
                                  <w:p w14:paraId="181204A7" w14:textId="1083BE32" w:rsidR="0011219A" w:rsidRDefault="0011219A" w:rsidP="00D76AB2">
                                    <w:r>
                                      <w:t xml:space="preserve">This original experience left me working away, seven days a week almost 12 hours a day sometimes and </w:t>
                                    </w:r>
                                    <w:r w:rsidR="0066789A">
                                      <w:t xml:space="preserve">the money wasn’t compensation enough. So, what was keeping me eager and willing? </w:t>
                                    </w:r>
                                  </w:p>
                                  <w:p w14:paraId="292445BA" w14:textId="77777777" w:rsidR="00652388" w:rsidRDefault="00652388" w:rsidP="00D76AB2"/>
                                  <w:p w14:paraId="3D89520D" w14:textId="77777777" w:rsidR="00CD700F" w:rsidRPr="00051839" w:rsidRDefault="0064112C" w:rsidP="00652388">
                                    <w:pPr>
                                      <w:pStyle w:val="Heading2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051839">
                                      <w:rPr>
                                        <w:sz w:val="24"/>
                                        <w:szCs w:val="24"/>
                                      </w:rPr>
                                      <w:t xml:space="preserve">Something had given me some clarity on a very possible future, which certainly wasn’t there before. </w:t>
                                    </w:r>
                                    <w:r w:rsidR="0030229C" w:rsidRPr="00051839">
                                      <w:rPr>
                                        <w:sz w:val="24"/>
                                        <w:szCs w:val="24"/>
                                      </w:rPr>
                                      <w:t>But I believe I was always interested in construction from a very early age</w:t>
                                    </w:r>
                                    <w:r w:rsidR="00425B25" w:rsidRPr="00051839">
                                      <w:rPr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</w:p>
                                  <w:p w14:paraId="7458DF84" w14:textId="7CE9E193" w:rsidR="00652388" w:rsidRPr="00652388" w:rsidRDefault="00425B25" w:rsidP="00CD700F">
                                    <w:pPr>
                                      <w:pStyle w:val="Heading2"/>
                                    </w:pPr>
                                    <w:r w:rsidRPr="00051839">
                                      <w:rPr>
                                        <w:sz w:val="24"/>
                                        <w:szCs w:val="24"/>
                                      </w:rPr>
                                      <w:t xml:space="preserve">But when you are interested in castles, structures, bridges and Lego. This doesn’t feel like a direct </w:t>
                                    </w:r>
                                    <w:r w:rsidR="00400040" w:rsidRPr="00051839">
                                      <w:rPr>
                                        <w:sz w:val="24"/>
                                        <w:szCs w:val="24"/>
                                      </w:rPr>
                                      <w:t xml:space="preserve">or obvious </w:t>
                                    </w:r>
                                    <w:r w:rsidRPr="00051839">
                                      <w:rPr>
                                        <w:sz w:val="24"/>
                                        <w:szCs w:val="24"/>
                                      </w:rPr>
                                      <w:t xml:space="preserve">link until you </w:t>
                                    </w:r>
                                    <w:r w:rsidR="00860060" w:rsidRPr="00051839">
                                      <w:rPr>
                                        <w:sz w:val="24"/>
                                        <w:szCs w:val="24"/>
                                      </w:rPr>
                                      <w:t>find a passion when doing it</w:t>
                                    </w:r>
                                    <w:r w:rsidR="00CD700F" w:rsidRPr="00051839">
                                      <w:rPr>
                                        <w:sz w:val="24"/>
                                        <w:szCs w:val="24"/>
                                      </w:rPr>
                                      <w:t xml:space="preserve"> at scale</w:t>
                                    </w:r>
                                    <w:r w:rsidR="00860060" w:rsidRPr="00051839">
                                      <w:rPr>
                                        <w:sz w:val="24"/>
                                        <w:szCs w:val="24"/>
                                      </w:rPr>
                                      <w:t xml:space="preserve"> as an adu</w:t>
                                    </w:r>
                                    <w:r w:rsidR="00CD700F" w:rsidRPr="00051839">
                                      <w:rPr>
                                        <w:sz w:val="24"/>
                                        <w:szCs w:val="24"/>
                                      </w:rPr>
                                      <w:t>lt</w:t>
                                    </w:r>
                                    <w:r w:rsidR="00CD700F">
                                      <w:t>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CDDCE3" id="Group 9" o:spid="_x0000_s1028" alt="Title and text&#10;" style="width:524.25pt;height:676.3pt;mso-position-horizontal-relative:char;mso-position-vertical-relative:line" coordorigin=",4026" coordsize="66579,85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">
                      <v:shape id="Text Box 6" o:spid="_x0000_s1029" type="#_x0000_t202" style="position:absolute;left:2502;top:35785;width:62949;height:12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" fillcolor="#323e4f [2415]" stroked="f" strokeweight=".5pt">
                        <v:textbox>
                          <w:txbxContent>
                            <w:p w14:paraId="2CD765D9" w14:textId="596D1BCA" w:rsidR="00FC3071" w:rsidRPr="00051839" w:rsidRDefault="00FC3071" w:rsidP="00051839">
                              <w:pPr>
                                <w:pStyle w:val="Title"/>
                                <w:rPr>
                                  <w:b/>
                                  <w:bCs/>
                                  <w:color w:val="FFC000" w:themeColor="accent4"/>
                                  <w:sz w:val="56"/>
                                </w:rPr>
                              </w:pPr>
                              <w:r w:rsidRPr="000D4798">
                                <w:rPr>
                                  <w:b/>
                                  <w:bCs/>
                                  <w:color w:val="FFC000" w:themeColor="accent4"/>
                                  <w:sz w:val="56"/>
                                </w:rPr>
                                <w:t>Why I Joined the Construction Industry</w:t>
                              </w:r>
                            </w:p>
                            <w:p w14:paraId="79B3A803" w14:textId="02C9D58A" w:rsidR="00D76AB2" w:rsidRPr="00FC3071" w:rsidRDefault="00FC3071" w:rsidP="000B4502">
                              <w:pPr>
                                <w:pStyle w:val="Subtitle"/>
                                <w:rPr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sz w:val="52"/>
                                  <w:szCs w:val="52"/>
                                </w:rPr>
                                <w:t>And what inspired me</w:t>
                              </w:r>
                            </w:p>
                          </w:txbxContent>
                        </v:textbox>
                      </v:shape>
                      <v:shape id="Text Box 7" o:spid="_x0000_s1030" type="#_x0000_t202" style="position:absolute;left:3439;top:4026;width:23573;height:9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" fillcolor="#f2f2f2 [3052]" stroked="f" strokeweight=".5pt">
                        <v:fill opacity="57054f"/>
                        <v:textbox>
                          <w:txbxContent>
                            <w:p w14:paraId="5C4B562E" w14:textId="7BAB46E0" w:rsidR="00D76AB2" w:rsidRPr="00547819" w:rsidRDefault="005E1465" w:rsidP="00547819">
                              <w:pPr>
                                <w:pStyle w:val="Heading1"/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 w:rsidRPr="00B80D4B">
                                <w:rPr>
                                  <w:sz w:val="40"/>
                                  <w:szCs w:val="40"/>
                                </w:rPr>
                                <w:t xml:space="preserve">Luke Nicholas </w:t>
                              </w:r>
                              <w:r w:rsidR="00547819">
                                <w:rPr>
                                  <w:sz w:val="40"/>
                                  <w:szCs w:val="40"/>
                                </w:rPr>
                                <w:t xml:space="preserve">                 </w:t>
                              </w:r>
                              <w:r w:rsidRPr="00547819">
                                <w:rPr>
                                  <w:sz w:val="32"/>
                                </w:rPr>
                                <w:t>27</w:t>
                              </w:r>
                              <w:r w:rsidRPr="00547819">
                                <w:rPr>
                                  <w:sz w:val="32"/>
                                  <w:vertAlign w:val="superscript"/>
                                </w:rPr>
                                <w:t>th</w:t>
                              </w:r>
                              <w:r w:rsidRPr="00547819">
                                <w:rPr>
                                  <w:sz w:val="32"/>
                                </w:rPr>
                                <w:t xml:space="preserve"> October 2022</w:t>
                              </w:r>
                            </w:p>
                          </w:txbxContent>
                        </v:textbox>
                      </v:shape>
                      <v:shape id="Text Box 8" o:spid="_x0000_s1031" type="#_x0000_t202" style="position:absolute;top:48669;width:66579;height:41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" fillcolor="white [3201]" stroked="f" strokeweight=".5pt">
                        <v:textbox>
                          <w:txbxContent>
                            <w:p w14:paraId="00538FCE" w14:textId="77777777" w:rsidR="00051839" w:rsidRDefault="00051839" w:rsidP="00D76AB2"/>
                            <w:p w14:paraId="297196CF" w14:textId="11E7AFE5" w:rsidR="00E25625" w:rsidRDefault="004818C9" w:rsidP="00D76AB2">
                              <w:r>
                                <w:t>When I first joined the construction industry, it was merely a means to an end. A physical</w:t>
                              </w:r>
                              <w:r w:rsidR="000B5C95">
                                <w:t xml:space="preserve">, labour intensive and not very thought provoking. It wasn’t glamorous and certainly didn’t appeal to me on a wider scale beyond necessity of requiring a job and an income. </w:t>
                              </w:r>
                              <w:r w:rsidR="00E25625">
                                <w:t xml:space="preserve">Whether it was fortune or chance, I was put onto a multi-skilled site and required to drive a tipper from day one. Both of which were completely alien to me beyond some DIY with my grandfather. </w:t>
                              </w:r>
                            </w:p>
                            <w:p w14:paraId="6B1C2EFF" w14:textId="3CC6D869" w:rsidR="00E52CFB" w:rsidRDefault="00F02D1D" w:rsidP="00D76AB2">
                              <w:r>
                                <w:t xml:space="preserve">This chance encounter quickly evolved into something of a secret passion, sort of a spark emerged. Showing some willing and aptitude to learn and </w:t>
                              </w:r>
                              <w:r w:rsidR="006130B0">
                                <w:t xml:space="preserve">pick up things </w:t>
                              </w:r>
                              <w:r w:rsidR="00E52CFB">
                                <w:t>quickly</w:t>
                              </w:r>
                              <w:r w:rsidR="006130B0">
                                <w:t xml:space="preserve">, I was entrusted with tiling and </w:t>
                              </w:r>
                              <w:r w:rsidR="00E52CFB">
                                <w:t xml:space="preserve">refinishing a whole bar. Daunting task to even an experienced carpenter but </w:t>
                              </w:r>
                              <w:r w:rsidR="00A63836">
                                <w:t xml:space="preserve">I soldiered on, wanting to learn, and prove myself wrong and any doubt soon started to leave. </w:t>
                              </w:r>
                            </w:p>
                            <w:p w14:paraId="181204A7" w14:textId="1083BE32" w:rsidR="0011219A" w:rsidRDefault="0011219A" w:rsidP="00D76AB2">
                              <w:r>
                                <w:t xml:space="preserve">This original experience left me working away, seven days a week almost 12 hours a day sometimes and </w:t>
                              </w:r>
                              <w:r w:rsidR="0066789A">
                                <w:t xml:space="preserve">the money wasn’t compensation enough. So, what was keeping me eager and willing? </w:t>
                              </w:r>
                            </w:p>
                            <w:p w14:paraId="292445BA" w14:textId="77777777" w:rsidR="00652388" w:rsidRDefault="00652388" w:rsidP="00D76AB2"/>
                            <w:p w14:paraId="3D89520D" w14:textId="77777777" w:rsidR="00CD700F" w:rsidRPr="00051839" w:rsidRDefault="0064112C" w:rsidP="00652388">
                              <w:pPr>
                                <w:pStyle w:val="Heading2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51839">
                                <w:rPr>
                                  <w:sz w:val="24"/>
                                  <w:szCs w:val="24"/>
                                </w:rPr>
                                <w:t xml:space="preserve">Something had given me some clarity on a very possible future, which certainly wasn’t there before. </w:t>
                              </w:r>
                              <w:r w:rsidR="0030229C" w:rsidRPr="00051839">
                                <w:rPr>
                                  <w:sz w:val="24"/>
                                  <w:szCs w:val="24"/>
                                </w:rPr>
                                <w:t>But I believe I was always interested in construction from a very early age</w:t>
                              </w:r>
                              <w:r w:rsidR="00425B25" w:rsidRPr="00051839">
                                <w:rPr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7458DF84" w14:textId="7CE9E193" w:rsidR="00652388" w:rsidRPr="00652388" w:rsidRDefault="00425B25" w:rsidP="00CD700F">
                              <w:pPr>
                                <w:pStyle w:val="Heading2"/>
                              </w:pPr>
                              <w:r w:rsidRPr="00051839">
                                <w:rPr>
                                  <w:sz w:val="24"/>
                                  <w:szCs w:val="24"/>
                                </w:rPr>
                                <w:t xml:space="preserve">But when you are interested in castles, structures, bridges and Lego. This doesn’t feel like a direct </w:t>
                              </w:r>
                              <w:r w:rsidR="00400040" w:rsidRPr="00051839">
                                <w:rPr>
                                  <w:sz w:val="24"/>
                                  <w:szCs w:val="24"/>
                                </w:rPr>
                                <w:t xml:space="preserve">or obvious </w:t>
                              </w:r>
                              <w:r w:rsidRPr="00051839">
                                <w:rPr>
                                  <w:sz w:val="24"/>
                                  <w:szCs w:val="24"/>
                                </w:rPr>
                                <w:t xml:space="preserve">link until you </w:t>
                              </w:r>
                              <w:r w:rsidR="00860060" w:rsidRPr="00051839">
                                <w:rPr>
                                  <w:sz w:val="24"/>
                                  <w:szCs w:val="24"/>
                                </w:rPr>
                                <w:t>find a passion when doing it</w:t>
                              </w:r>
                              <w:r w:rsidR="00CD700F" w:rsidRPr="00051839">
                                <w:rPr>
                                  <w:sz w:val="24"/>
                                  <w:szCs w:val="24"/>
                                </w:rPr>
                                <w:t xml:space="preserve"> at scale</w:t>
                              </w:r>
                              <w:r w:rsidR="00860060" w:rsidRPr="00051839">
                                <w:rPr>
                                  <w:sz w:val="24"/>
                                  <w:szCs w:val="24"/>
                                </w:rPr>
                                <w:t xml:space="preserve"> as an adu</w:t>
                              </w:r>
                              <w:r w:rsidR="00CD700F" w:rsidRPr="00051839">
                                <w:rPr>
                                  <w:sz w:val="24"/>
                                  <w:szCs w:val="24"/>
                                </w:rPr>
                                <w:t>lt</w:t>
                              </w:r>
                              <w:r w:rsidR="00CD700F">
                                <w:t>.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1111B" w14:paraId="2F980670" w14:textId="77777777" w:rsidTr="00A1111B">
        <w:trPr>
          <w:trHeight w:val="900"/>
        </w:trPr>
        <w:tc>
          <w:tcPr>
            <w:tcW w:w="12229" w:type="dxa"/>
            <w:vAlign w:val="bottom"/>
          </w:tcPr>
          <w:p w14:paraId="6E117A91" w14:textId="58BF1C18" w:rsidR="00A1111B" w:rsidRDefault="00100759" w:rsidP="00A1111B">
            <w:pPr>
              <w:ind w:left="720"/>
              <w:jc w:val="right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FC1D0A4" wp14:editId="4F306E91">
                      <wp:simplePos x="0" y="0"/>
                      <wp:positionH relativeFrom="column">
                        <wp:posOffset>2815963</wp:posOffset>
                      </wp:positionH>
                      <wp:positionV relativeFrom="paragraph">
                        <wp:posOffset>213109</wp:posOffset>
                      </wp:positionV>
                      <wp:extent cx="1853967" cy="360727"/>
                      <wp:effectExtent l="0" t="0" r="0" b="127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53967" cy="36072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0CBD29" w14:textId="3249B555" w:rsidR="00100759" w:rsidRDefault="009568AF" w:rsidP="009568AF">
                                  <w:pPr>
                                    <w:jc w:val="center"/>
                                  </w:pPr>
                                  <w:r>
                                    <w:t>Page - 1 -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C1D0A4" id="Text Box 25" o:spid="_x0000_s1032" type="#_x0000_t202" style="position:absolute;left:0;text-align:left;margin-left:221.75pt;margin-top:16.8pt;width:146pt;height:28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" fillcolor="white [3201]" stroked="f" strokeweight=".5pt">
                      <v:textbox>
                        <w:txbxContent>
                          <w:p w14:paraId="5B0CBD29" w14:textId="3249B555" w:rsidR="00100759" w:rsidRDefault="009568AF" w:rsidP="009568AF">
                            <w:pPr>
                              <w:jc w:val="center"/>
                            </w:pPr>
                            <w:r>
                              <w:t>Page - 1 -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763BBEFE" w14:textId="05A6F88A" w:rsidR="000B4502" w:rsidRDefault="000B4502"/>
    <w:p w14:paraId="6D1AFAFA" w14:textId="15B54825" w:rsidR="000B4502" w:rsidRDefault="00D8336B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7CE5F6C" wp14:editId="03A22AD9">
                <wp:simplePos x="0" y="0"/>
                <wp:positionH relativeFrom="margin">
                  <wp:align>center</wp:align>
                </wp:positionH>
                <wp:positionV relativeFrom="paragraph">
                  <wp:posOffset>9398769</wp:posOffset>
                </wp:positionV>
                <wp:extent cx="1467485" cy="310515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7485" cy="3105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91D127" w14:textId="09DE662E" w:rsidR="00D8336B" w:rsidRDefault="00D8336B" w:rsidP="00D8336B">
                            <w:pPr>
                              <w:jc w:val="center"/>
                            </w:pPr>
                            <w:r>
                              <w:t>Page - 2 -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E5F6C" id="_x0000_s1033" type="#_x0000_t202" style="position:absolute;margin-left:0;margin-top:740.05pt;width:115.55pt;height:24.45pt;z-index:2516828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" filled="f" stroked="f">
                <v:textbox>
                  <w:txbxContent>
                    <w:p w14:paraId="3E91D127" w14:textId="09DE662E" w:rsidR="00D8336B" w:rsidRDefault="00D8336B" w:rsidP="00D8336B">
                      <w:pPr>
                        <w:jc w:val="center"/>
                      </w:pPr>
                      <w:r>
                        <w:t>Page - 2 -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1018E">
        <w:rPr>
          <w:noProof/>
        </w:rPr>
        <w:drawing>
          <wp:anchor distT="0" distB="0" distL="114300" distR="114300" simplePos="0" relativeHeight="251670528" behindDoc="0" locked="0" layoutInCell="1" allowOverlap="1" wp14:anchorId="65555512" wp14:editId="686A1F84">
            <wp:simplePos x="0" y="0"/>
            <wp:positionH relativeFrom="column">
              <wp:posOffset>1098114</wp:posOffset>
            </wp:positionH>
            <wp:positionV relativeFrom="paragraph">
              <wp:posOffset>6393110</wp:posOffset>
            </wp:positionV>
            <wp:extent cx="3481070" cy="2610485"/>
            <wp:effectExtent l="0" t="0" r="5080" b="0"/>
            <wp:wrapThrough wrapText="bothSides">
              <wp:wrapPolygon edited="0">
                <wp:start x="0" y="0"/>
                <wp:lineTo x="0" y="21437"/>
                <wp:lineTo x="21513" y="21437"/>
                <wp:lineTo x="21513" y="0"/>
                <wp:lineTo x="0" y="0"/>
              </wp:wrapPolygon>
            </wp:wrapThrough>
            <wp:docPr id="4" name="Picture 4" descr="Kidwelly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dwelly Castl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070" cy="261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7944" w:type="dxa"/>
        <w:tblInd w:w="55" w:type="dxa"/>
        <w:tblCellMar>
          <w:left w:w="115" w:type="dxa"/>
          <w:right w:w="720" w:type="dxa"/>
        </w:tblCellMar>
        <w:tblLook w:val="0000" w:firstRow="0" w:lastRow="0" w:firstColumn="0" w:lastColumn="0" w:noHBand="0" w:noVBand="0"/>
      </w:tblPr>
      <w:tblGrid>
        <w:gridCol w:w="5746"/>
        <w:gridCol w:w="721"/>
        <w:gridCol w:w="5718"/>
      </w:tblGrid>
      <w:tr w:rsidR="00515218" w14:paraId="256DE171" w14:textId="77777777" w:rsidTr="00506060">
        <w:trPr>
          <w:trHeight w:val="1646"/>
        </w:trPr>
        <w:tc>
          <w:tcPr>
            <w:tcW w:w="4071" w:type="dxa"/>
            <w:gridSpan w:val="2"/>
          </w:tcPr>
          <w:p w14:paraId="3F1B2775" w14:textId="67EA6DF0" w:rsidR="00515218" w:rsidRDefault="00515218" w:rsidP="000B4502">
            <w:r w:rsidRPr="000B4502">
              <w:rPr>
                <w:noProof/>
              </w:rPr>
              <mc:AlternateContent>
                <mc:Choice Requires="wps">
                  <w:drawing>
                    <wp:inline distT="0" distB="0" distL="0" distR="0" wp14:anchorId="15F3BFA1" wp14:editId="1225A143">
                      <wp:extent cx="3962400" cy="1373472"/>
                      <wp:effectExtent l="0" t="0" r="0" b="0"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62400" cy="137347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B1D5F7" w14:textId="1F9A0361" w:rsidR="00515218" w:rsidRDefault="00FC3071" w:rsidP="000B4502">
                                  <w:pPr>
                                    <w:pStyle w:val="Title"/>
                                    <w:rPr>
                                      <w:color w:val="44546A" w:themeColor="text2"/>
                                      <w:sz w:val="56"/>
                                    </w:rPr>
                                  </w:pPr>
                                  <w:r w:rsidRPr="00FC3071">
                                    <w:rPr>
                                      <w:color w:val="44546A" w:themeColor="text2"/>
                                      <w:sz w:val="56"/>
                                    </w:rPr>
                                    <w:t>Joining Construction</w:t>
                                  </w:r>
                                </w:p>
                                <w:p w14:paraId="72806578" w14:textId="77777777" w:rsidR="00FC3071" w:rsidRPr="00FC3071" w:rsidRDefault="00FC3071" w:rsidP="00FC3071"/>
                                <w:p w14:paraId="4C6A2B76" w14:textId="43FEC46B" w:rsidR="00515218" w:rsidRPr="00410A60" w:rsidRDefault="003E0560" w:rsidP="000B4502">
                                  <w:pPr>
                                    <w:pStyle w:val="Subtitle"/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  <w:color w:val="44546A" w:themeColor="text2"/>
                                      <w:sz w:val="44"/>
                                      <w:szCs w:val="44"/>
                                    </w:rPr>
                                  </w:pPr>
                                  <w:r w:rsidRPr="00410A60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  <w:color w:val="44546A" w:themeColor="text2"/>
                                      <w:sz w:val="44"/>
                                      <w:szCs w:val="44"/>
                                    </w:rPr>
                                    <w:t>The Journey to now</w:t>
                                  </w:r>
                                  <w:r w:rsidR="00FC3071" w:rsidRPr="00410A60">
                                    <w:rPr>
                                      <w:rFonts w:asciiTheme="majorHAnsi" w:hAnsiTheme="majorHAnsi" w:cstheme="majorHAnsi"/>
                                      <w:b/>
                                      <w:bCs/>
                                      <w:color w:val="44546A" w:themeColor="text2"/>
                                      <w:sz w:val="44"/>
                                      <w:szCs w:val="4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5F3BFA1" id="Text Box 10" o:spid="_x0000_s1034" type="#_x0000_t202" style="width:312pt;height:108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" filled="f" stroked="f" strokeweight=".5pt">
                      <v:textbox>
                        <w:txbxContent>
                          <w:p w14:paraId="07B1D5F7" w14:textId="1F9A0361" w:rsidR="00515218" w:rsidRDefault="00FC3071" w:rsidP="000B4502">
                            <w:pPr>
                              <w:pStyle w:val="Title"/>
                              <w:rPr>
                                <w:color w:val="44546A" w:themeColor="text2"/>
                                <w:sz w:val="56"/>
                              </w:rPr>
                            </w:pPr>
                            <w:r w:rsidRPr="00FC3071">
                              <w:rPr>
                                <w:color w:val="44546A" w:themeColor="text2"/>
                                <w:sz w:val="56"/>
                              </w:rPr>
                              <w:t>Joining Construction</w:t>
                            </w:r>
                          </w:p>
                          <w:p w14:paraId="72806578" w14:textId="77777777" w:rsidR="00FC3071" w:rsidRPr="00FC3071" w:rsidRDefault="00FC3071" w:rsidP="00FC3071"/>
                          <w:p w14:paraId="4C6A2B76" w14:textId="43FEC46B" w:rsidR="00515218" w:rsidRPr="00410A60" w:rsidRDefault="003E0560" w:rsidP="000B4502">
                            <w:pPr>
                              <w:pStyle w:val="Subtitle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44546A" w:themeColor="text2"/>
                                <w:sz w:val="44"/>
                                <w:szCs w:val="44"/>
                              </w:rPr>
                            </w:pPr>
                            <w:r w:rsidRPr="00410A60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44546A" w:themeColor="text2"/>
                                <w:sz w:val="44"/>
                                <w:szCs w:val="44"/>
                              </w:rPr>
                              <w:t>The Journey to now</w:t>
                            </w:r>
                            <w:r w:rsidR="00FC3071" w:rsidRPr="00410A60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44546A" w:themeColor="text2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3873" w:type="dxa"/>
          </w:tcPr>
          <w:p w14:paraId="0FC576DE" w14:textId="77E2BFEC" w:rsidR="00515218" w:rsidRDefault="00515218" w:rsidP="000B4502">
            <w:r w:rsidRPr="000B4502">
              <w:rPr>
                <w:noProof/>
              </w:rPr>
              <mc:AlternateContent>
                <mc:Choice Requires="wps">
                  <w:drawing>
                    <wp:inline distT="0" distB="0" distL="0" distR="0" wp14:anchorId="2336B1A6" wp14:editId="2ED8942F">
                      <wp:extent cx="3493827" cy="1303116"/>
                      <wp:effectExtent l="0" t="0" r="0" b="0"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93827" cy="13031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63BFD62" w14:textId="7F031112" w:rsidR="00515218" w:rsidRPr="000B4502" w:rsidRDefault="00515218" w:rsidP="00515218">
                                  <w:pPr>
                                    <w:pStyle w:val="NoSpacing"/>
                                    <w:rPr>
                                      <w:color w:val="44546A" w:themeColor="text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336B1A6" id="Text Box 12" o:spid="_x0000_s1035" type="#_x0000_t202" style="width:275.1pt;height:10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" filled="f" stroked="f" strokeweight=".5pt">
                      <v:textbox>
                        <w:txbxContent>
                          <w:p w14:paraId="763BFD62" w14:textId="7F031112" w:rsidR="00515218" w:rsidRPr="000B4502" w:rsidRDefault="00515218" w:rsidP="00515218">
                            <w:pPr>
                              <w:pStyle w:val="NoSpacing"/>
                              <w:rPr>
                                <w:color w:val="44546A" w:themeColor="text2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0B4502" w14:paraId="4EFEB8D8" w14:textId="77777777" w:rsidTr="00506060">
        <w:trPr>
          <w:trHeight w:val="4771"/>
        </w:trPr>
        <w:tc>
          <w:tcPr>
            <w:tcW w:w="3251" w:type="dxa"/>
          </w:tcPr>
          <w:p w14:paraId="036E67C6" w14:textId="72FA4274" w:rsidR="000B4502" w:rsidRDefault="00184B03">
            <w:r w:rsidRPr="000B450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161D1DC" wp14:editId="71875614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2330985</wp:posOffset>
                      </wp:positionV>
                      <wp:extent cx="474980" cy="676275"/>
                      <wp:effectExtent l="0" t="0" r="1270" b="9525"/>
                      <wp:wrapThrough wrapText="bothSides">
                        <wp:wrapPolygon edited="0">
                          <wp:start x="0" y="0"/>
                          <wp:lineTo x="0" y="21296"/>
                          <wp:lineTo x="20791" y="21296"/>
                          <wp:lineTo x="20791" y="0"/>
                          <wp:lineTo x="0" y="0"/>
                        </wp:wrapPolygon>
                      </wp:wrapThrough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4980" cy="676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0A53E89" w14:textId="77777777" w:rsidR="000B4502" w:rsidRDefault="000B4502" w:rsidP="000B4502">
                                  <w:pPr>
                                    <w:pStyle w:val="Heading1"/>
                                  </w:pPr>
                                  <w:r>
                                    <w:t>03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61D1DC" id="Text Box 18" o:spid="_x0000_s1036" type="#_x0000_t202" style="position:absolute;margin-left:8.4pt;margin-top:183.55pt;width:37.4pt;height:53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" fillcolor="white [3201]" stroked="f" strokeweight=".5pt">
                      <v:textbox>
                        <w:txbxContent>
                          <w:p w14:paraId="00A53E89" w14:textId="77777777" w:rsidR="000B4502" w:rsidRDefault="000B4502" w:rsidP="000B4502">
                            <w:pPr>
                              <w:pStyle w:val="Heading1"/>
                            </w:pPr>
                            <w:r>
                              <w:t>03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="00254577" w:rsidRPr="000B450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72F4B5D" wp14:editId="77B61AC0">
                      <wp:simplePos x="0" y="0"/>
                      <wp:positionH relativeFrom="column">
                        <wp:posOffset>654819</wp:posOffset>
                      </wp:positionH>
                      <wp:positionV relativeFrom="paragraph">
                        <wp:posOffset>1298144</wp:posOffset>
                      </wp:positionV>
                      <wp:extent cx="1828800" cy="739775"/>
                      <wp:effectExtent l="0" t="0" r="0" b="3175"/>
                      <wp:wrapThrough wrapText="bothSides">
                        <wp:wrapPolygon edited="0">
                          <wp:start x="0" y="0"/>
                          <wp:lineTo x="0" y="21136"/>
                          <wp:lineTo x="21375" y="21136"/>
                          <wp:lineTo x="21375" y="0"/>
                          <wp:lineTo x="0" y="0"/>
                        </wp:wrapPolygon>
                      </wp:wrapThrough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739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41BC95" w14:textId="70CFF1DB" w:rsidR="000B4502" w:rsidRDefault="009479C7" w:rsidP="000B4502">
                                  <w:pPr>
                                    <w:pStyle w:val="Heading3"/>
                                  </w:pPr>
                                  <w:r>
                                    <w:t xml:space="preserve">Working </w:t>
                                  </w:r>
                                  <w:r w:rsidR="009C3240">
                                    <w:t xml:space="preserve">and </w:t>
                                  </w:r>
                                  <w:r w:rsidR="00644B15">
                                    <w:t>experiences within the</w:t>
                                  </w:r>
                                  <w:r>
                                    <w:t xml:space="preserve"> construction</w:t>
                                  </w:r>
                                  <w:r w:rsidR="00644B15">
                                    <w:t xml:space="preserve"> industry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2F4B5D" id="Text Box 14" o:spid="_x0000_s1037" type="#_x0000_t202" style="position:absolute;margin-left:51.55pt;margin-top:102.2pt;width:2in;height:5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" fillcolor="white [3201]" stroked="f" strokeweight=".5pt">
                      <v:textbox>
                        <w:txbxContent>
                          <w:p w14:paraId="5041BC95" w14:textId="70CFF1DB" w:rsidR="000B4502" w:rsidRDefault="009479C7" w:rsidP="000B4502">
                            <w:pPr>
                              <w:pStyle w:val="Heading3"/>
                            </w:pPr>
                            <w:r>
                              <w:t xml:space="preserve">Working </w:t>
                            </w:r>
                            <w:r w:rsidR="009C3240">
                              <w:t xml:space="preserve">and </w:t>
                            </w:r>
                            <w:r w:rsidR="00644B15">
                              <w:t>experiences within the</w:t>
                            </w:r>
                            <w:r>
                              <w:t xml:space="preserve"> construction</w:t>
                            </w:r>
                            <w:r w:rsidR="00644B15">
                              <w:t xml:space="preserve"> industry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="00254577" w:rsidRPr="000B450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05A19C5" wp14:editId="42833A60">
                      <wp:simplePos x="0" y="0"/>
                      <wp:positionH relativeFrom="column">
                        <wp:posOffset>654219</wp:posOffset>
                      </wp:positionH>
                      <wp:positionV relativeFrom="paragraph">
                        <wp:posOffset>2469795</wp:posOffset>
                      </wp:positionV>
                      <wp:extent cx="1673860" cy="730250"/>
                      <wp:effectExtent l="0" t="0" r="2540" b="0"/>
                      <wp:wrapThrough wrapText="bothSides">
                        <wp:wrapPolygon edited="0">
                          <wp:start x="0" y="0"/>
                          <wp:lineTo x="0" y="20849"/>
                          <wp:lineTo x="21387" y="20849"/>
                          <wp:lineTo x="21387" y="0"/>
                          <wp:lineTo x="0" y="0"/>
                        </wp:wrapPolygon>
                      </wp:wrapThrough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73860" cy="730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6858A09" w14:textId="134AEF39" w:rsidR="000B4502" w:rsidRDefault="00CF551E" w:rsidP="000B4502">
                                  <w:pPr>
                                    <w:pStyle w:val="Heading3"/>
                                  </w:pPr>
                                  <w:r>
                                    <w:t xml:space="preserve">Future possibilities and what aspects of construction </w:t>
                                  </w:r>
                                  <w:r w:rsidR="00D1558B">
                                    <w:t xml:space="preserve">to pursue. </w:t>
                                  </w:r>
                                  <w:r w:rsidR="00AD218A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5A19C5" id="Text Box 17" o:spid="_x0000_s1038" type="#_x0000_t202" style="position:absolute;margin-left:51.5pt;margin-top:194.45pt;width:131.8pt;height:5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" fillcolor="white [3201]" stroked="f" strokeweight=".5pt">
                      <v:textbox>
                        <w:txbxContent>
                          <w:p w14:paraId="26858A09" w14:textId="134AEF39" w:rsidR="000B4502" w:rsidRDefault="00CF551E" w:rsidP="000B4502">
                            <w:pPr>
                              <w:pStyle w:val="Heading3"/>
                            </w:pPr>
                            <w:r>
                              <w:t xml:space="preserve">Future possibilities and what aspects of construction </w:t>
                            </w:r>
                            <w:r w:rsidR="00D1558B">
                              <w:t xml:space="preserve">to pursue. </w:t>
                            </w:r>
                            <w:r w:rsidR="00AD218A">
                              <w:t xml:space="preserve"> 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="00C20878" w:rsidRPr="000B450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E3F7242" wp14:editId="0DFF2361">
                      <wp:simplePos x="0" y="0"/>
                      <wp:positionH relativeFrom="column">
                        <wp:posOffset>632372</wp:posOffset>
                      </wp:positionH>
                      <wp:positionV relativeFrom="paragraph">
                        <wp:posOffset>216036</wp:posOffset>
                      </wp:positionV>
                      <wp:extent cx="1689100" cy="717550"/>
                      <wp:effectExtent l="0" t="0" r="6350" b="6350"/>
                      <wp:wrapThrough wrapText="bothSides">
                        <wp:wrapPolygon edited="0">
                          <wp:start x="0" y="0"/>
                          <wp:lineTo x="0" y="21218"/>
                          <wp:lineTo x="21438" y="21218"/>
                          <wp:lineTo x="21438" y="0"/>
                          <wp:lineTo x="0" y="0"/>
                        </wp:wrapPolygon>
                      </wp:wrapThrough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89100" cy="717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381A6F5" w14:textId="5550652C" w:rsidR="000B4502" w:rsidRDefault="009F01BF" w:rsidP="000B4502">
                                  <w:pPr>
                                    <w:pStyle w:val="Heading3"/>
                                  </w:pPr>
                                  <w:r>
                                    <w:t>The capabilities of Lego</w:t>
                                  </w:r>
                                  <w:r w:rsidR="001A6F62">
                                    <w:t>, and my past</w:t>
                                  </w:r>
                                  <w:r w:rsidR="00501E92">
                                    <w:t xml:space="preserve"> that were</w:t>
                                  </w:r>
                                  <w:r w:rsidR="00D24465">
                                    <w:t xml:space="preserve"> inspirational</w:t>
                                  </w:r>
                                  <w:r w:rsidR="00501E92">
                                    <w:t xml:space="preserve"> catalysts.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3F7242" id="Text Box 16" o:spid="_x0000_s1039" type="#_x0000_t202" style="position:absolute;margin-left:49.8pt;margin-top:17pt;width:133pt;height:56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" fillcolor="white [3201]" stroked="f" strokeweight=".5pt">
                      <v:textbox>
                        <w:txbxContent>
                          <w:p w14:paraId="2381A6F5" w14:textId="5550652C" w:rsidR="000B4502" w:rsidRDefault="009F01BF" w:rsidP="000B4502">
                            <w:pPr>
                              <w:pStyle w:val="Heading3"/>
                            </w:pPr>
                            <w:r>
                              <w:t>The capabilities of Lego</w:t>
                            </w:r>
                            <w:r w:rsidR="001A6F62">
                              <w:t>, and my past</w:t>
                            </w:r>
                            <w:r w:rsidR="00501E92">
                              <w:t xml:space="preserve"> that were</w:t>
                            </w:r>
                            <w:r w:rsidR="00D24465">
                              <w:t xml:space="preserve"> inspirational</w:t>
                            </w:r>
                            <w:r w:rsidR="00501E92">
                              <w:t xml:space="preserve"> catalysts.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="0049101A" w:rsidRPr="000B450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6B90B59" wp14:editId="50AA03F8">
                      <wp:simplePos x="0" y="0"/>
                      <wp:positionH relativeFrom="column">
                        <wp:posOffset>117652</wp:posOffset>
                      </wp:positionH>
                      <wp:positionV relativeFrom="paragraph">
                        <wp:posOffset>94068</wp:posOffset>
                      </wp:positionV>
                      <wp:extent cx="474980" cy="676275"/>
                      <wp:effectExtent l="0" t="0" r="1270" b="9525"/>
                      <wp:wrapThrough wrapText="bothSides">
                        <wp:wrapPolygon edited="0">
                          <wp:start x="0" y="0"/>
                          <wp:lineTo x="0" y="21296"/>
                          <wp:lineTo x="20791" y="21296"/>
                          <wp:lineTo x="20791" y="0"/>
                          <wp:lineTo x="0" y="0"/>
                        </wp:wrapPolygon>
                      </wp:wrapThrough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4980" cy="676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3479ADF" w14:textId="77777777" w:rsidR="000B4502" w:rsidRDefault="000B4502" w:rsidP="000B4502">
                                  <w:pPr>
                                    <w:pStyle w:val="Heading1"/>
                                  </w:pPr>
                                  <w:r>
                                    <w:t>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B90B59" id="Text Box 13" o:spid="_x0000_s1040" type="#_x0000_t202" style="position:absolute;margin-left:9.25pt;margin-top:7.4pt;width:37.4pt;height:5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" fillcolor="white [3201]" stroked="f" strokeweight=".5pt">
                      <v:textbox>
                        <w:txbxContent>
                          <w:p w14:paraId="73479ADF" w14:textId="77777777" w:rsidR="000B4502" w:rsidRDefault="000B4502" w:rsidP="000B4502">
                            <w:pPr>
                              <w:pStyle w:val="Heading1"/>
                            </w:pPr>
                            <w:r>
                              <w:t>01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="0049101A" w:rsidRPr="000B450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4D3599" wp14:editId="7E677588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1167765</wp:posOffset>
                      </wp:positionV>
                      <wp:extent cx="474980" cy="676275"/>
                      <wp:effectExtent l="0" t="0" r="1270" b="9525"/>
                      <wp:wrapThrough wrapText="bothSides">
                        <wp:wrapPolygon edited="0">
                          <wp:start x="0" y="0"/>
                          <wp:lineTo x="0" y="21296"/>
                          <wp:lineTo x="20791" y="21296"/>
                          <wp:lineTo x="20791" y="0"/>
                          <wp:lineTo x="0" y="0"/>
                        </wp:wrapPolygon>
                      </wp:wrapThrough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4980" cy="676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13F943" w14:textId="77777777" w:rsidR="000B4502" w:rsidRDefault="000B4502" w:rsidP="000B4502">
                                  <w:pPr>
                                    <w:pStyle w:val="Heading1"/>
                                  </w:pPr>
                                  <w:r>
                                    <w:t>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4D3599" id="Text Box 15" o:spid="_x0000_s1041" type="#_x0000_t202" style="position:absolute;margin-left:8.5pt;margin-top:91.95pt;width:37.4pt;height:53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" fillcolor="white [3201]" stroked="f" strokeweight=".5pt">
                      <v:textbox>
                        <w:txbxContent>
                          <w:p w14:paraId="4413F943" w14:textId="77777777" w:rsidR="000B4502" w:rsidRDefault="000B4502" w:rsidP="000B4502">
                            <w:pPr>
                              <w:pStyle w:val="Heading1"/>
                            </w:pPr>
                            <w:r>
                              <w:t>02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4693" w:type="dxa"/>
            <w:gridSpan w:val="2"/>
          </w:tcPr>
          <w:p w14:paraId="3D8FC17D" w14:textId="20C118AF" w:rsidR="000B4502" w:rsidRDefault="00FE7CE7">
            <w:r w:rsidRPr="000B450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865CBA" wp14:editId="577F0416">
                      <wp:simplePos x="0" y="0"/>
                      <wp:positionH relativeFrom="column">
                        <wp:posOffset>-1047115</wp:posOffset>
                      </wp:positionH>
                      <wp:positionV relativeFrom="paragraph">
                        <wp:posOffset>64899</wp:posOffset>
                      </wp:positionV>
                      <wp:extent cx="4841706" cy="11408707"/>
                      <wp:effectExtent l="0" t="0" r="0" b="254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41706" cy="114087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75A59E" w14:textId="15534A7A" w:rsidR="000B4502" w:rsidRDefault="00FE7CE7" w:rsidP="00FE7CE7">
                                  <w:pPr>
                                    <w:pStyle w:val="Heading1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A877C9"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t>01</w:t>
                                  </w:r>
                                  <w:r w:rsidR="00B1018E" w:rsidRPr="00A877C9"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84E2A" w:rsidRPr="00A877C9"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t xml:space="preserve">My </w:t>
                                  </w:r>
                                  <w:r w:rsidR="003E0560" w:rsidRPr="00A877C9"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t>Inspiration</w:t>
                                  </w:r>
                                </w:p>
                                <w:p w14:paraId="5EEBAEDA" w14:textId="77777777" w:rsidR="00946D50" w:rsidRPr="00946D50" w:rsidRDefault="00946D50" w:rsidP="00946D50"/>
                                <w:p w14:paraId="15BA2FBA" w14:textId="77777777" w:rsidR="00946D50" w:rsidRDefault="001F6A8C" w:rsidP="000B4502">
                                  <w:r>
                                    <w:t xml:space="preserve">Just as </w:t>
                                  </w:r>
                                  <w:bookmarkStart w:id="0" w:name="_Hlk118394522"/>
                                  <w:r>
                                    <w:t xml:space="preserve">Disney is a whole </w:t>
                                  </w:r>
                                  <w:bookmarkEnd w:id="0"/>
                                  <w:r>
                                    <w:t xml:space="preserve">world of dream and wonder for children to adults, Lego has the same ethos and possibly even more so. </w:t>
                                  </w:r>
                                  <w:r w:rsidR="00070688">
                                    <w:t>Dreaming, creating and inspiring is what all construction is about?</w:t>
                                  </w:r>
                                  <w:r w:rsidR="007F5CF2">
                                    <w:t xml:space="preserve"> </w:t>
                                  </w:r>
                                </w:p>
                                <w:p w14:paraId="54D08061" w14:textId="2DFD739A" w:rsidR="007023B8" w:rsidRDefault="00D605D9" w:rsidP="000B4502">
                                  <w:r>
                                    <w:t>All</w:t>
                                  </w:r>
                                  <w:r w:rsidR="007F5CF2">
                                    <w:t xml:space="preserve"> which Walt Disney built his whole vision from.</w:t>
                                  </w:r>
                                  <w:r w:rsidR="00F91861">
                                    <w:t xml:space="preserve"> </w:t>
                                  </w:r>
                                  <w:r w:rsidR="00B83491">
                                    <w:t xml:space="preserve">Which always resonated with me, just wasn’t aware on </w:t>
                                  </w:r>
                                  <w:r>
                                    <w:t xml:space="preserve">what </w:t>
                                  </w:r>
                                  <w:r w:rsidR="00866A0B">
                                    <w:t xml:space="preserve">level architecture </w:t>
                                  </w:r>
                                  <w:r w:rsidR="004B482C">
                                    <w:t>appealed</w:t>
                                  </w:r>
                                  <w:r w:rsidR="00790AC4">
                                    <w:t xml:space="preserve"> to me.</w:t>
                                  </w:r>
                                  <w:r w:rsidR="0059110C">
                                    <w:t xml:space="preserve"> This Vision was further accomplished with </w:t>
                                  </w:r>
                                  <w:r w:rsidR="00737395">
                                    <w:t>the construction of the Lego house. (</w:t>
                                  </w:r>
                                  <w:r w:rsidR="000B74B2">
                                    <w:t>Lego,2022)</w:t>
                                  </w:r>
                                  <w:r w:rsidR="007023B8">
                                    <w:t xml:space="preserve">. It is literally what I dreamt of when I was a child, building an entire structure out of Lego, or to mimic Lego blocks and utilize Lego as set pieces throughout. </w:t>
                                  </w:r>
                                </w:p>
                                <w:p w14:paraId="415F8DCD" w14:textId="51E8389B" w:rsidR="00A21674" w:rsidRDefault="00790AC4" w:rsidP="000B4502">
                                  <w:r>
                                    <w:t xml:space="preserve"> </w:t>
                                  </w:r>
                                  <w:r w:rsidR="00D530FB">
                                    <w:t xml:space="preserve">This rings true from where I grew up, </w:t>
                                  </w:r>
                                  <w:r w:rsidR="00420565">
                                    <w:t xml:space="preserve">seeing Kidwelly Castle almost everyday of my life. Being one of the most impressive structures I have ever seen to this day. </w:t>
                                  </w:r>
                                  <w:r w:rsidR="00C37F00">
                                    <w:t xml:space="preserve">Until I got </w:t>
                                  </w:r>
                                  <w:r w:rsidR="007A06B8">
                                    <w:t>older and</w:t>
                                  </w:r>
                                  <w:r w:rsidR="00C37F00">
                                    <w:t xml:space="preserve"> started to learn about </w:t>
                                  </w:r>
                                  <w:r w:rsidR="002E61B8">
                                    <w:t>structures. I didn’t understand the</w:t>
                                  </w:r>
                                  <w:r w:rsidR="007A06B8">
                                    <w:t xml:space="preserve"> magnitude of such </w:t>
                                  </w:r>
                                  <w:r w:rsidR="00DE642A">
                                    <w:t>construction.</w:t>
                                  </w:r>
                                  <w:r w:rsidR="00DB260C">
                                    <w:t xml:space="preserve"> </w:t>
                                  </w:r>
                                </w:p>
                                <w:p w14:paraId="05AB505B" w14:textId="56D65F66" w:rsidR="00AE612D" w:rsidRDefault="00FD4DC4" w:rsidP="000B4502">
                                  <w:r>
                                    <w:t xml:space="preserve">For a building to have stood the test of time, </w:t>
                                  </w:r>
                                  <w:r w:rsidR="00A11E84">
                                    <w:t>dating back to 12</w:t>
                                  </w:r>
                                  <w:r w:rsidR="00301D66">
                                    <w:t>80s. (Visit Wales</w:t>
                                  </w:r>
                                  <w:r w:rsidR="002E3927">
                                    <w:t>,</w:t>
                                  </w:r>
                                  <w:r w:rsidR="008F1B3C">
                                    <w:t xml:space="preserve"> 2022). It is the most impressive </w:t>
                                  </w:r>
                                  <w:r w:rsidR="00057F63">
                                    <w:t>structure</w:t>
                                  </w:r>
                                  <w:r w:rsidR="001F443A">
                                    <w:t xml:space="preserve"> and to have remnants </w:t>
                                  </w:r>
                                  <w:r w:rsidR="006D19A1">
                                    <w:t>across</w:t>
                                  </w:r>
                                  <w:r w:rsidR="001F443A">
                                    <w:t xml:space="preserve"> the town even to this day is </w:t>
                                  </w:r>
                                  <w:r w:rsidR="0064300F">
                                    <w:t>inspiring for a legacy</w:t>
                                  </w:r>
                                  <w:r w:rsidR="00FF341E">
                                    <w:t xml:space="preserve"> structure. I feel is the most impressive construction accomplishment in human history. Next to the pyramids and the </w:t>
                                  </w:r>
                                  <w:r w:rsidR="006D19A1">
                                    <w:t>great wall.</w:t>
                                  </w:r>
                                </w:p>
                                <w:p w14:paraId="7916ADFC" w14:textId="761D85E5" w:rsidR="00D85694" w:rsidRDefault="00D85694" w:rsidP="000B4502"/>
                                <w:p w14:paraId="65A68B04" w14:textId="412FF6CA" w:rsidR="00D85694" w:rsidRDefault="00D85694" w:rsidP="000B4502"/>
                                <w:p w14:paraId="681B7128" w14:textId="7FD0FA32" w:rsidR="00D85694" w:rsidRDefault="00D85694" w:rsidP="000B4502"/>
                                <w:p w14:paraId="0F1B5B3C" w14:textId="2787C512" w:rsidR="00D85694" w:rsidRDefault="00D85694" w:rsidP="000B4502"/>
                                <w:p w14:paraId="1EA006D4" w14:textId="7C32AAD5" w:rsidR="00D85694" w:rsidRDefault="00D85694" w:rsidP="000B4502"/>
                                <w:p w14:paraId="3ED0B9F2" w14:textId="687A4976" w:rsidR="00D85694" w:rsidRDefault="00D85694" w:rsidP="000B4502"/>
                                <w:p w14:paraId="366117D3" w14:textId="45DBB8F7" w:rsidR="00D85694" w:rsidRDefault="00D85694" w:rsidP="000B4502"/>
                                <w:p w14:paraId="1953C83B" w14:textId="3E353382" w:rsidR="00D85694" w:rsidRDefault="00D85694" w:rsidP="000B4502"/>
                                <w:p w14:paraId="1A05E549" w14:textId="6F39D9F0" w:rsidR="00D85694" w:rsidRDefault="00D85694" w:rsidP="000B4502"/>
                                <w:p w14:paraId="196AC3C7" w14:textId="2FE558E0" w:rsidR="00D85694" w:rsidRDefault="00D85694" w:rsidP="000B4502"/>
                                <w:p w14:paraId="6F96B80A" w14:textId="77777777" w:rsidR="00D85694" w:rsidRPr="00D85694" w:rsidRDefault="00D85694" w:rsidP="00D85694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85694">
                                    <w:rPr>
                                      <w:sz w:val="20"/>
                                      <w:szCs w:val="20"/>
                                    </w:rPr>
                                    <w:t>https://www.visitwales.com/attraction/castle/kidwelly-castle-cadw-516104</w:t>
                                  </w:r>
                                </w:p>
                                <w:p w14:paraId="7D00A8E7" w14:textId="37709A3A" w:rsidR="00D85694" w:rsidRDefault="00D85694" w:rsidP="000B4502"/>
                                <w:p w14:paraId="5D365FD9" w14:textId="23111A9E" w:rsidR="00FE7CE7" w:rsidRDefault="00FE7CE7" w:rsidP="000B4502"/>
                                <w:p w14:paraId="6236ED66" w14:textId="703E3F43" w:rsidR="00FE7CE7" w:rsidRDefault="00FE7CE7" w:rsidP="000B4502"/>
                                <w:p w14:paraId="1F0DEC0C" w14:textId="742541D4" w:rsidR="00FE7CE7" w:rsidRDefault="00FE7CE7" w:rsidP="000B4502"/>
                                <w:p w14:paraId="545B4811" w14:textId="4CE89D4D" w:rsidR="00FE7CE7" w:rsidRDefault="00FE7CE7" w:rsidP="000B4502"/>
                                <w:p w14:paraId="6450FD9C" w14:textId="7F704D58" w:rsidR="00FE7CE7" w:rsidRDefault="00FE7CE7" w:rsidP="000B450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865CBA" id="Text Box 11" o:spid="_x0000_s1042" type="#_x0000_t202" style="position:absolute;margin-left:-82.45pt;margin-top:5.1pt;width:381.25pt;height:89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" fillcolor="white [3201]" stroked="f" strokeweight=".5pt">
                      <v:textbox>
                        <w:txbxContent>
                          <w:p w14:paraId="5675A59E" w14:textId="15534A7A" w:rsidR="000B4502" w:rsidRDefault="00FE7CE7" w:rsidP="00FE7CE7">
                            <w:pPr>
                              <w:pStyle w:val="Heading1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877C9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01</w:t>
                            </w:r>
                            <w:r w:rsidR="00B1018E" w:rsidRPr="00A877C9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84E2A" w:rsidRPr="00A877C9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 xml:space="preserve">My </w:t>
                            </w:r>
                            <w:r w:rsidR="003E0560" w:rsidRPr="00A877C9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Inspiration</w:t>
                            </w:r>
                          </w:p>
                          <w:p w14:paraId="5EEBAEDA" w14:textId="77777777" w:rsidR="00946D50" w:rsidRPr="00946D50" w:rsidRDefault="00946D50" w:rsidP="00946D50"/>
                          <w:p w14:paraId="15BA2FBA" w14:textId="77777777" w:rsidR="00946D50" w:rsidRDefault="001F6A8C" w:rsidP="000B4502">
                            <w:r>
                              <w:t xml:space="preserve">Just as </w:t>
                            </w:r>
                            <w:bookmarkStart w:id="1" w:name="_Hlk118394522"/>
                            <w:r>
                              <w:t xml:space="preserve">Disney is a whole </w:t>
                            </w:r>
                            <w:bookmarkEnd w:id="1"/>
                            <w:r>
                              <w:t xml:space="preserve">world of dream and wonder for children to adults, Lego has the same ethos and possibly even more so. </w:t>
                            </w:r>
                            <w:r w:rsidR="00070688">
                              <w:t>Dreaming, creating and inspiring is what all construction is about?</w:t>
                            </w:r>
                            <w:r w:rsidR="007F5CF2">
                              <w:t xml:space="preserve"> </w:t>
                            </w:r>
                          </w:p>
                          <w:p w14:paraId="54D08061" w14:textId="2DFD739A" w:rsidR="007023B8" w:rsidRDefault="00D605D9" w:rsidP="000B4502">
                            <w:r>
                              <w:t>All</w:t>
                            </w:r>
                            <w:r w:rsidR="007F5CF2">
                              <w:t xml:space="preserve"> which Walt Disney built his whole vision from.</w:t>
                            </w:r>
                            <w:r w:rsidR="00F91861">
                              <w:t xml:space="preserve"> </w:t>
                            </w:r>
                            <w:r w:rsidR="00B83491">
                              <w:t xml:space="preserve">Which always resonated with me, just wasn’t aware on </w:t>
                            </w:r>
                            <w:r>
                              <w:t xml:space="preserve">what </w:t>
                            </w:r>
                            <w:r w:rsidR="00866A0B">
                              <w:t xml:space="preserve">level architecture </w:t>
                            </w:r>
                            <w:r w:rsidR="004B482C">
                              <w:t>appealed</w:t>
                            </w:r>
                            <w:r w:rsidR="00790AC4">
                              <w:t xml:space="preserve"> to me.</w:t>
                            </w:r>
                            <w:r w:rsidR="0059110C">
                              <w:t xml:space="preserve"> This Vision was further accomplished with </w:t>
                            </w:r>
                            <w:r w:rsidR="00737395">
                              <w:t>the construction of the Lego house. (</w:t>
                            </w:r>
                            <w:r w:rsidR="000B74B2">
                              <w:t>Lego,2022)</w:t>
                            </w:r>
                            <w:r w:rsidR="007023B8">
                              <w:t xml:space="preserve">. It is literally what I dreamt of when I was a child, building an entire structure out of Lego, or to mimic Lego blocks and utilize Lego as set pieces throughout. </w:t>
                            </w:r>
                          </w:p>
                          <w:p w14:paraId="415F8DCD" w14:textId="51E8389B" w:rsidR="00A21674" w:rsidRDefault="00790AC4" w:rsidP="000B4502">
                            <w:r>
                              <w:t xml:space="preserve"> </w:t>
                            </w:r>
                            <w:r w:rsidR="00D530FB">
                              <w:t xml:space="preserve">This rings true from where I grew up, </w:t>
                            </w:r>
                            <w:r w:rsidR="00420565">
                              <w:t xml:space="preserve">seeing Kidwelly Castle almost everyday of my life. Being one of the most impressive structures I have ever seen to this day. </w:t>
                            </w:r>
                            <w:r w:rsidR="00C37F00">
                              <w:t xml:space="preserve">Until I got </w:t>
                            </w:r>
                            <w:r w:rsidR="007A06B8">
                              <w:t>older and</w:t>
                            </w:r>
                            <w:r w:rsidR="00C37F00">
                              <w:t xml:space="preserve"> started to learn about </w:t>
                            </w:r>
                            <w:r w:rsidR="002E61B8">
                              <w:t>structures. I didn’t understand the</w:t>
                            </w:r>
                            <w:r w:rsidR="007A06B8">
                              <w:t xml:space="preserve"> magnitude of such </w:t>
                            </w:r>
                            <w:r w:rsidR="00DE642A">
                              <w:t>construction.</w:t>
                            </w:r>
                            <w:r w:rsidR="00DB260C">
                              <w:t xml:space="preserve"> </w:t>
                            </w:r>
                          </w:p>
                          <w:p w14:paraId="05AB505B" w14:textId="56D65F66" w:rsidR="00AE612D" w:rsidRDefault="00FD4DC4" w:rsidP="000B4502">
                            <w:r>
                              <w:t xml:space="preserve">For a building to have stood the test of time, </w:t>
                            </w:r>
                            <w:r w:rsidR="00A11E84">
                              <w:t>dating back to 12</w:t>
                            </w:r>
                            <w:r w:rsidR="00301D66">
                              <w:t>80s. (Visit Wales</w:t>
                            </w:r>
                            <w:r w:rsidR="002E3927">
                              <w:t>,</w:t>
                            </w:r>
                            <w:r w:rsidR="008F1B3C">
                              <w:t xml:space="preserve"> 2022). It is the most impressive </w:t>
                            </w:r>
                            <w:r w:rsidR="00057F63">
                              <w:t>structure</w:t>
                            </w:r>
                            <w:r w:rsidR="001F443A">
                              <w:t xml:space="preserve"> and to have remnants </w:t>
                            </w:r>
                            <w:r w:rsidR="006D19A1">
                              <w:t>across</w:t>
                            </w:r>
                            <w:r w:rsidR="001F443A">
                              <w:t xml:space="preserve"> the town even to this day is </w:t>
                            </w:r>
                            <w:r w:rsidR="0064300F">
                              <w:t>inspiring for a legacy</w:t>
                            </w:r>
                            <w:r w:rsidR="00FF341E">
                              <w:t xml:space="preserve"> structure. I feel is the most impressive construction accomplishment in human history. Next to the pyramids and the </w:t>
                            </w:r>
                            <w:r w:rsidR="006D19A1">
                              <w:t>great wall.</w:t>
                            </w:r>
                          </w:p>
                          <w:p w14:paraId="7916ADFC" w14:textId="761D85E5" w:rsidR="00D85694" w:rsidRDefault="00D85694" w:rsidP="000B4502"/>
                          <w:p w14:paraId="65A68B04" w14:textId="412FF6CA" w:rsidR="00D85694" w:rsidRDefault="00D85694" w:rsidP="000B4502"/>
                          <w:p w14:paraId="681B7128" w14:textId="7FD0FA32" w:rsidR="00D85694" w:rsidRDefault="00D85694" w:rsidP="000B4502"/>
                          <w:p w14:paraId="0F1B5B3C" w14:textId="2787C512" w:rsidR="00D85694" w:rsidRDefault="00D85694" w:rsidP="000B4502"/>
                          <w:p w14:paraId="1EA006D4" w14:textId="7C32AAD5" w:rsidR="00D85694" w:rsidRDefault="00D85694" w:rsidP="000B4502"/>
                          <w:p w14:paraId="3ED0B9F2" w14:textId="687A4976" w:rsidR="00D85694" w:rsidRDefault="00D85694" w:rsidP="000B4502"/>
                          <w:p w14:paraId="366117D3" w14:textId="45DBB8F7" w:rsidR="00D85694" w:rsidRDefault="00D85694" w:rsidP="000B4502"/>
                          <w:p w14:paraId="1953C83B" w14:textId="3E353382" w:rsidR="00D85694" w:rsidRDefault="00D85694" w:rsidP="000B4502"/>
                          <w:p w14:paraId="1A05E549" w14:textId="6F39D9F0" w:rsidR="00D85694" w:rsidRDefault="00D85694" w:rsidP="000B4502"/>
                          <w:p w14:paraId="196AC3C7" w14:textId="2FE558E0" w:rsidR="00D85694" w:rsidRDefault="00D85694" w:rsidP="000B4502"/>
                          <w:p w14:paraId="6F96B80A" w14:textId="77777777" w:rsidR="00D85694" w:rsidRPr="00D85694" w:rsidRDefault="00D85694" w:rsidP="00D856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85694">
                              <w:rPr>
                                <w:sz w:val="20"/>
                                <w:szCs w:val="20"/>
                              </w:rPr>
                              <w:t>https://www.visitwales.com/attraction/castle/kidwelly-castle-cadw-516104</w:t>
                            </w:r>
                          </w:p>
                          <w:p w14:paraId="7D00A8E7" w14:textId="37709A3A" w:rsidR="00D85694" w:rsidRDefault="00D85694" w:rsidP="000B4502"/>
                          <w:p w14:paraId="5D365FD9" w14:textId="23111A9E" w:rsidR="00FE7CE7" w:rsidRDefault="00FE7CE7" w:rsidP="000B4502"/>
                          <w:p w14:paraId="6236ED66" w14:textId="703E3F43" w:rsidR="00FE7CE7" w:rsidRDefault="00FE7CE7" w:rsidP="000B4502"/>
                          <w:p w14:paraId="1F0DEC0C" w14:textId="742541D4" w:rsidR="00FE7CE7" w:rsidRDefault="00FE7CE7" w:rsidP="000B4502"/>
                          <w:p w14:paraId="545B4811" w14:textId="4CE89D4D" w:rsidR="00FE7CE7" w:rsidRDefault="00FE7CE7" w:rsidP="000B4502"/>
                          <w:p w14:paraId="6450FD9C" w14:textId="7F704D58" w:rsidR="00FE7CE7" w:rsidRDefault="00FE7CE7" w:rsidP="000B4502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B4502" w14:paraId="0B5C2781" w14:textId="77777777" w:rsidTr="00506060">
        <w:trPr>
          <w:trHeight w:val="1512"/>
        </w:trPr>
        <w:tc>
          <w:tcPr>
            <w:tcW w:w="7944" w:type="dxa"/>
            <w:gridSpan w:val="3"/>
            <w:vAlign w:val="center"/>
          </w:tcPr>
          <w:p w14:paraId="73054D79" w14:textId="25C1BF3A" w:rsidR="003A15CD" w:rsidRDefault="003A15CD" w:rsidP="00515218">
            <w:pPr>
              <w:ind w:left="720"/>
            </w:pPr>
          </w:p>
          <w:p w14:paraId="41177E24" w14:textId="0987F47B" w:rsidR="003A15CD" w:rsidRDefault="003A15CD" w:rsidP="00515218">
            <w:pPr>
              <w:ind w:left="720"/>
            </w:pPr>
          </w:p>
          <w:p w14:paraId="1B23610E" w14:textId="2E90A451" w:rsidR="003A15CD" w:rsidRDefault="003A15CD" w:rsidP="00515218">
            <w:pPr>
              <w:ind w:left="720"/>
            </w:pPr>
          </w:p>
          <w:p w14:paraId="700335E7" w14:textId="61BB1782" w:rsidR="003A15CD" w:rsidRDefault="003A15CD" w:rsidP="00515218">
            <w:pPr>
              <w:ind w:left="720"/>
            </w:pPr>
          </w:p>
          <w:p w14:paraId="6577FC76" w14:textId="1A4C413B" w:rsidR="003A15CD" w:rsidRDefault="003A15CD" w:rsidP="00515218">
            <w:pPr>
              <w:ind w:left="720"/>
            </w:pPr>
          </w:p>
          <w:p w14:paraId="458A2911" w14:textId="77E134D8" w:rsidR="003A15CD" w:rsidRDefault="003A15CD" w:rsidP="00515218">
            <w:pPr>
              <w:ind w:left="720"/>
            </w:pPr>
          </w:p>
          <w:p w14:paraId="1786B17C" w14:textId="1F8CF685" w:rsidR="003A15CD" w:rsidRDefault="0069798F" w:rsidP="00515218">
            <w:pPr>
              <w:ind w:left="72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1E33E388" wp14:editId="5E359F86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187960</wp:posOffset>
                      </wp:positionV>
                      <wp:extent cx="6190615" cy="6903720"/>
                      <wp:effectExtent l="0" t="0" r="0" b="0"/>
                      <wp:wrapSquare wrapText="bothSides"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0615" cy="69037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4A04DD" w14:textId="576B2491" w:rsidR="00E460C4" w:rsidRDefault="00E460C4">
                                  <w:p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</w:pPr>
                                  <w:r w:rsidRPr="00A877C9"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t>0</w:t>
                                  </w:r>
                                  <w:r w:rsidR="00A877C9" w:rsidRPr="00A877C9"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t>2 Working &amp; Experience</w:t>
                                  </w:r>
                                </w:p>
                                <w:p w14:paraId="7A2006FA" w14:textId="77777777" w:rsidR="003145CF" w:rsidRDefault="00FD3F30">
                                  <w:r>
                                    <w:t xml:space="preserve">Through various opportunities and different levels of projects. I have been fortunate enough to have </w:t>
                                  </w:r>
                                  <w:r w:rsidR="00824167">
                                    <w:t xml:space="preserve">experienced a variety of trades, both vocational and managerial </w:t>
                                  </w:r>
                                  <w:r w:rsidR="00E22CA0">
                                    <w:t xml:space="preserve">levels. Which has given me a broad range </w:t>
                                  </w:r>
                                  <w:r w:rsidR="00214EB6">
                                    <w:t xml:space="preserve">and outlook of the industry from a varied perspective. </w:t>
                                  </w:r>
                                </w:p>
                                <w:p w14:paraId="7BAB2868" w14:textId="3B1626BA" w:rsidR="003145CF" w:rsidRDefault="00214EB6">
                                  <w:r>
                                    <w:t>This has been extremely benef</w:t>
                                  </w:r>
                                  <w:r w:rsidR="00BB6694">
                                    <w:t xml:space="preserve">icial in giving me insight to such and expansive and </w:t>
                                  </w:r>
                                  <w:r w:rsidR="00D0047C">
                                    <w:t>diverse</w:t>
                                  </w:r>
                                  <w:r w:rsidR="00BB6694">
                                    <w:t xml:space="preserve"> industry that is changing, for the better but also to keep up with ever evolving industry needs and advances in technologies</w:t>
                                  </w:r>
                                  <w:r w:rsidR="00D0047C">
                                    <w:t xml:space="preserve">, but also being forced to change for climate and </w:t>
                                  </w:r>
                                  <w:r w:rsidR="00A24061">
                                    <w:t xml:space="preserve">ever looming </w:t>
                                  </w:r>
                                  <w:r w:rsidR="007F6F7D">
                                    <w:t>stricter restrictions in both building regulations and cost implications.</w:t>
                                  </w:r>
                                </w:p>
                                <w:p w14:paraId="78EBFBC3" w14:textId="00517188" w:rsidR="00046C34" w:rsidRDefault="00046C34">
                                  <w:r>
                                    <w:t xml:space="preserve">A project I was heavily involved with as my introduction to construction was a restoration on this pub in </w:t>
                                  </w:r>
                                  <w:r w:rsidR="0069798F">
                                    <w:t xml:space="preserve">Aberystwyth. </w:t>
                                  </w:r>
                                </w:p>
                                <w:p w14:paraId="4F7D1272" w14:textId="0C39876B" w:rsidR="0069798F" w:rsidRDefault="0069798F"/>
                                <w:p w14:paraId="160CDA3B" w14:textId="061CD26B" w:rsidR="0069798F" w:rsidRDefault="0069798F"/>
                                <w:p w14:paraId="1AC10334" w14:textId="3DA5EA16" w:rsidR="0069798F" w:rsidRDefault="0069798F"/>
                                <w:p w14:paraId="21122B5B" w14:textId="511601F9" w:rsidR="0069798F" w:rsidRDefault="0069798F"/>
                                <w:p w14:paraId="545684F9" w14:textId="1638244B" w:rsidR="0069798F" w:rsidRDefault="0069798F"/>
                                <w:p w14:paraId="02D510F0" w14:textId="42F789CD" w:rsidR="0069798F" w:rsidRDefault="0069798F"/>
                                <w:p w14:paraId="2D6E434F" w14:textId="77777777" w:rsidR="0069798F" w:rsidRDefault="0069798F"/>
                                <w:p w14:paraId="3AEBDE58" w14:textId="77777777" w:rsidR="0069798F" w:rsidRDefault="0069798F"/>
                                <w:p w14:paraId="55160827" w14:textId="77777777" w:rsidR="00AE415B" w:rsidRDefault="007F6F7D">
                                  <w:r>
                                    <w:t xml:space="preserve"> </w:t>
                                  </w:r>
                                </w:p>
                                <w:p w14:paraId="69D3B1EB" w14:textId="10B04364" w:rsidR="007F6F7D" w:rsidRDefault="00ED6DDE">
                                  <w:r>
                                    <w:t xml:space="preserve">I’ve been lucky enough to be </w:t>
                                  </w:r>
                                  <w:r w:rsidR="00E56A43">
                                    <w:t xml:space="preserve">part of various </w:t>
                                  </w:r>
                                  <w:r w:rsidR="00E610A7">
                                    <w:t>organizations</w:t>
                                  </w:r>
                                  <w:r w:rsidR="00E56A43">
                                    <w:t xml:space="preserve"> as a student in the last year</w:t>
                                  </w:r>
                                  <w:r w:rsidR="00E610A7">
                                    <w:t xml:space="preserve"> or so and have even attended the CABE conference recently. </w:t>
                                  </w:r>
                                  <w:r w:rsidR="00A55A7F">
                                    <w:t xml:space="preserve">In which I chose to apply as a student member following </w:t>
                                  </w:r>
                                  <w:r w:rsidR="001A7EF8">
                                    <w:t xml:space="preserve">joining other recognized awarding bodies. Of whom are </w:t>
                                  </w:r>
                                  <w:r w:rsidR="005173A1">
                                    <w:t xml:space="preserve">huge in the industry as a level of quality and prestige in their given fields. Following the conference which was hugely insightful regarding </w:t>
                                  </w:r>
                                  <w:r w:rsidR="004C4EC9">
                                    <w:t>embodied carbon and constructions pledge to be net zero by 2050.</w:t>
                                  </w:r>
                                  <w:r w:rsidR="005173A1">
                                    <w:t xml:space="preserve"> (CABE, 2022)</w:t>
                                  </w:r>
                                  <w:r w:rsidR="004C4EC9">
                                    <w:t xml:space="preserve">. </w:t>
                                  </w:r>
                                </w:p>
                                <w:p w14:paraId="47258A7D" w14:textId="7D9893F3" w:rsidR="0031554D" w:rsidRDefault="0049733D">
                                  <w:r>
                                    <w:t xml:space="preserve">Another big part of wanting to be so inclusive of these </w:t>
                                  </w:r>
                                  <w:r w:rsidR="00874527">
                                    <w:t xml:space="preserve">awarding bodies is their recent push for mental health awareness among the workforce especially in </w:t>
                                  </w:r>
                                  <w:r w:rsidR="00604318">
                                    <w:t>construction</w:t>
                                  </w:r>
                                  <w:r w:rsidR="00874527">
                                    <w:t xml:space="preserve">. </w:t>
                                  </w:r>
                                  <w:r w:rsidR="0083381B">
                                    <w:t xml:space="preserve">As a </w:t>
                                  </w:r>
                                  <w:r w:rsidR="00604318">
                                    <w:t>long-term</w:t>
                                  </w:r>
                                  <w:r w:rsidR="0083381B">
                                    <w:t xml:space="preserve"> sufferer and knowing the </w:t>
                                  </w:r>
                                  <w:r w:rsidR="00E95779">
                                    <w:t xml:space="preserve">percentages of suicide among </w:t>
                                  </w:r>
                                  <w:r w:rsidR="00604318">
                                    <w:t xml:space="preserve">construction workers, thanks to the CIOB and their </w:t>
                                  </w:r>
                                  <w:r w:rsidR="009D452F">
                                    <w:t>work with improving i</w:t>
                                  </w:r>
                                  <w:r w:rsidR="00850BAB">
                                    <w:t xml:space="preserve">t. (CIOB, </w:t>
                                  </w:r>
                                  <w:r w:rsidR="00046C34">
                                    <w:t xml:space="preserve">2020). </w:t>
                                  </w:r>
                                </w:p>
                                <w:p w14:paraId="6170C0EB" w14:textId="77777777" w:rsidR="0069798F" w:rsidRDefault="0069798F"/>
                                <w:p w14:paraId="377899C5" w14:textId="77777777" w:rsidR="003B5DBD" w:rsidRPr="007F6F7D" w:rsidRDefault="003B5DBD"/>
                                <w:p w14:paraId="0E05A537" w14:textId="77777777" w:rsidR="00254577" w:rsidRPr="00A877C9" w:rsidRDefault="00254577">
                                  <w:pPr>
                                    <w:rPr>
                                      <w:color w:val="4472C4" w:themeColor="accent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33E388" id="_x0000_s1043" type="#_x0000_t202" style="position:absolute;left:0;text-align:left;margin-left:53.65pt;margin-top:14.8pt;width:487.45pt;height:543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" filled="f" stroked="f">
                      <v:textbox>
                        <w:txbxContent>
                          <w:p w14:paraId="1C4A04DD" w14:textId="576B2491" w:rsidR="00E460C4" w:rsidRDefault="00E460C4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A877C9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0</w:t>
                            </w:r>
                            <w:r w:rsidR="00A877C9" w:rsidRPr="00A877C9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2 Working &amp; Experience</w:t>
                            </w:r>
                          </w:p>
                          <w:p w14:paraId="7A2006FA" w14:textId="77777777" w:rsidR="003145CF" w:rsidRDefault="00FD3F30">
                            <w:r>
                              <w:t xml:space="preserve">Through various opportunities and different levels of projects. I have been fortunate enough to have </w:t>
                            </w:r>
                            <w:r w:rsidR="00824167">
                              <w:t xml:space="preserve">experienced a variety of trades, both vocational and managerial </w:t>
                            </w:r>
                            <w:r w:rsidR="00E22CA0">
                              <w:t xml:space="preserve">levels. Which has given me a broad range </w:t>
                            </w:r>
                            <w:r w:rsidR="00214EB6">
                              <w:t xml:space="preserve">and outlook of the industry from a varied perspective. </w:t>
                            </w:r>
                          </w:p>
                          <w:p w14:paraId="7BAB2868" w14:textId="3B1626BA" w:rsidR="003145CF" w:rsidRDefault="00214EB6">
                            <w:r>
                              <w:t>This has been extremely benef</w:t>
                            </w:r>
                            <w:r w:rsidR="00BB6694">
                              <w:t xml:space="preserve">icial in giving me insight to such and expansive and </w:t>
                            </w:r>
                            <w:r w:rsidR="00D0047C">
                              <w:t>diverse</w:t>
                            </w:r>
                            <w:r w:rsidR="00BB6694">
                              <w:t xml:space="preserve"> industry that is changing, for the better but also to keep up with ever evolving industry needs and advances in technologies</w:t>
                            </w:r>
                            <w:r w:rsidR="00D0047C">
                              <w:t xml:space="preserve">, but also being forced to change for climate and </w:t>
                            </w:r>
                            <w:r w:rsidR="00A24061">
                              <w:t xml:space="preserve">ever looming </w:t>
                            </w:r>
                            <w:r w:rsidR="007F6F7D">
                              <w:t>stricter restrictions in both building regulations and cost implications.</w:t>
                            </w:r>
                          </w:p>
                          <w:p w14:paraId="78EBFBC3" w14:textId="00517188" w:rsidR="00046C34" w:rsidRDefault="00046C34">
                            <w:r>
                              <w:t xml:space="preserve">A project I was heavily involved with as my introduction to construction was a restoration on this pub in </w:t>
                            </w:r>
                            <w:r w:rsidR="0069798F">
                              <w:t xml:space="preserve">Aberystwyth. </w:t>
                            </w:r>
                          </w:p>
                          <w:p w14:paraId="4F7D1272" w14:textId="0C39876B" w:rsidR="0069798F" w:rsidRDefault="0069798F"/>
                          <w:p w14:paraId="160CDA3B" w14:textId="061CD26B" w:rsidR="0069798F" w:rsidRDefault="0069798F"/>
                          <w:p w14:paraId="1AC10334" w14:textId="3DA5EA16" w:rsidR="0069798F" w:rsidRDefault="0069798F"/>
                          <w:p w14:paraId="21122B5B" w14:textId="511601F9" w:rsidR="0069798F" w:rsidRDefault="0069798F"/>
                          <w:p w14:paraId="545684F9" w14:textId="1638244B" w:rsidR="0069798F" w:rsidRDefault="0069798F"/>
                          <w:p w14:paraId="02D510F0" w14:textId="42F789CD" w:rsidR="0069798F" w:rsidRDefault="0069798F"/>
                          <w:p w14:paraId="2D6E434F" w14:textId="77777777" w:rsidR="0069798F" w:rsidRDefault="0069798F"/>
                          <w:p w14:paraId="3AEBDE58" w14:textId="77777777" w:rsidR="0069798F" w:rsidRDefault="0069798F"/>
                          <w:p w14:paraId="55160827" w14:textId="77777777" w:rsidR="00AE415B" w:rsidRDefault="007F6F7D">
                            <w:r>
                              <w:t xml:space="preserve"> </w:t>
                            </w:r>
                          </w:p>
                          <w:p w14:paraId="69D3B1EB" w14:textId="10B04364" w:rsidR="007F6F7D" w:rsidRDefault="00ED6DDE">
                            <w:r>
                              <w:t xml:space="preserve">I’ve been lucky enough to be </w:t>
                            </w:r>
                            <w:r w:rsidR="00E56A43">
                              <w:t xml:space="preserve">part of various </w:t>
                            </w:r>
                            <w:r w:rsidR="00E610A7">
                              <w:t>organizations</w:t>
                            </w:r>
                            <w:r w:rsidR="00E56A43">
                              <w:t xml:space="preserve"> as a student in the last year</w:t>
                            </w:r>
                            <w:r w:rsidR="00E610A7">
                              <w:t xml:space="preserve"> or so and have even attended the CABE conference recently. </w:t>
                            </w:r>
                            <w:r w:rsidR="00A55A7F">
                              <w:t xml:space="preserve">In which I chose to apply as a student member following </w:t>
                            </w:r>
                            <w:r w:rsidR="001A7EF8">
                              <w:t xml:space="preserve">joining other recognized awarding bodies. Of whom are </w:t>
                            </w:r>
                            <w:r w:rsidR="005173A1">
                              <w:t xml:space="preserve">huge in the industry as a level of quality and prestige in their given fields. Following the conference which was hugely insightful regarding </w:t>
                            </w:r>
                            <w:r w:rsidR="004C4EC9">
                              <w:t>embodied carbon and constructions pledge to be net zero by 2050.</w:t>
                            </w:r>
                            <w:r w:rsidR="005173A1">
                              <w:t xml:space="preserve"> (CABE, 2022)</w:t>
                            </w:r>
                            <w:r w:rsidR="004C4EC9">
                              <w:t xml:space="preserve">. </w:t>
                            </w:r>
                          </w:p>
                          <w:p w14:paraId="47258A7D" w14:textId="7D9893F3" w:rsidR="0031554D" w:rsidRDefault="0049733D">
                            <w:r>
                              <w:t xml:space="preserve">Another big part of wanting to be so inclusive of these </w:t>
                            </w:r>
                            <w:r w:rsidR="00874527">
                              <w:t xml:space="preserve">awarding bodies is their recent push for mental health awareness among the workforce especially in </w:t>
                            </w:r>
                            <w:r w:rsidR="00604318">
                              <w:t>construction</w:t>
                            </w:r>
                            <w:r w:rsidR="00874527">
                              <w:t xml:space="preserve">. </w:t>
                            </w:r>
                            <w:r w:rsidR="0083381B">
                              <w:t xml:space="preserve">As a </w:t>
                            </w:r>
                            <w:r w:rsidR="00604318">
                              <w:t>long-term</w:t>
                            </w:r>
                            <w:r w:rsidR="0083381B">
                              <w:t xml:space="preserve"> sufferer and knowing the </w:t>
                            </w:r>
                            <w:r w:rsidR="00E95779">
                              <w:t xml:space="preserve">percentages of suicide among </w:t>
                            </w:r>
                            <w:r w:rsidR="00604318">
                              <w:t xml:space="preserve">construction workers, thanks to the CIOB and their </w:t>
                            </w:r>
                            <w:r w:rsidR="009D452F">
                              <w:t>work with improving i</w:t>
                            </w:r>
                            <w:r w:rsidR="00850BAB">
                              <w:t xml:space="preserve">t. (CIOB, </w:t>
                            </w:r>
                            <w:r w:rsidR="00046C34">
                              <w:t xml:space="preserve">2020). </w:t>
                            </w:r>
                          </w:p>
                          <w:p w14:paraId="6170C0EB" w14:textId="77777777" w:rsidR="0069798F" w:rsidRDefault="0069798F"/>
                          <w:p w14:paraId="377899C5" w14:textId="77777777" w:rsidR="003B5DBD" w:rsidRPr="007F6F7D" w:rsidRDefault="003B5DBD"/>
                          <w:p w14:paraId="0E05A537" w14:textId="77777777" w:rsidR="00254577" w:rsidRPr="00A877C9" w:rsidRDefault="00254577">
                            <w:pPr>
                              <w:rPr>
                                <w:color w:val="4472C4" w:themeColor="accent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2376BE2" w14:textId="629716A3" w:rsidR="003A15CD" w:rsidRDefault="003A15CD" w:rsidP="00515218">
            <w:pPr>
              <w:ind w:left="720"/>
            </w:pPr>
          </w:p>
          <w:p w14:paraId="6FA2E01E" w14:textId="6E09885C" w:rsidR="003A15CD" w:rsidRDefault="003A15CD" w:rsidP="00515218">
            <w:pPr>
              <w:ind w:left="720"/>
            </w:pPr>
          </w:p>
          <w:p w14:paraId="0EA78448" w14:textId="43D89000" w:rsidR="003A15CD" w:rsidRDefault="003A15CD" w:rsidP="00515218">
            <w:pPr>
              <w:ind w:left="720"/>
            </w:pPr>
          </w:p>
          <w:p w14:paraId="1C5DE12F" w14:textId="17111959" w:rsidR="003A15CD" w:rsidRDefault="003A15CD" w:rsidP="00515218">
            <w:pPr>
              <w:ind w:left="720"/>
            </w:pPr>
          </w:p>
          <w:p w14:paraId="57F20CBE" w14:textId="06C4F45E" w:rsidR="003A15CD" w:rsidRDefault="003A15CD" w:rsidP="00515218">
            <w:pPr>
              <w:ind w:left="720"/>
            </w:pPr>
          </w:p>
          <w:p w14:paraId="1D06078B" w14:textId="274A3937" w:rsidR="003A15CD" w:rsidRPr="000B4502" w:rsidRDefault="0069798F" w:rsidP="00515218">
            <w:pPr>
              <w:ind w:left="72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6581C194" wp14:editId="1C74A08A">
                      <wp:simplePos x="0" y="0"/>
                      <wp:positionH relativeFrom="column">
                        <wp:posOffset>631190</wp:posOffset>
                      </wp:positionH>
                      <wp:positionV relativeFrom="paragraph">
                        <wp:posOffset>2869565</wp:posOffset>
                      </wp:positionV>
                      <wp:extent cx="5964555" cy="477520"/>
                      <wp:effectExtent l="0" t="0" r="0" b="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64555" cy="4775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459A7F" w14:textId="2B30806D" w:rsidR="0069798F" w:rsidRPr="0069798F" w:rsidRDefault="0069798F" w:rsidP="0069798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69798F">
                                    <w:rPr>
                                      <w:sz w:val="20"/>
                                      <w:szCs w:val="20"/>
                                    </w:rPr>
                                    <w:t>https://www.alamy.com/stock-photo-exterior-the-lord-beechings-pub-owned-by-the-brains-brewery-company-111329849.html</w:t>
                                  </w:r>
                                </w:p>
                                <w:p w14:paraId="17466C6F" w14:textId="15EED05B" w:rsidR="0069798F" w:rsidRDefault="0069798F"/>
                                <w:p w14:paraId="05BBF8D2" w14:textId="77777777" w:rsidR="0069798F" w:rsidRDefault="0069798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81C194" id="_x0000_s1044" type="#_x0000_t202" style="position:absolute;left:0;text-align:left;margin-left:49.7pt;margin-top:225.95pt;width:469.65pt;height:37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" filled="f" stroked="f">
                      <v:textbox>
                        <w:txbxContent>
                          <w:p w14:paraId="59459A7F" w14:textId="2B30806D" w:rsidR="0069798F" w:rsidRPr="0069798F" w:rsidRDefault="0069798F" w:rsidP="0069798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9798F">
                              <w:rPr>
                                <w:sz w:val="20"/>
                                <w:szCs w:val="20"/>
                              </w:rPr>
                              <w:t>https://www.alamy.com/stock-photo-exterior-the-lord-beechings-pub-owned-by-the-brains-brewery-company-111329849.html</w:t>
                            </w:r>
                          </w:p>
                          <w:p w14:paraId="17466C6F" w14:textId="15EED05B" w:rsidR="0069798F" w:rsidRDefault="0069798F"/>
                          <w:p w14:paraId="05BBF8D2" w14:textId="77777777" w:rsidR="0069798F" w:rsidRDefault="0069798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3A15CD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5153AB1" wp14:editId="7A8D109C">
                  <wp:simplePos x="0" y="0"/>
                  <wp:positionH relativeFrom="column">
                    <wp:posOffset>3618865</wp:posOffset>
                  </wp:positionH>
                  <wp:positionV relativeFrom="paragraph">
                    <wp:posOffset>768350</wp:posOffset>
                  </wp:positionV>
                  <wp:extent cx="2851785" cy="1982470"/>
                  <wp:effectExtent l="0" t="0" r="571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785" cy="198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1111B" w14:paraId="47459D6B" w14:textId="77777777" w:rsidTr="00506060">
        <w:trPr>
          <w:trHeight w:val="349"/>
        </w:trPr>
        <w:tc>
          <w:tcPr>
            <w:tcW w:w="7944" w:type="dxa"/>
            <w:gridSpan w:val="3"/>
            <w:vAlign w:val="bottom"/>
          </w:tcPr>
          <w:p w14:paraId="696448B1" w14:textId="2DA671AD" w:rsidR="00A1111B" w:rsidRDefault="00A1111B" w:rsidP="00A1111B">
            <w:pPr>
              <w:ind w:left="720"/>
              <w:jc w:val="right"/>
              <w:rPr>
                <w:noProof/>
              </w:rPr>
            </w:pPr>
          </w:p>
        </w:tc>
      </w:tr>
    </w:tbl>
    <w:p w14:paraId="54B4FA05" w14:textId="2C60204C" w:rsidR="00392FA9" w:rsidRDefault="00392FA9"/>
    <w:p w14:paraId="5A7D840E" w14:textId="0CA84348" w:rsidR="00F66910" w:rsidRDefault="00F66910"/>
    <w:p w14:paraId="5C2BB104" w14:textId="0984A0F6" w:rsidR="00F66910" w:rsidRDefault="00F66910"/>
    <w:p w14:paraId="1F6653A2" w14:textId="10330841" w:rsidR="00F66910" w:rsidRDefault="00C0572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6BA3E1F3" wp14:editId="270755B9">
                <wp:simplePos x="0" y="0"/>
                <wp:positionH relativeFrom="margin">
                  <wp:posOffset>434975</wp:posOffset>
                </wp:positionH>
                <wp:positionV relativeFrom="paragraph">
                  <wp:posOffset>196850</wp:posOffset>
                </wp:positionV>
                <wp:extent cx="6908800" cy="8947150"/>
                <wp:effectExtent l="0" t="0" r="6350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8800" cy="894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09C3B" w14:textId="6F7766F7" w:rsidR="00A872BF" w:rsidRDefault="0026324B">
                            <w:r>
                              <w:t xml:space="preserve">  </w:t>
                            </w:r>
                          </w:p>
                          <w:p w14:paraId="52B601E6" w14:textId="2B73AB40" w:rsidR="00CA4873" w:rsidRDefault="00CA4873"/>
                          <w:p w14:paraId="0F7D6FCC" w14:textId="5A36ABC4" w:rsidR="00CA4873" w:rsidRDefault="00CA4873"/>
                          <w:p w14:paraId="7E68630E" w14:textId="05ACFCA9" w:rsidR="00CA4873" w:rsidRDefault="00CA4873"/>
                          <w:p w14:paraId="1A72B1D0" w14:textId="3D1C46A3" w:rsidR="00CA4873" w:rsidRDefault="00CA4873"/>
                          <w:p w14:paraId="00CEBF66" w14:textId="169159EA" w:rsidR="00CA4873" w:rsidRDefault="00CA4873"/>
                          <w:p w14:paraId="61331FC7" w14:textId="0156FC5C" w:rsidR="00CA4873" w:rsidRDefault="00CA4873"/>
                          <w:p w14:paraId="011C162A" w14:textId="2D8AFA57" w:rsidR="00CA4873" w:rsidRDefault="00CA4873"/>
                          <w:p w14:paraId="47B2999B" w14:textId="29BBB121" w:rsidR="00CA4873" w:rsidRDefault="00CA4873"/>
                          <w:p w14:paraId="20870AAB" w14:textId="77B10721" w:rsidR="00CA4873" w:rsidRDefault="00CA4873"/>
                          <w:p w14:paraId="5D6B61FD" w14:textId="7B9B216A" w:rsidR="00CA4873" w:rsidRDefault="00CA4873"/>
                          <w:p w14:paraId="095DDF0A" w14:textId="71423C1A" w:rsidR="00CA4873" w:rsidRDefault="00CA4873"/>
                          <w:p w14:paraId="15089780" w14:textId="345F0CF4" w:rsidR="00CA4873" w:rsidRDefault="00CA4873"/>
                          <w:p w14:paraId="37B0FA1C" w14:textId="1B77E0DC" w:rsidR="00CA4873" w:rsidRDefault="00CA4873"/>
                          <w:p w14:paraId="60FA25D8" w14:textId="1EFF3192" w:rsidR="00CA4873" w:rsidRDefault="00CA4873"/>
                          <w:p w14:paraId="22C3D15E" w14:textId="4D43BC51" w:rsidR="00CA4873" w:rsidRDefault="00CA4873"/>
                          <w:p w14:paraId="3A9C5FF8" w14:textId="1C1A8031" w:rsidR="00CA4873" w:rsidRDefault="00CA4873"/>
                          <w:p w14:paraId="3FB49C23" w14:textId="271AE99C" w:rsidR="00CA4873" w:rsidRDefault="00CA4873"/>
                          <w:p w14:paraId="4E80DEB0" w14:textId="40EBD7AF" w:rsidR="00CA4873" w:rsidRDefault="00CA4873"/>
                          <w:p w14:paraId="32BE34EF" w14:textId="46017EEE" w:rsidR="00CA4873" w:rsidRDefault="00CA4873"/>
                          <w:p w14:paraId="426F3C97" w14:textId="40743550" w:rsidR="00CA4873" w:rsidRDefault="00CA4873"/>
                          <w:p w14:paraId="452E0A57" w14:textId="124F8200" w:rsidR="00CA4873" w:rsidRDefault="00CA4873"/>
                          <w:p w14:paraId="0F3AFE0A" w14:textId="65307669" w:rsidR="00CA4873" w:rsidRDefault="00CA4873"/>
                          <w:p w14:paraId="0F3B7D81" w14:textId="784A6BCB" w:rsidR="00CA4873" w:rsidRDefault="00CA4873"/>
                          <w:p w14:paraId="5A1631D9" w14:textId="20832947" w:rsidR="00CA4873" w:rsidRDefault="00CA4873"/>
                          <w:p w14:paraId="62D33B4B" w14:textId="5C96966B" w:rsidR="00CA4873" w:rsidRDefault="00CA4873"/>
                          <w:p w14:paraId="18156F79" w14:textId="09623E51" w:rsidR="00CA4873" w:rsidRDefault="00CA4873"/>
                          <w:p w14:paraId="18FD563C" w14:textId="49E20719" w:rsidR="00CA4873" w:rsidRDefault="00CA4873"/>
                          <w:p w14:paraId="7F3738F9" w14:textId="0491A212" w:rsidR="00CA4873" w:rsidRDefault="00CA4873"/>
                          <w:p w14:paraId="62033885" w14:textId="309C380F" w:rsidR="00CA4873" w:rsidRDefault="00CA4873"/>
                          <w:p w14:paraId="741F66F2" w14:textId="73BD4766" w:rsidR="00CA4873" w:rsidRDefault="00CA4873"/>
                          <w:p w14:paraId="3F690D10" w14:textId="3C270624" w:rsidR="00CA4873" w:rsidRDefault="00CA4873"/>
                          <w:p w14:paraId="40235910" w14:textId="271C8751" w:rsidR="00CA4873" w:rsidRDefault="00CA4873"/>
                          <w:p w14:paraId="0C7FF35D" w14:textId="23A7EE75" w:rsidR="00CA4873" w:rsidRDefault="00CA4873"/>
                          <w:p w14:paraId="7C73D6C4" w14:textId="03031C5C" w:rsidR="00CA4873" w:rsidRDefault="00CA4873"/>
                          <w:p w14:paraId="2963B257" w14:textId="5E6911A8" w:rsidR="00CA4873" w:rsidRDefault="00322026" w:rsidP="00322026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t>Page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3E1F3" id="_x0000_s1045" type="#_x0000_t202" style="position:absolute;margin-left:34.25pt;margin-top:15.5pt;width:544pt;height:704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" stroked="f">
                <v:textbox>
                  <w:txbxContent>
                    <w:p w14:paraId="17009C3B" w14:textId="6F7766F7" w:rsidR="00A872BF" w:rsidRDefault="0026324B">
                      <w:r>
                        <w:t xml:space="preserve">  </w:t>
                      </w:r>
                    </w:p>
                    <w:p w14:paraId="52B601E6" w14:textId="2B73AB40" w:rsidR="00CA4873" w:rsidRDefault="00CA4873"/>
                    <w:p w14:paraId="0F7D6FCC" w14:textId="5A36ABC4" w:rsidR="00CA4873" w:rsidRDefault="00CA4873"/>
                    <w:p w14:paraId="7E68630E" w14:textId="05ACFCA9" w:rsidR="00CA4873" w:rsidRDefault="00CA4873"/>
                    <w:p w14:paraId="1A72B1D0" w14:textId="3D1C46A3" w:rsidR="00CA4873" w:rsidRDefault="00CA4873"/>
                    <w:p w14:paraId="00CEBF66" w14:textId="169159EA" w:rsidR="00CA4873" w:rsidRDefault="00CA4873"/>
                    <w:p w14:paraId="61331FC7" w14:textId="0156FC5C" w:rsidR="00CA4873" w:rsidRDefault="00CA4873"/>
                    <w:p w14:paraId="011C162A" w14:textId="2D8AFA57" w:rsidR="00CA4873" w:rsidRDefault="00CA4873"/>
                    <w:p w14:paraId="47B2999B" w14:textId="29BBB121" w:rsidR="00CA4873" w:rsidRDefault="00CA4873"/>
                    <w:p w14:paraId="20870AAB" w14:textId="77B10721" w:rsidR="00CA4873" w:rsidRDefault="00CA4873"/>
                    <w:p w14:paraId="5D6B61FD" w14:textId="7B9B216A" w:rsidR="00CA4873" w:rsidRDefault="00CA4873"/>
                    <w:p w14:paraId="095DDF0A" w14:textId="71423C1A" w:rsidR="00CA4873" w:rsidRDefault="00CA4873"/>
                    <w:p w14:paraId="15089780" w14:textId="345F0CF4" w:rsidR="00CA4873" w:rsidRDefault="00CA4873"/>
                    <w:p w14:paraId="37B0FA1C" w14:textId="1B77E0DC" w:rsidR="00CA4873" w:rsidRDefault="00CA4873"/>
                    <w:p w14:paraId="60FA25D8" w14:textId="1EFF3192" w:rsidR="00CA4873" w:rsidRDefault="00CA4873"/>
                    <w:p w14:paraId="22C3D15E" w14:textId="4D43BC51" w:rsidR="00CA4873" w:rsidRDefault="00CA4873"/>
                    <w:p w14:paraId="3A9C5FF8" w14:textId="1C1A8031" w:rsidR="00CA4873" w:rsidRDefault="00CA4873"/>
                    <w:p w14:paraId="3FB49C23" w14:textId="271AE99C" w:rsidR="00CA4873" w:rsidRDefault="00CA4873"/>
                    <w:p w14:paraId="4E80DEB0" w14:textId="40EBD7AF" w:rsidR="00CA4873" w:rsidRDefault="00CA4873"/>
                    <w:p w14:paraId="32BE34EF" w14:textId="46017EEE" w:rsidR="00CA4873" w:rsidRDefault="00CA4873"/>
                    <w:p w14:paraId="426F3C97" w14:textId="40743550" w:rsidR="00CA4873" w:rsidRDefault="00CA4873"/>
                    <w:p w14:paraId="452E0A57" w14:textId="124F8200" w:rsidR="00CA4873" w:rsidRDefault="00CA4873"/>
                    <w:p w14:paraId="0F3AFE0A" w14:textId="65307669" w:rsidR="00CA4873" w:rsidRDefault="00CA4873"/>
                    <w:p w14:paraId="0F3B7D81" w14:textId="784A6BCB" w:rsidR="00CA4873" w:rsidRDefault="00CA4873"/>
                    <w:p w14:paraId="5A1631D9" w14:textId="20832947" w:rsidR="00CA4873" w:rsidRDefault="00CA4873"/>
                    <w:p w14:paraId="62D33B4B" w14:textId="5C96966B" w:rsidR="00CA4873" w:rsidRDefault="00CA4873"/>
                    <w:p w14:paraId="18156F79" w14:textId="09623E51" w:rsidR="00CA4873" w:rsidRDefault="00CA4873"/>
                    <w:p w14:paraId="18FD563C" w14:textId="49E20719" w:rsidR="00CA4873" w:rsidRDefault="00CA4873"/>
                    <w:p w14:paraId="7F3738F9" w14:textId="0491A212" w:rsidR="00CA4873" w:rsidRDefault="00CA4873"/>
                    <w:p w14:paraId="62033885" w14:textId="309C380F" w:rsidR="00CA4873" w:rsidRDefault="00CA4873"/>
                    <w:p w14:paraId="741F66F2" w14:textId="73BD4766" w:rsidR="00CA4873" w:rsidRDefault="00CA4873"/>
                    <w:p w14:paraId="3F690D10" w14:textId="3C270624" w:rsidR="00CA4873" w:rsidRDefault="00CA4873"/>
                    <w:p w14:paraId="40235910" w14:textId="271C8751" w:rsidR="00CA4873" w:rsidRDefault="00CA4873"/>
                    <w:p w14:paraId="0C7FF35D" w14:textId="23A7EE75" w:rsidR="00CA4873" w:rsidRDefault="00CA4873"/>
                    <w:p w14:paraId="7C73D6C4" w14:textId="03031C5C" w:rsidR="00CA4873" w:rsidRDefault="00CA4873"/>
                    <w:p w14:paraId="2963B257" w14:textId="5E6911A8" w:rsidR="00CA4873" w:rsidRDefault="00322026" w:rsidP="00322026">
                      <w:pPr>
                        <w:jc w:val="right"/>
                      </w:pPr>
                      <w:r>
                        <w:rPr>
                          <w:noProof/>
                        </w:rPr>
                        <w:t>Page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1CAFDA" w14:textId="15A92CE7" w:rsidR="00F66910" w:rsidRDefault="00F66910"/>
    <w:p w14:paraId="34149307" w14:textId="7EC3D7E6" w:rsidR="00F96AAC" w:rsidRDefault="00D8336B" w:rsidP="00F96AA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2CAD9A30" wp14:editId="4CF6F853">
                <wp:simplePos x="0" y="0"/>
                <wp:positionH relativeFrom="margin">
                  <wp:align>center</wp:align>
                </wp:positionH>
                <wp:positionV relativeFrom="paragraph">
                  <wp:posOffset>64718</wp:posOffset>
                </wp:positionV>
                <wp:extent cx="1064895" cy="140462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02B7CC" w14:textId="39A16D62" w:rsidR="00D8336B" w:rsidRDefault="00D8336B" w:rsidP="00D8336B">
                            <w:pPr>
                              <w:jc w:val="center"/>
                            </w:pPr>
                            <w:r>
                              <w:t>Page - 3 -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AD9A30" id="_x0000_s1046" type="#_x0000_t202" style="position:absolute;margin-left:0;margin-top:5.1pt;width:83.85pt;height:110.6pt;z-index:2516848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" filled="f" stroked="f">
                <v:textbox style="mso-fit-shape-to-text:t">
                  <w:txbxContent>
                    <w:p w14:paraId="3402B7CC" w14:textId="39A16D62" w:rsidR="00D8336B" w:rsidRDefault="00D8336B" w:rsidP="00D8336B">
                      <w:pPr>
                        <w:jc w:val="center"/>
                      </w:pPr>
                      <w:r>
                        <w:t>Page - 3 -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2E6375" w14:textId="38C818E6" w:rsidR="00F96AAC" w:rsidRDefault="00F96AAC" w:rsidP="00F96AAC"/>
    <w:p w14:paraId="75FC101D" w14:textId="3ED0E3D6" w:rsidR="00F96AAC" w:rsidRDefault="00F96AAC" w:rsidP="00F96AAC"/>
    <w:p w14:paraId="2F1C0260" w14:textId="6EC15158" w:rsidR="00F96AAC" w:rsidRDefault="00F9780C" w:rsidP="00F96AAC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3E64E9E" wp14:editId="526AFB7F">
                <wp:simplePos x="0" y="0"/>
                <wp:positionH relativeFrom="column">
                  <wp:posOffset>511728</wp:posOffset>
                </wp:positionH>
                <wp:positionV relativeFrom="paragraph">
                  <wp:posOffset>-279522</wp:posOffset>
                </wp:positionV>
                <wp:extent cx="6727825" cy="10050011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7825" cy="100500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48637" w14:textId="77777777" w:rsidR="00F9780C" w:rsidRDefault="00F9780C" w:rsidP="00AE415B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</w:p>
                          <w:p w14:paraId="4154BFF3" w14:textId="77777777" w:rsidR="00F9780C" w:rsidRDefault="00F9780C" w:rsidP="00AE415B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</w:p>
                          <w:p w14:paraId="6AFD3FB3" w14:textId="2BADB064" w:rsidR="00AE415B" w:rsidRDefault="00AE415B" w:rsidP="00AE415B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A877C9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0</w:t>
                            </w:r>
                            <w: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3</w:t>
                            </w:r>
                            <w:r w:rsidRPr="00A877C9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 xml:space="preserve"> </w:t>
                            </w:r>
                            <w:bookmarkStart w:id="2" w:name="_Hlk118400260"/>
                            <w: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The Future</w:t>
                            </w:r>
                            <w:bookmarkEnd w:id="2"/>
                          </w:p>
                          <w:p w14:paraId="413F8B93" w14:textId="3E6D124C" w:rsidR="00AE415B" w:rsidRDefault="00C76653">
                            <w:r>
                              <w:t xml:space="preserve">The entire process so far has </w:t>
                            </w:r>
                            <w:r w:rsidR="00657E04">
                              <w:t>led</w:t>
                            </w:r>
                            <w:r>
                              <w:t xml:space="preserve"> me to this point. And no matter what roadblocks I have had to </w:t>
                            </w:r>
                            <w:r w:rsidR="00657E04">
                              <w:t xml:space="preserve">encounter and overcome. Be them career or health I </w:t>
                            </w:r>
                            <w:r w:rsidR="00BE302B">
                              <w:t xml:space="preserve">am here, and in better standing than I have ever been. </w:t>
                            </w:r>
                            <w:r w:rsidR="00447004">
                              <w:t xml:space="preserve">Thanks to my student status </w:t>
                            </w:r>
                            <w:r w:rsidR="00415426">
                              <w:t xml:space="preserve">I’ve been </w:t>
                            </w:r>
                            <w:bookmarkStart w:id="3" w:name="_Hlk118400290"/>
                            <w:r w:rsidR="00415426">
                              <w:t xml:space="preserve">given the </w:t>
                            </w:r>
                            <w:bookmarkEnd w:id="3"/>
                            <w:r w:rsidR="00415426">
                              <w:t xml:space="preserve">opportunity to </w:t>
                            </w:r>
                            <w:r w:rsidR="00CB3892">
                              <w:t xml:space="preserve">network and establish a connection with a </w:t>
                            </w:r>
                            <w:r w:rsidR="0005699B">
                              <w:t>multitude</w:t>
                            </w:r>
                            <w:r w:rsidR="00CB3892">
                              <w:t xml:space="preserve"> of </w:t>
                            </w:r>
                            <w:r w:rsidR="0005699B">
                              <w:t xml:space="preserve">these awarding bodies </w:t>
                            </w:r>
                            <w:r w:rsidR="002B1627">
                              <w:t xml:space="preserve">at a communicative level </w:t>
                            </w:r>
                            <w:r w:rsidR="00E771EC">
                              <w:t xml:space="preserve">to prepare for when I </w:t>
                            </w:r>
                            <w:r w:rsidR="009F7165">
                              <w:t xml:space="preserve">achieve my </w:t>
                            </w:r>
                            <w:r w:rsidR="00366E76">
                              <w:t>degree,</w:t>
                            </w:r>
                            <w:r w:rsidR="009F7165">
                              <w:t xml:space="preserve"> I can become a</w:t>
                            </w:r>
                            <w:r w:rsidR="00CB4F1B">
                              <w:t xml:space="preserve">n affiliate </w:t>
                            </w:r>
                            <w:r w:rsidR="00366E76">
                              <w:t xml:space="preserve">of these </w:t>
                            </w:r>
                            <w:r w:rsidR="00E373EB">
                              <w:t xml:space="preserve">and </w:t>
                            </w:r>
                            <w:r w:rsidR="008C4A4C">
                              <w:t xml:space="preserve">be recognized professionally. </w:t>
                            </w:r>
                            <w:r w:rsidR="00FE58B7">
                              <w:t xml:space="preserve">Also </w:t>
                            </w:r>
                            <w:r w:rsidR="009C13BF">
                              <w:t xml:space="preserve">being a member of the groups on </w:t>
                            </w:r>
                            <w:r w:rsidR="009A6A98">
                              <w:t>LinkedIn</w:t>
                            </w:r>
                            <w:r w:rsidR="009C13BF">
                              <w:t xml:space="preserve"> is also an invaluable </w:t>
                            </w:r>
                            <w:r w:rsidR="009A6A98">
                              <w:t xml:space="preserve">foothold in the current and future climate with the power LinkedIn has brought to businesses and the professional industry itself. (Linkedin,2022). </w:t>
                            </w:r>
                          </w:p>
                          <w:p w14:paraId="7963C041" w14:textId="7E27EB38" w:rsidR="00FF42C8" w:rsidRDefault="00FF42C8"/>
                          <w:p w14:paraId="5900EB3C" w14:textId="18E6F86B" w:rsidR="00075E86" w:rsidRDefault="00075E86"/>
                          <w:p w14:paraId="6FD4D89D" w14:textId="4B63DC4E" w:rsidR="00075E86" w:rsidRDefault="00C77892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bookmarkStart w:id="4" w:name="_Hlk118402015"/>
                            <w: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 xml:space="preserve">Summary </w:t>
                            </w:r>
                          </w:p>
                          <w:bookmarkEnd w:id="4"/>
                          <w:p w14:paraId="2F5D47B4" w14:textId="77777777" w:rsidR="0037497D" w:rsidRDefault="00F40082">
                            <w:pPr>
                              <w:rPr>
                                <w:lang w:val="en-GB"/>
                              </w:rPr>
                            </w:pPr>
                            <w:r>
                              <w:t xml:space="preserve">The construction industry is currently having a huge economic shift, with the industry needing more </w:t>
                            </w:r>
                            <w:r w:rsidR="00161D75">
                              <w:t xml:space="preserve">work force than it has ever required. And the lack of tradesmen is an industry low. With a lot of established companies, especially in the last 5 years have all started to fold due to new financial </w:t>
                            </w:r>
                            <w:r w:rsidR="0024619F">
                              <w:t>difficulties</w:t>
                            </w:r>
                            <w:r w:rsidR="00161D75">
                              <w:t xml:space="preserve"> and unable to shift with the culture.</w:t>
                            </w:r>
                            <w:r w:rsidR="0024619F">
                              <w:t xml:space="preserve"> (CITB, 2022). This makes going </w:t>
                            </w:r>
                            <w:r w:rsidR="000A1B7B">
                              <w:t>into</w:t>
                            </w:r>
                            <w:r w:rsidR="0024619F">
                              <w:t xml:space="preserve"> this as a profession daunting but also challenges can be exciting</w:t>
                            </w:r>
                            <w:r w:rsidR="000A1B7B">
                              <w:t xml:space="preserve">. </w:t>
                            </w:r>
                            <w:r w:rsidR="00F954B6">
                              <w:t>Obviously,</w:t>
                            </w:r>
                            <w:r w:rsidR="006D3040">
                              <w:t xml:space="preserve"> a dream job would be a Lego </w:t>
                            </w:r>
                            <w:r w:rsidR="00824858">
                              <w:t>master builder, at any caliber the</w:t>
                            </w:r>
                            <w:r w:rsidR="008B2C20">
                              <w:t xml:space="preserve"> constructive and creative nature of that job really does appeal to me. But the historic and renovation </w:t>
                            </w:r>
                            <w:r w:rsidR="00F954B6">
                              <w:t xml:space="preserve">side of </w:t>
                            </w:r>
                            <w:r w:rsidR="007757C5">
                              <w:t xml:space="preserve">modern restoration building does truly inspire </w:t>
                            </w:r>
                            <w:r w:rsidR="002C0B47">
                              <w:t>me,</w:t>
                            </w:r>
                            <w:r w:rsidR="007757C5">
                              <w:t xml:space="preserve"> and I have looke</w:t>
                            </w:r>
                            <w:r w:rsidR="00086978">
                              <w:t xml:space="preserve">d at this side of the industry more and </w:t>
                            </w:r>
                            <w:r w:rsidR="002C0B47">
                              <w:t>more. (</w:t>
                            </w:r>
                            <w:r w:rsidR="006B201A">
                              <w:t>IHBC</w:t>
                            </w:r>
                            <w:r w:rsidR="00A4157B">
                              <w:t>,2022).</w:t>
                            </w:r>
                            <w:r w:rsidR="002C0B47">
                              <w:t xml:space="preserve"> This is </w:t>
                            </w:r>
                            <w:r w:rsidR="00086978">
                              <w:t xml:space="preserve">not just </w:t>
                            </w:r>
                            <w:r w:rsidR="00A4157B">
                              <w:t>inspiration,</w:t>
                            </w:r>
                            <w:r w:rsidR="00086978">
                              <w:t xml:space="preserve"> but I am actively searching for </w:t>
                            </w:r>
                            <w:r w:rsidR="00E737D7">
                              <w:t xml:space="preserve">a circa 1700 </w:t>
                            </w:r>
                            <w:r w:rsidR="0048415F">
                              <w:t>– 1800 building, preferably a chapel for restoration and renovation to live in.</w:t>
                            </w:r>
                            <w:r w:rsidR="00731781">
                              <w:t xml:space="preserve"> Conservation can be the right solution not just for </w:t>
                            </w:r>
                            <w:r w:rsidR="0037497D">
                              <w:t xml:space="preserve">the future of building but certainly for Wales and their housing stock and gives me a long and busy career. </w:t>
                            </w:r>
                          </w:p>
                          <w:p w14:paraId="65091753" w14:textId="77777777" w:rsidR="0037497D" w:rsidRDefault="0037497D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2B7C6CFB" w14:textId="272242F6" w:rsidR="00320208" w:rsidRDefault="0048415F" w:rsidP="0037497D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>
                              <w:t xml:space="preserve"> </w:t>
                            </w:r>
                            <w:r w:rsidR="00880951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Reference</w:t>
                            </w:r>
                            <w:r w:rsidR="00320208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 xml:space="preserve">s </w:t>
                            </w:r>
                          </w:p>
                          <w:p w14:paraId="686F9EEC" w14:textId="77777777" w:rsidR="00DB510F" w:rsidRDefault="00DB510F" w:rsidP="0037497D">
                            <w:p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</w:p>
                          <w:p w14:paraId="55F24E4B" w14:textId="5168F0AE" w:rsidR="0037497D" w:rsidRDefault="003B59B3" w:rsidP="00DB510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The</w:t>
                            </w:r>
                            <w:r w:rsidR="001A1F0D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D60F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C</w:t>
                            </w:r>
                            <w:r w:rsidR="00F20264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onstruction Institute </w:t>
                            </w: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Training Board, </w:t>
                            </w:r>
                            <w:r w:rsidR="0044579C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(2021) </w:t>
                            </w:r>
                            <w:r w:rsidR="00390FDF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Addressing </w:t>
                            </w:r>
                            <w:r w:rsidR="00D86F36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skills shortages in the trades</w:t>
                            </w:r>
                            <w:r w:rsidR="00B200D5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, Available at: </w:t>
                            </w:r>
                            <w:r w:rsidR="00B200D5" w:rsidRPr="00EA379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https://www.citb.co.uk/about-citb/partnerships-and-initiatives/addressing-skills-shortage-in-the-trades/</w:t>
                            </w:r>
                          </w:p>
                          <w:p w14:paraId="63C5A6E0" w14:textId="1A5F3D08" w:rsidR="00B200D5" w:rsidRPr="001A1F0D" w:rsidRDefault="00B200D5" w:rsidP="00B200D5">
                            <w:pPr>
                              <w:pStyle w:val="ListParagraph"/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(Accessed</w:t>
                            </w:r>
                            <w:r w:rsidR="003638B7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417A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3</w:t>
                            </w:r>
                            <w:r w:rsidR="00B8417A" w:rsidRPr="00B8417A">
                              <w:rPr>
                                <w:color w:val="4472C4" w:themeColor="accen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="00B8417A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November </w:t>
                            </w:r>
                            <w:r w:rsidR="004772B0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2022)</w:t>
                            </w:r>
                          </w:p>
                          <w:p w14:paraId="435170D3" w14:textId="7F4D17FD" w:rsidR="001A1F0D" w:rsidRDefault="001A1F0D" w:rsidP="002B606E">
                            <w:pP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</w:p>
                          <w:p w14:paraId="4B9E3201" w14:textId="0FF24CA6" w:rsidR="001A1F0D" w:rsidRDefault="008D6537" w:rsidP="001A1F0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The Chartered Association </w:t>
                            </w:r>
                            <w:r w:rsidR="004E4FFA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of Building Engineers, (2022) </w:t>
                            </w:r>
                            <w:r w:rsidR="00164FAA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Association News, Available at: </w:t>
                            </w:r>
                          </w:p>
                          <w:p w14:paraId="5D733BC4" w14:textId="5C44AB03" w:rsidR="00164FAA" w:rsidRDefault="00164FAA" w:rsidP="00164FAA">
                            <w:pPr>
                              <w:pStyle w:val="ListParagraph"/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164FAA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https://cbuilde.com/news/619455/CABE-Announces-the-Winners-of-the-Built-Environment-Awards-2022.htm</w:t>
                            </w: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16178AA" w14:textId="00303CB7" w:rsidR="00164FAA" w:rsidRDefault="007B1828" w:rsidP="00164FAA">
                            <w:pPr>
                              <w:pStyle w:val="ListParagraph"/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(Accessed</w:t>
                            </w:r>
                            <w:r w:rsidR="003638B7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417A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3</w:t>
                            </w:r>
                            <w:r w:rsidR="00B8417A" w:rsidRPr="00B8417A">
                              <w:rPr>
                                <w:color w:val="4472C4" w:themeColor="accen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 w:rsidR="00B8417A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November </w:t>
                            </w: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2022) </w:t>
                            </w:r>
                          </w:p>
                          <w:p w14:paraId="4787C8FD" w14:textId="2BBC83B5" w:rsidR="007B1828" w:rsidRDefault="007B1828" w:rsidP="00164FAA">
                            <w:pPr>
                              <w:pStyle w:val="ListParagraph"/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</w:p>
                          <w:p w14:paraId="6C7AA048" w14:textId="5259015A" w:rsidR="00F47AB8" w:rsidRPr="00F47AB8" w:rsidRDefault="006D1A1F" w:rsidP="00F47AB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The Chartered Institute </w:t>
                            </w:r>
                            <w:r w:rsidR="00B8417A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of</w:t>
                            </w:r>
                            <w: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Building</w:t>
                            </w:r>
                            <w:r w:rsidR="00C07C20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47AB8" w:rsidRPr="00F47AB8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Rees-Evans, D. (2020) </w:t>
                            </w:r>
                          </w:p>
                          <w:p w14:paraId="3763E856" w14:textId="77777777" w:rsidR="00F47AB8" w:rsidRPr="00F47AB8" w:rsidRDefault="00F47AB8" w:rsidP="00F47AB8">
                            <w:pPr>
                              <w:pStyle w:val="ListParagraph"/>
                              <w:rPr>
                                <w:bCs/>
                                <w:i/>
                                <w:i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F47AB8">
                              <w:rPr>
                                <w:bCs/>
                                <w:i/>
                                <w:i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Anxiety UK </w:t>
                            </w:r>
                          </w:p>
                          <w:p w14:paraId="0ED50097" w14:textId="77777777" w:rsidR="00F47AB8" w:rsidRPr="00F47AB8" w:rsidRDefault="00F47AB8" w:rsidP="00F47AB8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F47AB8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[CIOB Report]</w:t>
                            </w:r>
                          </w:p>
                          <w:p w14:paraId="1C845010" w14:textId="77777777" w:rsidR="00F47AB8" w:rsidRPr="00F47AB8" w:rsidRDefault="00F47AB8" w:rsidP="00F47AB8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F47AB8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Available at: https://www.anxietyuk.org.uk/wp-content/uploads/2020/05/CIOB-Understanding-Mental-Health-in-the-Built-Environment-Report.pdf</w:t>
                            </w:r>
                          </w:p>
                          <w:p w14:paraId="1B0039ED" w14:textId="7C67815B" w:rsidR="00F47AB8" w:rsidRDefault="00F47AB8" w:rsidP="00F47AB8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F47AB8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(Accessed: </w:t>
                            </w:r>
                            <w:r w:rsidR="00B8417A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3rd</w:t>
                            </w:r>
                            <w:r w:rsidRPr="00F47AB8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8417A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November</w:t>
                            </w:r>
                            <w:r w:rsidRPr="00F47AB8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2022) </w:t>
                            </w:r>
                          </w:p>
                          <w:p w14:paraId="0CDD9EFE" w14:textId="2D292EFF" w:rsidR="003638B7" w:rsidRPr="00F9780C" w:rsidRDefault="003638B7" w:rsidP="00F9780C">
                            <w:pP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</w:p>
                          <w:p w14:paraId="1FFCB35F" w14:textId="77777777" w:rsidR="003638B7" w:rsidRPr="001A1F0D" w:rsidRDefault="003638B7" w:rsidP="00F47AB8">
                            <w:pPr>
                              <w:pStyle w:val="ListParagraph"/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</w:p>
                          <w:p w14:paraId="510776C6" w14:textId="4BB287E9" w:rsidR="00C77892" w:rsidRDefault="00C77892"/>
                          <w:p w14:paraId="7BD36D76" w14:textId="791B375C" w:rsidR="00A4157B" w:rsidRDefault="00A4157B"/>
                          <w:p w14:paraId="2427C021" w14:textId="77777777" w:rsidR="00A4157B" w:rsidRDefault="00A4157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64E9E" id="_x0000_s1047" type="#_x0000_t202" style="position:absolute;margin-left:40.3pt;margin-top:-22pt;width:529.75pt;height:791.3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" filled="f" stroked="f">
                <v:textbox>
                  <w:txbxContent>
                    <w:p w14:paraId="1E548637" w14:textId="77777777" w:rsidR="00F9780C" w:rsidRDefault="00F9780C" w:rsidP="00AE415B">
                      <w:pPr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</w:p>
                    <w:p w14:paraId="4154BFF3" w14:textId="77777777" w:rsidR="00F9780C" w:rsidRDefault="00F9780C" w:rsidP="00AE415B">
                      <w:pPr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</w:p>
                    <w:p w14:paraId="6AFD3FB3" w14:textId="2BADB064" w:rsidR="00AE415B" w:rsidRDefault="00AE415B" w:rsidP="00AE415B">
                      <w:pPr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A877C9">
                        <w:rPr>
                          <w:color w:val="4472C4" w:themeColor="accent1"/>
                          <w:sz w:val="36"/>
                          <w:szCs w:val="36"/>
                        </w:rPr>
                        <w:t>0</w:t>
                      </w:r>
                      <w:r>
                        <w:rPr>
                          <w:color w:val="4472C4" w:themeColor="accent1"/>
                          <w:sz w:val="36"/>
                          <w:szCs w:val="36"/>
                        </w:rPr>
                        <w:t>3</w:t>
                      </w:r>
                      <w:r w:rsidRPr="00A877C9">
                        <w:rPr>
                          <w:color w:val="4472C4" w:themeColor="accent1"/>
                          <w:sz w:val="36"/>
                          <w:szCs w:val="36"/>
                        </w:rPr>
                        <w:t xml:space="preserve"> </w:t>
                      </w:r>
                      <w:bookmarkStart w:id="5" w:name="_Hlk118400260"/>
                      <w:r>
                        <w:rPr>
                          <w:color w:val="4472C4" w:themeColor="accent1"/>
                          <w:sz w:val="36"/>
                          <w:szCs w:val="36"/>
                        </w:rPr>
                        <w:t>The Future</w:t>
                      </w:r>
                      <w:bookmarkEnd w:id="5"/>
                    </w:p>
                    <w:p w14:paraId="413F8B93" w14:textId="3E6D124C" w:rsidR="00AE415B" w:rsidRDefault="00C76653">
                      <w:r>
                        <w:t xml:space="preserve">The entire process so far has </w:t>
                      </w:r>
                      <w:r w:rsidR="00657E04">
                        <w:t>led</w:t>
                      </w:r>
                      <w:r>
                        <w:t xml:space="preserve"> me to this point. And no matter what roadblocks I have had to </w:t>
                      </w:r>
                      <w:r w:rsidR="00657E04">
                        <w:t xml:space="preserve">encounter and overcome. Be them career or health I </w:t>
                      </w:r>
                      <w:r w:rsidR="00BE302B">
                        <w:t xml:space="preserve">am here, and in better standing than I have ever been. </w:t>
                      </w:r>
                      <w:r w:rsidR="00447004">
                        <w:t xml:space="preserve">Thanks to my student status </w:t>
                      </w:r>
                      <w:r w:rsidR="00415426">
                        <w:t xml:space="preserve">I’ve been </w:t>
                      </w:r>
                      <w:bookmarkStart w:id="6" w:name="_Hlk118400290"/>
                      <w:r w:rsidR="00415426">
                        <w:t xml:space="preserve">given the </w:t>
                      </w:r>
                      <w:bookmarkEnd w:id="6"/>
                      <w:r w:rsidR="00415426">
                        <w:t xml:space="preserve">opportunity to </w:t>
                      </w:r>
                      <w:r w:rsidR="00CB3892">
                        <w:t xml:space="preserve">network and establish a connection with a </w:t>
                      </w:r>
                      <w:r w:rsidR="0005699B">
                        <w:t>multitude</w:t>
                      </w:r>
                      <w:r w:rsidR="00CB3892">
                        <w:t xml:space="preserve"> of </w:t>
                      </w:r>
                      <w:r w:rsidR="0005699B">
                        <w:t xml:space="preserve">these awarding bodies </w:t>
                      </w:r>
                      <w:r w:rsidR="002B1627">
                        <w:t xml:space="preserve">at a communicative level </w:t>
                      </w:r>
                      <w:r w:rsidR="00E771EC">
                        <w:t xml:space="preserve">to prepare for when I </w:t>
                      </w:r>
                      <w:r w:rsidR="009F7165">
                        <w:t xml:space="preserve">achieve my </w:t>
                      </w:r>
                      <w:r w:rsidR="00366E76">
                        <w:t>degree,</w:t>
                      </w:r>
                      <w:r w:rsidR="009F7165">
                        <w:t xml:space="preserve"> I can become a</w:t>
                      </w:r>
                      <w:r w:rsidR="00CB4F1B">
                        <w:t xml:space="preserve">n affiliate </w:t>
                      </w:r>
                      <w:r w:rsidR="00366E76">
                        <w:t xml:space="preserve">of these </w:t>
                      </w:r>
                      <w:r w:rsidR="00E373EB">
                        <w:t xml:space="preserve">and </w:t>
                      </w:r>
                      <w:r w:rsidR="008C4A4C">
                        <w:t xml:space="preserve">be recognized professionally. </w:t>
                      </w:r>
                      <w:r w:rsidR="00FE58B7">
                        <w:t xml:space="preserve">Also </w:t>
                      </w:r>
                      <w:r w:rsidR="009C13BF">
                        <w:t xml:space="preserve">being a member of the groups on </w:t>
                      </w:r>
                      <w:r w:rsidR="009A6A98">
                        <w:t>LinkedIn</w:t>
                      </w:r>
                      <w:r w:rsidR="009C13BF">
                        <w:t xml:space="preserve"> is also an invaluable </w:t>
                      </w:r>
                      <w:r w:rsidR="009A6A98">
                        <w:t xml:space="preserve">foothold in the current and future climate with the power LinkedIn has brought to businesses and the professional industry itself. (Linkedin,2022). </w:t>
                      </w:r>
                    </w:p>
                    <w:p w14:paraId="7963C041" w14:textId="7E27EB38" w:rsidR="00FF42C8" w:rsidRDefault="00FF42C8"/>
                    <w:p w14:paraId="5900EB3C" w14:textId="18E6F86B" w:rsidR="00075E86" w:rsidRDefault="00075E86"/>
                    <w:p w14:paraId="6FD4D89D" w14:textId="4B63DC4E" w:rsidR="00075E86" w:rsidRDefault="00C77892">
                      <w:pPr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bookmarkStart w:id="7" w:name="_Hlk118402015"/>
                      <w:r>
                        <w:rPr>
                          <w:color w:val="4472C4" w:themeColor="accent1"/>
                          <w:sz w:val="36"/>
                          <w:szCs w:val="36"/>
                        </w:rPr>
                        <w:t xml:space="preserve">Summary </w:t>
                      </w:r>
                    </w:p>
                    <w:bookmarkEnd w:id="7"/>
                    <w:p w14:paraId="2F5D47B4" w14:textId="77777777" w:rsidR="0037497D" w:rsidRDefault="00F40082">
                      <w:pPr>
                        <w:rPr>
                          <w:lang w:val="en-GB"/>
                        </w:rPr>
                      </w:pPr>
                      <w:r>
                        <w:t xml:space="preserve">The construction industry is currently having a huge economic shift, with the industry needing more </w:t>
                      </w:r>
                      <w:r w:rsidR="00161D75">
                        <w:t xml:space="preserve">work force than it has ever required. And the lack of tradesmen is an industry low. With a lot of established companies, especially in the last 5 years have all started to fold due to new financial </w:t>
                      </w:r>
                      <w:r w:rsidR="0024619F">
                        <w:t>difficulties</w:t>
                      </w:r>
                      <w:r w:rsidR="00161D75">
                        <w:t xml:space="preserve"> and unable to shift with the culture.</w:t>
                      </w:r>
                      <w:r w:rsidR="0024619F">
                        <w:t xml:space="preserve"> (CITB, 2022). This makes going </w:t>
                      </w:r>
                      <w:r w:rsidR="000A1B7B">
                        <w:t>into</w:t>
                      </w:r>
                      <w:r w:rsidR="0024619F">
                        <w:t xml:space="preserve"> this as a profession daunting but also challenges can be exciting</w:t>
                      </w:r>
                      <w:r w:rsidR="000A1B7B">
                        <w:t xml:space="preserve">. </w:t>
                      </w:r>
                      <w:r w:rsidR="00F954B6">
                        <w:t>Obviously,</w:t>
                      </w:r>
                      <w:r w:rsidR="006D3040">
                        <w:t xml:space="preserve"> a dream job would be a Lego </w:t>
                      </w:r>
                      <w:r w:rsidR="00824858">
                        <w:t>master builder, at any caliber the</w:t>
                      </w:r>
                      <w:r w:rsidR="008B2C20">
                        <w:t xml:space="preserve"> constructive and creative nature of that job really does appeal to me. But the historic and renovation </w:t>
                      </w:r>
                      <w:r w:rsidR="00F954B6">
                        <w:t xml:space="preserve">side of </w:t>
                      </w:r>
                      <w:r w:rsidR="007757C5">
                        <w:t xml:space="preserve">modern restoration building does truly inspire </w:t>
                      </w:r>
                      <w:r w:rsidR="002C0B47">
                        <w:t>me,</w:t>
                      </w:r>
                      <w:r w:rsidR="007757C5">
                        <w:t xml:space="preserve"> and I have looke</w:t>
                      </w:r>
                      <w:r w:rsidR="00086978">
                        <w:t xml:space="preserve">d at this side of the industry more and </w:t>
                      </w:r>
                      <w:r w:rsidR="002C0B47">
                        <w:t>more. (</w:t>
                      </w:r>
                      <w:r w:rsidR="006B201A">
                        <w:t>IHBC</w:t>
                      </w:r>
                      <w:r w:rsidR="00A4157B">
                        <w:t>,2022).</w:t>
                      </w:r>
                      <w:r w:rsidR="002C0B47">
                        <w:t xml:space="preserve"> This is </w:t>
                      </w:r>
                      <w:r w:rsidR="00086978">
                        <w:t xml:space="preserve">not just </w:t>
                      </w:r>
                      <w:r w:rsidR="00A4157B">
                        <w:t>inspiration,</w:t>
                      </w:r>
                      <w:r w:rsidR="00086978">
                        <w:t xml:space="preserve"> but I am actively searching for </w:t>
                      </w:r>
                      <w:r w:rsidR="00E737D7">
                        <w:t xml:space="preserve">a circa 1700 </w:t>
                      </w:r>
                      <w:r w:rsidR="0048415F">
                        <w:t>– 1800 building, preferably a chapel for restoration and renovation to live in.</w:t>
                      </w:r>
                      <w:r w:rsidR="00731781">
                        <w:t xml:space="preserve"> Conservation can be the right solution not just for </w:t>
                      </w:r>
                      <w:r w:rsidR="0037497D">
                        <w:t xml:space="preserve">the future of building but certainly for Wales and their housing stock and gives me a long and busy career. </w:t>
                      </w:r>
                    </w:p>
                    <w:p w14:paraId="65091753" w14:textId="77777777" w:rsidR="0037497D" w:rsidRDefault="0037497D">
                      <w:pPr>
                        <w:rPr>
                          <w:lang w:val="en-GB"/>
                        </w:rPr>
                      </w:pPr>
                    </w:p>
                    <w:p w14:paraId="2B7C6CFB" w14:textId="272242F6" w:rsidR="00320208" w:rsidRDefault="0048415F" w:rsidP="0037497D">
                      <w:pPr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>
                        <w:t xml:space="preserve"> </w:t>
                      </w:r>
                      <w:r w:rsidR="00880951">
                        <w:rPr>
                          <w:color w:val="4472C4" w:themeColor="accent1"/>
                          <w:sz w:val="36"/>
                          <w:szCs w:val="36"/>
                        </w:rPr>
                        <w:t>Reference</w:t>
                      </w:r>
                      <w:r w:rsidR="00320208">
                        <w:rPr>
                          <w:color w:val="4472C4" w:themeColor="accent1"/>
                          <w:sz w:val="36"/>
                          <w:szCs w:val="36"/>
                        </w:rPr>
                        <w:t xml:space="preserve">s </w:t>
                      </w:r>
                    </w:p>
                    <w:p w14:paraId="686F9EEC" w14:textId="77777777" w:rsidR="00DB510F" w:rsidRDefault="00DB510F" w:rsidP="0037497D">
                      <w:pPr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</w:p>
                    <w:p w14:paraId="55F24E4B" w14:textId="5168F0AE" w:rsidR="0037497D" w:rsidRDefault="003B59B3" w:rsidP="00DB510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>The</w:t>
                      </w:r>
                      <w:r w:rsidR="001A1F0D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 </w:t>
                      </w:r>
                      <w:r w:rsidR="003D60FE">
                        <w:rPr>
                          <w:color w:val="4472C4" w:themeColor="accent1"/>
                          <w:sz w:val="20"/>
                          <w:szCs w:val="20"/>
                        </w:rPr>
                        <w:t>C</w:t>
                      </w:r>
                      <w:r w:rsidR="00F20264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onstruction Institute </w:t>
                      </w: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Training Board, </w:t>
                      </w:r>
                      <w:r w:rsidR="0044579C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(2021) </w:t>
                      </w:r>
                      <w:r w:rsidR="00390FDF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Addressing </w:t>
                      </w:r>
                      <w:r w:rsidR="00D86F36">
                        <w:rPr>
                          <w:color w:val="4472C4" w:themeColor="accent1"/>
                          <w:sz w:val="20"/>
                          <w:szCs w:val="20"/>
                        </w:rPr>
                        <w:t>skills shortages in the trades</w:t>
                      </w:r>
                      <w:r w:rsidR="00B200D5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, Available at: </w:t>
                      </w:r>
                      <w:r w:rsidR="00B200D5" w:rsidRPr="00EA379E">
                        <w:rPr>
                          <w:color w:val="4472C4" w:themeColor="accent1"/>
                          <w:sz w:val="20"/>
                          <w:szCs w:val="20"/>
                        </w:rPr>
                        <w:t>https://www.citb.co.uk/about-citb/partnerships-and-initiatives/addressing-skills-shortage-in-the-trades/</w:t>
                      </w:r>
                    </w:p>
                    <w:p w14:paraId="63C5A6E0" w14:textId="1A5F3D08" w:rsidR="00B200D5" w:rsidRPr="001A1F0D" w:rsidRDefault="00B200D5" w:rsidP="00B200D5">
                      <w:pPr>
                        <w:pStyle w:val="ListParagraph"/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>(Accessed</w:t>
                      </w:r>
                      <w:r w:rsidR="003638B7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: </w:t>
                      </w: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 </w:t>
                      </w:r>
                      <w:r w:rsidR="00B8417A">
                        <w:rPr>
                          <w:color w:val="4472C4" w:themeColor="accent1"/>
                          <w:sz w:val="20"/>
                          <w:szCs w:val="20"/>
                        </w:rPr>
                        <w:t>3</w:t>
                      </w:r>
                      <w:r w:rsidR="00B8417A" w:rsidRPr="00B8417A">
                        <w:rPr>
                          <w:color w:val="4472C4" w:themeColor="accen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="00B8417A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 November </w:t>
                      </w:r>
                      <w:r w:rsidR="004772B0">
                        <w:rPr>
                          <w:color w:val="4472C4" w:themeColor="accent1"/>
                          <w:sz w:val="20"/>
                          <w:szCs w:val="20"/>
                        </w:rPr>
                        <w:t>2022)</w:t>
                      </w:r>
                    </w:p>
                    <w:p w14:paraId="435170D3" w14:textId="7F4D17FD" w:rsidR="001A1F0D" w:rsidRDefault="001A1F0D" w:rsidP="002B606E">
                      <w:pPr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</w:p>
                    <w:p w14:paraId="4B9E3201" w14:textId="0FF24CA6" w:rsidR="001A1F0D" w:rsidRDefault="008D6537" w:rsidP="001A1F0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The Chartered Association </w:t>
                      </w:r>
                      <w:r w:rsidR="004E4FFA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of Building Engineers, (2022) </w:t>
                      </w:r>
                      <w:r w:rsidR="00164FAA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Association News, Available at: </w:t>
                      </w:r>
                    </w:p>
                    <w:p w14:paraId="5D733BC4" w14:textId="5C44AB03" w:rsidR="00164FAA" w:rsidRDefault="00164FAA" w:rsidP="00164FAA">
                      <w:pPr>
                        <w:pStyle w:val="ListParagraph"/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  <w:r w:rsidRPr="00164FAA">
                        <w:rPr>
                          <w:color w:val="4472C4" w:themeColor="accent1"/>
                          <w:sz w:val="20"/>
                          <w:szCs w:val="20"/>
                        </w:rPr>
                        <w:t>https://cbuilde.com/news/619455/CABE-Announces-the-Winners-of-the-Built-Environment-Awards-2022.htm</w:t>
                      </w: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16178AA" w14:textId="00303CB7" w:rsidR="00164FAA" w:rsidRDefault="007B1828" w:rsidP="00164FAA">
                      <w:pPr>
                        <w:pStyle w:val="ListParagraph"/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>(Accessed</w:t>
                      </w:r>
                      <w:r w:rsidR="003638B7">
                        <w:rPr>
                          <w:color w:val="4472C4" w:themeColor="accent1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 </w:t>
                      </w:r>
                      <w:r w:rsidR="00B8417A">
                        <w:rPr>
                          <w:color w:val="4472C4" w:themeColor="accent1"/>
                          <w:sz w:val="20"/>
                          <w:szCs w:val="20"/>
                        </w:rPr>
                        <w:t>3</w:t>
                      </w:r>
                      <w:r w:rsidR="00B8417A" w:rsidRPr="00B8417A">
                        <w:rPr>
                          <w:color w:val="4472C4" w:themeColor="accen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 w:rsidR="00B8417A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 November </w:t>
                      </w: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2022) </w:t>
                      </w:r>
                    </w:p>
                    <w:p w14:paraId="4787C8FD" w14:textId="2BBC83B5" w:rsidR="007B1828" w:rsidRDefault="007B1828" w:rsidP="00164FAA">
                      <w:pPr>
                        <w:pStyle w:val="ListParagraph"/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</w:p>
                    <w:p w14:paraId="6C7AA048" w14:textId="5259015A" w:rsidR="00F47AB8" w:rsidRPr="00F47AB8" w:rsidRDefault="006D1A1F" w:rsidP="00F47AB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The Chartered Institute </w:t>
                      </w:r>
                      <w:r w:rsidR="00B8417A">
                        <w:rPr>
                          <w:color w:val="4472C4" w:themeColor="accent1"/>
                          <w:sz w:val="20"/>
                          <w:szCs w:val="20"/>
                        </w:rPr>
                        <w:t>of</w:t>
                      </w:r>
                      <w:r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 Building</w:t>
                      </w:r>
                      <w:r w:rsidR="00C07C20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, </w:t>
                      </w:r>
                      <w:r w:rsidR="00F47AB8" w:rsidRPr="00F47AB8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Rees-Evans, D. (2020) </w:t>
                      </w:r>
                    </w:p>
                    <w:p w14:paraId="3763E856" w14:textId="77777777" w:rsidR="00F47AB8" w:rsidRPr="00F47AB8" w:rsidRDefault="00F47AB8" w:rsidP="00F47AB8">
                      <w:pPr>
                        <w:pStyle w:val="ListParagraph"/>
                        <w:rPr>
                          <w:bCs/>
                          <w:i/>
                          <w:iCs/>
                          <w:color w:val="4472C4" w:themeColor="accent1"/>
                          <w:sz w:val="20"/>
                          <w:szCs w:val="20"/>
                        </w:rPr>
                      </w:pPr>
                      <w:r w:rsidRPr="00F47AB8">
                        <w:rPr>
                          <w:bCs/>
                          <w:i/>
                          <w:iCs/>
                          <w:color w:val="4472C4" w:themeColor="accent1"/>
                          <w:sz w:val="20"/>
                          <w:szCs w:val="20"/>
                        </w:rPr>
                        <w:t xml:space="preserve">Anxiety UK </w:t>
                      </w:r>
                    </w:p>
                    <w:p w14:paraId="0ED50097" w14:textId="77777777" w:rsidR="00F47AB8" w:rsidRPr="00F47AB8" w:rsidRDefault="00F47AB8" w:rsidP="00F47AB8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 w:rsidRPr="00F47AB8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[CIOB Report]</w:t>
                      </w:r>
                    </w:p>
                    <w:p w14:paraId="1C845010" w14:textId="77777777" w:rsidR="00F47AB8" w:rsidRPr="00F47AB8" w:rsidRDefault="00F47AB8" w:rsidP="00F47AB8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 w:rsidRPr="00F47AB8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Available at: https://www.anxietyuk.org.uk/wp-content/uploads/2020/05/CIOB-Understanding-Mental-Health-in-the-Built-Environment-Report.pdf</w:t>
                      </w:r>
                    </w:p>
                    <w:p w14:paraId="1B0039ED" w14:textId="7C67815B" w:rsidR="00F47AB8" w:rsidRDefault="00F47AB8" w:rsidP="00F47AB8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 w:rsidRPr="00F47AB8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(Accessed: </w:t>
                      </w:r>
                      <w:r w:rsidR="00B8417A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3rd</w:t>
                      </w:r>
                      <w:r w:rsidRPr="00F47AB8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 </w:t>
                      </w:r>
                      <w:r w:rsidR="00B8417A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November</w:t>
                      </w:r>
                      <w:r w:rsidRPr="00F47AB8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 2022) </w:t>
                      </w:r>
                    </w:p>
                    <w:p w14:paraId="0CDD9EFE" w14:textId="2D292EFF" w:rsidR="003638B7" w:rsidRPr="00F9780C" w:rsidRDefault="003638B7" w:rsidP="00F9780C">
                      <w:pPr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</w:p>
                    <w:p w14:paraId="1FFCB35F" w14:textId="77777777" w:rsidR="003638B7" w:rsidRPr="001A1F0D" w:rsidRDefault="003638B7" w:rsidP="00F47AB8">
                      <w:pPr>
                        <w:pStyle w:val="ListParagraph"/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</w:p>
                    <w:p w14:paraId="510776C6" w14:textId="4BB287E9" w:rsidR="00C77892" w:rsidRDefault="00C77892"/>
                    <w:p w14:paraId="7BD36D76" w14:textId="791B375C" w:rsidR="00A4157B" w:rsidRDefault="00A4157B"/>
                    <w:p w14:paraId="2427C021" w14:textId="77777777" w:rsidR="00A4157B" w:rsidRDefault="00A4157B"/>
                  </w:txbxContent>
                </v:textbox>
                <w10:wrap type="square"/>
              </v:shape>
            </w:pict>
          </mc:Fallback>
        </mc:AlternateContent>
      </w:r>
    </w:p>
    <w:p w14:paraId="25CBCEE8" w14:textId="6ED97B79" w:rsidR="00F96AAC" w:rsidRDefault="00F96AAC" w:rsidP="00F96AAC"/>
    <w:p w14:paraId="606B97C6" w14:textId="252E7DEC" w:rsidR="00F96AAC" w:rsidRDefault="00F96AAC" w:rsidP="00F96AAC"/>
    <w:p w14:paraId="14FBDAFE" w14:textId="59A5BE04" w:rsidR="00F96AAC" w:rsidRDefault="00F96AAC" w:rsidP="00F96AAC"/>
    <w:p w14:paraId="15D4F192" w14:textId="5183F4A0" w:rsidR="00F96AAC" w:rsidRDefault="00F96AAC" w:rsidP="00F96AAC"/>
    <w:p w14:paraId="4378A319" w14:textId="212E25EA" w:rsidR="00F96AAC" w:rsidRDefault="00F96AAC" w:rsidP="00F96AAC"/>
    <w:p w14:paraId="0C8051CD" w14:textId="6DB9BDFE" w:rsidR="00F96AAC" w:rsidRDefault="00F96AAC" w:rsidP="00F96AAC"/>
    <w:p w14:paraId="66156314" w14:textId="433AF272" w:rsidR="00F96AAC" w:rsidRDefault="00F96AAC" w:rsidP="00F96AAC"/>
    <w:p w14:paraId="1B1DA8A0" w14:textId="0CA3E53E" w:rsidR="00F96AAC" w:rsidRDefault="00F96AAC" w:rsidP="00F96AAC"/>
    <w:p w14:paraId="729AADEA" w14:textId="1CAB0233" w:rsidR="00F96AAC" w:rsidRDefault="00F96AAC" w:rsidP="00F96AAC"/>
    <w:p w14:paraId="295CBFBB" w14:textId="23FD5886" w:rsidR="002F1754" w:rsidRDefault="002F1754" w:rsidP="00F96AAC"/>
    <w:p w14:paraId="7DFDF715" w14:textId="16487F6E" w:rsidR="002F1754" w:rsidRDefault="002F1754" w:rsidP="00F96AAC"/>
    <w:p w14:paraId="07C07A5B" w14:textId="60E199AF" w:rsidR="002F1754" w:rsidRDefault="002F1754" w:rsidP="00F96AAC"/>
    <w:p w14:paraId="153AA3D4" w14:textId="694D654A" w:rsidR="002F1754" w:rsidRDefault="002F1754" w:rsidP="00F96AAC"/>
    <w:p w14:paraId="28B72C95" w14:textId="003C8F2A" w:rsidR="002F1754" w:rsidRDefault="002F1754" w:rsidP="00F96AAC"/>
    <w:p w14:paraId="341AC19E" w14:textId="59CE6FBD" w:rsidR="002F1754" w:rsidRDefault="002F1754" w:rsidP="00F96AAC"/>
    <w:p w14:paraId="07B639F2" w14:textId="71622654" w:rsidR="002F1754" w:rsidRDefault="002F1754" w:rsidP="00F96AAC"/>
    <w:p w14:paraId="5D6C98DD" w14:textId="06DECA6A" w:rsidR="002F1754" w:rsidRDefault="002F1754" w:rsidP="00F96AAC"/>
    <w:p w14:paraId="3D01826F" w14:textId="212FC362" w:rsidR="002F1754" w:rsidRDefault="002F1754" w:rsidP="00F96AAC"/>
    <w:p w14:paraId="56267D42" w14:textId="3C7A08F9" w:rsidR="002F1754" w:rsidRDefault="002F1754" w:rsidP="00F96AAC"/>
    <w:p w14:paraId="30B6FA8C" w14:textId="76B68846" w:rsidR="003638B7" w:rsidRDefault="003638B7" w:rsidP="00F96AAC"/>
    <w:p w14:paraId="5396E734" w14:textId="5F30A6CE" w:rsidR="003638B7" w:rsidRDefault="003638B7" w:rsidP="00F96AAC"/>
    <w:p w14:paraId="687C22C5" w14:textId="7D4EDC05" w:rsidR="003638B7" w:rsidRDefault="003638B7" w:rsidP="00F96AAC"/>
    <w:p w14:paraId="555BA0B4" w14:textId="37310104" w:rsidR="003638B7" w:rsidRDefault="003638B7" w:rsidP="00F96AAC"/>
    <w:p w14:paraId="6E00D84F" w14:textId="31773115" w:rsidR="003638B7" w:rsidRDefault="003638B7" w:rsidP="00F96AAC"/>
    <w:p w14:paraId="44A2B923" w14:textId="31A54AA2" w:rsidR="003638B7" w:rsidRDefault="003638B7" w:rsidP="00F96AAC"/>
    <w:p w14:paraId="2D2CF74E" w14:textId="311825A2" w:rsidR="003638B7" w:rsidRDefault="003638B7" w:rsidP="00F96AAC"/>
    <w:p w14:paraId="06687778" w14:textId="70BBF23C" w:rsidR="003638B7" w:rsidRDefault="003638B7" w:rsidP="00F96AAC"/>
    <w:p w14:paraId="7548D81D" w14:textId="0697B52B" w:rsidR="003638B7" w:rsidRDefault="003638B7" w:rsidP="00F96AAC"/>
    <w:p w14:paraId="050DE401" w14:textId="00F0A261" w:rsidR="003638B7" w:rsidRDefault="003638B7" w:rsidP="00F96AAC"/>
    <w:p w14:paraId="2A921691" w14:textId="41787C6A" w:rsidR="003638B7" w:rsidRDefault="003638B7" w:rsidP="00F96AAC"/>
    <w:p w14:paraId="4649B547" w14:textId="14BC40F5" w:rsidR="003638B7" w:rsidRDefault="003638B7" w:rsidP="00F96AAC"/>
    <w:p w14:paraId="1514BA84" w14:textId="220B8D17" w:rsidR="003638B7" w:rsidRDefault="00F9780C" w:rsidP="00F96AAC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30638E" wp14:editId="079C6ADC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1820411" cy="453005"/>
                <wp:effectExtent l="0" t="0" r="0" b="444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0411" cy="453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8C3A8A" w14:textId="7567DAC1" w:rsidR="00F9780C" w:rsidRDefault="00F9780C" w:rsidP="00F9780C">
                            <w:pPr>
                              <w:jc w:val="center"/>
                            </w:pPr>
                            <w:r>
                              <w:t>Page - 4 -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30638E" id="Text Box 30" o:spid="_x0000_s1048" type="#_x0000_t202" style="position:absolute;margin-left:0;margin-top:.9pt;width:143.35pt;height:35.65pt;z-index:2516879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" filled="f" stroked="f" strokeweight=".5pt">
                <v:textbox>
                  <w:txbxContent>
                    <w:p w14:paraId="068C3A8A" w14:textId="7567DAC1" w:rsidR="00F9780C" w:rsidRDefault="00F9780C" w:rsidP="00F9780C">
                      <w:pPr>
                        <w:jc w:val="center"/>
                      </w:pPr>
                      <w:r>
                        <w:t>Page - 4 -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8CBB0C" w14:textId="6DF0B364" w:rsidR="003638B7" w:rsidRDefault="003638B7" w:rsidP="00F96AAC"/>
    <w:p w14:paraId="5B2AF2F6" w14:textId="1640924C" w:rsidR="003638B7" w:rsidRDefault="003638B7" w:rsidP="00F96AAC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F063CDD" wp14:editId="74AADFE9">
                <wp:simplePos x="0" y="0"/>
                <wp:positionH relativeFrom="column">
                  <wp:posOffset>754380</wp:posOffset>
                </wp:positionH>
                <wp:positionV relativeFrom="paragraph">
                  <wp:posOffset>7620</wp:posOffset>
                </wp:positionV>
                <wp:extent cx="6433820" cy="943737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3820" cy="94373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1ECCA" w14:textId="30606E47" w:rsidR="00F9780C" w:rsidRDefault="00F9780C"/>
                          <w:p w14:paraId="7E735834" w14:textId="77777777" w:rsidR="00F9780C" w:rsidRDefault="00F9780C"/>
                          <w:p w14:paraId="1DD80B18" w14:textId="77777777" w:rsidR="00F9780C" w:rsidRDefault="00F9780C" w:rsidP="00F9780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The Institute of Historic Building Conservation, (2022) </w:t>
                            </w:r>
                          </w:p>
                          <w:p w14:paraId="042E64E6" w14:textId="77777777" w:rsidR="00F9780C" w:rsidRDefault="00F9780C" w:rsidP="00F9780C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Available at: </w:t>
                            </w:r>
                            <w:r w:rsidRPr="006A1A1B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https://newsblogsnew.ihbc.org.uk/</w:t>
                            </w:r>
                          </w:p>
                          <w:p w14:paraId="02E1827B" w14:textId="77777777" w:rsidR="00F9780C" w:rsidRPr="00F47AB8" w:rsidRDefault="00F9780C" w:rsidP="00F9780C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(Accessed: 3</w:t>
                            </w:r>
                            <w:r w:rsidRPr="003638B7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November 2022) </w:t>
                            </w:r>
                          </w:p>
                          <w:p w14:paraId="2332A3C4" w14:textId="77777777" w:rsidR="00F9780C" w:rsidRDefault="00F9780C" w:rsidP="00F9780C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</w:p>
                          <w:p w14:paraId="7720E519" w14:textId="57E5BA8D" w:rsidR="003638B7" w:rsidRDefault="000C0461" w:rsidP="003638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Lego</w:t>
                            </w:r>
                            <w:r w:rsidR="004F7FD9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, (2022) The Lego House </w:t>
                            </w:r>
                          </w:p>
                          <w:p w14:paraId="734E83BC" w14:textId="579DC081" w:rsidR="00AC39EE" w:rsidRDefault="00AC39EE" w:rsidP="00AC39EE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Available at: </w:t>
                            </w:r>
                            <w:r w:rsidR="00333A2F" w:rsidRPr="00333A2F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https://concreteplayground.com/sydney/news-2/life-sized-lego-house-opened-denmark</w:t>
                            </w:r>
                          </w:p>
                          <w:p w14:paraId="2018DA21" w14:textId="77C53438" w:rsidR="00333A2F" w:rsidRDefault="00333A2F" w:rsidP="00333A2F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(Accessed</w:t>
                            </w:r>
                            <w:r w:rsidR="00F37D9E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3</w:t>
                            </w:r>
                            <w:r w:rsidRPr="00333A2F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November 2022) </w:t>
                            </w:r>
                          </w:p>
                          <w:p w14:paraId="3B7AB6D7" w14:textId="77777777" w:rsidR="00333A2F" w:rsidRPr="00333A2F" w:rsidRDefault="00333A2F" w:rsidP="00333A2F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</w:p>
                          <w:p w14:paraId="17D6A494" w14:textId="3A8293E5" w:rsidR="003638B7" w:rsidRDefault="00333A2F" w:rsidP="003638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Lego, (2022) The Lego House </w:t>
                            </w:r>
                          </w:p>
                          <w:p w14:paraId="3E707C3A" w14:textId="799843E2" w:rsidR="00333A2F" w:rsidRDefault="00F37D9E" w:rsidP="00333A2F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Available at: </w:t>
                            </w:r>
                            <w:r w:rsidRPr="00F37D9E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https://legohouse.com/en-gb/plan-your-visit/faq/</w:t>
                            </w:r>
                          </w:p>
                          <w:p w14:paraId="61713228" w14:textId="63713729" w:rsidR="00F37D9E" w:rsidRDefault="00F37D9E" w:rsidP="00333A2F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(Accessed: 3</w:t>
                            </w:r>
                            <w:r w:rsidRPr="00F37D9E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November 2022) </w:t>
                            </w:r>
                          </w:p>
                          <w:p w14:paraId="095E129D" w14:textId="78FCC808" w:rsidR="00F37D9E" w:rsidRDefault="00F37D9E" w:rsidP="00333A2F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</w:p>
                          <w:p w14:paraId="1492C130" w14:textId="546B14F9" w:rsidR="00F37D9E" w:rsidRDefault="0082112E" w:rsidP="00F37D9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Visit Wales, (2022) Kidwelly Castle</w:t>
                            </w:r>
                          </w:p>
                          <w:p w14:paraId="2B107185" w14:textId="5E1966D4" w:rsidR="0082112E" w:rsidRDefault="0082112E" w:rsidP="0082112E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Available at: </w:t>
                            </w:r>
                            <w:r w:rsidR="00F9780C" w:rsidRPr="00F9780C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https://www.visitwales.com/attraction/castle/kidwelly-castle-cadw-516104</w:t>
                            </w:r>
                          </w:p>
                          <w:p w14:paraId="0F8ABB3F" w14:textId="373DAA9E" w:rsidR="00F9780C" w:rsidRPr="00F47AB8" w:rsidRDefault="00F9780C" w:rsidP="0082112E">
                            <w:pPr>
                              <w:pStyle w:val="ListParagraph"/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>(Accessed: 3</w:t>
                            </w:r>
                            <w:r w:rsidRPr="00F9780C"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bCs/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November 2022) </w:t>
                            </w:r>
                          </w:p>
                          <w:p w14:paraId="43774C6D" w14:textId="77777777" w:rsidR="003638B7" w:rsidRDefault="003638B7" w:rsidP="003638B7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63CDD" id="_x0000_s1049" type="#_x0000_t202" style="position:absolute;margin-left:59.4pt;margin-top:.6pt;width:506.6pt;height:743.1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" filled="f" stroked="f">
                <v:textbox>
                  <w:txbxContent>
                    <w:p w14:paraId="0F01ECCA" w14:textId="30606E47" w:rsidR="00F9780C" w:rsidRDefault="00F9780C"/>
                    <w:p w14:paraId="7E735834" w14:textId="77777777" w:rsidR="00F9780C" w:rsidRDefault="00F9780C"/>
                    <w:p w14:paraId="1DD80B18" w14:textId="77777777" w:rsidR="00F9780C" w:rsidRDefault="00F9780C" w:rsidP="00F9780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The Institute of Historic Building Conservation, (2022) </w:t>
                      </w:r>
                    </w:p>
                    <w:p w14:paraId="042E64E6" w14:textId="77777777" w:rsidR="00F9780C" w:rsidRDefault="00F9780C" w:rsidP="00F9780C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Available at: </w:t>
                      </w:r>
                      <w:r w:rsidRPr="006A1A1B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https://newsblogsnew.ihbc.org.uk/</w:t>
                      </w:r>
                    </w:p>
                    <w:p w14:paraId="02E1827B" w14:textId="77777777" w:rsidR="00F9780C" w:rsidRPr="00F47AB8" w:rsidRDefault="00F9780C" w:rsidP="00F9780C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(Accessed: 3</w:t>
                      </w:r>
                      <w:r w:rsidRPr="003638B7">
                        <w:rPr>
                          <w:bCs/>
                          <w:color w:val="4472C4" w:themeColor="accen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 November 2022) </w:t>
                      </w:r>
                    </w:p>
                    <w:p w14:paraId="2332A3C4" w14:textId="77777777" w:rsidR="00F9780C" w:rsidRDefault="00F9780C" w:rsidP="00F9780C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</w:p>
                    <w:p w14:paraId="7720E519" w14:textId="57E5BA8D" w:rsidR="003638B7" w:rsidRDefault="000C0461" w:rsidP="003638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Lego</w:t>
                      </w:r>
                      <w:r w:rsidR="004F7FD9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, (2022) The Lego House </w:t>
                      </w:r>
                    </w:p>
                    <w:p w14:paraId="734E83BC" w14:textId="579DC081" w:rsidR="00AC39EE" w:rsidRDefault="00AC39EE" w:rsidP="00AC39EE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Available at: </w:t>
                      </w:r>
                      <w:r w:rsidR="00333A2F" w:rsidRPr="00333A2F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https://concreteplayground.com/sydney/news-2/life-sized-lego-house-opened-denmark</w:t>
                      </w:r>
                    </w:p>
                    <w:p w14:paraId="2018DA21" w14:textId="77C53438" w:rsidR="00333A2F" w:rsidRDefault="00333A2F" w:rsidP="00333A2F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(Accessed</w:t>
                      </w:r>
                      <w:r w:rsidR="00F37D9E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 3</w:t>
                      </w:r>
                      <w:r w:rsidRPr="00333A2F">
                        <w:rPr>
                          <w:bCs/>
                          <w:color w:val="4472C4" w:themeColor="accen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 November 2022) </w:t>
                      </w:r>
                    </w:p>
                    <w:p w14:paraId="3B7AB6D7" w14:textId="77777777" w:rsidR="00333A2F" w:rsidRPr="00333A2F" w:rsidRDefault="00333A2F" w:rsidP="00333A2F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</w:p>
                    <w:p w14:paraId="17D6A494" w14:textId="3A8293E5" w:rsidR="003638B7" w:rsidRDefault="00333A2F" w:rsidP="003638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Lego, (2022) The Lego House </w:t>
                      </w:r>
                    </w:p>
                    <w:p w14:paraId="3E707C3A" w14:textId="799843E2" w:rsidR="00333A2F" w:rsidRDefault="00F37D9E" w:rsidP="00333A2F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Available at: </w:t>
                      </w:r>
                      <w:r w:rsidRPr="00F37D9E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https://legohouse.com/en-gb/plan-your-visit/faq/</w:t>
                      </w:r>
                    </w:p>
                    <w:p w14:paraId="61713228" w14:textId="63713729" w:rsidR="00F37D9E" w:rsidRDefault="00F37D9E" w:rsidP="00333A2F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(Accessed: 3</w:t>
                      </w:r>
                      <w:r w:rsidRPr="00F37D9E">
                        <w:rPr>
                          <w:bCs/>
                          <w:color w:val="4472C4" w:themeColor="accen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 November 2022) </w:t>
                      </w:r>
                    </w:p>
                    <w:p w14:paraId="095E129D" w14:textId="78FCC808" w:rsidR="00F37D9E" w:rsidRDefault="00F37D9E" w:rsidP="00333A2F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</w:p>
                    <w:p w14:paraId="1492C130" w14:textId="546B14F9" w:rsidR="00F37D9E" w:rsidRDefault="0082112E" w:rsidP="00F37D9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Visit Wales, (2022) Kidwelly Castle</w:t>
                      </w:r>
                    </w:p>
                    <w:p w14:paraId="2B107185" w14:textId="5E1966D4" w:rsidR="0082112E" w:rsidRDefault="0082112E" w:rsidP="0082112E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Available at: </w:t>
                      </w:r>
                      <w:r w:rsidR="00F9780C" w:rsidRPr="00F9780C"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https://www.visitwales.com/attraction/castle/kidwelly-castle-cadw-516104</w:t>
                      </w:r>
                    </w:p>
                    <w:p w14:paraId="0F8ABB3F" w14:textId="373DAA9E" w:rsidR="00F9780C" w:rsidRPr="00F47AB8" w:rsidRDefault="00F9780C" w:rsidP="0082112E">
                      <w:pPr>
                        <w:pStyle w:val="ListParagraph"/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>(Accessed: 3</w:t>
                      </w:r>
                      <w:r w:rsidRPr="00F9780C">
                        <w:rPr>
                          <w:bCs/>
                          <w:color w:val="4472C4" w:themeColor="accent1"/>
                          <w:sz w:val="20"/>
                          <w:szCs w:val="20"/>
                          <w:vertAlign w:val="superscript"/>
                        </w:rPr>
                        <w:t>rd</w:t>
                      </w:r>
                      <w:r>
                        <w:rPr>
                          <w:bCs/>
                          <w:color w:val="4472C4" w:themeColor="accent1"/>
                          <w:sz w:val="20"/>
                          <w:szCs w:val="20"/>
                        </w:rPr>
                        <w:t xml:space="preserve"> November 2022) </w:t>
                      </w:r>
                    </w:p>
                    <w:p w14:paraId="43774C6D" w14:textId="77777777" w:rsidR="003638B7" w:rsidRDefault="003638B7" w:rsidP="003638B7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DADB75" w14:textId="3D235F81" w:rsidR="003638B7" w:rsidRDefault="003638B7" w:rsidP="00F96AAC"/>
    <w:p w14:paraId="497422D1" w14:textId="07687C07" w:rsidR="003638B7" w:rsidRDefault="003638B7" w:rsidP="00F96AAC"/>
    <w:p w14:paraId="4E6AD2B0" w14:textId="732181FA" w:rsidR="003638B7" w:rsidRDefault="003638B7" w:rsidP="00F96AAC"/>
    <w:p w14:paraId="67843E11" w14:textId="574E01E5" w:rsidR="003638B7" w:rsidRDefault="003638B7" w:rsidP="00F96AAC"/>
    <w:p w14:paraId="66AB815C" w14:textId="5C8E9816" w:rsidR="003638B7" w:rsidRDefault="003638B7" w:rsidP="00F96AAC"/>
    <w:p w14:paraId="656D72E2" w14:textId="32DD41B6" w:rsidR="003638B7" w:rsidRDefault="003638B7" w:rsidP="00F96AAC"/>
    <w:p w14:paraId="6D2EB563" w14:textId="33F181BD" w:rsidR="003638B7" w:rsidRDefault="003638B7" w:rsidP="00F96AAC"/>
    <w:p w14:paraId="530B035B" w14:textId="688C8FC6" w:rsidR="003638B7" w:rsidRDefault="003638B7" w:rsidP="00F96AAC"/>
    <w:p w14:paraId="73749756" w14:textId="7406763F" w:rsidR="003638B7" w:rsidRDefault="00F9780C" w:rsidP="00F96AA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6F34DD1" wp14:editId="77D8F7BB">
                <wp:simplePos x="0" y="0"/>
                <wp:positionH relativeFrom="margin">
                  <wp:align>center</wp:align>
                </wp:positionH>
                <wp:positionV relativeFrom="paragraph">
                  <wp:posOffset>6835350</wp:posOffset>
                </wp:positionV>
                <wp:extent cx="2360930" cy="140462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6101C" w14:textId="2B643038" w:rsidR="00F9780C" w:rsidRDefault="00677970" w:rsidP="00677970">
                            <w:pPr>
                              <w:jc w:val="center"/>
                            </w:pPr>
                            <w:r>
                              <w:t>Page - 5 -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F34DD1" id="_x0000_s1050" type="#_x0000_t202" style="position:absolute;margin-left:0;margin-top:538.2pt;width:185.9pt;height:110.6pt;z-index:25168998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" filled="f" stroked="f">
                <v:textbox style="mso-fit-shape-to-text:t">
                  <w:txbxContent>
                    <w:p w14:paraId="4226101C" w14:textId="2B643038" w:rsidR="00F9780C" w:rsidRDefault="00677970" w:rsidP="00677970">
                      <w:pPr>
                        <w:jc w:val="center"/>
                      </w:pPr>
                      <w:r>
                        <w:t>Page - 5 -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638B7" w:rsidSect="00021C04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C40EE"/>
    <w:multiLevelType w:val="hybridMultilevel"/>
    <w:tmpl w:val="743A4CFA"/>
    <w:lvl w:ilvl="0" w:tplc="12824F94">
      <w:start w:val="1"/>
      <w:numFmt w:val="decimalZero"/>
      <w:lvlText w:val="%1."/>
      <w:lvlJc w:val="left"/>
      <w:pPr>
        <w:ind w:left="910" w:hanging="5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92E8B"/>
    <w:multiLevelType w:val="hybridMultilevel"/>
    <w:tmpl w:val="86200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22959"/>
    <w:multiLevelType w:val="hybridMultilevel"/>
    <w:tmpl w:val="DB641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9D7DEE"/>
    <w:multiLevelType w:val="hybridMultilevel"/>
    <w:tmpl w:val="C74C5C90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4" w15:restartNumberingAfterBreak="0">
    <w:nsid w:val="6B823658"/>
    <w:multiLevelType w:val="hybridMultilevel"/>
    <w:tmpl w:val="F28C6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051701">
    <w:abstractNumId w:val="0"/>
  </w:num>
  <w:num w:numId="2" w16cid:durableId="1579094955">
    <w:abstractNumId w:val="3"/>
  </w:num>
  <w:num w:numId="3" w16cid:durableId="1532915835">
    <w:abstractNumId w:val="4"/>
  </w:num>
  <w:num w:numId="4" w16cid:durableId="1218249697">
    <w:abstractNumId w:val="1"/>
  </w:num>
  <w:num w:numId="5" w16cid:durableId="5267934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465"/>
    <w:rsid w:val="00021C04"/>
    <w:rsid w:val="00046C34"/>
    <w:rsid w:val="00051839"/>
    <w:rsid w:val="00052635"/>
    <w:rsid w:val="0005699B"/>
    <w:rsid w:val="00057F63"/>
    <w:rsid w:val="00070688"/>
    <w:rsid w:val="00075E86"/>
    <w:rsid w:val="00086978"/>
    <w:rsid w:val="000A1B7B"/>
    <w:rsid w:val="000B4502"/>
    <w:rsid w:val="000B5C95"/>
    <w:rsid w:val="000B74B2"/>
    <w:rsid w:val="000C0461"/>
    <w:rsid w:val="000D4798"/>
    <w:rsid w:val="000E7DE8"/>
    <w:rsid w:val="00100759"/>
    <w:rsid w:val="0011219A"/>
    <w:rsid w:val="00161D75"/>
    <w:rsid w:val="00164FAA"/>
    <w:rsid w:val="00184B03"/>
    <w:rsid w:val="0018635D"/>
    <w:rsid w:val="001A1F0D"/>
    <w:rsid w:val="001A6F62"/>
    <w:rsid w:val="001A7EF8"/>
    <w:rsid w:val="001F443A"/>
    <w:rsid w:val="001F6A8C"/>
    <w:rsid w:val="00214EB6"/>
    <w:rsid w:val="002363BF"/>
    <w:rsid w:val="00240408"/>
    <w:rsid w:val="0024619F"/>
    <w:rsid w:val="00254577"/>
    <w:rsid w:val="0026324B"/>
    <w:rsid w:val="002860A5"/>
    <w:rsid w:val="00292320"/>
    <w:rsid w:val="002A65F1"/>
    <w:rsid w:val="002B0239"/>
    <w:rsid w:val="002B1627"/>
    <w:rsid w:val="002B606E"/>
    <w:rsid w:val="002C0B47"/>
    <w:rsid w:val="002D63A5"/>
    <w:rsid w:val="002D716A"/>
    <w:rsid w:val="002E3927"/>
    <w:rsid w:val="002E61B8"/>
    <w:rsid w:val="002F1754"/>
    <w:rsid w:val="00301D66"/>
    <w:rsid w:val="0030229C"/>
    <w:rsid w:val="003145CF"/>
    <w:rsid w:val="0031554D"/>
    <w:rsid w:val="00320208"/>
    <w:rsid w:val="00322026"/>
    <w:rsid w:val="00333A2F"/>
    <w:rsid w:val="003414D7"/>
    <w:rsid w:val="003638B7"/>
    <w:rsid w:val="00366E76"/>
    <w:rsid w:val="0037497D"/>
    <w:rsid w:val="0037587A"/>
    <w:rsid w:val="00390FDF"/>
    <w:rsid w:val="00392FA9"/>
    <w:rsid w:val="003A15CD"/>
    <w:rsid w:val="003B59B3"/>
    <w:rsid w:val="003B5DBD"/>
    <w:rsid w:val="003D60FE"/>
    <w:rsid w:val="003E0560"/>
    <w:rsid w:val="00400040"/>
    <w:rsid w:val="00410A60"/>
    <w:rsid w:val="0041290C"/>
    <w:rsid w:val="00415426"/>
    <w:rsid w:val="00420565"/>
    <w:rsid w:val="00422AA8"/>
    <w:rsid w:val="00425B25"/>
    <w:rsid w:val="00430F1D"/>
    <w:rsid w:val="00442F61"/>
    <w:rsid w:val="0044579C"/>
    <w:rsid w:val="00447004"/>
    <w:rsid w:val="004772B0"/>
    <w:rsid w:val="004818C9"/>
    <w:rsid w:val="0048415F"/>
    <w:rsid w:val="0049101A"/>
    <w:rsid w:val="0049160C"/>
    <w:rsid w:val="0049733D"/>
    <w:rsid w:val="004B482C"/>
    <w:rsid w:val="004C4EC9"/>
    <w:rsid w:val="004E1A91"/>
    <w:rsid w:val="004E4FFA"/>
    <w:rsid w:val="004F0970"/>
    <w:rsid w:val="004F7FD9"/>
    <w:rsid w:val="00501E92"/>
    <w:rsid w:val="00506060"/>
    <w:rsid w:val="00515218"/>
    <w:rsid w:val="005173A1"/>
    <w:rsid w:val="00547819"/>
    <w:rsid w:val="0059110C"/>
    <w:rsid w:val="005E1465"/>
    <w:rsid w:val="005E47BF"/>
    <w:rsid w:val="00604318"/>
    <w:rsid w:val="006130B0"/>
    <w:rsid w:val="0064112C"/>
    <w:rsid w:val="0064300F"/>
    <w:rsid w:val="00644B15"/>
    <w:rsid w:val="00652388"/>
    <w:rsid w:val="00657E04"/>
    <w:rsid w:val="0066789A"/>
    <w:rsid w:val="00677970"/>
    <w:rsid w:val="0069798F"/>
    <w:rsid w:val="006A1A1B"/>
    <w:rsid w:val="006B201A"/>
    <w:rsid w:val="006D19A1"/>
    <w:rsid w:val="006D1A1F"/>
    <w:rsid w:val="006D3040"/>
    <w:rsid w:val="006D7FFB"/>
    <w:rsid w:val="007023B8"/>
    <w:rsid w:val="00731781"/>
    <w:rsid w:val="0073339B"/>
    <w:rsid w:val="00737395"/>
    <w:rsid w:val="0074245D"/>
    <w:rsid w:val="00753155"/>
    <w:rsid w:val="007757C5"/>
    <w:rsid w:val="00784E2A"/>
    <w:rsid w:val="00790AC4"/>
    <w:rsid w:val="00791386"/>
    <w:rsid w:val="007A06B8"/>
    <w:rsid w:val="007B0DDC"/>
    <w:rsid w:val="007B1828"/>
    <w:rsid w:val="007B3D34"/>
    <w:rsid w:val="007F5CF2"/>
    <w:rsid w:val="007F6F7D"/>
    <w:rsid w:val="00800ED5"/>
    <w:rsid w:val="0082112E"/>
    <w:rsid w:val="00824167"/>
    <w:rsid w:val="00824858"/>
    <w:rsid w:val="0083381B"/>
    <w:rsid w:val="00833C37"/>
    <w:rsid w:val="00850BAB"/>
    <w:rsid w:val="00860060"/>
    <w:rsid w:val="00866A0B"/>
    <w:rsid w:val="00874527"/>
    <w:rsid w:val="00880951"/>
    <w:rsid w:val="0089735A"/>
    <w:rsid w:val="008B2C20"/>
    <w:rsid w:val="008B4AC0"/>
    <w:rsid w:val="008C4A4C"/>
    <w:rsid w:val="008D6537"/>
    <w:rsid w:val="008F1B3C"/>
    <w:rsid w:val="009450CE"/>
    <w:rsid w:val="00946D50"/>
    <w:rsid w:val="009479C7"/>
    <w:rsid w:val="009568AF"/>
    <w:rsid w:val="00966052"/>
    <w:rsid w:val="00971C4E"/>
    <w:rsid w:val="009A6A98"/>
    <w:rsid w:val="009B1530"/>
    <w:rsid w:val="009C13BF"/>
    <w:rsid w:val="009C3240"/>
    <w:rsid w:val="009D452F"/>
    <w:rsid w:val="009E6E82"/>
    <w:rsid w:val="009F01BF"/>
    <w:rsid w:val="009F7165"/>
    <w:rsid w:val="00A1111B"/>
    <w:rsid w:val="00A11E84"/>
    <w:rsid w:val="00A17A87"/>
    <w:rsid w:val="00A202D1"/>
    <w:rsid w:val="00A21674"/>
    <w:rsid w:val="00A24061"/>
    <w:rsid w:val="00A4157B"/>
    <w:rsid w:val="00A55A7F"/>
    <w:rsid w:val="00A63836"/>
    <w:rsid w:val="00A750A4"/>
    <w:rsid w:val="00A872BF"/>
    <w:rsid w:val="00A877C9"/>
    <w:rsid w:val="00AA6D00"/>
    <w:rsid w:val="00AC39EE"/>
    <w:rsid w:val="00AD20F9"/>
    <w:rsid w:val="00AD218A"/>
    <w:rsid w:val="00AE415B"/>
    <w:rsid w:val="00AE612D"/>
    <w:rsid w:val="00B1018E"/>
    <w:rsid w:val="00B12E12"/>
    <w:rsid w:val="00B200D5"/>
    <w:rsid w:val="00B70E45"/>
    <w:rsid w:val="00B80D4B"/>
    <w:rsid w:val="00B83491"/>
    <w:rsid w:val="00B8417A"/>
    <w:rsid w:val="00B85DD3"/>
    <w:rsid w:val="00BB6694"/>
    <w:rsid w:val="00BD14C0"/>
    <w:rsid w:val="00BE302B"/>
    <w:rsid w:val="00C0153F"/>
    <w:rsid w:val="00C05725"/>
    <w:rsid w:val="00C07C20"/>
    <w:rsid w:val="00C20878"/>
    <w:rsid w:val="00C37F00"/>
    <w:rsid w:val="00C76653"/>
    <w:rsid w:val="00C77892"/>
    <w:rsid w:val="00CA4873"/>
    <w:rsid w:val="00CB3892"/>
    <w:rsid w:val="00CB4F1B"/>
    <w:rsid w:val="00CD700F"/>
    <w:rsid w:val="00CE50DB"/>
    <w:rsid w:val="00CF551E"/>
    <w:rsid w:val="00D0047C"/>
    <w:rsid w:val="00D1558B"/>
    <w:rsid w:val="00D24465"/>
    <w:rsid w:val="00D530FB"/>
    <w:rsid w:val="00D605D9"/>
    <w:rsid w:val="00D76AB2"/>
    <w:rsid w:val="00D8336B"/>
    <w:rsid w:val="00D85694"/>
    <w:rsid w:val="00D86F36"/>
    <w:rsid w:val="00DB260C"/>
    <w:rsid w:val="00DB510F"/>
    <w:rsid w:val="00DE642A"/>
    <w:rsid w:val="00E10894"/>
    <w:rsid w:val="00E22CA0"/>
    <w:rsid w:val="00E25625"/>
    <w:rsid w:val="00E36198"/>
    <w:rsid w:val="00E373EB"/>
    <w:rsid w:val="00E460C4"/>
    <w:rsid w:val="00E52CFB"/>
    <w:rsid w:val="00E53CF3"/>
    <w:rsid w:val="00E56A43"/>
    <w:rsid w:val="00E610A7"/>
    <w:rsid w:val="00E634EA"/>
    <w:rsid w:val="00E7256C"/>
    <w:rsid w:val="00E72642"/>
    <w:rsid w:val="00E737D7"/>
    <w:rsid w:val="00E771EC"/>
    <w:rsid w:val="00E824A3"/>
    <w:rsid w:val="00E8726D"/>
    <w:rsid w:val="00E95779"/>
    <w:rsid w:val="00EA379E"/>
    <w:rsid w:val="00EB3616"/>
    <w:rsid w:val="00ED6DDE"/>
    <w:rsid w:val="00EE5292"/>
    <w:rsid w:val="00EF4DF2"/>
    <w:rsid w:val="00F02D1D"/>
    <w:rsid w:val="00F149EE"/>
    <w:rsid w:val="00F20264"/>
    <w:rsid w:val="00F37D9E"/>
    <w:rsid w:val="00F40082"/>
    <w:rsid w:val="00F47AB8"/>
    <w:rsid w:val="00F66910"/>
    <w:rsid w:val="00F91861"/>
    <w:rsid w:val="00F954B6"/>
    <w:rsid w:val="00F96AAC"/>
    <w:rsid w:val="00F9780C"/>
    <w:rsid w:val="00FB3898"/>
    <w:rsid w:val="00FC3071"/>
    <w:rsid w:val="00FD3F30"/>
    <w:rsid w:val="00FD4DC4"/>
    <w:rsid w:val="00FE27B0"/>
    <w:rsid w:val="00FE58B7"/>
    <w:rsid w:val="00FE7CE7"/>
    <w:rsid w:val="00FF341E"/>
    <w:rsid w:val="00FF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E3DB6"/>
  <w15:chartTrackingRefBased/>
  <w15:docId w15:val="{0B57A59A-7D63-41C1-9E1E-B0B77E2C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A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6A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B45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B4502"/>
    <w:pPr>
      <w:spacing w:after="0" w:line="240" w:lineRule="auto"/>
      <w:ind w:left="720"/>
      <w:contextualSpacing/>
    </w:pPr>
    <w:rPr>
      <w:rFonts w:asciiTheme="majorHAnsi" w:eastAsiaTheme="majorEastAsia" w:hAnsiTheme="majorHAnsi" w:cstheme="majorBidi"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4502"/>
    <w:rPr>
      <w:rFonts w:asciiTheme="majorHAnsi" w:eastAsiaTheme="majorEastAsia" w:hAnsiTheme="majorHAnsi" w:cstheme="majorBidi"/>
      <w:spacing w:val="-10"/>
      <w:kern w:val="28"/>
      <w:sz w:val="9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4502"/>
    <w:pPr>
      <w:numPr>
        <w:ilvl w:val="1"/>
      </w:numPr>
      <w:ind w:left="720"/>
    </w:pPr>
    <w:rPr>
      <w:rFonts w:eastAsiaTheme="minorEastAsia"/>
      <w:color w:val="F2F2F2" w:themeColor="background1" w:themeShade="F2"/>
      <w:spacing w:val="15"/>
      <w:sz w:val="48"/>
    </w:rPr>
  </w:style>
  <w:style w:type="character" w:customStyle="1" w:styleId="SubtitleChar">
    <w:name w:val="Subtitle Char"/>
    <w:basedOn w:val="DefaultParagraphFont"/>
    <w:link w:val="Subtitle"/>
    <w:uiPriority w:val="11"/>
    <w:rsid w:val="000B4502"/>
    <w:rPr>
      <w:rFonts w:eastAsiaTheme="minorEastAsia"/>
      <w:color w:val="F2F2F2" w:themeColor="background1" w:themeShade="F2"/>
      <w:spacing w:val="15"/>
      <w:sz w:val="48"/>
    </w:rPr>
  </w:style>
  <w:style w:type="character" w:customStyle="1" w:styleId="Heading1Char">
    <w:name w:val="Heading 1 Char"/>
    <w:basedOn w:val="DefaultParagraphFont"/>
    <w:link w:val="Heading1"/>
    <w:uiPriority w:val="9"/>
    <w:rsid w:val="00D76AB2"/>
    <w:rPr>
      <w:rFonts w:asciiTheme="majorHAnsi" w:eastAsiaTheme="majorEastAsia" w:hAnsiTheme="majorHAnsi" w:cstheme="majorBidi"/>
      <w:color w:val="2F5496" w:themeColor="accent1" w:themeShade="BF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76A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0B4502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0B450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D20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0F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20208"/>
    <w:pPr>
      <w:ind w:left="720"/>
      <w:contextualSpacing/>
    </w:pPr>
  </w:style>
  <w:style w:type="character" w:customStyle="1" w:styleId="normaltextrun">
    <w:name w:val="normaltextrun"/>
    <w:basedOn w:val="DefaultParagraphFont"/>
    <w:rsid w:val="0018635D"/>
  </w:style>
  <w:style w:type="character" w:customStyle="1" w:styleId="eop">
    <w:name w:val="eop"/>
    <w:basedOn w:val="DefaultParagraphFont"/>
    <w:rsid w:val="00186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AppData\Roaming\Microsoft\Templates\Report%20(Origin%20them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31376-B864-4D33-95B1-7272BD600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(Origin theme)</Template>
  <TotalTime>5</TotalTime>
  <Pages>5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Lukee</dc:creator>
  <cp:keywords/>
  <dc:description/>
  <cp:lastModifiedBy>Luke Nicholas (2115594)</cp:lastModifiedBy>
  <cp:revision>3</cp:revision>
  <dcterms:created xsi:type="dcterms:W3CDTF">2022-11-03T23:09:00Z</dcterms:created>
  <dcterms:modified xsi:type="dcterms:W3CDTF">2022-11-03T23:13:00Z</dcterms:modified>
</cp:coreProperties>
</file>