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GoBack" w:displacedByCustomXml="next"/>
    <w:bookmarkEnd w:id="0" w:displacedByCustomXml="next"/>
    <w:sdt>
      <w:sdtPr>
        <w:rPr>
          <w:rFonts w:ascii="Times New Roman" w:eastAsiaTheme="minorHAnsi" w:hAnsi="Times New Roman" w:cs="Times New Roman"/>
          <w:color w:val="5B9BD5" w:themeColor="accent1"/>
          <w:sz w:val="24"/>
          <w:szCs w:val="24"/>
          <w:lang w:val="en-GB" w:eastAsia="en-GB"/>
        </w:rPr>
        <w:id w:val="-1522475554"/>
        <w:docPartObj>
          <w:docPartGallery w:val="Cover Pages"/>
          <w:docPartUnique/>
        </w:docPartObj>
      </w:sdtPr>
      <w:sdtEndPr>
        <w:rPr>
          <w:rFonts w:eastAsia="Times New Roman"/>
          <w:color w:val="auto"/>
        </w:rPr>
      </w:sdtEndPr>
      <w:sdtContent>
        <w:p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E2087B841EBACB47BA1636455D3BB4B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7D1947" w:rsidRDefault="00BE6E56">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Professional development</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rsidR="007D1947" w:rsidRDefault="00774A35">
              <w:pPr>
                <w:pStyle w:val="NoSpacing"/>
                <w:jc w:val="center"/>
                <w:rPr>
                  <w:color w:val="5B9BD5" w:themeColor="accent1"/>
                  <w:sz w:val="28"/>
                  <w:szCs w:val="28"/>
                </w:rPr>
              </w:pPr>
              <w:r>
                <w:rPr>
                  <w:color w:val="5B9BD5" w:themeColor="accent1"/>
                  <w:sz w:val="28"/>
                  <w:szCs w:val="28"/>
                </w:rPr>
                <w:t>Marie Pitson</w:t>
              </w:r>
            </w:p>
          </w:sdtContent>
        </w:sdt>
        <w:p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8240"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rsidR="007D1947" w:rsidRDefault="008E10F3" w:rsidP="008E10F3">
                                    <w:pPr>
                                      <w:pStyle w:val="NoSpacing"/>
                                      <w:spacing w:after="40"/>
                                      <w:rPr>
                                        <w:caps/>
                                        <w:color w:val="5B9BD5" w:themeColor="accent1"/>
                                        <w:sz w:val="28"/>
                                        <w:szCs w:val="28"/>
                                      </w:rPr>
                                    </w:pPr>
                                    <w:r>
                                      <w:rPr>
                                        <w:caps/>
                                        <w:color w:val="5B9BD5" w:themeColor="accent1"/>
                                        <w:sz w:val="28"/>
                                        <w:szCs w:val="28"/>
                                      </w:rPr>
                                      <w:t xml:space="preserve">     </w:t>
                                    </w:r>
                                  </w:p>
                                </w:sdtContent>
                              </w:sdt>
                              <w:p w:rsidR="007D1947" w:rsidRDefault="00105F45">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rsidR="007D1947" w:rsidRDefault="00105F45">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" filled="f" stroked="f" strokeweight=".5pt">
                    <v:textbox style="mso-fit-shape-to-text:t" inset="0,0,0,0">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rsidR="007D1947" w:rsidRDefault="008E10F3" w:rsidP="008E10F3">
                              <w:pPr>
                                <w:pStyle w:val="NoSpacing"/>
                                <w:spacing w:after="40"/>
                                <w:rPr>
                                  <w:caps/>
                                  <w:color w:val="5B9BD5" w:themeColor="accent1"/>
                                  <w:sz w:val="28"/>
                                  <w:szCs w:val="28"/>
                                </w:rPr>
                              </w:pPr>
                              <w:r>
                                <w:rPr>
                                  <w:caps/>
                                  <w:color w:val="5B9BD5" w:themeColor="accent1"/>
                                  <w:sz w:val="28"/>
                                  <w:szCs w:val="28"/>
                                </w:rPr>
                                <w:t xml:space="preserve">     </w:t>
                              </w:r>
                            </w:p>
                          </w:sdtContent>
                        </w:sdt>
                        <w:p w:rsidR="007D1947" w:rsidRDefault="00105F45">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rsidR="007D1947" w:rsidRDefault="00105F45">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7D1947" w:rsidRDefault="007D1947" w:rsidP="007D1947">
          <w:pPr>
            <w:pStyle w:val="Heading1"/>
          </w:pPr>
          <w:r>
            <w:br w:type="page"/>
          </w:r>
          <w:bookmarkStart w:id="1" w:name="_Toc46139235"/>
          <w:r>
            <w:lastRenderedPageBreak/>
            <w:t>Executive Summary</w:t>
          </w:r>
          <w:bookmarkEnd w:id="1"/>
          <w:r w:rsidR="006D6D54">
            <w:t xml:space="preserve">: </w:t>
          </w:r>
        </w:p>
        <w:p w:rsidR="00606797" w:rsidRDefault="00606797"/>
        <w:p w:rsidR="00FD1166" w:rsidRDefault="007D1947" w:rsidP="00882A35">
          <w:pPr>
            <w:spacing w:line="360" w:lineRule="auto"/>
            <w:jc w:val="both"/>
          </w:pPr>
          <w:r>
            <w:t>The purpose of this report is to analyse</w:t>
          </w:r>
          <w:r w:rsidR="006A7667">
            <w:t xml:space="preserve"> </w:t>
          </w:r>
          <w:r w:rsidR="00AC32CA">
            <w:t>potential impacts</w:t>
          </w:r>
          <w:r w:rsidR="00FC2814">
            <w:t xml:space="preserve"> that the COVID 19 outbreak</w:t>
          </w:r>
          <w:r w:rsidR="00994EEC">
            <w:t xml:space="preserve"> </w:t>
          </w:r>
          <w:r w:rsidR="00CE5EE2">
            <w:t xml:space="preserve">is likely to have on companies like Virgin Atlantic. Since Virgin Atlantic is a </w:t>
          </w:r>
          <w:r w:rsidR="00F24E2A">
            <w:t>large company with a</w:t>
          </w:r>
          <w:r w:rsidR="00132D53">
            <w:t xml:space="preserve">n incredible reputation as one of the biggest air liners </w:t>
          </w:r>
          <w:r w:rsidR="00A03E59">
            <w:t xml:space="preserve">operating throughout a number of </w:t>
          </w:r>
          <w:r w:rsidR="00D84E0B">
            <w:t>countries internationall</w:t>
          </w:r>
          <w:r w:rsidR="004456B8">
            <w:t xml:space="preserve">y, there are several things that the company might need to consider </w:t>
          </w:r>
          <w:r w:rsidR="00CB60A5">
            <w:t>prior to the pandemic</w:t>
          </w:r>
          <w:r w:rsidR="00D71A79">
            <w:t xml:space="preserve">. </w:t>
          </w:r>
        </w:p>
        <w:p w:rsidR="00C1491D" w:rsidRDefault="00C1491D" w:rsidP="00882A35">
          <w:pPr>
            <w:spacing w:line="360" w:lineRule="auto"/>
            <w:jc w:val="both"/>
          </w:pPr>
        </w:p>
        <w:p w:rsidR="00DD009D" w:rsidRDefault="00AB7DCF" w:rsidP="00882A35">
          <w:pPr>
            <w:spacing w:line="360" w:lineRule="auto"/>
            <w:jc w:val="both"/>
          </w:pPr>
          <w:r>
            <w:t xml:space="preserve">This will allow the company to mainly </w:t>
          </w:r>
          <w:r w:rsidR="00CE0AD5">
            <w:t xml:space="preserve">focus on </w:t>
          </w:r>
          <w:r w:rsidR="00CB60A5">
            <w:t>redu</w:t>
          </w:r>
          <w:r w:rsidR="00CE0AD5">
            <w:t>cing</w:t>
          </w:r>
          <w:r w:rsidR="00CB60A5">
            <w:t xml:space="preserve"> potential risks that affect the </w:t>
          </w:r>
          <w:r w:rsidR="009F6B17">
            <w:t>airline permanently</w:t>
          </w:r>
          <w:r w:rsidR="00CE0AD5">
            <w:t>, which could be</w:t>
          </w:r>
          <w:r w:rsidR="004415F3">
            <w:t xml:space="preserve"> </w:t>
          </w:r>
          <w:r w:rsidR="00472FEE">
            <w:t xml:space="preserve">that the company loses resources, </w:t>
          </w:r>
          <w:r w:rsidR="00F21F8A">
            <w:t>lacks</w:t>
          </w:r>
          <w:r w:rsidR="00472FEE">
            <w:t xml:space="preserve"> investors</w:t>
          </w:r>
          <w:r w:rsidR="009C1ABC">
            <w:t xml:space="preserve"> or in the </w:t>
          </w:r>
          <w:r w:rsidR="00AB3D79">
            <w:t>worst-case</w:t>
          </w:r>
          <w:r w:rsidR="009C1ABC">
            <w:t xml:space="preserve"> scenario the company could go bankrupt </w:t>
          </w:r>
          <w:r w:rsidR="00DD009D">
            <w:t>due to the low number of sales during the lockdown period.</w:t>
          </w:r>
          <w:r w:rsidR="00F63DA1">
            <w:t xml:space="preserve"> </w:t>
          </w:r>
          <w:r w:rsidR="00345F61">
            <w:t>It is significant that the air</w:t>
          </w:r>
          <w:r w:rsidR="003D057F">
            <w:t>l</w:t>
          </w:r>
          <w:r w:rsidR="00345F61">
            <w:t xml:space="preserve">ine considers these risks and </w:t>
          </w:r>
          <w:r w:rsidR="003D057F">
            <w:t xml:space="preserve">creates </w:t>
          </w:r>
          <w:r w:rsidR="00E62BF9">
            <w:t xml:space="preserve">professional </w:t>
          </w:r>
          <w:r w:rsidR="009F5BCE">
            <w:t xml:space="preserve">plans </w:t>
          </w:r>
          <w:r w:rsidR="00AB3D79">
            <w:t>such as</w:t>
          </w:r>
          <w:r w:rsidR="009F5BCE">
            <w:t xml:space="preserve"> effective risk assessments to identify </w:t>
          </w:r>
          <w:r w:rsidR="00AB3D79">
            <w:t>the risks in more detail and</w:t>
          </w:r>
          <w:r w:rsidR="00606797">
            <w:t xml:space="preserve"> find ideal solutions to prevent any potential setbacks.</w:t>
          </w:r>
        </w:p>
        <w:p w:rsidR="006D6D54" w:rsidRDefault="006D6D54" w:rsidP="00882A35">
          <w:pPr>
            <w:spacing w:line="360" w:lineRule="auto"/>
            <w:jc w:val="both"/>
          </w:pPr>
        </w:p>
        <w:p w:rsidR="007D1947" w:rsidRDefault="007D1947"/>
        <w:sdt>
          <w:sdtPr>
            <w:rPr>
              <w:rFonts w:asciiTheme="minorHAnsi" w:eastAsiaTheme="minorHAnsi" w:hAnsiTheme="minorHAnsi" w:cstheme="minorBidi"/>
              <w:color w:val="auto"/>
              <w:sz w:val="22"/>
              <w:szCs w:val="22"/>
              <w:lang w:val="en-GB" w:eastAsia="en-GB"/>
            </w:rPr>
            <w:id w:val="-1297214018"/>
            <w:docPartObj>
              <w:docPartGallery w:val="Table of Contents"/>
              <w:docPartUnique/>
            </w:docPartObj>
          </w:sdtPr>
          <w:sdtEndPr>
            <w:rPr>
              <w:rFonts w:ascii="Times New Roman" w:eastAsia="Times New Roman" w:hAnsi="Times New Roman" w:cs="Times New Roman"/>
              <w:b/>
              <w:bCs/>
              <w:noProof/>
              <w:sz w:val="24"/>
              <w:szCs w:val="24"/>
            </w:rPr>
          </w:sdtEndPr>
          <w:sdtContent>
            <w:p w:rsidR="007D1947" w:rsidRDefault="007D1947">
              <w:pPr>
                <w:pStyle w:val="TOCHeading"/>
              </w:pPr>
              <w:r>
                <w:t>Table of Contents</w:t>
              </w:r>
            </w:p>
            <w:p w:rsidR="00983BE2" w:rsidRDefault="007D1947" w:rsidP="000B7CD3">
              <w:pPr>
                <w:pStyle w:val="TOC1"/>
                <w:tabs>
                  <w:tab w:val="right" w:leader="dot" w:pos="9016"/>
                </w:tabs>
                <w:spacing w:line="360" w:lineRule="auto"/>
                <w:rPr>
                  <w:rFonts w:eastAsiaTheme="minorEastAsia"/>
                  <w:noProof/>
                  <w:sz w:val="24"/>
                  <w:szCs w:val="24"/>
                  <w:lang w:eastAsia="en-GB"/>
                </w:rPr>
              </w:pPr>
              <w:r>
                <w:fldChar w:fldCharType="begin"/>
              </w:r>
              <w:r>
                <w:instrText xml:space="preserve"> TOC \o "1-3" \h \z \u </w:instrText>
              </w:r>
              <w:r>
                <w:fldChar w:fldCharType="separate"/>
              </w:r>
              <w:hyperlink w:anchor="_Toc46139235" w:history="1">
                <w:r w:rsidR="00983BE2" w:rsidRPr="00DA0954">
                  <w:rPr>
                    <w:rStyle w:val="Hyperlink"/>
                    <w:noProof/>
                  </w:rPr>
                  <w:t>Executive Summary</w:t>
                </w:r>
                <w:r w:rsidR="00983BE2">
                  <w:rPr>
                    <w:noProof/>
                    <w:webHidden/>
                  </w:rPr>
                  <w:tab/>
                </w:r>
                <w:r w:rsidR="00983BE2">
                  <w:rPr>
                    <w:noProof/>
                    <w:webHidden/>
                  </w:rPr>
                  <w:fldChar w:fldCharType="begin"/>
                </w:r>
                <w:r w:rsidR="00983BE2">
                  <w:rPr>
                    <w:noProof/>
                    <w:webHidden/>
                  </w:rPr>
                  <w:instrText xml:space="preserve"> PAGEREF _Toc46139235 \h </w:instrText>
                </w:r>
                <w:r w:rsidR="00983BE2">
                  <w:rPr>
                    <w:noProof/>
                    <w:webHidden/>
                  </w:rPr>
                </w:r>
                <w:r w:rsidR="00983BE2">
                  <w:rPr>
                    <w:noProof/>
                    <w:webHidden/>
                  </w:rPr>
                  <w:fldChar w:fldCharType="separate"/>
                </w:r>
                <w:r w:rsidR="00983BE2">
                  <w:rPr>
                    <w:noProof/>
                    <w:webHidden/>
                  </w:rPr>
                  <w:t>1</w:t>
                </w:r>
                <w:r w:rsidR="00983BE2">
                  <w:rPr>
                    <w:noProof/>
                    <w:webHidden/>
                  </w:rPr>
                  <w:fldChar w:fldCharType="end"/>
                </w:r>
              </w:hyperlink>
            </w:p>
            <w:p w:rsidR="00983BE2" w:rsidRDefault="00105F45" w:rsidP="000B7CD3">
              <w:pPr>
                <w:pStyle w:val="TOC1"/>
                <w:tabs>
                  <w:tab w:val="right" w:leader="dot" w:pos="9016"/>
                </w:tabs>
                <w:spacing w:line="360" w:lineRule="auto"/>
                <w:rPr>
                  <w:rFonts w:eastAsiaTheme="minorEastAsia"/>
                  <w:noProof/>
                  <w:sz w:val="24"/>
                  <w:szCs w:val="24"/>
                  <w:lang w:eastAsia="en-GB"/>
                </w:rPr>
              </w:pPr>
              <w:hyperlink w:anchor="_Toc46139236" w:history="1">
                <w:r w:rsidR="00983BE2" w:rsidRPr="00DA0954">
                  <w:rPr>
                    <w:rStyle w:val="Hyperlink"/>
                    <w:noProof/>
                  </w:rPr>
                  <w:t>Introduction (average of 10% of the word count)</w:t>
                </w:r>
                <w:r w:rsidR="00983BE2">
                  <w:rPr>
                    <w:noProof/>
                    <w:webHidden/>
                  </w:rPr>
                  <w:tab/>
                </w:r>
                <w:r w:rsidR="00983BE2">
                  <w:rPr>
                    <w:noProof/>
                    <w:webHidden/>
                  </w:rPr>
                  <w:fldChar w:fldCharType="begin"/>
                </w:r>
                <w:r w:rsidR="00983BE2">
                  <w:rPr>
                    <w:noProof/>
                    <w:webHidden/>
                  </w:rPr>
                  <w:instrText xml:space="preserve"> PAGEREF _Toc46139236 \h </w:instrText>
                </w:r>
                <w:r w:rsidR="00983BE2">
                  <w:rPr>
                    <w:noProof/>
                    <w:webHidden/>
                  </w:rPr>
                </w:r>
                <w:r w:rsidR="00983BE2">
                  <w:rPr>
                    <w:noProof/>
                    <w:webHidden/>
                  </w:rPr>
                  <w:fldChar w:fldCharType="separate"/>
                </w:r>
                <w:r w:rsidR="00983BE2">
                  <w:rPr>
                    <w:noProof/>
                    <w:webHidden/>
                  </w:rPr>
                  <w:t>2</w:t>
                </w:r>
                <w:r w:rsidR="00983BE2">
                  <w:rPr>
                    <w:noProof/>
                    <w:webHidden/>
                  </w:rPr>
                  <w:fldChar w:fldCharType="end"/>
                </w:r>
              </w:hyperlink>
            </w:p>
            <w:p w:rsidR="00983BE2" w:rsidRDefault="00105F45" w:rsidP="000B7CD3">
              <w:pPr>
                <w:pStyle w:val="TOC1"/>
                <w:tabs>
                  <w:tab w:val="right" w:leader="dot" w:pos="9016"/>
                </w:tabs>
                <w:spacing w:line="360" w:lineRule="auto"/>
                <w:rPr>
                  <w:rFonts w:eastAsiaTheme="minorEastAsia"/>
                  <w:noProof/>
                  <w:sz w:val="24"/>
                  <w:szCs w:val="24"/>
                  <w:lang w:eastAsia="en-GB"/>
                </w:rPr>
              </w:pPr>
              <w:hyperlink w:anchor="_Toc46139237" w:history="1">
                <w:r w:rsidR="00983BE2" w:rsidRPr="00DA0954">
                  <w:rPr>
                    <w:rStyle w:val="Hyperlink"/>
                    <w:noProof/>
                  </w:rPr>
                  <w:t>Main Findings:</w:t>
                </w:r>
                <w:r w:rsidR="00983BE2">
                  <w:rPr>
                    <w:noProof/>
                    <w:webHidden/>
                  </w:rPr>
                  <w:tab/>
                </w:r>
                <w:r w:rsidR="00983BE2">
                  <w:rPr>
                    <w:noProof/>
                    <w:webHidden/>
                  </w:rPr>
                  <w:fldChar w:fldCharType="begin"/>
                </w:r>
                <w:r w:rsidR="00983BE2">
                  <w:rPr>
                    <w:noProof/>
                    <w:webHidden/>
                  </w:rPr>
                  <w:instrText xml:space="preserve"> PAGEREF _Toc46139237 \h </w:instrText>
                </w:r>
                <w:r w:rsidR="00983BE2">
                  <w:rPr>
                    <w:noProof/>
                    <w:webHidden/>
                  </w:rPr>
                </w:r>
                <w:r w:rsidR="00983BE2">
                  <w:rPr>
                    <w:noProof/>
                    <w:webHidden/>
                  </w:rPr>
                  <w:fldChar w:fldCharType="separate"/>
                </w:r>
                <w:r w:rsidR="00983BE2">
                  <w:rPr>
                    <w:noProof/>
                    <w:webHidden/>
                  </w:rPr>
                  <w:t>4</w:t>
                </w:r>
                <w:r w:rsidR="00983BE2">
                  <w:rPr>
                    <w:noProof/>
                    <w:webHidden/>
                  </w:rPr>
                  <w:fldChar w:fldCharType="end"/>
                </w:r>
              </w:hyperlink>
            </w:p>
            <w:p w:rsidR="00983BE2" w:rsidRDefault="00105F45" w:rsidP="000B7CD3">
              <w:pPr>
                <w:pStyle w:val="TOC2"/>
                <w:tabs>
                  <w:tab w:val="right" w:leader="dot" w:pos="9016"/>
                </w:tabs>
                <w:spacing w:line="360" w:lineRule="auto"/>
                <w:rPr>
                  <w:rFonts w:eastAsiaTheme="minorEastAsia"/>
                  <w:noProof/>
                  <w:sz w:val="24"/>
                  <w:szCs w:val="24"/>
                  <w:lang w:eastAsia="en-GB"/>
                </w:rPr>
              </w:pPr>
              <w:hyperlink w:anchor="_Toc46139238" w:history="1">
                <w:r w:rsidR="00983BE2" w:rsidRPr="00DA0954">
                  <w:rPr>
                    <w:rStyle w:val="Hyperlink"/>
                    <w:noProof/>
                  </w:rPr>
                  <w:t>Pestle analysis</w:t>
                </w:r>
                <w:r w:rsidR="00983BE2">
                  <w:rPr>
                    <w:noProof/>
                    <w:webHidden/>
                  </w:rPr>
                  <w:tab/>
                </w:r>
                <w:r w:rsidR="00983BE2">
                  <w:rPr>
                    <w:noProof/>
                    <w:webHidden/>
                  </w:rPr>
                  <w:fldChar w:fldCharType="begin"/>
                </w:r>
                <w:r w:rsidR="00983BE2">
                  <w:rPr>
                    <w:noProof/>
                    <w:webHidden/>
                  </w:rPr>
                  <w:instrText xml:space="preserve"> PAGEREF _Toc46139238 \h </w:instrText>
                </w:r>
                <w:r w:rsidR="00983BE2">
                  <w:rPr>
                    <w:noProof/>
                    <w:webHidden/>
                  </w:rPr>
                </w:r>
                <w:r w:rsidR="00983BE2">
                  <w:rPr>
                    <w:noProof/>
                    <w:webHidden/>
                  </w:rPr>
                  <w:fldChar w:fldCharType="separate"/>
                </w:r>
                <w:r w:rsidR="00983BE2">
                  <w:rPr>
                    <w:noProof/>
                    <w:webHidden/>
                  </w:rPr>
                  <w:t>5</w:t>
                </w:r>
                <w:r w:rsidR="00983BE2">
                  <w:rPr>
                    <w:noProof/>
                    <w:webHidden/>
                  </w:rPr>
                  <w:fldChar w:fldCharType="end"/>
                </w:r>
              </w:hyperlink>
            </w:p>
            <w:p w:rsidR="00983BE2" w:rsidRDefault="00105F45" w:rsidP="000B7CD3">
              <w:pPr>
                <w:pStyle w:val="TOC2"/>
                <w:tabs>
                  <w:tab w:val="right" w:leader="dot" w:pos="9016"/>
                </w:tabs>
                <w:spacing w:line="360" w:lineRule="auto"/>
                <w:rPr>
                  <w:rFonts w:eastAsiaTheme="minorEastAsia"/>
                  <w:noProof/>
                  <w:sz w:val="24"/>
                  <w:szCs w:val="24"/>
                  <w:lang w:eastAsia="en-GB"/>
                </w:rPr>
              </w:pPr>
              <w:hyperlink w:anchor="_Toc46139239" w:history="1">
                <w:r w:rsidR="00983BE2" w:rsidRPr="00DA0954">
                  <w:rPr>
                    <w:rStyle w:val="Hyperlink"/>
                    <w:noProof/>
                  </w:rPr>
                  <w:t>Swot analysis</w:t>
                </w:r>
                <w:r w:rsidR="00983BE2">
                  <w:rPr>
                    <w:noProof/>
                    <w:webHidden/>
                  </w:rPr>
                  <w:tab/>
                </w:r>
                <w:r w:rsidR="00983BE2">
                  <w:rPr>
                    <w:noProof/>
                    <w:webHidden/>
                  </w:rPr>
                  <w:fldChar w:fldCharType="begin"/>
                </w:r>
                <w:r w:rsidR="00983BE2">
                  <w:rPr>
                    <w:noProof/>
                    <w:webHidden/>
                  </w:rPr>
                  <w:instrText xml:space="preserve"> PAGEREF _Toc46139239 \h </w:instrText>
                </w:r>
                <w:r w:rsidR="00983BE2">
                  <w:rPr>
                    <w:noProof/>
                    <w:webHidden/>
                  </w:rPr>
                </w:r>
                <w:r w:rsidR="00983BE2">
                  <w:rPr>
                    <w:noProof/>
                    <w:webHidden/>
                  </w:rPr>
                  <w:fldChar w:fldCharType="separate"/>
                </w:r>
                <w:r w:rsidR="00983BE2">
                  <w:rPr>
                    <w:noProof/>
                    <w:webHidden/>
                  </w:rPr>
                  <w:t>5</w:t>
                </w:r>
                <w:r w:rsidR="00983BE2">
                  <w:rPr>
                    <w:noProof/>
                    <w:webHidden/>
                  </w:rPr>
                  <w:fldChar w:fldCharType="end"/>
                </w:r>
              </w:hyperlink>
            </w:p>
            <w:p w:rsidR="00983BE2" w:rsidRDefault="00105F45" w:rsidP="000B7CD3">
              <w:pPr>
                <w:pStyle w:val="TOC2"/>
                <w:tabs>
                  <w:tab w:val="right" w:leader="dot" w:pos="9016"/>
                </w:tabs>
                <w:spacing w:line="360" w:lineRule="auto"/>
                <w:rPr>
                  <w:rFonts w:eastAsiaTheme="minorEastAsia"/>
                  <w:noProof/>
                  <w:sz w:val="24"/>
                  <w:szCs w:val="24"/>
                  <w:lang w:eastAsia="en-GB"/>
                </w:rPr>
              </w:pPr>
              <w:hyperlink w:anchor="_Toc46139240" w:history="1">
                <w:r w:rsidR="00983BE2" w:rsidRPr="00DA0954">
                  <w:rPr>
                    <w:rStyle w:val="Hyperlink"/>
                    <w:noProof/>
                  </w:rPr>
                  <w:t>ubheadings can be including</w:t>
                </w:r>
                <w:r w:rsidR="00983BE2">
                  <w:rPr>
                    <w:noProof/>
                    <w:webHidden/>
                  </w:rPr>
                  <w:tab/>
                </w:r>
                <w:r w:rsidR="00983BE2">
                  <w:rPr>
                    <w:noProof/>
                    <w:webHidden/>
                  </w:rPr>
                  <w:fldChar w:fldCharType="begin"/>
                </w:r>
                <w:r w:rsidR="00983BE2">
                  <w:rPr>
                    <w:noProof/>
                    <w:webHidden/>
                  </w:rPr>
                  <w:instrText xml:space="preserve"> PAGEREF _Toc46139240 \h </w:instrText>
                </w:r>
                <w:r w:rsidR="00983BE2">
                  <w:rPr>
                    <w:noProof/>
                    <w:webHidden/>
                  </w:rPr>
                </w:r>
                <w:r w:rsidR="00983BE2">
                  <w:rPr>
                    <w:noProof/>
                    <w:webHidden/>
                  </w:rPr>
                  <w:fldChar w:fldCharType="separate"/>
                </w:r>
                <w:r w:rsidR="00983BE2">
                  <w:rPr>
                    <w:noProof/>
                    <w:webHidden/>
                  </w:rPr>
                  <w:t>5</w:t>
                </w:r>
                <w:r w:rsidR="00983BE2">
                  <w:rPr>
                    <w:noProof/>
                    <w:webHidden/>
                  </w:rPr>
                  <w:fldChar w:fldCharType="end"/>
                </w:r>
              </w:hyperlink>
            </w:p>
            <w:p w:rsidR="00983BE2" w:rsidRDefault="00105F45" w:rsidP="000B7CD3">
              <w:pPr>
                <w:pStyle w:val="TOC1"/>
                <w:tabs>
                  <w:tab w:val="right" w:leader="dot" w:pos="9016"/>
                </w:tabs>
                <w:spacing w:line="360" w:lineRule="auto"/>
                <w:rPr>
                  <w:rFonts w:eastAsiaTheme="minorEastAsia"/>
                  <w:noProof/>
                  <w:sz w:val="24"/>
                  <w:szCs w:val="24"/>
                  <w:lang w:eastAsia="en-GB"/>
                </w:rPr>
              </w:pPr>
              <w:hyperlink w:anchor="_Toc46139241" w:history="1">
                <w:r w:rsidR="00983BE2" w:rsidRPr="00DA0954">
                  <w:rPr>
                    <w:rStyle w:val="Hyperlink"/>
                    <w:noProof/>
                  </w:rPr>
                  <w:t>Conclusion (average of 10% of word count)</w:t>
                </w:r>
                <w:r w:rsidR="00983BE2">
                  <w:rPr>
                    <w:noProof/>
                    <w:webHidden/>
                  </w:rPr>
                  <w:tab/>
                </w:r>
                <w:r w:rsidR="00983BE2">
                  <w:rPr>
                    <w:noProof/>
                    <w:webHidden/>
                  </w:rPr>
                  <w:fldChar w:fldCharType="begin"/>
                </w:r>
                <w:r w:rsidR="00983BE2">
                  <w:rPr>
                    <w:noProof/>
                    <w:webHidden/>
                  </w:rPr>
                  <w:instrText xml:space="preserve"> PAGEREF _Toc46139241 \h </w:instrText>
                </w:r>
                <w:r w:rsidR="00983BE2">
                  <w:rPr>
                    <w:noProof/>
                    <w:webHidden/>
                  </w:rPr>
                </w:r>
                <w:r w:rsidR="00983BE2">
                  <w:rPr>
                    <w:noProof/>
                    <w:webHidden/>
                  </w:rPr>
                  <w:fldChar w:fldCharType="separate"/>
                </w:r>
                <w:r w:rsidR="00983BE2">
                  <w:rPr>
                    <w:noProof/>
                    <w:webHidden/>
                  </w:rPr>
                  <w:t>5</w:t>
                </w:r>
                <w:r w:rsidR="00983BE2">
                  <w:rPr>
                    <w:noProof/>
                    <w:webHidden/>
                  </w:rPr>
                  <w:fldChar w:fldCharType="end"/>
                </w:r>
              </w:hyperlink>
            </w:p>
            <w:p w:rsidR="00983BE2" w:rsidRDefault="00105F45" w:rsidP="000B7CD3">
              <w:pPr>
                <w:pStyle w:val="TOC1"/>
                <w:tabs>
                  <w:tab w:val="right" w:leader="dot" w:pos="9016"/>
                </w:tabs>
                <w:spacing w:line="360" w:lineRule="auto"/>
                <w:rPr>
                  <w:rFonts w:eastAsiaTheme="minorEastAsia"/>
                  <w:noProof/>
                  <w:sz w:val="24"/>
                  <w:szCs w:val="24"/>
                  <w:lang w:eastAsia="en-GB"/>
                </w:rPr>
              </w:pPr>
              <w:hyperlink w:anchor="_Toc46139242" w:history="1">
                <w:r w:rsidR="00983BE2" w:rsidRPr="00DA0954">
                  <w:rPr>
                    <w:rStyle w:val="Hyperlink"/>
                    <w:noProof/>
                  </w:rPr>
                  <w:t>Bibliography</w:t>
                </w:r>
                <w:r w:rsidR="00983BE2">
                  <w:rPr>
                    <w:noProof/>
                    <w:webHidden/>
                  </w:rPr>
                  <w:tab/>
                </w:r>
                <w:r w:rsidR="00983BE2">
                  <w:rPr>
                    <w:noProof/>
                    <w:webHidden/>
                  </w:rPr>
                  <w:fldChar w:fldCharType="begin"/>
                </w:r>
                <w:r w:rsidR="00983BE2">
                  <w:rPr>
                    <w:noProof/>
                    <w:webHidden/>
                  </w:rPr>
                  <w:instrText xml:space="preserve"> PAGEREF _Toc46139242 \h </w:instrText>
                </w:r>
                <w:r w:rsidR="00983BE2">
                  <w:rPr>
                    <w:noProof/>
                    <w:webHidden/>
                  </w:rPr>
                </w:r>
                <w:r w:rsidR="00983BE2">
                  <w:rPr>
                    <w:noProof/>
                    <w:webHidden/>
                  </w:rPr>
                  <w:fldChar w:fldCharType="separate"/>
                </w:r>
                <w:r w:rsidR="00983BE2">
                  <w:rPr>
                    <w:noProof/>
                    <w:webHidden/>
                  </w:rPr>
                  <w:t>5</w:t>
                </w:r>
                <w:r w:rsidR="00983BE2">
                  <w:rPr>
                    <w:noProof/>
                    <w:webHidden/>
                  </w:rPr>
                  <w:fldChar w:fldCharType="end"/>
                </w:r>
              </w:hyperlink>
            </w:p>
            <w:p w:rsidR="007D1947" w:rsidRDefault="007D1947" w:rsidP="000B7CD3">
              <w:pPr>
                <w:spacing w:line="360" w:lineRule="auto"/>
              </w:pPr>
              <w:r>
                <w:rPr>
                  <w:b/>
                  <w:bCs/>
                  <w:noProof/>
                </w:rPr>
                <w:fldChar w:fldCharType="end"/>
              </w:r>
              <w:r w:rsidR="00715AFD">
                <w:rPr>
                  <w:b/>
                  <w:bCs/>
                  <w:noProof/>
                </w:rPr>
                <w:t xml:space="preserve"> </w:t>
              </w:r>
            </w:p>
          </w:sdtContent>
        </w:sdt>
        <w:p w:rsidR="007D1947" w:rsidRDefault="007D1947" w:rsidP="000B7CD3">
          <w:pPr>
            <w:spacing w:line="360" w:lineRule="auto"/>
          </w:pPr>
        </w:p>
        <w:p w:rsidR="00F63DA1" w:rsidRDefault="00F63DA1" w:rsidP="00F63DA1">
          <w:pPr>
            <w:rPr>
              <w:lang w:eastAsia="en-US"/>
            </w:rPr>
          </w:pPr>
          <w:bookmarkStart w:id="2" w:name="_Toc46139236"/>
        </w:p>
        <w:p w:rsidR="008B5678" w:rsidRDefault="008B5678" w:rsidP="00F63DA1">
          <w:pPr>
            <w:rPr>
              <w:lang w:eastAsia="en-US"/>
            </w:rPr>
          </w:pPr>
        </w:p>
        <w:p w:rsidR="008B5678" w:rsidRDefault="008B5678" w:rsidP="00F63DA1">
          <w:pPr>
            <w:rPr>
              <w:lang w:eastAsia="en-US"/>
            </w:rPr>
          </w:pPr>
        </w:p>
        <w:p w:rsidR="008B5678" w:rsidRDefault="008B5678" w:rsidP="00F63DA1">
          <w:pPr>
            <w:rPr>
              <w:lang w:eastAsia="en-US"/>
            </w:rPr>
          </w:pPr>
        </w:p>
        <w:p w:rsidR="00395D3C" w:rsidRDefault="00395D3C" w:rsidP="00F63DA1">
          <w:pPr>
            <w:rPr>
              <w:lang w:eastAsia="en-US"/>
            </w:rPr>
          </w:pPr>
        </w:p>
        <w:p w:rsidR="00F63DA1" w:rsidRPr="00F63DA1" w:rsidRDefault="00F63DA1" w:rsidP="00F63DA1">
          <w:pPr>
            <w:rPr>
              <w:lang w:eastAsia="en-US"/>
            </w:rPr>
          </w:pPr>
        </w:p>
        <w:p w:rsidR="007D1947" w:rsidRDefault="007D1947" w:rsidP="00A12B58">
          <w:pPr>
            <w:pStyle w:val="Heading1"/>
          </w:pPr>
          <w:r>
            <w:lastRenderedPageBreak/>
            <w:t>Introduction</w:t>
          </w:r>
          <w:bookmarkEnd w:id="2"/>
          <w:r w:rsidR="00B5316C">
            <w:t xml:space="preserve">: </w:t>
          </w:r>
        </w:p>
        <w:p w:rsidR="008D0F00" w:rsidRDefault="008D0F00" w:rsidP="00F7787C">
          <w:pPr>
            <w:jc w:val="both"/>
          </w:pPr>
        </w:p>
        <w:p w:rsidR="00C83A3C" w:rsidRDefault="008D0F00" w:rsidP="00F7787C">
          <w:pPr>
            <w:spacing w:line="360" w:lineRule="auto"/>
            <w:jc w:val="both"/>
          </w:pPr>
          <w:r>
            <w:t>This assignment is about the current outbreak of the coronavirus</w:t>
          </w:r>
          <w:r w:rsidR="00051107">
            <w:t xml:space="preserve"> di</w:t>
          </w:r>
          <w:r w:rsidR="00ED17F7">
            <w:t>sease</w:t>
          </w:r>
          <w:r>
            <w:t xml:space="preserve">, which has affected various businesses </w:t>
          </w:r>
          <w:r w:rsidR="00A60BB2">
            <w:t>a</w:t>
          </w:r>
          <w:r>
            <w:t>cross the world.</w:t>
          </w:r>
          <w:r w:rsidR="006A16E8">
            <w:t xml:space="preserve"> </w:t>
          </w:r>
          <w:r w:rsidR="0008086E">
            <w:t>C</w:t>
          </w:r>
          <w:r w:rsidR="00AD2051">
            <w:t>o</w:t>
          </w:r>
          <w:r w:rsidR="00DD2566">
            <w:t>vid19</w:t>
          </w:r>
          <w:r w:rsidR="002C2520">
            <w:t xml:space="preserve"> (coronavirus)</w:t>
          </w:r>
          <w:r w:rsidR="00DD2566">
            <w:t xml:space="preserve"> </w:t>
          </w:r>
          <w:r w:rsidR="00AD2051">
            <w:t xml:space="preserve">is a virus which originated from </w:t>
          </w:r>
          <w:r w:rsidR="007B17F3">
            <w:t>C</w:t>
          </w:r>
          <w:r w:rsidR="00AD2051">
            <w:t>hina</w:t>
          </w:r>
          <w:r w:rsidR="00EB02E0">
            <w:t xml:space="preserve"> in </w:t>
          </w:r>
          <w:r w:rsidR="00E94804">
            <w:t xml:space="preserve">December </w:t>
          </w:r>
          <w:r w:rsidR="007822D6">
            <w:t>2019.</w:t>
          </w:r>
          <w:r w:rsidR="00EB02E0">
            <w:t xml:space="preserve"> </w:t>
          </w:r>
          <w:r w:rsidR="007B17F3">
            <w:t>Overtime it spread to other countries, c</w:t>
          </w:r>
          <w:r w:rsidR="005D6C46">
            <w:t>ausing a pandemic</w:t>
          </w:r>
          <w:r w:rsidR="00E73695">
            <w:t xml:space="preserve"> across the entire world. </w:t>
          </w:r>
          <w:r w:rsidR="00DC525D">
            <w:t xml:space="preserve">This </w:t>
          </w:r>
          <w:r w:rsidR="00146DE1">
            <w:t xml:space="preserve">deadly virus has </w:t>
          </w:r>
          <w:r w:rsidR="008C1126">
            <w:t xml:space="preserve">so far </w:t>
          </w:r>
          <w:r w:rsidR="00146DE1">
            <w:t xml:space="preserve">killed </w:t>
          </w:r>
          <w:r w:rsidR="00275685">
            <w:t xml:space="preserve">more than </w:t>
          </w:r>
          <w:r w:rsidR="0040505F">
            <w:t xml:space="preserve">506k </w:t>
          </w:r>
          <w:r w:rsidR="00A27BA2">
            <w:t>people</w:t>
          </w:r>
          <w:r w:rsidR="004F1400">
            <w:t xml:space="preserve"> </w:t>
          </w:r>
          <w:r w:rsidR="0040505F">
            <w:t>world</w:t>
          </w:r>
          <w:r w:rsidR="007F4390">
            <w:t xml:space="preserve">wide and infected millions more. </w:t>
          </w:r>
          <w:r w:rsidR="005219E1">
            <w:t xml:space="preserve">Therefore, this </w:t>
          </w:r>
          <w:r w:rsidR="00F24501">
            <w:t>le</w:t>
          </w:r>
          <w:r w:rsidR="00FD1F66">
            <w:t xml:space="preserve">ads </w:t>
          </w:r>
          <w:r w:rsidR="00F24501">
            <w:t>t</w:t>
          </w:r>
          <w:r w:rsidR="00BD41E2">
            <w:t xml:space="preserve">he </w:t>
          </w:r>
          <w:r w:rsidR="00F24501">
            <w:t>governments around the world to assess the s</w:t>
          </w:r>
          <w:r w:rsidR="003D1187">
            <w:t xml:space="preserve">ituation </w:t>
          </w:r>
          <w:r w:rsidR="00F24501">
            <w:t>and im</w:t>
          </w:r>
          <w:r w:rsidR="003D1187">
            <w:t xml:space="preserve">plement regulation </w:t>
          </w:r>
          <w:r w:rsidR="00F93A10">
            <w:t xml:space="preserve">such as lockdown </w:t>
          </w:r>
          <w:r w:rsidR="00B126ED">
            <w:t xml:space="preserve">to </w:t>
          </w:r>
          <w:r w:rsidR="00924ED0">
            <w:t>keep</w:t>
          </w:r>
          <w:r w:rsidR="0061428E">
            <w:t xml:space="preserve"> people </w:t>
          </w:r>
          <w:r w:rsidR="00B74984">
            <w:t>away from others</w:t>
          </w:r>
          <w:r w:rsidR="00B60995">
            <w:t xml:space="preserve">, </w:t>
          </w:r>
          <w:r w:rsidR="000B4D03">
            <w:t>so</w:t>
          </w:r>
          <w:r w:rsidR="00B74984">
            <w:t xml:space="preserve"> </w:t>
          </w:r>
          <w:r w:rsidR="00D5534D">
            <w:t xml:space="preserve">that </w:t>
          </w:r>
          <w:r w:rsidR="00B74984">
            <w:t xml:space="preserve">they don’t </w:t>
          </w:r>
          <w:r w:rsidR="00F3724B">
            <w:t xml:space="preserve">infect anyone </w:t>
          </w:r>
          <w:r w:rsidR="00B60995">
            <w:t xml:space="preserve">in their </w:t>
          </w:r>
          <w:r w:rsidR="000B4D03">
            <w:t>vicinity.</w:t>
          </w:r>
          <w:r w:rsidR="00E22EB3">
            <w:t xml:space="preserve"> I</w:t>
          </w:r>
          <w:r w:rsidR="006416F2">
            <w:t xml:space="preserve">n order to </w:t>
          </w:r>
          <w:r w:rsidR="005D5B7E">
            <w:t>stop</w:t>
          </w:r>
          <w:r w:rsidR="00BF7E3E">
            <w:t xml:space="preserve"> </w:t>
          </w:r>
          <w:r w:rsidR="00FB7D10">
            <w:t xml:space="preserve">the virus </w:t>
          </w:r>
          <w:r w:rsidR="00D36354">
            <w:t xml:space="preserve">from </w:t>
          </w:r>
          <w:r w:rsidR="00FB7D10">
            <w:t>spreading</w:t>
          </w:r>
          <w:r w:rsidR="000E7A9B">
            <w:t xml:space="preserve">, </w:t>
          </w:r>
          <w:r w:rsidR="00951100">
            <w:t>g</w:t>
          </w:r>
          <w:r w:rsidR="00A3726B">
            <w:t>overnments around the world</w:t>
          </w:r>
          <w:r w:rsidR="0086489A">
            <w:t xml:space="preserve"> </w:t>
          </w:r>
          <w:r w:rsidR="004800A9">
            <w:t xml:space="preserve">has </w:t>
          </w:r>
          <w:r w:rsidR="00A25E1E">
            <w:t>int</w:t>
          </w:r>
          <w:r w:rsidR="00255A1E">
            <w:t>roduced</w:t>
          </w:r>
          <w:r w:rsidR="00A25E1E">
            <w:t xml:space="preserve"> </w:t>
          </w:r>
          <w:r w:rsidR="00301E8A">
            <w:t xml:space="preserve">new </w:t>
          </w:r>
          <w:r w:rsidR="004A4C89">
            <w:t>laws</w:t>
          </w:r>
          <w:r w:rsidR="00593C86">
            <w:t xml:space="preserve"> and r</w:t>
          </w:r>
          <w:r w:rsidR="003003A1">
            <w:t xml:space="preserve">ules </w:t>
          </w:r>
          <w:r w:rsidR="00577CF5">
            <w:t xml:space="preserve">was </w:t>
          </w:r>
          <w:r w:rsidR="00593C86">
            <w:t xml:space="preserve">applied </w:t>
          </w:r>
          <w:r w:rsidR="00255A1E">
            <w:t>for</w:t>
          </w:r>
          <w:r w:rsidR="00905DDE">
            <w:t xml:space="preserve"> </w:t>
          </w:r>
          <w:r w:rsidR="004600B2">
            <w:t xml:space="preserve">general </w:t>
          </w:r>
          <w:r w:rsidR="00A25E1E">
            <w:t>p</w:t>
          </w:r>
          <w:r w:rsidR="00905DDE">
            <w:t xml:space="preserve">ublic </w:t>
          </w:r>
          <w:r w:rsidR="00A25E1E">
            <w:t>to</w:t>
          </w:r>
          <w:r w:rsidR="00184A44">
            <w:t xml:space="preserve"> </w:t>
          </w:r>
          <w:r w:rsidR="00D27DE3">
            <w:t>follow</w:t>
          </w:r>
          <w:r w:rsidR="004049CF">
            <w:t xml:space="preserve"> during the lockdown</w:t>
          </w:r>
          <w:r w:rsidR="00104949">
            <w:t>, which are the followin</w:t>
          </w:r>
          <w:r w:rsidR="00DB2112">
            <w:t>g</w:t>
          </w:r>
          <w:r w:rsidR="00807907">
            <w:t xml:space="preserve">: </w:t>
          </w:r>
        </w:p>
        <w:p w:rsidR="00807907" w:rsidRDefault="00807907" w:rsidP="00F7787C">
          <w:pPr>
            <w:spacing w:line="360" w:lineRule="auto"/>
            <w:jc w:val="both"/>
          </w:pPr>
        </w:p>
        <w:p w:rsidR="007E4153" w:rsidRDefault="008F6D3E" w:rsidP="00F7787C">
          <w:pPr>
            <w:pStyle w:val="ListParagraph"/>
            <w:numPr>
              <w:ilvl w:val="0"/>
              <w:numId w:val="1"/>
            </w:numPr>
            <w:spacing w:line="360" w:lineRule="auto"/>
            <w:jc w:val="both"/>
          </w:pPr>
          <w:r>
            <w:t>People are not allow</w:t>
          </w:r>
          <w:r w:rsidR="0075197A">
            <w:t xml:space="preserve">ed </w:t>
          </w:r>
          <w:r>
            <w:t>to leave their home unless</w:t>
          </w:r>
          <w:r w:rsidR="0075197A">
            <w:t xml:space="preserve"> </w:t>
          </w:r>
          <w:r w:rsidR="00C83A3C">
            <w:t xml:space="preserve">it’s </w:t>
          </w:r>
          <w:r w:rsidR="007E4153">
            <w:t>absolutely</w:t>
          </w:r>
          <w:r w:rsidR="00C83A3C">
            <w:t xml:space="preserve"> </w:t>
          </w:r>
          <w:r w:rsidR="007E4153">
            <w:t>necessary</w:t>
          </w:r>
          <w:r w:rsidR="00FC64F6">
            <w:t xml:space="preserve"> (</w:t>
          </w:r>
          <w:r w:rsidR="00467DF5">
            <w:t xml:space="preserve">for example, pharmacies, groceries </w:t>
          </w:r>
          <w:r w:rsidR="007B7290">
            <w:t xml:space="preserve">and </w:t>
          </w:r>
          <w:r w:rsidR="001E333A">
            <w:t>exercising</w:t>
          </w:r>
          <w:r w:rsidR="00011FC0">
            <w:t xml:space="preserve"> only. </w:t>
          </w:r>
        </w:p>
        <w:p w:rsidR="00CC5A36" w:rsidRDefault="00482B1C" w:rsidP="00F7787C">
          <w:pPr>
            <w:pStyle w:val="ListParagraph"/>
            <w:numPr>
              <w:ilvl w:val="0"/>
              <w:numId w:val="1"/>
            </w:numPr>
            <w:spacing w:line="360" w:lineRule="auto"/>
            <w:jc w:val="both"/>
          </w:pPr>
          <w:r>
            <w:t>People have to</w:t>
          </w:r>
          <w:r w:rsidR="00CB41D9">
            <w:t xml:space="preserve"> keep t</w:t>
          </w:r>
          <w:r w:rsidR="008B3839">
            <w:t xml:space="preserve">wo </w:t>
          </w:r>
          <w:r>
            <w:t xml:space="preserve">metres apart when they </w:t>
          </w:r>
          <w:r w:rsidR="008B3839">
            <w:t>do go out</w:t>
          </w:r>
          <w:r w:rsidR="001E333A">
            <w:t xml:space="preserve">. </w:t>
          </w:r>
        </w:p>
        <w:p w:rsidR="00A60779" w:rsidRDefault="00403522" w:rsidP="00F7787C">
          <w:pPr>
            <w:pStyle w:val="ListParagraph"/>
            <w:numPr>
              <w:ilvl w:val="0"/>
              <w:numId w:val="1"/>
            </w:numPr>
            <w:spacing w:line="360" w:lineRule="auto"/>
            <w:jc w:val="both"/>
          </w:pPr>
          <w:r>
            <w:t>Ce</w:t>
          </w:r>
          <w:r w:rsidR="00675771">
            <w:t xml:space="preserve">rtain </w:t>
          </w:r>
          <w:r>
            <w:t>business</w:t>
          </w:r>
          <w:r w:rsidR="00675771">
            <w:t xml:space="preserve">es are not allowed to be </w:t>
          </w:r>
          <w:r w:rsidR="00A60779">
            <w:t>open</w:t>
          </w:r>
          <w:r w:rsidR="001E333A">
            <w:t xml:space="preserve">. </w:t>
          </w:r>
        </w:p>
        <w:p w:rsidR="00EB6070" w:rsidRDefault="00EB6070" w:rsidP="00F7787C">
          <w:pPr>
            <w:pStyle w:val="ListParagraph"/>
            <w:numPr>
              <w:ilvl w:val="0"/>
              <w:numId w:val="1"/>
            </w:numPr>
            <w:spacing w:line="360" w:lineRule="auto"/>
            <w:jc w:val="both"/>
          </w:pPr>
          <w:r>
            <w:t xml:space="preserve">People must not </w:t>
          </w:r>
          <w:r w:rsidR="00DC0B16">
            <w:t>gather in public places other than with members of one other household</w:t>
          </w:r>
          <w:r w:rsidR="00F7787C">
            <w:t xml:space="preserve">. </w:t>
          </w:r>
        </w:p>
        <w:p w:rsidR="004F43F5" w:rsidRDefault="005F429A" w:rsidP="004F43F5">
          <w:pPr>
            <w:pStyle w:val="ListParagraph"/>
            <w:numPr>
              <w:ilvl w:val="0"/>
              <w:numId w:val="1"/>
            </w:numPr>
            <w:spacing w:line="360" w:lineRule="auto"/>
            <w:jc w:val="both"/>
          </w:pPr>
          <w:r>
            <w:t xml:space="preserve">People are not allowed to travel </w:t>
          </w:r>
          <w:r w:rsidR="006474C4">
            <w:t xml:space="preserve">to </w:t>
          </w:r>
          <w:r w:rsidR="00F76452">
            <w:t xml:space="preserve">other </w:t>
          </w:r>
          <w:r w:rsidR="00C77898">
            <w:t>c</w:t>
          </w:r>
          <w:r w:rsidR="006474C4">
            <w:t>ounties</w:t>
          </w:r>
          <w:r w:rsidR="00F7787C">
            <w:t xml:space="preserve">. </w:t>
          </w:r>
        </w:p>
        <w:p w:rsidR="00EF0671" w:rsidRDefault="00471FB6" w:rsidP="00060D79">
          <w:pPr>
            <w:spacing w:line="360" w:lineRule="auto"/>
            <w:jc w:val="both"/>
          </w:pPr>
          <w:r w:rsidRPr="00BB75DE">
            <w:t xml:space="preserve">Those </w:t>
          </w:r>
          <w:r w:rsidR="004A4C89">
            <w:t>laws</w:t>
          </w:r>
          <w:r w:rsidR="00593C86">
            <w:t xml:space="preserve"> and </w:t>
          </w:r>
          <w:r w:rsidR="003003A1">
            <w:t xml:space="preserve">rules </w:t>
          </w:r>
          <w:r w:rsidRPr="00BB75DE">
            <w:t>must be</w:t>
          </w:r>
          <w:r w:rsidR="008124EC" w:rsidRPr="00BB75DE">
            <w:t xml:space="preserve"> obeyed </w:t>
          </w:r>
          <w:r w:rsidR="00B50F5B" w:rsidRPr="00BB75DE">
            <w:t xml:space="preserve">in order to </w:t>
          </w:r>
          <w:r w:rsidR="00E25F16" w:rsidRPr="00BB75DE">
            <w:t xml:space="preserve">limit </w:t>
          </w:r>
          <w:r w:rsidR="00B50F5B" w:rsidRPr="00BB75DE">
            <w:t>the</w:t>
          </w:r>
          <w:r w:rsidR="0072604F" w:rsidRPr="00BB75DE">
            <w:t xml:space="preserve"> s</w:t>
          </w:r>
          <w:r w:rsidR="00B43F44" w:rsidRPr="00BB75DE">
            <w:t>pread</w:t>
          </w:r>
          <w:r w:rsidR="0072604F" w:rsidRPr="00BB75DE">
            <w:t xml:space="preserve"> of the virus</w:t>
          </w:r>
          <w:r w:rsidR="005D2C74" w:rsidRPr="00BB75DE">
            <w:t>.</w:t>
          </w:r>
          <w:r w:rsidR="008A6563" w:rsidRPr="00BB75DE">
            <w:t xml:space="preserve"> </w:t>
          </w:r>
          <w:r w:rsidR="00CE615F" w:rsidRPr="00BB75DE">
            <w:t xml:space="preserve">However, since </w:t>
          </w:r>
          <w:r w:rsidR="00F03239" w:rsidRPr="00BB75DE">
            <w:t>the pandemic in the lockdown</w:t>
          </w:r>
          <w:r w:rsidR="00666ABC" w:rsidRPr="00BB75DE">
            <w:t xml:space="preserve"> </w:t>
          </w:r>
          <w:r w:rsidR="000A5F35" w:rsidRPr="00BB75DE">
            <w:t xml:space="preserve">began </w:t>
          </w:r>
          <w:r w:rsidR="00E27CB8" w:rsidRPr="00BB75DE">
            <w:t>a lot</w:t>
          </w:r>
          <w:r w:rsidR="00496104" w:rsidRPr="00BB75DE">
            <w:t xml:space="preserve"> of different ind</w:t>
          </w:r>
          <w:r w:rsidR="006626EC" w:rsidRPr="00BB75DE">
            <w:t>us</w:t>
          </w:r>
          <w:r w:rsidR="009519BC" w:rsidRPr="00BB75DE">
            <w:t xml:space="preserve">tries </w:t>
          </w:r>
          <w:r w:rsidR="00665758" w:rsidRPr="00BB75DE">
            <w:t>h</w:t>
          </w:r>
          <w:r w:rsidR="001C1248" w:rsidRPr="00BB75DE">
            <w:t>a</w:t>
          </w:r>
          <w:r w:rsidR="00526818" w:rsidRPr="00BB75DE">
            <w:t>ve</w:t>
          </w:r>
          <w:r w:rsidR="00A031EF" w:rsidRPr="00BB75DE">
            <w:t xml:space="preserve"> </w:t>
          </w:r>
          <w:r w:rsidR="00665758" w:rsidRPr="00BB75DE">
            <w:t xml:space="preserve">been </w:t>
          </w:r>
          <w:r w:rsidR="006A2DE6" w:rsidRPr="00BB75DE">
            <w:t>affected by the</w:t>
          </w:r>
          <w:r w:rsidR="00E46C7F" w:rsidRPr="00BB75DE">
            <w:t xml:space="preserve"> virus outbreak</w:t>
          </w:r>
          <w:r w:rsidR="002C136F" w:rsidRPr="00BB75DE">
            <w:t xml:space="preserve">. </w:t>
          </w:r>
          <w:r w:rsidR="00155606" w:rsidRPr="00BB75DE">
            <w:t xml:space="preserve">Although, one </w:t>
          </w:r>
          <w:r w:rsidR="002C136F" w:rsidRPr="00BB75DE">
            <w:t>of the</w:t>
          </w:r>
          <w:r w:rsidR="0030554B" w:rsidRPr="00BB75DE">
            <w:t xml:space="preserve"> most important </w:t>
          </w:r>
          <w:r w:rsidR="00720AD0" w:rsidRPr="00BB75DE">
            <w:t>industries</w:t>
          </w:r>
          <w:r w:rsidR="00803865" w:rsidRPr="00BB75DE">
            <w:t xml:space="preserve"> that has </w:t>
          </w:r>
          <w:r w:rsidR="00B713AA" w:rsidRPr="00BB75DE">
            <w:t>been</w:t>
          </w:r>
          <w:r w:rsidR="00DB2AE7" w:rsidRPr="00BB75DE">
            <w:t xml:space="preserve"> hit</w:t>
          </w:r>
          <w:r w:rsidR="00966A0D" w:rsidRPr="00BB75DE">
            <w:t xml:space="preserve"> hard </w:t>
          </w:r>
          <w:r w:rsidR="00B713AA" w:rsidRPr="00BB75DE">
            <w:t xml:space="preserve">by </w:t>
          </w:r>
          <w:r w:rsidR="00155606" w:rsidRPr="00BB75DE">
            <w:t>this virus</w:t>
          </w:r>
          <w:r w:rsidR="00D14F25" w:rsidRPr="00BB75DE">
            <w:t xml:space="preserve"> </w:t>
          </w:r>
          <w:r w:rsidR="006203EF" w:rsidRPr="00BB75DE">
            <w:t>out</w:t>
          </w:r>
          <w:r w:rsidR="00FD2548" w:rsidRPr="00BB75DE">
            <w:t xml:space="preserve">break </w:t>
          </w:r>
          <w:r w:rsidR="00D14F25" w:rsidRPr="00BB75DE">
            <w:t xml:space="preserve">is </w:t>
          </w:r>
          <w:r w:rsidR="0000072D">
            <w:t xml:space="preserve">the </w:t>
          </w:r>
          <w:r w:rsidR="00A9318B">
            <w:t xml:space="preserve">travel </w:t>
          </w:r>
          <w:r w:rsidR="000D1335" w:rsidRPr="00BB75DE">
            <w:t>industry</w:t>
          </w:r>
          <w:r w:rsidR="00D14F25" w:rsidRPr="00BB75DE">
            <w:t xml:space="preserve">. </w:t>
          </w:r>
          <w:r w:rsidR="00482586" w:rsidRPr="00BB75DE">
            <w:t>According to</w:t>
          </w:r>
          <w:r w:rsidR="00F84939">
            <w:t xml:space="preserve"> world</w:t>
          </w:r>
          <w:r w:rsidR="002F32C3">
            <w:t>economicforum.com</w:t>
          </w:r>
          <w:r w:rsidR="003912DD" w:rsidRPr="00BB75DE">
            <w:t xml:space="preserve"> </w:t>
          </w:r>
          <w:r w:rsidR="00060D79" w:rsidRPr="00BB75DE">
            <w:t xml:space="preserve">(2020) </w:t>
          </w:r>
          <w:r w:rsidR="009362CB">
            <w:t>s</w:t>
          </w:r>
          <w:r w:rsidR="002057FC" w:rsidRPr="00BB75DE">
            <w:t>tated that</w:t>
          </w:r>
          <w:r w:rsidR="00203590" w:rsidRPr="00BB75DE">
            <w:t xml:space="preserve"> the </w:t>
          </w:r>
          <w:r w:rsidR="005232E4" w:rsidRPr="00BB75DE">
            <w:t>global impact of coro</w:t>
          </w:r>
          <w:r w:rsidR="00DD5025" w:rsidRPr="00BB75DE">
            <w:t>navirus i</w:t>
          </w:r>
          <w:r w:rsidR="005232E4" w:rsidRPr="00BB75DE">
            <w:t xml:space="preserve">s </w:t>
          </w:r>
          <w:r w:rsidR="00DD5025" w:rsidRPr="00BB75DE">
            <w:t>a threat</w:t>
          </w:r>
          <w:r w:rsidR="00F23FA3" w:rsidRPr="00BB75DE">
            <w:t xml:space="preserve"> i</w:t>
          </w:r>
          <w:r w:rsidR="00FD45FD" w:rsidRPr="00BB75DE">
            <w:t>n</w:t>
          </w:r>
          <w:r w:rsidR="0055668B" w:rsidRPr="00BB75DE">
            <w:t xml:space="preserve"> </w:t>
          </w:r>
          <w:r w:rsidR="009775C3">
            <w:t xml:space="preserve">the </w:t>
          </w:r>
          <w:r w:rsidR="00A9318B">
            <w:t>travel</w:t>
          </w:r>
          <w:r w:rsidR="00B778D8">
            <w:t xml:space="preserve"> </w:t>
          </w:r>
          <w:r w:rsidR="006346D3" w:rsidRPr="00BB75DE">
            <w:t>i</w:t>
          </w:r>
          <w:r w:rsidR="00B2262E" w:rsidRPr="00BB75DE">
            <w:t>ndustry</w:t>
          </w:r>
          <w:r w:rsidR="005D7A79" w:rsidRPr="00BB75DE">
            <w:t>,</w:t>
          </w:r>
          <w:r w:rsidR="00BF3365">
            <w:t xml:space="preserve"> </w:t>
          </w:r>
          <w:r w:rsidR="00BC1871" w:rsidRPr="008377BC">
            <w:t xml:space="preserve">putting </w:t>
          </w:r>
          <w:r w:rsidR="000909AB" w:rsidRPr="008377BC">
            <w:t xml:space="preserve">more than </w:t>
          </w:r>
          <w:r w:rsidR="000D7F4B" w:rsidRPr="008377BC">
            <w:t xml:space="preserve">50 million </w:t>
          </w:r>
          <w:r w:rsidR="008D3BFA" w:rsidRPr="008377BC">
            <w:t>job</w:t>
          </w:r>
          <w:r w:rsidR="000D7F4B" w:rsidRPr="008377BC">
            <w:t>s</w:t>
          </w:r>
          <w:r w:rsidR="000909AB" w:rsidRPr="008377BC">
            <w:t xml:space="preserve"> in </w:t>
          </w:r>
          <w:r w:rsidR="00554BEF" w:rsidRPr="008377BC">
            <w:t xml:space="preserve">the global </w:t>
          </w:r>
          <w:r w:rsidR="00560D1F">
            <w:t>travel</w:t>
          </w:r>
          <w:r w:rsidR="00D45714">
            <w:t xml:space="preserve"> </w:t>
          </w:r>
          <w:r w:rsidR="00554BEF" w:rsidRPr="008377BC">
            <w:t>in</w:t>
          </w:r>
          <w:r w:rsidR="00735807" w:rsidRPr="008377BC">
            <w:t>dustry at risk</w:t>
          </w:r>
          <w:r w:rsidR="000D7F4B" w:rsidRPr="008377BC">
            <w:t xml:space="preserve"> </w:t>
          </w:r>
          <w:r w:rsidR="008D3BFA" w:rsidRPr="008377BC">
            <w:t xml:space="preserve">and </w:t>
          </w:r>
          <w:r w:rsidR="009C63C7" w:rsidRPr="008377BC">
            <w:t>profit losses</w:t>
          </w:r>
          <w:r w:rsidR="00203CA5" w:rsidRPr="008377BC">
            <w:t>.</w:t>
          </w:r>
          <w:r w:rsidR="000A6EF4" w:rsidRPr="008377BC">
            <w:t xml:space="preserve"> </w:t>
          </w:r>
          <w:r w:rsidR="00494BF4">
            <w:t>Th</w:t>
          </w:r>
          <w:r w:rsidR="000A6EF4">
            <w:t xml:space="preserve">is shows </w:t>
          </w:r>
          <w:r w:rsidR="0064764B">
            <w:t xml:space="preserve">that </w:t>
          </w:r>
          <w:r w:rsidR="00265406">
            <w:t xml:space="preserve">the global </w:t>
          </w:r>
          <w:r w:rsidR="00560D1F">
            <w:t>travel</w:t>
          </w:r>
          <w:r w:rsidR="00E62831">
            <w:t xml:space="preserve"> </w:t>
          </w:r>
          <w:r w:rsidR="00494BF4">
            <w:t>in</w:t>
          </w:r>
          <w:r w:rsidR="00F81C8F">
            <w:t xml:space="preserve">dustry will </w:t>
          </w:r>
          <w:r w:rsidR="005D3677">
            <w:t>continue</w:t>
          </w:r>
          <w:r w:rsidR="009362CB">
            <w:t xml:space="preserve"> </w:t>
          </w:r>
          <w:r w:rsidR="005D3677">
            <w:t>to fall</w:t>
          </w:r>
          <w:r w:rsidR="00B02E21">
            <w:t>, since the cor</w:t>
          </w:r>
          <w:r w:rsidR="000A3442">
            <w:t xml:space="preserve">onavirus </w:t>
          </w:r>
          <w:r w:rsidR="00852CD9">
            <w:t xml:space="preserve">outbreak </w:t>
          </w:r>
          <w:r w:rsidR="000A3442">
            <w:t>continues to spread.</w:t>
          </w:r>
          <w:r w:rsidR="003A5A7C">
            <w:t xml:space="preserve"> Du</w:t>
          </w:r>
          <w:r w:rsidR="00062138">
            <w:t>e to global travel restriction</w:t>
          </w:r>
          <w:r w:rsidR="00176C25">
            <w:t>s and the reluctance to travel due to</w:t>
          </w:r>
          <w:r w:rsidR="00077376">
            <w:t xml:space="preserve"> </w:t>
          </w:r>
          <w:r w:rsidR="00AE7E49">
            <w:t>coronavirus</w:t>
          </w:r>
          <w:r w:rsidR="00077376">
            <w:t xml:space="preserve"> </w:t>
          </w:r>
          <w:r w:rsidR="00582225">
            <w:t>disease</w:t>
          </w:r>
          <w:r w:rsidR="00710BD4">
            <w:t xml:space="preserve">, </w:t>
          </w:r>
          <w:r w:rsidR="008E4742">
            <w:t>more th</w:t>
          </w:r>
          <w:r w:rsidR="009D15C6">
            <w:t xml:space="preserve">an </w:t>
          </w:r>
          <w:r w:rsidR="00072905">
            <w:t>2</w:t>
          </w:r>
          <w:r w:rsidR="00171224">
            <w:t xml:space="preserve">17 </w:t>
          </w:r>
          <w:r w:rsidR="008E4742">
            <w:t xml:space="preserve">countries </w:t>
          </w:r>
          <w:r w:rsidR="00916D19">
            <w:t>have imposed measures tha</w:t>
          </w:r>
          <w:r w:rsidR="00B13B5E">
            <w:t xml:space="preserve">t </w:t>
          </w:r>
          <w:r w:rsidR="00F91DC9">
            <w:t xml:space="preserve">restrict or deter people from </w:t>
          </w:r>
          <w:r w:rsidR="00C1504E">
            <w:t xml:space="preserve">entering </w:t>
          </w:r>
          <w:r w:rsidR="00F91DC9">
            <w:t>their re</w:t>
          </w:r>
          <w:r w:rsidR="00C1504E">
            <w:t xml:space="preserve">spective </w:t>
          </w:r>
          <w:r w:rsidR="00191CAC">
            <w:t>borders (CNBC</w:t>
          </w:r>
          <w:r w:rsidR="005C31FD">
            <w:t>.com, 2020)</w:t>
          </w:r>
          <w:r w:rsidR="00AE7E49">
            <w:t xml:space="preserve">. </w:t>
          </w:r>
          <w:r w:rsidR="00EF0671" w:rsidRPr="000A65C6">
            <w:rPr>
              <w:rFonts w:ascii="Helvetica" w:eastAsiaTheme="minorHAnsi" w:hAnsi="Helvetica" w:cs="Helvetica"/>
              <w:sz w:val="22"/>
              <w:szCs w:val="22"/>
              <w:lang w:eastAsia="en-US"/>
            </w:rPr>
            <w:t xml:space="preserve">According to </w:t>
          </w:r>
          <w:r w:rsidR="00EF0671">
            <w:rPr>
              <w:rFonts w:ascii="Helvetica" w:eastAsiaTheme="minorHAnsi" w:hAnsi="Helvetica" w:cs="Helvetica"/>
              <w:sz w:val="22"/>
              <w:szCs w:val="22"/>
              <w:lang w:eastAsia="en-US"/>
            </w:rPr>
            <w:t>unwto.org</w:t>
          </w:r>
          <w:r w:rsidR="00EF0671" w:rsidRPr="000A65C6">
            <w:rPr>
              <w:rFonts w:ascii="Helvetica" w:eastAsiaTheme="minorHAnsi" w:hAnsi="Helvetica" w:cs="Helvetica"/>
              <w:sz w:val="22"/>
              <w:szCs w:val="22"/>
              <w:lang w:eastAsia="en-US"/>
            </w:rPr>
            <w:t xml:space="preserve">, </w:t>
          </w:r>
          <w:r w:rsidR="00EF0671">
            <w:rPr>
              <w:rFonts w:ascii="Helvetica" w:eastAsiaTheme="minorHAnsi" w:hAnsi="Helvetica" w:cs="Helvetica"/>
              <w:sz w:val="22"/>
              <w:szCs w:val="22"/>
              <w:lang w:eastAsia="en-US"/>
            </w:rPr>
            <w:t xml:space="preserve">2020) </w:t>
          </w:r>
          <w:r w:rsidR="00EF0671" w:rsidRPr="000A65C6">
            <w:rPr>
              <w:rFonts w:ascii="Helvetica" w:eastAsiaTheme="minorHAnsi" w:hAnsi="Helvetica" w:cs="Helvetica"/>
              <w:sz w:val="22"/>
              <w:szCs w:val="22"/>
              <w:lang w:eastAsia="en-US"/>
            </w:rPr>
            <w:t>there have been a number of risks and disadvantages for citizens specifically affecting their jobs and daily life’s due to the current COVID 19 situation. However, based on the source, there have been sustainable developments within the economical as well as technological industry, that helped maintaining a robust source, particularly by lessen the governmental impacts of the current situation.</w:t>
          </w:r>
        </w:p>
        <w:p w:rsidR="00D942FE" w:rsidRDefault="00D942FE" w:rsidP="00060D79">
          <w:pPr>
            <w:spacing w:line="360" w:lineRule="auto"/>
            <w:jc w:val="both"/>
          </w:pPr>
        </w:p>
        <w:p w:rsidR="00D942FE" w:rsidRDefault="00D942FE" w:rsidP="00060D79">
          <w:pPr>
            <w:spacing w:line="360" w:lineRule="auto"/>
            <w:jc w:val="both"/>
          </w:pPr>
        </w:p>
        <w:p w:rsidR="00E67EBB" w:rsidRDefault="00BC15AD" w:rsidP="00060D79">
          <w:pPr>
            <w:spacing w:line="360" w:lineRule="auto"/>
            <w:jc w:val="both"/>
          </w:pPr>
          <w:r>
            <w:lastRenderedPageBreak/>
            <w:t>However, l</w:t>
          </w:r>
          <w:r w:rsidR="000F38A0" w:rsidRPr="00BB75DE">
            <w:t xml:space="preserve">ooking back at the end of 2019 the global </w:t>
          </w:r>
          <w:r w:rsidR="00807DB2">
            <w:t xml:space="preserve">travel </w:t>
          </w:r>
          <w:r w:rsidR="002A11D3">
            <w:t>i</w:t>
          </w:r>
          <w:r w:rsidR="000F38A0" w:rsidRPr="00BB75DE">
            <w:t>ndustry</w:t>
          </w:r>
          <w:r w:rsidR="003969BC">
            <w:t xml:space="preserve"> </w:t>
          </w:r>
          <w:r w:rsidR="000F38A0" w:rsidRPr="00BB75DE">
            <w:t xml:space="preserve">hit a </w:t>
          </w:r>
          <w:r w:rsidR="000D1DCC" w:rsidRPr="00BB75DE">
            <w:t xml:space="preserve">record </w:t>
          </w:r>
          <w:r w:rsidR="00F04E99">
            <w:t xml:space="preserve">of </w:t>
          </w:r>
          <w:r w:rsidR="000D1DCC">
            <w:t>47</w:t>
          </w:r>
          <w:r w:rsidR="000E7B85">
            <w:t xml:space="preserve"> </w:t>
          </w:r>
          <w:r w:rsidR="002178FE">
            <w:t>million</w:t>
          </w:r>
          <w:r w:rsidR="00E37960">
            <w:t xml:space="preserve"> </w:t>
          </w:r>
          <w:r w:rsidR="008F730E">
            <w:t>passenger</w:t>
          </w:r>
          <w:r w:rsidR="008377BC">
            <w:t>s (</w:t>
          </w:r>
          <w:r w:rsidR="00681A8E">
            <w:t>Deloitte.com,</w:t>
          </w:r>
          <w:r w:rsidR="009362CB">
            <w:t xml:space="preserve"> </w:t>
          </w:r>
          <w:r w:rsidR="000D1DCC">
            <w:t>2019)</w:t>
          </w:r>
          <w:r w:rsidR="00E37960">
            <w:t xml:space="preserve">. </w:t>
          </w:r>
          <w:r w:rsidR="00E91AF3">
            <w:t>Specialists</w:t>
          </w:r>
          <w:r w:rsidR="002F6924">
            <w:t xml:space="preserve"> dealing within this</w:t>
          </w:r>
          <w:r w:rsidR="002C6CCC">
            <w:t xml:space="preserve"> field suggest that it cou</w:t>
          </w:r>
          <w:r w:rsidR="00415F8C">
            <w:t xml:space="preserve">ld potentially take years for </w:t>
          </w:r>
          <w:r w:rsidR="002A11D3">
            <w:t xml:space="preserve">travel </w:t>
          </w:r>
          <w:r w:rsidR="00415F8C">
            <w:t>industry to recover from all its losses.</w:t>
          </w:r>
          <w:r w:rsidR="008F3EDD">
            <w:t xml:space="preserve"> </w:t>
          </w:r>
          <w:r w:rsidR="004A23E1">
            <w:t xml:space="preserve">Data and consulting firm tourism economics </w:t>
          </w:r>
          <w:r w:rsidR="00FD440A">
            <w:t>sta</w:t>
          </w:r>
          <w:r w:rsidR="009C7466">
            <w:t>t</w:t>
          </w:r>
          <w:r w:rsidR="00FD440A">
            <w:t xml:space="preserve">ed that </w:t>
          </w:r>
          <w:r w:rsidR="009C7466">
            <w:t>the global travel demand</w:t>
          </w:r>
          <w:r w:rsidR="00F5660D">
            <w:t xml:space="preserve"> </w:t>
          </w:r>
          <w:r w:rsidR="00694249">
            <w:t>likely won’t</w:t>
          </w:r>
          <w:r w:rsidR="002C56D7">
            <w:t xml:space="preserve"> </w:t>
          </w:r>
          <w:r w:rsidR="009C7466">
            <w:t>return to its normal p</w:t>
          </w:r>
          <w:r w:rsidR="00A77E25">
            <w:t>ace</w:t>
          </w:r>
          <w:r w:rsidR="009C7466">
            <w:t xml:space="preserve"> until the year</w:t>
          </w:r>
          <w:r w:rsidR="00A77E25">
            <w:t xml:space="preserve"> 2023 (apnews.com, 2020)</w:t>
          </w:r>
          <w:r w:rsidR="00890305">
            <w:t xml:space="preserve">. </w:t>
          </w:r>
          <w:r w:rsidR="00D60D31">
            <w:t>This shows how pandemic and lockdown have taken an incredible toll on the</w:t>
          </w:r>
          <w:r w:rsidR="00FE2D43">
            <w:t xml:space="preserve"> </w:t>
          </w:r>
          <w:r w:rsidR="00D60D31">
            <w:t xml:space="preserve">global of travel industry this year. </w:t>
          </w:r>
          <w:r w:rsidR="00311144">
            <w:t xml:space="preserve">According </w:t>
          </w:r>
          <w:r w:rsidR="00C87873">
            <w:t>to the international air transport ass</w:t>
          </w:r>
          <w:r w:rsidR="00562D79">
            <w:t xml:space="preserve">ociation </w:t>
          </w:r>
          <w:r w:rsidR="00C87873">
            <w:t>(2020) this year’s loss of revenue has cost travel industry more than $84.3billion in sales due to the impact of coronavirus,</w:t>
          </w:r>
          <w:r w:rsidR="00A34457" w:rsidRPr="00A34457">
            <w:t xml:space="preserve"> </w:t>
          </w:r>
          <w:r w:rsidR="00A34457">
            <w:t>and in 2021 travel industry losses are expected to be cut to $15.8 billion</w:t>
          </w:r>
          <w:r w:rsidR="00E540FB">
            <w:t xml:space="preserve">. </w:t>
          </w:r>
          <w:r w:rsidR="00A34457">
            <w:t xml:space="preserve"> </w:t>
          </w:r>
          <w:r w:rsidR="00E11FBF">
            <w:t>This</w:t>
          </w:r>
          <w:r w:rsidR="00BD6FD4">
            <w:t xml:space="preserve"> </w:t>
          </w:r>
          <w:r w:rsidR="003F66BC">
            <w:t xml:space="preserve">means </w:t>
          </w:r>
          <w:r w:rsidR="00673A7C">
            <w:t>that the</w:t>
          </w:r>
          <w:r w:rsidR="009B0C01">
            <w:t xml:space="preserve"> global </w:t>
          </w:r>
          <w:r w:rsidR="00977BFE">
            <w:t xml:space="preserve">travel industry </w:t>
          </w:r>
          <w:r w:rsidR="000944FB">
            <w:t>will</w:t>
          </w:r>
          <w:r w:rsidR="009C39C0">
            <w:t xml:space="preserve"> </w:t>
          </w:r>
          <w:r w:rsidR="005845BF">
            <w:t>continue to l</w:t>
          </w:r>
          <w:r w:rsidR="00AE1CCA">
            <w:t xml:space="preserve">ose even </w:t>
          </w:r>
          <w:r w:rsidR="0078039F">
            <w:t xml:space="preserve">more </w:t>
          </w:r>
          <w:r w:rsidR="00AE1CCA">
            <w:t>money</w:t>
          </w:r>
          <w:r w:rsidR="001B1759">
            <w:t xml:space="preserve"> as the</w:t>
          </w:r>
          <w:r w:rsidR="00BE621C">
            <w:t xml:space="preserve"> </w:t>
          </w:r>
          <w:r w:rsidR="00673A7C">
            <w:t>booking of</w:t>
          </w:r>
          <w:r w:rsidR="00BE621C">
            <w:t xml:space="preserve"> flight</w:t>
          </w:r>
          <w:r w:rsidR="00673A7C">
            <w:t xml:space="preserve">s </w:t>
          </w:r>
          <w:r w:rsidR="00114456">
            <w:t xml:space="preserve">are </w:t>
          </w:r>
          <w:r w:rsidR="00BE621C">
            <w:t xml:space="preserve">still falling </w:t>
          </w:r>
          <w:r w:rsidR="006015C2">
            <w:t xml:space="preserve">and the </w:t>
          </w:r>
          <w:r w:rsidR="00BB79AE">
            <w:t>spread</w:t>
          </w:r>
          <w:r w:rsidR="006015C2">
            <w:t xml:space="preserve"> of </w:t>
          </w:r>
          <w:r w:rsidR="00BB79AE">
            <w:t xml:space="preserve">coronavirus outbreak </w:t>
          </w:r>
          <w:r w:rsidR="009B6D7B">
            <w:t>continues</w:t>
          </w:r>
          <w:r w:rsidR="007D5CE5">
            <w:t>.</w:t>
          </w:r>
          <w:r w:rsidR="00981469">
            <w:t xml:space="preserve"> </w:t>
          </w:r>
          <w:r w:rsidR="00FE2D43">
            <w:t>C</w:t>
          </w:r>
          <w:r w:rsidR="009200BE">
            <w:t>oronavirus breakout has affect</w:t>
          </w:r>
          <w:r w:rsidR="00286D0E">
            <w:t xml:space="preserve">ed the entre travel industry </w:t>
          </w:r>
          <w:r w:rsidR="00D51A5A">
            <w:t xml:space="preserve">especially </w:t>
          </w:r>
          <w:r w:rsidR="00F02454">
            <w:t xml:space="preserve">flights. </w:t>
          </w:r>
          <w:r w:rsidR="00F02454" w:rsidRPr="001F1342">
            <w:t>According to fight</w:t>
          </w:r>
          <w:r w:rsidR="00D127FB" w:rsidRPr="001F1342">
            <w:t>radar</w:t>
          </w:r>
          <w:r w:rsidR="00F02454" w:rsidRPr="001F1342">
            <w:t>24</w:t>
          </w:r>
          <w:r w:rsidR="007365EC" w:rsidRPr="001F1342">
            <w:t xml:space="preserve">.com, (2020) </w:t>
          </w:r>
          <w:r w:rsidR="00214637" w:rsidRPr="001F1342">
            <w:t xml:space="preserve">the average number of commercial flights per day </w:t>
          </w:r>
          <w:r w:rsidR="009C6346" w:rsidRPr="001F1342">
            <w:t>dropped from more than 100</w:t>
          </w:r>
          <w:r w:rsidR="004E399D" w:rsidRPr="001F1342">
            <w:t xml:space="preserve">,000 </w:t>
          </w:r>
          <w:r w:rsidR="00EE1C10" w:rsidRPr="001F1342">
            <w:t xml:space="preserve">in January and February </w:t>
          </w:r>
          <w:r w:rsidR="00FB3D16" w:rsidRPr="001F1342">
            <w:t xml:space="preserve">this year </w:t>
          </w:r>
          <w:r w:rsidR="0055297A" w:rsidRPr="001F1342">
            <w:t>to around 29,400 by Ap</w:t>
          </w:r>
          <w:r w:rsidR="004E399D" w:rsidRPr="001F1342">
            <w:t>ril</w:t>
          </w:r>
          <w:r w:rsidR="002C20EA" w:rsidRPr="001F1342">
            <w:t xml:space="preserve">. </w:t>
          </w:r>
          <w:r w:rsidR="00260799" w:rsidRPr="001F1342">
            <w:t>This shows</w:t>
          </w:r>
          <w:r w:rsidR="00B957AB">
            <w:t xml:space="preserve"> a significant drop </w:t>
          </w:r>
          <w:r w:rsidR="007664F5">
            <w:t>in passenger numbers meaning there is no pur</w:t>
          </w:r>
          <w:r w:rsidR="005A1216">
            <w:t xml:space="preserve">chased tickets for flights leaving a </w:t>
          </w:r>
          <w:r w:rsidR="005B72AD">
            <w:t xml:space="preserve">reduction in profit </w:t>
          </w:r>
          <w:r w:rsidR="00907156">
            <w:t xml:space="preserve">for the airline. Not only that when people fly the </w:t>
          </w:r>
          <w:r w:rsidR="00D80E61">
            <w:t>trend</w:t>
          </w:r>
          <w:r w:rsidR="00907156">
            <w:t xml:space="preserve"> </w:t>
          </w:r>
          <w:r w:rsidR="00D80E61">
            <w:t>spend more money at the air</w:t>
          </w:r>
          <w:r w:rsidR="00B05B4B">
            <w:t>port, which brings profit to the local area</w:t>
          </w:r>
          <w:r w:rsidR="000D253E">
            <w:t xml:space="preserve"> and this is not happening either.</w:t>
          </w:r>
        </w:p>
        <w:p w:rsidR="00D877C1" w:rsidRDefault="00D877C1" w:rsidP="00060D79">
          <w:pPr>
            <w:spacing w:line="360" w:lineRule="auto"/>
            <w:jc w:val="both"/>
          </w:pPr>
        </w:p>
        <w:p w:rsidR="00905D8A" w:rsidRPr="0044125B" w:rsidRDefault="00221A03" w:rsidP="006C04E6">
          <w:pPr>
            <w:spacing w:line="360" w:lineRule="auto"/>
            <w:jc w:val="both"/>
          </w:pPr>
          <w:r w:rsidRPr="0044125B">
            <w:t>Furthermore</w:t>
          </w:r>
          <w:r w:rsidR="0037367F" w:rsidRPr="0044125B">
            <w:t>,</w:t>
          </w:r>
          <w:r w:rsidR="004E4103" w:rsidRPr="0044125B">
            <w:t xml:space="preserve"> </w:t>
          </w:r>
          <w:r w:rsidR="00AC2004" w:rsidRPr="0044125B">
            <w:t>one of the</w:t>
          </w:r>
          <w:r w:rsidR="006D1EB0" w:rsidRPr="0044125B">
            <w:t xml:space="preserve"> companies affected within the travel industry</w:t>
          </w:r>
          <w:r w:rsidR="00DD3A50" w:rsidRPr="0044125B">
            <w:t xml:space="preserve">, in particular throughout the </w:t>
          </w:r>
          <w:r w:rsidR="0076604E" w:rsidRPr="0044125B">
            <w:t>huge a</w:t>
          </w:r>
          <w:r w:rsidR="00DD3A50" w:rsidRPr="0044125B">
            <w:t>irline</w:t>
          </w:r>
          <w:r w:rsidR="0076604E" w:rsidRPr="0044125B">
            <w:t xml:space="preserve"> companies, is Virgin Atlantic.</w:t>
          </w:r>
          <w:r w:rsidR="000D0F44" w:rsidRPr="0044125B">
            <w:t xml:space="preserve"> </w:t>
          </w:r>
          <w:r w:rsidR="00C63ACB" w:rsidRPr="0044125B">
            <w:t>Virgin A</w:t>
          </w:r>
          <w:r w:rsidR="002360E7" w:rsidRPr="0044125B">
            <w:t xml:space="preserve">tlantic </w:t>
          </w:r>
          <w:r w:rsidR="0076290D" w:rsidRPr="0044125B">
            <w:t>air</w:t>
          </w:r>
          <w:r w:rsidR="00116384" w:rsidRPr="0044125B">
            <w:t xml:space="preserve">ways </w:t>
          </w:r>
          <w:r w:rsidR="002360E7" w:rsidRPr="0044125B">
            <w:t>is one of the most recognizable</w:t>
          </w:r>
          <w:r w:rsidR="00BB6C01" w:rsidRPr="0044125B">
            <w:t xml:space="preserve"> </w:t>
          </w:r>
          <w:r w:rsidR="004D282D" w:rsidRPr="0044125B">
            <w:t>British</w:t>
          </w:r>
          <w:r w:rsidR="00BC4CE5" w:rsidRPr="0044125B">
            <w:t xml:space="preserve"> </w:t>
          </w:r>
          <w:r w:rsidR="00BA397A" w:rsidRPr="0044125B">
            <w:t>airlines</w:t>
          </w:r>
          <w:r w:rsidR="000D6C56" w:rsidRPr="0044125B">
            <w:t xml:space="preserve"> </w:t>
          </w:r>
          <w:r w:rsidR="004D282D" w:rsidRPr="0044125B">
            <w:t>that o</w:t>
          </w:r>
          <w:r w:rsidR="00E436B3" w:rsidRPr="0044125B">
            <w:t>perates about 32 flight non</w:t>
          </w:r>
          <w:r w:rsidR="00640DCC" w:rsidRPr="0044125B">
            <w:t xml:space="preserve">stop between </w:t>
          </w:r>
          <w:r w:rsidR="00AC4D4B" w:rsidRPr="0044125B">
            <w:t>the United Kingdom and North Amer</w:t>
          </w:r>
          <w:r w:rsidR="0050502F" w:rsidRPr="0044125B">
            <w:t>ica</w:t>
          </w:r>
          <w:r w:rsidR="00821C94" w:rsidRPr="0044125B">
            <w:t xml:space="preserve">, with its head office </w:t>
          </w:r>
          <w:r w:rsidR="004705ED" w:rsidRPr="0044125B">
            <w:t xml:space="preserve">located in Crawley, UK. </w:t>
          </w:r>
          <w:r w:rsidR="003D3677" w:rsidRPr="0044125B">
            <w:t xml:space="preserve">Specifically, </w:t>
          </w:r>
          <w:r w:rsidR="00D36BE7" w:rsidRPr="0044125B">
            <w:t xml:space="preserve">Virgin Atlantic offers </w:t>
          </w:r>
          <w:r w:rsidR="00861BFB" w:rsidRPr="0044125B">
            <w:t xml:space="preserve">services up to 51 flight destinations worldwide, including </w:t>
          </w:r>
          <w:r w:rsidR="00195817" w:rsidRPr="0044125B">
            <w:t>the United States, Canada, Australia, Africa and</w:t>
          </w:r>
          <w:r w:rsidR="007051F6" w:rsidRPr="0044125B">
            <w:t xml:space="preserve"> Asia</w:t>
          </w:r>
          <w:r w:rsidR="007E164D" w:rsidRPr="0044125B">
            <w:t xml:space="preserve">. </w:t>
          </w:r>
          <w:r w:rsidR="00536E69" w:rsidRPr="0044125B">
            <w:t>The</w:t>
          </w:r>
          <w:r w:rsidR="00217163" w:rsidRPr="0044125B">
            <w:t xml:space="preserve"> airline was established </w:t>
          </w:r>
          <w:r w:rsidR="00BB37AE" w:rsidRPr="0044125B">
            <w:t>in 1984 as British A</w:t>
          </w:r>
          <w:r w:rsidR="004823D0" w:rsidRPr="0044125B">
            <w:t xml:space="preserve">tlantic </w:t>
          </w:r>
          <w:r w:rsidR="00D13C5A" w:rsidRPr="0044125B">
            <w:t>Airways and</w:t>
          </w:r>
          <w:r w:rsidR="004823D0" w:rsidRPr="0044125B">
            <w:t xml:space="preserve"> was or</w:t>
          </w:r>
          <w:r w:rsidR="00855DBC" w:rsidRPr="0044125B">
            <w:t xml:space="preserve">iginally planned by its </w:t>
          </w:r>
          <w:r w:rsidR="009D6111" w:rsidRPr="0044125B">
            <w:t>founder</w:t>
          </w:r>
          <w:r w:rsidR="003705C5" w:rsidRPr="0044125B">
            <w:t xml:space="preserve"> </w:t>
          </w:r>
          <w:r w:rsidR="008177EA" w:rsidRPr="0044125B">
            <w:t>Richard Branson</w:t>
          </w:r>
          <w:r w:rsidR="007E1083" w:rsidRPr="0044125B">
            <w:t xml:space="preserve">. In </w:t>
          </w:r>
          <w:r w:rsidR="00893340" w:rsidRPr="0044125B">
            <w:t xml:space="preserve">addition, Virgin Atlantic was </w:t>
          </w:r>
          <w:r w:rsidR="00055EBB" w:rsidRPr="0044125B">
            <w:t>the first</w:t>
          </w:r>
          <w:r w:rsidR="00DB6422" w:rsidRPr="0044125B">
            <w:t xml:space="preserve"> airline</w:t>
          </w:r>
          <w:r w:rsidR="000346EC" w:rsidRPr="0044125B">
            <w:t xml:space="preserve"> </w:t>
          </w:r>
          <w:r w:rsidR="00055EBB" w:rsidRPr="0044125B">
            <w:t>introduced t</w:t>
          </w:r>
          <w:r w:rsidR="004F6EA5" w:rsidRPr="0044125B">
            <w:t>o</w:t>
          </w:r>
          <w:r w:rsidR="002874A3" w:rsidRPr="0044125B">
            <w:t xml:space="preserve"> fly </w:t>
          </w:r>
          <w:r w:rsidR="003573C5" w:rsidRPr="0044125B">
            <w:t>f</w:t>
          </w:r>
          <w:r w:rsidR="0089160D" w:rsidRPr="0044125B">
            <w:t>rom London Gatwick to Newark in the U</w:t>
          </w:r>
          <w:r w:rsidR="00DB6422" w:rsidRPr="0044125B">
            <w:t xml:space="preserve">S </w:t>
          </w:r>
          <w:r w:rsidR="00A01954" w:rsidRPr="0044125B">
            <w:t>(Virgin.com</w:t>
          </w:r>
          <w:r w:rsidR="00FC4AF9" w:rsidRPr="0044125B">
            <w:t xml:space="preserve">, </w:t>
          </w:r>
          <w:r w:rsidR="00A01954" w:rsidRPr="0044125B">
            <w:t>2020).</w:t>
          </w:r>
          <w:r w:rsidR="00833431" w:rsidRPr="0044125B">
            <w:t xml:space="preserve"> </w:t>
          </w:r>
          <w:r w:rsidR="002B365B" w:rsidRPr="0044125B">
            <w:t xml:space="preserve"> Since then, Virgin A</w:t>
          </w:r>
          <w:r w:rsidR="009510A9" w:rsidRPr="0044125B">
            <w:t xml:space="preserve">tlantic </w:t>
          </w:r>
          <w:r w:rsidR="004C45DB" w:rsidRPr="0044125B">
            <w:t xml:space="preserve">airways </w:t>
          </w:r>
          <w:r w:rsidR="00EF2D34" w:rsidRPr="0044125B">
            <w:t>ha</w:t>
          </w:r>
          <w:r w:rsidR="00817E90" w:rsidRPr="0044125B">
            <w:t xml:space="preserve">s </w:t>
          </w:r>
          <w:r w:rsidR="00636F27" w:rsidRPr="0044125B">
            <w:t xml:space="preserve">become </w:t>
          </w:r>
          <w:r w:rsidR="00A53281" w:rsidRPr="0044125B">
            <w:t xml:space="preserve">one of </w:t>
          </w:r>
          <w:r w:rsidR="00636F27" w:rsidRPr="0044125B">
            <w:t xml:space="preserve">the </w:t>
          </w:r>
          <w:r w:rsidR="00A53281" w:rsidRPr="0044125B">
            <w:t>well</w:t>
          </w:r>
          <w:r w:rsidR="003517D8" w:rsidRPr="0044125B">
            <w:t>-k</w:t>
          </w:r>
          <w:r w:rsidR="00A53281" w:rsidRPr="0044125B">
            <w:t xml:space="preserve">nown </w:t>
          </w:r>
          <w:r w:rsidR="00BE6F07" w:rsidRPr="0044125B">
            <w:t>airlines</w:t>
          </w:r>
          <w:r w:rsidR="00E36D8E" w:rsidRPr="0044125B">
            <w:t xml:space="preserve"> </w:t>
          </w:r>
          <w:r w:rsidR="00350597" w:rsidRPr="0044125B">
            <w:t>within the</w:t>
          </w:r>
          <w:r w:rsidR="00A53281" w:rsidRPr="0044125B">
            <w:t xml:space="preserve"> travel in</w:t>
          </w:r>
          <w:r w:rsidR="003517D8" w:rsidRPr="0044125B">
            <w:t>dustry</w:t>
          </w:r>
          <w:r w:rsidR="000412F8" w:rsidRPr="0044125B">
            <w:t xml:space="preserve"> </w:t>
          </w:r>
          <w:r w:rsidR="002071D0" w:rsidRPr="0044125B">
            <w:t>for offering</w:t>
          </w:r>
          <w:r w:rsidR="00DC1E75" w:rsidRPr="0044125B">
            <w:t xml:space="preserve"> </w:t>
          </w:r>
          <w:r w:rsidR="002D3E2F" w:rsidRPr="0044125B">
            <w:t xml:space="preserve">the </w:t>
          </w:r>
          <w:r w:rsidR="00B64BA5" w:rsidRPr="0044125B">
            <w:t xml:space="preserve">cheapest flights to several </w:t>
          </w:r>
          <w:r w:rsidR="00086DDB" w:rsidRPr="0044125B">
            <w:t xml:space="preserve">destinations and </w:t>
          </w:r>
          <w:r w:rsidR="00E42579" w:rsidRPr="0044125B">
            <w:t>an outstanding</w:t>
          </w:r>
          <w:r w:rsidR="009643E7" w:rsidRPr="0044125B">
            <w:t xml:space="preserve"> service for </w:t>
          </w:r>
          <w:r w:rsidR="0013172A" w:rsidRPr="0044125B">
            <w:t>all the customers.</w:t>
          </w:r>
          <w:r w:rsidR="00233ABD" w:rsidRPr="0044125B">
            <w:t xml:space="preserve"> </w:t>
          </w:r>
          <w:r w:rsidR="00D4049C" w:rsidRPr="0044125B">
            <w:t>In</w:t>
          </w:r>
          <w:r w:rsidR="0030432F" w:rsidRPr="0044125B">
            <w:t xml:space="preserve"> 2019, Virgin Atlantic airways </w:t>
          </w:r>
          <w:r w:rsidR="00AB270D" w:rsidRPr="0044125B">
            <w:t xml:space="preserve">carried more than 5.6 </w:t>
          </w:r>
          <w:r w:rsidR="005B3CE0" w:rsidRPr="0044125B">
            <w:t xml:space="preserve">million </w:t>
          </w:r>
          <w:r w:rsidR="00AB270D" w:rsidRPr="0044125B">
            <w:t>pass</w:t>
          </w:r>
          <w:r w:rsidR="005B3CE0" w:rsidRPr="0044125B">
            <w:t xml:space="preserve">engers </w:t>
          </w:r>
          <w:r w:rsidR="0032653E" w:rsidRPr="0044125B">
            <w:t xml:space="preserve">and </w:t>
          </w:r>
          <w:r w:rsidR="00BD571D" w:rsidRPr="0044125B">
            <w:t xml:space="preserve">generating </w:t>
          </w:r>
          <w:r w:rsidR="00F649D2" w:rsidRPr="0044125B">
            <w:t xml:space="preserve">over </w:t>
          </w:r>
          <w:r w:rsidR="00FF4C7A" w:rsidRPr="0044125B">
            <w:t>£</w:t>
          </w:r>
          <w:r w:rsidR="00035167" w:rsidRPr="0044125B">
            <w:t>2.3 billion British pounds in re</w:t>
          </w:r>
          <w:r w:rsidR="00997AC7" w:rsidRPr="0044125B">
            <w:t>venue from its operation in</w:t>
          </w:r>
          <w:r w:rsidR="004E59BF" w:rsidRPr="0044125B">
            <w:t xml:space="preserve"> 2</w:t>
          </w:r>
          <w:r w:rsidR="00997AC7" w:rsidRPr="0044125B">
            <w:t xml:space="preserve">018 </w:t>
          </w:r>
          <w:r w:rsidR="00B94336" w:rsidRPr="0044125B">
            <w:t>(Statista.com,</w:t>
          </w:r>
          <w:r w:rsidR="00845317" w:rsidRPr="0044125B">
            <w:t xml:space="preserve"> </w:t>
          </w:r>
          <w:r w:rsidR="00B94336" w:rsidRPr="0044125B">
            <w:t xml:space="preserve">2020). </w:t>
          </w:r>
          <w:bookmarkStart w:id="3" w:name="_Toc46139237"/>
        </w:p>
        <w:p w:rsidR="00B5316C" w:rsidRDefault="00B5316C" w:rsidP="00875FF8">
          <w:pPr>
            <w:pStyle w:val="Heading1"/>
          </w:pPr>
        </w:p>
        <w:p w:rsidR="00875FF8" w:rsidRDefault="00480872" w:rsidP="00875FF8">
          <w:pPr>
            <w:pStyle w:val="Heading1"/>
          </w:pPr>
          <w:r>
            <w:t>Main Findings</w:t>
          </w:r>
          <w:r w:rsidR="00CE0070">
            <w:t>:</w:t>
          </w:r>
          <w:bookmarkEnd w:id="3"/>
        </w:p>
        <w:p w:rsidR="00807907" w:rsidRPr="00807907" w:rsidRDefault="00807907" w:rsidP="00807907">
          <w:pPr>
            <w:rPr>
              <w:lang w:eastAsia="en-US"/>
            </w:rPr>
          </w:pPr>
        </w:p>
        <w:p w:rsidR="0057266D" w:rsidRDefault="005B42C8" w:rsidP="00612274">
          <w:pPr>
            <w:spacing w:line="360" w:lineRule="auto"/>
            <w:jc w:val="both"/>
          </w:pPr>
          <w:r>
            <w:t xml:space="preserve">As the </w:t>
          </w:r>
          <w:r w:rsidR="00F258EB">
            <w:t xml:space="preserve">ninth </w:t>
          </w:r>
          <w:r>
            <w:t xml:space="preserve">leading UK-based airline company, </w:t>
          </w:r>
          <w:r w:rsidR="006F26CC">
            <w:t>Vir</w:t>
          </w:r>
          <w:r w:rsidR="0087185F">
            <w:t xml:space="preserve">gin Atlantic is a business which are </w:t>
          </w:r>
          <w:r w:rsidR="0057067F">
            <w:t xml:space="preserve">now </w:t>
          </w:r>
          <w:r w:rsidR="0087185F">
            <w:t xml:space="preserve">facing </w:t>
          </w:r>
          <w:r w:rsidR="00E46691">
            <w:t>various aff</w:t>
          </w:r>
          <w:r w:rsidR="00997B4E">
            <w:t xml:space="preserve">ects </w:t>
          </w:r>
          <w:r w:rsidR="00E46691">
            <w:t xml:space="preserve">from </w:t>
          </w:r>
          <w:r w:rsidR="00997B4E">
            <w:t>the coronavirus</w:t>
          </w:r>
          <w:r w:rsidR="0057067F">
            <w:t xml:space="preserve"> outbreak.</w:t>
          </w:r>
          <w:r w:rsidR="00E011E5">
            <w:t xml:space="preserve"> One of this is to </w:t>
          </w:r>
          <w:r w:rsidR="008C0D6B">
            <w:t xml:space="preserve">do </w:t>
          </w:r>
          <w:r w:rsidR="009817FB">
            <w:t xml:space="preserve">with the employees being asked to take up to 8 weeks of </w:t>
          </w:r>
          <w:r w:rsidR="00727B8E">
            <w:t xml:space="preserve">unpaid </w:t>
          </w:r>
          <w:r w:rsidR="000007D1">
            <w:t>leave from the virus</w:t>
          </w:r>
          <w:r w:rsidR="00046EE8">
            <w:t xml:space="preserve"> </w:t>
          </w:r>
          <w:r w:rsidR="00B21FDE">
            <w:t>(news.s</w:t>
          </w:r>
          <w:r w:rsidR="00FB10CB">
            <w:t xml:space="preserve">ky.com, 2020). </w:t>
          </w:r>
          <w:r w:rsidR="003D3A9A">
            <w:t>This shows</w:t>
          </w:r>
          <w:r w:rsidR="00015E38">
            <w:t xml:space="preserve"> that Virgin Atlantic </w:t>
          </w:r>
          <w:r w:rsidR="00494DAE">
            <w:t xml:space="preserve">has taken a </w:t>
          </w:r>
          <w:r w:rsidR="00815C6E">
            <w:t>financial hit from the virus, making a decis</w:t>
          </w:r>
          <w:r w:rsidR="00441EC1">
            <w:t xml:space="preserve">ion of pay cuts to maintain the business. </w:t>
          </w:r>
          <w:r w:rsidR="00AE05B6" w:rsidRPr="00E00417">
            <w:t xml:space="preserve">During the </w:t>
          </w:r>
          <w:r w:rsidR="00341657" w:rsidRPr="00E00417">
            <w:t xml:space="preserve">outbreak of </w:t>
          </w:r>
          <w:r w:rsidR="002D587E" w:rsidRPr="00E00417">
            <w:t>c</w:t>
          </w:r>
          <w:r w:rsidR="00341657" w:rsidRPr="00E00417">
            <w:t xml:space="preserve">oronavirus </w:t>
          </w:r>
          <w:r w:rsidR="00604253" w:rsidRPr="00E00417">
            <w:t>situation,</w:t>
          </w:r>
          <w:r w:rsidR="00EC35E8" w:rsidRPr="00E00417">
            <w:t xml:space="preserve"> </w:t>
          </w:r>
          <w:r w:rsidR="00995545" w:rsidRPr="00E00417">
            <w:t>it has been ge</w:t>
          </w:r>
          <w:r w:rsidR="004E2CAB" w:rsidRPr="00E00417">
            <w:t xml:space="preserve">tting really bad over at virgin </w:t>
          </w:r>
          <w:r w:rsidR="00FB429F" w:rsidRPr="00E00417">
            <w:t>Atlantic</w:t>
          </w:r>
          <w:r w:rsidR="00DB5CFD" w:rsidRPr="00E00417">
            <w:t>.</w:t>
          </w:r>
          <w:r w:rsidR="00AA2C14" w:rsidRPr="00E00417">
            <w:t xml:space="preserve"> </w:t>
          </w:r>
          <w:r w:rsidR="00DB5CFD" w:rsidRPr="00E00417">
            <w:t>W</w:t>
          </w:r>
          <w:r w:rsidR="00FB429F" w:rsidRPr="00E00417">
            <w:t>ith the</w:t>
          </w:r>
          <w:r w:rsidR="0000395A">
            <w:t xml:space="preserve"> BBCnews</w:t>
          </w:r>
          <w:r w:rsidR="006E4E4A">
            <w:t>.com (</w:t>
          </w:r>
          <w:r w:rsidR="004924A4">
            <w:t>2020) report</w:t>
          </w:r>
          <w:r w:rsidR="00743AA8">
            <w:t xml:space="preserve">ed </w:t>
          </w:r>
          <w:r w:rsidR="00E93866" w:rsidRPr="00E00417">
            <w:t xml:space="preserve">that </w:t>
          </w:r>
          <w:r w:rsidR="00A656DE" w:rsidRPr="00E00417">
            <w:t xml:space="preserve">Virgin Atlantic confirmed to cut over 3,000 jobs in the </w:t>
          </w:r>
          <w:r w:rsidR="0044575B" w:rsidRPr="00E00417">
            <w:t>UK</w:t>
          </w:r>
          <w:r w:rsidR="009F41BE">
            <w:t xml:space="preserve">. </w:t>
          </w:r>
          <w:r w:rsidR="00491741">
            <w:t>By cutting job</w:t>
          </w:r>
          <w:r w:rsidR="00DE4D1C">
            <w:t xml:space="preserve">s, this shows that the airline is prioritising the company </w:t>
          </w:r>
          <w:r w:rsidR="00E55C3F">
            <w:t>by ensuring it does no</w:t>
          </w:r>
          <w:r w:rsidR="0033049D">
            <w:t xml:space="preserve">t </w:t>
          </w:r>
          <w:r w:rsidR="00E55C3F">
            <w:t xml:space="preserve">go into liquidation from the loss </w:t>
          </w:r>
          <w:r w:rsidR="00812F4F">
            <w:t xml:space="preserve">of profits, therefore they are saving by cutting the </w:t>
          </w:r>
          <w:r w:rsidR="00044A9A">
            <w:t>amount of jobs.</w:t>
          </w:r>
          <w:r w:rsidR="00C61BA1" w:rsidRPr="00E00417">
            <w:t xml:space="preserve"> </w:t>
          </w:r>
          <w:r w:rsidR="00445884">
            <w:t>In</w:t>
          </w:r>
          <w:r w:rsidR="00C61BA1" w:rsidRPr="00E00417">
            <w:t xml:space="preserve"> order to keep the airline going Richard Branson </w:t>
          </w:r>
          <w:r w:rsidR="00594FED">
            <w:t xml:space="preserve">decided to </w:t>
          </w:r>
          <w:r w:rsidR="00C61BA1">
            <w:t>invest</w:t>
          </w:r>
          <w:r w:rsidR="00592F95">
            <w:t xml:space="preserve"> </w:t>
          </w:r>
          <w:r w:rsidR="00C61BA1" w:rsidRPr="00E00417">
            <w:t>over</w:t>
          </w:r>
          <w:r w:rsidR="00DF67B1">
            <w:t xml:space="preserve"> </w:t>
          </w:r>
          <w:r w:rsidR="00C61BA1" w:rsidRPr="00E00417">
            <w:t>250 million pounds</w:t>
          </w:r>
          <w:r w:rsidR="00C61BA1">
            <w:t xml:space="preserve"> in</w:t>
          </w:r>
          <w:r w:rsidR="00592F95">
            <w:t xml:space="preserve"> his</w:t>
          </w:r>
          <w:r w:rsidR="00C61BA1">
            <w:t xml:space="preserve"> Virgin </w:t>
          </w:r>
          <w:r w:rsidR="001A3E8A">
            <w:t>empire</w:t>
          </w:r>
          <w:r w:rsidR="004B068E">
            <w:t xml:space="preserve"> </w:t>
          </w:r>
          <w:r w:rsidR="00C61BA1">
            <w:t>(financialtimes.com,2020).</w:t>
          </w:r>
          <w:r w:rsidR="00A775C1">
            <w:t xml:space="preserve"> </w:t>
          </w:r>
          <w:r w:rsidR="00FE5E60">
            <w:t>By offering that sum of money</w:t>
          </w:r>
          <w:r w:rsidR="0080309A">
            <w:t xml:space="preserve">, this </w:t>
          </w:r>
          <w:r w:rsidR="0080309A" w:rsidRPr="00835A1F">
            <w:t xml:space="preserve">shows that he’s trying to protect the futures of his employees </w:t>
          </w:r>
          <w:r w:rsidR="00B42E73">
            <w:t xml:space="preserve">and </w:t>
          </w:r>
          <w:r w:rsidR="00D05C44">
            <w:t>the financials it</w:t>
          </w:r>
          <w:r w:rsidR="00885866">
            <w:t xml:space="preserve"> they</w:t>
          </w:r>
          <w:r w:rsidR="00D4702F">
            <w:t xml:space="preserve">’ve faced from the virus, this money will help </w:t>
          </w:r>
          <w:r w:rsidR="005A5291">
            <w:t>ensure it continues</w:t>
          </w:r>
          <w:r w:rsidR="002E4816">
            <w:t xml:space="preserve">. </w:t>
          </w:r>
          <w:r w:rsidR="00EF36E8">
            <w:t>In addition, m</w:t>
          </w:r>
          <w:r w:rsidR="003F053C">
            <w:t xml:space="preserve">any airlines </w:t>
          </w:r>
          <w:r w:rsidR="001B04C2">
            <w:t>and air</w:t>
          </w:r>
          <w:r w:rsidR="00FC325A">
            <w:t xml:space="preserve">port </w:t>
          </w:r>
          <w:r w:rsidR="003F053C">
            <w:t>have been struggling as the coronavirus pandemic has brought global travel to a virtual standstill</w:t>
          </w:r>
          <w:r w:rsidR="0072378B">
            <w:t>.</w:t>
          </w:r>
          <w:r w:rsidR="00E6040D">
            <w:t xml:space="preserve"> </w:t>
          </w:r>
          <w:r w:rsidR="00E6040D" w:rsidRPr="00D924CF">
            <w:t>According to BBC news</w:t>
          </w:r>
          <w:r w:rsidR="007E329B" w:rsidRPr="00D924CF">
            <w:t>, (2020)</w:t>
          </w:r>
          <w:r w:rsidR="008B3037">
            <w:t xml:space="preserve"> </w:t>
          </w:r>
          <w:r w:rsidR="009F41BE" w:rsidRPr="00D924CF">
            <w:t xml:space="preserve">stated that </w:t>
          </w:r>
          <w:r w:rsidR="00A630B8" w:rsidRPr="00D924CF">
            <w:t xml:space="preserve">Virgin Atlantic </w:t>
          </w:r>
          <w:r w:rsidR="009F41BE" w:rsidRPr="00D924CF">
            <w:t>won’t restart its operations from Gatwick airport, as they’ve been suspended since this pandemic began</w:t>
          </w:r>
          <w:r w:rsidR="00D30D09" w:rsidRPr="00D924CF">
            <w:t>.</w:t>
          </w:r>
          <w:r w:rsidR="00D924CF">
            <w:t xml:space="preserve"> </w:t>
          </w:r>
          <w:r w:rsidR="00D924CF" w:rsidRPr="00537308">
            <w:t xml:space="preserve">This </w:t>
          </w:r>
          <w:r w:rsidR="00FB7A72">
            <w:t xml:space="preserve">means that they will </w:t>
          </w:r>
          <w:r w:rsidR="00537308">
            <w:t xml:space="preserve">face a significant loss from this. </w:t>
          </w:r>
          <w:r w:rsidR="006E7C22">
            <w:t xml:space="preserve">With </w:t>
          </w:r>
          <w:r w:rsidR="00BD49AD">
            <w:t>his airline on the brink of major issues,</w:t>
          </w:r>
          <w:r w:rsidR="00661022">
            <w:t xml:space="preserve"> </w:t>
          </w:r>
          <w:r w:rsidR="00E243EA" w:rsidRPr="00D924CF">
            <w:t>Virgin Atlantic</w:t>
          </w:r>
          <w:r w:rsidR="00F02507">
            <w:t xml:space="preserve">’s owner Richard Branson </w:t>
          </w:r>
          <w:r w:rsidR="00264B26">
            <w:t xml:space="preserve">has </w:t>
          </w:r>
          <w:r w:rsidR="00F034EE">
            <w:t xml:space="preserve">requested </w:t>
          </w:r>
          <w:r w:rsidR="0007546A">
            <w:t>assistance from the government</w:t>
          </w:r>
          <w:r w:rsidR="0086586C">
            <w:t xml:space="preserve">. </w:t>
          </w:r>
          <w:r w:rsidR="00F84136">
            <w:t xml:space="preserve">According </w:t>
          </w:r>
          <w:r w:rsidR="005C7032">
            <w:t>t</w:t>
          </w:r>
          <w:r w:rsidR="00656B22">
            <w:t xml:space="preserve">o </w:t>
          </w:r>
          <w:r w:rsidR="00460FF4">
            <w:t>theguardia</w:t>
          </w:r>
          <w:r w:rsidR="00111049">
            <w:t>n.com</w:t>
          </w:r>
          <w:r w:rsidR="00303552">
            <w:t>, (2020)</w:t>
          </w:r>
          <w:r w:rsidR="00D71852">
            <w:t xml:space="preserve"> Virgin Atlantic, which is </w:t>
          </w:r>
          <w:r w:rsidR="00B948AF">
            <w:t xml:space="preserve">in the process of applying for </w:t>
          </w:r>
          <w:r w:rsidR="008A6291">
            <w:t>500 million</w:t>
          </w:r>
          <w:r w:rsidR="000927C2">
            <w:t xml:space="preserve"> pounds </w:t>
          </w:r>
          <w:r w:rsidR="00B948AF">
            <w:t>emergency loans from the government</w:t>
          </w:r>
          <w:r w:rsidR="006C6689">
            <w:t xml:space="preserve">. </w:t>
          </w:r>
          <w:r w:rsidR="00076784">
            <w:t xml:space="preserve">By </w:t>
          </w:r>
          <w:r w:rsidR="00A305A8">
            <w:t>seeking</w:t>
          </w:r>
          <w:r w:rsidR="00021D2F">
            <w:t xml:space="preserve"> </w:t>
          </w:r>
          <w:r w:rsidR="005038D6">
            <w:t xml:space="preserve">loan </w:t>
          </w:r>
          <w:r w:rsidR="00822C00">
            <w:t>from the government,</w:t>
          </w:r>
          <w:r w:rsidR="00F17B54">
            <w:t xml:space="preserve"> </w:t>
          </w:r>
          <w:r w:rsidR="00CA6E4A">
            <w:t xml:space="preserve">this money can </w:t>
          </w:r>
          <w:r w:rsidR="0077410E">
            <w:t>help</w:t>
          </w:r>
          <w:r w:rsidR="00BE6F74">
            <w:t xml:space="preserve"> to</w:t>
          </w:r>
          <w:r w:rsidR="0077410E">
            <w:t xml:space="preserve"> keep some </w:t>
          </w:r>
          <w:r w:rsidR="00BE6F74">
            <w:t xml:space="preserve">of </w:t>
          </w:r>
          <w:r w:rsidR="0077410E">
            <w:t>employee</w:t>
          </w:r>
          <w:r w:rsidR="0077410E" w:rsidRPr="006C04E6">
            <w:t xml:space="preserve">s and the running of the business </w:t>
          </w:r>
          <w:r w:rsidR="00551295" w:rsidRPr="006C04E6">
            <w:t>financially throughout coronavirus crisis.</w:t>
          </w:r>
          <w:r w:rsidR="0063372D" w:rsidRPr="006C04E6">
            <w:t xml:space="preserve"> However, the</w:t>
          </w:r>
          <w:r w:rsidR="00CA3A23" w:rsidRPr="006C04E6">
            <w:t xml:space="preserve"> </w:t>
          </w:r>
          <w:r w:rsidR="00E23D72" w:rsidRPr="006C04E6">
            <w:t xml:space="preserve">government has insisted that </w:t>
          </w:r>
          <w:r w:rsidR="004E6123" w:rsidRPr="006C04E6">
            <w:t>V</w:t>
          </w:r>
          <w:r w:rsidR="00E23D72" w:rsidRPr="006C04E6">
            <w:t>irgin Atlantic finds new investors, before it gets emergency loans</w:t>
          </w:r>
          <w:r w:rsidR="00C71242" w:rsidRPr="006C04E6">
            <w:t xml:space="preserve"> (theguardian.com, 2020). </w:t>
          </w:r>
          <w:r w:rsidR="0063372D" w:rsidRPr="006C04E6">
            <w:t>Th</w:t>
          </w:r>
          <w:r w:rsidR="003142CD" w:rsidRPr="006C04E6">
            <w:t xml:space="preserve">is suggest that </w:t>
          </w:r>
          <w:r w:rsidR="001C28D6" w:rsidRPr="006C04E6">
            <w:t xml:space="preserve">the company is investigating </w:t>
          </w:r>
          <w:r w:rsidR="00617DB4" w:rsidRPr="006C04E6">
            <w:t xml:space="preserve">in finding </w:t>
          </w:r>
          <w:r w:rsidR="001C28D6" w:rsidRPr="006C04E6">
            <w:t xml:space="preserve">new methods </w:t>
          </w:r>
          <w:r w:rsidR="00617DB4" w:rsidRPr="006C04E6">
            <w:t>and resources to</w:t>
          </w:r>
          <w:r w:rsidR="001C28D6" w:rsidRPr="006C04E6">
            <w:t xml:space="preserve"> </w:t>
          </w:r>
          <w:r w:rsidR="00617DB4" w:rsidRPr="006C04E6">
            <w:t>reduce</w:t>
          </w:r>
          <w:r w:rsidR="00BF3E22" w:rsidRPr="006C04E6">
            <w:t xml:space="preserve"> risks </w:t>
          </w:r>
          <w:r w:rsidR="00991AB9" w:rsidRPr="006C04E6">
            <w:t xml:space="preserve">of losing any </w:t>
          </w:r>
          <w:r w:rsidR="00553781" w:rsidRPr="006C04E6">
            <w:t>firm i</w:t>
          </w:r>
          <w:r w:rsidR="00991AB9" w:rsidRPr="006C04E6">
            <w:t>nv</w:t>
          </w:r>
          <w:r w:rsidR="00553781" w:rsidRPr="006C04E6">
            <w:t xml:space="preserve">estments </w:t>
          </w:r>
          <w:r w:rsidR="00CA302C" w:rsidRPr="006C04E6">
            <w:t>or</w:t>
          </w:r>
          <w:r w:rsidR="00553781" w:rsidRPr="006C04E6">
            <w:t xml:space="preserve"> potentially going bankrupt.</w:t>
          </w:r>
          <w:r w:rsidR="003E3695">
            <w:t xml:space="preserve"> </w:t>
          </w:r>
          <w:r w:rsidR="00694DDA">
            <w:t xml:space="preserve"> </w:t>
          </w:r>
          <w:r w:rsidR="0079240E" w:rsidRPr="006C04E6">
            <w:t xml:space="preserve">In addition, </w:t>
          </w:r>
          <w:r w:rsidR="00EF44D4" w:rsidRPr="006C04E6">
            <w:t>Virgin Atlantic was the first</w:t>
          </w:r>
          <w:r w:rsidR="008E3F46" w:rsidRPr="006C04E6">
            <w:t xml:space="preserve"> UK</w:t>
          </w:r>
          <w:r w:rsidR="00EF44D4" w:rsidRPr="006C04E6">
            <w:t xml:space="preserve"> airline </w:t>
          </w:r>
          <w:r w:rsidR="008E3F46" w:rsidRPr="006C04E6">
            <w:t xml:space="preserve">to seek </w:t>
          </w:r>
          <w:r w:rsidR="00507ED2" w:rsidRPr="006C04E6">
            <w:t xml:space="preserve">for the </w:t>
          </w:r>
          <w:r w:rsidR="003457CC" w:rsidRPr="006C04E6">
            <w:t xml:space="preserve">government </w:t>
          </w:r>
          <w:r w:rsidR="008E3F46" w:rsidRPr="006C04E6">
            <w:t xml:space="preserve">support </w:t>
          </w:r>
          <w:r w:rsidR="0079240E" w:rsidRPr="006C04E6">
            <w:t xml:space="preserve">at </w:t>
          </w:r>
          <w:r w:rsidR="0098009B" w:rsidRPr="006C04E6">
            <w:t xml:space="preserve">the beginning of </w:t>
          </w:r>
          <w:r w:rsidR="004C6966" w:rsidRPr="006C04E6">
            <w:t>April but</w:t>
          </w:r>
          <w:r w:rsidR="0098009B" w:rsidRPr="006C04E6">
            <w:t xml:space="preserve"> has since </w:t>
          </w:r>
          <w:r w:rsidR="00704D33" w:rsidRPr="006C04E6">
            <w:t xml:space="preserve">told to resubmit their bid by </w:t>
          </w:r>
          <w:r w:rsidR="00565D9A" w:rsidRPr="006C04E6">
            <w:t xml:space="preserve">treasury after one government </w:t>
          </w:r>
          <w:r w:rsidR="00B14ACE" w:rsidRPr="006C04E6">
            <w:t xml:space="preserve">official reported in the financial times </w:t>
          </w:r>
          <w:r w:rsidR="008A47EE" w:rsidRPr="006C04E6">
            <w:t xml:space="preserve">that </w:t>
          </w:r>
          <w:r w:rsidR="000E39BA" w:rsidRPr="006C04E6">
            <w:t xml:space="preserve">the department was left unimpressed </w:t>
          </w:r>
          <w:r w:rsidR="00D16EC1" w:rsidRPr="006C04E6">
            <w:t>by the bid</w:t>
          </w:r>
          <w:r w:rsidR="00E955B0" w:rsidRPr="006C04E6">
            <w:t>.</w:t>
          </w:r>
          <w:r w:rsidR="004E6D78">
            <w:t xml:space="preserve"> </w:t>
          </w:r>
          <w:r w:rsidR="0080278B" w:rsidRPr="006C04E6">
            <w:t xml:space="preserve">This shows that </w:t>
          </w:r>
          <w:r w:rsidR="008B43F2" w:rsidRPr="006C04E6">
            <w:t>Virgin</w:t>
          </w:r>
          <w:r w:rsidR="008B43F2">
            <w:t xml:space="preserve"> Atlantic was</w:t>
          </w:r>
          <w:r w:rsidR="006400C1">
            <w:t xml:space="preserve"> looking into </w:t>
          </w:r>
          <w:r w:rsidR="00AC028E">
            <w:t>potential resources as the company started</w:t>
          </w:r>
          <w:r w:rsidR="008B43F2">
            <w:t xml:space="preserve"> </w:t>
          </w:r>
          <w:r w:rsidR="001F46ED">
            <w:t>considering</w:t>
          </w:r>
          <w:r w:rsidR="00441680">
            <w:t xml:space="preserve"> </w:t>
          </w:r>
          <w:r w:rsidR="00B57510">
            <w:t>what</w:t>
          </w:r>
          <w:r w:rsidR="00AC028E">
            <w:t xml:space="preserve"> impacts </w:t>
          </w:r>
          <w:r w:rsidR="00B57510">
            <w:t>the COVID 19 outbreak would have</w:t>
          </w:r>
          <w:r w:rsidR="00911289">
            <w:t xml:space="preserve">. </w:t>
          </w:r>
          <w:r w:rsidR="0046289F">
            <w:t xml:space="preserve">Additionally, Financial Times has confirmed that “Virgin Atlantic has agreed a £1.2bn rescue package aimed at </w:t>
          </w:r>
          <w:r w:rsidR="0046289F">
            <w:lastRenderedPageBreak/>
            <w:t xml:space="preserve">securing the grounded airline for the next five years after months of negotiating with shareholders and private investors to stave collapse.”  This ultimately shows that the company has come up with a big emergency plan in order to secure future company operations and revenues and has considered and prepared for the worst-case scenario to permanently maintain a sustainable and profitable airline. </w:t>
          </w:r>
        </w:p>
        <w:p w:rsidR="0045490F" w:rsidRDefault="0045490F" w:rsidP="00612274">
          <w:pPr>
            <w:spacing w:line="360" w:lineRule="auto"/>
            <w:jc w:val="both"/>
          </w:pPr>
        </w:p>
        <w:p w:rsidR="00A83297" w:rsidRDefault="007A5492" w:rsidP="00612274">
          <w:pPr>
            <w:spacing w:line="360" w:lineRule="auto"/>
            <w:jc w:val="both"/>
          </w:pPr>
          <w:r>
            <w:t xml:space="preserve">Looking at </w:t>
          </w:r>
          <w:r w:rsidR="00176532">
            <w:t xml:space="preserve">a similar </w:t>
          </w:r>
          <w:r w:rsidR="001833D4">
            <w:t>airline</w:t>
          </w:r>
          <w:r w:rsidR="004208F6">
            <w:t xml:space="preserve"> which </w:t>
          </w:r>
          <w:r w:rsidR="00B45F88">
            <w:t>is</w:t>
          </w:r>
          <w:r w:rsidR="00176532">
            <w:t xml:space="preserve"> operated on the same basis as Vir</w:t>
          </w:r>
          <w:r w:rsidR="008C7134">
            <w:t>g</w:t>
          </w:r>
          <w:r w:rsidR="00176532">
            <w:t>in Atlanti</w:t>
          </w:r>
          <w:r w:rsidR="008C7134">
            <w:t>c</w:t>
          </w:r>
          <w:r w:rsidR="00F3019E">
            <w:t xml:space="preserve"> is British Airways that also had to make certain amendments within the business in order to cope with the</w:t>
          </w:r>
          <w:r w:rsidR="00627FAF">
            <w:t xml:space="preserve"> impacts of the COVID 19 situation. </w:t>
          </w:r>
          <w:r w:rsidR="006F756F">
            <w:t xml:space="preserve"> </w:t>
          </w:r>
          <w:r w:rsidR="000C3056">
            <w:t>According to BBC News</w:t>
          </w:r>
          <w:r w:rsidR="00E0711E">
            <w:t xml:space="preserve"> (2020</w:t>
          </w:r>
          <w:r w:rsidR="00720084">
            <w:t xml:space="preserve">) </w:t>
          </w:r>
          <w:r w:rsidR="000C3056">
            <w:t xml:space="preserve">British Airways has recently </w:t>
          </w:r>
          <w:r w:rsidR="005A5866">
            <w:t xml:space="preserve">reached a deal to </w:t>
          </w:r>
          <w:r w:rsidR="00CF4915">
            <w:t xml:space="preserve">suspend more than 30,000 of its cabin crew and ground staff, which is fairly more than </w:t>
          </w:r>
          <w:r w:rsidR="006B58C1">
            <w:t xml:space="preserve">the </w:t>
          </w:r>
          <w:r w:rsidR="00950E5B">
            <w:t xml:space="preserve">number of employees suspended by </w:t>
          </w:r>
          <w:r w:rsidR="006B58C1">
            <w:t>Virgin Atlantic</w:t>
          </w:r>
          <w:r w:rsidR="00950E5B">
            <w:t xml:space="preserve">. </w:t>
          </w:r>
          <w:r w:rsidR="00A6697B">
            <w:t xml:space="preserve">This could be </w:t>
          </w:r>
          <w:r w:rsidR="00E80C6E">
            <w:t xml:space="preserve">reasoned due to the difference in the number of employees in each </w:t>
          </w:r>
          <w:r w:rsidR="00583765">
            <w:t xml:space="preserve">business: </w:t>
          </w:r>
          <w:r w:rsidR="00583765" w:rsidRPr="004E54C3">
            <w:t xml:space="preserve">According to </w:t>
          </w:r>
          <w:r w:rsidR="00E50939" w:rsidRPr="004E54C3">
            <w:t>S</w:t>
          </w:r>
          <w:r w:rsidR="00AF207A" w:rsidRPr="004E54C3">
            <w:t>tatista</w:t>
          </w:r>
          <w:r w:rsidR="004E54C3">
            <w:t xml:space="preserve"> (</w:t>
          </w:r>
          <w:r w:rsidR="003B337A">
            <w:t xml:space="preserve">2020) </w:t>
          </w:r>
          <w:r w:rsidR="00B224D5" w:rsidRPr="004E54C3">
            <w:t>in</w:t>
          </w:r>
          <w:r w:rsidR="00B224D5">
            <w:t xml:space="preserve"> 2018 </w:t>
          </w:r>
          <w:r w:rsidR="00AF207A">
            <w:t>Virgin Atlantic</w:t>
          </w:r>
          <w:r w:rsidR="00B224D5">
            <w:t xml:space="preserve"> was employer to </w:t>
          </w:r>
          <w:r w:rsidR="00E50939">
            <w:t>approximately 8,000 people</w:t>
          </w:r>
          <w:r w:rsidR="00841977">
            <w:t xml:space="preserve"> whereas around</w:t>
          </w:r>
          <w:r w:rsidR="008817A0">
            <w:t xml:space="preserve"> 3,000 </w:t>
          </w:r>
          <w:r w:rsidR="0099416C">
            <w:t xml:space="preserve">jobs </w:t>
          </w:r>
          <w:r w:rsidR="008817A0">
            <w:t xml:space="preserve">have been </w:t>
          </w:r>
          <w:r w:rsidR="0099416C">
            <w:t xml:space="preserve">cut over. </w:t>
          </w:r>
          <w:r w:rsidR="006F756F">
            <w:t xml:space="preserve"> </w:t>
          </w:r>
          <w:r w:rsidR="006047FB">
            <w:t>According to Media Centre British Airways</w:t>
          </w:r>
          <w:r w:rsidR="00890C83">
            <w:t xml:space="preserve"> (2019) </w:t>
          </w:r>
          <w:r w:rsidR="00751041">
            <w:t xml:space="preserve">BA is </w:t>
          </w:r>
          <w:r w:rsidR="00131DF7">
            <w:t xml:space="preserve">employer to approximately </w:t>
          </w:r>
          <w:r w:rsidR="00751041">
            <w:t>45,000</w:t>
          </w:r>
          <w:r w:rsidR="00131DF7">
            <w:t xml:space="preserve"> people</w:t>
          </w:r>
          <w:r w:rsidR="00814802">
            <w:t xml:space="preserve"> which is a massive </w:t>
          </w:r>
          <w:r w:rsidR="005C36A1">
            <w:t xml:space="preserve">difference compared to the total number of employees in Virgin Atlantic. </w:t>
          </w:r>
          <w:r w:rsidR="0031001E">
            <w:t xml:space="preserve">Considering </w:t>
          </w:r>
          <w:r w:rsidR="006C6B37">
            <w:t>each business has a different number in employees</w:t>
          </w:r>
          <w:r w:rsidR="00874869">
            <w:t xml:space="preserve">, Virgin Atlantic has suspended </w:t>
          </w:r>
          <w:r w:rsidR="004903A3">
            <w:t xml:space="preserve">around 37% of its staff whereas British Airways has </w:t>
          </w:r>
          <w:r w:rsidR="00FB69A1">
            <w:t>suspended 66% of its employees.</w:t>
          </w:r>
          <w:r w:rsidR="005700D3">
            <w:t xml:space="preserve"> T</w:t>
          </w:r>
          <w:r w:rsidR="00FB69A1">
            <w:t xml:space="preserve">his shows that British Airways has </w:t>
          </w:r>
          <w:r w:rsidR="00436DBF">
            <w:t xml:space="preserve">suspended a much larger number of </w:t>
          </w:r>
          <w:r w:rsidR="0061342A">
            <w:t>jobs</w:t>
          </w:r>
          <w:r w:rsidR="00841977">
            <w:t xml:space="preserve"> in comparison to Virgin Atlantic.</w:t>
          </w:r>
          <w:r w:rsidR="00573B28">
            <w:t xml:space="preserve"> </w:t>
          </w:r>
          <w:r w:rsidR="00950E5B">
            <w:t xml:space="preserve">According </w:t>
          </w:r>
          <w:r w:rsidR="005700D3">
            <w:t>to BBC news (</w:t>
          </w:r>
          <w:r w:rsidR="00CD4BBE">
            <w:t>2020)</w:t>
          </w:r>
          <w:r w:rsidR="005700D3">
            <w:t xml:space="preserve"> </w:t>
          </w:r>
          <w:r w:rsidR="00950E5B">
            <w:t>Mr Cruz has explained that they “need to act now to protect jobs and ensure that BA comes out the other side of this</w:t>
          </w:r>
          <w:r w:rsidR="008760A1">
            <w:t xml:space="preserve"> </w:t>
          </w:r>
          <w:r w:rsidR="00EC2BA9">
            <w:t xml:space="preserve">crisis in the best possible shape”. </w:t>
          </w:r>
          <w:r w:rsidR="005D377C">
            <w:t xml:space="preserve">This confirms that British Airways is also looking at different methods to </w:t>
          </w:r>
          <w:r w:rsidR="009F0F4D">
            <w:t>prevent any negative impacts that the pandemic could possibly have on its business.</w:t>
          </w:r>
          <w:r w:rsidR="00BF7695">
            <w:t xml:space="preserve"> </w:t>
          </w:r>
        </w:p>
        <w:p w:rsidR="00A83297" w:rsidRDefault="00A83297" w:rsidP="00612274">
          <w:pPr>
            <w:spacing w:line="360" w:lineRule="auto"/>
            <w:jc w:val="both"/>
          </w:pPr>
        </w:p>
        <w:p w:rsidR="00F3019E" w:rsidRDefault="00023D6F" w:rsidP="00612274">
          <w:pPr>
            <w:spacing w:line="360" w:lineRule="auto"/>
            <w:jc w:val="both"/>
          </w:pPr>
          <w:r>
            <w:t xml:space="preserve">Additionally, the </w:t>
          </w:r>
          <w:r w:rsidR="00903D4B">
            <w:t xml:space="preserve">same </w:t>
          </w:r>
          <w:r>
            <w:t>source has mentioned that the union said that “no BA staff would be made redundant during the coronavirus crisis</w:t>
          </w:r>
          <w:r w:rsidR="005440F6">
            <w:t xml:space="preserve">.” </w:t>
          </w:r>
          <w:r>
            <w:t xml:space="preserve">This </w:t>
          </w:r>
          <w:r w:rsidR="005440F6">
            <w:t xml:space="preserve">reflects on the fact that </w:t>
          </w:r>
          <w:r w:rsidR="00AD44B7">
            <w:t xml:space="preserve">the airline is ensuring of </w:t>
          </w:r>
          <w:r w:rsidR="00F010BD">
            <w:t xml:space="preserve">reducing working hours as much as possible </w:t>
          </w:r>
          <w:r w:rsidR="00EA7B69">
            <w:t>depending on</w:t>
          </w:r>
          <w:r w:rsidR="00F010BD">
            <w:t xml:space="preserve"> the amount of work and firm operations that are still being </w:t>
          </w:r>
          <w:r w:rsidR="007653CF">
            <w:t>actioned within the organisation</w:t>
          </w:r>
          <w:r w:rsidR="0026423D">
            <w:t>.</w:t>
          </w:r>
          <w:r w:rsidR="007653CF">
            <w:t xml:space="preserve"> This ultimately allows them to cut the costs </w:t>
          </w:r>
          <w:r w:rsidR="00C461B5">
            <w:t>to keep a sustainable business.</w:t>
          </w:r>
        </w:p>
        <w:p w:rsidR="005D466C" w:rsidRDefault="005D466C" w:rsidP="00782818">
          <w:pPr>
            <w:spacing w:line="360" w:lineRule="auto"/>
            <w:jc w:val="both"/>
          </w:pPr>
        </w:p>
        <w:p w:rsidR="00E3526D" w:rsidRDefault="00E3526D" w:rsidP="00782818">
          <w:pPr>
            <w:spacing w:line="360" w:lineRule="auto"/>
            <w:jc w:val="both"/>
            <w:rPr>
              <w:lang w:eastAsia="en-US"/>
            </w:rPr>
          </w:pPr>
        </w:p>
        <w:p w:rsidR="00E3526D" w:rsidRDefault="00E3526D" w:rsidP="00782818">
          <w:pPr>
            <w:spacing w:line="360" w:lineRule="auto"/>
            <w:jc w:val="both"/>
            <w:rPr>
              <w:lang w:eastAsia="en-US"/>
            </w:rPr>
          </w:pPr>
        </w:p>
        <w:p w:rsidR="00E3526D" w:rsidRDefault="00E3526D" w:rsidP="00782818">
          <w:pPr>
            <w:spacing w:line="360" w:lineRule="auto"/>
            <w:jc w:val="both"/>
            <w:rPr>
              <w:lang w:eastAsia="en-US"/>
            </w:rPr>
          </w:pPr>
        </w:p>
        <w:p w:rsidR="00782818" w:rsidRDefault="00322851" w:rsidP="00782818">
          <w:pPr>
            <w:spacing w:line="360" w:lineRule="auto"/>
            <w:jc w:val="both"/>
            <w:rPr>
              <w:lang w:eastAsia="en-US"/>
            </w:rPr>
          </w:pPr>
          <w:r w:rsidRPr="00954666">
            <w:rPr>
              <w:lang w:eastAsia="en-US"/>
            </w:rPr>
            <w:lastRenderedPageBreak/>
            <w:t>I</w:t>
          </w:r>
          <w:r w:rsidR="0039045B" w:rsidRPr="00954666">
            <w:rPr>
              <w:lang w:eastAsia="en-US"/>
            </w:rPr>
            <w:t>n</w:t>
          </w:r>
          <w:r w:rsidRPr="00954666">
            <w:rPr>
              <w:lang w:eastAsia="en-US"/>
            </w:rPr>
            <w:t xml:space="preserve"> order to</w:t>
          </w:r>
          <w:r w:rsidR="00B63259">
            <w:rPr>
              <w:lang w:eastAsia="en-US"/>
            </w:rPr>
            <w:t xml:space="preserve"> manage company operations successfully, </w:t>
          </w:r>
          <w:r w:rsidR="00F5455A" w:rsidRPr="00954666">
            <w:rPr>
              <w:lang w:eastAsia="en-US"/>
            </w:rPr>
            <w:t xml:space="preserve">it is essential to show understanding of the working </w:t>
          </w:r>
          <w:r w:rsidR="00641A4E" w:rsidRPr="00954666">
            <w:rPr>
              <w:lang w:eastAsia="en-US"/>
            </w:rPr>
            <w:t xml:space="preserve">environment which includes </w:t>
          </w:r>
          <w:r w:rsidR="002E4587" w:rsidRPr="00954666">
            <w:rPr>
              <w:lang w:eastAsia="en-US"/>
            </w:rPr>
            <w:t>effectively conf</w:t>
          </w:r>
          <w:r w:rsidR="00213112" w:rsidRPr="00954666">
            <w:rPr>
              <w:lang w:eastAsia="en-US"/>
            </w:rPr>
            <w:t xml:space="preserve">ronting and </w:t>
          </w:r>
          <w:r w:rsidR="00745193" w:rsidRPr="00954666">
            <w:rPr>
              <w:lang w:eastAsia="en-US"/>
            </w:rPr>
            <w:t>anticipating any changes with</w:t>
          </w:r>
          <w:r w:rsidR="002B7721" w:rsidRPr="00954666">
            <w:rPr>
              <w:lang w:eastAsia="en-US"/>
            </w:rPr>
            <w:t xml:space="preserve">in </w:t>
          </w:r>
          <w:r w:rsidR="00745193" w:rsidRPr="00954666">
            <w:rPr>
              <w:lang w:eastAsia="en-US"/>
            </w:rPr>
            <w:t xml:space="preserve">the company. </w:t>
          </w:r>
          <w:r w:rsidR="00FB3E11" w:rsidRPr="00954666">
            <w:rPr>
              <w:lang w:eastAsia="en-US"/>
            </w:rPr>
            <w:t xml:space="preserve">There are several strategic </w:t>
          </w:r>
          <w:r w:rsidR="00A23B14" w:rsidRPr="00954666">
            <w:rPr>
              <w:lang w:eastAsia="en-US"/>
            </w:rPr>
            <w:t>tools that</w:t>
          </w:r>
          <w:r w:rsidR="00605052" w:rsidRPr="00954666">
            <w:rPr>
              <w:lang w:eastAsia="en-US"/>
            </w:rPr>
            <w:t xml:space="preserve"> </w:t>
          </w:r>
          <w:r w:rsidR="00A75E64">
            <w:rPr>
              <w:lang w:eastAsia="en-US"/>
            </w:rPr>
            <w:t xml:space="preserve">the firm </w:t>
          </w:r>
          <w:r w:rsidR="008261CA" w:rsidRPr="00954666">
            <w:rPr>
              <w:lang w:eastAsia="en-US"/>
            </w:rPr>
            <w:t>can</w:t>
          </w:r>
          <w:r w:rsidR="00A23B14" w:rsidRPr="00954666">
            <w:rPr>
              <w:lang w:eastAsia="en-US"/>
            </w:rPr>
            <w:t xml:space="preserve"> use</w:t>
          </w:r>
          <w:r w:rsidR="00AC4CED" w:rsidRPr="00954666">
            <w:rPr>
              <w:lang w:eastAsia="en-US"/>
            </w:rPr>
            <w:t xml:space="preserve"> to </w:t>
          </w:r>
          <w:r w:rsidR="00017CDC" w:rsidRPr="00954666">
            <w:rPr>
              <w:lang w:eastAsia="en-US"/>
            </w:rPr>
            <w:t xml:space="preserve">understand the changes that may </w:t>
          </w:r>
          <w:r w:rsidR="00122C33" w:rsidRPr="00954666">
            <w:rPr>
              <w:lang w:eastAsia="en-US"/>
            </w:rPr>
            <w:t>occur and impact</w:t>
          </w:r>
          <w:r w:rsidR="00834A50" w:rsidRPr="00954666">
            <w:rPr>
              <w:lang w:eastAsia="en-US"/>
            </w:rPr>
            <w:t xml:space="preserve"> on a business</w:t>
          </w:r>
          <w:r w:rsidR="00A75E64">
            <w:rPr>
              <w:lang w:eastAsia="en-US"/>
            </w:rPr>
            <w:t xml:space="preserve"> (e.g. in this case </w:t>
          </w:r>
          <w:r w:rsidR="00B26C28">
            <w:rPr>
              <w:lang w:eastAsia="en-US"/>
            </w:rPr>
            <w:t xml:space="preserve">the company is required to essentially understand and consider potential </w:t>
          </w:r>
          <w:r w:rsidR="00A75E64">
            <w:rPr>
              <w:lang w:eastAsia="en-US"/>
            </w:rPr>
            <w:t xml:space="preserve">effects and impacts that the </w:t>
          </w:r>
          <w:r w:rsidR="003B0A2A">
            <w:rPr>
              <w:lang w:eastAsia="en-US"/>
            </w:rPr>
            <w:t>COVID 19 situations has on Virgin Atlantic</w:t>
          </w:r>
          <w:r w:rsidR="00EA5024">
            <w:rPr>
              <w:lang w:eastAsia="en-US"/>
            </w:rPr>
            <w:t xml:space="preserve">, which can be identified and investigated by PESTLE </w:t>
          </w:r>
          <w:r w:rsidR="001E3B54" w:rsidRPr="00954666">
            <w:rPr>
              <w:lang w:eastAsia="en-US"/>
            </w:rPr>
            <w:t xml:space="preserve">analysis and </w:t>
          </w:r>
          <w:r w:rsidR="00EA5024">
            <w:rPr>
              <w:lang w:eastAsia="en-US"/>
            </w:rPr>
            <w:t xml:space="preserve">SWOT </w:t>
          </w:r>
          <w:r w:rsidR="001E3B54" w:rsidRPr="00954666">
            <w:rPr>
              <w:lang w:eastAsia="en-US"/>
            </w:rPr>
            <w:t>analysis.</w:t>
          </w:r>
          <w:r w:rsidR="001E3B54">
            <w:rPr>
              <w:lang w:eastAsia="en-US"/>
            </w:rPr>
            <w:t xml:space="preserve"> </w:t>
          </w:r>
          <w:r w:rsidR="0008725C">
            <w:rPr>
              <w:lang w:eastAsia="en-US"/>
            </w:rPr>
            <w:t xml:space="preserve">Both </w:t>
          </w:r>
          <w:r w:rsidR="0089284F">
            <w:rPr>
              <w:lang w:eastAsia="en-US"/>
            </w:rPr>
            <w:t>analyses</w:t>
          </w:r>
          <w:r w:rsidR="00325A0F">
            <w:rPr>
              <w:lang w:eastAsia="en-US"/>
            </w:rPr>
            <w:t xml:space="preserve"> are extremely useful tools in the business environment</w:t>
          </w:r>
          <w:r w:rsidR="005F2D8B">
            <w:rPr>
              <w:lang w:eastAsia="en-US"/>
            </w:rPr>
            <w:t>, especially when it comes to decision making</w:t>
          </w:r>
          <w:r w:rsidR="00B62A98">
            <w:rPr>
              <w:lang w:eastAsia="en-US"/>
            </w:rPr>
            <w:t xml:space="preserve">.  </w:t>
          </w:r>
          <w:r w:rsidR="00DF218C">
            <w:rPr>
              <w:lang w:eastAsia="en-US"/>
            </w:rPr>
            <w:t xml:space="preserve"> </w:t>
          </w:r>
          <w:bookmarkStart w:id="4" w:name="_Toc46139238"/>
        </w:p>
        <w:p w:rsidR="003573A7" w:rsidRDefault="008D5A6A" w:rsidP="00875FF8">
          <w:pPr>
            <w:pStyle w:val="Heading2"/>
            <w:rPr>
              <w:sz w:val="32"/>
              <w:szCs w:val="32"/>
            </w:rPr>
          </w:pPr>
          <w:r w:rsidRPr="00E92463">
            <w:rPr>
              <w:sz w:val="32"/>
              <w:szCs w:val="32"/>
            </w:rPr>
            <w:t>Pestle a</w:t>
          </w:r>
          <w:r w:rsidR="003573A7" w:rsidRPr="00E92463">
            <w:rPr>
              <w:sz w:val="32"/>
              <w:szCs w:val="32"/>
            </w:rPr>
            <w:t>nalysis</w:t>
          </w:r>
          <w:bookmarkEnd w:id="4"/>
          <w:r w:rsidR="00E92463">
            <w:rPr>
              <w:sz w:val="32"/>
              <w:szCs w:val="32"/>
            </w:rPr>
            <w:t xml:space="preserve">: </w:t>
          </w:r>
        </w:p>
        <w:p w:rsidR="00E92463" w:rsidRDefault="004D7D50" w:rsidP="00B26A31">
          <w:pPr>
            <w:spacing w:line="360" w:lineRule="auto"/>
            <w:jc w:val="both"/>
            <w:rPr>
              <w:lang w:eastAsia="en-US"/>
            </w:rPr>
          </w:pPr>
          <w:r>
            <w:rPr>
              <w:lang w:eastAsia="en-US"/>
            </w:rPr>
            <w:t xml:space="preserve">Pestle analysis </w:t>
          </w:r>
          <w:r w:rsidR="00E72F3A">
            <w:rPr>
              <w:lang w:eastAsia="en-US"/>
            </w:rPr>
            <w:t xml:space="preserve">is one of quite a few models of framework that are </w:t>
          </w:r>
          <w:r w:rsidR="0024693E">
            <w:rPr>
              <w:lang w:eastAsia="en-US"/>
            </w:rPr>
            <w:t>helpful for management as they determ</w:t>
          </w:r>
          <w:r w:rsidR="00177B67">
            <w:rPr>
              <w:lang w:eastAsia="en-US"/>
            </w:rPr>
            <w:t>ine that strategy of a busines</w:t>
          </w:r>
          <w:r w:rsidR="00BB7005">
            <w:rPr>
              <w:lang w:eastAsia="en-US"/>
            </w:rPr>
            <w:t xml:space="preserve">s </w:t>
          </w:r>
          <w:r w:rsidR="00BB7005" w:rsidRPr="008906D4">
            <w:rPr>
              <w:sz w:val="21"/>
              <w:szCs w:val="21"/>
              <w:lang w:eastAsia="en-US"/>
            </w:rPr>
            <w:t>(</w:t>
          </w:r>
          <w:r w:rsidR="008906D4" w:rsidRPr="008906D4">
            <w:rPr>
              <w:rFonts w:ascii="Helvetica" w:hAnsi="Helvetica"/>
              <w:color w:val="404040"/>
              <w:sz w:val="22"/>
              <w:szCs w:val="22"/>
              <w:shd w:val="clear" w:color="auto" w:fill="FFFFFF"/>
            </w:rPr>
            <w:t>Pestleanalysis,2020)</w:t>
          </w:r>
          <w:r w:rsidR="003C4B7C">
            <w:rPr>
              <w:rFonts w:ascii="Helvetica" w:hAnsi="Helvetica"/>
              <w:color w:val="404040"/>
              <w:sz w:val="22"/>
              <w:szCs w:val="22"/>
              <w:shd w:val="clear" w:color="auto" w:fill="FFFFFF"/>
            </w:rPr>
            <w:t xml:space="preserve">. </w:t>
          </w:r>
          <w:r w:rsidR="00177B67">
            <w:rPr>
              <w:lang w:eastAsia="en-US"/>
            </w:rPr>
            <w:t xml:space="preserve">This type of method </w:t>
          </w:r>
          <w:r w:rsidR="009875C5">
            <w:rPr>
              <w:lang w:eastAsia="en-US"/>
            </w:rPr>
            <w:t xml:space="preserve">allows us to </w:t>
          </w:r>
          <w:r w:rsidR="00DD355C">
            <w:rPr>
              <w:lang w:eastAsia="en-US"/>
            </w:rPr>
            <w:t xml:space="preserve">investigate crucial aspects that are required to be considered within a business. </w:t>
          </w:r>
          <w:r w:rsidR="009F7066">
            <w:rPr>
              <w:lang w:eastAsia="en-US"/>
            </w:rPr>
            <w:t xml:space="preserve">In this case, the below analysis </w:t>
          </w:r>
          <w:r w:rsidR="008B49D4">
            <w:rPr>
              <w:lang w:eastAsia="en-US"/>
            </w:rPr>
            <w:t xml:space="preserve">will be focused on the political, economic, social, technological, legal and environmental impacts </w:t>
          </w:r>
          <w:r w:rsidR="0050271B">
            <w:rPr>
              <w:lang w:eastAsia="en-US"/>
            </w:rPr>
            <w:t xml:space="preserve">that the </w:t>
          </w:r>
          <w:r w:rsidR="00D03856">
            <w:rPr>
              <w:lang w:eastAsia="en-US"/>
            </w:rPr>
            <w:t xml:space="preserve">changes of business operations </w:t>
          </w:r>
          <w:r w:rsidR="0072792E">
            <w:rPr>
              <w:lang w:eastAsia="en-US"/>
            </w:rPr>
            <w:t xml:space="preserve">have on firms within the </w:t>
          </w:r>
          <w:r w:rsidR="006E6553">
            <w:rPr>
              <w:lang w:eastAsia="en-US"/>
            </w:rPr>
            <w:t>travel</w:t>
          </w:r>
          <w:r w:rsidR="00AC1CC1">
            <w:rPr>
              <w:lang w:eastAsia="en-US"/>
            </w:rPr>
            <w:t xml:space="preserve"> </w:t>
          </w:r>
          <w:r w:rsidR="006E6553">
            <w:rPr>
              <w:lang w:eastAsia="en-US"/>
            </w:rPr>
            <w:t xml:space="preserve">industry, particularly </w:t>
          </w:r>
          <w:r w:rsidR="00D03856">
            <w:rPr>
              <w:lang w:eastAsia="en-US"/>
            </w:rPr>
            <w:t>Virgin Atlantic</w:t>
          </w:r>
          <w:r w:rsidR="0072792E">
            <w:rPr>
              <w:lang w:eastAsia="en-US"/>
            </w:rPr>
            <w:t xml:space="preserve">. </w:t>
          </w:r>
        </w:p>
        <w:p w:rsidR="00B26A31" w:rsidRPr="00B26A31" w:rsidRDefault="00B26A31" w:rsidP="00E92463">
          <w:pPr>
            <w:rPr>
              <w:b/>
              <w:bCs/>
              <w:lang w:eastAsia="en-US"/>
            </w:rPr>
          </w:pPr>
        </w:p>
        <w:p w:rsidR="00E72F3A" w:rsidRDefault="00304870" w:rsidP="00E92463">
          <w:pPr>
            <w:rPr>
              <w:lang w:eastAsia="en-US"/>
            </w:rPr>
          </w:pPr>
          <w:r w:rsidRPr="00B26A31">
            <w:rPr>
              <w:b/>
              <w:bCs/>
              <w:lang w:eastAsia="en-US"/>
            </w:rPr>
            <w:t>Political Factors</w:t>
          </w:r>
        </w:p>
        <w:p w:rsidR="00304870" w:rsidRDefault="00304870" w:rsidP="00E92463">
          <w:pPr>
            <w:rPr>
              <w:lang w:eastAsia="en-US"/>
            </w:rPr>
          </w:pPr>
        </w:p>
        <w:p w:rsidR="00C41634" w:rsidRDefault="00F62842" w:rsidP="00BC184F">
          <w:pPr>
            <w:spacing w:line="360" w:lineRule="auto"/>
            <w:jc w:val="both"/>
            <w:rPr>
              <w:lang w:eastAsia="en-US"/>
            </w:rPr>
          </w:pPr>
          <w:r>
            <w:rPr>
              <w:lang w:eastAsia="en-US"/>
            </w:rPr>
            <w:t xml:space="preserve">The political factors </w:t>
          </w:r>
          <w:r w:rsidR="00DE42E1">
            <w:rPr>
              <w:lang w:eastAsia="en-US"/>
            </w:rPr>
            <w:t xml:space="preserve">have been relatively vital as the government has been suspending flights from certain airports and airlines like Virgin Atlantic have to operate accordingly. </w:t>
          </w:r>
          <w:r w:rsidR="006904A6">
            <w:rPr>
              <w:lang w:eastAsia="en-US"/>
            </w:rPr>
            <w:t>In addition to that, the UK government has been o</w:t>
          </w:r>
          <w:r w:rsidR="00DD3D81">
            <w:rPr>
              <w:lang w:eastAsia="en-US"/>
            </w:rPr>
            <w:t xml:space="preserve">ffering a furlough scheme to allow businesses </w:t>
          </w:r>
          <w:r w:rsidR="004A7FF1">
            <w:rPr>
              <w:lang w:eastAsia="en-US"/>
            </w:rPr>
            <w:t xml:space="preserve">to put a necessary number of employees on this scheme </w:t>
          </w:r>
          <w:r w:rsidR="00B92967">
            <w:rPr>
              <w:lang w:eastAsia="en-US"/>
            </w:rPr>
            <w:t>due to the reduction of business operations throughout the crisis.</w:t>
          </w:r>
          <w:r w:rsidR="001A798F">
            <w:rPr>
              <w:lang w:eastAsia="en-US"/>
            </w:rPr>
            <w:t xml:space="preserve"> According to </w:t>
          </w:r>
          <w:r w:rsidR="0095744D">
            <w:rPr>
              <w:lang w:eastAsia="en-US"/>
            </w:rPr>
            <w:t>gov.uk</w:t>
          </w:r>
          <w:r w:rsidR="004213FB">
            <w:rPr>
              <w:lang w:eastAsia="en-US"/>
            </w:rPr>
            <w:t xml:space="preserve"> (2020)</w:t>
          </w:r>
          <w:r w:rsidR="0095744D">
            <w:rPr>
              <w:lang w:eastAsia="en-US"/>
            </w:rPr>
            <w:t xml:space="preserve"> </w:t>
          </w:r>
          <w:r w:rsidR="00EC3664">
            <w:rPr>
              <w:lang w:eastAsia="en-US"/>
            </w:rPr>
            <w:t>“</w:t>
          </w:r>
          <w:r w:rsidR="00EC3664" w:rsidRPr="00EC3664">
            <w:rPr>
              <w:lang w:eastAsia="en-US"/>
            </w:rPr>
            <w:t>From 1 August 2020, the level of grant will be reduced each month.</w:t>
          </w:r>
          <w:r w:rsidR="00EC3664">
            <w:rPr>
              <w:lang w:eastAsia="en-US"/>
            </w:rPr>
            <w:t xml:space="preserve"> </w:t>
          </w:r>
          <w:r w:rsidR="00EC3664" w:rsidRPr="00EC3664">
            <w:rPr>
              <w:lang w:eastAsia="en-US"/>
            </w:rPr>
            <w:t>To be eligible for the grant employers must pay furloughed employees 80% of their wages, up to a cap of £2,500 per month for the time they are being furloughed</w:t>
          </w:r>
          <w:r w:rsidR="00EC3664">
            <w:rPr>
              <w:lang w:eastAsia="en-US"/>
            </w:rPr>
            <w:t>”</w:t>
          </w:r>
          <w:r w:rsidR="00BB5F38">
            <w:rPr>
              <w:lang w:eastAsia="en-US"/>
            </w:rPr>
            <w:t xml:space="preserve"> (gov.uk,2020).</w:t>
          </w:r>
          <w:r w:rsidR="00EC3664">
            <w:rPr>
              <w:lang w:eastAsia="en-US"/>
            </w:rPr>
            <w:t xml:space="preserve"> </w:t>
          </w:r>
          <w:r w:rsidR="00A12AD7">
            <w:rPr>
              <w:lang w:eastAsia="en-US"/>
            </w:rPr>
            <w:t xml:space="preserve">Essentially, the scheme allows </w:t>
          </w:r>
          <w:r w:rsidR="00D17492">
            <w:rPr>
              <w:lang w:eastAsia="en-US"/>
            </w:rPr>
            <w:t xml:space="preserve">businesses like Virgin Atlantic </w:t>
          </w:r>
          <w:r w:rsidR="0095380B">
            <w:rPr>
              <w:lang w:eastAsia="en-US"/>
            </w:rPr>
            <w:t>to save money by reducing labor costs and staff.</w:t>
          </w:r>
          <w:r w:rsidR="00BC184F">
            <w:rPr>
              <w:lang w:eastAsia="en-US"/>
            </w:rPr>
            <w:t xml:space="preserve"> </w:t>
          </w:r>
          <w:r w:rsidR="0095380B">
            <w:rPr>
              <w:lang w:eastAsia="en-US"/>
            </w:rPr>
            <w:t xml:space="preserve">Overall, Virgin Atlantic has to operate based on the governments </w:t>
          </w:r>
          <w:r w:rsidR="00C05B78">
            <w:rPr>
              <w:lang w:eastAsia="en-US"/>
            </w:rPr>
            <w:t xml:space="preserve">laws </w:t>
          </w:r>
          <w:r w:rsidR="008B60CD">
            <w:rPr>
              <w:lang w:eastAsia="en-US"/>
            </w:rPr>
            <w:t xml:space="preserve">and rules as it keeps changing based on the </w:t>
          </w:r>
          <w:r w:rsidR="00D92B4C">
            <w:rPr>
              <w:lang w:eastAsia="en-US"/>
            </w:rPr>
            <w:t>situation</w:t>
          </w:r>
          <w:r w:rsidR="009C772D">
            <w:rPr>
              <w:lang w:eastAsia="en-US"/>
            </w:rPr>
            <w:t>. Therefore, companie</w:t>
          </w:r>
          <w:r w:rsidR="00D12168">
            <w:rPr>
              <w:lang w:eastAsia="en-US"/>
            </w:rPr>
            <w:t xml:space="preserve">s like Virgin Atlantic would continuously need to </w:t>
          </w:r>
          <w:r w:rsidR="00405B2B">
            <w:rPr>
              <w:lang w:eastAsia="en-US"/>
            </w:rPr>
            <w:t>stay</w:t>
          </w:r>
          <w:r w:rsidR="00D12168">
            <w:rPr>
              <w:lang w:eastAsia="en-US"/>
            </w:rPr>
            <w:t xml:space="preserve"> </w:t>
          </w:r>
          <w:r w:rsidR="009C2FAD">
            <w:rPr>
              <w:lang w:eastAsia="en-US"/>
            </w:rPr>
            <w:t>up to date</w:t>
          </w:r>
          <w:r w:rsidR="00D12168">
            <w:rPr>
              <w:lang w:eastAsia="en-US"/>
            </w:rPr>
            <w:t xml:space="preserve"> in order to keep up with the </w:t>
          </w:r>
          <w:r w:rsidR="00C157AD">
            <w:rPr>
              <w:lang w:eastAsia="en-US"/>
            </w:rPr>
            <w:t xml:space="preserve">rule changes that the government </w:t>
          </w:r>
          <w:r w:rsidR="009C2FAD">
            <w:rPr>
              <w:lang w:eastAsia="en-US"/>
            </w:rPr>
            <w:t xml:space="preserve">announces. </w:t>
          </w:r>
        </w:p>
        <w:p w:rsidR="00DE42E1" w:rsidRDefault="00DE42E1" w:rsidP="00E92463">
          <w:pPr>
            <w:rPr>
              <w:lang w:eastAsia="en-US"/>
            </w:rPr>
          </w:pPr>
        </w:p>
        <w:p w:rsidR="0045490F" w:rsidRDefault="0045490F" w:rsidP="00E92463">
          <w:pPr>
            <w:rPr>
              <w:b/>
              <w:bCs/>
              <w:lang w:eastAsia="en-US"/>
            </w:rPr>
          </w:pPr>
        </w:p>
        <w:p w:rsidR="0045490F" w:rsidRDefault="0045490F" w:rsidP="00E92463">
          <w:pPr>
            <w:rPr>
              <w:b/>
              <w:bCs/>
              <w:lang w:eastAsia="en-US"/>
            </w:rPr>
          </w:pPr>
        </w:p>
        <w:p w:rsidR="0045490F" w:rsidRDefault="0045490F" w:rsidP="00E92463">
          <w:pPr>
            <w:rPr>
              <w:b/>
              <w:bCs/>
              <w:lang w:eastAsia="en-US"/>
            </w:rPr>
          </w:pPr>
        </w:p>
        <w:p w:rsidR="0045490F" w:rsidRDefault="0045490F" w:rsidP="00E92463">
          <w:pPr>
            <w:rPr>
              <w:b/>
              <w:bCs/>
              <w:lang w:eastAsia="en-US"/>
            </w:rPr>
          </w:pPr>
        </w:p>
        <w:p w:rsidR="0045490F" w:rsidRDefault="0045490F" w:rsidP="00E92463">
          <w:pPr>
            <w:rPr>
              <w:b/>
              <w:bCs/>
              <w:lang w:eastAsia="en-US"/>
            </w:rPr>
          </w:pPr>
        </w:p>
        <w:p w:rsidR="00304870" w:rsidRPr="00BC184F" w:rsidRDefault="00304870" w:rsidP="00E92463">
          <w:pPr>
            <w:rPr>
              <w:b/>
              <w:bCs/>
              <w:lang w:eastAsia="en-US"/>
            </w:rPr>
          </w:pPr>
          <w:r w:rsidRPr="00BC184F">
            <w:rPr>
              <w:b/>
              <w:bCs/>
              <w:lang w:eastAsia="en-US"/>
            </w:rPr>
            <w:lastRenderedPageBreak/>
            <w:t>Economic Factors</w:t>
          </w:r>
        </w:p>
        <w:p w:rsidR="00304870" w:rsidRDefault="00304870" w:rsidP="00E92463">
          <w:pPr>
            <w:rPr>
              <w:lang w:eastAsia="en-US"/>
            </w:rPr>
          </w:pPr>
        </w:p>
        <w:p w:rsidR="00CF4687" w:rsidRPr="0045490F" w:rsidRDefault="009E396F" w:rsidP="009E396F">
          <w:pPr>
            <w:pStyle w:val="paragraph"/>
            <w:spacing w:before="0" w:beforeAutospacing="0" w:after="0" w:afterAutospacing="0" w:line="360" w:lineRule="auto"/>
            <w:jc w:val="both"/>
            <w:textAlignment w:val="baseline"/>
            <w:rPr>
              <w:rFonts w:eastAsiaTheme="majorEastAsia"/>
            </w:rPr>
          </w:pPr>
          <w:r>
            <w:rPr>
              <w:rStyle w:val="normaltextrun"/>
            </w:rPr>
            <w:t>The COVID 19 crisis is mainly</w:t>
          </w:r>
          <w:r>
            <w:rPr>
              <w:rStyle w:val="apple-converted-space"/>
            </w:rPr>
            <w:t> </w:t>
          </w:r>
          <w:r>
            <w:rPr>
              <w:rStyle w:val="normaltextrun"/>
            </w:rPr>
            <w:t>related to essential economic factors that are crucial to be acknowledged and considered by</w:t>
          </w:r>
          <w:r>
            <w:rPr>
              <w:rStyle w:val="apple-converted-space"/>
            </w:rPr>
            <w:t> </w:t>
          </w:r>
          <w:r>
            <w:rPr>
              <w:rStyle w:val="normaltextrun"/>
            </w:rPr>
            <w:t>businesses and especially huge airlines like Virgin Atlantic.</w:t>
          </w:r>
          <w:r>
            <w:rPr>
              <w:rStyle w:val="apple-converted-space"/>
            </w:rPr>
            <w:t> </w:t>
          </w:r>
          <w:r>
            <w:rPr>
              <w:rStyle w:val="normaltextrun"/>
            </w:rPr>
            <w:t>The</w:t>
          </w:r>
          <w:r>
            <w:rPr>
              <w:rStyle w:val="apple-converted-space"/>
            </w:rPr>
            <w:t> </w:t>
          </w:r>
          <w:r>
            <w:rPr>
              <w:rStyle w:val="normaltextrun"/>
            </w:rPr>
            <w:t>following</w:t>
          </w:r>
          <w:r>
            <w:rPr>
              <w:rStyle w:val="apple-converted-space"/>
            </w:rPr>
            <w:t> </w:t>
          </w:r>
          <w:r>
            <w:rPr>
              <w:rStyle w:val="normaltextrun"/>
            </w:rPr>
            <w:t>economic</w:t>
          </w:r>
          <w:r>
            <w:rPr>
              <w:rStyle w:val="apple-converted-space"/>
            </w:rPr>
            <w:t> </w:t>
          </w:r>
          <w:r>
            <w:rPr>
              <w:rStyle w:val="normaltextrun"/>
            </w:rPr>
            <w:t>aspects considered</w:t>
          </w:r>
          <w:r>
            <w:rPr>
              <w:rStyle w:val="apple-converted-space"/>
            </w:rPr>
            <w:t> </w:t>
          </w:r>
          <w:r>
            <w:rPr>
              <w:rStyle w:val="normaltextrun"/>
            </w:rPr>
            <w:t>in detail:</w:t>
          </w:r>
          <w:r>
            <w:rPr>
              <w:rStyle w:val="eop"/>
              <w:rFonts w:eastAsiaTheme="majorEastAsia"/>
            </w:rPr>
            <w:t> </w:t>
          </w:r>
        </w:p>
        <w:p w:rsidR="009E396F" w:rsidRDefault="009E396F" w:rsidP="009E396F">
          <w:pPr>
            <w:pStyle w:val="paragraph"/>
            <w:spacing w:before="0" w:beforeAutospacing="0" w:after="0" w:afterAutospacing="0" w:line="360" w:lineRule="auto"/>
            <w:jc w:val="both"/>
            <w:textAlignment w:val="baseline"/>
            <w:rPr>
              <w:rFonts w:ascii="Arial" w:hAnsi="Arial" w:cs="Arial"/>
              <w:sz w:val="18"/>
              <w:szCs w:val="18"/>
            </w:rPr>
          </w:pPr>
          <w:r>
            <w:rPr>
              <w:rStyle w:val="eop"/>
              <w:rFonts w:eastAsiaTheme="majorEastAsia"/>
            </w:rPr>
            <w:t> </w:t>
          </w:r>
        </w:p>
        <w:p w:rsidR="009E396F" w:rsidRDefault="009E396F" w:rsidP="009E396F">
          <w:pPr>
            <w:pStyle w:val="paragraph"/>
            <w:numPr>
              <w:ilvl w:val="0"/>
              <w:numId w:val="3"/>
            </w:numPr>
            <w:spacing w:before="0" w:beforeAutospacing="0" w:after="0" w:afterAutospacing="0" w:line="360" w:lineRule="auto"/>
            <w:ind w:left="360" w:firstLine="0"/>
            <w:jc w:val="both"/>
            <w:textAlignment w:val="baseline"/>
            <w:rPr>
              <w:rFonts w:ascii="Calibri" w:hAnsi="Calibri" w:cs="Arial"/>
              <w:sz w:val="22"/>
              <w:szCs w:val="22"/>
            </w:rPr>
          </w:pPr>
          <w:r>
            <w:rPr>
              <w:rStyle w:val="normaltextrun"/>
              <w:rFonts w:ascii="Calibri" w:hAnsi="Calibri" w:cs="Arial"/>
              <w:sz w:val="22"/>
              <w:szCs w:val="22"/>
            </w:rPr>
            <w:t>Economic growth</w:t>
          </w:r>
          <w:r>
            <w:rPr>
              <w:rStyle w:val="apple-converted-space"/>
              <w:rFonts w:ascii="Calibri" w:hAnsi="Calibri" w:cs="Arial"/>
              <w:sz w:val="22"/>
              <w:szCs w:val="22"/>
            </w:rPr>
            <w:t> </w:t>
          </w:r>
          <w:r>
            <w:rPr>
              <w:rStyle w:val="eop"/>
              <w:rFonts w:ascii="Calibri" w:eastAsiaTheme="majorEastAsia" w:hAnsi="Calibri" w:cs="Arial"/>
              <w:sz w:val="22"/>
              <w:szCs w:val="22"/>
            </w:rPr>
            <w:t> </w:t>
          </w:r>
        </w:p>
        <w:p w:rsidR="009E396F" w:rsidRDefault="009E396F" w:rsidP="009E396F">
          <w:pPr>
            <w:pStyle w:val="paragraph"/>
            <w:spacing w:before="0" w:beforeAutospacing="0" w:after="0" w:afterAutospacing="0" w:line="360" w:lineRule="auto"/>
            <w:jc w:val="both"/>
            <w:textAlignment w:val="baseline"/>
            <w:rPr>
              <w:rFonts w:ascii="Arial" w:hAnsi="Arial" w:cs="Arial"/>
              <w:sz w:val="18"/>
              <w:szCs w:val="18"/>
            </w:rPr>
          </w:pPr>
          <w:r>
            <w:rPr>
              <w:rStyle w:val="normaltextrun"/>
            </w:rPr>
            <w:t>There</w:t>
          </w:r>
          <w:r>
            <w:rPr>
              <w:rStyle w:val="apple-converted-space"/>
            </w:rPr>
            <w:t> </w:t>
          </w:r>
          <w:r>
            <w:rPr>
              <w:rStyle w:val="normaltextrun"/>
            </w:rPr>
            <w:t>is likely to be an economic setback due to the increase in bank loans for businesses</w:t>
          </w:r>
          <w:r>
            <w:rPr>
              <w:rStyle w:val="apple-converted-space"/>
            </w:rPr>
            <w:t> </w:t>
          </w:r>
          <w:r>
            <w:rPr>
              <w:rStyle w:val="normaltextrun"/>
            </w:rPr>
            <w:t>and less income through organisational</w:t>
          </w:r>
          <w:r>
            <w:rPr>
              <w:rStyle w:val="apple-converted-space"/>
            </w:rPr>
            <w:t> </w:t>
          </w:r>
          <w:r>
            <w:rPr>
              <w:rStyle w:val="normaltextrun"/>
            </w:rPr>
            <w:t>setbacks.</w:t>
          </w:r>
          <w:r>
            <w:rPr>
              <w:rStyle w:val="apple-converted-space"/>
            </w:rPr>
            <w:t> </w:t>
          </w:r>
          <w:r>
            <w:rPr>
              <w:rStyle w:val="eop"/>
              <w:rFonts w:eastAsiaTheme="majorEastAsia"/>
            </w:rPr>
            <w:t> </w:t>
          </w:r>
        </w:p>
        <w:p w:rsidR="009E396F" w:rsidRDefault="009E396F" w:rsidP="009E396F">
          <w:pPr>
            <w:pStyle w:val="paragraph"/>
            <w:spacing w:before="0" w:beforeAutospacing="0" w:after="0" w:afterAutospacing="0" w:line="360" w:lineRule="auto"/>
            <w:jc w:val="both"/>
            <w:textAlignment w:val="baseline"/>
            <w:rPr>
              <w:rFonts w:ascii="Arial" w:hAnsi="Arial" w:cs="Arial"/>
              <w:sz w:val="18"/>
              <w:szCs w:val="18"/>
            </w:rPr>
          </w:pPr>
          <w:r>
            <w:rPr>
              <w:rStyle w:val="eop"/>
              <w:rFonts w:eastAsiaTheme="majorEastAsia"/>
            </w:rPr>
            <w:t> </w:t>
          </w:r>
        </w:p>
        <w:p w:rsidR="009E396F" w:rsidRDefault="009E396F" w:rsidP="009E396F">
          <w:pPr>
            <w:pStyle w:val="paragraph"/>
            <w:numPr>
              <w:ilvl w:val="0"/>
              <w:numId w:val="4"/>
            </w:numPr>
            <w:spacing w:before="0" w:beforeAutospacing="0" w:after="0" w:afterAutospacing="0" w:line="360" w:lineRule="auto"/>
            <w:ind w:left="360" w:firstLine="0"/>
            <w:jc w:val="both"/>
            <w:textAlignment w:val="baseline"/>
            <w:rPr>
              <w:rFonts w:ascii="Calibri" w:hAnsi="Calibri" w:cs="Arial"/>
              <w:sz w:val="22"/>
              <w:szCs w:val="22"/>
            </w:rPr>
          </w:pPr>
          <w:r>
            <w:rPr>
              <w:rStyle w:val="normaltextrun"/>
              <w:rFonts w:ascii="Calibri" w:hAnsi="Calibri" w:cs="Arial"/>
              <w:sz w:val="22"/>
              <w:szCs w:val="22"/>
            </w:rPr>
            <w:t>Disposable income</w:t>
          </w:r>
          <w:r>
            <w:rPr>
              <w:rStyle w:val="eop"/>
              <w:rFonts w:ascii="Calibri" w:eastAsiaTheme="majorEastAsia" w:hAnsi="Calibri" w:cs="Arial"/>
              <w:sz w:val="22"/>
              <w:szCs w:val="22"/>
            </w:rPr>
            <w:t> </w:t>
          </w:r>
        </w:p>
        <w:p w:rsidR="009E396F" w:rsidRDefault="009E396F" w:rsidP="009E396F">
          <w:pPr>
            <w:pStyle w:val="paragraph"/>
            <w:spacing w:before="0" w:beforeAutospacing="0" w:after="0" w:afterAutospacing="0" w:line="360" w:lineRule="auto"/>
            <w:jc w:val="both"/>
            <w:textAlignment w:val="baseline"/>
            <w:rPr>
              <w:rFonts w:ascii="Arial" w:hAnsi="Arial" w:cs="Arial"/>
              <w:sz w:val="18"/>
              <w:szCs w:val="18"/>
            </w:rPr>
          </w:pPr>
          <w:r>
            <w:rPr>
              <w:rStyle w:val="normaltextrun"/>
            </w:rPr>
            <w:t>Due to the current crisis, many companies have been aiming to cut costs and hence</w:t>
          </w:r>
          <w:r>
            <w:rPr>
              <w:rStyle w:val="apple-converted-space"/>
            </w:rPr>
            <w:t> </w:t>
          </w:r>
          <w:r>
            <w:rPr>
              <w:rStyle w:val="normaltextrun"/>
            </w:rPr>
            <w:t>cut off many jobs, because</w:t>
          </w:r>
          <w:r>
            <w:rPr>
              <w:rStyle w:val="apple-converted-space"/>
            </w:rPr>
            <w:t> </w:t>
          </w:r>
          <w:r>
            <w:rPr>
              <w:rStyle w:val="normaltextrun"/>
            </w:rPr>
            <w:t>businesses do not require as</w:t>
          </w:r>
          <w:r>
            <w:rPr>
              <w:rStyle w:val="apple-converted-space"/>
            </w:rPr>
            <w:t> </w:t>
          </w:r>
          <w:r>
            <w:rPr>
              <w:rStyle w:val="normaltextrun"/>
            </w:rPr>
            <w:t>much</w:t>
          </w:r>
          <w:r>
            <w:rPr>
              <w:rStyle w:val="apple-converted-space"/>
            </w:rPr>
            <w:t> </w:t>
          </w:r>
          <w:r>
            <w:rPr>
              <w:rStyle w:val="normaltextrun"/>
            </w:rPr>
            <w:t>staff members</w:t>
          </w:r>
          <w:r>
            <w:rPr>
              <w:rStyle w:val="apple-converted-space"/>
            </w:rPr>
            <w:t> </w:t>
          </w:r>
          <w:r>
            <w:rPr>
              <w:rStyle w:val="normaltextrun"/>
            </w:rPr>
            <w:t>through the</w:t>
          </w:r>
          <w:r>
            <w:rPr>
              <w:rStyle w:val="apple-converted-space"/>
            </w:rPr>
            <w:t> </w:t>
          </w:r>
          <w:r>
            <w:rPr>
              <w:rStyle w:val="normaltextrun"/>
            </w:rPr>
            <w:t>restrictions of business operations.</w:t>
          </w:r>
          <w:r>
            <w:rPr>
              <w:rStyle w:val="apple-converted-space"/>
            </w:rPr>
            <w:t> </w:t>
          </w:r>
          <w:r>
            <w:rPr>
              <w:rStyle w:val="normaltextrun"/>
            </w:rPr>
            <w:t>Therefore, unemployment rates</w:t>
          </w:r>
          <w:r>
            <w:rPr>
              <w:rStyle w:val="apple-converted-space"/>
            </w:rPr>
            <w:t> </w:t>
          </w:r>
          <w:r>
            <w:rPr>
              <w:rStyle w:val="normaltextrun"/>
            </w:rPr>
            <w:t>are likely to increase thought this period of time, which</w:t>
          </w:r>
          <w:r>
            <w:rPr>
              <w:rStyle w:val="apple-converted-space"/>
            </w:rPr>
            <w:t> </w:t>
          </w:r>
          <w:r>
            <w:rPr>
              <w:rStyle w:val="normaltextrun"/>
            </w:rPr>
            <w:t>significantly leads to a decrease in disposable incomes</w:t>
          </w:r>
          <w:r>
            <w:rPr>
              <w:rStyle w:val="apple-converted-space"/>
            </w:rPr>
            <w:t> </w:t>
          </w:r>
          <w:r>
            <w:rPr>
              <w:rStyle w:val="normaltextrun"/>
            </w:rPr>
            <w:t>as people will have less money to spend on</w:t>
          </w:r>
          <w:r>
            <w:rPr>
              <w:rStyle w:val="apple-converted-space"/>
            </w:rPr>
            <w:t> </w:t>
          </w:r>
          <w:r>
            <w:rPr>
              <w:rStyle w:val="normaltextrun"/>
            </w:rPr>
            <w:t>leisure</w:t>
          </w:r>
          <w:r>
            <w:rPr>
              <w:rStyle w:val="apple-converted-space"/>
            </w:rPr>
            <w:t> </w:t>
          </w:r>
          <w:r>
            <w:rPr>
              <w:rStyle w:val="normaltextrun"/>
            </w:rPr>
            <w:t>which ultimately affects businesses within the travel industry</w:t>
          </w:r>
          <w:r>
            <w:rPr>
              <w:rStyle w:val="apple-converted-space"/>
            </w:rPr>
            <w:t> </w:t>
          </w:r>
          <w:r>
            <w:rPr>
              <w:rStyle w:val="normaltextrun"/>
            </w:rPr>
            <w:t>including Virgin Atlantic as travel is mostly referred as leisure.</w:t>
          </w:r>
          <w:r>
            <w:rPr>
              <w:rStyle w:val="apple-converted-space"/>
            </w:rPr>
            <w:t> </w:t>
          </w:r>
          <w:r>
            <w:rPr>
              <w:rStyle w:val="eop"/>
              <w:rFonts w:eastAsiaTheme="majorEastAsia"/>
            </w:rPr>
            <w:t> </w:t>
          </w:r>
        </w:p>
        <w:p w:rsidR="009C2FAD" w:rsidRPr="00BC184F" w:rsidRDefault="009C2FAD" w:rsidP="00E92463">
          <w:pPr>
            <w:rPr>
              <w:b/>
              <w:bCs/>
              <w:lang w:eastAsia="en-US"/>
            </w:rPr>
          </w:pPr>
        </w:p>
        <w:p w:rsidR="00304870" w:rsidRPr="00BC184F" w:rsidRDefault="00304870" w:rsidP="00E92463">
          <w:pPr>
            <w:rPr>
              <w:b/>
              <w:bCs/>
              <w:lang w:eastAsia="en-US"/>
            </w:rPr>
          </w:pPr>
          <w:r w:rsidRPr="00BC184F">
            <w:rPr>
              <w:b/>
              <w:bCs/>
              <w:lang w:eastAsia="en-US"/>
            </w:rPr>
            <w:t>Social Factors</w:t>
          </w:r>
        </w:p>
        <w:p w:rsidR="00041B55" w:rsidRDefault="00041B55" w:rsidP="00E92463">
          <w:pPr>
            <w:rPr>
              <w:lang w:eastAsia="en-US"/>
            </w:rPr>
          </w:pPr>
        </w:p>
        <w:p w:rsidR="00041B55" w:rsidRDefault="00041B55" w:rsidP="00BC184F">
          <w:pPr>
            <w:spacing w:line="360" w:lineRule="auto"/>
            <w:jc w:val="both"/>
            <w:rPr>
              <w:lang w:eastAsia="en-US"/>
            </w:rPr>
          </w:pPr>
          <w:r>
            <w:rPr>
              <w:lang w:eastAsia="en-US"/>
            </w:rPr>
            <w:t xml:space="preserve">The social </w:t>
          </w:r>
          <w:r w:rsidR="0099283A">
            <w:rPr>
              <w:lang w:eastAsia="en-US"/>
            </w:rPr>
            <w:t>factors are mainly determined by the cultural trends, demographics and population analytics.</w:t>
          </w:r>
          <w:r w:rsidR="003B0799">
            <w:rPr>
              <w:lang w:eastAsia="en-US"/>
            </w:rPr>
            <w:t xml:space="preserve"> In relation to Virgin Atlantic, the </w:t>
          </w:r>
          <w:r w:rsidR="008E12BA">
            <w:rPr>
              <w:lang w:eastAsia="en-US"/>
            </w:rPr>
            <w:t xml:space="preserve">social impact could possibly be based on the customer base and demand once the crisis has ended and </w:t>
          </w:r>
          <w:r w:rsidR="006433E5">
            <w:rPr>
              <w:lang w:eastAsia="en-US"/>
            </w:rPr>
            <w:t xml:space="preserve">when businesses are </w:t>
          </w:r>
          <w:r w:rsidR="00864D29">
            <w:rPr>
              <w:lang w:eastAsia="en-US"/>
            </w:rPr>
            <w:t>operating as per</w:t>
          </w:r>
          <w:r w:rsidR="00CD2AAF">
            <w:rPr>
              <w:lang w:eastAsia="en-US"/>
            </w:rPr>
            <w:t xml:space="preserve"> </w:t>
          </w:r>
          <w:r w:rsidR="00864D29">
            <w:rPr>
              <w:lang w:eastAsia="en-US"/>
            </w:rPr>
            <w:t xml:space="preserve">usual. </w:t>
          </w:r>
          <w:r w:rsidR="00B85C46">
            <w:rPr>
              <w:lang w:eastAsia="en-US"/>
            </w:rPr>
            <w:t xml:space="preserve">Due to the </w:t>
          </w:r>
          <w:r w:rsidR="003C68EA">
            <w:rPr>
              <w:lang w:eastAsia="en-US"/>
            </w:rPr>
            <w:t xml:space="preserve">restricted opportunities </w:t>
          </w:r>
          <w:r w:rsidR="00710A4A">
            <w:rPr>
              <w:lang w:eastAsia="en-US"/>
            </w:rPr>
            <w:t xml:space="preserve">of travel </w:t>
          </w:r>
          <w:r w:rsidR="006F517A">
            <w:rPr>
              <w:lang w:eastAsia="en-US"/>
            </w:rPr>
            <w:t>and low number of flights</w:t>
          </w:r>
          <w:r w:rsidR="00D4615C">
            <w:rPr>
              <w:lang w:eastAsia="en-US"/>
            </w:rPr>
            <w:t xml:space="preserve">, there is likely to be an increased customer demand </w:t>
          </w:r>
          <w:r w:rsidR="00B17560">
            <w:rPr>
              <w:lang w:eastAsia="en-US"/>
            </w:rPr>
            <w:t>once the airline operates as per normal.</w:t>
          </w:r>
          <w:r w:rsidR="00CD2AAF">
            <w:rPr>
              <w:lang w:eastAsia="en-US"/>
            </w:rPr>
            <w:t xml:space="preserve"> </w:t>
          </w:r>
          <w:r w:rsidR="00864D29">
            <w:rPr>
              <w:lang w:eastAsia="en-US"/>
            </w:rPr>
            <w:t xml:space="preserve">Another social impact that the crisis is likely to have on the business, is that </w:t>
          </w:r>
          <w:r w:rsidR="00126D97">
            <w:rPr>
              <w:lang w:eastAsia="en-US"/>
            </w:rPr>
            <w:t xml:space="preserve">due to the COVID 19 situation, less people are willing to travel </w:t>
          </w:r>
          <w:r w:rsidR="00B17560">
            <w:rPr>
              <w:lang w:eastAsia="en-US"/>
            </w:rPr>
            <w:t xml:space="preserve">as per advised from the government. The government had </w:t>
          </w:r>
          <w:r w:rsidR="00CA01B3">
            <w:rPr>
              <w:lang w:eastAsia="en-US"/>
            </w:rPr>
            <w:t xml:space="preserve">officially advised the general public to not travel unless </w:t>
          </w:r>
          <w:r w:rsidR="002D6A47">
            <w:rPr>
              <w:lang w:eastAsia="en-US"/>
            </w:rPr>
            <w:t>it</w:t>
          </w:r>
          <w:r w:rsidR="00C5534A">
            <w:rPr>
              <w:lang w:eastAsia="en-US"/>
            </w:rPr>
            <w:t xml:space="preserve"> is</w:t>
          </w:r>
          <w:r w:rsidR="00CA01B3">
            <w:rPr>
              <w:lang w:eastAsia="en-US"/>
            </w:rPr>
            <w:t xml:space="preserve"> for business purposes or </w:t>
          </w:r>
          <w:r w:rsidR="002D6A47">
            <w:rPr>
              <w:lang w:eastAsia="en-US"/>
            </w:rPr>
            <w:t>in case they are travelling home.</w:t>
          </w:r>
          <w:r w:rsidR="00C5534A">
            <w:rPr>
              <w:lang w:eastAsia="en-US"/>
            </w:rPr>
            <w:t xml:space="preserve"> This ultimately reduces the number of travellers and hence </w:t>
          </w:r>
          <w:r w:rsidR="00861865">
            <w:rPr>
              <w:lang w:eastAsia="en-US"/>
            </w:rPr>
            <w:t xml:space="preserve">customers for Virgin Atlantic throughout the crisis. </w:t>
          </w:r>
        </w:p>
        <w:p w:rsidR="00861865" w:rsidRDefault="00861865" w:rsidP="00E92463">
          <w:pPr>
            <w:rPr>
              <w:lang w:eastAsia="en-US"/>
            </w:rPr>
          </w:pPr>
        </w:p>
        <w:p w:rsidR="00304870" w:rsidRDefault="00304870" w:rsidP="00E92463">
          <w:pPr>
            <w:rPr>
              <w:lang w:eastAsia="en-US"/>
            </w:rPr>
          </w:pPr>
        </w:p>
        <w:p w:rsidR="00AB6B45" w:rsidRDefault="00AB6B45" w:rsidP="00E92463">
          <w:pPr>
            <w:rPr>
              <w:b/>
              <w:bCs/>
              <w:lang w:eastAsia="en-US"/>
            </w:rPr>
          </w:pPr>
        </w:p>
        <w:p w:rsidR="00AB6B45" w:rsidRDefault="00AB6B45" w:rsidP="00E92463">
          <w:pPr>
            <w:rPr>
              <w:b/>
              <w:bCs/>
              <w:lang w:eastAsia="en-US"/>
            </w:rPr>
          </w:pPr>
        </w:p>
        <w:p w:rsidR="00AB6B45" w:rsidRDefault="00AB6B45" w:rsidP="00E92463">
          <w:pPr>
            <w:rPr>
              <w:b/>
              <w:bCs/>
              <w:lang w:eastAsia="en-US"/>
            </w:rPr>
          </w:pPr>
        </w:p>
        <w:p w:rsidR="00AB6B45" w:rsidRDefault="00AB6B45" w:rsidP="00E92463">
          <w:pPr>
            <w:rPr>
              <w:b/>
              <w:bCs/>
              <w:lang w:eastAsia="en-US"/>
            </w:rPr>
          </w:pPr>
        </w:p>
        <w:p w:rsidR="00AB6B45" w:rsidRDefault="00AB6B45" w:rsidP="00E92463">
          <w:pPr>
            <w:rPr>
              <w:b/>
              <w:bCs/>
              <w:lang w:eastAsia="en-US"/>
            </w:rPr>
          </w:pPr>
        </w:p>
        <w:p w:rsidR="00AB6B45" w:rsidRDefault="00AB6B45" w:rsidP="00E92463">
          <w:pPr>
            <w:rPr>
              <w:b/>
              <w:bCs/>
              <w:lang w:eastAsia="en-US"/>
            </w:rPr>
          </w:pPr>
        </w:p>
        <w:p w:rsidR="00304870" w:rsidRPr="00CD2AAF" w:rsidRDefault="00304870" w:rsidP="00E92463">
          <w:pPr>
            <w:rPr>
              <w:b/>
              <w:bCs/>
              <w:lang w:eastAsia="en-US"/>
            </w:rPr>
          </w:pPr>
          <w:r w:rsidRPr="00CD2AAF">
            <w:rPr>
              <w:b/>
              <w:bCs/>
              <w:lang w:eastAsia="en-US"/>
            </w:rPr>
            <w:lastRenderedPageBreak/>
            <w:t>Technological Factors</w:t>
          </w:r>
        </w:p>
        <w:p w:rsidR="00E42CD5" w:rsidRDefault="00E42CD5" w:rsidP="00E92463">
          <w:pPr>
            <w:rPr>
              <w:lang w:eastAsia="en-US"/>
            </w:rPr>
          </w:pPr>
        </w:p>
        <w:p w:rsidR="00304870" w:rsidRPr="00862938" w:rsidRDefault="006C6B03" w:rsidP="00862938">
          <w:pPr>
            <w:spacing w:line="360" w:lineRule="auto"/>
            <w:jc w:val="both"/>
            <w:textAlignment w:val="baseline"/>
            <w:rPr>
              <w:rFonts w:ascii="Arial" w:hAnsi="Arial" w:cs="Arial"/>
              <w:sz w:val="18"/>
              <w:szCs w:val="18"/>
            </w:rPr>
          </w:pPr>
          <w:r w:rsidRPr="006C6B03">
            <w:t xml:space="preserve">Many businesses have invested in internal equipment and especially in advanced technology to allow extended facilities to provide to employees in order to work from home. The technological enhancements could be invested within organisational </w:t>
          </w:r>
          <w:r w:rsidR="00862938" w:rsidRPr="006C6B03">
            <w:t>software</w:t>
          </w:r>
          <w:r w:rsidRPr="006C6B03">
            <w:t xml:space="preserve"> to allow staff to work smoothly and quickly from work. Investments of additional equipment such as headsets, laptops, mobile phones additionally allow better communication internally as well as externally. Since Virgin Airline is essentially required to allow its customers to contact them directly, individuals working within the call centres are likely to be working from home whereas the above-mentioned equipment are crucial for the business to operate smoothly. Essentially, customer details are required to be stored securely in which businesses such as Virgin Atlantic are likely to invest in – to ensure for an enhanced and secure data base as all businesses must follow the data protection act.  </w:t>
          </w:r>
        </w:p>
        <w:p w:rsidR="003177F4" w:rsidRDefault="003177F4" w:rsidP="00E92463">
          <w:pPr>
            <w:rPr>
              <w:b/>
              <w:bCs/>
              <w:lang w:eastAsia="en-US"/>
            </w:rPr>
          </w:pPr>
        </w:p>
        <w:p w:rsidR="00304870" w:rsidRDefault="00304870" w:rsidP="00E92463">
          <w:pPr>
            <w:rPr>
              <w:b/>
              <w:bCs/>
              <w:lang w:eastAsia="en-US"/>
            </w:rPr>
          </w:pPr>
          <w:r w:rsidRPr="00CD2AAF">
            <w:rPr>
              <w:b/>
              <w:bCs/>
              <w:lang w:eastAsia="en-US"/>
            </w:rPr>
            <w:t>Legal Factors</w:t>
          </w:r>
        </w:p>
        <w:p w:rsidR="00862938" w:rsidRDefault="00862938" w:rsidP="00E92463">
          <w:pPr>
            <w:rPr>
              <w:b/>
              <w:bCs/>
              <w:lang w:eastAsia="en-US"/>
            </w:rPr>
          </w:pPr>
        </w:p>
        <w:p w:rsidR="00862938" w:rsidRPr="00A10EF0" w:rsidRDefault="00A10EF0" w:rsidP="00A10EF0">
          <w:pPr>
            <w:spacing w:line="360" w:lineRule="auto"/>
            <w:jc w:val="both"/>
          </w:pPr>
          <w:r w:rsidRPr="00A10EF0">
            <w:t>Since businesses in various markets are starting to re-open and/ or operate as per normal, business sectors are opening up in different ways and in various speeds. This is specifically due to the difference in business guidelines depending on the geographical area. For instance, according to Mirror </w:t>
          </w:r>
          <w:r w:rsidR="00D81544">
            <w:t xml:space="preserve">(2020) </w:t>
          </w:r>
          <w:r w:rsidR="00D81544">
            <w:rPr>
              <w:color w:val="000000"/>
            </w:rPr>
            <w:t>t</w:t>
          </w:r>
          <w:r w:rsidRPr="00A10EF0">
            <w:rPr>
              <w:color w:val="000000"/>
            </w:rPr>
            <w:t xml:space="preserve">he </w:t>
          </w:r>
          <w:r w:rsidR="00D81544">
            <w:rPr>
              <w:color w:val="000000"/>
            </w:rPr>
            <w:t>g</w:t>
          </w:r>
          <w:r w:rsidRPr="00A10EF0">
            <w:rPr>
              <w:color w:val="000000"/>
            </w:rPr>
            <w:t>overnment announced over the weekend that people entering the UK from Spain will have to self-isolate for 14 days following a spike in cases in the country. Many Brits have cancelled or cut short their holidays following the surprise news, with the likes of TUI cancelling all flights to the Balearic and Canary Islands</w:t>
          </w:r>
          <w:r w:rsidR="000465BF">
            <w:rPr>
              <w:color w:val="000000"/>
            </w:rPr>
            <w:t xml:space="preserve"> (</w:t>
          </w:r>
          <w:r w:rsidR="00FA4156">
            <w:rPr>
              <w:color w:val="000000"/>
            </w:rPr>
            <w:t>chroniclelive,2020)</w:t>
          </w:r>
          <w:r w:rsidRPr="00A10EF0">
            <w:rPr>
              <w:color w:val="000000"/>
            </w:rPr>
            <w:t>. </w:t>
          </w:r>
          <w:r w:rsidRPr="00A10EF0">
            <w:t>Due to these everchanging legal requirements and guidelines that are determined by the government, Virgin Atlantic’s flights could ultimately be cancelled or impacted not only by the guidelines but also by changes to the overall schedule.  </w:t>
          </w:r>
        </w:p>
        <w:p w:rsidR="00304870" w:rsidRPr="00CD2AAF" w:rsidRDefault="00304870" w:rsidP="00E92463">
          <w:pPr>
            <w:rPr>
              <w:b/>
              <w:bCs/>
              <w:lang w:eastAsia="en-US"/>
            </w:rPr>
          </w:pPr>
        </w:p>
        <w:p w:rsidR="00304870" w:rsidRPr="00CD2AAF" w:rsidRDefault="00304870" w:rsidP="00E92463">
          <w:pPr>
            <w:rPr>
              <w:b/>
              <w:bCs/>
              <w:lang w:eastAsia="en-US"/>
            </w:rPr>
          </w:pPr>
          <w:r w:rsidRPr="00CD2AAF">
            <w:rPr>
              <w:b/>
              <w:bCs/>
              <w:lang w:eastAsia="en-US"/>
            </w:rPr>
            <w:t>Environmental Factors</w:t>
          </w:r>
        </w:p>
        <w:p w:rsidR="00572659" w:rsidRDefault="00572659" w:rsidP="00E92463">
          <w:pPr>
            <w:rPr>
              <w:lang w:eastAsia="en-US"/>
            </w:rPr>
          </w:pPr>
        </w:p>
        <w:p w:rsidR="00B161AD" w:rsidRPr="00AB6B45" w:rsidRDefault="007820CC" w:rsidP="00AB6B45">
          <w:pPr>
            <w:spacing w:line="360" w:lineRule="auto"/>
            <w:jc w:val="both"/>
            <w:textAlignment w:val="baseline"/>
            <w:rPr>
              <w:rFonts w:ascii="Arial" w:hAnsi="Arial" w:cs="Arial"/>
              <w:sz w:val="18"/>
              <w:szCs w:val="18"/>
            </w:rPr>
          </w:pPr>
          <w:r w:rsidRPr="007820CC">
            <w:t>There are essential environmental factors that the COVID 19 crisis have been impacting, which have even been reported – according t</w:t>
          </w:r>
          <w:r w:rsidR="00E0208E">
            <w:t>o BBC future</w:t>
          </w:r>
          <w:r w:rsidRPr="007820CC">
            <w:rPr>
              <w:color w:val="000000"/>
            </w:rPr>
            <w:t>,</w:t>
          </w:r>
          <w:r w:rsidR="00E0208E">
            <w:rPr>
              <w:color w:val="000000"/>
            </w:rPr>
            <w:t xml:space="preserve"> (2020) </w:t>
          </w:r>
          <w:r w:rsidRPr="007820CC">
            <w:rPr>
              <w:color w:val="000000"/>
            </w:rPr>
            <w:t>due to</w:t>
          </w:r>
          <w:r w:rsidRPr="007820CC">
            <w:rPr>
              <w:color w:val="000000"/>
              <w:shd w:val="clear" w:color="auto" w:fill="FFFFFF"/>
            </w:rPr>
            <w:t> the duration of reduced travel during the pandemic emissions will stay lowered. This can positively impact the environment for a certain period of time, specifically through the pandemic, when flights and general travel are restricted. For instance, Virgin Atlantic had been cancelling a majority of its flights due to governmental regulations which significantly led to lowered emissions and positive environmental impacts.</w:t>
          </w:r>
          <w:r w:rsidRPr="007820CC">
            <w:rPr>
              <w:color w:val="000000"/>
            </w:rPr>
            <w:t> </w:t>
          </w:r>
          <w:bookmarkStart w:id="5" w:name="_Toc46139239"/>
        </w:p>
        <w:p w:rsidR="00B161AD" w:rsidRDefault="00B161AD" w:rsidP="007C4A9C">
          <w:pPr>
            <w:pStyle w:val="Heading2"/>
            <w:rPr>
              <w:sz w:val="32"/>
              <w:szCs w:val="32"/>
            </w:rPr>
          </w:pPr>
        </w:p>
        <w:p w:rsidR="00186299" w:rsidRDefault="003573A7" w:rsidP="007C4A9C">
          <w:pPr>
            <w:pStyle w:val="Heading2"/>
            <w:rPr>
              <w:sz w:val="32"/>
              <w:szCs w:val="32"/>
            </w:rPr>
          </w:pPr>
          <w:r w:rsidRPr="00E92463">
            <w:rPr>
              <w:sz w:val="32"/>
              <w:szCs w:val="32"/>
            </w:rPr>
            <w:t>Swot anal</w:t>
          </w:r>
          <w:r w:rsidR="00D411D2" w:rsidRPr="00E92463">
            <w:rPr>
              <w:sz w:val="32"/>
              <w:szCs w:val="32"/>
            </w:rPr>
            <w:t>ysis</w:t>
          </w:r>
          <w:bookmarkEnd w:id="5"/>
          <w:r w:rsidR="00E92463">
            <w:rPr>
              <w:sz w:val="32"/>
              <w:szCs w:val="32"/>
            </w:rPr>
            <w:t xml:space="preserve">: </w:t>
          </w:r>
          <w:bookmarkStart w:id="6" w:name="_Toc46139241"/>
        </w:p>
        <w:p w:rsidR="00854160" w:rsidRPr="00854160" w:rsidRDefault="00854160" w:rsidP="00854160">
          <w:pPr>
            <w:rPr>
              <w:lang w:eastAsia="en-US"/>
            </w:rPr>
          </w:pPr>
        </w:p>
        <w:p w:rsidR="004A5C40" w:rsidRPr="004A5C40" w:rsidRDefault="004A5C40" w:rsidP="004A5C40">
          <w:pPr>
            <w:spacing w:line="360" w:lineRule="auto"/>
            <w:jc w:val="both"/>
          </w:pPr>
          <w:r w:rsidRPr="004A5C40">
            <w:t>The SWOT analysis is essential to understand the different factors: strengths, weaknesses, opportunities and threats</w:t>
          </w:r>
          <w:r w:rsidR="007F355E">
            <w:t xml:space="preserve"> (</w:t>
          </w:r>
          <w:r w:rsidR="00023C09">
            <w:t>ResearchGate, 2019)</w:t>
          </w:r>
          <w:r w:rsidR="00904D27">
            <w:t xml:space="preserve">. </w:t>
          </w:r>
          <w:r w:rsidRPr="004A5C40">
            <w:t> It allows to highlight certain facts that might have not been mentioned throughout the assessment and ultimately provided a clearer overview of positive and negative impacts of the current pandemic, specifically focused on businesses within the travel and tourism industry, such as Virgin Atlantic. Whilst researching and analysing all four factors, additional examples can be added relating back to Virgin Atlantic to provide a better understanding of the impacts that are being mentioned. </w:t>
          </w:r>
        </w:p>
        <w:p w:rsidR="00BD459C" w:rsidRDefault="00BD459C" w:rsidP="00186299">
          <w:pPr>
            <w:rPr>
              <w:b/>
              <w:bCs/>
              <w:lang w:eastAsia="en-US"/>
            </w:rPr>
          </w:pPr>
        </w:p>
        <w:p w:rsidR="00186299" w:rsidRDefault="00A56E9A" w:rsidP="00186299">
          <w:pPr>
            <w:rPr>
              <w:b/>
              <w:bCs/>
              <w:lang w:eastAsia="en-US"/>
            </w:rPr>
          </w:pPr>
          <w:r w:rsidRPr="00CD2AAF">
            <w:rPr>
              <w:b/>
              <w:bCs/>
              <w:lang w:eastAsia="en-US"/>
            </w:rPr>
            <w:t xml:space="preserve">Strengths </w:t>
          </w:r>
        </w:p>
        <w:p w:rsidR="004A5C40" w:rsidRDefault="004A5C40" w:rsidP="00186299">
          <w:pPr>
            <w:rPr>
              <w:b/>
              <w:bCs/>
              <w:lang w:eastAsia="en-US"/>
            </w:rPr>
          </w:pPr>
        </w:p>
        <w:p w:rsidR="009657A2" w:rsidRPr="009657A2" w:rsidRDefault="009657A2" w:rsidP="009657A2">
          <w:pPr>
            <w:spacing w:line="360" w:lineRule="auto"/>
            <w:jc w:val="both"/>
            <w:textAlignment w:val="baseline"/>
          </w:pPr>
          <w:r w:rsidRPr="009657A2">
            <w:t>There are certain strengths that the crisis allows businesses to benefit from. Strengths within the business could be mainly defined by the enhanced strategies and ways of dealing with issues. Especially whilst investigating suitable investments and opportunities to cope with the current situation (e.g. rescue package), the airline simultaneously enhances its ways of approaching upcoming issues. In fact, businesses that have successfully survived this phase of crisis, the experience and knowledge that the company gains, allows them to successfully move forward and operate once the crisis has ended. In addition to that, since businesses like Virgin Atlantic are focusing on providing home market to its customers it simultaneously enhances technical skills internally. Also, it allows the airline to be close to its customers and keep them up to date with flight status due to potential re-scheduled or cancelled flights (e.g. through direct emails, applications and notifications). </w:t>
          </w:r>
        </w:p>
        <w:p w:rsidR="007812F2" w:rsidRDefault="007812F2" w:rsidP="00186299">
          <w:pPr>
            <w:rPr>
              <w:b/>
              <w:bCs/>
              <w:lang w:eastAsia="en-US"/>
            </w:rPr>
          </w:pPr>
        </w:p>
        <w:p w:rsidR="00A56E9A" w:rsidRDefault="00A56E9A" w:rsidP="00186299">
          <w:pPr>
            <w:rPr>
              <w:b/>
              <w:bCs/>
              <w:lang w:eastAsia="en-US"/>
            </w:rPr>
          </w:pPr>
          <w:r w:rsidRPr="00CD2AAF">
            <w:rPr>
              <w:b/>
              <w:bCs/>
              <w:lang w:eastAsia="en-US"/>
            </w:rPr>
            <w:t xml:space="preserve">Weaknesses </w:t>
          </w:r>
        </w:p>
        <w:p w:rsidR="007812F2" w:rsidRDefault="007812F2" w:rsidP="007812F2"/>
        <w:p w:rsidR="00A56E9A" w:rsidRDefault="007812F2" w:rsidP="00CF7F7C">
          <w:pPr>
            <w:spacing w:line="360" w:lineRule="auto"/>
            <w:jc w:val="both"/>
          </w:pPr>
          <w:r w:rsidRPr="007812F2">
            <w:t xml:space="preserve">Some businesses do not have the required resources in order to create significant emergency plans or </w:t>
          </w:r>
          <w:r w:rsidR="00CF7F7C" w:rsidRPr="007812F2">
            <w:t>last-minute</w:t>
          </w:r>
          <w:r w:rsidRPr="007812F2">
            <w:t xml:space="preserve"> deals (such as investments in the rescue package that has been agreed by Virgin Atlantic’s shareholders and private owners). Survival plans for certain businesses sometimes seem to be impossible as they </w:t>
          </w:r>
          <w:r w:rsidR="00CF7F7C" w:rsidRPr="007812F2">
            <w:t>lack</w:t>
          </w:r>
          <w:r w:rsidRPr="007812F2">
            <w:t xml:space="preserve"> essential investments and general sustainability. In relation to Virgin Atlantic, there have been some negative impacts that led to organisational setbacks, such as the cut off in jobs. Due to a decrease in sales and profits that might last throughout the whole pandemic which does not have an estimated end-date, it could potentially lead to a lack of investments and resources throughout a long period of time. Another fact that could be referred as an organisational weakness, especially for </w:t>
          </w:r>
          <w:r w:rsidRPr="007812F2">
            <w:lastRenderedPageBreak/>
            <w:t>Virgin Atlantic is that the airline has to operate its business based on the regulations that are being given by the government. This reflects a high level of political influence.  </w:t>
          </w:r>
        </w:p>
        <w:p w:rsidR="00CF7F7C" w:rsidRPr="00CF7F7C" w:rsidRDefault="00CF7F7C" w:rsidP="00CF7F7C">
          <w:pPr>
            <w:spacing w:line="360" w:lineRule="auto"/>
            <w:jc w:val="both"/>
          </w:pPr>
        </w:p>
        <w:p w:rsidR="00A56E9A" w:rsidRDefault="00A56E9A" w:rsidP="00186299">
          <w:pPr>
            <w:rPr>
              <w:b/>
              <w:bCs/>
              <w:lang w:eastAsia="en-US"/>
            </w:rPr>
          </w:pPr>
          <w:r w:rsidRPr="00CD2AAF">
            <w:rPr>
              <w:b/>
              <w:bCs/>
              <w:lang w:eastAsia="en-US"/>
            </w:rPr>
            <w:t xml:space="preserve">Opportunities </w:t>
          </w:r>
        </w:p>
        <w:p w:rsidR="00CF7F7C" w:rsidRDefault="00CF7F7C" w:rsidP="00186299">
          <w:pPr>
            <w:rPr>
              <w:b/>
              <w:bCs/>
              <w:lang w:eastAsia="en-US"/>
            </w:rPr>
          </w:pPr>
        </w:p>
        <w:p w:rsidR="006D53CA" w:rsidRDefault="006D53CA" w:rsidP="006D53CA">
          <w:pPr>
            <w:pStyle w:val="paragraph"/>
            <w:spacing w:before="0" w:beforeAutospacing="0" w:after="0" w:afterAutospacing="0" w:line="360" w:lineRule="auto"/>
            <w:jc w:val="both"/>
            <w:textAlignment w:val="baseline"/>
            <w:rPr>
              <w:rFonts w:ascii="Calibri" w:hAnsi="Calibri"/>
              <w:sz w:val="22"/>
              <w:szCs w:val="22"/>
            </w:rPr>
          </w:pPr>
          <w:r>
            <w:rPr>
              <w:rStyle w:val="normaltextrun"/>
            </w:rPr>
            <w:t>There are several</w:t>
          </w:r>
          <w:r>
            <w:rPr>
              <w:rStyle w:val="apple-converted-space"/>
            </w:rPr>
            <w:t> </w:t>
          </w:r>
          <w:r>
            <w:rPr>
              <w:rStyle w:val="normaltextrun"/>
            </w:rPr>
            <w:t>opportunities that businesses may benefit from throughout this pandemic</w:t>
          </w:r>
          <w:r>
            <w:rPr>
              <w:rStyle w:val="apple-converted-space"/>
            </w:rPr>
            <w:t> </w:t>
          </w:r>
          <w:r>
            <w:rPr>
              <w:rStyle w:val="normaltextrun"/>
            </w:rPr>
            <w:t>and through the changes in business operations. Firstly,</w:t>
          </w:r>
          <w:r>
            <w:rPr>
              <w:rStyle w:val="apple-converted-space"/>
            </w:rPr>
            <w:t> </w:t>
          </w:r>
          <w:r>
            <w:rPr>
              <w:rStyle w:val="normaltextrun"/>
            </w:rPr>
            <w:t>it allows</w:t>
          </w:r>
          <w:r>
            <w:rPr>
              <w:rStyle w:val="apple-converted-space"/>
            </w:rPr>
            <w:t> </w:t>
          </w:r>
          <w:r>
            <w:rPr>
              <w:rStyle w:val="normaltextrun"/>
            </w:rPr>
            <w:t>enhanced preparation for upcoming issues in the future</w:t>
          </w:r>
          <w:r>
            <w:rPr>
              <w:rStyle w:val="apple-converted-space"/>
            </w:rPr>
            <w:t> </w:t>
          </w:r>
          <w:r>
            <w:rPr>
              <w:rStyle w:val="normaltextrun"/>
            </w:rPr>
            <w:t>as businesses such as Virgin Atlantic have now</w:t>
          </w:r>
          <w:r>
            <w:rPr>
              <w:rStyle w:val="apple-converted-space"/>
            </w:rPr>
            <w:t> </w:t>
          </w:r>
          <w:r>
            <w:rPr>
              <w:rStyle w:val="normaltextrun"/>
            </w:rPr>
            <w:t>invested in survival plans. Additionally, the demand of travel and customer base will increase once the government</w:t>
          </w:r>
          <w:r>
            <w:rPr>
              <w:rStyle w:val="apple-converted-space"/>
            </w:rPr>
            <w:t> </w:t>
          </w:r>
          <w:r>
            <w:rPr>
              <w:rStyle w:val="normaltextrun"/>
            </w:rPr>
            <w:t>allows the public to travel with no restrictions. Especially</w:t>
          </w:r>
          <w:r>
            <w:rPr>
              <w:rStyle w:val="apple-converted-space"/>
            </w:rPr>
            <w:t> </w:t>
          </w:r>
          <w:r>
            <w:rPr>
              <w:rStyle w:val="normaltextrun"/>
            </w:rPr>
            <w:t>Virgin Atlantic,</w:t>
          </w:r>
          <w:r>
            <w:rPr>
              <w:rStyle w:val="apple-converted-space"/>
            </w:rPr>
            <w:t> </w:t>
          </w:r>
          <w:r>
            <w:rPr>
              <w:rStyle w:val="normaltextrun"/>
            </w:rPr>
            <w:t>which is a</w:t>
          </w:r>
          <w:r>
            <w:rPr>
              <w:rStyle w:val="apple-converted-space"/>
            </w:rPr>
            <w:t> </w:t>
          </w:r>
          <w:r>
            <w:rPr>
              <w:rStyle w:val="normaltextrun"/>
            </w:rPr>
            <w:t>successful airline</w:t>
          </w:r>
          <w:r>
            <w:rPr>
              <w:rStyle w:val="apple-converted-space"/>
            </w:rPr>
            <w:t> </w:t>
          </w:r>
          <w:r>
            <w:rPr>
              <w:rStyle w:val="normaltextrun"/>
            </w:rPr>
            <w:t>internationally, can benefit from the rise in sales and potentially increase its prices</w:t>
          </w:r>
          <w:r>
            <w:rPr>
              <w:rStyle w:val="apple-converted-space"/>
            </w:rPr>
            <w:t> </w:t>
          </w:r>
          <w:r>
            <w:rPr>
              <w:rStyle w:val="normaltextrun"/>
            </w:rPr>
            <w:t>to increase profits.</w:t>
          </w:r>
          <w:r>
            <w:rPr>
              <w:rStyle w:val="apple-converted-space"/>
            </w:rPr>
            <w:t> </w:t>
          </w:r>
          <w:r>
            <w:rPr>
              <w:rStyle w:val="normaltextrun"/>
            </w:rPr>
            <w:t>There are a few other aspects that businesses like Virgin Atlantic have been considering and invested</w:t>
          </w:r>
          <w:r>
            <w:rPr>
              <w:rStyle w:val="apple-converted-space"/>
            </w:rPr>
            <w:t> </w:t>
          </w:r>
          <w:r>
            <w:rPr>
              <w:rStyle w:val="normaltextrun"/>
            </w:rPr>
            <w:t>in to improve business operations and create potential successes throughout the pandemic, which are the following:</w:t>
          </w:r>
          <w:r>
            <w:rPr>
              <w:rStyle w:val="eop"/>
              <w:rFonts w:eastAsiaTheme="majorEastAsia"/>
            </w:rPr>
            <w:t> </w:t>
          </w:r>
        </w:p>
        <w:p w:rsidR="006D53CA" w:rsidRDefault="006D53CA" w:rsidP="006D53CA">
          <w:pPr>
            <w:pStyle w:val="paragraph"/>
            <w:spacing w:before="0" w:beforeAutospacing="0" w:after="0" w:afterAutospacing="0" w:line="360" w:lineRule="auto"/>
            <w:jc w:val="both"/>
            <w:textAlignment w:val="baseline"/>
            <w:rPr>
              <w:rFonts w:ascii="Calibri" w:hAnsi="Calibri"/>
              <w:sz w:val="22"/>
              <w:szCs w:val="22"/>
            </w:rPr>
          </w:pPr>
          <w:r>
            <w:rPr>
              <w:rStyle w:val="eop"/>
              <w:rFonts w:eastAsiaTheme="majorEastAsia"/>
            </w:rPr>
            <w:t> </w:t>
          </w:r>
        </w:p>
        <w:p w:rsidR="006D53CA" w:rsidRDefault="006D53CA" w:rsidP="006D53CA">
          <w:pPr>
            <w:pStyle w:val="paragraph"/>
            <w:numPr>
              <w:ilvl w:val="0"/>
              <w:numId w:val="5"/>
            </w:numPr>
            <w:spacing w:before="0" w:beforeAutospacing="0" w:after="0" w:afterAutospacing="0" w:line="360" w:lineRule="auto"/>
            <w:ind w:left="360" w:firstLine="0"/>
            <w:jc w:val="both"/>
            <w:textAlignment w:val="baseline"/>
            <w:rPr>
              <w:rFonts w:ascii="Calibri" w:hAnsi="Calibri"/>
              <w:sz w:val="22"/>
              <w:szCs w:val="22"/>
            </w:rPr>
          </w:pPr>
          <w:r>
            <w:rPr>
              <w:rStyle w:val="normaltextrun"/>
              <w:rFonts w:ascii="Calibri" w:hAnsi="Calibri"/>
              <w:sz w:val="22"/>
              <w:szCs w:val="22"/>
            </w:rPr>
            <w:t>Co-operation between internal and external stakeholders to create</w:t>
          </w:r>
          <w:r>
            <w:rPr>
              <w:rStyle w:val="apple-converted-space"/>
              <w:rFonts w:ascii="Calibri" w:hAnsi="Calibri"/>
              <w:sz w:val="22"/>
              <w:szCs w:val="22"/>
            </w:rPr>
            <w:t> </w:t>
          </w:r>
          <w:r>
            <w:rPr>
              <w:rStyle w:val="normaltextrun"/>
              <w:rFonts w:ascii="Calibri" w:hAnsi="Calibri"/>
              <w:sz w:val="22"/>
              <w:szCs w:val="22"/>
            </w:rPr>
            <w:t>potential solutions though deals and resources.</w:t>
          </w:r>
          <w:r>
            <w:rPr>
              <w:rStyle w:val="eop"/>
              <w:rFonts w:ascii="Calibri" w:eastAsiaTheme="majorEastAsia" w:hAnsi="Calibri"/>
              <w:sz w:val="22"/>
              <w:szCs w:val="22"/>
            </w:rPr>
            <w:t> </w:t>
          </w:r>
        </w:p>
        <w:p w:rsidR="006D53CA" w:rsidRDefault="006D53CA" w:rsidP="006D53CA">
          <w:pPr>
            <w:pStyle w:val="paragraph"/>
            <w:numPr>
              <w:ilvl w:val="0"/>
              <w:numId w:val="5"/>
            </w:numPr>
            <w:spacing w:before="0" w:beforeAutospacing="0" w:after="0" w:afterAutospacing="0" w:line="360" w:lineRule="auto"/>
            <w:ind w:left="360" w:firstLine="0"/>
            <w:jc w:val="both"/>
            <w:textAlignment w:val="baseline"/>
            <w:rPr>
              <w:rFonts w:ascii="Calibri" w:hAnsi="Calibri"/>
              <w:sz w:val="22"/>
              <w:szCs w:val="22"/>
            </w:rPr>
          </w:pPr>
          <w:r>
            <w:rPr>
              <w:rStyle w:val="normaltextrun"/>
              <w:rFonts w:ascii="Calibri" w:hAnsi="Calibri"/>
              <w:sz w:val="22"/>
              <w:szCs w:val="22"/>
            </w:rPr>
            <w:t>Through organisational experience within the past, it knows its target market well, who can be</w:t>
          </w:r>
          <w:r>
            <w:rPr>
              <w:rStyle w:val="apple-converted-space"/>
              <w:rFonts w:ascii="Calibri" w:hAnsi="Calibri"/>
              <w:sz w:val="22"/>
              <w:szCs w:val="22"/>
            </w:rPr>
            <w:t> </w:t>
          </w:r>
          <w:r>
            <w:rPr>
              <w:rStyle w:val="normaltextrun"/>
              <w:rFonts w:ascii="Calibri" w:hAnsi="Calibri"/>
              <w:sz w:val="22"/>
              <w:szCs w:val="22"/>
            </w:rPr>
            <w:t>communicated easily through promotion and deals in order to minimise loss in consumers.</w:t>
          </w:r>
          <w:r>
            <w:rPr>
              <w:rStyle w:val="eop"/>
              <w:rFonts w:ascii="Calibri" w:eastAsiaTheme="majorEastAsia" w:hAnsi="Calibri"/>
              <w:sz w:val="22"/>
              <w:szCs w:val="22"/>
            </w:rPr>
            <w:t> </w:t>
          </w:r>
        </w:p>
        <w:p w:rsidR="006D53CA" w:rsidRDefault="006D53CA" w:rsidP="006D53CA">
          <w:pPr>
            <w:pStyle w:val="paragraph"/>
            <w:numPr>
              <w:ilvl w:val="0"/>
              <w:numId w:val="5"/>
            </w:numPr>
            <w:spacing w:before="0" w:beforeAutospacing="0" w:after="0" w:afterAutospacing="0" w:line="360" w:lineRule="auto"/>
            <w:ind w:left="360" w:firstLine="0"/>
            <w:jc w:val="both"/>
            <w:textAlignment w:val="baseline"/>
            <w:rPr>
              <w:rFonts w:ascii="Calibri" w:hAnsi="Calibri"/>
              <w:sz w:val="22"/>
              <w:szCs w:val="22"/>
            </w:rPr>
          </w:pPr>
          <w:r>
            <w:rPr>
              <w:rStyle w:val="normaltextrun"/>
              <w:rFonts w:ascii="Calibri" w:hAnsi="Calibri"/>
              <w:sz w:val="22"/>
              <w:szCs w:val="22"/>
            </w:rPr>
            <w:t>Through investments in technical efficiency, the company will be able to</w:t>
          </w:r>
          <w:r>
            <w:rPr>
              <w:rStyle w:val="apple-converted-space"/>
              <w:rFonts w:ascii="Calibri" w:hAnsi="Calibri"/>
              <w:sz w:val="22"/>
              <w:szCs w:val="22"/>
            </w:rPr>
            <w:t> </w:t>
          </w:r>
          <w:r>
            <w:rPr>
              <w:rStyle w:val="normaltextrun"/>
              <w:rFonts w:ascii="Calibri" w:hAnsi="Calibri"/>
              <w:sz w:val="22"/>
              <w:szCs w:val="22"/>
            </w:rPr>
            <w:t>continuously utilise these resources for a smooth business.</w:t>
          </w:r>
          <w:r>
            <w:rPr>
              <w:rStyle w:val="eop"/>
              <w:rFonts w:ascii="Calibri" w:eastAsiaTheme="majorEastAsia" w:hAnsi="Calibri"/>
              <w:sz w:val="22"/>
              <w:szCs w:val="22"/>
            </w:rPr>
            <w:t> </w:t>
          </w:r>
        </w:p>
        <w:p w:rsidR="00A56E9A" w:rsidRPr="00CD2AAF" w:rsidRDefault="00A56E9A" w:rsidP="00186299">
          <w:pPr>
            <w:rPr>
              <w:b/>
              <w:bCs/>
              <w:lang w:eastAsia="en-US"/>
            </w:rPr>
          </w:pPr>
          <w:r w:rsidRPr="00CD2AAF">
            <w:rPr>
              <w:b/>
              <w:bCs/>
              <w:lang w:eastAsia="en-US"/>
            </w:rPr>
            <w:t>T</w:t>
          </w:r>
          <w:r w:rsidR="007C4A9C" w:rsidRPr="00CD2AAF">
            <w:rPr>
              <w:b/>
              <w:bCs/>
              <w:lang w:eastAsia="en-US"/>
            </w:rPr>
            <w:t>hreats</w:t>
          </w:r>
        </w:p>
        <w:p w:rsidR="00186299" w:rsidRDefault="00186299" w:rsidP="00186299">
          <w:pPr>
            <w:rPr>
              <w:lang w:eastAsia="en-US"/>
            </w:rPr>
          </w:pPr>
        </w:p>
        <w:p w:rsidR="00CA50B4" w:rsidRDefault="00CA50B4" w:rsidP="0030614E">
          <w:pPr>
            <w:pStyle w:val="paragraph"/>
            <w:spacing w:before="0" w:beforeAutospacing="0" w:after="0" w:afterAutospacing="0" w:line="360" w:lineRule="auto"/>
            <w:jc w:val="both"/>
            <w:textAlignment w:val="baseline"/>
            <w:rPr>
              <w:rFonts w:ascii="Arial" w:hAnsi="Arial" w:cs="Arial"/>
              <w:sz w:val="18"/>
              <w:szCs w:val="18"/>
            </w:rPr>
          </w:pPr>
          <w:r>
            <w:rPr>
              <w:rStyle w:val="normaltextrun"/>
            </w:rPr>
            <w:t>There</w:t>
          </w:r>
          <w:r>
            <w:rPr>
              <w:rStyle w:val="apple-converted-space"/>
            </w:rPr>
            <w:t> </w:t>
          </w:r>
          <w:r>
            <w:rPr>
              <w:rStyle w:val="normaltextrun"/>
            </w:rPr>
            <w:t>are generally</w:t>
          </w:r>
          <w:r>
            <w:rPr>
              <w:rStyle w:val="apple-converted-space"/>
            </w:rPr>
            <w:t> </w:t>
          </w:r>
          <w:r>
            <w:rPr>
              <w:rStyle w:val="normaltextrun"/>
            </w:rPr>
            <w:t>a</w:t>
          </w:r>
          <w:r>
            <w:rPr>
              <w:rStyle w:val="apple-converted-space"/>
            </w:rPr>
            <w:t> </w:t>
          </w:r>
          <w:r>
            <w:rPr>
              <w:rStyle w:val="normaltextrun"/>
            </w:rPr>
            <w:t>number of threats that businesses have to face through the COVID 19 pandemic.</w:t>
          </w:r>
          <w:r>
            <w:rPr>
              <w:rStyle w:val="apple-converted-space"/>
            </w:rPr>
            <w:t> </w:t>
          </w:r>
          <w:r>
            <w:rPr>
              <w:rStyle w:val="normaltextrun"/>
            </w:rPr>
            <w:t>In more detail, threats could be based on the following aspects:</w:t>
          </w:r>
          <w:r>
            <w:rPr>
              <w:rStyle w:val="eop"/>
              <w:rFonts w:eastAsiaTheme="majorEastAsia"/>
            </w:rPr>
            <w:t> </w:t>
          </w:r>
        </w:p>
        <w:p w:rsidR="00CA50B4" w:rsidRDefault="00CA50B4" w:rsidP="0030614E">
          <w:pPr>
            <w:pStyle w:val="paragraph"/>
            <w:numPr>
              <w:ilvl w:val="0"/>
              <w:numId w:val="6"/>
            </w:numPr>
            <w:spacing w:before="0" w:beforeAutospacing="0" w:after="0" w:afterAutospacing="0" w:line="360" w:lineRule="auto"/>
            <w:ind w:left="360" w:firstLine="0"/>
            <w:jc w:val="both"/>
            <w:textAlignment w:val="baseline"/>
            <w:rPr>
              <w:rFonts w:ascii="Calibri" w:hAnsi="Calibri" w:cs="Arial"/>
              <w:sz w:val="22"/>
              <w:szCs w:val="22"/>
            </w:rPr>
          </w:pPr>
          <w:r>
            <w:rPr>
              <w:rStyle w:val="normaltextrun"/>
              <w:rFonts w:ascii="Calibri" w:hAnsi="Calibri" w:cs="Arial"/>
              <w:sz w:val="22"/>
              <w:szCs w:val="22"/>
            </w:rPr>
            <w:t>Variations in</w:t>
          </w:r>
          <w:r>
            <w:rPr>
              <w:rStyle w:val="apple-converted-space"/>
              <w:rFonts w:ascii="Calibri" w:hAnsi="Calibri" w:cs="Arial"/>
              <w:sz w:val="22"/>
              <w:szCs w:val="22"/>
            </w:rPr>
            <w:t> </w:t>
          </w:r>
          <w:r>
            <w:rPr>
              <w:rStyle w:val="normaltextrun"/>
              <w:rFonts w:ascii="Calibri" w:hAnsi="Calibri" w:cs="Arial"/>
              <w:sz w:val="22"/>
              <w:szCs w:val="22"/>
            </w:rPr>
            <w:t>currency</w:t>
          </w:r>
          <w:r>
            <w:rPr>
              <w:rStyle w:val="eop"/>
              <w:rFonts w:ascii="Calibri" w:eastAsiaTheme="majorEastAsia" w:hAnsi="Calibri" w:cs="Arial"/>
              <w:sz w:val="22"/>
              <w:szCs w:val="22"/>
            </w:rPr>
            <w:t> </w:t>
          </w:r>
        </w:p>
        <w:p w:rsidR="00CA50B4" w:rsidRDefault="00CA50B4" w:rsidP="0030614E">
          <w:pPr>
            <w:pStyle w:val="paragraph"/>
            <w:numPr>
              <w:ilvl w:val="0"/>
              <w:numId w:val="6"/>
            </w:numPr>
            <w:spacing w:before="0" w:beforeAutospacing="0" w:after="0" w:afterAutospacing="0" w:line="360" w:lineRule="auto"/>
            <w:ind w:left="360" w:firstLine="0"/>
            <w:jc w:val="both"/>
            <w:textAlignment w:val="baseline"/>
            <w:rPr>
              <w:rFonts w:ascii="Calibri" w:hAnsi="Calibri" w:cs="Arial"/>
              <w:sz w:val="22"/>
              <w:szCs w:val="22"/>
            </w:rPr>
          </w:pPr>
          <w:r>
            <w:rPr>
              <w:rStyle w:val="normaltextrun"/>
              <w:rFonts w:ascii="Calibri" w:hAnsi="Calibri" w:cs="Arial"/>
              <w:sz w:val="22"/>
              <w:szCs w:val="22"/>
            </w:rPr>
            <w:t>Cheaper overseas land and labour</w:t>
          </w:r>
          <w:r>
            <w:rPr>
              <w:rStyle w:val="apple-converted-space"/>
              <w:rFonts w:ascii="Calibri" w:hAnsi="Calibri" w:cs="Arial"/>
              <w:sz w:val="22"/>
              <w:szCs w:val="22"/>
            </w:rPr>
            <w:t> </w:t>
          </w:r>
          <w:r>
            <w:rPr>
              <w:rStyle w:val="eop"/>
              <w:rFonts w:ascii="Calibri" w:eastAsiaTheme="majorEastAsia" w:hAnsi="Calibri" w:cs="Arial"/>
              <w:sz w:val="22"/>
              <w:szCs w:val="22"/>
            </w:rPr>
            <w:t> </w:t>
          </w:r>
        </w:p>
        <w:p w:rsidR="00CA50B4" w:rsidRDefault="00CA50B4" w:rsidP="0030614E">
          <w:pPr>
            <w:pStyle w:val="paragraph"/>
            <w:numPr>
              <w:ilvl w:val="0"/>
              <w:numId w:val="6"/>
            </w:numPr>
            <w:spacing w:before="0" w:beforeAutospacing="0" w:after="0" w:afterAutospacing="0" w:line="360" w:lineRule="auto"/>
            <w:ind w:left="360" w:firstLine="0"/>
            <w:jc w:val="both"/>
            <w:textAlignment w:val="baseline"/>
            <w:rPr>
              <w:rFonts w:ascii="Calibri" w:hAnsi="Calibri" w:cs="Arial"/>
              <w:sz w:val="22"/>
              <w:szCs w:val="22"/>
            </w:rPr>
          </w:pPr>
          <w:r>
            <w:rPr>
              <w:rStyle w:val="normaltextrun"/>
              <w:rFonts w:ascii="Calibri" w:hAnsi="Calibri" w:cs="Arial"/>
              <w:sz w:val="22"/>
              <w:szCs w:val="22"/>
            </w:rPr>
            <w:t>Export of technical skills</w:t>
          </w:r>
          <w:r>
            <w:rPr>
              <w:rStyle w:val="eop"/>
              <w:rFonts w:ascii="Calibri" w:eastAsiaTheme="majorEastAsia" w:hAnsi="Calibri" w:cs="Arial"/>
              <w:sz w:val="22"/>
              <w:szCs w:val="22"/>
            </w:rPr>
            <w:t> </w:t>
          </w:r>
        </w:p>
        <w:p w:rsidR="00CA50B4" w:rsidRDefault="00CA50B4" w:rsidP="0030614E">
          <w:pPr>
            <w:pStyle w:val="paragraph"/>
            <w:numPr>
              <w:ilvl w:val="0"/>
              <w:numId w:val="6"/>
            </w:numPr>
            <w:spacing w:before="0" w:beforeAutospacing="0" w:after="0" w:afterAutospacing="0" w:line="360" w:lineRule="auto"/>
            <w:ind w:left="360" w:firstLine="0"/>
            <w:jc w:val="both"/>
            <w:textAlignment w:val="baseline"/>
            <w:rPr>
              <w:rFonts w:ascii="Calibri" w:hAnsi="Calibri" w:cs="Arial"/>
              <w:sz w:val="22"/>
              <w:szCs w:val="22"/>
            </w:rPr>
          </w:pPr>
          <w:r>
            <w:rPr>
              <w:rStyle w:val="normaltextrun"/>
              <w:rFonts w:ascii="Calibri" w:hAnsi="Calibri" w:cs="Arial"/>
              <w:sz w:val="22"/>
              <w:szCs w:val="22"/>
            </w:rPr>
            <w:t>Various diseases</w:t>
          </w:r>
          <w:r>
            <w:rPr>
              <w:rStyle w:val="apple-converted-space"/>
              <w:rFonts w:ascii="Calibri" w:hAnsi="Calibri" w:cs="Arial"/>
              <w:sz w:val="22"/>
              <w:szCs w:val="22"/>
            </w:rPr>
            <w:t> </w:t>
          </w:r>
          <w:r>
            <w:rPr>
              <w:rStyle w:val="eop"/>
              <w:rFonts w:ascii="Calibri" w:eastAsiaTheme="majorEastAsia" w:hAnsi="Calibri" w:cs="Arial"/>
              <w:sz w:val="22"/>
              <w:szCs w:val="22"/>
            </w:rPr>
            <w:t> </w:t>
          </w:r>
        </w:p>
        <w:p w:rsidR="00CA50B4" w:rsidRDefault="00CA50B4" w:rsidP="0030614E">
          <w:pPr>
            <w:pStyle w:val="paragraph"/>
            <w:spacing w:before="0" w:beforeAutospacing="0" w:after="0" w:afterAutospacing="0" w:line="360" w:lineRule="auto"/>
            <w:jc w:val="both"/>
            <w:textAlignment w:val="baseline"/>
            <w:rPr>
              <w:rFonts w:ascii="Arial" w:hAnsi="Arial" w:cs="Arial"/>
              <w:sz w:val="18"/>
              <w:szCs w:val="18"/>
            </w:rPr>
          </w:pPr>
          <w:r>
            <w:rPr>
              <w:rStyle w:val="normaltextrun"/>
            </w:rPr>
            <w:t>One of the most important threats</w:t>
          </w:r>
          <w:r>
            <w:rPr>
              <w:rStyle w:val="apple-converted-space"/>
            </w:rPr>
            <w:t> </w:t>
          </w:r>
          <w:r>
            <w:rPr>
              <w:rStyle w:val="normaltextrun"/>
            </w:rPr>
            <w:t>would be that</w:t>
          </w:r>
          <w:r>
            <w:rPr>
              <w:rStyle w:val="apple-converted-space"/>
            </w:rPr>
            <w:t> </w:t>
          </w:r>
          <w:r>
            <w:rPr>
              <w:rStyle w:val="normaltextrun"/>
            </w:rPr>
            <w:t>due to the pandemic</w:t>
          </w:r>
          <w:r>
            <w:rPr>
              <w:rStyle w:val="apple-converted-space"/>
            </w:rPr>
            <w:t> </w:t>
          </w:r>
          <w:r>
            <w:rPr>
              <w:rStyle w:val="normaltextrun"/>
            </w:rPr>
            <w:t>some businesses might not be able to go back to business-as-usual, which ultimately</w:t>
          </w:r>
          <w:r>
            <w:rPr>
              <w:rStyle w:val="apple-converted-space"/>
            </w:rPr>
            <w:t> </w:t>
          </w:r>
          <w:r>
            <w:rPr>
              <w:rStyle w:val="normaltextrun"/>
            </w:rPr>
            <w:t>reduces the overall profits. For instance, Virgin Atlantic might not be allowed to</w:t>
          </w:r>
          <w:r>
            <w:rPr>
              <w:rStyle w:val="apple-converted-space"/>
            </w:rPr>
            <w:t> </w:t>
          </w:r>
          <w:r>
            <w:rPr>
              <w:rStyle w:val="normaltextrun"/>
            </w:rPr>
            <w:t>operate with</w:t>
          </w:r>
          <w:r>
            <w:rPr>
              <w:rStyle w:val="apple-converted-space"/>
            </w:rPr>
            <w:t> </w:t>
          </w:r>
          <w:r>
            <w:rPr>
              <w:rStyle w:val="normaltextrun"/>
            </w:rPr>
            <w:t>an</w:t>
          </w:r>
          <w:r>
            <w:rPr>
              <w:rStyle w:val="apple-converted-space"/>
            </w:rPr>
            <w:t> </w:t>
          </w:r>
          <w:r>
            <w:rPr>
              <w:rStyle w:val="normaltextrun"/>
            </w:rPr>
            <w:t>ideal</w:t>
          </w:r>
          <w:r>
            <w:rPr>
              <w:rStyle w:val="apple-converted-space"/>
            </w:rPr>
            <w:t> </w:t>
          </w:r>
          <w:r>
            <w:rPr>
              <w:rStyle w:val="normaltextrun"/>
            </w:rPr>
            <w:t>number of flights to its usual flight destinations with</w:t>
          </w:r>
          <w:r>
            <w:rPr>
              <w:rStyle w:val="apple-converted-space"/>
            </w:rPr>
            <w:t> </w:t>
          </w:r>
          <w:r>
            <w:rPr>
              <w:rStyle w:val="normaltextrun"/>
            </w:rPr>
            <w:t>the average customer base that the airline used to receive prior to the pandemic.</w:t>
          </w:r>
          <w:r>
            <w:rPr>
              <w:rStyle w:val="apple-converted-space"/>
            </w:rPr>
            <w:t> </w:t>
          </w:r>
          <w:r>
            <w:rPr>
              <w:rStyle w:val="eop"/>
              <w:rFonts w:eastAsiaTheme="majorEastAsia"/>
            </w:rPr>
            <w:t> </w:t>
          </w:r>
          <w:r>
            <w:rPr>
              <w:rStyle w:val="normaltextrun"/>
            </w:rPr>
            <w:t>Also, due to the crisis, Virgin Atlantic is required to not only restricts its services but also protect employees and customers from catching or spreading the virus.</w:t>
          </w:r>
          <w:r>
            <w:rPr>
              <w:rStyle w:val="apple-converted-space"/>
            </w:rPr>
            <w:t> </w:t>
          </w:r>
          <w:r>
            <w:rPr>
              <w:rStyle w:val="eop"/>
              <w:rFonts w:eastAsiaTheme="majorEastAsia"/>
            </w:rPr>
            <w:t> </w:t>
          </w:r>
        </w:p>
        <w:p w:rsidR="00CA50B4" w:rsidRDefault="00CA50B4" w:rsidP="00CA50B4">
          <w:pPr>
            <w:pStyle w:val="paragraph"/>
            <w:spacing w:before="0" w:beforeAutospacing="0" w:after="0" w:afterAutospacing="0"/>
            <w:textAlignment w:val="baseline"/>
            <w:rPr>
              <w:rFonts w:ascii="Arial" w:hAnsi="Arial" w:cs="Arial"/>
              <w:sz w:val="18"/>
              <w:szCs w:val="18"/>
            </w:rPr>
          </w:pPr>
        </w:p>
        <w:p w:rsidR="00AA2A91" w:rsidRDefault="00AA2A91" w:rsidP="00AA2A91">
          <w:pPr>
            <w:pStyle w:val="Heading1"/>
          </w:pPr>
          <w:r>
            <w:t>Conclusion</w:t>
          </w:r>
          <w:bookmarkEnd w:id="6"/>
          <w:r w:rsidR="00186299">
            <w:t xml:space="preserve">: </w:t>
          </w:r>
        </w:p>
        <w:p w:rsidR="007C4A9C" w:rsidRPr="007C4A9C" w:rsidRDefault="007C4A9C" w:rsidP="007C4A9C">
          <w:pPr>
            <w:rPr>
              <w:lang w:eastAsia="en-US"/>
            </w:rPr>
          </w:pPr>
        </w:p>
        <w:p w:rsidR="00E439B0" w:rsidRPr="006E5FF7" w:rsidRDefault="00E439B0" w:rsidP="00E439B0">
          <w:pPr>
            <w:spacing w:line="360" w:lineRule="auto"/>
            <w:jc w:val="both"/>
          </w:pPr>
          <w:r>
            <w:t xml:space="preserve">Reflecting back on the above sources, there are a couple of significant points mentioned throughout the assessment that can ultimately be summed up into an overall conclusion by evaluating different ways of how the company is coping with the impacts of the COVID 19 situation. </w:t>
          </w:r>
          <w:r w:rsidR="002D44D3">
            <w:t xml:space="preserve"> </w:t>
          </w:r>
          <w:r>
            <w:t xml:space="preserve">The sources analyse the impacts prior, during and after the pandemic, by particularly relating to huge air liners like Virgin Atlantic, that actively operates on a day to day basis within the travel industry. As the above sources clearly state that Virgin Atlantic has been unable to restart its operations at certain airports (such as Gatwick Airport), the company is required to look into different ways of survival. This specifically highlights the company’s change in operations that allow the firm to prevent as many consequences as possible that could potentially impact firm revenues negatively throughout a long-term period. </w:t>
          </w:r>
        </w:p>
        <w:p w:rsidR="002D44D3" w:rsidRDefault="002D44D3" w:rsidP="00E439B0">
          <w:pPr>
            <w:spacing w:line="360" w:lineRule="auto"/>
            <w:jc w:val="both"/>
          </w:pPr>
        </w:p>
        <w:p w:rsidR="00E439B0" w:rsidRDefault="00E439B0" w:rsidP="00E439B0">
          <w:pPr>
            <w:spacing w:line="360" w:lineRule="auto"/>
            <w:jc w:val="both"/>
          </w:pPr>
          <w:r>
            <w:t xml:space="preserve">Essentially, the sources state that employees can be affected as the company has not only requested a number of staff “to take up to 8 weeks of unpaid leave”, but also reportedly “cut over 3,000 jobs in the UK. Due to the reduction of sales revenues and loss of customer base, the company is clearly focusing on cutting general costs to prevent bankruptcy. In this case, general costs include employees. Hence the company has looked into an alternative way of not necessarily cutting a high number of jobs but to allow a large </w:t>
          </w:r>
          <w:r w:rsidR="0001211D">
            <w:t>number</w:t>
          </w:r>
          <w:r>
            <w:t xml:space="preserve"> of employees to temporarily work zero hours (in other words; take unpaid leave). </w:t>
          </w:r>
        </w:p>
        <w:p w:rsidR="002D44D3" w:rsidRDefault="002D44D3" w:rsidP="00E439B0">
          <w:pPr>
            <w:spacing w:line="360" w:lineRule="auto"/>
            <w:jc w:val="both"/>
          </w:pPr>
        </w:p>
        <w:p w:rsidR="00E439B0" w:rsidRDefault="00E439B0" w:rsidP="00E439B0">
          <w:pPr>
            <w:spacing w:line="360" w:lineRule="auto"/>
            <w:jc w:val="both"/>
          </w:pPr>
          <w:r>
            <w:t xml:space="preserve">Also, as stated above, the CEO of Virgin Atlantic started investing certain monies into the company to being able to afford overall costs within the business by preventing a huge amount of cash loss and to ultimately balance the cash outflows and cash inflows throughout this difficult period. As this might be a temporary solution due to the unawareness of the estimated ending of this pandemic, the sources additionally stated that Virgin Atlantic had not only been looking into finding new investors but had also been requesting emergency loans from the government. This ultimately shows that the </w:t>
          </w:r>
          <w:r w:rsidR="0001211D">
            <w:t>airline</w:t>
          </w:r>
          <w:r>
            <w:t xml:space="preserve"> tries to secure various </w:t>
          </w:r>
          <w:r w:rsidR="00AE5C99">
            <w:t>resources for</w:t>
          </w:r>
          <w:r>
            <w:t xml:space="preserve"> an efficient emergency response plan, to minimise potential losses.</w:t>
          </w:r>
        </w:p>
        <w:p w:rsidR="00E439B0" w:rsidRDefault="00E439B0" w:rsidP="00E439B0">
          <w:pPr>
            <w:spacing w:line="360" w:lineRule="auto"/>
            <w:jc w:val="both"/>
          </w:pPr>
        </w:p>
        <w:p w:rsidR="00BB32F4" w:rsidRDefault="00E439B0" w:rsidP="00B161AD">
          <w:pPr>
            <w:spacing w:line="360" w:lineRule="auto"/>
            <w:jc w:val="both"/>
          </w:pPr>
          <w:r>
            <w:t xml:space="preserve">The rescue package that has recently been signed by Virgin Atlantic’s shareholders and private investors has multiple benefits such as returning profitability and securing thousands of jobs. This ultimately shows that the business is investing in several ways and actively keeping up </w:t>
          </w:r>
          <w:r>
            <w:lastRenderedPageBreak/>
            <w:t xml:space="preserve">with the economical as well as political changes in order to look into effective and efficient methods to continuously keep the business stable and robust. </w:t>
          </w:r>
          <w:bookmarkStart w:id="7" w:name="_Toc46139242"/>
        </w:p>
        <w:p w:rsidR="00AA2A91" w:rsidRPr="00AA2A91" w:rsidRDefault="00AA2A91" w:rsidP="00AA2A91">
          <w:pPr>
            <w:pStyle w:val="Heading1"/>
          </w:pPr>
          <w:r>
            <w:t>Bibliography</w:t>
          </w:r>
          <w:bookmarkEnd w:id="7"/>
          <w:r w:rsidR="00BB32F4">
            <w:t xml:space="preserve">: </w:t>
          </w:r>
        </w:p>
        <w:p w:rsidR="004A11F6" w:rsidRDefault="004A11F6" w:rsidP="007D1947"/>
        <w:p w:rsidR="000C4E6E" w:rsidRDefault="000C4E6E" w:rsidP="000C4E6E">
          <w:pPr>
            <w:spacing w:line="360" w:lineRule="auto"/>
            <w:rPr>
              <w:rFonts w:ascii="Arial" w:hAnsi="Arial" w:cs="Arial"/>
              <w:color w:val="252525"/>
            </w:rPr>
          </w:pPr>
          <w:r>
            <w:rPr>
              <w:sz w:val="28"/>
              <w:szCs w:val="28"/>
            </w:rPr>
            <w:t>worldeconomicforum.com,</w:t>
          </w:r>
          <w:r w:rsidRPr="002065EF">
            <w:rPr>
              <w:sz w:val="28"/>
              <w:szCs w:val="28"/>
            </w:rPr>
            <w:t xml:space="preserve"> (2020) </w:t>
          </w:r>
          <w:r>
            <w:rPr>
              <w:sz w:val="28"/>
              <w:szCs w:val="28"/>
            </w:rPr>
            <w:t>‘,</w:t>
          </w:r>
          <w:r w:rsidRPr="002F43F8">
            <w:rPr>
              <w:rFonts w:ascii="Helvetica Neue" w:hAnsi="Helvetica Neue"/>
              <w:b/>
              <w:bCs/>
              <w:color w:val="141414"/>
              <w:spacing w:val="-5"/>
            </w:rPr>
            <w:t xml:space="preserve"> This is how coronavirus could affect the travel and tourism industry</w:t>
          </w:r>
          <w:r>
            <w:rPr>
              <w:rFonts w:ascii="Helvetica Neue" w:hAnsi="Helvetica Neue"/>
              <w:b/>
              <w:bCs/>
              <w:color w:val="141414"/>
              <w:spacing w:val="-5"/>
            </w:rPr>
            <w:t xml:space="preserve">’, </w:t>
          </w:r>
          <w:r>
            <w:rPr>
              <w:rFonts w:ascii="Arial" w:hAnsi="Arial" w:cs="Arial"/>
              <w:color w:val="252525"/>
            </w:rPr>
            <w:t xml:space="preserve">[Online]. Available: </w:t>
          </w:r>
          <w:hyperlink r:id="rId10" w:history="1">
            <w:r w:rsidRPr="001730BA">
              <w:rPr>
                <w:rStyle w:val="Hyperlink"/>
                <w:rFonts w:ascii="Arial" w:eastAsiaTheme="majorEastAsia" w:hAnsi="Arial" w:cs="Arial"/>
              </w:rPr>
              <w:t>https://www.weforum.org/agenda/2020/03/world-travel-coronavirus-covid19-jobs-pandemic-tourism-aviation/</w:t>
            </w:r>
          </w:hyperlink>
          <w:r>
            <w:rPr>
              <w:rFonts w:ascii="Arial" w:hAnsi="Arial" w:cs="Arial"/>
              <w:color w:val="252525"/>
            </w:rPr>
            <w:t xml:space="preserve">[ Accessed: 2020, July 4] </w:t>
          </w:r>
        </w:p>
        <w:p w:rsidR="000C4E6E" w:rsidRDefault="000C4E6E" w:rsidP="000C4E6E">
          <w:pPr>
            <w:spacing w:line="360" w:lineRule="auto"/>
            <w:rPr>
              <w:rFonts w:ascii="Arial" w:hAnsi="Arial" w:cs="Arial"/>
              <w:color w:val="252525"/>
            </w:rPr>
          </w:pPr>
        </w:p>
        <w:p w:rsidR="000C4E6E" w:rsidRDefault="000C4E6E" w:rsidP="000C4E6E">
          <w:pPr>
            <w:spacing w:line="360" w:lineRule="auto"/>
            <w:rPr>
              <w:rFonts w:ascii="Arial" w:hAnsi="Arial" w:cs="Arial"/>
              <w:color w:val="252525"/>
            </w:rPr>
          </w:pPr>
          <w:r>
            <w:rPr>
              <w:rFonts w:ascii="Arial" w:hAnsi="Arial" w:cs="Arial"/>
              <w:color w:val="252525"/>
            </w:rPr>
            <w:t>Deloittel.com,(2019)</w:t>
          </w:r>
          <w:r w:rsidRPr="00EF2D34">
            <w:rPr>
              <w:rFonts w:ascii="Arial" w:hAnsi="Arial" w:cs="Arial"/>
              <w:b/>
              <w:bCs/>
              <w:color w:val="252525"/>
            </w:rPr>
            <w:t>’, Travel weekly insight annual report 2019-20’,</w:t>
          </w:r>
          <w:r>
            <w:rPr>
              <w:rFonts w:ascii="Arial" w:hAnsi="Arial" w:cs="Arial"/>
              <w:color w:val="252525"/>
            </w:rPr>
            <w:t>[ Online].Available:</w:t>
          </w:r>
          <w:hyperlink r:id="rId11" w:history="1">
            <w:r w:rsidRPr="001730BA">
              <w:rPr>
                <w:rStyle w:val="Hyperlink"/>
                <w:rFonts w:ascii="Arial" w:eastAsiaTheme="majorEastAsia" w:hAnsi="Arial" w:cs="Arial"/>
              </w:rPr>
              <w:t>https://www2.deloitte.com/content/dam/Deloitte/uk/Documents/consumer-business/deloitte-uk-travel-weekly-insight-annual-report-2019-20.pdf</w:t>
            </w:r>
          </w:hyperlink>
          <w:r w:rsidRPr="00E37960">
            <w:rPr>
              <w:rFonts w:ascii="Arial" w:hAnsi="Arial" w:cs="Arial"/>
              <w:color w:val="252525"/>
            </w:rPr>
            <w:t xml:space="preserve"> </w:t>
          </w:r>
          <w:r>
            <w:rPr>
              <w:rFonts w:ascii="Arial" w:hAnsi="Arial" w:cs="Arial"/>
              <w:color w:val="252525"/>
            </w:rPr>
            <w:t>Accessed: 2020, July 4]</w:t>
          </w:r>
        </w:p>
        <w:p w:rsidR="000C4E6E" w:rsidRDefault="000C4E6E" w:rsidP="000C4E6E">
          <w:pPr>
            <w:spacing w:line="360" w:lineRule="auto"/>
            <w:rPr>
              <w:rFonts w:ascii="Arial" w:hAnsi="Arial" w:cs="Arial"/>
              <w:color w:val="252525"/>
            </w:rPr>
          </w:pPr>
        </w:p>
        <w:p w:rsidR="000C4E6E" w:rsidRDefault="000C4E6E" w:rsidP="000C4E6E">
          <w:pPr>
            <w:pStyle w:val="Heading1"/>
            <w:spacing w:before="0"/>
            <w:rPr>
              <w:rFonts w:ascii="Arial Narrow" w:hAnsi="Arial Narrow"/>
              <w:color w:val="2C2C2C"/>
              <w:sz w:val="28"/>
              <w:szCs w:val="28"/>
            </w:rPr>
          </w:pPr>
          <w:r w:rsidRPr="008E4E37">
            <w:rPr>
              <w:rFonts w:ascii="Arial" w:hAnsi="Arial" w:cs="Arial"/>
              <w:color w:val="252525"/>
              <w:sz w:val="28"/>
              <w:szCs w:val="28"/>
            </w:rPr>
            <w:t xml:space="preserve">Apnews.com, (2020)’, </w:t>
          </w:r>
          <w:r w:rsidRPr="00A9675A">
            <w:rPr>
              <w:rFonts w:ascii="Arial Narrow" w:hAnsi="Arial Narrow"/>
              <w:b/>
              <w:bCs/>
              <w:color w:val="2C2C2C"/>
              <w:sz w:val="24"/>
              <w:szCs w:val="24"/>
            </w:rPr>
            <w:t>Battered global tourism industry makes reopening plans</w:t>
          </w:r>
          <w:r w:rsidRPr="00A9675A">
            <w:rPr>
              <w:rFonts w:ascii="Arial Narrow" w:hAnsi="Arial Narrow"/>
              <w:color w:val="2C2C2C"/>
              <w:sz w:val="24"/>
              <w:szCs w:val="24"/>
            </w:rPr>
            <w:t>’,</w:t>
          </w:r>
          <w:r w:rsidRPr="005B7D07">
            <w:rPr>
              <w:rFonts w:ascii="Arial Narrow" w:hAnsi="Arial Narrow"/>
              <w:color w:val="2C2C2C"/>
              <w:sz w:val="28"/>
              <w:szCs w:val="28"/>
            </w:rPr>
            <w:t xml:space="preserve"> </w:t>
          </w:r>
          <w:r>
            <w:rPr>
              <w:rFonts w:ascii="Arial Narrow" w:hAnsi="Arial Narrow"/>
              <w:color w:val="2C2C2C"/>
              <w:sz w:val="28"/>
              <w:szCs w:val="28"/>
            </w:rPr>
            <w:t xml:space="preserve">[Online].Available: </w:t>
          </w:r>
          <w:hyperlink r:id="rId12" w:history="1">
            <w:r w:rsidRPr="001730BA">
              <w:rPr>
                <w:rStyle w:val="Hyperlink"/>
                <w:rFonts w:ascii="Arial Narrow" w:hAnsi="Arial Narrow"/>
                <w:sz w:val="28"/>
                <w:szCs w:val="28"/>
              </w:rPr>
              <w:t>https://apnews.com/c5ad53fbaf1c2380d88508243ec51860</w:t>
            </w:r>
          </w:hyperlink>
          <w:r>
            <w:rPr>
              <w:rFonts w:ascii="Arial Narrow" w:hAnsi="Arial Narrow"/>
              <w:color w:val="2C2C2C"/>
              <w:sz w:val="28"/>
              <w:szCs w:val="28"/>
            </w:rPr>
            <w:t xml:space="preserve"> [ Accessed:2020, July 4] </w:t>
          </w:r>
        </w:p>
        <w:p w:rsidR="000C4E6E" w:rsidRDefault="000C4E6E" w:rsidP="000C4E6E">
          <w:pPr>
            <w:rPr>
              <w:lang w:eastAsia="en-US"/>
            </w:rPr>
          </w:pPr>
        </w:p>
        <w:p w:rsidR="000C4E6E" w:rsidRDefault="000C4E6E" w:rsidP="000C4E6E">
          <w:pPr>
            <w:rPr>
              <w:lang w:eastAsia="en-US"/>
            </w:rPr>
          </w:pPr>
        </w:p>
        <w:p w:rsidR="000C4E6E" w:rsidRDefault="000C4E6E" w:rsidP="000C4E6E">
          <w:r>
            <w:t>Flightradar24.com, (2020)’</w:t>
          </w:r>
          <w:r w:rsidRPr="0052486C">
            <w:rPr>
              <w:b/>
              <w:bCs/>
            </w:rPr>
            <w:t>, 100,000 daily flights tracked for the first time since 22 march’,</w:t>
          </w:r>
          <w:r>
            <w:t xml:space="preserve">  [Online].Available: </w:t>
          </w:r>
          <w:hyperlink r:id="rId13" w:history="1">
            <w:r w:rsidRPr="001730BA">
              <w:rPr>
                <w:rStyle w:val="Hyperlink"/>
                <w:rFonts w:eastAsiaTheme="majorEastAsia"/>
              </w:rPr>
              <w:t>https://www.flightradar24.com/blog/100000-daily-flights-tracked-for-the-first-time-since-22-march/</w:t>
            </w:r>
          </w:hyperlink>
          <w:r>
            <w:t xml:space="preserve"> [Accessed: 2020 July 5] </w:t>
          </w:r>
        </w:p>
        <w:p w:rsidR="000C4E6E" w:rsidRPr="00C0483F" w:rsidRDefault="000C4E6E" w:rsidP="000C4E6E">
          <w:pPr>
            <w:rPr>
              <w:lang w:eastAsia="en-US"/>
            </w:rPr>
          </w:pPr>
        </w:p>
        <w:p w:rsidR="000C4E6E" w:rsidRDefault="000C4E6E" w:rsidP="000C4E6E">
          <w:pPr>
            <w:spacing w:line="360" w:lineRule="auto"/>
            <w:rPr>
              <w:rFonts w:ascii="Arial" w:hAnsi="Arial" w:cs="Arial"/>
              <w:color w:val="252525"/>
            </w:rPr>
          </w:pPr>
        </w:p>
        <w:p w:rsidR="000C4E6E" w:rsidRPr="003E4C95" w:rsidRDefault="000C4E6E" w:rsidP="000C4E6E">
          <w:pPr>
            <w:spacing w:line="360" w:lineRule="auto"/>
            <w:rPr>
              <w:rFonts w:ascii="Arial" w:hAnsi="Arial" w:cs="Arial"/>
              <w:color w:val="252525"/>
              <w:sz w:val="28"/>
              <w:szCs w:val="28"/>
            </w:rPr>
          </w:pPr>
          <w:r w:rsidRPr="00966D77">
            <w:rPr>
              <w:rFonts w:ascii="Arial" w:hAnsi="Arial" w:cs="Arial"/>
              <w:color w:val="252525"/>
            </w:rPr>
            <w:t>Virgin.com, (2020)’,</w:t>
          </w:r>
          <w:r w:rsidRPr="00966D77">
            <w:rPr>
              <w:rFonts w:ascii="Arial" w:hAnsi="Arial" w:cs="Arial"/>
              <w:b/>
              <w:bCs/>
              <w:color w:val="252525"/>
              <w:sz w:val="22"/>
              <w:szCs w:val="22"/>
            </w:rPr>
            <w:t>Virgin Atlantic’</w:t>
          </w:r>
          <w:r w:rsidRPr="00966D77">
            <w:rPr>
              <w:rFonts w:ascii="Arial" w:hAnsi="Arial" w:cs="Arial"/>
              <w:b/>
              <w:bCs/>
              <w:color w:val="252525"/>
            </w:rPr>
            <w:t xml:space="preserve">, </w:t>
          </w:r>
          <w:r w:rsidRPr="00966D77">
            <w:rPr>
              <w:rFonts w:ascii="Arial" w:hAnsi="Arial" w:cs="Arial"/>
              <w:color w:val="252525"/>
            </w:rPr>
            <w:t xml:space="preserve">[Online].Available: </w:t>
          </w:r>
          <w:hyperlink r:id="rId14" w:history="1">
            <w:r w:rsidRPr="001F037A">
              <w:rPr>
                <w:rStyle w:val="Hyperlink"/>
                <w:rFonts w:ascii="Arial" w:eastAsiaTheme="majorEastAsia" w:hAnsi="Arial" w:cs="Arial"/>
              </w:rPr>
              <w:t>https://www.virgin.com/company/virgin-atlantic</w:t>
            </w:r>
          </w:hyperlink>
          <w:r w:rsidRPr="001F037A">
            <w:rPr>
              <w:rFonts w:ascii="Arial" w:hAnsi="Arial" w:cs="Arial"/>
              <w:color w:val="252525"/>
            </w:rPr>
            <w:t xml:space="preserve"> </w:t>
          </w:r>
          <w:r w:rsidRPr="003E4C95">
            <w:rPr>
              <w:rFonts w:ascii="Arial" w:hAnsi="Arial" w:cs="Arial"/>
              <w:color w:val="252525"/>
              <w:sz w:val="28"/>
              <w:szCs w:val="28"/>
            </w:rPr>
            <w:t xml:space="preserve">[Accessed: 2020, July 5] </w:t>
          </w:r>
        </w:p>
        <w:p w:rsidR="000C4E6E" w:rsidRDefault="000C4E6E" w:rsidP="000C4E6E">
          <w:pPr>
            <w:spacing w:line="360" w:lineRule="auto"/>
            <w:rPr>
              <w:rFonts w:ascii="Arial" w:hAnsi="Arial" w:cs="Arial"/>
              <w:color w:val="252525"/>
            </w:rPr>
          </w:pPr>
        </w:p>
        <w:p w:rsidR="000C4E6E" w:rsidRDefault="000C4E6E" w:rsidP="000C4E6E">
          <w:pPr>
            <w:spacing w:line="360" w:lineRule="auto"/>
            <w:rPr>
              <w:rFonts w:ascii="Helvetica" w:hAnsi="Helvetica"/>
              <w:color w:val="0F2741"/>
              <w:shd w:val="clear" w:color="auto" w:fill="FFFFFF"/>
            </w:rPr>
          </w:pPr>
          <w:r>
            <w:rPr>
              <w:rFonts w:ascii="Arial" w:hAnsi="Arial" w:cs="Arial"/>
              <w:color w:val="252525"/>
            </w:rPr>
            <w:t xml:space="preserve">Statista.com, (2020)’, </w:t>
          </w:r>
          <w:r w:rsidRPr="00B56A90">
            <w:rPr>
              <w:rFonts w:ascii="Helvetica" w:hAnsi="Helvetica"/>
              <w:b/>
              <w:bCs/>
              <w:color w:val="0F2741"/>
              <w:shd w:val="clear" w:color="auto" w:fill="FFFFFF"/>
            </w:rPr>
            <w:t>Number of passengers uplifted by Virgin Atlantic Airways Ltd in the United Kingdom (UK) from 2008 to 2019</w:t>
          </w:r>
          <w:r>
            <w:rPr>
              <w:rFonts w:ascii="Helvetica" w:hAnsi="Helvetica"/>
              <w:b/>
              <w:bCs/>
              <w:color w:val="0F2741"/>
              <w:shd w:val="clear" w:color="auto" w:fill="FFFFFF"/>
            </w:rPr>
            <w:t xml:space="preserve">’, </w:t>
          </w:r>
          <w:r>
            <w:rPr>
              <w:rFonts w:ascii="Helvetica" w:hAnsi="Helvetica"/>
              <w:color w:val="0F2741"/>
              <w:shd w:val="clear" w:color="auto" w:fill="FFFFFF"/>
            </w:rPr>
            <w:t xml:space="preserve">[Online].Available: </w:t>
          </w:r>
          <w:hyperlink r:id="rId15" w:history="1">
            <w:r w:rsidRPr="001730BA">
              <w:rPr>
                <w:rStyle w:val="Hyperlink"/>
                <w:rFonts w:ascii="Helvetica" w:eastAsiaTheme="majorEastAsia" w:hAnsi="Helvetica"/>
                <w:shd w:val="clear" w:color="auto" w:fill="FFFFFF"/>
              </w:rPr>
              <w:t>https://www.statista.com/statistics/309373/virgin-atlantics-uk-passenger-numbers/</w:t>
            </w:r>
          </w:hyperlink>
          <w:r>
            <w:rPr>
              <w:rFonts w:ascii="Helvetica" w:hAnsi="Helvetica"/>
              <w:color w:val="0F2741"/>
              <w:shd w:val="clear" w:color="auto" w:fill="FFFFFF"/>
            </w:rPr>
            <w:t xml:space="preserve"> </w:t>
          </w:r>
        </w:p>
        <w:p w:rsidR="000C4E6E" w:rsidRDefault="000C4E6E" w:rsidP="000C4E6E">
          <w:pPr>
            <w:spacing w:line="360" w:lineRule="auto"/>
            <w:rPr>
              <w:rFonts w:ascii="Helvetica" w:hAnsi="Helvetica"/>
              <w:color w:val="0F2741"/>
              <w:shd w:val="clear" w:color="auto" w:fill="FFFFFF"/>
            </w:rPr>
          </w:pPr>
          <w:r>
            <w:rPr>
              <w:rFonts w:ascii="Helvetica" w:hAnsi="Helvetica"/>
              <w:color w:val="0F2741"/>
              <w:shd w:val="clear" w:color="auto" w:fill="FFFFFF"/>
            </w:rPr>
            <w:t xml:space="preserve">[Accessed:2020, July 5] </w:t>
          </w:r>
        </w:p>
        <w:p w:rsidR="00AC7419" w:rsidRDefault="00AC7419" w:rsidP="000C4E6E">
          <w:pPr>
            <w:pStyle w:val="Heading1"/>
            <w:spacing w:before="0" w:line="360" w:lineRule="auto"/>
            <w:rPr>
              <w:rFonts w:ascii="Arial" w:hAnsi="Arial" w:cs="Arial"/>
              <w:color w:val="252525"/>
              <w:sz w:val="28"/>
              <w:szCs w:val="28"/>
            </w:rPr>
          </w:pPr>
        </w:p>
        <w:p w:rsidR="000C4E6E" w:rsidRPr="00482DD6" w:rsidRDefault="000C4E6E" w:rsidP="000C4E6E">
          <w:pPr>
            <w:pStyle w:val="Heading1"/>
            <w:spacing w:before="0" w:line="360" w:lineRule="auto"/>
            <w:rPr>
              <w:rFonts w:ascii="Arial" w:hAnsi="Arial" w:cs="Arial"/>
              <w:color w:val="252525"/>
              <w:sz w:val="24"/>
              <w:szCs w:val="24"/>
            </w:rPr>
          </w:pPr>
          <w:r w:rsidRPr="009F7896">
            <w:rPr>
              <w:rFonts w:ascii="Arial" w:hAnsi="Arial" w:cs="Arial"/>
              <w:color w:val="252525"/>
              <w:sz w:val="28"/>
              <w:szCs w:val="28"/>
            </w:rPr>
            <w:t xml:space="preserve">Iata.org, (2020)’, </w:t>
          </w:r>
          <w:r w:rsidRPr="009F7896">
            <w:rPr>
              <w:rFonts w:ascii="Arial" w:hAnsi="Arial" w:cs="Arial"/>
              <w:b/>
              <w:bCs/>
              <w:color w:val="1A1A1A"/>
              <w:spacing w:val="-4"/>
              <w:sz w:val="24"/>
              <w:szCs w:val="24"/>
            </w:rPr>
            <w:t>Industry Losses to Top $84 Billion in 2020’,</w:t>
          </w:r>
          <w:r w:rsidRPr="009F7896">
            <w:rPr>
              <w:rFonts w:ascii="Arial" w:hAnsi="Arial" w:cs="Arial"/>
              <w:color w:val="1A1A1A"/>
              <w:spacing w:val="-4"/>
              <w:sz w:val="24"/>
              <w:szCs w:val="24"/>
            </w:rPr>
            <w:t xml:space="preserve">[Online]. Available:  </w:t>
          </w:r>
          <w:hyperlink r:id="rId16" w:history="1">
            <w:r w:rsidRPr="009F7896">
              <w:rPr>
                <w:rStyle w:val="Hyperlink"/>
                <w:rFonts w:ascii="Arial" w:hAnsi="Arial" w:cs="Arial"/>
                <w:sz w:val="28"/>
                <w:szCs w:val="28"/>
              </w:rPr>
              <w:t>https://www.iata.org/en/pressroom/pr/2020-03-05-01/</w:t>
            </w:r>
          </w:hyperlink>
          <w:r w:rsidRPr="00482DD6">
            <w:rPr>
              <w:rFonts w:ascii="Arial" w:hAnsi="Arial" w:cs="Arial"/>
              <w:color w:val="252525"/>
              <w:sz w:val="24"/>
              <w:szCs w:val="24"/>
            </w:rPr>
            <w:t xml:space="preserve"> [Accessed: 2020, July 5] </w:t>
          </w:r>
        </w:p>
        <w:p w:rsidR="000C4E6E" w:rsidRDefault="000C4E6E" w:rsidP="000C4E6E">
          <w:pPr>
            <w:spacing w:line="360" w:lineRule="auto"/>
            <w:rPr>
              <w:rFonts w:ascii="Arial" w:hAnsi="Arial" w:cs="Arial"/>
              <w:color w:val="252525"/>
            </w:rPr>
          </w:pPr>
        </w:p>
        <w:p w:rsidR="000C4E6E" w:rsidRDefault="000C4E6E" w:rsidP="000C4E6E">
          <w:pPr>
            <w:spacing w:line="360" w:lineRule="auto"/>
            <w:rPr>
              <w:rFonts w:ascii="Helvetica" w:hAnsi="Helvetica"/>
              <w:color w:val="000000"/>
              <w:shd w:val="clear" w:color="auto" w:fill="FFFFFF"/>
            </w:rPr>
          </w:pPr>
          <w:r>
            <w:rPr>
              <w:rFonts w:ascii="Arial" w:hAnsi="Arial" w:cs="Arial"/>
              <w:color w:val="252525"/>
            </w:rPr>
            <w:t xml:space="preserve">CNBC.com, (2020) </w:t>
          </w:r>
          <w:r w:rsidRPr="001932A6">
            <w:t>‘,</w:t>
          </w:r>
          <w:r w:rsidRPr="001932A6">
            <w:rPr>
              <w:rFonts w:ascii="Helvetica" w:hAnsi="Helvetica"/>
              <w:b/>
              <w:bCs/>
              <w:color w:val="000000"/>
              <w:shd w:val="clear" w:color="auto" w:fill="FFFFFF"/>
            </w:rPr>
            <w:t xml:space="preserve">5 charts show which travel sectors were worst hit by the coronavirus’, </w:t>
          </w:r>
          <w:r w:rsidRPr="001932A6">
            <w:rPr>
              <w:rFonts w:ascii="Helvetica" w:hAnsi="Helvetica"/>
              <w:color w:val="000000"/>
              <w:shd w:val="clear" w:color="auto" w:fill="FFFFFF"/>
            </w:rPr>
            <w:t>[</w:t>
          </w:r>
          <w:r w:rsidRPr="001E61DB">
            <w:rPr>
              <w:rFonts w:ascii="Helvetica" w:hAnsi="Helvetica"/>
              <w:color w:val="000000"/>
              <w:shd w:val="clear" w:color="auto" w:fill="FFFFFF"/>
            </w:rPr>
            <w:t>Online].Available:</w:t>
          </w:r>
          <w:r>
            <w:rPr>
              <w:rFonts w:ascii="Helvetica" w:hAnsi="Helvetica"/>
              <w:color w:val="000000"/>
              <w:shd w:val="clear" w:color="auto" w:fill="FFFFFF"/>
            </w:rPr>
            <w:t xml:space="preserve"> </w:t>
          </w:r>
          <w:hyperlink r:id="rId17" w:history="1">
            <w:r w:rsidRPr="001730BA">
              <w:rPr>
                <w:rStyle w:val="Hyperlink"/>
                <w:rFonts w:ascii="Helvetica" w:eastAsiaTheme="majorEastAsia" w:hAnsi="Helvetica"/>
                <w:shd w:val="clear" w:color="auto" w:fill="FFFFFF"/>
              </w:rPr>
              <w:t>https://www.cnbc.com/2020/05/06/coronavirus-pandemics-impact-on-travel-tourism-in-5-charts.html</w:t>
            </w:r>
          </w:hyperlink>
          <w:r>
            <w:rPr>
              <w:rFonts w:ascii="Helvetica" w:hAnsi="Helvetica"/>
              <w:color w:val="000000"/>
              <w:shd w:val="clear" w:color="auto" w:fill="FFFFFF"/>
            </w:rPr>
            <w:t xml:space="preserve"> [Assessed;2020,July 5] </w:t>
          </w:r>
        </w:p>
        <w:p w:rsidR="000C4E6E" w:rsidRDefault="000C4E6E" w:rsidP="000C4E6E">
          <w:pPr>
            <w:spacing w:line="360" w:lineRule="auto"/>
            <w:rPr>
              <w:rFonts w:ascii="Helvetica" w:hAnsi="Helvetica"/>
              <w:color w:val="000000"/>
              <w:shd w:val="clear" w:color="auto" w:fill="FFFFFF"/>
            </w:rPr>
          </w:pPr>
        </w:p>
        <w:p w:rsidR="000C4E6E" w:rsidRDefault="000C4E6E" w:rsidP="000C4E6E">
          <w:pPr>
            <w:pStyle w:val="Heading1"/>
            <w:spacing w:before="0" w:line="570" w:lineRule="atLeast"/>
            <w:rPr>
              <w:rFonts w:ascii="Arial" w:hAnsi="Arial" w:cs="Arial"/>
              <w:caps/>
              <w:color w:val="222222"/>
              <w:sz w:val="22"/>
              <w:szCs w:val="22"/>
            </w:rPr>
          </w:pPr>
          <w:r w:rsidRPr="00CC7DAF">
            <w:rPr>
              <w:rFonts w:ascii="Arial" w:hAnsi="Arial" w:cs="Arial"/>
              <w:color w:val="252525"/>
              <w:sz w:val="24"/>
              <w:szCs w:val="24"/>
            </w:rPr>
            <w:t xml:space="preserve">unwto.org, (2020)’, </w:t>
          </w:r>
          <w:r w:rsidRPr="00CC7DAF">
            <w:rPr>
              <w:rFonts w:ascii="Arial" w:hAnsi="Arial" w:cs="Arial"/>
              <w:b/>
              <w:bCs/>
              <w:caps/>
              <w:color w:val="222222"/>
              <w:sz w:val="22"/>
              <w:szCs w:val="22"/>
            </w:rPr>
            <w:t>100% OF GLOBAL DESTINATIONS NOW HAVE COVID-19 TRAVEL RESTRICTIONS, UNWTO REPORT</w:t>
          </w:r>
          <w:r>
            <w:rPr>
              <w:rFonts w:ascii="Arial" w:hAnsi="Arial" w:cs="Arial"/>
              <w:b/>
              <w:bCs/>
              <w:caps/>
              <w:color w:val="222222"/>
              <w:sz w:val="22"/>
              <w:szCs w:val="22"/>
            </w:rPr>
            <w:t xml:space="preserve">’, </w:t>
          </w:r>
          <w:r>
            <w:rPr>
              <w:rFonts w:ascii="Arial" w:hAnsi="Arial" w:cs="Arial"/>
              <w:caps/>
              <w:color w:val="222222"/>
              <w:sz w:val="22"/>
              <w:szCs w:val="22"/>
            </w:rPr>
            <w:t xml:space="preserve">[online]. available: </w:t>
          </w:r>
          <w:hyperlink r:id="rId18" w:history="1">
            <w:r w:rsidRPr="001730BA">
              <w:rPr>
                <w:rStyle w:val="Hyperlink"/>
                <w:rFonts w:ascii="Arial" w:hAnsi="Arial" w:cs="Arial"/>
                <w:caps/>
                <w:sz w:val="22"/>
                <w:szCs w:val="22"/>
              </w:rPr>
              <w:t>https://www.unwto.org/news/covid-19-travel-restrictions</w:t>
            </w:r>
          </w:hyperlink>
          <w:r>
            <w:rPr>
              <w:rFonts w:ascii="Arial" w:hAnsi="Arial" w:cs="Arial"/>
              <w:caps/>
              <w:color w:val="222222"/>
              <w:sz w:val="22"/>
              <w:szCs w:val="22"/>
            </w:rPr>
            <w:t xml:space="preserve"> [assessed;2020, july 5] </w:t>
          </w:r>
        </w:p>
        <w:p w:rsidR="000C4E6E" w:rsidRDefault="000C4E6E" w:rsidP="000C4E6E">
          <w:pPr>
            <w:spacing w:line="360" w:lineRule="auto"/>
            <w:rPr>
              <w:rFonts w:ascii="Helvetica" w:hAnsi="Helvetica"/>
              <w:color w:val="000000"/>
              <w:shd w:val="clear" w:color="auto" w:fill="FFFFFF"/>
            </w:rPr>
          </w:pPr>
        </w:p>
        <w:p w:rsidR="000C4E6E" w:rsidRPr="009F7896" w:rsidRDefault="000C4E6E" w:rsidP="000C4E6E">
          <w:pPr>
            <w:spacing w:line="360" w:lineRule="auto"/>
            <w:rPr>
              <w:rStyle w:val="Hyperlink"/>
              <w:rFonts w:eastAsiaTheme="majorEastAsia"/>
              <w:color w:val="auto"/>
              <w:sz w:val="20"/>
              <w:szCs w:val="20"/>
            </w:rPr>
          </w:pPr>
          <w:r w:rsidRPr="009F7896">
            <w:rPr>
              <w:rFonts w:ascii="Helvetica" w:hAnsi="Helvetica"/>
              <w:color w:val="000000"/>
              <w:shd w:val="clear" w:color="auto" w:fill="FFFFFF"/>
            </w:rPr>
            <w:t xml:space="preserve">Euronews.com, (2020)’, </w:t>
          </w:r>
          <w:r w:rsidRPr="007349E5">
            <w:rPr>
              <w:rFonts w:ascii="Helvetica Neue" w:hAnsi="Helvetica Neue"/>
              <w:b/>
              <w:bCs/>
              <w:color w:val="0A0A0A"/>
              <w:shd w:val="clear" w:color="auto" w:fill="FFFFFF"/>
            </w:rPr>
            <w:t>Analysis: Can the aviation industry survive the coronavirus crisis?</w:t>
          </w:r>
          <w:r w:rsidRPr="009F7896">
            <w:rPr>
              <w:rFonts w:ascii="Helvetica Neue" w:hAnsi="Helvetica Neue"/>
              <w:b/>
              <w:bCs/>
              <w:color w:val="0A0A0A"/>
              <w:shd w:val="clear" w:color="auto" w:fill="FFFFFF"/>
            </w:rPr>
            <w:t xml:space="preserve">’, </w:t>
          </w:r>
          <w:r w:rsidRPr="009F7896">
            <w:rPr>
              <w:rFonts w:ascii="Helvetica Neue" w:hAnsi="Helvetica Neue"/>
              <w:color w:val="0A0A0A"/>
              <w:shd w:val="clear" w:color="auto" w:fill="FFFFFF"/>
            </w:rPr>
            <w:t xml:space="preserve">[Online]. Available: </w:t>
          </w:r>
          <w:hyperlink r:id="rId19" w:history="1">
            <w:r w:rsidRPr="009F7896">
              <w:rPr>
                <w:rStyle w:val="Hyperlink"/>
                <w:rFonts w:ascii="Helvetica" w:eastAsiaTheme="majorEastAsia" w:hAnsi="Helvetica"/>
                <w:shd w:val="clear" w:color="auto" w:fill="FFFFFF"/>
              </w:rPr>
              <w:t>https://www.euronews.com/2020/05/22/analysis-can-the-aviation-industry-survive-the-coronavirus-crisis</w:t>
            </w:r>
          </w:hyperlink>
          <w:r w:rsidRPr="009F7896">
            <w:rPr>
              <w:rFonts w:ascii="Helvetica" w:hAnsi="Helvetica"/>
              <w:shd w:val="clear" w:color="auto" w:fill="FFFFFF"/>
            </w:rPr>
            <w:t xml:space="preserve"> [Assessed;2020, July 5</w:t>
          </w:r>
        </w:p>
        <w:p w:rsidR="000C4E6E" w:rsidRDefault="000C4E6E" w:rsidP="000C4E6E">
          <w:pPr>
            <w:spacing w:line="360" w:lineRule="auto"/>
            <w:rPr>
              <w:rStyle w:val="Hyperlink"/>
              <w:rFonts w:ascii="Helvetica" w:eastAsiaTheme="majorEastAsia" w:hAnsi="Helvetica"/>
              <w:sz w:val="28"/>
              <w:szCs w:val="28"/>
              <w:shd w:val="clear" w:color="auto" w:fill="FFFFFF"/>
            </w:rPr>
          </w:pPr>
        </w:p>
        <w:p w:rsidR="000C4E6E" w:rsidRDefault="000C4E6E" w:rsidP="000C4E6E">
          <w:pPr>
            <w:spacing w:line="360" w:lineRule="auto"/>
            <w:rPr>
              <w:rFonts w:ascii="Helvetica" w:hAnsi="Helvetica"/>
              <w:shd w:val="clear" w:color="auto" w:fill="FFFFFF"/>
            </w:rPr>
          </w:pPr>
          <w:r w:rsidRPr="009F7896">
            <w:rPr>
              <w:rFonts w:ascii="Helvetica" w:hAnsi="Helvetica"/>
              <w:color w:val="000000"/>
              <w:shd w:val="clear" w:color="auto" w:fill="FFFFFF"/>
            </w:rPr>
            <w:t xml:space="preserve">Socialbakers.com, (2020)’, </w:t>
          </w:r>
          <w:r w:rsidRPr="009F7896">
            <w:rPr>
              <w:rFonts w:ascii="Helvetica" w:hAnsi="Helvetica"/>
              <w:b/>
              <w:bCs/>
              <w:color w:val="000000"/>
              <w:shd w:val="clear" w:color="auto" w:fill="FFFFFF"/>
            </w:rPr>
            <w:t xml:space="preserve">how coronavirus has affected travel industry’, </w:t>
          </w:r>
          <w:r w:rsidRPr="009F7896">
            <w:rPr>
              <w:rFonts w:ascii="Helvetica" w:hAnsi="Helvetica"/>
              <w:color w:val="000000"/>
              <w:shd w:val="clear" w:color="auto" w:fill="FFFFFF"/>
            </w:rPr>
            <w:t xml:space="preserve">[Online]. Available: </w:t>
          </w:r>
          <w:hyperlink r:id="rId20" w:history="1">
            <w:r w:rsidRPr="009F7896">
              <w:rPr>
                <w:rStyle w:val="Hyperlink"/>
                <w:rFonts w:ascii="Helvetica" w:eastAsiaTheme="majorEastAsia" w:hAnsi="Helvetica"/>
                <w:shd w:val="clear" w:color="auto" w:fill="FFFFFF"/>
              </w:rPr>
              <w:t>https://www.socialbakers.com/blog/how-coronavirus-has-affected-travel-industry</w:t>
            </w:r>
          </w:hyperlink>
          <w:r w:rsidRPr="009F7896">
            <w:rPr>
              <w:rFonts w:ascii="Helvetica" w:hAnsi="Helvetica"/>
              <w:shd w:val="clear" w:color="auto" w:fill="FFFFFF"/>
            </w:rPr>
            <w:t xml:space="preserve"> [Assessed;2020, July 5] </w:t>
          </w:r>
        </w:p>
        <w:p w:rsidR="000C4E6E" w:rsidRDefault="000C4E6E" w:rsidP="000C4E6E">
          <w:pPr>
            <w:spacing w:line="360" w:lineRule="auto"/>
            <w:rPr>
              <w:rFonts w:ascii="Helvetica" w:hAnsi="Helvetica"/>
              <w:shd w:val="clear" w:color="auto" w:fill="FFFFFF"/>
            </w:rPr>
          </w:pPr>
        </w:p>
        <w:p w:rsidR="000C4E6E" w:rsidRDefault="000C4E6E" w:rsidP="000C4E6E">
          <w:pPr>
            <w:rPr>
              <w:rFonts w:ascii="Arial" w:hAnsi="Arial" w:cs="Arial"/>
              <w:color w:val="4A4A4A"/>
              <w:shd w:val="clear" w:color="auto" w:fill="FFFFFF"/>
            </w:rPr>
          </w:pPr>
          <w:r>
            <w:rPr>
              <w:rFonts w:ascii="Helvetica" w:hAnsi="Helvetica"/>
              <w:shd w:val="clear" w:color="auto" w:fill="FFFFFF"/>
            </w:rPr>
            <w:t xml:space="preserve">News.sky.com, (2020)’, </w:t>
          </w:r>
          <w:r w:rsidRPr="00833FF7">
            <w:rPr>
              <w:rFonts w:ascii="Arial" w:hAnsi="Arial" w:cs="Arial"/>
              <w:b/>
              <w:bCs/>
              <w:color w:val="4A4A4A"/>
              <w:shd w:val="clear" w:color="auto" w:fill="FFFFFF"/>
            </w:rPr>
            <w:t>Coronavirus: Virgin Atlantic asks staff to take eight weeks of unpaid leave</w:t>
          </w:r>
          <w:r>
            <w:rPr>
              <w:rFonts w:ascii="Arial" w:hAnsi="Arial" w:cs="Arial"/>
              <w:b/>
              <w:bCs/>
              <w:color w:val="4A4A4A"/>
              <w:shd w:val="clear" w:color="auto" w:fill="FFFFFF"/>
            </w:rPr>
            <w:t xml:space="preserve">’, </w:t>
          </w:r>
          <w:r>
            <w:rPr>
              <w:rFonts w:ascii="Arial" w:hAnsi="Arial" w:cs="Arial"/>
              <w:color w:val="4A4A4A"/>
              <w:shd w:val="clear" w:color="auto" w:fill="FFFFFF"/>
            </w:rPr>
            <w:t xml:space="preserve">[Online]. Available: </w:t>
          </w:r>
          <w:hyperlink r:id="rId21" w:history="1">
            <w:r w:rsidRPr="001730BA">
              <w:rPr>
                <w:rStyle w:val="Hyperlink"/>
                <w:rFonts w:ascii="Arial" w:eastAsiaTheme="majorEastAsia" w:hAnsi="Arial" w:cs="Arial"/>
                <w:shd w:val="clear" w:color="auto" w:fill="FFFFFF"/>
              </w:rPr>
              <w:t>https://news.sky.com/story/coronavirus-virgin-atlantic-asks-staff-to-take-eight-weeks-of-unpaid-leave-11958150</w:t>
            </w:r>
          </w:hyperlink>
          <w:r>
            <w:rPr>
              <w:rFonts w:ascii="Arial" w:hAnsi="Arial" w:cs="Arial"/>
              <w:color w:val="4A4A4A"/>
              <w:shd w:val="clear" w:color="auto" w:fill="FFFFFF"/>
            </w:rPr>
            <w:t xml:space="preserve"> [Assessed;2020, July 8] </w:t>
          </w:r>
        </w:p>
        <w:p w:rsidR="000C4E6E" w:rsidRDefault="000C4E6E" w:rsidP="000C4E6E">
          <w:pPr>
            <w:rPr>
              <w:rFonts w:ascii="Arial" w:hAnsi="Arial" w:cs="Arial"/>
              <w:color w:val="4A4A4A"/>
              <w:shd w:val="clear" w:color="auto" w:fill="FFFFFF"/>
            </w:rPr>
          </w:pPr>
        </w:p>
        <w:p w:rsidR="000C4E6E" w:rsidRDefault="000C4E6E" w:rsidP="000C4E6E">
          <w:pPr>
            <w:rPr>
              <w:rFonts w:ascii="Arial" w:hAnsi="Arial" w:cs="Arial"/>
              <w:color w:val="4A4A4A"/>
              <w:shd w:val="clear" w:color="auto" w:fill="FFFFFF"/>
            </w:rPr>
          </w:pPr>
        </w:p>
        <w:p w:rsidR="000C4E6E" w:rsidRPr="00D5310A" w:rsidRDefault="000C4E6E" w:rsidP="000C4E6E">
          <w:pPr>
            <w:rPr>
              <w:rFonts w:ascii="Arial" w:hAnsi="Arial" w:cs="Arial"/>
              <w:color w:val="4A4A4A"/>
              <w:shd w:val="clear" w:color="auto" w:fill="FFFFFF"/>
            </w:rPr>
          </w:pPr>
          <w:r w:rsidRPr="009B2066">
            <w:rPr>
              <w:color w:val="000000" w:themeColor="text1"/>
            </w:rPr>
            <w:t xml:space="preserve">Ft.com, (2020)’, </w:t>
          </w:r>
          <w:r w:rsidRPr="009B2066">
            <w:rPr>
              <w:b/>
              <w:bCs/>
              <w:color w:val="33302E"/>
            </w:rPr>
            <w:t>Richard Branson to invest $250m in Virgin empire</w:t>
          </w:r>
          <w:r>
            <w:rPr>
              <w:color w:val="33302E"/>
            </w:rPr>
            <w:t xml:space="preserve">’,[Online].Available: </w:t>
          </w:r>
          <w:hyperlink r:id="rId22" w:history="1">
            <w:r w:rsidRPr="001730BA">
              <w:rPr>
                <w:rStyle w:val="Hyperlink"/>
                <w:rFonts w:eastAsiaTheme="majorEastAsia"/>
              </w:rPr>
              <w:t>https://www.ft.com/content/4010625e-6c5a-11ea-89df-41bea055720b</w:t>
            </w:r>
          </w:hyperlink>
          <w:r>
            <w:rPr>
              <w:color w:val="33302E"/>
            </w:rPr>
            <w:t xml:space="preserve"> [assessed; 2020 July8] </w:t>
          </w:r>
        </w:p>
        <w:p w:rsidR="000C4E6E" w:rsidRPr="00882138" w:rsidRDefault="000C4E6E" w:rsidP="000C4E6E">
          <w:pPr>
            <w:pStyle w:val="Heading1"/>
            <w:spacing w:before="0"/>
            <w:textAlignment w:val="baseline"/>
            <w:rPr>
              <w:rFonts w:ascii="Helvetica" w:hAnsi="Helvetica"/>
              <w:color w:val="1E1E1E"/>
              <w:sz w:val="24"/>
              <w:szCs w:val="24"/>
            </w:rPr>
          </w:pPr>
          <w:r w:rsidRPr="00882138">
            <w:rPr>
              <w:color w:val="000000" w:themeColor="text1"/>
              <w:sz w:val="24"/>
              <w:szCs w:val="24"/>
            </w:rPr>
            <w:lastRenderedPageBreak/>
            <w:t>BBC</w:t>
          </w:r>
          <w:r>
            <w:rPr>
              <w:color w:val="000000" w:themeColor="text1"/>
              <w:sz w:val="24"/>
              <w:szCs w:val="24"/>
            </w:rPr>
            <w:t xml:space="preserve">.co.uk, </w:t>
          </w:r>
          <w:r w:rsidRPr="00882138">
            <w:rPr>
              <w:color w:val="000000" w:themeColor="text1"/>
              <w:sz w:val="24"/>
              <w:szCs w:val="24"/>
            </w:rPr>
            <w:t xml:space="preserve"> (2020)’,</w:t>
          </w:r>
          <w:r>
            <w:t xml:space="preserve"> </w:t>
          </w:r>
          <w:r w:rsidRPr="00882138">
            <w:rPr>
              <w:rFonts w:ascii="Helvetica" w:hAnsi="Helvetica"/>
              <w:color w:val="1E1E1E"/>
              <w:sz w:val="24"/>
              <w:szCs w:val="24"/>
            </w:rPr>
            <w:t>Coronavirus: Virgin Atlantic to cut 3,000 jobs and quit Gatwick</w:t>
          </w:r>
          <w:r>
            <w:rPr>
              <w:rFonts w:ascii="Helvetica" w:hAnsi="Helvetica"/>
              <w:color w:val="1E1E1E"/>
              <w:sz w:val="24"/>
              <w:szCs w:val="24"/>
            </w:rPr>
            <w:t xml:space="preserve">’, [Online].Available: </w:t>
          </w:r>
          <w:hyperlink r:id="rId23" w:history="1">
            <w:r w:rsidRPr="001730BA">
              <w:rPr>
                <w:rStyle w:val="Hyperlink"/>
                <w:rFonts w:ascii="Helvetica" w:hAnsi="Helvetica"/>
                <w:sz w:val="24"/>
                <w:szCs w:val="24"/>
              </w:rPr>
              <w:t>https://www.bbc.co.uk/news/business-52542038</w:t>
            </w:r>
          </w:hyperlink>
          <w:r>
            <w:rPr>
              <w:rFonts w:ascii="Helvetica" w:hAnsi="Helvetica"/>
              <w:color w:val="1E1E1E"/>
              <w:sz w:val="24"/>
              <w:szCs w:val="24"/>
            </w:rPr>
            <w:t xml:space="preserve"> [Assessed; 2020, July8]   </w:t>
          </w:r>
        </w:p>
        <w:p w:rsidR="000C4E6E" w:rsidRDefault="000C4E6E" w:rsidP="000C4E6E">
          <w:pPr>
            <w:rPr>
              <w:lang w:eastAsia="en-US"/>
            </w:rPr>
          </w:pPr>
        </w:p>
        <w:p w:rsidR="000C4E6E" w:rsidRDefault="000C4E6E" w:rsidP="000C4E6E">
          <w:pPr>
            <w:rPr>
              <w:lang w:eastAsia="en-US"/>
            </w:rPr>
          </w:pPr>
        </w:p>
        <w:p w:rsidR="000C4E6E" w:rsidRPr="00C53057" w:rsidRDefault="000C4E6E" w:rsidP="000C4E6E">
          <w:pPr>
            <w:pStyle w:val="Heading1"/>
            <w:spacing w:before="0"/>
            <w:rPr>
              <w:rFonts w:ascii="Georgia" w:hAnsi="Georgia"/>
              <w:color w:val="121212"/>
              <w:sz w:val="24"/>
              <w:szCs w:val="24"/>
            </w:rPr>
          </w:pPr>
          <w:r w:rsidRPr="00A15595">
            <w:rPr>
              <w:color w:val="000000" w:themeColor="text1"/>
              <w:sz w:val="24"/>
              <w:szCs w:val="24"/>
            </w:rPr>
            <w:t xml:space="preserve">Theguardian.com, (2020)’, </w:t>
          </w:r>
          <w:r w:rsidRPr="00491900">
            <w:rPr>
              <w:rFonts w:ascii="Georgia" w:hAnsi="Georgia"/>
              <w:b/>
              <w:bCs/>
              <w:color w:val="121212"/>
              <w:sz w:val="22"/>
              <w:szCs w:val="22"/>
            </w:rPr>
            <w:t>Richard Branson facing backlash over plea for UK bailout of Virgin</w:t>
          </w:r>
          <w:r w:rsidRPr="00491900">
            <w:rPr>
              <w:rFonts w:ascii="Georgia" w:hAnsi="Georgia"/>
              <w:color w:val="121212"/>
              <w:sz w:val="22"/>
              <w:szCs w:val="22"/>
            </w:rPr>
            <w:t xml:space="preserve">’, </w:t>
          </w:r>
          <w:r>
            <w:rPr>
              <w:rFonts w:ascii="Georgia" w:hAnsi="Georgia"/>
              <w:color w:val="121212"/>
              <w:sz w:val="24"/>
              <w:szCs w:val="24"/>
            </w:rPr>
            <w:t>[Online].Available:</w:t>
          </w:r>
        </w:p>
        <w:p w:rsidR="000C4E6E" w:rsidRDefault="00105F45" w:rsidP="000C4E6E">
          <w:pPr>
            <w:spacing w:line="360" w:lineRule="auto"/>
          </w:pPr>
          <w:hyperlink r:id="rId24" w:history="1">
            <w:r w:rsidR="000C4E6E" w:rsidRPr="00C53057">
              <w:rPr>
                <w:rStyle w:val="Hyperlink"/>
                <w:rFonts w:eastAsiaTheme="majorEastAsia"/>
              </w:rPr>
              <w:t>https://www.theguardian.com/business/2020/apr/12/richard-branson-facing-backlash-over-plea-for-uk-bailout-of-virgin</w:t>
            </w:r>
          </w:hyperlink>
          <w:r w:rsidR="000C4E6E">
            <w:t xml:space="preserve"> [Assessed;2020, July 10] </w:t>
          </w:r>
        </w:p>
        <w:p w:rsidR="000C4E6E" w:rsidRDefault="000C4E6E" w:rsidP="000C4E6E">
          <w:pPr>
            <w:spacing w:line="360" w:lineRule="auto"/>
          </w:pPr>
        </w:p>
        <w:p w:rsidR="000C4E6E" w:rsidRPr="007C58C9" w:rsidRDefault="000C4E6E" w:rsidP="000C4E6E">
          <w:pPr>
            <w:pStyle w:val="Heading1"/>
            <w:spacing w:before="0" w:after="360" w:line="480" w:lineRule="atLeast"/>
            <w:rPr>
              <w:color w:val="000000" w:themeColor="text1"/>
              <w:sz w:val="28"/>
              <w:szCs w:val="28"/>
            </w:rPr>
          </w:pPr>
          <w:r w:rsidRPr="007C58C9">
            <w:rPr>
              <w:color w:val="000000" w:themeColor="text1"/>
              <w:sz w:val="28"/>
              <w:szCs w:val="28"/>
            </w:rPr>
            <w:t xml:space="preserve">ft.com, (2020)’, </w:t>
          </w:r>
          <w:r w:rsidRPr="007C58C9">
            <w:rPr>
              <w:b/>
              <w:bCs/>
              <w:color w:val="000000" w:themeColor="text1"/>
              <w:sz w:val="28"/>
              <w:szCs w:val="28"/>
            </w:rPr>
            <w:t>Virgin Atlantic told to resubmit bailout bid by ‘unimpressed’ UK Treasury</w:t>
          </w:r>
          <w:r w:rsidRPr="007C58C9">
            <w:rPr>
              <w:color w:val="000000" w:themeColor="text1"/>
              <w:sz w:val="28"/>
              <w:szCs w:val="28"/>
            </w:rPr>
            <w:t xml:space="preserve">’, [Online].Available: </w:t>
          </w:r>
          <w:hyperlink r:id="rId25" w:history="1">
            <w:r w:rsidRPr="007C58C9">
              <w:rPr>
                <w:rStyle w:val="Hyperlink"/>
                <w:color w:val="000000" w:themeColor="text1"/>
                <w:sz w:val="28"/>
                <w:szCs w:val="28"/>
              </w:rPr>
              <w:t>https://www.ft.com/content/e2636703-acec-49ad-97b8-b944e032db1f</w:t>
            </w:r>
          </w:hyperlink>
          <w:r w:rsidRPr="007C58C9">
            <w:rPr>
              <w:color w:val="000000" w:themeColor="text1"/>
              <w:sz w:val="28"/>
              <w:szCs w:val="28"/>
            </w:rPr>
            <w:t xml:space="preserve"> [Assessed;2020, July 10] </w:t>
          </w:r>
        </w:p>
        <w:p w:rsidR="000C4E6E" w:rsidRPr="007C58C9" w:rsidRDefault="000C4E6E" w:rsidP="000C4E6E">
          <w:pPr>
            <w:pStyle w:val="Heading1"/>
            <w:spacing w:before="0" w:after="360" w:line="480" w:lineRule="atLeast"/>
            <w:rPr>
              <w:color w:val="33302E"/>
              <w:sz w:val="28"/>
              <w:szCs w:val="28"/>
            </w:rPr>
          </w:pPr>
          <w:r w:rsidRPr="007C58C9">
            <w:rPr>
              <w:color w:val="000000" w:themeColor="text1"/>
              <w:sz w:val="28"/>
              <w:szCs w:val="28"/>
            </w:rPr>
            <w:t xml:space="preserve">ft.com, (2020)’, </w:t>
          </w:r>
          <w:r w:rsidRPr="007C58C9">
            <w:rPr>
              <w:b/>
              <w:bCs/>
              <w:color w:val="000000" w:themeColor="text1"/>
              <w:sz w:val="24"/>
              <w:szCs w:val="24"/>
            </w:rPr>
            <w:t>Virgin</w:t>
          </w:r>
          <w:r w:rsidRPr="007C58C9">
            <w:rPr>
              <w:b/>
              <w:bCs/>
              <w:color w:val="33302E"/>
              <w:sz w:val="24"/>
              <w:szCs w:val="24"/>
            </w:rPr>
            <w:t xml:space="preserve"> Atlantic secures £1.2bn rescue package to keep flying’,</w:t>
          </w:r>
          <w:r w:rsidRPr="007C58C9">
            <w:rPr>
              <w:b/>
              <w:bCs/>
              <w:color w:val="33302E"/>
              <w:sz w:val="28"/>
              <w:szCs w:val="28"/>
            </w:rPr>
            <w:t xml:space="preserve"> </w:t>
          </w:r>
          <w:r w:rsidRPr="007C58C9">
            <w:rPr>
              <w:color w:val="33302E"/>
              <w:sz w:val="28"/>
              <w:szCs w:val="28"/>
            </w:rPr>
            <w:t xml:space="preserve">[Online]. Available: </w:t>
          </w:r>
          <w:hyperlink r:id="rId26" w:history="1">
            <w:r w:rsidRPr="007C58C9">
              <w:rPr>
                <w:rStyle w:val="Hyperlink"/>
                <w:sz w:val="28"/>
                <w:szCs w:val="28"/>
              </w:rPr>
              <w:t>https://www.ft.com/content/99d90182-dff3-4638-ba4c-e13ad3686025</w:t>
            </w:r>
          </w:hyperlink>
          <w:r w:rsidRPr="007C58C9">
            <w:rPr>
              <w:color w:val="33302E"/>
              <w:sz w:val="28"/>
              <w:szCs w:val="28"/>
            </w:rPr>
            <w:t xml:space="preserve"> [Assessed; 2020 July 10] </w:t>
          </w:r>
        </w:p>
        <w:p w:rsidR="000C4E6E" w:rsidRDefault="000C4E6E" w:rsidP="000C4E6E">
          <w:pPr>
            <w:pStyle w:val="Heading1"/>
            <w:spacing w:before="0"/>
            <w:textAlignment w:val="baseline"/>
            <w:rPr>
              <w:rFonts w:ascii="Helvetica" w:hAnsi="Helvetica"/>
              <w:color w:val="000000" w:themeColor="text1"/>
              <w:sz w:val="24"/>
              <w:szCs w:val="24"/>
            </w:rPr>
          </w:pPr>
          <w:r w:rsidRPr="00B62BAA">
            <w:rPr>
              <w:color w:val="000000" w:themeColor="text1"/>
              <w:sz w:val="28"/>
              <w:szCs w:val="28"/>
            </w:rPr>
            <w:t xml:space="preserve">BBC.co.uk, (2020)’, </w:t>
          </w:r>
          <w:r w:rsidRPr="00CA7A44">
            <w:rPr>
              <w:rFonts w:ascii="Helvetica" w:hAnsi="Helvetica"/>
              <w:b/>
              <w:bCs/>
              <w:color w:val="000000" w:themeColor="text1"/>
              <w:sz w:val="24"/>
              <w:szCs w:val="24"/>
            </w:rPr>
            <w:t>Coronavirus: BA reaches deal to suspend thousands of workers</w:t>
          </w:r>
          <w:r w:rsidRPr="00DC2015">
            <w:rPr>
              <w:rFonts w:ascii="Helvetica" w:hAnsi="Helvetica"/>
              <w:color w:val="000000" w:themeColor="text1"/>
              <w:sz w:val="24"/>
              <w:szCs w:val="24"/>
            </w:rPr>
            <w:t xml:space="preserve">’, [Online].Available: </w:t>
          </w:r>
          <w:hyperlink r:id="rId27" w:history="1">
            <w:r w:rsidRPr="00DC2015">
              <w:rPr>
                <w:rStyle w:val="Hyperlink"/>
                <w:rFonts w:ascii="Helvetica" w:hAnsi="Helvetica"/>
                <w:sz w:val="24"/>
                <w:szCs w:val="24"/>
              </w:rPr>
              <w:t>https://www.bbc.co.uk/news/business-52130021</w:t>
            </w:r>
          </w:hyperlink>
          <w:r w:rsidRPr="00DC2015">
            <w:rPr>
              <w:rFonts w:ascii="Helvetica" w:hAnsi="Helvetica"/>
              <w:color w:val="000000" w:themeColor="text1"/>
              <w:sz w:val="24"/>
              <w:szCs w:val="24"/>
            </w:rPr>
            <w:t xml:space="preserve"> [Assessed; 2020 July 14] </w:t>
          </w:r>
        </w:p>
        <w:p w:rsidR="000C4E6E" w:rsidRDefault="000C4E6E" w:rsidP="000C4E6E">
          <w:pPr>
            <w:rPr>
              <w:lang w:eastAsia="en-US"/>
            </w:rPr>
          </w:pPr>
        </w:p>
        <w:p w:rsidR="000C4E6E" w:rsidRDefault="000C4E6E" w:rsidP="000C4E6E">
          <w:pPr>
            <w:pStyle w:val="Heading1"/>
            <w:spacing w:before="0" w:after="75"/>
            <w:textAlignment w:val="baseline"/>
            <w:rPr>
              <w:rFonts w:ascii="Helvetica" w:hAnsi="Helvetica"/>
              <w:color w:val="000000" w:themeColor="text1"/>
              <w:sz w:val="24"/>
              <w:szCs w:val="24"/>
            </w:rPr>
          </w:pPr>
          <w:r w:rsidRPr="00D35D90">
            <w:rPr>
              <w:color w:val="000000" w:themeColor="text1"/>
              <w:sz w:val="28"/>
              <w:szCs w:val="28"/>
            </w:rPr>
            <w:t xml:space="preserve">Statista.com, (2020)’, </w:t>
          </w:r>
          <w:r w:rsidRPr="003E5AC6">
            <w:rPr>
              <w:rFonts w:ascii="Helvetica" w:hAnsi="Helvetica"/>
              <w:color w:val="000000" w:themeColor="text1"/>
              <w:sz w:val="24"/>
              <w:szCs w:val="24"/>
            </w:rPr>
            <w:t>Virgin Atlantic Airways Ltd: number of employees 2013-2018</w:t>
          </w:r>
          <w:r>
            <w:rPr>
              <w:rFonts w:ascii="Helvetica" w:hAnsi="Helvetica"/>
              <w:color w:val="000000" w:themeColor="text1"/>
              <w:sz w:val="24"/>
              <w:szCs w:val="24"/>
            </w:rPr>
            <w:t xml:space="preserve">’, [Online].Available: </w:t>
          </w:r>
          <w:hyperlink r:id="rId28" w:history="1">
            <w:r w:rsidRPr="00CC60C2">
              <w:rPr>
                <w:rStyle w:val="Hyperlink"/>
                <w:rFonts w:ascii="Helvetica" w:hAnsi="Helvetica"/>
                <w:sz w:val="24"/>
                <w:szCs w:val="24"/>
              </w:rPr>
              <w:t>https://www.statista.com/statistics/1024014/virgin-atlantic-airways-ltd-total-employees/</w:t>
            </w:r>
          </w:hyperlink>
          <w:r>
            <w:rPr>
              <w:rFonts w:ascii="Helvetica" w:hAnsi="Helvetica"/>
              <w:color w:val="000000" w:themeColor="text1"/>
              <w:sz w:val="24"/>
              <w:szCs w:val="24"/>
            </w:rPr>
            <w:t xml:space="preserve"> [Assessed; 2020 July 14] </w:t>
          </w:r>
        </w:p>
        <w:p w:rsidR="000C4E6E" w:rsidRPr="00D0430D" w:rsidRDefault="000C4E6E" w:rsidP="000C4E6E">
          <w:pPr>
            <w:rPr>
              <w:lang w:eastAsia="en-US"/>
            </w:rPr>
          </w:pPr>
        </w:p>
        <w:p w:rsidR="000C4E6E" w:rsidRPr="00D35D90" w:rsidRDefault="000C4E6E" w:rsidP="000C4E6E">
          <w:pPr>
            <w:rPr>
              <w:lang w:eastAsia="en-US"/>
            </w:rPr>
          </w:pPr>
        </w:p>
        <w:p w:rsidR="000C4E6E" w:rsidRDefault="000C4E6E" w:rsidP="000C4E6E">
          <w:pPr>
            <w:rPr>
              <w:rFonts w:ascii="MyliusModern-Regular" w:hAnsi="MyliusModern-Regular"/>
              <w:color w:val="172D4C"/>
              <w:sz w:val="25"/>
              <w:szCs w:val="20"/>
              <w:shd w:val="clear" w:color="auto" w:fill="FFFFFF"/>
            </w:rPr>
          </w:pPr>
          <w:r w:rsidRPr="009874A9">
            <w:rPr>
              <w:sz w:val="28"/>
              <w:szCs w:val="28"/>
            </w:rPr>
            <w:t xml:space="preserve">Media Centre. British Airways.com  (2019)’, </w:t>
          </w:r>
          <w:r w:rsidRPr="00CA7A44">
            <w:rPr>
              <w:rFonts w:ascii="MyliusModern-Regular" w:hAnsi="MyliusModern-Regular"/>
              <w:b/>
              <w:bCs/>
              <w:color w:val="172D4C"/>
              <w:sz w:val="25"/>
              <w:szCs w:val="20"/>
              <w:shd w:val="clear" w:color="auto" w:fill="FFFFFF"/>
            </w:rPr>
            <w:t>BRITISH AIRWAYS FACTSHEET</w:t>
          </w:r>
          <w:r>
            <w:rPr>
              <w:rFonts w:ascii="MyliusModern-Regular" w:hAnsi="MyliusModern-Regular"/>
              <w:color w:val="172D4C"/>
              <w:sz w:val="25"/>
              <w:szCs w:val="20"/>
              <w:shd w:val="clear" w:color="auto" w:fill="FFFFFF"/>
            </w:rPr>
            <w:t>’, [Online].Available:</w:t>
          </w:r>
          <w:hyperlink r:id="rId29" w:history="1">
            <w:r w:rsidRPr="00CC60C2">
              <w:rPr>
                <w:rStyle w:val="Hyperlink"/>
                <w:rFonts w:ascii="MyliusModern-Regular" w:eastAsiaTheme="majorEastAsia" w:hAnsi="MyliusModern-Regular"/>
                <w:sz w:val="25"/>
                <w:szCs w:val="20"/>
                <w:shd w:val="clear" w:color="auto" w:fill="FFFFFF"/>
              </w:rPr>
              <w:t>https://mediacentre.britishairways.com/factsheets/details/86/Factsheets-3/33</w:t>
            </w:r>
          </w:hyperlink>
          <w:r>
            <w:rPr>
              <w:rFonts w:ascii="MyliusModern-Regular" w:hAnsi="MyliusModern-Regular"/>
              <w:color w:val="172D4C"/>
              <w:sz w:val="25"/>
              <w:szCs w:val="20"/>
              <w:shd w:val="clear" w:color="auto" w:fill="FFFFFF"/>
            </w:rPr>
            <w:t xml:space="preserve"> [Assessed; 2020 July 14] </w:t>
          </w:r>
        </w:p>
        <w:p w:rsidR="000C4E6E" w:rsidRDefault="000C4E6E" w:rsidP="000C4E6E">
          <w:pPr>
            <w:rPr>
              <w:rFonts w:ascii="MyliusModern-Regular" w:hAnsi="MyliusModern-Regular"/>
              <w:color w:val="172D4C"/>
              <w:sz w:val="25"/>
              <w:szCs w:val="20"/>
              <w:shd w:val="clear" w:color="auto" w:fill="FFFFFF"/>
            </w:rPr>
          </w:pPr>
        </w:p>
        <w:p w:rsidR="000C4E6E" w:rsidRDefault="000C4E6E" w:rsidP="000C4E6E">
          <w:pPr>
            <w:rPr>
              <w:rFonts w:ascii="Helvetica" w:hAnsi="Helvetica"/>
              <w:color w:val="404040"/>
              <w:sz w:val="27"/>
              <w:szCs w:val="27"/>
              <w:shd w:val="clear" w:color="auto" w:fill="FFFFFF"/>
            </w:rPr>
          </w:pPr>
          <w:r w:rsidRPr="00D95202">
            <w:rPr>
              <w:rFonts w:ascii="MyliusModern-Regular" w:hAnsi="MyliusModern-Regular"/>
              <w:color w:val="172D4C"/>
              <w:sz w:val="27"/>
              <w:szCs w:val="21"/>
              <w:shd w:val="clear" w:color="auto" w:fill="FFFFFF"/>
            </w:rPr>
            <w:t>bbc.co.uk, (2020)’</w:t>
          </w:r>
          <w:r>
            <w:rPr>
              <w:rFonts w:ascii="MyliusModern-Regular" w:hAnsi="MyliusModern-Regular"/>
              <w:color w:val="172D4C"/>
              <w:sz w:val="25"/>
              <w:szCs w:val="20"/>
              <w:shd w:val="clear" w:color="auto" w:fill="FFFFFF"/>
            </w:rPr>
            <w:t xml:space="preserve">, </w:t>
          </w:r>
          <w:r w:rsidRPr="00CA7A44">
            <w:rPr>
              <w:rFonts w:ascii="Helvetica" w:hAnsi="Helvetica"/>
              <w:b/>
              <w:bCs/>
              <w:color w:val="404040"/>
              <w:sz w:val="27"/>
              <w:szCs w:val="27"/>
              <w:shd w:val="clear" w:color="auto" w:fill="FFFFFF"/>
            </w:rPr>
            <w:t>Mr Cruz said: We need to act now to protect jobs and ensure that BA comes out the other side of this crisis in the best possible shape</w:t>
          </w:r>
          <w:r>
            <w:rPr>
              <w:rFonts w:ascii="Helvetica" w:hAnsi="Helvetica"/>
              <w:color w:val="404040"/>
              <w:sz w:val="27"/>
              <w:szCs w:val="27"/>
              <w:shd w:val="clear" w:color="auto" w:fill="FFFFFF"/>
            </w:rPr>
            <w:t xml:space="preserve">’, [Online].Available: </w:t>
          </w:r>
          <w:hyperlink r:id="rId30" w:history="1">
            <w:r w:rsidRPr="00CC60C2">
              <w:rPr>
                <w:rStyle w:val="Hyperlink"/>
                <w:rFonts w:ascii="Helvetica" w:eastAsiaTheme="majorEastAsia" w:hAnsi="Helvetica"/>
                <w:sz w:val="27"/>
                <w:szCs w:val="27"/>
                <w:shd w:val="clear" w:color="auto" w:fill="FFFFFF"/>
              </w:rPr>
              <w:t>https://www.bbc.co.uk/news/business-52130021</w:t>
            </w:r>
          </w:hyperlink>
          <w:r>
            <w:rPr>
              <w:rFonts w:ascii="Helvetica" w:hAnsi="Helvetica"/>
              <w:color w:val="404040"/>
              <w:sz w:val="27"/>
              <w:szCs w:val="27"/>
              <w:shd w:val="clear" w:color="auto" w:fill="FFFFFF"/>
            </w:rPr>
            <w:t xml:space="preserve"> [Assessed; 2020 July 14] </w:t>
          </w:r>
        </w:p>
        <w:p w:rsidR="000C4E6E" w:rsidRDefault="000C4E6E" w:rsidP="000C4E6E">
          <w:pPr>
            <w:rPr>
              <w:rFonts w:ascii="Helvetica" w:hAnsi="Helvetica"/>
              <w:color w:val="404040"/>
              <w:sz w:val="27"/>
              <w:szCs w:val="27"/>
              <w:shd w:val="clear" w:color="auto" w:fill="FFFFFF"/>
            </w:rPr>
          </w:pPr>
        </w:p>
        <w:p w:rsidR="00AC7419" w:rsidRDefault="00AC7419" w:rsidP="000C4E6E">
          <w:pPr>
            <w:rPr>
              <w:rFonts w:ascii="Helvetica" w:hAnsi="Helvetica"/>
              <w:color w:val="404040"/>
              <w:sz w:val="27"/>
              <w:szCs w:val="27"/>
              <w:shd w:val="clear" w:color="auto" w:fill="FFFFFF"/>
            </w:rPr>
          </w:pPr>
        </w:p>
        <w:p w:rsidR="000C4E6E" w:rsidRDefault="000C4E6E" w:rsidP="000C4E6E">
          <w:pPr>
            <w:rPr>
              <w:rFonts w:ascii="Helvetica" w:hAnsi="Helvetica"/>
              <w:color w:val="404040"/>
              <w:sz w:val="27"/>
              <w:szCs w:val="27"/>
              <w:shd w:val="clear" w:color="auto" w:fill="FFFFFF"/>
            </w:rPr>
          </w:pPr>
          <w:r>
            <w:rPr>
              <w:rFonts w:ascii="Helvetica" w:hAnsi="Helvetica"/>
              <w:color w:val="404040"/>
              <w:sz w:val="27"/>
              <w:szCs w:val="27"/>
              <w:shd w:val="clear" w:color="auto" w:fill="FFFFFF"/>
            </w:rPr>
            <w:t xml:space="preserve">Pestleanalysis.com, (2020)’, what is pestle analysis? A tool for business analysis’, [Online].Available: </w:t>
          </w:r>
          <w:hyperlink r:id="rId31" w:history="1">
            <w:r w:rsidRPr="00CC60C2">
              <w:rPr>
                <w:rStyle w:val="Hyperlink"/>
                <w:rFonts w:ascii="Helvetica" w:eastAsiaTheme="majorEastAsia" w:hAnsi="Helvetica"/>
                <w:sz w:val="27"/>
                <w:szCs w:val="27"/>
                <w:shd w:val="clear" w:color="auto" w:fill="FFFFFF"/>
              </w:rPr>
              <w:t>https://pestleanalysis.com/what-is-pestle-analysis/amp/</w:t>
            </w:r>
          </w:hyperlink>
          <w:r>
            <w:rPr>
              <w:rFonts w:ascii="Helvetica" w:hAnsi="Helvetica"/>
              <w:color w:val="404040"/>
              <w:sz w:val="27"/>
              <w:szCs w:val="27"/>
              <w:shd w:val="clear" w:color="auto" w:fill="FFFFFF"/>
            </w:rPr>
            <w:t xml:space="preserve"> [Assessed;2020 July 14] </w:t>
          </w:r>
        </w:p>
        <w:p w:rsidR="00B53C31" w:rsidRDefault="00B53C31" w:rsidP="000C4E6E">
          <w:pPr>
            <w:rPr>
              <w:rFonts w:ascii="Helvetica" w:hAnsi="Helvetica"/>
              <w:color w:val="404040"/>
              <w:sz w:val="27"/>
              <w:szCs w:val="27"/>
              <w:shd w:val="clear" w:color="auto" w:fill="FFFFFF"/>
            </w:rPr>
          </w:pPr>
        </w:p>
        <w:p w:rsidR="000C4E6E" w:rsidRDefault="000C4E6E" w:rsidP="000C4E6E">
          <w:pPr>
            <w:pStyle w:val="Heading1"/>
            <w:spacing w:before="0"/>
            <w:textAlignment w:val="baseline"/>
            <w:rPr>
              <w:rFonts w:ascii="Arial" w:hAnsi="Arial" w:cs="Arial"/>
              <w:color w:val="000000" w:themeColor="text1"/>
              <w:sz w:val="28"/>
              <w:szCs w:val="28"/>
            </w:rPr>
          </w:pPr>
          <w:r w:rsidRPr="001328BA">
            <w:rPr>
              <w:color w:val="000000" w:themeColor="text1"/>
            </w:rPr>
            <w:t xml:space="preserve">gov.uk, (2020)’, </w:t>
          </w:r>
          <w:r w:rsidRPr="009F3F87">
            <w:rPr>
              <w:rFonts w:ascii="Arial" w:hAnsi="Arial" w:cs="Arial"/>
              <w:b/>
              <w:bCs/>
              <w:color w:val="000000" w:themeColor="text1"/>
              <w:sz w:val="28"/>
              <w:szCs w:val="28"/>
            </w:rPr>
            <w:t>Changes to the Coronavirus Job Retention Scheme’</w:t>
          </w:r>
          <w:r>
            <w:rPr>
              <w:rFonts w:ascii="Arial" w:hAnsi="Arial" w:cs="Arial"/>
              <w:color w:val="000000" w:themeColor="text1"/>
              <w:sz w:val="28"/>
              <w:szCs w:val="28"/>
            </w:rPr>
            <w:t xml:space="preserve">, [Online]. Available: </w:t>
          </w:r>
          <w:hyperlink r:id="rId32" w:history="1">
            <w:r w:rsidRPr="00CC60C2">
              <w:rPr>
                <w:rStyle w:val="Hyperlink"/>
                <w:rFonts w:ascii="Arial" w:hAnsi="Arial" w:cs="Arial"/>
                <w:sz w:val="28"/>
                <w:szCs w:val="28"/>
              </w:rPr>
              <w:t>https://www.gov.uk/government/publications/changes-to-the-coronavirus-job-retention-scheme/changes-to-the-coronavirus-job-retention-scheme</w:t>
            </w:r>
          </w:hyperlink>
          <w:r>
            <w:rPr>
              <w:rFonts w:ascii="Arial" w:hAnsi="Arial" w:cs="Arial"/>
              <w:color w:val="000000" w:themeColor="text1"/>
              <w:sz w:val="28"/>
              <w:szCs w:val="28"/>
            </w:rPr>
            <w:t xml:space="preserve"> [Assessed;2020 July 14] </w:t>
          </w:r>
        </w:p>
        <w:p w:rsidR="000C4E6E" w:rsidRDefault="000C4E6E" w:rsidP="000C4E6E">
          <w:pPr>
            <w:rPr>
              <w:lang w:eastAsia="en-US"/>
            </w:rPr>
          </w:pPr>
        </w:p>
        <w:p w:rsidR="000C4E6E" w:rsidRPr="00C82AC8" w:rsidRDefault="000C4E6E" w:rsidP="000C4E6E">
          <w:pPr>
            <w:rPr>
              <w:lang w:eastAsia="en-US"/>
            </w:rPr>
          </w:pPr>
        </w:p>
        <w:p w:rsidR="000C4E6E" w:rsidRPr="007C58C9" w:rsidRDefault="000C4E6E" w:rsidP="000C4E6E">
          <w:pPr>
            <w:rPr>
              <w:sz w:val="28"/>
              <w:szCs w:val="28"/>
              <w:lang w:eastAsia="en-US"/>
            </w:rPr>
          </w:pPr>
          <w:r w:rsidRPr="007C58C9">
            <w:rPr>
              <w:sz w:val="28"/>
              <w:szCs w:val="28"/>
              <w:lang w:eastAsia="en-US"/>
            </w:rPr>
            <w:t xml:space="preserve">CMS.Law , (2020) ‘,COVID-19: THE NEW NORMAL’, [Online].Available: </w:t>
          </w:r>
        </w:p>
        <w:p w:rsidR="000C4E6E" w:rsidRPr="007C58C9" w:rsidRDefault="000C4E6E" w:rsidP="000C4E6E">
          <w:pPr>
            <w:rPr>
              <w:sz w:val="28"/>
              <w:szCs w:val="28"/>
              <w:lang w:eastAsia="en-US"/>
            </w:rPr>
          </w:pPr>
          <w:r w:rsidRPr="007C58C9">
            <w:rPr>
              <w:sz w:val="28"/>
              <w:szCs w:val="28"/>
              <w:lang w:eastAsia="en-US"/>
            </w:rPr>
            <w:t xml:space="preserve"> </w:t>
          </w:r>
          <w:hyperlink r:id="rId33" w:history="1">
            <w:r w:rsidRPr="007C58C9">
              <w:rPr>
                <w:rStyle w:val="Hyperlink"/>
                <w:rFonts w:eastAsiaTheme="majorEastAsia"/>
                <w:sz w:val="28"/>
                <w:szCs w:val="28"/>
                <w:lang w:eastAsia="en-US"/>
              </w:rPr>
              <w:t>https://cms.law/en/int/insight/covid-19-the-new-normal</w:t>
            </w:r>
          </w:hyperlink>
          <w:r w:rsidRPr="007C58C9">
            <w:rPr>
              <w:sz w:val="28"/>
              <w:szCs w:val="28"/>
              <w:lang w:eastAsia="en-US"/>
            </w:rPr>
            <w:t xml:space="preserve"> [Assessed;2020 July 16]</w:t>
          </w:r>
        </w:p>
        <w:p w:rsidR="000C4E6E" w:rsidRPr="007C58C9" w:rsidRDefault="000C4E6E" w:rsidP="000C4E6E">
          <w:pPr>
            <w:rPr>
              <w:sz w:val="28"/>
              <w:szCs w:val="28"/>
              <w:lang w:eastAsia="en-US"/>
            </w:rPr>
          </w:pPr>
        </w:p>
        <w:p w:rsidR="000C4E6E" w:rsidRDefault="000C4E6E" w:rsidP="000C4E6E">
          <w:pPr>
            <w:pStyle w:val="Heading1"/>
            <w:spacing w:before="0" w:after="270"/>
            <w:textAlignment w:val="baseline"/>
            <w:rPr>
              <w:color w:val="000000" w:themeColor="text1"/>
              <w:spacing w:val="-13"/>
              <w:sz w:val="28"/>
              <w:szCs w:val="28"/>
            </w:rPr>
          </w:pPr>
          <w:r w:rsidRPr="00E03E42">
            <w:rPr>
              <w:color w:val="000000" w:themeColor="text1"/>
              <w:sz w:val="28"/>
              <w:szCs w:val="28"/>
            </w:rPr>
            <w:t xml:space="preserve">Mirror.co.uk, (2020) ‘, </w:t>
          </w:r>
          <w:r w:rsidRPr="00E03E42">
            <w:rPr>
              <w:b/>
              <w:bCs/>
              <w:color w:val="000000" w:themeColor="text1"/>
              <w:spacing w:val="-13"/>
              <w:sz w:val="28"/>
              <w:szCs w:val="28"/>
            </w:rPr>
            <w:t>Coronavirus UPDATES: UK second wave fears as Boris Johnson 'extremely concerned</w:t>
          </w:r>
          <w:r>
            <w:rPr>
              <w:color w:val="000000" w:themeColor="text1"/>
              <w:spacing w:val="-13"/>
              <w:sz w:val="28"/>
              <w:szCs w:val="28"/>
            </w:rPr>
            <w:t xml:space="preserve">’, [Online]. Available: </w:t>
          </w:r>
          <w:hyperlink r:id="rId34" w:history="1">
            <w:r w:rsidRPr="00CC60C2">
              <w:rPr>
                <w:rStyle w:val="Hyperlink"/>
                <w:spacing w:val="-13"/>
                <w:sz w:val="28"/>
                <w:szCs w:val="28"/>
              </w:rPr>
              <w:t>https://www.mirror.co.uk/news/uk-news/coronavirus-updates-lockdown-uk-live-22421223?service=responsive</w:t>
            </w:r>
          </w:hyperlink>
          <w:r>
            <w:rPr>
              <w:color w:val="000000" w:themeColor="text1"/>
              <w:spacing w:val="-13"/>
              <w:sz w:val="28"/>
              <w:szCs w:val="28"/>
            </w:rPr>
            <w:t xml:space="preserve"> [Assessed;2020 July 16] </w:t>
          </w:r>
        </w:p>
        <w:p w:rsidR="000C4E6E" w:rsidRDefault="000C4E6E" w:rsidP="000C4E6E">
          <w:pPr>
            <w:rPr>
              <w:rFonts w:ascii="Arial" w:hAnsi="Arial" w:cs="Arial"/>
              <w:color w:val="141414"/>
              <w:spacing w:val="-13"/>
              <w:sz w:val="28"/>
              <w:szCs w:val="28"/>
              <w:shd w:val="clear" w:color="auto" w:fill="FFFFFF"/>
            </w:rPr>
          </w:pPr>
          <w:r w:rsidRPr="00581DB3">
            <w:rPr>
              <w:sz w:val="28"/>
              <w:szCs w:val="28"/>
              <w:lang w:eastAsia="en-US"/>
            </w:rPr>
            <w:t>Chronicleive.co.uk, (2020)</w:t>
          </w:r>
          <w:r>
            <w:rPr>
              <w:lang w:eastAsia="en-US"/>
            </w:rPr>
            <w:t xml:space="preserve">’, </w:t>
          </w:r>
          <w:r w:rsidRPr="00581DB3">
            <w:rPr>
              <w:rFonts w:ascii="Arial" w:hAnsi="Arial" w:cs="Arial"/>
              <w:b/>
              <w:bCs/>
              <w:color w:val="141414"/>
              <w:spacing w:val="-13"/>
              <w:sz w:val="28"/>
              <w:szCs w:val="28"/>
              <w:shd w:val="clear" w:color="auto" w:fill="FFFFFF"/>
            </w:rPr>
            <w:t>TUI cancels all its flights and holidays to Spain's Balearic and Canary Islands</w:t>
          </w:r>
          <w:r>
            <w:rPr>
              <w:rFonts w:ascii="Arial" w:hAnsi="Arial" w:cs="Arial"/>
              <w:color w:val="141414"/>
              <w:spacing w:val="-13"/>
              <w:sz w:val="28"/>
              <w:szCs w:val="28"/>
              <w:shd w:val="clear" w:color="auto" w:fill="FFFFFF"/>
            </w:rPr>
            <w:t xml:space="preserve">’, [Online].Available: </w:t>
          </w:r>
          <w:hyperlink r:id="rId35" w:history="1">
            <w:r w:rsidRPr="00CC60C2">
              <w:rPr>
                <w:rStyle w:val="Hyperlink"/>
                <w:rFonts w:ascii="Arial" w:eastAsiaTheme="majorEastAsia" w:hAnsi="Arial" w:cs="Arial"/>
                <w:spacing w:val="-13"/>
                <w:sz w:val="28"/>
                <w:szCs w:val="28"/>
                <w:shd w:val="clear" w:color="auto" w:fill="FFFFFF"/>
              </w:rPr>
              <w:t>https://www.chroniclelive.co.uk/news/uk-news/tui-cancels-flights-holidays-spains-18673050</w:t>
            </w:r>
          </w:hyperlink>
          <w:r>
            <w:rPr>
              <w:rFonts w:ascii="Arial" w:hAnsi="Arial" w:cs="Arial"/>
              <w:color w:val="141414"/>
              <w:spacing w:val="-13"/>
              <w:sz w:val="28"/>
              <w:szCs w:val="28"/>
              <w:shd w:val="clear" w:color="auto" w:fill="FFFFFF"/>
            </w:rPr>
            <w:t xml:space="preserve"> [Assessed;2020 July 16] </w:t>
          </w:r>
        </w:p>
        <w:p w:rsidR="000C4E6E" w:rsidRDefault="000C4E6E" w:rsidP="000C4E6E">
          <w:pPr>
            <w:rPr>
              <w:rFonts w:ascii="Arial" w:hAnsi="Arial" w:cs="Arial"/>
              <w:color w:val="141414"/>
              <w:spacing w:val="-13"/>
              <w:sz w:val="28"/>
              <w:szCs w:val="28"/>
              <w:shd w:val="clear" w:color="auto" w:fill="FFFFFF"/>
            </w:rPr>
          </w:pPr>
        </w:p>
        <w:p w:rsidR="000C4E6E" w:rsidRDefault="000C4E6E" w:rsidP="000C4E6E">
          <w:pPr>
            <w:pStyle w:val="Heading1"/>
            <w:spacing w:before="0"/>
            <w:textAlignment w:val="baseline"/>
            <w:rPr>
              <w:rFonts w:ascii="Arial" w:hAnsi="Arial" w:cs="Arial"/>
              <w:color w:val="000000" w:themeColor="text1"/>
              <w:sz w:val="28"/>
              <w:szCs w:val="28"/>
            </w:rPr>
          </w:pPr>
          <w:r w:rsidRPr="00A856EF">
            <w:rPr>
              <w:color w:val="000000" w:themeColor="text1"/>
              <w:sz w:val="28"/>
              <w:szCs w:val="28"/>
            </w:rPr>
            <w:t xml:space="preserve">Gov.uk, (2020) ‘, </w:t>
          </w:r>
          <w:r w:rsidRPr="001E1E2A">
            <w:rPr>
              <w:rFonts w:ascii="Arial" w:hAnsi="Arial" w:cs="Arial"/>
              <w:color w:val="000000" w:themeColor="text1"/>
              <w:sz w:val="28"/>
              <w:szCs w:val="28"/>
            </w:rPr>
            <w:t>Coronavirus (COVID-19): safer air travel for passengers’</w:t>
          </w:r>
          <w:r>
            <w:rPr>
              <w:rFonts w:ascii="Arial" w:hAnsi="Arial" w:cs="Arial"/>
              <w:color w:val="000000" w:themeColor="text1"/>
            </w:rPr>
            <w:t>, [Online].</w:t>
          </w:r>
          <w:r>
            <w:rPr>
              <w:rFonts w:ascii="Arial" w:hAnsi="Arial" w:cs="Arial"/>
              <w:color w:val="000000" w:themeColor="text1"/>
              <w:sz w:val="28"/>
              <w:szCs w:val="28"/>
            </w:rPr>
            <w:t xml:space="preserve">Available: </w:t>
          </w:r>
          <w:hyperlink r:id="rId36" w:history="1">
            <w:r w:rsidRPr="00CC60C2">
              <w:rPr>
                <w:rStyle w:val="Hyperlink"/>
                <w:rFonts w:ascii="Arial" w:hAnsi="Arial" w:cs="Arial"/>
                <w:sz w:val="28"/>
                <w:szCs w:val="28"/>
              </w:rPr>
              <w:t>https://www.gov.uk/guidance/coronavirus-covid-19-safer-air-travel-guidance-for-passengers</w:t>
            </w:r>
          </w:hyperlink>
          <w:r>
            <w:rPr>
              <w:rFonts w:ascii="Arial" w:hAnsi="Arial" w:cs="Arial"/>
              <w:color w:val="000000" w:themeColor="text1"/>
              <w:sz w:val="28"/>
              <w:szCs w:val="28"/>
            </w:rPr>
            <w:t xml:space="preserve"> [Assessed;2020 July 16] </w:t>
          </w:r>
        </w:p>
        <w:p w:rsidR="000C4E6E" w:rsidRDefault="000C4E6E" w:rsidP="000C4E6E">
          <w:pPr>
            <w:rPr>
              <w:lang w:eastAsia="en-US"/>
            </w:rPr>
          </w:pPr>
        </w:p>
        <w:p w:rsidR="000C4E6E" w:rsidRDefault="000C4E6E" w:rsidP="000C4E6E">
          <w:pPr>
            <w:rPr>
              <w:lang w:eastAsia="en-US"/>
            </w:rPr>
          </w:pPr>
        </w:p>
        <w:p w:rsidR="000C4E6E" w:rsidRDefault="000C4E6E" w:rsidP="000C4E6E">
          <w:pPr>
            <w:rPr>
              <w:sz w:val="32"/>
              <w:szCs w:val="32"/>
              <w:lang w:eastAsia="en-US"/>
            </w:rPr>
          </w:pPr>
          <w:r>
            <w:rPr>
              <w:sz w:val="32"/>
              <w:szCs w:val="32"/>
              <w:lang w:eastAsia="en-US"/>
            </w:rPr>
            <w:t>V</w:t>
          </w:r>
          <w:r w:rsidRPr="00C50ED4">
            <w:rPr>
              <w:sz w:val="32"/>
              <w:szCs w:val="32"/>
              <w:lang w:eastAsia="en-US"/>
            </w:rPr>
            <w:t>rginatlantic.com</w:t>
          </w:r>
          <w:r>
            <w:rPr>
              <w:sz w:val="32"/>
              <w:szCs w:val="32"/>
              <w:lang w:eastAsia="en-US"/>
            </w:rPr>
            <w:t>,</w:t>
          </w:r>
          <w:r w:rsidRPr="00C50ED4">
            <w:rPr>
              <w:sz w:val="32"/>
              <w:szCs w:val="32"/>
              <w:lang w:eastAsia="en-US"/>
            </w:rPr>
            <w:t xml:space="preserve"> ( 2020)’, </w:t>
          </w:r>
          <w:r w:rsidRPr="00C62786">
            <w:rPr>
              <w:rFonts w:ascii="gotham-xlight" w:hAnsi="gotham-xlight"/>
              <w:color w:val="222222"/>
              <w:spacing w:val="-12"/>
              <w:kern w:val="36"/>
              <w:sz w:val="32"/>
              <w:szCs w:val="32"/>
            </w:rPr>
            <w:t>Covid-19 Travel Advice</w:t>
          </w:r>
          <w:r>
            <w:rPr>
              <w:rFonts w:ascii="gotham-xlight" w:hAnsi="gotham-xlight"/>
              <w:color w:val="222222"/>
              <w:spacing w:val="-12"/>
              <w:kern w:val="36"/>
              <w:sz w:val="32"/>
              <w:szCs w:val="32"/>
            </w:rPr>
            <w:t>’, [Online].Available:</w:t>
          </w:r>
          <w:hyperlink r:id="rId37" w:history="1">
            <w:r w:rsidRPr="00CC60C2">
              <w:rPr>
                <w:rStyle w:val="Hyperlink"/>
                <w:rFonts w:eastAsiaTheme="majorEastAsia"/>
                <w:sz w:val="32"/>
                <w:szCs w:val="32"/>
                <w:lang w:eastAsia="en-US"/>
              </w:rPr>
              <w:t>https://flywith.virginatlantic.com/gb/en/news/coronavirus.html</w:t>
            </w:r>
          </w:hyperlink>
          <w:r>
            <w:rPr>
              <w:sz w:val="32"/>
              <w:szCs w:val="32"/>
              <w:lang w:eastAsia="en-US"/>
            </w:rPr>
            <w:t xml:space="preserve"> [Assessed;2020 July 16] </w:t>
          </w:r>
        </w:p>
        <w:p w:rsidR="00AC7419" w:rsidRPr="00903ED2" w:rsidRDefault="00AC7419" w:rsidP="000C4E6E">
          <w:pPr>
            <w:rPr>
              <w:lang w:eastAsia="en-US"/>
            </w:rPr>
          </w:pPr>
        </w:p>
        <w:p w:rsidR="000C4E6E" w:rsidRDefault="000C4E6E" w:rsidP="000C4E6E">
          <w:pPr>
            <w:rPr>
              <w:lang w:eastAsia="en-US"/>
            </w:rPr>
          </w:pPr>
        </w:p>
        <w:p w:rsidR="00AC7419" w:rsidRDefault="000C4E6E" w:rsidP="00AC7419">
          <w:pPr>
            <w:rPr>
              <w:rFonts w:ascii="Arial" w:hAnsi="Arial" w:cs="Arial"/>
              <w:color w:val="000000"/>
              <w:spacing w:val="-9"/>
              <w:sz w:val="28"/>
              <w:szCs w:val="28"/>
              <w:shd w:val="clear" w:color="auto" w:fill="FFFFFF"/>
            </w:rPr>
          </w:pPr>
          <w:r w:rsidRPr="00E42DCF">
            <w:rPr>
              <w:sz w:val="28"/>
              <w:szCs w:val="28"/>
              <w:lang w:eastAsia="en-US"/>
            </w:rPr>
            <w:t>bbc.com, (2020)’,</w:t>
          </w:r>
          <w:r>
            <w:rPr>
              <w:lang w:eastAsia="en-US"/>
            </w:rPr>
            <w:t xml:space="preserve"> </w:t>
          </w:r>
          <w:r w:rsidRPr="00F14B80">
            <w:rPr>
              <w:rFonts w:ascii="Arial" w:hAnsi="Arial" w:cs="Arial"/>
              <w:color w:val="000000"/>
              <w:spacing w:val="-9"/>
              <w:sz w:val="28"/>
              <w:szCs w:val="28"/>
              <w:shd w:val="clear" w:color="auto" w:fill="FFFFFF"/>
            </w:rPr>
            <w:t>Will Covid-19 have a lasting impact on the environment?</w:t>
          </w:r>
          <w:r>
            <w:rPr>
              <w:rFonts w:ascii="Arial" w:hAnsi="Arial" w:cs="Arial"/>
              <w:color w:val="000000"/>
              <w:spacing w:val="-9"/>
              <w:sz w:val="28"/>
              <w:szCs w:val="28"/>
              <w:shd w:val="clear" w:color="auto" w:fill="FFFFFF"/>
            </w:rPr>
            <w:t xml:space="preserve">’, [Online].Available: </w:t>
          </w:r>
          <w:hyperlink r:id="rId38" w:history="1">
            <w:r w:rsidRPr="00CC60C2">
              <w:rPr>
                <w:rStyle w:val="Hyperlink"/>
                <w:rFonts w:ascii="Arial" w:eastAsiaTheme="majorEastAsia" w:hAnsi="Arial" w:cs="Arial"/>
                <w:spacing w:val="-9"/>
                <w:sz w:val="28"/>
                <w:szCs w:val="28"/>
                <w:shd w:val="clear" w:color="auto" w:fill="FFFFFF"/>
              </w:rPr>
              <w:t>https://www.bbc.com/future/article/20200326-covid-19-the-impact-of-coronavirus-on-the-environment</w:t>
            </w:r>
          </w:hyperlink>
          <w:r>
            <w:rPr>
              <w:rFonts w:ascii="Arial" w:hAnsi="Arial" w:cs="Arial"/>
              <w:color w:val="000000"/>
              <w:spacing w:val="-9"/>
              <w:sz w:val="28"/>
              <w:szCs w:val="28"/>
              <w:shd w:val="clear" w:color="auto" w:fill="FFFFFF"/>
            </w:rPr>
            <w:t xml:space="preserve"> [Assessed;2020 July 16]  </w:t>
          </w:r>
        </w:p>
        <w:p w:rsidR="00AC7419" w:rsidRDefault="00AC7419" w:rsidP="00AC7419">
          <w:pPr>
            <w:rPr>
              <w:rFonts w:ascii="Arial" w:hAnsi="Arial" w:cs="Arial"/>
              <w:color w:val="000000"/>
              <w:spacing w:val="-9"/>
              <w:sz w:val="28"/>
              <w:szCs w:val="28"/>
              <w:shd w:val="clear" w:color="auto" w:fill="FFFFFF"/>
            </w:rPr>
          </w:pPr>
        </w:p>
        <w:p w:rsidR="00AC7419" w:rsidRDefault="00AC7419" w:rsidP="00AC7419">
          <w:pPr>
            <w:rPr>
              <w:rFonts w:ascii="Arial" w:hAnsi="Arial" w:cs="Arial"/>
              <w:color w:val="000000"/>
              <w:spacing w:val="-9"/>
              <w:sz w:val="28"/>
              <w:szCs w:val="28"/>
              <w:shd w:val="clear" w:color="auto" w:fill="FFFFFF"/>
            </w:rPr>
          </w:pPr>
        </w:p>
        <w:p w:rsidR="00AC7419" w:rsidRDefault="00AC7419" w:rsidP="00AC7419">
          <w:pPr>
            <w:rPr>
              <w:rFonts w:ascii="Arial" w:hAnsi="Arial" w:cs="Arial"/>
              <w:color w:val="000000"/>
              <w:spacing w:val="-9"/>
              <w:sz w:val="28"/>
              <w:szCs w:val="28"/>
              <w:shd w:val="clear" w:color="auto" w:fill="FFFFFF"/>
            </w:rPr>
          </w:pPr>
        </w:p>
        <w:p w:rsidR="000C4E6E" w:rsidRPr="00AC7419" w:rsidRDefault="000C4E6E" w:rsidP="00AC7419">
          <w:pPr>
            <w:rPr>
              <w:rFonts w:ascii="Arial" w:hAnsi="Arial" w:cs="Arial"/>
              <w:color w:val="000000"/>
              <w:spacing w:val="-9"/>
              <w:sz w:val="28"/>
              <w:szCs w:val="28"/>
              <w:shd w:val="clear" w:color="auto" w:fill="FFFFFF"/>
            </w:rPr>
          </w:pPr>
          <w:r w:rsidRPr="00923862">
            <w:rPr>
              <w:color w:val="000000" w:themeColor="text1"/>
              <w:sz w:val="28"/>
              <w:szCs w:val="28"/>
            </w:rPr>
            <w:t>ResearchGate.net</w:t>
          </w:r>
          <w:r>
            <w:rPr>
              <w:color w:val="000000" w:themeColor="text1"/>
              <w:sz w:val="28"/>
              <w:szCs w:val="28"/>
            </w:rPr>
            <w:t>,</w:t>
          </w:r>
          <w:r w:rsidRPr="00923862">
            <w:rPr>
              <w:color w:val="000000" w:themeColor="text1"/>
              <w:sz w:val="28"/>
              <w:szCs w:val="28"/>
            </w:rPr>
            <w:t xml:space="preserve"> (2019)’, </w:t>
          </w:r>
          <w:r w:rsidRPr="00923862">
            <w:rPr>
              <w:rFonts w:ascii="Arial" w:hAnsi="Arial" w:cs="Arial"/>
              <w:b/>
              <w:bCs/>
              <w:color w:val="000000" w:themeColor="text1"/>
              <w:sz w:val="28"/>
              <w:szCs w:val="28"/>
            </w:rPr>
            <w:t>SWOT analysis</w:t>
          </w:r>
          <w:r>
            <w:rPr>
              <w:rFonts w:ascii="Arial" w:hAnsi="Arial" w:cs="Arial"/>
              <w:color w:val="000000" w:themeColor="text1"/>
              <w:sz w:val="28"/>
              <w:szCs w:val="28"/>
            </w:rPr>
            <w:t xml:space="preserve">’, [ Online].Available: </w:t>
          </w:r>
          <w:hyperlink r:id="rId39" w:history="1">
            <w:r w:rsidRPr="00CC60C2">
              <w:rPr>
                <w:rStyle w:val="Hyperlink"/>
                <w:rFonts w:ascii="Arial" w:eastAsiaTheme="majorEastAsia" w:hAnsi="Arial" w:cs="Arial"/>
                <w:sz w:val="28"/>
                <w:szCs w:val="28"/>
              </w:rPr>
              <w:t>https://www.researchgate.net/figure/SWOT-analysis-of-UK-farming_fig2_241911287</w:t>
            </w:r>
          </w:hyperlink>
          <w:r>
            <w:rPr>
              <w:rFonts w:ascii="Arial" w:hAnsi="Arial" w:cs="Arial"/>
              <w:color w:val="000000" w:themeColor="text1"/>
              <w:sz w:val="28"/>
              <w:szCs w:val="28"/>
            </w:rPr>
            <w:t xml:space="preserve"> [Assessed;2020 July 18] </w:t>
          </w:r>
        </w:p>
        <w:p w:rsidR="000C4E6E" w:rsidRDefault="000C4E6E" w:rsidP="000C4E6E">
          <w:pPr>
            <w:pStyle w:val="Heading1"/>
            <w:spacing w:before="0"/>
            <w:rPr>
              <w:color w:val="000000" w:themeColor="text1"/>
              <w:sz w:val="28"/>
              <w:szCs w:val="28"/>
            </w:rPr>
          </w:pPr>
        </w:p>
        <w:p w:rsidR="000C4E6E" w:rsidRDefault="000C4E6E" w:rsidP="000C4E6E">
          <w:pPr>
            <w:pStyle w:val="Heading1"/>
            <w:spacing w:before="0"/>
            <w:rPr>
              <w:rFonts w:ascii="Source Sans Pro" w:hAnsi="Source Sans Pro"/>
              <w:color w:val="362F34"/>
              <w:sz w:val="28"/>
              <w:szCs w:val="28"/>
            </w:rPr>
          </w:pPr>
          <w:r w:rsidRPr="00315B20">
            <w:rPr>
              <w:color w:val="000000" w:themeColor="text1"/>
              <w:sz w:val="28"/>
              <w:szCs w:val="28"/>
            </w:rPr>
            <w:t>Smartinsights.com, (2019)’,</w:t>
          </w:r>
          <w:r>
            <w:t xml:space="preserve"> </w:t>
          </w:r>
          <w:r w:rsidRPr="00A74979">
            <w:rPr>
              <w:rFonts w:ascii="Source Sans Pro" w:hAnsi="Source Sans Pro"/>
              <w:b/>
              <w:bCs/>
              <w:color w:val="362F34"/>
              <w:sz w:val="28"/>
              <w:szCs w:val="28"/>
            </w:rPr>
            <w:t>The ultimate guide to strategic analysis’, [Online].Available:</w:t>
          </w:r>
          <w:r>
            <w:rPr>
              <w:rFonts w:ascii="Source Sans Pro" w:hAnsi="Source Sans Pro"/>
              <w:color w:val="362F34"/>
            </w:rPr>
            <w:t xml:space="preserve"> </w:t>
          </w:r>
          <w:hyperlink r:id="rId40" w:history="1">
            <w:r w:rsidRPr="00CC60C2">
              <w:rPr>
                <w:rStyle w:val="Hyperlink"/>
                <w:rFonts w:ascii="Source Sans Pro" w:hAnsi="Source Sans Pro"/>
                <w:sz w:val="28"/>
                <w:szCs w:val="28"/>
              </w:rPr>
              <w:t>https://www.smartinsights.com/marketplace-analysis/swot-analysis/ultimate-guide-to-strategic-analysis/</w:t>
            </w:r>
          </w:hyperlink>
          <w:r>
            <w:rPr>
              <w:rFonts w:ascii="Source Sans Pro" w:hAnsi="Source Sans Pro"/>
              <w:color w:val="362F34"/>
              <w:sz w:val="28"/>
              <w:szCs w:val="28"/>
            </w:rPr>
            <w:t xml:space="preserve"> [Assessed;2020 July 18] </w:t>
          </w:r>
        </w:p>
        <w:p w:rsidR="000C4E6E" w:rsidRDefault="000C4E6E" w:rsidP="000C4E6E">
          <w:pPr>
            <w:rPr>
              <w:lang w:eastAsia="en-US"/>
            </w:rPr>
          </w:pPr>
        </w:p>
        <w:p w:rsidR="000C4E6E" w:rsidRDefault="000C4E6E" w:rsidP="000C4E6E">
          <w:pPr>
            <w:rPr>
              <w:sz w:val="28"/>
              <w:szCs w:val="28"/>
              <w:lang w:eastAsia="en-US"/>
            </w:rPr>
          </w:pPr>
          <w:r w:rsidRPr="006D6BE4">
            <w:rPr>
              <w:sz w:val="28"/>
              <w:szCs w:val="28"/>
              <w:lang w:eastAsia="en-US"/>
            </w:rPr>
            <w:t>dentistryiq.com</w:t>
          </w:r>
          <w:r>
            <w:rPr>
              <w:sz w:val="28"/>
              <w:szCs w:val="28"/>
              <w:lang w:eastAsia="en-US"/>
            </w:rPr>
            <w:t xml:space="preserve">, (2020)’, </w:t>
          </w:r>
          <w:r w:rsidRPr="00162A87">
            <w:rPr>
              <w:rFonts w:ascii="Georgia" w:hAnsi="Georgia"/>
              <w:kern w:val="36"/>
              <w:sz w:val="28"/>
              <w:szCs w:val="28"/>
            </w:rPr>
            <w:t>Why SWOT is essential for a successful COVID-19 recovery</w:t>
          </w:r>
          <w:r>
            <w:rPr>
              <w:rFonts w:ascii="Georgia" w:hAnsi="Georgia"/>
              <w:kern w:val="36"/>
              <w:sz w:val="28"/>
              <w:szCs w:val="28"/>
            </w:rPr>
            <w:t xml:space="preserve">’, [Online].Available: </w:t>
          </w:r>
          <w:hyperlink r:id="rId41" w:history="1">
            <w:r w:rsidRPr="00CC60C2">
              <w:rPr>
                <w:rStyle w:val="Hyperlink"/>
                <w:rFonts w:eastAsiaTheme="majorEastAsia"/>
                <w:sz w:val="28"/>
                <w:szCs w:val="28"/>
                <w:lang w:eastAsia="en-US"/>
              </w:rPr>
              <w:t>https://www.dentistryiq.com/covid-19/article/14176510/why-swot-is-essential-for-a-successful-covid19-recovery[Assessed;2020</w:t>
            </w:r>
          </w:hyperlink>
          <w:r>
            <w:rPr>
              <w:sz w:val="28"/>
              <w:szCs w:val="28"/>
              <w:lang w:eastAsia="en-US"/>
            </w:rPr>
            <w:t xml:space="preserve"> July 18] </w:t>
          </w:r>
        </w:p>
        <w:p w:rsidR="00844D14" w:rsidRPr="004625EC" w:rsidRDefault="00844D14" w:rsidP="001075F4">
          <w:pPr>
            <w:spacing w:line="360" w:lineRule="auto"/>
            <w:rPr>
              <w:rFonts w:ascii="Helvetica" w:hAnsi="Helvetica"/>
              <w:color w:val="000000"/>
              <w:sz w:val="28"/>
              <w:szCs w:val="28"/>
              <w:shd w:val="clear" w:color="auto" w:fill="FFFFFF"/>
            </w:rPr>
          </w:pPr>
        </w:p>
        <w:p w:rsidR="005865AB" w:rsidRDefault="005865AB"/>
        <w:p w:rsidR="005865AB" w:rsidRDefault="005865AB"/>
        <w:p w:rsidR="005865AB" w:rsidRDefault="005865AB"/>
        <w:p w:rsidR="005865AB" w:rsidRDefault="005865AB"/>
        <w:p w:rsidR="005865AB" w:rsidRDefault="005865AB"/>
        <w:p w:rsidR="005865AB" w:rsidRDefault="005865AB"/>
        <w:p w:rsidR="005865AB" w:rsidRDefault="005865AB"/>
        <w:p w:rsidR="005865AB" w:rsidRDefault="005865AB"/>
        <w:p w:rsidR="005865AB" w:rsidRDefault="005865AB"/>
        <w:p w:rsidR="005865AB" w:rsidRDefault="005865AB"/>
        <w:p w:rsidR="005865AB" w:rsidRDefault="005865AB"/>
        <w:p w:rsidR="005865AB" w:rsidRDefault="005865AB"/>
        <w:p w:rsidR="005865AB" w:rsidRDefault="005865AB"/>
        <w:p w:rsidR="005865AB" w:rsidRDefault="005865AB"/>
        <w:p w:rsidR="005865AB" w:rsidRDefault="005865AB"/>
        <w:p w:rsidR="005865AB" w:rsidRDefault="005865AB"/>
        <w:p w:rsidR="005865AB" w:rsidRDefault="005865AB"/>
        <w:p w:rsidR="00CA09F3" w:rsidRDefault="00105F45"/>
      </w:sdtContent>
    </w:sdt>
    <w:sectPr w:rsidR="00CA09F3" w:rsidSect="007D1947">
      <w:headerReference w:type="default" r:id="rId4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105F45" w:rsidRDefault="00105F45" w:rsidP="00465C38">
      <w:r>
        <w:separator/>
      </w:r>
    </w:p>
  </w:endnote>
  <w:endnote w:type="continuationSeparator" w:id="0">
    <w:p w:rsidR="00105F45" w:rsidRDefault="00105F45" w:rsidP="00465C38">
      <w:r>
        <w:continuationSeparator/>
      </w:r>
    </w:p>
  </w:endnote>
  <w:endnote w:type="continuationNotice" w:id="1">
    <w:p w:rsidR="00105F45" w:rsidRDefault="00105F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MyliusModern-Regular">
    <w:altName w:val="Cambria"/>
    <w:panose1 w:val="020B0604020202020204"/>
    <w:charset w:val="00"/>
    <w:family w:val="roman"/>
    <w:notTrueType/>
    <w:pitch w:val="default"/>
  </w:font>
  <w:font w:name="gotham-xlight">
    <w:altName w:val="Cambria"/>
    <w:panose1 w:val="020B0604020202020204"/>
    <w:charset w:val="00"/>
    <w:family w:val="roman"/>
    <w:notTrueType/>
    <w:pitch w:val="default"/>
  </w:font>
  <w:font w:name="Source Sans Pro">
    <w:panose1 w:val="020B0503030403020204"/>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105F45" w:rsidRDefault="00105F45" w:rsidP="00465C38">
      <w:r>
        <w:separator/>
      </w:r>
    </w:p>
  </w:footnote>
  <w:footnote w:type="continuationSeparator" w:id="0">
    <w:p w:rsidR="00105F45" w:rsidRDefault="00105F45" w:rsidP="00465C38">
      <w:r>
        <w:continuationSeparator/>
      </w:r>
    </w:p>
  </w:footnote>
  <w:footnote w:type="continuationNotice" w:id="1">
    <w:p w:rsidR="00105F45" w:rsidRDefault="00105F4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465C38" w:rsidRDefault="00465C38">
    <w:pPr>
      <w:pStyle w:val="Header"/>
    </w:pPr>
    <w:r>
      <w:t xml:space="preserve">Germaine </w:t>
    </w:r>
    <w:r w:rsidR="00661CD0">
      <w:t xml:space="preserve">Engondo </w:t>
    </w:r>
  </w:p>
  <w:p w:rsidR="008E10F3" w:rsidRDefault="008E10F3">
    <w:pPr>
      <w:pStyle w:val="Header"/>
    </w:pPr>
    <w:r>
      <w:t>18012</w:t>
    </w:r>
    <w:r w:rsidR="00715AFD">
      <w:t>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6E2C25"/>
    <w:multiLevelType w:val="multilevel"/>
    <w:tmpl w:val="76AC1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7F2544"/>
    <w:multiLevelType w:val="multilevel"/>
    <w:tmpl w:val="CA20A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8177DD7"/>
    <w:multiLevelType w:val="multilevel"/>
    <w:tmpl w:val="CA883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CB671EF"/>
    <w:multiLevelType w:val="hybridMultilevel"/>
    <w:tmpl w:val="5F444FE2"/>
    <w:lvl w:ilvl="0" w:tplc="5EE26A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AC56AD"/>
    <w:multiLevelType w:val="multilevel"/>
    <w:tmpl w:val="D6C61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A8C1934"/>
    <w:multiLevelType w:val="multilevel"/>
    <w:tmpl w:val="5180F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0"/>
  </w:num>
  <w:num w:numId="3">
    <w:abstractNumId w:val="1"/>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attachedTemplate r:id="rId1"/>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C66"/>
    <w:rsid w:val="0000072D"/>
    <w:rsid w:val="000007D1"/>
    <w:rsid w:val="000016BA"/>
    <w:rsid w:val="0000395A"/>
    <w:rsid w:val="00003E0D"/>
    <w:rsid w:val="000053AA"/>
    <w:rsid w:val="0001081A"/>
    <w:rsid w:val="00011FC0"/>
    <w:rsid w:val="0001211D"/>
    <w:rsid w:val="00015C74"/>
    <w:rsid w:val="00015E38"/>
    <w:rsid w:val="000171F4"/>
    <w:rsid w:val="00017CDC"/>
    <w:rsid w:val="00017D8D"/>
    <w:rsid w:val="00021AF9"/>
    <w:rsid w:val="00021D2F"/>
    <w:rsid w:val="00023C09"/>
    <w:rsid w:val="00023D6F"/>
    <w:rsid w:val="00024F0A"/>
    <w:rsid w:val="000346EC"/>
    <w:rsid w:val="00035167"/>
    <w:rsid w:val="00040049"/>
    <w:rsid w:val="000404BE"/>
    <w:rsid w:val="000412F8"/>
    <w:rsid w:val="00041B55"/>
    <w:rsid w:val="00044A9A"/>
    <w:rsid w:val="000460E3"/>
    <w:rsid w:val="000465BF"/>
    <w:rsid w:val="00046EE8"/>
    <w:rsid w:val="00051107"/>
    <w:rsid w:val="000550BE"/>
    <w:rsid w:val="00055EBB"/>
    <w:rsid w:val="000562A8"/>
    <w:rsid w:val="000577CA"/>
    <w:rsid w:val="00057F4C"/>
    <w:rsid w:val="00060D79"/>
    <w:rsid w:val="00062138"/>
    <w:rsid w:val="00071319"/>
    <w:rsid w:val="00071833"/>
    <w:rsid w:val="00072905"/>
    <w:rsid w:val="00074D3F"/>
    <w:rsid w:val="0007546A"/>
    <w:rsid w:val="00076784"/>
    <w:rsid w:val="00077376"/>
    <w:rsid w:val="000773E2"/>
    <w:rsid w:val="0008086E"/>
    <w:rsid w:val="00086DDB"/>
    <w:rsid w:val="0008725C"/>
    <w:rsid w:val="000909AB"/>
    <w:rsid w:val="000927C2"/>
    <w:rsid w:val="000944FB"/>
    <w:rsid w:val="000955FA"/>
    <w:rsid w:val="000970D9"/>
    <w:rsid w:val="000A3442"/>
    <w:rsid w:val="000A45C9"/>
    <w:rsid w:val="000A5B35"/>
    <w:rsid w:val="000A5F35"/>
    <w:rsid w:val="000A6447"/>
    <w:rsid w:val="000A65C6"/>
    <w:rsid w:val="000A6EF4"/>
    <w:rsid w:val="000B1BBF"/>
    <w:rsid w:val="000B2C65"/>
    <w:rsid w:val="000B3458"/>
    <w:rsid w:val="000B434E"/>
    <w:rsid w:val="000B4D03"/>
    <w:rsid w:val="000B7B8D"/>
    <w:rsid w:val="000B7CD3"/>
    <w:rsid w:val="000C02C9"/>
    <w:rsid w:val="000C1AED"/>
    <w:rsid w:val="000C2672"/>
    <w:rsid w:val="000C2EB2"/>
    <w:rsid w:val="000C3056"/>
    <w:rsid w:val="000C3EFE"/>
    <w:rsid w:val="000C4E6E"/>
    <w:rsid w:val="000D0F44"/>
    <w:rsid w:val="000D1335"/>
    <w:rsid w:val="000D1DCC"/>
    <w:rsid w:val="000D253E"/>
    <w:rsid w:val="000D3A34"/>
    <w:rsid w:val="000D4C7A"/>
    <w:rsid w:val="000D6C56"/>
    <w:rsid w:val="000D7F4B"/>
    <w:rsid w:val="000E17B5"/>
    <w:rsid w:val="000E1D68"/>
    <w:rsid w:val="000E39BA"/>
    <w:rsid w:val="000E7A9B"/>
    <w:rsid w:val="000E7B85"/>
    <w:rsid w:val="000F0B03"/>
    <w:rsid w:val="000F38A0"/>
    <w:rsid w:val="000F4B2A"/>
    <w:rsid w:val="00100D6C"/>
    <w:rsid w:val="00101460"/>
    <w:rsid w:val="0010279F"/>
    <w:rsid w:val="00103501"/>
    <w:rsid w:val="00104949"/>
    <w:rsid w:val="001052FE"/>
    <w:rsid w:val="00105F45"/>
    <w:rsid w:val="001075F4"/>
    <w:rsid w:val="00107936"/>
    <w:rsid w:val="00111049"/>
    <w:rsid w:val="00111B50"/>
    <w:rsid w:val="00114456"/>
    <w:rsid w:val="00115B96"/>
    <w:rsid w:val="00116384"/>
    <w:rsid w:val="00116F69"/>
    <w:rsid w:val="00117039"/>
    <w:rsid w:val="001178A7"/>
    <w:rsid w:val="00117A9D"/>
    <w:rsid w:val="00121B55"/>
    <w:rsid w:val="00122C33"/>
    <w:rsid w:val="00123A0A"/>
    <w:rsid w:val="001244DF"/>
    <w:rsid w:val="001246D4"/>
    <w:rsid w:val="0012533A"/>
    <w:rsid w:val="00126D97"/>
    <w:rsid w:val="00127445"/>
    <w:rsid w:val="0013172A"/>
    <w:rsid w:val="00131DF7"/>
    <w:rsid w:val="00132D53"/>
    <w:rsid w:val="00133A85"/>
    <w:rsid w:val="00134AE2"/>
    <w:rsid w:val="00141B2C"/>
    <w:rsid w:val="00143723"/>
    <w:rsid w:val="0014429C"/>
    <w:rsid w:val="00146AF8"/>
    <w:rsid w:val="00146DE1"/>
    <w:rsid w:val="001524DC"/>
    <w:rsid w:val="0015257E"/>
    <w:rsid w:val="0015478D"/>
    <w:rsid w:val="00155606"/>
    <w:rsid w:val="001601F0"/>
    <w:rsid w:val="001604EB"/>
    <w:rsid w:val="00161F2C"/>
    <w:rsid w:val="00163B2A"/>
    <w:rsid w:val="00165A74"/>
    <w:rsid w:val="00171224"/>
    <w:rsid w:val="00174D89"/>
    <w:rsid w:val="00176532"/>
    <w:rsid w:val="00176C25"/>
    <w:rsid w:val="00177B67"/>
    <w:rsid w:val="00180762"/>
    <w:rsid w:val="00180EC8"/>
    <w:rsid w:val="001833D4"/>
    <w:rsid w:val="00184A44"/>
    <w:rsid w:val="00186299"/>
    <w:rsid w:val="0018668C"/>
    <w:rsid w:val="001867A0"/>
    <w:rsid w:val="00187752"/>
    <w:rsid w:val="00187F10"/>
    <w:rsid w:val="00191A23"/>
    <w:rsid w:val="00191CAC"/>
    <w:rsid w:val="001932A6"/>
    <w:rsid w:val="00194519"/>
    <w:rsid w:val="00194C5D"/>
    <w:rsid w:val="00195817"/>
    <w:rsid w:val="00196403"/>
    <w:rsid w:val="00196408"/>
    <w:rsid w:val="0019702C"/>
    <w:rsid w:val="001A00BC"/>
    <w:rsid w:val="001A0463"/>
    <w:rsid w:val="001A2BAA"/>
    <w:rsid w:val="001A2F40"/>
    <w:rsid w:val="001A3E8A"/>
    <w:rsid w:val="001A60DF"/>
    <w:rsid w:val="001A7136"/>
    <w:rsid w:val="001A7152"/>
    <w:rsid w:val="001A71AF"/>
    <w:rsid w:val="001A798F"/>
    <w:rsid w:val="001B03CA"/>
    <w:rsid w:val="001B04C2"/>
    <w:rsid w:val="001B1759"/>
    <w:rsid w:val="001B22DF"/>
    <w:rsid w:val="001B39BD"/>
    <w:rsid w:val="001B3E43"/>
    <w:rsid w:val="001B4A8A"/>
    <w:rsid w:val="001B5389"/>
    <w:rsid w:val="001C0AA2"/>
    <w:rsid w:val="001C1248"/>
    <w:rsid w:val="001C28D6"/>
    <w:rsid w:val="001C5029"/>
    <w:rsid w:val="001C6A74"/>
    <w:rsid w:val="001C6E73"/>
    <w:rsid w:val="001C7411"/>
    <w:rsid w:val="001D0E95"/>
    <w:rsid w:val="001D1A98"/>
    <w:rsid w:val="001D3A05"/>
    <w:rsid w:val="001E0B17"/>
    <w:rsid w:val="001E333A"/>
    <w:rsid w:val="001E3B54"/>
    <w:rsid w:val="001E61DB"/>
    <w:rsid w:val="001E7F36"/>
    <w:rsid w:val="001F03D2"/>
    <w:rsid w:val="001F1264"/>
    <w:rsid w:val="001F1342"/>
    <w:rsid w:val="001F46ED"/>
    <w:rsid w:val="001F50C4"/>
    <w:rsid w:val="001F5AFA"/>
    <w:rsid w:val="001F5DA4"/>
    <w:rsid w:val="001F61AE"/>
    <w:rsid w:val="001F6983"/>
    <w:rsid w:val="001F7292"/>
    <w:rsid w:val="001F7FB0"/>
    <w:rsid w:val="0020084B"/>
    <w:rsid w:val="00202F19"/>
    <w:rsid w:val="00203590"/>
    <w:rsid w:val="00203CA5"/>
    <w:rsid w:val="00204580"/>
    <w:rsid w:val="00204618"/>
    <w:rsid w:val="00204B09"/>
    <w:rsid w:val="00204DB7"/>
    <w:rsid w:val="002057FC"/>
    <w:rsid w:val="002065EF"/>
    <w:rsid w:val="00206BCA"/>
    <w:rsid w:val="002071D0"/>
    <w:rsid w:val="00211A71"/>
    <w:rsid w:val="0021254F"/>
    <w:rsid w:val="00213112"/>
    <w:rsid w:val="00214637"/>
    <w:rsid w:val="00215CD1"/>
    <w:rsid w:val="00217163"/>
    <w:rsid w:val="002178FA"/>
    <w:rsid w:val="002178FE"/>
    <w:rsid w:val="00221A03"/>
    <w:rsid w:val="00223160"/>
    <w:rsid w:val="002234DE"/>
    <w:rsid w:val="00225E12"/>
    <w:rsid w:val="00227798"/>
    <w:rsid w:val="00232C21"/>
    <w:rsid w:val="00232D26"/>
    <w:rsid w:val="00233ABD"/>
    <w:rsid w:val="002360E7"/>
    <w:rsid w:val="002377D9"/>
    <w:rsid w:val="00242AC5"/>
    <w:rsid w:val="00242DB5"/>
    <w:rsid w:val="00245189"/>
    <w:rsid w:val="00245332"/>
    <w:rsid w:val="0024541B"/>
    <w:rsid w:val="0024693E"/>
    <w:rsid w:val="00246F6B"/>
    <w:rsid w:val="0024796E"/>
    <w:rsid w:val="00250A85"/>
    <w:rsid w:val="002540A1"/>
    <w:rsid w:val="00255A1E"/>
    <w:rsid w:val="00260799"/>
    <w:rsid w:val="00261AD6"/>
    <w:rsid w:val="0026423D"/>
    <w:rsid w:val="00264B26"/>
    <w:rsid w:val="00265406"/>
    <w:rsid w:val="002722E2"/>
    <w:rsid w:val="00274AF6"/>
    <w:rsid w:val="00274B70"/>
    <w:rsid w:val="0027517A"/>
    <w:rsid w:val="00275685"/>
    <w:rsid w:val="0028333D"/>
    <w:rsid w:val="00286D0E"/>
    <w:rsid w:val="002874A3"/>
    <w:rsid w:val="002910F2"/>
    <w:rsid w:val="002918A3"/>
    <w:rsid w:val="00297983"/>
    <w:rsid w:val="002A11D3"/>
    <w:rsid w:val="002B365B"/>
    <w:rsid w:val="002B42AF"/>
    <w:rsid w:val="002B633F"/>
    <w:rsid w:val="002B7721"/>
    <w:rsid w:val="002C136F"/>
    <w:rsid w:val="002C20EA"/>
    <w:rsid w:val="002C2520"/>
    <w:rsid w:val="002C2CB4"/>
    <w:rsid w:val="002C56D7"/>
    <w:rsid w:val="002C6AD7"/>
    <w:rsid w:val="002C6CCC"/>
    <w:rsid w:val="002D1668"/>
    <w:rsid w:val="002D1BA8"/>
    <w:rsid w:val="002D1C2D"/>
    <w:rsid w:val="002D2A95"/>
    <w:rsid w:val="002D3E2F"/>
    <w:rsid w:val="002D44D3"/>
    <w:rsid w:val="002D587E"/>
    <w:rsid w:val="002D6995"/>
    <w:rsid w:val="002D6A47"/>
    <w:rsid w:val="002D7D15"/>
    <w:rsid w:val="002E0DF2"/>
    <w:rsid w:val="002E1E35"/>
    <w:rsid w:val="002E255F"/>
    <w:rsid w:val="002E3802"/>
    <w:rsid w:val="002E4587"/>
    <w:rsid w:val="002E4816"/>
    <w:rsid w:val="002E4E58"/>
    <w:rsid w:val="002E6323"/>
    <w:rsid w:val="002E6423"/>
    <w:rsid w:val="002E6CFE"/>
    <w:rsid w:val="002E6DBB"/>
    <w:rsid w:val="002F0ED4"/>
    <w:rsid w:val="002F138E"/>
    <w:rsid w:val="002F2D35"/>
    <w:rsid w:val="002F31EC"/>
    <w:rsid w:val="002F32C3"/>
    <w:rsid w:val="002F3FB1"/>
    <w:rsid w:val="002F43F8"/>
    <w:rsid w:val="002F5F2F"/>
    <w:rsid w:val="002F6924"/>
    <w:rsid w:val="002F69CB"/>
    <w:rsid w:val="002F78AF"/>
    <w:rsid w:val="003003A1"/>
    <w:rsid w:val="00301E8A"/>
    <w:rsid w:val="003021BD"/>
    <w:rsid w:val="00303552"/>
    <w:rsid w:val="00303D4F"/>
    <w:rsid w:val="0030432F"/>
    <w:rsid w:val="00304583"/>
    <w:rsid w:val="00304870"/>
    <w:rsid w:val="00304C4D"/>
    <w:rsid w:val="0030554B"/>
    <w:rsid w:val="0030614E"/>
    <w:rsid w:val="0031001E"/>
    <w:rsid w:val="00311144"/>
    <w:rsid w:val="003142CD"/>
    <w:rsid w:val="003177F4"/>
    <w:rsid w:val="0031798E"/>
    <w:rsid w:val="00320522"/>
    <w:rsid w:val="00322851"/>
    <w:rsid w:val="00324A21"/>
    <w:rsid w:val="00324C41"/>
    <w:rsid w:val="00324CCD"/>
    <w:rsid w:val="00325A0F"/>
    <w:rsid w:val="00326020"/>
    <w:rsid w:val="0032653E"/>
    <w:rsid w:val="00326FB4"/>
    <w:rsid w:val="0033049D"/>
    <w:rsid w:val="00331645"/>
    <w:rsid w:val="00333C66"/>
    <w:rsid w:val="003370F3"/>
    <w:rsid w:val="00340EC4"/>
    <w:rsid w:val="00341657"/>
    <w:rsid w:val="00342937"/>
    <w:rsid w:val="00342BC6"/>
    <w:rsid w:val="003457CC"/>
    <w:rsid w:val="00345F61"/>
    <w:rsid w:val="003471E9"/>
    <w:rsid w:val="00350597"/>
    <w:rsid w:val="003517D8"/>
    <w:rsid w:val="00351B9C"/>
    <w:rsid w:val="00353536"/>
    <w:rsid w:val="003551C9"/>
    <w:rsid w:val="00356389"/>
    <w:rsid w:val="00356F07"/>
    <w:rsid w:val="003573A7"/>
    <w:rsid w:val="003573C5"/>
    <w:rsid w:val="00363BBE"/>
    <w:rsid w:val="00363F9B"/>
    <w:rsid w:val="00364C84"/>
    <w:rsid w:val="003705C5"/>
    <w:rsid w:val="0037367F"/>
    <w:rsid w:val="0037381B"/>
    <w:rsid w:val="00374508"/>
    <w:rsid w:val="00375BDF"/>
    <w:rsid w:val="00376D6C"/>
    <w:rsid w:val="00380137"/>
    <w:rsid w:val="003835BC"/>
    <w:rsid w:val="0039045B"/>
    <w:rsid w:val="003912DD"/>
    <w:rsid w:val="003952F1"/>
    <w:rsid w:val="00395D3C"/>
    <w:rsid w:val="003969BC"/>
    <w:rsid w:val="003A493F"/>
    <w:rsid w:val="003A5A7C"/>
    <w:rsid w:val="003A6ACA"/>
    <w:rsid w:val="003A74A0"/>
    <w:rsid w:val="003B0799"/>
    <w:rsid w:val="003B0A2A"/>
    <w:rsid w:val="003B2657"/>
    <w:rsid w:val="003B3232"/>
    <w:rsid w:val="003B337A"/>
    <w:rsid w:val="003B7808"/>
    <w:rsid w:val="003C01F7"/>
    <w:rsid w:val="003C0C0C"/>
    <w:rsid w:val="003C261E"/>
    <w:rsid w:val="003C3146"/>
    <w:rsid w:val="003C4B7C"/>
    <w:rsid w:val="003C68EA"/>
    <w:rsid w:val="003D057F"/>
    <w:rsid w:val="003D0E6B"/>
    <w:rsid w:val="003D1187"/>
    <w:rsid w:val="003D1420"/>
    <w:rsid w:val="003D1884"/>
    <w:rsid w:val="003D3677"/>
    <w:rsid w:val="003D3806"/>
    <w:rsid w:val="003D3A9A"/>
    <w:rsid w:val="003D5824"/>
    <w:rsid w:val="003D64D2"/>
    <w:rsid w:val="003D779D"/>
    <w:rsid w:val="003E18E6"/>
    <w:rsid w:val="003E328B"/>
    <w:rsid w:val="003E3695"/>
    <w:rsid w:val="003E4C95"/>
    <w:rsid w:val="003F053C"/>
    <w:rsid w:val="003F66BC"/>
    <w:rsid w:val="00402CC8"/>
    <w:rsid w:val="00403522"/>
    <w:rsid w:val="004049CF"/>
    <w:rsid w:val="0040505F"/>
    <w:rsid w:val="00405B2B"/>
    <w:rsid w:val="00406CBA"/>
    <w:rsid w:val="004109AE"/>
    <w:rsid w:val="00412A56"/>
    <w:rsid w:val="00415F8C"/>
    <w:rsid w:val="00417593"/>
    <w:rsid w:val="004208F6"/>
    <w:rsid w:val="004213FB"/>
    <w:rsid w:val="00421CAF"/>
    <w:rsid w:val="00421D08"/>
    <w:rsid w:val="00423524"/>
    <w:rsid w:val="00424D08"/>
    <w:rsid w:val="0042735F"/>
    <w:rsid w:val="00427A46"/>
    <w:rsid w:val="00430F93"/>
    <w:rsid w:val="00431028"/>
    <w:rsid w:val="0043306B"/>
    <w:rsid w:val="004369EF"/>
    <w:rsid w:val="00436DBF"/>
    <w:rsid w:val="004407D3"/>
    <w:rsid w:val="0044125B"/>
    <w:rsid w:val="004415F3"/>
    <w:rsid w:val="00441680"/>
    <w:rsid w:val="00441B24"/>
    <w:rsid w:val="00441EC1"/>
    <w:rsid w:val="0044322A"/>
    <w:rsid w:val="004433C1"/>
    <w:rsid w:val="0044486A"/>
    <w:rsid w:val="004456B8"/>
    <w:rsid w:val="0044575B"/>
    <w:rsid w:val="00445884"/>
    <w:rsid w:val="00452DED"/>
    <w:rsid w:val="00453FBE"/>
    <w:rsid w:val="0045490F"/>
    <w:rsid w:val="00455BA5"/>
    <w:rsid w:val="00456DE4"/>
    <w:rsid w:val="00457D1D"/>
    <w:rsid w:val="004600B2"/>
    <w:rsid w:val="0046094A"/>
    <w:rsid w:val="00460953"/>
    <w:rsid w:val="00460FF4"/>
    <w:rsid w:val="0046237A"/>
    <w:rsid w:val="004625EC"/>
    <w:rsid w:val="0046289F"/>
    <w:rsid w:val="004634AC"/>
    <w:rsid w:val="00463C87"/>
    <w:rsid w:val="00464433"/>
    <w:rsid w:val="00465499"/>
    <w:rsid w:val="00465C38"/>
    <w:rsid w:val="00466B4D"/>
    <w:rsid w:val="00467DF5"/>
    <w:rsid w:val="004705ED"/>
    <w:rsid w:val="00471FB6"/>
    <w:rsid w:val="00472FEE"/>
    <w:rsid w:val="004743E6"/>
    <w:rsid w:val="004768DD"/>
    <w:rsid w:val="00476C6D"/>
    <w:rsid w:val="004800A9"/>
    <w:rsid w:val="00480872"/>
    <w:rsid w:val="00480BB0"/>
    <w:rsid w:val="00481131"/>
    <w:rsid w:val="004823D0"/>
    <w:rsid w:val="00482586"/>
    <w:rsid w:val="00482B1C"/>
    <w:rsid w:val="00483FAA"/>
    <w:rsid w:val="0048436B"/>
    <w:rsid w:val="00484912"/>
    <w:rsid w:val="004876D1"/>
    <w:rsid w:val="004903A3"/>
    <w:rsid w:val="00491741"/>
    <w:rsid w:val="004924A4"/>
    <w:rsid w:val="0049253C"/>
    <w:rsid w:val="004944ED"/>
    <w:rsid w:val="00494BF4"/>
    <w:rsid w:val="00494DAE"/>
    <w:rsid w:val="00496104"/>
    <w:rsid w:val="00497A19"/>
    <w:rsid w:val="00497AC7"/>
    <w:rsid w:val="004A0B56"/>
    <w:rsid w:val="004A11CA"/>
    <w:rsid w:val="004A11F6"/>
    <w:rsid w:val="004A23E1"/>
    <w:rsid w:val="004A4AFA"/>
    <w:rsid w:val="004A4BC4"/>
    <w:rsid w:val="004A4C89"/>
    <w:rsid w:val="004A4D4C"/>
    <w:rsid w:val="004A5C40"/>
    <w:rsid w:val="004A7FF1"/>
    <w:rsid w:val="004B068E"/>
    <w:rsid w:val="004B2379"/>
    <w:rsid w:val="004B2898"/>
    <w:rsid w:val="004B75FF"/>
    <w:rsid w:val="004C179A"/>
    <w:rsid w:val="004C45DB"/>
    <w:rsid w:val="004C6966"/>
    <w:rsid w:val="004D0189"/>
    <w:rsid w:val="004D0FE7"/>
    <w:rsid w:val="004D282D"/>
    <w:rsid w:val="004D33D8"/>
    <w:rsid w:val="004D3780"/>
    <w:rsid w:val="004D519C"/>
    <w:rsid w:val="004D7D50"/>
    <w:rsid w:val="004E2864"/>
    <w:rsid w:val="004E2CAB"/>
    <w:rsid w:val="004E399D"/>
    <w:rsid w:val="004E4103"/>
    <w:rsid w:val="004E4106"/>
    <w:rsid w:val="004E4269"/>
    <w:rsid w:val="004E54C3"/>
    <w:rsid w:val="004E59BF"/>
    <w:rsid w:val="004E6123"/>
    <w:rsid w:val="004E65A0"/>
    <w:rsid w:val="004E6D78"/>
    <w:rsid w:val="004F1099"/>
    <w:rsid w:val="004F1400"/>
    <w:rsid w:val="004F2E0A"/>
    <w:rsid w:val="004F3455"/>
    <w:rsid w:val="004F43F5"/>
    <w:rsid w:val="004F4FB0"/>
    <w:rsid w:val="004F535F"/>
    <w:rsid w:val="004F6934"/>
    <w:rsid w:val="004F6EA5"/>
    <w:rsid w:val="004F7C40"/>
    <w:rsid w:val="00500AC7"/>
    <w:rsid w:val="00501758"/>
    <w:rsid w:val="0050271B"/>
    <w:rsid w:val="005038D6"/>
    <w:rsid w:val="00503CDA"/>
    <w:rsid w:val="0050502F"/>
    <w:rsid w:val="0050715D"/>
    <w:rsid w:val="00507822"/>
    <w:rsid w:val="00507ED2"/>
    <w:rsid w:val="00513863"/>
    <w:rsid w:val="00515994"/>
    <w:rsid w:val="00515B07"/>
    <w:rsid w:val="00516518"/>
    <w:rsid w:val="005178B1"/>
    <w:rsid w:val="005219E1"/>
    <w:rsid w:val="005232E4"/>
    <w:rsid w:val="00523A75"/>
    <w:rsid w:val="00526818"/>
    <w:rsid w:val="005337BF"/>
    <w:rsid w:val="00533BD0"/>
    <w:rsid w:val="00534682"/>
    <w:rsid w:val="005349DF"/>
    <w:rsid w:val="005349E9"/>
    <w:rsid w:val="00536E69"/>
    <w:rsid w:val="00537308"/>
    <w:rsid w:val="00537869"/>
    <w:rsid w:val="00540E85"/>
    <w:rsid w:val="005440F6"/>
    <w:rsid w:val="005444F1"/>
    <w:rsid w:val="0054564C"/>
    <w:rsid w:val="00550778"/>
    <w:rsid w:val="00551295"/>
    <w:rsid w:val="0055297A"/>
    <w:rsid w:val="00553781"/>
    <w:rsid w:val="005541BD"/>
    <w:rsid w:val="00554BEF"/>
    <w:rsid w:val="0055668B"/>
    <w:rsid w:val="00556A1D"/>
    <w:rsid w:val="00556A5F"/>
    <w:rsid w:val="00560D1F"/>
    <w:rsid w:val="00562D79"/>
    <w:rsid w:val="00565D9A"/>
    <w:rsid w:val="005662D1"/>
    <w:rsid w:val="00567FBF"/>
    <w:rsid w:val="005700D3"/>
    <w:rsid w:val="0057067F"/>
    <w:rsid w:val="00571197"/>
    <w:rsid w:val="00572659"/>
    <w:rsid w:val="0057266D"/>
    <w:rsid w:val="00573B28"/>
    <w:rsid w:val="00574EEB"/>
    <w:rsid w:val="005760FD"/>
    <w:rsid w:val="0057675E"/>
    <w:rsid w:val="005775C1"/>
    <w:rsid w:val="00577CF5"/>
    <w:rsid w:val="00581F8A"/>
    <w:rsid w:val="00582225"/>
    <w:rsid w:val="00582289"/>
    <w:rsid w:val="00582911"/>
    <w:rsid w:val="00582D5E"/>
    <w:rsid w:val="00583261"/>
    <w:rsid w:val="00583765"/>
    <w:rsid w:val="00583B64"/>
    <w:rsid w:val="005845BF"/>
    <w:rsid w:val="00585350"/>
    <w:rsid w:val="005853B4"/>
    <w:rsid w:val="00585F7D"/>
    <w:rsid w:val="005865AB"/>
    <w:rsid w:val="005866EB"/>
    <w:rsid w:val="0059172A"/>
    <w:rsid w:val="00592F95"/>
    <w:rsid w:val="00593C86"/>
    <w:rsid w:val="00594FED"/>
    <w:rsid w:val="00596C7A"/>
    <w:rsid w:val="00597567"/>
    <w:rsid w:val="0059781D"/>
    <w:rsid w:val="005A04C9"/>
    <w:rsid w:val="005A07EE"/>
    <w:rsid w:val="005A1216"/>
    <w:rsid w:val="005A1717"/>
    <w:rsid w:val="005A17BD"/>
    <w:rsid w:val="005A4108"/>
    <w:rsid w:val="005A5291"/>
    <w:rsid w:val="005A5866"/>
    <w:rsid w:val="005B0825"/>
    <w:rsid w:val="005B1238"/>
    <w:rsid w:val="005B1B66"/>
    <w:rsid w:val="005B1D1A"/>
    <w:rsid w:val="005B1E83"/>
    <w:rsid w:val="005B2131"/>
    <w:rsid w:val="005B3CE0"/>
    <w:rsid w:val="005B42C8"/>
    <w:rsid w:val="005B5788"/>
    <w:rsid w:val="005B58ED"/>
    <w:rsid w:val="005B72AD"/>
    <w:rsid w:val="005C0AE3"/>
    <w:rsid w:val="005C19F8"/>
    <w:rsid w:val="005C31FD"/>
    <w:rsid w:val="005C36A1"/>
    <w:rsid w:val="005C376A"/>
    <w:rsid w:val="005C5950"/>
    <w:rsid w:val="005C7032"/>
    <w:rsid w:val="005D2C74"/>
    <w:rsid w:val="005D3677"/>
    <w:rsid w:val="005D377C"/>
    <w:rsid w:val="005D466C"/>
    <w:rsid w:val="005D5B7E"/>
    <w:rsid w:val="005D6C46"/>
    <w:rsid w:val="005D6E20"/>
    <w:rsid w:val="005D74A9"/>
    <w:rsid w:val="005D7A79"/>
    <w:rsid w:val="005E504B"/>
    <w:rsid w:val="005E68C7"/>
    <w:rsid w:val="005F1D9A"/>
    <w:rsid w:val="005F23C1"/>
    <w:rsid w:val="005F29BF"/>
    <w:rsid w:val="005F2D8B"/>
    <w:rsid w:val="005F429A"/>
    <w:rsid w:val="005F55FE"/>
    <w:rsid w:val="005F662A"/>
    <w:rsid w:val="00600A3D"/>
    <w:rsid w:val="006015C2"/>
    <w:rsid w:val="00603995"/>
    <w:rsid w:val="00603C55"/>
    <w:rsid w:val="00603FEF"/>
    <w:rsid w:val="00604253"/>
    <w:rsid w:val="006047FB"/>
    <w:rsid w:val="00605052"/>
    <w:rsid w:val="00605103"/>
    <w:rsid w:val="00605F64"/>
    <w:rsid w:val="00606797"/>
    <w:rsid w:val="0060692C"/>
    <w:rsid w:val="00610279"/>
    <w:rsid w:val="006120C0"/>
    <w:rsid w:val="00612274"/>
    <w:rsid w:val="0061342A"/>
    <w:rsid w:val="0061428E"/>
    <w:rsid w:val="006174DC"/>
    <w:rsid w:val="0061793C"/>
    <w:rsid w:val="00617ABE"/>
    <w:rsid w:val="00617B0D"/>
    <w:rsid w:val="00617DB4"/>
    <w:rsid w:val="006203EF"/>
    <w:rsid w:val="006242F4"/>
    <w:rsid w:val="006243C4"/>
    <w:rsid w:val="00627FAF"/>
    <w:rsid w:val="0063238B"/>
    <w:rsid w:val="0063372D"/>
    <w:rsid w:val="006346D3"/>
    <w:rsid w:val="006351A7"/>
    <w:rsid w:val="00636F27"/>
    <w:rsid w:val="006400C1"/>
    <w:rsid w:val="00640A59"/>
    <w:rsid w:val="00640DCC"/>
    <w:rsid w:val="006416F2"/>
    <w:rsid w:val="00641A4E"/>
    <w:rsid w:val="006433E5"/>
    <w:rsid w:val="006474C4"/>
    <w:rsid w:val="0064764B"/>
    <w:rsid w:val="006477AE"/>
    <w:rsid w:val="0065058F"/>
    <w:rsid w:val="00650E40"/>
    <w:rsid w:val="00652197"/>
    <w:rsid w:val="006562AC"/>
    <w:rsid w:val="00656B22"/>
    <w:rsid w:val="00657507"/>
    <w:rsid w:val="00660A81"/>
    <w:rsid w:val="00661022"/>
    <w:rsid w:val="00661CD0"/>
    <w:rsid w:val="006626EC"/>
    <w:rsid w:val="00663219"/>
    <w:rsid w:val="00665067"/>
    <w:rsid w:val="00665758"/>
    <w:rsid w:val="00665F88"/>
    <w:rsid w:val="00666ABC"/>
    <w:rsid w:val="00670712"/>
    <w:rsid w:val="0067270A"/>
    <w:rsid w:val="00673A7C"/>
    <w:rsid w:val="00675771"/>
    <w:rsid w:val="006774EF"/>
    <w:rsid w:val="00681A8E"/>
    <w:rsid w:val="006839F6"/>
    <w:rsid w:val="00686DDF"/>
    <w:rsid w:val="0068753F"/>
    <w:rsid w:val="00687980"/>
    <w:rsid w:val="006904A6"/>
    <w:rsid w:val="00690951"/>
    <w:rsid w:val="00693306"/>
    <w:rsid w:val="00694249"/>
    <w:rsid w:val="00694DDA"/>
    <w:rsid w:val="006955A4"/>
    <w:rsid w:val="006A16E8"/>
    <w:rsid w:val="006A2DE6"/>
    <w:rsid w:val="006A6645"/>
    <w:rsid w:val="006A694B"/>
    <w:rsid w:val="006A7667"/>
    <w:rsid w:val="006B0FC5"/>
    <w:rsid w:val="006B2FF8"/>
    <w:rsid w:val="006B58C1"/>
    <w:rsid w:val="006B675E"/>
    <w:rsid w:val="006B6FA2"/>
    <w:rsid w:val="006C04E6"/>
    <w:rsid w:val="006C1C8D"/>
    <w:rsid w:val="006C232C"/>
    <w:rsid w:val="006C3056"/>
    <w:rsid w:val="006C6689"/>
    <w:rsid w:val="006C6B03"/>
    <w:rsid w:val="006C6B37"/>
    <w:rsid w:val="006C7AC5"/>
    <w:rsid w:val="006D1EB0"/>
    <w:rsid w:val="006D2A53"/>
    <w:rsid w:val="006D382A"/>
    <w:rsid w:val="006D48FD"/>
    <w:rsid w:val="006D53CA"/>
    <w:rsid w:val="006D67E5"/>
    <w:rsid w:val="006D6D54"/>
    <w:rsid w:val="006E3DAF"/>
    <w:rsid w:val="006E4E4A"/>
    <w:rsid w:val="006E538F"/>
    <w:rsid w:val="006E57FA"/>
    <w:rsid w:val="006E6553"/>
    <w:rsid w:val="006E7C22"/>
    <w:rsid w:val="006F26CC"/>
    <w:rsid w:val="006F3C5F"/>
    <w:rsid w:val="006F517A"/>
    <w:rsid w:val="006F544E"/>
    <w:rsid w:val="006F5AAD"/>
    <w:rsid w:val="006F701E"/>
    <w:rsid w:val="006F756F"/>
    <w:rsid w:val="0070026E"/>
    <w:rsid w:val="00702938"/>
    <w:rsid w:val="00704756"/>
    <w:rsid w:val="00704D33"/>
    <w:rsid w:val="007051F6"/>
    <w:rsid w:val="007079C5"/>
    <w:rsid w:val="00707E5A"/>
    <w:rsid w:val="00710A4A"/>
    <w:rsid w:val="00710BD4"/>
    <w:rsid w:val="00711B9F"/>
    <w:rsid w:val="007129BF"/>
    <w:rsid w:val="007137DF"/>
    <w:rsid w:val="00714147"/>
    <w:rsid w:val="00715AFD"/>
    <w:rsid w:val="00715C11"/>
    <w:rsid w:val="007162B5"/>
    <w:rsid w:val="0071716D"/>
    <w:rsid w:val="00720084"/>
    <w:rsid w:val="00720AD0"/>
    <w:rsid w:val="00720E8D"/>
    <w:rsid w:val="0072218E"/>
    <w:rsid w:val="0072378B"/>
    <w:rsid w:val="00723DB8"/>
    <w:rsid w:val="00724F8D"/>
    <w:rsid w:val="0072604F"/>
    <w:rsid w:val="0072792E"/>
    <w:rsid w:val="00727B8E"/>
    <w:rsid w:val="00731AB3"/>
    <w:rsid w:val="00732BB1"/>
    <w:rsid w:val="00732E57"/>
    <w:rsid w:val="0073315A"/>
    <w:rsid w:val="00735807"/>
    <w:rsid w:val="007365EC"/>
    <w:rsid w:val="007372FE"/>
    <w:rsid w:val="00743AA8"/>
    <w:rsid w:val="0074432D"/>
    <w:rsid w:val="00745193"/>
    <w:rsid w:val="00747526"/>
    <w:rsid w:val="00751041"/>
    <w:rsid w:val="0075197A"/>
    <w:rsid w:val="00753B86"/>
    <w:rsid w:val="00754AED"/>
    <w:rsid w:val="0075609A"/>
    <w:rsid w:val="00760FF1"/>
    <w:rsid w:val="00762011"/>
    <w:rsid w:val="007620D4"/>
    <w:rsid w:val="0076290D"/>
    <w:rsid w:val="00764ED9"/>
    <w:rsid w:val="0076518E"/>
    <w:rsid w:val="007653CF"/>
    <w:rsid w:val="0076604E"/>
    <w:rsid w:val="007664F5"/>
    <w:rsid w:val="00766EF2"/>
    <w:rsid w:val="00766F62"/>
    <w:rsid w:val="007679BF"/>
    <w:rsid w:val="00770CE4"/>
    <w:rsid w:val="00772802"/>
    <w:rsid w:val="00773461"/>
    <w:rsid w:val="0077410E"/>
    <w:rsid w:val="00774A35"/>
    <w:rsid w:val="00777AB1"/>
    <w:rsid w:val="00777C9D"/>
    <w:rsid w:val="0078039F"/>
    <w:rsid w:val="0078120A"/>
    <w:rsid w:val="007812F2"/>
    <w:rsid w:val="007820CC"/>
    <w:rsid w:val="007822D6"/>
    <w:rsid w:val="00782818"/>
    <w:rsid w:val="007856A5"/>
    <w:rsid w:val="00785B6A"/>
    <w:rsid w:val="00786F87"/>
    <w:rsid w:val="007870A7"/>
    <w:rsid w:val="0079240E"/>
    <w:rsid w:val="00792598"/>
    <w:rsid w:val="0079438E"/>
    <w:rsid w:val="007959B0"/>
    <w:rsid w:val="007A2081"/>
    <w:rsid w:val="007A2351"/>
    <w:rsid w:val="007A5492"/>
    <w:rsid w:val="007A6FB3"/>
    <w:rsid w:val="007A7727"/>
    <w:rsid w:val="007A7F7E"/>
    <w:rsid w:val="007B13C0"/>
    <w:rsid w:val="007B17F3"/>
    <w:rsid w:val="007B2165"/>
    <w:rsid w:val="007B7290"/>
    <w:rsid w:val="007B7E3B"/>
    <w:rsid w:val="007C16E3"/>
    <w:rsid w:val="007C3A2E"/>
    <w:rsid w:val="007C3D59"/>
    <w:rsid w:val="007C4A9C"/>
    <w:rsid w:val="007C58C9"/>
    <w:rsid w:val="007C63FA"/>
    <w:rsid w:val="007C7AAC"/>
    <w:rsid w:val="007D1668"/>
    <w:rsid w:val="007D1947"/>
    <w:rsid w:val="007D227B"/>
    <w:rsid w:val="007D2FE8"/>
    <w:rsid w:val="007D3883"/>
    <w:rsid w:val="007D4E23"/>
    <w:rsid w:val="007D5765"/>
    <w:rsid w:val="007D5CE5"/>
    <w:rsid w:val="007E1083"/>
    <w:rsid w:val="007E164D"/>
    <w:rsid w:val="007E329B"/>
    <w:rsid w:val="007E4153"/>
    <w:rsid w:val="007F22A4"/>
    <w:rsid w:val="007F2A55"/>
    <w:rsid w:val="007F355E"/>
    <w:rsid w:val="007F4390"/>
    <w:rsid w:val="0080042C"/>
    <w:rsid w:val="0080278B"/>
    <w:rsid w:val="00802F05"/>
    <w:rsid w:val="0080309A"/>
    <w:rsid w:val="00803865"/>
    <w:rsid w:val="00807907"/>
    <w:rsid w:val="00807DB2"/>
    <w:rsid w:val="008104BB"/>
    <w:rsid w:val="008112D9"/>
    <w:rsid w:val="008124EC"/>
    <w:rsid w:val="00812F4F"/>
    <w:rsid w:val="00813B0A"/>
    <w:rsid w:val="00814802"/>
    <w:rsid w:val="00815C6E"/>
    <w:rsid w:val="00816837"/>
    <w:rsid w:val="00816948"/>
    <w:rsid w:val="0081715C"/>
    <w:rsid w:val="008177EA"/>
    <w:rsid w:val="00817E90"/>
    <w:rsid w:val="00821C94"/>
    <w:rsid w:val="008226A8"/>
    <w:rsid w:val="00822C00"/>
    <w:rsid w:val="00824918"/>
    <w:rsid w:val="00824A14"/>
    <w:rsid w:val="008261CA"/>
    <w:rsid w:val="0083255F"/>
    <w:rsid w:val="00833431"/>
    <w:rsid w:val="00834A50"/>
    <w:rsid w:val="00835A1F"/>
    <w:rsid w:val="008375F3"/>
    <w:rsid w:val="008377BC"/>
    <w:rsid w:val="008378F4"/>
    <w:rsid w:val="00837AF3"/>
    <w:rsid w:val="00840D2A"/>
    <w:rsid w:val="00841977"/>
    <w:rsid w:val="00841CC9"/>
    <w:rsid w:val="00844501"/>
    <w:rsid w:val="00844D14"/>
    <w:rsid w:val="00845317"/>
    <w:rsid w:val="0085006B"/>
    <w:rsid w:val="00852CD9"/>
    <w:rsid w:val="00853562"/>
    <w:rsid w:val="00853BF7"/>
    <w:rsid w:val="00854160"/>
    <w:rsid w:val="00855886"/>
    <w:rsid w:val="00855DBC"/>
    <w:rsid w:val="00856234"/>
    <w:rsid w:val="00857EC0"/>
    <w:rsid w:val="00861865"/>
    <w:rsid w:val="00861BFB"/>
    <w:rsid w:val="00862938"/>
    <w:rsid w:val="0086489A"/>
    <w:rsid w:val="00864D29"/>
    <w:rsid w:val="0086578D"/>
    <w:rsid w:val="0086586C"/>
    <w:rsid w:val="008676C0"/>
    <w:rsid w:val="00870EA4"/>
    <w:rsid w:val="0087185F"/>
    <w:rsid w:val="008724B1"/>
    <w:rsid w:val="00872842"/>
    <w:rsid w:val="00872DF7"/>
    <w:rsid w:val="00874869"/>
    <w:rsid w:val="00875FF8"/>
    <w:rsid w:val="008760A1"/>
    <w:rsid w:val="00876AD7"/>
    <w:rsid w:val="00880838"/>
    <w:rsid w:val="00881544"/>
    <w:rsid w:val="008817A0"/>
    <w:rsid w:val="008819D9"/>
    <w:rsid w:val="00882A35"/>
    <w:rsid w:val="00883AB4"/>
    <w:rsid w:val="00885866"/>
    <w:rsid w:val="00885D1F"/>
    <w:rsid w:val="008873D2"/>
    <w:rsid w:val="00890305"/>
    <w:rsid w:val="008906D4"/>
    <w:rsid w:val="00890C83"/>
    <w:rsid w:val="0089160D"/>
    <w:rsid w:val="00891708"/>
    <w:rsid w:val="00891AAC"/>
    <w:rsid w:val="0089284F"/>
    <w:rsid w:val="00893340"/>
    <w:rsid w:val="008933D1"/>
    <w:rsid w:val="00895087"/>
    <w:rsid w:val="00897245"/>
    <w:rsid w:val="008A1530"/>
    <w:rsid w:val="008A24AA"/>
    <w:rsid w:val="008A4509"/>
    <w:rsid w:val="008A46C7"/>
    <w:rsid w:val="008A47EE"/>
    <w:rsid w:val="008A6248"/>
    <w:rsid w:val="008A6291"/>
    <w:rsid w:val="008A6563"/>
    <w:rsid w:val="008A6A82"/>
    <w:rsid w:val="008B0942"/>
    <w:rsid w:val="008B0A2E"/>
    <w:rsid w:val="008B29BF"/>
    <w:rsid w:val="008B3037"/>
    <w:rsid w:val="008B3839"/>
    <w:rsid w:val="008B43F2"/>
    <w:rsid w:val="008B4628"/>
    <w:rsid w:val="008B49D4"/>
    <w:rsid w:val="008B54F2"/>
    <w:rsid w:val="008B5678"/>
    <w:rsid w:val="008B60CD"/>
    <w:rsid w:val="008C0730"/>
    <w:rsid w:val="008C08BC"/>
    <w:rsid w:val="008C0D6B"/>
    <w:rsid w:val="008C1126"/>
    <w:rsid w:val="008C1154"/>
    <w:rsid w:val="008C341E"/>
    <w:rsid w:val="008C3F55"/>
    <w:rsid w:val="008C7134"/>
    <w:rsid w:val="008D0A39"/>
    <w:rsid w:val="008D0F00"/>
    <w:rsid w:val="008D21D6"/>
    <w:rsid w:val="008D3BFA"/>
    <w:rsid w:val="008D5A6A"/>
    <w:rsid w:val="008E022E"/>
    <w:rsid w:val="008E0CB1"/>
    <w:rsid w:val="008E10F3"/>
    <w:rsid w:val="008E12BA"/>
    <w:rsid w:val="008E13DD"/>
    <w:rsid w:val="008E3F46"/>
    <w:rsid w:val="008E4742"/>
    <w:rsid w:val="008E4C69"/>
    <w:rsid w:val="008E7434"/>
    <w:rsid w:val="008F21E8"/>
    <w:rsid w:val="008F26E3"/>
    <w:rsid w:val="008F2C72"/>
    <w:rsid w:val="008F3EDD"/>
    <w:rsid w:val="008F48EA"/>
    <w:rsid w:val="008F48EE"/>
    <w:rsid w:val="008F6D3E"/>
    <w:rsid w:val="008F730E"/>
    <w:rsid w:val="008F7404"/>
    <w:rsid w:val="008F76A1"/>
    <w:rsid w:val="00901D5E"/>
    <w:rsid w:val="00902C6D"/>
    <w:rsid w:val="00903156"/>
    <w:rsid w:val="00903D4B"/>
    <w:rsid w:val="00904D27"/>
    <w:rsid w:val="00905D8A"/>
    <w:rsid w:val="00905DDE"/>
    <w:rsid w:val="00906330"/>
    <w:rsid w:val="00907156"/>
    <w:rsid w:val="00911289"/>
    <w:rsid w:val="00915A66"/>
    <w:rsid w:val="00916D19"/>
    <w:rsid w:val="009200BE"/>
    <w:rsid w:val="0092065A"/>
    <w:rsid w:val="00924ED0"/>
    <w:rsid w:val="00930C6A"/>
    <w:rsid w:val="00935F2F"/>
    <w:rsid w:val="009362CB"/>
    <w:rsid w:val="00943A0E"/>
    <w:rsid w:val="0094436C"/>
    <w:rsid w:val="0094570D"/>
    <w:rsid w:val="009466B4"/>
    <w:rsid w:val="009508F1"/>
    <w:rsid w:val="00950E5B"/>
    <w:rsid w:val="009510A9"/>
    <w:rsid w:val="00951100"/>
    <w:rsid w:val="009519BC"/>
    <w:rsid w:val="0095380B"/>
    <w:rsid w:val="00954666"/>
    <w:rsid w:val="00955514"/>
    <w:rsid w:val="0095744D"/>
    <w:rsid w:val="00961AEB"/>
    <w:rsid w:val="009633CF"/>
    <w:rsid w:val="009643E7"/>
    <w:rsid w:val="00964586"/>
    <w:rsid w:val="009657A2"/>
    <w:rsid w:val="00966A0D"/>
    <w:rsid w:val="009701B6"/>
    <w:rsid w:val="00970A24"/>
    <w:rsid w:val="0097298F"/>
    <w:rsid w:val="00976A3D"/>
    <w:rsid w:val="009775C3"/>
    <w:rsid w:val="00977BFE"/>
    <w:rsid w:val="00977F4A"/>
    <w:rsid w:val="0098009B"/>
    <w:rsid w:val="00981469"/>
    <w:rsid w:val="009817FB"/>
    <w:rsid w:val="00981D54"/>
    <w:rsid w:val="00982AB4"/>
    <w:rsid w:val="00983BE2"/>
    <w:rsid w:val="009875C5"/>
    <w:rsid w:val="00991AB9"/>
    <w:rsid w:val="0099283A"/>
    <w:rsid w:val="00993844"/>
    <w:rsid w:val="0099416C"/>
    <w:rsid w:val="009944D9"/>
    <w:rsid w:val="00994EEC"/>
    <w:rsid w:val="009952CE"/>
    <w:rsid w:val="00995545"/>
    <w:rsid w:val="00997AC7"/>
    <w:rsid w:val="00997B4E"/>
    <w:rsid w:val="009A002A"/>
    <w:rsid w:val="009A2B08"/>
    <w:rsid w:val="009A5F0D"/>
    <w:rsid w:val="009A5F9D"/>
    <w:rsid w:val="009A70C3"/>
    <w:rsid w:val="009A740A"/>
    <w:rsid w:val="009B0C01"/>
    <w:rsid w:val="009B4964"/>
    <w:rsid w:val="009B4D56"/>
    <w:rsid w:val="009B63D4"/>
    <w:rsid w:val="009B64FC"/>
    <w:rsid w:val="009B6D7B"/>
    <w:rsid w:val="009C1ABC"/>
    <w:rsid w:val="009C26DE"/>
    <w:rsid w:val="009C2FAD"/>
    <w:rsid w:val="009C39C0"/>
    <w:rsid w:val="009C430A"/>
    <w:rsid w:val="009C54B9"/>
    <w:rsid w:val="009C6346"/>
    <w:rsid w:val="009C63C7"/>
    <w:rsid w:val="009C7466"/>
    <w:rsid w:val="009C772A"/>
    <w:rsid w:val="009C772D"/>
    <w:rsid w:val="009D15C6"/>
    <w:rsid w:val="009D29B6"/>
    <w:rsid w:val="009D40B0"/>
    <w:rsid w:val="009D6111"/>
    <w:rsid w:val="009D74BD"/>
    <w:rsid w:val="009D7BFD"/>
    <w:rsid w:val="009E396F"/>
    <w:rsid w:val="009F0F4D"/>
    <w:rsid w:val="009F2933"/>
    <w:rsid w:val="009F2A1D"/>
    <w:rsid w:val="009F41BE"/>
    <w:rsid w:val="009F4EED"/>
    <w:rsid w:val="009F5BCE"/>
    <w:rsid w:val="009F6B17"/>
    <w:rsid w:val="009F6EB9"/>
    <w:rsid w:val="009F7066"/>
    <w:rsid w:val="009F792D"/>
    <w:rsid w:val="00A004E5"/>
    <w:rsid w:val="00A01954"/>
    <w:rsid w:val="00A01D0F"/>
    <w:rsid w:val="00A02F8F"/>
    <w:rsid w:val="00A031EF"/>
    <w:rsid w:val="00A038DE"/>
    <w:rsid w:val="00A03E59"/>
    <w:rsid w:val="00A04856"/>
    <w:rsid w:val="00A0492E"/>
    <w:rsid w:val="00A10EF0"/>
    <w:rsid w:val="00A1191D"/>
    <w:rsid w:val="00A12AD7"/>
    <w:rsid w:val="00A12B58"/>
    <w:rsid w:val="00A13B2E"/>
    <w:rsid w:val="00A13C56"/>
    <w:rsid w:val="00A15752"/>
    <w:rsid w:val="00A230E8"/>
    <w:rsid w:val="00A23B14"/>
    <w:rsid w:val="00A25E1E"/>
    <w:rsid w:val="00A266C6"/>
    <w:rsid w:val="00A27B17"/>
    <w:rsid w:val="00A27BA2"/>
    <w:rsid w:val="00A305A8"/>
    <w:rsid w:val="00A34457"/>
    <w:rsid w:val="00A352CD"/>
    <w:rsid w:val="00A35B9F"/>
    <w:rsid w:val="00A35CD6"/>
    <w:rsid w:val="00A3726B"/>
    <w:rsid w:val="00A40507"/>
    <w:rsid w:val="00A46134"/>
    <w:rsid w:val="00A472EE"/>
    <w:rsid w:val="00A5086B"/>
    <w:rsid w:val="00A53281"/>
    <w:rsid w:val="00A53BFB"/>
    <w:rsid w:val="00A56E9A"/>
    <w:rsid w:val="00A578E4"/>
    <w:rsid w:val="00A57D58"/>
    <w:rsid w:val="00A60779"/>
    <w:rsid w:val="00A60BB2"/>
    <w:rsid w:val="00A630B8"/>
    <w:rsid w:val="00A64CB9"/>
    <w:rsid w:val="00A656DE"/>
    <w:rsid w:val="00A6697B"/>
    <w:rsid w:val="00A66C13"/>
    <w:rsid w:val="00A6729B"/>
    <w:rsid w:val="00A67675"/>
    <w:rsid w:val="00A67F3A"/>
    <w:rsid w:val="00A72CDD"/>
    <w:rsid w:val="00A732C6"/>
    <w:rsid w:val="00A75E64"/>
    <w:rsid w:val="00A75F80"/>
    <w:rsid w:val="00A76165"/>
    <w:rsid w:val="00A775C1"/>
    <w:rsid w:val="00A77E25"/>
    <w:rsid w:val="00A827CC"/>
    <w:rsid w:val="00A83297"/>
    <w:rsid w:val="00A83E77"/>
    <w:rsid w:val="00A85974"/>
    <w:rsid w:val="00A86481"/>
    <w:rsid w:val="00A9318B"/>
    <w:rsid w:val="00A96EE1"/>
    <w:rsid w:val="00AA27B8"/>
    <w:rsid w:val="00AA2A91"/>
    <w:rsid w:val="00AA2C14"/>
    <w:rsid w:val="00AA5279"/>
    <w:rsid w:val="00AA794F"/>
    <w:rsid w:val="00AB270D"/>
    <w:rsid w:val="00AB3506"/>
    <w:rsid w:val="00AB3D79"/>
    <w:rsid w:val="00AB3FF0"/>
    <w:rsid w:val="00AB6B45"/>
    <w:rsid w:val="00AB7DCF"/>
    <w:rsid w:val="00AC028E"/>
    <w:rsid w:val="00AC1CC1"/>
    <w:rsid w:val="00AC2004"/>
    <w:rsid w:val="00AC32CA"/>
    <w:rsid w:val="00AC37F2"/>
    <w:rsid w:val="00AC4382"/>
    <w:rsid w:val="00AC4CED"/>
    <w:rsid w:val="00AC4D4B"/>
    <w:rsid w:val="00AC7419"/>
    <w:rsid w:val="00AD048C"/>
    <w:rsid w:val="00AD062A"/>
    <w:rsid w:val="00AD2051"/>
    <w:rsid w:val="00AD351F"/>
    <w:rsid w:val="00AD44B7"/>
    <w:rsid w:val="00AD5FEE"/>
    <w:rsid w:val="00AD7A13"/>
    <w:rsid w:val="00AE05B6"/>
    <w:rsid w:val="00AE1CCA"/>
    <w:rsid w:val="00AE41AC"/>
    <w:rsid w:val="00AE4803"/>
    <w:rsid w:val="00AE5C99"/>
    <w:rsid w:val="00AE6211"/>
    <w:rsid w:val="00AE7400"/>
    <w:rsid w:val="00AE7E49"/>
    <w:rsid w:val="00AF01EB"/>
    <w:rsid w:val="00AF02AA"/>
    <w:rsid w:val="00AF207A"/>
    <w:rsid w:val="00AF51FA"/>
    <w:rsid w:val="00AF5E60"/>
    <w:rsid w:val="00AF7558"/>
    <w:rsid w:val="00AF7599"/>
    <w:rsid w:val="00B007C4"/>
    <w:rsid w:val="00B011BB"/>
    <w:rsid w:val="00B02E21"/>
    <w:rsid w:val="00B03049"/>
    <w:rsid w:val="00B05B4B"/>
    <w:rsid w:val="00B10269"/>
    <w:rsid w:val="00B10D1B"/>
    <w:rsid w:val="00B122D7"/>
    <w:rsid w:val="00B126ED"/>
    <w:rsid w:val="00B13B5E"/>
    <w:rsid w:val="00B143D8"/>
    <w:rsid w:val="00B14ACE"/>
    <w:rsid w:val="00B1507A"/>
    <w:rsid w:val="00B1511C"/>
    <w:rsid w:val="00B161AD"/>
    <w:rsid w:val="00B17560"/>
    <w:rsid w:val="00B17A4F"/>
    <w:rsid w:val="00B217F5"/>
    <w:rsid w:val="00B21D66"/>
    <w:rsid w:val="00B21FDE"/>
    <w:rsid w:val="00B2236C"/>
    <w:rsid w:val="00B224D5"/>
    <w:rsid w:val="00B2262E"/>
    <w:rsid w:val="00B24E3C"/>
    <w:rsid w:val="00B26845"/>
    <w:rsid w:val="00B26A31"/>
    <w:rsid w:val="00B26C28"/>
    <w:rsid w:val="00B27CD6"/>
    <w:rsid w:val="00B34244"/>
    <w:rsid w:val="00B37C25"/>
    <w:rsid w:val="00B40834"/>
    <w:rsid w:val="00B41C35"/>
    <w:rsid w:val="00B42E73"/>
    <w:rsid w:val="00B435FA"/>
    <w:rsid w:val="00B43641"/>
    <w:rsid w:val="00B43721"/>
    <w:rsid w:val="00B43F44"/>
    <w:rsid w:val="00B45F88"/>
    <w:rsid w:val="00B50F5B"/>
    <w:rsid w:val="00B52119"/>
    <w:rsid w:val="00B5316C"/>
    <w:rsid w:val="00B531A4"/>
    <w:rsid w:val="00B5359D"/>
    <w:rsid w:val="00B53A21"/>
    <w:rsid w:val="00B53C31"/>
    <w:rsid w:val="00B54597"/>
    <w:rsid w:val="00B54FE4"/>
    <w:rsid w:val="00B56A90"/>
    <w:rsid w:val="00B56FB1"/>
    <w:rsid w:val="00B57510"/>
    <w:rsid w:val="00B606C0"/>
    <w:rsid w:val="00B60995"/>
    <w:rsid w:val="00B61301"/>
    <w:rsid w:val="00B62A98"/>
    <w:rsid w:val="00B62E73"/>
    <w:rsid w:val="00B63259"/>
    <w:rsid w:val="00B64BA5"/>
    <w:rsid w:val="00B7080C"/>
    <w:rsid w:val="00B713AA"/>
    <w:rsid w:val="00B7486E"/>
    <w:rsid w:val="00B74984"/>
    <w:rsid w:val="00B74B57"/>
    <w:rsid w:val="00B778D8"/>
    <w:rsid w:val="00B8047B"/>
    <w:rsid w:val="00B8298F"/>
    <w:rsid w:val="00B82B98"/>
    <w:rsid w:val="00B85C46"/>
    <w:rsid w:val="00B9046A"/>
    <w:rsid w:val="00B918C9"/>
    <w:rsid w:val="00B91A96"/>
    <w:rsid w:val="00B92967"/>
    <w:rsid w:val="00B93A33"/>
    <w:rsid w:val="00B94336"/>
    <w:rsid w:val="00B948AF"/>
    <w:rsid w:val="00B94F21"/>
    <w:rsid w:val="00B95551"/>
    <w:rsid w:val="00B957AB"/>
    <w:rsid w:val="00BA047F"/>
    <w:rsid w:val="00BA237F"/>
    <w:rsid w:val="00BA397A"/>
    <w:rsid w:val="00BA62B7"/>
    <w:rsid w:val="00BA7F09"/>
    <w:rsid w:val="00BB0F75"/>
    <w:rsid w:val="00BB301E"/>
    <w:rsid w:val="00BB32F4"/>
    <w:rsid w:val="00BB37AE"/>
    <w:rsid w:val="00BB5F38"/>
    <w:rsid w:val="00BB61C3"/>
    <w:rsid w:val="00BB6C01"/>
    <w:rsid w:val="00BB7005"/>
    <w:rsid w:val="00BB75DE"/>
    <w:rsid w:val="00BB79AE"/>
    <w:rsid w:val="00BC00D6"/>
    <w:rsid w:val="00BC06E1"/>
    <w:rsid w:val="00BC115B"/>
    <w:rsid w:val="00BC15AD"/>
    <w:rsid w:val="00BC184F"/>
    <w:rsid w:val="00BC1871"/>
    <w:rsid w:val="00BC3335"/>
    <w:rsid w:val="00BC3988"/>
    <w:rsid w:val="00BC4CC1"/>
    <w:rsid w:val="00BC4CE5"/>
    <w:rsid w:val="00BC5A76"/>
    <w:rsid w:val="00BD2403"/>
    <w:rsid w:val="00BD3D2C"/>
    <w:rsid w:val="00BD41E2"/>
    <w:rsid w:val="00BD459C"/>
    <w:rsid w:val="00BD49AD"/>
    <w:rsid w:val="00BD55F2"/>
    <w:rsid w:val="00BD571D"/>
    <w:rsid w:val="00BD6FD4"/>
    <w:rsid w:val="00BE1442"/>
    <w:rsid w:val="00BE1D16"/>
    <w:rsid w:val="00BE26F2"/>
    <w:rsid w:val="00BE60FD"/>
    <w:rsid w:val="00BE621C"/>
    <w:rsid w:val="00BE6E56"/>
    <w:rsid w:val="00BE6F07"/>
    <w:rsid w:val="00BE6F74"/>
    <w:rsid w:val="00BF0283"/>
    <w:rsid w:val="00BF0EB6"/>
    <w:rsid w:val="00BF22C6"/>
    <w:rsid w:val="00BF301B"/>
    <w:rsid w:val="00BF3365"/>
    <w:rsid w:val="00BF384B"/>
    <w:rsid w:val="00BF3994"/>
    <w:rsid w:val="00BF3E22"/>
    <w:rsid w:val="00BF4A9E"/>
    <w:rsid w:val="00BF504A"/>
    <w:rsid w:val="00BF7695"/>
    <w:rsid w:val="00BF7E3E"/>
    <w:rsid w:val="00C02B5B"/>
    <w:rsid w:val="00C03AFE"/>
    <w:rsid w:val="00C05B78"/>
    <w:rsid w:val="00C121C1"/>
    <w:rsid w:val="00C12A9B"/>
    <w:rsid w:val="00C130AA"/>
    <w:rsid w:val="00C1491D"/>
    <w:rsid w:val="00C1504E"/>
    <w:rsid w:val="00C157AD"/>
    <w:rsid w:val="00C177F1"/>
    <w:rsid w:val="00C25298"/>
    <w:rsid w:val="00C27673"/>
    <w:rsid w:val="00C36EFB"/>
    <w:rsid w:val="00C40F0D"/>
    <w:rsid w:val="00C41634"/>
    <w:rsid w:val="00C45DDB"/>
    <w:rsid w:val="00C461B5"/>
    <w:rsid w:val="00C52EE4"/>
    <w:rsid w:val="00C5534A"/>
    <w:rsid w:val="00C558E0"/>
    <w:rsid w:val="00C601C2"/>
    <w:rsid w:val="00C605E7"/>
    <w:rsid w:val="00C61BA1"/>
    <w:rsid w:val="00C63ACB"/>
    <w:rsid w:val="00C63B3A"/>
    <w:rsid w:val="00C66E75"/>
    <w:rsid w:val="00C67B07"/>
    <w:rsid w:val="00C71242"/>
    <w:rsid w:val="00C73168"/>
    <w:rsid w:val="00C75E19"/>
    <w:rsid w:val="00C77898"/>
    <w:rsid w:val="00C807D6"/>
    <w:rsid w:val="00C80A76"/>
    <w:rsid w:val="00C82008"/>
    <w:rsid w:val="00C820DE"/>
    <w:rsid w:val="00C82543"/>
    <w:rsid w:val="00C835C3"/>
    <w:rsid w:val="00C8378D"/>
    <w:rsid w:val="00C83A3C"/>
    <w:rsid w:val="00C855D3"/>
    <w:rsid w:val="00C86A46"/>
    <w:rsid w:val="00C86E09"/>
    <w:rsid w:val="00C87873"/>
    <w:rsid w:val="00C92827"/>
    <w:rsid w:val="00C934E1"/>
    <w:rsid w:val="00C951D8"/>
    <w:rsid w:val="00C96120"/>
    <w:rsid w:val="00C972FB"/>
    <w:rsid w:val="00CA01B3"/>
    <w:rsid w:val="00CA09F3"/>
    <w:rsid w:val="00CA302C"/>
    <w:rsid w:val="00CA3A23"/>
    <w:rsid w:val="00CA50B4"/>
    <w:rsid w:val="00CA6B46"/>
    <w:rsid w:val="00CA6E4A"/>
    <w:rsid w:val="00CA70FB"/>
    <w:rsid w:val="00CA760C"/>
    <w:rsid w:val="00CB172D"/>
    <w:rsid w:val="00CB2215"/>
    <w:rsid w:val="00CB41D9"/>
    <w:rsid w:val="00CB5933"/>
    <w:rsid w:val="00CB5DA2"/>
    <w:rsid w:val="00CB60A5"/>
    <w:rsid w:val="00CB728C"/>
    <w:rsid w:val="00CC10A0"/>
    <w:rsid w:val="00CC12E1"/>
    <w:rsid w:val="00CC3710"/>
    <w:rsid w:val="00CC5A36"/>
    <w:rsid w:val="00CC613A"/>
    <w:rsid w:val="00CC7976"/>
    <w:rsid w:val="00CD0EF2"/>
    <w:rsid w:val="00CD2AAF"/>
    <w:rsid w:val="00CD2F53"/>
    <w:rsid w:val="00CD3446"/>
    <w:rsid w:val="00CD43B4"/>
    <w:rsid w:val="00CD4BBE"/>
    <w:rsid w:val="00CD4D4B"/>
    <w:rsid w:val="00CD6249"/>
    <w:rsid w:val="00CD691C"/>
    <w:rsid w:val="00CE0070"/>
    <w:rsid w:val="00CE0AD5"/>
    <w:rsid w:val="00CE4E91"/>
    <w:rsid w:val="00CE5EE2"/>
    <w:rsid w:val="00CE615F"/>
    <w:rsid w:val="00CF4687"/>
    <w:rsid w:val="00CF4915"/>
    <w:rsid w:val="00CF6F6F"/>
    <w:rsid w:val="00CF7F7C"/>
    <w:rsid w:val="00D0028B"/>
    <w:rsid w:val="00D031B1"/>
    <w:rsid w:val="00D03856"/>
    <w:rsid w:val="00D0426F"/>
    <w:rsid w:val="00D04F09"/>
    <w:rsid w:val="00D0565F"/>
    <w:rsid w:val="00D05C44"/>
    <w:rsid w:val="00D07541"/>
    <w:rsid w:val="00D12168"/>
    <w:rsid w:val="00D127FB"/>
    <w:rsid w:val="00D12837"/>
    <w:rsid w:val="00D13C5A"/>
    <w:rsid w:val="00D13FAE"/>
    <w:rsid w:val="00D14454"/>
    <w:rsid w:val="00D14F25"/>
    <w:rsid w:val="00D154C1"/>
    <w:rsid w:val="00D15657"/>
    <w:rsid w:val="00D16EC1"/>
    <w:rsid w:val="00D1736B"/>
    <w:rsid w:val="00D17492"/>
    <w:rsid w:val="00D20C56"/>
    <w:rsid w:val="00D27DE3"/>
    <w:rsid w:val="00D30D09"/>
    <w:rsid w:val="00D31532"/>
    <w:rsid w:val="00D32411"/>
    <w:rsid w:val="00D32965"/>
    <w:rsid w:val="00D35FA3"/>
    <w:rsid w:val="00D36354"/>
    <w:rsid w:val="00D36BE7"/>
    <w:rsid w:val="00D36FD5"/>
    <w:rsid w:val="00D4049C"/>
    <w:rsid w:val="00D411D2"/>
    <w:rsid w:val="00D41652"/>
    <w:rsid w:val="00D417CA"/>
    <w:rsid w:val="00D45714"/>
    <w:rsid w:val="00D4615C"/>
    <w:rsid w:val="00D4702F"/>
    <w:rsid w:val="00D51A5A"/>
    <w:rsid w:val="00D54642"/>
    <w:rsid w:val="00D5534D"/>
    <w:rsid w:val="00D55640"/>
    <w:rsid w:val="00D57090"/>
    <w:rsid w:val="00D575FB"/>
    <w:rsid w:val="00D60D31"/>
    <w:rsid w:val="00D63737"/>
    <w:rsid w:val="00D63FC9"/>
    <w:rsid w:val="00D64EBD"/>
    <w:rsid w:val="00D66586"/>
    <w:rsid w:val="00D7058C"/>
    <w:rsid w:val="00D71852"/>
    <w:rsid w:val="00D71A79"/>
    <w:rsid w:val="00D72F21"/>
    <w:rsid w:val="00D735C4"/>
    <w:rsid w:val="00D74EE8"/>
    <w:rsid w:val="00D7574F"/>
    <w:rsid w:val="00D75BDC"/>
    <w:rsid w:val="00D7676F"/>
    <w:rsid w:val="00D80E61"/>
    <w:rsid w:val="00D81544"/>
    <w:rsid w:val="00D8459D"/>
    <w:rsid w:val="00D84E0B"/>
    <w:rsid w:val="00D854A5"/>
    <w:rsid w:val="00D86533"/>
    <w:rsid w:val="00D867FE"/>
    <w:rsid w:val="00D877C1"/>
    <w:rsid w:val="00D924CF"/>
    <w:rsid w:val="00D92B4C"/>
    <w:rsid w:val="00D942FE"/>
    <w:rsid w:val="00DA0D01"/>
    <w:rsid w:val="00DA1778"/>
    <w:rsid w:val="00DA1855"/>
    <w:rsid w:val="00DA7075"/>
    <w:rsid w:val="00DB1F51"/>
    <w:rsid w:val="00DB2112"/>
    <w:rsid w:val="00DB2AE7"/>
    <w:rsid w:val="00DB3872"/>
    <w:rsid w:val="00DB4255"/>
    <w:rsid w:val="00DB5CFD"/>
    <w:rsid w:val="00DB6422"/>
    <w:rsid w:val="00DC05F4"/>
    <w:rsid w:val="00DC0B16"/>
    <w:rsid w:val="00DC0D40"/>
    <w:rsid w:val="00DC1E75"/>
    <w:rsid w:val="00DC525D"/>
    <w:rsid w:val="00DC7A7E"/>
    <w:rsid w:val="00DD009D"/>
    <w:rsid w:val="00DD08B0"/>
    <w:rsid w:val="00DD2566"/>
    <w:rsid w:val="00DD355C"/>
    <w:rsid w:val="00DD3A50"/>
    <w:rsid w:val="00DD3D81"/>
    <w:rsid w:val="00DD5025"/>
    <w:rsid w:val="00DE09ED"/>
    <w:rsid w:val="00DE0A6A"/>
    <w:rsid w:val="00DE1AEF"/>
    <w:rsid w:val="00DE25A5"/>
    <w:rsid w:val="00DE2BBA"/>
    <w:rsid w:val="00DE42E1"/>
    <w:rsid w:val="00DE4D1C"/>
    <w:rsid w:val="00DE7E4F"/>
    <w:rsid w:val="00DF057A"/>
    <w:rsid w:val="00DF1032"/>
    <w:rsid w:val="00DF218C"/>
    <w:rsid w:val="00DF3348"/>
    <w:rsid w:val="00DF4A58"/>
    <w:rsid w:val="00DF67B1"/>
    <w:rsid w:val="00E00417"/>
    <w:rsid w:val="00E011E5"/>
    <w:rsid w:val="00E0208E"/>
    <w:rsid w:val="00E02787"/>
    <w:rsid w:val="00E02794"/>
    <w:rsid w:val="00E03F3D"/>
    <w:rsid w:val="00E0546B"/>
    <w:rsid w:val="00E0711E"/>
    <w:rsid w:val="00E11FBF"/>
    <w:rsid w:val="00E17476"/>
    <w:rsid w:val="00E200D2"/>
    <w:rsid w:val="00E22933"/>
    <w:rsid w:val="00E22EB3"/>
    <w:rsid w:val="00E2303B"/>
    <w:rsid w:val="00E23D72"/>
    <w:rsid w:val="00E243EA"/>
    <w:rsid w:val="00E254A1"/>
    <w:rsid w:val="00E25F16"/>
    <w:rsid w:val="00E26946"/>
    <w:rsid w:val="00E269F4"/>
    <w:rsid w:val="00E26FBC"/>
    <w:rsid w:val="00E27CB8"/>
    <w:rsid w:val="00E33B82"/>
    <w:rsid w:val="00E3526D"/>
    <w:rsid w:val="00E36D8E"/>
    <w:rsid w:val="00E36E35"/>
    <w:rsid w:val="00E37960"/>
    <w:rsid w:val="00E422E8"/>
    <w:rsid w:val="00E42579"/>
    <w:rsid w:val="00E42CD5"/>
    <w:rsid w:val="00E431E0"/>
    <w:rsid w:val="00E436B3"/>
    <w:rsid w:val="00E439B0"/>
    <w:rsid w:val="00E448EC"/>
    <w:rsid w:val="00E46691"/>
    <w:rsid w:val="00E46C7F"/>
    <w:rsid w:val="00E50939"/>
    <w:rsid w:val="00E540FB"/>
    <w:rsid w:val="00E55C3F"/>
    <w:rsid w:val="00E566BD"/>
    <w:rsid w:val="00E57DC6"/>
    <w:rsid w:val="00E60398"/>
    <w:rsid w:val="00E6040D"/>
    <w:rsid w:val="00E61375"/>
    <w:rsid w:val="00E627F5"/>
    <w:rsid w:val="00E62831"/>
    <w:rsid w:val="00E62BF9"/>
    <w:rsid w:val="00E64DA9"/>
    <w:rsid w:val="00E679A6"/>
    <w:rsid w:val="00E67EBB"/>
    <w:rsid w:val="00E71AD9"/>
    <w:rsid w:val="00E72F3A"/>
    <w:rsid w:val="00E73464"/>
    <w:rsid w:val="00E73695"/>
    <w:rsid w:val="00E80C6E"/>
    <w:rsid w:val="00E81CFE"/>
    <w:rsid w:val="00E8405A"/>
    <w:rsid w:val="00E8603C"/>
    <w:rsid w:val="00E86F56"/>
    <w:rsid w:val="00E906A2"/>
    <w:rsid w:val="00E91127"/>
    <w:rsid w:val="00E9185E"/>
    <w:rsid w:val="00E91AF3"/>
    <w:rsid w:val="00E92463"/>
    <w:rsid w:val="00E93866"/>
    <w:rsid w:val="00E94804"/>
    <w:rsid w:val="00E955B0"/>
    <w:rsid w:val="00E962B6"/>
    <w:rsid w:val="00EA0210"/>
    <w:rsid w:val="00EA0B38"/>
    <w:rsid w:val="00EA4E3D"/>
    <w:rsid w:val="00EA5024"/>
    <w:rsid w:val="00EA644F"/>
    <w:rsid w:val="00EA7B69"/>
    <w:rsid w:val="00EA7CAB"/>
    <w:rsid w:val="00EB02E0"/>
    <w:rsid w:val="00EB3F73"/>
    <w:rsid w:val="00EB6070"/>
    <w:rsid w:val="00EB6DF2"/>
    <w:rsid w:val="00EB706B"/>
    <w:rsid w:val="00EB7AD0"/>
    <w:rsid w:val="00EC0219"/>
    <w:rsid w:val="00EC2BA9"/>
    <w:rsid w:val="00EC35E8"/>
    <w:rsid w:val="00EC3664"/>
    <w:rsid w:val="00EC3746"/>
    <w:rsid w:val="00EC406E"/>
    <w:rsid w:val="00ED17F7"/>
    <w:rsid w:val="00ED4575"/>
    <w:rsid w:val="00ED611D"/>
    <w:rsid w:val="00EE1C10"/>
    <w:rsid w:val="00EE4A14"/>
    <w:rsid w:val="00EF0258"/>
    <w:rsid w:val="00EF0671"/>
    <w:rsid w:val="00EF2D34"/>
    <w:rsid w:val="00EF35C1"/>
    <w:rsid w:val="00EF36E8"/>
    <w:rsid w:val="00EF413F"/>
    <w:rsid w:val="00EF44D4"/>
    <w:rsid w:val="00EF46A2"/>
    <w:rsid w:val="00EF6E3B"/>
    <w:rsid w:val="00F010BD"/>
    <w:rsid w:val="00F01C70"/>
    <w:rsid w:val="00F02454"/>
    <w:rsid w:val="00F02507"/>
    <w:rsid w:val="00F03239"/>
    <w:rsid w:val="00F034EE"/>
    <w:rsid w:val="00F04A2D"/>
    <w:rsid w:val="00F04D39"/>
    <w:rsid w:val="00F04E99"/>
    <w:rsid w:val="00F05862"/>
    <w:rsid w:val="00F064C2"/>
    <w:rsid w:val="00F07CF0"/>
    <w:rsid w:val="00F12195"/>
    <w:rsid w:val="00F15815"/>
    <w:rsid w:val="00F17B54"/>
    <w:rsid w:val="00F20F3D"/>
    <w:rsid w:val="00F21F8A"/>
    <w:rsid w:val="00F22BAB"/>
    <w:rsid w:val="00F23FA3"/>
    <w:rsid w:val="00F24501"/>
    <w:rsid w:val="00F24E2A"/>
    <w:rsid w:val="00F24F18"/>
    <w:rsid w:val="00F258EB"/>
    <w:rsid w:val="00F25B68"/>
    <w:rsid w:val="00F27BC5"/>
    <w:rsid w:val="00F3019E"/>
    <w:rsid w:val="00F30694"/>
    <w:rsid w:val="00F33360"/>
    <w:rsid w:val="00F362F0"/>
    <w:rsid w:val="00F3724B"/>
    <w:rsid w:val="00F375F3"/>
    <w:rsid w:val="00F40553"/>
    <w:rsid w:val="00F41041"/>
    <w:rsid w:val="00F43A0C"/>
    <w:rsid w:val="00F441F2"/>
    <w:rsid w:val="00F44C0C"/>
    <w:rsid w:val="00F52262"/>
    <w:rsid w:val="00F52CDA"/>
    <w:rsid w:val="00F5455A"/>
    <w:rsid w:val="00F54AEC"/>
    <w:rsid w:val="00F54C69"/>
    <w:rsid w:val="00F55C0E"/>
    <w:rsid w:val="00F5660D"/>
    <w:rsid w:val="00F627C8"/>
    <w:rsid w:val="00F62842"/>
    <w:rsid w:val="00F628E0"/>
    <w:rsid w:val="00F63DA1"/>
    <w:rsid w:val="00F641C1"/>
    <w:rsid w:val="00F649D2"/>
    <w:rsid w:val="00F64BBC"/>
    <w:rsid w:val="00F70873"/>
    <w:rsid w:val="00F71D41"/>
    <w:rsid w:val="00F76452"/>
    <w:rsid w:val="00F766FA"/>
    <w:rsid w:val="00F7787C"/>
    <w:rsid w:val="00F80065"/>
    <w:rsid w:val="00F8149B"/>
    <w:rsid w:val="00F81C8F"/>
    <w:rsid w:val="00F84136"/>
    <w:rsid w:val="00F84939"/>
    <w:rsid w:val="00F91DC9"/>
    <w:rsid w:val="00F93A10"/>
    <w:rsid w:val="00F96B58"/>
    <w:rsid w:val="00FA0362"/>
    <w:rsid w:val="00FA3FC5"/>
    <w:rsid w:val="00FA4156"/>
    <w:rsid w:val="00FA58F3"/>
    <w:rsid w:val="00FA5CAA"/>
    <w:rsid w:val="00FB10CB"/>
    <w:rsid w:val="00FB1D3F"/>
    <w:rsid w:val="00FB1E93"/>
    <w:rsid w:val="00FB285A"/>
    <w:rsid w:val="00FB2957"/>
    <w:rsid w:val="00FB3C76"/>
    <w:rsid w:val="00FB3D16"/>
    <w:rsid w:val="00FB3E11"/>
    <w:rsid w:val="00FB429F"/>
    <w:rsid w:val="00FB48FD"/>
    <w:rsid w:val="00FB4B66"/>
    <w:rsid w:val="00FB5016"/>
    <w:rsid w:val="00FB550C"/>
    <w:rsid w:val="00FB5781"/>
    <w:rsid w:val="00FB69A1"/>
    <w:rsid w:val="00FB7A72"/>
    <w:rsid w:val="00FB7D10"/>
    <w:rsid w:val="00FB7DA7"/>
    <w:rsid w:val="00FC08E7"/>
    <w:rsid w:val="00FC2814"/>
    <w:rsid w:val="00FC2E89"/>
    <w:rsid w:val="00FC325A"/>
    <w:rsid w:val="00FC494B"/>
    <w:rsid w:val="00FC4AF9"/>
    <w:rsid w:val="00FC64F6"/>
    <w:rsid w:val="00FD1166"/>
    <w:rsid w:val="00FD1C9A"/>
    <w:rsid w:val="00FD1F66"/>
    <w:rsid w:val="00FD2548"/>
    <w:rsid w:val="00FD2E82"/>
    <w:rsid w:val="00FD440A"/>
    <w:rsid w:val="00FD45FD"/>
    <w:rsid w:val="00FD5502"/>
    <w:rsid w:val="00FE0311"/>
    <w:rsid w:val="00FE04F2"/>
    <w:rsid w:val="00FE1310"/>
    <w:rsid w:val="00FE2AE1"/>
    <w:rsid w:val="00FE2C66"/>
    <w:rsid w:val="00FE2D43"/>
    <w:rsid w:val="00FE3190"/>
    <w:rsid w:val="00FE52BA"/>
    <w:rsid w:val="00FE5D5B"/>
    <w:rsid w:val="00FE5E60"/>
    <w:rsid w:val="00FE629A"/>
    <w:rsid w:val="00FE76B1"/>
    <w:rsid w:val="00FF0BF5"/>
    <w:rsid w:val="00FF0FCE"/>
    <w:rsid w:val="00FF1420"/>
    <w:rsid w:val="00FF1710"/>
    <w:rsid w:val="00FF294D"/>
    <w:rsid w:val="00FF308D"/>
    <w:rsid w:val="00FF4C7A"/>
    <w:rsid w:val="00FF546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4283C9A3-6663-104F-829C-9619497C1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54B9"/>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7D1947"/>
    <w:pPr>
      <w:keepNext/>
      <w:keepLines/>
      <w:spacing w:before="240" w:line="259" w:lineRule="auto"/>
      <w:outlineLvl w:val="0"/>
    </w:pPr>
    <w:rPr>
      <w:rFonts w:asciiTheme="majorHAnsi" w:eastAsiaTheme="majorEastAsia" w:hAnsiTheme="majorHAnsi" w:cstheme="majorBidi"/>
      <w:color w:val="2E74B5" w:themeColor="accent1" w:themeShade="BF"/>
      <w:sz w:val="32"/>
      <w:szCs w:val="32"/>
      <w:lang w:eastAsia="en-US"/>
    </w:rPr>
  </w:style>
  <w:style w:type="paragraph" w:styleId="Heading2">
    <w:name w:val="heading 2"/>
    <w:basedOn w:val="Normal"/>
    <w:next w:val="Normal"/>
    <w:link w:val="Heading2Char"/>
    <w:uiPriority w:val="9"/>
    <w:unhideWhenUsed/>
    <w:qFormat/>
    <w:rsid w:val="004D519C"/>
    <w:pPr>
      <w:keepNext/>
      <w:keepLines/>
      <w:spacing w:before="40" w:line="259" w:lineRule="auto"/>
      <w:outlineLvl w:val="1"/>
    </w:pPr>
    <w:rPr>
      <w:rFonts w:asciiTheme="majorHAnsi" w:eastAsiaTheme="majorEastAsia" w:hAnsiTheme="majorHAnsi" w:cstheme="majorBidi"/>
      <w:color w:val="2E74B5" w:themeColor="accent1" w:themeShade="BF"/>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line="259" w:lineRule="auto"/>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line="259" w:lineRule="auto"/>
      <w:ind w:left="220"/>
    </w:pPr>
    <w:rPr>
      <w:rFonts w:asciiTheme="minorHAnsi" w:eastAsiaTheme="minorHAnsi" w:hAnsiTheme="minorHAnsi" w:cstheme="minorBidi"/>
      <w:sz w:val="22"/>
      <w:szCs w:val="22"/>
      <w:lang w:eastAsia="en-US"/>
    </w:rPr>
  </w:style>
  <w:style w:type="paragraph" w:styleId="ListParagraph">
    <w:name w:val="List Paragraph"/>
    <w:basedOn w:val="Normal"/>
    <w:uiPriority w:val="34"/>
    <w:qFormat/>
    <w:rsid w:val="00C83A3C"/>
    <w:pPr>
      <w:spacing w:after="160" w:line="259" w:lineRule="auto"/>
      <w:ind w:left="720"/>
      <w:contextualSpacing/>
    </w:pPr>
    <w:rPr>
      <w:rFonts w:asciiTheme="minorHAnsi" w:eastAsiaTheme="minorHAnsi" w:hAnsiTheme="minorHAnsi" w:cstheme="minorBidi"/>
      <w:sz w:val="22"/>
      <w:szCs w:val="22"/>
      <w:lang w:eastAsia="en-US"/>
    </w:rPr>
  </w:style>
  <w:style w:type="character" w:styleId="UnresolvedMention">
    <w:name w:val="Unresolved Mention"/>
    <w:basedOn w:val="DefaultParagraphFont"/>
    <w:uiPriority w:val="99"/>
    <w:semiHidden/>
    <w:unhideWhenUsed/>
    <w:rsid w:val="00CD3446"/>
    <w:rPr>
      <w:color w:val="605E5C"/>
      <w:shd w:val="clear" w:color="auto" w:fill="E1DFDD"/>
    </w:rPr>
  </w:style>
  <w:style w:type="character" w:styleId="FollowedHyperlink">
    <w:name w:val="FollowedHyperlink"/>
    <w:basedOn w:val="DefaultParagraphFont"/>
    <w:uiPriority w:val="99"/>
    <w:semiHidden/>
    <w:unhideWhenUsed/>
    <w:rsid w:val="0014429C"/>
    <w:rPr>
      <w:color w:val="954F72" w:themeColor="followedHyperlink"/>
      <w:u w:val="single"/>
    </w:rPr>
  </w:style>
  <w:style w:type="character" w:customStyle="1" w:styleId="apple-converted-space">
    <w:name w:val="apple-converted-space"/>
    <w:basedOn w:val="DefaultParagraphFont"/>
    <w:rsid w:val="002C6CCC"/>
  </w:style>
  <w:style w:type="paragraph" w:styleId="Header">
    <w:name w:val="header"/>
    <w:basedOn w:val="Normal"/>
    <w:link w:val="HeaderChar"/>
    <w:uiPriority w:val="99"/>
    <w:unhideWhenUsed/>
    <w:rsid w:val="00465C38"/>
    <w:pPr>
      <w:tabs>
        <w:tab w:val="center" w:pos="4513"/>
        <w:tab w:val="right" w:pos="9026"/>
      </w:tabs>
    </w:pPr>
  </w:style>
  <w:style w:type="character" w:customStyle="1" w:styleId="HeaderChar">
    <w:name w:val="Header Char"/>
    <w:basedOn w:val="DefaultParagraphFont"/>
    <w:link w:val="Header"/>
    <w:uiPriority w:val="99"/>
    <w:rsid w:val="00465C38"/>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465C38"/>
    <w:pPr>
      <w:tabs>
        <w:tab w:val="center" w:pos="4513"/>
        <w:tab w:val="right" w:pos="9026"/>
      </w:tabs>
    </w:pPr>
  </w:style>
  <w:style w:type="character" w:customStyle="1" w:styleId="FooterChar">
    <w:name w:val="Footer Char"/>
    <w:basedOn w:val="DefaultParagraphFont"/>
    <w:link w:val="Footer"/>
    <w:uiPriority w:val="99"/>
    <w:rsid w:val="00465C38"/>
    <w:rPr>
      <w:rFonts w:ascii="Times New Roman" w:eastAsia="Times New Roman" w:hAnsi="Times New Roman" w:cs="Times New Roman"/>
      <w:sz w:val="24"/>
      <w:szCs w:val="24"/>
      <w:lang w:eastAsia="en-GB"/>
    </w:rPr>
  </w:style>
  <w:style w:type="paragraph" w:customStyle="1" w:styleId="paragraph">
    <w:name w:val="paragraph"/>
    <w:basedOn w:val="Normal"/>
    <w:rsid w:val="009E396F"/>
    <w:pPr>
      <w:spacing w:before="100" w:beforeAutospacing="1" w:after="100" w:afterAutospacing="1"/>
    </w:pPr>
  </w:style>
  <w:style w:type="character" w:customStyle="1" w:styleId="normaltextrun">
    <w:name w:val="normaltextrun"/>
    <w:basedOn w:val="DefaultParagraphFont"/>
    <w:rsid w:val="009E396F"/>
  </w:style>
  <w:style w:type="character" w:customStyle="1" w:styleId="eop">
    <w:name w:val="eop"/>
    <w:basedOn w:val="DefaultParagraphFont"/>
    <w:rsid w:val="009E39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188398">
      <w:bodyDiv w:val="1"/>
      <w:marLeft w:val="0"/>
      <w:marRight w:val="0"/>
      <w:marTop w:val="0"/>
      <w:marBottom w:val="0"/>
      <w:divBdr>
        <w:top w:val="none" w:sz="0" w:space="0" w:color="auto"/>
        <w:left w:val="none" w:sz="0" w:space="0" w:color="auto"/>
        <w:bottom w:val="none" w:sz="0" w:space="0" w:color="auto"/>
        <w:right w:val="none" w:sz="0" w:space="0" w:color="auto"/>
      </w:divBdr>
    </w:div>
    <w:div w:id="100300677">
      <w:bodyDiv w:val="1"/>
      <w:marLeft w:val="0"/>
      <w:marRight w:val="0"/>
      <w:marTop w:val="0"/>
      <w:marBottom w:val="0"/>
      <w:divBdr>
        <w:top w:val="none" w:sz="0" w:space="0" w:color="auto"/>
        <w:left w:val="none" w:sz="0" w:space="0" w:color="auto"/>
        <w:bottom w:val="none" w:sz="0" w:space="0" w:color="auto"/>
        <w:right w:val="none" w:sz="0" w:space="0" w:color="auto"/>
      </w:divBdr>
      <w:divsChild>
        <w:div w:id="191574917">
          <w:marLeft w:val="0"/>
          <w:marRight w:val="0"/>
          <w:marTop w:val="0"/>
          <w:marBottom w:val="0"/>
          <w:divBdr>
            <w:top w:val="none" w:sz="0" w:space="0" w:color="auto"/>
            <w:left w:val="none" w:sz="0" w:space="0" w:color="auto"/>
            <w:bottom w:val="none" w:sz="0" w:space="0" w:color="auto"/>
            <w:right w:val="none" w:sz="0" w:space="0" w:color="auto"/>
          </w:divBdr>
        </w:div>
        <w:div w:id="90124628">
          <w:marLeft w:val="0"/>
          <w:marRight w:val="0"/>
          <w:marTop w:val="0"/>
          <w:marBottom w:val="0"/>
          <w:divBdr>
            <w:top w:val="none" w:sz="0" w:space="0" w:color="auto"/>
            <w:left w:val="none" w:sz="0" w:space="0" w:color="auto"/>
            <w:bottom w:val="none" w:sz="0" w:space="0" w:color="auto"/>
            <w:right w:val="none" w:sz="0" w:space="0" w:color="auto"/>
          </w:divBdr>
        </w:div>
        <w:div w:id="694040374">
          <w:marLeft w:val="0"/>
          <w:marRight w:val="0"/>
          <w:marTop w:val="0"/>
          <w:marBottom w:val="0"/>
          <w:divBdr>
            <w:top w:val="none" w:sz="0" w:space="0" w:color="auto"/>
            <w:left w:val="none" w:sz="0" w:space="0" w:color="auto"/>
            <w:bottom w:val="none" w:sz="0" w:space="0" w:color="auto"/>
            <w:right w:val="none" w:sz="0" w:space="0" w:color="auto"/>
          </w:divBdr>
          <w:divsChild>
            <w:div w:id="1182430507">
              <w:marLeft w:val="0"/>
              <w:marRight w:val="0"/>
              <w:marTop w:val="0"/>
              <w:marBottom w:val="0"/>
              <w:divBdr>
                <w:top w:val="none" w:sz="0" w:space="0" w:color="auto"/>
                <w:left w:val="none" w:sz="0" w:space="0" w:color="auto"/>
                <w:bottom w:val="none" w:sz="0" w:space="0" w:color="auto"/>
                <w:right w:val="none" w:sz="0" w:space="0" w:color="auto"/>
              </w:divBdr>
            </w:div>
            <w:div w:id="303042662">
              <w:marLeft w:val="0"/>
              <w:marRight w:val="0"/>
              <w:marTop w:val="0"/>
              <w:marBottom w:val="0"/>
              <w:divBdr>
                <w:top w:val="none" w:sz="0" w:space="0" w:color="auto"/>
                <w:left w:val="none" w:sz="0" w:space="0" w:color="auto"/>
                <w:bottom w:val="none" w:sz="0" w:space="0" w:color="auto"/>
                <w:right w:val="none" w:sz="0" w:space="0" w:color="auto"/>
              </w:divBdr>
            </w:div>
          </w:divsChild>
        </w:div>
        <w:div w:id="775053460">
          <w:marLeft w:val="0"/>
          <w:marRight w:val="0"/>
          <w:marTop w:val="0"/>
          <w:marBottom w:val="0"/>
          <w:divBdr>
            <w:top w:val="none" w:sz="0" w:space="0" w:color="auto"/>
            <w:left w:val="none" w:sz="0" w:space="0" w:color="auto"/>
            <w:bottom w:val="none" w:sz="0" w:space="0" w:color="auto"/>
            <w:right w:val="none" w:sz="0" w:space="0" w:color="auto"/>
          </w:divBdr>
        </w:div>
        <w:div w:id="1133450288">
          <w:marLeft w:val="0"/>
          <w:marRight w:val="0"/>
          <w:marTop w:val="0"/>
          <w:marBottom w:val="0"/>
          <w:divBdr>
            <w:top w:val="none" w:sz="0" w:space="0" w:color="auto"/>
            <w:left w:val="none" w:sz="0" w:space="0" w:color="auto"/>
            <w:bottom w:val="none" w:sz="0" w:space="0" w:color="auto"/>
            <w:right w:val="none" w:sz="0" w:space="0" w:color="auto"/>
          </w:divBdr>
        </w:div>
      </w:divsChild>
    </w:div>
    <w:div w:id="194199690">
      <w:bodyDiv w:val="1"/>
      <w:marLeft w:val="0"/>
      <w:marRight w:val="0"/>
      <w:marTop w:val="0"/>
      <w:marBottom w:val="0"/>
      <w:divBdr>
        <w:top w:val="none" w:sz="0" w:space="0" w:color="auto"/>
        <w:left w:val="none" w:sz="0" w:space="0" w:color="auto"/>
        <w:bottom w:val="none" w:sz="0" w:space="0" w:color="auto"/>
        <w:right w:val="none" w:sz="0" w:space="0" w:color="auto"/>
      </w:divBdr>
    </w:div>
    <w:div w:id="213471290">
      <w:bodyDiv w:val="1"/>
      <w:marLeft w:val="0"/>
      <w:marRight w:val="0"/>
      <w:marTop w:val="0"/>
      <w:marBottom w:val="0"/>
      <w:divBdr>
        <w:top w:val="none" w:sz="0" w:space="0" w:color="auto"/>
        <w:left w:val="none" w:sz="0" w:space="0" w:color="auto"/>
        <w:bottom w:val="none" w:sz="0" w:space="0" w:color="auto"/>
        <w:right w:val="none" w:sz="0" w:space="0" w:color="auto"/>
      </w:divBdr>
    </w:div>
    <w:div w:id="242959350">
      <w:bodyDiv w:val="1"/>
      <w:marLeft w:val="0"/>
      <w:marRight w:val="0"/>
      <w:marTop w:val="0"/>
      <w:marBottom w:val="0"/>
      <w:divBdr>
        <w:top w:val="none" w:sz="0" w:space="0" w:color="auto"/>
        <w:left w:val="none" w:sz="0" w:space="0" w:color="auto"/>
        <w:bottom w:val="none" w:sz="0" w:space="0" w:color="auto"/>
        <w:right w:val="none" w:sz="0" w:space="0" w:color="auto"/>
      </w:divBdr>
      <w:divsChild>
        <w:div w:id="409346954">
          <w:marLeft w:val="0"/>
          <w:marRight w:val="0"/>
          <w:marTop w:val="0"/>
          <w:marBottom w:val="0"/>
          <w:divBdr>
            <w:top w:val="none" w:sz="0" w:space="0" w:color="auto"/>
            <w:left w:val="none" w:sz="0" w:space="0" w:color="auto"/>
            <w:bottom w:val="none" w:sz="0" w:space="0" w:color="auto"/>
            <w:right w:val="none" w:sz="0" w:space="0" w:color="auto"/>
          </w:divBdr>
        </w:div>
        <w:div w:id="2013757259">
          <w:marLeft w:val="0"/>
          <w:marRight w:val="0"/>
          <w:marTop w:val="0"/>
          <w:marBottom w:val="0"/>
          <w:divBdr>
            <w:top w:val="none" w:sz="0" w:space="0" w:color="auto"/>
            <w:left w:val="none" w:sz="0" w:space="0" w:color="auto"/>
            <w:bottom w:val="none" w:sz="0" w:space="0" w:color="auto"/>
            <w:right w:val="none" w:sz="0" w:space="0" w:color="auto"/>
          </w:divBdr>
        </w:div>
      </w:divsChild>
    </w:div>
    <w:div w:id="328338705">
      <w:bodyDiv w:val="1"/>
      <w:marLeft w:val="0"/>
      <w:marRight w:val="0"/>
      <w:marTop w:val="0"/>
      <w:marBottom w:val="0"/>
      <w:divBdr>
        <w:top w:val="none" w:sz="0" w:space="0" w:color="auto"/>
        <w:left w:val="none" w:sz="0" w:space="0" w:color="auto"/>
        <w:bottom w:val="none" w:sz="0" w:space="0" w:color="auto"/>
        <w:right w:val="none" w:sz="0" w:space="0" w:color="auto"/>
      </w:divBdr>
    </w:div>
    <w:div w:id="373040872">
      <w:bodyDiv w:val="1"/>
      <w:marLeft w:val="0"/>
      <w:marRight w:val="0"/>
      <w:marTop w:val="0"/>
      <w:marBottom w:val="0"/>
      <w:divBdr>
        <w:top w:val="none" w:sz="0" w:space="0" w:color="auto"/>
        <w:left w:val="none" w:sz="0" w:space="0" w:color="auto"/>
        <w:bottom w:val="none" w:sz="0" w:space="0" w:color="auto"/>
        <w:right w:val="none" w:sz="0" w:space="0" w:color="auto"/>
      </w:divBdr>
    </w:div>
    <w:div w:id="510532610">
      <w:bodyDiv w:val="1"/>
      <w:marLeft w:val="0"/>
      <w:marRight w:val="0"/>
      <w:marTop w:val="0"/>
      <w:marBottom w:val="0"/>
      <w:divBdr>
        <w:top w:val="none" w:sz="0" w:space="0" w:color="auto"/>
        <w:left w:val="none" w:sz="0" w:space="0" w:color="auto"/>
        <w:bottom w:val="none" w:sz="0" w:space="0" w:color="auto"/>
        <w:right w:val="none" w:sz="0" w:space="0" w:color="auto"/>
      </w:divBdr>
    </w:div>
    <w:div w:id="688989229">
      <w:bodyDiv w:val="1"/>
      <w:marLeft w:val="0"/>
      <w:marRight w:val="0"/>
      <w:marTop w:val="0"/>
      <w:marBottom w:val="0"/>
      <w:divBdr>
        <w:top w:val="none" w:sz="0" w:space="0" w:color="auto"/>
        <w:left w:val="none" w:sz="0" w:space="0" w:color="auto"/>
        <w:bottom w:val="none" w:sz="0" w:space="0" w:color="auto"/>
        <w:right w:val="none" w:sz="0" w:space="0" w:color="auto"/>
      </w:divBdr>
      <w:divsChild>
        <w:div w:id="677999857">
          <w:marLeft w:val="0"/>
          <w:marRight w:val="0"/>
          <w:marTop w:val="0"/>
          <w:marBottom w:val="0"/>
          <w:divBdr>
            <w:top w:val="none" w:sz="0" w:space="0" w:color="auto"/>
            <w:left w:val="none" w:sz="0" w:space="0" w:color="auto"/>
            <w:bottom w:val="none" w:sz="0" w:space="0" w:color="auto"/>
            <w:right w:val="none" w:sz="0" w:space="0" w:color="auto"/>
          </w:divBdr>
        </w:div>
        <w:div w:id="1716388368">
          <w:marLeft w:val="0"/>
          <w:marRight w:val="0"/>
          <w:marTop w:val="0"/>
          <w:marBottom w:val="0"/>
          <w:divBdr>
            <w:top w:val="none" w:sz="0" w:space="0" w:color="auto"/>
            <w:left w:val="none" w:sz="0" w:space="0" w:color="auto"/>
            <w:bottom w:val="none" w:sz="0" w:space="0" w:color="auto"/>
            <w:right w:val="none" w:sz="0" w:space="0" w:color="auto"/>
          </w:divBdr>
        </w:div>
      </w:divsChild>
    </w:div>
    <w:div w:id="994142404">
      <w:bodyDiv w:val="1"/>
      <w:marLeft w:val="0"/>
      <w:marRight w:val="0"/>
      <w:marTop w:val="0"/>
      <w:marBottom w:val="0"/>
      <w:divBdr>
        <w:top w:val="none" w:sz="0" w:space="0" w:color="auto"/>
        <w:left w:val="none" w:sz="0" w:space="0" w:color="auto"/>
        <w:bottom w:val="none" w:sz="0" w:space="0" w:color="auto"/>
        <w:right w:val="none" w:sz="0" w:space="0" w:color="auto"/>
      </w:divBdr>
    </w:div>
    <w:div w:id="1021709916">
      <w:bodyDiv w:val="1"/>
      <w:marLeft w:val="0"/>
      <w:marRight w:val="0"/>
      <w:marTop w:val="0"/>
      <w:marBottom w:val="0"/>
      <w:divBdr>
        <w:top w:val="none" w:sz="0" w:space="0" w:color="auto"/>
        <w:left w:val="none" w:sz="0" w:space="0" w:color="auto"/>
        <w:bottom w:val="none" w:sz="0" w:space="0" w:color="auto"/>
        <w:right w:val="none" w:sz="0" w:space="0" w:color="auto"/>
      </w:divBdr>
    </w:div>
    <w:div w:id="1030688520">
      <w:bodyDiv w:val="1"/>
      <w:marLeft w:val="0"/>
      <w:marRight w:val="0"/>
      <w:marTop w:val="0"/>
      <w:marBottom w:val="0"/>
      <w:divBdr>
        <w:top w:val="none" w:sz="0" w:space="0" w:color="auto"/>
        <w:left w:val="none" w:sz="0" w:space="0" w:color="auto"/>
        <w:bottom w:val="none" w:sz="0" w:space="0" w:color="auto"/>
        <w:right w:val="none" w:sz="0" w:space="0" w:color="auto"/>
      </w:divBdr>
    </w:div>
    <w:div w:id="1095398214">
      <w:bodyDiv w:val="1"/>
      <w:marLeft w:val="0"/>
      <w:marRight w:val="0"/>
      <w:marTop w:val="0"/>
      <w:marBottom w:val="0"/>
      <w:divBdr>
        <w:top w:val="none" w:sz="0" w:space="0" w:color="auto"/>
        <w:left w:val="none" w:sz="0" w:space="0" w:color="auto"/>
        <w:bottom w:val="none" w:sz="0" w:space="0" w:color="auto"/>
        <w:right w:val="none" w:sz="0" w:space="0" w:color="auto"/>
      </w:divBdr>
    </w:div>
    <w:div w:id="1239487192">
      <w:bodyDiv w:val="1"/>
      <w:marLeft w:val="0"/>
      <w:marRight w:val="0"/>
      <w:marTop w:val="0"/>
      <w:marBottom w:val="0"/>
      <w:divBdr>
        <w:top w:val="none" w:sz="0" w:space="0" w:color="auto"/>
        <w:left w:val="none" w:sz="0" w:space="0" w:color="auto"/>
        <w:bottom w:val="none" w:sz="0" w:space="0" w:color="auto"/>
        <w:right w:val="none" w:sz="0" w:space="0" w:color="auto"/>
      </w:divBdr>
    </w:div>
    <w:div w:id="1356882719">
      <w:bodyDiv w:val="1"/>
      <w:marLeft w:val="0"/>
      <w:marRight w:val="0"/>
      <w:marTop w:val="0"/>
      <w:marBottom w:val="0"/>
      <w:divBdr>
        <w:top w:val="none" w:sz="0" w:space="0" w:color="auto"/>
        <w:left w:val="none" w:sz="0" w:space="0" w:color="auto"/>
        <w:bottom w:val="none" w:sz="0" w:space="0" w:color="auto"/>
        <w:right w:val="none" w:sz="0" w:space="0" w:color="auto"/>
      </w:divBdr>
    </w:div>
    <w:div w:id="1401639288">
      <w:bodyDiv w:val="1"/>
      <w:marLeft w:val="0"/>
      <w:marRight w:val="0"/>
      <w:marTop w:val="0"/>
      <w:marBottom w:val="0"/>
      <w:divBdr>
        <w:top w:val="none" w:sz="0" w:space="0" w:color="auto"/>
        <w:left w:val="none" w:sz="0" w:space="0" w:color="auto"/>
        <w:bottom w:val="none" w:sz="0" w:space="0" w:color="auto"/>
        <w:right w:val="none" w:sz="0" w:space="0" w:color="auto"/>
      </w:divBdr>
      <w:divsChild>
        <w:div w:id="392583279">
          <w:marLeft w:val="0"/>
          <w:marRight w:val="0"/>
          <w:marTop w:val="0"/>
          <w:marBottom w:val="0"/>
          <w:divBdr>
            <w:top w:val="none" w:sz="0" w:space="0" w:color="auto"/>
            <w:left w:val="none" w:sz="0" w:space="0" w:color="auto"/>
            <w:bottom w:val="none" w:sz="0" w:space="0" w:color="auto"/>
            <w:right w:val="none" w:sz="0" w:space="0" w:color="auto"/>
          </w:divBdr>
        </w:div>
        <w:div w:id="86780910">
          <w:marLeft w:val="0"/>
          <w:marRight w:val="0"/>
          <w:marTop w:val="0"/>
          <w:marBottom w:val="0"/>
          <w:divBdr>
            <w:top w:val="none" w:sz="0" w:space="0" w:color="auto"/>
            <w:left w:val="none" w:sz="0" w:space="0" w:color="auto"/>
            <w:bottom w:val="none" w:sz="0" w:space="0" w:color="auto"/>
            <w:right w:val="none" w:sz="0" w:space="0" w:color="auto"/>
          </w:divBdr>
        </w:div>
      </w:divsChild>
    </w:div>
    <w:div w:id="1521629540">
      <w:bodyDiv w:val="1"/>
      <w:marLeft w:val="0"/>
      <w:marRight w:val="0"/>
      <w:marTop w:val="0"/>
      <w:marBottom w:val="0"/>
      <w:divBdr>
        <w:top w:val="none" w:sz="0" w:space="0" w:color="auto"/>
        <w:left w:val="none" w:sz="0" w:space="0" w:color="auto"/>
        <w:bottom w:val="none" w:sz="0" w:space="0" w:color="auto"/>
        <w:right w:val="none" w:sz="0" w:space="0" w:color="auto"/>
      </w:divBdr>
    </w:div>
    <w:div w:id="1547376068">
      <w:bodyDiv w:val="1"/>
      <w:marLeft w:val="0"/>
      <w:marRight w:val="0"/>
      <w:marTop w:val="0"/>
      <w:marBottom w:val="0"/>
      <w:divBdr>
        <w:top w:val="none" w:sz="0" w:space="0" w:color="auto"/>
        <w:left w:val="none" w:sz="0" w:space="0" w:color="auto"/>
        <w:bottom w:val="none" w:sz="0" w:space="0" w:color="auto"/>
        <w:right w:val="none" w:sz="0" w:space="0" w:color="auto"/>
      </w:divBdr>
    </w:div>
    <w:div w:id="1657685717">
      <w:bodyDiv w:val="1"/>
      <w:marLeft w:val="0"/>
      <w:marRight w:val="0"/>
      <w:marTop w:val="0"/>
      <w:marBottom w:val="0"/>
      <w:divBdr>
        <w:top w:val="none" w:sz="0" w:space="0" w:color="auto"/>
        <w:left w:val="none" w:sz="0" w:space="0" w:color="auto"/>
        <w:bottom w:val="none" w:sz="0" w:space="0" w:color="auto"/>
        <w:right w:val="none" w:sz="0" w:space="0" w:color="auto"/>
      </w:divBdr>
      <w:divsChild>
        <w:div w:id="275867559">
          <w:marLeft w:val="0"/>
          <w:marRight w:val="0"/>
          <w:marTop w:val="0"/>
          <w:marBottom w:val="0"/>
          <w:divBdr>
            <w:top w:val="none" w:sz="0" w:space="0" w:color="auto"/>
            <w:left w:val="none" w:sz="0" w:space="0" w:color="auto"/>
            <w:bottom w:val="none" w:sz="0" w:space="0" w:color="auto"/>
            <w:right w:val="none" w:sz="0" w:space="0" w:color="auto"/>
          </w:divBdr>
        </w:div>
        <w:div w:id="598411594">
          <w:marLeft w:val="0"/>
          <w:marRight w:val="0"/>
          <w:marTop w:val="0"/>
          <w:marBottom w:val="0"/>
          <w:divBdr>
            <w:top w:val="none" w:sz="0" w:space="0" w:color="auto"/>
            <w:left w:val="none" w:sz="0" w:space="0" w:color="auto"/>
            <w:bottom w:val="none" w:sz="0" w:space="0" w:color="auto"/>
            <w:right w:val="none" w:sz="0" w:space="0" w:color="auto"/>
          </w:divBdr>
        </w:div>
      </w:divsChild>
    </w:div>
    <w:div w:id="1723820046">
      <w:bodyDiv w:val="1"/>
      <w:marLeft w:val="0"/>
      <w:marRight w:val="0"/>
      <w:marTop w:val="0"/>
      <w:marBottom w:val="0"/>
      <w:divBdr>
        <w:top w:val="none" w:sz="0" w:space="0" w:color="auto"/>
        <w:left w:val="none" w:sz="0" w:space="0" w:color="auto"/>
        <w:bottom w:val="none" w:sz="0" w:space="0" w:color="auto"/>
        <w:right w:val="none" w:sz="0" w:space="0" w:color="auto"/>
      </w:divBdr>
    </w:div>
    <w:div w:id="2025277390">
      <w:bodyDiv w:val="1"/>
      <w:marLeft w:val="0"/>
      <w:marRight w:val="0"/>
      <w:marTop w:val="0"/>
      <w:marBottom w:val="0"/>
      <w:divBdr>
        <w:top w:val="none" w:sz="0" w:space="0" w:color="auto"/>
        <w:left w:val="none" w:sz="0" w:space="0" w:color="auto"/>
        <w:bottom w:val="none" w:sz="0" w:space="0" w:color="auto"/>
        <w:right w:val="none" w:sz="0" w:space="0" w:color="auto"/>
      </w:divBdr>
    </w:div>
    <w:div w:id="2029792509">
      <w:bodyDiv w:val="1"/>
      <w:marLeft w:val="0"/>
      <w:marRight w:val="0"/>
      <w:marTop w:val="0"/>
      <w:marBottom w:val="0"/>
      <w:divBdr>
        <w:top w:val="none" w:sz="0" w:space="0" w:color="auto"/>
        <w:left w:val="none" w:sz="0" w:space="0" w:color="auto"/>
        <w:bottom w:val="none" w:sz="0" w:space="0" w:color="auto"/>
        <w:right w:val="none" w:sz="0" w:space="0" w:color="auto"/>
      </w:divBdr>
    </w:div>
    <w:div w:id="2031757604">
      <w:bodyDiv w:val="1"/>
      <w:marLeft w:val="0"/>
      <w:marRight w:val="0"/>
      <w:marTop w:val="0"/>
      <w:marBottom w:val="0"/>
      <w:divBdr>
        <w:top w:val="none" w:sz="0" w:space="0" w:color="auto"/>
        <w:left w:val="none" w:sz="0" w:space="0" w:color="auto"/>
        <w:bottom w:val="none" w:sz="0" w:space="0" w:color="auto"/>
        <w:right w:val="none" w:sz="0" w:space="0" w:color="auto"/>
      </w:divBdr>
    </w:div>
    <w:div w:id="2071494624">
      <w:bodyDiv w:val="1"/>
      <w:marLeft w:val="0"/>
      <w:marRight w:val="0"/>
      <w:marTop w:val="0"/>
      <w:marBottom w:val="0"/>
      <w:divBdr>
        <w:top w:val="none" w:sz="0" w:space="0" w:color="auto"/>
        <w:left w:val="none" w:sz="0" w:space="0" w:color="auto"/>
        <w:bottom w:val="none" w:sz="0" w:space="0" w:color="auto"/>
        <w:right w:val="none" w:sz="0" w:space="0" w:color="auto"/>
      </w:divBdr>
      <w:divsChild>
        <w:div w:id="1805199598">
          <w:marLeft w:val="0"/>
          <w:marRight w:val="0"/>
          <w:marTop w:val="0"/>
          <w:marBottom w:val="0"/>
          <w:divBdr>
            <w:top w:val="none" w:sz="0" w:space="0" w:color="auto"/>
            <w:left w:val="none" w:sz="0" w:space="0" w:color="auto"/>
            <w:bottom w:val="none" w:sz="0" w:space="0" w:color="auto"/>
            <w:right w:val="none" w:sz="0" w:space="0" w:color="auto"/>
          </w:divBdr>
        </w:div>
        <w:div w:id="1044601066">
          <w:marLeft w:val="0"/>
          <w:marRight w:val="0"/>
          <w:marTop w:val="0"/>
          <w:marBottom w:val="0"/>
          <w:divBdr>
            <w:top w:val="none" w:sz="0" w:space="0" w:color="auto"/>
            <w:left w:val="none" w:sz="0" w:space="0" w:color="auto"/>
            <w:bottom w:val="none" w:sz="0" w:space="0" w:color="auto"/>
            <w:right w:val="none" w:sz="0" w:space="0" w:color="auto"/>
          </w:divBdr>
        </w:div>
        <w:div w:id="507714251">
          <w:marLeft w:val="0"/>
          <w:marRight w:val="0"/>
          <w:marTop w:val="0"/>
          <w:marBottom w:val="0"/>
          <w:divBdr>
            <w:top w:val="none" w:sz="0" w:space="0" w:color="auto"/>
            <w:left w:val="none" w:sz="0" w:space="0" w:color="auto"/>
            <w:bottom w:val="none" w:sz="0" w:space="0" w:color="auto"/>
            <w:right w:val="none" w:sz="0" w:space="0" w:color="auto"/>
          </w:divBdr>
          <w:divsChild>
            <w:div w:id="1364133589">
              <w:marLeft w:val="0"/>
              <w:marRight w:val="0"/>
              <w:marTop w:val="0"/>
              <w:marBottom w:val="0"/>
              <w:divBdr>
                <w:top w:val="none" w:sz="0" w:space="0" w:color="auto"/>
                <w:left w:val="none" w:sz="0" w:space="0" w:color="auto"/>
                <w:bottom w:val="none" w:sz="0" w:space="0" w:color="auto"/>
                <w:right w:val="none" w:sz="0" w:space="0" w:color="auto"/>
              </w:divBdr>
            </w:div>
            <w:div w:id="761952194">
              <w:marLeft w:val="0"/>
              <w:marRight w:val="0"/>
              <w:marTop w:val="0"/>
              <w:marBottom w:val="0"/>
              <w:divBdr>
                <w:top w:val="none" w:sz="0" w:space="0" w:color="auto"/>
                <w:left w:val="none" w:sz="0" w:space="0" w:color="auto"/>
                <w:bottom w:val="none" w:sz="0" w:space="0" w:color="auto"/>
                <w:right w:val="none" w:sz="0" w:space="0" w:color="auto"/>
              </w:divBdr>
            </w:div>
            <w:div w:id="2079745514">
              <w:marLeft w:val="0"/>
              <w:marRight w:val="0"/>
              <w:marTop w:val="0"/>
              <w:marBottom w:val="0"/>
              <w:divBdr>
                <w:top w:val="none" w:sz="0" w:space="0" w:color="auto"/>
                <w:left w:val="none" w:sz="0" w:space="0" w:color="auto"/>
                <w:bottom w:val="none" w:sz="0" w:space="0" w:color="auto"/>
                <w:right w:val="none" w:sz="0" w:space="0" w:color="auto"/>
              </w:divBdr>
            </w:div>
            <w:div w:id="1447843932">
              <w:marLeft w:val="0"/>
              <w:marRight w:val="0"/>
              <w:marTop w:val="0"/>
              <w:marBottom w:val="0"/>
              <w:divBdr>
                <w:top w:val="none" w:sz="0" w:space="0" w:color="auto"/>
                <w:left w:val="none" w:sz="0" w:space="0" w:color="auto"/>
                <w:bottom w:val="none" w:sz="0" w:space="0" w:color="auto"/>
                <w:right w:val="none" w:sz="0" w:space="0" w:color="auto"/>
              </w:divBdr>
            </w:div>
            <w:div w:id="193574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442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lightradar24.com/blog/100000-daily-flights-tracked-for-the-first-time-since-22-march/" TargetMode="External"/><Relationship Id="rId18" Type="http://schemas.openxmlformats.org/officeDocument/2006/relationships/hyperlink" Target="https://www.unwto.org/news/covid-19-travel-restrictions" TargetMode="External"/><Relationship Id="rId26" Type="http://schemas.openxmlformats.org/officeDocument/2006/relationships/hyperlink" Target="https://www.ft.com/content/99d90182-dff3-4638-ba4c-e13ad3686025" TargetMode="External"/><Relationship Id="rId39" Type="http://schemas.openxmlformats.org/officeDocument/2006/relationships/hyperlink" Target="https://www.researchgate.net/figure/SWOT-analysis-of-UK-farming_fig2_241911287" TargetMode="External"/><Relationship Id="rId21" Type="http://schemas.openxmlformats.org/officeDocument/2006/relationships/hyperlink" Target="https://news.sky.com/story/coronavirus-virgin-atlantic-asks-staff-to-take-eight-weeks-of-unpaid-leave-11958150" TargetMode="External"/><Relationship Id="rId34" Type="http://schemas.openxmlformats.org/officeDocument/2006/relationships/hyperlink" Target="https://www.mirror.co.uk/news/uk-news/coronavirus-updates-lockdown-uk-live-22421223?service=responsive" TargetMode="External"/><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iata.org/en/pressroom/pr/2020-03-05-01/" TargetMode="External"/><Relationship Id="rId29" Type="http://schemas.openxmlformats.org/officeDocument/2006/relationships/hyperlink" Target="https://mediacentre.britishairways.com/factsheets/details/86/Factsheets-3/3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2.deloitte.com/content/dam/Deloitte/uk/Documents/consumer-business/deloitte-uk-travel-weekly-insight-annual-report-2019-20.pdf" TargetMode="External"/><Relationship Id="rId24" Type="http://schemas.openxmlformats.org/officeDocument/2006/relationships/hyperlink" Target="https://www.theguardian.com/business/2020/apr/12/richard-branson-facing-backlash-over-plea-for-uk-bailout-of-virgin" TargetMode="External"/><Relationship Id="rId32" Type="http://schemas.openxmlformats.org/officeDocument/2006/relationships/hyperlink" Target="https://www.gov.uk/government/publications/changes-to-the-coronavirus-job-retention-scheme/changes-to-the-coronavirus-job-retention-scheme" TargetMode="External"/><Relationship Id="rId37" Type="http://schemas.openxmlformats.org/officeDocument/2006/relationships/hyperlink" Target="https://flywith.virginatlantic.com/gb/en/news/coronavirus.html" TargetMode="External"/><Relationship Id="rId40" Type="http://schemas.openxmlformats.org/officeDocument/2006/relationships/hyperlink" Target="https://www.smartinsights.com/marketplace-analysis/swot-analysis/ultimate-guide-to-strategic-analysis/"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statista.com/statistics/309373/virgin-atlantics-uk-passenger-numbers/" TargetMode="External"/><Relationship Id="rId23" Type="http://schemas.openxmlformats.org/officeDocument/2006/relationships/hyperlink" Target="https://www.bbc.co.uk/news/business-52542038" TargetMode="External"/><Relationship Id="rId28" Type="http://schemas.openxmlformats.org/officeDocument/2006/relationships/hyperlink" Target="https://www.statista.com/statistics/1024014/virgin-atlantic-airways-ltd-total-employees/" TargetMode="External"/><Relationship Id="rId36" Type="http://schemas.openxmlformats.org/officeDocument/2006/relationships/hyperlink" Target="https://www.gov.uk/guidance/coronavirus-covid-19-safer-air-travel-guidance-for-passengers" TargetMode="External"/><Relationship Id="rId10" Type="http://schemas.openxmlformats.org/officeDocument/2006/relationships/hyperlink" Target="https://www.weforum.org/agenda/2020/03/world-travel-coronavirus-covid19-jobs-pandemic-tourism-aviation/" TargetMode="External"/><Relationship Id="rId19" Type="http://schemas.openxmlformats.org/officeDocument/2006/relationships/hyperlink" Target="https://www.euronews.com/2020/05/22/analysis-can-the-aviation-industry-survive-the-coronavirus-crisis" TargetMode="External"/><Relationship Id="rId31" Type="http://schemas.openxmlformats.org/officeDocument/2006/relationships/hyperlink" Target="https://pestleanalysis.com/what-is-pestle-analysis/amp/" TargetMode="External"/><Relationship Id="rId44"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virgin.com/company/virgin-atlantic" TargetMode="External"/><Relationship Id="rId22" Type="http://schemas.openxmlformats.org/officeDocument/2006/relationships/hyperlink" Target="https://www.ft.com/content/4010625e-6c5a-11ea-89df-41bea055720b" TargetMode="External"/><Relationship Id="rId27" Type="http://schemas.openxmlformats.org/officeDocument/2006/relationships/hyperlink" Target="https://www.bbc.co.uk/news/business-52130021" TargetMode="External"/><Relationship Id="rId30" Type="http://schemas.openxmlformats.org/officeDocument/2006/relationships/hyperlink" Target="https://www.bbc.co.uk/news/business-52130021" TargetMode="External"/><Relationship Id="rId35" Type="http://schemas.openxmlformats.org/officeDocument/2006/relationships/hyperlink" Target="https://www.chroniclelive.co.uk/news/uk-news/tui-cancels-flights-holidays-spains-18673050"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apnews.com/c5ad53fbaf1c2380d88508243ec51860" TargetMode="External"/><Relationship Id="rId17" Type="http://schemas.openxmlformats.org/officeDocument/2006/relationships/hyperlink" Target="https://www.cnbc.com/2020/05/06/coronavirus-pandemics-impact-on-travel-tourism-in-5-charts.html" TargetMode="External"/><Relationship Id="rId25" Type="http://schemas.openxmlformats.org/officeDocument/2006/relationships/hyperlink" Target="https://www.ft.com/content/e2636703-acec-49ad-97b8-b944e032db1f" TargetMode="External"/><Relationship Id="rId33" Type="http://schemas.openxmlformats.org/officeDocument/2006/relationships/hyperlink" Target="https://cms.law/en/int/insight/covid-19-the-new-normal" TargetMode="External"/><Relationship Id="rId38" Type="http://schemas.openxmlformats.org/officeDocument/2006/relationships/hyperlink" Target="https://www.bbc.com/future/article/20200326-covid-19-the-impact-of-coronavirus-on-the-environment" TargetMode="External"/><Relationship Id="rId20" Type="http://schemas.openxmlformats.org/officeDocument/2006/relationships/hyperlink" Target="https://www.socialbakers.com/blog/how-coronavirus-has-affected-travel-industry" TargetMode="External"/><Relationship Id="rId41" Type="http://schemas.openxmlformats.org/officeDocument/2006/relationships/hyperlink" Target="https://www.dentistryiq.com/covid-19/article/14176510/why-swot-is-essential-for-a-successful-covid19-recovery%5bAssessed;20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sianmarie/Downloads/placemen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E2087B841EBACB47BA1636455D3BB4BB"/>
        <w:category>
          <w:name w:val="General"/>
          <w:gallery w:val="placeholder"/>
        </w:category>
        <w:types>
          <w:type w:val="bbPlcHdr"/>
        </w:types>
        <w:behaviors>
          <w:behavior w:val="content"/>
        </w:behaviors>
        <w:guid w:val="{A635149F-FDD3-074B-A048-9D2DB9AF45AD}"/>
      </w:docPartPr>
      <w:docPartBody>
        <w:p w:rsidR="00000000" w:rsidRDefault="002C337B">
          <w:pPr>
            <w:pStyle w:val="E2087B841EBACB47BA1636455D3BB4BB"/>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MyliusModern-Regular">
    <w:altName w:val="Cambria"/>
    <w:panose1 w:val="020B0604020202020204"/>
    <w:charset w:val="00"/>
    <w:family w:val="roman"/>
    <w:notTrueType/>
    <w:pitch w:val="default"/>
  </w:font>
  <w:font w:name="gotham-xlight">
    <w:altName w:val="Cambria"/>
    <w:panose1 w:val="020B0604020202020204"/>
    <w:charset w:val="00"/>
    <w:family w:val="roman"/>
    <w:notTrueType/>
    <w:pitch w:val="default"/>
  </w:font>
  <w:font w:name="Source Sans Pro">
    <w:panose1 w:val="020B0503030403020204"/>
    <w:charset w:val="00"/>
    <w:family w:val="swiss"/>
    <w:pitch w:val="variable"/>
    <w:sig w:usb0="600002F7" w:usb1="02000001"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37B"/>
    <w:rsid w:val="002C33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2087B841EBACB47BA1636455D3BB4BB">
    <w:name w:val="E2087B841EBACB47BA1636455D3BB4B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879B49-BDBA-DC45-BA0C-BA2B8DED0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placement.dotx</Template>
  <TotalTime>1</TotalTime>
  <Pages>17</Pages>
  <Words>5395</Words>
  <Characters>30755</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36078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development</dc:title>
  <dc:subject>Marie Pitson</dc:subject>
  <dc:creator>Microsoft Office User</dc:creator>
  <cp:keywords/>
  <dc:description/>
  <cp:lastModifiedBy>Microsoft Office User</cp:lastModifiedBy>
  <cp:revision>1</cp:revision>
  <dcterms:created xsi:type="dcterms:W3CDTF">2020-07-29T15:00:00Z</dcterms:created>
  <dcterms:modified xsi:type="dcterms:W3CDTF">2020-07-29T15:01:00Z</dcterms:modified>
</cp:coreProperties>
</file>