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50688" w14:textId="77777777" w:rsidR="002D5B3F" w:rsidRPr="006C516A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  <w:lang w:val="cy-GB"/>
        </w:rPr>
      </w:pPr>
      <w:r w:rsidRPr="006C516A">
        <w:rPr>
          <w:rFonts w:ascii="Arial" w:hAnsi="Arial" w:cs="Arial"/>
          <w:noProof/>
          <w:lang w:val="cy-GB" w:eastAsia="en-US"/>
        </w:rPr>
        <w:drawing>
          <wp:anchor distT="0" distB="0" distL="114300" distR="114300" simplePos="0" relativeHeight="251658240" behindDoc="0" locked="0" layoutInCell="1" allowOverlap="1" wp14:anchorId="55B1D681" wp14:editId="227EF4F2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6C516A">
        <w:rPr>
          <w:rFonts w:ascii="Arial" w:hAnsi="Arial" w:cs="Arial"/>
          <w:lang w:val="cy-GB"/>
        </w:rPr>
        <w:t xml:space="preserve"> </w:t>
      </w:r>
      <w:r w:rsidR="005F3A53" w:rsidRPr="006C516A">
        <w:rPr>
          <w:rFonts w:ascii="Arial" w:hAnsi="Arial" w:cs="Arial"/>
          <w:lang w:val="cy-GB"/>
        </w:rPr>
        <w:br w:type="textWrapping" w:clear="all"/>
      </w:r>
      <w:r w:rsidR="00D55F22" w:rsidRPr="006C516A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21B86D25" w14:textId="77777777" w:rsidR="002D5B3F" w:rsidRPr="006C516A" w:rsidRDefault="002D5B3F" w:rsidP="002D5B3F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6C516A" w14:paraId="1CA134A8" w14:textId="77777777">
        <w:tc>
          <w:tcPr>
            <w:tcW w:w="9922" w:type="dxa"/>
            <w:shd w:val="clear" w:color="auto" w:fill="C0C0C0"/>
          </w:tcPr>
          <w:p w14:paraId="3B3FE0D6" w14:textId="5027A4D1" w:rsidR="00681FA9" w:rsidRPr="006C516A" w:rsidRDefault="00A04F8B" w:rsidP="005C14E1">
            <w:pPr>
              <w:pStyle w:val="Heading4"/>
              <w:rPr>
                <w:rFonts w:ascii="Arial" w:hAnsi="Arial" w:cs="Arial"/>
                <w:b/>
                <w:lang w:val="cy-GB"/>
              </w:rPr>
            </w:pPr>
            <w:r w:rsidRPr="006C516A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6C516A">
              <w:rPr>
                <w:rFonts w:ascii="Arial" w:hAnsi="Arial" w:cs="Arial"/>
                <w:b/>
                <w:lang w:val="cy-GB"/>
              </w:rPr>
              <w:t xml:space="preserve"> </w:t>
            </w:r>
            <w:r w:rsidR="003F5646" w:rsidRPr="006C516A">
              <w:rPr>
                <w:rFonts w:ascii="Arial" w:hAnsi="Arial" w:cs="Arial"/>
                <w:b/>
                <w:lang w:val="cy-GB"/>
              </w:rPr>
              <w:t xml:space="preserve">– Rhan </w:t>
            </w:r>
            <w:r w:rsidR="00FF2EE8" w:rsidRPr="006C516A">
              <w:rPr>
                <w:rFonts w:ascii="Arial" w:hAnsi="Arial" w:cs="Arial"/>
                <w:b/>
                <w:lang w:val="cy-GB"/>
              </w:rPr>
              <w:t>A</w:t>
            </w:r>
          </w:p>
        </w:tc>
      </w:tr>
    </w:tbl>
    <w:p w14:paraId="6F6DCC5F" w14:textId="77777777" w:rsidR="003A3CE5" w:rsidRPr="006C516A" w:rsidRDefault="003A3CE5" w:rsidP="002D5B3F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3005"/>
        <w:gridCol w:w="680"/>
        <w:gridCol w:w="2297"/>
        <w:gridCol w:w="2239"/>
      </w:tblGrid>
      <w:tr w:rsidR="003B3F9D" w:rsidRPr="006C516A" w14:paraId="69E41ABC" w14:textId="77777777" w:rsidTr="002468AC">
        <w:tc>
          <w:tcPr>
            <w:tcW w:w="1701" w:type="dxa"/>
            <w:shd w:val="pct15" w:color="auto" w:fill="auto"/>
          </w:tcPr>
          <w:p w14:paraId="62465351" w14:textId="77777777" w:rsidR="003B3F9D" w:rsidRPr="006C516A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685" w:type="dxa"/>
            <w:gridSpan w:val="2"/>
          </w:tcPr>
          <w:p w14:paraId="3EF73F8A" w14:textId="77777777" w:rsidR="003B3F9D" w:rsidRPr="006C516A" w:rsidRDefault="00E06B08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</w: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separate"/>
            </w:r>
            <w:r w:rsidR="003B3F9D" w:rsidRPr="006C516A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6C516A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6C516A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6C516A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6C516A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97" w:type="dxa"/>
            <w:shd w:val="clear" w:color="auto" w:fill="D9D9D9"/>
          </w:tcPr>
          <w:p w14:paraId="2E4D674D" w14:textId="77777777" w:rsidR="003B3F9D" w:rsidRPr="006C516A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39" w:type="dxa"/>
          </w:tcPr>
          <w:p w14:paraId="6A80CA77" w14:textId="77777777" w:rsidR="003B3F9D" w:rsidRPr="006C516A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DB116D" w:rsidRPr="006C516A" w14:paraId="28420B43" w14:textId="77777777" w:rsidTr="00FE4D87">
        <w:tc>
          <w:tcPr>
            <w:tcW w:w="1701" w:type="dxa"/>
            <w:shd w:val="pct15" w:color="auto" w:fill="auto"/>
          </w:tcPr>
          <w:p w14:paraId="6EE28086" w14:textId="77777777" w:rsidR="00DB116D" w:rsidRPr="006C516A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8221" w:type="dxa"/>
            <w:gridSpan w:val="4"/>
          </w:tcPr>
          <w:p w14:paraId="026999E8" w14:textId="087112F9" w:rsidR="00DB116D" w:rsidRPr="006C516A" w:rsidRDefault="00FE4D8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BA Add</w:t>
            </w:r>
            <w:r w:rsidR="00F2664C"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ysg Gorfforol a BA Gweithgareddau Antur a</w:t>
            </w:r>
            <w:r w:rsidR="00264D35"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c</w:t>
            </w:r>
            <w:r w:rsidR="00F2664C"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Awyr Agored</w:t>
            </w:r>
          </w:p>
        </w:tc>
      </w:tr>
      <w:tr w:rsidR="008F1308" w:rsidRPr="006C516A" w14:paraId="16D13FA2" w14:textId="77777777" w:rsidTr="00FE4D87">
        <w:tc>
          <w:tcPr>
            <w:tcW w:w="1701" w:type="dxa"/>
            <w:shd w:val="pct15" w:color="auto" w:fill="auto"/>
          </w:tcPr>
          <w:p w14:paraId="08B6C2BE" w14:textId="77777777" w:rsidR="008F1308" w:rsidRPr="006C516A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8221" w:type="dxa"/>
            <w:gridSpan w:val="4"/>
            <w:shd w:val="clear" w:color="auto" w:fill="auto"/>
          </w:tcPr>
          <w:p w14:paraId="66599C62" w14:textId="475638A3" w:rsidR="008F1308" w:rsidRPr="006C516A" w:rsidRDefault="002468A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Hyrwyddo Gweithgareddau Anturus </w:t>
            </w:r>
          </w:p>
        </w:tc>
      </w:tr>
      <w:tr w:rsidR="00B84B5B" w:rsidRPr="006C516A" w14:paraId="08B15FCA" w14:textId="77777777" w:rsidTr="002468AC">
        <w:tc>
          <w:tcPr>
            <w:tcW w:w="1701" w:type="dxa"/>
            <w:shd w:val="pct15" w:color="auto" w:fill="auto"/>
          </w:tcPr>
          <w:p w14:paraId="7482F022" w14:textId="77777777" w:rsidR="00B84B5B" w:rsidRPr="006C516A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005" w:type="dxa"/>
          </w:tcPr>
          <w:p w14:paraId="5E4330BA" w14:textId="650F26E8" w:rsidR="00B84B5B" w:rsidRPr="006C516A" w:rsidRDefault="00FF2EE8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BMOE4003</w:t>
            </w:r>
          </w:p>
        </w:tc>
        <w:tc>
          <w:tcPr>
            <w:tcW w:w="2977" w:type="dxa"/>
            <w:gridSpan w:val="2"/>
            <w:shd w:val="clear" w:color="auto" w:fill="D9D9D9"/>
          </w:tcPr>
          <w:p w14:paraId="52B12A75" w14:textId="77777777" w:rsidR="00B84B5B" w:rsidRPr="006C516A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39" w:type="dxa"/>
          </w:tcPr>
          <w:p w14:paraId="71B6B101" w14:textId="77777777" w:rsidR="00B84B5B" w:rsidRPr="006C516A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50%</w:t>
            </w:r>
          </w:p>
        </w:tc>
      </w:tr>
      <w:tr w:rsidR="00DB116D" w:rsidRPr="006C516A" w14:paraId="753C51C6" w14:textId="77777777" w:rsidTr="002468AC">
        <w:tc>
          <w:tcPr>
            <w:tcW w:w="1701" w:type="dxa"/>
            <w:shd w:val="pct15" w:color="auto" w:fill="auto"/>
          </w:tcPr>
          <w:p w14:paraId="17B47591" w14:textId="77777777" w:rsidR="00DB116D" w:rsidRPr="006C516A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005" w:type="dxa"/>
          </w:tcPr>
          <w:p w14:paraId="2A652D93" w14:textId="77777777" w:rsidR="00F2664C" w:rsidRPr="006C516A" w:rsidRDefault="00FF2EE8" w:rsidP="00F2664C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Jon Haylock a </w:t>
            </w:r>
          </w:p>
          <w:p w14:paraId="010F0376" w14:textId="0BDFF921" w:rsidR="00DB116D" w:rsidRPr="006C516A" w:rsidRDefault="00FF2EE8" w:rsidP="00F2664C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Heddwen Davies</w:t>
            </w:r>
          </w:p>
        </w:tc>
        <w:tc>
          <w:tcPr>
            <w:tcW w:w="2977" w:type="dxa"/>
            <w:gridSpan w:val="2"/>
            <w:shd w:val="clear" w:color="auto" w:fill="D9D9D9"/>
          </w:tcPr>
          <w:p w14:paraId="380479CB" w14:textId="77777777" w:rsidR="00DB116D" w:rsidRPr="006C516A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39" w:type="dxa"/>
          </w:tcPr>
          <w:p w14:paraId="1EC135DE" w14:textId="1D423A98" w:rsidR="00DB116D" w:rsidRPr="006C516A" w:rsidRDefault="00FF2EE8" w:rsidP="00F2664C">
            <w:pPr>
              <w:spacing w:before="120" w:after="120" w:line="276" w:lineRule="auto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Jon Haylock a Heddwen Davies</w:t>
            </w:r>
          </w:p>
        </w:tc>
      </w:tr>
      <w:tr w:rsidR="00DB116D" w:rsidRPr="006C516A" w14:paraId="6B53A587" w14:textId="77777777" w:rsidTr="002468AC">
        <w:tc>
          <w:tcPr>
            <w:tcW w:w="1701" w:type="dxa"/>
            <w:shd w:val="pct15" w:color="auto" w:fill="auto"/>
          </w:tcPr>
          <w:p w14:paraId="261A07C0" w14:textId="77777777" w:rsidR="00DB116D" w:rsidRPr="006C516A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005" w:type="dxa"/>
          </w:tcPr>
          <w:p w14:paraId="4FA81D1A" w14:textId="77777777" w:rsidR="00C11F16" w:rsidRPr="00840B1C" w:rsidRDefault="00C11F16" w:rsidP="00FE4D87">
            <w:pPr>
              <w:rPr>
                <w:rFonts w:ascii="Arial" w:hAnsi="Arial" w:cs="Arial"/>
                <w:lang w:val="cy-GB"/>
              </w:rPr>
            </w:pPr>
          </w:p>
          <w:p w14:paraId="6CE7420C" w14:textId="416FE161" w:rsidR="00F2664C" w:rsidRPr="00840B1C" w:rsidRDefault="00F2664C" w:rsidP="00F2664C">
            <w:pPr>
              <w:pStyle w:val="Title"/>
              <w:jc w:val="left"/>
              <w:rPr>
                <w:rFonts w:ascii="Arial" w:hAnsi="Arial" w:cs="Arial"/>
                <w:b w:val="0"/>
                <w:sz w:val="24"/>
                <w:szCs w:val="24"/>
                <w:lang w:val="cy-GB"/>
              </w:rPr>
            </w:pPr>
            <w:r w:rsidRPr="00A02C2F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Gwerthuswch sut mae gweithgareddau anturus yn cyfrannu at ddatblygiad llythrennedd corfforol plant</w:t>
            </w:r>
            <w:r w:rsidR="002468AC" w:rsidRPr="00840B1C">
              <w:rPr>
                <w:rFonts w:ascii="Arial" w:hAnsi="Arial" w:cs="Arial"/>
                <w:b w:val="0"/>
                <w:sz w:val="24"/>
                <w:szCs w:val="24"/>
                <w:lang w:val="cy-GB"/>
              </w:rPr>
              <w:t>.</w:t>
            </w:r>
          </w:p>
          <w:p w14:paraId="7F714BCD" w14:textId="70209017" w:rsidR="00D806B7" w:rsidRPr="00840B1C" w:rsidRDefault="00D806B7" w:rsidP="00FE4D87">
            <w:pPr>
              <w:rPr>
                <w:rFonts w:ascii="Arial" w:hAnsi="Arial" w:cs="Arial"/>
                <w:lang w:val="cy-GB"/>
              </w:rPr>
            </w:pPr>
          </w:p>
          <w:p w14:paraId="3876041D" w14:textId="77777777" w:rsidR="00DB116D" w:rsidRPr="00840B1C" w:rsidRDefault="00DB116D" w:rsidP="00C11F16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2977" w:type="dxa"/>
            <w:gridSpan w:val="2"/>
            <w:shd w:val="pct15" w:color="auto" w:fill="auto"/>
          </w:tcPr>
          <w:p w14:paraId="2288A421" w14:textId="77777777" w:rsidR="00DB116D" w:rsidRPr="006C516A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39" w:type="dxa"/>
          </w:tcPr>
          <w:p w14:paraId="6F0D466D" w14:textId="7C33B475" w:rsidR="00DB116D" w:rsidRPr="006C516A" w:rsidRDefault="00D806B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Traethawd </w:t>
            </w:r>
            <w:r w:rsidR="00FF2EE8"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1</w:t>
            </w:r>
            <w:r w:rsidR="003F5646"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,</w:t>
            </w:r>
            <w:r w:rsidR="00FF2EE8"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5</w:t>
            </w:r>
            <w:r w:rsidR="003F5646"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00 o eiriau</w:t>
            </w:r>
          </w:p>
        </w:tc>
      </w:tr>
      <w:tr w:rsidR="00B84B5B" w:rsidRPr="006C516A" w14:paraId="156D56F3" w14:textId="77777777" w:rsidTr="002468AC">
        <w:tc>
          <w:tcPr>
            <w:tcW w:w="1701" w:type="dxa"/>
            <w:shd w:val="pct15" w:color="auto" w:fill="auto"/>
          </w:tcPr>
          <w:p w14:paraId="03021579" w14:textId="77777777" w:rsidR="00B84B5B" w:rsidRPr="006C516A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005" w:type="dxa"/>
            <w:shd w:val="clear" w:color="auto" w:fill="auto"/>
          </w:tcPr>
          <w:p w14:paraId="05200644" w14:textId="77777777" w:rsidR="00A02C2F" w:rsidRDefault="002468AC" w:rsidP="00FF2EE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840B1C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Turnitin 3o’r gloch </w:t>
            </w:r>
          </w:p>
          <w:p w14:paraId="1799EE74" w14:textId="7611DBA5" w:rsidR="00B84B5B" w:rsidRPr="00840B1C" w:rsidRDefault="002468AC" w:rsidP="00FF2EE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840B1C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Mawrth, </w:t>
            </w:r>
            <w:r w:rsidR="00FF7BE3">
              <w:rPr>
                <w:rFonts w:ascii="Arial" w:hAnsi="Arial" w:cs="Arial"/>
                <w:b/>
                <w:sz w:val="22"/>
                <w:szCs w:val="22"/>
                <w:lang w:val="cy-GB"/>
              </w:rPr>
              <w:t>17fed</w:t>
            </w:r>
            <w:r w:rsidRPr="00840B1C">
              <w:rPr>
                <w:rFonts w:ascii="Arial" w:hAnsi="Arial" w:cs="Arial"/>
                <w:b/>
                <w:sz w:val="22"/>
                <w:szCs w:val="22"/>
                <w:lang w:val="cy-GB"/>
              </w:rPr>
              <w:t>, 202</w:t>
            </w:r>
            <w:r w:rsidR="00FF7BE3">
              <w:rPr>
                <w:rFonts w:ascii="Arial" w:hAnsi="Arial" w:cs="Arial"/>
                <w:b/>
                <w:sz w:val="22"/>
                <w:szCs w:val="22"/>
                <w:lang w:val="cy-GB"/>
              </w:rPr>
              <w:t>3</w:t>
            </w:r>
            <w:r w:rsidRPr="00840B1C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. </w:t>
            </w:r>
          </w:p>
        </w:tc>
        <w:tc>
          <w:tcPr>
            <w:tcW w:w="2977" w:type="dxa"/>
            <w:gridSpan w:val="2"/>
            <w:shd w:val="pct15" w:color="auto" w:fill="auto"/>
          </w:tcPr>
          <w:p w14:paraId="075D9415" w14:textId="77777777" w:rsidR="00B84B5B" w:rsidRPr="006C516A" w:rsidRDefault="00A04F8B" w:rsidP="00FE4D87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39" w:type="dxa"/>
          </w:tcPr>
          <w:p w14:paraId="7C1FE845" w14:textId="77777777" w:rsidR="00A02C2F" w:rsidRDefault="002468AC" w:rsidP="00FE4D87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Turnitin 3o’r gloch </w:t>
            </w:r>
          </w:p>
          <w:p w14:paraId="2C06A179" w14:textId="2FFF7A30" w:rsidR="00B84B5B" w:rsidRPr="006C516A" w:rsidRDefault="00FF7BE3" w:rsidP="00FE4D87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Mai 5ed, 2023 (tair wythnos Pasg) </w:t>
            </w:r>
          </w:p>
        </w:tc>
      </w:tr>
      <w:tr w:rsidR="00152E9D" w:rsidRPr="006C516A" w14:paraId="3AF8B2E9" w14:textId="77777777" w:rsidTr="00FE4D87">
        <w:tc>
          <w:tcPr>
            <w:tcW w:w="1701" w:type="dxa"/>
            <w:shd w:val="pct15" w:color="auto" w:fill="auto"/>
          </w:tcPr>
          <w:p w14:paraId="1EAD6E30" w14:textId="77777777" w:rsidR="00152E9D" w:rsidRPr="006C516A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8221" w:type="dxa"/>
            <w:gridSpan w:val="4"/>
            <w:shd w:val="clear" w:color="auto" w:fill="auto"/>
          </w:tcPr>
          <w:p w14:paraId="7E68ECF8" w14:textId="77777777" w:rsidR="00A406E5" w:rsidRPr="006C516A" w:rsidRDefault="00A04F8B" w:rsidP="00A406E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6C516A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6C516A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A57D584" w14:textId="77777777" w:rsidR="00A406E5" w:rsidRPr="006C516A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36A6E053" w14:textId="77777777" w:rsidR="00A406E5" w:rsidRPr="006C516A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 </w:t>
            </w:r>
            <w:r w:rsidRPr="006C516A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6C516A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6C516A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 w:rsidRPr="006C516A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  <w:r w:rsidRPr="006C516A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6C516A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  <w:r w:rsidRPr="006C516A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6C516A" w14:paraId="4EAA45B1" w14:textId="77777777" w:rsidTr="00FE4D87">
        <w:tc>
          <w:tcPr>
            <w:tcW w:w="1701" w:type="dxa"/>
            <w:shd w:val="pct15" w:color="auto" w:fill="auto"/>
          </w:tcPr>
          <w:p w14:paraId="71F4578E" w14:textId="77777777" w:rsidR="00A406E5" w:rsidRPr="006C516A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8221" w:type="dxa"/>
            <w:gridSpan w:val="4"/>
            <w:shd w:val="clear" w:color="auto" w:fill="auto"/>
          </w:tcPr>
          <w:p w14:paraId="45CFC44B" w14:textId="77777777" w:rsidR="00A406E5" w:rsidRPr="006C516A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6C516A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6C516A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6C516A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6C516A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6C516A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</w:tc>
      </w:tr>
    </w:tbl>
    <w:p w14:paraId="754065F9" w14:textId="77777777" w:rsidR="0028204E" w:rsidRPr="006C516A" w:rsidRDefault="0028204E" w:rsidP="00DB116D">
      <w:pPr>
        <w:rPr>
          <w:rFonts w:ascii="Arial" w:hAnsi="Arial" w:cs="Arial"/>
          <w:sz w:val="32"/>
          <w:lang w:val="cy-GB"/>
        </w:rPr>
      </w:pPr>
    </w:p>
    <w:p w14:paraId="4294F705" w14:textId="77777777" w:rsidR="00152E9D" w:rsidRPr="006C516A" w:rsidRDefault="00152E9D" w:rsidP="00DB116D">
      <w:pPr>
        <w:rPr>
          <w:rFonts w:ascii="Arial" w:hAnsi="Arial" w:cs="Arial"/>
          <w:sz w:val="32"/>
          <w:lang w:val="cy-GB"/>
        </w:rPr>
      </w:pPr>
    </w:p>
    <w:p w14:paraId="67D55481" w14:textId="77777777" w:rsidR="00152E9D" w:rsidRPr="006C516A" w:rsidRDefault="00152E9D" w:rsidP="00DB116D">
      <w:pPr>
        <w:rPr>
          <w:rFonts w:ascii="Arial" w:hAnsi="Arial" w:cs="Arial"/>
          <w:sz w:val="32"/>
          <w:lang w:val="cy-GB"/>
        </w:rPr>
      </w:pPr>
    </w:p>
    <w:p w14:paraId="7E17C2F5" w14:textId="77777777" w:rsidR="00A406E5" w:rsidRPr="006C516A" w:rsidRDefault="00A406E5">
      <w:pPr>
        <w:rPr>
          <w:rFonts w:ascii="Arial" w:hAnsi="Arial" w:cs="Arial"/>
          <w:sz w:val="32"/>
          <w:lang w:val="cy-GB"/>
        </w:rPr>
      </w:pPr>
      <w:r w:rsidRPr="006C516A">
        <w:rPr>
          <w:rFonts w:ascii="Arial" w:hAnsi="Arial" w:cs="Arial"/>
          <w:sz w:val="32"/>
          <w:lang w:val="cy-GB"/>
        </w:rPr>
        <w:br w:type="page"/>
      </w:r>
    </w:p>
    <w:p w14:paraId="709F38FF" w14:textId="77777777" w:rsidR="00152E9D" w:rsidRPr="006C516A" w:rsidRDefault="00152E9D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6C516A" w14:paraId="37B3787C" w14:textId="77777777" w:rsidTr="00327678">
        <w:tc>
          <w:tcPr>
            <w:tcW w:w="9747" w:type="dxa"/>
            <w:shd w:val="pct10" w:color="auto" w:fill="auto"/>
          </w:tcPr>
          <w:p w14:paraId="275A828D" w14:textId="77777777" w:rsidR="00C01A3F" w:rsidRPr="006C516A" w:rsidRDefault="00A04F8B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564F3510" w14:textId="77777777" w:rsidR="00C01A3F" w:rsidRPr="006C516A" w:rsidRDefault="00A04F8B" w:rsidP="005C14E1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840B1C" w14:paraId="5585FA2A" w14:textId="77777777" w:rsidTr="00327678">
        <w:tc>
          <w:tcPr>
            <w:tcW w:w="9747" w:type="dxa"/>
          </w:tcPr>
          <w:p w14:paraId="1F5810C3" w14:textId="0FBFF92A" w:rsidR="003F5646" w:rsidRPr="00840B1C" w:rsidRDefault="003F5646" w:rsidP="00840B1C">
            <w:pPr>
              <w:pStyle w:val="heading"/>
              <w:spacing w:line="360" w:lineRule="auto"/>
              <w:ind w:left="0" w:firstLine="0"/>
              <w:jc w:val="both"/>
              <w:rPr>
                <w:rFonts w:cs="Arial"/>
                <w:szCs w:val="24"/>
                <w:lang w:val="cy-GB"/>
              </w:rPr>
            </w:pPr>
            <w:r w:rsidRPr="00840B1C">
              <w:rPr>
                <w:rFonts w:cs="Arial"/>
                <w:szCs w:val="24"/>
                <w:lang w:val="cy-GB"/>
              </w:rPr>
              <w:t>DEILLIANNAU DYSGU</w:t>
            </w:r>
            <w:r w:rsidR="00840B1C" w:rsidRPr="00840B1C">
              <w:rPr>
                <w:rFonts w:cs="Arial"/>
                <w:szCs w:val="24"/>
                <w:lang w:val="cy-GB"/>
              </w:rPr>
              <w:t xml:space="preserve">:  </w:t>
            </w:r>
            <w:r w:rsidRPr="00840B1C">
              <w:rPr>
                <w:rFonts w:cs="Arial"/>
                <w:b w:val="0"/>
                <w:szCs w:val="24"/>
                <w:lang w:val="cy-GB"/>
              </w:rPr>
              <w:t>Erbyn diwedd y modwl hwn dylech allu:</w:t>
            </w:r>
          </w:p>
          <w:p w14:paraId="6A4F5FCD" w14:textId="77777777" w:rsidR="00327678" w:rsidRPr="00840B1C" w:rsidRDefault="00327678" w:rsidP="00327678">
            <w:pPr>
              <w:numPr>
                <w:ilvl w:val="0"/>
                <w:numId w:val="24"/>
              </w:numPr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40B1C">
              <w:rPr>
                <w:rFonts w:ascii="Arial" w:hAnsi="Arial" w:cs="Arial"/>
                <w:sz w:val="22"/>
                <w:szCs w:val="22"/>
                <w:lang w:val="cy-GB"/>
              </w:rPr>
              <w:t>nodi, disgrifio a gwerthuso nodweddion allweddol ystod o arddulliau addysgu a hwyluso;</w:t>
            </w:r>
          </w:p>
          <w:p w14:paraId="021B2C19" w14:textId="77777777" w:rsidR="00327678" w:rsidRPr="00840B1C" w:rsidRDefault="00327678" w:rsidP="00327678">
            <w:pPr>
              <w:ind w:left="720"/>
              <w:textAlignment w:val="baseline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840B1C">
              <w:rPr>
                <w:rFonts w:ascii="Arial" w:hAnsi="Arial" w:cs="Arial"/>
                <w:sz w:val="22"/>
                <w:szCs w:val="22"/>
                <w:lang w:val="cy-GB"/>
              </w:rPr>
              <w:t>  </w:t>
            </w:r>
          </w:p>
          <w:p w14:paraId="06A4D8F6" w14:textId="67775F6C" w:rsidR="00857959" w:rsidRPr="00840B1C" w:rsidRDefault="00327678" w:rsidP="00327678">
            <w:pPr>
              <w:numPr>
                <w:ilvl w:val="0"/>
                <w:numId w:val="24"/>
              </w:numPr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40B1C">
              <w:rPr>
                <w:rFonts w:ascii="Arial" w:hAnsi="Arial" w:cs="Arial"/>
                <w:sz w:val="22"/>
                <w:szCs w:val="22"/>
                <w:lang w:val="cy-GB"/>
              </w:rPr>
              <w:t>deall rôl dysgu yn yr awyr agored a gweithgareddau anturus wrth ddatblygu llythrennedd corfforol plant</w:t>
            </w:r>
            <w:r w:rsidR="00857959" w:rsidRPr="00840B1C">
              <w:rPr>
                <w:rFonts w:ascii="Arial" w:hAnsi="Arial" w:cs="Arial"/>
                <w:sz w:val="22"/>
                <w:szCs w:val="22"/>
                <w:lang w:val="cy-GB"/>
              </w:rPr>
              <w:t>.  </w:t>
            </w:r>
          </w:p>
          <w:p w14:paraId="0C4B1ADF" w14:textId="77777777" w:rsidR="00C01A3F" w:rsidRPr="00840B1C" w:rsidRDefault="00C01A3F" w:rsidP="00840B1C">
            <w:pPr>
              <w:ind w:left="360"/>
              <w:jc w:val="both"/>
              <w:rPr>
                <w:rFonts w:cs="Arial"/>
                <w:lang w:val="cy-GB"/>
              </w:rPr>
            </w:pPr>
          </w:p>
          <w:p w14:paraId="3852A4B8" w14:textId="77777777" w:rsidR="00C01A3F" w:rsidRPr="00840B1C" w:rsidRDefault="00C01A3F" w:rsidP="004D5E9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0FDAF680" w14:textId="77777777" w:rsidR="00C01A3F" w:rsidRPr="00840B1C" w:rsidRDefault="00C01A3F" w:rsidP="00BA1176">
      <w:pPr>
        <w:rPr>
          <w:rFonts w:ascii="Arial" w:hAnsi="Arial" w:cs="Arial"/>
          <w:b/>
          <w:lang w:val="cy-GB"/>
        </w:rPr>
      </w:pPr>
    </w:p>
    <w:p w14:paraId="5E2F4CC9" w14:textId="73C500E7" w:rsidR="00C01A3F" w:rsidRPr="00840B1C" w:rsidRDefault="00C01A3F" w:rsidP="00BA1176">
      <w:pPr>
        <w:rPr>
          <w:rFonts w:ascii="Arial" w:hAnsi="Arial" w:cs="Arial"/>
          <w:b/>
          <w:lang w:val="cy-GB"/>
        </w:rPr>
      </w:pPr>
    </w:p>
    <w:p w14:paraId="67C08D2F" w14:textId="60F53A3C" w:rsidR="00857959" w:rsidRPr="00840B1C" w:rsidRDefault="00857959" w:rsidP="00BA1176">
      <w:pPr>
        <w:rPr>
          <w:rFonts w:ascii="Arial" w:hAnsi="Arial" w:cs="Arial"/>
          <w:b/>
          <w:lang w:val="cy-GB"/>
        </w:rPr>
      </w:pPr>
    </w:p>
    <w:p w14:paraId="5DF348AD" w14:textId="77777777" w:rsidR="00D60B6F" w:rsidRPr="00840B1C" w:rsidRDefault="00D60B6F" w:rsidP="00D60B6F">
      <w:pPr>
        <w:ind w:left="3600" w:hanging="3600"/>
        <w:textAlignment w:val="baseline"/>
        <w:rPr>
          <w:rFonts w:ascii="Arial" w:hAnsi="Arial" w:cs="Arial"/>
          <w:b/>
          <w:bCs/>
          <w:sz w:val="18"/>
          <w:szCs w:val="18"/>
          <w:lang w:val="cy-GB"/>
        </w:rPr>
      </w:pPr>
      <w:r w:rsidRPr="00840B1C">
        <w:rPr>
          <w:rFonts w:ascii="Arial" w:hAnsi="Arial" w:cs="Arial"/>
          <w:b/>
          <w:bCs/>
          <w:sz w:val="22"/>
          <w:szCs w:val="22"/>
          <w:lang w:val="cy-GB"/>
        </w:rPr>
        <w:t>CYNNWYS DANGOSOL</w:t>
      </w:r>
    </w:p>
    <w:p w14:paraId="5937F714" w14:textId="77777777" w:rsidR="00D60B6F" w:rsidRPr="00840B1C" w:rsidRDefault="00D60B6F" w:rsidP="00D60B6F">
      <w:pPr>
        <w:ind w:left="3600" w:hanging="3600"/>
        <w:textAlignment w:val="baseline"/>
        <w:rPr>
          <w:rFonts w:ascii="Arial" w:hAnsi="Arial" w:cs="Arial"/>
          <w:b/>
          <w:bCs/>
          <w:sz w:val="18"/>
          <w:szCs w:val="18"/>
          <w:lang w:val="cy-GB"/>
        </w:rPr>
      </w:pPr>
      <w:r w:rsidRPr="00840B1C">
        <w:rPr>
          <w:rFonts w:ascii="Arial" w:hAnsi="Arial" w:cs="Arial"/>
          <w:b/>
          <w:bCs/>
          <w:sz w:val="22"/>
          <w:szCs w:val="22"/>
          <w:lang w:val="cy-GB"/>
        </w:rPr>
        <w:t> </w:t>
      </w:r>
    </w:p>
    <w:p w14:paraId="530E9920" w14:textId="77777777" w:rsidR="00D60B6F" w:rsidRPr="00840B1C" w:rsidRDefault="00D60B6F" w:rsidP="00D60B6F">
      <w:pPr>
        <w:numPr>
          <w:ilvl w:val="0"/>
          <w:numId w:val="25"/>
        </w:numPr>
        <w:ind w:left="285" w:firstLine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  <w:r w:rsidRPr="00840B1C">
        <w:rPr>
          <w:rFonts w:ascii="Arial" w:hAnsi="Arial" w:cs="Arial"/>
          <w:sz w:val="22"/>
          <w:szCs w:val="22"/>
          <w:lang w:val="cy-GB"/>
        </w:rPr>
        <w:t>Bydd sbectrwm Mosston ac Ashworth (2008) o arddulliau addysgu a thri dull hwyluso Heron (1999) yn cael eu defnyddio i amlinellu'r ystod o arddulliau addysgu a hwyluso sydd ar gael, ynghyd â nodweddion allweddol pob un.</w:t>
      </w:r>
    </w:p>
    <w:p w14:paraId="721538D0" w14:textId="77777777" w:rsidR="00D60B6F" w:rsidRPr="00840B1C" w:rsidRDefault="00D60B6F" w:rsidP="00D60B6F">
      <w:pPr>
        <w:ind w:left="705"/>
        <w:textAlignment w:val="baseline"/>
        <w:rPr>
          <w:rFonts w:ascii="Arial" w:hAnsi="Arial" w:cs="Arial"/>
          <w:sz w:val="18"/>
          <w:szCs w:val="18"/>
          <w:lang w:val="cy-GB"/>
        </w:rPr>
      </w:pPr>
      <w:r w:rsidRPr="00840B1C">
        <w:rPr>
          <w:rFonts w:ascii="Arial" w:hAnsi="Arial" w:cs="Arial"/>
          <w:sz w:val="22"/>
          <w:szCs w:val="22"/>
          <w:lang w:val="cy-GB"/>
        </w:rPr>
        <w:t> </w:t>
      </w:r>
    </w:p>
    <w:p w14:paraId="33317BC0" w14:textId="5ECE78AB" w:rsidR="00D60B6F" w:rsidRPr="00840B1C" w:rsidRDefault="00D60B6F" w:rsidP="00D60B6F">
      <w:pPr>
        <w:numPr>
          <w:ilvl w:val="0"/>
          <w:numId w:val="26"/>
        </w:numPr>
        <w:ind w:left="285" w:firstLine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  <w:r w:rsidRPr="00840B1C">
        <w:rPr>
          <w:rFonts w:ascii="Arial" w:hAnsi="Arial" w:cs="Arial"/>
          <w:sz w:val="22"/>
          <w:szCs w:val="22"/>
          <w:lang w:val="cy-GB"/>
        </w:rPr>
        <w:t xml:space="preserve">Bydd sesiynau ymarferol yn cynnwys modelu ystod o arddulliau addysgu/hwyluso, ac </w:t>
      </w:r>
      <w:r w:rsidR="00B35EEE" w:rsidRPr="00840B1C">
        <w:rPr>
          <w:rFonts w:ascii="Arial" w:hAnsi="Arial" w:cs="Arial"/>
          <w:sz w:val="22"/>
          <w:szCs w:val="22"/>
          <w:lang w:val="cy-GB"/>
        </w:rPr>
        <w:t>wedyn</w:t>
      </w:r>
      <w:r w:rsidRPr="00840B1C">
        <w:rPr>
          <w:rFonts w:ascii="Arial" w:hAnsi="Arial" w:cs="Arial"/>
          <w:sz w:val="22"/>
          <w:szCs w:val="22"/>
          <w:lang w:val="cy-GB"/>
        </w:rPr>
        <w:t xml:space="preserve"> adolygiad sy'n canolbwyntio ar gryfderau a chyfyngiadau pob arddull.</w:t>
      </w:r>
    </w:p>
    <w:p w14:paraId="0C6535B7" w14:textId="77777777" w:rsidR="00D60B6F" w:rsidRPr="00840B1C" w:rsidRDefault="00D60B6F" w:rsidP="00D60B6F">
      <w:pPr>
        <w:ind w:left="720"/>
        <w:textAlignment w:val="baseline"/>
        <w:rPr>
          <w:rFonts w:ascii="Arial" w:hAnsi="Arial" w:cs="Arial"/>
          <w:sz w:val="18"/>
          <w:szCs w:val="18"/>
          <w:lang w:val="cy-GB"/>
        </w:rPr>
      </w:pPr>
      <w:r w:rsidRPr="00840B1C">
        <w:rPr>
          <w:rFonts w:ascii="Arial" w:hAnsi="Arial" w:cs="Arial"/>
          <w:sz w:val="22"/>
          <w:szCs w:val="22"/>
          <w:lang w:val="cy-GB"/>
        </w:rPr>
        <w:t> </w:t>
      </w:r>
    </w:p>
    <w:p w14:paraId="21CA7377" w14:textId="77777777" w:rsidR="00D60B6F" w:rsidRPr="00840B1C" w:rsidRDefault="00D60B6F" w:rsidP="00D60B6F">
      <w:pPr>
        <w:numPr>
          <w:ilvl w:val="0"/>
          <w:numId w:val="27"/>
        </w:numPr>
        <w:ind w:left="285" w:firstLine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  <w:r w:rsidRPr="00840B1C">
        <w:rPr>
          <w:rFonts w:ascii="Arial" w:hAnsi="Arial" w:cs="Arial"/>
          <w:sz w:val="22"/>
          <w:szCs w:val="22"/>
          <w:lang w:val="cy-GB"/>
        </w:rPr>
        <w:t>Trafodir materion cynllunio, trefnu a diogelwch sy'n gysylltiedig â darparu gweithgareddau anturus.</w:t>
      </w:r>
    </w:p>
    <w:p w14:paraId="6EBC68BB" w14:textId="77777777" w:rsidR="00D60B6F" w:rsidRPr="00840B1C" w:rsidRDefault="00D60B6F" w:rsidP="00D60B6F">
      <w:pPr>
        <w:ind w:left="720"/>
        <w:textAlignment w:val="baseline"/>
        <w:rPr>
          <w:rFonts w:ascii="Arial" w:hAnsi="Arial" w:cs="Arial"/>
          <w:sz w:val="18"/>
          <w:szCs w:val="18"/>
          <w:lang w:val="cy-GB"/>
        </w:rPr>
      </w:pPr>
      <w:r w:rsidRPr="00840B1C">
        <w:rPr>
          <w:rFonts w:ascii="Arial" w:hAnsi="Arial" w:cs="Arial"/>
          <w:sz w:val="22"/>
          <w:szCs w:val="22"/>
          <w:lang w:val="cy-GB"/>
        </w:rPr>
        <w:t> </w:t>
      </w:r>
    </w:p>
    <w:p w14:paraId="4D0AB93B" w14:textId="3F153FC3" w:rsidR="00D60B6F" w:rsidRPr="00840B1C" w:rsidRDefault="00D60B6F" w:rsidP="00D60B6F">
      <w:pPr>
        <w:numPr>
          <w:ilvl w:val="0"/>
          <w:numId w:val="28"/>
        </w:numPr>
        <w:ind w:left="285" w:firstLine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  <w:r w:rsidRPr="00840B1C">
        <w:rPr>
          <w:rFonts w:ascii="Arial" w:hAnsi="Arial" w:cs="Arial"/>
          <w:sz w:val="22"/>
          <w:szCs w:val="22"/>
          <w:lang w:val="cy-GB"/>
        </w:rPr>
        <w:t xml:space="preserve">Cyflwyniad i ystod o adnoddau i gefnogi'r gwaith o </w:t>
      </w:r>
      <w:r w:rsidR="00F500CB" w:rsidRPr="00840B1C">
        <w:rPr>
          <w:rFonts w:ascii="Arial" w:hAnsi="Arial" w:cs="Arial"/>
          <w:sz w:val="22"/>
          <w:szCs w:val="22"/>
          <w:lang w:val="cy-GB"/>
        </w:rPr>
        <w:t>ddarparu</w:t>
      </w:r>
      <w:r w:rsidRPr="00840B1C">
        <w:rPr>
          <w:rFonts w:ascii="Arial" w:hAnsi="Arial" w:cs="Arial"/>
          <w:sz w:val="22"/>
          <w:szCs w:val="22"/>
          <w:lang w:val="cy-GB"/>
        </w:rPr>
        <w:t xml:space="preserve"> gweithgareddau anturus mewn ysgolion.</w:t>
      </w:r>
    </w:p>
    <w:p w14:paraId="2F70EA78" w14:textId="77777777" w:rsidR="00D60B6F" w:rsidRPr="00840B1C" w:rsidRDefault="00D60B6F" w:rsidP="00D60B6F">
      <w:pPr>
        <w:ind w:left="720"/>
        <w:textAlignment w:val="baseline"/>
        <w:rPr>
          <w:rFonts w:ascii="Arial" w:hAnsi="Arial" w:cs="Arial"/>
          <w:sz w:val="18"/>
          <w:szCs w:val="18"/>
          <w:lang w:val="cy-GB"/>
        </w:rPr>
      </w:pPr>
      <w:r w:rsidRPr="00840B1C">
        <w:rPr>
          <w:rFonts w:ascii="Arial" w:hAnsi="Arial" w:cs="Arial"/>
          <w:sz w:val="22"/>
          <w:szCs w:val="22"/>
          <w:lang w:val="cy-GB"/>
        </w:rPr>
        <w:t> </w:t>
      </w:r>
    </w:p>
    <w:p w14:paraId="19DFD5DD" w14:textId="77777777" w:rsidR="00D60B6F" w:rsidRPr="00840B1C" w:rsidRDefault="00D60B6F" w:rsidP="00D60B6F">
      <w:pPr>
        <w:numPr>
          <w:ilvl w:val="0"/>
          <w:numId w:val="29"/>
        </w:numPr>
        <w:ind w:left="285" w:firstLine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  <w:r w:rsidRPr="00840B1C">
        <w:rPr>
          <w:rFonts w:ascii="Arial" w:hAnsi="Arial" w:cs="Arial"/>
          <w:sz w:val="22"/>
          <w:szCs w:val="22"/>
          <w:lang w:val="cy-GB"/>
        </w:rPr>
        <w:t>Bydd sesiynau ymarferol yn cynnwys strategaethau ar gyfer rheoli ymddygiad a threfnu gweithgareddau grŵp.</w:t>
      </w:r>
    </w:p>
    <w:p w14:paraId="3B1C31B6" w14:textId="77777777" w:rsidR="00D60B6F" w:rsidRPr="00840B1C" w:rsidRDefault="00D60B6F" w:rsidP="00D60B6F">
      <w:pPr>
        <w:ind w:left="720"/>
        <w:textAlignment w:val="baseline"/>
        <w:rPr>
          <w:rFonts w:ascii="Arial" w:hAnsi="Arial" w:cs="Arial"/>
          <w:sz w:val="18"/>
          <w:szCs w:val="18"/>
          <w:lang w:val="cy-GB"/>
        </w:rPr>
      </w:pPr>
      <w:r w:rsidRPr="00840B1C">
        <w:rPr>
          <w:rFonts w:ascii="Arial" w:hAnsi="Arial" w:cs="Arial"/>
          <w:sz w:val="22"/>
          <w:szCs w:val="22"/>
          <w:lang w:val="cy-GB"/>
        </w:rPr>
        <w:t> </w:t>
      </w:r>
    </w:p>
    <w:p w14:paraId="43ABF653" w14:textId="77777777" w:rsidR="00D60B6F" w:rsidRPr="00840B1C" w:rsidRDefault="00D60B6F" w:rsidP="00D60B6F">
      <w:pPr>
        <w:numPr>
          <w:ilvl w:val="0"/>
          <w:numId w:val="30"/>
        </w:numPr>
        <w:ind w:left="285" w:firstLine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  <w:r w:rsidRPr="00840B1C">
        <w:rPr>
          <w:rFonts w:ascii="Arial" w:hAnsi="Arial" w:cs="Arial"/>
          <w:sz w:val="22"/>
          <w:szCs w:val="22"/>
          <w:lang w:val="cy-GB"/>
        </w:rPr>
        <w:t>Cyfraniad gweithgareddau awyr agored ac anturus at ddatblygu llythrennedd corfforol.</w:t>
      </w:r>
    </w:p>
    <w:p w14:paraId="37159483" w14:textId="77777777" w:rsidR="00D60B6F" w:rsidRPr="00840B1C" w:rsidRDefault="00D60B6F" w:rsidP="00D60B6F">
      <w:pPr>
        <w:ind w:left="720"/>
        <w:textAlignment w:val="baseline"/>
        <w:rPr>
          <w:rFonts w:ascii="Arial" w:hAnsi="Arial" w:cs="Arial"/>
          <w:sz w:val="18"/>
          <w:szCs w:val="18"/>
          <w:lang w:val="cy-GB"/>
        </w:rPr>
      </w:pPr>
      <w:r w:rsidRPr="00840B1C">
        <w:rPr>
          <w:rFonts w:ascii="Arial" w:hAnsi="Arial" w:cs="Arial"/>
          <w:sz w:val="22"/>
          <w:szCs w:val="22"/>
          <w:lang w:val="cy-GB"/>
        </w:rPr>
        <w:t> </w:t>
      </w:r>
    </w:p>
    <w:p w14:paraId="51EF2E92" w14:textId="77777777" w:rsidR="00D60B6F" w:rsidRPr="00840B1C" w:rsidRDefault="00D60B6F" w:rsidP="00D60B6F">
      <w:pPr>
        <w:numPr>
          <w:ilvl w:val="0"/>
          <w:numId w:val="31"/>
        </w:numPr>
        <w:ind w:left="360" w:firstLine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  <w:r w:rsidRPr="00840B1C">
        <w:rPr>
          <w:rFonts w:ascii="Arial" w:hAnsi="Arial" w:cs="Arial"/>
          <w:sz w:val="22"/>
          <w:szCs w:val="22"/>
          <w:lang w:val="cy-GB"/>
        </w:rPr>
        <w:t>Defnyddio arfer sy'n seiliedig ar fodelau fel dull cyflawni.</w:t>
      </w:r>
    </w:p>
    <w:p w14:paraId="5FDA6DBB" w14:textId="77777777" w:rsidR="00D60B6F" w:rsidRPr="00840B1C" w:rsidRDefault="00D60B6F" w:rsidP="00D60B6F">
      <w:pPr>
        <w:textAlignment w:val="baseline"/>
        <w:rPr>
          <w:rFonts w:ascii="Arial" w:hAnsi="Arial" w:cs="Arial"/>
          <w:sz w:val="18"/>
          <w:szCs w:val="18"/>
          <w:lang w:val="cy-GB"/>
        </w:rPr>
      </w:pPr>
      <w:r w:rsidRPr="00840B1C">
        <w:rPr>
          <w:rFonts w:ascii="Arial" w:hAnsi="Arial" w:cs="Arial"/>
          <w:sz w:val="22"/>
          <w:szCs w:val="22"/>
          <w:lang w:val="cy-GB"/>
        </w:rPr>
        <w:t> </w:t>
      </w:r>
    </w:p>
    <w:p w14:paraId="59B07ED7" w14:textId="3AEDB825" w:rsidR="00D60B6F" w:rsidRPr="00840B1C" w:rsidRDefault="00D60B6F" w:rsidP="00D60B6F">
      <w:pPr>
        <w:numPr>
          <w:ilvl w:val="0"/>
          <w:numId w:val="32"/>
        </w:numPr>
        <w:ind w:left="360" w:firstLine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  <w:r w:rsidRPr="00840B1C">
        <w:rPr>
          <w:rFonts w:ascii="Arial" w:hAnsi="Arial" w:cs="Arial"/>
          <w:sz w:val="22"/>
          <w:szCs w:val="22"/>
          <w:lang w:val="cy-GB"/>
        </w:rPr>
        <w:t xml:space="preserve">Theori a </w:t>
      </w:r>
      <w:r w:rsidR="001D1216" w:rsidRPr="00840B1C">
        <w:rPr>
          <w:rFonts w:ascii="Arial" w:hAnsi="Arial" w:cs="Arial"/>
          <w:sz w:val="22"/>
          <w:szCs w:val="22"/>
          <w:lang w:val="cy-GB"/>
        </w:rPr>
        <w:t>defnydd ymarferol</w:t>
      </w:r>
      <w:r w:rsidRPr="00840B1C">
        <w:rPr>
          <w:rFonts w:ascii="Arial" w:hAnsi="Arial" w:cs="Arial"/>
          <w:sz w:val="22"/>
          <w:szCs w:val="22"/>
          <w:lang w:val="cy-GB"/>
        </w:rPr>
        <w:t xml:space="preserve"> </w:t>
      </w:r>
      <w:r w:rsidR="009023CC" w:rsidRPr="00840B1C">
        <w:rPr>
          <w:rFonts w:ascii="Arial" w:hAnsi="Arial" w:cs="Arial"/>
          <w:sz w:val="22"/>
          <w:szCs w:val="22"/>
          <w:lang w:val="cy-GB"/>
        </w:rPr>
        <w:t>y pethau sydd gan yr</w:t>
      </w:r>
      <w:r w:rsidRPr="00840B1C">
        <w:rPr>
          <w:rFonts w:ascii="Arial" w:hAnsi="Arial" w:cs="Arial"/>
          <w:sz w:val="22"/>
          <w:szCs w:val="22"/>
          <w:lang w:val="cy-GB"/>
        </w:rPr>
        <w:t xml:space="preserve"> amgylchedd</w:t>
      </w:r>
      <w:r w:rsidR="009023CC" w:rsidRPr="00840B1C">
        <w:rPr>
          <w:rFonts w:ascii="Arial" w:hAnsi="Arial" w:cs="Arial"/>
          <w:sz w:val="22"/>
          <w:szCs w:val="22"/>
          <w:lang w:val="cy-GB"/>
        </w:rPr>
        <w:t xml:space="preserve"> i’w </w:t>
      </w:r>
      <w:r w:rsidR="00744811" w:rsidRPr="00840B1C">
        <w:rPr>
          <w:rFonts w:ascii="Arial" w:hAnsi="Arial" w:cs="Arial"/>
          <w:sz w:val="22"/>
          <w:szCs w:val="22"/>
          <w:lang w:val="cy-GB"/>
        </w:rPr>
        <w:t>c</w:t>
      </w:r>
      <w:r w:rsidR="009023CC" w:rsidRPr="00840B1C">
        <w:rPr>
          <w:rFonts w:ascii="Arial" w:hAnsi="Arial" w:cs="Arial"/>
          <w:sz w:val="22"/>
          <w:szCs w:val="22"/>
          <w:lang w:val="cy-GB"/>
        </w:rPr>
        <w:t>ynnig</w:t>
      </w:r>
      <w:r w:rsidRPr="00840B1C">
        <w:rPr>
          <w:rFonts w:ascii="Arial" w:hAnsi="Arial" w:cs="Arial"/>
          <w:sz w:val="22"/>
          <w:szCs w:val="22"/>
          <w:lang w:val="cy-GB"/>
        </w:rPr>
        <w:t>.</w:t>
      </w:r>
    </w:p>
    <w:p w14:paraId="62FEEB20" w14:textId="77777777" w:rsidR="00D60B6F" w:rsidRPr="006C516A" w:rsidRDefault="00D60B6F" w:rsidP="00D60B6F">
      <w:pPr>
        <w:ind w:left="720"/>
        <w:textAlignment w:val="baseline"/>
        <w:rPr>
          <w:rFonts w:ascii="Arial" w:hAnsi="Arial" w:cs="Arial"/>
          <w:sz w:val="18"/>
          <w:szCs w:val="18"/>
          <w:lang w:val="cy-GB"/>
        </w:rPr>
      </w:pPr>
      <w:r w:rsidRPr="006C516A">
        <w:rPr>
          <w:rFonts w:ascii="Arial" w:hAnsi="Arial" w:cs="Arial"/>
          <w:sz w:val="22"/>
          <w:szCs w:val="22"/>
          <w:lang w:val="cy-GB"/>
        </w:rPr>
        <w:t> </w:t>
      </w:r>
    </w:p>
    <w:p w14:paraId="51ABE0B2" w14:textId="77777777" w:rsidR="00857959" w:rsidRPr="006C516A" w:rsidRDefault="00857959" w:rsidP="00BA1176">
      <w:pPr>
        <w:rPr>
          <w:rFonts w:ascii="Arial" w:hAnsi="Arial" w:cs="Arial"/>
          <w:b/>
          <w:lang w:val="cy-GB"/>
        </w:rPr>
      </w:pPr>
    </w:p>
    <w:p w14:paraId="62DAD0D1" w14:textId="7F89D383" w:rsidR="00857959" w:rsidRPr="006C516A" w:rsidRDefault="00857959" w:rsidP="00BA1176">
      <w:pPr>
        <w:rPr>
          <w:rFonts w:ascii="Arial" w:hAnsi="Arial" w:cs="Arial"/>
          <w:b/>
          <w:lang w:val="cy-GB"/>
        </w:rPr>
      </w:pPr>
    </w:p>
    <w:p w14:paraId="658456E0" w14:textId="77777777" w:rsidR="00857959" w:rsidRPr="006C516A" w:rsidRDefault="00857959" w:rsidP="00BA1176">
      <w:pPr>
        <w:rPr>
          <w:rFonts w:ascii="Arial" w:hAnsi="Arial" w:cs="Arial"/>
          <w:b/>
          <w:lang w:val="cy-GB"/>
        </w:rPr>
      </w:pPr>
    </w:p>
    <w:p w14:paraId="38E20DD1" w14:textId="1BBE6887" w:rsidR="00857959" w:rsidRDefault="00857959" w:rsidP="00BA1176">
      <w:pPr>
        <w:rPr>
          <w:rFonts w:ascii="Arial" w:hAnsi="Arial" w:cs="Arial"/>
          <w:b/>
          <w:lang w:val="cy-GB"/>
        </w:rPr>
      </w:pPr>
    </w:p>
    <w:p w14:paraId="72BCBFF5" w14:textId="4E1D0DB1" w:rsidR="00840B1C" w:rsidRDefault="00840B1C" w:rsidP="00BA1176">
      <w:pPr>
        <w:rPr>
          <w:rFonts w:ascii="Arial" w:hAnsi="Arial" w:cs="Arial"/>
          <w:b/>
          <w:lang w:val="cy-GB"/>
        </w:rPr>
      </w:pPr>
    </w:p>
    <w:p w14:paraId="4BA32A86" w14:textId="4DA32DBF" w:rsidR="00840B1C" w:rsidRDefault="00840B1C" w:rsidP="00BA1176">
      <w:pPr>
        <w:rPr>
          <w:rFonts w:ascii="Arial" w:hAnsi="Arial" w:cs="Arial"/>
          <w:b/>
          <w:lang w:val="cy-GB"/>
        </w:rPr>
      </w:pPr>
    </w:p>
    <w:p w14:paraId="081ED4C7" w14:textId="21D58859" w:rsidR="00840B1C" w:rsidRDefault="00840B1C" w:rsidP="00BA1176">
      <w:pPr>
        <w:rPr>
          <w:rFonts w:ascii="Arial" w:hAnsi="Arial" w:cs="Arial"/>
          <w:b/>
          <w:lang w:val="cy-GB"/>
        </w:rPr>
      </w:pPr>
    </w:p>
    <w:p w14:paraId="17DC7EB3" w14:textId="00F54DA2" w:rsidR="00840B1C" w:rsidRDefault="00840B1C" w:rsidP="00BA1176">
      <w:pPr>
        <w:rPr>
          <w:rFonts w:ascii="Arial" w:hAnsi="Arial" w:cs="Arial"/>
          <w:b/>
          <w:lang w:val="cy-GB"/>
        </w:rPr>
      </w:pPr>
    </w:p>
    <w:p w14:paraId="5DAFE098" w14:textId="3F480F85" w:rsidR="00840B1C" w:rsidRDefault="00840B1C" w:rsidP="00BA1176">
      <w:pPr>
        <w:rPr>
          <w:rFonts w:ascii="Arial" w:hAnsi="Arial" w:cs="Arial"/>
          <w:b/>
          <w:lang w:val="cy-GB"/>
        </w:rPr>
      </w:pPr>
    </w:p>
    <w:p w14:paraId="4A8840A0" w14:textId="682415C3" w:rsidR="00840B1C" w:rsidRDefault="00840B1C" w:rsidP="00BA1176">
      <w:pPr>
        <w:rPr>
          <w:rFonts w:ascii="Arial" w:hAnsi="Arial" w:cs="Arial"/>
          <w:b/>
          <w:lang w:val="cy-GB"/>
        </w:rPr>
      </w:pPr>
    </w:p>
    <w:p w14:paraId="4B63B94C" w14:textId="4BC8822F" w:rsidR="00840B1C" w:rsidRDefault="00840B1C" w:rsidP="00BA1176">
      <w:pPr>
        <w:rPr>
          <w:rFonts w:ascii="Arial" w:hAnsi="Arial" w:cs="Arial"/>
          <w:b/>
          <w:lang w:val="cy-GB"/>
        </w:rPr>
      </w:pPr>
    </w:p>
    <w:p w14:paraId="66371C4A" w14:textId="6B452D34" w:rsidR="00840B1C" w:rsidRDefault="00840B1C" w:rsidP="00BA1176">
      <w:pPr>
        <w:rPr>
          <w:rFonts w:ascii="Arial" w:hAnsi="Arial" w:cs="Arial"/>
          <w:b/>
          <w:lang w:val="cy-GB"/>
        </w:rPr>
      </w:pPr>
    </w:p>
    <w:p w14:paraId="57E41A6D" w14:textId="64D6AF39" w:rsidR="00840B1C" w:rsidRDefault="00840B1C" w:rsidP="00BA1176">
      <w:pPr>
        <w:rPr>
          <w:rFonts w:ascii="Arial" w:hAnsi="Arial" w:cs="Arial"/>
          <w:b/>
          <w:lang w:val="cy-GB"/>
        </w:rPr>
      </w:pPr>
    </w:p>
    <w:p w14:paraId="1B0CFF91" w14:textId="5CB519B1" w:rsidR="00840B1C" w:rsidRDefault="00840B1C" w:rsidP="00BA1176">
      <w:pPr>
        <w:rPr>
          <w:rFonts w:ascii="Arial" w:hAnsi="Arial" w:cs="Arial"/>
          <w:b/>
          <w:lang w:val="cy-GB"/>
        </w:rPr>
      </w:pPr>
    </w:p>
    <w:p w14:paraId="2AA78819" w14:textId="781CF707" w:rsidR="00840B1C" w:rsidRDefault="00840B1C" w:rsidP="00BA1176">
      <w:pPr>
        <w:rPr>
          <w:rFonts w:ascii="Arial" w:hAnsi="Arial" w:cs="Arial"/>
          <w:b/>
          <w:lang w:val="cy-GB"/>
        </w:rPr>
      </w:pPr>
    </w:p>
    <w:p w14:paraId="0A3DC07B" w14:textId="7E0DE8C0" w:rsidR="00840B1C" w:rsidRDefault="00840B1C" w:rsidP="00BA1176">
      <w:pPr>
        <w:rPr>
          <w:rFonts w:ascii="Arial" w:hAnsi="Arial" w:cs="Arial"/>
          <w:b/>
          <w:lang w:val="cy-GB"/>
        </w:rPr>
      </w:pPr>
    </w:p>
    <w:p w14:paraId="76A7052F" w14:textId="007ECA99" w:rsidR="00840B1C" w:rsidRDefault="00840B1C" w:rsidP="00BA1176">
      <w:pPr>
        <w:rPr>
          <w:rFonts w:ascii="Arial" w:hAnsi="Arial" w:cs="Arial"/>
          <w:b/>
          <w:lang w:val="cy-GB"/>
        </w:rPr>
      </w:pPr>
    </w:p>
    <w:p w14:paraId="1B2F0010" w14:textId="75222D4B" w:rsidR="00840B1C" w:rsidRDefault="00840B1C" w:rsidP="00BA1176">
      <w:pPr>
        <w:rPr>
          <w:rFonts w:ascii="Arial" w:hAnsi="Arial" w:cs="Arial"/>
          <w:b/>
          <w:lang w:val="cy-GB"/>
        </w:rPr>
      </w:pPr>
    </w:p>
    <w:p w14:paraId="3B308687" w14:textId="4FA5B70B" w:rsidR="00840B1C" w:rsidRDefault="00840B1C" w:rsidP="00BA1176">
      <w:pPr>
        <w:rPr>
          <w:rFonts w:ascii="Arial" w:hAnsi="Arial" w:cs="Arial"/>
          <w:b/>
          <w:lang w:val="cy-GB"/>
        </w:rPr>
      </w:pPr>
    </w:p>
    <w:p w14:paraId="236BFE35" w14:textId="01040F99" w:rsidR="00840B1C" w:rsidRDefault="00840B1C" w:rsidP="00BA1176">
      <w:pPr>
        <w:rPr>
          <w:rFonts w:ascii="Arial" w:hAnsi="Arial" w:cs="Arial"/>
          <w:b/>
          <w:lang w:val="cy-GB"/>
        </w:rPr>
      </w:pPr>
    </w:p>
    <w:p w14:paraId="13D719FB" w14:textId="3E0C6AE8" w:rsidR="00840B1C" w:rsidRDefault="00840B1C" w:rsidP="00BA1176">
      <w:pPr>
        <w:rPr>
          <w:rFonts w:ascii="Arial" w:hAnsi="Arial" w:cs="Arial"/>
          <w:b/>
          <w:lang w:val="cy-GB"/>
        </w:rPr>
      </w:pPr>
    </w:p>
    <w:p w14:paraId="7D6E1883" w14:textId="03AF5407" w:rsidR="00840B1C" w:rsidRDefault="00840B1C" w:rsidP="00BA1176">
      <w:pPr>
        <w:rPr>
          <w:rFonts w:ascii="Arial" w:hAnsi="Arial" w:cs="Arial"/>
          <w:b/>
          <w:lang w:val="cy-GB"/>
        </w:rPr>
      </w:pPr>
    </w:p>
    <w:p w14:paraId="78373C86" w14:textId="7A19D26B" w:rsidR="00840B1C" w:rsidRDefault="00840B1C" w:rsidP="00BA1176">
      <w:pPr>
        <w:rPr>
          <w:rFonts w:ascii="Arial" w:hAnsi="Arial" w:cs="Arial"/>
          <w:b/>
          <w:lang w:val="cy-GB"/>
        </w:rPr>
      </w:pPr>
    </w:p>
    <w:p w14:paraId="4BAA48E2" w14:textId="5EBAE33C" w:rsidR="00840B1C" w:rsidRDefault="00840B1C" w:rsidP="00BA1176">
      <w:pPr>
        <w:rPr>
          <w:rFonts w:ascii="Arial" w:hAnsi="Arial" w:cs="Arial"/>
          <w:b/>
          <w:lang w:val="cy-GB"/>
        </w:rPr>
      </w:pPr>
    </w:p>
    <w:p w14:paraId="42AC6C88" w14:textId="77777777" w:rsidR="00840B1C" w:rsidRPr="006C516A" w:rsidRDefault="00840B1C" w:rsidP="00BA1176">
      <w:pPr>
        <w:rPr>
          <w:rFonts w:ascii="Arial" w:hAnsi="Arial" w:cs="Arial"/>
          <w:b/>
          <w:lang w:val="cy-GB"/>
        </w:rPr>
      </w:pPr>
    </w:p>
    <w:p w14:paraId="57A1B560" w14:textId="77777777" w:rsidR="0028204E" w:rsidRPr="006C516A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6C516A" w14:paraId="3E1C5E28" w14:textId="77777777" w:rsidTr="00E43D80">
        <w:tc>
          <w:tcPr>
            <w:tcW w:w="9781" w:type="dxa"/>
            <w:shd w:val="clear" w:color="auto" w:fill="C0C0C0"/>
          </w:tcPr>
          <w:p w14:paraId="71B81577" w14:textId="77777777" w:rsidR="005969E2" w:rsidRPr="006C516A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cy-GB"/>
              </w:rPr>
            </w:pPr>
            <w:r w:rsidRPr="006C516A">
              <w:rPr>
                <w:rFonts w:ascii="Arial" w:hAnsi="Arial" w:cs="Arial"/>
                <w:sz w:val="32"/>
                <w:lang w:val="cy-GB"/>
              </w:rPr>
              <w:br w:type="page"/>
            </w:r>
            <w:r w:rsidR="00A04F8B" w:rsidRPr="006C516A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1F88AC3B" w14:textId="77777777" w:rsidR="00840B1C" w:rsidRPr="00840B1C" w:rsidRDefault="00840B1C" w:rsidP="00840B1C">
      <w:pPr>
        <w:ind w:left="720"/>
        <w:rPr>
          <w:rFonts w:ascii="Arial" w:hAnsi="Arial" w:cs="Arial"/>
          <w:sz w:val="24"/>
          <w:szCs w:val="24"/>
          <w:highlight w:val="yellow"/>
          <w:lang w:val="cy-GB"/>
        </w:rPr>
      </w:pPr>
    </w:p>
    <w:p w14:paraId="4291A3CB" w14:textId="77777777" w:rsidR="00840B1C" w:rsidRPr="00840B1C" w:rsidRDefault="00840B1C" w:rsidP="00840B1C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</w:p>
    <w:p w14:paraId="7E2A45A9" w14:textId="4DCCBD94" w:rsidR="00E43D80" w:rsidRPr="00840B1C" w:rsidRDefault="00E43D80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>Darn unigol o waith yw hwn</w:t>
      </w:r>
    </w:p>
    <w:p w14:paraId="36BF516B" w14:textId="77777777" w:rsidR="00E43D80" w:rsidRPr="00840B1C" w:rsidRDefault="00E43D80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>Mae angen i chi werthuso 'sut mae gweithgareddau anturus yn cyfrannu tuag at lythrennedd corfforol plant?'</w:t>
      </w:r>
    </w:p>
    <w:p w14:paraId="64A3346F" w14:textId="77777777" w:rsidR="00E43D80" w:rsidRPr="00840B1C" w:rsidRDefault="00E43D80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>Rhowch gyflwyniad, prif gorff a chasgliad i'ch traethawd.</w:t>
      </w:r>
    </w:p>
    <w:p w14:paraId="641F79DD" w14:textId="77777777" w:rsidR="00E43D80" w:rsidRPr="00840B1C" w:rsidRDefault="00E43D80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>Cyfeirio at wahanol fodelau / damcaniaethau mewn perthynas â gweithgareddau anturus</w:t>
      </w:r>
    </w:p>
    <w:p w14:paraId="2692F093" w14:textId="77777777" w:rsidR="00E43D80" w:rsidRPr="00840B1C" w:rsidRDefault="00E43D80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>Dylech gynnwys ymchwil i gefnogi eich gwerthusiad o lythrennedd corfforol a gweithgareddau anturus</w:t>
      </w:r>
    </w:p>
    <w:p w14:paraId="6E23F058" w14:textId="51D81F75" w:rsidR="00E43D80" w:rsidRPr="00840B1C" w:rsidRDefault="00E43D80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 xml:space="preserve">Cyfeiriwch at ymchwil </w:t>
      </w:r>
      <w:r w:rsidR="002B142B" w:rsidRPr="00840B1C">
        <w:rPr>
          <w:rFonts w:ascii="Arial" w:hAnsi="Arial" w:cs="Arial"/>
          <w:sz w:val="24"/>
          <w:szCs w:val="24"/>
          <w:lang w:val="cy-GB"/>
        </w:rPr>
        <w:t>p</w:t>
      </w:r>
      <w:r w:rsidRPr="00840B1C">
        <w:rPr>
          <w:rFonts w:ascii="Arial" w:hAnsi="Arial" w:cs="Arial"/>
          <w:sz w:val="24"/>
          <w:szCs w:val="24"/>
          <w:lang w:val="cy-GB"/>
        </w:rPr>
        <w:t>erthnasol sy'n trafod llythrennedd corfforol i ddangos dealltwriaeth o'r cysyniad.</w:t>
      </w:r>
    </w:p>
    <w:p w14:paraId="73C861F7" w14:textId="1B306AAD" w:rsidR="00E43D80" w:rsidRPr="00840B1C" w:rsidRDefault="00E43D80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>Hwyluswyr – rôl ac effaith bosibl – yn dibynnu ar arddull</w:t>
      </w:r>
      <w:r w:rsidR="00713367" w:rsidRPr="00840B1C">
        <w:rPr>
          <w:rFonts w:ascii="Arial" w:hAnsi="Arial" w:cs="Arial"/>
          <w:sz w:val="24"/>
          <w:szCs w:val="24"/>
          <w:lang w:val="cy-GB"/>
        </w:rPr>
        <w:t xml:space="preserve"> addysgu</w:t>
      </w:r>
      <w:r w:rsidRPr="00840B1C">
        <w:rPr>
          <w:rFonts w:ascii="Arial" w:hAnsi="Arial" w:cs="Arial"/>
          <w:sz w:val="24"/>
          <w:szCs w:val="24"/>
          <w:lang w:val="cy-GB"/>
        </w:rPr>
        <w:t>/</w:t>
      </w:r>
      <w:r w:rsidR="00745142" w:rsidRPr="00840B1C">
        <w:rPr>
          <w:rFonts w:ascii="Arial" w:hAnsi="Arial" w:cs="Arial"/>
          <w:sz w:val="24"/>
          <w:szCs w:val="24"/>
          <w:lang w:val="cy-GB"/>
        </w:rPr>
        <w:t xml:space="preserve"> </w:t>
      </w:r>
      <w:r w:rsidRPr="00840B1C">
        <w:rPr>
          <w:rFonts w:ascii="Arial" w:hAnsi="Arial" w:cs="Arial"/>
          <w:sz w:val="24"/>
          <w:szCs w:val="24"/>
          <w:lang w:val="cy-GB"/>
        </w:rPr>
        <w:t>hyder/ agwedd/ ymwybyddiaeth bersonol a dealltwriaeth o faes dysgu</w:t>
      </w:r>
    </w:p>
    <w:p w14:paraId="696346A0" w14:textId="589C1A83" w:rsidR="00E43D80" w:rsidRPr="00840B1C" w:rsidRDefault="00E43D80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>Sicrhewch eich bod yn cynnwys rhywfaint o feirniad</w:t>
      </w:r>
      <w:r w:rsidR="003D0960" w:rsidRPr="00840B1C">
        <w:rPr>
          <w:rFonts w:ascii="Arial" w:hAnsi="Arial" w:cs="Arial"/>
          <w:sz w:val="24"/>
          <w:szCs w:val="24"/>
          <w:lang w:val="cy-GB"/>
        </w:rPr>
        <w:t>u</w:t>
      </w:r>
      <w:r w:rsidRPr="00840B1C">
        <w:rPr>
          <w:rFonts w:ascii="Arial" w:hAnsi="Arial" w:cs="Arial"/>
          <w:sz w:val="24"/>
          <w:szCs w:val="24"/>
          <w:lang w:val="cy-GB"/>
        </w:rPr>
        <w:t xml:space="preserve"> / </w:t>
      </w:r>
      <w:r w:rsidR="00954FF9" w:rsidRPr="00840B1C">
        <w:rPr>
          <w:rFonts w:ascii="Arial" w:hAnsi="Arial" w:cs="Arial"/>
          <w:sz w:val="24"/>
          <w:szCs w:val="24"/>
          <w:lang w:val="cy-GB"/>
        </w:rPr>
        <w:t>trafod</w:t>
      </w:r>
      <w:r w:rsidRPr="00840B1C">
        <w:rPr>
          <w:rFonts w:ascii="Arial" w:hAnsi="Arial" w:cs="Arial"/>
          <w:sz w:val="24"/>
          <w:szCs w:val="24"/>
          <w:lang w:val="cy-GB"/>
        </w:rPr>
        <w:t xml:space="preserve"> (dylech osgoi ysgrifennu'n ddisgrifiadol) a chefnogi hyn gyda thystiolaeth o ddarllen (ar gyfer </w:t>
      </w:r>
      <w:r w:rsidR="00B16D9C" w:rsidRPr="00840B1C">
        <w:rPr>
          <w:rFonts w:ascii="Arial" w:hAnsi="Arial" w:cs="Arial"/>
          <w:sz w:val="24"/>
          <w:szCs w:val="24"/>
          <w:lang w:val="cy-GB"/>
        </w:rPr>
        <w:t xml:space="preserve">y naill </w:t>
      </w:r>
      <w:r w:rsidRPr="00840B1C">
        <w:rPr>
          <w:rFonts w:ascii="Arial" w:hAnsi="Arial" w:cs="Arial"/>
          <w:sz w:val="24"/>
          <w:szCs w:val="24"/>
          <w:lang w:val="cy-GB"/>
        </w:rPr>
        <w:t xml:space="preserve">ochr </w:t>
      </w:r>
      <w:r w:rsidR="00B16D9C" w:rsidRPr="00840B1C">
        <w:rPr>
          <w:rFonts w:ascii="Arial" w:hAnsi="Arial" w:cs="Arial"/>
          <w:sz w:val="24"/>
          <w:szCs w:val="24"/>
          <w:lang w:val="cy-GB"/>
        </w:rPr>
        <w:t>a’r llall</w:t>
      </w:r>
      <w:r w:rsidR="007F30E8" w:rsidRPr="00840B1C">
        <w:rPr>
          <w:rFonts w:ascii="Arial" w:hAnsi="Arial" w:cs="Arial"/>
          <w:sz w:val="24"/>
          <w:szCs w:val="24"/>
          <w:lang w:val="cy-GB"/>
        </w:rPr>
        <w:t xml:space="preserve"> i’r ddadl</w:t>
      </w:r>
      <w:r w:rsidRPr="00840B1C">
        <w:rPr>
          <w:rFonts w:ascii="Arial" w:hAnsi="Arial" w:cs="Arial"/>
          <w:sz w:val="24"/>
          <w:szCs w:val="24"/>
          <w:lang w:val="cy-GB"/>
        </w:rPr>
        <w:t xml:space="preserve">!) </w:t>
      </w:r>
    </w:p>
    <w:p w14:paraId="209958BF" w14:textId="7F7CF67F" w:rsidR="00E43D80" w:rsidRPr="00840B1C" w:rsidRDefault="00E43D80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 xml:space="preserve">Rhowch rai enghreifftiau 'go iawn' e.e. </w:t>
      </w:r>
      <w:r w:rsidR="00046BC6" w:rsidRPr="00840B1C">
        <w:rPr>
          <w:rFonts w:ascii="Arial" w:hAnsi="Arial" w:cs="Arial"/>
          <w:sz w:val="24"/>
          <w:szCs w:val="24"/>
          <w:lang w:val="cy-GB"/>
        </w:rPr>
        <w:t>wrth</w:t>
      </w:r>
      <w:r w:rsidRPr="00840B1C">
        <w:rPr>
          <w:rFonts w:ascii="Arial" w:hAnsi="Arial" w:cs="Arial"/>
          <w:sz w:val="24"/>
          <w:szCs w:val="24"/>
          <w:lang w:val="cy-GB"/>
        </w:rPr>
        <w:t xml:space="preserve"> ysgrifennu gan y bydd hyn yn helpu i ddangos eich dealltwriaeth o </w:t>
      </w:r>
      <w:r w:rsidR="00046BC6" w:rsidRPr="00840B1C">
        <w:rPr>
          <w:rFonts w:ascii="Arial" w:hAnsi="Arial" w:cs="Arial"/>
          <w:sz w:val="24"/>
          <w:szCs w:val="24"/>
          <w:lang w:val="cy-GB"/>
        </w:rPr>
        <w:t>ddefnydd y</w:t>
      </w:r>
      <w:r w:rsidRPr="00840B1C">
        <w:rPr>
          <w:rFonts w:ascii="Arial" w:hAnsi="Arial" w:cs="Arial"/>
          <w:sz w:val="24"/>
          <w:szCs w:val="24"/>
          <w:lang w:val="cy-GB"/>
        </w:rPr>
        <w:t xml:space="preserve"> ddamcaniaeth y byddwch yn ysgrifennu amdani. </w:t>
      </w:r>
    </w:p>
    <w:p w14:paraId="35EE4B17" w14:textId="42ACADAC" w:rsidR="00E43D80" w:rsidRPr="00840B1C" w:rsidRDefault="00425D42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>Pan f</w:t>
      </w:r>
      <w:r w:rsidR="00E43D80" w:rsidRPr="00840B1C">
        <w:rPr>
          <w:rFonts w:ascii="Arial" w:hAnsi="Arial" w:cs="Arial"/>
          <w:sz w:val="24"/>
          <w:szCs w:val="24"/>
          <w:lang w:val="cy-GB"/>
        </w:rPr>
        <w:t xml:space="preserve">o'n bosibl, dylid gwneud </w:t>
      </w:r>
      <w:r w:rsidR="00EC39AD" w:rsidRPr="00840B1C">
        <w:rPr>
          <w:rFonts w:ascii="Arial" w:hAnsi="Arial" w:cs="Arial"/>
          <w:sz w:val="24"/>
          <w:szCs w:val="24"/>
          <w:lang w:val="cy-GB"/>
        </w:rPr>
        <w:t>cysylltiadau ag</w:t>
      </w:r>
      <w:r w:rsidR="00E43D80" w:rsidRPr="00840B1C">
        <w:rPr>
          <w:rFonts w:ascii="Arial" w:hAnsi="Arial" w:cs="Arial"/>
          <w:sz w:val="24"/>
          <w:szCs w:val="24"/>
          <w:lang w:val="cy-GB"/>
        </w:rPr>
        <w:t xml:space="preserve"> ymchwil eithaf diweddar h.y. erthyglau / llyfrau a gyhoeddwyd ers blwyddyn 2000 a dogfennau a geir ar dudalen </w:t>
      </w:r>
      <w:r w:rsidR="00431B7B" w:rsidRPr="00840B1C">
        <w:rPr>
          <w:rFonts w:ascii="Arial" w:hAnsi="Arial" w:cs="Arial"/>
          <w:sz w:val="24"/>
          <w:szCs w:val="24"/>
          <w:lang w:val="cy-GB"/>
        </w:rPr>
        <w:t>M</w:t>
      </w:r>
      <w:r w:rsidR="00E43D80" w:rsidRPr="00840B1C">
        <w:rPr>
          <w:rFonts w:ascii="Arial" w:hAnsi="Arial" w:cs="Arial"/>
          <w:sz w:val="24"/>
          <w:szCs w:val="24"/>
          <w:lang w:val="cy-GB"/>
        </w:rPr>
        <w:t>oodle ar gyfer BMOE4003</w:t>
      </w:r>
    </w:p>
    <w:p w14:paraId="11C37192" w14:textId="3CDE78A7" w:rsidR="00E43D80" w:rsidRPr="00840B1C" w:rsidRDefault="00E43D80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 xml:space="preserve">Dylech gynnwys dwy </w:t>
      </w:r>
      <w:r w:rsidR="002D674D" w:rsidRPr="00840B1C">
        <w:rPr>
          <w:rFonts w:ascii="Arial" w:hAnsi="Arial" w:cs="Arial"/>
          <w:sz w:val="24"/>
          <w:szCs w:val="24"/>
          <w:lang w:val="cy-GB"/>
        </w:rPr>
        <w:t>ffurf</w:t>
      </w:r>
      <w:r w:rsidRPr="00840B1C">
        <w:rPr>
          <w:rFonts w:ascii="Arial" w:hAnsi="Arial" w:cs="Arial"/>
          <w:sz w:val="24"/>
          <w:szCs w:val="24"/>
          <w:lang w:val="cy-GB"/>
        </w:rPr>
        <w:t>len ar ddechrau eich traethawd</w:t>
      </w:r>
      <w:r w:rsidR="00451A1C" w:rsidRPr="00840B1C">
        <w:rPr>
          <w:rFonts w:ascii="Arial" w:hAnsi="Arial" w:cs="Arial"/>
          <w:sz w:val="24"/>
          <w:szCs w:val="24"/>
          <w:lang w:val="cy-GB"/>
        </w:rPr>
        <w:t>, sef</w:t>
      </w:r>
      <w:r w:rsidRPr="00840B1C">
        <w:rPr>
          <w:rFonts w:ascii="Arial" w:hAnsi="Arial" w:cs="Arial"/>
          <w:sz w:val="24"/>
          <w:szCs w:val="24"/>
          <w:lang w:val="cy-GB"/>
        </w:rPr>
        <w:t xml:space="preserve"> y </w:t>
      </w:r>
      <w:r w:rsidR="00451A1C" w:rsidRPr="00840B1C">
        <w:rPr>
          <w:rFonts w:ascii="Arial" w:hAnsi="Arial" w:cs="Arial"/>
          <w:sz w:val="24"/>
          <w:szCs w:val="24"/>
          <w:lang w:val="cy-GB"/>
        </w:rPr>
        <w:t>ffurf</w:t>
      </w:r>
      <w:r w:rsidRPr="00840B1C">
        <w:rPr>
          <w:rFonts w:ascii="Arial" w:hAnsi="Arial" w:cs="Arial"/>
          <w:sz w:val="24"/>
          <w:szCs w:val="24"/>
          <w:lang w:val="cy-GB"/>
        </w:rPr>
        <w:t>lenni '</w:t>
      </w:r>
      <w:r w:rsidR="00451A1C" w:rsidRPr="00840B1C">
        <w:rPr>
          <w:rFonts w:ascii="Arial" w:hAnsi="Arial" w:cs="Arial"/>
          <w:sz w:val="24"/>
          <w:szCs w:val="24"/>
          <w:lang w:val="cy-GB"/>
        </w:rPr>
        <w:t>cyflwyno</w:t>
      </w:r>
      <w:r w:rsidR="00B332BD" w:rsidRPr="00840B1C">
        <w:rPr>
          <w:rFonts w:ascii="Arial" w:hAnsi="Arial" w:cs="Arial"/>
          <w:sz w:val="24"/>
          <w:szCs w:val="24"/>
          <w:lang w:val="cy-GB"/>
        </w:rPr>
        <w:t xml:space="preserve"> </w:t>
      </w:r>
      <w:r w:rsidRPr="00840B1C">
        <w:rPr>
          <w:rFonts w:ascii="Arial" w:hAnsi="Arial" w:cs="Arial"/>
          <w:sz w:val="24"/>
          <w:szCs w:val="24"/>
          <w:lang w:val="cy-GB"/>
        </w:rPr>
        <w:t xml:space="preserve">ac adborth myfyrwyr'. </w:t>
      </w:r>
    </w:p>
    <w:p w14:paraId="11E8BB12" w14:textId="77777777" w:rsidR="00E43D80" w:rsidRPr="00840B1C" w:rsidRDefault="00E43D80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 xml:space="preserve">Cynnwys y rhestr gyfeirio ar ben draw'r ddogfen. </w:t>
      </w:r>
    </w:p>
    <w:p w14:paraId="285D4A87" w14:textId="08B69EF7" w:rsidR="00E43D80" w:rsidRPr="00840B1C" w:rsidRDefault="00E43D80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 xml:space="preserve">Arddull – </w:t>
      </w:r>
      <w:r w:rsidR="009A5461" w:rsidRPr="00840B1C">
        <w:rPr>
          <w:rFonts w:ascii="Arial" w:hAnsi="Arial" w:cs="Arial"/>
          <w:sz w:val="24"/>
          <w:szCs w:val="24"/>
          <w:lang w:val="cy-GB"/>
        </w:rPr>
        <w:t xml:space="preserve">Times New Roman </w:t>
      </w:r>
      <w:r w:rsidRPr="00840B1C">
        <w:rPr>
          <w:rFonts w:ascii="Arial" w:hAnsi="Arial" w:cs="Arial"/>
          <w:sz w:val="24"/>
          <w:szCs w:val="24"/>
          <w:lang w:val="cy-GB"/>
        </w:rPr>
        <w:t>– maint 12</w:t>
      </w:r>
    </w:p>
    <w:p w14:paraId="1E00DE3C" w14:textId="0A414F3B" w:rsidR="00E43D80" w:rsidRPr="00840B1C" w:rsidRDefault="00E43D80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>Bylchiad llinell</w:t>
      </w:r>
      <w:r w:rsidR="009A5461" w:rsidRPr="00840B1C">
        <w:rPr>
          <w:rFonts w:ascii="Arial" w:hAnsi="Arial" w:cs="Arial"/>
          <w:sz w:val="24"/>
          <w:szCs w:val="24"/>
          <w:lang w:val="cy-GB"/>
        </w:rPr>
        <w:t>au</w:t>
      </w:r>
      <w:r w:rsidRPr="00840B1C">
        <w:rPr>
          <w:rFonts w:ascii="Arial" w:hAnsi="Arial" w:cs="Arial"/>
          <w:sz w:val="24"/>
          <w:szCs w:val="24"/>
          <w:lang w:val="cy-GB"/>
        </w:rPr>
        <w:t xml:space="preserve"> 1.5 gyda</w:t>
      </w:r>
      <w:r w:rsidR="0088478F" w:rsidRPr="00840B1C">
        <w:rPr>
          <w:rFonts w:ascii="Arial" w:hAnsi="Arial" w:cs="Arial"/>
          <w:sz w:val="24"/>
          <w:szCs w:val="24"/>
          <w:lang w:val="cy-GB"/>
        </w:rPr>
        <w:t xml:space="preserve"> </w:t>
      </w:r>
      <w:r w:rsidRPr="00840B1C">
        <w:rPr>
          <w:rFonts w:ascii="Arial" w:hAnsi="Arial" w:cs="Arial"/>
          <w:sz w:val="24"/>
          <w:szCs w:val="24"/>
          <w:lang w:val="cy-GB"/>
        </w:rPr>
        <w:t xml:space="preserve">gofod </w:t>
      </w:r>
      <w:r w:rsidR="0088478F" w:rsidRPr="00840B1C">
        <w:rPr>
          <w:rFonts w:ascii="Arial" w:hAnsi="Arial" w:cs="Arial"/>
          <w:sz w:val="24"/>
          <w:szCs w:val="24"/>
          <w:lang w:val="cy-GB"/>
        </w:rPr>
        <w:t xml:space="preserve">un </w:t>
      </w:r>
      <w:r w:rsidRPr="00840B1C">
        <w:rPr>
          <w:rFonts w:ascii="Arial" w:hAnsi="Arial" w:cs="Arial"/>
          <w:sz w:val="24"/>
          <w:szCs w:val="24"/>
          <w:lang w:val="cy-GB"/>
        </w:rPr>
        <w:t>llinell yn glir rhwng paragraffau</w:t>
      </w:r>
    </w:p>
    <w:p w14:paraId="225A5853" w14:textId="00C7CAAE" w:rsidR="00E43D80" w:rsidRPr="00840B1C" w:rsidRDefault="00E43D80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 xml:space="preserve">Dylai </w:t>
      </w:r>
      <w:r w:rsidR="0039080B" w:rsidRPr="00840B1C">
        <w:rPr>
          <w:rFonts w:ascii="Arial" w:hAnsi="Arial" w:cs="Arial"/>
          <w:sz w:val="24"/>
          <w:szCs w:val="24"/>
          <w:lang w:val="cy-GB"/>
        </w:rPr>
        <w:t xml:space="preserve">fod gan y </w:t>
      </w:r>
      <w:r w:rsidRPr="00840B1C">
        <w:rPr>
          <w:rFonts w:ascii="Arial" w:hAnsi="Arial" w:cs="Arial"/>
          <w:sz w:val="24"/>
          <w:szCs w:val="24"/>
          <w:lang w:val="cy-GB"/>
        </w:rPr>
        <w:t>traethawd rifau tudalen (troednodyn) a rhif myfyriwr a chod modwl (pennawd)</w:t>
      </w:r>
    </w:p>
    <w:p w14:paraId="7EFB284A" w14:textId="3FBB8ED0" w:rsidR="00E43D80" w:rsidRPr="00840B1C" w:rsidRDefault="00E43D80" w:rsidP="00840B1C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840B1C">
        <w:rPr>
          <w:rFonts w:ascii="Arial" w:hAnsi="Arial" w:cs="Arial"/>
          <w:sz w:val="24"/>
          <w:szCs w:val="24"/>
          <w:lang w:val="cy-GB"/>
        </w:rPr>
        <w:t>Mae cyfrif geiriau wedi'i gynnwys ar ddiwedd y traethawd ond cyn y rhestr gyfeiri</w:t>
      </w:r>
      <w:r w:rsidR="0052681A" w:rsidRPr="00840B1C">
        <w:rPr>
          <w:rFonts w:ascii="Arial" w:hAnsi="Arial" w:cs="Arial"/>
          <w:sz w:val="24"/>
          <w:szCs w:val="24"/>
          <w:lang w:val="cy-GB"/>
        </w:rPr>
        <w:t>adau</w:t>
      </w:r>
    </w:p>
    <w:p w14:paraId="37DACEAF" w14:textId="77777777" w:rsidR="00857959" w:rsidRPr="00840B1C" w:rsidRDefault="00857959" w:rsidP="00840B1C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  <w:lang w:val="cy-GB"/>
        </w:rPr>
      </w:pPr>
    </w:p>
    <w:p w14:paraId="6037D854" w14:textId="77777777" w:rsidR="00857959" w:rsidRPr="006C516A" w:rsidRDefault="00857959" w:rsidP="00840B1C">
      <w:pPr>
        <w:spacing w:line="360" w:lineRule="auto"/>
        <w:ind w:left="720"/>
        <w:rPr>
          <w:rFonts w:ascii="Arial" w:hAnsi="Arial" w:cs="Arial"/>
          <w:sz w:val="24"/>
          <w:szCs w:val="24"/>
          <w:lang w:val="cy-GB"/>
        </w:rPr>
      </w:pPr>
    </w:p>
    <w:p w14:paraId="5972F6AA" w14:textId="77777777" w:rsidR="00857959" w:rsidRPr="006C516A" w:rsidRDefault="00857959" w:rsidP="00857959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0062C70" w14:textId="77777777" w:rsidR="00857959" w:rsidRPr="006C516A" w:rsidRDefault="00857959" w:rsidP="00A02C2F">
      <w:pPr>
        <w:rPr>
          <w:rFonts w:ascii="Arial" w:hAnsi="Arial" w:cs="Arial"/>
          <w:sz w:val="24"/>
          <w:szCs w:val="24"/>
          <w:lang w:val="cy-GB"/>
        </w:rPr>
      </w:pPr>
    </w:p>
    <w:p w14:paraId="644F9B20" w14:textId="59611980" w:rsidR="00A85BFE" w:rsidRPr="006C516A" w:rsidRDefault="00A85BFE" w:rsidP="00FF2EE8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CFF0685" w14:textId="77777777" w:rsidR="00A3505D" w:rsidRPr="006C516A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6C516A" w14:paraId="1C9108F6" w14:textId="77777777">
        <w:trPr>
          <w:trHeight w:val="414"/>
        </w:trPr>
        <w:tc>
          <w:tcPr>
            <w:tcW w:w="10670" w:type="dxa"/>
            <w:shd w:val="clear" w:color="auto" w:fill="D9D9D9"/>
          </w:tcPr>
          <w:p w14:paraId="3EAA0BBC" w14:textId="77777777" w:rsidR="00D22D9C" w:rsidRPr="006C516A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6C516A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03117ACC" w14:textId="77777777" w:rsidR="00D22D9C" w:rsidRPr="006C516A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0A084C7" w14:textId="77777777" w:rsidR="00D22D9C" w:rsidRPr="006C516A" w:rsidRDefault="00A04F8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6C516A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6C516A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912A7A1" w14:textId="77777777" w:rsidR="004D5E9B" w:rsidRPr="006C516A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1BB59419" w14:textId="77777777" w:rsidR="00D22D9C" w:rsidRPr="006C516A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6C516A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1FFF36EF" w14:textId="77777777" w:rsidR="00D22D9C" w:rsidRPr="006C516A" w:rsidRDefault="00A04F8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C516A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C516A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C516A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   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C516A">
        <w:rPr>
          <w:rFonts w:ascii="Arial" w:hAnsi="Arial" w:cs="Arial"/>
          <w:i/>
          <w:sz w:val="22"/>
          <w:szCs w:val="22"/>
          <w:lang w:val="cy-GB"/>
        </w:rPr>
        <w:t>ystod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 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C516A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  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 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C516A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1CEB3CFA" w14:textId="77777777" w:rsidR="00C01A3F" w:rsidRPr="006C516A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78F079C" w14:textId="77777777" w:rsidR="00C01A3F" w:rsidRPr="006C516A" w:rsidRDefault="00A04F8B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6C516A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6C516A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180A94D8" w14:textId="3285F3E4" w:rsidR="00857959" w:rsidRPr="00FF7BE3" w:rsidRDefault="0057635E" w:rsidP="00857959">
      <w:pPr>
        <w:jc w:val="both"/>
        <w:rPr>
          <w:rFonts w:ascii="Arial" w:hAnsi="Arial" w:cs="Arial"/>
          <w:i/>
          <w:iCs/>
          <w:color w:val="FF0000"/>
          <w:sz w:val="22"/>
          <w:szCs w:val="22"/>
          <w:lang w:val="cy-GB"/>
        </w:rPr>
      </w:pP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Dylech ddarllen yn eang, o leiaf, yr hyn sydd wedi'i gynnwys ar dudalen y modwl ar </w:t>
      </w:r>
      <w:r w:rsidR="00BE4180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M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oodle ar gyfer BMOE4003. Bydd disgwyl i ddarlleniadau o'r fan hon gael eu cynnwys yn eich traethawd gan eu bod wedi cael eu dewis yn ofalus ac yn benodol gan eich darlithwyr i gefnog</w:t>
      </w:r>
      <w:r w:rsidR="00246D76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i</w:t>
      </w:r>
      <w:r w:rsidR="000263F7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’r hyn </w:t>
      </w:r>
      <w:r w:rsidR="00246D76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a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</w:t>
      </w:r>
      <w:r w:rsidR="00246D76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d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dysg</w:t>
      </w:r>
      <w:r w:rsidR="00246D76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wch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a'ch dealltwriaeth. Er mwyn ennill rhagorol / eithriadol yn y categori hwn, byddai disgwyl darllen ehangach na'r hyn a roddir yma. Parhewch i ddatblygu eich sgiliau proffesiynol o gyfeir</w:t>
      </w:r>
      <w:r w:rsidR="00A84BA3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nodi</w:t>
      </w:r>
      <w:r w:rsidR="00365998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’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n gywir – defnyddiwch Lawlyfr Cyfeir</w:t>
      </w:r>
      <w:r w:rsidR="00365998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n</w:t>
      </w:r>
      <w:r w:rsidR="00A84BA3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odi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Y Drindod Dewi Sant Harvard </w:t>
      </w:r>
      <w:r w:rsidR="00214D1D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i’ch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arw</w:t>
      </w:r>
      <w:r w:rsidR="00214D1D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ain</w:t>
      </w:r>
      <w:r w:rsidR="00857959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.  </w:t>
      </w:r>
    </w:p>
    <w:p w14:paraId="68FCD711" w14:textId="77777777" w:rsidR="00857959" w:rsidRPr="00FF7BE3" w:rsidRDefault="00857959" w:rsidP="00857959">
      <w:pPr>
        <w:jc w:val="both"/>
        <w:rPr>
          <w:rFonts w:ascii="Arial" w:hAnsi="Arial" w:cs="Arial"/>
          <w:color w:val="FF0000"/>
          <w:sz w:val="22"/>
          <w:szCs w:val="22"/>
          <w:lang w:val="cy-GB"/>
        </w:rPr>
      </w:pPr>
    </w:p>
    <w:p w14:paraId="15239569" w14:textId="6B56BEFA" w:rsidR="00721DD4" w:rsidRPr="006C516A" w:rsidRDefault="00721DD4" w:rsidP="00721DD4">
      <w:pPr>
        <w:rPr>
          <w:rFonts w:ascii="Arial" w:hAnsi="Arial" w:cs="Arial"/>
          <w:sz w:val="22"/>
          <w:szCs w:val="22"/>
          <w:lang w:val="cy-GB"/>
        </w:rPr>
      </w:pPr>
      <w:r w:rsidRPr="006C516A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36E3C9ED" w14:textId="77777777" w:rsidR="00721DD4" w:rsidRPr="006C516A" w:rsidRDefault="00721DD4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BC64CFB" w14:textId="77777777" w:rsidR="00D22D9C" w:rsidRPr="006C516A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18428C0" w14:textId="77777777" w:rsidR="00D22D9C" w:rsidRPr="006C516A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6C516A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61C3959" w14:textId="77777777" w:rsidR="00D22D9C" w:rsidRPr="006C516A" w:rsidRDefault="00411398" w:rsidP="00224849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C516A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6C516A">
        <w:rPr>
          <w:rFonts w:ascii="Arial" w:hAnsi="Arial" w:cs="Arial"/>
          <w:sz w:val="22"/>
          <w:szCs w:val="22"/>
          <w:lang w:val="cy-GB"/>
        </w:rPr>
        <w:t>gwaelod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 </w:t>
      </w:r>
      <w:r w:rsidRPr="006C516A">
        <w:rPr>
          <w:rFonts w:ascii="Arial" w:hAnsi="Arial" w:cs="Arial"/>
          <w:sz w:val="22"/>
          <w:szCs w:val="22"/>
          <w:lang w:val="cy-GB"/>
        </w:rPr>
        <w:t>Mae</w:t>
      </w:r>
      <w:r w:rsidR="001B0B5A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6C516A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 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C516A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 </w:t>
      </w:r>
      <w:r w:rsidRPr="006C516A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 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C516A">
        <w:rPr>
          <w:rFonts w:ascii="Arial" w:hAnsi="Arial" w:cs="Arial"/>
          <w:i/>
          <w:sz w:val="22"/>
          <w:szCs w:val="22"/>
          <w:lang w:val="cy-GB"/>
        </w:rPr>
        <w:t>graddau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6C516A">
        <w:rPr>
          <w:lang w:val="cy-GB"/>
        </w:rPr>
        <w:t xml:space="preserve"> </w:t>
      </w:r>
    </w:p>
    <w:p w14:paraId="23D0DEE1" w14:textId="77777777" w:rsidR="00C01A3F" w:rsidRPr="006C516A" w:rsidRDefault="00C01A3F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1A85C46E" w14:textId="12D9400E" w:rsidR="00721DD4" w:rsidRPr="00A02C2F" w:rsidRDefault="00411398" w:rsidP="00D22D9C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6C516A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6C516A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1D9E8A1B" w14:textId="7B4D09AA" w:rsidR="00857959" w:rsidRPr="00FF7BE3" w:rsidRDefault="002A30E4" w:rsidP="00857959">
      <w:pPr>
        <w:jc w:val="both"/>
        <w:rPr>
          <w:rFonts w:ascii="Arial" w:hAnsi="Arial" w:cs="Arial"/>
          <w:i/>
          <w:iCs/>
          <w:color w:val="FF0000"/>
          <w:sz w:val="22"/>
          <w:szCs w:val="22"/>
          <w:lang w:val="cy-GB"/>
        </w:rPr>
      </w:pP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Bydd angen i chi ddangos dealltwriaeth o'r hyn y mae gweithgareddau anturus yn ei ddarparu i blant ifanc. Bydd angen i chi ddangos eich bod yn deall yr effaith bosibl y gall darparu profiadau anturus awyr agored o ansawdd da ei chael ar daith llythrennedd corfforol rhywun. Byddai </w:t>
      </w:r>
      <w:r w:rsidR="009F40D4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o fudd 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cyfeirio at wahanol arddulliau addysgu a fyddai'n cael eu defnyddio i hwyluso profiadau </w:t>
      </w:r>
      <w:r w:rsidR="00CE495D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dysgu ac 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addysgu effeithiol i blant</w:t>
      </w:r>
      <w:r w:rsidR="00857959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. </w:t>
      </w:r>
    </w:p>
    <w:p w14:paraId="6624F896" w14:textId="77777777" w:rsidR="00857959" w:rsidRPr="00FF7BE3" w:rsidRDefault="00857959" w:rsidP="00857959">
      <w:pPr>
        <w:jc w:val="both"/>
        <w:rPr>
          <w:rFonts w:ascii="Arial" w:hAnsi="Arial" w:cs="Arial"/>
          <w:i/>
          <w:iCs/>
          <w:color w:val="FF0000"/>
          <w:sz w:val="22"/>
          <w:szCs w:val="22"/>
          <w:lang w:val="cy-GB"/>
        </w:rPr>
      </w:pPr>
    </w:p>
    <w:p w14:paraId="0F49CF33" w14:textId="77777777" w:rsidR="00857959" w:rsidRPr="00FF7BE3" w:rsidRDefault="00857959" w:rsidP="00D22D9C">
      <w:pPr>
        <w:jc w:val="both"/>
        <w:rPr>
          <w:rFonts w:ascii="Arial" w:hAnsi="Arial" w:cs="Arial"/>
          <w:color w:val="FF0000"/>
          <w:sz w:val="22"/>
          <w:szCs w:val="22"/>
          <w:lang w:val="cy-GB"/>
        </w:rPr>
      </w:pPr>
    </w:p>
    <w:p w14:paraId="18CD70A0" w14:textId="77777777" w:rsidR="00D22D9C" w:rsidRPr="006C516A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C667A9A" w14:textId="77777777" w:rsidR="00D22D9C" w:rsidRPr="006C516A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227A1C92" w14:textId="77777777" w:rsidR="00D22D9C" w:rsidRPr="006C516A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6C516A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41A6D07A" w14:textId="77777777" w:rsidR="00D22D9C" w:rsidRPr="006C516A" w:rsidRDefault="00411398" w:rsidP="00224849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C516A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 </w:t>
      </w:r>
      <w:r w:rsidRPr="006C516A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sz w:val="22"/>
          <w:szCs w:val="22"/>
          <w:lang w:val="cy-GB"/>
        </w:rPr>
        <w:t>Pam?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sz w:val="22"/>
          <w:szCs w:val="22"/>
          <w:lang w:val="cy-GB"/>
        </w:rPr>
        <w:t>Sut?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sz w:val="22"/>
          <w:szCs w:val="22"/>
          <w:lang w:val="cy-GB"/>
        </w:rPr>
        <w:t>Pryd?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sz w:val="22"/>
          <w:szCs w:val="22"/>
          <w:lang w:val="cy-GB"/>
        </w:rPr>
        <w:t>Pwy?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sz w:val="22"/>
          <w:szCs w:val="22"/>
          <w:lang w:val="cy-GB"/>
        </w:rPr>
        <w:t>Ble?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6C516A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 </w:t>
      </w:r>
      <w:r w:rsidR="00274691" w:rsidRPr="006C516A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7989E14" w14:textId="77777777" w:rsidR="00D22D9C" w:rsidRPr="006C516A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4F54339" w14:textId="77777777" w:rsidR="00C01A3F" w:rsidRPr="006C516A" w:rsidRDefault="00274691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6C516A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6C516A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55551DB0" w14:textId="337B1FBF" w:rsidR="00857959" w:rsidRPr="00FF7BE3" w:rsidRDefault="008350EC" w:rsidP="00857959">
      <w:pPr>
        <w:jc w:val="both"/>
        <w:rPr>
          <w:rFonts w:ascii="Arial" w:hAnsi="Arial" w:cs="Arial"/>
          <w:i/>
          <w:iCs/>
          <w:color w:val="FF0000"/>
          <w:sz w:val="22"/>
          <w:szCs w:val="22"/>
          <w:lang w:val="cy-GB"/>
        </w:rPr>
      </w:pP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Dylech ddechrau cynnwys / ystyried gwahanol safbwyntiau / damcaniaethau / dadleuon ynghylch rôl dysgu yn yr awyr agored a gweithgareddau anturus yn natblygiad cyffredinol llythrennedd corfforol plant. Mae angen i</w:t>
      </w:r>
      <w:r w:rsidR="00A02C2F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chi geisio dangos eich bod yn ymwybodol o rai dadleuon a allai fodoli ynghylch y pynciau hyn. Er mwyn cefnogi eich dadleuon/ysgrifennu'n feirniadol mae'n hanfodol eich bod yn cynnwys cyfeiriad at ddarllen fel bod </w:t>
      </w:r>
      <w:r w:rsidR="008441F5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y f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arn yn synhwyrol a bod </w:t>
      </w:r>
      <w:r w:rsidR="001C4EFD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pobl yn dod i </w:t>
      </w:r>
      <w:r w:rsidR="00D26186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gasgliadau c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adarn</w:t>
      </w:r>
      <w:r w:rsidR="00857959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. </w:t>
      </w:r>
    </w:p>
    <w:p w14:paraId="599AC869" w14:textId="69CC152C" w:rsidR="00857959" w:rsidRPr="006C516A" w:rsidRDefault="00857959" w:rsidP="00721DD4">
      <w:pPr>
        <w:rPr>
          <w:rFonts w:ascii="Arial" w:hAnsi="Arial" w:cs="Arial"/>
          <w:sz w:val="22"/>
          <w:szCs w:val="22"/>
          <w:lang w:val="cy-GB"/>
        </w:rPr>
      </w:pPr>
    </w:p>
    <w:p w14:paraId="0B8E3676" w14:textId="77777777" w:rsidR="00857959" w:rsidRPr="006C516A" w:rsidRDefault="00857959" w:rsidP="00721DD4">
      <w:pPr>
        <w:rPr>
          <w:rFonts w:ascii="Arial" w:hAnsi="Arial" w:cs="Arial"/>
          <w:sz w:val="22"/>
          <w:szCs w:val="22"/>
          <w:lang w:val="cy-GB"/>
        </w:rPr>
      </w:pPr>
    </w:p>
    <w:p w14:paraId="34EDAA27" w14:textId="77777777" w:rsidR="00721DD4" w:rsidRPr="006C516A" w:rsidRDefault="00721DD4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CA56E4E" w14:textId="77777777" w:rsidR="00D22D9C" w:rsidRPr="006C516A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11857042" w14:textId="77777777" w:rsidR="00D22D9C" w:rsidRPr="006C516A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6C516A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47303B80" w14:textId="77777777" w:rsidR="00D22D9C" w:rsidRPr="006C516A" w:rsidRDefault="00274691" w:rsidP="00F311D9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C516A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6C516A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 </w:t>
      </w:r>
      <w:r w:rsidRPr="006C516A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 </w:t>
      </w:r>
      <w:r w:rsidRPr="006C516A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 </w:t>
      </w:r>
      <w:r w:rsidRPr="006C516A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 </w:t>
      </w:r>
    </w:p>
    <w:p w14:paraId="20678371" w14:textId="77777777" w:rsidR="00D22D9C" w:rsidRPr="006C516A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E2A516E" w14:textId="77777777" w:rsidR="00C01A3F" w:rsidRPr="006C516A" w:rsidRDefault="00274691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6C516A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6C516A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163453DB" w14:textId="0D5534A3" w:rsidR="00857959" w:rsidRPr="00FF7BE3" w:rsidRDefault="00F41E4D" w:rsidP="00857959">
      <w:pPr>
        <w:jc w:val="both"/>
        <w:rPr>
          <w:rFonts w:ascii="Arial" w:hAnsi="Arial" w:cs="Arial"/>
          <w:i/>
          <w:iCs/>
          <w:color w:val="FF0000"/>
          <w:sz w:val="22"/>
          <w:szCs w:val="22"/>
          <w:lang w:val="cy-GB"/>
        </w:rPr>
      </w:pP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Yn ogystal â'r uchod, bydd angen i chi ddangos dealltwriaeth o elfennau ymarferol a grybwyllir yn y modwl hwn drwy gynnwys enghreifftiau </w:t>
      </w:r>
      <w:r w:rsidR="00EE332C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wrth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ysgrifennu - mae hyn yn golygu cynnwys e.e. Dechrau dangos gwybodaeth briodol am werth sicrhau dull cyfannol o addysgu a dysgu gweithgareddau anturus i blant ifanc.</w:t>
      </w:r>
      <w:r w:rsidR="002D7B7F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Gellid ystyried cyfeirio at rai modelau addysgu a dysgu</w:t>
      </w:r>
      <w:r w:rsidR="00857959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. </w:t>
      </w:r>
    </w:p>
    <w:p w14:paraId="4566CBCF" w14:textId="77777777" w:rsidR="00857959" w:rsidRPr="006C516A" w:rsidRDefault="00857959" w:rsidP="00721DD4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3C3B645" w14:textId="77777777" w:rsidR="00857959" w:rsidRPr="006C516A" w:rsidRDefault="00857959" w:rsidP="00721DD4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CBEF59F" w14:textId="77777777" w:rsidR="008566E5" w:rsidRPr="006C516A" w:rsidRDefault="008566E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4E1BA25" w14:textId="77777777" w:rsidR="00D22D9C" w:rsidRPr="006C516A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6C516A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6C516A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62AEC7B3" w14:textId="77777777" w:rsidR="00995D51" w:rsidRPr="006C516A" w:rsidRDefault="00274691" w:rsidP="00A423D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C516A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 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6C516A">
        <w:rPr>
          <w:rFonts w:ascii="Arial" w:hAnsi="Arial" w:cs="Arial"/>
          <w:sz w:val="22"/>
          <w:szCs w:val="22"/>
          <w:lang w:val="cy-GB"/>
        </w:rPr>
        <w:t>g</w:t>
      </w:r>
      <w:r w:rsidRPr="006C516A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6C516A">
        <w:rPr>
          <w:rFonts w:ascii="Arial" w:hAnsi="Arial" w:cs="Arial"/>
          <w:sz w:val="22"/>
          <w:szCs w:val="22"/>
          <w:lang w:val="cy-GB"/>
        </w:rPr>
        <w:t>strwythuredig a chydlynol</w:t>
      </w:r>
      <w:r w:rsidRPr="006C516A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6C516A">
        <w:rPr>
          <w:rFonts w:ascii="Arial" w:hAnsi="Arial" w:cs="Arial"/>
          <w:sz w:val="22"/>
          <w:szCs w:val="22"/>
          <w:lang w:val="cy-GB"/>
        </w:rPr>
        <w:t xml:space="preserve"> </w:t>
      </w:r>
      <w:r w:rsidR="00E246E7" w:rsidRPr="006C516A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63008F3" w14:textId="77777777" w:rsidR="00995D51" w:rsidRPr="006C516A" w:rsidRDefault="00995D51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BD433D5" w14:textId="77777777" w:rsidR="00D22D9C" w:rsidRPr="006C516A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6D55F3F" w14:textId="77777777" w:rsidR="00C01A3F" w:rsidRPr="006C516A" w:rsidRDefault="00E246E7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6C516A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6C516A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72B3F12A" w14:textId="77777777" w:rsidR="00C01A3F" w:rsidRPr="006C516A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3427855" w14:textId="10A4C28E" w:rsidR="00857959" w:rsidRPr="00FF7BE3" w:rsidRDefault="00131A01" w:rsidP="00857959">
      <w:pPr>
        <w:jc w:val="both"/>
        <w:rPr>
          <w:rFonts w:ascii="Arial" w:hAnsi="Arial" w:cs="Arial"/>
          <w:i/>
          <w:iCs/>
          <w:color w:val="FF0000"/>
          <w:sz w:val="22"/>
          <w:szCs w:val="22"/>
          <w:lang w:val="cy-GB"/>
        </w:rPr>
      </w:pP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Dylech sicrhau bod y gwaith yn ramadegol gywir, </w:t>
      </w:r>
      <w:r w:rsidR="000656B6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gan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</w:t>
      </w:r>
      <w:r w:rsidR="000656B6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d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defnydd</w:t>
      </w:r>
      <w:r w:rsidR="000656B6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io iaith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</w:t>
      </w:r>
      <w:r w:rsidR="000656B6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b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roffesiynol, manwl a chywir. Ysgrifennwch yn y trydydd person. Yn y casgliad</w:t>
      </w:r>
      <w:r w:rsidR="006825E5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au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, </w:t>
      </w:r>
      <w:r w:rsidR="002C775F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adfyfyriwch</w:t>
      </w:r>
      <w:r w:rsidR="006825E5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ar sut y gallai'r wybodaeth hon lywio eich </w:t>
      </w:r>
      <w:r w:rsidR="008A6286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gwaith </w:t>
      </w:r>
      <w:r w:rsidR="008A0A50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proffesiynol o </w:t>
      </w:r>
      <w:r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addysgu / </w:t>
      </w:r>
      <w:r w:rsidR="00A308D7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darparu</w:t>
      </w:r>
      <w:r w:rsidR="00857959" w:rsidRPr="00FF7BE3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. </w:t>
      </w:r>
    </w:p>
    <w:p w14:paraId="7C37CD11" w14:textId="77777777" w:rsidR="00FB3B4E" w:rsidRPr="006C516A" w:rsidRDefault="00FB3B4E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3C30C47" w14:textId="77777777" w:rsidR="00D22D9C" w:rsidRPr="006C516A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CBAA016" w14:textId="77777777" w:rsidR="00C01A3F" w:rsidRPr="006C516A" w:rsidRDefault="00C01A3F">
      <w:pPr>
        <w:rPr>
          <w:rFonts w:ascii="Arial" w:hAnsi="Arial" w:cs="Arial"/>
          <w:sz w:val="22"/>
          <w:szCs w:val="22"/>
          <w:lang w:val="cy-GB"/>
        </w:rPr>
      </w:pPr>
      <w:r w:rsidRPr="006C516A">
        <w:rPr>
          <w:rFonts w:ascii="Arial" w:hAnsi="Arial" w:cs="Arial"/>
          <w:sz w:val="22"/>
          <w:szCs w:val="22"/>
          <w:lang w:val="cy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6C516A" w14:paraId="5DD65B30" w14:textId="77777777">
        <w:trPr>
          <w:jc w:val="center"/>
        </w:trPr>
        <w:tc>
          <w:tcPr>
            <w:tcW w:w="10670" w:type="dxa"/>
            <w:shd w:val="clear" w:color="auto" w:fill="BFBFBF"/>
          </w:tcPr>
          <w:p w14:paraId="4E9C50D8" w14:textId="77777777" w:rsidR="00152E9D" w:rsidRPr="006C516A" w:rsidRDefault="00152E9D" w:rsidP="005C14E1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sz w:val="32"/>
                <w:szCs w:val="32"/>
                <w:lang w:val="cy-GB"/>
              </w:rPr>
              <w:lastRenderedPageBreak/>
              <w:br w:type="page"/>
            </w:r>
            <w:r w:rsidR="004D5E9B" w:rsidRPr="006C516A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E246E7" w:rsidRPr="006C516A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03752FC9" w14:textId="77777777" w:rsidR="00152E9D" w:rsidRPr="006C516A" w:rsidRDefault="00152E9D" w:rsidP="00152E9D">
      <w:pPr>
        <w:rPr>
          <w:rFonts w:ascii="Arial" w:hAnsi="Arial" w:cs="Arial"/>
          <w:lang w:val="cy-GB"/>
        </w:rPr>
      </w:pPr>
    </w:p>
    <w:p w14:paraId="41B6E259" w14:textId="77777777" w:rsidR="00152E9D" w:rsidRPr="006C516A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cy-GB"/>
        </w:rPr>
      </w:pPr>
      <w:r w:rsidRPr="006C516A">
        <w:rPr>
          <w:rFonts w:ascii="Arial" w:hAnsi="Arial" w:cs="Arial"/>
          <w:sz w:val="20"/>
          <w:lang w:val="cy-GB"/>
        </w:rPr>
        <w:t xml:space="preserve">Noda’r adran hon y </w:t>
      </w:r>
      <w:r w:rsidRPr="006C516A">
        <w:rPr>
          <w:rFonts w:ascii="Arial" w:hAnsi="Arial" w:cs="Arial"/>
          <w:i/>
          <w:sz w:val="20"/>
          <w:lang w:val="cy-GB"/>
        </w:rPr>
        <w:t>graddau</w:t>
      </w:r>
      <w:r w:rsidRPr="006C516A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6C516A">
        <w:rPr>
          <w:rFonts w:ascii="Arial" w:hAnsi="Arial" w:cs="Arial"/>
          <w:sz w:val="20"/>
          <w:lang w:val="cy-GB"/>
        </w:rPr>
        <w:t xml:space="preserve"> </w:t>
      </w:r>
      <w:r w:rsidRPr="006C516A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6C516A">
        <w:rPr>
          <w:rFonts w:ascii="Arial" w:hAnsi="Arial" w:cs="Arial"/>
          <w:sz w:val="20"/>
          <w:lang w:val="cy-GB"/>
        </w:rPr>
        <w:t xml:space="preserve"> </w:t>
      </w:r>
      <w:r w:rsidRPr="006C516A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016503E" w14:textId="77777777" w:rsidR="00152E9D" w:rsidRPr="006C516A" w:rsidRDefault="00152E9D" w:rsidP="00152E9D">
      <w:pPr>
        <w:rPr>
          <w:rFonts w:ascii="Arial" w:hAnsi="Arial" w:cs="Arial"/>
          <w:b/>
          <w:sz w:val="22"/>
          <w:szCs w:val="22"/>
          <w:lang w:val="cy-GB"/>
        </w:rPr>
        <w:sectPr w:rsidR="00152E9D" w:rsidRPr="006C516A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311212F" w14:textId="77777777" w:rsidR="00152E9D" w:rsidRPr="006C516A" w:rsidRDefault="00152E9D" w:rsidP="00152E9D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6C516A" w14:paraId="6EBA1B28" w14:textId="77777777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332C691" w14:textId="77777777" w:rsidR="00152E9D" w:rsidRPr="006C516A" w:rsidRDefault="00E246E7" w:rsidP="005C14E1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6C516A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6C516A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1DF86EE3" w14:textId="77777777" w:rsidR="00152E9D" w:rsidRPr="006C516A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EC2B582" w14:textId="77777777" w:rsidR="00152E9D" w:rsidRPr="006C516A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6C516A" w14:paraId="086DAEAE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4B0D30D" w14:textId="77777777" w:rsidR="00152E9D" w:rsidRPr="006C516A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6C516A">
              <w:rPr>
                <w:rFonts w:ascii="Arial" w:hAnsi="Arial" w:cs="Arial"/>
                <w:b/>
                <w:szCs w:val="16"/>
                <w:lang w:val="cy-GB"/>
              </w:rPr>
              <w:t xml:space="preserve">1. </w:t>
            </w:r>
            <w:r w:rsidR="00E246E7" w:rsidRPr="006C516A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3E9D8DF0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6C516A">
              <w:rPr>
                <w:rFonts w:ascii="Arial" w:hAnsi="Arial"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D5AFF89" w14:textId="3150FC3C" w:rsidR="00152E9D" w:rsidRPr="006C516A" w:rsidRDefault="00840B1C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>
              <w:rPr>
                <w:rFonts w:ascii="Arial" w:hAnsi="Arial" w:cs="Arial"/>
                <w:sz w:val="32"/>
                <w:lang w:val="cy-GB"/>
              </w:rPr>
              <w:t>30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0A1252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C516A" w14:paraId="6388A319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D30959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51A87C1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5D6CAAA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C297D2E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EB401A2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AAF9F55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8066E8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8A2C1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C516A" w14:paraId="4A1D6666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DFE2" w14:textId="77777777" w:rsidR="00152E9D" w:rsidRPr="006C516A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A6DD" w14:textId="333C1CF2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23E2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C516A" w14:paraId="7358DAC8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4EE33F7" w14:textId="77777777" w:rsidR="00152E9D" w:rsidRPr="006C516A" w:rsidRDefault="00152E9D" w:rsidP="00152E9D">
            <w:pPr>
              <w:rPr>
                <w:rFonts w:ascii="Arial" w:hAnsi="Arial" w:cs="Arial"/>
                <w:b/>
                <w:lang w:val="cy-GB"/>
              </w:rPr>
            </w:pPr>
            <w:r w:rsidRPr="006C516A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="00E246E7" w:rsidRPr="006C516A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214C6D90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C13F732" w14:textId="41A4CC83" w:rsidR="00152E9D" w:rsidRPr="006C516A" w:rsidRDefault="00840B1C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>
              <w:rPr>
                <w:rFonts w:ascii="Arial" w:hAnsi="Arial" w:cs="Arial"/>
                <w:sz w:val="32"/>
                <w:lang w:val="cy-GB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FEF062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C516A" w14:paraId="04491556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CE1C2C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81BA505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7966CE9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0DCF40B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78B3C2F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390D062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971C5D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7F0AE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C516A" w14:paraId="401EB14F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3AB8" w14:textId="77777777" w:rsidR="00152E9D" w:rsidRPr="006C516A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5A58" w14:textId="2E43AA21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AFF9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C516A" w14:paraId="70D99D39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484F2F8" w14:textId="77777777" w:rsidR="00152E9D" w:rsidRPr="006C516A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6C516A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="00E246E7" w:rsidRPr="006C516A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B6A1B0B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9C2DB8" w14:textId="7E2D8835" w:rsidR="00152E9D" w:rsidRPr="006C516A" w:rsidRDefault="00840B1C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>
              <w:rPr>
                <w:rFonts w:ascii="Arial" w:hAnsi="Arial" w:cs="Arial"/>
                <w:sz w:val="32"/>
                <w:lang w:val="cy-GB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292B294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C516A" w14:paraId="5F5D2DE4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717C28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7B4EC77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2E05437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30BAAA8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19EBF5A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21FD51C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F5EDA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9635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C516A" w14:paraId="0CD44059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7E57" w14:textId="77777777" w:rsidR="00152E9D" w:rsidRPr="006C516A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8268" w14:textId="3334E002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AF77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C516A" w14:paraId="176E54D3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5B5612F" w14:textId="77777777" w:rsidR="00152E9D" w:rsidRPr="006C516A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6C516A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="00E246E7" w:rsidRPr="006C516A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5A5E3385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AEB6149" w14:textId="7A41E104" w:rsidR="00152E9D" w:rsidRPr="006C516A" w:rsidRDefault="00840B1C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>
              <w:rPr>
                <w:rFonts w:ascii="Arial" w:hAnsi="Arial" w:cs="Arial"/>
                <w:sz w:val="32"/>
                <w:lang w:val="cy-GB"/>
              </w:rPr>
              <w:t>10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0023E8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C516A" w14:paraId="73C2DB10" w14:textId="77777777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B8D873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4549DA7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D30DC79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686C867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BC2E4F9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ED6D7DC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23DDA0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A20A4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C516A" w14:paraId="4E5A5E69" w14:textId="77777777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EA75" w14:textId="77777777" w:rsidR="00152E9D" w:rsidRPr="006C516A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3570" w14:textId="749A71A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E699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C516A" w14:paraId="175620A8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BE4D262" w14:textId="77777777" w:rsidR="00152E9D" w:rsidRPr="006C516A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6C516A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="00E246E7" w:rsidRPr="006C516A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1467FD8E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476DF1D" w14:textId="3B258CD9" w:rsidR="00152E9D" w:rsidRPr="006C516A" w:rsidRDefault="00840B1C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>
              <w:rPr>
                <w:rFonts w:ascii="Arial" w:hAnsi="Arial" w:cs="Arial"/>
                <w:sz w:val="32"/>
                <w:lang w:val="cy-GB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5A5406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C516A" w14:paraId="4D9A791C" w14:textId="77777777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2F8287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FAF6968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76B97FD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5B2C39E" w14:textId="77777777" w:rsidR="00152E9D" w:rsidRPr="006C516A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073DCB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73D4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C516A" w14:paraId="72B4C952" w14:textId="77777777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512FF" w14:textId="77777777" w:rsidR="00152E9D" w:rsidRPr="006C516A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82B9" w14:textId="5113E52F" w:rsidR="00152E9D" w:rsidRPr="006C516A" w:rsidRDefault="00152E9D" w:rsidP="00840B1C">
            <w:pPr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1D4FE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1C9C3FB6" w14:textId="77777777" w:rsidR="00152E9D" w:rsidRPr="006C516A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6C516A" w14:paraId="4581EE38" w14:textId="7777777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144DDF1" w14:textId="77777777" w:rsidR="00152E9D" w:rsidRPr="006C516A" w:rsidRDefault="00E246E7" w:rsidP="005C14E1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6C516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6C516A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6C516A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6C516A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A034290" w14:textId="77777777" w:rsidR="00152E9D" w:rsidRPr="006C516A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6C516A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2A1D6A40" w14:textId="77777777" w:rsidR="00152E9D" w:rsidRPr="006C516A" w:rsidRDefault="00152E9D" w:rsidP="00152E9D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6C516A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="00152E9D" w:rsidRPr="006C516A" w14:paraId="53D9E861" w14:textId="77777777">
        <w:trPr>
          <w:cantSplit/>
        </w:trPr>
        <w:tc>
          <w:tcPr>
            <w:tcW w:w="6062" w:type="dxa"/>
            <w:vMerge/>
            <w:vAlign w:val="bottom"/>
          </w:tcPr>
          <w:p w14:paraId="249CB36F" w14:textId="77777777" w:rsidR="00152E9D" w:rsidRPr="006C516A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2A9C820A" w14:textId="77777777" w:rsidR="00152E9D" w:rsidRPr="006C516A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6C516A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513595DE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0FC3567E" w14:textId="77777777" w:rsidR="00152E9D" w:rsidRPr="006C516A" w:rsidRDefault="00152E9D" w:rsidP="00445D8B">
            <w:pPr>
              <w:ind w:leftChars="71" w:left="142"/>
              <w:rPr>
                <w:rFonts w:ascii="Arial" w:hAnsi="Arial" w:cs="Arial"/>
                <w:lang w:val="cy-GB"/>
              </w:rPr>
            </w:pPr>
          </w:p>
        </w:tc>
      </w:tr>
      <w:tr w:rsidR="00152E9D" w:rsidRPr="006C516A" w14:paraId="0B4D3AE0" w14:textId="77777777">
        <w:trPr>
          <w:cantSplit/>
        </w:trPr>
        <w:tc>
          <w:tcPr>
            <w:tcW w:w="6062" w:type="dxa"/>
            <w:vMerge/>
            <w:vAlign w:val="bottom"/>
          </w:tcPr>
          <w:p w14:paraId="69B4AB73" w14:textId="77777777" w:rsidR="00152E9D" w:rsidRPr="006C516A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53224F4A" w14:textId="77777777" w:rsidR="00152E9D" w:rsidRPr="006C516A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6C516A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6648B507" w14:textId="77777777" w:rsidR="00152E9D" w:rsidRPr="006C516A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0E55C402" w14:textId="77777777" w:rsidR="00152E9D" w:rsidRPr="006C516A" w:rsidRDefault="00152E9D" w:rsidP="00445D8B">
            <w:pPr>
              <w:ind w:firstLineChars="141" w:firstLine="282"/>
              <w:rPr>
                <w:rFonts w:ascii="Arial" w:hAnsi="Arial" w:cs="Arial"/>
                <w:lang w:val="cy-GB"/>
              </w:rPr>
            </w:pPr>
          </w:p>
        </w:tc>
      </w:tr>
    </w:tbl>
    <w:p w14:paraId="2CD8550E" w14:textId="77777777" w:rsidR="00C073F1" w:rsidRPr="006C516A" w:rsidRDefault="00C073F1" w:rsidP="00152E9D">
      <w:pPr>
        <w:rPr>
          <w:rFonts w:ascii="Arial" w:hAnsi="Arial" w:cs="Arial"/>
          <w:lang w:val="cy-GB"/>
        </w:rPr>
      </w:pPr>
    </w:p>
    <w:p w14:paraId="0243BDFA" w14:textId="77777777" w:rsidR="00C073F1" w:rsidRPr="006C516A" w:rsidRDefault="00C073F1" w:rsidP="00152E9D">
      <w:pPr>
        <w:rPr>
          <w:rFonts w:ascii="Arial" w:hAnsi="Arial" w:cs="Arial"/>
          <w:vanish/>
          <w:lang w:val="cy-GB"/>
        </w:rPr>
        <w:sectPr w:rsidR="00C073F1" w:rsidRPr="006C516A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7BDBC2A9" w14:textId="77777777" w:rsidR="00C073F1" w:rsidRPr="006C516A" w:rsidRDefault="00C073F1" w:rsidP="00152E9D">
      <w:pPr>
        <w:rPr>
          <w:rFonts w:ascii="Arial" w:hAnsi="Arial" w:cs="Arial"/>
          <w:vanish/>
          <w:lang w:val="cy-GB"/>
        </w:rPr>
        <w:sectPr w:rsidR="00C073F1" w:rsidRPr="006C516A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38C7B8FF" w14:textId="77777777" w:rsidR="00C073F1" w:rsidRPr="006C516A" w:rsidRDefault="00C073F1" w:rsidP="00152E9D">
      <w:pPr>
        <w:rPr>
          <w:rFonts w:ascii="Arial" w:hAnsi="Arial" w:cs="Arial"/>
          <w:vanish/>
          <w:lang w:val="cy-GB"/>
        </w:rPr>
      </w:pPr>
    </w:p>
    <w:p w14:paraId="6110D2E5" w14:textId="77777777" w:rsidR="001F50B6" w:rsidRPr="006C516A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:rsidRPr="006C516A" w14:paraId="4D8C0627" w14:textId="77777777">
        <w:tc>
          <w:tcPr>
            <w:tcW w:w="13858" w:type="dxa"/>
            <w:shd w:val="clear" w:color="auto" w:fill="8DB3E2" w:themeFill="text2" w:themeFillTint="66"/>
          </w:tcPr>
          <w:p w14:paraId="5D77873D" w14:textId="77777777" w:rsidR="00C073F1" w:rsidRPr="006C516A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</w:pPr>
            <w:r w:rsidRPr="006C516A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0FD4DB97" w14:textId="77777777" w:rsidR="00995D51" w:rsidRPr="006C516A" w:rsidRDefault="00995D51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6C516A" w14:paraId="2E9D80E5" w14:textId="77777777">
        <w:tc>
          <w:tcPr>
            <w:tcW w:w="13948" w:type="dxa"/>
            <w:shd w:val="clear" w:color="auto" w:fill="8DB3E2" w:themeFill="text2" w:themeFillTint="66"/>
          </w:tcPr>
          <w:p w14:paraId="73F8E607" w14:textId="77777777" w:rsidR="002F0E34" w:rsidRPr="006C516A" w:rsidRDefault="002F0E34" w:rsidP="00721DD4">
            <w:pPr>
              <w:rPr>
                <w:rFonts w:ascii="Arial" w:hAnsi="Arial" w:cs="Arial"/>
                <w:b/>
                <w:lang w:val="cy-GB"/>
              </w:rPr>
            </w:pPr>
            <w:r w:rsidRPr="006C516A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6C516A" w14:paraId="5D741B4D" w14:textId="77777777">
        <w:tc>
          <w:tcPr>
            <w:tcW w:w="13948" w:type="dxa"/>
            <w:shd w:val="clear" w:color="auto" w:fill="DAEEF3" w:themeFill="accent5" w:themeFillTint="33"/>
          </w:tcPr>
          <w:p w14:paraId="6B66AFD3" w14:textId="77777777" w:rsidR="002F0E34" w:rsidRPr="006C516A" w:rsidRDefault="002F0E34" w:rsidP="00721DD4">
            <w:pPr>
              <w:rPr>
                <w:rFonts w:ascii="Arial" w:eastAsia="Arial" w:hAnsi="Arial" w:cs="Arial"/>
                <w:spacing w:val="-1"/>
                <w:lang w:val="cy-GB"/>
              </w:rPr>
            </w:pPr>
            <w:r w:rsidRPr="006C516A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6C516A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6C516A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gwaelodol sylfaenol pwnc, ynghyd â gallu i werthuso a dehongli’r rhain yng nghyd-destun y maes astudio hwnnw. Dylent allu cyflwyno, gwerthuso a dehongli data ansoddol a meintiol er mwyn datblygu llinynnau dadl a ffurfio barn gadarn yn unol â damcaniaethau a chysyniadau sylfaenol eu pwnc/pynciau astudio. Byddant wedi dysgu sut i werthuso dulliau gwahanol o ddatrys problemau, a byddant yn gallu cyfleu canlyniadau eu hastudiaeth/gwaith mewn modd cywir a dibynadwy, gyda dadleuon strwythuredig a chydlynol. </w:t>
            </w:r>
            <w:r w:rsidRPr="006C516A">
              <w:rPr>
                <w:lang w:val="cy-GB"/>
              </w:rPr>
              <w:t xml:space="preserve"> </w:t>
            </w:r>
            <w:r w:rsidRPr="006C516A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4A48374F" w14:textId="77777777" w:rsidR="002F0E34" w:rsidRPr="006C516A" w:rsidRDefault="002F0E34" w:rsidP="002F0E34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6C516A" w14:paraId="1CF7E3DF" w14:textId="77777777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4F7E9F79" w14:textId="77777777" w:rsidR="002F0E34" w:rsidRPr="006C516A" w:rsidRDefault="002F0E34" w:rsidP="00721DD4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7B8D3A0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89B85D5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169F4A7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8DB6DF3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6C516A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51607D4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09370FEF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06AF4FB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4244FAA7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B50BEB8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13B181D2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6C516A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BCE1B33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4CF6390F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6C516A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6C516A" w14:paraId="1F090ACA" w14:textId="77777777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6CED994E" w14:textId="77777777" w:rsidR="002F0E34" w:rsidRPr="006C516A" w:rsidRDefault="002F0E34" w:rsidP="00721DD4">
            <w:pPr>
              <w:ind w:left="171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6C516A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721F477C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5064D85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4DD8A954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BE4D655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64FF340C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D7CA0E7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21359104" w14:textId="77777777" w:rsidR="002F0E34" w:rsidRPr="006C516A" w:rsidRDefault="002F0E34" w:rsidP="00721DD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="002F0E34" w:rsidRPr="006C516A" w14:paraId="6F85291D" w14:textId="77777777">
        <w:tc>
          <w:tcPr>
            <w:tcW w:w="1735" w:type="dxa"/>
            <w:shd w:val="clear" w:color="auto" w:fill="8DB3E2" w:themeFill="text2" w:themeFillTint="66"/>
          </w:tcPr>
          <w:p w14:paraId="38EFB409" w14:textId="77777777" w:rsidR="002F0E34" w:rsidRPr="006C516A" w:rsidRDefault="002F0E34" w:rsidP="00721DD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6C516A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5EDA9023" w14:textId="77777777" w:rsidR="002F0E34" w:rsidRPr="006C516A" w:rsidRDefault="002F0E34" w:rsidP="00721DD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6C516A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 w:rsidRPr="006C516A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1D88AE0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6B546606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FDAEC4B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CA7CA3F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C0693ED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 Peth esgeulustod a mân wallau. </w:t>
            </w:r>
          </w:p>
          <w:p w14:paraId="6365B80C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052931A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 Rhywfaint o orddibyniaeth ar destunau’n hytrach na ffynonellau eraill.  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AE2381F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38FB16A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>Detholiad o ffynonellau perthnasol a chredadwy.  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A95F32B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Ymgysylltu ag ystod helaeth o lenyddiaeth berthnasol a chredadwy.  Cymhwyso cyfeirnodi’n gyson gywir.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59E9349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>Ymgysylltu eithriadol ag ystod helaeth o lenyddiaeth berthnasol a chredadwy.  Sgiliau cyfeirnodi lefel uchel wedi’u cymhwyso’n gyson.</w:t>
            </w:r>
          </w:p>
        </w:tc>
      </w:tr>
      <w:tr w:rsidR="002F0E34" w:rsidRPr="006C516A" w14:paraId="38D81F34" w14:textId="77777777">
        <w:tc>
          <w:tcPr>
            <w:tcW w:w="1735" w:type="dxa"/>
            <w:shd w:val="clear" w:color="auto" w:fill="8DB3E2" w:themeFill="text2" w:themeFillTint="66"/>
          </w:tcPr>
          <w:p w14:paraId="62873651" w14:textId="77777777" w:rsidR="002F0E34" w:rsidRPr="006C516A" w:rsidRDefault="002F0E34" w:rsidP="00721DD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6C516A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783BBA22" w14:textId="77777777" w:rsidR="002F0E34" w:rsidRPr="006C516A" w:rsidRDefault="002F0E34" w:rsidP="00721DD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6C516A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6C516A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 gwaelodol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6609C18" w14:textId="77777777" w:rsidR="002F0E34" w:rsidRPr="006C516A" w:rsidRDefault="002F0E34" w:rsidP="00721DD4">
            <w:pPr>
              <w:spacing w:after="120"/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egwyddorion gwaelodol sylfaenol y deunydd pwnc. Yn cynnwys deunydd amherthnasol.   Anghywirdebau sylweddol.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351145E" w14:textId="77777777" w:rsidR="002F0E34" w:rsidRPr="006C516A" w:rsidRDefault="002F0E34" w:rsidP="00721DD4">
            <w:pPr>
              <w:spacing w:after="120"/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Bylchau yn y wybodaeth am y cysyniadau a’r egwyddorion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gwaelodol sylfaenol, gyda dealltwriaeth ddiffygiol neu arwynebol.  Rhai anghywirdebau sylweddol a/neu ddeunydd amherthnasol. 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8873736" w14:textId="77777777" w:rsidR="002F0E34" w:rsidRPr="006C516A" w:rsidRDefault="002F0E34" w:rsidP="00721DD4">
            <w:pPr>
              <w:spacing w:after="120"/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egwyddorion gwaelodol sylfaenol yn y maes pwnc. Gall rhai elfennau fod ar goll.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65DDD06" w14:textId="77777777" w:rsidR="002F0E34" w:rsidRPr="006C516A" w:rsidRDefault="002F0E34" w:rsidP="00721DD4">
            <w:pPr>
              <w:spacing w:after="120"/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Mae’r wybodaeth am y cysyniadau a’r egwyddorion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gwaelodol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9F4F0D1" w14:textId="77777777" w:rsidR="002F0E34" w:rsidRPr="006C516A" w:rsidRDefault="002F0E34" w:rsidP="00721DD4">
            <w:pPr>
              <w:spacing w:after="120"/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Gwybodaeth gymwys am y cysyniadau a’r egwyddorion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gwaelodol sylfaenol.  Arddengys ddealltwriaeth dda iawn.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4C76042" w14:textId="77777777" w:rsidR="002F0E34" w:rsidRPr="006C516A" w:rsidRDefault="002F0E34" w:rsidP="00721DD4">
            <w:pPr>
              <w:spacing w:after="120"/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egwyddorion gwaelodol sylfaenol y pwnc.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FC4B81D" w14:textId="77777777" w:rsidR="002F0E34" w:rsidRPr="006C516A" w:rsidRDefault="002F0E34" w:rsidP="00721DD4">
            <w:pPr>
              <w:spacing w:after="120"/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>cysyniadau a’r egwyddorion gwaelodol sylfaenol</w:t>
            </w:r>
          </w:p>
        </w:tc>
      </w:tr>
      <w:tr w:rsidR="002F0E34" w:rsidRPr="006C516A" w14:paraId="3E4078EC" w14:textId="77777777">
        <w:tc>
          <w:tcPr>
            <w:tcW w:w="1735" w:type="dxa"/>
            <w:shd w:val="clear" w:color="auto" w:fill="8DB3E2" w:themeFill="text2" w:themeFillTint="66"/>
          </w:tcPr>
          <w:p w14:paraId="5631F2AB" w14:textId="77777777" w:rsidR="002F0E34" w:rsidRPr="006C516A" w:rsidRDefault="002F0E34" w:rsidP="00721DD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6C516A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 w:rsidRPr="006C516A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  <w:p w14:paraId="55376FB9" w14:textId="77777777" w:rsidR="002F0E34" w:rsidRPr="006C516A" w:rsidRDefault="002F0E34" w:rsidP="00721DD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6C516A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(Gwerthuso cysyniadau ac egwyddorion gwaelodol sylfaenol pwnc a dehongli data ansoddol a meintiol er mwyn datblygu llinynnau dadl a ffurfio barn gadarn.) </w:t>
            </w:r>
          </w:p>
          <w:p w14:paraId="4AC5F1BC" w14:textId="77777777" w:rsidR="002F0E34" w:rsidRPr="006C516A" w:rsidRDefault="002F0E34" w:rsidP="00721DD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</w:p>
          <w:p w14:paraId="26D797DC" w14:textId="77777777" w:rsidR="002F0E34" w:rsidRPr="006C516A" w:rsidRDefault="002F0E34" w:rsidP="00721DD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</w:tcPr>
          <w:p w14:paraId="37E98F3D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Gwaith hollol neu bron yn hollol ddisgrifiadol.  Fawr ddim neu ddim gwerthuso o’r cysyniadau a’r egwyddorion gwaelodol sylfaenol. </w:t>
            </w:r>
          </w:p>
          <w:p w14:paraId="1628F978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Wedi methu datblygu dadleuon, gan arwain at farn afresymegol neu annilys.  Fawr ddim neu ddim defnydd o dystiolaeth i gefnogi barn. </w:t>
            </w:r>
          </w:p>
          <w:p w14:paraId="3CF7300F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71FB8384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>Gwaith disgrifiadol ar y cyfan, gyda gwerthuso arwynebol o’r cysyniadau a’r egwyddorion gwaelodol sylfaenol.  Dehongli data’n wan, datblygu dadleuon a barn yn ddiffygiol.  Derbynnir gwybodaeth yn anfeirniadol, defnyddia ddatganiadau cyffredinol heb fawr o dystiolaeth a barn heb sail.  Syniadau weithiau’n afresymegol ac yn gwrthddweud ei gilydd.</w:t>
            </w:r>
          </w:p>
        </w:tc>
        <w:tc>
          <w:tcPr>
            <w:tcW w:w="1736" w:type="dxa"/>
          </w:tcPr>
          <w:p w14:paraId="58F15783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Ymgais cyfyngedig at werthuso’r cysyniadau a’r egwyddorion gwaelodol sylfaenol, gan dueddu tuag at ddisgrifio. </w:t>
            </w:r>
          </w:p>
          <w:p w14:paraId="3DB72078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Gall ddehongli data ansoddol a meintiol ond â rhai gwallau.  Peth tystiolaeth i gefnogi dadleuon cynyddol a barn  ond gall y rhain fod heb eu datblygu’n ddigonol neu ag ychydig o anghysondeb / camddehongli. </w:t>
            </w:r>
          </w:p>
          <w:p w14:paraId="35657A4E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1111CC98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Gwerthuso da o’r cysyniadau a’r egwyddorion gwaelodol sylfaenol.  Gall ddehongli data ansoddol a meintiol, gyda mân wallau. </w:t>
            </w:r>
          </w:p>
          <w:p w14:paraId="72E296EB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79C49BF2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 w:rsidRPr="006C516A">
              <w:rPr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069F8662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Gwerthuso graenus o’r cysyniadau a’r egwyddorion gwaelodol sylfaenol.  Gall ddehongli data ansoddol a meintiol yn gywir.  Gallu i ddyfeisio  dadleuon gan ddefnyddio tystiolaeth i lunio barn sy’n briodol a dilys ar y cyfan.  </w:t>
            </w:r>
          </w:p>
          <w:p w14:paraId="30F30DA2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775EC3E2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Gwerthuso rhagorol o’r cysyniadau a’r egwyddorion gwaelodol sylfaenol.  Gall ddehongli data ansoddol a meintiol yn gywir ac â pheth mewnwelediad.  Gallu rhagorol i ddyfeisio  dadleuon gan ddefnyddio tystiolaeth a llunio barn sy’n briodol a dilys.  </w:t>
            </w:r>
          </w:p>
        </w:tc>
        <w:tc>
          <w:tcPr>
            <w:tcW w:w="1736" w:type="dxa"/>
          </w:tcPr>
          <w:p w14:paraId="098DB29C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Gwerthuso eithriadol o’r cysyniadau a’r egwyddorion gwaelodol sylfaenol yn seiliedig ar dystiolaeth.  Dehongli data ansoddol a meintiol mewn modd rhagorol. </w:t>
            </w:r>
          </w:p>
          <w:p w14:paraId="1C09C7BE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 </w:t>
            </w:r>
          </w:p>
        </w:tc>
      </w:tr>
      <w:tr w:rsidR="002F0E34" w:rsidRPr="006C516A" w14:paraId="3C88EA34" w14:textId="77777777">
        <w:tc>
          <w:tcPr>
            <w:tcW w:w="1735" w:type="dxa"/>
            <w:shd w:val="clear" w:color="auto" w:fill="8DB3E2" w:themeFill="text2" w:themeFillTint="66"/>
          </w:tcPr>
          <w:p w14:paraId="4A6BD8B7" w14:textId="77777777" w:rsidR="002F0E34" w:rsidRPr="006C516A" w:rsidRDefault="002F0E34" w:rsidP="00721DD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6C516A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2665BC4C" w14:textId="77777777" w:rsidR="002F0E34" w:rsidRPr="006C516A" w:rsidRDefault="002F0E34" w:rsidP="00721DD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6C516A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6C516A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27F584F4" w14:textId="77777777" w:rsidR="002F0E34" w:rsidRPr="006C516A" w:rsidRDefault="002F0E34" w:rsidP="00721DD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</w:tcPr>
          <w:p w14:paraId="10FA5A36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6F638DB9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5940F6AE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 </w:t>
            </w:r>
          </w:p>
        </w:tc>
        <w:tc>
          <w:tcPr>
            <w:tcW w:w="1736" w:type="dxa"/>
          </w:tcPr>
          <w:p w14:paraId="2C445072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offer a/neu dechnegau mewn modd elfennol ond heb ystyriaeth na chymhwysedd. Gwerthfawrogiad diffygiol o gyd-destun y cymhwyso. </w:t>
            </w:r>
          </w:p>
          <w:p w14:paraId="53CEFA15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465CDB35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</w:p>
          <w:p w14:paraId="73526973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BA461E1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2C4BCD61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Gwerthfawrogiad sylfaenol o gyd-destun y cymhwyso.  </w:t>
            </w:r>
          </w:p>
          <w:p w14:paraId="7312D781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 </w:t>
            </w:r>
          </w:p>
        </w:tc>
        <w:tc>
          <w:tcPr>
            <w:tcW w:w="1736" w:type="dxa"/>
          </w:tcPr>
          <w:p w14:paraId="34E264D4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6C42E152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Gwerthfawrogiad eglur o gyd-destun y cymhwyso.  </w:t>
            </w:r>
          </w:p>
          <w:p w14:paraId="5CCAEB7E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Tystiolaeth dda o ddulliau gwahanol o ddatrys problemau mewn cyd-destunau penodol a chynigia atebion sy’n briodol ar y cyfan. </w:t>
            </w:r>
          </w:p>
        </w:tc>
        <w:tc>
          <w:tcPr>
            <w:tcW w:w="1736" w:type="dxa"/>
          </w:tcPr>
          <w:p w14:paraId="6FB91F68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2BF6C26F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Ystyriaeth dda iawn o gyd-destun y cymhwyso.  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348DD44C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40163563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2F0ADF46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 </w:t>
            </w:r>
          </w:p>
        </w:tc>
        <w:tc>
          <w:tcPr>
            <w:tcW w:w="1736" w:type="dxa"/>
          </w:tcPr>
          <w:p w14:paraId="4F243EC5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 Dynodi problemau mewn cyd-destunau penodol mewn modd rhagorol, a llunio atebion / dulliau gwahanol sy'n feddylgar ac yn hollol briodol. </w:t>
            </w:r>
          </w:p>
        </w:tc>
      </w:tr>
      <w:tr w:rsidR="002F0E34" w:rsidRPr="006C516A" w14:paraId="67703DB3" w14:textId="77777777">
        <w:tc>
          <w:tcPr>
            <w:tcW w:w="1735" w:type="dxa"/>
            <w:shd w:val="clear" w:color="auto" w:fill="8DB3E2" w:themeFill="text2" w:themeFillTint="66"/>
          </w:tcPr>
          <w:p w14:paraId="6B8D902D" w14:textId="77777777" w:rsidR="002F0E34" w:rsidRPr="006C516A" w:rsidRDefault="002F0E34" w:rsidP="00721DD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6C516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30E0EC89" w14:textId="77777777" w:rsidR="002F0E34" w:rsidRPr="006C516A" w:rsidRDefault="002F0E34" w:rsidP="00721DD4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6C516A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6C516A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FDF03AF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 Defnydd gwan iawn o iaith a/neu arddull amhriodol iawn.  Wedi methu gweithio’n effeithiol yn unigol neu’n rhan o grŵp. Fawr ddim neu ddim tystiolaeth o’r sgiliau ar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6C516A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699D2817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</w:p>
          <w:p w14:paraId="4D17DA30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71A497E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 Mae wedi’i strwythuro’n llac, ac ar brydiau’n anghydlynol, a gwybodaeth a syniadau wedi’u mynegi’n wael yn aml.  Defnydd gwan o iaith a/neu arddull amhriodol.  Ymagwedd ddiffygiol at waith unigol neu waith grŵp, gan fodloni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>rhwymedigaethau rhannol i eraill yn unig.  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6822963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>Cyflwyniad a strwythur yn drefnus ar y cyfan, lle mynegir syniadau / cysyniadau perthnasol mewn modd rhesymol.  Gall fod diffyg cydlyniad a/neu gywirdeb mewn mannau yn y gwaith.  Gall weithio fel rhan o grŵp, gan fodloni’r rhan fwyaf o’r rhwymedigaetha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3A7A80CC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ABF70B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>Mae’r gwaith yn gydlynol, trefnus a chywir ar y cyfan, mewn strwythur addas ac ar y cyfan mae wedi’i fynegi’n eglur.  Gall weithio’n effeithiol yn annibynnol a/neu fel rhan o dîm, gyda chyfraniadau eglur at weithgareddau grŵp.</w:t>
            </w:r>
          </w:p>
          <w:p w14:paraId="483107CF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C056D7D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 </w:t>
            </w:r>
          </w:p>
          <w:p w14:paraId="17460D5C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t xml:space="preserve">Gall weithio’n effeithiol yn annibynnol a/neu fel rhan o dîm, gyda chyfraniadau da iawn at weithgareddau grŵp. Arddengys sgiliau da iawn ar gyfer cyflogaeth sy’n gofyn am arfer rhywfaint o gyfrifoldeb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57B37B1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Mae’r gwaith yn gydlynol, yn rhugl iawn ac wedi’i gyflwyno’n broffesiynol. Gall weithio’n effeithiol yn annibynnol a/neu fel rhan o dîm, gyda chyfraniadau rhagorol at weithgareddau grŵp. Arddengys sgiliau rhagorol ar gyfer cyflogaeth sy’n gofyn am arfer rhywfaint o gyfrifoldeb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13148720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59099FD" w14:textId="77777777" w:rsidR="002F0E34" w:rsidRPr="006C516A" w:rsidRDefault="002F0E34" w:rsidP="00721DD4">
            <w:pPr>
              <w:rPr>
                <w:rFonts w:ascii="Arial" w:hAnsi="Arial" w:cs="Arial"/>
                <w:lang w:val="cy-GB"/>
              </w:rPr>
            </w:pP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Mae’r gwaith yn gywir, yn eithriadol o gydlynol, yn rhugl iawn ac wedi’i gyflwyno’n dda. Gall weithio’n effeithiol yn annibynnol a/neu fel rhan o dîm, gyda chyfraniadau eithriadol at weithgareddau grŵp. Arddengys sgiliau eithriadol ar gyfer cyflogaeth sy’n gofyn am arfer </w:t>
            </w:r>
            <w:r w:rsidRPr="006C516A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57FBDE1B" w14:textId="77777777" w:rsidR="002F0E34" w:rsidRPr="006C516A" w:rsidRDefault="002F0E34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7484A917" w14:textId="77777777" w:rsidR="001F6116" w:rsidRPr="006C516A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057DE27" w14:textId="77777777" w:rsidR="001F6116" w:rsidRPr="006C516A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65F24F50" w14:textId="77777777" w:rsidR="001F6116" w:rsidRPr="006C516A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1BD9A567" w14:textId="77777777" w:rsidR="001F6116" w:rsidRPr="006C516A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7AB2522" w14:textId="77777777" w:rsidR="001F6116" w:rsidRPr="006C516A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4BBC2C1E" w14:textId="77777777" w:rsidR="001F6116" w:rsidRPr="006C516A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CF55F88" w14:textId="77777777" w:rsidR="001F6116" w:rsidRPr="006C516A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3C5E95B6" w14:textId="77777777" w:rsidR="001F6116" w:rsidRPr="006C516A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13A22E87" w14:textId="77777777" w:rsidR="001F6116" w:rsidRPr="006C516A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4FDFA87D" w14:textId="77777777" w:rsidR="001F6116" w:rsidRPr="006C516A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524FAD22" w14:textId="77777777" w:rsidR="001F6116" w:rsidRPr="006C516A" w:rsidRDefault="001F6116" w:rsidP="001F6116">
      <w:pPr>
        <w:rPr>
          <w:rFonts w:ascii="Arial" w:hAnsi="Arial" w:cs="Arial"/>
          <w:lang w:val="cy-GB"/>
        </w:rPr>
      </w:pPr>
      <w:r w:rsidRPr="006C516A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1F6116" w:rsidRPr="006C516A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C72E4" w14:textId="77777777" w:rsidR="00634805" w:rsidRDefault="00634805">
      <w:r>
        <w:separator/>
      </w:r>
    </w:p>
  </w:endnote>
  <w:endnote w:type="continuationSeparator" w:id="0">
    <w:p w14:paraId="3B72A3DB" w14:textId="77777777" w:rsidR="00634805" w:rsidRDefault="00634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20B0604020202020204"/>
    <w:charset w:val="4D"/>
    <w:family w:val="roman"/>
    <w:notTrueType/>
    <w:pitch w:val="default"/>
    <w:sig w:usb0="00000003" w:usb1="00000000" w:usb2="00000000" w:usb3="00000000" w:csb0="00000001" w:csb1="00000000"/>
  </w:font>
  <w:font w:name="MS Minngs">
    <w:altName w:val="MS Mincho"/>
    <w:panose1 w:val="020B06040202020202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844E4" w14:textId="77777777" w:rsidR="00721DD4" w:rsidRDefault="00721DD4">
    <w:pPr>
      <w:pStyle w:val="Footer"/>
      <w:jc w:val="center"/>
    </w:pPr>
    <w:r w:rsidRPr="002F0E34">
      <w:rPr>
        <w:lang w:val="cy-GB"/>
      </w:rPr>
      <w:t xml:space="preserve">Tudalen </w:t>
    </w:r>
    <w:r w:rsidR="00E06B08" w:rsidRPr="002F0E34">
      <w:rPr>
        <w:b/>
        <w:sz w:val="24"/>
        <w:szCs w:val="24"/>
        <w:lang w:val="cy-GB"/>
      </w:rPr>
      <w:fldChar w:fldCharType="begin"/>
    </w:r>
    <w:r w:rsidRPr="002F0E34">
      <w:rPr>
        <w:b/>
        <w:lang w:val="cy-GB"/>
      </w:rPr>
      <w:instrText xml:space="preserve"> PAGE </w:instrText>
    </w:r>
    <w:r w:rsidR="00E06B08" w:rsidRPr="002F0E34">
      <w:rPr>
        <w:b/>
        <w:sz w:val="24"/>
        <w:szCs w:val="24"/>
        <w:lang w:val="cy-GB"/>
      </w:rPr>
      <w:fldChar w:fldCharType="separate"/>
    </w:r>
    <w:r w:rsidR="00FE4D87">
      <w:rPr>
        <w:b/>
        <w:noProof/>
        <w:lang w:val="cy-GB"/>
      </w:rPr>
      <w:t>3</w:t>
    </w:r>
    <w:r w:rsidR="00E06B08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>
      <w:t xml:space="preserve"> </w:t>
    </w:r>
    <w:r w:rsidR="00E06B08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E06B08">
      <w:rPr>
        <w:b/>
        <w:sz w:val="24"/>
        <w:szCs w:val="24"/>
      </w:rPr>
      <w:fldChar w:fldCharType="separate"/>
    </w:r>
    <w:r w:rsidR="00FE4D87">
      <w:rPr>
        <w:b/>
        <w:noProof/>
      </w:rPr>
      <w:t>10</w:t>
    </w:r>
    <w:r w:rsidR="00E06B08">
      <w:rPr>
        <w:b/>
        <w:sz w:val="24"/>
        <w:szCs w:val="24"/>
      </w:rPr>
      <w:fldChar w:fldCharType="end"/>
    </w:r>
  </w:p>
  <w:p w14:paraId="45A79227" w14:textId="77777777" w:rsidR="00721DD4" w:rsidRDefault="00721DD4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F2E57" w14:textId="77777777" w:rsidR="00721DD4" w:rsidRDefault="00721DD4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5394E" w14:textId="77777777" w:rsidR="00634805" w:rsidRDefault="00634805">
      <w:r>
        <w:separator/>
      </w:r>
    </w:p>
  </w:footnote>
  <w:footnote w:type="continuationSeparator" w:id="0">
    <w:p w14:paraId="32E32541" w14:textId="77777777" w:rsidR="00634805" w:rsidRDefault="00634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1D36E3"/>
    <w:multiLevelType w:val="multilevel"/>
    <w:tmpl w:val="BDCA9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33E0B"/>
    <w:multiLevelType w:val="multilevel"/>
    <w:tmpl w:val="B9546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640733"/>
    <w:multiLevelType w:val="multilevel"/>
    <w:tmpl w:val="DFD80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8C3077"/>
    <w:multiLevelType w:val="multilevel"/>
    <w:tmpl w:val="1CD68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2D3B6414"/>
    <w:multiLevelType w:val="multilevel"/>
    <w:tmpl w:val="601C8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3422BE"/>
    <w:multiLevelType w:val="hybridMultilevel"/>
    <w:tmpl w:val="1D06B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C025AC"/>
    <w:multiLevelType w:val="multilevel"/>
    <w:tmpl w:val="DE224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B222E"/>
    <w:multiLevelType w:val="multilevel"/>
    <w:tmpl w:val="14AA4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1EB6F73"/>
    <w:multiLevelType w:val="hybridMultilevel"/>
    <w:tmpl w:val="2CD68EF4"/>
    <w:lvl w:ilvl="0" w:tplc="FE98AD84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4A1474"/>
    <w:multiLevelType w:val="hybridMultilevel"/>
    <w:tmpl w:val="B350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922C48"/>
    <w:multiLevelType w:val="multilevel"/>
    <w:tmpl w:val="120A6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C27618D"/>
    <w:multiLevelType w:val="hybridMultilevel"/>
    <w:tmpl w:val="6A66383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6008F5"/>
    <w:multiLevelType w:val="multilevel"/>
    <w:tmpl w:val="9DF2C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7A8307A"/>
    <w:multiLevelType w:val="hybridMultilevel"/>
    <w:tmpl w:val="E8E40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8367E6"/>
    <w:multiLevelType w:val="multilevel"/>
    <w:tmpl w:val="6E60E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5"/>
  </w:num>
  <w:num w:numId="3">
    <w:abstractNumId w:val="29"/>
  </w:num>
  <w:num w:numId="4">
    <w:abstractNumId w:val="18"/>
  </w:num>
  <w:num w:numId="5">
    <w:abstractNumId w:val="12"/>
  </w:num>
  <w:num w:numId="6">
    <w:abstractNumId w:val="28"/>
  </w:num>
  <w:num w:numId="7">
    <w:abstractNumId w:val="3"/>
  </w:num>
  <w:num w:numId="8">
    <w:abstractNumId w:val="23"/>
  </w:num>
  <w:num w:numId="9">
    <w:abstractNumId w:val="16"/>
  </w:num>
  <w:num w:numId="10">
    <w:abstractNumId w:val="7"/>
  </w:num>
  <w:num w:numId="11">
    <w:abstractNumId w:val="8"/>
  </w:num>
  <w:num w:numId="12">
    <w:abstractNumId w:val="13"/>
  </w:num>
  <w:num w:numId="13">
    <w:abstractNumId w:val="21"/>
  </w:num>
  <w:num w:numId="14">
    <w:abstractNumId w:val="4"/>
  </w:num>
  <w:num w:numId="15">
    <w:abstractNumId w:val="0"/>
  </w:num>
  <w:num w:numId="16">
    <w:abstractNumId w:val="10"/>
  </w:num>
  <w:num w:numId="17">
    <w:abstractNumId w:val="27"/>
  </w:num>
  <w:num w:numId="18">
    <w:abstractNumId w:val="25"/>
  </w:num>
  <w:num w:numId="19">
    <w:abstractNumId w:val="14"/>
  </w:num>
  <w:num w:numId="20">
    <w:abstractNumId w:val="22"/>
  </w:num>
  <w:num w:numId="21">
    <w:abstractNumId w:val="30"/>
  </w:num>
  <w:num w:numId="22">
    <w:abstractNumId w:val="20"/>
  </w:num>
  <w:num w:numId="23">
    <w:abstractNumId w:val="1"/>
  </w:num>
  <w:num w:numId="24">
    <w:abstractNumId w:val="6"/>
  </w:num>
  <w:num w:numId="25">
    <w:abstractNumId w:val="9"/>
  </w:num>
  <w:num w:numId="26">
    <w:abstractNumId w:val="17"/>
  </w:num>
  <w:num w:numId="27">
    <w:abstractNumId w:val="11"/>
  </w:num>
  <w:num w:numId="28">
    <w:abstractNumId w:val="26"/>
  </w:num>
  <w:num w:numId="29">
    <w:abstractNumId w:val="5"/>
  </w:num>
  <w:num w:numId="30">
    <w:abstractNumId w:val="19"/>
  </w:num>
  <w:num w:numId="31">
    <w:abstractNumId w:val="31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3F7"/>
    <w:rsid w:val="00026B02"/>
    <w:rsid w:val="00046BC6"/>
    <w:rsid w:val="000656B6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26346"/>
    <w:rsid w:val="00131A01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C4EFD"/>
    <w:rsid w:val="001D1216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14D1D"/>
    <w:rsid w:val="00224849"/>
    <w:rsid w:val="0022746E"/>
    <w:rsid w:val="00235F71"/>
    <w:rsid w:val="002444CA"/>
    <w:rsid w:val="002468AC"/>
    <w:rsid w:val="00246D76"/>
    <w:rsid w:val="00260DE6"/>
    <w:rsid w:val="00264D35"/>
    <w:rsid w:val="00273FEE"/>
    <w:rsid w:val="00274691"/>
    <w:rsid w:val="0028204E"/>
    <w:rsid w:val="0028591B"/>
    <w:rsid w:val="002878BF"/>
    <w:rsid w:val="00291841"/>
    <w:rsid w:val="002A0465"/>
    <w:rsid w:val="002A30E4"/>
    <w:rsid w:val="002B142B"/>
    <w:rsid w:val="002C449B"/>
    <w:rsid w:val="002C6040"/>
    <w:rsid w:val="002C775F"/>
    <w:rsid w:val="002D5B3F"/>
    <w:rsid w:val="002D674D"/>
    <w:rsid w:val="002D7B7F"/>
    <w:rsid w:val="002E272E"/>
    <w:rsid w:val="002F0E34"/>
    <w:rsid w:val="002F5778"/>
    <w:rsid w:val="003223E0"/>
    <w:rsid w:val="00327678"/>
    <w:rsid w:val="00342C53"/>
    <w:rsid w:val="00352C4A"/>
    <w:rsid w:val="00362560"/>
    <w:rsid w:val="00365998"/>
    <w:rsid w:val="003732FD"/>
    <w:rsid w:val="003753B2"/>
    <w:rsid w:val="00376559"/>
    <w:rsid w:val="00382BAA"/>
    <w:rsid w:val="00384D73"/>
    <w:rsid w:val="0039080B"/>
    <w:rsid w:val="00393EB6"/>
    <w:rsid w:val="003A3CE5"/>
    <w:rsid w:val="003B366F"/>
    <w:rsid w:val="003B3F9D"/>
    <w:rsid w:val="003B6C95"/>
    <w:rsid w:val="003D0960"/>
    <w:rsid w:val="003E5751"/>
    <w:rsid w:val="003F5646"/>
    <w:rsid w:val="004046A9"/>
    <w:rsid w:val="00404C50"/>
    <w:rsid w:val="0041020F"/>
    <w:rsid w:val="00411398"/>
    <w:rsid w:val="00423934"/>
    <w:rsid w:val="00425D42"/>
    <w:rsid w:val="00426244"/>
    <w:rsid w:val="00431B7B"/>
    <w:rsid w:val="00445D8B"/>
    <w:rsid w:val="00451810"/>
    <w:rsid w:val="00451A1C"/>
    <w:rsid w:val="00470A38"/>
    <w:rsid w:val="00477880"/>
    <w:rsid w:val="00486DFF"/>
    <w:rsid w:val="004874DE"/>
    <w:rsid w:val="004B5334"/>
    <w:rsid w:val="004B6C14"/>
    <w:rsid w:val="004C3679"/>
    <w:rsid w:val="004C6AD8"/>
    <w:rsid w:val="004D5E9B"/>
    <w:rsid w:val="004D63D9"/>
    <w:rsid w:val="004E6585"/>
    <w:rsid w:val="004F38B4"/>
    <w:rsid w:val="0050249F"/>
    <w:rsid w:val="00520BCE"/>
    <w:rsid w:val="00524566"/>
    <w:rsid w:val="0052681A"/>
    <w:rsid w:val="00527E60"/>
    <w:rsid w:val="00530BEF"/>
    <w:rsid w:val="00551495"/>
    <w:rsid w:val="00552351"/>
    <w:rsid w:val="00561F00"/>
    <w:rsid w:val="00562C4E"/>
    <w:rsid w:val="00562DEC"/>
    <w:rsid w:val="0057635E"/>
    <w:rsid w:val="00576AB4"/>
    <w:rsid w:val="00577917"/>
    <w:rsid w:val="0058048A"/>
    <w:rsid w:val="00590667"/>
    <w:rsid w:val="005969E2"/>
    <w:rsid w:val="005A1689"/>
    <w:rsid w:val="005A5D03"/>
    <w:rsid w:val="005B61CD"/>
    <w:rsid w:val="005C14E1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34805"/>
    <w:rsid w:val="00644256"/>
    <w:rsid w:val="00661D6F"/>
    <w:rsid w:val="006628E9"/>
    <w:rsid w:val="0066725E"/>
    <w:rsid w:val="006716C7"/>
    <w:rsid w:val="00681208"/>
    <w:rsid w:val="00681FA9"/>
    <w:rsid w:val="006825E5"/>
    <w:rsid w:val="00691EA9"/>
    <w:rsid w:val="006934D4"/>
    <w:rsid w:val="006A63B1"/>
    <w:rsid w:val="006A6DC3"/>
    <w:rsid w:val="006B4282"/>
    <w:rsid w:val="006B6BF5"/>
    <w:rsid w:val="006C516A"/>
    <w:rsid w:val="006D49ED"/>
    <w:rsid w:val="006D55CE"/>
    <w:rsid w:val="006D637A"/>
    <w:rsid w:val="006D6F24"/>
    <w:rsid w:val="006F0F95"/>
    <w:rsid w:val="006F45BF"/>
    <w:rsid w:val="006F60E0"/>
    <w:rsid w:val="00702F71"/>
    <w:rsid w:val="00713367"/>
    <w:rsid w:val="00721DD4"/>
    <w:rsid w:val="007366DF"/>
    <w:rsid w:val="00744811"/>
    <w:rsid w:val="00745142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7F30E8"/>
    <w:rsid w:val="00800069"/>
    <w:rsid w:val="008042F0"/>
    <w:rsid w:val="00823331"/>
    <w:rsid w:val="008310A0"/>
    <w:rsid w:val="008350EC"/>
    <w:rsid w:val="00835D29"/>
    <w:rsid w:val="00840B1C"/>
    <w:rsid w:val="00842E7F"/>
    <w:rsid w:val="008441F5"/>
    <w:rsid w:val="00852933"/>
    <w:rsid w:val="008566E5"/>
    <w:rsid w:val="008566FE"/>
    <w:rsid w:val="00857959"/>
    <w:rsid w:val="00865B46"/>
    <w:rsid w:val="0088478F"/>
    <w:rsid w:val="00896134"/>
    <w:rsid w:val="008A0A50"/>
    <w:rsid w:val="008A6286"/>
    <w:rsid w:val="008A62BC"/>
    <w:rsid w:val="008B43E7"/>
    <w:rsid w:val="008D763F"/>
    <w:rsid w:val="008F036F"/>
    <w:rsid w:val="008F1308"/>
    <w:rsid w:val="008F78C2"/>
    <w:rsid w:val="009023CC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433C5"/>
    <w:rsid w:val="00954FF9"/>
    <w:rsid w:val="00962EAF"/>
    <w:rsid w:val="00965881"/>
    <w:rsid w:val="009871FF"/>
    <w:rsid w:val="00990799"/>
    <w:rsid w:val="00995D51"/>
    <w:rsid w:val="009A0631"/>
    <w:rsid w:val="009A2499"/>
    <w:rsid w:val="009A5461"/>
    <w:rsid w:val="009B10ED"/>
    <w:rsid w:val="009B7D11"/>
    <w:rsid w:val="009D3EA4"/>
    <w:rsid w:val="009D649C"/>
    <w:rsid w:val="009E4BC1"/>
    <w:rsid w:val="009F40D4"/>
    <w:rsid w:val="009F5CB2"/>
    <w:rsid w:val="00A02C2F"/>
    <w:rsid w:val="00A03BB8"/>
    <w:rsid w:val="00A04F8B"/>
    <w:rsid w:val="00A16E98"/>
    <w:rsid w:val="00A2089C"/>
    <w:rsid w:val="00A308D7"/>
    <w:rsid w:val="00A3505D"/>
    <w:rsid w:val="00A4036F"/>
    <w:rsid w:val="00A406E5"/>
    <w:rsid w:val="00A423D0"/>
    <w:rsid w:val="00A4641C"/>
    <w:rsid w:val="00A54D23"/>
    <w:rsid w:val="00A55876"/>
    <w:rsid w:val="00A67FB1"/>
    <w:rsid w:val="00A84BA3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16D9C"/>
    <w:rsid w:val="00B332BD"/>
    <w:rsid w:val="00B35EEE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4180"/>
    <w:rsid w:val="00BE79C7"/>
    <w:rsid w:val="00BF3CB5"/>
    <w:rsid w:val="00C01A3F"/>
    <w:rsid w:val="00C073F1"/>
    <w:rsid w:val="00C11F16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495D"/>
    <w:rsid w:val="00CE65AB"/>
    <w:rsid w:val="00CE7E07"/>
    <w:rsid w:val="00CF4266"/>
    <w:rsid w:val="00D22D9C"/>
    <w:rsid w:val="00D241F1"/>
    <w:rsid w:val="00D26186"/>
    <w:rsid w:val="00D275CB"/>
    <w:rsid w:val="00D30DFA"/>
    <w:rsid w:val="00D463A5"/>
    <w:rsid w:val="00D4710D"/>
    <w:rsid w:val="00D47D25"/>
    <w:rsid w:val="00D55F22"/>
    <w:rsid w:val="00D60B6F"/>
    <w:rsid w:val="00D62ACD"/>
    <w:rsid w:val="00D648C8"/>
    <w:rsid w:val="00D806B7"/>
    <w:rsid w:val="00DA36EE"/>
    <w:rsid w:val="00DA401D"/>
    <w:rsid w:val="00DB116D"/>
    <w:rsid w:val="00DD17CC"/>
    <w:rsid w:val="00DE217A"/>
    <w:rsid w:val="00DF321B"/>
    <w:rsid w:val="00E06B08"/>
    <w:rsid w:val="00E230E0"/>
    <w:rsid w:val="00E246E7"/>
    <w:rsid w:val="00E27F15"/>
    <w:rsid w:val="00E43D80"/>
    <w:rsid w:val="00E51AAC"/>
    <w:rsid w:val="00E66CC0"/>
    <w:rsid w:val="00E728A9"/>
    <w:rsid w:val="00E807D9"/>
    <w:rsid w:val="00EA0F4E"/>
    <w:rsid w:val="00EA295B"/>
    <w:rsid w:val="00EA3B9B"/>
    <w:rsid w:val="00EA56AC"/>
    <w:rsid w:val="00EA6801"/>
    <w:rsid w:val="00EB258B"/>
    <w:rsid w:val="00EB4F96"/>
    <w:rsid w:val="00EC39AD"/>
    <w:rsid w:val="00ED7072"/>
    <w:rsid w:val="00EE00D3"/>
    <w:rsid w:val="00EE3132"/>
    <w:rsid w:val="00EE332C"/>
    <w:rsid w:val="00EE3D9D"/>
    <w:rsid w:val="00EE6F25"/>
    <w:rsid w:val="00F02126"/>
    <w:rsid w:val="00F03D85"/>
    <w:rsid w:val="00F07C8C"/>
    <w:rsid w:val="00F249F1"/>
    <w:rsid w:val="00F25B9D"/>
    <w:rsid w:val="00F2664C"/>
    <w:rsid w:val="00F2664E"/>
    <w:rsid w:val="00F31163"/>
    <w:rsid w:val="00F311D9"/>
    <w:rsid w:val="00F31C04"/>
    <w:rsid w:val="00F36120"/>
    <w:rsid w:val="00F41E4D"/>
    <w:rsid w:val="00F442A7"/>
    <w:rsid w:val="00F500CB"/>
    <w:rsid w:val="00F54791"/>
    <w:rsid w:val="00F57A89"/>
    <w:rsid w:val="00F61A20"/>
    <w:rsid w:val="00F63DD9"/>
    <w:rsid w:val="00F67644"/>
    <w:rsid w:val="00F75402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E4D87"/>
    <w:rsid w:val="00FF273B"/>
    <w:rsid w:val="00FF2EE8"/>
    <w:rsid w:val="00FF564C"/>
    <w:rsid w:val="00FF7B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6C318E"/>
  <w15:docId w15:val="{7A09B4F6-01D5-4B46-8080-205D498B0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45D8B"/>
    <w:rPr>
      <w:lang w:eastAsia="en-GB"/>
    </w:rPr>
  </w:style>
  <w:style w:type="paragraph" w:styleId="Heading1">
    <w:name w:val="heading 1"/>
    <w:basedOn w:val="Normal"/>
    <w:next w:val="Normal"/>
    <w:qFormat/>
    <w:rsid w:val="00445D8B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445D8B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445D8B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445D8B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45D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45D8B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rsid w:val="003F564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 w:val="24"/>
    </w:rPr>
  </w:style>
  <w:style w:type="paragraph" w:styleId="Title">
    <w:name w:val="Title"/>
    <w:basedOn w:val="Normal"/>
    <w:link w:val="TitleChar"/>
    <w:uiPriority w:val="10"/>
    <w:qFormat/>
    <w:rsid w:val="00F2664C"/>
    <w:pPr>
      <w:jc w:val="center"/>
    </w:pPr>
    <w:rPr>
      <w:rFonts w:eastAsia="MS Minngs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2664C"/>
    <w:rPr>
      <w:rFonts w:eastAsia="MS Minngs"/>
      <w:b/>
      <w:bCs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97B17-60A1-0144-AF70-B438206AB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2</TotalTime>
  <Pages>10</Pages>
  <Words>3465</Words>
  <Characters>19751</Characters>
  <Application>Microsoft Office Word</Application>
  <DocSecurity>0</DocSecurity>
  <Lines>164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23170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Heddwen Davies</cp:lastModifiedBy>
  <cp:revision>2</cp:revision>
  <cp:lastPrinted>2014-10-10T07:42:00Z</cp:lastPrinted>
  <dcterms:created xsi:type="dcterms:W3CDTF">2023-01-29T22:07:00Z</dcterms:created>
  <dcterms:modified xsi:type="dcterms:W3CDTF">2023-01-29T22:07:00Z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