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5A751" w14:textId="0D6F27EE" w:rsidR="00C6554A" w:rsidRPr="008B5277" w:rsidRDefault="000E262C" w:rsidP="00C6554A">
      <w:pPr>
        <w:pStyle w:val="Photo"/>
      </w:pPr>
      <w:bookmarkStart w:id="0" w:name="_Toc321147149"/>
      <w:bookmarkStart w:id="1" w:name="_Toc318188227"/>
      <w:bookmarkStart w:id="2" w:name="_Toc318188327"/>
      <w:bookmarkStart w:id="3" w:name="_Toc318189312"/>
      <w:bookmarkStart w:id="4" w:name="_Toc321147011"/>
      <w:bookmarkStart w:id="5" w:name="_GoBack"/>
      <w:bookmarkEnd w:id="5"/>
      <w:r>
        <w:rPr>
          <w:noProof/>
        </w:rPr>
        <w:drawing>
          <wp:inline distT="0" distB="0" distL="0" distR="0" wp14:anchorId="7C5B7AD9" wp14:editId="78BD41E8">
            <wp:extent cx="5486400" cy="411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00px-Kanye_West_Coke_Live_Music_Festival_2011_(6314644560).jpg"/>
                    <pic:cNvPicPr/>
                  </pic:nvPicPr>
                  <pic:blipFill>
                    <a:blip r:embed="rId8">
                      <a:extLst>
                        <a:ext uri="{28A0092B-C50C-407E-A947-70E740481C1C}">
                          <a14:useLocalDpi xmlns:a14="http://schemas.microsoft.com/office/drawing/2010/main" val="0"/>
                        </a:ext>
                      </a:extLst>
                    </a:blip>
                    <a:stretch>
                      <a:fillRect/>
                    </a:stretch>
                  </pic:blipFill>
                  <pic:spPr>
                    <a:xfrm>
                      <a:off x="0" y="0"/>
                      <a:ext cx="5486400" cy="4114800"/>
                    </a:xfrm>
                    <a:prstGeom prst="rect">
                      <a:avLst/>
                    </a:prstGeom>
                  </pic:spPr>
                </pic:pic>
              </a:graphicData>
            </a:graphic>
          </wp:inline>
        </w:drawing>
      </w:r>
    </w:p>
    <w:bookmarkEnd w:id="0"/>
    <w:bookmarkEnd w:id="1"/>
    <w:bookmarkEnd w:id="2"/>
    <w:bookmarkEnd w:id="3"/>
    <w:bookmarkEnd w:id="4"/>
    <w:p w14:paraId="01FE1946" w14:textId="0C1C459C" w:rsidR="00B95B12" w:rsidRPr="00D5413C" w:rsidRDefault="000E262C" w:rsidP="00B95B12">
      <w:pPr>
        <w:pStyle w:val="Title"/>
      </w:pPr>
      <w:r w:rsidRPr="00F5595D">
        <w:t>What effect does music have on the consumer?</w:t>
      </w:r>
    </w:p>
    <w:p w14:paraId="5279AE88" w14:textId="2480451D" w:rsidR="00C6554A" w:rsidRDefault="00F61AE2" w:rsidP="00C6554A">
      <w:pPr>
        <w:pStyle w:val="ContactInfo"/>
      </w:pPr>
      <w:r>
        <w:t>Zachary Bassett</w:t>
      </w:r>
      <w:r w:rsidR="00C6554A">
        <w:t xml:space="preserve"> | </w:t>
      </w:r>
      <w:r>
        <w:t>Music Technology</w:t>
      </w:r>
      <w:r w:rsidR="00C6554A">
        <w:t xml:space="preserve"> |</w:t>
      </w:r>
      <w:r w:rsidR="00C6554A" w:rsidRPr="00D5413C">
        <w:t xml:space="preserve"> </w:t>
      </w:r>
      <w:r>
        <w:t>P150475</w:t>
      </w:r>
      <w:r w:rsidR="00C6554A">
        <w:br w:type="page"/>
      </w:r>
    </w:p>
    <w:bookmarkStart w:id="6" w:name="_Hlk532314562" w:displacedByCustomXml="next"/>
    <w:sdt>
      <w:sdtPr>
        <w:rPr>
          <w:rFonts w:asciiTheme="minorHAnsi" w:eastAsiaTheme="minorHAnsi" w:hAnsiTheme="minorHAnsi" w:cstheme="minorBidi"/>
          <w:color w:val="595959" w:themeColor="text1" w:themeTint="A6"/>
          <w:sz w:val="22"/>
          <w:szCs w:val="22"/>
        </w:rPr>
        <w:id w:val="-1075518257"/>
        <w:docPartObj>
          <w:docPartGallery w:val="Table of Contents"/>
          <w:docPartUnique/>
        </w:docPartObj>
      </w:sdtPr>
      <w:sdtEndPr>
        <w:rPr>
          <w:b/>
          <w:bCs/>
          <w:noProof/>
        </w:rPr>
      </w:sdtEndPr>
      <w:sdtContent>
        <w:p w14:paraId="6B54CE43" w14:textId="2A963816" w:rsidR="003425BC" w:rsidRDefault="003425BC">
          <w:pPr>
            <w:pStyle w:val="TOCHeading"/>
          </w:pPr>
          <w:r>
            <w:t>Contents</w:t>
          </w:r>
        </w:p>
        <w:p w14:paraId="2C0CD3E9" w14:textId="2DD06DF1" w:rsidR="0065295D" w:rsidRDefault="003425BC">
          <w:pPr>
            <w:pStyle w:val="TOC1"/>
            <w:tabs>
              <w:tab w:val="right" w:leader="dot" w:pos="8630"/>
            </w:tabs>
            <w:rPr>
              <w:rFonts w:eastAsiaTheme="minorEastAsia"/>
              <w:noProof/>
              <w:color w:val="auto"/>
              <w:lang w:val="en-GB" w:eastAsia="en-GB"/>
            </w:rPr>
          </w:pPr>
          <w:r>
            <w:rPr>
              <w:b/>
              <w:bCs/>
              <w:noProof/>
            </w:rPr>
            <w:fldChar w:fldCharType="begin"/>
          </w:r>
          <w:r>
            <w:rPr>
              <w:b/>
              <w:bCs/>
              <w:noProof/>
            </w:rPr>
            <w:instrText xml:space="preserve"> TOC \o "1-3" \h \z \u </w:instrText>
          </w:r>
          <w:r>
            <w:rPr>
              <w:b/>
              <w:bCs/>
              <w:noProof/>
            </w:rPr>
            <w:fldChar w:fldCharType="separate"/>
          </w:r>
          <w:hyperlink w:anchor="_Toc532322807" w:history="1">
            <w:r w:rsidR="0065295D" w:rsidRPr="00C40394">
              <w:rPr>
                <w:rStyle w:val="Hyperlink"/>
                <w:noProof/>
              </w:rPr>
              <w:t>Introduction</w:t>
            </w:r>
            <w:r w:rsidR="0065295D">
              <w:rPr>
                <w:noProof/>
                <w:webHidden/>
              </w:rPr>
              <w:tab/>
            </w:r>
            <w:r w:rsidR="0065295D">
              <w:rPr>
                <w:noProof/>
                <w:webHidden/>
              </w:rPr>
              <w:fldChar w:fldCharType="begin"/>
            </w:r>
            <w:r w:rsidR="0065295D">
              <w:rPr>
                <w:noProof/>
                <w:webHidden/>
              </w:rPr>
              <w:instrText xml:space="preserve"> PAGEREF _Toc532322807 \h </w:instrText>
            </w:r>
            <w:r w:rsidR="0065295D">
              <w:rPr>
                <w:noProof/>
                <w:webHidden/>
              </w:rPr>
            </w:r>
            <w:r w:rsidR="0065295D">
              <w:rPr>
                <w:noProof/>
                <w:webHidden/>
              </w:rPr>
              <w:fldChar w:fldCharType="separate"/>
            </w:r>
            <w:r w:rsidR="0065295D">
              <w:rPr>
                <w:noProof/>
                <w:webHidden/>
              </w:rPr>
              <w:t>2</w:t>
            </w:r>
            <w:r w:rsidR="0065295D">
              <w:rPr>
                <w:noProof/>
                <w:webHidden/>
              </w:rPr>
              <w:fldChar w:fldCharType="end"/>
            </w:r>
          </w:hyperlink>
        </w:p>
        <w:p w14:paraId="032A69FD" w14:textId="47E417A4" w:rsidR="0065295D" w:rsidRDefault="002F27C5">
          <w:pPr>
            <w:pStyle w:val="TOC2"/>
            <w:tabs>
              <w:tab w:val="right" w:leader="dot" w:pos="8630"/>
            </w:tabs>
            <w:rPr>
              <w:rFonts w:eastAsiaTheme="minorEastAsia"/>
              <w:noProof/>
              <w:color w:val="auto"/>
              <w:lang w:val="en-GB" w:eastAsia="en-GB"/>
            </w:rPr>
          </w:pPr>
          <w:hyperlink w:anchor="_Toc532322808" w:history="1">
            <w:r w:rsidR="0065295D" w:rsidRPr="00C40394">
              <w:rPr>
                <w:rStyle w:val="Hyperlink"/>
                <w:noProof/>
              </w:rPr>
              <w:t>How an artist connects with their audience</w:t>
            </w:r>
            <w:r w:rsidR="0065295D">
              <w:rPr>
                <w:noProof/>
                <w:webHidden/>
              </w:rPr>
              <w:tab/>
            </w:r>
            <w:r w:rsidR="0065295D">
              <w:rPr>
                <w:noProof/>
                <w:webHidden/>
              </w:rPr>
              <w:fldChar w:fldCharType="begin"/>
            </w:r>
            <w:r w:rsidR="0065295D">
              <w:rPr>
                <w:noProof/>
                <w:webHidden/>
              </w:rPr>
              <w:instrText xml:space="preserve"> PAGEREF _Toc532322808 \h </w:instrText>
            </w:r>
            <w:r w:rsidR="0065295D">
              <w:rPr>
                <w:noProof/>
                <w:webHidden/>
              </w:rPr>
            </w:r>
            <w:r w:rsidR="0065295D">
              <w:rPr>
                <w:noProof/>
                <w:webHidden/>
              </w:rPr>
              <w:fldChar w:fldCharType="separate"/>
            </w:r>
            <w:r w:rsidR="0065295D">
              <w:rPr>
                <w:noProof/>
                <w:webHidden/>
              </w:rPr>
              <w:t>3</w:t>
            </w:r>
            <w:r w:rsidR="0065295D">
              <w:rPr>
                <w:noProof/>
                <w:webHidden/>
              </w:rPr>
              <w:fldChar w:fldCharType="end"/>
            </w:r>
          </w:hyperlink>
        </w:p>
        <w:p w14:paraId="0D30C84F" w14:textId="70B5F339" w:rsidR="0065295D" w:rsidRDefault="002F27C5">
          <w:pPr>
            <w:pStyle w:val="TOC2"/>
            <w:tabs>
              <w:tab w:val="right" w:leader="dot" w:pos="8630"/>
            </w:tabs>
            <w:rPr>
              <w:rFonts w:eastAsiaTheme="minorEastAsia"/>
              <w:noProof/>
              <w:color w:val="auto"/>
              <w:lang w:val="en-GB" w:eastAsia="en-GB"/>
            </w:rPr>
          </w:pPr>
          <w:hyperlink w:anchor="_Toc532322809" w:history="1">
            <w:r w:rsidR="0065295D" w:rsidRPr="00C40394">
              <w:rPr>
                <w:rStyle w:val="Hyperlink"/>
                <w:noProof/>
              </w:rPr>
              <w:t>The history of music and psychology</w:t>
            </w:r>
            <w:r w:rsidR="0065295D">
              <w:rPr>
                <w:noProof/>
                <w:webHidden/>
              </w:rPr>
              <w:tab/>
            </w:r>
            <w:r w:rsidR="0065295D">
              <w:rPr>
                <w:noProof/>
                <w:webHidden/>
              </w:rPr>
              <w:fldChar w:fldCharType="begin"/>
            </w:r>
            <w:r w:rsidR="0065295D">
              <w:rPr>
                <w:noProof/>
                <w:webHidden/>
              </w:rPr>
              <w:instrText xml:space="preserve"> PAGEREF _Toc532322809 \h </w:instrText>
            </w:r>
            <w:r w:rsidR="0065295D">
              <w:rPr>
                <w:noProof/>
                <w:webHidden/>
              </w:rPr>
            </w:r>
            <w:r w:rsidR="0065295D">
              <w:rPr>
                <w:noProof/>
                <w:webHidden/>
              </w:rPr>
              <w:fldChar w:fldCharType="separate"/>
            </w:r>
            <w:r w:rsidR="0065295D">
              <w:rPr>
                <w:noProof/>
                <w:webHidden/>
              </w:rPr>
              <w:t>5</w:t>
            </w:r>
            <w:r w:rsidR="0065295D">
              <w:rPr>
                <w:noProof/>
                <w:webHidden/>
              </w:rPr>
              <w:fldChar w:fldCharType="end"/>
            </w:r>
          </w:hyperlink>
        </w:p>
        <w:p w14:paraId="2381376D" w14:textId="4F9D3935" w:rsidR="0065295D" w:rsidRDefault="002F27C5">
          <w:pPr>
            <w:pStyle w:val="TOC2"/>
            <w:tabs>
              <w:tab w:val="right" w:leader="dot" w:pos="8630"/>
            </w:tabs>
            <w:rPr>
              <w:rFonts w:eastAsiaTheme="minorEastAsia"/>
              <w:noProof/>
              <w:color w:val="auto"/>
              <w:lang w:val="en-GB" w:eastAsia="en-GB"/>
            </w:rPr>
          </w:pPr>
          <w:hyperlink w:anchor="_Toc532322810" w:history="1">
            <w:r w:rsidR="0065295D" w:rsidRPr="00C40394">
              <w:rPr>
                <w:rStyle w:val="Hyperlink"/>
                <w:noProof/>
              </w:rPr>
              <w:t>The Growth of music made talking about mental health and the impact it has on society</w:t>
            </w:r>
            <w:r w:rsidR="0065295D">
              <w:rPr>
                <w:noProof/>
                <w:webHidden/>
              </w:rPr>
              <w:tab/>
            </w:r>
            <w:r w:rsidR="0065295D">
              <w:rPr>
                <w:noProof/>
                <w:webHidden/>
              </w:rPr>
              <w:fldChar w:fldCharType="begin"/>
            </w:r>
            <w:r w:rsidR="0065295D">
              <w:rPr>
                <w:noProof/>
                <w:webHidden/>
              </w:rPr>
              <w:instrText xml:space="preserve"> PAGEREF _Toc532322810 \h </w:instrText>
            </w:r>
            <w:r w:rsidR="0065295D">
              <w:rPr>
                <w:noProof/>
                <w:webHidden/>
              </w:rPr>
            </w:r>
            <w:r w:rsidR="0065295D">
              <w:rPr>
                <w:noProof/>
                <w:webHidden/>
              </w:rPr>
              <w:fldChar w:fldCharType="separate"/>
            </w:r>
            <w:r w:rsidR="0065295D">
              <w:rPr>
                <w:noProof/>
                <w:webHidden/>
              </w:rPr>
              <w:t>6</w:t>
            </w:r>
            <w:r w:rsidR="0065295D">
              <w:rPr>
                <w:noProof/>
                <w:webHidden/>
              </w:rPr>
              <w:fldChar w:fldCharType="end"/>
            </w:r>
          </w:hyperlink>
        </w:p>
        <w:p w14:paraId="2F3807F6" w14:textId="5C7207AE" w:rsidR="0065295D" w:rsidRDefault="002F27C5">
          <w:pPr>
            <w:pStyle w:val="TOC2"/>
            <w:tabs>
              <w:tab w:val="right" w:leader="dot" w:pos="8630"/>
            </w:tabs>
            <w:rPr>
              <w:rFonts w:eastAsiaTheme="minorEastAsia"/>
              <w:noProof/>
              <w:color w:val="auto"/>
              <w:lang w:val="en-GB" w:eastAsia="en-GB"/>
            </w:rPr>
          </w:pPr>
          <w:hyperlink w:anchor="_Toc532322811" w:history="1">
            <w:r w:rsidR="0065295D" w:rsidRPr="00C40394">
              <w:rPr>
                <w:rStyle w:val="Hyperlink"/>
                <w:noProof/>
              </w:rPr>
              <w:t>Music and the mind</w:t>
            </w:r>
            <w:r w:rsidR="0065295D">
              <w:rPr>
                <w:noProof/>
                <w:webHidden/>
              </w:rPr>
              <w:tab/>
            </w:r>
            <w:r w:rsidR="0065295D">
              <w:rPr>
                <w:noProof/>
                <w:webHidden/>
              </w:rPr>
              <w:fldChar w:fldCharType="begin"/>
            </w:r>
            <w:r w:rsidR="0065295D">
              <w:rPr>
                <w:noProof/>
                <w:webHidden/>
              </w:rPr>
              <w:instrText xml:space="preserve"> PAGEREF _Toc532322811 \h </w:instrText>
            </w:r>
            <w:r w:rsidR="0065295D">
              <w:rPr>
                <w:noProof/>
                <w:webHidden/>
              </w:rPr>
            </w:r>
            <w:r w:rsidR="0065295D">
              <w:rPr>
                <w:noProof/>
                <w:webHidden/>
              </w:rPr>
              <w:fldChar w:fldCharType="separate"/>
            </w:r>
            <w:r w:rsidR="0065295D">
              <w:rPr>
                <w:noProof/>
                <w:webHidden/>
              </w:rPr>
              <w:t>8</w:t>
            </w:r>
            <w:r w:rsidR="0065295D">
              <w:rPr>
                <w:noProof/>
                <w:webHidden/>
              </w:rPr>
              <w:fldChar w:fldCharType="end"/>
            </w:r>
          </w:hyperlink>
        </w:p>
        <w:p w14:paraId="13963BE1" w14:textId="2568EA09" w:rsidR="0065295D" w:rsidRDefault="002F27C5">
          <w:pPr>
            <w:pStyle w:val="TOC2"/>
            <w:tabs>
              <w:tab w:val="right" w:leader="dot" w:pos="8630"/>
            </w:tabs>
            <w:rPr>
              <w:rFonts w:eastAsiaTheme="minorEastAsia"/>
              <w:noProof/>
              <w:color w:val="auto"/>
              <w:lang w:val="en-GB" w:eastAsia="en-GB"/>
            </w:rPr>
          </w:pPr>
          <w:hyperlink w:anchor="_Toc532322812" w:history="1">
            <w:r w:rsidR="0065295D" w:rsidRPr="00C40394">
              <w:rPr>
                <w:rStyle w:val="Hyperlink"/>
                <w:noProof/>
              </w:rPr>
              <w:t>How music is being used in psychology (sound/music therapy)</w:t>
            </w:r>
            <w:r w:rsidR="0065295D">
              <w:rPr>
                <w:noProof/>
                <w:webHidden/>
              </w:rPr>
              <w:tab/>
            </w:r>
            <w:r w:rsidR="0065295D">
              <w:rPr>
                <w:noProof/>
                <w:webHidden/>
              </w:rPr>
              <w:fldChar w:fldCharType="begin"/>
            </w:r>
            <w:r w:rsidR="0065295D">
              <w:rPr>
                <w:noProof/>
                <w:webHidden/>
              </w:rPr>
              <w:instrText xml:space="preserve"> PAGEREF _Toc532322812 \h </w:instrText>
            </w:r>
            <w:r w:rsidR="0065295D">
              <w:rPr>
                <w:noProof/>
                <w:webHidden/>
              </w:rPr>
            </w:r>
            <w:r w:rsidR="0065295D">
              <w:rPr>
                <w:noProof/>
                <w:webHidden/>
              </w:rPr>
              <w:fldChar w:fldCharType="separate"/>
            </w:r>
            <w:r w:rsidR="0065295D">
              <w:rPr>
                <w:noProof/>
                <w:webHidden/>
              </w:rPr>
              <w:t>10</w:t>
            </w:r>
            <w:r w:rsidR="0065295D">
              <w:rPr>
                <w:noProof/>
                <w:webHidden/>
              </w:rPr>
              <w:fldChar w:fldCharType="end"/>
            </w:r>
          </w:hyperlink>
        </w:p>
        <w:p w14:paraId="0583D7DC" w14:textId="1D220EC0" w:rsidR="0065295D" w:rsidRDefault="002F27C5">
          <w:pPr>
            <w:pStyle w:val="TOC1"/>
            <w:tabs>
              <w:tab w:val="right" w:leader="dot" w:pos="8630"/>
            </w:tabs>
            <w:rPr>
              <w:rFonts w:eastAsiaTheme="minorEastAsia"/>
              <w:noProof/>
              <w:color w:val="auto"/>
              <w:lang w:val="en-GB" w:eastAsia="en-GB"/>
            </w:rPr>
          </w:pPr>
          <w:hyperlink w:anchor="_Toc532322813" w:history="1">
            <w:r w:rsidR="0065295D" w:rsidRPr="00C40394">
              <w:rPr>
                <w:rStyle w:val="Hyperlink"/>
                <w:noProof/>
              </w:rPr>
              <w:t>What effect does music have on the consumer?</w:t>
            </w:r>
            <w:r w:rsidR="0065295D">
              <w:rPr>
                <w:noProof/>
                <w:webHidden/>
              </w:rPr>
              <w:tab/>
            </w:r>
            <w:r w:rsidR="0065295D">
              <w:rPr>
                <w:noProof/>
                <w:webHidden/>
              </w:rPr>
              <w:fldChar w:fldCharType="begin"/>
            </w:r>
            <w:r w:rsidR="0065295D">
              <w:rPr>
                <w:noProof/>
                <w:webHidden/>
              </w:rPr>
              <w:instrText xml:space="preserve"> PAGEREF _Toc532322813 \h </w:instrText>
            </w:r>
            <w:r w:rsidR="0065295D">
              <w:rPr>
                <w:noProof/>
                <w:webHidden/>
              </w:rPr>
            </w:r>
            <w:r w:rsidR="0065295D">
              <w:rPr>
                <w:noProof/>
                <w:webHidden/>
              </w:rPr>
              <w:fldChar w:fldCharType="separate"/>
            </w:r>
            <w:r w:rsidR="0065295D">
              <w:rPr>
                <w:noProof/>
                <w:webHidden/>
              </w:rPr>
              <w:t>13</w:t>
            </w:r>
            <w:r w:rsidR="0065295D">
              <w:rPr>
                <w:noProof/>
                <w:webHidden/>
              </w:rPr>
              <w:fldChar w:fldCharType="end"/>
            </w:r>
          </w:hyperlink>
        </w:p>
        <w:p w14:paraId="2DFCB5BA" w14:textId="000076E2" w:rsidR="0065295D" w:rsidRDefault="002F27C5">
          <w:pPr>
            <w:pStyle w:val="TOC1"/>
            <w:tabs>
              <w:tab w:val="right" w:leader="dot" w:pos="8630"/>
            </w:tabs>
            <w:rPr>
              <w:rFonts w:eastAsiaTheme="minorEastAsia"/>
              <w:noProof/>
              <w:color w:val="auto"/>
              <w:lang w:val="en-GB" w:eastAsia="en-GB"/>
            </w:rPr>
          </w:pPr>
          <w:hyperlink w:anchor="_Toc532322814" w:history="1">
            <w:r w:rsidR="0065295D" w:rsidRPr="00C40394">
              <w:rPr>
                <w:rStyle w:val="Hyperlink"/>
                <w:noProof/>
              </w:rPr>
              <w:t>Bibliography</w:t>
            </w:r>
            <w:r w:rsidR="0065295D">
              <w:rPr>
                <w:noProof/>
                <w:webHidden/>
              </w:rPr>
              <w:tab/>
            </w:r>
            <w:r w:rsidR="0065295D">
              <w:rPr>
                <w:noProof/>
                <w:webHidden/>
              </w:rPr>
              <w:fldChar w:fldCharType="begin"/>
            </w:r>
            <w:r w:rsidR="0065295D">
              <w:rPr>
                <w:noProof/>
                <w:webHidden/>
              </w:rPr>
              <w:instrText xml:space="preserve"> PAGEREF _Toc532322814 \h </w:instrText>
            </w:r>
            <w:r w:rsidR="0065295D">
              <w:rPr>
                <w:noProof/>
                <w:webHidden/>
              </w:rPr>
            </w:r>
            <w:r w:rsidR="0065295D">
              <w:rPr>
                <w:noProof/>
                <w:webHidden/>
              </w:rPr>
              <w:fldChar w:fldCharType="separate"/>
            </w:r>
            <w:r w:rsidR="0065295D">
              <w:rPr>
                <w:noProof/>
                <w:webHidden/>
              </w:rPr>
              <w:t>14</w:t>
            </w:r>
            <w:r w:rsidR="0065295D">
              <w:rPr>
                <w:noProof/>
                <w:webHidden/>
              </w:rPr>
              <w:fldChar w:fldCharType="end"/>
            </w:r>
          </w:hyperlink>
        </w:p>
        <w:p w14:paraId="52D47580" w14:textId="434EB928" w:rsidR="0065295D" w:rsidRDefault="002F27C5">
          <w:pPr>
            <w:pStyle w:val="TOC3"/>
            <w:tabs>
              <w:tab w:val="right" w:leader="dot" w:pos="8630"/>
            </w:tabs>
            <w:rPr>
              <w:rFonts w:eastAsiaTheme="minorEastAsia"/>
              <w:noProof/>
              <w:color w:val="auto"/>
              <w:lang w:val="en-GB" w:eastAsia="en-GB"/>
            </w:rPr>
          </w:pPr>
          <w:hyperlink w:anchor="_Toc532322815" w:history="1">
            <w:r w:rsidR="0065295D" w:rsidRPr="00C40394">
              <w:rPr>
                <w:rStyle w:val="Hyperlink"/>
                <w:noProof/>
              </w:rPr>
              <w:t>References</w:t>
            </w:r>
            <w:r w:rsidR="0065295D">
              <w:rPr>
                <w:noProof/>
                <w:webHidden/>
              </w:rPr>
              <w:tab/>
            </w:r>
            <w:r w:rsidR="0065295D">
              <w:rPr>
                <w:noProof/>
                <w:webHidden/>
              </w:rPr>
              <w:fldChar w:fldCharType="begin"/>
            </w:r>
            <w:r w:rsidR="0065295D">
              <w:rPr>
                <w:noProof/>
                <w:webHidden/>
              </w:rPr>
              <w:instrText xml:space="preserve"> PAGEREF _Toc532322815 \h </w:instrText>
            </w:r>
            <w:r w:rsidR="0065295D">
              <w:rPr>
                <w:noProof/>
                <w:webHidden/>
              </w:rPr>
            </w:r>
            <w:r w:rsidR="0065295D">
              <w:rPr>
                <w:noProof/>
                <w:webHidden/>
              </w:rPr>
              <w:fldChar w:fldCharType="separate"/>
            </w:r>
            <w:r w:rsidR="0065295D">
              <w:rPr>
                <w:noProof/>
                <w:webHidden/>
              </w:rPr>
              <w:t>15</w:t>
            </w:r>
            <w:r w:rsidR="0065295D">
              <w:rPr>
                <w:noProof/>
                <w:webHidden/>
              </w:rPr>
              <w:fldChar w:fldCharType="end"/>
            </w:r>
          </w:hyperlink>
        </w:p>
        <w:p w14:paraId="2F79DFF2" w14:textId="7618AF5F" w:rsidR="003425BC" w:rsidRDefault="003425BC">
          <w:r>
            <w:rPr>
              <w:b/>
              <w:bCs/>
              <w:noProof/>
            </w:rPr>
            <w:fldChar w:fldCharType="end"/>
          </w:r>
        </w:p>
      </w:sdtContent>
    </w:sdt>
    <w:p w14:paraId="76C8142F" w14:textId="77777777" w:rsidR="004E4952" w:rsidRDefault="004E4952" w:rsidP="004E4952">
      <w:pPr>
        <w:pStyle w:val="Heading1"/>
      </w:pPr>
    </w:p>
    <w:p w14:paraId="4DFD49A6" w14:textId="77777777" w:rsidR="004E4952" w:rsidRDefault="004E4952" w:rsidP="004E4952">
      <w:pPr>
        <w:pStyle w:val="Heading1"/>
      </w:pPr>
    </w:p>
    <w:p w14:paraId="414355D7" w14:textId="77777777" w:rsidR="004E4952" w:rsidRDefault="004E4952" w:rsidP="004E4952">
      <w:pPr>
        <w:pStyle w:val="Heading1"/>
      </w:pPr>
    </w:p>
    <w:p w14:paraId="09E8BD43" w14:textId="77777777" w:rsidR="004E4952" w:rsidRDefault="004E4952" w:rsidP="004E4952">
      <w:pPr>
        <w:pStyle w:val="Heading1"/>
      </w:pPr>
    </w:p>
    <w:p w14:paraId="10600765" w14:textId="4F8F9647" w:rsidR="004E4952" w:rsidRDefault="004E4952" w:rsidP="004E4952">
      <w:pPr>
        <w:pStyle w:val="Heading1"/>
      </w:pPr>
    </w:p>
    <w:p w14:paraId="5284FA5B" w14:textId="528569B9" w:rsidR="003425BC" w:rsidRDefault="003425BC" w:rsidP="003425BC"/>
    <w:p w14:paraId="6335B0ED" w14:textId="1DD16252" w:rsidR="003425BC" w:rsidRDefault="003425BC" w:rsidP="003425BC"/>
    <w:p w14:paraId="04B59EB0" w14:textId="46957092" w:rsidR="003425BC" w:rsidRDefault="003425BC" w:rsidP="003425BC"/>
    <w:p w14:paraId="6E0C7870" w14:textId="6F755400" w:rsidR="003425BC" w:rsidRDefault="003425BC" w:rsidP="003425BC"/>
    <w:p w14:paraId="032472D3" w14:textId="2855AEA5" w:rsidR="003425BC" w:rsidRDefault="003425BC" w:rsidP="003425BC"/>
    <w:p w14:paraId="76EE7EA4" w14:textId="367D61F3" w:rsidR="003425BC" w:rsidRDefault="003425BC" w:rsidP="003425BC"/>
    <w:p w14:paraId="05D35A5C" w14:textId="1FE7AB9F" w:rsidR="004E4952" w:rsidRDefault="004E4952" w:rsidP="004E4952">
      <w:pPr>
        <w:pStyle w:val="Heading1"/>
        <w:rPr>
          <w:rFonts w:asciiTheme="minorHAnsi" w:eastAsiaTheme="minorHAnsi" w:hAnsiTheme="minorHAnsi" w:cstheme="minorBidi"/>
          <w:color w:val="595959" w:themeColor="text1" w:themeTint="A6"/>
          <w:sz w:val="22"/>
        </w:rPr>
      </w:pPr>
    </w:p>
    <w:p w14:paraId="15AFBD51" w14:textId="77777777" w:rsidR="003425BC" w:rsidRPr="003425BC" w:rsidRDefault="003425BC" w:rsidP="003425BC"/>
    <w:p w14:paraId="2263B8B5" w14:textId="77777777" w:rsidR="004E4952" w:rsidRDefault="004E4952" w:rsidP="004E4952">
      <w:pPr>
        <w:pStyle w:val="Heading1"/>
      </w:pPr>
    </w:p>
    <w:p w14:paraId="7E5B745D" w14:textId="183E2024" w:rsidR="004E4952" w:rsidRPr="004E4952" w:rsidRDefault="00E73463" w:rsidP="004E4952">
      <w:pPr>
        <w:pStyle w:val="Heading1"/>
      </w:pPr>
      <w:bookmarkStart w:id="7" w:name="_Toc532317318"/>
      <w:bookmarkStart w:id="8" w:name="_Toc532322807"/>
      <w:r>
        <w:t>Introductio</w:t>
      </w:r>
      <w:r w:rsidR="00646B03">
        <w:t>n</w:t>
      </w:r>
      <w:bookmarkEnd w:id="7"/>
      <w:bookmarkEnd w:id="8"/>
    </w:p>
    <w:p w14:paraId="536F1AAA" w14:textId="13BE040F" w:rsidR="00646B03" w:rsidRPr="00AE1067" w:rsidRDefault="00646B03" w:rsidP="00646B03">
      <w:pPr>
        <w:rPr>
          <w:rFonts w:cs="Arial"/>
          <w:color w:val="000000"/>
          <w:shd w:val="clear" w:color="auto" w:fill="FFFFFF"/>
        </w:rPr>
      </w:pPr>
      <w:r>
        <w:rPr>
          <w:rStyle w:val="m-3817123827422260221scxw184511340"/>
          <w:rFonts w:cs="Arial"/>
          <w:color w:val="000000"/>
          <w:shd w:val="clear" w:color="auto" w:fill="FFFFFF"/>
        </w:rPr>
        <w:t>For a lot of people music can be an escape from everyday life, it can make someone’s day go from a bad day to a good day just by listening to a certain song. For example, an upbeat and aggressive song</w:t>
      </w:r>
      <w:r w:rsidR="00727F22">
        <w:rPr>
          <w:rStyle w:val="m-3817123827422260221scxw184511340"/>
          <w:rFonts w:cs="Arial"/>
          <w:color w:val="000000"/>
          <w:shd w:val="clear" w:color="auto" w:fill="FFFFFF"/>
        </w:rPr>
        <w:t xml:space="preserve"> with harsh and forceful tones </w:t>
      </w:r>
      <w:r>
        <w:rPr>
          <w:rStyle w:val="m-3817123827422260221scxw184511340"/>
          <w:rFonts w:cs="Arial"/>
          <w:color w:val="000000"/>
          <w:shd w:val="clear" w:color="auto" w:fill="FFFFFF"/>
        </w:rPr>
        <w:t>is more likely to put the listener in a more upbeat and aggressive mood. Whereas if the song is slower in tempo and in a minor key it is more like</w:t>
      </w:r>
      <w:r w:rsidR="00727F22">
        <w:rPr>
          <w:rStyle w:val="m-3817123827422260221scxw184511340"/>
          <w:rFonts w:cs="Arial"/>
          <w:color w:val="000000"/>
          <w:shd w:val="clear" w:color="auto" w:fill="FFFFFF"/>
        </w:rPr>
        <w:t>ly</w:t>
      </w:r>
      <w:r>
        <w:rPr>
          <w:rStyle w:val="m-3817123827422260221scxw184511340"/>
          <w:rFonts w:cs="Arial"/>
          <w:color w:val="000000"/>
          <w:shd w:val="clear" w:color="auto" w:fill="FFFFFF"/>
        </w:rPr>
        <w:t xml:space="preserve"> to </w:t>
      </w:r>
      <w:r w:rsidR="00727F22">
        <w:rPr>
          <w:rStyle w:val="m-3817123827422260221scxw184511340"/>
          <w:rFonts w:cs="Arial"/>
          <w:color w:val="000000"/>
          <w:shd w:val="clear" w:color="auto" w:fill="FFFFFF"/>
        </w:rPr>
        <w:t>face some</w:t>
      </w:r>
      <w:r>
        <w:rPr>
          <w:rStyle w:val="m-3817123827422260221scxw184511340"/>
          <w:rFonts w:cs="Arial"/>
          <w:color w:val="000000"/>
          <w:shd w:val="clear" w:color="auto" w:fill="FFFFFF"/>
        </w:rPr>
        <w:t xml:space="preserve"> negative emotion</w:t>
      </w:r>
      <w:r w:rsidR="00727F22">
        <w:rPr>
          <w:rStyle w:val="m-3817123827422260221scxw184511340"/>
          <w:rFonts w:cs="Arial"/>
          <w:color w:val="000000"/>
          <w:shd w:val="clear" w:color="auto" w:fill="FFFFFF"/>
        </w:rPr>
        <w:t>s</w:t>
      </w:r>
      <w:r>
        <w:rPr>
          <w:rStyle w:val="m-3817123827422260221scxw184511340"/>
          <w:rFonts w:cs="Arial"/>
          <w:color w:val="000000"/>
          <w:shd w:val="clear" w:color="auto" w:fill="FFFFFF"/>
        </w:rPr>
        <w:t xml:space="preserve"> </w:t>
      </w:r>
      <w:r w:rsidR="00727F22">
        <w:rPr>
          <w:rStyle w:val="m-3817123827422260221scxw184511340"/>
          <w:rFonts w:cs="Arial"/>
          <w:color w:val="000000"/>
          <w:shd w:val="clear" w:color="auto" w:fill="FFFFFF"/>
        </w:rPr>
        <w:t>to</w:t>
      </w:r>
      <w:r>
        <w:rPr>
          <w:rStyle w:val="m-3817123827422260221scxw184511340"/>
          <w:rFonts w:cs="Arial"/>
          <w:color w:val="000000"/>
          <w:shd w:val="clear" w:color="auto" w:fill="FFFFFF"/>
        </w:rPr>
        <w:t xml:space="preserve"> the listener such as sadness or a reflective mood. This connection between music and the </w:t>
      </w:r>
      <w:r w:rsidR="00831BB4">
        <w:rPr>
          <w:rStyle w:val="m-3817123827422260221scxw184511340"/>
          <w:rFonts w:cs="Arial"/>
          <w:color w:val="000000"/>
          <w:shd w:val="clear" w:color="auto" w:fill="FFFFFF"/>
        </w:rPr>
        <w:t>listener</w:t>
      </w:r>
      <w:r>
        <w:rPr>
          <w:rStyle w:val="m-3817123827422260221scxw184511340"/>
          <w:rFonts w:cs="Arial"/>
          <w:color w:val="000000"/>
          <w:shd w:val="clear" w:color="auto" w:fill="FFFFFF"/>
        </w:rPr>
        <w:t xml:space="preserve"> is what I am going to be looking into</w:t>
      </w:r>
      <w:r w:rsidR="00831BB4">
        <w:rPr>
          <w:rStyle w:val="m-3817123827422260221scxw184511340"/>
          <w:rFonts w:cs="Arial"/>
          <w:color w:val="000000"/>
          <w:shd w:val="clear" w:color="auto" w:fill="FFFFFF"/>
        </w:rPr>
        <w:t>, exploring, researching</w:t>
      </w:r>
      <w:r>
        <w:rPr>
          <w:rStyle w:val="m-3817123827422260221scxw184511340"/>
          <w:rFonts w:cs="Arial"/>
          <w:color w:val="000000"/>
          <w:shd w:val="clear" w:color="auto" w:fill="FFFFFF"/>
        </w:rPr>
        <w:t xml:space="preserve"> and writing about </w:t>
      </w:r>
      <w:r w:rsidR="00831BB4">
        <w:rPr>
          <w:rStyle w:val="m-3817123827422260221scxw184511340"/>
          <w:rFonts w:cs="Arial"/>
          <w:color w:val="000000"/>
          <w:shd w:val="clear" w:color="auto" w:fill="FFFFFF"/>
        </w:rPr>
        <w:t>throughout</w:t>
      </w:r>
      <w:r>
        <w:rPr>
          <w:rStyle w:val="m-3817123827422260221scxw184511340"/>
          <w:rFonts w:cs="Arial"/>
          <w:color w:val="000000"/>
          <w:shd w:val="clear" w:color="auto" w:fill="FFFFFF"/>
        </w:rPr>
        <w:t xml:space="preserve"> the course of this dissertation. I will be covering four topics which includes the likes of “How an artist connects with their audience”, “The history of music psychology”,</w:t>
      </w:r>
      <w:r w:rsidR="00AE1067">
        <w:rPr>
          <w:rStyle w:val="m-3817123827422260221scxw184511340"/>
          <w:rFonts w:cs="Arial"/>
          <w:color w:val="000000"/>
          <w:shd w:val="clear" w:color="auto" w:fill="FFFFFF"/>
        </w:rPr>
        <w:t xml:space="preserve"> “The growth of music made talking about mental health and the impact it has on society”, </w:t>
      </w:r>
      <w:r w:rsidR="00831BB4">
        <w:rPr>
          <w:rStyle w:val="m-3817123827422260221scxw184511340"/>
          <w:rFonts w:cs="Arial"/>
          <w:color w:val="000000"/>
          <w:shd w:val="clear" w:color="auto" w:fill="FFFFFF"/>
        </w:rPr>
        <w:t xml:space="preserve">“Music and the mind” </w:t>
      </w:r>
      <w:r>
        <w:rPr>
          <w:rStyle w:val="m-3817123827422260221scxw184511340"/>
          <w:rFonts w:cs="Arial"/>
          <w:color w:val="000000"/>
          <w:shd w:val="clear" w:color="auto" w:fill="FFFFFF"/>
        </w:rPr>
        <w:t>and “</w:t>
      </w:r>
      <w:r w:rsidR="001A0F89">
        <w:rPr>
          <w:rStyle w:val="m-3817123827422260221scxw184511340"/>
          <w:rFonts w:cs="Arial"/>
          <w:color w:val="000000"/>
          <w:shd w:val="clear" w:color="auto" w:fill="FFFFFF"/>
        </w:rPr>
        <w:t>H</w:t>
      </w:r>
      <w:r>
        <w:rPr>
          <w:rStyle w:val="m-3817123827422260221scxw184511340"/>
          <w:rFonts w:cs="Arial"/>
          <w:color w:val="000000"/>
          <w:shd w:val="clear" w:color="auto" w:fill="FFFFFF"/>
        </w:rPr>
        <w:t>ow music is being used in psychology</w:t>
      </w:r>
      <w:r w:rsidR="001A0F89">
        <w:rPr>
          <w:rStyle w:val="m-3817123827422260221scxw184511340"/>
          <w:rFonts w:cs="Arial"/>
          <w:color w:val="000000"/>
          <w:shd w:val="clear" w:color="auto" w:fill="FFFFFF"/>
        </w:rPr>
        <w:t xml:space="preserve">”. Each topic I will go in depth and cover </w:t>
      </w:r>
      <w:r w:rsidR="005C58B5">
        <w:rPr>
          <w:rStyle w:val="m-3817123827422260221scxw184511340"/>
          <w:rFonts w:cs="Arial"/>
          <w:color w:val="000000"/>
          <w:shd w:val="clear" w:color="auto" w:fill="FFFFFF"/>
        </w:rPr>
        <w:t>all</w:t>
      </w:r>
      <w:r w:rsidR="001A0F89">
        <w:rPr>
          <w:rStyle w:val="m-3817123827422260221scxw184511340"/>
          <w:rFonts w:cs="Arial"/>
          <w:color w:val="000000"/>
          <w:shd w:val="clear" w:color="auto" w:fill="FFFFFF"/>
        </w:rPr>
        <w:t xml:space="preserve"> the important information needed to answer my question of “What effect does music have on the consumer?” I will cover all aspects that could fall into this question ranging from the pure relationship between artists and audience to the more psychological dynamic of the question.</w:t>
      </w:r>
      <w:r w:rsidR="00DB1164">
        <w:rPr>
          <w:rStyle w:val="m-3817123827422260221scxw184511340"/>
          <w:rFonts w:cs="Arial"/>
          <w:color w:val="000000"/>
          <w:shd w:val="clear" w:color="auto" w:fill="FFFFFF"/>
        </w:rPr>
        <w:t xml:space="preserve"> </w:t>
      </w:r>
    </w:p>
    <w:p w14:paraId="26264328" w14:textId="01BBC8FE" w:rsidR="00646B03" w:rsidRDefault="00646B03" w:rsidP="00646B03">
      <w:pPr>
        <w:pStyle w:val="ListBullet"/>
        <w:numPr>
          <w:ilvl w:val="0"/>
          <w:numId w:val="0"/>
        </w:numPr>
        <w:jc w:val="both"/>
        <w:rPr>
          <w:rStyle w:val="m-3817123827422260221scxw184511340"/>
          <w:rFonts w:cs="Arial"/>
          <w:color w:val="000000"/>
          <w:shd w:val="clear" w:color="auto" w:fill="FFFFFF"/>
        </w:rPr>
      </w:pPr>
    </w:p>
    <w:p w14:paraId="1C1A629D" w14:textId="3B45DD33" w:rsidR="003425BC" w:rsidRDefault="003425BC" w:rsidP="00646B03">
      <w:pPr>
        <w:pStyle w:val="ListBullet"/>
        <w:numPr>
          <w:ilvl w:val="0"/>
          <w:numId w:val="0"/>
        </w:numPr>
        <w:jc w:val="both"/>
        <w:rPr>
          <w:rStyle w:val="m-3817123827422260221scxw184511340"/>
          <w:rFonts w:cs="Arial"/>
          <w:color w:val="000000"/>
          <w:shd w:val="clear" w:color="auto" w:fill="FFFFFF"/>
        </w:rPr>
      </w:pPr>
    </w:p>
    <w:p w14:paraId="0243BA42" w14:textId="7B4D2973" w:rsidR="003425BC" w:rsidRDefault="003425BC" w:rsidP="00646B03">
      <w:pPr>
        <w:pStyle w:val="ListBullet"/>
        <w:numPr>
          <w:ilvl w:val="0"/>
          <w:numId w:val="0"/>
        </w:numPr>
        <w:jc w:val="both"/>
        <w:rPr>
          <w:rStyle w:val="m-3817123827422260221scxw184511340"/>
          <w:rFonts w:cs="Arial"/>
          <w:color w:val="000000"/>
          <w:shd w:val="clear" w:color="auto" w:fill="FFFFFF"/>
        </w:rPr>
      </w:pPr>
    </w:p>
    <w:p w14:paraId="5A3C18D0" w14:textId="4E90D408" w:rsidR="003425BC" w:rsidRDefault="003425BC" w:rsidP="00646B03">
      <w:pPr>
        <w:pStyle w:val="ListBullet"/>
        <w:numPr>
          <w:ilvl w:val="0"/>
          <w:numId w:val="0"/>
        </w:numPr>
        <w:jc w:val="both"/>
        <w:rPr>
          <w:rStyle w:val="m-3817123827422260221scxw184511340"/>
          <w:rFonts w:cs="Arial"/>
          <w:color w:val="000000"/>
          <w:shd w:val="clear" w:color="auto" w:fill="FFFFFF"/>
        </w:rPr>
      </w:pPr>
    </w:p>
    <w:p w14:paraId="25230309" w14:textId="4B3838BA" w:rsidR="003425BC" w:rsidRDefault="003425BC" w:rsidP="00646B03">
      <w:pPr>
        <w:pStyle w:val="ListBullet"/>
        <w:numPr>
          <w:ilvl w:val="0"/>
          <w:numId w:val="0"/>
        </w:numPr>
        <w:jc w:val="both"/>
        <w:rPr>
          <w:rStyle w:val="m-3817123827422260221scxw184511340"/>
          <w:rFonts w:cs="Arial"/>
          <w:color w:val="000000"/>
          <w:shd w:val="clear" w:color="auto" w:fill="FFFFFF"/>
        </w:rPr>
      </w:pPr>
    </w:p>
    <w:p w14:paraId="46E503D9" w14:textId="5AD17239" w:rsidR="003425BC" w:rsidRDefault="003425BC" w:rsidP="00646B03">
      <w:pPr>
        <w:pStyle w:val="ListBullet"/>
        <w:numPr>
          <w:ilvl w:val="0"/>
          <w:numId w:val="0"/>
        </w:numPr>
        <w:jc w:val="both"/>
        <w:rPr>
          <w:rStyle w:val="m-3817123827422260221scxw184511340"/>
          <w:rFonts w:cs="Arial"/>
          <w:color w:val="000000"/>
          <w:shd w:val="clear" w:color="auto" w:fill="FFFFFF"/>
        </w:rPr>
      </w:pPr>
    </w:p>
    <w:p w14:paraId="3017DF1B" w14:textId="1ED6E5F4" w:rsidR="003425BC" w:rsidRDefault="003425BC" w:rsidP="00646B03">
      <w:pPr>
        <w:pStyle w:val="ListBullet"/>
        <w:numPr>
          <w:ilvl w:val="0"/>
          <w:numId w:val="0"/>
        </w:numPr>
        <w:jc w:val="both"/>
        <w:rPr>
          <w:rStyle w:val="m-3817123827422260221scxw184511340"/>
          <w:rFonts w:cs="Arial"/>
          <w:color w:val="000000"/>
          <w:shd w:val="clear" w:color="auto" w:fill="FFFFFF"/>
        </w:rPr>
      </w:pPr>
    </w:p>
    <w:p w14:paraId="35407EA2" w14:textId="0646E126" w:rsidR="003425BC" w:rsidRDefault="003425BC" w:rsidP="00646B03">
      <w:pPr>
        <w:pStyle w:val="ListBullet"/>
        <w:numPr>
          <w:ilvl w:val="0"/>
          <w:numId w:val="0"/>
        </w:numPr>
        <w:jc w:val="both"/>
        <w:rPr>
          <w:rStyle w:val="m-3817123827422260221scxw184511340"/>
          <w:rFonts w:cs="Arial"/>
          <w:color w:val="000000"/>
          <w:shd w:val="clear" w:color="auto" w:fill="FFFFFF"/>
        </w:rPr>
      </w:pPr>
    </w:p>
    <w:p w14:paraId="68382F8A" w14:textId="4E84BEF0" w:rsidR="003425BC" w:rsidRDefault="003425BC" w:rsidP="00646B03">
      <w:pPr>
        <w:pStyle w:val="ListBullet"/>
        <w:numPr>
          <w:ilvl w:val="0"/>
          <w:numId w:val="0"/>
        </w:numPr>
        <w:jc w:val="both"/>
        <w:rPr>
          <w:rStyle w:val="m-3817123827422260221scxw184511340"/>
          <w:rFonts w:cs="Arial"/>
          <w:color w:val="000000"/>
          <w:shd w:val="clear" w:color="auto" w:fill="FFFFFF"/>
        </w:rPr>
      </w:pPr>
    </w:p>
    <w:p w14:paraId="5187F5EC" w14:textId="67F231FA" w:rsidR="003425BC" w:rsidRDefault="003425BC" w:rsidP="00646B03">
      <w:pPr>
        <w:pStyle w:val="ListBullet"/>
        <w:numPr>
          <w:ilvl w:val="0"/>
          <w:numId w:val="0"/>
        </w:numPr>
        <w:jc w:val="both"/>
        <w:rPr>
          <w:rStyle w:val="m-3817123827422260221scxw184511340"/>
          <w:rFonts w:cs="Arial"/>
          <w:color w:val="000000"/>
          <w:shd w:val="clear" w:color="auto" w:fill="FFFFFF"/>
        </w:rPr>
      </w:pPr>
    </w:p>
    <w:p w14:paraId="51743C74" w14:textId="43BF4285" w:rsidR="003425BC" w:rsidRDefault="003425BC" w:rsidP="00646B03">
      <w:pPr>
        <w:pStyle w:val="ListBullet"/>
        <w:numPr>
          <w:ilvl w:val="0"/>
          <w:numId w:val="0"/>
        </w:numPr>
        <w:jc w:val="both"/>
        <w:rPr>
          <w:rStyle w:val="m-3817123827422260221scxw184511340"/>
          <w:rFonts w:cs="Arial"/>
          <w:color w:val="000000"/>
          <w:shd w:val="clear" w:color="auto" w:fill="FFFFFF"/>
        </w:rPr>
      </w:pPr>
    </w:p>
    <w:p w14:paraId="1B67BAE4" w14:textId="77777777" w:rsidR="003425BC" w:rsidRDefault="003425BC" w:rsidP="00646B03">
      <w:pPr>
        <w:pStyle w:val="ListBullet"/>
        <w:numPr>
          <w:ilvl w:val="0"/>
          <w:numId w:val="0"/>
        </w:numPr>
        <w:jc w:val="both"/>
        <w:rPr>
          <w:rStyle w:val="m-3817123827422260221scxw184511340"/>
          <w:rFonts w:cs="Arial"/>
          <w:color w:val="000000"/>
          <w:shd w:val="clear" w:color="auto" w:fill="FFFFFF"/>
        </w:rPr>
      </w:pPr>
    </w:p>
    <w:p w14:paraId="7E2B3613" w14:textId="77777777" w:rsidR="00646B03" w:rsidRPr="00646B03" w:rsidRDefault="00646B03" w:rsidP="00646B03"/>
    <w:p w14:paraId="0C1EF432" w14:textId="57EA8576" w:rsidR="00C6554A" w:rsidRPr="00D5413C" w:rsidRDefault="000E262C" w:rsidP="00C6554A">
      <w:pPr>
        <w:pStyle w:val="Heading2"/>
      </w:pPr>
      <w:bookmarkStart w:id="9" w:name="_Toc532317319"/>
      <w:bookmarkStart w:id="10" w:name="_Toc532322808"/>
      <w:r>
        <w:lastRenderedPageBreak/>
        <w:t>How an artist connects with their audience</w:t>
      </w:r>
      <w:bookmarkEnd w:id="9"/>
      <w:bookmarkEnd w:id="10"/>
      <w:r>
        <w:t xml:space="preserve"> </w:t>
      </w:r>
    </w:p>
    <w:p w14:paraId="2417CEAE" w14:textId="77777777" w:rsidR="00BF5ED7" w:rsidRDefault="00482275" w:rsidP="000E262C">
      <w:pPr>
        <w:rPr>
          <w:rStyle w:val="m-3817123827422260221normaltextrun"/>
          <w:rFonts w:cs="Arial"/>
          <w:color w:val="000000"/>
          <w:shd w:val="clear" w:color="auto" w:fill="FFFFFF"/>
        </w:rPr>
      </w:pPr>
      <w:r w:rsidRPr="00482275">
        <w:rPr>
          <w:rStyle w:val="m-3817123827422260221normaltextrun"/>
          <w:rFonts w:cs="Arial"/>
          <w:color w:val="000000"/>
          <w:shd w:val="clear" w:color="auto" w:fill="FFFFFF"/>
        </w:rPr>
        <w:t>Music can be consumed in many ways, from listening to a studio album to listening to a local band at an open mic. Music is consumed all over the world by millions of people and has a different effect on each individual person.</w:t>
      </w:r>
    </w:p>
    <w:p w14:paraId="58EE7500" w14:textId="77777777" w:rsidR="00BF5ED7" w:rsidRDefault="00482275" w:rsidP="000E262C">
      <w:pPr>
        <w:rPr>
          <w:rStyle w:val="m-3817123827422260221normaltextrun"/>
          <w:rFonts w:cs="Arial"/>
          <w:color w:val="000000"/>
          <w:shd w:val="clear" w:color="auto" w:fill="FFFFFF"/>
        </w:rPr>
      </w:pPr>
      <w:r w:rsidRPr="00482275">
        <w:rPr>
          <w:rStyle w:val="m-3817123827422260221normaltextrun"/>
          <w:rFonts w:cs="Arial"/>
          <w:color w:val="000000"/>
          <w:shd w:val="clear" w:color="auto" w:fill="FFFFFF"/>
        </w:rPr>
        <w:t xml:space="preserve"> As a musician it is important that you do your best to connect to your target audience and the two main ways an artist can go about connecting to their target audience are through a live performance and through a Studio album. Each approach is different but equally as important and effective as each other.</w:t>
      </w:r>
    </w:p>
    <w:p w14:paraId="03242AB6" w14:textId="3F7763F8" w:rsidR="00BF5ED7" w:rsidRDefault="00482275" w:rsidP="000E262C">
      <w:pPr>
        <w:rPr>
          <w:rStyle w:val="m-3817123827422260221normaltextrun"/>
          <w:rFonts w:cs="Arial"/>
          <w:color w:val="000000"/>
          <w:shd w:val="clear" w:color="auto" w:fill="FFFFFF"/>
        </w:rPr>
      </w:pPr>
      <w:r w:rsidRPr="00482275">
        <w:rPr>
          <w:rStyle w:val="m-3817123827422260221normaltextrun"/>
          <w:rFonts w:cs="Arial"/>
          <w:color w:val="000000"/>
          <w:shd w:val="clear" w:color="auto" w:fill="FFFFFF"/>
        </w:rPr>
        <w:t xml:space="preserve"> The studio album side of an artist connecting to the audience is that in most cases is the first instance that the audience is going to hear the artists new music. There are many ways an artist </w:t>
      </w:r>
      <w:proofErr w:type="spellStart"/>
      <w:r w:rsidR="00E527C9">
        <w:rPr>
          <w:rStyle w:val="m-3817123827422260221normaltextrun"/>
          <w:rFonts w:cs="Arial"/>
          <w:color w:val="000000"/>
          <w:shd w:val="clear" w:color="auto" w:fill="FFFFFF"/>
        </w:rPr>
        <w:t>cone#</w:t>
      </w:r>
      <w:r w:rsidRPr="00482275">
        <w:rPr>
          <w:rStyle w:val="m-3817123827422260221normaltextrun"/>
          <w:rFonts w:cs="Arial"/>
          <w:color w:val="000000"/>
          <w:shd w:val="clear" w:color="auto" w:fill="FFFFFF"/>
        </w:rPr>
        <w:t>cts</w:t>
      </w:r>
      <w:proofErr w:type="spellEnd"/>
      <w:r w:rsidRPr="00482275">
        <w:rPr>
          <w:rStyle w:val="m-3817123827422260221normaltextrun"/>
          <w:rFonts w:cs="Arial"/>
          <w:color w:val="000000"/>
          <w:shd w:val="clear" w:color="auto" w:fill="FFFFFF"/>
        </w:rPr>
        <w:t xml:space="preserve"> with their audience through their music but as much as it is the artists music it is more down to the listeners interpretation of the music. The artist creates the music they aspire to make and writes the lyrics they want to write. From this creative process it is then down to the audience’s own opinion on the work.</w:t>
      </w:r>
    </w:p>
    <w:p w14:paraId="0EE3EA00" w14:textId="77777777" w:rsidR="00BF5ED7" w:rsidRDefault="00482275" w:rsidP="000E262C">
      <w:pPr>
        <w:rPr>
          <w:rStyle w:val="m-3817123827422260221normaltextrun"/>
          <w:rFonts w:cs="Arial"/>
          <w:color w:val="000000"/>
          <w:shd w:val="clear" w:color="auto" w:fill="FFFFFF"/>
        </w:rPr>
      </w:pPr>
      <w:r w:rsidRPr="00482275">
        <w:rPr>
          <w:rStyle w:val="m-3817123827422260221normaltextrun"/>
          <w:rFonts w:cs="Arial"/>
          <w:color w:val="000000"/>
          <w:shd w:val="clear" w:color="auto" w:fill="FFFFFF"/>
        </w:rPr>
        <w:t xml:space="preserve"> An artist who is currently on the rise with his music and has a strong connection with his audience through his music is Rex Orange County. He is an artist on the rise due to his ability to write a song that is relatable and unconventional in modern pop music that he is growing his own identity just by writing songs about what he knows and his own personal experiences. In the song “Happiness” he sings “But will you still love me when nobody wants me around, around?” this is him questioning his girlfriend's intents and asking if she feels the same way that he feels about her, this is arguably one of the main features of him as an artists, he has the ability to put down in words how the majority of his audience feels and he does this with a piano and string section to accompany him through getting his feelings off his chest. </w:t>
      </w:r>
    </w:p>
    <w:p w14:paraId="63955DF0" w14:textId="20022450" w:rsidR="00C170C2" w:rsidRDefault="00482275" w:rsidP="000E262C">
      <w:pPr>
        <w:rPr>
          <w:rStyle w:val="m-3817123827422260221normaltextrun"/>
          <w:rFonts w:cs="Arial"/>
          <w:color w:val="000000"/>
          <w:shd w:val="clear" w:color="auto" w:fill="FFFFFF"/>
        </w:rPr>
      </w:pPr>
      <w:r w:rsidRPr="00482275">
        <w:rPr>
          <w:rStyle w:val="m-3817123827422260221normaltextrun"/>
          <w:rFonts w:cs="Arial"/>
          <w:color w:val="000000"/>
          <w:shd w:val="clear" w:color="auto" w:fill="FFFFFF"/>
        </w:rPr>
        <w:t xml:space="preserve">The live performance the artist has more of a face to face interaction with their </w:t>
      </w:r>
      <w:r w:rsidR="00646B03" w:rsidRPr="00482275">
        <w:rPr>
          <w:rStyle w:val="m-3817123827422260221normaltextrun"/>
          <w:rFonts w:cs="Arial"/>
          <w:color w:val="000000"/>
          <w:shd w:val="clear" w:color="auto" w:fill="FFFFFF"/>
        </w:rPr>
        <w:t>audience,</w:t>
      </w:r>
      <w:r w:rsidRPr="00482275">
        <w:rPr>
          <w:rStyle w:val="m-3817123827422260221normaltextrun"/>
          <w:rFonts w:cs="Arial"/>
          <w:color w:val="000000"/>
          <w:shd w:val="clear" w:color="auto" w:fill="FFFFFF"/>
        </w:rPr>
        <w:t xml:space="preserve"> so he can see and feel the atmosphere of the venue as an indicator on what they can do to try get the audience more involved and apart of the show. This has led to a lot of bands and artists to heavily focus on engaging with the audience and live performance in general.</w:t>
      </w:r>
      <w:r w:rsidRPr="00482275">
        <w:rPr>
          <w:rStyle w:val="m-3817123827422260221scxw184511340"/>
          <w:rFonts w:cs="Arial"/>
          <w:color w:val="000000"/>
          <w:shd w:val="clear" w:color="auto" w:fill="FFFFFF"/>
        </w:rPr>
        <w:t> </w:t>
      </w:r>
      <w:r w:rsidRPr="00482275">
        <w:rPr>
          <w:rFonts w:cs="Arial"/>
          <w:color w:val="000000"/>
        </w:rPr>
        <w:br/>
      </w:r>
      <w:r w:rsidRPr="00482275">
        <w:rPr>
          <w:rStyle w:val="m-3817123827422260221normaltextrun"/>
          <w:rFonts w:cs="Arial"/>
          <w:color w:val="000000"/>
          <w:shd w:val="clear" w:color="auto" w:fill="FFFFFF"/>
        </w:rPr>
        <w:t>Taking these factors into consideration, bands or artists have a “lead” who portrays to be the focus of the band, it is there job to be the main vocal point and image of the act. This is most evident with bands such as Queen or Arctic Monkeys who are most known for the live shows that they present. These are shows that take your breath away whilst at the same time the performance of the songs that are </w:t>
      </w:r>
      <w:r w:rsidRPr="00482275">
        <w:rPr>
          <w:rStyle w:val="m-3817123827422260221contextualspellingandgrammarerror"/>
          <w:rFonts w:cs="Arial"/>
          <w:color w:val="000000"/>
          <w:shd w:val="clear" w:color="auto" w:fill="FFFFFF"/>
        </w:rPr>
        <w:t>on their</w:t>
      </w:r>
      <w:r w:rsidRPr="00482275">
        <w:rPr>
          <w:rStyle w:val="m-3817123827422260221normaltextrun"/>
          <w:rFonts w:cs="Arial"/>
          <w:color w:val="000000"/>
          <w:shd w:val="clear" w:color="auto" w:fill="FFFFFF"/>
        </w:rPr>
        <w:t> studio albums are up to the similar standard of performance which is one of the many keys to the success of these bands. Queen is very well known for the shows that they put on, arguably the most iconic performance that the band is known for is “Live Aid 1985” with the likes of Dave </w:t>
      </w:r>
      <w:r w:rsidRPr="00482275">
        <w:rPr>
          <w:rStyle w:val="m-3817123827422260221spellingerror"/>
          <w:rFonts w:cs="Arial"/>
          <w:color w:val="000000"/>
          <w:shd w:val="clear" w:color="auto" w:fill="FFFFFF"/>
        </w:rPr>
        <w:t>Grohl</w:t>
      </w:r>
      <w:r w:rsidRPr="00482275">
        <w:rPr>
          <w:rStyle w:val="m-3817123827422260221normaltextrun"/>
          <w:rFonts w:cs="Arial"/>
          <w:color w:val="000000"/>
          <w:shd w:val="clear" w:color="auto" w:fill="FFFFFF"/>
        </w:rPr>
        <w:t xml:space="preserve"> of the Foo Fighters saying “Every band should study Queen at Live Aid," The 24 minute long set is a quick paced, adrenaline pumping, Jaw dropping performance that covered all of </w:t>
      </w:r>
      <w:r w:rsidRPr="00482275">
        <w:rPr>
          <w:rStyle w:val="m-3817123827422260221normaltextrun"/>
          <w:rFonts w:cs="Arial"/>
          <w:color w:val="000000"/>
          <w:shd w:val="clear" w:color="auto" w:fill="FFFFFF"/>
        </w:rPr>
        <w:lastRenderedPageBreak/>
        <w:t>queens “greatest” songs. To me the highlight of this iconic performance is the call and response between the lead singer Freddie Mercury and the 72,000 strong crowd where Freddie mercury is improvising with his vocals and the crowd are in captured in a battle like competition with the singer. It’s this connection between the band and the audience that makes the audience feel a part of the experience and one with the band.</w:t>
      </w:r>
    </w:p>
    <w:p w14:paraId="68C744C5" w14:textId="471D3816" w:rsidR="00112F8B" w:rsidRDefault="00C170C2" w:rsidP="000E262C">
      <w:pPr>
        <w:rPr>
          <w:rStyle w:val="m-3817123827422260221scxw184511340"/>
          <w:rFonts w:cs="Arial"/>
          <w:color w:val="000000"/>
          <w:shd w:val="clear" w:color="auto" w:fill="FFFFFF"/>
        </w:rPr>
      </w:pPr>
      <w:r>
        <w:rPr>
          <w:rStyle w:val="m-3817123827422260221scxw184511340"/>
          <w:rFonts w:cs="Arial"/>
          <w:color w:val="000000"/>
          <w:shd w:val="clear" w:color="auto" w:fill="FFFFFF"/>
        </w:rPr>
        <w:t xml:space="preserve">Arctic Monkeys are a band of the new age of music, their rise to fame came from the dawn of the internet which helped elevate the band to fame overnight. Whilst playing pubs and clubs in their hometown of Sheffield in the UK they gave out CD’s after their live shows to try grow a local fan base within their local music scene. After one of these shows someone </w:t>
      </w:r>
      <w:proofErr w:type="gramStart"/>
      <w:r>
        <w:rPr>
          <w:rStyle w:val="m-3817123827422260221scxw184511340"/>
          <w:rFonts w:cs="Arial"/>
          <w:color w:val="000000"/>
          <w:shd w:val="clear" w:color="auto" w:fill="FFFFFF"/>
        </w:rPr>
        <w:t>took</w:t>
      </w:r>
      <w:proofErr w:type="gramEnd"/>
      <w:r>
        <w:rPr>
          <w:rStyle w:val="m-3817123827422260221scxw184511340"/>
          <w:rFonts w:cs="Arial"/>
          <w:color w:val="000000"/>
          <w:shd w:val="clear" w:color="auto" w:fill="FFFFFF"/>
        </w:rPr>
        <w:t xml:space="preserve"> they CD they got given after the Arctic Monkeys show and uploaded it to a file shearing sight in the early 2000’s. from their it gained massive online success which allowed the band to go on a small UK tour which </w:t>
      </w:r>
      <w:r w:rsidR="00845C01">
        <w:rPr>
          <w:rStyle w:val="m-3817123827422260221scxw184511340"/>
          <w:rFonts w:cs="Arial"/>
          <w:color w:val="000000"/>
          <w:shd w:val="clear" w:color="auto" w:fill="FFFFFF"/>
        </w:rPr>
        <w:t xml:space="preserve">sold out at every venue they went to. After this rise to sudden success they released their official debut Album “Whatever People Say I am, That’s What I’m Not” which became the fastest selling debut album in British music history selling over 360,000 copies in the first week of sales. The album </w:t>
      </w:r>
      <w:r w:rsidR="00657B7F">
        <w:rPr>
          <w:rStyle w:val="m-3817123827422260221scxw184511340"/>
          <w:rFonts w:cs="Arial"/>
          <w:color w:val="000000"/>
          <w:shd w:val="clear" w:color="auto" w:fill="FFFFFF"/>
        </w:rPr>
        <w:t>talks about topics like British nightlife and what it’s like to be a young man in the early 2000’s. the album was at number one for four weeks and at the time of writing is Quintuple platinum in the UK. This album is a great example of the youth and younger audience relating with a body of music that speaks about things they themselves experience week in and week out. The band then followed it up by taking across the same energy and rush from the album across to their live shows which has been seen to be one of the biggest strengths the band has to date</w:t>
      </w:r>
    </w:p>
    <w:p w14:paraId="60E37C6F" w14:textId="734018E9" w:rsidR="00112F8B" w:rsidRDefault="00482275" w:rsidP="000E262C">
      <w:pPr>
        <w:rPr>
          <w:rFonts w:cs="Arial"/>
          <w:color w:val="000000"/>
          <w:shd w:val="clear" w:color="auto" w:fill="FFFFFF"/>
        </w:rPr>
      </w:pPr>
      <w:r w:rsidRPr="00482275">
        <w:rPr>
          <w:rFonts w:cs="Arial"/>
          <w:color w:val="000000"/>
        </w:rPr>
        <w:br/>
      </w:r>
    </w:p>
    <w:p w14:paraId="7D089CA0" w14:textId="4E6D9B3D" w:rsidR="003425BC" w:rsidRDefault="003425BC" w:rsidP="000E262C">
      <w:pPr>
        <w:rPr>
          <w:rFonts w:cs="Arial"/>
          <w:color w:val="000000"/>
          <w:shd w:val="clear" w:color="auto" w:fill="FFFFFF"/>
        </w:rPr>
      </w:pPr>
    </w:p>
    <w:p w14:paraId="5DE94967" w14:textId="4894B2DE" w:rsidR="003425BC" w:rsidRDefault="003425BC" w:rsidP="000E262C">
      <w:pPr>
        <w:rPr>
          <w:rFonts w:cs="Arial"/>
          <w:color w:val="000000"/>
          <w:shd w:val="clear" w:color="auto" w:fill="FFFFFF"/>
        </w:rPr>
      </w:pPr>
    </w:p>
    <w:p w14:paraId="0B9EC9FD" w14:textId="79E61218" w:rsidR="003425BC" w:rsidRDefault="003425BC" w:rsidP="000E262C">
      <w:pPr>
        <w:rPr>
          <w:rFonts w:cs="Arial"/>
          <w:color w:val="000000"/>
          <w:shd w:val="clear" w:color="auto" w:fill="FFFFFF"/>
        </w:rPr>
      </w:pPr>
    </w:p>
    <w:p w14:paraId="0A511B22" w14:textId="5CD51F03" w:rsidR="003425BC" w:rsidRDefault="003425BC" w:rsidP="000E262C">
      <w:pPr>
        <w:rPr>
          <w:rFonts w:cs="Arial"/>
          <w:color w:val="000000"/>
          <w:shd w:val="clear" w:color="auto" w:fill="FFFFFF"/>
        </w:rPr>
      </w:pPr>
    </w:p>
    <w:p w14:paraId="77139732" w14:textId="7B183EC9" w:rsidR="003425BC" w:rsidRDefault="003425BC" w:rsidP="000E262C">
      <w:pPr>
        <w:rPr>
          <w:rFonts w:cs="Arial"/>
          <w:color w:val="000000"/>
          <w:shd w:val="clear" w:color="auto" w:fill="FFFFFF"/>
        </w:rPr>
      </w:pPr>
    </w:p>
    <w:p w14:paraId="6C2D96AF" w14:textId="64958023" w:rsidR="003425BC" w:rsidRDefault="003425BC" w:rsidP="000E262C">
      <w:pPr>
        <w:rPr>
          <w:rFonts w:cs="Arial"/>
          <w:color w:val="000000"/>
          <w:shd w:val="clear" w:color="auto" w:fill="FFFFFF"/>
        </w:rPr>
      </w:pPr>
    </w:p>
    <w:p w14:paraId="5661A5BD" w14:textId="6EC54A22" w:rsidR="003425BC" w:rsidRDefault="003425BC" w:rsidP="000E262C">
      <w:pPr>
        <w:rPr>
          <w:rFonts w:cs="Arial"/>
          <w:color w:val="000000"/>
          <w:shd w:val="clear" w:color="auto" w:fill="FFFFFF"/>
        </w:rPr>
      </w:pPr>
    </w:p>
    <w:p w14:paraId="5DCB84DE" w14:textId="0D37D793" w:rsidR="003425BC" w:rsidRDefault="003425BC" w:rsidP="004843FF">
      <w:pPr>
        <w:pStyle w:val="Heading2"/>
        <w:rPr>
          <w:rFonts w:asciiTheme="minorHAnsi" w:eastAsiaTheme="minorHAnsi" w:hAnsiTheme="minorHAnsi" w:cs="Arial"/>
          <w:caps w:val="0"/>
          <w:color w:val="000000"/>
          <w:sz w:val="22"/>
          <w:shd w:val="clear" w:color="auto" w:fill="FFFFFF"/>
        </w:rPr>
      </w:pPr>
      <w:bookmarkStart w:id="11" w:name="_Toc532317320"/>
    </w:p>
    <w:p w14:paraId="3255D2F5" w14:textId="77777777" w:rsidR="0065295D" w:rsidRPr="0065295D" w:rsidRDefault="0065295D" w:rsidP="0065295D"/>
    <w:p w14:paraId="7FFEB53E" w14:textId="346D3D0A" w:rsidR="00B95B12" w:rsidRDefault="2DCBC839" w:rsidP="004843FF">
      <w:pPr>
        <w:pStyle w:val="Heading2"/>
      </w:pPr>
      <w:bookmarkStart w:id="12" w:name="_Toc532322809"/>
      <w:r>
        <w:lastRenderedPageBreak/>
        <w:t>The history of music and psychology</w:t>
      </w:r>
      <w:bookmarkEnd w:id="11"/>
      <w:bookmarkEnd w:id="12"/>
      <w:r>
        <w:t xml:space="preserve"> </w:t>
      </w:r>
    </w:p>
    <w:p w14:paraId="4E83ADA8" w14:textId="77777777" w:rsidR="0065295D" w:rsidRDefault="00482275" w:rsidP="0ADD71B1">
      <w:pPr>
        <w:rPr>
          <w:rStyle w:val="m-3817123827422260221normaltextrun"/>
          <w:rFonts w:cs="Arial"/>
          <w:color w:val="000000"/>
          <w:shd w:val="clear" w:color="auto" w:fill="FFFFFF"/>
        </w:rPr>
      </w:pPr>
      <w:r w:rsidRPr="00482275">
        <w:rPr>
          <w:rStyle w:val="m-3817123827422260221normaltextrun"/>
          <w:rFonts w:cs="Arial"/>
          <w:color w:val="000000"/>
          <w:shd w:val="clear" w:color="auto" w:fill="FFFFFF"/>
        </w:rPr>
        <w:t>Music has been used throughout history to do </w:t>
      </w:r>
      <w:proofErr w:type="gramStart"/>
      <w:r w:rsidRPr="00482275">
        <w:rPr>
          <w:rStyle w:val="m-3817123827422260221advancedproofingissue"/>
          <w:rFonts w:cs="Arial"/>
          <w:color w:val="000000"/>
          <w:shd w:val="clear" w:color="auto" w:fill="FFFFFF"/>
        </w:rPr>
        <w:t>a number of</w:t>
      </w:r>
      <w:proofErr w:type="gramEnd"/>
      <w:r w:rsidRPr="00482275">
        <w:rPr>
          <w:rStyle w:val="m-3817123827422260221normaltextrun"/>
          <w:rFonts w:cs="Arial"/>
          <w:color w:val="000000"/>
          <w:shd w:val="clear" w:color="auto" w:fill="FFFFFF"/>
        </w:rPr>
        <w:t> tasks that could be seen as having a psychological impact on the people consuming/listening to the music. For example, the classical Greeks were thought to use music for setting the moods, inciting passion, inducing state of minds and even helping to heal one in dire cases of tragedy or sickness. This was going through practice for a period of around 200 years between the 5th and 4th centuries BC. With Ancient Greeks like </w:t>
      </w:r>
      <w:proofErr w:type="spellStart"/>
      <w:r w:rsidRPr="00482275">
        <w:rPr>
          <w:rStyle w:val="m-3817123827422260221spellingerror"/>
          <w:rFonts w:cs="Arial"/>
          <w:color w:val="000000"/>
          <w:shd w:val="clear" w:color="auto" w:fill="FFFFFF"/>
        </w:rPr>
        <w:t>Aristoxenus</w:t>
      </w:r>
      <w:proofErr w:type="spellEnd"/>
      <w:r w:rsidRPr="00482275">
        <w:rPr>
          <w:rStyle w:val="m-3817123827422260221normaltextrun"/>
          <w:rFonts w:cs="Arial"/>
          <w:color w:val="000000"/>
          <w:shd w:val="clear" w:color="auto" w:fill="FFFFFF"/>
        </w:rPr>
        <w:t>, who is most known for being a philosopher, he believed that music could only be understood through human perception and its relation to human memory. Although </w:t>
      </w:r>
      <w:proofErr w:type="spellStart"/>
      <w:r w:rsidRPr="00482275">
        <w:rPr>
          <w:rStyle w:val="m-3817123827422260221spellingerror"/>
          <w:rFonts w:cs="Arial"/>
          <w:color w:val="000000"/>
          <w:shd w:val="clear" w:color="auto" w:fill="FFFFFF"/>
        </w:rPr>
        <w:t>Aristoxenus</w:t>
      </w:r>
      <w:proofErr w:type="spellEnd"/>
      <w:r w:rsidRPr="00482275">
        <w:rPr>
          <w:rStyle w:val="m-3817123827422260221normaltextrun"/>
          <w:rFonts w:cs="Arial"/>
          <w:color w:val="000000"/>
          <w:shd w:val="clear" w:color="auto" w:fill="FFFFFF"/>
        </w:rPr>
        <w:t> theory foreshadowed modern music psychology throughout the middle </w:t>
      </w:r>
      <w:r w:rsidR="005C58B5" w:rsidRPr="00482275">
        <w:rPr>
          <w:rStyle w:val="m-3817123827422260221contextualspellingandgrammarerror"/>
          <w:rFonts w:cs="Arial"/>
          <w:color w:val="000000"/>
          <w:shd w:val="clear" w:color="auto" w:fill="FFFFFF"/>
        </w:rPr>
        <w:t>age’s</w:t>
      </w:r>
      <w:r w:rsidRPr="00482275">
        <w:rPr>
          <w:rStyle w:val="m-3817123827422260221normaltextrun"/>
          <w:rFonts w:cs="Arial"/>
          <w:color w:val="000000"/>
          <w:shd w:val="clear" w:color="auto" w:fill="FFFFFF"/>
        </w:rPr>
        <w:t> music was believed to follow Pythagorean, essentialist ideas of meaning</w:t>
      </w:r>
      <w:r w:rsidR="00145B0A">
        <w:rPr>
          <w:rStyle w:val="m-3817123827422260221normaltextrun"/>
          <w:rFonts w:cs="Arial"/>
          <w:color w:val="000000"/>
          <w:shd w:val="clear" w:color="auto" w:fill="FFFFFF"/>
        </w:rPr>
        <w:t>.</w:t>
      </w:r>
      <w:r w:rsidR="007F6B66">
        <w:rPr>
          <w:rStyle w:val="m-3817123827422260221normaltextrun"/>
          <w:rFonts w:cs="Arial"/>
          <w:color w:val="000000"/>
          <w:shd w:val="clear" w:color="auto" w:fill="FFFFFF"/>
        </w:rPr>
        <w:t xml:space="preserve"> </w:t>
      </w:r>
    </w:p>
    <w:p w14:paraId="37FA7FB5" w14:textId="77777777" w:rsidR="0065295D" w:rsidRDefault="007F6B66" w:rsidP="00B95B12">
      <w:pPr>
        <w:rPr>
          <w:rStyle w:val="m-3817123827422260221normaltextrun"/>
          <w:rFonts w:cs="Arial"/>
          <w:color w:val="000000"/>
          <w:shd w:val="clear" w:color="auto" w:fill="FFFFFF"/>
        </w:rPr>
      </w:pPr>
      <w:r>
        <w:rPr>
          <w:rStyle w:val="m-3817123827422260221normaltextrun"/>
          <w:rFonts w:cs="Arial"/>
          <w:color w:val="000000"/>
          <w:shd w:val="clear" w:color="auto" w:fill="FFFFFF"/>
        </w:rPr>
        <w:t xml:space="preserve">Moving into the 1800’s to the late 1900’s music psychology grow rapidly during this period of times with philosophers like Wilhelm Wundt who carried out research to try </w:t>
      </w:r>
      <w:proofErr w:type="gramStart"/>
      <w:r w:rsidR="003D48A8">
        <w:rPr>
          <w:rStyle w:val="m-3817123827422260221normaltextrun"/>
          <w:rFonts w:cs="Arial"/>
          <w:color w:val="000000"/>
          <w:shd w:val="clear" w:color="auto" w:fill="FFFFFF"/>
        </w:rPr>
        <w:t>understand</w:t>
      </w:r>
      <w:proofErr w:type="gramEnd"/>
      <w:r>
        <w:rPr>
          <w:rStyle w:val="m-3817123827422260221normaltextrun"/>
          <w:rFonts w:cs="Arial"/>
          <w:color w:val="000000"/>
          <w:shd w:val="clear" w:color="auto" w:fill="FFFFFF"/>
        </w:rPr>
        <w:t xml:space="preserve"> more about acoustic study and helped develop the resonator with Herman Ludwig Ferdinand von Helmholtz to try </w:t>
      </w:r>
      <w:r w:rsidR="003D48A8">
        <w:rPr>
          <w:rStyle w:val="m-3817123827422260221normaltextrun"/>
          <w:rFonts w:cs="Arial"/>
          <w:color w:val="000000"/>
          <w:shd w:val="clear" w:color="auto" w:fill="FFFFFF"/>
        </w:rPr>
        <w:t>understand</w:t>
      </w:r>
      <w:r>
        <w:rPr>
          <w:rStyle w:val="m-3817123827422260221normaltextrun"/>
          <w:rFonts w:cs="Arial"/>
          <w:color w:val="000000"/>
          <w:shd w:val="clear" w:color="auto" w:fill="FFFFFF"/>
        </w:rPr>
        <w:t xml:space="preserve"> pure and complex tones.</w:t>
      </w:r>
    </w:p>
    <w:p w14:paraId="251CC0F0" w14:textId="3879E95E" w:rsidR="00D02EB9" w:rsidRPr="0065295D" w:rsidRDefault="003D48A8" w:rsidP="00B95B12">
      <w:pPr>
        <w:rPr>
          <w:rFonts w:cs="Arial"/>
          <w:color w:val="000000"/>
          <w:shd w:val="clear" w:color="auto" w:fill="FFFFFF"/>
        </w:rPr>
      </w:pPr>
      <w:r>
        <w:rPr>
          <w:rStyle w:val="m-3817123827422260221normaltextrun"/>
          <w:rFonts w:cs="Arial"/>
          <w:color w:val="000000"/>
          <w:shd w:val="clear" w:color="auto" w:fill="FFFFFF"/>
        </w:rPr>
        <w:t xml:space="preserve">During the 1960’s saw music psychology-specific journals, research groups centers and degrees. This has led to bigger understanding of how music can have a psychological effect on people and how music can be used to fight against medical conditions like </w:t>
      </w:r>
      <w:r w:rsidRPr="007650FE">
        <w:rPr>
          <w:color w:val="auto"/>
        </w:rPr>
        <w:t>Alzheimer’s and Dementia</w:t>
      </w:r>
      <w:r>
        <w:rPr>
          <w:color w:val="auto"/>
        </w:rPr>
        <w:t>. There has also been an increase in the study of how music can help with things like depression and anxiety leading to new ways of treatment such as sound therapy.</w:t>
      </w:r>
    </w:p>
    <w:p w14:paraId="38058F61" w14:textId="1A9AF808" w:rsidR="003425BC" w:rsidRDefault="003425BC" w:rsidP="00B95B12">
      <w:pPr>
        <w:rPr>
          <w:rFonts w:cs="Arial"/>
          <w:color w:val="000000"/>
          <w:shd w:val="clear" w:color="auto" w:fill="FFFFFF"/>
        </w:rPr>
      </w:pPr>
    </w:p>
    <w:p w14:paraId="462A1B01" w14:textId="326170F9" w:rsidR="003425BC" w:rsidRDefault="003425BC" w:rsidP="00B95B12">
      <w:pPr>
        <w:rPr>
          <w:rFonts w:cs="Arial"/>
          <w:color w:val="000000"/>
          <w:shd w:val="clear" w:color="auto" w:fill="FFFFFF"/>
        </w:rPr>
      </w:pPr>
    </w:p>
    <w:p w14:paraId="5F37C9A9" w14:textId="75465224" w:rsidR="003425BC" w:rsidRDefault="003425BC" w:rsidP="00B95B12">
      <w:pPr>
        <w:rPr>
          <w:rFonts w:cs="Arial"/>
          <w:color w:val="000000"/>
          <w:shd w:val="clear" w:color="auto" w:fill="FFFFFF"/>
        </w:rPr>
      </w:pPr>
    </w:p>
    <w:p w14:paraId="25CA36B3" w14:textId="03783FDE" w:rsidR="003425BC" w:rsidRDefault="003425BC" w:rsidP="00B95B12">
      <w:pPr>
        <w:rPr>
          <w:rFonts w:cs="Arial"/>
          <w:color w:val="000000"/>
          <w:shd w:val="clear" w:color="auto" w:fill="FFFFFF"/>
        </w:rPr>
      </w:pPr>
    </w:p>
    <w:p w14:paraId="3736CA6B" w14:textId="0156A603" w:rsidR="003425BC" w:rsidRDefault="003425BC" w:rsidP="00B95B12">
      <w:pPr>
        <w:rPr>
          <w:rFonts w:cs="Arial"/>
          <w:color w:val="000000"/>
          <w:shd w:val="clear" w:color="auto" w:fill="FFFFFF"/>
        </w:rPr>
      </w:pPr>
    </w:p>
    <w:p w14:paraId="742B7889" w14:textId="1E24F123" w:rsidR="003425BC" w:rsidRDefault="003425BC" w:rsidP="00B95B12">
      <w:pPr>
        <w:rPr>
          <w:rFonts w:cs="Arial"/>
          <w:color w:val="000000"/>
          <w:shd w:val="clear" w:color="auto" w:fill="FFFFFF"/>
        </w:rPr>
      </w:pPr>
    </w:p>
    <w:p w14:paraId="0A4383B1" w14:textId="2C22CBBA" w:rsidR="003425BC" w:rsidRDefault="003425BC" w:rsidP="00B95B12">
      <w:pPr>
        <w:rPr>
          <w:rFonts w:cs="Arial"/>
          <w:color w:val="000000"/>
          <w:shd w:val="clear" w:color="auto" w:fill="FFFFFF"/>
        </w:rPr>
      </w:pPr>
    </w:p>
    <w:p w14:paraId="4DEE56D7" w14:textId="0EE642D1" w:rsidR="003425BC" w:rsidRDefault="003425BC" w:rsidP="00B95B12">
      <w:pPr>
        <w:rPr>
          <w:rFonts w:cs="Arial"/>
          <w:color w:val="000000"/>
          <w:shd w:val="clear" w:color="auto" w:fill="FFFFFF"/>
        </w:rPr>
      </w:pPr>
    </w:p>
    <w:p w14:paraId="329DF61D" w14:textId="77777777" w:rsidR="003425BC" w:rsidRPr="00840EEC" w:rsidRDefault="003425BC" w:rsidP="00B95B12">
      <w:pPr>
        <w:rPr>
          <w:rFonts w:cs="Arial"/>
          <w:color w:val="000000"/>
          <w:shd w:val="clear" w:color="auto" w:fill="FFFFFF"/>
        </w:rPr>
      </w:pPr>
    </w:p>
    <w:p w14:paraId="6982B945" w14:textId="4947F0BC" w:rsidR="005770C5" w:rsidRDefault="005770C5" w:rsidP="00840EEC">
      <w:pPr>
        <w:pStyle w:val="Heading2"/>
      </w:pPr>
      <w:bookmarkStart w:id="13" w:name="_Toc532317321"/>
      <w:bookmarkStart w:id="14" w:name="_Toc532322810"/>
      <w:r>
        <w:lastRenderedPageBreak/>
        <w:t>The Growth of music made talking about mental health and the impact it has on society</w:t>
      </w:r>
      <w:bookmarkEnd w:id="13"/>
      <w:bookmarkEnd w:id="14"/>
      <w:r>
        <w:t xml:space="preserve"> </w:t>
      </w:r>
    </w:p>
    <w:p w14:paraId="67EB4AD1" w14:textId="7FB9D78A" w:rsidR="00840EEC" w:rsidRDefault="0061434B" w:rsidP="00840EEC">
      <w:pPr>
        <w:rPr>
          <w:rStyle w:val="m-6519787090492568176scxw224300282"/>
          <w:rFonts w:cs="Arial"/>
          <w:color w:val="000000"/>
          <w:shd w:val="clear" w:color="auto" w:fill="FFFFFF"/>
        </w:rPr>
      </w:pPr>
      <w:r w:rsidRPr="0061434B">
        <w:rPr>
          <w:rStyle w:val="m-6519787090492568176normaltextrun"/>
          <w:rFonts w:cs="Arial"/>
          <w:color w:val="000000"/>
          <w:shd w:val="clear" w:color="auto" w:fill="FFFFFF"/>
        </w:rPr>
        <w:t>The topic of mental health is a conversation on the rise amongst the public in recent history with people speaking out a lot more about the subject, whether it is suicide awareness or everyday life with anxiety it is becoming a conversation more and more people are having every day. This change amongst our society is always having an impact on the music industry therefore impacting the music we hear </w:t>
      </w:r>
      <w:proofErr w:type="gramStart"/>
      <w:r w:rsidRPr="0061434B">
        <w:rPr>
          <w:rStyle w:val="m-6519787090492568176advancedproofingissue"/>
          <w:rFonts w:cs="Arial"/>
          <w:color w:val="000000"/>
          <w:shd w:val="clear" w:color="auto" w:fill="FFFFFF"/>
        </w:rPr>
        <w:t>on a daily basis</w:t>
      </w:r>
      <w:proofErr w:type="gramEnd"/>
      <w:r w:rsidRPr="0061434B">
        <w:rPr>
          <w:rStyle w:val="m-6519787090492568176normaltextrun"/>
          <w:rFonts w:cs="Arial"/>
          <w:color w:val="000000"/>
          <w:shd w:val="clear" w:color="auto" w:fill="FFFFFF"/>
        </w:rPr>
        <w:t> with an increase of musicians talking about the struggles they are going through in their music as well as targeting other artist’ struggles and the topic in general. The most popular example of this in recent history is a song called ‘1-800-273-8255' (2017) by American rapper Logic with the rapper saying about the song “most important song I’ve ever wrote” in an online Twitter update which was accompanied with a photo from the national suicide prevention lifeline which showed statistics on suicide and the impact the song has had. As well as this the song name is the suicide prevention hotline number. The artist performed his song at the 2017 VMA’s (Video music awards) for millions of people to witness. This performance reportedly created a 50% increase in phone calls to suicide prevention hotlines. This alone shows how much of an impact this one performance and song had on people and proves that artist can use their platform to influence change such as this and help people with their mental health and make people want to seek help due to the artist being open about his own struggles. This performance was a plea for people to seek help if needed and to raise mental health awareness, he was joined on stage by suicide attempt survivors which make the situation a lot more relatable for people viewing. </w:t>
      </w:r>
      <w:r w:rsidRPr="0061434B">
        <w:rPr>
          <w:rStyle w:val="m-6519787090492568176scxw224300282"/>
          <w:rFonts w:cs="Arial"/>
          <w:color w:val="000000"/>
          <w:shd w:val="clear" w:color="auto" w:fill="FFFFFF"/>
        </w:rPr>
        <w:t> </w:t>
      </w:r>
      <w:r w:rsidRPr="0061434B">
        <w:rPr>
          <w:rFonts w:cs="Arial"/>
          <w:color w:val="000000"/>
          <w:shd w:val="clear" w:color="auto" w:fill="FFFFFF"/>
        </w:rPr>
        <w:br/>
      </w:r>
      <w:r w:rsidRPr="0061434B">
        <w:rPr>
          <w:rStyle w:val="m-6519787090492568176normaltextrun"/>
          <w:rFonts w:cs="Arial"/>
          <w:color w:val="000000"/>
          <w:shd w:val="clear" w:color="auto" w:fill="FFFFFF"/>
        </w:rPr>
        <w:t>   Logic by conducting all of this via his platform adds himself to a list of musicians who have spoken out/sang about mental health and wanting to raise mental health awareness. Foo Fighters members Dave </w:t>
      </w:r>
      <w:proofErr w:type="spellStart"/>
      <w:r w:rsidRPr="0061434B">
        <w:rPr>
          <w:rStyle w:val="m-6519787090492568176spellingerror"/>
          <w:rFonts w:cs="Arial"/>
          <w:color w:val="000000"/>
          <w:shd w:val="clear" w:color="auto" w:fill="FFFFFF"/>
        </w:rPr>
        <w:t>Grohl</w:t>
      </w:r>
      <w:proofErr w:type="spellEnd"/>
      <w:r w:rsidRPr="0061434B">
        <w:rPr>
          <w:rStyle w:val="m-6519787090492568176normaltextrun"/>
          <w:rFonts w:cs="Arial"/>
          <w:color w:val="000000"/>
          <w:shd w:val="clear" w:color="auto" w:fill="FFFFFF"/>
        </w:rPr>
        <w:t> and Taylor Hawkins spoke about how suicide in the music industry has affected them personally during an interview on The Rock FM radio station in 2017.</w:t>
      </w:r>
      <w:r w:rsidRPr="0061434B">
        <w:rPr>
          <w:rStyle w:val="m-6519787090492568176scxw224300282"/>
          <w:rFonts w:cs="Arial"/>
          <w:color w:val="000000"/>
          <w:shd w:val="clear" w:color="auto" w:fill="FFFFFF"/>
        </w:rPr>
        <w:t> </w:t>
      </w:r>
      <w:r w:rsidRPr="0061434B">
        <w:rPr>
          <w:rFonts w:cs="Arial"/>
          <w:color w:val="000000"/>
          <w:shd w:val="clear" w:color="auto" w:fill="FFFFFF"/>
        </w:rPr>
        <w:br/>
      </w:r>
      <w:r w:rsidRPr="0061434B">
        <w:rPr>
          <w:rStyle w:val="m-6519787090492568176normaltextrun"/>
          <w:rFonts w:cs="Arial"/>
          <w:color w:val="000000"/>
          <w:shd w:val="clear" w:color="auto" w:fill="FFFFFF"/>
        </w:rPr>
        <w:t>   Music also can also have the ability help raise money for mental health organizations, whether that is massive sell out concerts including big names in the music industry or local events. This helps the organizations with funding for their work and helping people with mental health problems.</w:t>
      </w:r>
      <w:r w:rsidRPr="0061434B">
        <w:rPr>
          <w:rStyle w:val="m-6519787090492568176scxw224300282"/>
          <w:rFonts w:cs="Arial"/>
          <w:color w:val="000000"/>
          <w:shd w:val="clear" w:color="auto" w:fill="FFFFFF"/>
        </w:rPr>
        <w:t> </w:t>
      </w:r>
      <w:r w:rsidRPr="0061434B">
        <w:rPr>
          <w:rFonts w:cs="Arial"/>
          <w:color w:val="000000"/>
          <w:shd w:val="clear" w:color="auto" w:fill="FFFFFF"/>
        </w:rPr>
        <w:br/>
      </w:r>
      <w:r w:rsidRPr="0061434B">
        <w:rPr>
          <w:rStyle w:val="m-6519787090492568176normaltextrun"/>
          <w:rFonts w:cs="Arial"/>
          <w:color w:val="000000"/>
          <w:shd w:val="clear" w:color="auto" w:fill="FFFFFF"/>
        </w:rPr>
        <w:t>   As well as artist raising mental health awareness through their voice and their music, there is always music made to assist people with mental health problems via music therapy.</w:t>
      </w:r>
      <w:r w:rsidRPr="0061434B">
        <w:rPr>
          <w:rStyle w:val="m-6519787090492568176scxw224300282"/>
          <w:rFonts w:cs="Arial"/>
          <w:color w:val="000000"/>
          <w:shd w:val="clear" w:color="auto" w:fill="FFFFFF"/>
        </w:rPr>
        <w:t> </w:t>
      </w:r>
      <w:r w:rsidRPr="0061434B">
        <w:rPr>
          <w:rFonts w:cs="Arial"/>
          <w:color w:val="000000"/>
          <w:shd w:val="clear" w:color="auto" w:fill="FFFFFF"/>
        </w:rPr>
        <w:br/>
      </w:r>
      <w:r w:rsidRPr="0061434B">
        <w:rPr>
          <w:rStyle w:val="m-6519787090492568176normaltextrun"/>
          <w:rFonts w:cs="Arial"/>
          <w:color w:val="000000"/>
          <w:shd w:val="clear" w:color="auto" w:fill="FFFFFF"/>
        </w:rPr>
        <w:t>   Music’s influence on mental health issues has been proven to target and help younger people more due to the amount of music young people listen to and the influence it has on younger generations. This is mainly through song lyrics being absorbed easily by younger people and their ability to relate to lyrical content of a song. Music very much has a butterfly effect in that if it influences and affects someone, they are more likely to share this with others. Tracking back to my example about Logic’s suicide awareness song, that became a huge talking point amongst people who shared it thus the influence being shared causing the effect of the piece of music being spread out. </w:t>
      </w:r>
      <w:r w:rsidRPr="0061434B">
        <w:rPr>
          <w:rStyle w:val="m-6519787090492568176scxw224300282"/>
          <w:rFonts w:cs="Arial"/>
          <w:color w:val="000000"/>
          <w:shd w:val="clear" w:color="auto" w:fill="FFFFFF"/>
        </w:rPr>
        <w:t> </w:t>
      </w:r>
      <w:r w:rsidRPr="0061434B">
        <w:rPr>
          <w:rFonts w:cs="Arial"/>
          <w:color w:val="000000"/>
          <w:shd w:val="clear" w:color="auto" w:fill="FFFFFF"/>
        </w:rPr>
        <w:br/>
      </w:r>
      <w:r w:rsidRPr="0061434B">
        <w:rPr>
          <w:rStyle w:val="m-6519787090492568176normaltextrun"/>
          <w:rFonts w:cs="Arial"/>
          <w:color w:val="000000"/>
          <w:shd w:val="clear" w:color="auto" w:fill="FFFFFF"/>
        </w:rPr>
        <w:lastRenderedPageBreak/>
        <w:t>   Lyrics, as well as the music itself, can have such a huge impact on an individual. Something as small as one verse or a few words can switch someone’s thoughts from negative to positive, therefore potentially changing or saving their lives. Helpful factors of this would be if the individual listening to the music looks up to or takes influence from the artist themselves. </w:t>
      </w:r>
      <w:r w:rsidRPr="0061434B">
        <w:rPr>
          <w:rStyle w:val="m-6519787090492568176advancedproofingissue"/>
          <w:rFonts w:cs="Arial"/>
          <w:color w:val="000000"/>
          <w:shd w:val="clear" w:color="auto" w:fill="FFFFFF"/>
        </w:rPr>
        <w:t xml:space="preserve">All </w:t>
      </w:r>
      <w:proofErr w:type="spellStart"/>
      <w:r w:rsidRPr="0061434B">
        <w:rPr>
          <w:rStyle w:val="m-6519787090492568176advancedproofingissue"/>
          <w:rFonts w:cs="Arial"/>
          <w:color w:val="000000"/>
          <w:shd w:val="clear" w:color="auto" w:fill="FFFFFF"/>
        </w:rPr>
        <w:t>of</w:t>
      </w:r>
      <w:r w:rsidRPr="0061434B">
        <w:rPr>
          <w:rStyle w:val="m-6519787090492568176normaltextrun"/>
          <w:rFonts w:cs="Arial"/>
          <w:color w:val="000000"/>
          <w:shd w:val="clear" w:color="auto" w:fill="FFFFFF"/>
        </w:rPr>
        <w:t>these</w:t>
      </w:r>
      <w:proofErr w:type="spellEnd"/>
      <w:r w:rsidRPr="0061434B">
        <w:rPr>
          <w:rStyle w:val="m-6519787090492568176normaltextrun"/>
          <w:rFonts w:cs="Arial"/>
          <w:color w:val="000000"/>
          <w:shd w:val="clear" w:color="auto" w:fill="FFFFFF"/>
        </w:rPr>
        <w:t xml:space="preserve"> factors summarized leads to proof that music has a long-lasting effect on the brain as well as a platform for everyday people to speak out about how they are feeling.</w:t>
      </w:r>
      <w:r w:rsidRPr="0061434B">
        <w:rPr>
          <w:rStyle w:val="m-6519787090492568176scxw224300282"/>
          <w:rFonts w:cs="Arial"/>
          <w:color w:val="000000"/>
          <w:shd w:val="clear" w:color="auto" w:fill="FFFFFF"/>
        </w:rPr>
        <w:t> </w:t>
      </w:r>
    </w:p>
    <w:p w14:paraId="178ED0E8" w14:textId="203FFEC3" w:rsidR="003425BC" w:rsidRDefault="003425BC" w:rsidP="00840EEC"/>
    <w:p w14:paraId="521D402D" w14:textId="66F774B1" w:rsidR="003425BC" w:rsidRDefault="003425BC" w:rsidP="00840EEC"/>
    <w:p w14:paraId="3E449D17" w14:textId="78B043D2" w:rsidR="003425BC" w:rsidRDefault="003425BC" w:rsidP="00840EEC"/>
    <w:p w14:paraId="1D26D1F7" w14:textId="13BA0FE8" w:rsidR="003425BC" w:rsidRDefault="003425BC" w:rsidP="00840EEC"/>
    <w:p w14:paraId="6400E97B" w14:textId="5F6E0DF1" w:rsidR="003425BC" w:rsidRDefault="003425BC" w:rsidP="00840EEC"/>
    <w:p w14:paraId="1C19B7CF" w14:textId="4D6AD1A0" w:rsidR="003425BC" w:rsidRDefault="003425BC" w:rsidP="00840EEC"/>
    <w:p w14:paraId="15F8D5DF" w14:textId="528A60FF" w:rsidR="003425BC" w:rsidRDefault="003425BC" w:rsidP="00840EEC"/>
    <w:p w14:paraId="21B7F14D" w14:textId="4379B037" w:rsidR="003425BC" w:rsidRDefault="003425BC" w:rsidP="00840EEC"/>
    <w:p w14:paraId="2E69F95C" w14:textId="61E8FB91" w:rsidR="003425BC" w:rsidRDefault="003425BC" w:rsidP="00840EEC"/>
    <w:p w14:paraId="4207D0ED" w14:textId="553B4179" w:rsidR="003425BC" w:rsidRDefault="003425BC" w:rsidP="00840EEC"/>
    <w:p w14:paraId="5D4BA096" w14:textId="0F2B2CAD" w:rsidR="003425BC" w:rsidRDefault="003425BC" w:rsidP="00840EEC"/>
    <w:p w14:paraId="065D9FA0" w14:textId="65A8EA24" w:rsidR="003425BC" w:rsidRDefault="003425BC" w:rsidP="00840EEC"/>
    <w:p w14:paraId="1C2B57B3" w14:textId="1E0D55D5" w:rsidR="003425BC" w:rsidRDefault="003425BC" w:rsidP="00840EEC"/>
    <w:p w14:paraId="00A29BBB" w14:textId="3DA269EC" w:rsidR="003425BC" w:rsidRDefault="003425BC" w:rsidP="00840EEC"/>
    <w:p w14:paraId="1AC64EB7" w14:textId="2362ECF6" w:rsidR="003425BC" w:rsidRDefault="003425BC" w:rsidP="00840EEC"/>
    <w:p w14:paraId="25296473" w14:textId="58F32BB0" w:rsidR="003425BC" w:rsidRDefault="003425BC" w:rsidP="00840EEC"/>
    <w:p w14:paraId="03DFF447" w14:textId="0553E9E8" w:rsidR="003425BC" w:rsidRDefault="003425BC" w:rsidP="00840EEC"/>
    <w:p w14:paraId="7F411A95" w14:textId="1D2E2575" w:rsidR="003425BC" w:rsidRDefault="003425BC" w:rsidP="00840EEC"/>
    <w:p w14:paraId="0E5FBB25" w14:textId="2367EAD4" w:rsidR="003425BC" w:rsidRDefault="003425BC" w:rsidP="00840EEC"/>
    <w:p w14:paraId="64A8855B" w14:textId="77777777" w:rsidR="003425BC" w:rsidRPr="0061434B" w:rsidRDefault="003425BC" w:rsidP="00840EEC"/>
    <w:p w14:paraId="7B6F437B" w14:textId="77777777" w:rsidR="00AE30A4" w:rsidRDefault="00AE30A4" w:rsidP="00AE30A4">
      <w:pPr>
        <w:pStyle w:val="Heading2"/>
      </w:pPr>
      <w:bookmarkStart w:id="15" w:name="_Toc532317322"/>
      <w:bookmarkStart w:id="16" w:name="_Toc532322811"/>
      <w:r>
        <w:lastRenderedPageBreak/>
        <w:t>Music and the mind</w:t>
      </w:r>
      <w:bookmarkEnd w:id="15"/>
      <w:bookmarkEnd w:id="16"/>
      <w:r>
        <w:t xml:space="preserve"> </w:t>
      </w:r>
    </w:p>
    <w:p w14:paraId="0E5DF107" w14:textId="666D5730" w:rsidR="00840EEC" w:rsidRPr="00840EEC" w:rsidRDefault="00840EEC" w:rsidP="00840EEC">
      <w:pPr>
        <w:pStyle w:val="PlainText"/>
        <w:rPr>
          <w:rFonts w:asciiTheme="minorHAnsi" w:hAnsiTheme="minorHAnsi"/>
          <w:color w:val="auto"/>
        </w:rPr>
      </w:pPr>
      <w:r w:rsidRPr="00840EEC">
        <w:rPr>
          <w:rFonts w:asciiTheme="minorHAnsi" w:hAnsiTheme="minorHAnsi"/>
          <w:color w:val="auto"/>
        </w:rPr>
        <w:t xml:space="preserve">Music has the ability like many other art forms to play with people’s emotions, whether it is feeling down and unhappy listening to artists like Earl </w:t>
      </w:r>
      <w:proofErr w:type="gramStart"/>
      <w:r w:rsidRPr="00840EEC">
        <w:rPr>
          <w:rFonts w:asciiTheme="minorHAnsi" w:hAnsiTheme="minorHAnsi"/>
          <w:color w:val="auto"/>
        </w:rPr>
        <w:t>Sweatshirt, or</w:t>
      </w:r>
      <w:proofErr w:type="gramEnd"/>
      <w:r w:rsidRPr="00840EEC">
        <w:rPr>
          <w:rFonts w:asciiTheme="minorHAnsi" w:hAnsiTheme="minorHAnsi"/>
          <w:color w:val="auto"/>
        </w:rPr>
        <w:t xml:space="preserve"> feeling on top of the world listening to a song like “I’m yours” by Jason Mraz. There is a song for any situation and for any feeling. Music has even been prescribed for medical conditions including Alzheimer’s and Dementia. This is normally delivered by created a playlist of </w:t>
      </w:r>
      <w:proofErr w:type="gramStart"/>
      <w:r w:rsidRPr="00840EEC">
        <w:rPr>
          <w:rFonts w:asciiTheme="minorHAnsi" w:hAnsiTheme="minorHAnsi"/>
          <w:color w:val="auto"/>
        </w:rPr>
        <w:t>songs  from</w:t>
      </w:r>
      <w:proofErr w:type="gramEnd"/>
      <w:r w:rsidRPr="00840EEC">
        <w:rPr>
          <w:rFonts w:asciiTheme="minorHAnsi" w:hAnsiTheme="minorHAnsi"/>
          <w:color w:val="auto"/>
        </w:rPr>
        <w:t xml:space="preserve"> the patient’s childhood, to trigger memory’s that they do not remember in hope that it can bring back more of the brain’s capability and performance.</w:t>
      </w:r>
    </w:p>
    <w:p w14:paraId="58F75B42" w14:textId="26C54527" w:rsidR="00840EEC" w:rsidRPr="00840EEC" w:rsidRDefault="00840EEC" w:rsidP="00840EEC">
      <w:pPr>
        <w:pStyle w:val="PlainText"/>
        <w:rPr>
          <w:rFonts w:asciiTheme="minorHAnsi" w:hAnsiTheme="minorHAnsi"/>
          <w:color w:val="auto"/>
        </w:rPr>
      </w:pPr>
      <w:r w:rsidRPr="00840EEC">
        <w:rPr>
          <w:rFonts w:asciiTheme="minorHAnsi" w:hAnsiTheme="minorHAnsi"/>
          <w:color w:val="auto"/>
        </w:rPr>
        <w:t>Music has also been known to have a negative effect on mental health.  A study by The University of Helsinki and Aalto University in Finland, conducted an experiment to examine whether modulating emotions via music could potentially harm a person’s mental health. There were 123 patients who participated in the study, with an age range from 18 to 55 years old, and approximately 50:50 male and female. Participants were assessed using a scale known as the Music in Mood Regulation (MMR).  MMR has seven different categories used to determine how the Participants react. The seven different categories are: Entertainment, Revival, Strong Sensation, Mental work, Solace, Diversion and Discharge. Solace, Diversion and Discharge are the measurements on the scale which indicate that the subject is having a negative impact to music.</w:t>
      </w:r>
    </w:p>
    <w:p w14:paraId="7EB5AB51" w14:textId="77777777" w:rsidR="00840EEC" w:rsidRPr="00840EEC" w:rsidRDefault="00840EEC" w:rsidP="00840EEC">
      <w:pPr>
        <w:pStyle w:val="PlainText"/>
        <w:rPr>
          <w:rFonts w:asciiTheme="minorHAnsi" w:hAnsiTheme="minorHAnsi"/>
          <w:color w:val="auto"/>
        </w:rPr>
      </w:pPr>
      <w:r w:rsidRPr="00840EEC">
        <w:rPr>
          <w:rFonts w:asciiTheme="minorHAnsi" w:hAnsiTheme="minorHAnsi"/>
          <w:color w:val="auto"/>
        </w:rPr>
        <w:t>Solace is when the subject listens to music that reflects their emotional state for example if the user was angry about something, they would listen to an artist who reflects more anger in their songs to try find comfort with how they are feeling at that moment in time.</w:t>
      </w:r>
    </w:p>
    <w:p w14:paraId="5E1BDA84" w14:textId="77777777" w:rsidR="00840EEC" w:rsidRPr="00840EEC" w:rsidRDefault="00840EEC" w:rsidP="00840EEC">
      <w:pPr>
        <w:pStyle w:val="PlainText"/>
        <w:rPr>
          <w:rFonts w:asciiTheme="minorHAnsi" w:hAnsiTheme="minorHAnsi"/>
          <w:color w:val="auto"/>
        </w:rPr>
      </w:pPr>
      <w:r w:rsidRPr="00840EEC">
        <w:rPr>
          <w:rFonts w:asciiTheme="minorHAnsi" w:hAnsiTheme="minorHAnsi"/>
          <w:color w:val="auto"/>
        </w:rPr>
        <w:t xml:space="preserve">Diversion is when the subject listens to music that takes them away from how they are feeling for example, the subject might be suffering with </w:t>
      </w:r>
      <w:proofErr w:type="gramStart"/>
      <w:r w:rsidRPr="00840EEC">
        <w:rPr>
          <w:rFonts w:asciiTheme="minorHAnsi" w:hAnsiTheme="minorHAnsi"/>
          <w:color w:val="auto"/>
        </w:rPr>
        <w:t>depression</w:t>
      </w:r>
      <w:proofErr w:type="gramEnd"/>
      <w:r w:rsidRPr="00840EEC">
        <w:rPr>
          <w:rFonts w:asciiTheme="minorHAnsi" w:hAnsiTheme="minorHAnsi"/>
          <w:color w:val="auto"/>
        </w:rPr>
        <w:t xml:space="preserve"> so they will listen to an upbeat and joyful song to distract them from their feeling of depression.</w:t>
      </w:r>
    </w:p>
    <w:p w14:paraId="673A8A3C" w14:textId="686F1E7E" w:rsidR="00840EEC" w:rsidRPr="00840EEC" w:rsidRDefault="00840EEC" w:rsidP="00840EEC">
      <w:pPr>
        <w:pStyle w:val="PlainText"/>
        <w:rPr>
          <w:rFonts w:asciiTheme="minorHAnsi" w:hAnsiTheme="minorHAnsi"/>
          <w:color w:val="auto"/>
        </w:rPr>
      </w:pPr>
      <w:proofErr w:type="gramStart"/>
      <w:r w:rsidRPr="00840EEC">
        <w:rPr>
          <w:rFonts w:asciiTheme="minorHAnsi" w:hAnsiTheme="minorHAnsi"/>
          <w:color w:val="auto"/>
        </w:rPr>
        <w:t>Similarly</w:t>
      </w:r>
      <w:proofErr w:type="gramEnd"/>
      <w:r w:rsidRPr="00840EEC">
        <w:rPr>
          <w:rFonts w:asciiTheme="minorHAnsi" w:hAnsiTheme="minorHAnsi"/>
          <w:color w:val="auto"/>
        </w:rPr>
        <w:t xml:space="preserve"> to solace discharge is when the subject listens to music that matches the exact emotion.  </w:t>
      </w:r>
      <w:proofErr w:type="gramStart"/>
      <w:r w:rsidRPr="00840EEC">
        <w:rPr>
          <w:rFonts w:asciiTheme="minorHAnsi" w:hAnsiTheme="minorHAnsi"/>
          <w:color w:val="auto"/>
        </w:rPr>
        <w:t>However</w:t>
      </w:r>
      <w:proofErr w:type="gramEnd"/>
      <w:r w:rsidRPr="00840EEC">
        <w:rPr>
          <w:rFonts w:asciiTheme="minorHAnsi" w:hAnsiTheme="minorHAnsi"/>
          <w:color w:val="auto"/>
        </w:rPr>
        <w:t xml:space="preserve"> they use the music to not only comfort that feeling but as a way to better express the emotion they feel.  For </w:t>
      </w:r>
      <w:proofErr w:type="spellStart"/>
      <w:r w:rsidRPr="00840EEC">
        <w:rPr>
          <w:rFonts w:asciiTheme="minorHAnsi" w:hAnsiTheme="minorHAnsi"/>
          <w:color w:val="auto"/>
        </w:rPr>
        <w:t>examplethe</w:t>
      </w:r>
      <w:proofErr w:type="spellEnd"/>
      <w:r w:rsidRPr="00840EEC">
        <w:rPr>
          <w:rFonts w:asciiTheme="minorHAnsi" w:hAnsiTheme="minorHAnsi"/>
          <w:color w:val="auto"/>
        </w:rPr>
        <w:t xml:space="preserve"> subject might feel frustrated, so they will find a song that represents their frustration and sing along with the music as an outlet of their emotions.</w:t>
      </w:r>
    </w:p>
    <w:p w14:paraId="79994CA9" w14:textId="77777777" w:rsidR="00840EEC" w:rsidRPr="00840EEC" w:rsidRDefault="00840EEC" w:rsidP="00840EEC">
      <w:pPr>
        <w:pStyle w:val="PlainText"/>
        <w:rPr>
          <w:rFonts w:asciiTheme="minorHAnsi" w:hAnsiTheme="minorHAnsi"/>
          <w:color w:val="auto"/>
        </w:rPr>
      </w:pPr>
      <w:r w:rsidRPr="00840EEC">
        <w:rPr>
          <w:rFonts w:asciiTheme="minorHAnsi" w:hAnsiTheme="minorHAnsi"/>
          <w:color w:val="auto"/>
        </w:rPr>
        <w:t xml:space="preserve">Interestingly the study showed that men who used the Discharge method of listening to music are more likely to suffer from neuroticism or anxiety, however not for women. It was therefore concluded </w:t>
      </w:r>
      <w:proofErr w:type="gramStart"/>
      <w:r w:rsidRPr="00840EEC">
        <w:rPr>
          <w:rFonts w:asciiTheme="minorHAnsi" w:hAnsiTheme="minorHAnsi"/>
          <w:color w:val="auto"/>
        </w:rPr>
        <w:t>that  for</w:t>
      </w:r>
      <w:proofErr w:type="gramEnd"/>
      <w:r w:rsidRPr="00840EEC">
        <w:rPr>
          <w:rFonts w:asciiTheme="minorHAnsi" w:hAnsiTheme="minorHAnsi"/>
          <w:color w:val="auto"/>
        </w:rPr>
        <w:t xml:space="preserve"> the men in this study, using music in a discharge method had a detrimental effect on their emotional state.</w:t>
      </w:r>
    </w:p>
    <w:p w14:paraId="040E2492" w14:textId="75FE5387" w:rsidR="00840EEC" w:rsidRPr="00840EEC" w:rsidRDefault="00840EEC" w:rsidP="00840EEC">
      <w:pPr>
        <w:pStyle w:val="PlainText"/>
        <w:rPr>
          <w:rFonts w:asciiTheme="minorHAnsi" w:hAnsiTheme="minorHAnsi"/>
          <w:color w:val="auto"/>
        </w:rPr>
      </w:pPr>
      <w:r w:rsidRPr="00840EEC">
        <w:rPr>
          <w:rFonts w:asciiTheme="minorHAnsi" w:hAnsiTheme="minorHAnsi"/>
          <w:color w:val="auto"/>
        </w:rPr>
        <w:t>During the study the researchers also conducted a study investigating participants’ brain activity whilst listening to music.  The researchers used functional magnetic resonance imaging (FMRI)</w:t>
      </w:r>
      <w:proofErr w:type="gramStart"/>
      <w:r w:rsidRPr="00840EEC">
        <w:rPr>
          <w:rFonts w:asciiTheme="minorHAnsi" w:hAnsiTheme="minorHAnsi"/>
          <w:color w:val="auto"/>
        </w:rPr>
        <w:t>, ,</w:t>
      </w:r>
      <w:proofErr w:type="gramEnd"/>
      <w:r w:rsidRPr="00840EEC">
        <w:rPr>
          <w:rFonts w:asciiTheme="minorHAnsi" w:hAnsiTheme="minorHAnsi"/>
          <w:color w:val="auto"/>
        </w:rPr>
        <w:t xml:space="preserve"> which measures blood flow through certain areas of the brain. An area of the brain can be measured as acting when an increased measure of blood flow is seen and therefore is used </w:t>
      </w:r>
      <w:proofErr w:type="gramStart"/>
      <w:r w:rsidRPr="00840EEC">
        <w:rPr>
          <w:rFonts w:asciiTheme="minorHAnsi" w:hAnsiTheme="minorHAnsi"/>
          <w:color w:val="auto"/>
        </w:rPr>
        <w:t>to  determine</w:t>
      </w:r>
      <w:proofErr w:type="gramEnd"/>
      <w:r w:rsidRPr="00840EEC">
        <w:rPr>
          <w:rFonts w:asciiTheme="minorHAnsi" w:hAnsiTheme="minorHAnsi"/>
          <w:color w:val="auto"/>
        </w:rPr>
        <w:t xml:space="preserve"> which areas of the brain the participants are using during the study. </w:t>
      </w:r>
    </w:p>
    <w:p w14:paraId="3D676CD9" w14:textId="3A51F742" w:rsidR="00840EEC" w:rsidRPr="00840EEC" w:rsidRDefault="00840EEC" w:rsidP="00840EEC">
      <w:pPr>
        <w:pStyle w:val="PlainText"/>
        <w:rPr>
          <w:rFonts w:asciiTheme="minorHAnsi" w:hAnsiTheme="minorHAnsi"/>
          <w:color w:val="auto"/>
        </w:rPr>
      </w:pPr>
      <w:r w:rsidRPr="00840EEC">
        <w:rPr>
          <w:rFonts w:asciiTheme="minorHAnsi" w:hAnsiTheme="minorHAnsi"/>
          <w:color w:val="auto"/>
        </w:rPr>
        <w:t>This study was interested in the activity of the medial prefrontal cortex.  Previous research has shown that this part of the brain is involved in behavior, personality expression, decision making and moderating social behavior.</w:t>
      </w:r>
    </w:p>
    <w:p w14:paraId="48A0D30A" w14:textId="3984867B" w:rsidR="00840EEC" w:rsidRPr="00840EEC" w:rsidRDefault="00840EEC" w:rsidP="00840EEC">
      <w:pPr>
        <w:pStyle w:val="PlainText"/>
        <w:rPr>
          <w:rFonts w:asciiTheme="minorHAnsi" w:hAnsiTheme="minorHAnsi"/>
          <w:color w:val="auto"/>
        </w:rPr>
      </w:pPr>
      <w:r w:rsidRPr="00840EEC">
        <w:rPr>
          <w:rFonts w:asciiTheme="minorHAnsi" w:hAnsiTheme="minorHAnsi"/>
          <w:color w:val="auto"/>
        </w:rPr>
        <w:t>The study therefore consisted of playing a variety of different music (including happy, sad and fearful) to the participant as they laid in the FMRI machine, with the aim of determining which songs would activate the medial prefrontal cortex</w:t>
      </w:r>
    </w:p>
    <w:p w14:paraId="2C27ECEF" w14:textId="77777777" w:rsidR="00840EEC" w:rsidRPr="00840EEC" w:rsidRDefault="00840EEC" w:rsidP="00840EEC">
      <w:pPr>
        <w:pStyle w:val="PlainText"/>
        <w:rPr>
          <w:rFonts w:asciiTheme="minorHAnsi" w:hAnsiTheme="minorHAnsi"/>
          <w:color w:val="auto"/>
        </w:rPr>
      </w:pPr>
    </w:p>
    <w:p w14:paraId="77B657EC" w14:textId="10BEAED0" w:rsidR="00840EEC" w:rsidRPr="00840EEC" w:rsidRDefault="00840EEC" w:rsidP="00840EEC">
      <w:pPr>
        <w:pStyle w:val="PlainText"/>
        <w:rPr>
          <w:rFonts w:asciiTheme="minorHAnsi" w:hAnsiTheme="minorHAnsi"/>
          <w:color w:val="auto"/>
        </w:rPr>
      </w:pPr>
      <w:r w:rsidRPr="00840EEC">
        <w:rPr>
          <w:rFonts w:asciiTheme="minorHAnsi" w:hAnsiTheme="minorHAnsi"/>
          <w:color w:val="auto"/>
        </w:rPr>
        <w:lastRenderedPageBreak/>
        <w:t>It was found that the men participating in the study who chose to use the Discharge method during the negative music showed significantly less activity through the Medial Prefrontal Cortex when compared to women who used the discharge method. It was found that women showed an increase in activity through the medial prefrontal cortex.</w:t>
      </w:r>
    </w:p>
    <w:p w14:paraId="7E450959" w14:textId="77777777" w:rsidR="00840EEC" w:rsidRPr="00840EEC" w:rsidRDefault="00840EEC" w:rsidP="00840EEC">
      <w:pPr>
        <w:pStyle w:val="PlainText"/>
        <w:rPr>
          <w:rFonts w:asciiTheme="minorHAnsi" w:hAnsiTheme="minorHAnsi"/>
          <w:color w:val="auto"/>
        </w:rPr>
      </w:pPr>
    </w:p>
    <w:p w14:paraId="4CE6F1BD" w14:textId="18F90EB2" w:rsidR="00840EEC" w:rsidRPr="00840EEC" w:rsidRDefault="00840EEC" w:rsidP="00840EEC">
      <w:pPr>
        <w:pStyle w:val="PlainText"/>
        <w:rPr>
          <w:rFonts w:asciiTheme="minorHAnsi" w:hAnsiTheme="minorHAnsi"/>
          <w:color w:val="auto"/>
        </w:rPr>
      </w:pPr>
      <w:r w:rsidRPr="00840EEC">
        <w:rPr>
          <w:rFonts w:asciiTheme="minorHAnsi" w:hAnsiTheme="minorHAnsi"/>
          <w:color w:val="auto"/>
        </w:rPr>
        <w:t>Music, for Meany, is a way of dealing with a problem due to poor mental health, although in some cases it can cause more distress and mental health problems there are cases where it can really help someone with the problems they are going through. Music can also be used to help combat and fight against medical conditions like Alzheimer’s and Dementia which is most commonly found with people of older age.</w:t>
      </w:r>
    </w:p>
    <w:p w14:paraId="4544E790" w14:textId="772B8652" w:rsidR="00840EEC" w:rsidRPr="00840EEC" w:rsidRDefault="00840EEC" w:rsidP="00840EEC">
      <w:pPr>
        <w:rPr>
          <w:color w:val="auto"/>
        </w:rPr>
      </w:pPr>
      <w:r w:rsidRPr="00840EEC">
        <w:rPr>
          <w:color w:val="auto"/>
        </w:rPr>
        <w:t>Music is a global and long-established way of managing and expressing our emotions; particularly those that we find distressing.  Music therapy is widely used as a therapy to help those who experience mental health difficulties.  However, as the research shows music can also be detrimental in helping us manage and express our emotions.</w:t>
      </w:r>
    </w:p>
    <w:p w14:paraId="2B53D873" w14:textId="59D8AE57" w:rsidR="00840EEC" w:rsidRPr="00840EEC" w:rsidRDefault="00840EEC" w:rsidP="00840EEC">
      <w:pPr>
        <w:rPr>
          <w:color w:val="auto"/>
        </w:rPr>
      </w:pPr>
      <w:r w:rsidRPr="00840EEC">
        <w:rPr>
          <w:color w:val="auto"/>
        </w:rPr>
        <w:t>An awareness of how music helps and detriments our emotions is needed to be explored further, and people to be aware of the different ways that music can be used.  Particularly when professionals or people may be supporting men with emotional difficulties.</w:t>
      </w:r>
    </w:p>
    <w:p w14:paraId="071EABC3" w14:textId="144C60B1" w:rsidR="00175CF3" w:rsidRDefault="00175CF3" w:rsidP="36611D68">
      <w:pPr>
        <w:rPr>
          <w:color w:val="auto"/>
        </w:rPr>
      </w:pPr>
      <w:r>
        <w:rPr>
          <w:color w:val="auto"/>
        </w:rPr>
        <w:t xml:space="preserve">Music can be used as a tool to help with </w:t>
      </w:r>
      <w:r w:rsidR="008530E9">
        <w:rPr>
          <w:color w:val="auto"/>
        </w:rPr>
        <w:t>everyday</w:t>
      </w:r>
      <w:r>
        <w:rPr>
          <w:color w:val="auto"/>
        </w:rPr>
        <w:t xml:space="preserve"> tasks</w:t>
      </w:r>
      <w:r w:rsidR="008530E9">
        <w:rPr>
          <w:color w:val="auto"/>
        </w:rPr>
        <w:t>.</w:t>
      </w:r>
      <w:r>
        <w:rPr>
          <w:color w:val="auto"/>
        </w:rPr>
        <w:t xml:space="preserve"> </w:t>
      </w:r>
      <w:r w:rsidR="008530E9">
        <w:rPr>
          <w:color w:val="auto"/>
        </w:rPr>
        <w:t>W</w:t>
      </w:r>
      <w:r>
        <w:rPr>
          <w:color w:val="auto"/>
        </w:rPr>
        <w:t>hether this</w:t>
      </w:r>
      <w:r w:rsidR="00991874">
        <w:rPr>
          <w:color w:val="auto"/>
        </w:rPr>
        <w:t xml:space="preserve"> is</w:t>
      </w:r>
      <w:r>
        <w:rPr>
          <w:color w:val="auto"/>
        </w:rPr>
        <w:t xml:space="preserve"> going for a run, cleaning your house or writing an essay.</w:t>
      </w:r>
      <w:r w:rsidR="008530E9">
        <w:rPr>
          <w:color w:val="auto"/>
        </w:rPr>
        <w:t xml:space="preserve"> Music being referred to as a tool in this sense can be a conscious decision, where someone may decide to put on motivational music or it can be subconscious where music just happens to be playing and it motivates the person anyway.</w:t>
      </w:r>
      <w:r>
        <w:rPr>
          <w:color w:val="auto"/>
        </w:rPr>
        <w:t xml:space="preserve"> </w:t>
      </w:r>
      <w:r w:rsidR="00991874">
        <w:rPr>
          <w:color w:val="auto"/>
        </w:rPr>
        <w:t>This is down to two factors which are; music having motivational properties and music’s ability to distract the mind. Music has been known to help increase concertation which allows the person listening to the music to complete other tasks more efficiently. Music</w:t>
      </w:r>
      <w:r w:rsidR="008530E9">
        <w:rPr>
          <w:color w:val="auto"/>
        </w:rPr>
        <w:t>’s</w:t>
      </w:r>
      <w:r w:rsidR="00991874">
        <w:rPr>
          <w:color w:val="auto"/>
        </w:rPr>
        <w:t xml:space="preserve"> BPM (beats per minute) has </w:t>
      </w:r>
      <w:proofErr w:type="spellStart"/>
      <w:proofErr w:type="gramStart"/>
      <w:r w:rsidR="00991874">
        <w:rPr>
          <w:color w:val="auto"/>
        </w:rPr>
        <w:t>a</w:t>
      </w:r>
      <w:proofErr w:type="spellEnd"/>
      <w:proofErr w:type="gramEnd"/>
      <w:r w:rsidR="00991874">
        <w:rPr>
          <w:color w:val="auto"/>
        </w:rPr>
        <w:t xml:space="preserve"> influence </w:t>
      </w:r>
      <w:r w:rsidR="008530E9">
        <w:rPr>
          <w:color w:val="auto"/>
        </w:rPr>
        <w:t xml:space="preserve">on the mind </w:t>
      </w:r>
      <w:r w:rsidR="00991874">
        <w:rPr>
          <w:color w:val="auto"/>
        </w:rPr>
        <w:t>when doing exercise</w:t>
      </w:r>
      <w:r w:rsidR="008530E9">
        <w:rPr>
          <w:color w:val="auto"/>
        </w:rPr>
        <w:t>.</w:t>
      </w:r>
      <w:r w:rsidR="00991874">
        <w:rPr>
          <w:color w:val="auto"/>
        </w:rPr>
        <w:t xml:space="preserve"> </w:t>
      </w:r>
      <w:r w:rsidR="008530E9">
        <w:rPr>
          <w:color w:val="auto"/>
        </w:rPr>
        <w:t>Exercise such as</w:t>
      </w:r>
      <w:r w:rsidR="00991874">
        <w:rPr>
          <w:color w:val="auto"/>
        </w:rPr>
        <w:t xml:space="preserve"> running</w:t>
      </w:r>
      <w:r w:rsidR="008530E9">
        <w:rPr>
          <w:color w:val="auto"/>
        </w:rPr>
        <w:t>,</w:t>
      </w:r>
      <w:r w:rsidR="00991874">
        <w:rPr>
          <w:color w:val="auto"/>
        </w:rPr>
        <w:t xml:space="preserve"> a higher BPM</w:t>
      </w:r>
      <w:r w:rsidR="00A37357">
        <w:rPr>
          <w:color w:val="auto"/>
        </w:rPr>
        <w:t xml:space="preserve"> like 150BPM</w:t>
      </w:r>
      <w:r w:rsidR="00991874">
        <w:rPr>
          <w:color w:val="auto"/>
        </w:rPr>
        <w:t xml:space="preserve"> is </w:t>
      </w:r>
      <w:r w:rsidR="00A37357">
        <w:rPr>
          <w:color w:val="auto"/>
        </w:rPr>
        <w:t>more efficient than a slower BPM like 90 BPM due to the intensity which has an impact on the run</w:t>
      </w:r>
      <w:r w:rsidR="00D02EB9">
        <w:rPr>
          <w:color w:val="auto"/>
        </w:rPr>
        <w:t xml:space="preserve"> and pace</w:t>
      </w:r>
      <w:r w:rsidR="00A37357">
        <w:rPr>
          <w:color w:val="auto"/>
        </w:rPr>
        <w:t xml:space="preserve"> whereas a warmup for exercise or a cool down from exercise may favor a slower BPM for example 90BPM due to a warm up </w:t>
      </w:r>
      <w:r w:rsidR="00D02EB9">
        <w:rPr>
          <w:color w:val="auto"/>
        </w:rPr>
        <w:t xml:space="preserve">and cool down </w:t>
      </w:r>
      <w:r w:rsidR="00A37357">
        <w:rPr>
          <w:color w:val="auto"/>
        </w:rPr>
        <w:t>being a slower paced activity than a</w:t>
      </w:r>
      <w:r w:rsidR="00D02EB9">
        <w:rPr>
          <w:color w:val="auto"/>
        </w:rPr>
        <w:t>n actual</w:t>
      </w:r>
      <w:r w:rsidR="00A37357">
        <w:rPr>
          <w:color w:val="auto"/>
        </w:rPr>
        <w:t xml:space="preserve"> run.</w:t>
      </w:r>
    </w:p>
    <w:p w14:paraId="6C8F6EA5" w14:textId="6D03D307" w:rsidR="0065295D" w:rsidRDefault="0065295D" w:rsidP="004843FF">
      <w:pPr>
        <w:pStyle w:val="Heading2"/>
      </w:pPr>
      <w:bookmarkStart w:id="17" w:name="_Toc532317323"/>
    </w:p>
    <w:p w14:paraId="46C3B398" w14:textId="5CCDB864" w:rsidR="0065295D" w:rsidRDefault="0065295D" w:rsidP="0065295D"/>
    <w:p w14:paraId="5B27BCED" w14:textId="1E87BFD1" w:rsidR="0065295D" w:rsidRDefault="0065295D" w:rsidP="0065295D"/>
    <w:p w14:paraId="58D68818" w14:textId="392FF263" w:rsidR="0065295D" w:rsidRDefault="0065295D" w:rsidP="0065295D"/>
    <w:p w14:paraId="7F72887E" w14:textId="77777777" w:rsidR="0065295D" w:rsidRPr="0065295D" w:rsidRDefault="0065295D" w:rsidP="0065295D"/>
    <w:p w14:paraId="40147CC8" w14:textId="77777777" w:rsidR="0065295D" w:rsidRDefault="0065295D" w:rsidP="004843FF">
      <w:pPr>
        <w:pStyle w:val="Heading2"/>
      </w:pPr>
    </w:p>
    <w:p w14:paraId="74708D34" w14:textId="55949492" w:rsidR="002456F2" w:rsidRDefault="00B95B12" w:rsidP="004843FF">
      <w:pPr>
        <w:pStyle w:val="Heading2"/>
      </w:pPr>
      <w:bookmarkStart w:id="18" w:name="_Toc532322812"/>
      <w:r w:rsidRPr="00F5595D">
        <w:t>How music is being used in psychology (sound/music therapy)</w:t>
      </w:r>
      <w:bookmarkEnd w:id="17"/>
      <w:bookmarkEnd w:id="18"/>
    </w:p>
    <w:p w14:paraId="53DCA236" w14:textId="0C6C25E6" w:rsidR="00903743" w:rsidRDefault="00903743" w:rsidP="00903743">
      <w:pPr>
        <w:pStyle w:val="m-1402920095825437383paragraph"/>
        <w:shd w:val="clear" w:color="auto" w:fill="FFFFFF"/>
        <w:spacing w:before="0" w:beforeAutospacing="0" w:after="0" w:afterAutospacing="0"/>
        <w:textAlignment w:val="baseline"/>
        <w:rPr>
          <w:rStyle w:val="m-1402920095825437383eop"/>
          <w:rFonts w:asciiTheme="minorHAnsi" w:hAnsiTheme="minorHAnsi" w:cs="Arial"/>
          <w:color w:val="000000"/>
          <w:sz w:val="22"/>
          <w:szCs w:val="22"/>
        </w:rPr>
      </w:pPr>
      <w:r w:rsidRPr="00AE30A4">
        <w:rPr>
          <w:rStyle w:val="m-1402920095825437383normaltextrun"/>
          <w:rFonts w:asciiTheme="minorHAnsi" w:hAnsiTheme="minorHAnsi" w:cs="Arial"/>
          <w:color w:val="000000"/>
          <w:sz w:val="22"/>
          <w:szCs w:val="22"/>
        </w:rPr>
        <w:t>Although music is in some form simply organised noise it still manages to create, with or without lyrical content, an impact on the brain. Music can hit nerves to create vast effects such as high blood pressure, adrenalin increase, happiness, sadness, give you tingles, and increases the function of our cerebellum which is the part of our brain which is responsible for bodily movements. This could be anything from tapping our feet to a full dance number given the right song to trigger these effects on an individual. Everyone is one way, or another is exposed to music during their lifetime so it’s difficult to escape and avoid feelings towards music, even if these feelings are negative.</w:t>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normaltextrun"/>
          <w:rFonts w:asciiTheme="minorHAnsi" w:hAnsiTheme="minorHAnsi" w:cs="Arial"/>
          <w:color w:val="000000"/>
          <w:sz w:val="22"/>
          <w:szCs w:val="22"/>
        </w:rPr>
        <w:t>Music </w:t>
      </w:r>
      <w:proofErr w:type="gramStart"/>
      <w:r w:rsidRPr="00AE30A4">
        <w:rPr>
          <w:rStyle w:val="m-1402920095825437383advancedproofingissue"/>
          <w:rFonts w:asciiTheme="minorHAnsi" w:hAnsiTheme="minorHAnsi" w:cs="Arial"/>
          <w:color w:val="000000"/>
          <w:sz w:val="22"/>
          <w:szCs w:val="22"/>
        </w:rPr>
        <w:t>has the ability to</w:t>
      </w:r>
      <w:proofErr w:type="gramEnd"/>
      <w:r w:rsidRPr="00AE30A4">
        <w:rPr>
          <w:rStyle w:val="m-1402920095825437383normaltextrun"/>
          <w:rFonts w:asciiTheme="minorHAnsi" w:hAnsiTheme="minorHAnsi" w:cs="Arial"/>
          <w:color w:val="000000"/>
          <w:sz w:val="22"/>
          <w:szCs w:val="22"/>
        </w:rPr>
        <w:t> improve or prolong memory as well as provoking a create outlook for an </w:t>
      </w:r>
      <w:r w:rsidRPr="00AE30A4">
        <w:rPr>
          <w:rStyle w:val="m-1402920095825437383spellingerror"/>
          <w:rFonts w:asciiTheme="minorHAnsi" w:eastAsiaTheme="majorEastAsia" w:hAnsiTheme="minorHAnsi" w:cs="Arial"/>
          <w:color w:val="000000"/>
          <w:sz w:val="22"/>
          <w:szCs w:val="22"/>
        </w:rPr>
        <w:t>individual</w:t>
      </w:r>
      <w:r w:rsidRPr="00AE30A4">
        <w:rPr>
          <w:rStyle w:val="m-1402920095825437383normaltextrun"/>
          <w:rFonts w:asciiTheme="minorHAnsi" w:hAnsiTheme="minorHAnsi" w:cs="Arial"/>
          <w:color w:val="000000"/>
          <w:sz w:val="22"/>
          <w:szCs w:val="22"/>
        </w:rPr>
        <w:t>.</w:t>
      </w:r>
      <w:r w:rsidRPr="00AE30A4">
        <w:rPr>
          <w:rStyle w:val="m-1402920095825437383eop"/>
          <w:rFonts w:asciiTheme="minorHAnsi" w:hAnsiTheme="minorHAnsi" w:cs="Arial"/>
          <w:color w:val="000000"/>
          <w:sz w:val="22"/>
          <w:szCs w:val="22"/>
        </w:rPr>
        <w:t> </w:t>
      </w:r>
    </w:p>
    <w:p w14:paraId="5C5528A8" w14:textId="77777777" w:rsidR="00AE30A4" w:rsidRPr="00AE30A4" w:rsidRDefault="00AE30A4" w:rsidP="00903743">
      <w:pPr>
        <w:pStyle w:val="m-1402920095825437383paragraph"/>
        <w:shd w:val="clear" w:color="auto" w:fill="FFFFFF"/>
        <w:spacing w:before="0" w:beforeAutospacing="0" w:after="0" w:afterAutospacing="0"/>
        <w:textAlignment w:val="baseline"/>
        <w:rPr>
          <w:rFonts w:asciiTheme="minorHAnsi" w:hAnsiTheme="minorHAnsi" w:cs="Arial"/>
          <w:color w:val="222222"/>
          <w:sz w:val="22"/>
          <w:szCs w:val="22"/>
        </w:rPr>
      </w:pPr>
    </w:p>
    <w:p w14:paraId="5247C829" w14:textId="4A05935E" w:rsidR="00903743" w:rsidRDefault="00903743" w:rsidP="00903743">
      <w:pPr>
        <w:pStyle w:val="m-1402920095825437383paragraph"/>
        <w:shd w:val="clear" w:color="auto" w:fill="FFFFFF"/>
        <w:spacing w:before="0" w:beforeAutospacing="0" w:after="0" w:afterAutospacing="0"/>
        <w:textAlignment w:val="baseline"/>
        <w:rPr>
          <w:rStyle w:val="m-1402920095825437383eop"/>
          <w:rFonts w:asciiTheme="minorHAnsi" w:hAnsiTheme="minorHAnsi" w:cs="Arial"/>
          <w:i/>
          <w:color w:val="000000"/>
          <w:sz w:val="22"/>
          <w:szCs w:val="22"/>
        </w:rPr>
      </w:pPr>
      <w:r w:rsidRPr="00AE30A4">
        <w:rPr>
          <w:rStyle w:val="m-1402920095825437383normaltextrun"/>
          <w:rFonts w:asciiTheme="minorHAnsi" w:hAnsiTheme="minorHAnsi" w:cs="Arial"/>
          <w:b/>
          <w:bCs/>
          <w:i/>
          <w:iCs/>
          <w:color w:val="000000"/>
          <w:sz w:val="22"/>
          <w:szCs w:val="22"/>
        </w:rPr>
        <w:t>"Music is primal. It affects all of us, but in very personal, unique ways,"</w:t>
      </w:r>
      <w:r w:rsidRPr="00AE30A4">
        <w:rPr>
          <w:rStyle w:val="m-1402920095825437383normaltextrun"/>
          <w:rFonts w:asciiTheme="minorHAnsi" w:hAnsiTheme="minorHAnsi" w:cs="Arial"/>
          <w:i/>
          <w:color w:val="000000"/>
          <w:sz w:val="22"/>
          <w:szCs w:val="22"/>
        </w:rPr>
        <w:t> Jonathan Burdette, M.D (neuroradiologist) </w:t>
      </w:r>
      <w:r w:rsidRPr="00AE30A4">
        <w:rPr>
          <w:rStyle w:val="m-1402920095825437383eop"/>
          <w:rFonts w:asciiTheme="minorHAnsi" w:hAnsiTheme="minorHAnsi" w:cs="Arial"/>
          <w:i/>
          <w:color w:val="000000"/>
          <w:sz w:val="22"/>
          <w:szCs w:val="22"/>
        </w:rPr>
        <w:t> </w:t>
      </w:r>
    </w:p>
    <w:p w14:paraId="52F34AEC" w14:textId="77777777" w:rsidR="00AE30A4" w:rsidRPr="00AE30A4" w:rsidRDefault="00AE30A4" w:rsidP="00903743">
      <w:pPr>
        <w:pStyle w:val="m-1402920095825437383paragraph"/>
        <w:shd w:val="clear" w:color="auto" w:fill="FFFFFF"/>
        <w:spacing w:before="0" w:beforeAutospacing="0" w:after="0" w:afterAutospacing="0"/>
        <w:textAlignment w:val="baseline"/>
        <w:rPr>
          <w:rFonts w:asciiTheme="minorHAnsi" w:hAnsiTheme="minorHAnsi" w:cs="Arial"/>
          <w:i/>
          <w:color w:val="222222"/>
          <w:sz w:val="22"/>
          <w:szCs w:val="22"/>
        </w:rPr>
      </w:pPr>
    </w:p>
    <w:p w14:paraId="26D69EDE" w14:textId="54F7BDF3" w:rsidR="00903743" w:rsidRPr="00AE30A4" w:rsidRDefault="00903743" w:rsidP="00903743">
      <w:pPr>
        <w:pStyle w:val="m-1402920095825437383paragraph"/>
        <w:shd w:val="clear" w:color="auto" w:fill="FFFFFF"/>
        <w:spacing w:before="0" w:beforeAutospacing="0" w:after="0" w:afterAutospacing="0"/>
        <w:textAlignment w:val="baseline"/>
        <w:rPr>
          <w:rFonts w:asciiTheme="minorHAnsi" w:hAnsiTheme="minorHAnsi" w:cs="Arial"/>
          <w:color w:val="222222"/>
          <w:sz w:val="22"/>
          <w:szCs w:val="22"/>
        </w:rPr>
      </w:pPr>
      <w:r w:rsidRPr="00AE30A4">
        <w:rPr>
          <w:rStyle w:val="m-1402920095825437383normaltextrun"/>
          <w:rFonts w:asciiTheme="minorHAnsi" w:hAnsiTheme="minorHAnsi" w:cs="Arial"/>
          <w:color w:val="000000"/>
          <w:sz w:val="22"/>
          <w:szCs w:val="22"/>
        </w:rPr>
        <w:t>   Any effects on the brain caused by music can be sourced through the elements of music, these being instrumentation, melody, harmony, texture, genre, pitch, tempo and most importantly, rhythm. These effects can even range as far as making our pupils dilate, especially if our favourite song/piece of music is being listened to. Subconsciously we allow music to tell a story with everyone allowing different ideas for this story telling. </w:t>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normaltextrun"/>
          <w:rFonts w:asciiTheme="minorHAnsi" w:hAnsiTheme="minorHAnsi" w:cs="Arial"/>
          <w:color w:val="000000"/>
          <w:sz w:val="22"/>
          <w:szCs w:val="22"/>
        </w:rPr>
        <w:t>   As a result of all these contributing factors, music is far more powerful and influential than language. This is shown especially with the use of music or sound therapy.</w:t>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normaltextrun"/>
          <w:rFonts w:asciiTheme="minorHAnsi" w:hAnsiTheme="minorHAnsi" w:cs="Arial"/>
          <w:color w:val="000000"/>
          <w:sz w:val="22"/>
          <w:szCs w:val="22"/>
          <w:lang w:val="en-US"/>
        </w:rPr>
        <w:t xml:space="preserve">   Throughout recent years the rise of music being used alongside psychology as a tool to help people who need it has taken a dramatic rise. Sound Therapy is a practice that is used to retune your body’s energy by using sound frequencies. The common practice of sound therapy starts off with a series of questions to the client about any health problems they are going through or have previously gone through, this is so the practitioner can deliver a style of treatments to align with the consumer's need. The process is simple, the client lays down and the practitioner makes sound around them. The most common instruments used in this field are gongs, bells, tuning folks, drums and the human voice. </w:t>
      </w:r>
      <w:proofErr w:type="gramStart"/>
      <w:r w:rsidRPr="00AE30A4">
        <w:rPr>
          <w:rStyle w:val="m-1402920095825437383normaltextrun"/>
          <w:rFonts w:asciiTheme="minorHAnsi" w:hAnsiTheme="minorHAnsi" w:cs="Arial"/>
          <w:color w:val="000000"/>
          <w:sz w:val="22"/>
          <w:szCs w:val="22"/>
          <w:lang w:val="en-US"/>
        </w:rPr>
        <w:t>All of</w:t>
      </w:r>
      <w:proofErr w:type="gramEnd"/>
      <w:r w:rsidRPr="00AE30A4">
        <w:rPr>
          <w:rStyle w:val="m-1402920095825437383normaltextrun"/>
          <w:rFonts w:asciiTheme="minorHAnsi" w:hAnsiTheme="minorHAnsi" w:cs="Arial"/>
          <w:color w:val="000000"/>
          <w:sz w:val="22"/>
          <w:szCs w:val="22"/>
          <w:lang w:val="en-US"/>
        </w:rPr>
        <w:t xml:space="preserve"> these sounds are used in a way that will surround the client to make them feel submerged in sound. Practitioner </w:t>
      </w:r>
      <w:proofErr w:type="spellStart"/>
      <w:r w:rsidRPr="00AE30A4">
        <w:rPr>
          <w:rStyle w:val="m-1402920095825437383spellingerror"/>
          <w:rFonts w:asciiTheme="minorHAnsi" w:eastAsiaTheme="majorEastAsia" w:hAnsiTheme="minorHAnsi" w:cs="Arial"/>
          <w:color w:val="000000"/>
          <w:sz w:val="22"/>
          <w:szCs w:val="22"/>
          <w:lang w:val="en-US"/>
        </w:rPr>
        <w:t>Lyz</w:t>
      </w:r>
      <w:proofErr w:type="spellEnd"/>
      <w:r w:rsidRPr="00AE30A4">
        <w:rPr>
          <w:rStyle w:val="m-1402920095825437383normaltextrun"/>
          <w:rFonts w:asciiTheme="minorHAnsi" w:hAnsiTheme="minorHAnsi" w:cs="Arial"/>
          <w:color w:val="000000"/>
          <w:sz w:val="22"/>
          <w:szCs w:val="22"/>
          <w:lang w:val="en-US"/>
        </w:rPr>
        <w:t> cooper has said about the process </w:t>
      </w:r>
      <w:r w:rsidRPr="00AE30A4">
        <w:rPr>
          <w:rStyle w:val="m-1402920095825437383normaltextrun"/>
          <w:rFonts w:asciiTheme="minorHAnsi" w:hAnsiTheme="minorHAnsi" w:cs="Arial"/>
          <w:i/>
          <w:iCs/>
          <w:color w:val="000000"/>
          <w:sz w:val="22"/>
          <w:szCs w:val="22"/>
          <w:lang w:val="en-US"/>
        </w:rPr>
        <w:t>“clients are wrapped up in [these sounds] like a </w:t>
      </w:r>
      <w:r w:rsidRPr="00AE30A4">
        <w:rPr>
          <w:rStyle w:val="m-1402920095825437383contextualspellingandgrammarerror"/>
          <w:rFonts w:asciiTheme="minorHAnsi" w:eastAsiaTheme="majorEastAsia" w:hAnsiTheme="minorHAnsi" w:cs="Arial"/>
          <w:i/>
          <w:iCs/>
          <w:color w:val="000000"/>
          <w:sz w:val="22"/>
          <w:szCs w:val="22"/>
          <w:lang w:val="en-US"/>
        </w:rPr>
        <w:t>cocoon, and</w:t>
      </w:r>
      <w:r w:rsidRPr="00AE30A4">
        <w:rPr>
          <w:rStyle w:val="m-1402920095825437383normaltextrun"/>
          <w:rFonts w:asciiTheme="minorHAnsi" w:hAnsiTheme="minorHAnsi" w:cs="Arial"/>
          <w:i/>
          <w:iCs/>
          <w:color w:val="000000"/>
          <w:sz w:val="22"/>
          <w:szCs w:val="22"/>
          <w:lang w:val="en-US"/>
        </w:rPr>
        <w:t> allowed to go on a journey”</w:t>
      </w:r>
      <w:r w:rsidRPr="00AE30A4">
        <w:rPr>
          <w:rStyle w:val="m-1402920095825437383normaltextrun"/>
          <w:rFonts w:asciiTheme="minorHAnsi" w:hAnsiTheme="minorHAnsi" w:cs="Arial"/>
          <w:color w:val="000000"/>
          <w:sz w:val="22"/>
          <w:szCs w:val="22"/>
          <w:lang w:val="en-US"/>
        </w:rPr>
        <w:t> this relates back to the Classical Greeks as previously stated used music for setting the moods, inciting passion, inducing state of minds and even helping to heal one in dire cases of tragedy or sickness. Sound therapy is also used to promote well-being and relaxation, especially useful with people suffering from poor mental health such as anxiety, depression or post-traumatic stress disorder. Due to the practice’s abilities, ‘sound therapy’ is also often referred to as ‘sound healing therapy’ due to the therapy promoting and enhancing the body's natural healing mechanics.</w:t>
      </w:r>
      <w:r w:rsidRPr="00AE30A4">
        <w:rPr>
          <w:rStyle w:val="m-1402920095825437383scxw234472711"/>
          <w:rFonts w:asciiTheme="minorHAnsi" w:hAnsiTheme="minorHAnsi" w:cs="Arial"/>
          <w:color w:val="000000"/>
          <w:sz w:val="22"/>
          <w:szCs w:val="22"/>
        </w:rPr>
        <w:t> </w:t>
      </w:r>
      <w:r w:rsidR="00E527C9">
        <w:rPr>
          <w:rStyle w:val="m-1402920095825437383scxw234472711"/>
          <w:rFonts w:asciiTheme="minorHAnsi" w:hAnsiTheme="minorHAnsi" w:cs="Arial"/>
          <w:color w:val="000000"/>
          <w:sz w:val="22"/>
          <w:szCs w:val="22"/>
        </w:rPr>
        <w:br/>
        <w:t xml:space="preserve">   Sound therapy is also used in relation to </w:t>
      </w:r>
      <w:r w:rsidR="00247D55">
        <w:rPr>
          <w:rStyle w:val="m-1402920095825437383scxw234472711"/>
          <w:rFonts w:asciiTheme="minorHAnsi" w:hAnsiTheme="minorHAnsi" w:cs="Arial"/>
          <w:color w:val="000000"/>
          <w:sz w:val="22"/>
          <w:szCs w:val="22"/>
        </w:rPr>
        <w:t xml:space="preserve">helping </w:t>
      </w:r>
      <w:r w:rsidR="00E527C9">
        <w:rPr>
          <w:rStyle w:val="m-1402920095825437383scxw234472711"/>
          <w:rFonts w:asciiTheme="minorHAnsi" w:hAnsiTheme="minorHAnsi" w:cs="Arial"/>
          <w:color w:val="000000"/>
          <w:sz w:val="22"/>
          <w:szCs w:val="22"/>
        </w:rPr>
        <w:t>people’s memory. As we get older there is no denying, along with scientific research and proving that memories fade and weaken, leading to people forgetting key things to not being able to learn anything new due to the brain not processing the memories</w:t>
      </w:r>
      <w:r w:rsidR="00247D55">
        <w:rPr>
          <w:rStyle w:val="m-1402920095825437383scxw234472711"/>
          <w:rFonts w:asciiTheme="minorHAnsi" w:hAnsiTheme="minorHAnsi" w:cs="Arial"/>
          <w:color w:val="000000"/>
          <w:sz w:val="22"/>
          <w:szCs w:val="22"/>
        </w:rPr>
        <w:t xml:space="preserve">. Sound therapy can stimulate the brain enough to create new connections thus leading to better and more efficient learning at a faster rate </w:t>
      </w:r>
      <w:r w:rsidR="00247D55">
        <w:rPr>
          <w:rStyle w:val="m-1402920095825437383scxw234472711"/>
          <w:rFonts w:asciiTheme="minorHAnsi" w:hAnsiTheme="minorHAnsi" w:cs="Arial"/>
          <w:color w:val="000000"/>
          <w:sz w:val="22"/>
          <w:szCs w:val="22"/>
        </w:rPr>
        <w:lastRenderedPageBreak/>
        <w:t>than what would be if sound therapy was not being used. Sound therapy is essentially providing the brain with fuel and works as a stimulation. This can lead to the brain working at optimum capacity no matter what ace the user is whether that’s 5 years old or 95 years old, obviously taking into account that a 5 year old would have a broader brain capacity and function compared to a 95 year old.</w:t>
      </w:r>
      <w:r w:rsidR="00247D55">
        <w:rPr>
          <w:rStyle w:val="m-1402920095825437383scxw234472711"/>
          <w:rFonts w:asciiTheme="minorHAnsi" w:hAnsiTheme="minorHAnsi" w:cs="Arial"/>
          <w:color w:val="000000"/>
          <w:sz w:val="22"/>
          <w:szCs w:val="22"/>
        </w:rPr>
        <w:br/>
        <w:t xml:space="preserve">   All of these factors of sound therapy as a whole can have multiple different impacts on the individual and have different long lasting effects such as, as mentioned before, memory, along with increased vocal ability and speech, work performance, motor skills (providing the correct area of the brain has been stimulated and it works so effectively), better hearing,</w:t>
      </w:r>
      <w:r w:rsidR="003B25DA">
        <w:rPr>
          <w:rStyle w:val="m-1402920095825437383scxw234472711"/>
          <w:rFonts w:asciiTheme="minorHAnsi" w:hAnsiTheme="minorHAnsi" w:cs="Arial"/>
          <w:color w:val="000000"/>
          <w:sz w:val="22"/>
          <w:szCs w:val="22"/>
        </w:rPr>
        <w:t xml:space="preserve"> relief from tinnitus (ringing in the ear),</w:t>
      </w:r>
      <w:r w:rsidR="00247D55">
        <w:rPr>
          <w:rStyle w:val="m-1402920095825437383scxw234472711"/>
          <w:rFonts w:asciiTheme="minorHAnsi" w:hAnsiTheme="minorHAnsi" w:cs="Arial"/>
          <w:color w:val="000000"/>
          <w:sz w:val="22"/>
          <w:szCs w:val="22"/>
        </w:rPr>
        <w:t xml:space="preserve"> better communication skills (improving personal relationships) as well as leading to a better self-esteem therefore targeting the mental health side of problems someone may have along with why they may need sound therapy in the first place. </w:t>
      </w:r>
      <w:r w:rsidRPr="00AE30A4">
        <w:rPr>
          <w:rFonts w:asciiTheme="minorHAnsi" w:hAnsiTheme="minorHAnsi" w:cs="Arial"/>
          <w:color w:val="000000"/>
          <w:sz w:val="22"/>
          <w:szCs w:val="22"/>
        </w:rPr>
        <w:br/>
      </w:r>
      <w:r w:rsidRPr="00AE30A4">
        <w:rPr>
          <w:rStyle w:val="m-1402920095825437383normaltextrun"/>
          <w:rFonts w:asciiTheme="minorHAnsi" w:hAnsiTheme="minorHAnsi" w:cs="Arial"/>
          <w:color w:val="000000"/>
          <w:sz w:val="22"/>
          <w:szCs w:val="22"/>
          <w:lang w:val="en-US"/>
        </w:rPr>
        <w:t>   </w:t>
      </w:r>
      <w:r w:rsidRPr="00AE30A4">
        <w:rPr>
          <w:rStyle w:val="m-1402920095825437383scxw234472711"/>
          <w:rFonts w:asciiTheme="minorHAnsi" w:hAnsiTheme="minorHAnsi" w:cs="Arial"/>
          <w:color w:val="000000"/>
          <w:sz w:val="22"/>
          <w:szCs w:val="22"/>
        </w:rPr>
        <w:t> </w:t>
      </w:r>
      <w:r w:rsidRPr="00AE30A4">
        <w:rPr>
          <w:rStyle w:val="m-1402920095825437383normaltextrun"/>
          <w:rFonts w:asciiTheme="minorHAnsi" w:hAnsiTheme="minorHAnsi" w:cs="Arial"/>
          <w:color w:val="000000"/>
          <w:sz w:val="22"/>
          <w:szCs w:val="22"/>
          <w:lang w:val="en-US"/>
        </w:rPr>
        <w:t>As well as sound therapy being used to assist mental disorders and for relaxation use, sound therapy is widely used in a medical sense to treat conditions.</w:t>
      </w:r>
      <w:r w:rsidRPr="00AE30A4">
        <w:rPr>
          <w:rStyle w:val="m-1402920095825437383scxw234472711"/>
          <w:rFonts w:asciiTheme="minorHAnsi" w:hAnsiTheme="minorHAnsi" w:cs="Arial"/>
          <w:color w:val="000000"/>
          <w:sz w:val="22"/>
          <w:szCs w:val="22"/>
        </w:rPr>
        <w:t> </w:t>
      </w:r>
      <w:r w:rsidR="003B25DA">
        <w:rPr>
          <w:rStyle w:val="m-1402920095825437383scxw234472711"/>
          <w:rFonts w:asciiTheme="minorHAnsi" w:hAnsiTheme="minorHAnsi" w:cs="Arial"/>
          <w:color w:val="000000"/>
          <w:sz w:val="22"/>
          <w:szCs w:val="22"/>
        </w:rPr>
        <w:br/>
        <w:t xml:space="preserve">   All of this and more from simply stimulating the ears, brain and auditory system.</w:t>
      </w:r>
      <w:r w:rsidR="00E527C9">
        <w:rPr>
          <w:rStyle w:val="m-1402920095825437383scxw234472711"/>
          <w:rFonts w:asciiTheme="minorHAnsi" w:hAnsiTheme="minorHAnsi" w:cs="Arial"/>
          <w:color w:val="000000"/>
          <w:sz w:val="22"/>
          <w:szCs w:val="22"/>
        </w:rPr>
        <w:br/>
        <w:t xml:space="preserve">   </w:t>
      </w:r>
      <w:r w:rsidRPr="00AE30A4">
        <w:rPr>
          <w:rFonts w:asciiTheme="minorHAnsi" w:hAnsiTheme="minorHAnsi" w:cs="Arial"/>
          <w:color w:val="000000"/>
          <w:sz w:val="22"/>
          <w:szCs w:val="22"/>
        </w:rPr>
        <w:br/>
      </w:r>
      <w:r w:rsidRPr="00AE30A4">
        <w:rPr>
          <w:rStyle w:val="m-1402920095825437383eop"/>
          <w:rFonts w:asciiTheme="minorHAnsi" w:hAnsiTheme="minorHAnsi" w:cs="Arial"/>
          <w:color w:val="000000"/>
          <w:sz w:val="22"/>
          <w:szCs w:val="22"/>
        </w:rPr>
        <w:t> </w:t>
      </w:r>
    </w:p>
    <w:p w14:paraId="3D6542B9" w14:textId="77777777" w:rsidR="00E527C9" w:rsidRDefault="00E527C9" w:rsidP="00903743">
      <w:pPr>
        <w:pStyle w:val="m-1402920095825437383paragraph"/>
        <w:shd w:val="clear" w:color="auto" w:fill="FFFFFF"/>
        <w:spacing w:before="0" w:beforeAutospacing="0" w:after="0" w:afterAutospacing="0"/>
        <w:textAlignment w:val="baseline"/>
        <w:rPr>
          <w:rStyle w:val="m-1402920095825437383normaltextrun"/>
          <w:rFonts w:asciiTheme="minorHAnsi" w:hAnsiTheme="minorHAnsi" w:cs="Arial"/>
          <w:color w:val="000000"/>
          <w:sz w:val="22"/>
          <w:szCs w:val="22"/>
        </w:rPr>
      </w:pPr>
    </w:p>
    <w:p w14:paraId="2B5EB40B" w14:textId="77777777" w:rsidR="00E527C9" w:rsidRDefault="00E527C9" w:rsidP="00903743">
      <w:pPr>
        <w:pStyle w:val="m-1402920095825437383paragraph"/>
        <w:shd w:val="clear" w:color="auto" w:fill="FFFFFF"/>
        <w:spacing w:before="0" w:beforeAutospacing="0" w:after="0" w:afterAutospacing="0"/>
        <w:textAlignment w:val="baseline"/>
        <w:rPr>
          <w:rStyle w:val="m-1402920095825437383normaltextrun"/>
          <w:rFonts w:asciiTheme="minorHAnsi" w:hAnsiTheme="minorHAnsi" w:cs="Arial"/>
          <w:color w:val="000000"/>
          <w:sz w:val="22"/>
          <w:szCs w:val="22"/>
        </w:rPr>
      </w:pPr>
    </w:p>
    <w:p w14:paraId="1299798D" w14:textId="752BC62D" w:rsidR="00903743" w:rsidRPr="00AE30A4" w:rsidRDefault="00903743" w:rsidP="00903743">
      <w:pPr>
        <w:pStyle w:val="m-1402920095825437383paragraph"/>
        <w:shd w:val="clear" w:color="auto" w:fill="FFFFFF"/>
        <w:spacing w:before="0" w:beforeAutospacing="0" w:after="0" w:afterAutospacing="0"/>
        <w:textAlignment w:val="baseline"/>
        <w:rPr>
          <w:rFonts w:asciiTheme="minorHAnsi" w:hAnsiTheme="minorHAnsi" w:cs="Arial"/>
          <w:color w:val="222222"/>
          <w:sz w:val="22"/>
          <w:szCs w:val="22"/>
        </w:rPr>
      </w:pPr>
      <w:r w:rsidRPr="00AE30A4">
        <w:rPr>
          <w:rStyle w:val="m-1402920095825437383normaltextrun"/>
          <w:rFonts w:asciiTheme="minorHAnsi" w:hAnsiTheme="minorHAnsi" w:cs="Arial"/>
          <w:color w:val="000000"/>
          <w:sz w:val="22"/>
          <w:szCs w:val="22"/>
        </w:rPr>
        <w:t>Examples of conditions that frequently use sound therapy as a treatment:</w:t>
      </w:r>
      <w:r w:rsidRPr="00AE30A4">
        <w:rPr>
          <w:rStyle w:val="m-1402920095825437383eop"/>
          <w:rFonts w:asciiTheme="minorHAnsi" w:hAnsiTheme="minorHAnsi" w:cs="Arial"/>
          <w:color w:val="000000"/>
          <w:sz w:val="22"/>
          <w:szCs w:val="22"/>
        </w:rPr>
        <w:t> </w:t>
      </w:r>
    </w:p>
    <w:p w14:paraId="24D8D3F7" w14:textId="77777777" w:rsidR="00903743" w:rsidRPr="00AE30A4" w:rsidRDefault="00903743" w:rsidP="00903743">
      <w:pPr>
        <w:pStyle w:val="m-1402920095825437383paragraph"/>
        <w:shd w:val="clear" w:color="auto" w:fill="FFFFFF"/>
        <w:spacing w:before="0" w:beforeAutospacing="0" w:after="0" w:afterAutospacing="0"/>
        <w:textAlignment w:val="baseline"/>
        <w:rPr>
          <w:rFonts w:asciiTheme="minorHAnsi" w:hAnsiTheme="minorHAnsi" w:cs="Arial"/>
          <w:color w:val="222222"/>
          <w:sz w:val="22"/>
          <w:szCs w:val="22"/>
        </w:rPr>
      </w:pPr>
      <w:r w:rsidRPr="00AE30A4">
        <w:rPr>
          <w:rStyle w:val="m-1402920095825437383normaltextrun"/>
          <w:rFonts w:asciiTheme="minorHAnsi" w:hAnsiTheme="minorHAnsi" w:cs="Arial"/>
          <w:color w:val="000000"/>
          <w:sz w:val="22"/>
          <w:szCs w:val="22"/>
          <w:lang w:val="en-US"/>
        </w:rPr>
        <w:t>Brain Damage (Caused by injury)</w:t>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normaltextrun"/>
          <w:rFonts w:asciiTheme="minorHAnsi" w:hAnsiTheme="minorHAnsi" w:cs="Arial"/>
          <w:color w:val="000000"/>
          <w:sz w:val="22"/>
          <w:szCs w:val="22"/>
          <w:lang w:val="en-US"/>
        </w:rPr>
        <w:t>Sound therapy is used in cases of people with brain damage as an ‘intervention’ as such to hopefully promote a faster and more fixed healing or recovery. Due to the nature of the therapy the sooner after the accident and injury occurs the better chance the therapy is going to work. Sound therapy has been proven to help with strengthening brain waves and patterns essential to recovery whilst building new brain connections due to this form of therapy being so intense. The sound therapy aims to improve movement as well as the brain functions previously mentioned. It has been proven via use to be very effective and a useful therapy which is also completely natural and safe.</w:t>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normaltextrun"/>
          <w:rFonts w:asciiTheme="minorHAnsi" w:hAnsiTheme="minorHAnsi" w:cs="Arial"/>
          <w:color w:val="000000"/>
          <w:sz w:val="22"/>
          <w:szCs w:val="22"/>
          <w:lang w:val="en-US"/>
        </w:rPr>
        <w:t>“The filtering which causes sudden bursts of high frequency sound stimulates increased firing of neurons. When a neuron fires, it sends a message to other neurons in both chemical and electrical form.” - Information from the Sound Therapy International website.</w:t>
      </w:r>
      <w:r w:rsidRPr="00AE30A4">
        <w:rPr>
          <w:rStyle w:val="m-1402920095825437383eop"/>
          <w:rFonts w:asciiTheme="minorHAnsi" w:hAnsiTheme="minorHAnsi" w:cs="Arial"/>
          <w:color w:val="000000"/>
          <w:sz w:val="22"/>
          <w:szCs w:val="22"/>
        </w:rPr>
        <w:t> </w:t>
      </w:r>
    </w:p>
    <w:p w14:paraId="2D4877FC" w14:textId="77777777" w:rsidR="00903743" w:rsidRPr="00AE30A4" w:rsidRDefault="00903743" w:rsidP="00903743">
      <w:pPr>
        <w:pStyle w:val="m-1402920095825437383paragraph"/>
        <w:shd w:val="clear" w:color="auto" w:fill="FFFFFF"/>
        <w:spacing w:before="0" w:beforeAutospacing="0" w:after="0" w:afterAutospacing="0"/>
        <w:textAlignment w:val="baseline"/>
        <w:rPr>
          <w:rFonts w:asciiTheme="minorHAnsi" w:hAnsiTheme="minorHAnsi" w:cs="Arial"/>
          <w:color w:val="222222"/>
          <w:sz w:val="22"/>
          <w:szCs w:val="22"/>
        </w:rPr>
      </w:pPr>
      <w:r w:rsidRPr="00AE30A4">
        <w:rPr>
          <w:rStyle w:val="m-1402920095825437383eop"/>
          <w:rFonts w:asciiTheme="minorHAnsi" w:hAnsiTheme="minorHAnsi" w:cs="Arial"/>
          <w:color w:val="000000"/>
          <w:sz w:val="22"/>
          <w:szCs w:val="22"/>
        </w:rPr>
        <w:t> </w:t>
      </w:r>
    </w:p>
    <w:p w14:paraId="1ECCFE59" w14:textId="712A0C6E" w:rsidR="003425BC" w:rsidRPr="003425BC" w:rsidRDefault="00903743" w:rsidP="003425BC">
      <w:pPr>
        <w:pStyle w:val="m-1402920095825437383paragraph"/>
        <w:shd w:val="clear" w:color="auto" w:fill="FFFFFF"/>
        <w:spacing w:before="0" w:beforeAutospacing="0" w:after="0" w:afterAutospacing="0"/>
        <w:textAlignment w:val="baseline"/>
        <w:rPr>
          <w:rFonts w:asciiTheme="minorHAnsi" w:hAnsiTheme="minorHAnsi" w:cs="Arial"/>
          <w:color w:val="000000"/>
          <w:sz w:val="22"/>
          <w:szCs w:val="22"/>
          <w:lang w:val="en-US"/>
        </w:rPr>
      </w:pPr>
      <w:r w:rsidRPr="00AE30A4">
        <w:rPr>
          <w:rStyle w:val="m-1402920095825437383normaltextrun"/>
          <w:rFonts w:asciiTheme="minorHAnsi" w:hAnsiTheme="minorHAnsi" w:cs="Arial"/>
          <w:color w:val="000000"/>
          <w:sz w:val="22"/>
          <w:szCs w:val="22"/>
          <w:lang w:val="en-US"/>
        </w:rPr>
        <w:t>Dementia.</w:t>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normaltextrun"/>
          <w:rFonts w:asciiTheme="minorHAnsi" w:hAnsiTheme="minorHAnsi" w:cs="Arial"/>
          <w:color w:val="000000"/>
          <w:sz w:val="22"/>
          <w:szCs w:val="22"/>
          <w:lang w:val="en-US"/>
        </w:rPr>
        <w:t>Dementia is the all-round term associated with memory loss, usually linked with aging. Sound therapy is used as a secondary source of therapy for dementia alongside more mainstream treatments or therapies. Sound therapy in older people suffering from dementia is provided to enhance relaxation, deeper sleep, mood enhancing, and can bring calm to the recipient. Sound therapy for dementia gives the person receiving it a good chance at an improved brain performance. If used early on during the stages of dementia, then the patient may experience more ease and relaxation towards their condition therefore helping them positively with their mental health. </w:t>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normaltextrun"/>
          <w:rFonts w:asciiTheme="minorHAnsi" w:hAnsiTheme="minorHAnsi" w:cs="Arial"/>
          <w:color w:val="000000"/>
          <w:sz w:val="22"/>
          <w:szCs w:val="22"/>
          <w:lang w:val="en-US"/>
        </w:rPr>
        <w:t>Epilepsy.</w:t>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normaltextrun"/>
          <w:rFonts w:asciiTheme="minorHAnsi" w:hAnsiTheme="minorHAnsi" w:cs="Arial"/>
          <w:color w:val="000000"/>
          <w:sz w:val="22"/>
          <w:szCs w:val="22"/>
          <w:lang w:val="en-US"/>
        </w:rPr>
        <w:lastRenderedPageBreak/>
        <w:t>It has been historically proven that the calming nature of sound therapy can have a relieving effect on epileptic episodes with cases being recorded of sound therapy both relieving and stopping seizures completely. This form of therapy for a patient suffering from seizures also improves their confidence as they are aware that is it a go to method of relief for their seizures thus improving their day to day life.</w:t>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normaltextrun"/>
          <w:rFonts w:asciiTheme="minorHAnsi" w:hAnsiTheme="minorHAnsi" w:cs="Arial"/>
          <w:color w:val="000000"/>
          <w:sz w:val="22"/>
          <w:szCs w:val="22"/>
          <w:lang w:val="en-US"/>
        </w:rPr>
        <w:t>Multiple Sclerosis.</w:t>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normaltextrun"/>
          <w:rFonts w:asciiTheme="minorHAnsi" w:hAnsiTheme="minorHAnsi" w:cs="Arial"/>
          <w:color w:val="000000"/>
          <w:sz w:val="22"/>
          <w:szCs w:val="22"/>
          <w:lang w:val="en-US"/>
        </w:rPr>
        <w:t xml:space="preserve">This is a condition where insulation of nerve </w:t>
      </w:r>
      <w:proofErr w:type="spellStart"/>
      <w:r w:rsidRPr="00AE30A4">
        <w:rPr>
          <w:rStyle w:val="m-1402920095825437383normaltextrun"/>
          <w:rFonts w:asciiTheme="minorHAnsi" w:hAnsiTheme="minorHAnsi" w:cs="Arial"/>
          <w:color w:val="000000"/>
          <w:sz w:val="22"/>
          <w:szCs w:val="22"/>
          <w:lang w:val="en-US"/>
        </w:rPr>
        <w:t>fibre</w:t>
      </w:r>
      <w:proofErr w:type="spellEnd"/>
      <w:r w:rsidRPr="00AE30A4">
        <w:rPr>
          <w:rStyle w:val="m-1402920095825437383normaltextrun"/>
          <w:rFonts w:asciiTheme="minorHAnsi" w:hAnsiTheme="minorHAnsi" w:cs="Arial"/>
          <w:color w:val="000000"/>
          <w:sz w:val="22"/>
          <w:szCs w:val="22"/>
          <w:lang w:val="en-US"/>
        </w:rPr>
        <w:t xml:space="preserve"> is lost throughout the body. Sound therapy has been proven to help multiple factors and problems linked to MS such as, memory loss, balance problems, hearing loss due to the condition, co-ordination problems, stress, insomnia, stress, anxiety, headaches and pain. </w:t>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normaltextrun"/>
          <w:rFonts w:asciiTheme="minorHAnsi" w:hAnsiTheme="minorHAnsi" w:cs="Arial"/>
          <w:color w:val="000000"/>
          <w:sz w:val="22"/>
          <w:szCs w:val="22"/>
          <w:lang w:val="en-US"/>
        </w:rPr>
        <w:t>Parkinson’ disease.</w:t>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normaltextrun"/>
          <w:rFonts w:asciiTheme="minorHAnsi" w:hAnsiTheme="minorHAnsi" w:cs="Arial"/>
          <w:color w:val="000000"/>
          <w:sz w:val="22"/>
          <w:szCs w:val="22"/>
          <w:lang w:val="en-US"/>
        </w:rPr>
        <w:t>Parkinson's is a progressive neurological condition which mainly affects movement and mobility. Sound therapy is a therapy which helps motivate the user, they can be motivated to move more and more often making the therapy supportive. Sounds therapy also helps boost the mood of the user in this instance.</w:t>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normaltextrun"/>
          <w:rFonts w:asciiTheme="minorHAnsi" w:hAnsiTheme="minorHAnsi" w:cs="Arial"/>
          <w:color w:val="000000"/>
          <w:sz w:val="22"/>
          <w:szCs w:val="22"/>
          <w:lang w:val="en-US"/>
        </w:rPr>
        <w:t>Schizophrenia.</w:t>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normaltextrun"/>
          <w:rFonts w:asciiTheme="minorHAnsi" w:hAnsiTheme="minorHAnsi" w:cs="Arial"/>
          <w:color w:val="000000"/>
          <w:sz w:val="22"/>
          <w:szCs w:val="22"/>
          <w:lang w:val="en-US"/>
        </w:rPr>
        <w:t>This is normally cause by an imbalance of dopamine in the brain which sound therapy is used to assist in reviving a normal amount of dopamine that’s being produced in the brain. Although there has been so scientific research done in proving that sound therapy genuinely works in a medical sense, but individual cases have proven positive and have had positive outcomes of the therapy.</w:t>
      </w:r>
      <w:r w:rsidRPr="00AE30A4">
        <w:rPr>
          <w:rStyle w:val="m-1402920095825437383scxw234472711"/>
          <w:rFonts w:asciiTheme="minorHAnsi" w:hAnsiTheme="minorHAnsi" w:cs="Arial"/>
          <w:color w:val="000000"/>
          <w:sz w:val="22"/>
          <w:szCs w:val="22"/>
        </w:rPr>
        <w:t> </w:t>
      </w:r>
      <w:r w:rsidR="00E527C9">
        <w:rPr>
          <w:rStyle w:val="m-1402920095825437383scxw234472711"/>
          <w:rFonts w:asciiTheme="minorHAnsi" w:hAnsiTheme="minorHAnsi" w:cs="Arial"/>
          <w:color w:val="000000"/>
          <w:sz w:val="22"/>
          <w:szCs w:val="22"/>
        </w:rPr>
        <w:br/>
      </w:r>
      <w:r w:rsidR="00E527C9">
        <w:rPr>
          <w:rStyle w:val="m-1402920095825437383scxw234472711"/>
          <w:rFonts w:asciiTheme="minorHAnsi" w:hAnsiTheme="minorHAnsi" w:cs="Arial"/>
          <w:color w:val="000000"/>
          <w:sz w:val="22"/>
          <w:szCs w:val="22"/>
        </w:rPr>
        <w:br/>
        <w:t>Stroke.</w:t>
      </w:r>
      <w:r w:rsidR="00E527C9">
        <w:rPr>
          <w:rStyle w:val="m-1402920095825437383scxw234472711"/>
          <w:rFonts w:asciiTheme="minorHAnsi" w:hAnsiTheme="minorHAnsi" w:cs="Arial"/>
          <w:color w:val="000000"/>
          <w:sz w:val="22"/>
          <w:szCs w:val="22"/>
        </w:rPr>
        <w:br/>
        <w:t xml:space="preserve">Sound therapy has been proven through usage and time to be one of the very effective means of therapy directed towards patients who have suffered a stoke due to its ability to repattern brain waves and create new connections. </w:t>
      </w:r>
      <w:r w:rsidR="00E527C9">
        <w:rPr>
          <w:rStyle w:val="m-1402920095825437383scxw234472711"/>
          <w:rFonts w:asciiTheme="minorHAnsi" w:hAnsiTheme="minorHAnsi" w:cs="Arial"/>
          <w:color w:val="000000"/>
          <w:sz w:val="22"/>
          <w:szCs w:val="22"/>
        </w:rPr>
        <w:br/>
      </w:r>
      <w:r w:rsidR="00E527C9">
        <w:rPr>
          <w:rStyle w:val="m-1402920095825437383scxw234472711"/>
          <w:rFonts w:asciiTheme="minorHAnsi" w:hAnsiTheme="minorHAnsi" w:cs="Arial"/>
          <w:color w:val="000000"/>
          <w:sz w:val="22"/>
          <w:szCs w:val="22"/>
        </w:rPr>
        <w:br/>
      </w:r>
      <w:r w:rsidRPr="00AE30A4">
        <w:rPr>
          <w:rFonts w:asciiTheme="minorHAnsi" w:hAnsiTheme="minorHAnsi" w:cs="Arial"/>
          <w:color w:val="000000"/>
          <w:sz w:val="22"/>
          <w:szCs w:val="22"/>
        </w:rPr>
        <w:br/>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normaltextrun"/>
          <w:rFonts w:asciiTheme="minorHAnsi" w:hAnsiTheme="minorHAnsi" w:cs="Arial"/>
          <w:color w:val="000000"/>
          <w:sz w:val="22"/>
          <w:szCs w:val="22"/>
          <w:lang w:val="en-US"/>
        </w:rPr>
        <w:t>This list shows the extent of how sound therapy can be used and benefitted from in a variety of ways showing just how powerful music can be especially when used for good.</w:t>
      </w:r>
      <w:r w:rsidRPr="00AE30A4">
        <w:rPr>
          <w:rStyle w:val="m-1402920095825437383scxw234472711"/>
          <w:rFonts w:asciiTheme="minorHAnsi" w:hAnsiTheme="minorHAnsi" w:cs="Arial"/>
          <w:color w:val="000000"/>
          <w:sz w:val="22"/>
          <w:szCs w:val="22"/>
        </w:rPr>
        <w:t> </w:t>
      </w:r>
      <w:r w:rsidRPr="00AE30A4">
        <w:rPr>
          <w:rFonts w:asciiTheme="minorHAnsi" w:hAnsiTheme="minorHAnsi" w:cs="Arial"/>
          <w:color w:val="000000"/>
          <w:sz w:val="22"/>
          <w:szCs w:val="22"/>
        </w:rPr>
        <w:br/>
      </w:r>
      <w:r w:rsidRPr="00AE30A4">
        <w:rPr>
          <w:rStyle w:val="m-1402920095825437383normaltextrun"/>
          <w:rFonts w:asciiTheme="minorHAnsi" w:hAnsiTheme="minorHAnsi" w:cs="Arial"/>
          <w:color w:val="000000"/>
          <w:sz w:val="22"/>
          <w:szCs w:val="22"/>
          <w:lang w:val="en-US"/>
        </w:rPr>
        <w:t xml:space="preserve">   As well as music being used in the previously mentioned methods, sound therapy is something that can be done from home, whether that’s listening to music around your home to relax or putting in headphones to listen to sounds to unwind. There are also many online sound therapy sessions that are easily accessible to anyone wanting to use them from home, this source of therapy is very accessible without having to be referred by a </w:t>
      </w:r>
      <w:bookmarkStart w:id="19" w:name="_Toc532317324"/>
      <w:bookmarkEnd w:id="6"/>
      <w:r w:rsidR="003425BC">
        <w:rPr>
          <w:rStyle w:val="m-1402920095825437383normaltextrun"/>
          <w:rFonts w:asciiTheme="minorHAnsi" w:hAnsiTheme="minorHAnsi" w:cs="Arial"/>
          <w:color w:val="000000"/>
          <w:sz w:val="22"/>
          <w:szCs w:val="22"/>
          <w:lang w:val="en-US"/>
        </w:rPr>
        <w:t>doctor</w:t>
      </w:r>
    </w:p>
    <w:p w14:paraId="356411FF" w14:textId="5B134172" w:rsidR="0065295D" w:rsidRDefault="0065295D" w:rsidP="00674992">
      <w:pPr>
        <w:pStyle w:val="Heading1"/>
      </w:pPr>
    </w:p>
    <w:p w14:paraId="0CC29C24" w14:textId="77777777" w:rsidR="0065295D" w:rsidRPr="0065295D" w:rsidRDefault="0065295D" w:rsidP="0065295D"/>
    <w:p w14:paraId="4E291B0F" w14:textId="14A5BD83" w:rsidR="00674992" w:rsidRDefault="00674992" w:rsidP="00674992">
      <w:pPr>
        <w:pStyle w:val="Heading1"/>
      </w:pPr>
      <w:bookmarkStart w:id="20" w:name="_Toc532322813"/>
      <w:r>
        <w:lastRenderedPageBreak/>
        <w:t>What effect does music have on the consumer?</w:t>
      </w:r>
      <w:bookmarkEnd w:id="19"/>
      <w:bookmarkEnd w:id="20"/>
    </w:p>
    <w:p w14:paraId="03B34AD9" w14:textId="037F8C97" w:rsidR="004E4952" w:rsidRDefault="00926205" w:rsidP="36611D68">
      <w:pPr>
        <w:rPr>
          <w:color w:val="auto"/>
        </w:rPr>
      </w:pPr>
      <w:r w:rsidRPr="004E4952">
        <w:rPr>
          <w:color w:val="auto"/>
        </w:rPr>
        <w:t>Music over time has developed into what we know and love today and with this development our understanding of how we can use music as a tool for medical purposes or marketing purposes has also progressed. From the 1800’s to current day our knowledge has grown in the field of music psychology and we now use music to treat some medical conditions such as Alzheimer’s</w:t>
      </w:r>
      <w:r w:rsidR="0061434B" w:rsidRPr="004E4952">
        <w:rPr>
          <w:color w:val="auto"/>
        </w:rPr>
        <w:t>,</w:t>
      </w:r>
      <w:r w:rsidRPr="004E4952">
        <w:rPr>
          <w:color w:val="auto"/>
        </w:rPr>
        <w:t xml:space="preserve"> Dementia</w:t>
      </w:r>
      <w:r w:rsidR="0061434B" w:rsidRPr="004E4952">
        <w:rPr>
          <w:color w:val="auto"/>
        </w:rPr>
        <w:t xml:space="preserve"> and Depression. We have discovered and observed the human mind whilst listening to music and done research on the correlation between the person listening to the music’s emotion and the music. </w:t>
      </w:r>
      <w:proofErr w:type="spellStart"/>
      <w:r w:rsidR="0061434B" w:rsidRPr="004E4952">
        <w:rPr>
          <w:color w:val="auto"/>
        </w:rPr>
        <w:t>Like wise</w:t>
      </w:r>
      <w:proofErr w:type="spellEnd"/>
      <w:r w:rsidR="0061434B" w:rsidRPr="004E4952">
        <w:rPr>
          <w:color w:val="auto"/>
        </w:rPr>
        <w:t xml:space="preserve"> with the growing demand of music’s use in the medical field, a growing demand has also grown other the last 100 years with the inclusion of the audience within the music whether this be through live music or through recordings of songs. This connection between artist and the audience has led to the rise of Live performance and has </w:t>
      </w:r>
      <w:r w:rsidR="000F0A95" w:rsidRPr="004E4952">
        <w:rPr>
          <w:color w:val="auto"/>
        </w:rPr>
        <w:t>led</w:t>
      </w:r>
      <w:r w:rsidR="0061434B" w:rsidRPr="004E4952">
        <w:rPr>
          <w:color w:val="auto"/>
        </w:rPr>
        <w:t xml:space="preserve"> on to some iconic moments like “Live Aid 1985”. </w:t>
      </w:r>
      <w:r w:rsidR="000F0A95" w:rsidRPr="004E4952">
        <w:rPr>
          <w:color w:val="auto"/>
        </w:rPr>
        <w:t xml:space="preserve">As </w:t>
      </w:r>
      <w:proofErr w:type="gramStart"/>
      <w:r w:rsidR="000F0A95" w:rsidRPr="004E4952">
        <w:rPr>
          <w:color w:val="auto"/>
        </w:rPr>
        <w:t>both of these</w:t>
      </w:r>
      <w:proofErr w:type="gramEnd"/>
      <w:r w:rsidR="000F0A95" w:rsidRPr="004E4952">
        <w:rPr>
          <w:color w:val="auto"/>
        </w:rPr>
        <w:t xml:space="preserve"> sides of music have developed and grown there has been a growing amount of cross over due to music artists who have a large following speaking out about mental health problems like Anxiety and Depression. This is a topic that is welcomed into society due to the rise of popular figures in popular culture committing suicide it has opened people’s eyes to a problem that wasn’t that investigated in the past but is being taken more seriously now more than ever. A leading form of music being used in psychology is sound therapy. This is </w:t>
      </w:r>
      <w:proofErr w:type="gramStart"/>
      <w:r w:rsidR="000F0A95" w:rsidRPr="004E4952">
        <w:rPr>
          <w:color w:val="auto"/>
        </w:rPr>
        <w:t>due to the effects</w:t>
      </w:r>
      <w:proofErr w:type="gramEnd"/>
      <w:r w:rsidR="000F0A95" w:rsidRPr="004E4952">
        <w:rPr>
          <w:color w:val="auto"/>
        </w:rPr>
        <w:t xml:space="preserve"> it can have on the brain because of it’s healing properties. It has been tested on multiple different medical conditions where as some medical conditions it was used as a treatment where as others it was used as more of a relief </w:t>
      </w:r>
      <w:r w:rsidR="004E4952" w:rsidRPr="004E4952">
        <w:rPr>
          <w:color w:val="auto"/>
        </w:rPr>
        <w:t>mechanism some of the medical conditions range from Dementia, Epilepsy, Parkinson’ disease and Schizophrenia. As the field of sound therapy grows in the future there will be a wider understanding for music’s healing property’s and positive connection to the field of psychology</w:t>
      </w:r>
      <w:r w:rsidR="00E527C9">
        <w:rPr>
          <w:color w:val="auto"/>
        </w:rPr>
        <w:t xml:space="preserve"> </w:t>
      </w:r>
      <w:proofErr w:type="gramStart"/>
      <w:r w:rsidR="00E527C9">
        <w:rPr>
          <w:color w:val="auto"/>
        </w:rPr>
        <w:t>I</w:t>
      </w:r>
      <w:r w:rsidR="004E4952" w:rsidRPr="004E4952">
        <w:rPr>
          <w:color w:val="auto"/>
        </w:rPr>
        <w:t>n</w:t>
      </w:r>
      <w:proofErr w:type="gramEnd"/>
      <w:r w:rsidR="004E4952" w:rsidRPr="004E4952">
        <w:rPr>
          <w:color w:val="auto"/>
        </w:rPr>
        <w:t xml:space="preserve"> conclusion music can be used in a wide variety of ways ranging from helping people with Dementia and Epilepsy to Helping someone who is having a bad day with Anxiety. It allows use to feel connected to something greater and bigger than us due to the community feeling towards being a fan of an artist and brings people together in both good times and tough times. </w:t>
      </w:r>
    </w:p>
    <w:p w14:paraId="4F41380C" w14:textId="1410113C" w:rsidR="0065295D" w:rsidRDefault="0065295D" w:rsidP="36611D68">
      <w:pPr>
        <w:rPr>
          <w:color w:val="auto"/>
        </w:rPr>
      </w:pPr>
    </w:p>
    <w:p w14:paraId="4771DB5A" w14:textId="2C1F0B36" w:rsidR="0065295D" w:rsidRDefault="0065295D" w:rsidP="36611D68">
      <w:pPr>
        <w:rPr>
          <w:color w:val="auto"/>
        </w:rPr>
      </w:pPr>
    </w:p>
    <w:p w14:paraId="3DFDE032" w14:textId="50BD59E2" w:rsidR="0065295D" w:rsidRDefault="0065295D" w:rsidP="36611D68">
      <w:pPr>
        <w:rPr>
          <w:color w:val="auto"/>
        </w:rPr>
      </w:pPr>
    </w:p>
    <w:p w14:paraId="0B2E2226" w14:textId="242F6DB1" w:rsidR="0065295D" w:rsidRDefault="0065295D" w:rsidP="36611D68">
      <w:pPr>
        <w:rPr>
          <w:color w:val="auto"/>
        </w:rPr>
      </w:pPr>
    </w:p>
    <w:p w14:paraId="37EF59BB" w14:textId="77777777" w:rsidR="0065295D" w:rsidRDefault="0065295D" w:rsidP="00AE1067">
      <w:pPr>
        <w:pStyle w:val="Heading1"/>
        <w:rPr>
          <w:rFonts w:asciiTheme="minorHAnsi" w:eastAsiaTheme="minorHAnsi" w:hAnsiTheme="minorHAnsi" w:cstheme="minorBidi"/>
          <w:color w:val="auto"/>
          <w:sz w:val="22"/>
        </w:rPr>
      </w:pPr>
    </w:p>
    <w:p w14:paraId="0F6950FF" w14:textId="77777777" w:rsidR="0065295D" w:rsidRDefault="0065295D" w:rsidP="00AE1067">
      <w:pPr>
        <w:pStyle w:val="Heading1"/>
      </w:pPr>
    </w:p>
    <w:p w14:paraId="7091F705" w14:textId="74522BDA" w:rsidR="00AE1067" w:rsidRDefault="00AB0AA2" w:rsidP="00AE1067">
      <w:pPr>
        <w:pStyle w:val="Heading1"/>
      </w:pPr>
      <w:bookmarkStart w:id="21" w:name="_Toc532322814"/>
      <w:r>
        <w:t>Bibliography</w:t>
      </w:r>
      <w:bookmarkEnd w:id="21"/>
      <w:r>
        <w:t xml:space="preserve"> </w:t>
      </w:r>
    </w:p>
    <w:p w14:paraId="3783A9C3" w14:textId="1A604F2F" w:rsidR="00AE1067" w:rsidRDefault="002F27C5" w:rsidP="00AE1067">
      <w:hyperlink r:id="rId9" w:history="1">
        <w:r w:rsidR="009C7A03" w:rsidRPr="000512EE">
          <w:rPr>
            <w:rStyle w:val="Hyperlink"/>
          </w:rPr>
          <w:t>http://ultimateclassicrock.com/queen-live-aid/</w:t>
        </w:r>
      </w:hyperlink>
    </w:p>
    <w:p w14:paraId="26B84394" w14:textId="0E7D2E4A" w:rsidR="009C7A03" w:rsidRDefault="002F27C5" w:rsidP="00AE1067">
      <w:hyperlink r:id="rId10" w:history="1">
        <w:r w:rsidR="009C7A03" w:rsidRPr="000512EE">
          <w:rPr>
            <w:rStyle w:val="Hyperlink"/>
          </w:rPr>
          <w:t>https://www.youtube.com/watch?v=A22oy8dFjqc</w:t>
        </w:r>
      </w:hyperlink>
    </w:p>
    <w:p w14:paraId="75B2E7AC" w14:textId="65415BD7" w:rsidR="009C7A03" w:rsidRDefault="002F27C5" w:rsidP="00AE1067">
      <w:hyperlink r:id="rId11" w:history="1">
        <w:r w:rsidR="009C7A03" w:rsidRPr="000512EE">
          <w:rPr>
            <w:rStyle w:val="Hyperlink"/>
          </w:rPr>
          <w:t>https://modernmythology.net/a-brief-history-of-the-psychology-of-music-b271252aa2be</w:t>
        </w:r>
      </w:hyperlink>
    </w:p>
    <w:p w14:paraId="676DD112" w14:textId="0F93F5C8" w:rsidR="009C7A03" w:rsidRDefault="002F27C5" w:rsidP="00AE1067">
      <w:hyperlink r:id="rId12" w:history="1">
        <w:r w:rsidR="009C7A03" w:rsidRPr="000512EE">
          <w:rPr>
            <w:rStyle w:val="Hyperlink"/>
          </w:rPr>
          <w:t>https://www.altpress.com/news/logic_mtv_vmas_2017_suicide_prevention/</w:t>
        </w:r>
      </w:hyperlink>
    </w:p>
    <w:p w14:paraId="14E4F8B7" w14:textId="61282715" w:rsidR="009C7A03" w:rsidRDefault="002F27C5" w:rsidP="00AE1067">
      <w:hyperlink r:id="rId13" w:history="1">
        <w:r w:rsidR="009C7A03" w:rsidRPr="000512EE">
          <w:rPr>
            <w:rStyle w:val="Hyperlink"/>
          </w:rPr>
          <w:t>https://themighty.com/2017/08/foo-fighters-depression-suicide-the-rock-fm/</w:t>
        </w:r>
      </w:hyperlink>
    </w:p>
    <w:p w14:paraId="24BA07C4" w14:textId="6B3206B5" w:rsidR="009C7A03" w:rsidRDefault="002F27C5" w:rsidP="00AE1067">
      <w:hyperlink r:id="rId14" w:history="1">
        <w:r w:rsidR="009C7A03" w:rsidRPr="000512EE">
          <w:rPr>
            <w:rStyle w:val="Hyperlink"/>
          </w:rPr>
          <w:t>https://www.psychologytoday.com/us/blog/the-truisms-wellness/201601/music-s-power-explained</w:t>
        </w:r>
      </w:hyperlink>
    </w:p>
    <w:p w14:paraId="15F3B9CF" w14:textId="5DCD9B1C" w:rsidR="009C7A03" w:rsidRDefault="002F27C5" w:rsidP="00AE1067">
      <w:hyperlink r:id="rId15" w:history="1">
        <w:r w:rsidR="009C7A03" w:rsidRPr="000512EE">
          <w:rPr>
            <w:rStyle w:val="Hyperlink"/>
          </w:rPr>
          <w:t>https://www.theguardian.com/lifeandstyle/2008/jul/06/healthandwellbeing5</w:t>
        </w:r>
      </w:hyperlink>
    </w:p>
    <w:p w14:paraId="33C45804" w14:textId="17824F6D" w:rsidR="009C7A03" w:rsidRDefault="002F27C5" w:rsidP="00AE1067">
      <w:hyperlink r:id="rId16" w:history="1">
        <w:r w:rsidR="009C7A03" w:rsidRPr="000512EE">
          <w:rPr>
            <w:rStyle w:val="Hyperlink"/>
          </w:rPr>
          <w:t>https://www.healthline.com/health/sound-healing</w:t>
        </w:r>
      </w:hyperlink>
    </w:p>
    <w:p w14:paraId="55C961FF" w14:textId="2AE9A77E" w:rsidR="00DB5103" w:rsidRPr="00DB5103" w:rsidRDefault="002F27C5" w:rsidP="00DB5103">
      <w:pPr>
        <w:pStyle w:val="m388160178535260491paragraph"/>
        <w:shd w:val="clear" w:color="auto" w:fill="FFFFFF"/>
        <w:spacing w:before="0" w:beforeAutospacing="0" w:after="0" w:afterAutospacing="0"/>
        <w:textAlignment w:val="baseline"/>
        <w:rPr>
          <w:rStyle w:val="m388160178535260491eop"/>
          <w:rFonts w:asciiTheme="minorHAnsi" w:eastAsiaTheme="majorEastAsia" w:hAnsiTheme="minorHAnsi" w:cs="Arial"/>
          <w:color w:val="000000"/>
        </w:rPr>
      </w:pPr>
      <w:hyperlink r:id="rId17" w:tgtFrame="_blank" w:history="1">
        <w:r w:rsidR="00DB5103" w:rsidRPr="00DB5103">
          <w:rPr>
            <w:rStyle w:val="m388160178535260491normaltextrun"/>
            <w:rFonts w:asciiTheme="minorHAnsi" w:hAnsiTheme="minorHAnsi" w:cs="Calibri"/>
            <w:color w:val="0563C1"/>
            <w:sz w:val="22"/>
            <w:szCs w:val="22"/>
            <w:u w:val="single"/>
          </w:rPr>
          <w:t>https://psychcentral.com/lib/music-how-it-impacts-your-brain-emotions/</w:t>
        </w:r>
      </w:hyperlink>
      <w:r w:rsidR="00DB5103" w:rsidRPr="00DB5103">
        <w:rPr>
          <w:rStyle w:val="m388160178535260491normaltextrun"/>
          <w:rFonts w:asciiTheme="minorHAnsi" w:hAnsiTheme="minorHAnsi" w:cs="Arial"/>
          <w:color w:val="000000"/>
        </w:rPr>
        <w:t> </w:t>
      </w:r>
      <w:r w:rsidR="00DB5103" w:rsidRPr="00DB5103">
        <w:rPr>
          <w:rStyle w:val="m388160178535260491eop"/>
          <w:rFonts w:asciiTheme="minorHAnsi" w:eastAsiaTheme="majorEastAsia" w:hAnsiTheme="minorHAnsi" w:cs="Arial"/>
          <w:color w:val="000000"/>
        </w:rPr>
        <w:t> </w:t>
      </w:r>
    </w:p>
    <w:p w14:paraId="60CB609E" w14:textId="77777777" w:rsidR="00DB5103" w:rsidRPr="00DB5103" w:rsidRDefault="00DB5103" w:rsidP="00DB5103">
      <w:pPr>
        <w:pStyle w:val="m388160178535260491paragraph"/>
        <w:shd w:val="clear" w:color="auto" w:fill="FFFFFF"/>
        <w:spacing w:before="0" w:beforeAutospacing="0" w:after="0" w:afterAutospacing="0"/>
        <w:textAlignment w:val="baseline"/>
        <w:rPr>
          <w:rFonts w:asciiTheme="minorHAnsi" w:hAnsiTheme="minorHAnsi" w:cs="Arial"/>
          <w:color w:val="222222"/>
        </w:rPr>
      </w:pPr>
    </w:p>
    <w:p w14:paraId="29C1636E" w14:textId="7546710D" w:rsidR="00DB5103" w:rsidRPr="00DB5103" w:rsidRDefault="002F27C5" w:rsidP="00DB5103">
      <w:pPr>
        <w:pStyle w:val="m388160178535260491paragraph"/>
        <w:shd w:val="clear" w:color="auto" w:fill="FFFFFF"/>
        <w:spacing w:before="0" w:beforeAutospacing="0" w:after="0" w:afterAutospacing="0"/>
        <w:textAlignment w:val="baseline"/>
        <w:rPr>
          <w:rStyle w:val="m388160178535260491eop"/>
          <w:rFonts w:asciiTheme="minorHAnsi" w:eastAsiaTheme="majorEastAsia" w:hAnsiTheme="minorHAnsi" w:cs="Arial"/>
          <w:color w:val="000000"/>
        </w:rPr>
      </w:pPr>
      <w:hyperlink r:id="rId18" w:tgtFrame="_blank" w:history="1">
        <w:r w:rsidR="00DB5103" w:rsidRPr="00DB5103">
          <w:rPr>
            <w:rStyle w:val="m388160178535260491normaltextrun"/>
            <w:rFonts w:asciiTheme="minorHAnsi" w:hAnsiTheme="minorHAnsi" w:cs="Calibri"/>
            <w:color w:val="0563C1"/>
            <w:sz w:val="22"/>
            <w:szCs w:val="22"/>
            <w:u w:val="single"/>
          </w:rPr>
          <w:t>https://www.sciencedaily.com/releases/2017/04/170412181341.htm</w:t>
        </w:r>
      </w:hyperlink>
      <w:r w:rsidR="00DB5103" w:rsidRPr="00DB5103">
        <w:rPr>
          <w:rStyle w:val="m388160178535260491eop"/>
          <w:rFonts w:asciiTheme="minorHAnsi" w:eastAsiaTheme="majorEastAsia" w:hAnsiTheme="minorHAnsi" w:cs="Arial"/>
          <w:color w:val="000000"/>
        </w:rPr>
        <w:t> </w:t>
      </w:r>
    </w:p>
    <w:p w14:paraId="448BD23A" w14:textId="77777777" w:rsidR="00DB5103" w:rsidRPr="00DB5103" w:rsidRDefault="00DB5103" w:rsidP="00DB5103">
      <w:pPr>
        <w:pStyle w:val="m388160178535260491paragraph"/>
        <w:shd w:val="clear" w:color="auto" w:fill="FFFFFF"/>
        <w:spacing w:before="0" w:beforeAutospacing="0" w:after="0" w:afterAutospacing="0"/>
        <w:textAlignment w:val="baseline"/>
        <w:rPr>
          <w:rFonts w:asciiTheme="minorHAnsi" w:hAnsiTheme="minorHAnsi" w:cs="Arial"/>
          <w:color w:val="222222"/>
        </w:rPr>
      </w:pPr>
    </w:p>
    <w:p w14:paraId="3B6AA5A1" w14:textId="430CC1BA" w:rsidR="00DB5103" w:rsidRPr="00DB5103" w:rsidRDefault="002F27C5" w:rsidP="00DB5103">
      <w:pPr>
        <w:pStyle w:val="m388160178535260491paragraph"/>
        <w:shd w:val="clear" w:color="auto" w:fill="FFFFFF"/>
        <w:spacing w:before="0" w:beforeAutospacing="0" w:after="0" w:afterAutospacing="0"/>
        <w:textAlignment w:val="baseline"/>
        <w:rPr>
          <w:rStyle w:val="m388160178535260491eop"/>
          <w:rFonts w:asciiTheme="minorHAnsi" w:eastAsiaTheme="majorEastAsia" w:hAnsiTheme="minorHAnsi" w:cs="Arial"/>
          <w:color w:val="000000"/>
        </w:rPr>
      </w:pPr>
      <w:hyperlink r:id="rId19" w:tgtFrame="_blank" w:history="1">
        <w:r w:rsidR="00DB5103" w:rsidRPr="00DB5103">
          <w:rPr>
            <w:rStyle w:val="m388160178535260491normaltextrun"/>
            <w:rFonts w:asciiTheme="minorHAnsi" w:hAnsiTheme="minorHAnsi" w:cs="Calibri"/>
            <w:color w:val="0563C1"/>
            <w:sz w:val="22"/>
            <w:szCs w:val="22"/>
            <w:u w:val="single"/>
          </w:rPr>
          <w:t>https://www.consciouslifestylemag.com/music-and-the-brain-affects-mood/</w:t>
        </w:r>
      </w:hyperlink>
      <w:r w:rsidR="00DB5103" w:rsidRPr="00DB5103">
        <w:rPr>
          <w:rStyle w:val="m388160178535260491normaltextrun"/>
          <w:rFonts w:asciiTheme="minorHAnsi" w:hAnsiTheme="minorHAnsi" w:cs="Arial"/>
          <w:color w:val="0563C1"/>
        </w:rPr>
        <w:t> </w:t>
      </w:r>
      <w:r w:rsidR="00DB5103" w:rsidRPr="00DB5103">
        <w:rPr>
          <w:rStyle w:val="m388160178535260491eop"/>
          <w:rFonts w:asciiTheme="minorHAnsi" w:eastAsiaTheme="majorEastAsia" w:hAnsiTheme="minorHAnsi" w:cs="Arial"/>
          <w:color w:val="000000"/>
        </w:rPr>
        <w:t> </w:t>
      </w:r>
    </w:p>
    <w:p w14:paraId="5B70E16C" w14:textId="77777777" w:rsidR="00DB5103" w:rsidRPr="00DB5103" w:rsidRDefault="00DB5103" w:rsidP="00DB5103">
      <w:pPr>
        <w:pStyle w:val="m388160178535260491paragraph"/>
        <w:shd w:val="clear" w:color="auto" w:fill="FFFFFF"/>
        <w:spacing w:before="0" w:beforeAutospacing="0" w:after="0" w:afterAutospacing="0"/>
        <w:textAlignment w:val="baseline"/>
        <w:rPr>
          <w:rFonts w:asciiTheme="minorHAnsi" w:hAnsiTheme="minorHAnsi" w:cs="Arial"/>
          <w:color w:val="222222"/>
        </w:rPr>
      </w:pPr>
    </w:p>
    <w:p w14:paraId="56B9AE51" w14:textId="1484D8CF" w:rsidR="00DB5103" w:rsidRPr="00DB5103" w:rsidRDefault="002F27C5" w:rsidP="00DB5103">
      <w:pPr>
        <w:pStyle w:val="m388160178535260491paragraph"/>
        <w:shd w:val="clear" w:color="auto" w:fill="FFFFFF"/>
        <w:spacing w:before="0" w:beforeAutospacing="0" w:after="0" w:afterAutospacing="0"/>
        <w:textAlignment w:val="baseline"/>
        <w:rPr>
          <w:rStyle w:val="m388160178535260491eop"/>
          <w:rFonts w:asciiTheme="minorHAnsi" w:eastAsiaTheme="majorEastAsia" w:hAnsiTheme="minorHAnsi" w:cs="Arial"/>
          <w:color w:val="000000"/>
        </w:rPr>
      </w:pPr>
      <w:hyperlink r:id="rId20" w:tgtFrame="_blank" w:history="1">
        <w:r w:rsidR="00DB5103" w:rsidRPr="00DB5103">
          <w:rPr>
            <w:rStyle w:val="m388160178535260491normaltextrun"/>
            <w:rFonts w:asciiTheme="minorHAnsi" w:hAnsiTheme="minorHAnsi" w:cs="Calibri"/>
            <w:color w:val="0563C1"/>
            <w:sz w:val="22"/>
            <w:szCs w:val="22"/>
            <w:u w:val="single"/>
          </w:rPr>
          <w:t>https://mysoundtherapy.com/what-is-sound-therapy/brain-performance/dementia/</w:t>
        </w:r>
      </w:hyperlink>
      <w:r w:rsidR="00DB5103" w:rsidRPr="00DB5103">
        <w:rPr>
          <w:rStyle w:val="m388160178535260491eop"/>
          <w:rFonts w:asciiTheme="minorHAnsi" w:eastAsiaTheme="majorEastAsia" w:hAnsiTheme="minorHAnsi" w:cs="Arial"/>
          <w:color w:val="000000"/>
        </w:rPr>
        <w:t> </w:t>
      </w:r>
    </w:p>
    <w:p w14:paraId="477E383E" w14:textId="77777777" w:rsidR="00DB5103" w:rsidRPr="00DB5103" w:rsidRDefault="00DB5103" w:rsidP="00DB5103">
      <w:pPr>
        <w:pStyle w:val="m388160178535260491paragraph"/>
        <w:shd w:val="clear" w:color="auto" w:fill="FFFFFF"/>
        <w:spacing w:before="0" w:beforeAutospacing="0" w:after="0" w:afterAutospacing="0"/>
        <w:textAlignment w:val="baseline"/>
        <w:rPr>
          <w:rFonts w:asciiTheme="minorHAnsi" w:hAnsiTheme="minorHAnsi" w:cs="Arial"/>
          <w:color w:val="222222"/>
        </w:rPr>
      </w:pPr>
    </w:p>
    <w:p w14:paraId="2C6146E6" w14:textId="77777777" w:rsidR="00DB5103" w:rsidRPr="00DB5103" w:rsidRDefault="002F27C5" w:rsidP="00DB5103">
      <w:pPr>
        <w:pStyle w:val="m388160178535260491paragraph"/>
        <w:shd w:val="clear" w:color="auto" w:fill="FFFFFF"/>
        <w:spacing w:before="0" w:beforeAutospacing="0" w:after="0" w:afterAutospacing="0"/>
        <w:textAlignment w:val="baseline"/>
        <w:rPr>
          <w:rFonts w:asciiTheme="minorHAnsi" w:hAnsiTheme="minorHAnsi" w:cs="Arial"/>
          <w:color w:val="222222"/>
        </w:rPr>
      </w:pPr>
      <w:hyperlink r:id="rId21" w:tgtFrame="_blank" w:history="1">
        <w:r w:rsidR="00DB5103" w:rsidRPr="00DB5103">
          <w:rPr>
            <w:rStyle w:val="m388160178535260491normaltextrun"/>
            <w:rFonts w:asciiTheme="minorHAnsi" w:hAnsiTheme="minorHAnsi" w:cs="Calibri"/>
            <w:color w:val="0563C1"/>
            <w:sz w:val="22"/>
            <w:szCs w:val="22"/>
            <w:u w:val="single"/>
          </w:rPr>
          <w:t>http://www.soundtherapyperth.com/benefits/memory.php</w:t>
        </w:r>
      </w:hyperlink>
      <w:r w:rsidR="00DB5103" w:rsidRPr="00DB5103">
        <w:rPr>
          <w:rStyle w:val="m388160178535260491normaltextrun"/>
          <w:rFonts w:asciiTheme="minorHAnsi" w:hAnsiTheme="minorHAnsi" w:cs="Arial"/>
          <w:color w:val="000000"/>
        </w:rPr>
        <w:t> </w:t>
      </w:r>
    </w:p>
    <w:p w14:paraId="7D2DC643" w14:textId="77777777" w:rsidR="00DB5103" w:rsidRDefault="00DB5103" w:rsidP="00AE1067"/>
    <w:p w14:paraId="07B5EA4D" w14:textId="68EA4AAF" w:rsidR="009B43A2" w:rsidRDefault="009B43A2" w:rsidP="00AE1067"/>
    <w:p w14:paraId="7F401D0C" w14:textId="68B6212C" w:rsidR="009B43A2" w:rsidRDefault="009B43A2" w:rsidP="00AE1067"/>
    <w:p w14:paraId="2E238FA5" w14:textId="254A6DAE" w:rsidR="00496E1D" w:rsidRDefault="00496E1D" w:rsidP="00AE1067"/>
    <w:p w14:paraId="335E83A7" w14:textId="4BED7688" w:rsidR="00496E1D" w:rsidRDefault="00496E1D" w:rsidP="00AE1067"/>
    <w:p w14:paraId="6FE92994" w14:textId="5EECFB5D" w:rsidR="00496E1D" w:rsidRDefault="00496E1D" w:rsidP="00AE1067"/>
    <w:p w14:paraId="44740E81" w14:textId="335D3E09" w:rsidR="00496E1D" w:rsidRDefault="00496E1D" w:rsidP="00AE1067"/>
    <w:p w14:paraId="1B21AA93" w14:textId="759991EE" w:rsidR="00496E1D" w:rsidRDefault="00496E1D" w:rsidP="00AE1067"/>
    <w:p w14:paraId="1F805112" w14:textId="18B2F1E3" w:rsidR="00496E1D" w:rsidRDefault="00496E1D" w:rsidP="00AE1067"/>
    <w:p w14:paraId="2CD07066" w14:textId="5374BEBD" w:rsidR="00496E1D" w:rsidRDefault="00496E1D" w:rsidP="00AE1067"/>
    <w:p w14:paraId="40C62FA7" w14:textId="3433AE8A" w:rsidR="00496E1D" w:rsidRPr="00496E1D" w:rsidRDefault="00496E1D" w:rsidP="00496E1D">
      <w:pPr>
        <w:pStyle w:val="Heading3"/>
      </w:pPr>
      <w:bookmarkStart w:id="22" w:name="_Toc532322815"/>
      <w:r w:rsidRPr="00496E1D">
        <w:rPr>
          <w:sz w:val="32"/>
          <w:szCs w:val="32"/>
        </w:rPr>
        <w:t>Reference</w:t>
      </w:r>
      <w:r>
        <w:rPr>
          <w:sz w:val="32"/>
          <w:szCs w:val="32"/>
        </w:rPr>
        <w:t>s</w:t>
      </w:r>
      <w:bookmarkEnd w:id="22"/>
    </w:p>
    <w:p w14:paraId="440D7855" w14:textId="77777777" w:rsidR="00496E1D" w:rsidRPr="0078540A" w:rsidRDefault="00496E1D" w:rsidP="00496E1D">
      <w:pPr>
        <w:spacing w:before="100" w:beforeAutospacing="1" w:after="100" w:afterAutospacing="1" w:line="240" w:lineRule="auto"/>
        <w:jc w:val="center"/>
        <w:rPr>
          <w:rFonts w:ascii="Verdana" w:eastAsia="Times New Roman" w:hAnsi="Verdana" w:cs="Times New Roman"/>
          <w:color w:val="000000"/>
          <w:sz w:val="20"/>
          <w:szCs w:val="20"/>
          <w:lang w:eastAsia="en-GB"/>
        </w:rPr>
      </w:pPr>
      <w:proofErr w:type="spellStart"/>
      <w:r w:rsidRPr="0078540A">
        <w:rPr>
          <w:rFonts w:ascii="Verdana" w:eastAsia="Times New Roman" w:hAnsi="Verdana" w:cs="Times New Roman"/>
          <w:color w:val="000000"/>
          <w:sz w:val="20"/>
          <w:szCs w:val="20"/>
          <w:lang w:eastAsia="en-GB"/>
        </w:rPr>
        <w:t>AltPress</w:t>
      </w:r>
      <w:proofErr w:type="spellEnd"/>
      <w:r w:rsidRPr="0078540A">
        <w:rPr>
          <w:rFonts w:ascii="Verdana" w:eastAsia="Times New Roman" w:hAnsi="Verdana" w:cs="Times New Roman"/>
          <w:color w:val="000000"/>
          <w:sz w:val="20"/>
          <w:szCs w:val="20"/>
          <w:lang w:eastAsia="en-GB"/>
        </w:rPr>
        <w:t>. (2017). </w:t>
      </w:r>
      <w:r w:rsidRPr="0078540A">
        <w:rPr>
          <w:rFonts w:ascii="Verdana" w:eastAsia="Times New Roman" w:hAnsi="Verdana" w:cs="Times New Roman"/>
          <w:i/>
          <w:iCs/>
          <w:color w:val="000000"/>
          <w:sz w:val="20"/>
          <w:szCs w:val="20"/>
          <w:lang w:eastAsia="en-GB"/>
        </w:rPr>
        <w:t>AFTER LOGIC’S VMAS PERFORMANCE, CALLS TO SUICIDE PREVENTION HOTLINES ROSE BY 50 PERCENT.</w:t>
      </w:r>
      <w:r w:rsidRPr="0078540A">
        <w:rPr>
          <w:rFonts w:ascii="Verdana" w:eastAsia="Times New Roman" w:hAnsi="Verdana" w:cs="Times New Roman"/>
          <w:color w:val="000000"/>
          <w:sz w:val="20"/>
          <w:szCs w:val="20"/>
          <w:lang w:eastAsia="en-GB"/>
        </w:rPr>
        <w:t> Available: https://www.altpress.com/news/logic_mtv_vmas_2017_suicide_prevention/. Last accessed 11th Dec 2018.</w:t>
      </w:r>
    </w:p>
    <w:p w14:paraId="53CE26A0" w14:textId="77777777" w:rsidR="00496E1D" w:rsidRDefault="00496E1D" w:rsidP="00496E1D">
      <w:pPr>
        <w:spacing w:before="100" w:beforeAutospacing="1" w:after="100" w:afterAutospacing="1" w:line="240" w:lineRule="auto"/>
        <w:jc w:val="center"/>
        <w:rPr>
          <w:rFonts w:ascii="Verdana" w:eastAsia="Times New Roman" w:hAnsi="Verdana" w:cs="Times New Roman"/>
          <w:color w:val="000000"/>
          <w:sz w:val="20"/>
          <w:szCs w:val="20"/>
          <w:lang w:eastAsia="en-GB"/>
        </w:rPr>
      </w:pPr>
      <w:r w:rsidRPr="00445F72">
        <w:rPr>
          <w:rFonts w:ascii="Verdana" w:eastAsia="Times New Roman" w:hAnsi="Verdana" w:cs="Times New Roman"/>
          <w:color w:val="000000"/>
          <w:sz w:val="20"/>
          <w:szCs w:val="20"/>
          <w:lang w:eastAsia="en-GB"/>
        </w:rPr>
        <w:t>Simon Christensen. (2014). </w:t>
      </w:r>
      <w:r w:rsidRPr="00445F72">
        <w:rPr>
          <w:rFonts w:ascii="Verdana" w:eastAsia="Times New Roman" w:hAnsi="Verdana" w:cs="Times New Roman"/>
          <w:i/>
          <w:iCs/>
          <w:color w:val="000000"/>
          <w:sz w:val="20"/>
          <w:szCs w:val="20"/>
          <w:lang w:eastAsia="en-GB"/>
        </w:rPr>
        <w:t>Queen - Live at LIVE AID 1985/07/13 [Best Version].</w:t>
      </w:r>
      <w:r w:rsidRPr="00445F72">
        <w:rPr>
          <w:rFonts w:ascii="Verdana" w:eastAsia="Times New Roman" w:hAnsi="Verdana" w:cs="Times New Roman"/>
          <w:color w:val="000000"/>
          <w:sz w:val="20"/>
          <w:szCs w:val="20"/>
          <w:lang w:eastAsia="en-GB"/>
        </w:rPr>
        <w:t> Available: https://www.youtube.com/watch?v=A22oy8dFjqc. Last accessed 9th Dec 2018.</w:t>
      </w:r>
    </w:p>
    <w:p w14:paraId="26ACA87C" w14:textId="77777777" w:rsidR="00496E1D" w:rsidRPr="0078540A" w:rsidRDefault="00496E1D" w:rsidP="00496E1D">
      <w:pPr>
        <w:spacing w:before="100" w:beforeAutospacing="1" w:after="100" w:afterAutospacing="1" w:line="240" w:lineRule="auto"/>
        <w:jc w:val="center"/>
        <w:rPr>
          <w:rFonts w:ascii="Verdana" w:eastAsia="Times New Roman" w:hAnsi="Verdana" w:cs="Times New Roman"/>
          <w:color w:val="000000"/>
          <w:sz w:val="20"/>
          <w:szCs w:val="20"/>
          <w:lang w:eastAsia="en-GB"/>
        </w:rPr>
      </w:pPr>
      <w:r w:rsidRPr="0078540A">
        <w:rPr>
          <w:rFonts w:ascii="Verdana" w:eastAsia="Times New Roman" w:hAnsi="Verdana" w:cs="Times New Roman"/>
          <w:color w:val="000000"/>
          <w:sz w:val="20"/>
          <w:szCs w:val="20"/>
          <w:lang w:eastAsia="en-GB"/>
        </w:rPr>
        <w:t xml:space="preserve"> </w:t>
      </w:r>
      <w:r w:rsidRPr="00445F72">
        <w:rPr>
          <w:rFonts w:ascii="Verdana" w:eastAsia="Times New Roman" w:hAnsi="Verdana" w:cs="Times New Roman"/>
          <w:color w:val="000000"/>
          <w:sz w:val="20"/>
          <w:szCs w:val="20"/>
          <w:lang w:eastAsia="en-GB"/>
        </w:rPr>
        <w:t>J Curcio. (2018). </w:t>
      </w:r>
      <w:r w:rsidRPr="00445F72">
        <w:rPr>
          <w:rFonts w:ascii="Verdana" w:eastAsia="Times New Roman" w:hAnsi="Verdana" w:cs="Times New Roman"/>
          <w:i/>
          <w:iCs/>
          <w:color w:val="000000"/>
          <w:sz w:val="20"/>
          <w:szCs w:val="20"/>
          <w:lang w:eastAsia="en-GB"/>
        </w:rPr>
        <w:t>A Brief History of the Psychology of Music.</w:t>
      </w:r>
      <w:r w:rsidRPr="00445F72">
        <w:rPr>
          <w:rFonts w:ascii="Verdana" w:eastAsia="Times New Roman" w:hAnsi="Verdana" w:cs="Times New Roman"/>
          <w:color w:val="000000"/>
          <w:sz w:val="20"/>
          <w:szCs w:val="20"/>
          <w:lang w:eastAsia="en-GB"/>
        </w:rPr>
        <w:t> Available: https://modernmythology.net/a-brief-history-of-the-psychology-of-music-b271252aa2be. Last accessed 10th Dec 2018.</w:t>
      </w:r>
    </w:p>
    <w:p w14:paraId="0A3512CA" w14:textId="77777777" w:rsidR="0065295D" w:rsidRDefault="00496E1D" w:rsidP="0065295D">
      <w:pPr>
        <w:pStyle w:val="NormalWeb"/>
        <w:jc w:val="center"/>
        <w:rPr>
          <w:rFonts w:ascii="Verdana" w:hAnsi="Verdana"/>
          <w:color w:val="000000"/>
          <w:sz w:val="20"/>
          <w:szCs w:val="20"/>
        </w:rPr>
      </w:pPr>
      <w:r w:rsidRPr="00445F72">
        <w:rPr>
          <w:rFonts w:ascii="Verdana" w:hAnsi="Verdana"/>
          <w:color w:val="000000"/>
          <w:sz w:val="20"/>
          <w:szCs w:val="20"/>
        </w:rPr>
        <w:t xml:space="preserve">Nick </w:t>
      </w:r>
      <w:proofErr w:type="spellStart"/>
      <w:r w:rsidRPr="00445F72">
        <w:rPr>
          <w:rFonts w:ascii="Verdana" w:hAnsi="Verdana"/>
          <w:color w:val="000000"/>
          <w:sz w:val="20"/>
          <w:szCs w:val="20"/>
        </w:rPr>
        <w:t>Deriso</w:t>
      </w:r>
      <w:proofErr w:type="spellEnd"/>
      <w:r w:rsidRPr="00445F72">
        <w:rPr>
          <w:rFonts w:ascii="Verdana" w:hAnsi="Verdana"/>
          <w:color w:val="000000"/>
          <w:sz w:val="20"/>
          <w:szCs w:val="20"/>
        </w:rPr>
        <w:t>. (2015). </w:t>
      </w:r>
      <w:r w:rsidRPr="00445F72">
        <w:rPr>
          <w:rFonts w:ascii="Verdana" w:hAnsi="Verdana"/>
          <w:i/>
          <w:iCs/>
          <w:color w:val="000000"/>
          <w:sz w:val="20"/>
          <w:szCs w:val="20"/>
        </w:rPr>
        <w:t xml:space="preserve">HOW QUEEN STOLE THE SHOW AT LIVE </w:t>
      </w:r>
      <w:r w:rsidR="0065295D" w:rsidRPr="00445F72">
        <w:rPr>
          <w:rFonts w:ascii="Verdana" w:hAnsi="Verdana"/>
          <w:i/>
          <w:iCs/>
          <w:color w:val="000000"/>
          <w:sz w:val="20"/>
          <w:szCs w:val="20"/>
        </w:rPr>
        <w:t>AID.</w:t>
      </w:r>
      <w:r w:rsidR="0065295D" w:rsidRPr="00445F72">
        <w:rPr>
          <w:rFonts w:ascii="Verdana" w:hAnsi="Verdana"/>
          <w:color w:val="000000"/>
          <w:sz w:val="20"/>
          <w:szCs w:val="20"/>
        </w:rPr>
        <w:t xml:space="preserve"> Available</w:t>
      </w:r>
      <w:r w:rsidRPr="00445F72">
        <w:rPr>
          <w:rFonts w:ascii="Verdana" w:hAnsi="Verdana"/>
          <w:color w:val="000000"/>
          <w:sz w:val="20"/>
          <w:szCs w:val="20"/>
        </w:rPr>
        <w:t>: http://ultimateclassicrock.com/queen-live-aid/. Last accessed 9th Dec 2018.</w:t>
      </w:r>
    </w:p>
    <w:p w14:paraId="48C86727" w14:textId="7A0B5450" w:rsidR="00496E1D" w:rsidRDefault="0065295D" w:rsidP="0065295D">
      <w:pPr>
        <w:pStyle w:val="NormalWeb"/>
        <w:jc w:val="center"/>
        <w:rPr>
          <w:rFonts w:ascii="Verdana" w:hAnsi="Verdana"/>
          <w:color w:val="000000"/>
          <w:sz w:val="20"/>
          <w:szCs w:val="20"/>
        </w:rPr>
      </w:pPr>
      <w:r w:rsidRPr="0065295D">
        <w:rPr>
          <w:rFonts w:ascii="Verdana" w:hAnsi="Verdana"/>
          <w:color w:val="000000"/>
          <w:sz w:val="20"/>
          <w:szCs w:val="20"/>
        </w:rPr>
        <w:t xml:space="preserve"> </w:t>
      </w:r>
      <w:r>
        <w:rPr>
          <w:rFonts w:ascii="Verdana" w:hAnsi="Verdana"/>
          <w:color w:val="000000"/>
          <w:sz w:val="20"/>
          <w:szCs w:val="20"/>
        </w:rPr>
        <w:t xml:space="preserve">BARRY </w:t>
      </w:r>
      <w:proofErr w:type="gramStart"/>
      <w:r>
        <w:rPr>
          <w:rFonts w:ascii="Verdana" w:hAnsi="Verdana"/>
          <w:color w:val="000000"/>
          <w:sz w:val="20"/>
          <w:szCs w:val="20"/>
        </w:rPr>
        <w:t>GOLDSTEIN .</w:t>
      </w:r>
      <w:proofErr w:type="gramEnd"/>
      <w:r>
        <w:rPr>
          <w:rFonts w:ascii="Verdana" w:hAnsi="Verdana"/>
          <w:color w:val="000000"/>
          <w:sz w:val="20"/>
          <w:szCs w:val="20"/>
        </w:rPr>
        <w:t xml:space="preserve"> (2016). </w:t>
      </w:r>
      <w:r>
        <w:rPr>
          <w:rFonts w:ascii="Verdana" w:hAnsi="Verdana"/>
          <w:i/>
          <w:iCs/>
          <w:color w:val="000000"/>
          <w:sz w:val="20"/>
          <w:szCs w:val="20"/>
        </w:rPr>
        <w:t>Music and the Brain: The Fascinating Ways That Music Affects Your Mood and Mind.</w:t>
      </w:r>
      <w:r>
        <w:rPr>
          <w:rFonts w:ascii="Verdana" w:hAnsi="Verdana"/>
          <w:color w:val="000000"/>
          <w:sz w:val="20"/>
          <w:szCs w:val="20"/>
        </w:rPr>
        <w:t> Available: https://www.consciouslifestylemag.com/music-and-the-brain-affects-mood/. Last accessed 11th Dec 2018.</w:t>
      </w:r>
    </w:p>
    <w:p w14:paraId="61F4D78A" w14:textId="77777777" w:rsidR="0065295D" w:rsidRDefault="00496E1D" w:rsidP="0065295D">
      <w:pPr>
        <w:pStyle w:val="NormalWeb"/>
        <w:jc w:val="center"/>
        <w:rPr>
          <w:rFonts w:ascii="Verdana" w:hAnsi="Verdana"/>
          <w:color w:val="000000"/>
          <w:sz w:val="20"/>
          <w:szCs w:val="20"/>
        </w:rPr>
      </w:pPr>
      <w:r w:rsidRPr="0078540A">
        <w:rPr>
          <w:rFonts w:ascii="Verdana" w:hAnsi="Verdana"/>
          <w:color w:val="000000"/>
          <w:sz w:val="20"/>
          <w:szCs w:val="20"/>
        </w:rPr>
        <w:t>Patrick Keneally. (2008). </w:t>
      </w:r>
      <w:r w:rsidRPr="0078540A">
        <w:rPr>
          <w:rFonts w:ascii="Verdana" w:hAnsi="Verdana"/>
          <w:i/>
          <w:iCs/>
          <w:color w:val="000000"/>
          <w:sz w:val="20"/>
          <w:szCs w:val="20"/>
        </w:rPr>
        <w:t>Sound therapy.</w:t>
      </w:r>
      <w:r w:rsidRPr="0078540A">
        <w:rPr>
          <w:rFonts w:ascii="Verdana" w:hAnsi="Verdana"/>
          <w:color w:val="000000"/>
          <w:sz w:val="20"/>
          <w:szCs w:val="20"/>
        </w:rPr>
        <w:t> Available: https://www.theguardian.com/lifeandstyle/2008/jul/06/healthandwellbeing5. Last accessed 10th Dec 2018.</w:t>
      </w:r>
      <w:r w:rsidR="0065295D" w:rsidRPr="0065295D">
        <w:rPr>
          <w:rFonts w:ascii="Verdana" w:hAnsi="Verdana"/>
          <w:color w:val="000000"/>
          <w:sz w:val="20"/>
          <w:szCs w:val="20"/>
        </w:rPr>
        <w:t xml:space="preserve"> </w:t>
      </w:r>
    </w:p>
    <w:p w14:paraId="4B2A0F4B" w14:textId="1FAE79B3" w:rsidR="00496E1D" w:rsidRPr="0078540A" w:rsidRDefault="0065295D" w:rsidP="0065295D">
      <w:pPr>
        <w:pStyle w:val="NormalWeb"/>
        <w:jc w:val="center"/>
        <w:rPr>
          <w:rFonts w:ascii="Verdana" w:hAnsi="Verdana"/>
          <w:color w:val="000000"/>
          <w:sz w:val="20"/>
          <w:szCs w:val="20"/>
        </w:rPr>
      </w:pPr>
      <w:r>
        <w:rPr>
          <w:rFonts w:ascii="Verdana" w:hAnsi="Verdana"/>
          <w:color w:val="000000"/>
          <w:sz w:val="20"/>
          <w:szCs w:val="20"/>
        </w:rPr>
        <w:t>Malini Mohana. (2016). </w:t>
      </w:r>
      <w:r>
        <w:rPr>
          <w:rFonts w:ascii="Verdana" w:hAnsi="Verdana"/>
          <w:i/>
          <w:iCs/>
          <w:color w:val="000000"/>
          <w:sz w:val="20"/>
          <w:szCs w:val="20"/>
        </w:rPr>
        <w:t>Music &amp; How It Impacts Your Brain, Emotions.</w:t>
      </w:r>
      <w:r>
        <w:rPr>
          <w:rFonts w:ascii="Verdana" w:hAnsi="Verdana"/>
          <w:color w:val="000000"/>
          <w:sz w:val="20"/>
          <w:szCs w:val="20"/>
        </w:rPr>
        <w:t xml:space="preserve"> Available: https://psychcentral.com/lib/music-how-it-impacts-your-brain-emotions/. Last accessed 11th Dec 2018.</w:t>
      </w:r>
    </w:p>
    <w:p w14:paraId="27999F11" w14:textId="77777777" w:rsidR="00496E1D" w:rsidRPr="0078540A" w:rsidRDefault="00496E1D" w:rsidP="00496E1D">
      <w:pPr>
        <w:spacing w:before="100" w:beforeAutospacing="1" w:after="100" w:afterAutospacing="1" w:line="240" w:lineRule="auto"/>
        <w:jc w:val="center"/>
        <w:rPr>
          <w:rFonts w:ascii="Verdana" w:eastAsia="Times New Roman" w:hAnsi="Verdana" w:cs="Times New Roman"/>
          <w:color w:val="000000"/>
          <w:sz w:val="20"/>
          <w:szCs w:val="20"/>
          <w:lang w:eastAsia="en-GB"/>
        </w:rPr>
      </w:pPr>
      <w:r w:rsidRPr="0078540A">
        <w:rPr>
          <w:rFonts w:ascii="Verdana" w:eastAsia="Times New Roman" w:hAnsi="Verdana" w:cs="Times New Roman"/>
          <w:color w:val="000000"/>
          <w:sz w:val="20"/>
          <w:szCs w:val="20"/>
          <w:lang w:eastAsia="en-GB"/>
        </w:rPr>
        <w:t xml:space="preserve">Ralph </w:t>
      </w:r>
      <w:proofErr w:type="spellStart"/>
      <w:r w:rsidRPr="0078540A">
        <w:rPr>
          <w:rFonts w:ascii="Verdana" w:eastAsia="Times New Roman" w:hAnsi="Verdana" w:cs="Times New Roman"/>
          <w:color w:val="000000"/>
          <w:sz w:val="20"/>
          <w:szCs w:val="20"/>
          <w:lang w:eastAsia="en-GB"/>
        </w:rPr>
        <w:t>Ryback</w:t>
      </w:r>
      <w:proofErr w:type="spellEnd"/>
      <w:r w:rsidRPr="0078540A">
        <w:rPr>
          <w:rFonts w:ascii="Verdana" w:eastAsia="Times New Roman" w:hAnsi="Verdana" w:cs="Times New Roman"/>
          <w:color w:val="000000"/>
          <w:sz w:val="20"/>
          <w:szCs w:val="20"/>
          <w:lang w:eastAsia="en-GB"/>
        </w:rPr>
        <w:t xml:space="preserve"> </w:t>
      </w:r>
      <w:proofErr w:type="gramStart"/>
      <w:r w:rsidRPr="0078540A">
        <w:rPr>
          <w:rFonts w:ascii="Verdana" w:eastAsia="Times New Roman" w:hAnsi="Verdana" w:cs="Times New Roman"/>
          <w:color w:val="000000"/>
          <w:sz w:val="20"/>
          <w:szCs w:val="20"/>
          <w:lang w:eastAsia="en-GB"/>
        </w:rPr>
        <w:t>M.D..</w:t>
      </w:r>
      <w:proofErr w:type="gramEnd"/>
      <w:r w:rsidRPr="0078540A">
        <w:rPr>
          <w:rFonts w:ascii="Verdana" w:eastAsia="Times New Roman" w:hAnsi="Verdana" w:cs="Times New Roman"/>
          <w:color w:val="000000"/>
          <w:sz w:val="20"/>
          <w:szCs w:val="20"/>
          <w:lang w:eastAsia="en-GB"/>
        </w:rPr>
        <w:t xml:space="preserve"> (2016). </w:t>
      </w:r>
      <w:r w:rsidRPr="0078540A">
        <w:rPr>
          <w:rFonts w:ascii="Verdana" w:eastAsia="Times New Roman" w:hAnsi="Verdana" w:cs="Times New Roman"/>
          <w:i/>
          <w:iCs/>
          <w:color w:val="000000"/>
          <w:sz w:val="20"/>
          <w:szCs w:val="20"/>
          <w:lang w:eastAsia="en-GB"/>
        </w:rPr>
        <w:t>Music’s Power Explained.</w:t>
      </w:r>
      <w:r w:rsidRPr="0078540A">
        <w:rPr>
          <w:rFonts w:ascii="Verdana" w:eastAsia="Times New Roman" w:hAnsi="Verdana" w:cs="Times New Roman"/>
          <w:color w:val="000000"/>
          <w:sz w:val="20"/>
          <w:szCs w:val="20"/>
          <w:lang w:eastAsia="en-GB"/>
        </w:rPr>
        <w:t> Available: https://www.psychologytoday.com/us/blog/the-truisms-wellness/201601/music-s-power-explained. Last accessed 10th Dec 2018.</w:t>
      </w:r>
    </w:p>
    <w:p w14:paraId="6F6A96B8" w14:textId="77777777" w:rsidR="0065295D" w:rsidRDefault="00496E1D" w:rsidP="0065295D">
      <w:pPr>
        <w:pStyle w:val="NormalWeb"/>
        <w:jc w:val="center"/>
        <w:rPr>
          <w:rFonts w:ascii="Verdana" w:hAnsi="Verdana"/>
          <w:color w:val="000000"/>
          <w:sz w:val="20"/>
          <w:szCs w:val="20"/>
        </w:rPr>
      </w:pPr>
      <w:r w:rsidRPr="00445F72">
        <w:rPr>
          <w:rFonts w:ascii="Verdana" w:hAnsi="Verdana"/>
          <w:color w:val="000000"/>
          <w:sz w:val="20"/>
          <w:szCs w:val="20"/>
        </w:rPr>
        <w:t>Sarah Schuster. (2017). </w:t>
      </w:r>
      <w:r w:rsidRPr="00445F72">
        <w:rPr>
          <w:rFonts w:ascii="Verdana" w:hAnsi="Verdana"/>
          <w:i/>
          <w:iCs/>
          <w:color w:val="000000"/>
          <w:sz w:val="20"/>
          <w:szCs w:val="20"/>
        </w:rPr>
        <w:t xml:space="preserve">Foo Fighters' Dave </w:t>
      </w:r>
      <w:proofErr w:type="spellStart"/>
      <w:r w:rsidRPr="00445F72">
        <w:rPr>
          <w:rFonts w:ascii="Verdana" w:hAnsi="Verdana"/>
          <w:i/>
          <w:iCs/>
          <w:color w:val="000000"/>
          <w:sz w:val="20"/>
          <w:szCs w:val="20"/>
        </w:rPr>
        <w:t>Grohl</w:t>
      </w:r>
      <w:proofErr w:type="spellEnd"/>
      <w:r w:rsidRPr="00445F72">
        <w:rPr>
          <w:rFonts w:ascii="Verdana" w:hAnsi="Verdana"/>
          <w:i/>
          <w:iCs/>
          <w:color w:val="000000"/>
          <w:sz w:val="20"/>
          <w:szCs w:val="20"/>
        </w:rPr>
        <w:t xml:space="preserve"> and Taylor Hawkins Open Up About Depression and Suicide.</w:t>
      </w:r>
      <w:r w:rsidRPr="00445F72">
        <w:rPr>
          <w:rFonts w:ascii="Verdana" w:hAnsi="Verdana"/>
          <w:color w:val="000000"/>
          <w:sz w:val="20"/>
          <w:szCs w:val="20"/>
        </w:rPr>
        <w:t> Available: https://themighty.com/2017/08/foo-fighters-depression-suicide-the-rock-fm/. Last accessed 11th Dec 2018.</w:t>
      </w:r>
    </w:p>
    <w:p w14:paraId="695D5D9F" w14:textId="77EA37C6" w:rsidR="0065295D" w:rsidRDefault="0065295D" w:rsidP="0065295D">
      <w:pPr>
        <w:pStyle w:val="NormalWeb"/>
        <w:jc w:val="center"/>
        <w:rPr>
          <w:rFonts w:ascii="Verdana" w:hAnsi="Verdana"/>
          <w:color w:val="000000"/>
          <w:sz w:val="20"/>
          <w:szCs w:val="20"/>
        </w:rPr>
      </w:pPr>
      <w:r w:rsidRPr="0065295D">
        <w:rPr>
          <w:rFonts w:ascii="Verdana" w:hAnsi="Verdana"/>
          <w:color w:val="000000"/>
          <w:sz w:val="20"/>
          <w:szCs w:val="20"/>
        </w:rPr>
        <w:t xml:space="preserve"> </w:t>
      </w:r>
      <w:r>
        <w:rPr>
          <w:rFonts w:ascii="Verdana" w:hAnsi="Verdana"/>
          <w:color w:val="000000"/>
          <w:sz w:val="20"/>
          <w:szCs w:val="20"/>
        </w:rPr>
        <w:t>ScienceDaily. (2017). </w:t>
      </w:r>
      <w:r>
        <w:rPr>
          <w:rFonts w:ascii="Verdana" w:hAnsi="Verdana"/>
          <w:i/>
          <w:iCs/>
          <w:color w:val="000000"/>
          <w:sz w:val="20"/>
          <w:szCs w:val="20"/>
        </w:rPr>
        <w:t>Music has powerful (and visible) effects on the brain.</w:t>
      </w:r>
      <w:r>
        <w:rPr>
          <w:rFonts w:ascii="Verdana" w:hAnsi="Verdana"/>
          <w:color w:val="000000"/>
          <w:sz w:val="20"/>
          <w:szCs w:val="20"/>
        </w:rPr>
        <w:t> Available: https://www.sciencedaily.com/releases/2017/04/170412181341.htm. Last accessed 11th Dec 2018.</w:t>
      </w:r>
    </w:p>
    <w:p w14:paraId="6877535B" w14:textId="77777777" w:rsidR="0065295D" w:rsidRDefault="0065295D" w:rsidP="0065295D">
      <w:pPr>
        <w:pStyle w:val="NormalWeb"/>
        <w:jc w:val="center"/>
        <w:rPr>
          <w:rFonts w:ascii="Verdana" w:hAnsi="Verdana"/>
          <w:color w:val="000000"/>
          <w:sz w:val="20"/>
          <w:szCs w:val="20"/>
        </w:rPr>
      </w:pPr>
      <w:r>
        <w:rPr>
          <w:rFonts w:ascii="Verdana" w:hAnsi="Verdana"/>
          <w:color w:val="000000"/>
          <w:sz w:val="20"/>
          <w:szCs w:val="20"/>
        </w:rPr>
        <w:t>Sound Therapy International. (2016). </w:t>
      </w:r>
      <w:r>
        <w:rPr>
          <w:rFonts w:ascii="Verdana" w:hAnsi="Verdana"/>
          <w:i/>
          <w:iCs/>
          <w:color w:val="000000"/>
          <w:sz w:val="20"/>
          <w:szCs w:val="20"/>
        </w:rPr>
        <w:t>Dementia and Sound Therapy.</w:t>
      </w:r>
      <w:r>
        <w:rPr>
          <w:rFonts w:ascii="Verdana" w:hAnsi="Verdana"/>
          <w:color w:val="000000"/>
          <w:sz w:val="20"/>
          <w:szCs w:val="20"/>
        </w:rPr>
        <w:t xml:space="preserve"> Available: https://mysoundtherapy.com/what-is-sound-therapy/brain-performance/dementia/. Last accessed 11th Dec 2018.</w:t>
      </w:r>
    </w:p>
    <w:p w14:paraId="65D01039" w14:textId="77777777" w:rsidR="0065295D" w:rsidRDefault="0065295D" w:rsidP="0065295D">
      <w:pPr>
        <w:pStyle w:val="NormalWeb"/>
        <w:jc w:val="center"/>
        <w:rPr>
          <w:rFonts w:ascii="Verdana" w:hAnsi="Verdana"/>
          <w:color w:val="000000"/>
          <w:sz w:val="20"/>
          <w:szCs w:val="20"/>
        </w:rPr>
      </w:pPr>
      <w:r>
        <w:rPr>
          <w:rFonts w:ascii="Verdana" w:hAnsi="Verdana"/>
          <w:color w:val="000000"/>
          <w:sz w:val="20"/>
          <w:szCs w:val="20"/>
        </w:rPr>
        <w:lastRenderedPageBreak/>
        <w:t>Sound Therapy Perth: Ear Brain Physio. (2008). </w:t>
      </w:r>
      <w:r>
        <w:rPr>
          <w:rFonts w:ascii="Verdana" w:hAnsi="Verdana"/>
          <w:i/>
          <w:iCs/>
          <w:color w:val="000000"/>
          <w:sz w:val="20"/>
          <w:szCs w:val="20"/>
        </w:rPr>
        <w:t>Improving Memory with Sound Therapy.</w:t>
      </w:r>
      <w:r>
        <w:rPr>
          <w:rFonts w:ascii="Verdana" w:hAnsi="Verdana"/>
          <w:color w:val="000000"/>
          <w:sz w:val="20"/>
          <w:szCs w:val="20"/>
        </w:rPr>
        <w:t> Available: http://www.soundtherapyperth.com/benefits/memory.php. Last accessed 11th Dec 2018.</w:t>
      </w:r>
    </w:p>
    <w:p w14:paraId="4B781B74" w14:textId="77777777" w:rsidR="00496E1D" w:rsidRDefault="00496E1D" w:rsidP="00496E1D">
      <w:pPr>
        <w:spacing w:before="100" w:beforeAutospacing="1" w:after="100" w:afterAutospacing="1" w:line="240" w:lineRule="auto"/>
        <w:jc w:val="center"/>
        <w:rPr>
          <w:rFonts w:ascii="Verdana" w:eastAsia="Times New Roman" w:hAnsi="Verdana" w:cs="Times New Roman"/>
          <w:color w:val="000000"/>
          <w:sz w:val="20"/>
          <w:szCs w:val="20"/>
          <w:lang w:eastAsia="en-GB"/>
        </w:rPr>
      </w:pPr>
    </w:p>
    <w:p w14:paraId="59C20788" w14:textId="77777777" w:rsidR="00496E1D" w:rsidRPr="0078540A" w:rsidRDefault="00496E1D" w:rsidP="00496E1D">
      <w:pPr>
        <w:spacing w:before="100" w:beforeAutospacing="1" w:after="100" w:afterAutospacing="1" w:line="240" w:lineRule="auto"/>
        <w:jc w:val="center"/>
        <w:rPr>
          <w:rFonts w:ascii="Verdana" w:eastAsia="Times New Roman" w:hAnsi="Verdana" w:cs="Times New Roman"/>
          <w:color w:val="000000"/>
          <w:sz w:val="20"/>
          <w:szCs w:val="20"/>
          <w:lang w:eastAsia="en-GB"/>
        </w:rPr>
      </w:pPr>
      <w:r w:rsidRPr="0078540A">
        <w:rPr>
          <w:rFonts w:ascii="Verdana" w:eastAsia="Times New Roman" w:hAnsi="Verdana" w:cs="Times New Roman"/>
          <w:color w:val="000000"/>
          <w:sz w:val="20"/>
          <w:szCs w:val="20"/>
          <w:lang w:eastAsia="en-GB"/>
        </w:rPr>
        <w:t>Debra Rose Wilson. (2018). </w:t>
      </w:r>
      <w:r w:rsidRPr="0078540A">
        <w:rPr>
          <w:rFonts w:ascii="Verdana" w:eastAsia="Times New Roman" w:hAnsi="Verdana" w:cs="Times New Roman"/>
          <w:i/>
          <w:iCs/>
          <w:color w:val="000000"/>
          <w:sz w:val="20"/>
          <w:szCs w:val="20"/>
          <w:lang w:eastAsia="en-GB"/>
        </w:rPr>
        <w:t>Music as Therapy: The Uses and Benefits of Sound Healing.</w:t>
      </w:r>
      <w:r w:rsidRPr="0078540A">
        <w:rPr>
          <w:rFonts w:ascii="Verdana" w:eastAsia="Times New Roman" w:hAnsi="Verdana" w:cs="Times New Roman"/>
          <w:color w:val="000000"/>
          <w:sz w:val="20"/>
          <w:szCs w:val="20"/>
          <w:lang w:eastAsia="en-GB"/>
        </w:rPr>
        <w:t> Available: https://www.healthline.com/health/sound-healing. Last accessed 10th Dec 2018.</w:t>
      </w:r>
    </w:p>
    <w:p w14:paraId="44AB7D5F" w14:textId="77777777" w:rsidR="009C7A03" w:rsidRDefault="009C7A03" w:rsidP="00AE1067"/>
    <w:p w14:paraId="38B87DBD" w14:textId="4BDC76B7" w:rsidR="009C7A03" w:rsidRDefault="009C7A03" w:rsidP="00AE1067"/>
    <w:p w14:paraId="63C328BD" w14:textId="50FEC7D4" w:rsidR="00DB5103" w:rsidRDefault="00DB5103" w:rsidP="00AE1067"/>
    <w:p w14:paraId="594502CE" w14:textId="47897D2A" w:rsidR="00DB5103" w:rsidRDefault="00DB5103" w:rsidP="00AE1067"/>
    <w:p w14:paraId="196ACE7A" w14:textId="77777777" w:rsidR="00DB5103" w:rsidRDefault="00DB5103" w:rsidP="00DB5103">
      <w:pPr>
        <w:pStyle w:val="NormalWeb"/>
        <w:jc w:val="center"/>
        <w:rPr>
          <w:rFonts w:ascii="Verdana" w:hAnsi="Verdana"/>
          <w:color w:val="000000"/>
          <w:sz w:val="20"/>
          <w:szCs w:val="20"/>
        </w:rPr>
      </w:pPr>
    </w:p>
    <w:p w14:paraId="120D34DA" w14:textId="77777777" w:rsidR="00DB5103" w:rsidRDefault="00DB5103" w:rsidP="00DB5103">
      <w:pPr>
        <w:pStyle w:val="NormalWeb"/>
        <w:jc w:val="center"/>
        <w:rPr>
          <w:rFonts w:ascii="Verdana" w:hAnsi="Verdana"/>
          <w:color w:val="000000"/>
          <w:sz w:val="20"/>
          <w:szCs w:val="20"/>
        </w:rPr>
      </w:pPr>
    </w:p>
    <w:p w14:paraId="6D1B6061" w14:textId="77777777" w:rsidR="00DB5103" w:rsidRDefault="00DB5103" w:rsidP="00DB5103">
      <w:pPr>
        <w:pStyle w:val="NormalWeb"/>
        <w:jc w:val="center"/>
        <w:rPr>
          <w:rFonts w:ascii="Verdana" w:hAnsi="Verdana"/>
          <w:color w:val="000000"/>
          <w:sz w:val="20"/>
          <w:szCs w:val="20"/>
        </w:rPr>
      </w:pPr>
    </w:p>
    <w:p w14:paraId="0093966B" w14:textId="77777777" w:rsidR="00DB5103" w:rsidRPr="00AE1067" w:rsidRDefault="00DB5103" w:rsidP="00AE1067"/>
    <w:sectPr w:rsidR="00DB5103" w:rsidRPr="00AE1067">
      <w:footerReference w:type="default" r:id="rId22"/>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1F820" w14:textId="77777777" w:rsidR="002F27C5" w:rsidRDefault="002F27C5" w:rsidP="00C6554A">
      <w:pPr>
        <w:spacing w:before="0" w:after="0" w:line="240" w:lineRule="auto"/>
      </w:pPr>
      <w:r>
        <w:separator/>
      </w:r>
    </w:p>
  </w:endnote>
  <w:endnote w:type="continuationSeparator" w:id="0">
    <w:p w14:paraId="47DAB662" w14:textId="77777777" w:rsidR="002F27C5" w:rsidRDefault="002F27C5"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FA877" w14:textId="77777777" w:rsidR="003913E4"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94058F" w14:textId="77777777" w:rsidR="002F27C5" w:rsidRDefault="002F27C5" w:rsidP="00C6554A">
      <w:pPr>
        <w:spacing w:before="0" w:after="0" w:line="240" w:lineRule="auto"/>
      </w:pPr>
      <w:r>
        <w:separator/>
      </w:r>
    </w:p>
  </w:footnote>
  <w:footnote w:type="continuationSeparator" w:id="0">
    <w:p w14:paraId="78533E30" w14:textId="77777777" w:rsidR="002F27C5" w:rsidRDefault="002F27C5"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AE2"/>
    <w:rsid w:val="00005864"/>
    <w:rsid w:val="000607DD"/>
    <w:rsid w:val="00081CDD"/>
    <w:rsid w:val="000C0BFE"/>
    <w:rsid w:val="000E262C"/>
    <w:rsid w:val="000F0A95"/>
    <w:rsid w:val="001071B9"/>
    <w:rsid w:val="00112F8B"/>
    <w:rsid w:val="00145B0A"/>
    <w:rsid w:val="00161FAD"/>
    <w:rsid w:val="001666C9"/>
    <w:rsid w:val="00175CF3"/>
    <w:rsid w:val="001A0F89"/>
    <w:rsid w:val="001B4700"/>
    <w:rsid w:val="00237516"/>
    <w:rsid w:val="00243A3A"/>
    <w:rsid w:val="002456F2"/>
    <w:rsid w:val="0024749E"/>
    <w:rsid w:val="00247D55"/>
    <w:rsid w:val="002554CD"/>
    <w:rsid w:val="0028041D"/>
    <w:rsid w:val="00291AF2"/>
    <w:rsid w:val="00293B83"/>
    <w:rsid w:val="002A1DFD"/>
    <w:rsid w:val="002B4294"/>
    <w:rsid w:val="002F27C5"/>
    <w:rsid w:val="00313472"/>
    <w:rsid w:val="00317E50"/>
    <w:rsid w:val="00333D0D"/>
    <w:rsid w:val="003425BC"/>
    <w:rsid w:val="00364157"/>
    <w:rsid w:val="003913E4"/>
    <w:rsid w:val="003B25DA"/>
    <w:rsid w:val="003D48A8"/>
    <w:rsid w:val="00453027"/>
    <w:rsid w:val="00454C64"/>
    <w:rsid w:val="0046097A"/>
    <w:rsid w:val="00482275"/>
    <w:rsid w:val="004843FF"/>
    <w:rsid w:val="00496E1D"/>
    <w:rsid w:val="004C049F"/>
    <w:rsid w:val="004C1727"/>
    <w:rsid w:val="004E4952"/>
    <w:rsid w:val="005000E2"/>
    <w:rsid w:val="00564288"/>
    <w:rsid w:val="005664FA"/>
    <w:rsid w:val="005770C5"/>
    <w:rsid w:val="00577E88"/>
    <w:rsid w:val="005B2DFC"/>
    <w:rsid w:val="005C58B5"/>
    <w:rsid w:val="00612EEC"/>
    <w:rsid w:val="0061434B"/>
    <w:rsid w:val="00646B03"/>
    <w:rsid w:val="0065295D"/>
    <w:rsid w:val="00653E9B"/>
    <w:rsid w:val="00657B7F"/>
    <w:rsid w:val="00674992"/>
    <w:rsid w:val="006802CF"/>
    <w:rsid w:val="006A3CE7"/>
    <w:rsid w:val="006D16AA"/>
    <w:rsid w:val="00727F22"/>
    <w:rsid w:val="0074751B"/>
    <w:rsid w:val="007650FE"/>
    <w:rsid w:val="0077048F"/>
    <w:rsid w:val="007B46EA"/>
    <w:rsid w:val="007F16E1"/>
    <w:rsid w:val="007F6B66"/>
    <w:rsid w:val="00831BB4"/>
    <w:rsid w:val="00840EEC"/>
    <w:rsid w:val="00845C01"/>
    <w:rsid w:val="008530E9"/>
    <w:rsid w:val="00873C22"/>
    <w:rsid w:val="00882AAC"/>
    <w:rsid w:val="008A0006"/>
    <w:rsid w:val="008E79A3"/>
    <w:rsid w:val="00903743"/>
    <w:rsid w:val="00926205"/>
    <w:rsid w:val="00991874"/>
    <w:rsid w:val="009B43A2"/>
    <w:rsid w:val="009C749E"/>
    <w:rsid w:val="009C7A03"/>
    <w:rsid w:val="00A14646"/>
    <w:rsid w:val="00A27BFE"/>
    <w:rsid w:val="00A31C0F"/>
    <w:rsid w:val="00A37357"/>
    <w:rsid w:val="00AB0AA2"/>
    <w:rsid w:val="00AB57A4"/>
    <w:rsid w:val="00AE1067"/>
    <w:rsid w:val="00AE30A4"/>
    <w:rsid w:val="00B3061B"/>
    <w:rsid w:val="00B35B93"/>
    <w:rsid w:val="00B704DE"/>
    <w:rsid w:val="00B839D8"/>
    <w:rsid w:val="00B95B12"/>
    <w:rsid w:val="00BB0236"/>
    <w:rsid w:val="00BF5ED7"/>
    <w:rsid w:val="00C170C2"/>
    <w:rsid w:val="00C54D47"/>
    <w:rsid w:val="00C6554A"/>
    <w:rsid w:val="00CB55CC"/>
    <w:rsid w:val="00CE5AEB"/>
    <w:rsid w:val="00D02EB9"/>
    <w:rsid w:val="00D25011"/>
    <w:rsid w:val="00D53B16"/>
    <w:rsid w:val="00DB1164"/>
    <w:rsid w:val="00DB1943"/>
    <w:rsid w:val="00DB5103"/>
    <w:rsid w:val="00E527C9"/>
    <w:rsid w:val="00E73463"/>
    <w:rsid w:val="00E95846"/>
    <w:rsid w:val="00ED7C44"/>
    <w:rsid w:val="00EE5C50"/>
    <w:rsid w:val="00F56E8E"/>
    <w:rsid w:val="00F61AE2"/>
    <w:rsid w:val="00FD2EAE"/>
    <w:rsid w:val="0ADD71B1"/>
    <w:rsid w:val="2DCBC839"/>
    <w:rsid w:val="36611D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8012C9"/>
  <w15:chartTrackingRefBased/>
  <w15:docId w15:val="{A61E436E-D32A-469F-A9FA-CA2209337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customStyle="1" w:styleId="m-3817123827422260221normaltextrun">
    <w:name w:val="m_-3817123827422260221normaltextrun"/>
    <w:basedOn w:val="DefaultParagraphFont"/>
    <w:rsid w:val="00482275"/>
  </w:style>
  <w:style w:type="character" w:customStyle="1" w:styleId="m-3817123827422260221scxw184511340">
    <w:name w:val="m_-3817123827422260221scxw184511340"/>
    <w:basedOn w:val="DefaultParagraphFont"/>
    <w:rsid w:val="00482275"/>
  </w:style>
  <w:style w:type="character" w:customStyle="1" w:styleId="m-3817123827422260221contextualspellingandgrammarerror">
    <w:name w:val="m_-3817123827422260221contextualspellingandgrammarerror"/>
    <w:basedOn w:val="DefaultParagraphFont"/>
    <w:rsid w:val="00482275"/>
  </w:style>
  <w:style w:type="character" w:customStyle="1" w:styleId="m-3817123827422260221spellingerror">
    <w:name w:val="m_-3817123827422260221spellingerror"/>
    <w:basedOn w:val="DefaultParagraphFont"/>
    <w:rsid w:val="00482275"/>
  </w:style>
  <w:style w:type="character" w:customStyle="1" w:styleId="m-3817123827422260221advancedproofingissue">
    <w:name w:val="m_-3817123827422260221advancedproofingissue"/>
    <w:basedOn w:val="DefaultParagraphFont"/>
    <w:rsid w:val="00482275"/>
  </w:style>
  <w:style w:type="paragraph" w:customStyle="1" w:styleId="m-1402920095825437383paragraph">
    <w:name w:val="m_-1402920095825437383paragraph"/>
    <w:basedOn w:val="Normal"/>
    <w:rsid w:val="00903743"/>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m-1402920095825437383normaltextrun">
    <w:name w:val="m_-1402920095825437383normaltextrun"/>
    <w:basedOn w:val="DefaultParagraphFont"/>
    <w:rsid w:val="00903743"/>
  </w:style>
  <w:style w:type="character" w:customStyle="1" w:styleId="m-1402920095825437383scxw234472711">
    <w:name w:val="m_-1402920095825437383scxw234472711"/>
    <w:basedOn w:val="DefaultParagraphFont"/>
    <w:rsid w:val="00903743"/>
  </w:style>
  <w:style w:type="character" w:customStyle="1" w:styleId="m-1402920095825437383advancedproofingissue">
    <w:name w:val="m_-1402920095825437383advancedproofingissue"/>
    <w:basedOn w:val="DefaultParagraphFont"/>
    <w:rsid w:val="00903743"/>
  </w:style>
  <w:style w:type="character" w:customStyle="1" w:styleId="m-1402920095825437383spellingerror">
    <w:name w:val="m_-1402920095825437383spellingerror"/>
    <w:basedOn w:val="DefaultParagraphFont"/>
    <w:rsid w:val="00903743"/>
  </w:style>
  <w:style w:type="character" w:customStyle="1" w:styleId="m-1402920095825437383eop">
    <w:name w:val="m_-1402920095825437383eop"/>
    <w:basedOn w:val="DefaultParagraphFont"/>
    <w:rsid w:val="00903743"/>
  </w:style>
  <w:style w:type="character" w:customStyle="1" w:styleId="m-1402920095825437383contextualspellingandgrammarerror">
    <w:name w:val="m_-1402920095825437383contextualspellingandgrammarerror"/>
    <w:basedOn w:val="DefaultParagraphFont"/>
    <w:rsid w:val="00903743"/>
  </w:style>
  <w:style w:type="character" w:customStyle="1" w:styleId="m-6519787090492568176normaltextrun">
    <w:name w:val="m_-6519787090492568176normaltextrun"/>
    <w:basedOn w:val="DefaultParagraphFont"/>
    <w:rsid w:val="0061434B"/>
  </w:style>
  <w:style w:type="character" w:customStyle="1" w:styleId="m-6519787090492568176advancedproofingissue">
    <w:name w:val="m_-6519787090492568176advancedproofingissue"/>
    <w:basedOn w:val="DefaultParagraphFont"/>
    <w:rsid w:val="0061434B"/>
  </w:style>
  <w:style w:type="character" w:customStyle="1" w:styleId="m-6519787090492568176scxw224300282">
    <w:name w:val="m_-6519787090492568176scxw224300282"/>
    <w:basedOn w:val="DefaultParagraphFont"/>
    <w:rsid w:val="0061434B"/>
  </w:style>
  <w:style w:type="character" w:customStyle="1" w:styleId="m-6519787090492568176spellingerror">
    <w:name w:val="m_-6519787090492568176spellingerror"/>
    <w:basedOn w:val="DefaultParagraphFont"/>
    <w:rsid w:val="0061434B"/>
  </w:style>
  <w:style w:type="paragraph" w:styleId="TOCHeading">
    <w:name w:val="TOC Heading"/>
    <w:basedOn w:val="Heading1"/>
    <w:next w:val="Normal"/>
    <w:uiPriority w:val="39"/>
    <w:unhideWhenUsed/>
    <w:qFormat/>
    <w:rsid w:val="003425BC"/>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3425BC"/>
    <w:pPr>
      <w:spacing w:after="100"/>
    </w:pPr>
  </w:style>
  <w:style w:type="paragraph" w:styleId="TOC2">
    <w:name w:val="toc 2"/>
    <w:basedOn w:val="Normal"/>
    <w:next w:val="Normal"/>
    <w:autoRedefine/>
    <w:uiPriority w:val="39"/>
    <w:unhideWhenUsed/>
    <w:rsid w:val="003425BC"/>
    <w:pPr>
      <w:spacing w:after="100"/>
      <w:ind w:left="220"/>
    </w:pPr>
  </w:style>
  <w:style w:type="character" w:styleId="UnresolvedMention">
    <w:name w:val="Unresolved Mention"/>
    <w:basedOn w:val="DefaultParagraphFont"/>
    <w:uiPriority w:val="99"/>
    <w:semiHidden/>
    <w:unhideWhenUsed/>
    <w:rsid w:val="009C7A03"/>
    <w:rPr>
      <w:color w:val="605E5C"/>
      <w:shd w:val="clear" w:color="auto" w:fill="E1DFDD"/>
    </w:rPr>
  </w:style>
  <w:style w:type="paragraph" w:styleId="TOC3">
    <w:name w:val="toc 3"/>
    <w:basedOn w:val="Normal"/>
    <w:next w:val="Normal"/>
    <w:autoRedefine/>
    <w:uiPriority w:val="39"/>
    <w:unhideWhenUsed/>
    <w:rsid w:val="00496E1D"/>
    <w:pPr>
      <w:spacing w:after="100"/>
      <w:ind w:left="440"/>
    </w:pPr>
  </w:style>
  <w:style w:type="paragraph" w:customStyle="1" w:styleId="m388160178535260491paragraph">
    <w:name w:val="m_388160178535260491paragraph"/>
    <w:basedOn w:val="Normal"/>
    <w:rsid w:val="00DB5103"/>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m388160178535260491normaltextrun">
    <w:name w:val="m_388160178535260491normaltextrun"/>
    <w:basedOn w:val="DefaultParagraphFont"/>
    <w:rsid w:val="00DB5103"/>
  </w:style>
  <w:style w:type="character" w:customStyle="1" w:styleId="m388160178535260491eop">
    <w:name w:val="m_388160178535260491eop"/>
    <w:basedOn w:val="DefaultParagraphFont"/>
    <w:rsid w:val="00DB5103"/>
  </w:style>
  <w:style w:type="paragraph" w:styleId="NormalWeb">
    <w:name w:val="Normal (Web)"/>
    <w:basedOn w:val="Normal"/>
    <w:uiPriority w:val="99"/>
    <w:unhideWhenUsed/>
    <w:rsid w:val="00DB5103"/>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678806">
      <w:bodyDiv w:val="1"/>
      <w:marLeft w:val="0"/>
      <w:marRight w:val="0"/>
      <w:marTop w:val="0"/>
      <w:marBottom w:val="0"/>
      <w:divBdr>
        <w:top w:val="none" w:sz="0" w:space="0" w:color="auto"/>
        <w:left w:val="none" w:sz="0" w:space="0" w:color="auto"/>
        <w:bottom w:val="none" w:sz="0" w:space="0" w:color="auto"/>
        <w:right w:val="none" w:sz="0" w:space="0" w:color="auto"/>
      </w:divBdr>
    </w:div>
    <w:div w:id="504057586">
      <w:bodyDiv w:val="1"/>
      <w:marLeft w:val="0"/>
      <w:marRight w:val="0"/>
      <w:marTop w:val="0"/>
      <w:marBottom w:val="0"/>
      <w:divBdr>
        <w:top w:val="none" w:sz="0" w:space="0" w:color="auto"/>
        <w:left w:val="none" w:sz="0" w:space="0" w:color="auto"/>
        <w:bottom w:val="none" w:sz="0" w:space="0" w:color="auto"/>
        <w:right w:val="none" w:sz="0" w:space="0" w:color="auto"/>
      </w:divBdr>
    </w:div>
    <w:div w:id="605430947">
      <w:bodyDiv w:val="1"/>
      <w:marLeft w:val="0"/>
      <w:marRight w:val="0"/>
      <w:marTop w:val="0"/>
      <w:marBottom w:val="0"/>
      <w:divBdr>
        <w:top w:val="none" w:sz="0" w:space="0" w:color="auto"/>
        <w:left w:val="none" w:sz="0" w:space="0" w:color="auto"/>
        <w:bottom w:val="none" w:sz="0" w:space="0" w:color="auto"/>
        <w:right w:val="none" w:sz="0" w:space="0" w:color="auto"/>
      </w:divBdr>
    </w:div>
    <w:div w:id="725184309">
      <w:bodyDiv w:val="1"/>
      <w:marLeft w:val="0"/>
      <w:marRight w:val="0"/>
      <w:marTop w:val="0"/>
      <w:marBottom w:val="0"/>
      <w:divBdr>
        <w:top w:val="none" w:sz="0" w:space="0" w:color="auto"/>
        <w:left w:val="none" w:sz="0" w:space="0" w:color="auto"/>
        <w:bottom w:val="none" w:sz="0" w:space="0" w:color="auto"/>
        <w:right w:val="none" w:sz="0" w:space="0" w:color="auto"/>
      </w:divBdr>
    </w:div>
    <w:div w:id="741561047">
      <w:bodyDiv w:val="1"/>
      <w:marLeft w:val="0"/>
      <w:marRight w:val="0"/>
      <w:marTop w:val="0"/>
      <w:marBottom w:val="0"/>
      <w:divBdr>
        <w:top w:val="none" w:sz="0" w:space="0" w:color="auto"/>
        <w:left w:val="none" w:sz="0" w:space="0" w:color="auto"/>
        <w:bottom w:val="none" w:sz="0" w:space="0" w:color="auto"/>
        <w:right w:val="none" w:sz="0" w:space="0" w:color="auto"/>
      </w:divBdr>
    </w:div>
    <w:div w:id="1097211416">
      <w:bodyDiv w:val="1"/>
      <w:marLeft w:val="0"/>
      <w:marRight w:val="0"/>
      <w:marTop w:val="0"/>
      <w:marBottom w:val="0"/>
      <w:divBdr>
        <w:top w:val="none" w:sz="0" w:space="0" w:color="auto"/>
        <w:left w:val="none" w:sz="0" w:space="0" w:color="auto"/>
        <w:bottom w:val="none" w:sz="0" w:space="0" w:color="auto"/>
        <w:right w:val="none" w:sz="0" w:space="0" w:color="auto"/>
      </w:divBdr>
    </w:div>
    <w:div w:id="148917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themighty.com/2017/08/foo-fighters-depression-suicide-the-rock-fm/" TargetMode="External"/><Relationship Id="rId18" Type="http://schemas.openxmlformats.org/officeDocument/2006/relationships/hyperlink" Target="https://www.sciencedaily.com/releases/2017/04/170412181341.htm" TargetMode="External"/><Relationship Id="rId3" Type="http://schemas.openxmlformats.org/officeDocument/2006/relationships/styles" Target="styles.xml"/><Relationship Id="rId21" Type="http://schemas.openxmlformats.org/officeDocument/2006/relationships/hyperlink" Target="http://www.soundtherapyperth.com/benefits/memory.php" TargetMode="External"/><Relationship Id="rId7" Type="http://schemas.openxmlformats.org/officeDocument/2006/relationships/endnotes" Target="endnotes.xml"/><Relationship Id="rId12" Type="http://schemas.openxmlformats.org/officeDocument/2006/relationships/hyperlink" Target="https://www.altpress.com/news/logic_mtv_vmas_2017_suicide_prevention/" TargetMode="External"/><Relationship Id="rId17" Type="http://schemas.openxmlformats.org/officeDocument/2006/relationships/hyperlink" Target="https://psychcentral.com/lib/music-how-it-impacts-your-brain-emotions/" TargetMode="External"/><Relationship Id="rId2" Type="http://schemas.openxmlformats.org/officeDocument/2006/relationships/numbering" Target="numbering.xml"/><Relationship Id="rId16" Type="http://schemas.openxmlformats.org/officeDocument/2006/relationships/hyperlink" Target="https://www.healthline.com/health/sound-healing" TargetMode="External"/><Relationship Id="rId20" Type="http://schemas.openxmlformats.org/officeDocument/2006/relationships/hyperlink" Target="https://mysoundtherapy.com/what-is-sound-therapy/brain-performance/dement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dernmythology.net/a-brief-history-of-the-psychology-of-music-b271252aa2b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heguardian.com/lifeandstyle/2008/jul/06/healthandwellbeing5" TargetMode="External"/><Relationship Id="rId23" Type="http://schemas.openxmlformats.org/officeDocument/2006/relationships/fontTable" Target="fontTable.xml"/><Relationship Id="rId10" Type="http://schemas.openxmlformats.org/officeDocument/2006/relationships/hyperlink" Target="https://www.youtube.com/watch?v=A22oy8dFjqc" TargetMode="External"/><Relationship Id="rId19" Type="http://schemas.openxmlformats.org/officeDocument/2006/relationships/hyperlink" Target="https://www.consciouslifestylemag.com/music-and-the-brain-affects-mood/" TargetMode="External"/><Relationship Id="rId4" Type="http://schemas.openxmlformats.org/officeDocument/2006/relationships/settings" Target="settings.xml"/><Relationship Id="rId9" Type="http://schemas.openxmlformats.org/officeDocument/2006/relationships/hyperlink" Target="http://ultimateclassicrock.com/queen-live-aid/" TargetMode="External"/><Relationship Id="rId14" Type="http://schemas.openxmlformats.org/officeDocument/2006/relationships/hyperlink" Target="https://www.psychologytoday.com/us/blog/the-truisms-wellness/201601/music-s-power-explained"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c\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39A8B-1CEB-4ADF-BDB1-5B0439E5F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0</TotalTime>
  <Pages>17</Pages>
  <Words>5200</Words>
  <Characters>29644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dc:creator>
  <cp:keywords/>
  <dc:description/>
  <cp:lastModifiedBy>zac.bassett13@outlook.com</cp:lastModifiedBy>
  <cp:revision>2</cp:revision>
  <dcterms:created xsi:type="dcterms:W3CDTF">2018-12-11T20:19:00Z</dcterms:created>
  <dcterms:modified xsi:type="dcterms:W3CDTF">2018-12-11T20:19:00Z</dcterms:modified>
</cp:coreProperties>
</file>