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5"/>
        <w:gridCol w:w="3015"/>
        <w:gridCol w:w="1276"/>
        <w:gridCol w:w="2494"/>
      </w:tblGrid>
      <w:tr w:rsidR="00D46A8E" w:rsidRPr="00120A30" w14:paraId="141F71CE" w14:textId="77777777" w:rsidTr="00C847EE">
        <w:tc>
          <w:tcPr>
            <w:tcW w:w="2225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015" w:type="dxa"/>
          </w:tcPr>
          <w:p w14:paraId="0632DE29" w14:textId="388A04B7" w:rsidR="00D46A8E" w:rsidRPr="00120A30" w:rsidRDefault="00C847E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Bethan Hill</w:t>
            </w:r>
          </w:p>
        </w:tc>
        <w:tc>
          <w:tcPr>
            <w:tcW w:w="1276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494" w:type="dxa"/>
          </w:tcPr>
          <w:p w14:paraId="497B23F6" w14:textId="38AD9408" w:rsidR="00D46A8E" w:rsidRPr="00120A30" w:rsidRDefault="00C847E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Derbyn/Blwyddyn 1</w:t>
            </w:r>
          </w:p>
        </w:tc>
      </w:tr>
      <w:tr w:rsidR="00D46A8E" w:rsidRPr="00120A30" w14:paraId="03967396" w14:textId="77777777" w:rsidTr="00C847EE">
        <w:tc>
          <w:tcPr>
            <w:tcW w:w="2225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015" w:type="dxa"/>
          </w:tcPr>
          <w:p w14:paraId="469E103D" w14:textId="02E9702A" w:rsidR="00D46A8E" w:rsidRPr="00120A30" w:rsidRDefault="0057474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Datblygiad </w:t>
            </w:r>
            <w:r w:rsidR="00C847EE">
              <w:rPr>
                <w:sz w:val="28"/>
                <w:szCs w:val="28"/>
              </w:rPr>
              <w:t>Mathemateg</w:t>
            </w:r>
            <w:r>
              <w:rPr>
                <w:sz w:val="28"/>
                <w:szCs w:val="28"/>
              </w:rPr>
              <w:t>ol</w:t>
            </w:r>
          </w:p>
        </w:tc>
        <w:tc>
          <w:tcPr>
            <w:tcW w:w="1276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494" w:type="dxa"/>
          </w:tcPr>
          <w:p w14:paraId="4A9CFCAE" w14:textId="2DB9B685" w:rsidR="00D46A8E" w:rsidRPr="00120A30" w:rsidRDefault="004B5A22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847EE">
              <w:rPr>
                <w:sz w:val="28"/>
                <w:szCs w:val="28"/>
              </w:rPr>
              <w:t>/3/2020</w:t>
            </w:r>
          </w:p>
        </w:tc>
      </w:tr>
      <w:tr w:rsidR="00D46A8E" w:rsidRPr="00120A30" w14:paraId="67A3E20D" w14:textId="77777777" w:rsidTr="00C847EE">
        <w:tc>
          <w:tcPr>
            <w:tcW w:w="2225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85" w:type="dxa"/>
            <w:gridSpan w:val="3"/>
          </w:tcPr>
          <w:p w14:paraId="5DF6FF10" w14:textId="12D1FF52" w:rsidR="00D46A8E" w:rsidRPr="00120A30" w:rsidRDefault="00C847E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Pwyso </w:t>
            </w:r>
          </w:p>
        </w:tc>
      </w:tr>
      <w:tr w:rsidR="00EB6268" w:rsidRPr="00120A30" w14:paraId="16A73A1C" w14:textId="77777777" w:rsidTr="00C847EE">
        <w:tc>
          <w:tcPr>
            <w:tcW w:w="2225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85" w:type="dxa"/>
            <w:gridSpan w:val="3"/>
          </w:tcPr>
          <w:p w14:paraId="7760DC07" w14:textId="7F0307B5" w:rsidR="0057474A" w:rsidRDefault="0057474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Datrys problemau syml mewn sefyllfa ymarferol sy’n cynnwys adio a thynnu syml hyd at 5.</w:t>
            </w:r>
          </w:p>
          <w:p w14:paraId="3F798965" w14:textId="77777777" w:rsidR="0057474A" w:rsidRDefault="0057474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Cynnig amcangyfrif synhwyrol o hyd at 10 o wrthrychau y gellir eu gwirio drwy gyfrif.</w:t>
            </w:r>
          </w:p>
          <w:p w14:paraId="7102E20E" w14:textId="0C90EB97" w:rsidR="0057474A" w:rsidRPr="00120A30" w:rsidRDefault="0057474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Deall bod sero yn golygu ‘dim’.</w:t>
            </w:r>
          </w:p>
        </w:tc>
      </w:tr>
      <w:tr w:rsidR="00EB6268" w:rsidRPr="00120A30" w14:paraId="0DD4DF40" w14:textId="77777777" w:rsidTr="00C847EE">
        <w:tc>
          <w:tcPr>
            <w:tcW w:w="2225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85" w:type="dxa"/>
            <w:gridSpan w:val="3"/>
          </w:tcPr>
          <w:p w14:paraId="213B2E09" w14:textId="7EDCF6D9" w:rsidR="00447A8A" w:rsidRDefault="00447A8A" w:rsidP="00574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Rhifedd</w:t>
            </w:r>
          </w:p>
          <w:p w14:paraId="7DF6D000" w14:textId="3DF4042C" w:rsidR="00447A8A" w:rsidRDefault="00447A8A" w:rsidP="00574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Deall beth yw pwyso a pam ydyn ni yn pwyso.</w:t>
            </w:r>
          </w:p>
          <w:p w14:paraId="0DA5C265" w14:textId="33A2CFE9" w:rsidR="0057474A" w:rsidRDefault="00447A8A" w:rsidP="00574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Cyfrif hyd</w:t>
            </w:r>
            <w:r w:rsidR="0057474A">
              <w:rPr>
                <w:sz w:val="28"/>
                <w:szCs w:val="28"/>
              </w:rPr>
              <w:t xml:space="preserve"> at 10 o wrthrychau’n ddibynadwy.</w:t>
            </w:r>
          </w:p>
          <w:p w14:paraId="0E5285D3" w14:textId="77777777" w:rsidR="00EB6268" w:rsidRDefault="0057474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Defnyddio’r cymhariaethau canlynol yn uniongyrchol: pwysau/mas, e.e. trymach/ysgafnach na.</w:t>
            </w:r>
          </w:p>
          <w:p w14:paraId="4B837964" w14:textId="67BF7DC1" w:rsidR="0057474A" w:rsidRPr="00120A30" w:rsidRDefault="0057474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Didoli a dosbarthu gwrthrychau drwy ddefnyddio un maen prawf.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4D99C429" w:rsidR="00C8398D" w:rsidRDefault="00C847E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Arddangos dealltwriaeth glir o gyfraniad gwaith. </w:t>
            </w:r>
          </w:p>
          <w:p w14:paraId="1F073582" w14:textId="19109502" w:rsidR="00C847EE" w:rsidRDefault="00C847E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Modelu stoc eang o dechnegau dysgu, wrth i arbenigedd ffynnu, er mwyn helpu a chyfoethogi datblygiad eraill.</w:t>
            </w:r>
          </w:p>
          <w:p w14:paraId="159C509D" w14:textId="64D7841D" w:rsidR="008B28FC" w:rsidRPr="00120A30" w:rsidRDefault="00C847E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Gweithredu i gael cymorth gan gydweithredwyr, ac yn cyfrannu at ddeialog broffesiynol gyda hwy, i ddatblygu ffyrdd newydd o weithio yn yr ystafell ddosbarth fel bod modd gwerthuso a dadansoddi’r ffyrdd hyn o weithio, a’u rhannu ag eraill.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D1EB0D0" w:rsidR="00D46A8E" w:rsidRDefault="00C847EE" w:rsidP="006D26F5">
            <w:pPr>
              <w:rPr>
                <w:szCs w:val="28"/>
              </w:rPr>
            </w:pPr>
            <w:r>
              <w:rPr>
                <w:szCs w:val="28"/>
              </w:rPr>
              <w:t>Geirfa newydd- ‘Cytbwys, drwm, ysgafn, hafa</w:t>
            </w:r>
            <w:r w:rsidR="004F6643">
              <w:rPr>
                <w:szCs w:val="28"/>
              </w:rPr>
              <w:t>, clorian, pwyso</w:t>
            </w:r>
            <w:r>
              <w:rPr>
                <w:szCs w:val="28"/>
              </w:rPr>
              <w:t>l’.</w:t>
            </w:r>
          </w:p>
          <w:p w14:paraId="1FCF653A" w14:textId="6B6D236B" w:rsidR="00C847EE" w:rsidRPr="00120A30" w:rsidRDefault="00C847EE" w:rsidP="006D26F5">
            <w:pPr>
              <w:rPr>
                <w:szCs w:val="28"/>
              </w:rPr>
            </w:pPr>
            <w:r>
              <w:rPr>
                <w:szCs w:val="28"/>
              </w:rPr>
              <w:t xml:space="preserve">Y </w:t>
            </w:r>
            <w:r w:rsidR="004F6643">
              <w:rPr>
                <w:szCs w:val="28"/>
              </w:rPr>
              <w:t>wahaniaeth rhwng t</w:t>
            </w:r>
            <w:r>
              <w:rPr>
                <w:szCs w:val="28"/>
              </w:rPr>
              <w:t>rwm ac ysgafn.</w:t>
            </w:r>
          </w:p>
          <w:p w14:paraId="4DF5611F" w14:textId="77777777" w:rsidR="00D46A8E" w:rsidRDefault="00C847EE" w:rsidP="006D26F5">
            <w:pPr>
              <w:rPr>
                <w:szCs w:val="28"/>
              </w:rPr>
            </w:pPr>
            <w:r>
              <w:rPr>
                <w:szCs w:val="28"/>
              </w:rPr>
              <w:t>Amcangyfri os bydd rhai eitemau yn fwy drwm/ysgafn na rhai arall.</w:t>
            </w:r>
          </w:p>
          <w:p w14:paraId="3DF36DD3" w14:textId="44319848" w:rsidR="00C847EE" w:rsidRDefault="004F6643" w:rsidP="006D26F5">
            <w:pPr>
              <w:rPr>
                <w:szCs w:val="28"/>
              </w:rPr>
            </w:pPr>
            <w:r>
              <w:rPr>
                <w:szCs w:val="28"/>
              </w:rPr>
              <w:t>Yr eitem sydd yn mynd lan ar y g</w:t>
            </w:r>
            <w:r w:rsidR="00C847EE">
              <w:rPr>
                <w:szCs w:val="28"/>
              </w:rPr>
              <w:t>lorian yw’r ysgafnach.</w:t>
            </w:r>
          </w:p>
          <w:p w14:paraId="145FAC42" w14:textId="3E7E3261" w:rsidR="00C847EE" w:rsidRPr="00120A30" w:rsidRDefault="00C847EE" w:rsidP="006D26F5">
            <w:pPr>
              <w:rPr>
                <w:szCs w:val="28"/>
              </w:rPr>
            </w:pPr>
            <w:r>
              <w:rPr>
                <w:szCs w:val="28"/>
              </w:rPr>
              <w:t xml:space="preserve"> Yr eitem sydd yn mynd lawr</w:t>
            </w:r>
            <w:r w:rsidR="004F6643">
              <w:rPr>
                <w:szCs w:val="28"/>
              </w:rPr>
              <w:t xml:space="preserve"> ar y g</w:t>
            </w:r>
            <w:r w:rsidR="00C32B0D">
              <w:rPr>
                <w:szCs w:val="28"/>
              </w:rPr>
              <w:t>lorian</w:t>
            </w:r>
            <w:r w:rsidR="004F6643">
              <w:rPr>
                <w:szCs w:val="28"/>
              </w:rPr>
              <w:t xml:space="preserve"> yw’r dry</w:t>
            </w:r>
            <w:r>
              <w:rPr>
                <w:szCs w:val="28"/>
              </w:rPr>
              <w:t>mach.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3848377F" w:rsidR="00D46A8E" w:rsidRDefault="00D46A8E" w:rsidP="00D46A8E">
      <w:pPr>
        <w:rPr>
          <w:sz w:val="28"/>
          <w:szCs w:val="28"/>
        </w:rPr>
      </w:pPr>
    </w:p>
    <w:p w14:paraId="4585C992" w14:textId="3892B5FD" w:rsidR="0057474A" w:rsidRDefault="0057474A" w:rsidP="00D46A8E">
      <w:pPr>
        <w:rPr>
          <w:sz w:val="28"/>
          <w:szCs w:val="28"/>
        </w:rPr>
      </w:pPr>
    </w:p>
    <w:p w14:paraId="6F5C7D7B" w14:textId="77777777" w:rsidR="0057474A" w:rsidRPr="00120A30" w:rsidRDefault="0057474A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7094DE99" w14:textId="77777777" w:rsidR="00D46A8E" w:rsidRDefault="008B28FC" w:rsidP="008B28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Defnyddio unedau mesur (Blwyddyn 1) </w:t>
            </w:r>
          </w:p>
          <w:p w14:paraId="5C3B5AE5" w14:textId="77777777" w:rsidR="008B28FC" w:rsidRDefault="008B28FC" w:rsidP="008B28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Defnyddio cymhariaeth uniongyrchol a therminoleg mesur </w:t>
            </w:r>
          </w:p>
          <w:p w14:paraId="6EED0A84" w14:textId="77777777" w:rsidR="008B28FC" w:rsidRDefault="008B28FC" w:rsidP="008B28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 clorian yn gywir</w:t>
            </w:r>
          </w:p>
          <w:p w14:paraId="1D79E539" w14:textId="77777777" w:rsidR="008B28FC" w:rsidRDefault="008B28FC" w:rsidP="008B28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Deall bod gwahanol pethau yn pwyso yn wahanol</w:t>
            </w:r>
          </w:p>
          <w:p w14:paraId="7BD7E8D0" w14:textId="207AAE35" w:rsidR="008B28FC" w:rsidRPr="00120A30" w:rsidRDefault="008B28FC" w:rsidP="008B28FC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7872110" w14:textId="77777777" w:rsidR="00D46A8E" w:rsidRDefault="008B28F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d cymorth</w:t>
            </w:r>
          </w:p>
          <w:p w14:paraId="6426FE7D" w14:textId="14ED468C" w:rsidR="008B28FC" w:rsidRDefault="008B28F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Ysgrifennu sylwadau</w:t>
            </w:r>
            <w:r w:rsidR="004C066D">
              <w:rPr>
                <w:sz w:val="28"/>
                <w:szCs w:val="28"/>
              </w:rPr>
              <w:t xml:space="preserve"> ar daflen waith/taflen asesu</w:t>
            </w:r>
          </w:p>
          <w:p w14:paraId="1DBA9ABA" w14:textId="799E8398" w:rsidR="008B28FC" w:rsidRDefault="008B28F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 cwestiynau- ‘Beth wnaethoch chi mwynhau? Beth aeth yn dda? Beth allech wella tro nesaf? Beth </w:t>
            </w:r>
            <w:r w:rsidR="004C066D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dysgoch chi o’r dasg?’</w:t>
            </w:r>
          </w:p>
          <w:p w14:paraId="250B79C3" w14:textId="110EA361" w:rsidR="008B28FC" w:rsidRPr="00120A30" w:rsidRDefault="008B28F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Ydyn nhw’n deall pam</w:t>
            </w:r>
            <w:r w:rsidR="004C066D">
              <w:rPr>
                <w:sz w:val="28"/>
                <w:szCs w:val="28"/>
              </w:rPr>
              <w:t xml:space="preserve"> fod</w:t>
            </w:r>
            <w:r>
              <w:rPr>
                <w:sz w:val="28"/>
                <w:szCs w:val="28"/>
              </w:rPr>
              <w:t xml:space="preserve"> mae gwahanol pethau yn pwyso yn wahanol?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14737" w:type="dxa"/>
        <w:tblLook w:val="04A0" w:firstRow="1" w:lastRow="0" w:firstColumn="1" w:lastColumn="0" w:noHBand="0" w:noVBand="1"/>
      </w:tblPr>
      <w:tblGrid>
        <w:gridCol w:w="1377"/>
        <w:gridCol w:w="5706"/>
        <w:gridCol w:w="4961"/>
        <w:gridCol w:w="2693"/>
      </w:tblGrid>
      <w:tr w:rsidR="00120A30" w:rsidRPr="00120A30" w14:paraId="200AD4DF" w14:textId="77777777" w:rsidTr="00F34D04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5706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6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F34D04">
        <w:trPr>
          <w:trHeight w:val="2391"/>
        </w:trPr>
        <w:tc>
          <w:tcPr>
            <w:tcW w:w="1377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5706" w:type="dxa"/>
          </w:tcPr>
          <w:p w14:paraId="5D36A9DB" w14:textId="1AF06559" w:rsidR="00120A30" w:rsidRDefault="008B28FC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</w:t>
            </w:r>
          </w:p>
          <w:p w14:paraId="718FA355" w14:textId="774B4084" w:rsidR="00120A30" w:rsidRPr="00BF6497" w:rsidRDefault="00BF6497" w:rsidP="00BF64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Esbonio’r dasg yn glir i’r grwp o blan</w:t>
            </w:r>
            <w:r w:rsidR="004C066D">
              <w:rPr>
                <w:sz w:val="28"/>
                <w:szCs w:val="28"/>
              </w:rPr>
              <w:t>t a dangos sut mae defnyddio’r g</w:t>
            </w:r>
            <w:r>
              <w:rPr>
                <w:sz w:val="28"/>
                <w:szCs w:val="28"/>
              </w:rPr>
              <w:t>lorian. Dangos esiampl iddyn nhw o pwysau 2 ei</w:t>
            </w:r>
            <w:r w:rsidR="004C066D">
              <w:rPr>
                <w:sz w:val="28"/>
                <w:szCs w:val="28"/>
              </w:rPr>
              <w:t>tem fel bod nhw yn gweld sut i wneud y</w:t>
            </w:r>
            <w:r>
              <w:rPr>
                <w:sz w:val="28"/>
                <w:szCs w:val="28"/>
              </w:rPr>
              <w:t xml:space="preserve"> gweddill. Gofyn i’r plant cyn bod nhw yn pwyso pa eitem mae nhw yn meddwl bydd y drymach/ysgafnach er mwyn datblygu sgiliau meddwl a</w:t>
            </w:r>
            <w:r w:rsidR="004C066D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amcangyfri. Eg</w:t>
            </w:r>
            <w:r w:rsidR="004C066D">
              <w:rPr>
                <w:sz w:val="28"/>
                <w:szCs w:val="28"/>
              </w:rPr>
              <w:t>luro sut i adnabod pa eitem</w:t>
            </w:r>
            <w:r>
              <w:rPr>
                <w:sz w:val="28"/>
                <w:szCs w:val="28"/>
              </w:rPr>
              <w:t xml:space="preserve"> y</w:t>
            </w:r>
            <w:r w:rsidR="004C066D">
              <w:rPr>
                <w:sz w:val="28"/>
                <w:szCs w:val="28"/>
              </w:rPr>
              <w:t>w’r ysgafnach/drymach neu yn gytbwys ar y g</w:t>
            </w:r>
            <w:r>
              <w:rPr>
                <w:sz w:val="28"/>
                <w:szCs w:val="28"/>
              </w:rPr>
              <w:t>lorian.</w:t>
            </w:r>
          </w:p>
        </w:tc>
        <w:tc>
          <w:tcPr>
            <w:tcW w:w="4961" w:type="dxa"/>
          </w:tcPr>
          <w:p w14:paraId="675CC157" w14:textId="20C8A8DC" w:rsidR="00120A30" w:rsidRPr="00120A30" w:rsidRDefault="008B28FC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</w:t>
            </w:r>
          </w:p>
          <w:p w14:paraId="7F17A4E6" w14:textId="388B5FC8" w:rsidR="00120A30" w:rsidRPr="00120A30" w:rsidRDefault="00BF6497" w:rsidP="00310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Gwrando ar y cyfarwyddiadau sydd yn cael eu rhoi iddynt gan yr athro/athrawes a chofio sut i </w:t>
            </w:r>
            <w:r w:rsidR="004C066D">
              <w:rPr>
                <w:sz w:val="28"/>
                <w:szCs w:val="28"/>
              </w:rPr>
              <w:t>ddefnyddio’r g</w:t>
            </w:r>
            <w:r>
              <w:rPr>
                <w:sz w:val="28"/>
                <w:szCs w:val="28"/>
              </w:rPr>
              <w:t>lorian er mwyn cwbwlhau’r dasg. Adnabod pa</w:t>
            </w:r>
            <w:r w:rsidR="004C066D">
              <w:rPr>
                <w:sz w:val="28"/>
                <w:szCs w:val="28"/>
              </w:rPr>
              <w:t xml:space="preserve"> eitemau maen nhw’n mynd i b</w:t>
            </w:r>
            <w:r>
              <w:rPr>
                <w:sz w:val="28"/>
                <w:szCs w:val="28"/>
              </w:rPr>
              <w:t>wyso. Cymryd s</w:t>
            </w:r>
            <w:r w:rsidR="004C066D">
              <w:rPr>
                <w:sz w:val="28"/>
                <w:szCs w:val="28"/>
              </w:rPr>
              <w:t xml:space="preserve">ylw pan mae esiampl yn cael eu </w:t>
            </w:r>
            <w:r>
              <w:rPr>
                <w:sz w:val="28"/>
                <w:szCs w:val="28"/>
              </w:rPr>
              <w:t>dangos iddynt ac adnabod pa ochr sydd yn dango</w:t>
            </w:r>
            <w:r w:rsidR="004C066D">
              <w:rPr>
                <w:sz w:val="28"/>
                <w:szCs w:val="28"/>
              </w:rPr>
              <w:t>s yr eitem ysgafnach/drymach nhw yn gytbwys ar y g</w:t>
            </w:r>
            <w:r>
              <w:rPr>
                <w:sz w:val="28"/>
                <w:szCs w:val="28"/>
              </w:rPr>
              <w:t xml:space="preserve">lorian. </w:t>
            </w:r>
          </w:p>
        </w:tc>
        <w:tc>
          <w:tcPr>
            <w:tcW w:w="2693" w:type="dxa"/>
          </w:tcPr>
          <w:p w14:paraId="2A749EF3" w14:textId="1C73D625" w:rsidR="00E95311" w:rsidRDefault="00E95311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Offer</w:t>
            </w:r>
          </w:p>
          <w:p w14:paraId="25C78395" w14:textId="376EA31F" w:rsidR="00120A30" w:rsidRDefault="00DA41F1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Clorian</w:t>
            </w:r>
          </w:p>
          <w:p w14:paraId="5AF1C0A2" w14:textId="77777777" w:rsidR="00DA41F1" w:rsidRDefault="00F34D04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gwaith</w:t>
            </w:r>
          </w:p>
          <w:p w14:paraId="491DF6ED" w14:textId="11DCB3FE" w:rsidR="00F34D04" w:rsidRPr="00120A30" w:rsidRDefault="00F34D04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F34D04">
        <w:trPr>
          <w:trHeight w:val="1408"/>
        </w:trPr>
        <w:tc>
          <w:tcPr>
            <w:tcW w:w="1377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5706" w:type="dxa"/>
          </w:tcPr>
          <w:p w14:paraId="6289EE1E" w14:textId="4E9F506D" w:rsidR="00C35D87" w:rsidRDefault="00C35D87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Arbrofi</w:t>
            </w:r>
          </w:p>
          <w:p w14:paraId="69F7EF48" w14:textId="461DFD90" w:rsidR="00120A30" w:rsidRDefault="00C35D87" w:rsidP="00C3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Addysgu sgiliau pwyso a geirfa newydd e.e. ysgafn, drwm, cytbwys ac yn y blaen. Esbonio sut i adnabod pa eitem yw’r drymach, pa un yw’r ysgafnach neu pan mae</w:t>
            </w:r>
            <w:r w:rsidR="004C066D">
              <w:rPr>
                <w:sz w:val="28"/>
                <w:szCs w:val="28"/>
              </w:rPr>
              <w:t>n nhw yn g</w:t>
            </w:r>
            <w:r>
              <w:rPr>
                <w:sz w:val="28"/>
                <w:szCs w:val="28"/>
              </w:rPr>
              <w:t>ytbwys. Ceisio cael iddyn nhw sylweddoli taw nid y pethau mawr yw’r drymach bob tro a nid y pethau bach yw’r ysgafnach bob tro.</w:t>
            </w:r>
          </w:p>
          <w:p w14:paraId="27FB35E8" w14:textId="77777777" w:rsidR="00F34D04" w:rsidRDefault="00F34D04" w:rsidP="00DA41F1">
            <w:pPr>
              <w:jc w:val="center"/>
              <w:rPr>
                <w:sz w:val="28"/>
                <w:szCs w:val="28"/>
              </w:rPr>
            </w:pPr>
          </w:p>
          <w:p w14:paraId="67A39FC1" w14:textId="4A56F2FA" w:rsidR="00DA41F1" w:rsidRPr="00120A30" w:rsidRDefault="004C066D" w:rsidP="00DA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Taflen </w:t>
            </w:r>
            <w:r w:rsidR="00DA41F1">
              <w:rPr>
                <w:sz w:val="28"/>
                <w:szCs w:val="28"/>
              </w:rPr>
              <w:t>waith</w:t>
            </w:r>
          </w:p>
          <w:p w14:paraId="65481C09" w14:textId="40539384" w:rsidR="00DA41F1" w:rsidRPr="00120A30" w:rsidRDefault="004C066D" w:rsidP="00E953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Esbonio sut i gwbwlhau y daflen </w:t>
            </w:r>
            <w:r w:rsidR="00DA41F1">
              <w:rPr>
                <w:sz w:val="28"/>
                <w:szCs w:val="28"/>
              </w:rPr>
              <w:t>waith trwy torri a gludo</w:t>
            </w:r>
            <w:r>
              <w:rPr>
                <w:sz w:val="28"/>
                <w:szCs w:val="28"/>
              </w:rPr>
              <w:t>’r lluniau o’r eitemau yr ochr gywir o’r g</w:t>
            </w:r>
            <w:r w:rsidR="00DA41F1">
              <w:rPr>
                <w:sz w:val="28"/>
                <w:szCs w:val="28"/>
              </w:rPr>
              <w:t xml:space="preserve">lorian yn </w:t>
            </w:r>
            <w:r w:rsidR="00DA41F1"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ei pwysyn i g</w:t>
            </w:r>
            <w:r w:rsidR="00DA41F1">
              <w:rPr>
                <w:sz w:val="28"/>
                <w:szCs w:val="28"/>
              </w:rPr>
              <w:t xml:space="preserve">ymharu </w:t>
            </w:r>
            <w:r>
              <w:rPr>
                <w:rFonts w:ascii="Calibri" w:hAnsi="Calibri"/>
                <w:sz w:val="28"/>
                <w:szCs w:val="28"/>
              </w:rPr>
              <w:t>â</w:t>
            </w:r>
            <w:r>
              <w:rPr>
                <w:sz w:val="28"/>
                <w:szCs w:val="28"/>
              </w:rPr>
              <w:t>’</w:t>
            </w:r>
            <w:r w:rsidR="00DA41F1">
              <w:rPr>
                <w:sz w:val="28"/>
                <w:szCs w:val="28"/>
              </w:rPr>
              <w:t xml:space="preserve">r eitem arall. </w:t>
            </w:r>
          </w:p>
        </w:tc>
        <w:tc>
          <w:tcPr>
            <w:tcW w:w="4961" w:type="dxa"/>
          </w:tcPr>
          <w:p w14:paraId="68B3FFFE" w14:textId="62983363" w:rsidR="00120A30" w:rsidRPr="00120A30" w:rsidRDefault="00C35D87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Arbrofi</w:t>
            </w:r>
          </w:p>
          <w:p w14:paraId="5C70A563" w14:textId="1FCD2B89" w:rsidR="00120A30" w:rsidRPr="00120A30" w:rsidRDefault="004C066D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Dewis dwy eitem </w:t>
            </w:r>
            <w:r w:rsidR="00C35D87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’u pwyso nhw ar y g</w:t>
            </w:r>
            <w:r w:rsidR="00C35D87">
              <w:rPr>
                <w:sz w:val="28"/>
                <w:szCs w:val="28"/>
              </w:rPr>
              <w:t>lorian i weld pa un yw’r ysgafna</w:t>
            </w:r>
            <w:r>
              <w:rPr>
                <w:sz w:val="28"/>
                <w:szCs w:val="28"/>
              </w:rPr>
              <w:t>ch, drymach neu os ydyn nhw yn g</w:t>
            </w:r>
            <w:r w:rsidR="00C35D87">
              <w:rPr>
                <w:sz w:val="28"/>
                <w:szCs w:val="28"/>
              </w:rPr>
              <w:t>ytbwys. Dod i sylweddoli ta</w:t>
            </w:r>
            <w:r w:rsidR="001A12AB">
              <w:rPr>
                <w:sz w:val="28"/>
                <w:szCs w:val="28"/>
              </w:rPr>
              <w:t>P</w:t>
            </w:r>
            <w:r w:rsidR="00C35D87">
              <w:rPr>
                <w:sz w:val="28"/>
                <w:szCs w:val="28"/>
              </w:rPr>
              <w:t>w nid y pethau bach yw’r ysgafnach bob tro a nid y pethau mawr yw’r drymach bob tro.</w:t>
            </w:r>
          </w:p>
          <w:p w14:paraId="5E9AAA53" w14:textId="77777777" w:rsidR="00F34D04" w:rsidRDefault="00F34D04" w:rsidP="00DA41F1">
            <w:pPr>
              <w:jc w:val="center"/>
              <w:rPr>
                <w:sz w:val="28"/>
                <w:szCs w:val="28"/>
              </w:rPr>
            </w:pPr>
          </w:p>
          <w:p w14:paraId="01F8D7A3" w14:textId="77777777" w:rsidR="00F34D04" w:rsidRDefault="00F34D04" w:rsidP="00DA41F1">
            <w:pPr>
              <w:jc w:val="center"/>
              <w:rPr>
                <w:sz w:val="28"/>
                <w:szCs w:val="28"/>
              </w:rPr>
            </w:pPr>
          </w:p>
          <w:p w14:paraId="2DDE59D0" w14:textId="7BA7EC83" w:rsidR="00DA41F1" w:rsidRPr="00120A30" w:rsidRDefault="004C066D" w:rsidP="00DA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Taflen </w:t>
            </w:r>
            <w:r w:rsidR="00DA41F1">
              <w:rPr>
                <w:sz w:val="28"/>
                <w:szCs w:val="28"/>
              </w:rPr>
              <w:t>waith</w:t>
            </w:r>
          </w:p>
          <w:p w14:paraId="6F32319A" w14:textId="39AA8961" w:rsidR="00120A30" w:rsidRPr="00120A30" w:rsidRDefault="004C066D" w:rsidP="00310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Torri a gludo’r lluniau yr ochr gywir o’r g</w:t>
            </w:r>
            <w:r w:rsidR="00DA41F1">
              <w:rPr>
                <w:sz w:val="28"/>
                <w:szCs w:val="28"/>
              </w:rPr>
              <w:t xml:space="preserve">lorian yn </w:t>
            </w:r>
            <w:r w:rsidR="00DA41F1">
              <w:rPr>
                <w:rFonts w:ascii="Calibri" w:hAnsi="Calibri"/>
                <w:sz w:val="28"/>
                <w:szCs w:val="28"/>
              </w:rPr>
              <w:t>ô</w:t>
            </w:r>
            <w:r w:rsidR="00DA41F1">
              <w:rPr>
                <w:sz w:val="28"/>
                <w:szCs w:val="28"/>
              </w:rPr>
              <w:t>l eu pwysyn ar y clorian e</w:t>
            </w:r>
            <w:r>
              <w:rPr>
                <w:sz w:val="28"/>
                <w:szCs w:val="28"/>
              </w:rPr>
              <w:t>.e. yr eitem ysgafnach ar ochr waelod y g</w:t>
            </w:r>
            <w:r w:rsidR="00DA41F1">
              <w:rPr>
                <w:sz w:val="28"/>
                <w:szCs w:val="28"/>
              </w:rPr>
              <w:t>lorian a</w:t>
            </w:r>
            <w:r>
              <w:rPr>
                <w:sz w:val="28"/>
                <w:szCs w:val="28"/>
              </w:rPr>
              <w:t>’r eitem drymach ar ochr top y g</w:t>
            </w:r>
            <w:r w:rsidR="00DA41F1">
              <w:rPr>
                <w:sz w:val="28"/>
                <w:szCs w:val="28"/>
              </w:rPr>
              <w:t>lorian.</w:t>
            </w:r>
          </w:p>
        </w:tc>
        <w:tc>
          <w:tcPr>
            <w:tcW w:w="2693" w:type="dxa"/>
          </w:tcPr>
          <w:p w14:paraId="6563184E" w14:textId="2C373CD4" w:rsidR="00E03AE8" w:rsidRDefault="00E03AE8" w:rsidP="00DA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Offer</w:t>
            </w:r>
          </w:p>
          <w:p w14:paraId="1656071A" w14:textId="21B2DA08" w:rsidR="006323AA" w:rsidRDefault="006323AA" w:rsidP="00DA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DA41F1">
              <w:rPr>
                <w:rFonts w:ascii="Calibri" w:hAnsi="Calibri"/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>l tenis</w:t>
            </w:r>
          </w:p>
          <w:p w14:paraId="6B718500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Llyfrau</w:t>
            </w:r>
          </w:p>
          <w:p w14:paraId="42B56032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Potel dwr</w:t>
            </w:r>
          </w:p>
          <w:p w14:paraId="18016FD7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Glud </w:t>
            </w:r>
          </w:p>
          <w:p w14:paraId="5A0ECAAA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Lego</w:t>
            </w:r>
          </w:p>
          <w:p w14:paraId="4564D515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Esgid</w:t>
            </w:r>
          </w:p>
          <w:p w14:paraId="6132106F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Ceiniogau</w:t>
            </w:r>
          </w:p>
          <w:p w14:paraId="40613685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Cerrig </w:t>
            </w:r>
          </w:p>
          <w:p w14:paraId="73C60B6B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Tywod </w:t>
            </w:r>
          </w:p>
          <w:p w14:paraId="55E05DE1" w14:textId="77777777" w:rsidR="006323AA" w:rsidRDefault="006323AA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Dyn eira</w:t>
            </w:r>
          </w:p>
          <w:p w14:paraId="51B5618A" w14:textId="77777777" w:rsidR="006323AA" w:rsidRDefault="00C35D87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Teddy bear</w:t>
            </w:r>
          </w:p>
          <w:p w14:paraId="73A5E4AB" w14:textId="511EC667" w:rsidR="00C35D87" w:rsidRPr="00120A30" w:rsidRDefault="004C066D" w:rsidP="00632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n P</w:t>
            </w:r>
            <w:r>
              <w:rPr>
                <w:rFonts w:ascii="Calibri" w:hAnsi="Calibri"/>
                <w:sz w:val="28"/>
                <w:szCs w:val="28"/>
              </w:rPr>
              <w:t>î</w:t>
            </w:r>
            <w:r>
              <w:rPr>
                <w:sz w:val="28"/>
                <w:szCs w:val="28"/>
              </w:rPr>
              <w:t>n</w:t>
            </w:r>
          </w:p>
        </w:tc>
      </w:tr>
      <w:tr w:rsidR="00120A30" w:rsidRPr="00120A30" w14:paraId="78EBC3C5" w14:textId="77777777" w:rsidTr="00F34D04">
        <w:trPr>
          <w:trHeight w:val="2051"/>
        </w:trPr>
        <w:tc>
          <w:tcPr>
            <w:tcW w:w="1377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5706" w:type="dxa"/>
          </w:tcPr>
          <w:p w14:paraId="5DCC1FA0" w14:textId="77E3407B" w:rsidR="00DA41F1" w:rsidRDefault="00DA41F1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Gwerthuso</w:t>
            </w:r>
          </w:p>
          <w:p w14:paraId="2609A212" w14:textId="4686D576" w:rsidR="00120A30" w:rsidRDefault="00DA41F1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 ol iddyn nhw </w:t>
            </w:r>
            <w:r w:rsidR="004C066D">
              <w:rPr>
                <w:sz w:val="28"/>
                <w:szCs w:val="28"/>
              </w:rPr>
              <w:t xml:space="preserve">gwbwlhau y daflen </w:t>
            </w:r>
            <w:r>
              <w:rPr>
                <w:sz w:val="28"/>
                <w:szCs w:val="28"/>
              </w:rPr>
              <w:t xml:space="preserve">waith holi: ‘Beth oedd yn anodd?’ ‘Beth wyt ti’n meddwl </w:t>
            </w:r>
            <w:r w:rsidR="000B4384">
              <w:rPr>
                <w:sz w:val="28"/>
                <w:szCs w:val="28"/>
              </w:rPr>
              <w:t>am y dasg?’ ‘Beth oedd yn hawdd</w:t>
            </w:r>
            <w:r>
              <w:rPr>
                <w:sz w:val="28"/>
                <w:szCs w:val="28"/>
              </w:rPr>
              <w:t>’ ‘Beth oeddet ti wedi mwynhau?’ ‘Sut allet ti wella tro nesaf?’.</w:t>
            </w:r>
            <w:r w:rsidR="00447A8A">
              <w:rPr>
                <w:sz w:val="28"/>
                <w:szCs w:val="28"/>
              </w:rPr>
              <w:t xml:space="preserve"> </w:t>
            </w:r>
            <w:r w:rsidR="000B4384">
              <w:rPr>
                <w:sz w:val="28"/>
                <w:szCs w:val="28"/>
              </w:rPr>
              <w:t>‘Beth oedd yn d</w:t>
            </w:r>
            <w:r w:rsidR="00447A8A">
              <w:rPr>
                <w:sz w:val="28"/>
                <w:szCs w:val="28"/>
              </w:rPr>
              <w:t>rwm</w:t>
            </w:r>
            <w:r w:rsidR="000B4384">
              <w:rPr>
                <w:sz w:val="28"/>
                <w:szCs w:val="28"/>
              </w:rPr>
              <w:t>?’ ‘Beth oedd yn</w:t>
            </w:r>
            <w:r w:rsidR="00447A8A">
              <w:rPr>
                <w:sz w:val="28"/>
                <w:szCs w:val="28"/>
              </w:rPr>
              <w:t xml:space="preserve"> ysgafn</w:t>
            </w:r>
            <w:r w:rsidR="000B4384">
              <w:rPr>
                <w:sz w:val="28"/>
                <w:szCs w:val="28"/>
              </w:rPr>
              <w:t>?’.</w:t>
            </w:r>
          </w:p>
          <w:p w14:paraId="56031A1A" w14:textId="50023B2C" w:rsidR="004C066D" w:rsidRDefault="004C066D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Cwestiynu i weld os ydyn nhw’n ddeall a gallu esbonio beth yw ‘trwm’ ac ‘ysgafn’ a sut i ddarganfod p’un sy’n drwm/drymach na, neu ysgafn/ysgafnach na…</w:t>
            </w:r>
          </w:p>
          <w:p w14:paraId="5D998CE1" w14:textId="3DB7FA1E" w:rsidR="00F34D04" w:rsidRDefault="00F34D04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Diben. </w:t>
            </w:r>
          </w:p>
          <w:p w14:paraId="483EB441" w14:textId="5AE0CFEB" w:rsidR="00120A30" w:rsidRPr="00120A30" w:rsidRDefault="00B0473D" w:rsidP="005105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Cod Cymorth.</w:t>
            </w:r>
          </w:p>
        </w:tc>
        <w:tc>
          <w:tcPr>
            <w:tcW w:w="4961" w:type="dxa"/>
          </w:tcPr>
          <w:p w14:paraId="39646519" w14:textId="77777777" w:rsidR="00120A30" w:rsidRDefault="00DA41F1" w:rsidP="00F32F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Gwerthuso</w:t>
            </w:r>
          </w:p>
          <w:p w14:paraId="131FC287" w14:textId="791A53FB" w:rsidR="00DA41F1" w:rsidRDefault="00DA41F1" w:rsidP="00F32F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Mynegi barn am y dasg trwy ateb cwestiynau gan </w:t>
            </w:r>
            <w:r w:rsidR="004C066D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defnyddio iaith ‘Roedden i wedi mwynhau…oherwydd’. </w:t>
            </w:r>
          </w:p>
          <w:p w14:paraId="46716F0C" w14:textId="68144FC9" w:rsidR="00DA41F1" w:rsidRPr="00120A30" w:rsidRDefault="00DA41F1" w:rsidP="00F34D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 beth oedd yn anodd am y dasg neu beth oedden nhw wedi mwynhau. Gwybod beth wnaethon nhw’n dda a sut allen nhw wneud rhyw agwedd yn well y tro nesaf.</w:t>
            </w:r>
          </w:p>
        </w:tc>
        <w:tc>
          <w:tcPr>
            <w:tcW w:w="2693" w:type="dxa"/>
          </w:tcPr>
          <w:p w14:paraId="341E6069" w14:textId="39AA7F3B" w:rsidR="00B0473D" w:rsidRDefault="00B0473D" w:rsidP="006D26F5">
            <w:pPr>
              <w:jc w:val="center"/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Offer</w:t>
            </w:r>
          </w:p>
          <w:p w14:paraId="67FF3391" w14:textId="2C451B9D" w:rsidR="00DA41F1" w:rsidRDefault="00B0473D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gwaith gorffenedig.</w:t>
            </w:r>
          </w:p>
          <w:p w14:paraId="08BDEAF7" w14:textId="24820D4D" w:rsidR="00B0473D" w:rsidRPr="00120A30" w:rsidRDefault="00B0473D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Cod Cymorth.</w:t>
            </w:r>
            <w:bookmarkEnd w:id="0"/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65661AB4" w:rsidR="00825827" w:rsidRPr="00A35824" w:rsidRDefault="00A35824" w:rsidP="00A3582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Lluniau o taflen waith gwag ar taflen waith gorffenedig</w:t>
            </w:r>
          </w:p>
          <w:p w14:paraId="3220FB96" w14:textId="5F3061A7" w:rsidR="00825827" w:rsidRDefault="00A51C58" w:rsidP="0082582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BD20E5B" wp14:editId="247DAA5A">
                  <wp:extent cx="1367814" cy="1025832"/>
                  <wp:effectExtent l="0" t="0" r="381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8409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658" cy="103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20D9A9A7" wp14:editId="6C754125">
                  <wp:extent cx="1364515" cy="1023358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841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028" cy="1029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5E1F1E8E" wp14:editId="6AE41416">
                  <wp:extent cx="1408922" cy="1056661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8405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870" cy="1069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261D62" w14:textId="77777777" w:rsidR="00A51C58" w:rsidRDefault="00A35824" w:rsidP="00A3582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diben</w:t>
            </w:r>
          </w:p>
          <w:p w14:paraId="38BC71B3" w14:textId="17258B7A" w:rsidR="00A35824" w:rsidRPr="00A35824" w:rsidRDefault="00A35824" w:rsidP="00A35824">
            <w:pPr>
              <w:ind w:left="36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6648BA8" wp14:editId="2A4E78AF">
                  <wp:extent cx="1719221" cy="128938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6958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432" cy="1294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468FEFB9" w:rsidR="00825827" w:rsidRDefault="00A51C58" w:rsidP="00A51C58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Defnyddio unedau pwyso (kg) fel bod nhw yn gwybod faint yn drymach yw un eitem na’r llall. </w:t>
            </w:r>
          </w:p>
          <w:p w14:paraId="271A381C" w14:textId="17E4A41E" w:rsidR="00A51C58" w:rsidRDefault="00A51C58" w:rsidP="00A51C58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Gadael iddyn nhw dewis eitemau fel bod nhw yn gwneud y dasg yn fwy annibynnol.</w:t>
            </w:r>
          </w:p>
          <w:p w14:paraId="6E88F129" w14:textId="331171FA" w:rsidR="00825827" w:rsidRPr="00120A30" w:rsidRDefault="00A51C58" w:rsidP="00A51C58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Mesur ansafonnol- cofnodi faint o eitem maen cymryd i fod yn cytbwys a eitem arall e.e. maen cymryd 5 bloc lego i fod yn cytbwys a llyfr. </w:t>
            </w: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5840E587" w:rsidR="00825827" w:rsidRDefault="00604E24" w:rsidP="00604E2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Taflen gwerthuso. S</w:t>
            </w:r>
            <w:r w:rsidR="00727C83">
              <w:rPr>
                <w:rFonts w:ascii="Calibri" w:hAnsi="Calibri" w:cs="Calibri"/>
                <w:sz w:val="20"/>
                <w:szCs w:val="20"/>
              </w:rPr>
              <w:t>ô</w:t>
            </w:r>
            <w:r>
              <w:rPr>
                <w:sz w:val="20"/>
                <w:szCs w:val="20"/>
              </w:rPr>
              <w:t>n amdano beth wnaeth</w:t>
            </w:r>
            <w:r w:rsidR="009603B1">
              <w:rPr>
                <w:sz w:val="20"/>
                <w:szCs w:val="20"/>
              </w:rPr>
              <w:t xml:space="preserve"> pob plentyn yn dda a targed ar </w:t>
            </w:r>
            <w:r>
              <w:rPr>
                <w:sz w:val="20"/>
                <w:szCs w:val="20"/>
              </w:rPr>
              <w:t>gyfer gwella tro nesaf.</w:t>
            </w:r>
          </w:p>
          <w:p w14:paraId="471612F7" w14:textId="101DA4FB" w:rsidR="00825827" w:rsidRPr="00120A30" w:rsidRDefault="009603B1" w:rsidP="00A35824">
            <w:pPr>
              <w:pStyle w:val="ListParagrap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C4EECFA" wp14:editId="23C4D9FB">
                  <wp:extent cx="1469305" cy="1101949"/>
                  <wp:effectExtent l="5715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8590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4157" cy="112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2A707E99" w14:textId="11805A95" w:rsidR="00BE0900" w:rsidRPr="00BE0900" w:rsidRDefault="00BE0900" w:rsidP="00BE0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Targedau personol</w:t>
            </w:r>
          </w:p>
          <w:p w14:paraId="51FDDB4B" w14:textId="00F0A181" w:rsidR="00825827" w:rsidRDefault="00907BCB" w:rsidP="00907BC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Ail-adrodd y geiriau allweddol e.e. ‘cytbwys, drwm, ysgafn, yn ysgafnach na, yn drymach na, clorian’ yn fwy gyson yn ystod y dasg fel bod nhw yn cofio ar </w:t>
            </w:r>
            <w:r>
              <w:rPr>
                <w:rFonts w:ascii="Calibri" w:hAnsi="Calibri"/>
                <w:sz w:val="20"/>
                <w:szCs w:val="20"/>
              </w:rPr>
              <w:t>ô</w:t>
            </w:r>
            <w:r>
              <w:rPr>
                <w:sz w:val="20"/>
                <w:szCs w:val="20"/>
              </w:rPr>
              <w:t>l iddyn nhw orffen.</w:t>
            </w:r>
          </w:p>
          <w:p w14:paraId="3B879E7F" w14:textId="77777777" w:rsidR="00825827" w:rsidRDefault="00604E24" w:rsidP="0082582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Defnyddio unedau pwyso (kg) tro nesaf gyda grwpiau plant safon uchel fel bod nhw yn dechrau adnabod pa mor drymach/ychgafnach mae un eitem yn cymharu ar llall.</w:t>
            </w:r>
          </w:p>
          <w:p w14:paraId="12D2BCF1" w14:textId="3F79FB1A" w:rsidR="00D46F48" w:rsidRPr="00D46F48" w:rsidRDefault="00D46F48" w:rsidP="0082582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Atgoffa y plant oedd yn gweld en anodd i dal siswrn yn gywir i gwneud si</w:t>
            </w:r>
            <w:r>
              <w:rPr>
                <w:rFonts w:ascii="Calibri" w:hAnsi="Calibri" w:cs="Calibri"/>
                <w:sz w:val="20"/>
                <w:szCs w:val="20"/>
              </w:rPr>
              <w:t>â</w:t>
            </w:r>
            <w:r>
              <w:rPr>
                <w:sz w:val="20"/>
                <w:szCs w:val="20"/>
              </w:rPr>
              <w:t>p L gyda bawdyn ac uwdyn.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F4238" w14:textId="77777777" w:rsidR="0070468D" w:rsidRDefault="0070468D" w:rsidP="00B24C18">
      <w:r>
        <w:separator/>
      </w:r>
    </w:p>
  </w:endnote>
  <w:endnote w:type="continuationSeparator" w:id="0">
    <w:p w14:paraId="2C97AC07" w14:textId="77777777" w:rsidR="0070468D" w:rsidRDefault="0070468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957E5" w14:textId="77777777" w:rsidR="0070468D" w:rsidRDefault="0070468D" w:rsidP="00B24C18">
      <w:r>
        <w:separator/>
      </w:r>
    </w:p>
  </w:footnote>
  <w:footnote w:type="continuationSeparator" w:id="0">
    <w:p w14:paraId="02526BCD" w14:textId="77777777" w:rsidR="0070468D" w:rsidRDefault="0070468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25A84"/>
    <w:multiLevelType w:val="hybridMultilevel"/>
    <w:tmpl w:val="32369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67A69"/>
    <w:multiLevelType w:val="hybridMultilevel"/>
    <w:tmpl w:val="CAB07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14AD9"/>
    <w:multiLevelType w:val="hybridMultilevel"/>
    <w:tmpl w:val="6E6E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06A17"/>
    <w:multiLevelType w:val="hybridMultilevel"/>
    <w:tmpl w:val="79380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4384"/>
    <w:rsid w:val="000B6B62"/>
    <w:rsid w:val="000E5C05"/>
    <w:rsid w:val="00120A30"/>
    <w:rsid w:val="00140D3C"/>
    <w:rsid w:val="0014634E"/>
    <w:rsid w:val="00167F75"/>
    <w:rsid w:val="001A12AB"/>
    <w:rsid w:val="002B2D5B"/>
    <w:rsid w:val="002F72F8"/>
    <w:rsid w:val="00310C39"/>
    <w:rsid w:val="0031228F"/>
    <w:rsid w:val="00316024"/>
    <w:rsid w:val="003502C7"/>
    <w:rsid w:val="003770F9"/>
    <w:rsid w:val="003B005D"/>
    <w:rsid w:val="003B625E"/>
    <w:rsid w:val="0040291F"/>
    <w:rsid w:val="0043540F"/>
    <w:rsid w:val="00447A8A"/>
    <w:rsid w:val="00467647"/>
    <w:rsid w:val="004847B6"/>
    <w:rsid w:val="004B5A22"/>
    <w:rsid w:val="004B73CD"/>
    <w:rsid w:val="004C066D"/>
    <w:rsid w:val="004E1B77"/>
    <w:rsid w:val="004F6643"/>
    <w:rsid w:val="0051054E"/>
    <w:rsid w:val="005404E0"/>
    <w:rsid w:val="00555D1C"/>
    <w:rsid w:val="0057474A"/>
    <w:rsid w:val="00591D11"/>
    <w:rsid w:val="005B7769"/>
    <w:rsid w:val="00604E24"/>
    <w:rsid w:val="00610C4A"/>
    <w:rsid w:val="006323AA"/>
    <w:rsid w:val="00645E24"/>
    <w:rsid w:val="0066617E"/>
    <w:rsid w:val="00675FEF"/>
    <w:rsid w:val="006953EE"/>
    <w:rsid w:val="006D26F5"/>
    <w:rsid w:val="006E32EF"/>
    <w:rsid w:val="0070468D"/>
    <w:rsid w:val="00713823"/>
    <w:rsid w:val="00727C83"/>
    <w:rsid w:val="00791E74"/>
    <w:rsid w:val="007B65F8"/>
    <w:rsid w:val="0081450C"/>
    <w:rsid w:val="00816DB9"/>
    <w:rsid w:val="00825827"/>
    <w:rsid w:val="00825DEF"/>
    <w:rsid w:val="00875F53"/>
    <w:rsid w:val="00896514"/>
    <w:rsid w:val="008B28FC"/>
    <w:rsid w:val="008B2B15"/>
    <w:rsid w:val="00907BCB"/>
    <w:rsid w:val="009603B1"/>
    <w:rsid w:val="009824C3"/>
    <w:rsid w:val="009A03EA"/>
    <w:rsid w:val="009C26DA"/>
    <w:rsid w:val="009D68DF"/>
    <w:rsid w:val="009D7C3C"/>
    <w:rsid w:val="00A35824"/>
    <w:rsid w:val="00A46632"/>
    <w:rsid w:val="00A51C58"/>
    <w:rsid w:val="00A53AE4"/>
    <w:rsid w:val="00A82242"/>
    <w:rsid w:val="00AA5380"/>
    <w:rsid w:val="00AF532A"/>
    <w:rsid w:val="00B02BEF"/>
    <w:rsid w:val="00B0430A"/>
    <w:rsid w:val="00B0473D"/>
    <w:rsid w:val="00B24C18"/>
    <w:rsid w:val="00B42125"/>
    <w:rsid w:val="00B85948"/>
    <w:rsid w:val="00BC35BE"/>
    <w:rsid w:val="00BE0900"/>
    <w:rsid w:val="00BF5170"/>
    <w:rsid w:val="00BF6497"/>
    <w:rsid w:val="00C138CF"/>
    <w:rsid w:val="00C32B0D"/>
    <w:rsid w:val="00C35D87"/>
    <w:rsid w:val="00C565A2"/>
    <w:rsid w:val="00C8398D"/>
    <w:rsid w:val="00C847EE"/>
    <w:rsid w:val="00D060A6"/>
    <w:rsid w:val="00D1401A"/>
    <w:rsid w:val="00D42DD8"/>
    <w:rsid w:val="00D46A8E"/>
    <w:rsid w:val="00D46F48"/>
    <w:rsid w:val="00D569CB"/>
    <w:rsid w:val="00D91956"/>
    <w:rsid w:val="00D97AC2"/>
    <w:rsid w:val="00DA41F1"/>
    <w:rsid w:val="00DB1D3B"/>
    <w:rsid w:val="00E03AE8"/>
    <w:rsid w:val="00E060F7"/>
    <w:rsid w:val="00E75960"/>
    <w:rsid w:val="00E95311"/>
    <w:rsid w:val="00EB6268"/>
    <w:rsid w:val="00EC0A98"/>
    <w:rsid w:val="00EE01ED"/>
    <w:rsid w:val="00EE0418"/>
    <w:rsid w:val="00EE0AC1"/>
    <w:rsid w:val="00EF0BE1"/>
    <w:rsid w:val="00EF2DF8"/>
    <w:rsid w:val="00F32FBE"/>
    <w:rsid w:val="00F34D04"/>
    <w:rsid w:val="00F636FF"/>
    <w:rsid w:val="00F707F4"/>
    <w:rsid w:val="00F8496A"/>
    <w:rsid w:val="00FA1CA8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907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240</TotalTime>
  <Pages>6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Bethan Hill</cp:lastModifiedBy>
  <cp:revision>35</cp:revision>
  <cp:lastPrinted>2020-03-12T17:55:00Z</cp:lastPrinted>
  <dcterms:created xsi:type="dcterms:W3CDTF">2019-10-13T20:54:00Z</dcterms:created>
  <dcterms:modified xsi:type="dcterms:W3CDTF">2020-03-16T12:59:00Z</dcterms:modified>
</cp:coreProperties>
</file>