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2E74B5" w:themeColor="accent1" w:themeShade="BF"/>
          <w:sz w:val="32"/>
          <w:szCs w:val="32"/>
        </w:rPr>
        <w:id w:val="501554102"/>
        <w:docPartObj>
          <w:docPartGallery w:val="Cover Pages"/>
          <w:docPartUnique/>
        </w:docPartObj>
      </w:sdtPr>
      <w:sdtEndPr/>
      <w:sdtContent>
        <w:p w14:paraId="1B12BEEB" w14:textId="77777777" w:rsidR="004A52F9" w:rsidRDefault="004A52F9"/>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6790"/>
          </w:tblGrid>
          <w:tr w:rsidR="004A52F9" w14:paraId="75D7FDC3" w14:textId="77777777">
            <w:sdt>
              <w:sdtPr>
                <w:rPr>
                  <w:color w:val="2E74B5" w:themeColor="accent1" w:themeShade="BF"/>
                  <w:sz w:val="24"/>
                  <w:szCs w:val="24"/>
                </w:rPr>
                <w:alias w:val="Company"/>
                <w:id w:val="13406915"/>
                <w:placeholder>
                  <w:docPart w:val="3F9DFF151D42451E9632A29BA1241E23"/>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39330873" w14:textId="77777777" w:rsidR="004A52F9" w:rsidRDefault="00196924" w:rsidP="0033281D">
                    <w:pPr>
                      <w:pStyle w:val="NoSpacing"/>
                      <w:rPr>
                        <w:color w:val="2E74B5" w:themeColor="accent1" w:themeShade="BF"/>
                        <w:sz w:val="24"/>
                      </w:rPr>
                    </w:pPr>
                    <w:r>
                      <w:rPr>
                        <w:color w:val="2E74B5" w:themeColor="accent1" w:themeShade="BF"/>
                        <w:sz w:val="24"/>
                        <w:szCs w:val="24"/>
                        <w:lang w:val="en-GB"/>
                      </w:rPr>
                      <w:t>Object Orientated Programming</w:t>
                    </w:r>
                  </w:p>
                </w:tc>
              </w:sdtContent>
            </w:sdt>
          </w:tr>
          <w:tr w:rsidR="004A52F9" w14:paraId="7E1727B5"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A912CB39403A456DB94D3433BD527BD6"/>
                  </w:placeholder>
                  <w:dataBinding w:prefixMappings="xmlns:ns0='http://schemas.openxmlformats.org/package/2006/metadata/core-properties' xmlns:ns1='http://purl.org/dc/elements/1.1/'" w:xpath="/ns0:coreProperties[1]/ns1:title[1]" w:storeItemID="{6C3C8BC8-F283-45AE-878A-BAB7291924A1}"/>
                  <w:text/>
                </w:sdtPr>
                <w:sdtEndPr/>
                <w:sdtContent>
                  <w:p w14:paraId="7A2F27CF" w14:textId="77777777" w:rsidR="004A52F9" w:rsidRDefault="00196924" w:rsidP="0033281D">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lang w:val="en-GB"/>
                      </w:rPr>
                      <w:t>Development of a manufacturing system simulation.</w:t>
                    </w:r>
                  </w:p>
                </w:sdtContent>
              </w:sdt>
            </w:tc>
          </w:tr>
          <w:tr w:rsidR="004A52F9" w14:paraId="1CB97D60" w14:textId="77777777">
            <w:sdt>
              <w:sdtPr>
                <w:rPr>
                  <w:color w:val="2E74B5" w:themeColor="accent1" w:themeShade="BF"/>
                  <w:sz w:val="24"/>
                  <w:szCs w:val="24"/>
                </w:rPr>
                <w:alias w:val="Subtitle"/>
                <w:id w:val="13406923"/>
                <w:placeholder>
                  <w:docPart w:val="471EC92C4ADB4D8CB6E4B1ED80813FAA"/>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595B402A" w14:textId="77777777" w:rsidR="004A52F9" w:rsidRDefault="00196924" w:rsidP="0033281D">
                    <w:pPr>
                      <w:pStyle w:val="NoSpacing"/>
                      <w:rPr>
                        <w:color w:val="2E74B5" w:themeColor="accent1" w:themeShade="BF"/>
                        <w:sz w:val="24"/>
                      </w:rPr>
                    </w:pPr>
                    <w:r>
                      <w:rPr>
                        <w:color w:val="2E74B5" w:themeColor="accent1" w:themeShade="BF"/>
                        <w:sz w:val="24"/>
                        <w:szCs w:val="24"/>
                        <w:lang w:val="en-GB"/>
                      </w:rPr>
                      <w:t>Jaymie Phillips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559"/>
          </w:tblGrid>
          <w:tr w:rsidR="004A52F9" w14:paraId="168D7AAA"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498E036AEA65406BB3D10170ED0E82E7"/>
                  </w:placeholder>
                  <w:dataBinding w:prefixMappings="xmlns:ns0='http://schemas.openxmlformats.org/package/2006/metadata/core-properties' xmlns:ns1='http://purl.org/dc/elements/1.1/'" w:xpath="/ns0:coreProperties[1]/ns1:creator[1]" w:storeItemID="{6C3C8BC8-F283-45AE-878A-BAB7291924A1}"/>
                  <w:text/>
                </w:sdtPr>
                <w:sdtEndPr/>
                <w:sdtContent>
                  <w:p w14:paraId="130B97DB" w14:textId="77777777" w:rsidR="004A52F9" w:rsidRDefault="00196924">
                    <w:pPr>
                      <w:pStyle w:val="NoSpacing"/>
                      <w:rPr>
                        <w:color w:val="5B9BD5" w:themeColor="accent1"/>
                        <w:sz w:val="28"/>
                        <w:szCs w:val="28"/>
                      </w:rPr>
                    </w:pPr>
                    <w:r>
                      <w:rPr>
                        <w:color w:val="5B9BD5" w:themeColor="accent1"/>
                        <w:sz w:val="28"/>
                        <w:szCs w:val="28"/>
                        <w:lang w:val="en-GB"/>
                      </w:rPr>
                      <w:t>Ted Russell</w:t>
                    </w:r>
                  </w:p>
                </w:sdtContent>
              </w:sdt>
              <w:sdt>
                <w:sdtPr>
                  <w:rPr>
                    <w:color w:val="5B9BD5" w:themeColor="accent1"/>
                    <w:sz w:val="28"/>
                    <w:szCs w:val="28"/>
                  </w:rPr>
                  <w:alias w:val="Date"/>
                  <w:tag w:val="Date"/>
                  <w:id w:val="13406932"/>
                  <w:placeholder>
                    <w:docPart w:val="AA9419230BB74A5B8217F6A5E5F0A054"/>
                  </w:placeholder>
                  <w:dataBinding w:prefixMappings="xmlns:ns0='http://schemas.microsoft.com/office/2006/coverPageProps'" w:xpath="/ns0:CoverPageProperties[1]/ns0:PublishDate[1]" w:storeItemID="{55AF091B-3C7A-41E3-B477-F2FDAA23CFDA}"/>
                  <w:date w:fullDate="2018-03-17T00:00:00Z">
                    <w:dateFormat w:val="M-d-yyyy"/>
                    <w:lid w:val="en-US"/>
                    <w:storeMappedDataAs w:val="dateTime"/>
                    <w:calendar w:val="gregorian"/>
                  </w:date>
                </w:sdtPr>
                <w:sdtEndPr/>
                <w:sdtContent>
                  <w:p w14:paraId="3ECD6714" w14:textId="77777777" w:rsidR="004A52F9" w:rsidRDefault="00196924">
                    <w:pPr>
                      <w:pStyle w:val="NoSpacing"/>
                      <w:rPr>
                        <w:color w:val="5B9BD5" w:themeColor="accent1"/>
                        <w:sz w:val="28"/>
                        <w:szCs w:val="28"/>
                      </w:rPr>
                    </w:pPr>
                    <w:r>
                      <w:rPr>
                        <w:color w:val="5B9BD5" w:themeColor="accent1"/>
                        <w:sz w:val="28"/>
                        <w:szCs w:val="28"/>
                      </w:rPr>
                      <w:t>3-17-2018</w:t>
                    </w:r>
                  </w:p>
                </w:sdtContent>
              </w:sdt>
              <w:p w14:paraId="68F83EC8" w14:textId="77777777" w:rsidR="004A52F9" w:rsidRDefault="004A52F9">
                <w:pPr>
                  <w:pStyle w:val="NoSpacing"/>
                  <w:rPr>
                    <w:color w:val="5B9BD5" w:themeColor="accent1"/>
                  </w:rPr>
                </w:pPr>
              </w:p>
            </w:tc>
          </w:tr>
        </w:tbl>
        <w:p w14:paraId="4CA796D6" w14:textId="77777777" w:rsidR="004A52F9" w:rsidRDefault="00C52271" w:rsidP="00956964">
          <w:pPr>
            <w:pStyle w:val="Heading1"/>
          </w:pPr>
        </w:p>
      </w:sdtContent>
    </w:sdt>
    <w:p w14:paraId="545269BB" w14:textId="77777777" w:rsidR="00956964" w:rsidRDefault="00956964" w:rsidP="00956964"/>
    <w:p w14:paraId="78AF0A8A" w14:textId="77777777" w:rsidR="00956964" w:rsidRDefault="00956964" w:rsidP="00956964"/>
    <w:p w14:paraId="6E3447A4" w14:textId="77777777" w:rsidR="00956964" w:rsidRDefault="00956964" w:rsidP="00956964"/>
    <w:p w14:paraId="66AD53FD" w14:textId="77777777" w:rsidR="00956964" w:rsidRDefault="00956964" w:rsidP="00956964"/>
    <w:p w14:paraId="227C0307" w14:textId="77777777" w:rsidR="00956964" w:rsidRDefault="00956964" w:rsidP="00956964"/>
    <w:p w14:paraId="0A8CEF86" w14:textId="77777777" w:rsidR="00956964" w:rsidRDefault="00956964" w:rsidP="00956964"/>
    <w:p w14:paraId="5BCDA233" w14:textId="77777777" w:rsidR="00956964" w:rsidRDefault="00956964" w:rsidP="00956964"/>
    <w:p w14:paraId="7AD4530B" w14:textId="77777777" w:rsidR="00956964" w:rsidRDefault="00956964" w:rsidP="00956964"/>
    <w:p w14:paraId="3E82C901" w14:textId="77777777" w:rsidR="00956964" w:rsidRDefault="00956964" w:rsidP="00956964"/>
    <w:p w14:paraId="3A65F684" w14:textId="77777777" w:rsidR="00956964" w:rsidRDefault="00956964" w:rsidP="00956964"/>
    <w:p w14:paraId="74AF06E8" w14:textId="77777777" w:rsidR="00956964" w:rsidRDefault="00956964" w:rsidP="00956964"/>
    <w:p w14:paraId="79A8F421" w14:textId="77777777" w:rsidR="00956964" w:rsidRDefault="00956964" w:rsidP="00956964"/>
    <w:p w14:paraId="61AA8DF2" w14:textId="77777777" w:rsidR="00956964" w:rsidRDefault="00956964" w:rsidP="00956964"/>
    <w:p w14:paraId="671475C5" w14:textId="77777777" w:rsidR="00956964" w:rsidRDefault="00956964" w:rsidP="00956964"/>
    <w:p w14:paraId="16F7063F" w14:textId="77777777" w:rsidR="00956964" w:rsidRDefault="00956964" w:rsidP="00956964"/>
    <w:p w14:paraId="1DB76625" w14:textId="77777777" w:rsidR="00956964" w:rsidRDefault="00956964" w:rsidP="00956964"/>
    <w:p w14:paraId="1FD66951" w14:textId="77777777" w:rsidR="00956964" w:rsidRDefault="00956964" w:rsidP="00956964"/>
    <w:p w14:paraId="7F931406" w14:textId="77777777" w:rsidR="00956964" w:rsidRDefault="00956964" w:rsidP="00956964"/>
    <w:p w14:paraId="487434F2" w14:textId="77777777" w:rsidR="00956964" w:rsidRDefault="00956964" w:rsidP="00956964"/>
    <w:p w14:paraId="2D20110A" w14:textId="77777777" w:rsidR="00956964" w:rsidRDefault="00956964" w:rsidP="00956964"/>
    <w:p w14:paraId="423A8067" w14:textId="77777777" w:rsidR="00956964" w:rsidRDefault="00956964" w:rsidP="00956964"/>
    <w:p w14:paraId="595CCC1A" w14:textId="77777777" w:rsidR="00956964" w:rsidRDefault="00956964" w:rsidP="00956964"/>
    <w:p w14:paraId="580EF5BC" w14:textId="77777777" w:rsidR="00956964" w:rsidRDefault="00956964" w:rsidP="00956964"/>
    <w:p w14:paraId="50F6038A" w14:textId="77777777" w:rsidR="00956964" w:rsidRDefault="00956964" w:rsidP="00956964"/>
    <w:p w14:paraId="08F2A199" w14:textId="77777777" w:rsidR="00956964" w:rsidRDefault="00956964" w:rsidP="00956964"/>
    <w:p w14:paraId="5F2E239A" w14:textId="77777777" w:rsidR="00956964" w:rsidRDefault="00956964" w:rsidP="00956964"/>
    <w:p w14:paraId="0818AD8E" w14:textId="77777777" w:rsidR="00956964" w:rsidRDefault="00956964" w:rsidP="00956964"/>
    <w:p w14:paraId="35C6D590" w14:textId="77777777" w:rsidR="00956964" w:rsidRDefault="00956964" w:rsidP="00956964"/>
    <w:p w14:paraId="27FBB8E6" w14:textId="77777777" w:rsidR="00956964" w:rsidRDefault="00956964" w:rsidP="00956964"/>
    <w:sdt>
      <w:sdtPr>
        <w:rPr>
          <w:rFonts w:ascii="Arial" w:eastAsiaTheme="minorHAnsi" w:hAnsi="Arial" w:cs="Arial"/>
          <w:color w:val="auto"/>
          <w:sz w:val="24"/>
          <w:szCs w:val="24"/>
          <w:lang w:val="en-GB"/>
        </w:rPr>
        <w:id w:val="1022748681"/>
        <w:docPartObj>
          <w:docPartGallery w:val="Table of Contents"/>
          <w:docPartUnique/>
        </w:docPartObj>
      </w:sdtPr>
      <w:sdtEndPr>
        <w:rPr>
          <w:b/>
          <w:bCs/>
          <w:noProof/>
        </w:rPr>
      </w:sdtEndPr>
      <w:sdtContent>
        <w:p w14:paraId="7EF1233F" w14:textId="77777777" w:rsidR="003840F5" w:rsidRDefault="003840F5">
          <w:pPr>
            <w:pStyle w:val="TOCHeading"/>
          </w:pPr>
          <w:r>
            <w:t>Contents</w:t>
          </w:r>
        </w:p>
        <w:p w14:paraId="69EDA06E" w14:textId="473977AA" w:rsidR="00C52271" w:rsidRDefault="003840F5">
          <w:pPr>
            <w:pStyle w:val="TOC2"/>
            <w:tabs>
              <w:tab w:val="right" w:leader="dot" w:pos="8493"/>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509359876" w:history="1">
            <w:r w:rsidR="00C52271" w:rsidRPr="00F27A45">
              <w:rPr>
                <w:rStyle w:val="Hyperlink"/>
                <w:noProof/>
              </w:rPr>
              <w:t>Introduction</w:t>
            </w:r>
            <w:r w:rsidR="00C52271">
              <w:rPr>
                <w:noProof/>
                <w:webHidden/>
              </w:rPr>
              <w:tab/>
            </w:r>
            <w:r w:rsidR="00C52271">
              <w:rPr>
                <w:noProof/>
                <w:webHidden/>
              </w:rPr>
              <w:fldChar w:fldCharType="begin"/>
            </w:r>
            <w:r w:rsidR="00C52271">
              <w:rPr>
                <w:noProof/>
                <w:webHidden/>
              </w:rPr>
              <w:instrText xml:space="preserve"> PAGEREF _Toc509359876 \h </w:instrText>
            </w:r>
            <w:r w:rsidR="00C52271">
              <w:rPr>
                <w:noProof/>
                <w:webHidden/>
              </w:rPr>
            </w:r>
            <w:r w:rsidR="00C52271">
              <w:rPr>
                <w:noProof/>
                <w:webHidden/>
              </w:rPr>
              <w:fldChar w:fldCharType="separate"/>
            </w:r>
            <w:r w:rsidR="00C52271">
              <w:rPr>
                <w:noProof/>
                <w:webHidden/>
              </w:rPr>
              <w:t>2</w:t>
            </w:r>
            <w:r w:rsidR="00C52271">
              <w:rPr>
                <w:noProof/>
                <w:webHidden/>
              </w:rPr>
              <w:fldChar w:fldCharType="end"/>
            </w:r>
          </w:hyperlink>
        </w:p>
        <w:p w14:paraId="5C307C9E" w14:textId="17E0C864" w:rsidR="00C52271" w:rsidRDefault="00C52271">
          <w:pPr>
            <w:pStyle w:val="TOC3"/>
            <w:tabs>
              <w:tab w:val="right" w:leader="dot" w:pos="8493"/>
            </w:tabs>
            <w:rPr>
              <w:rFonts w:asciiTheme="minorHAnsi" w:eastAsiaTheme="minorEastAsia" w:hAnsiTheme="minorHAnsi" w:cstheme="minorBidi"/>
              <w:noProof/>
              <w:sz w:val="22"/>
              <w:szCs w:val="22"/>
              <w:lang w:eastAsia="en-GB"/>
            </w:rPr>
          </w:pPr>
          <w:hyperlink w:anchor="_Toc509359877" w:history="1">
            <w:r w:rsidRPr="00F27A45">
              <w:rPr>
                <w:rStyle w:val="Hyperlink"/>
                <w:noProof/>
              </w:rPr>
              <w:t>Specifications</w:t>
            </w:r>
            <w:r>
              <w:rPr>
                <w:noProof/>
                <w:webHidden/>
              </w:rPr>
              <w:tab/>
            </w:r>
            <w:r>
              <w:rPr>
                <w:noProof/>
                <w:webHidden/>
              </w:rPr>
              <w:fldChar w:fldCharType="begin"/>
            </w:r>
            <w:r>
              <w:rPr>
                <w:noProof/>
                <w:webHidden/>
              </w:rPr>
              <w:instrText xml:space="preserve"> PAGEREF _Toc509359877 \h </w:instrText>
            </w:r>
            <w:r>
              <w:rPr>
                <w:noProof/>
                <w:webHidden/>
              </w:rPr>
            </w:r>
            <w:r>
              <w:rPr>
                <w:noProof/>
                <w:webHidden/>
              </w:rPr>
              <w:fldChar w:fldCharType="separate"/>
            </w:r>
            <w:r>
              <w:rPr>
                <w:noProof/>
                <w:webHidden/>
              </w:rPr>
              <w:t>2</w:t>
            </w:r>
            <w:r>
              <w:rPr>
                <w:noProof/>
                <w:webHidden/>
              </w:rPr>
              <w:fldChar w:fldCharType="end"/>
            </w:r>
          </w:hyperlink>
        </w:p>
        <w:p w14:paraId="4B29AAD7" w14:textId="18681EB5" w:rsidR="00C52271" w:rsidRDefault="00C52271">
          <w:pPr>
            <w:pStyle w:val="TOC2"/>
            <w:tabs>
              <w:tab w:val="right" w:leader="dot" w:pos="8493"/>
            </w:tabs>
            <w:rPr>
              <w:rFonts w:asciiTheme="minorHAnsi" w:eastAsiaTheme="minorEastAsia" w:hAnsiTheme="minorHAnsi" w:cstheme="minorBidi"/>
              <w:noProof/>
              <w:sz w:val="22"/>
              <w:szCs w:val="22"/>
              <w:lang w:eastAsia="en-GB"/>
            </w:rPr>
          </w:pPr>
          <w:hyperlink w:anchor="_Toc509359878" w:history="1">
            <w:r w:rsidRPr="00F27A45">
              <w:rPr>
                <w:rStyle w:val="Hyperlink"/>
                <w:noProof/>
              </w:rPr>
              <w:t>Theory and application</w:t>
            </w:r>
            <w:r>
              <w:rPr>
                <w:noProof/>
                <w:webHidden/>
              </w:rPr>
              <w:tab/>
            </w:r>
            <w:r>
              <w:rPr>
                <w:noProof/>
                <w:webHidden/>
              </w:rPr>
              <w:fldChar w:fldCharType="begin"/>
            </w:r>
            <w:r>
              <w:rPr>
                <w:noProof/>
                <w:webHidden/>
              </w:rPr>
              <w:instrText xml:space="preserve"> PAGEREF _Toc509359878 \h </w:instrText>
            </w:r>
            <w:r>
              <w:rPr>
                <w:noProof/>
                <w:webHidden/>
              </w:rPr>
            </w:r>
            <w:r>
              <w:rPr>
                <w:noProof/>
                <w:webHidden/>
              </w:rPr>
              <w:fldChar w:fldCharType="separate"/>
            </w:r>
            <w:r>
              <w:rPr>
                <w:noProof/>
                <w:webHidden/>
              </w:rPr>
              <w:t>3</w:t>
            </w:r>
            <w:r>
              <w:rPr>
                <w:noProof/>
                <w:webHidden/>
              </w:rPr>
              <w:fldChar w:fldCharType="end"/>
            </w:r>
          </w:hyperlink>
        </w:p>
        <w:p w14:paraId="188BD419" w14:textId="07796207" w:rsidR="00C52271" w:rsidRDefault="00C52271">
          <w:pPr>
            <w:pStyle w:val="TOC3"/>
            <w:tabs>
              <w:tab w:val="right" w:leader="dot" w:pos="8493"/>
            </w:tabs>
            <w:rPr>
              <w:rFonts w:asciiTheme="minorHAnsi" w:eastAsiaTheme="minorEastAsia" w:hAnsiTheme="minorHAnsi" w:cstheme="minorBidi"/>
              <w:noProof/>
              <w:sz w:val="22"/>
              <w:szCs w:val="22"/>
              <w:lang w:eastAsia="en-GB"/>
            </w:rPr>
          </w:pPr>
          <w:hyperlink w:anchor="_Toc509359879" w:history="1">
            <w:r w:rsidRPr="00F27A45">
              <w:rPr>
                <w:rStyle w:val="Hyperlink"/>
                <w:noProof/>
              </w:rPr>
              <w:t>Classes</w:t>
            </w:r>
            <w:r>
              <w:rPr>
                <w:noProof/>
                <w:webHidden/>
              </w:rPr>
              <w:tab/>
            </w:r>
            <w:r>
              <w:rPr>
                <w:noProof/>
                <w:webHidden/>
              </w:rPr>
              <w:fldChar w:fldCharType="begin"/>
            </w:r>
            <w:r>
              <w:rPr>
                <w:noProof/>
                <w:webHidden/>
              </w:rPr>
              <w:instrText xml:space="preserve"> PAGEREF _Toc509359879 \h </w:instrText>
            </w:r>
            <w:r>
              <w:rPr>
                <w:noProof/>
                <w:webHidden/>
              </w:rPr>
            </w:r>
            <w:r>
              <w:rPr>
                <w:noProof/>
                <w:webHidden/>
              </w:rPr>
              <w:fldChar w:fldCharType="separate"/>
            </w:r>
            <w:r>
              <w:rPr>
                <w:noProof/>
                <w:webHidden/>
              </w:rPr>
              <w:t>3</w:t>
            </w:r>
            <w:r>
              <w:rPr>
                <w:noProof/>
                <w:webHidden/>
              </w:rPr>
              <w:fldChar w:fldCharType="end"/>
            </w:r>
          </w:hyperlink>
        </w:p>
        <w:p w14:paraId="47547C54" w14:textId="5E362D15" w:rsidR="00C52271" w:rsidRDefault="00C52271">
          <w:pPr>
            <w:pStyle w:val="TOC3"/>
            <w:tabs>
              <w:tab w:val="right" w:leader="dot" w:pos="8493"/>
            </w:tabs>
            <w:rPr>
              <w:rFonts w:asciiTheme="minorHAnsi" w:eastAsiaTheme="minorEastAsia" w:hAnsiTheme="minorHAnsi" w:cstheme="minorBidi"/>
              <w:noProof/>
              <w:sz w:val="22"/>
              <w:szCs w:val="22"/>
              <w:lang w:eastAsia="en-GB"/>
            </w:rPr>
          </w:pPr>
          <w:hyperlink w:anchor="_Toc509359880" w:history="1">
            <w:r w:rsidRPr="00F27A45">
              <w:rPr>
                <w:rStyle w:val="Hyperlink"/>
                <w:noProof/>
              </w:rPr>
              <w:t>Class Inheritance and overloading</w:t>
            </w:r>
            <w:r>
              <w:rPr>
                <w:noProof/>
                <w:webHidden/>
              </w:rPr>
              <w:tab/>
            </w:r>
            <w:r>
              <w:rPr>
                <w:noProof/>
                <w:webHidden/>
              </w:rPr>
              <w:fldChar w:fldCharType="begin"/>
            </w:r>
            <w:r>
              <w:rPr>
                <w:noProof/>
                <w:webHidden/>
              </w:rPr>
              <w:instrText xml:space="preserve"> PAGEREF _Toc509359880 \h </w:instrText>
            </w:r>
            <w:r>
              <w:rPr>
                <w:noProof/>
                <w:webHidden/>
              </w:rPr>
            </w:r>
            <w:r>
              <w:rPr>
                <w:noProof/>
                <w:webHidden/>
              </w:rPr>
              <w:fldChar w:fldCharType="separate"/>
            </w:r>
            <w:r>
              <w:rPr>
                <w:noProof/>
                <w:webHidden/>
              </w:rPr>
              <w:t>3</w:t>
            </w:r>
            <w:r>
              <w:rPr>
                <w:noProof/>
                <w:webHidden/>
              </w:rPr>
              <w:fldChar w:fldCharType="end"/>
            </w:r>
          </w:hyperlink>
        </w:p>
        <w:p w14:paraId="0F3273AB" w14:textId="6C5C63F9" w:rsidR="00C52271" w:rsidRDefault="00C52271">
          <w:pPr>
            <w:pStyle w:val="TOC3"/>
            <w:tabs>
              <w:tab w:val="right" w:leader="dot" w:pos="8493"/>
            </w:tabs>
            <w:rPr>
              <w:rFonts w:asciiTheme="minorHAnsi" w:eastAsiaTheme="minorEastAsia" w:hAnsiTheme="minorHAnsi" w:cstheme="minorBidi"/>
              <w:noProof/>
              <w:sz w:val="22"/>
              <w:szCs w:val="22"/>
              <w:lang w:eastAsia="en-GB"/>
            </w:rPr>
          </w:pPr>
          <w:hyperlink w:anchor="_Toc509359881" w:history="1">
            <w:r w:rsidRPr="00F27A45">
              <w:rPr>
                <w:rStyle w:val="Hyperlink"/>
                <w:noProof/>
              </w:rPr>
              <w:t>Objects</w:t>
            </w:r>
            <w:r>
              <w:rPr>
                <w:noProof/>
                <w:webHidden/>
              </w:rPr>
              <w:tab/>
            </w:r>
            <w:r>
              <w:rPr>
                <w:noProof/>
                <w:webHidden/>
              </w:rPr>
              <w:fldChar w:fldCharType="begin"/>
            </w:r>
            <w:r>
              <w:rPr>
                <w:noProof/>
                <w:webHidden/>
              </w:rPr>
              <w:instrText xml:space="preserve"> PAGEREF _Toc509359881 \h </w:instrText>
            </w:r>
            <w:r>
              <w:rPr>
                <w:noProof/>
                <w:webHidden/>
              </w:rPr>
            </w:r>
            <w:r>
              <w:rPr>
                <w:noProof/>
                <w:webHidden/>
              </w:rPr>
              <w:fldChar w:fldCharType="separate"/>
            </w:r>
            <w:r>
              <w:rPr>
                <w:noProof/>
                <w:webHidden/>
              </w:rPr>
              <w:t>4</w:t>
            </w:r>
            <w:r>
              <w:rPr>
                <w:noProof/>
                <w:webHidden/>
              </w:rPr>
              <w:fldChar w:fldCharType="end"/>
            </w:r>
          </w:hyperlink>
        </w:p>
        <w:p w14:paraId="1D8C0FBC" w14:textId="0C188F8F" w:rsidR="00C52271" w:rsidRDefault="00C52271">
          <w:pPr>
            <w:pStyle w:val="TOC3"/>
            <w:tabs>
              <w:tab w:val="right" w:leader="dot" w:pos="8493"/>
            </w:tabs>
            <w:rPr>
              <w:rFonts w:asciiTheme="minorHAnsi" w:eastAsiaTheme="minorEastAsia" w:hAnsiTheme="minorHAnsi" w:cstheme="minorBidi"/>
              <w:noProof/>
              <w:sz w:val="22"/>
              <w:szCs w:val="22"/>
              <w:lang w:eastAsia="en-GB"/>
            </w:rPr>
          </w:pPr>
          <w:hyperlink w:anchor="_Toc509359882" w:history="1">
            <w:r w:rsidRPr="00F27A45">
              <w:rPr>
                <w:rStyle w:val="Hyperlink"/>
                <w:noProof/>
              </w:rPr>
              <w:t>Composition</w:t>
            </w:r>
            <w:r>
              <w:rPr>
                <w:noProof/>
                <w:webHidden/>
              </w:rPr>
              <w:tab/>
            </w:r>
            <w:r>
              <w:rPr>
                <w:noProof/>
                <w:webHidden/>
              </w:rPr>
              <w:fldChar w:fldCharType="begin"/>
            </w:r>
            <w:r>
              <w:rPr>
                <w:noProof/>
                <w:webHidden/>
              </w:rPr>
              <w:instrText xml:space="preserve"> PAGEREF _Toc509359882 \h </w:instrText>
            </w:r>
            <w:r>
              <w:rPr>
                <w:noProof/>
                <w:webHidden/>
              </w:rPr>
            </w:r>
            <w:r>
              <w:rPr>
                <w:noProof/>
                <w:webHidden/>
              </w:rPr>
              <w:fldChar w:fldCharType="separate"/>
            </w:r>
            <w:r>
              <w:rPr>
                <w:noProof/>
                <w:webHidden/>
              </w:rPr>
              <w:t>4</w:t>
            </w:r>
            <w:r>
              <w:rPr>
                <w:noProof/>
                <w:webHidden/>
              </w:rPr>
              <w:fldChar w:fldCharType="end"/>
            </w:r>
          </w:hyperlink>
        </w:p>
        <w:p w14:paraId="21446402" w14:textId="3869EAE1" w:rsidR="00C52271" w:rsidRDefault="00C52271">
          <w:pPr>
            <w:pStyle w:val="TOC3"/>
            <w:tabs>
              <w:tab w:val="right" w:leader="dot" w:pos="8493"/>
            </w:tabs>
            <w:rPr>
              <w:rFonts w:asciiTheme="minorHAnsi" w:eastAsiaTheme="minorEastAsia" w:hAnsiTheme="minorHAnsi" w:cstheme="minorBidi"/>
              <w:noProof/>
              <w:sz w:val="22"/>
              <w:szCs w:val="22"/>
              <w:lang w:eastAsia="en-GB"/>
            </w:rPr>
          </w:pPr>
          <w:hyperlink w:anchor="_Toc509359883" w:history="1">
            <w:r w:rsidRPr="00F27A45">
              <w:rPr>
                <w:rStyle w:val="Hyperlink"/>
                <w:noProof/>
              </w:rPr>
              <w:t>Aggregation</w:t>
            </w:r>
            <w:r>
              <w:rPr>
                <w:noProof/>
                <w:webHidden/>
              </w:rPr>
              <w:tab/>
            </w:r>
            <w:r>
              <w:rPr>
                <w:noProof/>
                <w:webHidden/>
              </w:rPr>
              <w:fldChar w:fldCharType="begin"/>
            </w:r>
            <w:r>
              <w:rPr>
                <w:noProof/>
                <w:webHidden/>
              </w:rPr>
              <w:instrText xml:space="preserve"> PAGEREF _Toc509359883 \h </w:instrText>
            </w:r>
            <w:r>
              <w:rPr>
                <w:noProof/>
                <w:webHidden/>
              </w:rPr>
            </w:r>
            <w:r>
              <w:rPr>
                <w:noProof/>
                <w:webHidden/>
              </w:rPr>
              <w:fldChar w:fldCharType="separate"/>
            </w:r>
            <w:r>
              <w:rPr>
                <w:noProof/>
                <w:webHidden/>
              </w:rPr>
              <w:t>5</w:t>
            </w:r>
            <w:r>
              <w:rPr>
                <w:noProof/>
                <w:webHidden/>
              </w:rPr>
              <w:fldChar w:fldCharType="end"/>
            </w:r>
          </w:hyperlink>
        </w:p>
        <w:p w14:paraId="57BD69DB" w14:textId="2A6676C3" w:rsidR="00C52271" w:rsidRDefault="00C52271">
          <w:pPr>
            <w:pStyle w:val="TOC3"/>
            <w:tabs>
              <w:tab w:val="right" w:leader="dot" w:pos="8493"/>
            </w:tabs>
            <w:rPr>
              <w:rFonts w:asciiTheme="minorHAnsi" w:eastAsiaTheme="minorEastAsia" w:hAnsiTheme="minorHAnsi" w:cstheme="minorBidi"/>
              <w:noProof/>
              <w:sz w:val="22"/>
              <w:szCs w:val="22"/>
              <w:lang w:eastAsia="en-GB"/>
            </w:rPr>
          </w:pPr>
          <w:hyperlink w:anchor="_Toc509359884" w:history="1">
            <w:r w:rsidRPr="00F27A45">
              <w:rPr>
                <w:rStyle w:val="Hyperlink"/>
                <w:noProof/>
              </w:rPr>
              <w:t>File access</w:t>
            </w:r>
            <w:r>
              <w:rPr>
                <w:noProof/>
                <w:webHidden/>
              </w:rPr>
              <w:tab/>
            </w:r>
            <w:r>
              <w:rPr>
                <w:noProof/>
                <w:webHidden/>
              </w:rPr>
              <w:fldChar w:fldCharType="begin"/>
            </w:r>
            <w:r>
              <w:rPr>
                <w:noProof/>
                <w:webHidden/>
              </w:rPr>
              <w:instrText xml:space="preserve"> PAGEREF _Toc509359884 \h </w:instrText>
            </w:r>
            <w:r>
              <w:rPr>
                <w:noProof/>
                <w:webHidden/>
              </w:rPr>
            </w:r>
            <w:r>
              <w:rPr>
                <w:noProof/>
                <w:webHidden/>
              </w:rPr>
              <w:fldChar w:fldCharType="separate"/>
            </w:r>
            <w:r>
              <w:rPr>
                <w:noProof/>
                <w:webHidden/>
              </w:rPr>
              <w:t>5</w:t>
            </w:r>
            <w:r>
              <w:rPr>
                <w:noProof/>
                <w:webHidden/>
              </w:rPr>
              <w:fldChar w:fldCharType="end"/>
            </w:r>
          </w:hyperlink>
        </w:p>
        <w:p w14:paraId="1892DB31" w14:textId="72D347E7" w:rsidR="00C52271" w:rsidRDefault="00C52271">
          <w:pPr>
            <w:pStyle w:val="TOC3"/>
            <w:tabs>
              <w:tab w:val="right" w:leader="dot" w:pos="8493"/>
            </w:tabs>
            <w:rPr>
              <w:rFonts w:asciiTheme="minorHAnsi" w:eastAsiaTheme="minorEastAsia" w:hAnsiTheme="minorHAnsi" w:cstheme="minorBidi"/>
              <w:noProof/>
              <w:sz w:val="22"/>
              <w:szCs w:val="22"/>
              <w:lang w:eastAsia="en-GB"/>
            </w:rPr>
          </w:pPr>
          <w:hyperlink w:anchor="_Toc509359885" w:history="1">
            <w:r w:rsidRPr="00F27A45">
              <w:rPr>
                <w:rStyle w:val="Hyperlink"/>
                <w:noProof/>
              </w:rPr>
              <w:t>Patterns</w:t>
            </w:r>
            <w:r>
              <w:rPr>
                <w:noProof/>
                <w:webHidden/>
              </w:rPr>
              <w:tab/>
            </w:r>
            <w:r>
              <w:rPr>
                <w:noProof/>
                <w:webHidden/>
              </w:rPr>
              <w:fldChar w:fldCharType="begin"/>
            </w:r>
            <w:r>
              <w:rPr>
                <w:noProof/>
                <w:webHidden/>
              </w:rPr>
              <w:instrText xml:space="preserve"> PAGEREF _Toc509359885 \h </w:instrText>
            </w:r>
            <w:r>
              <w:rPr>
                <w:noProof/>
                <w:webHidden/>
              </w:rPr>
            </w:r>
            <w:r>
              <w:rPr>
                <w:noProof/>
                <w:webHidden/>
              </w:rPr>
              <w:fldChar w:fldCharType="separate"/>
            </w:r>
            <w:r>
              <w:rPr>
                <w:noProof/>
                <w:webHidden/>
              </w:rPr>
              <w:t>6</w:t>
            </w:r>
            <w:r>
              <w:rPr>
                <w:noProof/>
                <w:webHidden/>
              </w:rPr>
              <w:fldChar w:fldCharType="end"/>
            </w:r>
          </w:hyperlink>
        </w:p>
        <w:p w14:paraId="54EF981A" w14:textId="52826EC3" w:rsidR="00C52271" w:rsidRDefault="00C52271">
          <w:pPr>
            <w:pStyle w:val="TOC1"/>
            <w:tabs>
              <w:tab w:val="right" w:leader="dot" w:pos="8493"/>
            </w:tabs>
            <w:rPr>
              <w:rFonts w:asciiTheme="minorHAnsi" w:eastAsiaTheme="minorEastAsia" w:hAnsiTheme="minorHAnsi" w:cstheme="minorBidi"/>
              <w:noProof/>
              <w:sz w:val="22"/>
              <w:szCs w:val="22"/>
              <w:lang w:eastAsia="en-GB"/>
            </w:rPr>
          </w:pPr>
          <w:hyperlink w:anchor="_Toc509359886" w:history="1">
            <w:r w:rsidRPr="00F27A45">
              <w:rPr>
                <w:rStyle w:val="Hyperlink"/>
                <w:noProof/>
              </w:rPr>
              <w:t>Structural Diagram</w:t>
            </w:r>
            <w:r>
              <w:rPr>
                <w:noProof/>
                <w:webHidden/>
              </w:rPr>
              <w:tab/>
            </w:r>
            <w:r>
              <w:rPr>
                <w:noProof/>
                <w:webHidden/>
              </w:rPr>
              <w:fldChar w:fldCharType="begin"/>
            </w:r>
            <w:r>
              <w:rPr>
                <w:noProof/>
                <w:webHidden/>
              </w:rPr>
              <w:instrText xml:space="preserve"> PAGEREF _Toc509359886 \h </w:instrText>
            </w:r>
            <w:r>
              <w:rPr>
                <w:noProof/>
                <w:webHidden/>
              </w:rPr>
            </w:r>
            <w:r>
              <w:rPr>
                <w:noProof/>
                <w:webHidden/>
              </w:rPr>
              <w:fldChar w:fldCharType="separate"/>
            </w:r>
            <w:r>
              <w:rPr>
                <w:noProof/>
                <w:webHidden/>
              </w:rPr>
              <w:t>7</w:t>
            </w:r>
            <w:r>
              <w:rPr>
                <w:noProof/>
                <w:webHidden/>
              </w:rPr>
              <w:fldChar w:fldCharType="end"/>
            </w:r>
          </w:hyperlink>
        </w:p>
        <w:p w14:paraId="06AB0B38" w14:textId="6B460AD0" w:rsidR="00C52271" w:rsidRDefault="00C52271">
          <w:pPr>
            <w:pStyle w:val="TOC1"/>
            <w:tabs>
              <w:tab w:val="right" w:leader="dot" w:pos="8493"/>
            </w:tabs>
            <w:rPr>
              <w:rFonts w:asciiTheme="minorHAnsi" w:eastAsiaTheme="minorEastAsia" w:hAnsiTheme="minorHAnsi" w:cstheme="minorBidi"/>
              <w:noProof/>
              <w:sz w:val="22"/>
              <w:szCs w:val="22"/>
              <w:lang w:eastAsia="en-GB"/>
            </w:rPr>
          </w:pPr>
          <w:hyperlink w:anchor="_Toc509359887" w:history="1">
            <w:r w:rsidRPr="00F27A45">
              <w:rPr>
                <w:rStyle w:val="Hyperlink"/>
                <w:noProof/>
              </w:rPr>
              <w:t>Behavioural Diagram</w:t>
            </w:r>
            <w:r>
              <w:rPr>
                <w:noProof/>
                <w:webHidden/>
              </w:rPr>
              <w:tab/>
            </w:r>
            <w:r>
              <w:rPr>
                <w:noProof/>
                <w:webHidden/>
              </w:rPr>
              <w:fldChar w:fldCharType="begin"/>
            </w:r>
            <w:r>
              <w:rPr>
                <w:noProof/>
                <w:webHidden/>
              </w:rPr>
              <w:instrText xml:space="preserve"> PAGEREF _Toc509359887 \h </w:instrText>
            </w:r>
            <w:r>
              <w:rPr>
                <w:noProof/>
                <w:webHidden/>
              </w:rPr>
            </w:r>
            <w:r>
              <w:rPr>
                <w:noProof/>
                <w:webHidden/>
              </w:rPr>
              <w:fldChar w:fldCharType="separate"/>
            </w:r>
            <w:r>
              <w:rPr>
                <w:noProof/>
                <w:webHidden/>
              </w:rPr>
              <w:t>7</w:t>
            </w:r>
            <w:r>
              <w:rPr>
                <w:noProof/>
                <w:webHidden/>
              </w:rPr>
              <w:fldChar w:fldCharType="end"/>
            </w:r>
          </w:hyperlink>
        </w:p>
        <w:p w14:paraId="6ADA1ACA" w14:textId="7C33C7DA" w:rsidR="00C52271" w:rsidRDefault="00C52271">
          <w:pPr>
            <w:pStyle w:val="TOC1"/>
            <w:tabs>
              <w:tab w:val="right" w:leader="dot" w:pos="8493"/>
            </w:tabs>
            <w:rPr>
              <w:rFonts w:asciiTheme="minorHAnsi" w:eastAsiaTheme="minorEastAsia" w:hAnsiTheme="minorHAnsi" w:cstheme="minorBidi"/>
              <w:noProof/>
              <w:sz w:val="22"/>
              <w:szCs w:val="22"/>
              <w:lang w:eastAsia="en-GB"/>
            </w:rPr>
          </w:pPr>
          <w:hyperlink w:anchor="_Toc509359888" w:history="1">
            <w:r w:rsidRPr="00F27A45">
              <w:rPr>
                <w:rStyle w:val="Hyperlink"/>
                <w:noProof/>
              </w:rPr>
              <w:t>Bibliography</w:t>
            </w:r>
            <w:r>
              <w:rPr>
                <w:noProof/>
                <w:webHidden/>
              </w:rPr>
              <w:tab/>
            </w:r>
            <w:r>
              <w:rPr>
                <w:noProof/>
                <w:webHidden/>
              </w:rPr>
              <w:fldChar w:fldCharType="begin"/>
            </w:r>
            <w:r>
              <w:rPr>
                <w:noProof/>
                <w:webHidden/>
              </w:rPr>
              <w:instrText xml:space="preserve"> PAGEREF _Toc509359888 \h </w:instrText>
            </w:r>
            <w:r>
              <w:rPr>
                <w:noProof/>
                <w:webHidden/>
              </w:rPr>
            </w:r>
            <w:r>
              <w:rPr>
                <w:noProof/>
                <w:webHidden/>
              </w:rPr>
              <w:fldChar w:fldCharType="separate"/>
            </w:r>
            <w:r>
              <w:rPr>
                <w:noProof/>
                <w:webHidden/>
              </w:rPr>
              <w:t>11</w:t>
            </w:r>
            <w:r>
              <w:rPr>
                <w:noProof/>
                <w:webHidden/>
              </w:rPr>
              <w:fldChar w:fldCharType="end"/>
            </w:r>
          </w:hyperlink>
        </w:p>
        <w:p w14:paraId="0279C0E7" w14:textId="0109A438" w:rsidR="003840F5" w:rsidRDefault="003840F5">
          <w:r>
            <w:rPr>
              <w:b/>
              <w:bCs/>
              <w:noProof/>
            </w:rPr>
            <w:fldChar w:fldCharType="end"/>
          </w:r>
        </w:p>
      </w:sdtContent>
    </w:sdt>
    <w:p w14:paraId="13EA052F" w14:textId="7F1F38B1" w:rsidR="003840F5" w:rsidRDefault="003840F5" w:rsidP="00956964">
      <w:pPr>
        <w:pStyle w:val="Heading2"/>
      </w:pPr>
    </w:p>
    <w:p w14:paraId="6BCED2F6" w14:textId="78802086" w:rsidR="00A1436C" w:rsidRDefault="00A1436C" w:rsidP="00A1436C"/>
    <w:p w14:paraId="666CA9F1" w14:textId="71C066BA" w:rsidR="00A1436C" w:rsidRDefault="00A1436C" w:rsidP="00A1436C"/>
    <w:p w14:paraId="7D31E826" w14:textId="7EA4004C" w:rsidR="00A1436C" w:rsidRDefault="00A1436C" w:rsidP="00A1436C"/>
    <w:p w14:paraId="74AC659B" w14:textId="14C2F135" w:rsidR="00A1436C" w:rsidRDefault="00A1436C" w:rsidP="00A1436C"/>
    <w:p w14:paraId="15AC4883" w14:textId="0D667D4B" w:rsidR="00A1436C" w:rsidRDefault="00A1436C" w:rsidP="00A1436C"/>
    <w:p w14:paraId="2FE16676" w14:textId="752489E4" w:rsidR="00A1436C" w:rsidRDefault="00A1436C" w:rsidP="00A1436C"/>
    <w:p w14:paraId="15CAE58B" w14:textId="23D4C6C3" w:rsidR="00A1436C" w:rsidRDefault="00A1436C" w:rsidP="00A1436C"/>
    <w:p w14:paraId="34D9E255" w14:textId="25CCB943" w:rsidR="00A1436C" w:rsidRDefault="00A1436C" w:rsidP="00A1436C"/>
    <w:p w14:paraId="39EC05C6" w14:textId="2EA64CE1" w:rsidR="00A1436C" w:rsidRDefault="00A1436C" w:rsidP="00A1436C"/>
    <w:p w14:paraId="3CE0264F" w14:textId="7E2A84FB" w:rsidR="00A1436C" w:rsidRDefault="00A1436C" w:rsidP="00A1436C"/>
    <w:p w14:paraId="403C7AAF" w14:textId="6B3B5BD2" w:rsidR="00A1436C" w:rsidRDefault="00A1436C" w:rsidP="00A1436C"/>
    <w:p w14:paraId="5F3E75BB" w14:textId="77777777" w:rsidR="00A1436C" w:rsidRPr="00A1436C" w:rsidRDefault="00A1436C" w:rsidP="00A1436C"/>
    <w:p w14:paraId="13D59673" w14:textId="77777777" w:rsidR="003840F5" w:rsidRDefault="003840F5" w:rsidP="003840F5"/>
    <w:p w14:paraId="03F97101" w14:textId="77777777" w:rsidR="003840F5" w:rsidRDefault="003840F5" w:rsidP="003840F5"/>
    <w:p w14:paraId="1370E1D2" w14:textId="77777777" w:rsidR="003840F5" w:rsidRDefault="003840F5" w:rsidP="003840F5"/>
    <w:p w14:paraId="6C940071" w14:textId="77777777" w:rsidR="003840F5" w:rsidRDefault="003840F5" w:rsidP="003840F5"/>
    <w:p w14:paraId="04E1D003" w14:textId="77777777" w:rsidR="003840F5" w:rsidRDefault="003840F5" w:rsidP="003840F5"/>
    <w:p w14:paraId="1EAEA73F" w14:textId="77777777" w:rsidR="003840F5" w:rsidRPr="003840F5" w:rsidRDefault="003840F5" w:rsidP="003840F5">
      <w:bookmarkStart w:id="0" w:name="_GoBack"/>
      <w:bookmarkEnd w:id="0"/>
    </w:p>
    <w:p w14:paraId="2D52DF19" w14:textId="77777777" w:rsidR="00956964" w:rsidRDefault="00956964" w:rsidP="00956964">
      <w:pPr>
        <w:pStyle w:val="Heading2"/>
      </w:pPr>
      <w:bookmarkStart w:id="1" w:name="_Toc509359876"/>
      <w:r>
        <w:lastRenderedPageBreak/>
        <w:t>Introduction</w:t>
      </w:r>
      <w:bookmarkEnd w:id="1"/>
    </w:p>
    <w:p w14:paraId="5F45994C" w14:textId="77777777" w:rsidR="00956964" w:rsidRDefault="00956964" w:rsidP="00956964"/>
    <w:p w14:paraId="0C16E2F0" w14:textId="77777777" w:rsidR="009F433E" w:rsidRDefault="00881296" w:rsidP="009F433E">
      <w:r>
        <w:t>The assignment was to create a prototype computer system for a company that sells electrical components</w:t>
      </w:r>
      <w:r w:rsidR="00F61442">
        <w:t xml:space="preserve">, which it manufactures itself. These components include resistors, capacitors, transistors, diodes and inductors. The prototype software should </w:t>
      </w:r>
      <w:r w:rsidR="00711377">
        <w:t xml:space="preserve">be designed according to the specifications given, these have been detailed in the specification section. </w:t>
      </w:r>
      <w:r w:rsidR="009F433E">
        <w:t xml:space="preserve">The creation of this software should show sufficient understanding </w:t>
      </w:r>
      <w:r w:rsidR="00C10785">
        <w:t xml:space="preserve">of object orientated programming </w:t>
      </w:r>
      <w:r w:rsidR="00F657A8">
        <w:t xml:space="preserve">techniques. </w:t>
      </w:r>
      <w:r w:rsidR="003463FE">
        <w:t>These techniques and the unified modelling language (UML) diagrams will be outlined and analysed below.</w:t>
      </w:r>
    </w:p>
    <w:p w14:paraId="650CBAFF" w14:textId="77777777" w:rsidR="00711377" w:rsidRDefault="00711377" w:rsidP="00711377">
      <w:pPr>
        <w:pStyle w:val="Heading3"/>
      </w:pPr>
    </w:p>
    <w:p w14:paraId="346EB01D" w14:textId="77777777" w:rsidR="00711377" w:rsidRPr="00711377" w:rsidRDefault="00711377" w:rsidP="00711377">
      <w:pPr>
        <w:pStyle w:val="Heading3"/>
      </w:pPr>
      <w:bookmarkStart w:id="2" w:name="_Toc509359877"/>
      <w:r>
        <w:t>Specifications</w:t>
      </w:r>
      <w:bookmarkEnd w:id="2"/>
    </w:p>
    <w:p w14:paraId="15671C75" w14:textId="77777777" w:rsidR="00711377" w:rsidRDefault="00711377" w:rsidP="009F433E"/>
    <w:p w14:paraId="2FBB78C4" w14:textId="77777777" w:rsidR="00711377" w:rsidRDefault="00711377" w:rsidP="009F433E">
      <w:r>
        <w:t>The program is required to have the following features:</w:t>
      </w:r>
    </w:p>
    <w:p w14:paraId="4614BCE3" w14:textId="77777777" w:rsidR="00967900" w:rsidRDefault="00967900" w:rsidP="00967900">
      <w:pPr>
        <w:pStyle w:val="ListParagraph"/>
        <w:numPr>
          <w:ilvl w:val="0"/>
          <w:numId w:val="2"/>
        </w:numPr>
      </w:pPr>
      <w:r>
        <w:t>Users</w:t>
      </w:r>
    </w:p>
    <w:p w14:paraId="249F2775" w14:textId="77777777" w:rsidR="00967900" w:rsidRDefault="00967900" w:rsidP="00967900">
      <w:pPr>
        <w:pStyle w:val="ListParagraph"/>
        <w:numPr>
          <w:ilvl w:val="1"/>
          <w:numId w:val="2"/>
        </w:numPr>
      </w:pPr>
      <w:r>
        <w:t>Users should be able to create an account.</w:t>
      </w:r>
    </w:p>
    <w:p w14:paraId="08B988ED" w14:textId="77777777" w:rsidR="00967900" w:rsidRDefault="00967900" w:rsidP="00967900">
      <w:pPr>
        <w:pStyle w:val="ListParagraph"/>
        <w:numPr>
          <w:ilvl w:val="2"/>
          <w:numId w:val="2"/>
        </w:numPr>
      </w:pPr>
      <w:r>
        <w:t>These accounts should be distinguishable as personal, business or admin accounts.</w:t>
      </w:r>
    </w:p>
    <w:p w14:paraId="50C6A245" w14:textId="77777777" w:rsidR="00967900" w:rsidRDefault="00967900" w:rsidP="00967900">
      <w:pPr>
        <w:pStyle w:val="ListParagraph"/>
        <w:numPr>
          <w:ilvl w:val="1"/>
          <w:numId w:val="2"/>
        </w:numPr>
      </w:pPr>
      <w:r>
        <w:t>Users should be able to log into their account.</w:t>
      </w:r>
    </w:p>
    <w:p w14:paraId="6F4C176A" w14:textId="77777777" w:rsidR="00711377" w:rsidRDefault="00711377" w:rsidP="00711377">
      <w:pPr>
        <w:pStyle w:val="ListParagraph"/>
        <w:numPr>
          <w:ilvl w:val="0"/>
          <w:numId w:val="2"/>
        </w:numPr>
      </w:pPr>
      <w:r>
        <w:t>Stock visibility and monitoring</w:t>
      </w:r>
    </w:p>
    <w:p w14:paraId="552B425B" w14:textId="77777777" w:rsidR="00711377" w:rsidRDefault="00711377" w:rsidP="00711377">
      <w:pPr>
        <w:pStyle w:val="ListParagraph"/>
        <w:numPr>
          <w:ilvl w:val="1"/>
          <w:numId w:val="2"/>
        </w:numPr>
      </w:pPr>
      <w:r>
        <w:t>Stock table viewable by all user types.</w:t>
      </w:r>
    </w:p>
    <w:p w14:paraId="779D78D8" w14:textId="77777777" w:rsidR="00711377" w:rsidRDefault="00711377" w:rsidP="00711377">
      <w:pPr>
        <w:pStyle w:val="ListParagraph"/>
        <w:numPr>
          <w:ilvl w:val="1"/>
          <w:numId w:val="2"/>
        </w:numPr>
      </w:pPr>
      <w:r>
        <w:t>Price editing options available only to administration.</w:t>
      </w:r>
    </w:p>
    <w:p w14:paraId="6F31E3DD" w14:textId="77777777" w:rsidR="00711377" w:rsidRDefault="00711377" w:rsidP="00711377">
      <w:pPr>
        <w:pStyle w:val="ListParagraph"/>
        <w:numPr>
          <w:ilvl w:val="1"/>
          <w:numId w:val="2"/>
        </w:numPr>
      </w:pPr>
      <w:r>
        <w:t>The ability to restock components which are low, this option is only available to administration.</w:t>
      </w:r>
    </w:p>
    <w:p w14:paraId="67FF769D" w14:textId="77777777" w:rsidR="00711377" w:rsidRDefault="00711377" w:rsidP="00711377">
      <w:pPr>
        <w:pStyle w:val="ListParagraph"/>
        <w:numPr>
          <w:ilvl w:val="0"/>
          <w:numId w:val="2"/>
        </w:numPr>
      </w:pPr>
      <w:r>
        <w:t>Sales</w:t>
      </w:r>
    </w:p>
    <w:p w14:paraId="4E766370" w14:textId="77777777" w:rsidR="00711377" w:rsidRDefault="00711377" w:rsidP="00711377">
      <w:pPr>
        <w:pStyle w:val="ListParagraph"/>
        <w:numPr>
          <w:ilvl w:val="1"/>
          <w:numId w:val="2"/>
        </w:numPr>
      </w:pPr>
      <w:r>
        <w:t>Personal and Business users should be able to make purchases.</w:t>
      </w:r>
    </w:p>
    <w:p w14:paraId="2ED1A9F0" w14:textId="77777777" w:rsidR="00711377" w:rsidRDefault="00711377" w:rsidP="00711377">
      <w:pPr>
        <w:pStyle w:val="ListParagraph"/>
        <w:numPr>
          <w:ilvl w:val="2"/>
          <w:numId w:val="2"/>
        </w:numPr>
      </w:pPr>
      <w:r>
        <w:t>The description, quantities and prices at time</w:t>
      </w:r>
      <w:r w:rsidR="00967900">
        <w:t xml:space="preserve"> </w:t>
      </w:r>
      <w:r>
        <w:t>of purchase should all be print</w:t>
      </w:r>
      <w:r w:rsidR="00967900">
        <w:t>ed to a receipt specific to that customer.</w:t>
      </w:r>
    </w:p>
    <w:p w14:paraId="3C712565" w14:textId="77777777" w:rsidR="00967900" w:rsidRDefault="00967900" w:rsidP="00711377">
      <w:pPr>
        <w:pStyle w:val="ListParagraph"/>
        <w:numPr>
          <w:ilvl w:val="2"/>
          <w:numId w:val="2"/>
        </w:numPr>
      </w:pPr>
      <w:r>
        <w:t>The receipt should also contain the final price including any and all applicable discounts.</w:t>
      </w:r>
    </w:p>
    <w:p w14:paraId="5BB458EC" w14:textId="77777777" w:rsidR="00967900" w:rsidRDefault="00967900" w:rsidP="00967900">
      <w:pPr>
        <w:pStyle w:val="ListParagraph"/>
        <w:numPr>
          <w:ilvl w:val="1"/>
          <w:numId w:val="2"/>
        </w:numPr>
      </w:pPr>
      <w:r>
        <w:t>These sales should decrement the stock table.</w:t>
      </w:r>
    </w:p>
    <w:p w14:paraId="30C44FA5" w14:textId="77777777" w:rsidR="001702A5" w:rsidRDefault="001702A5" w:rsidP="001702A5"/>
    <w:p w14:paraId="5831D6A5" w14:textId="77777777" w:rsidR="00A1436C" w:rsidRDefault="00A1436C" w:rsidP="003840F5">
      <w:pPr>
        <w:pStyle w:val="Heading2"/>
      </w:pPr>
    </w:p>
    <w:p w14:paraId="3FF03542" w14:textId="77777777" w:rsidR="00A1436C" w:rsidRDefault="00A1436C" w:rsidP="003840F5">
      <w:pPr>
        <w:pStyle w:val="Heading2"/>
      </w:pPr>
    </w:p>
    <w:p w14:paraId="69C417C0" w14:textId="77777777" w:rsidR="00A1436C" w:rsidRDefault="00A1436C" w:rsidP="003840F5">
      <w:pPr>
        <w:pStyle w:val="Heading2"/>
      </w:pPr>
    </w:p>
    <w:p w14:paraId="20BEB9AB" w14:textId="77777777" w:rsidR="00A1436C" w:rsidRDefault="00A1436C" w:rsidP="003840F5">
      <w:pPr>
        <w:pStyle w:val="Heading2"/>
      </w:pPr>
    </w:p>
    <w:p w14:paraId="33826995" w14:textId="77777777" w:rsidR="00A1436C" w:rsidRDefault="00A1436C" w:rsidP="003840F5">
      <w:pPr>
        <w:pStyle w:val="Heading2"/>
      </w:pPr>
    </w:p>
    <w:p w14:paraId="3F1DCAF0" w14:textId="77777777" w:rsidR="00A1436C" w:rsidRDefault="00A1436C" w:rsidP="003840F5">
      <w:pPr>
        <w:pStyle w:val="Heading2"/>
      </w:pPr>
    </w:p>
    <w:p w14:paraId="7EF91254" w14:textId="77777777" w:rsidR="00A1436C" w:rsidRDefault="00A1436C" w:rsidP="003840F5">
      <w:pPr>
        <w:pStyle w:val="Heading2"/>
      </w:pPr>
    </w:p>
    <w:p w14:paraId="4351706A" w14:textId="77777777" w:rsidR="00A1436C" w:rsidRDefault="00A1436C" w:rsidP="003840F5">
      <w:pPr>
        <w:pStyle w:val="Heading2"/>
      </w:pPr>
    </w:p>
    <w:p w14:paraId="4902C4A8" w14:textId="19CE67BE" w:rsidR="00A1436C" w:rsidRDefault="00A1436C" w:rsidP="003840F5">
      <w:pPr>
        <w:pStyle w:val="Heading2"/>
      </w:pPr>
    </w:p>
    <w:p w14:paraId="1E6E9C72" w14:textId="77777777" w:rsidR="00A1436C" w:rsidRPr="00A1436C" w:rsidRDefault="00A1436C" w:rsidP="00A1436C"/>
    <w:p w14:paraId="763034B8" w14:textId="398E0E7B" w:rsidR="00D4020E" w:rsidRDefault="00A1436C" w:rsidP="003840F5">
      <w:pPr>
        <w:pStyle w:val="Heading2"/>
      </w:pPr>
      <w:bookmarkStart w:id="3" w:name="_Toc509359878"/>
      <w:r>
        <w:lastRenderedPageBreak/>
        <w:t>T</w:t>
      </w:r>
      <w:r w:rsidR="00D4020E">
        <w:t>heory and application</w:t>
      </w:r>
      <w:bookmarkEnd w:id="3"/>
    </w:p>
    <w:p w14:paraId="3263777F" w14:textId="77777777" w:rsidR="003840F5" w:rsidRDefault="003840F5" w:rsidP="003840F5"/>
    <w:p w14:paraId="2CEC1855" w14:textId="39AC4623" w:rsidR="003840F5" w:rsidRDefault="003840F5" w:rsidP="003840F5">
      <w:r>
        <w:t xml:space="preserve">Many different </w:t>
      </w:r>
      <w:proofErr w:type="gramStart"/>
      <w:r>
        <w:t>object</w:t>
      </w:r>
      <w:proofErr w:type="gramEnd"/>
      <w:r>
        <w:t xml:space="preserve"> orientated programming methods were implemented during the design of the prototype program, these are outline below with examples of where and how they were implemented within the code.</w:t>
      </w:r>
    </w:p>
    <w:p w14:paraId="786E3C82" w14:textId="1D006238" w:rsidR="003840F5" w:rsidRDefault="003840F5" w:rsidP="003840F5"/>
    <w:p w14:paraId="381439F1" w14:textId="0ABF2AC9" w:rsidR="003840F5" w:rsidRDefault="003840F5" w:rsidP="003840F5">
      <w:pPr>
        <w:pStyle w:val="Heading3"/>
      </w:pPr>
      <w:bookmarkStart w:id="4" w:name="_Toc509359879"/>
      <w:r>
        <w:t>Classes</w:t>
      </w:r>
      <w:bookmarkEnd w:id="4"/>
    </w:p>
    <w:p w14:paraId="7AFFAFFC" w14:textId="434010E6" w:rsidR="003840F5" w:rsidRDefault="00D45F59" w:rsidP="003840F5">
      <w:r>
        <w:rPr>
          <w:noProof/>
          <w:lang w:eastAsia="en-GB"/>
        </w:rPr>
        <mc:AlternateContent>
          <mc:Choice Requires="wpg">
            <w:drawing>
              <wp:anchor distT="0" distB="0" distL="114300" distR="114300" simplePos="0" relativeHeight="251642880" behindDoc="0" locked="0" layoutInCell="1" allowOverlap="1" wp14:anchorId="0463A656" wp14:editId="3C4223FF">
                <wp:simplePos x="0" y="0"/>
                <wp:positionH relativeFrom="column">
                  <wp:posOffset>2759158</wp:posOffset>
                </wp:positionH>
                <wp:positionV relativeFrom="paragraph">
                  <wp:posOffset>2900762</wp:posOffset>
                </wp:positionV>
                <wp:extent cx="3013075" cy="2094230"/>
                <wp:effectExtent l="0" t="0" r="0" b="1270"/>
                <wp:wrapTight wrapText="bothSides">
                  <wp:wrapPolygon edited="0">
                    <wp:start x="0" y="0"/>
                    <wp:lineTo x="0" y="21417"/>
                    <wp:lineTo x="21441" y="21417"/>
                    <wp:lineTo x="21441" y="0"/>
                    <wp:lineTo x="0" y="0"/>
                  </wp:wrapPolygon>
                </wp:wrapTight>
                <wp:docPr id="6" name="Group 6"/>
                <wp:cNvGraphicFramePr/>
                <a:graphic xmlns:a="http://schemas.openxmlformats.org/drawingml/2006/main">
                  <a:graphicData uri="http://schemas.microsoft.com/office/word/2010/wordprocessingGroup">
                    <wpg:wgp>
                      <wpg:cNvGrpSpPr/>
                      <wpg:grpSpPr>
                        <a:xfrm>
                          <a:off x="0" y="0"/>
                          <a:ext cx="3013075" cy="2094230"/>
                          <a:chOff x="0" y="0"/>
                          <a:chExt cx="3013075" cy="2094230"/>
                        </a:xfrm>
                      </wpg:grpSpPr>
                      <pic:pic xmlns:pic="http://schemas.openxmlformats.org/drawingml/2006/picture">
                        <pic:nvPicPr>
                          <pic:cNvPr id="2" name="Picture 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013075" cy="1777365"/>
                          </a:xfrm>
                          <a:prstGeom prst="rect">
                            <a:avLst/>
                          </a:prstGeom>
                        </pic:spPr>
                      </pic:pic>
                      <wps:wsp>
                        <wps:cNvPr id="5" name="Text Box 5"/>
                        <wps:cNvSpPr txBox="1"/>
                        <wps:spPr>
                          <a:xfrm>
                            <a:off x="0" y="1835785"/>
                            <a:ext cx="3013075" cy="258445"/>
                          </a:xfrm>
                          <a:prstGeom prst="rect">
                            <a:avLst/>
                          </a:prstGeom>
                          <a:solidFill>
                            <a:prstClr val="white"/>
                          </a:solidFill>
                          <a:ln>
                            <a:noFill/>
                          </a:ln>
                        </wps:spPr>
                        <wps:txbx>
                          <w:txbxContent>
                            <w:p w14:paraId="6D4E7737" w14:textId="77777777" w:rsidR="00A13518" w:rsidRPr="00352C1A" w:rsidRDefault="00A13518" w:rsidP="00A13518">
                              <w:pPr>
                                <w:pStyle w:val="Caption"/>
                                <w:rPr>
                                  <w:noProof/>
                                  <w:sz w:val="24"/>
                                  <w:szCs w:val="24"/>
                                </w:rPr>
                              </w:pPr>
                              <w:r>
                                <w:t xml:space="preserve">Figure </w:t>
                              </w:r>
                              <w:r w:rsidR="00CF3053">
                                <w:t>2</w:t>
                              </w:r>
                              <w:r>
                                <w:t xml:space="preserve"> Shows the .h file of the Component class.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463A656" id="Group 6" o:spid="_x0000_s1026" style="position:absolute;margin-left:217.25pt;margin-top:228.4pt;width:237.25pt;height:164.9pt;z-index:251642880" coordsize="30130,20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0130;height:17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">
                  <v:imagedata r:id="rId8" o:title=""/>
                </v:shape>
                <v:shapetype id="_x0000_t202" coordsize="21600,21600" o:spt="202" path="m,l,21600r21600,l21600,xe">
                  <v:stroke joinstyle="miter"/>
                  <v:path gradientshapeok="t" o:connecttype="rect"/>
                </v:shapetype>
                <v:shape id="Text Box 5" o:spid="_x0000_s1028" type="#_x0000_t202" style="position:absolute;top:18357;width:30130;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6D4E7737" w14:textId="77777777" w:rsidR="00A13518" w:rsidRPr="00352C1A" w:rsidRDefault="00A13518" w:rsidP="00A13518">
                        <w:pPr>
                          <w:pStyle w:val="Caption"/>
                          <w:rPr>
                            <w:noProof/>
                            <w:sz w:val="24"/>
                            <w:szCs w:val="24"/>
                          </w:rPr>
                        </w:pPr>
                        <w:r>
                          <w:t xml:space="preserve">Figure </w:t>
                        </w:r>
                        <w:r w:rsidR="00CF3053">
                          <w:t>2</w:t>
                        </w:r>
                        <w:r>
                          <w:t xml:space="preserve"> Shows the .h file of the Component class.</w:t>
                        </w:r>
                      </w:p>
                    </w:txbxContent>
                  </v:textbox>
                </v:shape>
                <w10:wrap type="tight"/>
              </v:group>
            </w:pict>
          </mc:Fallback>
        </mc:AlternateContent>
      </w:r>
      <w:r w:rsidR="00CD54DE">
        <w:rPr>
          <w:noProof/>
          <w:lang w:eastAsia="en-GB"/>
        </w:rPr>
        <mc:AlternateContent>
          <mc:Choice Requires="wpg">
            <w:drawing>
              <wp:anchor distT="0" distB="0" distL="114300" distR="114300" simplePos="0" relativeHeight="251639808" behindDoc="0" locked="0" layoutInCell="1" allowOverlap="1" wp14:anchorId="1ACB97D1" wp14:editId="506BD304">
                <wp:simplePos x="0" y="0"/>
                <wp:positionH relativeFrom="page">
                  <wp:posOffset>4128604</wp:posOffset>
                </wp:positionH>
                <wp:positionV relativeFrom="page">
                  <wp:posOffset>2390747</wp:posOffset>
                </wp:positionV>
                <wp:extent cx="2701925" cy="2869565"/>
                <wp:effectExtent l="0" t="0" r="3175" b="6985"/>
                <wp:wrapTight wrapText="bothSides">
                  <wp:wrapPolygon edited="0">
                    <wp:start x="0" y="0"/>
                    <wp:lineTo x="0" y="21509"/>
                    <wp:lineTo x="21473" y="21509"/>
                    <wp:lineTo x="21473" y="0"/>
                    <wp:lineTo x="0" y="0"/>
                  </wp:wrapPolygon>
                </wp:wrapTight>
                <wp:docPr id="4" name="Group 4"/>
                <wp:cNvGraphicFramePr/>
                <a:graphic xmlns:a="http://schemas.openxmlformats.org/drawingml/2006/main">
                  <a:graphicData uri="http://schemas.microsoft.com/office/word/2010/wordprocessingGroup">
                    <wpg:wgp>
                      <wpg:cNvGrpSpPr/>
                      <wpg:grpSpPr>
                        <a:xfrm>
                          <a:off x="0" y="0"/>
                          <a:ext cx="2701925" cy="2869565"/>
                          <a:chOff x="0" y="0"/>
                          <a:chExt cx="2701925" cy="2869565"/>
                        </a:xfrm>
                      </wpg:grpSpPr>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701925" cy="2557780"/>
                          </a:xfrm>
                          <a:prstGeom prst="rect">
                            <a:avLst/>
                          </a:prstGeom>
                        </pic:spPr>
                      </pic:pic>
                      <wps:wsp>
                        <wps:cNvPr id="3" name="Text Box 3"/>
                        <wps:cNvSpPr txBox="1"/>
                        <wps:spPr>
                          <a:xfrm>
                            <a:off x="0" y="2611120"/>
                            <a:ext cx="2701925" cy="258445"/>
                          </a:xfrm>
                          <a:prstGeom prst="rect">
                            <a:avLst/>
                          </a:prstGeom>
                          <a:solidFill>
                            <a:prstClr val="white"/>
                          </a:solidFill>
                          <a:ln>
                            <a:noFill/>
                          </a:ln>
                        </wps:spPr>
                        <wps:txbx>
                          <w:txbxContent>
                            <w:p w14:paraId="1F2B97CA" w14:textId="77777777" w:rsidR="00A13518" w:rsidRPr="00AE7B66" w:rsidRDefault="00A13518" w:rsidP="00A13518">
                              <w:pPr>
                                <w:pStyle w:val="Caption"/>
                                <w:rPr>
                                  <w:noProof/>
                                  <w:sz w:val="24"/>
                                  <w:szCs w:val="24"/>
                                </w:rPr>
                              </w:pPr>
                              <w:r>
                                <w:t xml:space="preserve">Figure </w:t>
                              </w:r>
                              <w:r w:rsidR="00CF3053">
                                <w:t>1</w:t>
                              </w:r>
                              <w:r>
                                <w:t xml:space="preserve"> Shows the .</w:t>
                              </w:r>
                              <w:proofErr w:type="spellStart"/>
                              <w:r>
                                <w:t>cpp</w:t>
                              </w:r>
                              <w:proofErr w:type="spellEnd"/>
                              <w:r>
                                <w:t xml:space="preserve"> file of the Component class.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ACB97D1" id="Group 4" o:spid="_x0000_s1029" style="position:absolute;margin-left:325.1pt;margin-top:188.25pt;width:212.75pt;height:225.95pt;z-index:251639808;mso-position-horizontal-relative:page;mso-position-vertical-relative:page" coordsize="27019,28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">
                <v:shape id="Picture 1" o:spid="_x0000_s1030" type="#_x0000_t75" style="position:absolute;width:27019;height:25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">
                  <v:imagedata r:id="rId10" o:title=""/>
                </v:shape>
                <v:shape id="Text Box 3" o:spid="_x0000_s1031" type="#_x0000_t202" style="position:absolute;top:26111;width:2701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1F2B97CA" w14:textId="77777777" w:rsidR="00A13518" w:rsidRPr="00AE7B66" w:rsidRDefault="00A13518" w:rsidP="00A13518">
                        <w:pPr>
                          <w:pStyle w:val="Caption"/>
                          <w:rPr>
                            <w:noProof/>
                            <w:sz w:val="24"/>
                            <w:szCs w:val="24"/>
                          </w:rPr>
                        </w:pPr>
                        <w:r>
                          <w:t xml:space="preserve">Figure </w:t>
                        </w:r>
                        <w:r w:rsidR="00CF3053">
                          <w:t>1</w:t>
                        </w:r>
                        <w:r>
                          <w:t xml:space="preserve"> Shows the .</w:t>
                        </w:r>
                        <w:proofErr w:type="spellStart"/>
                        <w:r>
                          <w:t>cpp</w:t>
                        </w:r>
                        <w:proofErr w:type="spellEnd"/>
                        <w:r>
                          <w:t xml:space="preserve"> file of the Component class.</w:t>
                        </w:r>
                      </w:p>
                    </w:txbxContent>
                  </v:textbox>
                </v:shape>
                <w10:wrap type="tight" anchorx="page" anchory="page"/>
              </v:group>
            </w:pict>
          </mc:Fallback>
        </mc:AlternateContent>
      </w:r>
      <w:r w:rsidR="007C70F6">
        <w:t>A class is considered to be a blueprint for a type of data</w:t>
      </w:r>
      <w:r w:rsidR="009B0ED1">
        <w:fldChar w:fldCharType="begin" w:fldLock="1"/>
      </w:r>
      <w:r w:rsidR="001529F2">
        <w:instrText>ADDIN CSL_CITATION { "citationItems" : [ { "id" : "ITEM-1", "itemData" : { "URL" : "https://www.tutorialspoint.com/cplusplus/cpp_classes_objects.htm", "accessed" : { "date-parts" : [ [ "2018", "3", "21" ] ] }, "id" : "ITEM-1", "issued" : { "date-parts" : [ [ "2018" ] ] }, "title" : "Classes and Objects", "type" : "webpage" }, "uris" : [ "http://www.mendeley.com/documents/?uuid=61738614-a8d7-382d-902e-4b4da95e280b" ] } ], "mendeley" : { "formattedCitation" : "[1]", "plainTextFormattedCitation" : "[1]", "previouslyFormattedCitation" : "[1]" }, "properties" : {  }, "schema" : "https://github.com/citation-style-language/schema/raw/master/csl-citation.json" }</w:instrText>
      </w:r>
      <w:r w:rsidR="009B0ED1">
        <w:fldChar w:fldCharType="separate"/>
      </w:r>
      <w:r w:rsidR="009B0ED1" w:rsidRPr="009B0ED1">
        <w:rPr>
          <w:noProof/>
        </w:rPr>
        <w:t>[1]</w:t>
      </w:r>
      <w:r w:rsidR="009B0ED1">
        <w:fldChar w:fldCharType="end"/>
      </w:r>
      <w:r w:rsidR="007C70F6">
        <w:t xml:space="preserve">. It defines what an object derived from that class will consist of and what can be done to that object. Within a class the </w:t>
      </w:r>
      <w:r w:rsidR="001345C8">
        <w:t>data members</w:t>
      </w:r>
      <w:r w:rsidR="007C70F6">
        <w:t xml:space="preserve"> are defined. These can be defined in three sub-sections; public, private and protected. These sub-sections determine if they can be accessed from outside the class but within the scope of the object. If a </w:t>
      </w:r>
      <w:r w:rsidR="001345C8">
        <w:t>data member</w:t>
      </w:r>
      <w:r w:rsidR="007C70F6">
        <w:t xml:space="preserve"> is defined in </w:t>
      </w:r>
      <w:r w:rsidR="00BE57A6">
        <w:t>public,</w:t>
      </w:r>
      <w:r w:rsidR="007C70F6">
        <w:t xml:space="preserve"> it accessible by</w:t>
      </w:r>
      <w:r w:rsidR="00BE57A6">
        <w:t xml:space="preserve"> any object or function that is able to access that class. If the </w:t>
      </w:r>
      <w:r w:rsidR="001345C8">
        <w:t>data member</w:t>
      </w:r>
      <w:r w:rsidR="00BE57A6">
        <w:t xml:space="preserve"> is defined in protected it is only accessible to classes that inherit from the class in which it is defined. If the </w:t>
      </w:r>
      <w:r w:rsidR="001345C8">
        <w:t>data member</w:t>
      </w:r>
      <w:r w:rsidR="00BE57A6">
        <w:t xml:space="preserve"> is defined in private, it is only accessible to that class.</w:t>
      </w:r>
      <w:r w:rsidR="00A13518">
        <w:t xml:space="preserve"> A class requires both a .</w:t>
      </w:r>
      <w:proofErr w:type="spellStart"/>
      <w:r w:rsidR="00A13518">
        <w:t>cpp</w:t>
      </w:r>
      <w:proofErr w:type="spellEnd"/>
      <w:r w:rsidR="00A13518">
        <w:t xml:space="preserve"> file and a .h file.</w:t>
      </w:r>
      <w:r w:rsidR="001345C8">
        <w:t xml:space="preserve"> One example of a class implemented within the program is the component class.</w:t>
      </w:r>
      <w:r w:rsidR="00A13518">
        <w:t xml:space="preserve"> Figure 1 shows the .</w:t>
      </w:r>
      <w:proofErr w:type="spellStart"/>
      <w:r w:rsidR="00A13518">
        <w:t>cpp</w:t>
      </w:r>
      <w:proofErr w:type="spellEnd"/>
      <w:r w:rsidR="00A13518">
        <w:t xml:space="preserve"> file whilst figure 2 shows the .h file of the class </w:t>
      </w:r>
      <w:r w:rsidR="001345C8">
        <w:t>c</w:t>
      </w:r>
      <w:r w:rsidR="00A13518">
        <w:t xml:space="preserve">omponent. In the .h file the </w:t>
      </w:r>
      <w:r w:rsidR="001345C8">
        <w:t>data members</w:t>
      </w:r>
      <w:r w:rsidR="00A13518">
        <w:t xml:space="preserve"> for the class are defined, in the .</w:t>
      </w:r>
      <w:proofErr w:type="spellStart"/>
      <w:r w:rsidR="00A13518">
        <w:t>cpp</w:t>
      </w:r>
      <w:proofErr w:type="spellEnd"/>
      <w:r w:rsidR="00A13518">
        <w:t xml:space="preserve"> file the constructor and </w:t>
      </w:r>
      <w:r w:rsidR="00BE25E4">
        <w:t>destructor</w:t>
      </w:r>
      <w:r w:rsidR="00A13518">
        <w:t xml:space="preserve"> are set.</w:t>
      </w:r>
    </w:p>
    <w:p w14:paraId="22A17DD5" w14:textId="792E24C5" w:rsidR="00BE25E4" w:rsidRDefault="00BE25E4" w:rsidP="003840F5"/>
    <w:p w14:paraId="28652980" w14:textId="23E05357" w:rsidR="00BE25E4" w:rsidRDefault="00BE25E4" w:rsidP="00BE25E4">
      <w:pPr>
        <w:pStyle w:val="Heading3"/>
      </w:pPr>
      <w:bookmarkStart w:id="5" w:name="_Toc509359880"/>
      <w:r>
        <w:t>Class Inheritance</w:t>
      </w:r>
      <w:r w:rsidR="00F23427">
        <w:t xml:space="preserve"> and overloading</w:t>
      </w:r>
      <w:bookmarkEnd w:id="5"/>
    </w:p>
    <w:p w14:paraId="4BF5D42A" w14:textId="4D610598" w:rsidR="00BE25E4" w:rsidRPr="00BE25E4" w:rsidRDefault="00C21789" w:rsidP="00BE25E4">
      <w:r>
        <w:t xml:space="preserve">It is possible for one or more classes to inherit from another class, known as the base class. </w:t>
      </w:r>
      <w:r w:rsidR="001345C8">
        <w:t xml:space="preserve">This makes it possible for one data member to be defined in one class and then used by all of the classes that derive from that base class. This allows for faster implementation of code and more efficient code as it is being reused by multiple classes. In the program designed by the author the component class (shows in figures 1 and 2) is the base class, one of the </w:t>
      </w:r>
      <w:r w:rsidR="001345C8">
        <w:lastRenderedPageBreak/>
        <w:t xml:space="preserve">classes that inherits from the component class is the resistor class shown in </w:t>
      </w:r>
      <w:r w:rsidR="00D45F59">
        <w:rPr>
          <w:noProof/>
          <w:lang w:eastAsia="en-GB"/>
        </w:rPr>
        <mc:AlternateContent>
          <mc:Choice Requires="wpg">
            <w:drawing>
              <wp:anchor distT="0" distB="0" distL="114300" distR="114300" simplePos="0" relativeHeight="251646976" behindDoc="0" locked="0" layoutInCell="1" allowOverlap="1" wp14:anchorId="19BB93FE" wp14:editId="538B1113">
                <wp:simplePos x="0" y="0"/>
                <wp:positionH relativeFrom="margin">
                  <wp:align>right</wp:align>
                </wp:positionH>
                <wp:positionV relativeFrom="page">
                  <wp:posOffset>1216466</wp:posOffset>
                </wp:positionV>
                <wp:extent cx="5399405" cy="1506220"/>
                <wp:effectExtent l="0" t="0" r="0" b="0"/>
                <wp:wrapTight wrapText="bothSides">
                  <wp:wrapPolygon edited="0">
                    <wp:start x="0" y="0"/>
                    <wp:lineTo x="0" y="21309"/>
                    <wp:lineTo x="21491" y="21309"/>
                    <wp:lineTo x="21491" y="0"/>
                    <wp:lineTo x="0" y="0"/>
                  </wp:wrapPolygon>
                </wp:wrapTight>
                <wp:docPr id="9" name="Group 9"/>
                <wp:cNvGraphicFramePr/>
                <a:graphic xmlns:a="http://schemas.openxmlformats.org/drawingml/2006/main">
                  <a:graphicData uri="http://schemas.microsoft.com/office/word/2010/wordprocessingGroup">
                    <wpg:wgp>
                      <wpg:cNvGrpSpPr/>
                      <wpg:grpSpPr>
                        <a:xfrm>
                          <a:off x="0" y="0"/>
                          <a:ext cx="5399405" cy="1506220"/>
                          <a:chOff x="0" y="0"/>
                          <a:chExt cx="5399405" cy="1506220"/>
                        </a:xfrm>
                      </wpg:grpSpPr>
                      <pic:pic xmlns:pic="http://schemas.openxmlformats.org/drawingml/2006/picture">
                        <pic:nvPicPr>
                          <pic:cNvPr id="7" name="Picture 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399405" cy="1195705"/>
                          </a:xfrm>
                          <a:prstGeom prst="rect">
                            <a:avLst/>
                          </a:prstGeom>
                        </pic:spPr>
                      </pic:pic>
                      <wps:wsp>
                        <wps:cNvPr id="8" name="Text Box 8"/>
                        <wps:cNvSpPr txBox="1"/>
                        <wps:spPr>
                          <a:xfrm>
                            <a:off x="0" y="1247775"/>
                            <a:ext cx="5399405" cy="258445"/>
                          </a:xfrm>
                          <a:prstGeom prst="rect">
                            <a:avLst/>
                          </a:prstGeom>
                          <a:solidFill>
                            <a:prstClr val="white"/>
                          </a:solidFill>
                          <a:ln>
                            <a:noFill/>
                          </a:ln>
                        </wps:spPr>
                        <wps:txbx>
                          <w:txbxContent>
                            <w:p w14:paraId="308014DF" w14:textId="77777777" w:rsidR="001345C8" w:rsidRPr="00AF1F86" w:rsidRDefault="001345C8" w:rsidP="001345C8">
                              <w:pPr>
                                <w:pStyle w:val="Caption"/>
                                <w:rPr>
                                  <w:sz w:val="24"/>
                                  <w:szCs w:val="24"/>
                                </w:rPr>
                              </w:pPr>
                              <w:r>
                                <w:t xml:space="preserve">Figure </w:t>
                              </w:r>
                              <w:r w:rsidR="00F23427">
                                <w:t>3</w:t>
                              </w:r>
                              <w:r>
                                <w:t xml:space="preserve"> Shows the .h file of the resistor class.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9BB93FE" id="Group 9" o:spid="_x0000_s1032" style="position:absolute;margin-left:373.95pt;margin-top:95.8pt;width:425.15pt;height:118.6pt;z-index:251646976;mso-position-horizontal:right;mso-position-horizontal-relative:margin;mso-position-vertical-relative:page" coordsize="53994,150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">
                <v:shape id="Picture 7" o:spid="_x0000_s1033" type="#_x0000_t75" style="position:absolute;width:53994;height:11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">
                  <v:imagedata r:id="rId12" o:title=""/>
                </v:shape>
                <v:shape id="Text Box 8" o:spid="_x0000_s1034" type="#_x0000_t202" style="position:absolute;top:12477;width:5399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308014DF" w14:textId="77777777" w:rsidR="001345C8" w:rsidRPr="00AF1F86" w:rsidRDefault="001345C8" w:rsidP="001345C8">
                        <w:pPr>
                          <w:pStyle w:val="Caption"/>
                          <w:rPr>
                            <w:sz w:val="24"/>
                            <w:szCs w:val="24"/>
                          </w:rPr>
                        </w:pPr>
                        <w:r>
                          <w:t xml:space="preserve">Figure </w:t>
                        </w:r>
                        <w:r w:rsidR="00F23427">
                          <w:t>3</w:t>
                        </w:r>
                        <w:r>
                          <w:t xml:space="preserve"> Shows the .h file of the resistor class.</w:t>
                        </w:r>
                      </w:p>
                    </w:txbxContent>
                  </v:textbox>
                </v:shape>
                <w10:wrap type="tight" anchorx="margin" anchory="page"/>
              </v:group>
            </w:pict>
          </mc:Fallback>
        </mc:AlternateContent>
      </w:r>
      <w:r w:rsidR="001345C8">
        <w:t>figures 3 and 4.</w:t>
      </w:r>
    </w:p>
    <w:p w14:paraId="30D91FBB" w14:textId="0FB34B09" w:rsidR="00BE57A6" w:rsidRPr="003840F5" w:rsidRDefault="00D45F59" w:rsidP="003840F5">
      <w:r>
        <w:rPr>
          <w:noProof/>
          <w:lang w:eastAsia="en-GB"/>
        </w:rPr>
        <mc:AlternateContent>
          <mc:Choice Requires="wpg">
            <w:drawing>
              <wp:anchor distT="0" distB="0" distL="114300" distR="114300" simplePos="0" relativeHeight="251651072" behindDoc="0" locked="0" layoutInCell="1" allowOverlap="1" wp14:anchorId="0415A221" wp14:editId="191AF0D4">
                <wp:simplePos x="0" y="0"/>
                <wp:positionH relativeFrom="column">
                  <wp:posOffset>3414837</wp:posOffset>
                </wp:positionH>
                <wp:positionV relativeFrom="page">
                  <wp:posOffset>2782681</wp:posOffset>
                </wp:positionV>
                <wp:extent cx="1869440" cy="1725295"/>
                <wp:effectExtent l="0" t="0" r="0" b="8255"/>
                <wp:wrapTight wrapText="bothSides">
                  <wp:wrapPolygon edited="0">
                    <wp:start x="0" y="0"/>
                    <wp:lineTo x="0" y="21465"/>
                    <wp:lineTo x="21351" y="21465"/>
                    <wp:lineTo x="21351" y="0"/>
                    <wp:lineTo x="0" y="0"/>
                  </wp:wrapPolygon>
                </wp:wrapTight>
                <wp:docPr id="12" name="Group 12"/>
                <wp:cNvGraphicFramePr/>
                <a:graphic xmlns:a="http://schemas.openxmlformats.org/drawingml/2006/main">
                  <a:graphicData uri="http://schemas.microsoft.com/office/word/2010/wordprocessingGroup">
                    <wpg:wgp>
                      <wpg:cNvGrpSpPr/>
                      <wpg:grpSpPr>
                        <a:xfrm>
                          <a:off x="0" y="0"/>
                          <a:ext cx="1869440" cy="1725295"/>
                          <a:chOff x="0" y="0"/>
                          <a:chExt cx="1869440" cy="1725295"/>
                        </a:xfrm>
                      </wpg:grpSpPr>
                      <pic:pic xmlns:pic="http://schemas.openxmlformats.org/drawingml/2006/picture">
                        <pic:nvPicPr>
                          <pic:cNvPr id="10" name="Picture 10"/>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869440" cy="1282065"/>
                          </a:xfrm>
                          <a:prstGeom prst="rect">
                            <a:avLst/>
                          </a:prstGeom>
                        </pic:spPr>
                      </pic:pic>
                      <wps:wsp>
                        <wps:cNvPr id="11" name="Text Box 11"/>
                        <wps:cNvSpPr txBox="1"/>
                        <wps:spPr>
                          <a:xfrm>
                            <a:off x="0" y="1335405"/>
                            <a:ext cx="1869440" cy="389890"/>
                          </a:xfrm>
                          <a:prstGeom prst="rect">
                            <a:avLst/>
                          </a:prstGeom>
                          <a:solidFill>
                            <a:prstClr val="white"/>
                          </a:solidFill>
                          <a:ln>
                            <a:noFill/>
                          </a:ln>
                        </wps:spPr>
                        <wps:txbx>
                          <w:txbxContent>
                            <w:p w14:paraId="301139C3" w14:textId="77777777" w:rsidR="001345C8" w:rsidRPr="002D60F5" w:rsidRDefault="001345C8" w:rsidP="001345C8">
                              <w:pPr>
                                <w:pStyle w:val="Caption"/>
                                <w:rPr>
                                  <w:sz w:val="24"/>
                                  <w:szCs w:val="24"/>
                                </w:rPr>
                              </w:pPr>
                              <w:r>
                                <w:t>Figure 4 Shows the .</w:t>
                              </w:r>
                              <w:proofErr w:type="spellStart"/>
                              <w:r>
                                <w:t>cpp</w:t>
                              </w:r>
                              <w:proofErr w:type="spellEnd"/>
                              <w:r>
                                <w:t xml:space="preserve"> file of the resistor class.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415A221" id="Group 12" o:spid="_x0000_s1035" style="position:absolute;margin-left:268.9pt;margin-top:219.1pt;width:147.2pt;height:135.85pt;z-index:251651072;mso-position-vertical-relative:page" coordsize="18694,17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">
                <v:shape id="Picture 10" o:spid="_x0000_s1036" type="#_x0000_t75" style="position:absolute;width:18694;height:12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">
                  <v:imagedata r:id="rId14" o:title=""/>
                </v:shape>
                <v:shape id="Text Box 11" o:spid="_x0000_s1037" type="#_x0000_t202" style="position:absolute;top:13354;width:18694;height:3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" stroked="f">
                  <v:textbox style="mso-fit-shape-to-text:t" inset="0,0,0,0">
                    <w:txbxContent>
                      <w:p w14:paraId="301139C3" w14:textId="77777777" w:rsidR="001345C8" w:rsidRPr="002D60F5" w:rsidRDefault="001345C8" w:rsidP="001345C8">
                        <w:pPr>
                          <w:pStyle w:val="Caption"/>
                          <w:rPr>
                            <w:sz w:val="24"/>
                            <w:szCs w:val="24"/>
                          </w:rPr>
                        </w:pPr>
                        <w:r>
                          <w:t>Figure 4 Shows the .</w:t>
                        </w:r>
                        <w:proofErr w:type="spellStart"/>
                        <w:r>
                          <w:t>cpp</w:t>
                        </w:r>
                        <w:proofErr w:type="spellEnd"/>
                        <w:r>
                          <w:t xml:space="preserve"> file of the resistor class.</w:t>
                        </w:r>
                      </w:p>
                    </w:txbxContent>
                  </v:textbox>
                </v:shape>
                <w10:wrap type="tight" anchory="page"/>
              </v:group>
            </w:pict>
          </mc:Fallback>
        </mc:AlternateContent>
      </w:r>
      <w:r w:rsidR="00F23427">
        <w:t xml:space="preserve">As can be seen in figure 3, the resistor class is inheriting the data member </w:t>
      </w:r>
      <w:proofErr w:type="spellStart"/>
      <w:r w:rsidR="00F23427">
        <w:t>componentId</w:t>
      </w:r>
      <w:proofErr w:type="spellEnd"/>
      <w:r w:rsidR="00F23427">
        <w:t xml:space="preserve"> from the component class through overloading. </w:t>
      </w:r>
      <w:r w:rsidR="00CF3053">
        <w:t xml:space="preserve">At this point in the code the value of that data type is simple “”, in the </w:t>
      </w:r>
      <w:proofErr w:type="spellStart"/>
      <w:r w:rsidR="00CF3053">
        <w:t>stockTable</w:t>
      </w:r>
      <w:proofErr w:type="spellEnd"/>
      <w:r w:rsidR="00CF3053">
        <w:t xml:space="preserve"> function however the overload is completed as seen in figure 5. This is where the overloaded data member </w:t>
      </w:r>
      <w:proofErr w:type="spellStart"/>
      <w:r w:rsidR="00CF3053">
        <w:t>componentId</w:t>
      </w:r>
      <w:proofErr w:type="spellEnd"/>
      <w:r w:rsidR="00CF3053">
        <w:t xml:space="preserve"> is given the value “RES01</w:t>
      </w:r>
      <w:proofErr w:type="gramStart"/>
      <w:r w:rsidR="005D31B0">
        <w:t xml:space="preserve">\t\t </w:t>
      </w:r>
      <w:r w:rsidR="00CF3053">
        <w:t>”</w:t>
      </w:r>
      <w:proofErr w:type="gramEnd"/>
      <w:r w:rsidR="00CF3053">
        <w:t xml:space="preserve"> for the resistor through the </w:t>
      </w:r>
      <w:proofErr w:type="spellStart"/>
      <w:r w:rsidR="00CF3053">
        <w:t>GetComponentid</w:t>
      </w:r>
      <w:proofErr w:type="spellEnd"/>
      <w:r w:rsidR="00CF3053">
        <w:t>() function originally declared in the Component.cpp file.</w:t>
      </w:r>
    </w:p>
    <w:p w14:paraId="14A325EC" w14:textId="6C52631F" w:rsidR="003840F5" w:rsidRPr="003840F5" w:rsidRDefault="00CF27CD" w:rsidP="003840F5">
      <w:r>
        <w:rPr>
          <w:noProof/>
          <w:lang w:eastAsia="en-GB"/>
        </w:rPr>
        <mc:AlternateContent>
          <mc:Choice Requires="wpg">
            <w:drawing>
              <wp:anchor distT="0" distB="0" distL="114300" distR="114300" simplePos="0" relativeHeight="251655168" behindDoc="0" locked="0" layoutInCell="1" allowOverlap="1" wp14:anchorId="6476411B" wp14:editId="3995B036">
                <wp:simplePos x="0" y="0"/>
                <wp:positionH relativeFrom="margin">
                  <wp:align>right</wp:align>
                </wp:positionH>
                <wp:positionV relativeFrom="margin">
                  <wp:posOffset>4531802</wp:posOffset>
                </wp:positionV>
                <wp:extent cx="3448050" cy="866775"/>
                <wp:effectExtent l="0" t="0" r="0" b="9525"/>
                <wp:wrapTight wrapText="bothSides">
                  <wp:wrapPolygon edited="0">
                    <wp:start x="0" y="0"/>
                    <wp:lineTo x="0" y="21363"/>
                    <wp:lineTo x="21481" y="21363"/>
                    <wp:lineTo x="21481" y="0"/>
                    <wp:lineTo x="0" y="0"/>
                  </wp:wrapPolygon>
                </wp:wrapTight>
                <wp:docPr id="15" name="Group 15"/>
                <wp:cNvGraphicFramePr/>
                <a:graphic xmlns:a="http://schemas.openxmlformats.org/drawingml/2006/main">
                  <a:graphicData uri="http://schemas.microsoft.com/office/word/2010/wordprocessingGroup">
                    <wpg:wgp>
                      <wpg:cNvGrpSpPr/>
                      <wpg:grpSpPr>
                        <a:xfrm>
                          <a:off x="0" y="0"/>
                          <a:ext cx="3448050" cy="866775"/>
                          <a:chOff x="0" y="0"/>
                          <a:chExt cx="3448050" cy="866775"/>
                        </a:xfrm>
                      </wpg:grpSpPr>
                      <pic:pic xmlns:pic="http://schemas.openxmlformats.org/drawingml/2006/picture">
                        <pic:nvPicPr>
                          <pic:cNvPr id="13" name="Picture 13"/>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448050" cy="419100"/>
                          </a:xfrm>
                          <a:prstGeom prst="rect">
                            <a:avLst/>
                          </a:prstGeom>
                        </pic:spPr>
                      </pic:pic>
                      <wps:wsp>
                        <wps:cNvPr id="14" name="Text Box 14"/>
                        <wps:cNvSpPr txBox="1"/>
                        <wps:spPr>
                          <a:xfrm>
                            <a:off x="0" y="476885"/>
                            <a:ext cx="3448050" cy="389890"/>
                          </a:xfrm>
                          <a:prstGeom prst="rect">
                            <a:avLst/>
                          </a:prstGeom>
                          <a:solidFill>
                            <a:prstClr val="white"/>
                          </a:solidFill>
                          <a:ln>
                            <a:noFill/>
                          </a:ln>
                        </wps:spPr>
                        <wps:txbx>
                          <w:txbxContent>
                            <w:p w14:paraId="66BE7801" w14:textId="77777777" w:rsidR="00CF3053" w:rsidRPr="00FF7DD7" w:rsidRDefault="00CF3053" w:rsidP="00CF3053">
                              <w:pPr>
                                <w:pStyle w:val="Caption"/>
                                <w:rPr>
                                  <w:noProof/>
                                  <w:sz w:val="24"/>
                                  <w:szCs w:val="24"/>
                                </w:rPr>
                              </w:pPr>
                              <w:r>
                                <w:t>Figure 5 Shows the final stage of the overload shown in figures 3 and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476411B" id="Group 15" o:spid="_x0000_s1038" style="position:absolute;margin-left:220.3pt;margin-top:356.85pt;width:271.5pt;height:68.25pt;z-index:251655168;mso-position-horizontal:right;mso-position-horizontal-relative:margin;mso-position-vertical-relative:margin" coordsize="34480,86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">
                <v:shape id="Picture 13" o:spid="_x0000_s1039" type="#_x0000_t75" style="position:absolute;width:34480;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">
                  <v:imagedata r:id="rId16" o:title=""/>
                </v:shape>
                <v:shape id="Text Box 14" o:spid="_x0000_s1040" type="#_x0000_t202" style="position:absolute;top:4768;width:34480;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66BE7801" w14:textId="77777777" w:rsidR="00CF3053" w:rsidRPr="00FF7DD7" w:rsidRDefault="00CF3053" w:rsidP="00CF3053">
                        <w:pPr>
                          <w:pStyle w:val="Caption"/>
                          <w:rPr>
                            <w:noProof/>
                            <w:sz w:val="24"/>
                            <w:szCs w:val="24"/>
                          </w:rPr>
                        </w:pPr>
                        <w:r>
                          <w:t>Figure 5 Shows the final stage of the overload shown in figures 3 and 4.</w:t>
                        </w:r>
                      </w:p>
                    </w:txbxContent>
                  </v:textbox>
                </v:shape>
                <w10:wrap type="tight" anchorx="margin" anchory="margin"/>
              </v:group>
            </w:pict>
          </mc:Fallback>
        </mc:AlternateContent>
      </w:r>
    </w:p>
    <w:p w14:paraId="51F2922B" w14:textId="6C17C559" w:rsidR="00956964" w:rsidRDefault="00206056" w:rsidP="00206056">
      <w:pPr>
        <w:pStyle w:val="Heading3"/>
      </w:pPr>
      <w:bookmarkStart w:id="6" w:name="_Toc509359881"/>
      <w:r>
        <w:t>Objects</w:t>
      </w:r>
      <w:bookmarkEnd w:id="6"/>
    </w:p>
    <w:p w14:paraId="61DE67BE" w14:textId="50B4A47E" w:rsidR="00206056" w:rsidRDefault="00206056" w:rsidP="00206056">
      <w:r>
        <w:rPr>
          <w:noProof/>
          <w:lang w:eastAsia="en-GB"/>
        </w:rPr>
        <mc:AlternateContent>
          <mc:Choice Requires="wpg">
            <w:drawing>
              <wp:anchor distT="0" distB="0" distL="114300" distR="114300" simplePos="0" relativeHeight="251659264" behindDoc="0" locked="0" layoutInCell="1" allowOverlap="1" wp14:anchorId="24ABF779" wp14:editId="3E95CE20">
                <wp:simplePos x="0" y="0"/>
                <wp:positionH relativeFrom="column">
                  <wp:posOffset>3930953</wp:posOffset>
                </wp:positionH>
                <wp:positionV relativeFrom="page">
                  <wp:posOffset>6479595</wp:posOffset>
                </wp:positionV>
                <wp:extent cx="1333500" cy="735965"/>
                <wp:effectExtent l="0" t="0" r="0" b="6985"/>
                <wp:wrapTight wrapText="bothSides">
                  <wp:wrapPolygon edited="0">
                    <wp:start x="0" y="0"/>
                    <wp:lineTo x="0" y="21246"/>
                    <wp:lineTo x="21291" y="21246"/>
                    <wp:lineTo x="21291" y="0"/>
                    <wp:lineTo x="0" y="0"/>
                  </wp:wrapPolygon>
                </wp:wrapTight>
                <wp:docPr id="18" name="Group 18"/>
                <wp:cNvGraphicFramePr/>
                <a:graphic xmlns:a="http://schemas.openxmlformats.org/drawingml/2006/main">
                  <a:graphicData uri="http://schemas.microsoft.com/office/word/2010/wordprocessingGroup">
                    <wpg:wgp>
                      <wpg:cNvGrpSpPr/>
                      <wpg:grpSpPr>
                        <a:xfrm>
                          <a:off x="0" y="0"/>
                          <a:ext cx="1333500" cy="735965"/>
                          <a:chOff x="0" y="0"/>
                          <a:chExt cx="1333500" cy="735965"/>
                        </a:xfrm>
                      </wpg:grpSpPr>
                      <pic:pic xmlns:pic="http://schemas.openxmlformats.org/drawingml/2006/picture">
                        <pic:nvPicPr>
                          <pic:cNvPr id="16" name="Picture 16"/>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333500" cy="161925"/>
                          </a:xfrm>
                          <a:prstGeom prst="rect">
                            <a:avLst/>
                          </a:prstGeom>
                        </pic:spPr>
                      </pic:pic>
                      <wps:wsp>
                        <wps:cNvPr id="17" name="Text Box 17"/>
                        <wps:cNvSpPr txBox="1"/>
                        <wps:spPr>
                          <a:xfrm>
                            <a:off x="0" y="214630"/>
                            <a:ext cx="1333500" cy="521335"/>
                          </a:xfrm>
                          <a:prstGeom prst="rect">
                            <a:avLst/>
                          </a:prstGeom>
                          <a:solidFill>
                            <a:prstClr val="white"/>
                          </a:solidFill>
                          <a:ln>
                            <a:noFill/>
                          </a:ln>
                        </wps:spPr>
                        <wps:txbx>
                          <w:txbxContent>
                            <w:p w14:paraId="340AD9D9" w14:textId="77777777" w:rsidR="00206056" w:rsidRPr="00C4515D" w:rsidRDefault="00206056" w:rsidP="00206056">
                              <w:pPr>
                                <w:pStyle w:val="Caption"/>
                                <w:rPr>
                                  <w:sz w:val="24"/>
                                  <w:szCs w:val="24"/>
                                </w:rPr>
                              </w:pPr>
                              <w:r>
                                <w:t>Figure 6 Shows the declaration of the object Resistor of type Resistor.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4ABF779" id="Group 18" o:spid="_x0000_s1041" style="position:absolute;margin-left:309.5pt;margin-top:510.2pt;width:105pt;height:57.95pt;z-index:251659264;mso-position-vertical-relative:page" coordsize="13335,73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">
                <v:shape id="Picture 16" o:spid="_x0000_s1042" type="#_x0000_t75" style="position:absolute;width:13335;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">
                  <v:imagedata r:id="rId18" o:title=""/>
                </v:shape>
                <v:shape id="Text Box 17" o:spid="_x0000_s1043" type="#_x0000_t202" style="position:absolute;top:2146;width:13335;height:5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" stroked="f">
                  <v:textbox style="mso-fit-shape-to-text:t" inset="0,0,0,0">
                    <w:txbxContent>
                      <w:p w14:paraId="340AD9D9" w14:textId="77777777" w:rsidR="00206056" w:rsidRPr="00C4515D" w:rsidRDefault="00206056" w:rsidP="00206056">
                        <w:pPr>
                          <w:pStyle w:val="Caption"/>
                          <w:rPr>
                            <w:sz w:val="24"/>
                            <w:szCs w:val="24"/>
                          </w:rPr>
                        </w:pPr>
                        <w:r>
                          <w:t>Figure 6 Shows the declaration of the object Resistor of type Resistor.</w:t>
                        </w:r>
                      </w:p>
                    </w:txbxContent>
                  </v:textbox>
                </v:shape>
                <w10:wrap type="tight" anchory="page"/>
              </v:group>
            </w:pict>
          </mc:Fallback>
        </mc:AlternateContent>
      </w:r>
      <w:r>
        <w:t>An object is created from a class, with the class providing the blueprint. The declaration of an object occurs in the main function of the program, one such declaration is show in figure 5 and again more clearly in figure 6.</w:t>
      </w:r>
    </w:p>
    <w:p w14:paraId="2C3EC1FC" w14:textId="69DD33B0" w:rsidR="00D41603" w:rsidRDefault="00D41603" w:rsidP="00206056"/>
    <w:p w14:paraId="7EA4B1D7" w14:textId="0D8D9101" w:rsidR="00D41603" w:rsidRDefault="00D41603" w:rsidP="00D41603">
      <w:pPr>
        <w:pStyle w:val="Heading3"/>
      </w:pPr>
      <w:bookmarkStart w:id="7" w:name="_Toc509359882"/>
      <w:r>
        <w:t>Composition</w:t>
      </w:r>
      <w:bookmarkEnd w:id="7"/>
    </w:p>
    <w:p w14:paraId="0F478862" w14:textId="345D97CB" w:rsidR="00D41603" w:rsidRDefault="00E0162E" w:rsidP="00D41603">
      <w:r>
        <w:rPr>
          <w:noProof/>
          <w:lang w:eastAsia="en-GB"/>
        </w:rPr>
        <mc:AlternateContent>
          <mc:Choice Requires="wpg">
            <w:drawing>
              <wp:anchor distT="0" distB="0" distL="114300" distR="114300" simplePos="0" relativeHeight="251663360" behindDoc="0" locked="0" layoutInCell="1" allowOverlap="1" wp14:anchorId="1476AB2B" wp14:editId="1411788B">
                <wp:simplePos x="0" y="0"/>
                <wp:positionH relativeFrom="column">
                  <wp:posOffset>2316563</wp:posOffset>
                </wp:positionH>
                <wp:positionV relativeFrom="page">
                  <wp:posOffset>7290905</wp:posOffset>
                </wp:positionV>
                <wp:extent cx="3323590" cy="1184910"/>
                <wp:effectExtent l="0" t="0" r="0" b="0"/>
                <wp:wrapTight wrapText="bothSides">
                  <wp:wrapPolygon edited="0">
                    <wp:start x="0" y="0"/>
                    <wp:lineTo x="0" y="21183"/>
                    <wp:lineTo x="21418" y="21183"/>
                    <wp:lineTo x="21418" y="0"/>
                    <wp:lineTo x="0" y="0"/>
                  </wp:wrapPolygon>
                </wp:wrapTight>
                <wp:docPr id="21" name="Group 21"/>
                <wp:cNvGraphicFramePr/>
                <a:graphic xmlns:a="http://schemas.openxmlformats.org/drawingml/2006/main">
                  <a:graphicData uri="http://schemas.microsoft.com/office/word/2010/wordprocessingGroup">
                    <wpg:wgp>
                      <wpg:cNvGrpSpPr/>
                      <wpg:grpSpPr>
                        <a:xfrm>
                          <a:off x="0" y="0"/>
                          <a:ext cx="3323590" cy="1184910"/>
                          <a:chOff x="0" y="0"/>
                          <a:chExt cx="3323590" cy="1184910"/>
                        </a:xfrm>
                      </wpg:grpSpPr>
                      <pic:pic xmlns:pic="http://schemas.openxmlformats.org/drawingml/2006/picture">
                        <pic:nvPicPr>
                          <pic:cNvPr id="19" name="Picture 19"/>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3323590" cy="738505"/>
                          </a:xfrm>
                          <a:prstGeom prst="rect">
                            <a:avLst/>
                          </a:prstGeom>
                        </pic:spPr>
                      </pic:pic>
                      <wps:wsp>
                        <wps:cNvPr id="20" name="Text Box 20"/>
                        <wps:cNvSpPr txBox="1"/>
                        <wps:spPr>
                          <a:xfrm>
                            <a:off x="0" y="795020"/>
                            <a:ext cx="3323590" cy="389890"/>
                          </a:xfrm>
                          <a:prstGeom prst="rect">
                            <a:avLst/>
                          </a:prstGeom>
                          <a:solidFill>
                            <a:prstClr val="white"/>
                          </a:solidFill>
                          <a:ln>
                            <a:noFill/>
                          </a:ln>
                        </wps:spPr>
                        <wps:txbx>
                          <w:txbxContent>
                            <w:p w14:paraId="7D9110AB" w14:textId="77777777" w:rsidR="00E0162E" w:rsidRPr="00310963" w:rsidRDefault="00E0162E" w:rsidP="00E0162E">
                              <w:pPr>
                                <w:pStyle w:val="Caption"/>
                                <w:rPr>
                                  <w:noProof/>
                                  <w:sz w:val="24"/>
                                  <w:szCs w:val="24"/>
                                </w:rPr>
                              </w:pPr>
                              <w:r>
                                <w:t>Figure 7 Shows composition between the resistor and tinned copper wire.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476AB2B" id="Group 21" o:spid="_x0000_s1044" style="position:absolute;margin-left:182.4pt;margin-top:574.1pt;width:261.7pt;height:93.3pt;z-index:251663360;mso-position-vertical-relative:page" coordsize="33235,118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">
                <v:shape id="Picture 19" o:spid="_x0000_s1045" type="#_x0000_t75" style="position:absolute;width:33235;height:7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">
                  <v:imagedata r:id="rId20" o:title=""/>
                </v:shape>
                <v:shape id="Text Box 20" o:spid="_x0000_s1046" type="#_x0000_t202" style="position:absolute;top:7950;width:33235;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" stroked="f">
                  <v:textbox style="mso-fit-shape-to-text:t" inset="0,0,0,0">
                    <w:txbxContent>
                      <w:p w14:paraId="7D9110AB" w14:textId="77777777" w:rsidR="00E0162E" w:rsidRPr="00310963" w:rsidRDefault="00E0162E" w:rsidP="00E0162E">
                        <w:pPr>
                          <w:pStyle w:val="Caption"/>
                          <w:rPr>
                            <w:noProof/>
                            <w:sz w:val="24"/>
                            <w:szCs w:val="24"/>
                          </w:rPr>
                        </w:pPr>
                        <w:r>
                          <w:t>Figure 7 Shows composition between the resistor and tinned copper wire.</w:t>
                        </w:r>
                      </w:p>
                    </w:txbxContent>
                  </v:textbox>
                </v:shape>
                <w10:wrap type="tight" anchory="page"/>
              </v:group>
            </w:pict>
          </mc:Fallback>
        </mc:AlternateContent>
      </w:r>
      <w:r>
        <w:t>Composition can be viewed as a “contains” or “has a” relationship between two objects, for example a resistor and tinned copper wire. A resistor contains tinned copper wire within it. Th</w:t>
      </w:r>
      <w:r w:rsidR="003D18AC">
        <w:t>is can be viewed in figure 7. Within composition the object (in this case the resistor) is the reason for the existence of the parts (the tinned copper wire) ergo if the resistor is destroyed, the tinned copper wire is also destroyed.</w:t>
      </w:r>
      <w:r w:rsidR="00037BA0">
        <w:t xml:space="preserve"> A part object (tinned copper wire) can only exist within this one object.</w:t>
      </w:r>
      <w:r w:rsidR="009B0ED1">
        <w:fldChar w:fldCharType="begin" w:fldLock="1"/>
      </w:r>
      <w:r w:rsidR="009B0ED1">
        <w:instrText>ADDIN CSL_CITATION { "citationItems" : [ { "id" : "ITEM-1", "itemData" : { "URL" : "http://www.learncpp.com/cpp-tutorial/102-composition/", "accessed" : { "date-parts" : [ [ "2018", "3", "21" ] ] }, "author" : [ { "dropping-particle" : "", "family" : "Alex", "given" : "", "non-dropping-particle" : "", "parse-names" : false, "suffix" : "" } ], "container-title" : "Learncpp.com", "id" : "ITEM-1", "issued" : { "date-parts" : [ [ "2017" ] ] }, "title" : "10.2 \u2014 Composition | Learn C++", "type" : "webpage" }, "uris" : [ "http://www.mendeley.com/documents/?uuid=066fede6-249e-3265-8062-f1dd75bee4c7" ] } ], "mendeley" : { "formattedCitation" : "[2]", "plainTextFormattedCitation" : "[2]", "previouslyFormattedCitation" : "[2]" }, "properties" : {  }, "schema" : "https://github.com/citation-style-language/schema/raw/master/csl-citation.json" }</w:instrText>
      </w:r>
      <w:r w:rsidR="009B0ED1">
        <w:fldChar w:fldCharType="separate"/>
      </w:r>
      <w:r w:rsidR="009B0ED1" w:rsidRPr="009B0ED1">
        <w:rPr>
          <w:noProof/>
        </w:rPr>
        <w:t>[2]</w:t>
      </w:r>
      <w:r w:rsidR="009B0ED1">
        <w:fldChar w:fldCharType="end"/>
      </w:r>
    </w:p>
    <w:p w14:paraId="4647D412" w14:textId="63AE78E1" w:rsidR="003D18AC" w:rsidRDefault="003D18AC" w:rsidP="00D41603"/>
    <w:p w14:paraId="4C9F806B" w14:textId="70C42477" w:rsidR="003D18AC" w:rsidRDefault="003D18AC" w:rsidP="00D41603"/>
    <w:p w14:paraId="1E0E6675" w14:textId="086796CA" w:rsidR="003D18AC" w:rsidRDefault="003D18AC" w:rsidP="003D18AC">
      <w:pPr>
        <w:pStyle w:val="Heading3"/>
      </w:pPr>
      <w:bookmarkStart w:id="8" w:name="_Toc509359883"/>
      <w:r>
        <w:lastRenderedPageBreak/>
        <w:t>Aggregation</w:t>
      </w:r>
      <w:bookmarkEnd w:id="8"/>
    </w:p>
    <w:p w14:paraId="297D6B53" w14:textId="2E5AF4C6" w:rsidR="003D18AC" w:rsidRDefault="008F05DE" w:rsidP="003D18AC">
      <w:r>
        <w:rPr>
          <w:noProof/>
          <w:lang w:eastAsia="en-GB"/>
        </w:rPr>
        <mc:AlternateContent>
          <mc:Choice Requires="wpg">
            <w:drawing>
              <wp:anchor distT="0" distB="0" distL="114300" distR="114300" simplePos="0" relativeHeight="251667456" behindDoc="0" locked="0" layoutInCell="1" allowOverlap="1" wp14:anchorId="0D0AAC72" wp14:editId="7D4A3AF1">
                <wp:simplePos x="0" y="0"/>
                <wp:positionH relativeFrom="margin">
                  <wp:posOffset>3478282</wp:posOffset>
                </wp:positionH>
                <wp:positionV relativeFrom="margin">
                  <wp:posOffset>734999</wp:posOffset>
                </wp:positionV>
                <wp:extent cx="1866900" cy="628015"/>
                <wp:effectExtent l="0" t="0" r="0" b="635"/>
                <wp:wrapTight wrapText="bothSides">
                  <wp:wrapPolygon edited="0">
                    <wp:start x="0" y="0"/>
                    <wp:lineTo x="0" y="20967"/>
                    <wp:lineTo x="21380" y="20967"/>
                    <wp:lineTo x="21380" y="0"/>
                    <wp:lineTo x="0" y="0"/>
                  </wp:wrapPolygon>
                </wp:wrapTight>
                <wp:docPr id="24" name="Group 24"/>
                <wp:cNvGraphicFramePr/>
                <a:graphic xmlns:a="http://schemas.openxmlformats.org/drawingml/2006/main">
                  <a:graphicData uri="http://schemas.microsoft.com/office/word/2010/wordprocessingGroup">
                    <wpg:wgp>
                      <wpg:cNvGrpSpPr/>
                      <wpg:grpSpPr>
                        <a:xfrm>
                          <a:off x="0" y="0"/>
                          <a:ext cx="1866900" cy="628015"/>
                          <a:chOff x="0" y="0"/>
                          <a:chExt cx="1866900" cy="628016"/>
                        </a:xfrm>
                      </wpg:grpSpPr>
                      <pic:pic xmlns:pic="http://schemas.openxmlformats.org/drawingml/2006/picture">
                        <pic:nvPicPr>
                          <pic:cNvPr id="22" name="Picture 22"/>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1866900" cy="180975"/>
                          </a:xfrm>
                          <a:prstGeom prst="rect">
                            <a:avLst/>
                          </a:prstGeom>
                        </pic:spPr>
                      </pic:pic>
                      <wps:wsp>
                        <wps:cNvPr id="23" name="Text Box 23"/>
                        <wps:cNvSpPr txBox="1"/>
                        <wps:spPr>
                          <a:xfrm>
                            <a:off x="0" y="238126"/>
                            <a:ext cx="1866900" cy="389890"/>
                          </a:xfrm>
                          <a:prstGeom prst="rect">
                            <a:avLst/>
                          </a:prstGeom>
                          <a:solidFill>
                            <a:prstClr val="white"/>
                          </a:solidFill>
                          <a:ln>
                            <a:noFill/>
                          </a:ln>
                        </wps:spPr>
                        <wps:txbx>
                          <w:txbxContent>
                            <w:p w14:paraId="5357B4BE" w14:textId="77777777" w:rsidR="007F633C" w:rsidRPr="00051F42" w:rsidRDefault="007F633C" w:rsidP="007F633C">
                              <w:pPr>
                                <w:pStyle w:val="Caption"/>
                                <w:rPr>
                                  <w:sz w:val="24"/>
                                  <w:szCs w:val="24"/>
                                </w:rPr>
                              </w:pPr>
                              <w:r>
                                <w:t xml:space="preserve">Figure </w:t>
                              </w:r>
                              <w:r w:rsidR="00BD53B1">
                                <w:t>8</w:t>
                              </w:r>
                              <w:r>
                                <w:t xml:space="preserve"> Shows aggregation between Resistor and </w:t>
                              </w:r>
                              <w:proofErr w:type="spellStart"/>
                              <w:r>
                                <w:t>componentId</w:t>
                              </w:r>
                              <w:proofErr w:type="spellEnd"/>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D0AAC72" id="Group 24" o:spid="_x0000_s1047" style="position:absolute;margin-left:273.9pt;margin-top:57.85pt;width:147pt;height:49.45pt;z-index:251667456;mso-position-horizontal-relative:margin;mso-position-vertical-relative:margin" coordsize="18669,6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">
                <v:shape id="Picture 22" o:spid="_x0000_s1048" type="#_x0000_t75" style="position:absolute;width:18669;height:1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">
                  <v:imagedata r:id="rId22" o:title=""/>
                </v:shape>
                <v:shape id="Text Box 23" o:spid="_x0000_s1049" type="#_x0000_t202" style="position:absolute;top:2381;width:18669;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" stroked="f">
                  <v:textbox style="mso-fit-shape-to-text:t" inset="0,0,0,0">
                    <w:txbxContent>
                      <w:p w14:paraId="5357B4BE" w14:textId="77777777" w:rsidR="007F633C" w:rsidRPr="00051F42" w:rsidRDefault="007F633C" w:rsidP="007F633C">
                        <w:pPr>
                          <w:pStyle w:val="Caption"/>
                          <w:rPr>
                            <w:sz w:val="24"/>
                            <w:szCs w:val="24"/>
                          </w:rPr>
                        </w:pPr>
                        <w:r>
                          <w:t xml:space="preserve">Figure </w:t>
                        </w:r>
                        <w:r w:rsidR="00BD53B1">
                          <w:t>8</w:t>
                        </w:r>
                        <w:r>
                          <w:t xml:space="preserve"> Shows aggregation between Resistor and </w:t>
                        </w:r>
                        <w:proofErr w:type="spellStart"/>
                        <w:r>
                          <w:t>componentId</w:t>
                        </w:r>
                        <w:proofErr w:type="spellEnd"/>
                        <w:r>
                          <w:t>.</w:t>
                        </w:r>
                      </w:p>
                    </w:txbxContent>
                  </v:textbox>
                </v:shape>
                <w10:wrap type="tight" anchorx="margin" anchory="margin"/>
              </v:group>
            </w:pict>
          </mc:Fallback>
        </mc:AlternateContent>
      </w:r>
      <w:r w:rsidR="007F633C">
        <w:t xml:space="preserve">Aggregation is </w:t>
      </w:r>
      <w:proofErr w:type="gramStart"/>
      <w:r w:rsidR="007F633C">
        <w:t>similar to</w:t>
      </w:r>
      <w:proofErr w:type="gramEnd"/>
      <w:r w:rsidR="007F633C">
        <w:t xml:space="preserve"> composition in that it is a “has a” relationship, however it does not rely on the whole object (the resistor) to exist, and if the resistor is destroyed it can still exist. An example of this within the program is seen in figure 8. </w:t>
      </w:r>
      <w:r w:rsidR="00037BA0">
        <w:t xml:space="preserve">Within an aggregate relationship the parts object can exist in more than one object, so if Resistor was destroyed, the </w:t>
      </w:r>
      <w:proofErr w:type="spellStart"/>
      <w:r w:rsidR="00037BA0">
        <w:t>componentId</w:t>
      </w:r>
      <w:proofErr w:type="spellEnd"/>
      <w:r w:rsidR="00037BA0">
        <w:t xml:space="preserve"> object could still be used by other objects such as Capacitor.</w:t>
      </w:r>
    </w:p>
    <w:p w14:paraId="4B8B1A4E" w14:textId="48DE2746" w:rsidR="00BD53B1" w:rsidRDefault="00BD53B1" w:rsidP="003D18AC"/>
    <w:p w14:paraId="327D034B" w14:textId="77777777" w:rsidR="00BD53B1" w:rsidRDefault="00BD53B1" w:rsidP="00BD53B1">
      <w:pPr>
        <w:pStyle w:val="Heading3"/>
      </w:pPr>
      <w:bookmarkStart w:id="9" w:name="_Toc509359884"/>
      <w:r>
        <w:t>File access</w:t>
      </w:r>
      <w:bookmarkEnd w:id="9"/>
    </w:p>
    <w:p w14:paraId="00F42FBD" w14:textId="5BA41486" w:rsidR="002F0053" w:rsidRDefault="00650E9E" w:rsidP="00BD53B1">
      <w:r>
        <w:rPr>
          <w:noProof/>
          <w:lang w:eastAsia="en-GB"/>
        </w:rPr>
        <mc:AlternateContent>
          <mc:Choice Requires="wpg">
            <w:drawing>
              <wp:anchor distT="0" distB="0" distL="114300" distR="114300" simplePos="0" relativeHeight="251675648" behindDoc="0" locked="0" layoutInCell="1" allowOverlap="1" wp14:anchorId="79F17E8F" wp14:editId="23C43693">
                <wp:simplePos x="0" y="0"/>
                <wp:positionH relativeFrom="column">
                  <wp:posOffset>2403751</wp:posOffset>
                </wp:positionH>
                <wp:positionV relativeFrom="page">
                  <wp:posOffset>5246646</wp:posOffset>
                </wp:positionV>
                <wp:extent cx="3517265" cy="1689100"/>
                <wp:effectExtent l="0" t="0" r="6985" b="6350"/>
                <wp:wrapTight wrapText="bothSides">
                  <wp:wrapPolygon edited="0">
                    <wp:start x="0" y="0"/>
                    <wp:lineTo x="0" y="21438"/>
                    <wp:lineTo x="21526" y="21438"/>
                    <wp:lineTo x="21526" y="0"/>
                    <wp:lineTo x="0" y="0"/>
                  </wp:wrapPolygon>
                </wp:wrapTight>
                <wp:docPr id="30" name="Group 30"/>
                <wp:cNvGraphicFramePr/>
                <a:graphic xmlns:a="http://schemas.openxmlformats.org/drawingml/2006/main">
                  <a:graphicData uri="http://schemas.microsoft.com/office/word/2010/wordprocessingGroup">
                    <wpg:wgp>
                      <wpg:cNvGrpSpPr/>
                      <wpg:grpSpPr>
                        <a:xfrm>
                          <a:off x="0" y="0"/>
                          <a:ext cx="3517265" cy="1689100"/>
                          <a:chOff x="0" y="0"/>
                          <a:chExt cx="3517265" cy="1689100"/>
                        </a:xfrm>
                      </wpg:grpSpPr>
                      <pic:pic xmlns:pic="http://schemas.openxmlformats.org/drawingml/2006/picture">
                        <pic:nvPicPr>
                          <pic:cNvPr id="28" name="Picture 28"/>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517265" cy="1373505"/>
                          </a:xfrm>
                          <a:prstGeom prst="rect">
                            <a:avLst/>
                          </a:prstGeom>
                        </pic:spPr>
                      </pic:pic>
                      <wps:wsp>
                        <wps:cNvPr id="29" name="Text Box 29"/>
                        <wps:cNvSpPr txBox="1"/>
                        <wps:spPr>
                          <a:xfrm>
                            <a:off x="0" y="1430655"/>
                            <a:ext cx="3517265" cy="258445"/>
                          </a:xfrm>
                          <a:prstGeom prst="rect">
                            <a:avLst/>
                          </a:prstGeom>
                          <a:solidFill>
                            <a:prstClr val="white"/>
                          </a:solidFill>
                          <a:ln>
                            <a:noFill/>
                          </a:ln>
                        </wps:spPr>
                        <wps:txbx>
                          <w:txbxContent>
                            <w:p w14:paraId="2746FD46" w14:textId="77777777" w:rsidR="00043333" w:rsidRPr="00CA098F" w:rsidRDefault="00043333" w:rsidP="00043333">
                              <w:pPr>
                                <w:pStyle w:val="Caption"/>
                                <w:rPr>
                                  <w:noProof/>
                                  <w:sz w:val="24"/>
                                  <w:szCs w:val="24"/>
                                </w:rPr>
                              </w:pPr>
                              <w:r>
                                <w:t xml:space="preserve">Figure 10 Shows the use of </w:t>
                              </w:r>
                              <w:proofErr w:type="spellStart"/>
                              <w:r>
                                <w:t>ofstream</w:t>
                              </w:r>
                              <w:proofErr w:type="spellEnd"/>
                              <w:r>
                                <w:t xml:space="preserve"> to write to a file.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9F17E8F" id="Group 30" o:spid="_x0000_s1050" style="position:absolute;margin-left:189.25pt;margin-top:413.1pt;width:276.95pt;height:133pt;z-index:251675648;mso-position-vertical-relative:page" coordsize="35172,16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">
                <v:shape id="Picture 28" o:spid="_x0000_s1051" type="#_x0000_t75" style="position:absolute;width:35172;height:13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">
                  <v:imagedata r:id="rId24" o:title=""/>
                </v:shape>
                <v:shape id="Text Box 29" o:spid="_x0000_s1052" type="#_x0000_t202" style="position:absolute;top:14306;width:35172;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" stroked="f">
                  <v:textbox style="mso-fit-shape-to-text:t" inset="0,0,0,0">
                    <w:txbxContent>
                      <w:p w14:paraId="2746FD46" w14:textId="77777777" w:rsidR="00043333" w:rsidRPr="00CA098F" w:rsidRDefault="00043333" w:rsidP="00043333">
                        <w:pPr>
                          <w:pStyle w:val="Caption"/>
                          <w:rPr>
                            <w:noProof/>
                            <w:sz w:val="24"/>
                            <w:szCs w:val="24"/>
                          </w:rPr>
                        </w:pPr>
                        <w:r>
                          <w:t xml:space="preserve">Figure 10 Shows the use of </w:t>
                        </w:r>
                        <w:proofErr w:type="spellStart"/>
                        <w:r>
                          <w:t>ofstream</w:t>
                        </w:r>
                        <w:proofErr w:type="spellEnd"/>
                        <w:r>
                          <w:t xml:space="preserve"> to write to a file.</w:t>
                        </w:r>
                      </w:p>
                    </w:txbxContent>
                  </v:textbox>
                </v:shape>
                <w10:wrap type="tight" anchory="page"/>
              </v:group>
            </w:pict>
          </mc:Fallback>
        </mc:AlternateContent>
      </w:r>
      <w:r w:rsidR="002F0053">
        <w:rPr>
          <w:noProof/>
          <w:lang w:eastAsia="en-GB"/>
        </w:rPr>
        <mc:AlternateContent>
          <mc:Choice Requires="wpg">
            <w:drawing>
              <wp:anchor distT="0" distB="0" distL="114300" distR="114300" simplePos="0" relativeHeight="251671552" behindDoc="0" locked="0" layoutInCell="1" allowOverlap="1" wp14:anchorId="51DCFE35" wp14:editId="396E652B">
                <wp:simplePos x="0" y="0"/>
                <wp:positionH relativeFrom="page">
                  <wp:align>center</wp:align>
                </wp:positionH>
                <wp:positionV relativeFrom="page">
                  <wp:posOffset>4458722</wp:posOffset>
                </wp:positionV>
                <wp:extent cx="6400800" cy="729615"/>
                <wp:effectExtent l="0" t="0" r="0" b="0"/>
                <wp:wrapTight wrapText="bothSides">
                  <wp:wrapPolygon edited="0">
                    <wp:start x="0" y="0"/>
                    <wp:lineTo x="0" y="20867"/>
                    <wp:lineTo x="21536" y="20867"/>
                    <wp:lineTo x="21536" y="0"/>
                    <wp:lineTo x="0" y="0"/>
                  </wp:wrapPolygon>
                </wp:wrapTight>
                <wp:docPr id="27" name="Group 27"/>
                <wp:cNvGraphicFramePr/>
                <a:graphic xmlns:a="http://schemas.openxmlformats.org/drawingml/2006/main">
                  <a:graphicData uri="http://schemas.microsoft.com/office/word/2010/wordprocessingGroup">
                    <wpg:wgp>
                      <wpg:cNvGrpSpPr/>
                      <wpg:grpSpPr>
                        <a:xfrm>
                          <a:off x="0" y="0"/>
                          <a:ext cx="6400800" cy="729615"/>
                          <a:chOff x="0" y="0"/>
                          <a:chExt cx="6932930" cy="790576"/>
                        </a:xfrm>
                      </wpg:grpSpPr>
                      <pic:pic xmlns:pic="http://schemas.openxmlformats.org/drawingml/2006/picture">
                        <pic:nvPicPr>
                          <pic:cNvPr id="25" name="Picture 25"/>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6932930" cy="476885"/>
                          </a:xfrm>
                          <a:prstGeom prst="rect">
                            <a:avLst/>
                          </a:prstGeom>
                        </pic:spPr>
                      </pic:pic>
                      <wps:wsp>
                        <wps:cNvPr id="26" name="Text Box 26"/>
                        <wps:cNvSpPr txBox="1"/>
                        <wps:spPr>
                          <a:xfrm>
                            <a:off x="0" y="532131"/>
                            <a:ext cx="6932930" cy="258445"/>
                          </a:xfrm>
                          <a:prstGeom prst="rect">
                            <a:avLst/>
                          </a:prstGeom>
                          <a:solidFill>
                            <a:prstClr val="white"/>
                          </a:solidFill>
                          <a:ln>
                            <a:noFill/>
                          </a:ln>
                        </wps:spPr>
                        <wps:txbx>
                          <w:txbxContent>
                            <w:p w14:paraId="1A2DCAA7" w14:textId="77777777" w:rsidR="00BD53B1" w:rsidRPr="00AD6921" w:rsidRDefault="00BD53B1" w:rsidP="00BD53B1">
                              <w:pPr>
                                <w:pStyle w:val="Caption"/>
                                <w:rPr>
                                  <w:noProof/>
                                  <w:sz w:val="24"/>
                                  <w:szCs w:val="24"/>
                                </w:rPr>
                              </w:pPr>
                              <w:r>
                                <w:t xml:space="preserve">Figure 9 Shows the use of </w:t>
                              </w:r>
                              <w:proofErr w:type="spellStart"/>
                              <w:r>
                                <w:t>ifstream</w:t>
                              </w:r>
                              <w:proofErr w:type="spellEnd"/>
                              <w:r>
                                <w:t xml:space="preserve"> to open a file for reading.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DCFE35" id="Group 27" o:spid="_x0000_s1053" style="position:absolute;margin-left:0;margin-top:351.1pt;width:7in;height:57.45pt;z-index:251671552;mso-position-horizontal:center;mso-position-horizontal-relative:page;mso-position-vertical-relative:page;mso-width-relative:margin;mso-height-relative:margin" coordsize="69329,7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">
                <v:shape id="Picture 25" o:spid="_x0000_s1054" type="#_x0000_t75" style="position:absolute;width:69329;height:4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">
                  <v:imagedata r:id="rId26" o:title=""/>
                </v:shape>
                <v:shape id="Text Box 26" o:spid="_x0000_s1055" type="#_x0000_t202" style="position:absolute;top:5321;width:6932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14:paraId="1A2DCAA7" w14:textId="77777777" w:rsidR="00BD53B1" w:rsidRPr="00AD6921" w:rsidRDefault="00BD53B1" w:rsidP="00BD53B1">
                        <w:pPr>
                          <w:pStyle w:val="Caption"/>
                          <w:rPr>
                            <w:noProof/>
                            <w:sz w:val="24"/>
                            <w:szCs w:val="24"/>
                          </w:rPr>
                        </w:pPr>
                        <w:r>
                          <w:t xml:space="preserve">Figure 9 Shows the use of </w:t>
                        </w:r>
                        <w:proofErr w:type="spellStart"/>
                        <w:r>
                          <w:t>ifstream</w:t>
                        </w:r>
                        <w:proofErr w:type="spellEnd"/>
                        <w:r>
                          <w:t xml:space="preserve"> to open a file for reading.</w:t>
                        </w:r>
                      </w:p>
                    </w:txbxContent>
                  </v:textbox>
                </v:shape>
                <w10:wrap type="tight" anchorx="page" anchory="page"/>
              </v:group>
            </w:pict>
          </mc:Fallback>
        </mc:AlternateContent>
      </w:r>
      <w:r w:rsidR="002F0053">
        <w:t xml:space="preserve">When a variable is initiated (e.g. num1 = 0) that value is stored in memory, meaning it is volatile and will be wiped when the program is closed. This is where file access is useful as it allows data to be stored in a non-volatile format, in this case, within a .txt </w:t>
      </w:r>
      <w:proofErr w:type="spellStart"/>
      <w:proofErr w:type="gramStart"/>
      <w:r w:rsidR="002F0053">
        <w:t>file.</w:t>
      </w:r>
      <w:r w:rsidR="00BD53B1">
        <w:t>File</w:t>
      </w:r>
      <w:proofErr w:type="spellEnd"/>
      <w:proofErr w:type="gramEnd"/>
      <w:r w:rsidR="00BD53B1">
        <w:t xml:space="preserve"> access has two main types, opening to read and opening to write. These are implemented through </w:t>
      </w:r>
      <w:proofErr w:type="spellStart"/>
      <w:r w:rsidR="00BD53B1">
        <w:t>ifstream</w:t>
      </w:r>
      <w:proofErr w:type="spellEnd"/>
      <w:r w:rsidR="00BD53B1">
        <w:t xml:space="preserve"> and </w:t>
      </w:r>
      <w:proofErr w:type="spellStart"/>
      <w:r w:rsidR="00BD53B1">
        <w:t>ofstream</w:t>
      </w:r>
      <w:proofErr w:type="spellEnd"/>
      <w:r w:rsidR="00BD53B1">
        <w:t xml:space="preserve"> respectively. An example of </w:t>
      </w:r>
      <w:proofErr w:type="spellStart"/>
      <w:r w:rsidR="00BD53B1">
        <w:t>ifstream</w:t>
      </w:r>
      <w:proofErr w:type="spellEnd"/>
      <w:r w:rsidR="00BD53B1">
        <w:t xml:space="preserve"> can be seen in figure 9 where the file is opened for reading, read and then closed again. </w:t>
      </w:r>
    </w:p>
    <w:p w14:paraId="32D810D2" w14:textId="6755A4E7" w:rsidR="00043333" w:rsidRPr="00043333" w:rsidRDefault="00BD53B1" w:rsidP="00043333">
      <w:r>
        <w:t>When the file is being read,</w:t>
      </w:r>
      <w:r w:rsidR="00043333">
        <w:t xml:space="preserve"> the data is read into variables </w:t>
      </w:r>
      <w:r>
        <w:t xml:space="preserve">defined within the </w:t>
      </w:r>
      <w:proofErr w:type="spellStart"/>
      <w:r>
        <w:t>ifstream</w:t>
      </w:r>
      <w:proofErr w:type="spellEnd"/>
      <w:r w:rsidR="00043333">
        <w:t xml:space="preserve"> in the order defined</w:t>
      </w:r>
      <w:r>
        <w:t xml:space="preserve">. </w:t>
      </w:r>
      <w:r w:rsidR="00043333">
        <w:t xml:space="preserve">Figure 10 shows an example of </w:t>
      </w:r>
      <w:proofErr w:type="spellStart"/>
      <w:r w:rsidR="00043333">
        <w:t>ofstream</w:t>
      </w:r>
      <w:proofErr w:type="spellEnd"/>
      <w:r w:rsidR="00043333">
        <w:t xml:space="preserve"> being used to write to a file. Here variables are written into a file in the order defined within the </w:t>
      </w:r>
      <w:proofErr w:type="spellStart"/>
      <w:r w:rsidR="00043333">
        <w:t>ofstream</w:t>
      </w:r>
      <w:proofErr w:type="spellEnd"/>
      <w:r w:rsidR="00043333">
        <w:t>.</w:t>
      </w:r>
      <w:r w:rsidR="002F0053">
        <w:t xml:space="preserve"> </w:t>
      </w:r>
    </w:p>
    <w:p w14:paraId="260A13BF" w14:textId="24188B59" w:rsidR="00BD53B1" w:rsidRDefault="00650E9E" w:rsidP="00043333">
      <w:r>
        <w:rPr>
          <w:noProof/>
          <w:lang w:eastAsia="en-GB"/>
        </w:rPr>
        <mc:AlternateContent>
          <mc:Choice Requires="wpg">
            <w:drawing>
              <wp:anchor distT="0" distB="0" distL="114300" distR="114300" simplePos="0" relativeHeight="251679744" behindDoc="0" locked="0" layoutInCell="1" allowOverlap="1" wp14:anchorId="740264D9" wp14:editId="5B2BEC33">
                <wp:simplePos x="0" y="0"/>
                <wp:positionH relativeFrom="column">
                  <wp:posOffset>4201464</wp:posOffset>
                </wp:positionH>
                <wp:positionV relativeFrom="page">
                  <wp:posOffset>6948419</wp:posOffset>
                </wp:positionV>
                <wp:extent cx="1575435" cy="1558290"/>
                <wp:effectExtent l="0" t="0" r="5715" b="3810"/>
                <wp:wrapTight wrapText="bothSides">
                  <wp:wrapPolygon edited="0">
                    <wp:start x="0" y="0"/>
                    <wp:lineTo x="0" y="21389"/>
                    <wp:lineTo x="21417" y="21389"/>
                    <wp:lineTo x="21417" y="0"/>
                    <wp:lineTo x="0" y="0"/>
                  </wp:wrapPolygon>
                </wp:wrapTight>
                <wp:docPr id="33" name="Group 33"/>
                <wp:cNvGraphicFramePr/>
                <a:graphic xmlns:a="http://schemas.openxmlformats.org/drawingml/2006/main">
                  <a:graphicData uri="http://schemas.microsoft.com/office/word/2010/wordprocessingGroup">
                    <wpg:wgp>
                      <wpg:cNvGrpSpPr/>
                      <wpg:grpSpPr>
                        <a:xfrm>
                          <a:off x="0" y="0"/>
                          <a:ext cx="1575435" cy="1558290"/>
                          <a:chOff x="0" y="0"/>
                          <a:chExt cx="1575435" cy="1558290"/>
                        </a:xfrm>
                      </wpg:grpSpPr>
                      <pic:pic xmlns:pic="http://schemas.openxmlformats.org/drawingml/2006/picture">
                        <pic:nvPicPr>
                          <pic:cNvPr id="31" name="Picture 31"/>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1575435" cy="1113155"/>
                          </a:xfrm>
                          <a:prstGeom prst="rect">
                            <a:avLst/>
                          </a:prstGeom>
                        </pic:spPr>
                      </pic:pic>
                      <wps:wsp>
                        <wps:cNvPr id="32" name="Text Box 32"/>
                        <wps:cNvSpPr txBox="1"/>
                        <wps:spPr>
                          <a:xfrm>
                            <a:off x="0" y="1168400"/>
                            <a:ext cx="1575435" cy="389890"/>
                          </a:xfrm>
                          <a:prstGeom prst="rect">
                            <a:avLst/>
                          </a:prstGeom>
                          <a:solidFill>
                            <a:prstClr val="white"/>
                          </a:solidFill>
                          <a:ln>
                            <a:noFill/>
                          </a:ln>
                        </wps:spPr>
                        <wps:txbx>
                          <w:txbxContent>
                            <w:p w14:paraId="70F7E45F" w14:textId="77777777" w:rsidR="00EF5B18" w:rsidRPr="00022D42" w:rsidRDefault="00EF5B18" w:rsidP="00EF5B18">
                              <w:pPr>
                                <w:pStyle w:val="Caption"/>
                                <w:rPr>
                                  <w:noProof/>
                                  <w:sz w:val="24"/>
                                  <w:szCs w:val="24"/>
                                </w:rPr>
                              </w:pPr>
                              <w:r>
                                <w:t xml:space="preserve">Figure </w:t>
                              </w:r>
                              <w:r w:rsidR="009F2AD6">
                                <w:t>1</w:t>
                              </w:r>
                              <w:r>
                                <w:t>1 Defining the data structure.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40264D9" id="Group 33" o:spid="_x0000_s1056" style="position:absolute;margin-left:330.8pt;margin-top:547.1pt;width:124.05pt;height:122.7pt;z-index:251679744;mso-position-vertical-relative:page" coordsize="15754,155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">
                <v:shape id="Picture 31" o:spid="_x0000_s1057" type="#_x0000_t75" style="position:absolute;width:15754;height:11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">
                  <v:imagedata r:id="rId28" o:title=""/>
                </v:shape>
                <v:shape id="Text Box 32" o:spid="_x0000_s1058" type="#_x0000_t202" style="position:absolute;top:11684;width:15754;height:3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" stroked="f">
                  <v:textbox style="mso-fit-shape-to-text:t" inset="0,0,0,0">
                    <w:txbxContent>
                      <w:p w14:paraId="70F7E45F" w14:textId="77777777" w:rsidR="00EF5B18" w:rsidRPr="00022D42" w:rsidRDefault="00EF5B18" w:rsidP="00EF5B18">
                        <w:pPr>
                          <w:pStyle w:val="Caption"/>
                          <w:rPr>
                            <w:noProof/>
                            <w:sz w:val="24"/>
                            <w:szCs w:val="24"/>
                          </w:rPr>
                        </w:pPr>
                        <w:r>
                          <w:t xml:space="preserve">Figure </w:t>
                        </w:r>
                        <w:r w:rsidR="009F2AD6">
                          <w:t>1</w:t>
                        </w:r>
                        <w:r>
                          <w:t>1 Defining the data structure.</w:t>
                        </w:r>
                      </w:p>
                    </w:txbxContent>
                  </v:textbox>
                </v:shape>
                <w10:wrap type="tight" anchory="page"/>
              </v:group>
            </w:pict>
          </mc:Fallback>
        </mc:AlternateContent>
      </w:r>
    </w:p>
    <w:p w14:paraId="6BA441FD" w14:textId="514CBCB8" w:rsidR="00EF5B18" w:rsidRDefault="009F2AD6" w:rsidP="009F2AD6">
      <w:r>
        <w:rPr>
          <w:noProof/>
          <w:lang w:eastAsia="en-GB"/>
        </w:rPr>
        <mc:AlternateContent>
          <mc:Choice Requires="wpg">
            <w:drawing>
              <wp:anchor distT="0" distB="0" distL="114300" distR="114300" simplePos="0" relativeHeight="251688960" behindDoc="0" locked="0" layoutInCell="1" allowOverlap="1" wp14:anchorId="19E17814" wp14:editId="3F11489A">
                <wp:simplePos x="0" y="0"/>
                <wp:positionH relativeFrom="column">
                  <wp:posOffset>2627271</wp:posOffset>
                </wp:positionH>
                <wp:positionV relativeFrom="page">
                  <wp:posOffset>7115810</wp:posOffset>
                </wp:positionV>
                <wp:extent cx="1438910" cy="2870835"/>
                <wp:effectExtent l="0" t="0" r="8890" b="5715"/>
                <wp:wrapTight wrapText="bothSides">
                  <wp:wrapPolygon edited="0">
                    <wp:start x="0" y="0"/>
                    <wp:lineTo x="0" y="21500"/>
                    <wp:lineTo x="21447" y="21500"/>
                    <wp:lineTo x="21447" y="0"/>
                    <wp:lineTo x="0" y="0"/>
                  </wp:wrapPolygon>
                </wp:wrapTight>
                <wp:docPr id="40" name="Group 40"/>
                <wp:cNvGraphicFramePr/>
                <a:graphic xmlns:a="http://schemas.openxmlformats.org/drawingml/2006/main">
                  <a:graphicData uri="http://schemas.microsoft.com/office/word/2010/wordprocessingGroup">
                    <wpg:wgp>
                      <wpg:cNvGrpSpPr/>
                      <wpg:grpSpPr>
                        <a:xfrm>
                          <a:off x="0" y="0"/>
                          <a:ext cx="1438910" cy="2870835"/>
                          <a:chOff x="0" y="0"/>
                          <a:chExt cx="1438937" cy="2871194"/>
                        </a:xfrm>
                      </wpg:grpSpPr>
                      <pic:pic xmlns:pic="http://schemas.openxmlformats.org/drawingml/2006/picture">
                        <pic:nvPicPr>
                          <pic:cNvPr id="37" name="Picture 37"/>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1423035" cy="2219325"/>
                          </a:xfrm>
                          <a:prstGeom prst="rect">
                            <a:avLst/>
                          </a:prstGeom>
                        </pic:spPr>
                      </pic:pic>
                      <wps:wsp>
                        <wps:cNvPr id="39" name="Text Box 39"/>
                        <wps:cNvSpPr txBox="1"/>
                        <wps:spPr>
                          <a:xfrm>
                            <a:off x="15902" y="2218414"/>
                            <a:ext cx="1423035" cy="652780"/>
                          </a:xfrm>
                          <a:prstGeom prst="rect">
                            <a:avLst/>
                          </a:prstGeom>
                          <a:solidFill>
                            <a:prstClr val="white"/>
                          </a:solidFill>
                          <a:ln>
                            <a:noFill/>
                          </a:ln>
                        </wps:spPr>
                        <wps:txbx>
                          <w:txbxContent>
                            <w:p w14:paraId="698BE50F" w14:textId="7042B12F" w:rsidR="009F2AD6" w:rsidRPr="00925B2E" w:rsidRDefault="009F2AD6" w:rsidP="009F2AD6">
                              <w:pPr>
                                <w:pStyle w:val="Caption"/>
                                <w:rPr>
                                  <w:noProof/>
                                  <w:sz w:val="24"/>
                                  <w:szCs w:val="24"/>
                                </w:rPr>
                              </w:pPr>
                              <w:r>
                                <w:t xml:space="preserve">Figure </w:t>
                              </w:r>
                              <w:r w:rsidR="008D1BC9">
                                <w:fldChar w:fldCharType="begin"/>
                              </w:r>
                              <w:r w:rsidR="008D1BC9">
                                <w:instrText xml:space="preserve"> SEQ Figure \* ARABIC </w:instrText>
                              </w:r>
                              <w:r w:rsidR="008D1BC9">
                                <w:fldChar w:fldCharType="separate"/>
                              </w:r>
                              <w:r w:rsidR="00FE0889">
                                <w:rPr>
                                  <w:noProof/>
                                </w:rPr>
                                <w:t>1</w:t>
                              </w:r>
                              <w:r w:rsidR="008D1BC9">
                                <w:rPr>
                                  <w:noProof/>
                                </w:rPr>
                                <w:fldChar w:fldCharType="end"/>
                              </w:r>
                              <w:r>
                                <w:t>3 Shows the linking of the structures members and the attributes defined within the structure.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9E17814" id="Group 40" o:spid="_x0000_s1059" style="position:absolute;margin-left:206.85pt;margin-top:560.3pt;width:113.3pt;height:226.05pt;z-index:251688960;mso-position-vertical-relative:page" coordsize="14389,28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">
                <v:shape id="Picture 37" o:spid="_x0000_s1060" type="#_x0000_t75" style="position:absolute;width:14230;height:22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">
                  <v:imagedata r:id="rId30" o:title=""/>
                </v:shape>
                <v:shape id="Text Box 39" o:spid="_x0000_s1061" type="#_x0000_t202" style="position:absolute;left:159;top:22184;width:14230;height:6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" stroked="f">
                  <v:textbox style="mso-fit-shape-to-text:t" inset="0,0,0,0">
                    <w:txbxContent>
                      <w:p w14:paraId="698BE50F" w14:textId="7042B12F" w:rsidR="009F2AD6" w:rsidRPr="00925B2E" w:rsidRDefault="009F2AD6" w:rsidP="009F2AD6">
                        <w:pPr>
                          <w:pStyle w:val="Caption"/>
                          <w:rPr>
                            <w:noProof/>
                            <w:sz w:val="24"/>
                            <w:szCs w:val="24"/>
                          </w:rPr>
                        </w:pPr>
                        <w:r>
                          <w:t xml:space="preserve">Figure </w:t>
                        </w:r>
                        <w:r w:rsidR="008D1BC9">
                          <w:fldChar w:fldCharType="begin"/>
                        </w:r>
                        <w:r w:rsidR="008D1BC9">
                          <w:instrText xml:space="preserve"> SEQ Figure \* ARABIC </w:instrText>
                        </w:r>
                        <w:r w:rsidR="008D1BC9">
                          <w:fldChar w:fldCharType="separate"/>
                        </w:r>
                        <w:r w:rsidR="00FE0889">
                          <w:rPr>
                            <w:noProof/>
                          </w:rPr>
                          <w:t>1</w:t>
                        </w:r>
                        <w:r w:rsidR="008D1BC9">
                          <w:rPr>
                            <w:noProof/>
                          </w:rPr>
                          <w:fldChar w:fldCharType="end"/>
                        </w:r>
                        <w:r>
                          <w:t>3 Shows the linking of the structures members and the attributes defined within the structure.</w:t>
                        </w:r>
                      </w:p>
                    </w:txbxContent>
                  </v:textbox>
                </v:shape>
                <w10:wrap type="tight" anchory="page"/>
              </v:group>
            </w:pict>
          </mc:Fallback>
        </mc:AlternateContent>
      </w:r>
      <w:r w:rsidR="00EF5B18">
        <w:t>Data Structures</w:t>
      </w:r>
    </w:p>
    <w:p w14:paraId="178486EE" w14:textId="48273B3E" w:rsidR="00EF5B18" w:rsidRDefault="009F2AD6" w:rsidP="00EF5B18">
      <w:r>
        <w:rPr>
          <w:noProof/>
          <w:lang w:eastAsia="en-GB"/>
        </w:rPr>
        <mc:AlternateContent>
          <mc:Choice Requires="wpg">
            <w:drawing>
              <wp:anchor distT="0" distB="0" distL="114300" distR="114300" simplePos="0" relativeHeight="251683840" behindDoc="0" locked="0" layoutInCell="1" allowOverlap="1" wp14:anchorId="14FF0027" wp14:editId="151B2140">
                <wp:simplePos x="0" y="0"/>
                <wp:positionH relativeFrom="column">
                  <wp:posOffset>4296907</wp:posOffset>
                </wp:positionH>
                <wp:positionV relativeFrom="margin">
                  <wp:posOffset>7894403</wp:posOffset>
                </wp:positionV>
                <wp:extent cx="1421765" cy="1216660"/>
                <wp:effectExtent l="0" t="0" r="6985" b="2540"/>
                <wp:wrapTight wrapText="bothSides">
                  <wp:wrapPolygon edited="0">
                    <wp:start x="0" y="0"/>
                    <wp:lineTo x="0" y="21307"/>
                    <wp:lineTo x="21417" y="21307"/>
                    <wp:lineTo x="21417" y="0"/>
                    <wp:lineTo x="0" y="0"/>
                  </wp:wrapPolygon>
                </wp:wrapTight>
                <wp:docPr id="36" name="Group 36"/>
                <wp:cNvGraphicFramePr/>
                <a:graphic xmlns:a="http://schemas.openxmlformats.org/drawingml/2006/main">
                  <a:graphicData uri="http://schemas.microsoft.com/office/word/2010/wordprocessingGroup">
                    <wpg:wgp>
                      <wpg:cNvGrpSpPr/>
                      <wpg:grpSpPr>
                        <a:xfrm>
                          <a:off x="0" y="0"/>
                          <a:ext cx="1421765" cy="1216660"/>
                          <a:chOff x="0" y="0"/>
                          <a:chExt cx="1421765" cy="1216660"/>
                        </a:xfrm>
                      </wpg:grpSpPr>
                      <pic:pic xmlns:pic="http://schemas.openxmlformats.org/drawingml/2006/picture">
                        <pic:nvPicPr>
                          <pic:cNvPr id="34" name="Picture 34"/>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1421765" cy="767715"/>
                          </a:xfrm>
                          <a:prstGeom prst="rect">
                            <a:avLst/>
                          </a:prstGeom>
                        </pic:spPr>
                      </pic:pic>
                      <wps:wsp>
                        <wps:cNvPr id="35" name="Text Box 35"/>
                        <wps:cNvSpPr txBox="1"/>
                        <wps:spPr>
                          <a:xfrm>
                            <a:off x="0" y="826770"/>
                            <a:ext cx="1421765" cy="389890"/>
                          </a:xfrm>
                          <a:prstGeom prst="rect">
                            <a:avLst/>
                          </a:prstGeom>
                          <a:solidFill>
                            <a:prstClr val="white"/>
                          </a:solidFill>
                          <a:ln>
                            <a:noFill/>
                          </a:ln>
                        </wps:spPr>
                        <wps:txbx>
                          <w:txbxContent>
                            <w:p w14:paraId="3225C88B" w14:textId="3FE2D35E" w:rsidR="00EF5B18" w:rsidRPr="00336554" w:rsidRDefault="00EF5B18" w:rsidP="00EF5B18">
                              <w:pPr>
                                <w:pStyle w:val="Caption"/>
                                <w:rPr>
                                  <w:noProof/>
                                  <w:sz w:val="24"/>
                                  <w:szCs w:val="24"/>
                                </w:rPr>
                              </w:pPr>
                              <w:r>
                                <w:t xml:space="preserve">Figure </w:t>
                              </w:r>
                              <w:r w:rsidR="00C34EF3">
                                <w:t>1</w:t>
                              </w:r>
                              <w:r w:rsidR="008D1BC9">
                                <w:fldChar w:fldCharType="begin"/>
                              </w:r>
                              <w:r w:rsidR="008D1BC9">
                                <w:instrText xml:space="preserve"> SEQ Figure \* ARABIC </w:instrText>
                              </w:r>
                              <w:r w:rsidR="008D1BC9">
                                <w:fldChar w:fldCharType="separate"/>
                              </w:r>
                              <w:r w:rsidR="00FE0889">
                                <w:rPr>
                                  <w:noProof/>
                                </w:rPr>
                                <w:t>2</w:t>
                              </w:r>
                              <w:r w:rsidR="008D1BC9">
                                <w:rPr>
                                  <w:noProof/>
                                </w:rPr>
                                <w:fldChar w:fldCharType="end"/>
                              </w:r>
                              <w:r>
                                <w:t xml:space="preserve"> The members of the structure are created.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4FF0027" id="Group 36" o:spid="_x0000_s1062" style="position:absolute;margin-left:338.35pt;margin-top:621.6pt;width:111.95pt;height:95.8pt;z-index:251683840;mso-position-vertical-relative:margin;mso-width-relative:margin;mso-height-relative:margin" coordsize="14217,12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">
                <v:shape id="Picture 34" o:spid="_x0000_s1063" type="#_x0000_t75" style="position:absolute;width:14217;height:7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">
                  <v:imagedata r:id="rId32" o:title=""/>
                </v:shape>
                <v:shape id="Text Box 35" o:spid="_x0000_s1064" type="#_x0000_t202" style="position:absolute;top:8267;width:14217;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" stroked="f">
                  <v:textbox style="mso-fit-shape-to-text:t" inset="0,0,0,0">
                    <w:txbxContent>
                      <w:p w14:paraId="3225C88B" w14:textId="3FE2D35E" w:rsidR="00EF5B18" w:rsidRPr="00336554" w:rsidRDefault="00EF5B18" w:rsidP="00EF5B18">
                        <w:pPr>
                          <w:pStyle w:val="Caption"/>
                          <w:rPr>
                            <w:noProof/>
                            <w:sz w:val="24"/>
                            <w:szCs w:val="24"/>
                          </w:rPr>
                        </w:pPr>
                        <w:r>
                          <w:t xml:space="preserve">Figure </w:t>
                        </w:r>
                        <w:r w:rsidR="00C34EF3">
                          <w:t>1</w:t>
                        </w:r>
                        <w:r w:rsidR="008D1BC9">
                          <w:fldChar w:fldCharType="begin"/>
                        </w:r>
                        <w:r w:rsidR="008D1BC9">
                          <w:instrText xml:space="preserve"> SEQ Figure \* ARABIC </w:instrText>
                        </w:r>
                        <w:r w:rsidR="008D1BC9">
                          <w:fldChar w:fldCharType="separate"/>
                        </w:r>
                        <w:r w:rsidR="00FE0889">
                          <w:rPr>
                            <w:noProof/>
                          </w:rPr>
                          <w:t>2</w:t>
                        </w:r>
                        <w:r w:rsidR="008D1BC9">
                          <w:rPr>
                            <w:noProof/>
                          </w:rPr>
                          <w:fldChar w:fldCharType="end"/>
                        </w:r>
                        <w:r>
                          <w:t xml:space="preserve"> The members of the structure are created.</w:t>
                        </w:r>
                      </w:p>
                    </w:txbxContent>
                  </v:textbox>
                </v:shape>
                <w10:wrap type="tight" anchory="margin"/>
              </v:group>
            </w:pict>
          </mc:Fallback>
        </mc:AlternateContent>
      </w:r>
      <w:r w:rsidR="00EF5B18">
        <w:t xml:space="preserve">Data structures or structs, are used to represent a record as they </w:t>
      </w:r>
      <w:proofErr w:type="gramStart"/>
      <w:r w:rsidR="00EF5B18">
        <w:t>are able to</w:t>
      </w:r>
      <w:proofErr w:type="gramEnd"/>
      <w:r w:rsidR="00EF5B18">
        <w:t xml:space="preserve"> hold multiple data types.  Structures have two sections, the definition, shown in figure 11 and accessing the structures members. The definition is where all the attributes of the member are defined. These attributes are later accessed and linked to a member. </w:t>
      </w:r>
      <w:r w:rsidR="00C34EF3">
        <w:t>Figure 12 shows the creation of the members, figure 13 shows the attributes being linked to those members.</w:t>
      </w:r>
      <w:r w:rsidR="00C34EF3" w:rsidRPr="00C34EF3">
        <w:rPr>
          <w:noProof/>
          <w:lang w:eastAsia="en-GB"/>
        </w:rPr>
        <w:t xml:space="preserve"> </w:t>
      </w:r>
    </w:p>
    <w:p w14:paraId="523905A4" w14:textId="77777777" w:rsidR="00C34EF3" w:rsidRDefault="00C34EF3" w:rsidP="00C34EF3">
      <w:pPr>
        <w:pStyle w:val="Heading3"/>
        <w:rPr>
          <w:rFonts w:ascii="Arial" w:eastAsiaTheme="minorHAnsi" w:hAnsi="Arial" w:cs="Arial"/>
          <w:color w:val="auto"/>
        </w:rPr>
      </w:pPr>
    </w:p>
    <w:p w14:paraId="709A52B8" w14:textId="7FD4AA66" w:rsidR="00EF5B18" w:rsidRDefault="00C34EF3" w:rsidP="00C34EF3">
      <w:pPr>
        <w:pStyle w:val="Heading3"/>
      </w:pPr>
      <w:bookmarkStart w:id="10" w:name="_Toc509359885"/>
      <w:r>
        <w:t>Patterns</w:t>
      </w:r>
      <w:bookmarkEnd w:id="10"/>
    </w:p>
    <w:p w14:paraId="6B645D7E" w14:textId="0BC199CC" w:rsidR="00C34EF3" w:rsidRDefault="009B44C8" w:rsidP="00C34EF3">
      <w:pPr>
        <w:rPr>
          <w:noProof/>
          <w:lang w:eastAsia="en-GB"/>
        </w:rPr>
      </w:pPr>
      <w:r>
        <w:rPr>
          <w:noProof/>
          <w:lang w:eastAsia="en-GB"/>
        </w:rPr>
        <mc:AlternateContent>
          <mc:Choice Requires="wpg">
            <w:drawing>
              <wp:anchor distT="0" distB="0" distL="114300" distR="114300" simplePos="0" relativeHeight="251700224" behindDoc="0" locked="0" layoutInCell="1" allowOverlap="1" wp14:anchorId="2FDC591B" wp14:editId="4CD75DE7">
                <wp:simplePos x="0" y="0"/>
                <wp:positionH relativeFrom="column">
                  <wp:posOffset>4129985</wp:posOffset>
                </wp:positionH>
                <wp:positionV relativeFrom="page">
                  <wp:posOffset>5183726</wp:posOffset>
                </wp:positionV>
                <wp:extent cx="1526540" cy="747395"/>
                <wp:effectExtent l="0" t="0" r="0" b="0"/>
                <wp:wrapTight wrapText="bothSides">
                  <wp:wrapPolygon edited="0">
                    <wp:start x="0" y="0"/>
                    <wp:lineTo x="0" y="20921"/>
                    <wp:lineTo x="21295" y="20921"/>
                    <wp:lineTo x="21295" y="0"/>
                    <wp:lineTo x="0" y="0"/>
                  </wp:wrapPolygon>
                </wp:wrapTight>
                <wp:docPr id="48" name="Group 48"/>
                <wp:cNvGraphicFramePr/>
                <a:graphic xmlns:a="http://schemas.openxmlformats.org/drawingml/2006/main">
                  <a:graphicData uri="http://schemas.microsoft.com/office/word/2010/wordprocessingGroup">
                    <wpg:wgp>
                      <wpg:cNvGrpSpPr/>
                      <wpg:grpSpPr>
                        <a:xfrm>
                          <a:off x="0" y="0"/>
                          <a:ext cx="1526540" cy="747395"/>
                          <a:chOff x="0" y="0"/>
                          <a:chExt cx="1526540" cy="747396"/>
                        </a:xfrm>
                      </wpg:grpSpPr>
                      <pic:pic xmlns:pic="http://schemas.openxmlformats.org/drawingml/2006/picture">
                        <pic:nvPicPr>
                          <pic:cNvPr id="46" name="Picture 46"/>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1526540" cy="302260"/>
                          </a:xfrm>
                          <a:prstGeom prst="rect">
                            <a:avLst/>
                          </a:prstGeom>
                        </pic:spPr>
                      </pic:pic>
                      <wps:wsp>
                        <wps:cNvPr id="47" name="Text Box 47"/>
                        <wps:cNvSpPr txBox="1"/>
                        <wps:spPr>
                          <a:xfrm>
                            <a:off x="0" y="357506"/>
                            <a:ext cx="1526540" cy="389890"/>
                          </a:xfrm>
                          <a:prstGeom prst="rect">
                            <a:avLst/>
                          </a:prstGeom>
                          <a:solidFill>
                            <a:prstClr val="white"/>
                          </a:solidFill>
                          <a:ln>
                            <a:noFill/>
                          </a:ln>
                        </wps:spPr>
                        <wps:txbx>
                          <w:txbxContent>
                            <w:p w14:paraId="4DFFAFDA" w14:textId="2F12136F" w:rsidR="009B44C8" w:rsidRPr="006A2116" w:rsidRDefault="009B44C8" w:rsidP="009B44C8">
                              <w:pPr>
                                <w:pStyle w:val="Caption"/>
                                <w:rPr>
                                  <w:noProof/>
                                  <w:sz w:val="24"/>
                                  <w:szCs w:val="24"/>
                                </w:rPr>
                              </w:pPr>
                              <w:r>
                                <w:t xml:space="preserve">Figure </w:t>
                              </w:r>
                              <w:r w:rsidR="00BB35F5">
                                <w:t>16</w:t>
                              </w:r>
                              <w:r>
                                <w:t xml:space="preserve"> Shows the singleton being called.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FDC591B" id="Group 48" o:spid="_x0000_s1065" style="position:absolute;margin-left:325.2pt;margin-top:408.15pt;width:120.2pt;height:58.85pt;z-index:251700224;mso-position-vertical-relative:page;mso-width-relative:margin;mso-height-relative:margin" coordsize="15265,74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">
                <v:shape id="Picture 46" o:spid="_x0000_s1066" type="#_x0000_t75" style="position:absolute;width:15265;height:3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">
                  <v:imagedata r:id="rId34" o:title=""/>
                </v:shape>
                <v:shape id="Text Box 47" o:spid="_x0000_s1067" type="#_x0000_t202" style="position:absolute;top:3575;width:15265;height:3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" stroked="f">
                  <v:textbox style="mso-fit-shape-to-text:t" inset="0,0,0,0">
                    <w:txbxContent>
                      <w:p w14:paraId="4DFFAFDA" w14:textId="2F12136F" w:rsidR="009B44C8" w:rsidRPr="006A2116" w:rsidRDefault="009B44C8" w:rsidP="009B44C8">
                        <w:pPr>
                          <w:pStyle w:val="Caption"/>
                          <w:rPr>
                            <w:noProof/>
                            <w:sz w:val="24"/>
                            <w:szCs w:val="24"/>
                          </w:rPr>
                        </w:pPr>
                        <w:r>
                          <w:t xml:space="preserve">Figure </w:t>
                        </w:r>
                        <w:r w:rsidR="00BB35F5">
                          <w:t>16</w:t>
                        </w:r>
                        <w:r>
                          <w:t xml:space="preserve"> Shows the singleton being called.</w:t>
                        </w:r>
                      </w:p>
                    </w:txbxContent>
                  </v:textbox>
                </v:shape>
                <w10:wrap type="tight" anchory="page"/>
              </v:group>
            </w:pict>
          </mc:Fallback>
        </mc:AlternateContent>
      </w:r>
      <w:r>
        <w:rPr>
          <w:noProof/>
          <w:lang w:eastAsia="en-GB"/>
        </w:rPr>
        <mc:AlternateContent>
          <mc:Choice Requires="wpg">
            <w:drawing>
              <wp:anchor distT="0" distB="0" distL="114300" distR="114300" simplePos="0" relativeHeight="251696128" behindDoc="0" locked="0" layoutInCell="1" allowOverlap="1" wp14:anchorId="1B0C2355" wp14:editId="7D3A55F5">
                <wp:simplePos x="0" y="0"/>
                <wp:positionH relativeFrom="column">
                  <wp:posOffset>-743585</wp:posOffset>
                </wp:positionH>
                <wp:positionV relativeFrom="page">
                  <wp:posOffset>3880015</wp:posOffset>
                </wp:positionV>
                <wp:extent cx="6529070" cy="1832610"/>
                <wp:effectExtent l="0" t="0" r="5080" b="0"/>
                <wp:wrapTight wrapText="bothSides">
                  <wp:wrapPolygon edited="0">
                    <wp:start x="0" y="0"/>
                    <wp:lineTo x="0" y="21331"/>
                    <wp:lineTo x="21554" y="21331"/>
                    <wp:lineTo x="21554" y="0"/>
                    <wp:lineTo x="0" y="0"/>
                  </wp:wrapPolygon>
                </wp:wrapTight>
                <wp:docPr id="45" name="Group 45"/>
                <wp:cNvGraphicFramePr/>
                <a:graphic xmlns:a="http://schemas.openxmlformats.org/drawingml/2006/main">
                  <a:graphicData uri="http://schemas.microsoft.com/office/word/2010/wordprocessingGroup">
                    <wpg:wgp>
                      <wpg:cNvGrpSpPr/>
                      <wpg:grpSpPr>
                        <a:xfrm>
                          <a:off x="0" y="0"/>
                          <a:ext cx="6529070" cy="1832610"/>
                          <a:chOff x="0" y="0"/>
                          <a:chExt cx="6529070" cy="1832610"/>
                        </a:xfrm>
                      </wpg:grpSpPr>
                      <pic:pic xmlns:pic="http://schemas.openxmlformats.org/drawingml/2006/picture">
                        <pic:nvPicPr>
                          <pic:cNvPr id="43" name="Picture 43"/>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6529070" cy="1515745"/>
                          </a:xfrm>
                          <a:prstGeom prst="rect">
                            <a:avLst/>
                          </a:prstGeom>
                        </pic:spPr>
                      </pic:pic>
                      <wps:wsp>
                        <wps:cNvPr id="44" name="Text Box 44"/>
                        <wps:cNvSpPr txBox="1"/>
                        <wps:spPr>
                          <a:xfrm>
                            <a:off x="0" y="1574165"/>
                            <a:ext cx="6529070" cy="258445"/>
                          </a:xfrm>
                          <a:prstGeom prst="rect">
                            <a:avLst/>
                          </a:prstGeom>
                          <a:solidFill>
                            <a:prstClr val="white"/>
                          </a:solidFill>
                          <a:ln>
                            <a:noFill/>
                          </a:ln>
                        </wps:spPr>
                        <wps:txbx>
                          <w:txbxContent>
                            <w:p w14:paraId="4FDE5C37" w14:textId="77777777" w:rsidR="009B44C8" w:rsidRPr="00D76279" w:rsidRDefault="009B44C8" w:rsidP="009B44C8">
                              <w:pPr>
                                <w:pStyle w:val="Caption"/>
                                <w:rPr>
                                  <w:noProof/>
                                  <w:sz w:val="24"/>
                                  <w:szCs w:val="24"/>
                                </w:rPr>
                              </w:pPr>
                              <w:r>
                                <w:t>Figure 15 Shows the .</w:t>
                              </w:r>
                              <w:proofErr w:type="spellStart"/>
                              <w:r>
                                <w:t>cpp</w:t>
                              </w:r>
                              <w:proofErr w:type="spellEnd"/>
                              <w:r>
                                <w:t xml:space="preserve"> file of the singleton pattern.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B0C2355" id="Group 45" o:spid="_x0000_s1068" style="position:absolute;margin-left:-58.55pt;margin-top:305.5pt;width:514.1pt;height:144.3pt;z-index:251696128;mso-position-vertical-relative:page" coordsize="65290,183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&#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">
                <v:shape id="Picture 43" o:spid="_x0000_s1069" type="#_x0000_t75" style="position:absolute;width:65290;height:15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">
                  <v:imagedata r:id="rId36" o:title=""/>
                </v:shape>
                <v:shape id="Text Box 44" o:spid="_x0000_s1070" type="#_x0000_t202" style="position:absolute;top:15741;width:65290;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" stroked="f">
                  <v:textbox style="mso-fit-shape-to-text:t" inset="0,0,0,0">
                    <w:txbxContent>
                      <w:p w14:paraId="4FDE5C37" w14:textId="77777777" w:rsidR="009B44C8" w:rsidRPr="00D76279" w:rsidRDefault="009B44C8" w:rsidP="009B44C8">
                        <w:pPr>
                          <w:pStyle w:val="Caption"/>
                          <w:rPr>
                            <w:noProof/>
                            <w:sz w:val="24"/>
                            <w:szCs w:val="24"/>
                          </w:rPr>
                        </w:pPr>
                        <w:r>
                          <w:t>Figure 15 Shows the .</w:t>
                        </w:r>
                        <w:proofErr w:type="spellStart"/>
                        <w:r>
                          <w:t>cpp</w:t>
                        </w:r>
                        <w:proofErr w:type="spellEnd"/>
                        <w:r>
                          <w:t xml:space="preserve"> file of the singleton pattern.</w:t>
                        </w:r>
                      </w:p>
                    </w:txbxContent>
                  </v:textbox>
                </v:shape>
                <w10:wrap type="tight" anchory="page"/>
              </v:group>
            </w:pict>
          </mc:Fallback>
        </mc:AlternateContent>
      </w:r>
      <w:r>
        <w:rPr>
          <w:noProof/>
          <w:lang w:eastAsia="en-GB"/>
        </w:rPr>
        <mc:AlternateContent>
          <mc:Choice Requires="wpg">
            <w:drawing>
              <wp:anchor distT="0" distB="0" distL="114300" distR="114300" simplePos="0" relativeHeight="251692032" behindDoc="0" locked="0" layoutInCell="1" allowOverlap="1" wp14:anchorId="0BEEA1DC" wp14:editId="42009F8D">
                <wp:simplePos x="0" y="0"/>
                <wp:positionH relativeFrom="column">
                  <wp:posOffset>3591947</wp:posOffset>
                </wp:positionH>
                <wp:positionV relativeFrom="page">
                  <wp:posOffset>1144629</wp:posOffset>
                </wp:positionV>
                <wp:extent cx="2193290" cy="2266315"/>
                <wp:effectExtent l="0" t="0" r="0" b="635"/>
                <wp:wrapTight wrapText="bothSides">
                  <wp:wrapPolygon edited="0">
                    <wp:start x="0" y="0"/>
                    <wp:lineTo x="0" y="21424"/>
                    <wp:lineTo x="21387" y="21424"/>
                    <wp:lineTo x="21387" y="0"/>
                    <wp:lineTo x="0" y="0"/>
                  </wp:wrapPolygon>
                </wp:wrapTight>
                <wp:docPr id="42" name="Group 42"/>
                <wp:cNvGraphicFramePr/>
                <a:graphic xmlns:a="http://schemas.openxmlformats.org/drawingml/2006/main">
                  <a:graphicData uri="http://schemas.microsoft.com/office/word/2010/wordprocessingGroup">
                    <wpg:wgp>
                      <wpg:cNvGrpSpPr/>
                      <wpg:grpSpPr>
                        <a:xfrm>
                          <a:off x="0" y="0"/>
                          <a:ext cx="2193290" cy="2266315"/>
                          <a:chOff x="0" y="0"/>
                          <a:chExt cx="2193290" cy="2266315"/>
                        </a:xfrm>
                      </wpg:grpSpPr>
                      <pic:pic xmlns:pic="http://schemas.openxmlformats.org/drawingml/2006/picture">
                        <pic:nvPicPr>
                          <pic:cNvPr id="38" name="Picture 38"/>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2193290" cy="1821815"/>
                          </a:xfrm>
                          <a:prstGeom prst="rect">
                            <a:avLst/>
                          </a:prstGeom>
                        </pic:spPr>
                      </pic:pic>
                      <wps:wsp>
                        <wps:cNvPr id="41" name="Text Box 41"/>
                        <wps:cNvSpPr txBox="1"/>
                        <wps:spPr>
                          <a:xfrm>
                            <a:off x="0" y="1876425"/>
                            <a:ext cx="2193290" cy="389890"/>
                          </a:xfrm>
                          <a:prstGeom prst="rect">
                            <a:avLst/>
                          </a:prstGeom>
                          <a:solidFill>
                            <a:prstClr val="white"/>
                          </a:solidFill>
                          <a:ln>
                            <a:noFill/>
                          </a:ln>
                        </wps:spPr>
                        <wps:txbx>
                          <w:txbxContent>
                            <w:p w14:paraId="19120653" w14:textId="77777777" w:rsidR="009F2AD6" w:rsidRPr="00F11376" w:rsidRDefault="009F2AD6" w:rsidP="009F2AD6">
                              <w:pPr>
                                <w:pStyle w:val="Caption"/>
                                <w:rPr>
                                  <w:noProof/>
                                  <w:sz w:val="24"/>
                                  <w:szCs w:val="24"/>
                                </w:rPr>
                              </w:pPr>
                              <w:r>
                                <w:t xml:space="preserve">Figure </w:t>
                              </w:r>
                              <w:r w:rsidR="009B44C8">
                                <w:t>14</w:t>
                              </w:r>
                              <w:r>
                                <w:t xml:space="preserve"> Shows the .h file for the singleton pattern.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BEEA1DC" id="Group 42" o:spid="_x0000_s1071" style="position:absolute;margin-left:282.85pt;margin-top:90.15pt;width:172.7pt;height:178.45pt;z-index:251692032;mso-position-vertical-relative:page" coordsize="21932,22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">
                <v:shape id="Picture 38" o:spid="_x0000_s1072" type="#_x0000_t75" style="position:absolute;width:21932;height:18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">
                  <v:imagedata r:id="rId38" o:title=""/>
                </v:shape>
                <v:shape id="Text Box 41" o:spid="_x0000_s1073" type="#_x0000_t202" style="position:absolute;top:18764;width:21932;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" stroked="f">
                  <v:textbox style="mso-fit-shape-to-text:t" inset="0,0,0,0">
                    <w:txbxContent>
                      <w:p w14:paraId="19120653" w14:textId="77777777" w:rsidR="009F2AD6" w:rsidRPr="00F11376" w:rsidRDefault="009F2AD6" w:rsidP="009F2AD6">
                        <w:pPr>
                          <w:pStyle w:val="Caption"/>
                          <w:rPr>
                            <w:noProof/>
                            <w:sz w:val="24"/>
                            <w:szCs w:val="24"/>
                          </w:rPr>
                        </w:pPr>
                        <w:r>
                          <w:t xml:space="preserve">Figure </w:t>
                        </w:r>
                        <w:r w:rsidR="009B44C8">
                          <w:t>14</w:t>
                        </w:r>
                        <w:r>
                          <w:t xml:space="preserve"> Shows the .h file for the singleton pattern.</w:t>
                        </w:r>
                      </w:p>
                    </w:txbxContent>
                  </v:textbox>
                </v:shape>
                <w10:wrap type="tight" anchory="page"/>
              </v:group>
            </w:pict>
          </mc:Fallback>
        </mc:AlternateContent>
      </w:r>
      <w:r w:rsidR="00891482">
        <w:t>There are a variety of different design patterns, each having a different scenario in which they are particularly useful</w:t>
      </w:r>
      <w:r w:rsidR="009F2AD6">
        <w:t xml:space="preserve">. One such pattern is the singleton pattern, which provides a global access to an application or class that only requires a single instantiation. Like all classes a singleton pattern requires </w:t>
      </w:r>
      <w:r>
        <w:t>both a .h file and a .</w:t>
      </w:r>
      <w:proofErr w:type="spellStart"/>
      <w:r>
        <w:t>cpp</w:t>
      </w:r>
      <w:proofErr w:type="spellEnd"/>
      <w:r>
        <w:t xml:space="preserve"> file and to be called in the main function.</w:t>
      </w:r>
      <w:r w:rsidRPr="009B44C8">
        <w:rPr>
          <w:noProof/>
          <w:lang w:eastAsia="en-GB"/>
        </w:rPr>
        <w:t xml:space="preserve"> </w:t>
      </w:r>
      <w:r>
        <w:rPr>
          <w:noProof/>
          <w:lang w:eastAsia="en-GB"/>
        </w:rPr>
        <w:t>Figures 14 and 15 show the singleton pattern being created whilst figure 16 shows it being called. This singleton will allow the file “stockList.txt” to be opened, the data read into the variables and then closed whenever it is called. This means that this does not have to be done everytime the file needs to be opened.</w:t>
      </w:r>
    </w:p>
    <w:p w14:paraId="36D3121B" w14:textId="75A423FB" w:rsidR="00E5080F" w:rsidRDefault="00E5080F" w:rsidP="00C34EF3"/>
    <w:p w14:paraId="3CED1D70" w14:textId="12640BCB" w:rsidR="00650E9E" w:rsidRDefault="00650E9E" w:rsidP="00E5080F">
      <w:pPr>
        <w:pStyle w:val="Heading1"/>
      </w:pPr>
    </w:p>
    <w:p w14:paraId="232514A2" w14:textId="77777777" w:rsidR="00650E9E" w:rsidRPr="00650E9E" w:rsidRDefault="00650E9E" w:rsidP="00650E9E"/>
    <w:p w14:paraId="630705E5" w14:textId="77777777" w:rsidR="00650E9E" w:rsidRDefault="00650E9E" w:rsidP="00E5080F">
      <w:pPr>
        <w:pStyle w:val="Heading1"/>
      </w:pPr>
    </w:p>
    <w:p w14:paraId="26AC863C" w14:textId="77777777" w:rsidR="00650E9E" w:rsidRDefault="00650E9E" w:rsidP="00E5080F">
      <w:pPr>
        <w:pStyle w:val="Heading1"/>
      </w:pPr>
    </w:p>
    <w:p w14:paraId="62E677FA" w14:textId="77777777" w:rsidR="00650E9E" w:rsidRDefault="00650E9E" w:rsidP="00E5080F">
      <w:pPr>
        <w:pStyle w:val="Heading1"/>
      </w:pPr>
    </w:p>
    <w:p w14:paraId="0BC510EE" w14:textId="77777777" w:rsidR="00650E9E" w:rsidRDefault="00650E9E" w:rsidP="00E5080F">
      <w:pPr>
        <w:pStyle w:val="Heading1"/>
      </w:pPr>
    </w:p>
    <w:p w14:paraId="549E5BE9" w14:textId="77777777" w:rsidR="00650E9E" w:rsidRDefault="00650E9E" w:rsidP="00E5080F">
      <w:pPr>
        <w:pStyle w:val="Heading1"/>
      </w:pPr>
    </w:p>
    <w:p w14:paraId="515B0A9D" w14:textId="609552EE" w:rsidR="00650E9E" w:rsidRDefault="00650E9E" w:rsidP="00E5080F">
      <w:pPr>
        <w:pStyle w:val="Heading1"/>
      </w:pPr>
    </w:p>
    <w:p w14:paraId="5B9B6A9F" w14:textId="745640C2" w:rsidR="00650E9E" w:rsidRDefault="00650E9E" w:rsidP="00650E9E"/>
    <w:p w14:paraId="2BFF3B01" w14:textId="77777777" w:rsidR="00650E9E" w:rsidRPr="00650E9E" w:rsidRDefault="00650E9E" w:rsidP="00650E9E"/>
    <w:p w14:paraId="0A987AF1" w14:textId="2CB3129C" w:rsidR="00E5080F" w:rsidRDefault="005E16A6" w:rsidP="00E5080F">
      <w:pPr>
        <w:pStyle w:val="Heading1"/>
      </w:pPr>
      <w:bookmarkStart w:id="11" w:name="_Toc509359886"/>
      <w:r>
        <w:lastRenderedPageBreak/>
        <w:t>Structural Diagram</w:t>
      </w:r>
      <w:bookmarkEnd w:id="11"/>
    </w:p>
    <w:p w14:paraId="73C77AAF" w14:textId="7B69DDCF" w:rsidR="00C035F4" w:rsidRDefault="005E16A6" w:rsidP="005E16A6">
      <w:r>
        <w:t>To show the structural layout of the class system and inheritance</w:t>
      </w:r>
      <w:r w:rsidR="00C035F4">
        <w:t xml:space="preserve"> used within the design of this prototype program, a class diagram has been created. This is shown in figure 17. As can be seen in the diagram, </w:t>
      </w:r>
      <w:proofErr w:type="gramStart"/>
      <w:r w:rsidR="00C035F4">
        <w:t>all of</w:t>
      </w:r>
      <w:proofErr w:type="gramEnd"/>
      <w:r w:rsidR="00C035F4">
        <w:t xml:space="preserve"> the c</w:t>
      </w:r>
      <w:r w:rsidR="00ED2D9C">
        <w:t>lasses</w:t>
      </w:r>
      <w:r w:rsidR="00C035F4">
        <w:t xml:space="preserve"> (Resistor, Capacitor, Inductor etc)</w:t>
      </w:r>
      <w:r w:rsidR="00ED2D9C">
        <w:t xml:space="preserve"> </w:t>
      </w:r>
      <w:r w:rsidR="001145C0">
        <w:t xml:space="preserve">derive from and </w:t>
      </w:r>
      <w:r w:rsidR="00ED2D9C">
        <w:t xml:space="preserve">inherit </w:t>
      </w:r>
      <w:proofErr w:type="spellStart"/>
      <w:r w:rsidR="00ED2D9C">
        <w:t>componentId</w:t>
      </w:r>
      <w:proofErr w:type="spellEnd"/>
      <w:r w:rsidR="00ED2D9C">
        <w:t xml:space="preserve"> from the class Component</w:t>
      </w:r>
      <w:r w:rsidR="001145C0">
        <w:t>.</w:t>
      </w:r>
    </w:p>
    <w:p w14:paraId="7A1BCADE" w14:textId="711DCF7A" w:rsidR="00C035F4" w:rsidRDefault="00650E9E" w:rsidP="005E16A6">
      <w:r>
        <w:rPr>
          <w:noProof/>
        </w:rPr>
        <mc:AlternateContent>
          <mc:Choice Requires="wpg">
            <w:drawing>
              <wp:anchor distT="0" distB="0" distL="114300" distR="114300" simplePos="0" relativeHeight="251704320" behindDoc="0" locked="0" layoutInCell="1" allowOverlap="1" wp14:anchorId="3EA7C984" wp14:editId="2CF5AE54">
                <wp:simplePos x="0" y="0"/>
                <wp:positionH relativeFrom="margin">
                  <wp:align>center</wp:align>
                </wp:positionH>
                <wp:positionV relativeFrom="page">
                  <wp:posOffset>2046881</wp:posOffset>
                </wp:positionV>
                <wp:extent cx="4714875" cy="2948940"/>
                <wp:effectExtent l="0" t="0" r="9525" b="3810"/>
                <wp:wrapTight wrapText="bothSides">
                  <wp:wrapPolygon edited="0">
                    <wp:start x="0" y="0"/>
                    <wp:lineTo x="0" y="21488"/>
                    <wp:lineTo x="21556" y="21488"/>
                    <wp:lineTo x="21556" y="0"/>
                    <wp:lineTo x="0" y="0"/>
                  </wp:wrapPolygon>
                </wp:wrapTight>
                <wp:docPr id="51" name="Group 51"/>
                <wp:cNvGraphicFramePr/>
                <a:graphic xmlns:a="http://schemas.openxmlformats.org/drawingml/2006/main">
                  <a:graphicData uri="http://schemas.microsoft.com/office/word/2010/wordprocessingGroup">
                    <wpg:wgp>
                      <wpg:cNvGrpSpPr/>
                      <wpg:grpSpPr>
                        <a:xfrm>
                          <a:off x="0" y="0"/>
                          <a:ext cx="4714875" cy="2948940"/>
                          <a:chOff x="0" y="0"/>
                          <a:chExt cx="5955030" cy="3724910"/>
                        </a:xfrm>
                      </wpg:grpSpPr>
                      <pic:pic xmlns:pic="http://schemas.openxmlformats.org/drawingml/2006/picture">
                        <pic:nvPicPr>
                          <pic:cNvPr id="49" name="Picture 49"/>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5955030" cy="3415665"/>
                          </a:xfrm>
                          <a:prstGeom prst="rect">
                            <a:avLst/>
                          </a:prstGeom>
                        </pic:spPr>
                      </pic:pic>
                      <wps:wsp>
                        <wps:cNvPr id="50" name="Text Box 50"/>
                        <wps:cNvSpPr txBox="1"/>
                        <wps:spPr>
                          <a:xfrm>
                            <a:off x="0" y="3466465"/>
                            <a:ext cx="5955030" cy="258445"/>
                          </a:xfrm>
                          <a:prstGeom prst="rect">
                            <a:avLst/>
                          </a:prstGeom>
                          <a:solidFill>
                            <a:prstClr val="white"/>
                          </a:solidFill>
                          <a:ln>
                            <a:noFill/>
                          </a:ln>
                        </wps:spPr>
                        <wps:txbx>
                          <w:txbxContent>
                            <w:p w14:paraId="4C62AAC4" w14:textId="143813CB" w:rsidR="00C035F4" w:rsidRPr="00041261" w:rsidRDefault="00C035F4" w:rsidP="00C035F4">
                              <w:pPr>
                                <w:pStyle w:val="Caption"/>
                                <w:rPr>
                                  <w:noProof/>
                                  <w:sz w:val="24"/>
                                  <w:szCs w:val="24"/>
                                </w:rPr>
                              </w:pPr>
                              <w:r>
                                <w:t>Figure 17 The class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A7C984" id="Group 51" o:spid="_x0000_s1074" style="position:absolute;margin-left:0;margin-top:161.15pt;width:371.25pt;height:232.2pt;z-index:251704320;mso-position-horizontal:center;mso-position-horizontal-relative:margin;mso-position-vertical-relative:page;mso-width-relative:margin;mso-height-relative:margin" coordsize="59550,372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">
                <v:shape id="Picture 49" o:spid="_x0000_s1075" type="#_x0000_t75" style="position:absolute;width:59550;height:34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">
                  <v:imagedata r:id="rId40" o:title=""/>
                </v:shape>
                <v:shape id="Text Box 50" o:spid="_x0000_s1076" type="#_x0000_t202" style="position:absolute;top:34664;width:59550;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2ewQAAANsAAAAPAAAAZHJzL2Rvd25yZXYueG1sRE/LasJA&#10;FN0X+g/DLbgpOlGo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A9IbZ7BAAAA2wAAAA8AAAAA&#10;AAAAAAAAAAAABwIAAGRycy9kb3ducmV2LnhtbFBLBQYAAAAAAwADALcAAAD1AgAAAAA=&#10;" stroked="f">
                  <v:textbox inset="0,0,0,0">
                    <w:txbxContent>
                      <w:p w14:paraId="4C62AAC4" w14:textId="143813CB" w:rsidR="00C035F4" w:rsidRPr="00041261" w:rsidRDefault="00C035F4" w:rsidP="00C035F4">
                        <w:pPr>
                          <w:pStyle w:val="Caption"/>
                          <w:rPr>
                            <w:noProof/>
                            <w:sz w:val="24"/>
                            <w:szCs w:val="24"/>
                          </w:rPr>
                        </w:pPr>
                        <w:r>
                          <w:t>Figure 17 The class Diagram.</w:t>
                        </w:r>
                      </w:p>
                    </w:txbxContent>
                  </v:textbox>
                </v:shape>
                <w10:wrap type="tight" anchorx="margin" anchory="page"/>
              </v:group>
            </w:pict>
          </mc:Fallback>
        </mc:AlternateContent>
      </w:r>
    </w:p>
    <w:p w14:paraId="7AA5FBBD" w14:textId="0C8D6346" w:rsidR="00650E9E" w:rsidRDefault="00650E9E" w:rsidP="00226623">
      <w:pPr>
        <w:pStyle w:val="Heading1"/>
      </w:pPr>
    </w:p>
    <w:p w14:paraId="34C4A6A4" w14:textId="50884848" w:rsidR="00650E9E" w:rsidRDefault="00650E9E" w:rsidP="00226623">
      <w:pPr>
        <w:pStyle w:val="Heading1"/>
      </w:pPr>
    </w:p>
    <w:p w14:paraId="799ECEA8" w14:textId="54B51F4C" w:rsidR="00650E9E" w:rsidRDefault="00650E9E" w:rsidP="00226623">
      <w:pPr>
        <w:pStyle w:val="Heading1"/>
      </w:pPr>
    </w:p>
    <w:p w14:paraId="74805A13" w14:textId="3CAE0CC3" w:rsidR="00C035F4" w:rsidRDefault="00226623" w:rsidP="00226623">
      <w:pPr>
        <w:pStyle w:val="Heading1"/>
      </w:pPr>
      <w:bookmarkStart w:id="12" w:name="_Toc509359887"/>
      <w:r>
        <w:t>Behavioural Diagram</w:t>
      </w:r>
      <w:bookmarkEnd w:id="12"/>
    </w:p>
    <w:p w14:paraId="29392530" w14:textId="5C922171" w:rsidR="00226623" w:rsidRPr="00226623" w:rsidRDefault="00226623" w:rsidP="00226623">
      <w:r>
        <w:t xml:space="preserve">To show the general flow of the program and how it interacts with </w:t>
      </w:r>
      <w:r w:rsidR="00BE206E">
        <w:t>each of its individual functions, a use case diagram was created. This is seen in figure 18.</w:t>
      </w:r>
      <w:r w:rsidR="00BE206E" w:rsidRPr="00BE206E">
        <w:rPr>
          <w:noProof/>
        </w:rPr>
        <w:t xml:space="preserve"> </w:t>
      </w:r>
    </w:p>
    <w:p w14:paraId="271CAC5A" w14:textId="7C078F98" w:rsidR="00C035F4" w:rsidRDefault="00FE0889" w:rsidP="005E16A6">
      <w:r>
        <w:rPr>
          <w:noProof/>
        </w:rPr>
        <mc:AlternateContent>
          <mc:Choice Requires="wpg">
            <w:drawing>
              <wp:anchor distT="0" distB="0" distL="114300" distR="114300" simplePos="0" relativeHeight="251712512" behindDoc="0" locked="0" layoutInCell="1" allowOverlap="1" wp14:anchorId="491CB3C1" wp14:editId="682D98A4">
                <wp:simplePos x="0" y="0"/>
                <wp:positionH relativeFrom="column">
                  <wp:posOffset>3782</wp:posOffset>
                </wp:positionH>
                <wp:positionV relativeFrom="page">
                  <wp:posOffset>6042991</wp:posOffset>
                </wp:positionV>
                <wp:extent cx="3545840" cy="3522345"/>
                <wp:effectExtent l="0" t="0" r="0" b="1905"/>
                <wp:wrapTight wrapText="bothSides">
                  <wp:wrapPolygon edited="0">
                    <wp:start x="0" y="0"/>
                    <wp:lineTo x="0" y="21495"/>
                    <wp:lineTo x="21468" y="21495"/>
                    <wp:lineTo x="21468" y="0"/>
                    <wp:lineTo x="0" y="0"/>
                  </wp:wrapPolygon>
                </wp:wrapTight>
                <wp:docPr id="58" name="Group 58"/>
                <wp:cNvGraphicFramePr/>
                <a:graphic xmlns:a="http://schemas.openxmlformats.org/drawingml/2006/main">
                  <a:graphicData uri="http://schemas.microsoft.com/office/word/2010/wordprocessingGroup">
                    <wpg:wgp>
                      <wpg:cNvGrpSpPr/>
                      <wpg:grpSpPr>
                        <a:xfrm>
                          <a:off x="0" y="0"/>
                          <a:ext cx="3545840" cy="3522345"/>
                          <a:chOff x="0" y="0"/>
                          <a:chExt cx="3545840" cy="3522345"/>
                        </a:xfrm>
                      </wpg:grpSpPr>
                      <pic:pic xmlns:pic="http://schemas.openxmlformats.org/drawingml/2006/picture">
                        <pic:nvPicPr>
                          <pic:cNvPr id="52" name="Picture 52"/>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3545840" cy="3077845"/>
                          </a:xfrm>
                          <a:prstGeom prst="rect">
                            <a:avLst/>
                          </a:prstGeom>
                        </pic:spPr>
                      </pic:pic>
                      <wps:wsp>
                        <wps:cNvPr id="57" name="Text Box 57"/>
                        <wps:cNvSpPr txBox="1"/>
                        <wps:spPr>
                          <a:xfrm>
                            <a:off x="0" y="3132455"/>
                            <a:ext cx="3545840" cy="389890"/>
                          </a:xfrm>
                          <a:prstGeom prst="rect">
                            <a:avLst/>
                          </a:prstGeom>
                          <a:solidFill>
                            <a:prstClr val="white"/>
                          </a:solidFill>
                          <a:ln>
                            <a:noFill/>
                          </a:ln>
                        </wps:spPr>
                        <wps:txbx>
                          <w:txbxContent>
                            <w:p w14:paraId="008B2A8F" w14:textId="33094470" w:rsidR="00FE0889" w:rsidRPr="006E0400" w:rsidRDefault="00FE0889" w:rsidP="00FE0889">
                              <w:pPr>
                                <w:pStyle w:val="Caption"/>
                                <w:rPr>
                                  <w:noProof/>
                                  <w:sz w:val="24"/>
                                  <w:szCs w:val="24"/>
                                </w:rPr>
                              </w:pPr>
                              <w:r>
                                <w:t>Figure 18 Shows the use case diagram for the entire prototype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91CB3C1" id="Group 58" o:spid="_x0000_s1077" style="position:absolute;margin-left:.3pt;margin-top:475.85pt;width:279.2pt;height:277.35pt;z-index:251712512;mso-position-vertical-relative:page" coordsize="35458,352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">
                <v:shape id="Picture 52" o:spid="_x0000_s1078" type="#_x0000_t75" style="position:absolute;width:35458;height:30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">
                  <v:imagedata r:id="rId42" o:title=""/>
                </v:shape>
                <v:shape id="Text Box 57" o:spid="_x0000_s1079" type="#_x0000_t202" style="position:absolute;top:31324;width:35458;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" stroked="f">
                  <v:textbox style="mso-fit-shape-to-text:t" inset="0,0,0,0">
                    <w:txbxContent>
                      <w:p w14:paraId="008B2A8F" w14:textId="33094470" w:rsidR="00FE0889" w:rsidRPr="006E0400" w:rsidRDefault="00FE0889" w:rsidP="00FE0889">
                        <w:pPr>
                          <w:pStyle w:val="Caption"/>
                          <w:rPr>
                            <w:noProof/>
                            <w:sz w:val="24"/>
                            <w:szCs w:val="24"/>
                          </w:rPr>
                        </w:pPr>
                        <w:r>
                          <w:t>Figure 18 Shows the use case diagram for the entire prototype system.</w:t>
                        </w:r>
                      </w:p>
                    </w:txbxContent>
                  </v:textbox>
                </v:shape>
                <w10:wrap type="tight" anchory="page"/>
              </v:group>
            </w:pict>
          </mc:Fallback>
        </mc:AlternateContent>
      </w:r>
      <w:r w:rsidR="00BE206E">
        <w:t>To extend this, for each function with user interaction, a use case diagram was also created.</w:t>
      </w:r>
    </w:p>
    <w:p w14:paraId="10EA23F6" w14:textId="41CD03F6" w:rsidR="00C035F4" w:rsidRDefault="00C035F4" w:rsidP="005E16A6"/>
    <w:p w14:paraId="1AA21F78" w14:textId="6462CE0D" w:rsidR="00C035F4" w:rsidRDefault="00C035F4" w:rsidP="005E16A6"/>
    <w:p w14:paraId="3E5C79B6" w14:textId="5068C6ED" w:rsidR="00C035F4" w:rsidRDefault="00C035F4" w:rsidP="005E16A6"/>
    <w:p w14:paraId="63846940" w14:textId="50752FAD" w:rsidR="005E16A6" w:rsidRDefault="00C035F4" w:rsidP="005E16A6">
      <w:r>
        <w:t xml:space="preserve"> </w:t>
      </w:r>
    </w:p>
    <w:p w14:paraId="3AB2DC62" w14:textId="7ABD81F3" w:rsidR="00BE206E" w:rsidRDefault="00BE206E" w:rsidP="005E16A6"/>
    <w:p w14:paraId="532F4C20" w14:textId="58884369" w:rsidR="00BE206E" w:rsidRDefault="00BE206E" w:rsidP="005E16A6"/>
    <w:p w14:paraId="7E8F0089" w14:textId="4F148F77" w:rsidR="00BE206E" w:rsidRDefault="00BE206E" w:rsidP="005E16A6"/>
    <w:p w14:paraId="62D0A045" w14:textId="78A16150" w:rsidR="00BE206E" w:rsidRDefault="00BE206E" w:rsidP="005E16A6"/>
    <w:p w14:paraId="621F29A1" w14:textId="608CF129" w:rsidR="00BE206E" w:rsidRDefault="00BE206E" w:rsidP="005E16A6"/>
    <w:p w14:paraId="1A0C8C69" w14:textId="6E735BCD" w:rsidR="00BE206E" w:rsidRDefault="00BE206E" w:rsidP="005E16A6"/>
    <w:p w14:paraId="5A95C87F" w14:textId="3F39A83F" w:rsidR="00BE206E" w:rsidRDefault="00BE206E" w:rsidP="005E16A6"/>
    <w:p w14:paraId="21F8593F" w14:textId="4B875773" w:rsidR="00FE0889" w:rsidRDefault="00FE0889" w:rsidP="005E16A6">
      <w:r>
        <w:rPr>
          <w:noProof/>
        </w:rPr>
        <w:lastRenderedPageBreak/>
        <mc:AlternateContent>
          <mc:Choice Requires="wpg">
            <w:drawing>
              <wp:anchor distT="0" distB="0" distL="114300" distR="114300" simplePos="0" relativeHeight="251715584" behindDoc="0" locked="0" layoutInCell="1" allowOverlap="1" wp14:anchorId="2232AB4C" wp14:editId="3845BA66">
                <wp:simplePos x="0" y="0"/>
                <wp:positionH relativeFrom="column">
                  <wp:posOffset>3782</wp:posOffset>
                </wp:positionH>
                <wp:positionV relativeFrom="page">
                  <wp:posOffset>723569</wp:posOffset>
                </wp:positionV>
                <wp:extent cx="4766945" cy="3733165"/>
                <wp:effectExtent l="0" t="0" r="0" b="635"/>
                <wp:wrapTight wrapText="bothSides">
                  <wp:wrapPolygon edited="0">
                    <wp:start x="0" y="0"/>
                    <wp:lineTo x="0" y="21493"/>
                    <wp:lineTo x="21494" y="21493"/>
                    <wp:lineTo x="21494" y="0"/>
                    <wp:lineTo x="0" y="0"/>
                  </wp:wrapPolygon>
                </wp:wrapTight>
                <wp:docPr id="60" name="Group 60"/>
                <wp:cNvGraphicFramePr/>
                <a:graphic xmlns:a="http://schemas.openxmlformats.org/drawingml/2006/main">
                  <a:graphicData uri="http://schemas.microsoft.com/office/word/2010/wordprocessingGroup">
                    <wpg:wgp>
                      <wpg:cNvGrpSpPr/>
                      <wpg:grpSpPr>
                        <a:xfrm>
                          <a:off x="0" y="0"/>
                          <a:ext cx="4766945" cy="3733165"/>
                          <a:chOff x="0" y="0"/>
                          <a:chExt cx="4766945" cy="3733165"/>
                        </a:xfrm>
                      </wpg:grpSpPr>
                      <pic:pic xmlns:pic="http://schemas.openxmlformats.org/drawingml/2006/picture">
                        <pic:nvPicPr>
                          <pic:cNvPr id="53" name="Picture 53"/>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4766945" cy="3418840"/>
                          </a:xfrm>
                          <a:prstGeom prst="rect">
                            <a:avLst/>
                          </a:prstGeom>
                        </pic:spPr>
                      </pic:pic>
                      <wps:wsp>
                        <wps:cNvPr id="59" name="Text Box 59"/>
                        <wps:cNvSpPr txBox="1"/>
                        <wps:spPr>
                          <a:xfrm>
                            <a:off x="0" y="3474720"/>
                            <a:ext cx="4766945" cy="258445"/>
                          </a:xfrm>
                          <a:prstGeom prst="rect">
                            <a:avLst/>
                          </a:prstGeom>
                          <a:solidFill>
                            <a:prstClr val="white"/>
                          </a:solidFill>
                          <a:ln>
                            <a:noFill/>
                          </a:ln>
                        </wps:spPr>
                        <wps:txbx>
                          <w:txbxContent>
                            <w:p w14:paraId="36320D7D" w14:textId="4D1AE21C" w:rsidR="00FE0889" w:rsidRPr="00392B32" w:rsidRDefault="00FE0889" w:rsidP="00FE0889">
                              <w:pPr>
                                <w:pStyle w:val="Caption"/>
                                <w:rPr>
                                  <w:noProof/>
                                  <w:sz w:val="24"/>
                                  <w:szCs w:val="24"/>
                                </w:rPr>
                              </w:pPr>
                              <w:r>
                                <w:t>Figure 19 Shows the use case diagrams for the Create Account and Login functions.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232AB4C" id="Group 60" o:spid="_x0000_s1080" style="position:absolute;margin-left:.3pt;margin-top:56.95pt;width:375.35pt;height:293.95pt;z-index:251715584;mso-position-vertical-relative:page" coordsize="47669,373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">
                <v:shape id="Picture 53" o:spid="_x0000_s1081" type="#_x0000_t75" style="position:absolute;width:47669;height:34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">
                  <v:imagedata r:id="rId44" o:title=""/>
                </v:shape>
                <v:shape id="Text Box 59" o:spid="_x0000_s1082" type="#_x0000_t202" style="position:absolute;top:34747;width:4766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" stroked="f">
                  <v:textbox style="mso-fit-shape-to-text:t" inset="0,0,0,0">
                    <w:txbxContent>
                      <w:p w14:paraId="36320D7D" w14:textId="4D1AE21C" w:rsidR="00FE0889" w:rsidRPr="00392B32" w:rsidRDefault="00FE0889" w:rsidP="00FE0889">
                        <w:pPr>
                          <w:pStyle w:val="Caption"/>
                          <w:rPr>
                            <w:noProof/>
                            <w:sz w:val="24"/>
                            <w:szCs w:val="24"/>
                          </w:rPr>
                        </w:pPr>
                        <w:r>
                          <w:t>Figure 19 Shows the use case diagrams for the Create Account and Login functions.</w:t>
                        </w:r>
                      </w:p>
                    </w:txbxContent>
                  </v:textbox>
                </v:shape>
                <w10:wrap type="tight" anchory="page"/>
              </v:group>
            </w:pict>
          </mc:Fallback>
        </mc:AlternateContent>
      </w:r>
    </w:p>
    <w:p w14:paraId="0B7BEEB1" w14:textId="2DA9FA0A" w:rsidR="00FE0889" w:rsidRPr="00FE0889" w:rsidRDefault="00FE0889" w:rsidP="00FE0889"/>
    <w:p w14:paraId="62CCB578" w14:textId="7AA056E5" w:rsidR="00FE0889" w:rsidRPr="00FE0889" w:rsidRDefault="00FE0889" w:rsidP="00FE0889"/>
    <w:p w14:paraId="493E4701" w14:textId="3ECBBFA5" w:rsidR="00FE0889" w:rsidRPr="00FE0889" w:rsidRDefault="00FE0889" w:rsidP="00FE0889"/>
    <w:p w14:paraId="514C8501" w14:textId="2809807B" w:rsidR="00FE0889" w:rsidRPr="00FE0889" w:rsidRDefault="00FE0889" w:rsidP="00FE0889"/>
    <w:p w14:paraId="6A1BD4AF" w14:textId="66A5F90B" w:rsidR="00FE0889" w:rsidRPr="00FE0889" w:rsidRDefault="00FE0889" w:rsidP="00FE0889"/>
    <w:p w14:paraId="4DCB802D" w14:textId="26A02A23" w:rsidR="00FE0889" w:rsidRPr="00FE0889" w:rsidRDefault="00FE0889" w:rsidP="00FE0889"/>
    <w:p w14:paraId="2F11D831" w14:textId="6E200FB2" w:rsidR="00FE0889" w:rsidRPr="00FE0889" w:rsidRDefault="00FE0889" w:rsidP="00FE0889"/>
    <w:p w14:paraId="3A24CB49" w14:textId="77777777" w:rsidR="00FE0889" w:rsidRPr="00FE0889" w:rsidRDefault="00FE0889" w:rsidP="00FE0889"/>
    <w:p w14:paraId="26C2BE55" w14:textId="65659760" w:rsidR="00FE0889" w:rsidRDefault="00FE0889" w:rsidP="00FE0889"/>
    <w:p w14:paraId="3F9D2A2E" w14:textId="0FBC0213" w:rsidR="00FE0889" w:rsidRDefault="00FE0889" w:rsidP="00FE0889"/>
    <w:p w14:paraId="32065A95" w14:textId="349313D7" w:rsidR="00FE0889" w:rsidRDefault="00FE0889" w:rsidP="00FE0889">
      <w:pPr>
        <w:tabs>
          <w:tab w:val="left" w:pos="1640"/>
        </w:tabs>
      </w:pPr>
      <w:r>
        <w:tab/>
      </w:r>
    </w:p>
    <w:p w14:paraId="79D9E56B" w14:textId="790A8C4B" w:rsidR="00FE0889" w:rsidRPr="00FE0889" w:rsidRDefault="00FE0889" w:rsidP="00FE0889"/>
    <w:p w14:paraId="2909744D" w14:textId="4A68551E" w:rsidR="00FE0889" w:rsidRPr="00FE0889" w:rsidRDefault="00FE0889" w:rsidP="00FE0889">
      <w:r>
        <w:rPr>
          <w:noProof/>
        </w:rPr>
        <mc:AlternateContent>
          <mc:Choice Requires="wpg">
            <w:drawing>
              <wp:anchor distT="0" distB="0" distL="114300" distR="114300" simplePos="0" relativeHeight="251718656" behindDoc="0" locked="0" layoutInCell="1" allowOverlap="1" wp14:anchorId="1F9645F4" wp14:editId="660CA754">
                <wp:simplePos x="0" y="0"/>
                <wp:positionH relativeFrom="column">
                  <wp:posOffset>3782</wp:posOffset>
                </wp:positionH>
                <wp:positionV relativeFrom="page">
                  <wp:posOffset>4508390</wp:posOffset>
                </wp:positionV>
                <wp:extent cx="4500245" cy="5140325"/>
                <wp:effectExtent l="0" t="0" r="0" b="3175"/>
                <wp:wrapTight wrapText="bothSides">
                  <wp:wrapPolygon edited="0">
                    <wp:start x="0" y="0"/>
                    <wp:lineTo x="0" y="21533"/>
                    <wp:lineTo x="21487" y="21533"/>
                    <wp:lineTo x="21487" y="0"/>
                    <wp:lineTo x="0" y="0"/>
                  </wp:wrapPolygon>
                </wp:wrapTight>
                <wp:docPr id="62" name="Group 62"/>
                <wp:cNvGraphicFramePr/>
                <a:graphic xmlns:a="http://schemas.openxmlformats.org/drawingml/2006/main">
                  <a:graphicData uri="http://schemas.microsoft.com/office/word/2010/wordprocessingGroup">
                    <wpg:wgp>
                      <wpg:cNvGrpSpPr/>
                      <wpg:grpSpPr>
                        <a:xfrm>
                          <a:off x="0" y="0"/>
                          <a:ext cx="4500245" cy="5140325"/>
                          <a:chOff x="0" y="0"/>
                          <a:chExt cx="4500245" cy="5140325"/>
                        </a:xfrm>
                      </wpg:grpSpPr>
                      <pic:pic xmlns:pic="http://schemas.openxmlformats.org/drawingml/2006/picture">
                        <pic:nvPicPr>
                          <pic:cNvPr id="54" name="Picture 54"/>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4500245" cy="4820920"/>
                          </a:xfrm>
                          <a:prstGeom prst="rect">
                            <a:avLst/>
                          </a:prstGeom>
                        </pic:spPr>
                      </pic:pic>
                      <wps:wsp>
                        <wps:cNvPr id="61" name="Text Box 61"/>
                        <wps:cNvSpPr txBox="1"/>
                        <wps:spPr>
                          <a:xfrm>
                            <a:off x="0" y="4881880"/>
                            <a:ext cx="4500245" cy="258445"/>
                          </a:xfrm>
                          <a:prstGeom prst="rect">
                            <a:avLst/>
                          </a:prstGeom>
                          <a:solidFill>
                            <a:prstClr val="white"/>
                          </a:solidFill>
                          <a:ln>
                            <a:noFill/>
                          </a:ln>
                        </wps:spPr>
                        <wps:txbx>
                          <w:txbxContent>
                            <w:p w14:paraId="1D0364E8" w14:textId="5F77E454" w:rsidR="00FE0889" w:rsidRPr="00184D80" w:rsidRDefault="00FE0889" w:rsidP="00FE0889">
                              <w:pPr>
                                <w:pStyle w:val="Caption"/>
                                <w:rPr>
                                  <w:noProof/>
                                  <w:sz w:val="24"/>
                                  <w:szCs w:val="24"/>
                                </w:rPr>
                              </w:pPr>
                              <w:r>
                                <w:t>Figure 20 Shows the use case diagrams for the Price Edit and Purchase functions.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F9645F4" id="Group 62" o:spid="_x0000_s1083" style="position:absolute;margin-left:.3pt;margin-top:355pt;width:354.35pt;height:404.75pt;z-index:251718656;mso-position-vertical-relative:page" coordsize="45002,514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">
                <v:shape id="Picture 54" o:spid="_x0000_s1084" type="#_x0000_t75" style="position:absolute;width:45002;height:48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">
                  <v:imagedata r:id="rId46" o:title=""/>
                </v:shape>
                <v:shape id="Text Box 61" o:spid="_x0000_s1085" type="#_x0000_t202" style="position:absolute;top:48818;width:45002;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" stroked="f">
                  <v:textbox style="mso-fit-shape-to-text:t" inset="0,0,0,0">
                    <w:txbxContent>
                      <w:p w14:paraId="1D0364E8" w14:textId="5F77E454" w:rsidR="00FE0889" w:rsidRPr="00184D80" w:rsidRDefault="00FE0889" w:rsidP="00FE0889">
                        <w:pPr>
                          <w:pStyle w:val="Caption"/>
                          <w:rPr>
                            <w:noProof/>
                            <w:sz w:val="24"/>
                            <w:szCs w:val="24"/>
                          </w:rPr>
                        </w:pPr>
                        <w:r>
                          <w:t>Figure 20 Shows the use case diagrams for the Price Edit and Purchase functions.</w:t>
                        </w:r>
                      </w:p>
                    </w:txbxContent>
                  </v:textbox>
                </v:shape>
                <w10:wrap type="tight" anchory="page"/>
              </v:group>
            </w:pict>
          </mc:Fallback>
        </mc:AlternateContent>
      </w:r>
    </w:p>
    <w:p w14:paraId="4DBF0B48" w14:textId="1AC746C2" w:rsidR="00FE0889" w:rsidRPr="00FE0889" w:rsidRDefault="00FE0889" w:rsidP="00FE0889"/>
    <w:p w14:paraId="40AC7BB7" w14:textId="7E629839" w:rsidR="00FE0889" w:rsidRPr="00FE0889" w:rsidRDefault="00FE0889" w:rsidP="00FE0889"/>
    <w:p w14:paraId="53889CEC" w14:textId="7D9E6F3F" w:rsidR="00FE0889" w:rsidRPr="00FE0889" w:rsidRDefault="00FE0889" w:rsidP="00FE0889"/>
    <w:p w14:paraId="78F7734E" w14:textId="5A0F13BC" w:rsidR="00FE0889" w:rsidRPr="00FE0889" w:rsidRDefault="00FE0889" w:rsidP="00FE0889"/>
    <w:p w14:paraId="1289B068" w14:textId="71E9D52A" w:rsidR="00FE0889" w:rsidRPr="00FE0889" w:rsidRDefault="00FE0889" w:rsidP="00FE0889"/>
    <w:p w14:paraId="2BD40F6F" w14:textId="4597238C" w:rsidR="00FE0889" w:rsidRPr="00FE0889" w:rsidRDefault="00FE0889" w:rsidP="00FE0889"/>
    <w:p w14:paraId="7E8D5262" w14:textId="151083F6" w:rsidR="00FE0889" w:rsidRPr="00FE0889" w:rsidRDefault="00FE0889" w:rsidP="00FE0889"/>
    <w:p w14:paraId="70DECF1B" w14:textId="77777777" w:rsidR="00FE0889" w:rsidRPr="00FE0889" w:rsidRDefault="00FE0889" w:rsidP="00FE0889"/>
    <w:p w14:paraId="6D8ADC84" w14:textId="3D164979" w:rsidR="00FE0889" w:rsidRDefault="00FE0889" w:rsidP="00FE0889"/>
    <w:p w14:paraId="030CF2FB" w14:textId="2D5BD079" w:rsidR="00FE0889" w:rsidRDefault="00FE0889" w:rsidP="00FE0889"/>
    <w:p w14:paraId="36596DC0" w14:textId="0E247263" w:rsidR="00FE0889" w:rsidRDefault="00FE0889" w:rsidP="00FE0889"/>
    <w:p w14:paraId="2B410DE4" w14:textId="79BEB546" w:rsidR="00FE0889" w:rsidRDefault="00FE0889" w:rsidP="00FE0889"/>
    <w:p w14:paraId="243D2948" w14:textId="59656388" w:rsidR="00FE0889" w:rsidRDefault="00FE0889" w:rsidP="00FE0889"/>
    <w:p w14:paraId="21A830F9" w14:textId="4C6B8EC2" w:rsidR="00FE0889" w:rsidRDefault="00FE0889" w:rsidP="00FE0889"/>
    <w:p w14:paraId="55507B32" w14:textId="0B931B63" w:rsidR="00FE0889" w:rsidRDefault="00FE0889" w:rsidP="00FE0889"/>
    <w:p w14:paraId="258E5FDC" w14:textId="62004BEB" w:rsidR="00FE0889" w:rsidRDefault="00FE0889" w:rsidP="00FE0889"/>
    <w:p w14:paraId="406D5DC6" w14:textId="3EB341E2" w:rsidR="00FE0889" w:rsidRDefault="00FE0889" w:rsidP="00FE0889"/>
    <w:p w14:paraId="7DF3437B" w14:textId="7870B15A" w:rsidR="00FE0889" w:rsidRDefault="00FE0889" w:rsidP="00FE0889"/>
    <w:p w14:paraId="1650CAA6" w14:textId="3F21D77D" w:rsidR="00FE0889" w:rsidRDefault="00FE0889" w:rsidP="00FE0889">
      <w:r>
        <w:rPr>
          <w:noProof/>
        </w:rPr>
        <w:lastRenderedPageBreak/>
        <mc:AlternateContent>
          <mc:Choice Requires="wpg">
            <w:drawing>
              <wp:anchor distT="0" distB="0" distL="114300" distR="114300" simplePos="0" relativeHeight="251721728" behindDoc="0" locked="0" layoutInCell="1" allowOverlap="1" wp14:anchorId="1054AAEF" wp14:editId="0E7C3E46">
                <wp:simplePos x="0" y="0"/>
                <wp:positionH relativeFrom="column">
                  <wp:posOffset>-131390</wp:posOffset>
                </wp:positionH>
                <wp:positionV relativeFrom="page">
                  <wp:posOffset>723569</wp:posOffset>
                </wp:positionV>
                <wp:extent cx="2726690" cy="4651375"/>
                <wp:effectExtent l="0" t="0" r="0" b="0"/>
                <wp:wrapTight wrapText="bothSides">
                  <wp:wrapPolygon edited="0">
                    <wp:start x="0" y="0"/>
                    <wp:lineTo x="0" y="21497"/>
                    <wp:lineTo x="21429" y="21497"/>
                    <wp:lineTo x="21429" y="0"/>
                    <wp:lineTo x="0" y="0"/>
                  </wp:wrapPolygon>
                </wp:wrapTight>
                <wp:docPr id="64" name="Group 64"/>
                <wp:cNvGraphicFramePr/>
                <a:graphic xmlns:a="http://schemas.openxmlformats.org/drawingml/2006/main">
                  <a:graphicData uri="http://schemas.microsoft.com/office/word/2010/wordprocessingGroup">
                    <wpg:wgp>
                      <wpg:cNvGrpSpPr/>
                      <wpg:grpSpPr>
                        <a:xfrm>
                          <a:off x="0" y="0"/>
                          <a:ext cx="2726690" cy="4651375"/>
                          <a:chOff x="0" y="0"/>
                          <a:chExt cx="2726690" cy="4651375"/>
                        </a:xfrm>
                      </wpg:grpSpPr>
                      <pic:pic xmlns:pic="http://schemas.openxmlformats.org/drawingml/2006/picture">
                        <pic:nvPicPr>
                          <pic:cNvPr id="55" name="Picture 55"/>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2726690" cy="4208145"/>
                          </a:xfrm>
                          <a:prstGeom prst="rect">
                            <a:avLst/>
                          </a:prstGeom>
                        </pic:spPr>
                      </pic:pic>
                      <wps:wsp>
                        <wps:cNvPr id="63" name="Text Box 63"/>
                        <wps:cNvSpPr txBox="1"/>
                        <wps:spPr>
                          <a:xfrm>
                            <a:off x="0" y="4261485"/>
                            <a:ext cx="2726690" cy="389890"/>
                          </a:xfrm>
                          <a:prstGeom prst="rect">
                            <a:avLst/>
                          </a:prstGeom>
                          <a:solidFill>
                            <a:prstClr val="white"/>
                          </a:solidFill>
                          <a:ln>
                            <a:noFill/>
                          </a:ln>
                        </wps:spPr>
                        <wps:txbx>
                          <w:txbxContent>
                            <w:p w14:paraId="506E6A72" w14:textId="0E3A54A6" w:rsidR="00FE0889" w:rsidRPr="0078182D" w:rsidRDefault="00FE0889" w:rsidP="00FE0889">
                              <w:pPr>
                                <w:pStyle w:val="Caption"/>
                                <w:rPr>
                                  <w:noProof/>
                                  <w:sz w:val="24"/>
                                  <w:szCs w:val="24"/>
                                </w:rPr>
                              </w:pPr>
                              <w:r>
                                <w:t>Figure 21 Shows the use case diagram for the Basket function.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054AAEF" id="Group 64" o:spid="_x0000_s1086" style="position:absolute;margin-left:-10.35pt;margin-top:56.95pt;width:214.7pt;height:366.25pt;z-index:251721728;mso-position-vertical-relative:page" coordsize="27266,46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">
                <v:shape id="Picture 55" o:spid="_x0000_s1087" type="#_x0000_t75" style="position:absolute;width:27266;height:42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">
                  <v:imagedata r:id="rId48" o:title=""/>
                </v:shape>
                <v:shape id="Text Box 63" o:spid="_x0000_s1088" type="#_x0000_t202" style="position:absolute;top:42614;width:27266;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" stroked="f">
                  <v:textbox style="mso-fit-shape-to-text:t" inset="0,0,0,0">
                    <w:txbxContent>
                      <w:p w14:paraId="506E6A72" w14:textId="0E3A54A6" w:rsidR="00FE0889" w:rsidRPr="0078182D" w:rsidRDefault="00FE0889" w:rsidP="00FE0889">
                        <w:pPr>
                          <w:pStyle w:val="Caption"/>
                          <w:rPr>
                            <w:noProof/>
                            <w:sz w:val="24"/>
                            <w:szCs w:val="24"/>
                          </w:rPr>
                        </w:pPr>
                        <w:r>
                          <w:t>Figure 21 Shows the use case diagram for the Basket function.</w:t>
                        </w:r>
                      </w:p>
                    </w:txbxContent>
                  </v:textbox>
                </v:shape>
                <w10:wrap type="tight" anchory="page"/>
              </v:group>
            </w:pict>
          </mc:Fallback>
        </mc:AlternateContent>
      </w:r>
    </w:p>
    <w:p w14:paraId="76D64EEB" w14:textId="29E2989C" w:rsidR="00FE0889" w:rsidRDefault="00FE0889" w:rsidP="00FE0889">
      <w:pPr>
        <w:tabs>
          <w:tab w:val="left" w:pos="1265"/>
        </w:tabs>
      </w:pPr>
      <w:r>
        <w:tab/>
      </w:r>
    </w:p>
    <w:p w14:paraId="2BEDD202" w14:textId="77777777" w:rsidR="00FE0889" w:rsidRPr="00FE0889" w:rsidRDefault="00FE0889" w:rsidP="00FE0889"/>
    <w:p w14:paraId="1D777438" w14:textId="77777777" w:rsidR="00FE0889" w:rsidRPr="00FE0889" w:rsidRDefault="00FE0889" w:rsidP="00FE0889"/>
    <w:p w14:paraId="74F25ED6" w14:textId="77777777" w:rsidR="00FE0889" w:rsidRPr="00FE0889" w:rsidRDefault="00FE0889" w:rsidP="00FE0889"/>
    <w:p w14:paraId="0AB1BFBD" w14:textId="77777777" w:rsidR="00FE0889" w:rsidRPr="00FE0889" w:rsidRDefault="00FE0889" w:rsidP="00FE0889"/>
    <w:p w14:paraId="31FEC369" w14:textId="77777777" w:rsidR="00FE0889" w:rsidRPr="00FE0889" w:rsidRDefault="00FE0889" w:rsidP="00FE0889"/>
    <w:p w14:paraId="07042D79" w14:textId="77777777" w:rsidR="00FE0889" w:rsidRPr="00FE0889" w:rsidRDefault="00FE0889" w:rsidP="00FE0889"/>
    <w:p w14:paraId="32B45267" w14:textId="77777777" w:rsidR="00FE0889" w:rsidRPr="00FE0889" w:rsidRDefault="00FE0889" w:rsidP="00FE0889"/>
    <w:p w14:paraId="45267E97" w14:textId="77777777" w:rsidR="00FE0889" w:rsidRPr="00FE0889" w:rsidRDefault="00FE0889" w:rsidP="00FE0889"/>
    <w:p w14:paraId="711878D8" w14:textId="77777777" w:rsidR="00FE0889" w:rsidRPr="00FE0889" w:rsidRDefault="00FE0889" w:rsidP="00FE0889"/>
    <w:p w14:paraId="1B753575" w14:textId="77777777" w:rsidR="00FE0889" w:rsidRPr="00FE0889" w:rsidRDefault="00FE0889" w:rsidP="00FE0889"/>
    <w:p w14:paraId="171CB812" w14:textId="77777777" w:rsidR="00FE0889" w:rsidRPr="00FE0889" w:rsidRDefault="00FE0889" w:rsidP="00FE0889"/>
    <w:p w14:paraId="750566AB" w14:textId="43CE419D" w:rsidR="00FE0889" w:rsidRDefault="00FE0889" w:rsidP="00FE0889"/>
    <w:p w14:paraId="5AB7EAEB" w14:textId="5CBC0CC4" w:rsidR="00FE0889" w:rsidRDefault="00FE0889" w:rsidP="00FE0889"/>
    <w:p w14:paraId="5B35B7EB" w14:textId="77777777" w:rsidR="001529F2" w:rsidRDefault="001529F2" w:rsidP="00FE0889">
      <w:pPr>
        <w:ind w:firstLine="720"/>
      </w:pPr>
    </w:p>
    <w:p w14:paraId="6D10BD02" w14:textId="77777777" w:rsidR="001529F2" w:rsidRDefault="001529F2" w:rsidP="00FE0889">
      <w:pPr>
        <w:ind w:firstLine="720"/>
      </w:pPr>
    </w:p>
    <w:p w14:paraId="69A135B4" w14:textId="77777777" w:rsidR="001529F2" w:rsidRDefault="001529F2" w:rsidP="00FE0889">
      <w:pPr>
        <w:ind w:firstLine="720"/>
      </w:pPr>
    </w:p>
    <w:p w14:paraId="65F98EE6" w14:textId="77777777" w:rsidR="001529F2" w:rsidRDefault="001529F2" w:rsidP="00FE0889">
      <w:pPr>
        <w:ind w:firstLine="720"/>
      </w:pPr>
    </w:p>
    <w:p w14:paraId="43ED6A49" w14:textId="77777777" w:rsidR="001529F2" w:rsidRDefault="001529F2" w:rsidP="00FE0889">
      <w:pPr>
        <w:ind w:firstLine="720"/>
        <w:rPr>
          <w:i/>
          <w:iCs/>
          <w:color w:val="44546A" w:themeColor="text2"/>
          <w:sz w:val="18"/>
          <w:szCs w:val="18"/>
        </w:rPr>
      </w:pPr>
    </w:p>
    <w:p w14:paraId="2A65B9A0" w14:textId="77777777" w:rsidR="001529F2" w:rsidRDefault="001529F2" w:rsidP="00FE0889">
      <w:pPr>
        <w:ind w:firstLine="720"/>
      </w:pPr>
    </w:p>
    <w:p w14:paraId="5771F342" w14:textId="77777777" w:rsidR="001529F2" w:rsidRDefault="001529F2" w:rsidP="00FE0889">
      <w:pPr>
        <w:ind w:firstLine="720"/>
      </w:pPr>
    </w:p>
    <w:p w14:paraId="692D6E28" w14:textId="77777777" w:rsidR="001529F2" w:rsidRDefault="001529F2" w:rsidP="00FE0889">
      <w:pPr>
        <w:ind w:firstLine="720"/>
      </w:pPr>
    </w:p>
    <w:p w14:paraId="35429B69" w14:textId="6A5342DD" w:rsidR="001529F2" w:rsidRDefault="00FE0889" w:rsidP="00FE0889">
      <w:pPr>
        <w:ind w:firstLine="720"/>
      </w:pPr>
      <w:r>
        <w:rPr>
          <w:noProof/>
        </w:rPr>
        <w:lastRenderedPageBreak/>
        <mc:AlternateContent>
          <mc:Choice Requires="wpg">
            <w:drawing>
              <wp:anchor distT="0" distB="0" distL="114300" distR="114300" simplePos="0" relativeHeight="251724800" behindDoc="0" locked="0" layoutInCell="1" allowOverlap="1" wp14:anchorId="4EBFB6C9" wp14:editId="35C89044">
                <wp:simplePos x="0" y="0"/>
                <wp:positionH relativeFrom="margin">
                  <wp:align>right</wp:align>
                </wp:positionH>
                <wp:positionV relativeFrom="page">
                  <wp:posOffset>309521</wp:posOffset>
                </wp:positionV>
                <wp:extent cx="5399405" cy="6515735"/>
                <wp:effectExtent l="0" t="0" r="0" b="0"/>
                <wp:wrapTight wrapText="bothSides">
                  <wp:wrapPolygon edited="0">
                    <wp:start x="0" y="0"/>
                    <wp:lineTo x="0" y="21535"/>
                    <wp:lineTo x="21491" y="21535"/>
                    <wp:lineTo x="21491" y="0"/>
                    <wp:lineTo x="0" y="0"/>
                  </wp:wrapPolygon>
                </wp:wrapTight>
                <wp:docPr id="66" name="Group 66"/>
                <wp:cNvGraphicFramePr/>
                <a:graphic xmlns:a="http://schemas.openxmlformats.org/drawingml/2006/main">
                  <a:graphicData uri="http://schemas.microsoft.com/office/word/2010/wordprocessingGroup">
                    <wpg:wgp>
                      <wpg:cNvGrpSpPr/>
                      <wpg:grpSpPr>
                        <a:xfrm>
                          <a:off x="0" y="0"/>
                          <a:ext cx="5399405" cy="6515735"/>
                          <a:chOff x="0" y="0"/>
                          <a:chExt cx="5399405" cy="6515735"/>
                        </a:xfrm>
                      </wpg:grpSpPr>
                      <pic:pic xmlns:pic="http://schemas.openxmlformats.org/drawingml/2006/picture">
                        <pic:nvPicPr>
                          <pic:cNvPr id="56" name="Picture 56"/>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5399405" cy="6203315"/>
                          </a:xfrm>
                          <a:prstGeom prst="rect">
                            <a:avLst/>
                          </a:prstGeom>
                        </pic:spPr>
                      </pic:pic>
                      <wps:wsp>
                        <wps:cNvPr id="65" name="Text Box 65"/>
                        <wps:cNvSpPr txBox="1"/>
                        <wps:spPr>
                          <a:xfrm>
                            <a:off x="0" y="6257290"/>
                            <a:ext cx="5399405" cy="258445"/>
                          </a:xfrm>
                          <a:prstGeom prst="rect">
                            <a:avLst/>
                          </a:prstGeom>
                          <a:solidFill>
                            <a:prstClr val="white"/>
                          </a:solidFill>
                          <a:ln>
                            <a:noFill/>
                          </a:ln>
                        </wps:spPr>
                        <wps:txbx>
                          <w:txbxContent>
                            <w:p w14:paraId="519954EB" w14:textId="4CB2D67F" w:rsidR="00FE0889" w:rsidRPr="00510E74" w:rsidRDefault="00FE0889" w:rsidP="00FE0889">
                              <w:pPr>
                                <w:pStyle w:val="Caption"/>
                                <w:rPr>
                                  <w:noProof/>
                                  <w:sz w:val="24"/>
                                  <w:szCs w:val="24"/>
                                </w:rPr>
                              </w:pPr>
                              <w:r>
                                <w:t>Figure 22 Shows the use case diagram for the Restock function.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EBFB6C9" id="Group 66" o:spid="_x0000_s1089" style="position:absolute;left:0;text-align:left;margin-left:373.95pt;margin-top:24.35pt;width:425.15pt;height:513.05pt;z-index:251724800;mso-position-horizontal:right;mso-position-horizontal-relative:margin;mso-position-vertical-relative:page;mso-width-relative:margin;mso-height-relative:margin" coordsize="53994,651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">
                <v:shape id="Picture 56" o:spid="_x0000_s1090" type="#_x0000_t75" style="position:absolute;width:53994;height:62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">
                  <v:imagedata r:id="rId50" o:title=""/>
                </v:shape>
                <v:shape id="Text Box 65" o:spid="_x0000_s1091" type="#_x0000_t202" style="position:absolute;top:62572;width:5399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" stroked="f">
                  <v:textbox style="mso-fit-shape-to-text:t" inset="0,0,0,0">
                    <w:txbxContent>
                      <w:p w14:paraId="519954EB" w14:textId="4CB2D67F" w:rsidR="00FE0889" w:rsidRPr="00510E74" w:rsidRDefault="00FE0889" w:rsidP="00FE0889">
                        <w:pPr>
                          <w:pStyle w:val="Caption"/>
                          <w:rPr>
                            <w:noProof/>
                            <w:sz w:val="24"/>
                            <w:szCs w:val="24"/>
                          </w:rPr>
                        </w:pPr>
                        <w:r>
                          <w:t>Figure 22 Shows the use case diagram for the Restock function.</w:t>
                        </w:r>
                      </w:p>
                    </w:txbxContent>
                  </v:textbox>
                </v:shape>
                <w10:wrap type="tight" anchorx="margin" anchory="page"/>
              </v:group>
            </w:pict>
          </mc:Fallback>
        </mc:AlternateContent>
      </w:r>
    </w:p>
    <w:p w14:paraId="4C151A63" w14:textId="77777777" w:rsidR="001529F2" w:rsidRPr="001529F2" w:rsidRDefault="001529F2" w:rsidP="001529F2"/>
    <w:p w14:paraId="4A47A75B" w14:textId="77777777" w:rsidR="001529F2" w:rsidRPr="001529F2" w:rsidRDefault="001529F2" w:rsidP="001529F2"/>
    <w:p w14:paraId="357B4071" w14:textId="77777777" w:rsidR="001529F2" w:rsidRPr="001529F2" w:rsidRDefault="001529F2" w:rsidP="001529F2"/>
    <w:p w14:paraId="1739010A" w14:textId="5463F7BB" w:rsidR="001529F2" w:rsidRDefault="001529F2" w:rsidP="001529F2"/>
    <w:p w14:paraId="1A23A21E" w14:textId="33BBC99F" w:rsidR="00BE206E" w:rsidRDefault="001529F2" w:rsidP="001529F2">
      <w:pPr>
        <w:tabs>
          <w:tab w:val="left" w:pos="914"/>
        </w:tabs>
      </w:pPr>
      <w:r>
        <w:tab/>
      </w:r>
    </w:p>
    <w:p w14:paraId="4632A557" w14:textId="1FFDC683" w:rsidR="001529F2" w:rsidRDefault="001529F2" w:rsidP="001529F2">
      <w:pPr>
        <w:tabs>
          <w:tab w:val="left" w:pos="914"/>
        </w:tabs>
      </w:pPr>
    </w:p>
    <w:p w14:paraId="65B54323" w14:textId="75DD94B7" w:rsidR="001529F2" w:rsidRDefault="001529F2" w:rsidP="001529F2">
      <w:pPr>
        <w:tabs>
          <w:tab w:val="left" w:pos="914"/>
        </w:tabs>
      </w:pPr>
    </w:p>
    <w:p w14:paraId="509F2C1D" w14:textId="056C234A" w:rsidR="001529F2" w:rsidRDefault="001529F2" w:rsidP="001529F2">
      <w:pPr>
        <w:tabs>
          <w:tab w:val="left" w:pos="914"/>
        </w:tabs>
      </w:pPr>
    </w:p>
    <w:p w14:paraId="20927DB0" w14:textId="2EEC9E6F" w:rsidR="001529F2" w:rsidRDefault="001529F2" w:rsidP="001529F2">
      <w:pPr>
        <w:tabs>
          <w:tab w:val="left" w:pos="914"/>
        </w:tabs>
      </w:pPr>
    </w:p>
    <w:p w14:paraId="4686C577" w14:textId="3B524876" w:rsidR="001529F2" w:rsidRDefault="001529F2" w:rsidP="001529F2">
      <w:pPr>
        <w:tabs>
          <w:tab w:val="left" w:pos="914"/>
        </w:tabs>
      </w:pPr>
    </w:p>
    <w:p w14:paraId="0AA539C9" w14:textId="76B85BFA" w:rsidR="00C52271" w:rsidRDefault="00C52271" w:rsidP="00C52271">
      <w:pPr>
        <w:pStyle w:val="Heading1"/>
      </w:pPr>
      <w:bookmarkStart w:id="13" w:name="_Toc509359888"/>
      <w:r>
        <w:lastRenderedPageBreak/>
        <w:t>Bibliography</w:t>
      </w:r>
      <w:bookmarkEnd w:id="13"/>
    </w:p>
    <w:p w14:paraId="3C7BF750" w14:textId="32589051" w:rsidR="001529F2" w:rsidRPr="001529F2" w:rsidRDefault="001529F2" w:rsidP="001529F2">
      <w:pPr>
        <w:widowControl w:val="0"/>
        <w:autoSpaceDE w:val="0"/>
        <w:autoSpaceDN w:val="0"/>
        <w:adjustRightInd w:val="0"/>
        <w:spacing w:line="240" w:lineRule="auto"/>
        <w:ind w:left="640" w:hanging="640"/>
        <w:rPr>
          <w:noProof/>
        </w:rPr>
      </w:pPr>
      <w:r>
        <w:fldChar w:fldCharType="begin" w:fldLock="1"/>
      </w:r>
      <w:r>
        <w:instrText xml:space="preserve">ADDIN Mendeley Bibliography CSL_BIBLIOGRAPHY </w:instrText>
      </w:r>
      <w:r>
        <w:fldChar w:fldCharType="separate"/>
      </w:r>
      <w:r w:rsidRPr="001529F2">
        <w:rPr>
          <w:noProof/>
        </w:rPr>
        <w:t>[1]</w:t>
      </w:r>
      <w:r w:rsidRPr="001529F2">
        <w:rPr>
          <w:noProof/>
        </w:rPr>
        <w:tab/>
        <w:t>“Classes and Objects,” 2018. [Online]. Available: https://www.tutorialspoint.com/cplusplus/cpp_classes_objects.htm. [Accessed: 21-Mar-2018].</w:t>
      </w:r>
    </w:p>
    <w:p w14:paraId="7ACB85FC" w14:textId="77777777" w:rsidR="001529F2" w:rsidRPr="001529F2" w:rsidRDefault="001529F2" w:rsidP="001529F2">
      <w:pPr>
        <w:widowControl w:val="0"/>
        <w:autoSpaceDE w:val="0"/>
        <w:autoSpaceDN w:val="0"/>
        <w:adjustRightInd w:val="0"/>
        <w:spacing w:line="240" w:lineRule="auto"/>
        <w:ind w:left="640" w:hanging="640"/>
        <w:rPr>
          <w:noProof/>
        </w:rPr>
      </w:pPr>
      <w:r w:rsidRPr="001529F2">
        <w:rPr>
          <w:noProof/>
        </w:rPr>
        <w:t>[2]</w:t>
      </w:r>
      <w:r w:rsidRPr="001529F2">
        <w:rPr>
          <w:noProof/>
        </w:rPr>
        <w:tab/>
        <w:t xml:space="preserve">Alex, “10.2 — Composition | Learn C++,” </w:t>
      </w:r>
      <w:r w:rsidRPr="001529F2">
        <w:rPr>
          <w:i/>
          <w:iCs/>
          <w:noProof/>
        </w:rPr>
        <w:t>Learncpp.com</w:t>
      </w:r>
      <w:r w:rsidRPr="001529F2">
        <w:rPr>
          <w:noProof/>
        </w:rPr>
        <w:t>, 2017. [Online]. Available: http://www.learncpp.com/cpp-tutorial/102-composition/. [Accessed: 21-Mar-2018].</w:t>
      </w:r>
    </w:p>
    <w:p w14:paraId="5EB2B5BA" w14:textId="2F9FA3B1" w:rsidR="001529F2" w:rsidRPr="001529F2" w:rsidRDefault="001529F2" w:rsidP="001529F2">
      <w:pPr>
        <w:tabs>
          <w:tab w:val="left" w:pos="914"/>
        </w:tabs>
      </w:pPr>
      <w:r>
        <w:fldChar w:fldCharType="end"/>
      </w:r>
    </w:p>
    <w:sectPr w:rsidR="001529F2" w:rsidRPr="001529F2" w:rsidSect="004A52F9">
      <w:pgSz w:w="11906" w:h="16838"/>
      <w:pgMar w:top="1134" w:right="1418" w:bottom="851" w:left="1985"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E068B2"/>
    <w:multiLevelType w:val="hybridMultilevel"/>
    <w:tmpl w:val="AE103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EF49E0"/>
    <w:multiLevelType w:val="hybridMultilevel"/>
    <w:tmpl w:val="AF4C73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874"/>
    <w:rsid w:val="00021373"/>
    <w:rsid w:val="00037BA0"/>
    <w:rsid w:val="00043333"/>
    <w:rsid w:val="0007495D"/>
    <w:rsid w:val="001145C0"/>
    <w:rsid w:val="001345C8"/>
    <w:rsid w:val="001529F2"/>
    <w:rsid w:val="001702A5"/>
    <w:rsid w:val="00196924"/>
    <w:rsid w:val="00206056"/>
    <w:rsid w:val="00226623"/>
    <w:rsid w:val="002F0053"/>
    <w:rsid w:val="0033281D"/>
    <w:rsid w:val="003463FE"/>
    <w:rsid w:val="003840F5"/>
    <w:rsid w:val="003D18AC"/>
    <w:rsid w:val="004A52F9"/>
    <w:rsid w:val="005D31B0"/>
    <w:rsid w:val="005E16A6"/>
    <w:rsid w:val="00650E9E"/>
    <w:rsid w:val="006639BE"/>
    <w:rsid w:val="00711377"/>
    <w:rsid w:val="00774874"/>
    <w:rsid w:val="007C70F6"/>
    <w:rsid w:val="007F633C"/>
    <w:rsid w:val="00881296"/>
    <w:rsid w:val="00891482"/>
    <w:rsid w:val="00897D98"/>
    <w:rsid w:val="008D1BC9"/>
    <w:rsid w:val="008F05DE"/>
    <w:rsid w:val="009525C4"/>
    <w:rsid w:val="00956964"/>
    <w:rsid w:val="00967900"/>
    <w:rsid w:val="009B0ED1"/>
    <w:rsid w:val="009B44C8"/>
    <w:rsid w:val="009F2AD6"/>
    <w:rsid w:val="009F433E"/>
    <w:rsid w:val="00A13518"/>
    <w:rsid w:val="00A1436C"/>
    <w:rsid w:val="00A31C81"/>
    <w:rsid w:val="00BB35F5"/>
    <w:rsid w:val="00BD53B1"/>
    <w:rsid w:val="00BE206E"/>
    <w:rsid w:val="00BE25E4"/>
    <w:rsid w:val="00BE57A6"/>
    <w:rsid w:val="00C035F4"/>
    <w:rsid w:val="00C10785"/>
    <w:rsid w:val="00C21789"/>
    <w:rsid w:val="00C34EF3"/>
    <w:rsid w:val="00C52271"/>
    <w:rsid w:val="00CD54DE"/>
    <w:rsid w:val="00CF27CD"/>
    <w:rsid w:val="00CF3053"/>
    <w:rsid w:val="00D4020E"/>
    <w:rsid w:val="00D41603"/>
    <w:rsid w:val="00D45F59"/>
    <w:rsid w:val="00D7521A"/>
    <w:rsid w:val="00D82272"/>
    <w:rsid w:val="00E0162E"/>
    <w:rsid w:val="00E5080F"/>
    <w:rsid w:val="00ED2D9C"/>
    <w:rsid w:val="00EF5B18"/>
    <w:rsid w:val="00F23427"/>
    <w:rsid w:val="00F61442"/>
    <w:rsid w:val="00F657A8"/>
    <w:rsid w:val="00FE0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E0D24"/>
  <w15:chartTrackingRefBased/>
  <w15:docId w15:val="{EB07A835-8E11-4CA7-84E6-F5AEA1373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9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569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11377"/>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52F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A52F9"/>
    <w:rPr>
      <w:rFonts w:asciiTheme="minorHAnsi" w:eastAsiaTheme="minorEastAsia" w:hAnsiTheme="minorHAnsi" w:cstheme="minorBidi"/>
      <w:sz w:val="22"/>
      <w:szCs w:val="22"/>
      <w:lang w:val="en-US"/>
    </w:rPr>
  </w:style>
  <w:style w:type="character" w:customStyle="1" w:styleId="Heading1Char">
    <w:name w:val="Heading 1 Char"/>
    <w:basedOn w:val="DefaultParagraphFont"/>
    <w:link w:val="Heading1"/>
    <w:uiPriority w:val="9"/>
    <w:rsid w:val="0095696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5696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F61442"/>
    <w:pPr>
      <w:ind w:left="720"/>
      <w:contextualSpacing/>
    </w:pPr>
  </w:style>
  <w:style w:type="character" w:customStyle="1" w:styleId="Heading3Char">
    <w:name w:val="Heading 3 Char"/>
    <w:basedOn w:val="DefaultParagraphFont"/>
    <w:link w:val="Heading3"/>
    <w:uiPriority w:val="9"/>
    <w:rsid w:val="00711377"/>
    <w:rPr>
      <w:rFonts w:asciiTheme="majorHAnsi" w:eastAsiaTheme="majorEastAsia" w:hAnsiTheme="majorHAnsi" w:cstheme="majorBidi"/>
      <w:color w:val="1F4D78" w:themeColor="accent1" w:themeShade="7F"/>
    </w:rPr>
  </w:style>
  <w:style w:type="paragraph" w:styleId="TOCHeading">
    <w:name w:val="TOC Heading"/>
    <w:basedOn w:val="Heading1"/>
    <w:next w:val="Normal"/>
    <w:uiPriority w:val="39"/>
    <w:unhideWhenUsed/>
    <w:qFormat/>
    <w:rsid w:val="003840F5"/>
    <w:pPr>
      <w:outlineLvl w:val="9"/>
    </w:pPr>
    <w:rPr>
      <w:lang w:val="en-US"/>
    </w:rPr>
  </w:style>
  <w:style w:type="paragraph" w:styleId="TOC2">
    <w:name w:val="toc 2"/>
    <w:basedOn w:val="Normal"/>
    <w:next w:val="Normal"/>
    <w:autoRedefine/>
    <w:uiPriority w:val="39"/>
    <w:unhideWhenUsed/>
    <w:rsid w:val="003840F5"/>
    <w:pPr>
      <w:spacing w:after="100"/>
      <w:ind w:left="240"/>
    </w:pPr>
  </w:style>
  <w:style w:type="paragraph" w:styleId="TOC3">
    <w:name w:val="toc 3"/>
    <w:basedOn w:val="Normal"/>
    <w:next w:val="Normal"/>
    <w:autoRedefine/>
    <w:uiPriority w:val="39"/>
    <w:unhideWhenUsed/>
    <w:rsid w:val="003840F5"/>
    <w:pPr>
      <w:spacing w:after="100"/>
      <w:ind w:left="480"/>
    </w:pPr>
  </w:style>
  <w:style w:type="character" w:styleId="Hyperlink">
    <w:name w:val="Hyperlink"/>
    <w:basedOn w:val="DefaultParagraphFont"/>
    <w:uiPriority w:val="99"/>
    <w:unhideWhenUsed/>
    <w:rsid w:val="003840F5"/>
    <w:rPr>
      <w:color w:val="0563C1" w:themeColor="hyperlink"/>
      <w:u w:val="single"/>
    </w:rPr>
  </w:style>
  <w:style w:type="paragraph" w:styleId="Caption">
    <w:name w:val="caption"/>
    <w:basedOn w:val="Normal"/>
    <w:next w:val="Normal"/>
    <w:uiPriority w:val="35"/>
    <w:unhideWhenUsed/>
    <w:qFormat/>
    <w:rsid w:val="00A13518"/>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A1436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dr2\Desktop\UWTSD-Report-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F9DFF151D42451E9632A29BA1241E23"/>
        <w:category>
          <w:name w:val="General"/>
          <w:gallery w:val="placeholder"/>
        </w:category>
        <w:types>
          <w:type w:val="bbPlcHdr"/>
        </w:types>
        <w:behaviors>
          <w:behavior w:val="content"/>
        </w:behaviors>
        <w:guid w:val="{52DDC0B4-44D1-49A0-9D2C-6CA3337AA5C8}"/>
      </w:docPartPr>
      <w:docPartBody>
        <w:p w:rsidR="00CD6E97" w:rsidRDefault="00CD6E97">
          <w:pPr>
            <w:pStyle w:val="3F9DFF151D42451E9632A29BA1241E23"/>
          </w:pPr>
          <w:r>
            <w:rPr>
              <w:color w:val="2F5496" w:themeColor="accent1" w:themeShade="BF"/>
              <w:sz w:val="24"/>
              <w:szCs w:val="24"/>
            </w:rPr>
            <w:t>[Company name]</w:t>
          </w:r>
        </w:p>
      </w:docPartBody>
    </w:docPart>
    <w:docPart>
      <w:docPartPr>
        <w:name w:val="A912CB39403A456DB94D3433BD527BD6"/>
        <w:category>
          <w:name w:val="General"/>
          <w:gallery w:val="placeholder"/>
        </w:category>
        <w:types>
          <w:type w:val="bbPlcHdr"/>
        </w:types>
        <w:behaviors>
          <w:behavior w:val="content"/>
        </w:behaviors>
        <w:guid w:val="{C7400C73-5B21-4A9F-BC07-701860440DEA}"/>
      </w:docPartPr>
      <w:docPartBody>
        <w:p w:rsidR="00CD6E97" w:rsidRDefault="00CD6E97">
          <w:pPr>
            <w:pStyle w:val="A912CB39403A456DB94D3433BD527BD6"/>
          </w:pPr>
          <w:r>
            <w:rPr>
              <w:rFonts w:asciiTheme="majorHAnsi" w:eastAsiaTheme="majorEastAsia" w:hAnsiTheme="majorHAnsi" w:cstheme="majorBidi"/>
              <w:color w:val="4472C4" w:themeColor="accent1"/>
              <w:sz w:val="88"/>
              <w:szCs w:val="88"/>
            </w:rPr>
            <w:t>[Document title]</w:t>
          </w:r>
        </w:p>
      </w:docPartBody>
    </w:docPart>
    <w:docPart>
      <w:docPartPr>
        <w:name w:val="471EC92C4ADB4D8CB6E4B1ED80813FAA"/>
        <w:category>
          <w:name w:val="General"/>
          <w:gallery w:val="placeholder"/>
        </w:category>
        <w:types>
          <w:type w:val="bbPlcHdr"/>
        </w:types>
        <w:behaviors>
          <w:behavior w:val="content"/>
        </w:behaviors>
        <w:guid w:val="{31E86B96-ED02-41D3-A2D1-BB19F2827F2F}"/>
      </w:docPartPr>
      <w:docPartBody>
        <w:p w:rsidR="00CD6E97" w:rsidRDefault="00CD6E97">
          <w:pPr>
            <w:pStyle w:val="471EC92C4ADB4D8CB6E4B1ED80813FAA"/>
          </w:pPr>
          <w:r>
            <w:rPr>
              <w:color w:val="2F5496" w:themeColor="accent1" w:themeShade="BF"/>
              <w:sz w:val="24"/>
              <w:szCs w:val="24"/>
            </w:rPr>
            <w:t>[Document subtitle]</w:t>
          </w:r>
        </w:p>
      </w:docPartBody>
    </w:docPart>
    <w:docPart>
      <w:docPartPr>
        <w:name w:val="498E036AEA65406BB3D10170ED0E82E7"/>
        <w:category>
          <w:name w:val="General"/>
          <w:gallery w:val="placeholder"/>
        </w:category>
        <w:types>
          <w:type w:val="bbPlcHdr"/>
        </w:types>
        <w:behaviors>
          <w:behavior w:val="content"/>
        </w:behaviors>
        <w:guid w:val="{93AEBF0B-93DC-4E4A-A1DF-7C605C30CDEB}"/>
      </w:docPartPr>
      <w:docPartBody>
        <w:p w:rsidR="00CD6E97" w:rsidRDefault="00CD6E97">
          <w:pPr>
            <w:pStyle w:val="498E036AEA65406BB3D10170ED0E82E7"/>
          </w:pPr>
          <w:r>
            <w:rPr>
              <w:color w:val="4472C4" w:themeColor="accent1"/>
              <w:sz w:val="28"/>
              <w:szCs w:val="28"/>
            </w:rPr>
            <w:t>[Author name]</w:t>
          </w:r>
        </w:p>
      </w:docPartBody>
    </w:docPart>
    <w:docPart>
      <w:docPartPr>
        <w:name w:val="AA9419230BB74A5B8217F6A5E5F0A054"/>
        <w:category>
          <w:name w:val="General"/>
          <w:gallery w:val="placeholder"/>
        </w:category>
        <w:types>
          <w:type w:val="bbPlcHdr"/>
        </w:types>
        <w:behaviors>
          <w:behavior w:val="content"/>
        </w:behaviors>
        <w:guid w:val="{CF8B70AF-585B-44CF-897D-3FAFB347DF82}"/>
      </w:docPartPr>
      <w:docPartBody>
        <w:p w:rsidR="00CD6E97" w:rsidRDefault="00CD6E97">
          <w:pPr>
            <w:pStyle w:val="AA9419230BB74A5B8217F6A5E5F0A054"/>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E97"/>
    <w:rsid w:val="003C0951"/>
    <w:rsid w:val="0041664B"/>
    <w:rsid w:val="005B3CCE"/>
    <w:rsid w:val="00CD6E97"/>
    <w:rsid w:val="00D91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9DFF151D42451E9632A29BA1241E23">
    <w:name w:val="3F9DFF151D42451E9632A29BA1241E23"/>
  </w:style>
  <w:style w:type="paragraph" w:customStyle="1" w:styleId="A912CB39403A456DB94D3433BD527BD6">
    <w:name w:val="A912CB39403A456DB94D3433BD527BD6"/>
  </w:style>
  <w:style w:type="paragraph" w:customStyle="1" w:styleId="471EC92C4ADB4D8CB6E4B1ED80813FAA">
    <w:name w:val="471EC92C4ADB4D8CB6E4B1ED80813FAA"/>
  </w:style>
  <w:style w:type="paragraph" w:customStyle="1" w:styleId="498E036AEA65406BB3D10170ED0E82E7">
    <w:name w:val="498E036AEA65406BB3D10170ED0E82E7"/>
  </w:style>
  <w:style w:type="paragraph" w:customStyle="1" w:styleId="AA9419230BB74A5B8217F6A5E5F0A054">
    <w:name w:val="AA9419230BB74A5B8217F6A5E5F0A0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762BC3-72A8-4564-BC3F-95CAF21C3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UWTSD-Report-Template.dotx</Template>
  <TotalTime>1065</TotalTime>
  <Pages>12</Pages>
  <Words>1618</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Development of a manufacturing system simulation.</vt:lpstr>
    </vt:vector>
  </TitlesOfParts>
  <Company>Object Orientated Programming</Company>
  <LinksUpToDate>false</LinksUpToDate>
  <CharactersWithSpaces>10826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a manufacturing system simulation.</dc:title>
  <dc:subject>Jaymie Phillips</dc:subject>
  <dc:creator>Ted Russell</dc:creator>
  <cp:keywords/>
  <dc:description/>
  <cp:lastModifiedBy>Edward Russell (P151512)</cp:lastModifiedBy>
  <cp:revision>25</cp:revision>
  <dcterms:created xsi:type="dcterms:W3CDTF">2018-03-17T17:20:00Z</dcterms:created>
  <dcterms:modified xsi:type="dcterms:W3CDTF">2018-03-21T01:42:00Z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910d207c-4ce5-3cb4-8cf6-8464735f276f</vt:lpwstr>
  </property>
  <property fmtid="{D5CDD505-2E9C-101B-9397-08002B2CF9AE}" pid="24" name="Mendeley Citation Style_1">
    <vt:lpwstr>http://www.zotero.org/styles/ieee</vt:lpwstr>
  </property>
</Properties>
</file>