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967EE" w14:textId="77777777" w:rsidR="00EB3285" w:rsidRDefault="00EB3285" w:rsidP="00EB3285">
      <w:pPr>
        <w:pStyle w:val="Title"/>
        <w:spacing w:line="360" w:lineRule="auto"/>
      </w:pPr>
      <w:r w:rsidRPr="00E82A41">
        <w:t>Student Name</w:t>
      </w:r>
      <w:r>
        <w:t>:</w:t>
      </w:r>
      <w:r w:rsidRPr="00E82A41">
        <w:t xml:space="preserve"> Rhys Alexander Davies</w:t>
      </w:r>
    </w:p>
    <w:p w14:paraId="3164C7AA" w14:textId="77777777" w:rsidR="00EB3285" w:rsidRPr="00E82A41" w:rsidRDefault="00EB3285" w:rsidP="00EB3285">
      <w:pPr>
        <w:pStyle w:val="Title"/>
        <w:spacing w:line="360" w:lineRule="auto"/>
      </w:pPr>
      <w:r>
        <w:t>Student Number:</w:t>
      </w:r>
      <w:r w:rsidRPr="00E82A41">
        <w:t xml:space="preserve"> 1803152</w:t>
      </w:r>
    </w:p>
    <w:p w14:paraId="024C9310" w14:textId="77777777" w:rsidR="00EB3285" w:rsidRDefault="00EB3285" w:rsidP="00EB3285">
      <w:pPr>
        <w:pStyle w:val="Title"/>
        <w:spacing w:line="360" w:lineRule="auto"/>
      </w:pPr>
      <w:r w:rsidRPr="00E82A41">
        <w:t>Module Code: AC</w:t>
      </w:r>
      <w:r>
        <w:t>DA5003</w:t>
      </w:r>
    </w:p>
    <w:p w14:paraId="4EB2792B" w14:textId="77777777" w:rsidR="00EB3285" w:rsidRPr="00E82A41" w:rsidRDefault="00EB3285" w:rsidP="00EB3285">
      <w:pPr>
        <w:pStyle w:val="Title"/>
        <w:spacing w:line="360" w:lineRule="auto"/>
      </w:pPr>
      <w:r>
        <w:t>Lecturer: James Williams</w:t>
      </w:r>
    </w:p>
    <w:p w14:paraId="2FDF54D8" w14:textId="0E23FC1E" w:rsidR="00EB3285" w:rsidRPr="00EB3285" w:rsidRDefault="00EB3285" w:rsidP="00EB3285">
      <w:pPr>
        <w:pStyle w:val="Title"/>
        <w:spacing w:line="360" w:lineRule="auto"/>
        <w:rPr>
          <w:sz w:val="36"/>
          <w:szCs w:val="48"/>
        </w:rPr>
      </w:pPr>
      <w:r w:rsidRPr="00EB3285">
        <w:rPr>
          <w:sz w:val="36"/>
          <w:szCs w:val="48"/>
        </w:rPr>
        <w:t>Module Name: E</w:t>
      </w:r>
      <w:r w:rsidRPr="00EB3285">
        <w:rPr>
          <w:sz w:val="36"/>
          <w:szCs w:val="48"/>
        </w:rPr>
        <w:t xml:space="preserve">nterprise </w:t>
      </w:r>
      <w:r w:rsidRPr="00EB3285">
        <w:rPr>
          <w:sz w:val="32"/>
          <w:szCs w:val="44"/>
        </w:rPr>
        <w:t xml:space="preserve">and </w:t>
      </w:r>
      <w:r w:rsidRPr="00EB3285">
        <w:rPr>
          <w:sz w:val="36"/>
          <w:szCs w:val="48"/>
        </w:rPr>
        <w:t>I</w:t>
      </w:r>
      <w:r w:rsidRPr="00EB3285">
        <w:rPr>
          <w:sz w:val="36"/>
          <w:szCs w:val="48"/>
        </w:rPr>
        <w:t xml:space="preserve">nnovation </w:t>
      </w:r>
      <w:r w:rsidRPr="00EB3285">
        <w:rPr>
          <w:sz w:val="36"/>
          <w:szCs w:val="48"/>
        </w:rPr>
        <w:t>G</w:t>
      </w:r>
      <w:r w:rsidRPr="00EB3285">
        <w:rPr>
          <w:sz w:val="36"/>
          <w:szCs w:val="48"/>
        </w:rPr>
        <w:t xml:space="preserve">roup </w:t>
      </w:r>
      <w:r w:rsidRPr="00EB3285">
        <w:rPr>
          <w:sz w:val="36"/>
          <w:szCs w:val="48"/>
        </w:rPr>
        <w:t>P</w:t>
      </w:r>
      <w:r w:rsidRPr="00EB3285">
        <w:rPr>
          <w:sz w:val="36"/>
          <w:szCs w:val="48"/>
        </w:rPr>
        <w:t>roject</w:t>
      </w:r>
    </w:p>
    <w:p w14:paraId="41E6D3B0" w14:textId="77777777" w:rsidR="006E7CC3" w:rsidRDefault="006E7CC3" w:rsidP="00817EC5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607B5D1C" w14:textId="77777777" w:rsidR="006E7CC3" w:rsidRDefault="006E7CC3" w:rsidP="00817EC5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2AF16830" w14:textId="4F53E4BF" w:rsidR="00817EC5" w:rsidRDefault="00817EC5" w:rsidP="00817EC5">
      <w:pPr>
        <w:spacing w:after="0" w:line="240" w:lineRule="auto"/>
        <w:rPr>
          <w:rFonts w:ascii="Times New Roman" w:eastAsia="Times New Roman" w:hAnsi="Times New Roman" w:cs="Times New Roman"/>
          <w:color w:val="0000FF"/>
          <w:szCs w:val="24"/>
          <w:u w:val="single"/>
          <w:lang w:eastAsia="en-GB"/>
        </w:rPr>
      </w:pPr>
      <w:r>
        <w:rPr>
          <w:rFonts w:ascii="Times New Roman" w:eastAsia="Times New Roman" w:hAnsi="Times New Roman" w:cs="Times New Roman"/>
          <w:szCs w:val="24"/>
          <w:lang w:eastAsia="en-GB"/>
        </w:rPr>
        <w:t xml:space="preserve">Presentation: </w:t>
      </w:r>
      <w:hyperlink r:id="rId4" w:history="1">
        <w:r w:rsidRPr="00817EC5">
          <w:rPr>
            <w:rStyle w:val="Hyperlink"/>
            <w:rFonts w:ascii="Times New Roman" w:eastAsia="Times New Roman" w:hAnsi="Times New Roman" w:cs="Times New Roman"/>
            <w:szCs w:val="24"/>
            <w:lang w:eastAsia="en-GB"/>
          </w:rPr>
          <w:t>https://www.youtube.com/watch?v=YCwUeaYkick</w:t>
        </w:r>
      </w:hyperlink>
    </w:p>
    <w:p w14:paraId="09ED0DBA" w14:textId="028519EC" w:rsidR="00817EC5" w:rsidRDefault="00817EC5" w:rsidP="00817EC5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>
        <w:rPr>
          <w:rFonts w:ascii="Times New Roman" w:eastAsia="Times New Roman" w:hAnsi="Times New Roman" w:cs="Times New Roman"/>
          <w:szCs w:val="24"/>
          <w:lang w:eastAsia="en-GB"/>
        </w:rPr>
        <w:t xml:space="preserve">Demo: </w:t>
      </w:r>
      <w:hyperlink r:id="rId5" w:history="1">
        <w:r w:rsidRPr="00817EC5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en-GB"/>
          </w:rPr>
          <w:t>https://www.youtube.com/watch?v=ik6jA39ZFoM</w:t>
        </w:r>
      </w:hyperlink>
    </w:p>
    <w:p w14:paraId="47401C8B" w14:textId="0193E7FB" w:rsidR="005E63B2" w:rsidRDefault="005E63B2" w:rsidP="00817EC5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22372662" w14:textId="38C838CC" w:rsidR="005E63B2" w:rsidRDefault="005E63B2" w:rsidP="00817EC5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27CCE2EA" w14:textId="66343D6F" w:rsidR="00817EC5" w:rsidRPr="00817EC5" w:rsidRDefault="00817EC5" w:rsidP="00817EC5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27E9B758" w14:textId="7D25B33F" w:rsidR="00B26A25" w:rsidRDefault="00036A26"/>
    <w:p w14:paraId="2A5A759E" w14:textId="77777777" w:rsidR="00817EC5" w:rsidRDefault="00817EC5"/>
    <w:sectPr w:rsidR="00817EC5" w:rsidSect="004B02D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EC5"/>
    <w:rsid w:val="00036A26"/>
    <w:rsid w:val="004B02D1"/>
    <w:rsid w:val="004B237B"/>
    <w:rsid w:val="005E63B2"/>
    <w:rsid w:val="006E7CC3"/>
    <w:rsid w:val="00817EC5"/>
    <w:rsid w:val="00E31A8A"/>
    <w:rsid w:val="00EB3285"/>
    <w:rsid w:val="00EB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7ED749"/>
  <w15:chartTrackingRefBased/>
  <w15:docId w15:val="{C3EF87F2-F597-E44E-A77C-BAE71457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7B"/>
    <w:pPr>
      <w:spacing w:after="160" w:line="259" w:lineRule="auto"/>
    </w:pPr>
    <w:rPr>
      <w:rFonts w:ascii="Arial" w:hAnsi="Arial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237B"/>
    <w:pPr>
      <w:keepNext/>
      <w:keepLines/>
      <w:spacing w:before="120" w:after="12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4B237B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237B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237B"/>
    <w:rPr>
      <w:rFonts w:ascii="Arial" w:eastAsiaTheme="majorEastAsia" w:hAnsi="Arial" w:cstheme="majorBidi"/>
      <w:color w:val="000000" w:themeColor="text1"/>
      <w:sz w:val="28"/>
      <w:szCs w:val="26"/>
    </w:rPr>
  </w:style>
  <w:style w:type="character" w:styleId="Hyperlink">
    <w:name w:val="Hyperlink"/>
    <w:basedOn w:val="DefaultParagraphFont"/>
    <w:uiPriority w:val="99"/>
    <w:unhideWhenUsed/>
    <w:rsid w:val="00817EC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7EC5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EB3285"/>
    <w:pPr>
      <w:spacing w:after="0" w:line="240" w:lineRule="auto"/>
      <w:contextualSpacing/>
      <w:jc w:val="center"/>
    </w:pPr>
    <w:rPr>
      <w:rFonts w:eastAsiaTheme="majorEastAsia" w:cstheme="majorBidi"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3285"/>
    <w:rPr>
      <w:rFonts w:ascii="Arial" w:eastAsiaTheme="majorEastAsia" w:hAnsi="Arial" w:cstheme="majorBidi"/>
      <w:spacing w:val="-10"/>
      <w:kern w:val="28"/>
      <w:sz w:val="44"/>
      <w:szCs w:val="56"/>
    </w:rPr>
  </w:style>
  <w:style w:type="character" w:styleId="FollowedHyperlink">
    <w:name w:val="FollowedHyperlink"/>
    <w:basedOn w:val="DefaultParagraphFont"/>
    <w:uiPriority w:val="99"/>
    <w:semiHidden/>
    <w:unhideWhenUsed/>
    <w:rsid w:val="005E63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6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ik6jA39ZFoM" TargetMode="External"/><Relationship Id="rId4" Type="http://schemas.openxmlformats.org/officeDocument/2006/relationships/hyperlink" Target="https://www.youtube.com/watch?v=YCwUeaYkic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1803152 Assignment 3 Final EIGP.docx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Davies (1803152)</dc:creator>
  <cp:keywords/>
  <dc:description/>
  <cp:lastModifiedBy>Rhys Davies (1803152)</cp:lastModifiedBy>
  <cp:revision>3</cp:revision>
  <dcterms:created xsi:type="dcterms:W3CDTF">2020-04-19T22:08:00Z</dcterms:created>
  <dcterms:modified xsi:type="dcterms:W3CDTF">2020-04-19T22:08:00Z</dcterms:modified>
</cp:coreProperties>
</file>