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BA4" w:rsidRPr="00762E97" w:rsidRDefault="002A3BA4" w:rsidP="002A3BA4">
      <w:pPr>
        <w:pStyle w:val="Heading1"/>
      </w:pPr>
      <w:r w:rsidRPr="00762E97">
        <w:t>Academic Key Words</w:t>
      </w:r>
    </w:p>
    <w:p w:rsidR="002A3BA4" w:rsidRDefault="002A3BA4" w:rsidP="002A3BA4">
      <w:pPr>
        <w:jc w:val="both"/>
        <w:rPr>
          <w:rFonts w:ascii="Arial" w:hAnsi="Arial"/>
        </w:rPr>
      </w:pPr>
    </w:p>
    <w:p w:rsidR="002A3BA4" w:rsidRDefault="002A3BA4" w:rsidP="002A3BA4">
      <w:r>
        <w:t>Each of the Academic Key Words given below indicates the approach or style expected for a piece of writing, whether that is a report, an essay, or an exam question.</w:t>
      </w:r>
    </w:p>
    <w:p w:rsidR="002A3BA4" w:rsidRDefault="002A3BA4" w:rsidP="002A3BA4"/>
    <w:p w:rsidR="002A3BA4" w:rsidRDefault="002A3BA4" w:rsidP="002A3BA4">
      <w:r>
        <w:t xml:space="preserve">Try to define what you think each of the Academic Key Words means, that is, what </w:t>
      </w:r>
      <w:proofErr w:type="gramStart"/>
      <w:r>
        <w:t>are you</w:t>
      </w:r>
      <w:proofErr w:type="gramEnd"/>
      <w:r>
        <w:t xml:space="preserve"> being asked to ‘Do’. </w:t>
      </w:r>
    </w:p>
    <w:p w:rsidR="002A3BA4" w:rsidRDefault="002A3BA4" w:rsidP="002A3BA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1"/>
        <w:gridCol w:w="7143"/>
      </w:tblGrid>
      <w:tr w:rsidR="002F6B8D" w:rsidRPr="002A3BA4" w:rsidTr="002F6B8D">
        <w:trPr>
          <w:trHeight w:val="567"/>
          <w:jc w:val="center"/>
        </w:trPr>
        <w:tc>
          <w:tcPr>
            <w:tcW w:w="2711" w:type="dxa"/>
          </w:tcPr>
          <w:p w:rsidR="002A3BA4" w:rsidRPr="002A3BA4" w:rsidRDefault="002A3BA4" w:rsidP="002A3BA4">
            <w:pPr>
              <w:rPr>
                <w:b/>
              </w:rPr>
            </w:pPr>
            <w:r w:rsidRPr="002A3BA4">
              <w:rPr>
                <w:b/>
              </w:rPr>
              <w:t>Academic Key Word</w:t>
            </w:r>
          </w:p>
        </w:tc>
        <w:tc>
          <w:tcPr>
            <w:tcW w:w="7143" w:type="dxa"/>
          </w:tcPr>
          <w:p w:rsidR="002A3BA4" w:rsidRPr="002A3BA4" w:rsidRDefault="002A3BA4" w:rsidP="002A3BA4">
            <w:pPr>
              <w:rPr>
                <w:b/>
              </w:rPr>
            </w:pPr>
            <w:r w:rsidRPr="002A3BA4">
              <w:rPr>
                <w:b/>
              </w:rPr>
              <w:t>Definition</w:t>
            </w:r>
          </w:p>
        </w:tc>
      </w:tr>
      <w:tr w:rsidR="002F6B8D" w:rsidRPr="002A3BA4" w:rsidTr="002F6B8D">
        <w:trPr>
          <w:trHeight w:val="1134"/>
          <w:jc w:val="center"/>
        </w:trPr>
        <w:tc>
          <w:tcPr>
            <w:tcW w:w="2711" w:type="dxa"/>
          </w:tcPr>
          <w:p w:rsidR="002A3BA4" w:rsidRPr="002A3BA4" w:rsidRDefault="002A3BA4" w:rsidP="002A3BA4">
            <w:r w:rsidRPr="002A3BA4">
              <w:t>Account for</w:t>
            </w:r>
          </w:p>
        </w:tc>
        <w:tc>
          <w:tcPr>
            <w:tcW w:w="7143" w:type="dxa"/>
          </w:tcPr>
          <w:p w:rsidR="002A3BA4" w:rsidRPr="002A3BA4" w:rsidRDefault="00C4465E" w:rsidP="00C4465E">
            <w:r>
              <w:t>Give reasons for; explain why something happens.</w:t>
            </w:r>
          </w:p>
        </w:tc>
      </w:tr>
      <w:tr w:rsidR="002F6B8D" w:rsidRPr="002A3BA4" w:rsidTr="002F6B8D">
        <w:trPr>
          <w:trHeight w:val="1134"/>
          <w:jc w:val="center"/>
        </w:trPr>
        <w:tc>
          <w:tcPr>
            <w:tcW w:w="2711" w:type="dxa"/>
          </w:tcPr>
          <w:p w:rsidR="002A3BA4" w:rsidRPr="002A3BA4" w:rsidRDefault="002A3BA4" w:rsidP="002A3BA4">
            <w:r w:rsidRPr="002A3BA4">
              <w:t>Analyse</w:t>
            </w:r>
          </w:p>
        </w:tc>
        <w:tc>
          <w:tcPr>
            <w:tcW w:w="7143" w:type="dxa"/>
          </w:tcPr>
          <w:p w:rsidR="002A3BA4" w:rsidRPr="002A3BA4" w:rsidRDefault="00C4465E" w:rsidP="00C4465E">
            <w:r w:rsidRPr="00C4465E">
              <w:t>Examine in very close detail; identify important points and chief features.</w:t>
            </w:r>
          </w:p>
        </w:tc>
      </w:tr>
      <w:tr w:rsidR="002F6B8D" w:rsidRPr="002A3BA4" w:rsidTr="002F6B8D">
        <w:trPr>
          <w:trHeight w:val="1134"/>
          <w:jc w:val="center"/>
        </w:trPr>
        <w:tc>
          <w:tcPr>
            <w:tcW w:w="2711" w:type="dxa"/>
          </w:tcPr>
          <w:p w:rsidR="002A3BA4" w:rsidRPr="002A3BA4" w:rsidRDefault="002A3BA4" w:rsidP="002A3BA4">
            <w:r w:rsidRPr="002A3BA4">
              <w:t>Comment on</w:t>
            </w:r>
          </w:p>
        </w:tc>
        <w:tc>
          <w:tcPr>
            <w:tcW w:w="7143" w:type="dxa"/>
          </w:tcPr>
          <w:p w:rsidR="002A3BA4" w:rsidRPr="002A3BA4" w:rsidRDefault="00C4465E" w:rsidP="00C4465E">
            <w:r>
              <w:t>Identify and write about the main issues, giving your reactions based upon what you have read or heard in lectures. Avoid purely personal opinion.</w:t>
            </w:r>
          </w:p>
        </w:tc>
      </w:tr>
      <w:tr w:rsidR="002F6B8D" w:rsidRPr="002A3BA4" w:rsidTr="002F6B8D">
        <w:trPr>
          <w:trHeight w:val="1134"/>
          <w:jc w:val="center"/>
        </w:trPr>
        <w:tc>
          <w:tcPr>
            <w:tcW w:w="2711" w:type="dxa"/>
          </w:tcPr>
          <w:p w:rsidR="002A3BA4" w:rsidRPr="002A3BA4" w:rsidRDefault="002A3BA4" w:rsidP="002A3BA4">
            <w:r w:rsidRPr="002A3BA4">
              <w:t>Compare</w:t>
            </w:r>
          </w:p>
        </w:tc>
        <w:tc>
          <w:tcPr>
            <w:tcW w:w="7143" w:type="dxa"/>
          </w:tcPr>
          <w:p w:rsidR="002A3BA4" w:rsidRPr="002A3BA4" w:rsidRDefault="00C4465E" w:rsidP="00C4465E">
            <w:r>
              <w:t>Show how two or more things are similar. Indicate the relevance or consequences of these similarities.</w:t>
            </w:r>
          </w:p>
        </w:tc>
      </w:tr>
      <w:tr w:rsidR="002F6B8D" w:rsidRPr="002A3BA4" w:rsidTr="002F6B8D">
        <w:trPr>
          <w:trHeight w:val="1134"/>
          <w:jc w:val="center"/>
        </w:trPr>
        <w:tc>
          <w:tcPr>
            <w:tcW w:w="2711" w:type="dxa"/>
          </w:tcPr>
          <w:p w:rsidR="002A3BA4" w:rsidRPr="002A3BA4" w:rsidRDefault="002A3BA4" w:rsidP="002A3BA4">
            <w:r w:rsidRPr="002A3BA4">
              <w:t>Contrast</w:t>
            </w:r>
          </w:p>
        </w:tc>
        <w:tc>
          <w:tcPr>
            <w:tcW w:w="7143" w:type="dxa"/>
          </w:tcPr>
          <w:p w:rsidR="002A3BA4" w:rsidRPr="002A3BA4" w:rsidRDefault="00C4465E" w:rsidP="00C4465E">
            <w:r>
              <w:t>Set two or more items or arguments in opposition so as to draw out differences. Indicate whether the differences are significant. If appropriate, give reasons why one item or argument may be preferable.</w:t>
            </w:r>
          </w:p>
        </w:tc>
      </w:tr>
      <w:tr w:rsidR="002F6B8D" w:rsidRPr="002A3BA4" w:rsidTr="002F6B8D">
        <w:trPr>
          <w:trHeight w:val="1134"/>
          <w:jc w:val="center"/>
        </w:trPr>
        <w:tc>
          <w:tcPr>
            <w:tcW w:w="2711" w:type="dxa"/>
          </w:tcPr>
          <w:p w:rsidR="002A3BA4" w:rsidRPr="002A3BA4" w:rsidRDefault="002A3BA4" w:rsidP="002A3BA4">
            <w:r w:rsidRPr="002A3BA4">
              <w:t>Critically evaluate</w:t>
            </w:r>
          </w:p>
        </w:tc>
        <w:tc>
          <w:tcPr>
            <w:tcW w:w="7143" w:type="dxa"/>
          </w:tcPr>
          <w:p w:rsidR="002A3BA4" w:rsidRPr="002A3BA4" w:rsidRDefault="00C4465E" w:rsidP="00C4465E">
            <w:r>
              <w:t>Weigh arguments for and against something, assessing the strength of the evidence on both sides. Use criteria to guide your assessment of which opinions, theories, models or items are preferable.</w:t>
            </w:r>
          </w:p>
        </w:tc>
      </w:tr>
      <w:tr w:rsidR="002F6B8D" w:rsidRPr="002A3BA4" w:rsidTr="002F6B8D">
        <w:trPr>
          <w:trHeight w:val="1134"/>
          <w:jc w:val="center"/>
        </w:trPr>
        <w:tc>
          <w:tcPr>
            <w:tcW w:w="2711" w:type="dxa"/>
          </w:tcPr>
          <w:p w:rsidR="002A3BA4" w:rsidRPr="002A3BA4" w:rsidRDefault="002A3BA4" w:rsidP="002A3BA4">
            <w:r w:rsidRPr="002A3BA4">
              <w:t>Define</w:t>
            </w:r>
          </w:p>
        </w:tc>
        <w:tc>
          <w:tcPr>
            <w:tcW w:w="7143" w:type="dxa"/>
          </w:tcPr>
          <w:p w:rsidR="002A3BA4" w:rsidRPr="002A3BA4" w:rsidRDefault="00C4465E" w:rsidP="00C4465E">
            <w:r>
              <w:t>Give the exact meaning of. Where relevant, show that you understand why the definition may be problematic.</w:t>
            </w:r>
          </w:p>
        </w:tc>
      </w:tr>
      <w:tr w:rsidR="002F6B8D" w:rsidRPr="002A3BA4" w:rsidTr="002F6B8D">
        <w:trPr>
          <w:trHeight w:val="1134"/>
          <w:jc w:val="center"/>
        </w:trPr>
        <w:tc>
          <w:tcPr>
            <w:tcW w:w="2711" w:type="dxa"/>
          </w:tcPr>
          <w:p w:rsidR="002A3BA4" w:rsidRPr="002A3BA4" w:rsidRDefault="002A3BA4" w:rsidP="002A3BA4">
            <w:r w:rsidRPr="002A3BA4">
              <w:t>Describe</w:t>
            </w:r>
          </w:p>
        </w:tc>
        <w:tc>
          <w:tcPr>
            <w:tcW w:w="7143" w:type="dxa"/>
          </w:tcPr>
          <w:p w:rsidR="002A3BA4" w:rsidRPr="002A3BA4" w:rsidRDefault="00C4465E" w:rsidP="00C4465E">
            <w:r>
              <w:t>Give the main characteristics or features of something, or outline the main events.</w:t>
            </w:r>
          </w:p>
        </w:tc>
      </w:tr>
      <w:tr w:rsidR="002F6B8D" w:rsidRPr="002A3BA4" w:rsidTr="002F6B8D">
        <w:trPr>
          <w:trHeight w:val="1134"/>
          <w:jc w:val="center"/>
        </w:trPr>
        <w:tc>
          <w:tcPr>
            <w:tcW w:w="2711" w:type="dxa"/>
          </w:tcPr>
          <w:p w:rsidR="002A3BA4" w:rsidRPr="002A3BA4" w:rsidRDefault="002A3BA4" w:rsidP="002A3BA4">
            <w:r w:rsidRPr="002A3BA4">
              <w:t>Discuss</w:t>
            </w:r>
          </w:p>
        </w:tc>
        <w:tc>
          <w:tcPr>
            <w:tcW w:w="7143" w:type="dxa"/>
          </w:tcPr>
          <w:p w:rsidR="002A3BA4" w:rsidRPr="002A3BA4" w:rsidRDefault="00C4465E" w:rsidP="00C4465E">
            <w:r>
              <w:t>Write about the most important aspects of (probably including criticism); give arguments for and against; consider the implications of.</w:t>
            </w:r>
          </w:p>
        </w:tc>
      </w:tr>
      <w:tr w:rsidR="002F6B8D" w:rsidRPr="002A3BA4" w:rsidTr="002F6B8D">
        <w:trPr>
          <w:trHeight w:val="1134"/>
          <w:jc w:val="center"/>
        </w:trPr>
        <w:tc>
          <w:tcPr>
            <w:tcW w:w="2711" w:type="dxa"/>
          </w:tcPr>
          <w:p w:rsidR="002A3BA4" w:rsidRPr="002A3BA4" w:rsidRDefault="002A3BA4" w:rsidP="002A3BA4">
            <w:r w:rsidRPr="002A3BA4">
              <w:t>Distinguish</w:t>
            </w:r>
          </w:p>
        </w:tc>
        <w:tc>
          <w:tcPr>
            <w:tcW w:w="7143" w:type="dxa"/>
          </w:tcPr>
          <w:p w:rsidR="002A3BA4" w:rsidRPr="002A3BA4" w:rsidRDefault="00C4465E" w:rsidP="00C4465E">
            <w:r w:rsidRPr="00C4465E">
              <w:t>Bring out the differences between two (possibly confusable) items.</w:t>
            </w:r>
          </w:p>
        </w:tc>
      </w:tr>
      <w:tr w:rsidR="002F6B8D" w:rsidRPr="002A3BA4" w:rsidTr="002F6B8D">
        <w:trPr>
          <w:trHeight w:val="1134"/>
          <w:jc w:val="center"/>
        </w:trPr>
        <w:tc>
          <w:tcPr>
            <w:tcW w:w="2711" w:type="dxa"/>
          </w:tcPr>
          <w:p w:rsidR="002A3BA4" w:rsidRPr="002A3BA4" w:rsidRDefault="002A3BA4" w:rsidP="002A3BA4">
            <w:r w:rsidRPr="002A3BA4">
              <w:lastRenderedPageBreak/>
              <w:t>Evaluate</w:t>
            </w:r>
          </w:p>
        </w:tc>
        <w:tc>
          <w:tcPr>
            <w:tcW w:w="7143" w:type="dxa"/>
          </w:tcPr>
          <w:p w:rsidR="002A3BA4" w:rsidRPr="002A3BA4" w:rsidRDefault="00C4465E" w:rsidP="00C4465E">
            <w:r>
              <w:t>Assess the worth, importance or usefulness of something, using evidence. There will probably be cases to be made for and against.</w:t>
            </w:r>
          </w:p>
        </w:tc>
      </w:tr>
      <w:tr w:rsidR="002F6B8D" w:rsidRPr="002A3BA4" w:rsidTr="002F6B8D">
        <w:trPr>
          <w:trHeight w:val="1134"/>
          <w:jc w:val="center"/>
        </w:trPr>
        <w:tc>
          <w:tcPr>
            <w:tcW w:w="2711" w:type="dxa"/>
          </w:tcPr>
          <w:p w:rsidR="002A3BA4" w:rsidRPr="002A3BA4" w:rsidRDefault="002A3BA4" w:rsidP="002A3BA4">
            <w:r w:rsidRPr="002A3BA4">
              <w:t>Examine</w:t>
            </w:r>
          </w:p>
        </w:tc>
        <w:tc>
          <w:tcPr>
            <w:tcW w:w="7143" w:type="dxa"/>
          </w:tcPr>
          <w:p w:rsidR="002A3BA4" w:rsidRPr="002A3BA4" w:rsidRDefault="00C4465E" w:rsidP="00C4465E">
            <w:r>
              <w:t>Put the subject ‘under the microscope’, looking at it in detail. If appropriate, ‘Critically evaluate’ it as well.</w:t>
            </w:r>
          </w:p>
        </w:tc>
      </w:tr>
      <w:tr w:rsidR="002F6B8D" w:rsidRPr="002A3BA4" w:rsidTr="002F6B8D">
        <w:trPr>
          <w:trHeight w:val="1134"/>
          <w:jc w:val="center"/>
        </w:trPr>
        <w:tc>
          <w:tcPr>
            <w:tcW w:w="2711" w:type="dxa"/>
          </w:tcPr>
          <w:p w:rsidR="002A3BA4" w:rsidRPr="002A3BA4" w:rsidRDefault="002A3BA4" w:rsidP="002A3BA4">
            <w:r w:rsidRPr="002A3BA4">
              <w:t>Explain</w:t>
            </w:r>
          </w:p>
        </w:tc>
        <w:tc>
          <w:tcPr>
            <w:tcW w:w="7143" w:type="dxa"/>
          </w:tcPr>
          <w:p w:rsidR="002A3BA4" w:rsidRPr="002A3BA4" w:rsidRDefault="00C4465E" w:rsidP="00C4465E">
            <w:r w:rsidRPr="00C4465E">
              <w:t>Make clear why something happens, or why something is the way it is.</w:t>
            </w:r>
          </w:p>
        </w:tc>
      </w:tr>
      <w:tr w:rsidR="002F6B8D" w:rsidRPr="002A3BA4" w:rsidTr="002F6B8D">
        <w:trPr>
          <w:trHeight w:val="1134"/>
          <w:jc w:val="center"/>
        </w:trPr>
        <w:tc>
          <w:tcPr>
            <w:tcW w:w="2711" w:type="dxa"/>
          </w:tcPr>
          <w:p w:rsidR="002A3BA4" w:rsidRPr="002A3BA4" w:rsidRDefault="002A3BA4" w:rsidP="002A3BA4">
            <w:r w:rsidRPr="002A3BA4">
              <w:t>Illustrate</w:t>
            </w:r>
          </w:p>
        </w:tc>
        <w:tc>
          <w:tcPr>
            <w:tcW w:w="7143" w:type="dxa"/>
          </w:tcPr>
          <w:p w:rsidR="002A3BA4" w:rsidRPr="002A3BA4" w:rsidRDefault="00C4465E" w:rsidP="00C4465E">
            <w:r w:rsidRPr="00C4465E">
              <w:t>Make something clear and explicit, giving examples or evidence.</w:t>
            </w:r>
          </w:p>
        </w:tc>
      </w:tr>
      <w:tr w:rsidR="002F6B8D" w:rsidRPr="002A3BA4" w:rsidTr="002F6B8D">
        <w:trPr>
          <w:trHeight w:val="1134"/>
          <w:jc w:val="center"/>
        </w:trPr>
        <w:tc>
          <w:tcPr>
            <w:tcW w:w="2711" w:type="dxa"/>
          </w:tcPr>
          <w:p w:rsidR="002A3BA4" w:rsidRPr="002A3BA4" w:rsidRDefault="002A3BA4" w:rsidP="002A3BA4">
            <w:r w:rsidRPr="002A3BA4">
              <w:t>Interpret</w:t>
            </w:r>
          </w:p>
        </w:tc>
        <w:tc>
          <w:tcPr>
            <w:tcW w:w="7143" w:type="dxa"/>
          </w:tcPr>
          <w:p w:rsidR="002A3BA4" w:rsidRPr="002A3BA4" w:rsidRDefault="00C4465E" w:rsidP="00C4465E">
            <w:r w:rsidRPr="00C4465E">
              <w:t>Give the meaning and relevance of data and other material presented.</w:t>
            </w:r>
          </w:p>
        </w:tc>
      </w:tr>
      <w:tr w:rsidR="002F6B8D" w:rsidRPr="002A3BA4" w:rsidTr="002F6B8D">
        <w:trPr>
          <w:trHeight w:val="1134"/>
          <w:jc w:val="center"/>
        </w:trPr>
        <w:tc>
          <w:tcPr>
            <w:tcW w:w="2711" w:type="dxa"/>
          </w:tcPr>
          <w:p w:rsidR="002A3BA4" w:rsidRPr="002A3BA4" w:rsidRDefault="002A3BA4" w:rsidP="002A3BA4">
            <w:r w:rsidRPr="002A3BA4">
              <w:t>Justify</w:t>
            </w:r>
          </w:p>
        </w:tc>
        <w:tc>
          <w:tcPr>
            <w:tcW w:w="7143" w:type="dxa"/>
          </w:tcPr>
          <w:p w:rsidR="002A3BA4" w:rsidRPr="002A3BA4" w:rsidRDefault="00C4465E" w:rsidP="00C4465E">
            <w:r>
              <w:t>Give evidence which supports argument or idea; show why decisions or conclusions were made, considering objections that others might make.</w:t>
            </w:r>
          </w:p>
        </w:tc>
      </w:tr>
      <w:tr w:rsidR="002F6B8D" w:rsidRPr="002A3BA4" w:rsidTr="002F6B8D">
        <w:trPr>
          <w:trHeight w:val="1134"/>
          <w:jc w:val="center"/>
        </w:trPr>
        <w:tc>
          <w:tcPr>
            <w:tcW w:w="2711" w:type="dxa"/>
          </w:tcPr>
          <w:p w:rsidR="002A3BA4" w:rsidRPr="002A3BA4" w:rsidRDefault="002A3BA4" w:rsidP="002A3BA4">
            <w:r w:rsidRPr="002A3BA4">
              <w:t>Narrate</w:t>
            </w:r>
          </w:p>
        </w:tc>
        <w:tc>
          <w:tcPr>
            <w:tcW w:w="7143" w:type="dxa"/>
          </w:tcPr>
          <w:p w:rsidR="00C4465E" w:rsidRPr="00C4465E" w:rsidRDefault="00C4465E" w:rsidP="00C4465E">
            <w:r w:rsidRPr="00C4465E">
              <w:t xml:space="preserve">Concentrate on saying what happened, telling it as a story. </w:t>
            </w:r>
          </w:p>
          <w:p w:rsidR="002A3BA4" w:rsidRPr="002A3BA4" w:rsidRDefault="002A3BA4" w:rsidP="00C4465E"/>
        </w:tc>
      </w:tr>
      <w:tr w:rsidR="002F6B8D" w:rsidRPr="002A3BA4" w:rsidTr="002F6B8D">
        <w:trPr>
          <w:trHeight w:val="1134"/>
          <w:jc w:val="center"/>
        </w:trPr>
        <w:tc>
          <w:tcPr>
            <w:tcW w:w="2711" w:type="dxa"/>
          </w:tcPr>
          <w:p w:rsidR="002A3BA4" w:rsidRPr="002A3BA4" w:rsidRDefault="002A3BA4" w:rsidP="002A3BA4">
            <w:r w:rsidRPr="002A3BA4">
              <w:t>Outline</w:t>
            </w:r>
          </w:p>
        </w:tc>
        <w:tc>
          <w:tcPr>
            <w:tcW w:w="7143" w:type="dxa"/>
          </w:tcPr>
          <w:p w:rsidR="002A3BA4" w:rsidRPr="002A3BA4" w:rsidRDefault="00C4465E" w:rsidP="00C4465E">
            <w:r w:rsidRPr="00C4465E">
              <w:t>Give only the main points, showing the main structure.</w:t>
            </w:r>
          </w:p>
        </w:tc>
      </w:tr>
      <w:tr w:rsidR="002F6B8D" w:rsidRPr="002A3BA4" w:rsidTr="002F6B8D">
        <w:trPr>
          <w:trHeight w:val="1134"/>
          <w:jc w:val="center"/>
        </w:trPr>
        <w:tc>
          <w:tcPr>
            <w:tcW w:w="2711" w:type="dxa"/>
          </w:tcPr>
          <w:p w:rsidR="002A3BA4" w:rsidRPr="002A3BA4" w:rsidRDefault="002A3BA4" w:rsidP="002A3BA4">
            <w:r w:rsidRPr="002A3BA4">
              <w:t>Relate</w:t>
            </w:r>
          </w:p>
        </w:tc>
        <w:tc>
          <w:tcPr>
            <w:tcW w:w="7143" w:type="dxa"/>
          </w:tcPr>
          <w:p w:rsidR="002A3BA4" w:rsidRPr="002A3BA4" w:rsidRDefault="00C4465E" w:rsidP="00C4465E">
            <w:r w:rsidRPr="00C4465E">
              <w:t>Show similarities and connections between two or more things.</w:t>
            </w:r>
          </w:p>
        </w:tc>
      </w:tr>
      <w:tr w:rsidR="002F6B8D" w:rsidRPr="002A3BA4" w:rsidTr="002F6B8D">
        <w:trPr>
          <w:trHeight w:val="1134"/>
          <w:jc w:val="center"/>
        </w:trPr>
        <w:tc>
          <w:tcPr>
            <w:tcW w:w="2711" w:type="dxa"/>
          </w:tcPr>
          <w:p w:rsidR="002A3BA4" w:rsidRPr="002A3BA4" w:rsidRDefault="002A3BA4" w:rsidP="002A3BA4">
            <w:r w:rsidRPr="002A3BA4">
              <w:t>State</w:t>
            </w:r>
          </w:p>
        </w:tc>
        <w:tc>
          <w:tcPr>
            <w:tcW w:w="7143" w:type="dxa"/>
          </w:tcPr>
          <w:p w:rsidR="002A3BA4" w:rsidRPr="002A3BA4" w:rsidRDefault="00C4465E" w:rsidP="00C4465E">
            <w:r>
              <w:t>Give the main features, in very clear English (almost like a simple list but written in full sentences).</w:t>
            </w:r>
          </w:p>
        </w:tc>
      </w:tr>
      <w:tr w:rsidR="002F6B8D" w:rsidRPr="002A3BA4" w:rsidTr="002F6B8D">
        <w:trPr>
          <w:trHeight w:val="1134"/>
          <w:jc w:val="center"/>
        </w:trPr>
        <w:tc>
          <w:tcPr>
            <w:tcW w:w="2711" w:type="dxa"/>
          </w:tcPr>
          <w:p w:rsidR="002A3BA4" w:rsidRPr="002A3BA4" w:rsidRDefault="002A3BA4" w:rsidP="002A3BA4">
            <w:r w:rsidRPr="002A3BA4">
              <w:t>Summarise</w:t>
            </w:r>
          </w:p>
        </w:tc>
        <w:tc>
          <w:tcPr>
            <w:tcW w:w="7143" w:type="dxa"/>
          </w:tcPr>
          <w:p w:rsidR="002A3BA4" w:rsidRPr="002A3BA4" w:rsidRDefault="00C4465E" w:rsidP="00C4465E">
            <w:r>
              <w:t>Draw out the main points only (see Outline), omitting the details or examples.</w:t>
            </w:r>
          </w:p>
        </w:tc>
      </w:tr>
      <w:tr w:rsidR="002F6B8D" w:rsidRPr="002A3BA4" w:rsidTr="002F6B8D">
        <w:trPr>
          <w:trHeight w:val="1134"/>
          <w:jc w:val="center"/>
        </w:trPr>
        <w:tc>
          <w:tcPr>
            <w:tcW w:w="2711" w:type="dxa"/>
          </w:tcPr>
          <w:p w:rsidR="002A3BA4" w:rsidRPr="002A3BA4" w:rsidRDefault="002A3BA4" w:rsidP="002A3BA4">
            <w:r w:rsidRPr="002A3BA4">
              <w:t>Trace</w:t>
            </w:r>
          </w:p>
        </w:tc>
        <w:tc>
          <w:tcPr>
            <w:tcW w:w="7143" w:type="dxa"/>
          </w:tcPr>
          <w:p w:rsidR="002A3BA4" w:rsidRPr="002A3BA4" w:rsidRDefault="00C4465E" w:rsidP="00C4465E">
            <w:r w:rsidRPr="00C4465E">
              <w:t>Follow the order of different stages in an event or process.</w:t>
            </w:r>
          </w:p>
        </w:tc>
      </w:tr>
    </w:tbl>
    <w:p w:rsidR="00C4465E" w:rsidRDefault="00C4465E" w:rsidP="002F6B8D"/>
    <w:sectPr w:rsidR="00C4465E" w:rsidSect="004974D7">
      <w:footerReference w:type="default" r:id="rId6"/>
      <w:pgSz w:w="11906" w:h="16838"/>
      <w:pgMar w:top="1134" w:right="1134" w:bottom="1134" w:left="1134" w:header="567"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BA4" w:rsidRDefault="002A3BA4">
      <w:r>
        <w:separator/>
      </w:r>
    </w:p>
  </w:endnote>
  <w:endnote w:type="continuationSeparator" w:id="0">
    <w:p w:rsidR="002A3BA4" w:rsidRDefault="002A3B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5F" w:rsidRPr="00755C9A" w:rsidRDefault="00475B5F" w:rsidP="004974D7">
    <w:pPr>
      <w:pStyle w:val="Header"/>
      <w:tabs>
        <w:tab w:val="clear" w:pos="4153"/>
        <w:tab w:val="clear" w:pos="8306"/>
        <w:tab w:val="center" w:pos="4816"/>
        <w:tab w:val="right" w:pos="9600"/>
      </w:tabs>
      <w:rPr>
        <w:color w:val="999999"/>
        <w:sz w:val="10"/>
        <w:szCs w:val="16"/>
      </w:rPr>
    </w:pPr>
    <w:r w:rsidRPr="00755C9A">
      <w:rPr>
        <w:color w:val="999999"/>
        <w:sz w:val="16"/>
      </w:rPr>
      <w:t xml:space="preserve">Study Skills - </w:t>
    </w:r>
    <w:proofErr w:type="spellStart"/>
    <w:r w:rsidRPr="00755C9A">
      <w:rPr>
        <w:color w:val="999999"/>
        <w:sz w:val="16"/>
      </w:rPr>
      <w:t>G.Rees</w:t>
    </w:r>
    <w:proofErr w:type="spellEnd"/>
    <w:r w:rsidRPr="00755C9A">
      <w:rPr>
        <w:color w:val="999999"/>
        <w:sz w:val="16"/>
      </w:rPr>
      <w:t>-Evans</w:t>
    </w:r>
    <w:r w:rsidRPr="00755C9A">
      <w:rPr>
        <w:color w:val="999999"/>
        <w:sz w:val="16"/>
      </w:rPr>
      <w:tab/>
    </w:r>
    <w:r w:rsidRPr="00755C9A">
      <w:rPr>
        <w:color w:val="999999"/>
        <w:sz w:val="16"/>
      </w:rPr>
      <w:tab/>
    </w:r>
    <w:r w:rsidR="0095146C" w:rsidRPr="00755C9A">
      <w:rPr>
        <w:color w:val="999999"/>
        <w:sz w:val="16"/>
      </w:rPr>
      <w:fldChar w:fldCharType="begin"/>
    </w:r>
    <w:r w:rsidRPr="00755C9A">
      <w:rPr>
        <w:color w:val="999999"/>
        <w:sz w:val="16"/>
      </w:rPr>
      <w:instrText xml:space="preserve"> FILENAME  </w:instrText>
    </w:r>
    <w:r w:rsidR="0095146C" w:rsidRPr="00755C9A">
      <w:rPr>
        <w:color w:val="999999"/>
        <w:sz w:val="16"/>
      </w:rPr>
      <w:fldChar w:fldCharType="separate"/>
    </w:r>
    <w:r w:rsidR="002A3BA4">
      <w:rPr>
        <w:noProof/>
        <w:color w:val="999999"/>
        <w:sz w:val="16"/>
      </w:rPr>
      <w:t>Document1</w:t>
    </w:r>
    <w:r w:rsidR="0095146C" w:rsidRPr="00755C9A">
      <w:rPr>
        <w:color w:val="999999"/>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BA4" w:rsidRDefault="002A3BA4">
      <w:r>
        <w:separator/>
      </w:r>
    </w:p>
  </w:footnote>
  <w:footnote w:type="continuationSeparator" w:id="0">
    <w:p w:rsidR="002A3BA4" w:rsidRDefault="002A3B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attachedTemplate r:id="rId1"/>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2F6B8D"/>
    <w:rsid w:val="0000226C"/>
    <w:rsid w:val="00025CEB"/>
    <w:rsid w:val="001229EE"/>
    <w:rsid w:val="00164295"/>
    <w:rsid w:val="001A6559"/>
    <w:rsid w:val="001C671A"/>
    <w:rsid w:val="0022527F"/>
    <w:rsid w:val="002268ED"/>
    <w:rsid w:val="002A3BA4"/>
    <w:rsid w:val="002B2240"/>
    <w:rsid w:val="002F6B8D"/>
    <w:rsid w:val="00322FB4"/>
    <w:rsid w:val="00381A5F"/>
    <w:rsid w:val="003B2A02"/>
    <w:rsid w:val="0045306E"/>
    <w:rsid w:val="00475B5F"/>
    <w:rsid w:val="00486111"/>
    <w:rsid w:val="004974D7"/>
    <w:rsid w:val="004C5088"/>
    <w:rsid w:val="004E2CF2"/>
    <w:rsid w:val="00566D48"/>
    <w:rsid w:val="006434E7"/>
    <w:rsid w:val="006E335C"/>
    <w:rsid w:val="00755C9A"/>
    <w:rsid w:val="00773F02"/>
    <w:rsid w:val="0083509F"/>
    <w:rsid w:val="008611FA"/>
    <w:rsid w:val="009122C8"/>
    <w:rsid w:val="0095146C"/>
    <w:rsid w:val="00C4465E"/>
    <w:rsid w:val="00C44B0E"/>
    <w:rsid w:val="00C6166A"/>
    <w:rsid w:val="00CA4F98"/>
    <w:rsid w:val="00EB1C42"/>
    <w:rsid w:val="00F028BB"/>
    <w:rsid w:val="00F669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226C"/>
    <w:rPr>
      <w:rFonts w:ascii="Verdana" w:hAnsi="Verdana"/>
      <w:color w:val="000000"/>
      <w:sz w:val="22"/>
    </w:rPr>
  </w:style>
  <w:style w:type="paragraph" w:styleId="Heading1">
    <w:name w:val="heading 1"/>
    <w:basedOn w:val="Normal"/>
    <w:next w:val="Normal"/>
    <w:qFormat/>
    <w:rsid w:val="00C6166A"/>
    <w:pPr>
      <w:jc w:val="center"/>
      <w:outlineLvl w:val="0"/>
    </w:pPr>
    <w:rPr>
      <w:b/>
      <w:sz w:val="32"/>
    </w:rPr>
  </w:style>
  <w:style w:type="paragraph" w:styleId="Heading2">
    <w:name w:val="heading 2"/>
    <w:basedOn w:val="Normal"/>
    <w:next w:val="Normal"/>
    <w:qFormat/>
    <w:rsid w:val="00C6166A"/>
    <w:pPr>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6166A"/>
    <w:pPr>
      <w:tabs>
        <w:tab w:val="center" w:pos="4153"/>
        <w:tab w:val="right" w:pos="8306"/>
      </w:tabs>
    </w:pPr>
  </w:style>
  <w:style w:type="paragraph" w:styleId="Footer">
    <w:name w:val="footer"/>
    <w:basedOn w:val="Normal"/>
    <w:rsid w:val="00C6166A"/>
    <w:pPr>
      <w:tabs>
        <w:tab w:val="center" w:pos="4153"/>
        <w:tab w:val="right" w:pos="8306"/>
      </w:tabs>
    </w:pPr>
  </w:style>
  <w:style w:type="table" w:styleId="TableGrid">
    <w:name w:val="Table Grid"/>
    <w:basedOn w:val="TableNormal"/>
    <w:rsid w:val="002A3B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A3BA4"/>
    <w:rPr>
      <w:rFonts w:ascii="Verdana" w:hAnsi="Verdana"/>
      <w:color w:val="000000"/>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H:\Handou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Handout Template</Template>
  <TotalTime>0</TotalTime>
  <Pages>2</Pages>
  <Words>425</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'Barriers to Learning' Exercise</vt:lpstr>
    </vt:vector>
  </TitlesOfParts>
  <Company/>
  <LinksUpToDate>false</LinksUpToDate>
  <CharactersWithSpaces>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Learning' Exercise</dc:title>
  <dc:creator>Graham Rees-Evans</dc:creator>
  <cp:lastModifiedBy>Administrator</cp:lastModifiedBy>
  <cp:revision>2</cp:revision>
  <dcterms:created xsi:type="dcterms:W3CDTF">2014-12-16T22:31:00Z</dcterms:created>
  <dcterms:modified xsi:type="dcterms:W3CDTF">2014-12-16T22:31:00Z</dcterms:modified>
</cp:coreProperties>
</file>