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7EE33" w14:textId="654B8617" w:rsidR="00C21628" w:rsidRPr="002F641E" w:rsidRDefault="00371731" w:rsidP="002D1D3D">
      <w:pPr>
        <w:rPr>
          <w:rFonts w:cs="Arial"/>
          <w:b/>
          <w:color w:val="FFFFFF"/>
          <w:sz w:val="56"/>
          <w:szCs w:val="56"/>
          <w:lang w:val="cy-GB"/>
        </w:rPr>
      </w:pPr>
      <w:r w:rsidRPr="002D1D3D">
        <w:rPr>
          <w:rFonts w:cs="Arial"/>
          <w:b/>
          <w:sz w:val="56"/>
          <w:szCs w:val="56"/>
          <w:lang w:val="cy-GB"/>
        </w:rPr>
        <w:t>BA (</w:t>
      </w:r>
      <w:proofErr w:type="spellStart"/>
      <w:r w:rsidRPr="002D1D3D">
        <w:rPr>
          <w:rFonts w:cs="Arial"/>
          <w:b/>
          <w:sz w:val="56"/>
          <w:szCs w:val="56"/>
          <w:lang w:val="cy-GB"/>
        </w:rPr>
        <w:t>Anrh</w:t>
      </w:r>
      <w:proofErr w:type="spellEnd"/>
      <w:r w:rsidRPr="002D1D3D">
        <w:rPr>
          <w:rFonts w:cs="Arial"/>
          <w:b/>
          <w:sz w:val="56"/>
          <w:szCs w:val="56"/>
          <w:lang w:val="cy-GB"/>
        </w:rPr>
        <w:t>) Astudiaethau Addysg</w:t>
      </w:r>
    </w:p>
    <w:p w14:paraId="02567723" w14:textId="13E6B8BC" w:rsidR="004F4C26" w:rsidRPr="002F641E" w:rsidRDefault="00371731" w:rsidP="00371731">
      <w:pPr>
        <w:rPr>
          <w:rFonts w:cs="Arial"/>
          <w:b/>
          <w:color w:val="FFFFFF"/>
          <w:sz w:val="56"/>
          <w:szCs w:val="56"/>
          <w:lang w:val="cy-GB"/>
        </w:rPr>
      </w:pPr>
      <w:r w:rsidRPr="00371731">
        <w:rPr>
          <w:rFonts w:cs="Arial"/>
          <w:b/>
          <w:sz w:val="56"/>
          <w:szCs w:val="56"/>
          <w:lang w:val="cy-GB"/>
        </w:rPr>
        <w:t>BA (</w:t>
      </w:r>
      <w:proofErr w:type="spellStart"/>
      <w:r w:rsidRPr="00371731">
        <w:rPr>
          <w:rFonts w:cs="Arial"/>
          <w:b/>
          <w:sz w:val="56"/>
          <w:szCs w:val="56"/>
          <w:lang w:val="cy-GB"/>
        </w:rPr>
        <w:t>Anrh</w:t>
      </w:r>
      <w:proofErr w:type="spellEnd"/>
      <w:r w:rsidRPr="00371731">
        <w:rPr>
          <w:rFonts w:cs="Arial"/>
          <w:b/>
          <w:sz w:val="56"/>
          <w:szCs w:val="56"/>
          <w:lang w:val="cy-GB"/>
        </w:rPr>
        <w:t>) Astudiaethau Addysg:</w:t>
      </w:r>
      <w:r w:rsidR="004F4C26" w:rsidRPr="002F641E">
        <w:rPr>
          <w:rFonts w:cs="Arial"/>
          <w:b/>
          <w:sz w:val="56"/>
          <w:szCs w:val="56"/>
          <w:lang w:val="cy-GB"/>
        </w:rPr>
        <w:t xml:space="preserve"> </w:t>
      </w:r>
      <w:r w:rsidRPr="00371731">
        <w:rPr>
          <w:rFonts w:cs="Arial"/>
          <w:b/>
          <w:sz w:val="56"/>
          <w:szCs w:val="56"/>
          <w:lang w:val="cy-GB"/>
        </w:rPr>
        <w:t>Anghenion Dysgu Ychwanegol a Chynhwysiant</w:t>
      </w:r>
    </w:p>
    <w:p w14:paraId="406FBEE1" w14:textId="38F76EC8" w:rsidR="004F4C26" w:rsidRPr="002F641E" w:rsidRDefault="00371731" w:rsidP="00371731">
      <w:pPr>
        <w:rPr>
          <w:rFonts w:cs="Arial"/>
          <w:b/>
          <w:color w:val="FFFFFF"/>
          <w:sz w:val="56"/>
          <w:szCs w:val="56"/>
          <w:lang w:val="cy-GB"/>
        </w:rPr>
      </w:pPr>
      <w:r w:rsidRPr="00371731">
        <w:rPr>
          <w:rFonts w:cs="Arial"/>
          <w:b/>
          <w:sz w:val="56"/>
          <w:szCs w:val="56"/>
          <w:lang w:val="cy-GB"/>
        </w:rPr>
        <w:t>BA (</w:t>
      </w:r>
      <w:proofErr w:type="spellStart"/>
      <w:r w:rsidRPr="00371731">
        <w:rPr>
          <w:rFonts w:cs="Arial"/>
          <w:b/>
          <w:sz w:val="56"/>
          <w:szCs w:val="56"/>
          <w:lang w:val="cy-GB"/>
        </w:rPr>
        <w:t>Anrh</w:t>
      </w:r>
      <w:proofErr w:type="spellEnd"/>
      <w:r w:rsidRPr="00371731">
        <w:rPr>
          <w:rFonts w:cs="Arial"/>
          <w:b/>
          <w:sz w:val="56"/>
          <w:szCs w:val="56"/>
          <w:lang w:val="cy-GB"/>
        </w:rPr>
        <w:t>) Astudiaethau Addysg:</w:t>
      </w:r>
      <w:r w:rsidR="004F4C26" w:rsidRPr="002F641E">
        <w:rPr>
          <w:rFonts w:cs="Arial"/>
          <w:b/>
          <w:sz w:val="56"/>
          <w:szCs w:val="56"/>
          <w:lang w:val="cy-GB"/>
        </w:rPr>
        <w:t xml:space="preserve"> </w:t>
      </w:r>
      <w:r w:rsidRPr="00371731">
        <w:rPr>
          <w:rFonts w:cs="Arial"/>
          <w:b/>
          <w:sz w:val="56"/>
          <w:szCs w:val="56"/>
          <w:lang w:val="cy-GB"/>
        </w:rPr>
        <w:t>Cynradd</w:t>
      </w:r>
    </w:p>
    <w:p w14:paraId="2FE4EFB7" w14:textId="77777777" w:rsidR="00FE575D" w:rsidRPr="00371731" w:rsidRDefault="00FE575D" w:rsidP="00746C50">
      <w:pPr>
        <w:rPr>
          <w:rFonts w:cs="Arial"/>
          <w:sz w:val="56"/>
          <w:szCs w:val="56"/>
          <w:lang w:val="cy-GB"/>
        </w:rPr>
      </w:pPr>
    </w:p>
    <w:p w14:paraId="12A9F14C" w14:textId="126B1E21" w:rsidR="00A270C8" w:rsidRPr="002F641E" w:rsidRDefault="00371731" w:rsidP="00371731">
      <w:pPr>
        <w:rPr>
          <w:rFonts w:cs="Arial"/>
          <w:color w:val="FFFFFF"/>
          <w:sz w:val="56"/>
          <w:szCs w:val="56"/>
          <w:lang w:val="cy-GB"/>
        </w:rPr>
      </w:pPr>
      <w:r w:rsidRPr="00371731">
        <w:rPr>
          <w:rFonts w:cs="Arial"/>
          <w:sz w:val="56"/>
          <w:szCs w:val="56"/>
          <w:lang w:val="cy-GB"/>
        </w:rPr>
        <w:t>Llawlyfr Modwl:</w:t>
      </w:r>
      <w:r w:rsidR="00B7316B" w:rsidRPr="002F641E">
        <w:rPr>
          <w:rFonts w:cs="Arial"/>
          <w:sz w:val="56"/>
          <w:szCs w:val="56"/>
          <w:lang w:val="cy-GB"/>
        </w:rPr>
        <w:t xml:space="preserve"> </w:t>
      </w:r>
      <w:r w:rsidRPr="00371731">
        <w:rPr>
          <w:rFonts w:cs="Arial"/>
          <w:sz w:val="56"/>
          <w:szCs w:val="56"/>
          <w:lang w:val="cy-GB"/>
        </w:rPr>
        <w:t>ECGE5002P/c</w:t>
      </w:r>
    </w:p>
    <w:p w14:paraId="611AE9F0" w14:textId="77777777" w:rsidR="00FE575D" w:rsidRPr="00371731" w:rsidRDefault="00FE575D" w:rsidP="00746C50">
      <w:pPr>
        <w:rPr>
          <w:rFonts w:cs="Arial"/>
          <w:sz w:val="48"/>
          <w:szCs w:val="56"/>
          <w:lang w:val="cy-GB"/>
        </w:rPr>
      </w:pPr>
    </w:p>
    <w:p w14:paraId="42AE6FE2" w14:textId="05A14BD4" w:rsidR="0088349E" w:rsidRPr="00371731" w:rsidRDefault="00371731" w:rsidP="00371731">
      <w:pPr>
        <w:rPr>
          <w:rFonts w:cs="Arial"/>
          <w:sz w:val="48"/>
          <w:szCs w:val="56"/>
          <w:lang w:val="cy-GB"/>
        </w:rPr>
      </w:pPr>
      <w:proofErr w:type="spellStart"/>
      <w:r w:rsidRPr="00371731">
        <w:rPr>
          <w:rFonts w:cs="Arial"/>
          <w:sz w:val="48"/>
          <w:szCs w:val="56"/>
          <w:lang w:val="cy-GB"/>
        </w:rPr>
        <w:t>Ysgogwyr</w:t>
      </w:r>
      <w:proofErr w:type="spellEnd"/>
      <w:r w:rsidRPr="00371731">
        <w:rPr>
          <w:rFonts w:cs="Arial"/>
          <w:sz w:val="48"/>
          <w:szCs w:val="56"/>
          <w:lang w:val="cy-GB"/>
        </w:rPr>
        <w:t xml:space="preserve"> Newid:</w:t>
      </w:r>
      <w:r w:rsidR="007826B5" w:rsidRPr="002F641E">
        <w:rPr>
          <w:rFonts w:cs="Arial"/>
          <w:sz w:val="48"/>
          <w:szCs w:val="56"/>
          <w:lang w:val="cy-GB"/>
        </w:rPr>
        <w:t xml:space="preserve"> </w:t>
      </w:r>
      <w:r w:rsidR="00801C50">
        <w:rPr>
          <w:rFonts w:cs="Arial"/>
          <w:sz w:val="48"/>
          <w:szCs w:val="56"/>
          <w:lang w:val="cy-GB"/>
        </w:rPr>
        <w:t>Adeiladu eich Brand Personol ar gyfer</w:t>
      </w:r>
      <w:r w:rsidR="0088349E" w:rsidRPr="00371731">
        <w:rPr>
          <w:rFonts w:cs="Arial"/>
          <w:sz w:val="48"/>
          <w:szCs w:val="56"/>
          <w:lang w:val="cy-GB"/>
        </w:rPr>
        <w:t xml:space="preserve"> </w:t>
      </w:r>
      <w:r w:rsidRPr="00371731">
        <w:rPr>
          <w:rFonts w:cs="Arial"/>
          <w:sz w:val="48"/>
          <w:szCs w:val="56"/>
          <w:lang w:val="cy-GB"/>
        </w:rPr>
        <w:t>Cyflogaeth Gynaliadwy</w:t>
      </w:r>
      <w:r w:rsidR="0088349E" w:rsidRPr="002F641E">
        <w:rPr>
          <w:rFonts w:cs="Arial"/>
          <w:sz w:val="48"/>
          <w:szCs w:val="56"/>
          <w:lang w:val="cy-GB"/>
        </w:rPr>
        <w:t xml:space="preserve"> </w:t>
      </w:r>
    </w:p>
    <w:p w14:paraId="6E3DB4FB" w14:textId="77777777" w:rsidR="00FE575D" w:rsidRPr="00371731" w:rsidRDefault="00FE575D" w:rsidP="004F4C26">
      <w:pPr>
        <w:rPr>
          <w:rFonts w:cs="Arial"/>
          <w:sz w:val="56"/>
          <w:szCs w:val="56"/>
          <w:lang w:val="cy-GB"/>
        </w:rPr>
      </w:pPr>
    </w:p>
    <w:p w14:paraId="39642363" w14:textId="01CF9418" w:rsidR="00746C50" w:rsidRPr="00371731" w:rsidRDefault="00371731" w:rsidP="00371731">
      <w:pPr>
        <w:rPr>
          <w:rFonts w:cs="Arial"/>
          <w:b/>
          <w:bCs/>
          <w:sz w:val="48"/>
          <w:szCs w:val="48"/>
          <w:lang w:val="cy-GB"/>
        </w:rPr>
      </w:pPr>
      <w:r w:rsidRPr="00371731">
        <w:rPr>
          <w:rFonts w:cs="Arial"/>
          <w:sz w:val="56"/>
          <w:szCs w:val="56"/>
          <w:lang w:val="cy-GB"/>
        </w:rPr>
        <w:t>Semest</w:t>
      </w:r>
      <w:r w:rsidR="009327C8">
        <w:rPr>
          <w:rFonts w:cs="Arial"/>
          <w:sz w:val="56"/>
          <w:szCs w:val="56"/>
          <w:lang w:val="cy-GB"/>
        </w:rPr>
        <w:t>e</w:t>
      </w:r>
      <w:r w:rsidRPr="00371731">
        <w:rPr>
          <w:rFonts w:cs="Arial"/>
          <w:sz w:val="56"/>
          <w:szCs w:val="56"/>
          <w:lang w:val="cy-GB"/>
        </w:rPr>
        <w:t>r 2:</w:t>
      </w:r>
      <w:r w:rsidR="00F73F12" w:rsidRPr="002F641E">
        <w:rPr>
          <w:rFonts w:cs="Arial"/>
          <w:sz w:val="56"/>
          <w:szCs w:val="56"/>
          <w:lang w:val="cy-GB"/>
        </w:rPr>
        <w:t xml:space="preserve"> </w:t>
      </w:r>
      <w:r w:rsidR="00F73F12" w:rsidRPr="00371731">
        <w:rPr>
          <w:rFonts w:cs="Arial"/>
          <w:sz w:val="56"/>
          <w:szCs w:val="56"/>
          <w:lang w:val="cy-GB"/>
        </w:rPr>
        <w:t>202</w:t>
      </w:r>
      <w:r w:rsidR="00EE33F0" w:rsidRPr="00371731">
        <w:rPr>
          <w:rFonts w:cs="Arial"/>
          <w:sz w:val="56"/>
          <w:szCs w:val="56"/>
          <w:lang w:val="cy-GB"/>
        </w:rPr>
        <w:t>2</w:t>
      </w:r>
      <w:r w:rsidR="00F73F12" w:rsidRPr="00371731">
        <w:rPr>
          <w:rFonts w:cs="Arial"/>
          <w:sz w:val="56"/>
          <w:szCs w:val="56"/>
          <w:lang w:val="cy-GB"/>
        </w:rPr>
        <w:t>/2</w:t>
      </w:r>
      <w:r w:rsidR="00EE33F0" w:rsidRPr="00371731">
        <w:rPr>
          <w:rFonts w:cs="Arial"/>
          <w:sz w:val="56"/>
          <w:szCs w:val="56"/>
          <w:lang w:val="cy-GB"/>
        </w:rPr>
        <w:t>3</w:t>
      </w:r>
    </w:p>
    <w:p w14:paraId="64D02AFD" w14:textId="77777777" w:rsidR="00FE575D" w:rsidRPr="00371731" w:rsidRDefault="00FE575D" w:rsidP="006F0BDF">
      <w:pPr>
        <w:ind w:right="-957"/>
        <w:rPr>
          <w:rFonts w:cs="Arial"/>
          <w:b/>
          <w:sz w:val="48"/>
          <w:lang w:val="cy-GB"/>
        </w:rPr>
      </w:pPr>
    </w:p>
    <w:p w14:paraId="11B41543" w14:textId="366B9142" w:rsidR="00EE33F0" w:rsidRPr="002F641E" w:rsidRDefault="00371731" w:rsidP="00371731">
      <w:pPr>
        <w:ind w:right="-957"/>
        <w:rPr>
          <w:rFonts w:cs="Arial"/>
          <w:b/>
          <w:color w:val="FFFFFF"/>
          <w:sz w:val="48"/>
          <w:lang w:val="cy-GB"/>
        </w:rPr>
      </w:pPr>
      <w:r w:rsidRPr="00371731">
        <w:rPr>
          <w:rFonts w:cs="Arial"/>
          <w:b/>
          <w:sz w:val="48"/>
          <w:lang w:val="cy-GB"/>
        </w:rPr>
        <w:t>Arweinydd y Modwl:</w:t>
      </w:r>
      <w:r w:rsidR="00F53466" w:rsidRPr="002F641E">
        <w:rPr>
          <w:rFonts w:cs="Arial"/>
          <w:b/>
          <w:sz w:val="48"/>
          <w:lang w:val="cy-GB"/>
        </w:rPr>
        <w:t xml:space="preserve"> </w:t>
      </w:r>
      <w:r w:rsidRPr="00371731">
        <w:rPr>
          <w:rFonts w:cs="Arial"/>
          <w:b/>
          <w:sz w:val="48"/>
          <w:lang w:val="cy-GB"/>
        </w:rPr>
        <w:t>Ross Phillips</w:t>
      </w:r>
    </w:p>
    <w:p w14:paraId="0F13D97A" w14:textId="706238DC" w:rsidR="004C4121" w:rsidRPr="00371731" w:rsidRDefault="00371731" w:rsidP="00371731">
      <w:pPr>
        <w:ind w:right="-957"/>
        <w:rPr>
          <w:rFonts w:cs="Arial"/>
          <w:b/>
          <w:sz w:val="48"/>
          <w:lang w:val="cy-GB"/>
        </w:rPr>
      </w:pPr>
      <w:r w:rsidRPr="00371731">
        <w:rPr>
          <w:rFonts w:cs="Arial"/>
          <w:b/>
          <w:sz w:val="48"/>
          <w:lang w:val="cy-GB"/>
        </w:rPr>
        <w:t>Tiwtoriaid y Modwl:</w:t>
      </w:r>
      <w:r w:rsidR="00EE33F0" w:rsidRPr="002F641E">
        <w:rPr>
          <w:rFonts w:cs="Arial"/>
          <w:b/>
          <w:sz w:val="48"/>
          <w:lang w:val="cy-GB"/>
        </w:rPr>
        <w:t xml:space="preserve"> </w:t>
      </w:r>
      <w:r w:rsidRPr="00371731">
        <w:rPr>
          <w:rFonts w:cs="Arial"/>
          <w:b/>
          <w:sz w:val="48"/>
          <w:lang w:val="cy-GB"/>
        </w:rPr>
        <w:t>Natasha Young</w:t>
      </w:r>
      <w:r w:rsidR="004C4121" w:rsidRPr="002F641E">
        <w:rPr>
          <w:rFonts w:cs="Arial"/>
          <w:b/>
          <w:color w:val="FFFFFF"/>
          <w:sz w:val="48"/>
          <w:lang w:val="cy-GB"/>
        </w:rPr>
        <w:br w:type="page"/>
      </w:r>
    </w:p>
    <w:p w14:paraId="078ACD34" w14:textId="77777777" w:rsidR="00746C50" w:rsidRPr="00371731" w:rsidRDefault="008975A7" w:rsidP="009C24C9">
      <w:pPr>
        <w:tabs>
          <w:tab w:val="left" w:pos="8688"/>
          <w:tab w:val="left" w:pos="9864"/>
        </w:tabs>
        <w:ind w:right="-957"/>
        <w:rPr>
          <w:rFonts w:cs="Arial"/>
          <w:b/>
          <w:sz w:val="48"/>
          <w:lang w:val="cy-GB"/>
        </w:rPr>
      </w:pPr>
      <w:r w:rsidRPr="00371731">
        <w:rPr>
          <w:rFonts w:cs="Arial"/>
          <w:b/>
          <w:sz w:val="48"/>
          <w:lang w:val="cy-GB"/>
        </w:rPr>
        <w:lastRenderedPageBreak/>
        <w:tab/>
      </w:r>
      <w:r w:rsidR="009C24C9" w:rsidRPr="00371731">
        <w:rPr>
          <w:rFonts w:cs="Arial"/>
          <w:b/>
          <w:sz w:val="48"/>
          <w:lang w:val="cy-GB"/>
        </w:rPr>
        <w:tab/>
      </w:r>
    </w:p>
    <w:sdt>
      <w:sdtPr>
        <w:rPr>
          <w:rFonts w:ascii="Arial" w:hAnsi="Arial"/>
          <w:color w:val="auto"/>
          <w:sz w:val="24"/>
          <w:szCs w:val="20"/>
          <w:lang w:val="cy-GB" w:eastAsia="en-GB"/>
        </w:rPr>
        <w:id w:val="-129545246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2EEF9FC" w14:textId="7672AB78" w:rsidR="009A1AFA" w:rsidRPr="002F641E" w:rsidRDefault="00371731" w:rsidP="00371731">
          <w:pPr>
            <w:pStyle w:val="TOCHeading"/>
            <w:rPr>
              <w:color w:val="FFFFFF"/>
              <w:lang w:val="cy-GB"/>
            </w:rPr>
          </w:pPr>
          <w:r w:rsidRPr="00371731">
            <w:rPr>
              <w:lang w:val="cy-GB"/>
            </w:rPr>
            <w:t>Cynnwys</w:t>
          </w:r>
        </w:p>
        <w:p w14:paraId="42EA468A" w14:textId="4943410B" w:rsidR="00582B78" w:rsidRPr="00371731" w:rsidRDefault="009A1AFA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sz w:val="22"/>
              <w:szCs w:val="22"/>
              <w:lang w:val="cy-GB" w:eastAsia="zh-CN"/>
            </w:rPr>
          </w:pPr>
          <w:r w:rsidRPr="00371731">
            <w:rPr>
              <w:lang w:val="cy-GB"/>
            </w:rPr>
            <w:fldChar w:fldCharType="begin"/>
          </w:r>
          <w:r w:rsidRPr="00371731">
            <w:rPr>
              <w:lang w:val="cy-GB"/>
            </w:rPr>
            <w:instrText xml:space="preserve"> TOC \o "1-3" \h \z \u </w:instrText>
          </w:r>
          <w:r w:rsidRPr="00371731">
            <w:rPr>
              <w:lang w:val="cy-GB"/>
            </w:rPr>
            <w:fldChar w:fldCharType="separate"/>
          </w:r>
          <w:hyperlink w:anchor="_Toc95219264" w:history="1">
            <w:r w:rsidR="00E5526E" w:rsidRPr="00371731">
              <w:rPr>
                <w:rStyle w:val="Hyperlink"/>
                <w:lang w:val="cy-GB"/>
              </w:rPr>
              <w:t>NOD</w:t>
            </w:r>
            <w:r w:rsidR="00582B78" w:rsidRPr="00371731">
              <w:rPr>
                <w:rStyle w:val="Hyperlink"/>
                <w:lang w:val="cy-GB"/>
              </w:rPr>
              <w:t>(</w:t>
            </w:r>
            <w:r w:rsidR="00E5526E" w:rsidRPr="00371731">
              <w:rPr>
                <w:rStyle w:val="Hyperlink"/>
                <w:lang w:val="cy-GB"/>
              </w:rPr>
              <w:t>AU</w:t>
            </w:r>
            <w:r w:rsidR="00582B78" w:rsidRPr="00371731">
              <w:rPr>
                <w:rStyle w:val="Hyperlink"/>
                <w:lang w:val="cy-GB"/>
              </w:rPr>
              <w:t>)</w:t>
            </w:r>
            <w:r w:rsidR="00582B78" w:rsidRPr="00371731">
              <w:rPr>
                <w:webHidden/>
                <w:lang w:val="cy-GB"/>
              </w:rPr>
              <w:tab/>
            </w:r>
            <w:r w:rsidR="00582B78" w:rsidRPr="00371731">
              <w:rPr>
                <w:webHidden/>
                <w:lang w:val="cy-GB"/>
              </w:rPr>
              <w:fldChar w:fldCharType="begin"/>
            </w:r>
            <w:r w:rsidR="00582B78" w:rsidRPr="00371731">
              <w:rPr>
                <w:webHidden/>
                <w:lang w:val="cy-GB"/>
              </w:rPr>
              <w:instrText xml:space="preserve"> PAGEREF _Toc95219264 \h </w:instrText>
            </w:r>
            <w:r w:rsidR="00582B78" w:rsidRPr="00371731">
              <w:rPr>
                <w:webHidden/>
                <w:lang w:val="cy-GB"/>
              </w:rPr>
            </w:r>
            <w:r w:rsidR="00582B78" w:rsidRPr="00371731">
              <w:rPr>
                <w:webHidden/>
                <w:lang w:val="cy-GB"/>
              </w:rPr>
              <w:fldChar w:fldCharType="separate"/>
            </w:r>
            <w:r w:rsidR="00582B78" w:rsidRPr="00371731">
              <w:rPr>
                <w:webHidden/>
                <w:lang w:val="cy-GB"/>
              </w:rPr>
              <w:t>3</w:t>
            </w:r>
            <w:r w:rsidR="00582B78" w:rsidRPr="00371731">
              <w:rPr>
                <w:webHidden/>
                <w:lang w:val="cy-GB"/>
              </w:rPr>
              <w:fldChar w:fldCharType="end"/>
            </w:r>
          </w:hyperlink>
        </w:p>
        <w:p w14:paraId="30A0E617" w14:textId="7496814B" w:rsidR="00582B78" w:rsidRPr="00371731" w:rsidRDefault="00A14D95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sz w:val="22"/>
              <w:szCs w:val="22"/>
              <w:lang w:val="cy-GB" w:eastAsia="zh-CN"/>
            </w:rPr>
          </w:pPr>
          <w:hyperlink w:anchor="_Toc95219265" w:history="1">
            <w:r w:rsidR="00E5526E" w:rsidRPr="00371731">
              <w:rPr>
                <w:rStyle w:val="Hyperlink"/>
                <w:lang w:val="cy-GB"/>
              </w:rPr>
              <w:t>DEILLIANNAU DYSGU</w:t>
            </w:r>
            <w:r w:rsidR="00582B78" w:rsidRPr="00371731">
              <w:rPr>
                <w:webHidden/>
                <w:lang w:val="cy-GB"/>
              </w:rPr>
              <w:tab/>
            </w:r>
            <w:r w:rsidR="00582B78" w:rsidRPr="00371731">
              <w:rPr>
                <w:webHidden/>
                <w:lang w:val="cy-GB"/>
              </w:rPr>
              <w:fldChar w:fldCharType="begin"/>
            </w:r>
            <w:r w:rsidR="00582B78" w:rsidRPr="00371731">
              <w:rPr>
                <w:webHidden/>
                <w:lang w:val="cy-GB"/>
              </w:rPr>
              <w:instrText xml:space="preserve"> PAGEREF _Toc95219265 \h </w:instrText>
            </w:r>
            <w:r w:rsidR="00582B78" w:rsidRPr="00371731">
              <w:rPr>
                <w:webHidden/>
                <w:lang w:val="cy-GB"/>
              </w:rPr>
            </w:r>
            <w:r w:rsidR="00582B78" w:rsidRPr="00371731">
              <w:rPr>
                <w:webHidden/>
                <w:lang w:val="cy-GB"/>
              </w:rPr>
              <w:fldChar w:fldCharType="separate"/>
            </w:r>
            <w:r w:rsidR="00582B78" w:rsidRPr="00371731">
              <w:rPr>
                <w:webHidden/>
                <w:lang w:val="cy-GB"/>
              </w:rPr>
              <w:t>3</w:t>
            </w:r>
            <w:r w:rsidR="00582B78" w:rsidRPr="00371731">
              <w:rPr>
                <w:webHidden/>
                <w:lang w:val="cy-GB"/>
              </w:rPr>
              <w:fldChar w:fldCharType="end"/>
            </w:r>
          </w:hyperlink>
        </w:p>
        <w:p w14:paraId="27A7BE8C" w14:textId="266071E3" w:rsidR="00582B78" w:rsidRPr="00371731" w:rsidRDefault="00A14D95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sz w:val="22"/>
              <w:szCs w:val="22"/>
              <w:lang w:val="cy-GB" w:eastAsia="zh-CN"/>
            </w:rPr>
          </w:pPr>
          <w:hyperlink w:anchor="_Toc95219266" w:history="1">
            <w:r w:rsidR="00E5526E" w:rsidRPr="00371731">
              <w:rPr>
                <w:rStyle w:val="Hyperlink"/>
                <w:lang w:val="cy-GB"/>
              </w:rPr>
              <w:t>CYNNWYS DANGOSOL</w:t>
            </w:r>
            <w:r w:rsidR="00582B78" w:rsidRPr="00371731">
              <w:rPr>
                <w:webHidden/>
                <w:lang w:val="cy-GB"/>
              </w:rPr>
              <w:tab/>
            </w:r>
            <w:r w:rsidR="00582B78" w:rsidRPr="00371731">
              <w:rPr>
                <w:webHidden/>
                <w:lang w:val="cy-GB"/>
              </w:rPr>
              <w:fldChar w:fldCharType="begin"/>
            </w:r>
            <w:r w:rsidR="00582B78" w:rsidRPr="00371731">
              <w:rPr>
                <w:webHidden/>
                <w:lang w:val="cy-GB"/>
              </w:rPr>
              <w:instrText xml:space="preserve"> PAGEREF _Toc95219266 \h </w:instrText>
            </w:r>
            <w:r w:rsidR="00582B78" w:rsidRPr="00371731">
              <w:rPr>
                <w:webHidden/>
                <w:lang w:val="cy-GB"/>
              </w:rPr>
            </w:r>
            <w:r w:rsidR="00582B78" w:rsidRPr="00371731">
              <w:rPr>
                <w:webHidden/>
                <w:lang w:val="cy-GB"/>
              </w:rPr>
              <w:fldChar w:fldCharType="separate"/>
            </w:r>
            <w:r w:rsidR="00582B78" w:rsidRPr="00371731">
              <w:rPr>
                <w:webHidden/>
                <w:lang w:val="cy-GB"/>
              </w:rPr>
              <w:t>3</w:t>
            </w:r>
            <w:r w:rsidR="00582B78" w:rsidRPr="00371731">
              <w:rPr>
                <w:webHidden/>
                <w:lang w:val="cy-GB"/>
              </w:rPr>
              <w:fldChar w:fldCharType="end"/>
            </w:r>
          </w:hyperlink>
        </w:p>
        <w:p w14:paraId="6945D18E" w14:textId="1A35B1CD" w:rsidR="00582B78" w:rsidRPr="00371731" w:rsidRDefault="00A14D95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sz w:val="22"/>
              <w:szCs w:val="22"/>
              <w:lang w:val="cy-GB" w:eastAsia="zh-CN"/>
            </w:rPr>
          </w:pPr>
          <w:hyperlink w:anchor="_Toc95219267" w:history="1">
            <w:r w:rsidR="00E5526E" w:rsidRPr="00371731">
              <w:rPr>
                <w:rStyle w:val="Hyperlink"/>
                <w:lang w:val="cy-GB"/>
              </w:rPr>
              <w:t>DYRANIAD AMSER DYSGU</w:t>
            </w:r>
            <w:r w:rsidR="00582B78" w:rsidRPr="00371731">
              <w:rPr>
                <w:webHidden/>
                <w:lang w:val="cy-GB"/>
              </w:rPr>
              <w:tab/>
            </w:r>
            <w:r w:rsidR="00582B78" w:rsidRPr="00371731">
              <w:rPr>
                <w:webHidden/>
                <w:lang w:val="cy-GB"/>
              </w:rPr>
              <w:fldChar w:fldCharType="begin"/>
            </w:r>
            <w:r w:rsidR="00582B78" w:rsidRPr="00371731">
              <w:rPr>
                <w:webHidden/>
                <w:lang w:val="cy-GB"/>
              </w:rPr>
              <w:instrText xml:space="preserve"> PAGEREF _Toc95219267 \h </w:instrText>
            </w:r>
            <w:r w:rsidR="00582B78" w:rsidRPr="00371731">
              <w:rPr>
                <w:webHidden/>
                <w:lang w:val="cy-GB"/>
              </w:rPr>
            </w:r>
            <w:r w:rsidR="00582B78" w:rsidRPr="00371731">
              <w:rPr>
                <w:webHidden/>
                <w:lang w:val="cy-GB"/>
              </w:rPr>
              <w:fldChar w:fldCharType="separate"/>
            </w:r>
            <w:r w:rsidR="00582B78" w:rsidRPr="00371731">
              <w:rPr>
                <w:webHidden/>
                <w:lang w:val="cy-GB"/>
              </w:rPr>
              <w:t>4</w:t>
            </w:r>
            <w:r w:rsidR="00582B78" w:rsidRPr="00371731">
              <w:rPr>
                <w:webHidden/>
                <w:lang w:val="cy-GB"/>
              </w:rPr>
              <w:fldChar w:fldCharType="end"/>
            </w:r>
          </w:hyperlink>
        </w:p>
        <w:p w14:paraId="3685267A" w14:textId="6F881AF3" w:rsidR="00582B78" w:rsidRPr="00371731" w:rsidRDefault="00A14D95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sz w:val="22"/>
              <w:szCs w:val="22"/>
              <w:lang w:val="cy-GB" w:eastAsia="zh-CN"/>
            </w:rPr>
          </w:pPr>
          <w:hyperlink w:anchor="_Toc95219268" w:history="1">
            <w:r w:rsidR="00582B78" w:rsidRPr="00371731">
              <w:rPr>
                <w:rStyle w:val="Hyperlink"/>
                <w:lang w:val="cy-GB"/>
              </w:rPr>
              <w:t>AS</w:t>
            </w:r>
            <w:r w:rsidR="00E5526E" w:rsidRPr="00371731">
              <w:rPr>
                <w:rStyle w:val="Hyperlink"/>
                <w:lang w:val="cy-GB"/>
              </w:rPr>
              <w:t>ESIADAU</w:t>
            </w:r>
            <w:r w:rsidR="00582B78" w:rsidRPr="00371731">
              <w:rPr>
                <w:webHidden/>
                <w:lang w:val="cy-GB"/>
              </w:rPr>
              <w:tab/>
            </w:r>
            <w:r w:rsidR="00582B78" w:rsidRPr="00371731">
              <w:rPr>
                <w:webHidden/>
                <w:lang w:val="cy-GB"/>
              </w:rPr>
              <w:fldChar w:fldCharType="begin"/>
            </w:r>
            <w:r w:rsidR="00582B78" w:rsidRPr="00371731">
              <w:rPr>
                <w:webHidden/>
                <w:lang w:val="cy-GB"/>
              </w:rPr>
              <w:instrText xml:space="preserve"> PAGEREF _Toc95219268 \h </w:instrText>
            </w:r>
            <w:r w:rsidR="00582B78" w:rsidRPr="00371731">
              <w:rPr>
                <w:webHidden/>
                <w:lang w:val="cy-GB"/>
              </w:rPr>
            </w:r>
            <w:r w:rsidR="00582B78" w:rsidRPr="00371731">
              <w:rPr>
                <w:webHidden/>
                <w:lang w:val="cy-GB"/>
              </w:rPr>
              <w:fldChar w:fldCharType="separate"/>
            </w:r>
            <w:r w:rsidR="00582B78" w:rsidRPr="00371731">
              <w:rPr>
                <w:webHidden/>
                <w:lang w:val="cy-GB"/>
              </w:rPr>
              <w:t>4</w:t>
            </w:r>
            <w:r w:rsidR="00582B78" w:rsidRPr="00371731">
              <w:rPr>
                <w:webHidden/>
                <w:lang w:val="cy-GB"/>
              </w:rPr>
              <w:fldChar w:fldCharType="end"/>
            </w:r>
          </w:hyperlink>
        </w:p>
        <w:p w14:paraId="2D21F3C2" w14:textId="54E3C70B" w:rsidR="00582B78" w:rsidRPr="00371731" w:rsidRDefault="00A14D95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sz w:val="22"/>
              <w:szCs w:val="22"/>
              <w:lang w:val="cy-GB" w:eastAsia="zh-CN"/>
            </w:rPr>
          </w:pPr>
          <w:hyperlink w:anchor="_Toc95219269" w:history="1">
            <w:r w:rsidR="00E5526E" w:rsidRPr="00371731">
              <w:rPr>
                <w:rStyle w:val="Hyperlink"/>
                <w:lang w:val="cy-GB"/>
              </w:rPr>
              <w:t>AMSERLEN GWEITHGAREDDAU</w:t>
            </w:r>
            <w:r w:rsidR="00582B78" w:rsidRPr="00371731">
              <w:rPr>
                <w:webHidden/>
                <w:lang w:val="cy-GB"/>
              </w:rPr>
              <w:tab/>
            </w:r>
            <w:r w:rsidR="00582B78" w:rsidRPr="00371731">
              <w:rPr>
                <w:webHidden/>
                <w:lang w:val="cy-GB"/>
              </w:rPr>
              <w:fldChar w:fldCharType="begin"/>
            </w:r>
            <w:r w:rsidR="00582B78" w:rsidRPr="00371731">
              <w:rPr>
                <w:webHidden/>
                <w:lang w:val="cy-GB"/>
              </w:rPr>
              <w:instrText xml:space="preserve"> PAGEREF _Toc95219269 \h </w:instrText>
            </w:r>
            <w:r w:rsidR="00582B78" w:rsidRPr="00371731">
              <w:rPr>
                <w:webHidden/>
                <w:lang w:val="cy-GB"/>
              </w:rPr>
            </w:r>
            <w:r w:rsidR="00582B78" w:rsidRPr="00371731">
              <w:rPr>
                <w:webHidden/>
                <w:lang w:val="cy-GB"/>
              </w:rPr>
              <w:fldChar w:fldCharType="separate"/>
            </w:r>
            <w:r w:rsidR="00582B78" w:rsidRPr="00371731">
              <w:rPr>
                <w:webHidden/>
                <w:lang w:val="cy-GB"/>
              </w:rPr>
              <w:t>5</w:t>
            </w:r>
            <w:r w:rsidR="00582B78" w:rsidRPr="00371731">
              <w:rPr>
                <w:webHidden/>
                <w:lang w:val="cy-GB"/>
              </w:rPr>
              <w:fldChar w:fldCharType="end"/>
            </w:r>
          </w:hyperlink>
        </w:p>
        <w:p w14:paraId="0A91205D" w14:textId="6B977D52" w:rsidR="00582B78" w:rsidRPr="00371731" w:rsidRDefault="00A14D95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sz w:val="22"/>
              <w:szCs w:val="22"/>
              <w:lang w:val="cy-GB" w:eastAsia="zh-CN"/>
            </w:rPr>
          </w:pPr>
          <w:hyperlink w:anchor="_Toc95219270" w:history="1">
            <w:r w:rsidR="00582B78" w:rsidRPr="00371731">
              <w:rPr>
                <w:rStyle w:val="Hyperlink"/>
                <w:lang w:val="cy-GB"/>
              </w:rPr>
              <w:t>AS</w:t>
            </w:r>
            <w:r w:rsidR="00E5526E" w:rsidRPr="00371731">
              <w:rPr>
                <w:rStyle w:val="Hyperlink"/>
                <w:lang w:val="cy-GB"/>
              </w:rPr>
              <w:t>ESIAD</w:t>
            </w:r>
            <w:r w:rsidR="00582B78" w:rsidRPr="00371731">
              <w:rPr>
                <w:rStyle w:val="Hyperlink"/>
                <w:lang w:val="cy-GB"/>
              </w:rPr>
              <w:t xml:space="preserve"> 1</w:t>
            </w:r>
            <w:r w:rsidR="00582B78" w:rsidRPr="00371731">
              <w:rPr>
                <w:webHidden/>
                <w:lang w:val="cy-GB"/>
              </w:rPr>
              <w:tab/>
            </w:r>
            <w:r w:rsidR="00582B78" w:rsidRPr="00371731">
              <w:rPr>
                <w:webHidden/>
                <w:lang w:val="cy-GB"/>
              </w:rPr>
              <w:fldChar w:fldCharType="begin"/>
            </w:r>
            <w:r w:rsidR="00582B78" w:rsidRPr="00371731">
              <w:rPr>
                <w:webHidden/>
                <w:lang w:val="cy-GB"/>
              </w:rPr>
              <w:instrText xml:space="preserve"> PAGEREF _Toc95219270 \h </w:instrText>
            </w:r>
            <w:r w:rsidR="00582B78" w:rsidRPr="00371731">
              <w:rPr>
                <w:webHidden/>
                <w:lang w:val="cy-GB"/>
              </w:rPr>
            </w:r>
            <w:r w:rsidR="00582B78" w:rsidRPr="00371731">
              <w:rPr>
                <w:webHidden/>
                <w:lang w:val="cy-GB"/>
              </w:rPr>
              <w:fldChar w:fldCharType="separate"/>
            </w:r>
            <w:r w:rsidR="00582B78" w:rsidRPr="00371731">
              <w:rPr>
                <w:webHidden/>
                <w:lang w:val="cy-GB"/>
              </w:rPr>
              <w:t>6</w:t>
            </w:r>
            <w:r w:rsidR="00582B78" w:rsidRPr="00371731">
              <w:rPr>
                <w:webHidden/>
                <w:lang w:val="cy-GB"/>
              </w:rPr>
              <w:fldChar w:fldCharType="end"/>
            </w:r>
          </w:hyperlink>
        </w:p>
        <w:p w14:paraId="7C933CD0" w14:textId="68476E6B" w:rsidR="00582B78" w:rsidRPr="00371731" w:rsidRDefault="00A14D95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sz w:val="22"/>
              <w:szCs w:val="22"/>
              <w:lang w:val="cy-GB" w:eastAsia="zh-CN"/>
            </w:rPr>
          </w:pPr>
          <w:hyperlink w:anchor="_Toc95219271" w:history="1">
            <w:r w:rsidR="00582B78" w:rsidRPr="00371731">
              <w:rPr>
                <w:rStyle w:val="Hyperlink"/>
                <w:lang w:val="cy-GB"/>
              </w:rPr>
              <w:t>AS</w:t>
            </w:r>
            <w:r w:rsidR="00E5526E" w:rsidRPr="00371731">
              <w:rPr>
                <w:rStyle w:val="Hyperlink"/>
                <w:lang w:val="cy-GB"/>
              </w:rPr>
              <w:t>ESIAD</w:t>
            </w:r>
            <w:r w:rsidR="00582B78" w:rsidRPr="00371731">
              <w:rPr>
                <w:rStyle w:val="Hyperlink"/>
                <w:lang w:val="cy-GB"/>
              </w:rPr>
              <w:t xml:space="preserve"> 2</w:t>
            </w:r>
            <w:r w:rsidR="00582B78" w:rsidRPr="00371731">
              <w:rPr>
                <w:webHidden/>
                <w:lang w:val="cy-GB"/>
              </w:rPr>
              <w:tab/>
            </w:r>
            <w:r w:rsidR="00582B78" w:rsidRPr="00371731">
              <w:rPr>
                <w:webHidden/>
                <w:lang w:val="cy-GB"/>
              </w:rPr>
              <w:fldChar w:fldCharType="begin"/>
            </w:r>
            <w:r w:rsidR="00582B78" w:rsidRPr="00371731">
              <w:rPr>
                <w:webHidden/>
                <w:lang w:val="cy-GB"/>
              </w:rPr>
              <w:instrText xml:space="preserve"> PAGEREF _Toc95219271 \h </w:instrText>
            </w:r>
            <w:r w:rsidR="00582B78" w:rsidRPr="00371731">
              <w:rPr>
                <w:webHidden/>
                <w:lang w:val="cy-GB"/>
              </w:rPr>
            </w:r>
            <w:r w:rsidR="00582B78" w:rsidRPr="00371731">
              <w:rPr>
                <w:webHidden/>
                <w:lang w:val="cy-GB"/>
              </w:rPr>
              <w:fldChar w:fldCharType="separate"/>
            </w:r>
            <w:r w:rsidR="00582B78" w:rsidRPr="00371731">
              <w:rPr>
                <w:webHidden/>
                <w:lang w:val="cy-GB"/>
              </w:rPr>
              <w:t>11</w:t>
            </w:r>
            <w:r w:rsidR="00582B78" w:rsidRPr="00371731">
              <w:rPr>
                <w:webHidden/>
                <w:lang w:val="cy-GB"/>
              </w:rPr>
              <w:fldChar w:fldCharType="end"/>
            </w:r>
          </w:hyperlink>
        </w:p>
        <w:p w14:paraId="3790FE22" w14:textId="7DA63E87" w:rsidR="00582B78" w:rsidRPr="00371731" w:rsidRDefault="00A14D95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sz w:val="22"/>
              <w:szCs w:val="22"/>
              <w:lang w:val="cy-GB" w:eastAsia="zh-CN"/>
            </w:rPr>
          </w:pPr>
          <w:hyperlink w:anchor="_Toc95219272" w:history="1">
            <w:r w:rsidR="00E5526E" w:rsidRPr="00371731">
              <w:rPr>
                <w:rStyle w:val="Hyperlink"/>
                <w:lang w:val="cy-GB"/>
              </w:rPr>
              <w:t>MEINI PRAWF ASESU GENERIG</w:t>
            </w:r>
            <w:r w:rsidR="00582B78" w:rsidRPr="00371731">
              <w:rPr>
                <w:webHidden/>
                <w:lang w:val="cy-GB"/>
              </w:rPr>
              <w:tab/>
            </w:r>
            <w:r w:rsidR="00582B78" w:rsidRPr="00371731">
              <w:rPr>
                <w:webHidden/>
                <w:lang w:val="cy-GB"/>
              </w:rPr>
              <w:fldChar w:fldCharType="begin"/>
            </w:r>
            <w:r w:rsidR="00582B78" w:rsidRPr="00371731">
              <w:rPr>
                <w:webHidden/>
                <w:lang w:val="cy-GB"/>
              </w:rPr>
              <w:instrText xml:space="preserve"> PAGEREF _Toc95219272 \h </w:instrText>
            </w:r>
            <w:r w:rsidR="00582B78" w:rsidRPr="00371731">
              <w:rPr>
                <w:webHidden/>
                <w:lang w:val="cy-GB"/>
              </w:rPr>
            </w:r>
            <w:r w:rsidR="00582B78" w:rsidRPr="00371731">
              <w:rPr>
                <w:webHidden/>
                <w:lang w:val="cy-GB"/>
              </w:rPr>
              <w:fldChar w:fldCharType="separate"/>
            </w:r>
            <w:r w:rsidR="00582B78" w:rsidRPr="00371731">
              <w:rPr>
                <w:webHidden/>
                <w:lang w:val="cy-GB"/>
              </w:rPr>
              <w:t>16</w:t>
            </w:r>
            <w:r w:rsidR="00582B78" w:rsidRPr="00371731">
              <w:rPr>
                <w:webHidden/>
                <w:lang w:val="cy-GB"/>
              </w:rPr>
              <w:fldChar w:fldCharType="end"/>
            </w:r>
          </w:hyperlink>
        </w:p>
        <w:p w14:paraId="5BA70B67" w14:textId="507240E2" w:rsidR="009A1AFA" w:rsidRPr="00371731" w:rsidRDefault="009A1AFA">
          <w:pPr>
            <w:rPr>
              <w:lang w:val="cy-GB"/>
            </w:rPr>
          </w:pPr>
          <w:r w:rsidRPr="00371731">
            <w:rPr>
              <w:b/>
              <w:bCs/>
              <w:lang w:val="cy-GB"/>
            </w:rPr>
            <w:fldChar w:fldCharType="end"/>
          </w:r>
        </w:p>
      </w:sdtContent>
    </w:sdt>
    <w:p w14:paraId="326D5898" w14:textId="77777777" w:rsidR="00066984" w:rsidRPr="00371731" w:rsidRDefault="00066984">
      <w:pPr>
        <w:rPr>
          <w:lang w:val="cy-GB"/>
        </w:rPr>
      </w:pPr>
    </w:p>
    <w:p w14:paraId="27EC8175" w14:textId="77777777" w:rsidR="00066984" w:rsidRPr="00371731" w:rsidRDefault="00066984">
      <w:pPr>
        <w:rPr>
          <w:lang w:val="cy-GB"/>
        </w:rPr>
      </w:pPr>
    </w:p>
    <w:p w14:paraId="372F2EDC" w14:textId="77777777" w:rsidR="00F53466" w:rsidRPr="00371731" w:rsidRDefault="00F53466">
      <w:pPr>
        <w:rPr>
          <w:lang w:val="cy-GB"/>
        </w:rPr>
      </w:pPr>
    </w:p>
    <w:p w14:paraId="28258118" w14:textId="77777777" w:rsidR="00F53466" w:rsidRPr="00371731" w:rsidRDefault="00F53466">
      <w:pPr>
        <w:rPr>
          <w:lang w:val="cy-GB"/>
        </w:rPr>
      </w:pPr>
    </w:p>
    <w:p w14:paraId="41D64106" w14:textId="77777777" w:rsidR="00C41DEA" w:rsidRPr="00371731" w:rsidRDefault="00C41DEA">
      <w:pPr>
        <w:rPr>
          <w:rFonts w:cs="Arial"/>
          <w:lang w:val="cy-GB"/>
        </w:rPr>
      </w:pPr>
    </w:p>
    <w:p w14:paraId="53894BB6" w14:textId="77777777" w:rsidR="00746C50" w:rsidRPr="00371731" w:rsidRDefault="00746C50">
      <w:pPr>
        <w:rPr>
          <w:rFonts w:cs="Arial"/>
          <w:lang w:val="cy-GB"/>
        </w:rPr>
      </w:pPr>
    </w:p>
    <w:p w14:paraId="552A585D" w14:textId="77777777" w:rsidR="00CF66EB" w:rsidRPr="00371731" w:rsidRDefault="00CF66EB" w:rsidP="00A270C8">
      <w:pPr>
        <w:ind w:right="-957"/>
        <w:rPr>
          <w:rFonts w:cs="Arial"/>
          <w:b/>
          <w:sz w:val="48"/>
          <w:lang w:val="cy-GB"/>
        </w:rPr>
      </w:pPr>
    </w:p>
    <w:p w14:paraId="548CBA0E" w14:textId="77777777" w:rsidR="00CF66EB" w:rsidRPr="00371731" w:rsidRDefault="00CF66EB" w:rsidP="00A270C8">
      <w:pPr>
        <w:ind w:right="-957"/>
        <w:rPr>
          <w:rFonts w:cs="Arial"/>
          <w:b/>
          <w:sz w:val="48"/>
          <w:lang w:val="cy-GB"/>
        </w:rPr>
      </w:pPr>
    </w:p>
    <w:p w14:paraId="35CA95DC" w14:textId="77777777" w:rsidR="00B7316B" w:rsidRPr="00371731" w:rsidRDefault="00B7316B" w:rsidP="00A270C8">
      <w:pPr>
        <w:ind w:right="-957"/>
        <w:rPr>
          <w:rFonts w:cs="Arial"/>
          <w:b/>
          <w:sz w:val="48"/>
          <w:lang w:val="cy-GB"/>
        </w:rPr>
      </w:pPr>
    </w:p>
    <w:p w14:paraId="37E3EC8B" w14:textId="199F319B" w:rsidR="00CE36C4" w:rsidRPr="00371731" w:rsidRDefault="00CE36C4">
      <w:pPr>
        <w:rPr>
          <w:rFonts w:cs="Arial"/>
          <w:b/>
          <w:sz w:val="48"/>
          <w:lang w:val="cy-GB"/>
        </w:rPr>
      </w:pPr>
      <w:r w:rsidRPr="00371731">
        <w:rPr>
          <w:rFonts w:cs="Arial"/>
          <w:b/>
          <w:sz w:val="48"/>
          <w:lang w:val="cy-GB"/>
        </w:rPr>
        <w:br w:type="page"/>
      </w:r>
    </w:p>
    <w:p w14:paraId="2FB0CA0E" w14:textId="4BADF92A" w:rsidR="00C85734" w:rsidRPr="002F641E" w:rsidRDefault="00371731" w:rsidP="00371731">
      <w:pPr>
        <w:pStyle w:val="Heading2"/>
        <w:rPr>
          <w:color w:val="FFFFFF"/>
          <w:lang w:val="cy-GB"/>
        </w:rPr>
      </w:pPr>
      <w:r w:rsidRPr="00371731">
        <w:rPr>
          <w:lang w:val="cy-GB"/>
        </w:rPr>
        <w:lastRenderedPageBreak/>
        <w:t>AMCAN(ION)</w:t>
      </w:r>
    </w:p>
    <w:p w14:paraId="2E812232" w14:textId="6C27204B" w:rsidR="0088349E" w:rsidRPr="002F641E" w:rsidRDefault="00371731" w:rsidP="00371731">
      <w:pPr>
        <w:numPr>
          <w:ilvl w:val="0"/>
          <w:numId w:val="19"/>
        </w:numPr>
        <w:rPr>
          <w:b/>
          <w:bCs/>
          <w:lang w:val="cy-GB"/>
        </w:rPr>
      </w:pPr>
      <w:r w:rsidRPr="00371731">
        <w:rPr>
          <w:lang w:val="cy-GB"/>
        </w:rPr>
        <w:t>Meithrin y sgiliau a’r cymwyseddau angenrheidiol ar gyfer gyrfa gadarn a datblygiad proffesiynol ar gyfer y cyd-destun gwaith yn y dyfodol.</w:t>
      </w:r>
    </w:p>
    <w:p w14:paraId="53D42145" w14:textId="77777777" w:rsidR="00FF21EE" w:rsidRPr="00371731" w:rsidRDefault="00FF21EE" w:rsidP="00FF21EE">
      <w:pPr>
        <w:rPr>
          <w:lang w:val="cy-GB"/>
        </w:rPr>
      </w:pPr>
    </w:p>
    <w:p w14:paraId="0C0D364D" w14:textId="390799E3" w:rsidR="00D62249" w:rsidRPr="002F641E" w:rsidRDefault="00371731" w:rsidP="00371731">
      <w:pPr>
        <w:pStyle w:val="Heading2"/>
        <w:rPr>
          <w:color w:val="FFFFFF"/>
          <w:lang w:val="cy-GB"/>
        </w:rPr>
      </w:pPr>
      <w:r w:rsidRPr="00371731">
        <w:rPr>
          <w:lang w:val="cy-GB"/>
        </w:rPr>
        <w:t>DEILLIANNAU DYSGU</w:t>
      </w:r>
    </w:p>
    <w:p w14:paraId="71E8E077" w14:textId="79C8AB76" w:rsidR="00C85734" w:rsidRPr="002F641E" w:rsidRDefault="00371731" w:rsidP="00371731">
      <w:pPr>
        <w:rPr>
          <w:color w:val="FFFFFF"/>
          <w:lang w:val="cy-GB"/>
        </w:rPr>
      </w:pPr>
      <w:r w:rsidRPr="00371731">
        <w:rPr>
          <w:lang w:val="cy-GB"/>
        </w:rPr>
        <w:t>Ar ôl cwblhau’r modwl hwn yn llwyddiannus, dylai’r myfyriwr allu:</w:t>
      </w:r>
    </w:p>
    <w:p w14:paraId="6DFBC9C5" w14:textId="70580D74" w:rsidR="0088349E" w:rsidRPr="002F641E" w:rsidRDefault="00371731" w:rsidP="00371731">
      <w:pPr>
        <w:pStyle w:val="ListParagraph"/>
        <w:numPr>
          <w:ilvl w:val="0"/>
          <w:numId w:val="46"/>
        </w:numPr>
        <w:rPr>
          <w:lang w:val="cy-GB"/>
        </w:rPr>
      </w:pPr>
      <w:bookmarkStart w:id="0" w:name="_Toc13983046"/>
      <w:r w:rsidRPr="00371731">
        <w:rPr>
          <w:lang w:val="cy-GB"/>
        </w:rPr>
        <w:t>Gwerthuso sgiliau cyflogadwyedd personol a’u cysondeb â'r sgiliau sydd eu hangen ar gyfer arfer proffesiynol mewn amgylchedd go iawn neu ffug.</w:t>
      </w:r>
    </w:p>
    <w:p w14:paraId="6F787B08" w14:textId="34932313" w:rsidR="0088349E" w:rsidRPr="002F641E" w:rsidRDefault="00371731" w:rsidP="00371731">
      <w:pPr>
        <w:pStyle w:val="ListParagraph"/>
        <w:numPr>
          <w:ilvl w:val="0"/>
          <w:numId w:val="46"/>
        </w:numPr>
        <w:rPr>
          <w:lang w:val="cy-GB"/>
        </w:rPr>
      </w:pPr>
      <w:r w:rsidRPr="00371731">
        <w:rPr>
          <w:lang w:val="cy-GB"/>
        </w:rPr>
        <w:t>Adeiladu brand personol a hyrwyddo hunaniaeth broffesiynol ar gyfer cyfle penodol.</w:t>
      </w:r>
    </w:p>
    <w:p w14:paraId="1BF03A4E" w14:textId="77777777" w:rsidR="008E7BE9" w:rsidRPr="00371731" w:rsidRDefault="008E7BE9" w:rsidP="00C85734">
      <w:pPr>
        <w:pStyle w:val="Heading2"/>
        <w:rPr>
          <w:lang w:val="cy-GB"/>
        </w:rPr>
      </w:pPr>
    </w:p>
    <w:bookmarkEnd w:id="0"/>
    <w:p w14:paraId="69F98432" w14:textId="4A728683" w:rsidR="00C85734" w:rsidRPr="002F641E" w:rsidRDefault="00371731" w:rsidP="00371731">
      <w:pPr>
        <w:pStyle w:val="Heading2"/>
        <w:rPr>
          <w:color w:val="FFFFFF"/>
          <w:lang w:val="cy-GB"/>
        </w:rPr>
      </w:pPr>
      <w:r w:rsidRPr="00371731">
        <w:rPr>
          <w:lang w:val="cy-GB"/>
        </w:rPr>
        <w:t>CYNNWYS DANGOSOL</w:t>
      </w:r>
    </w:p>
    <w:p w14:paraId="25715E4F" w14:textId="4518FAB5" w:rsidR="0088349E" w:rsidRPr="002F641E" w:rsidRDefault="00371731" w:rsidP="00371731">
      <w:pPr>
        <w:pStyle w:val="ListParagraph"/>
        <w:numPr>
          <w:ilvl w:val="0"/>
          <w:numId w:val="37"/>
        </w:numPr>
        <w:spacing w:before="240" w:line="276" w:lineRule="auto"/>
        <w:ind w:left="851" w:hanging="567"/>
        <w:contextualSpacing w:val="0"/>
        <w:rPr>
          <w:lang w:val="cy-GB"/>
        </w:rPr>
      </w:pPr>
      <w:r w:rsidRPr="00371731">
        <w:rPr>
          <w:lang w:val="cy-GB"/>
        </w:rPr>
        <w:t>Dadansoddi eich sector cyflogaeth er mwyn nodi problemau, bylchau yn y farchnad a sut y gallwch ychwanegu gwerth ar gyfer cyflogadwyedd cynaliadwy.</w:t>
      </w:r>
    </w:p>
    <w:p w14:paraId="093BBD37" w14:textId="1F76F043" w:rsidR="0088349E" w:rsidRPr="002F641E" w:rsidRDefault="00371731" w:rsidP="00371731">
      <w:pPr>
        <w:pStyle w:val="ListParagraph"/>
        <w:numPr>
          <w:ilvl w:val="0"/>
          <w:numId w:val="37"/>
        </w:numPr>
        <w:spacing w:before="240" w:line="276" w:lineRule="auto"/>
        <w:ind w:left="851" w:hanging="567"/>
        <w:contextualSpacing w:val="0"/>
        <w:rPr>
          <w:lang w:val="cy-GB"/>
        </w:rPr>
      </w:pPr>
      <w:r w:rsidRPr="00371731">
        <w:rPr>
          <w:lang w:val="cy-GB"/>
        </w:rPr>
        <w:t>Adeiladu eich brand a hyrwyddo hunaniaeth broffesiynol trwy ddadansoddi sgiliau personol a chynllunio datblygiad personol.</w:t>
      </w:r>
    </w:p>
    <w:p w14:paraId="53D6A984" w14:textId="69CC7188" w:rsidR="0088349E" w:rsidRPr="002F641E" w:rsidRDefault="00371731" w:rsidP="00371731">
      <w:pPr>
        <w:pStyle w:val="ListParagraph"/>
        <w:numPr>
          <w:ilvl w:val="0"/>
          <w:numId w:val="37"/>
        </w:numPr>
        <w:spacing w:before="240" w:line="276" w:lineRule="auto"/>
        <w:ind w:left="851" w:hanging="567"/>
        <w:contextualSpacing w:val="0"/>
        <w:rPr>
          <w:lang w:val="cy-GB"/>
        </w:rPr>
      </w:pPr>
      <w:r w:rsidRPr="00371731">
        <w:rPr>
          <w:lang w:val="cy-GB"/>
        </w:rPr>
        <w:t>Technolegau cyfoes: datblygu presenoldeb personol ar-lein (e.e. adeiladu gwefan sylfaenol/cyfryngau cymdeithasol/blogiau/</w:t>
      </w:r>
      <w:proofErr w:type="spellStart"/>
      <w:r w:rsidRPr="00371731">
        <w:rPr>
          <w:lang w:val="cy-GB"/>
        </w:rPr>
        <w:t>flogiau</w:t>
      </w:r>
      <w:proofErr w:type="spellEnd"/>
      <w:r w:rsidRPr="00371731">
        <w:rPr>
          <w:lang w:val="cy-GB"/>
        </w:rPr>
        <w:t xml:space="preserve"> ac ati).</w:t>
      </w:r>
    </w:p>
    <w:p w14:paraId="6D32122E" w14:textId="361B7C34" w:rsidR="0088349E" w:rsidRPr="00371731" w:rsidRDefault="00371731" w:rsidP="00371731">
      <w:pPr>
        <w:pStyle w:val="ListParagraph"/>
        <w:numPr>
          <w:ilvl w:val="0"/>
          <w:numId w:val="37"/>
        </w:numPr>
        <w:spacing w:before="240" w:line="276" w:lineRule="auto"/>
        <w:ind w:left="851" w:hanging="567"/>
        <w:contextualSpacing w:val="0"/>
        <w:rPr>
          <w:lang w:val="cy-GB"/>
        </w:rPr>
      </w:pPr>
      <w:r w:rsidRPr="00371731">
        <w:rPr>
          <w:lang w:val="cy-GB"/>
        </w:rPr>
        <w:t>Chwilio technegau ar gyfer cyfleoedd cyflogaeth/hunangyflogaeth.</w:t>
      </w:r>
      <w:r w:rsidR="0088349E" w:rsidRPr="002F641E">
        <w:rPr>
          <w:lang w:val="cy-GB"/>
        </w:rPr>
        <w:t xml:space="preserve"> </w:t>
      </w:r>
    </w:p>
    <w:p w14:paraId="34F057C3" w14:textId="57AA0517" w:rsidR="0088349E" w:rsidRPr="002F641E" w:rsidRDefault="00371731" w:rsidP="00371731">
      <w:pPr>
        <w:pStyle w:val="ListParagraph"/>
        <w:numPr>
          <w:ilvl w:val="0"/>
          <w:numId w:val="37"/>
        </w:numPr>
        <w:spacing w:before="240" w:line="276" w:lineRule="auto"/>
        <w:ind w:left="851" w:hanging="567"/>
        <w:contextualSpacing w:val="0"/>
        <w:rPr>
          <w:lang w:val="cy-GB"/>
        </w:rPr>
      </w:pPr>
      <w:r w:rsidRPr="00371731">
        <w:rPr>
          <w:lang w:val="cy-GB"/>
        </w:rPr>
        <w:t>Mabwysiadu dulliau rheoli prosiect (diffinio’r broblem; pennu’r nodau a’r amcanion, cerrig milltir a monitro, gwerthuso).</w:t>
      </w:r>
    </w:p>
    <w:p w14:paraId="0363A0CC" w14:textId="7093978A" w:rsidR="0088349E" w:rsidRPr="002F641E" w:rsidRDefault="00371731" w:rsidP="00371731">
      <w:pPr>
        <w:pStyle w:val="ListParagraph"/>
        <w:numPr>
          <w:ilvl w:val="0"/>
          <w:numId w:val="37"/>
        </w:numPr>
        <w:spacing w:before="240" w:line="276" w:lineRule="auto"/>
        <w:ind w:left="851" w:hanging="567"/>
        <w:contextualSpacing w:val="0"/>
        <w:rPr>
          <w:lang w:val="cy-GB"/>
        </w:rPr>
      </w:pPr>
      <w:r w:rsidRPr="00371731">
        <w:rPr>
          <w:lang w:val="cy-GB"/>
        </w:rPr>
        <w:t>Cydweithio, rhwydweithio, adeiladu cyfalaf cymdeithasol, cyd-drafod a dylanwadu.</w:t>
      </w:r>
    </w:p>
    <w:p w14:paraId="201C5421" w14:textId="7907FFAD" w:rsidR="0088349E" w:rsidRPr="002F641E" w:rsidRDefault="00371731" w:rsidP="00371731">
      <w:pPr>
        <w:pStyle w:val="ListParagraph"/>
        <w:numPr>
          <w:ilvl w:val="0"/>
          <w:numId w:val="37"/>
        </w:numPr>
        <w:spacing w:before="240" w:line="276" w:lineRule="auto"/>
        <w:ind w:left="851" w:hanging="567"/>
        <w:contextualSpacing w:val="0"/>
        <w:rPr>
          <w:lang w:val="cy-GB"/>
        </w:rPr>
      </w:pPr>
      <w:r w:rsidRPr="00371731">
        <w:rPr>
          <w:lang w:val="cy-GB"/>
        </w:rPr>
        <w:t xml:space="preserve">Ymwybyddiaeth, deallusrwydd emosiynol, llesiant a </w:t>
      </w:r>
      <w:proofErr w:type="spellStart"/>
      <w:r w:rsidRPr="00371731">
        <w:rPr>
          <w:lang w:val="cy-GB"/>
        </w:rPr>
        <w:t>chydnerthedd</w:t>
      </w:r>
      <w:proofErr w:type="spellEnd"/>
      <w:r w:rsidRPr="00371731">
        <w:rPr>
          <w:lang w:val="cy-GB"/>
        </w:rPr>
        <w:t>.</w:t>
      </w:r>
    </w:p>
    <w:p w14:paraId="79D43B4B" w14:textId="6E52BB65" w:rsidR="0088349E" w:rsidRPr="00371731" w:rsidRDefault="00371731" w:rsidP="00371731">
      <w:pPr>
        <w:pStyle w:val="ListParagraph"/>
        <w:numPr>
          <w:ilvl w:val="0"/>
          <w:numId w:val="37"/>
        </w:numPr>
        <w:spacing w:before="240" w:line="276" w:lineRule="auto"/>
        <w:ind w:left="851" w:hanging="567"/>
        <w:contextualSpacing w:val="0"/>
        <w:rPr>
          <w:lang w:val="cy-GB"/>
        </w:rPr>
      </w:pPr>
      <w:r w:rsidRPr="00371731">
        <w:rPr>
          <w:lang w:val="cy-GB"/>
        </w:rPr>
        <w:t xml:space="preserve">Moeseg, gwerthoedd, amrywiaeth, cynhwysiant, ymwybyddiaeth </w:t>
      </w:r>
      <w:proofErr w:type="spellStart"/>
      <w:r w:rsidRPr="00371731">
        <w:rPr>
          <w:lang w:val="cy-GB"/>
        </w:rPr>
        <w:t>ryngddiwylliannol</w:t>
      </w:r>
      <w:proofErr w:type="spellEnd"/>
      <w:r w:rsidRPr="00371731">
        <w:rPr>
          <w:lang w:val="cy-GB"/>
        </w:rPr>
        <w:t xml:space="preserve"> a stiwardiaeth gyfrifol: ystyriaethau, heriau a gweithredoedd.</w:t>
      </w:r>
      <w:r w:rsidR="0088349E" w:rsidRPr="002F641E">
        <w:rPr>
          <w:lang w:val="cy-GB"/>
        </w:rPr>
        <w:t xml:space="preserve"> </w:t>
      </w:r>
    </w:p>
    <w:p w14:paraId="5DF3AD1F" w14:textId="7FEBA8E6" w:rsidR="0088349E" w:rsidRPr="002F641E" w:rsidRDefault="00371731" w:rsidP="00371731">
      <w:pPr>
        <w:pStyle w:val="ListParagraph"/>
        <w:numPr>
          <w:ilvl w:val="0"/>
          <w:numId w:val="37"/>
        </w:numPr>
        <w:spacing w:before="240" w:line="276" w:lineRule="auto"/>
        <w:ind w:left="851" w:hanging="567"/>
        <w:contextualSpacing w:val="0"/>
        <w:rPr>
          <w:lang w:val="cy-GB"/>
        </w:rPr>
      </w:pPr>
      <w:r w:rsidRPr="00371731">
        <w:rPr>
          <w:lang w:val="cy-GB"/>
        </w:rPr>
        <w:t>Mynegiant diwylliannol ac ieithyddol.</w:t>
      </w:r>
    </w:p>
    <w:p w14:paraId="47C514D5" w14:textId="77777777" w:rsidR="00FF21EE" w:rsidRPr="00371731" w:rsidRDefault="00FF21EE" w:rsidP="00FF21EE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14:paraId="6EBCFA4E" w14:textId="77777777" w:rsidR="00FF21EE" w:rsidRPr="00371731" w:rsidRDefault="00FF21EE" w:rsidP="008E7BE9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14:paraId="62DB74C0" w14:textId="77777777" w:rsidR="00FF21EE" w:rsidRPr="00371731" w:rsidRDefault="00FF21EE" w:rsidP="008E7BE9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14:paraId="181AD1AE" w14:textId="77777777" w:rsidR="00FF21EE" w:rsidRPr="00371731" w:rsidRDefault="00FF21EE" w:rsidP="008E7BE9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14:paraId="249627DC" w14:textId="77777777" w:rsidR="0088349E" w:rsidRPr="00371731" w:rsidRDefault="0088349E">
      <w:pPr>
        <w:rPr>
          <w:b/>
          <w:lang w:val="cy-GB"/>
        </w:rPr>
      </w:pPr>
      <w:r w:rsidRPr="00371731">
        <w:rPr>
          <w:lang w:val="cy-GB"/>
        </w:rPr>
        <w:br w:type="page"/>
      </w:r>
    </w:p>
    <w:p w14:paraId="48810E48" w14:textId="4857FBB6" w:rsidR="008E7BE9" w:rsidRPr="002F641E" w:rsidRDefault="00371731" w:rsidP="00371731">
      <w:pPr>
        <w:pStyle w:val="Heading2"/>
        <w:rPr>
          <w:color w:val="FFFFFF"/>
          <w:lang w:val="cy-GB"/>
        </w:rPr>
      </w:pPr>
      <w:r w:rsidRPr="00371731">
        <w:rPr>
          <w:lang w:val="cy-GB"/>
        </w:rPr>
        <w:lastRenderedPageBreak/>
        <w:t>DYRANIAD AMSER ASTUDIO</w:t>
      </w:r>
    </w:p>
    <w:p w14:paraId="1A0DCEE7" w14:textId="77777777" w:rsidR="008E7BE9" w:rsidRPr="00371731" w:rsidRDefault="008E7BE9" w:rsidP="008E7BE9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14:paraId="1EC7393B" w14:textId="74267A26" w:rsidR="008E7BE9" w:rsidRPr="002F641E" w:rsidRDefault="00371731" w:rsidP="00371731">
      <w:pPr>
        <w:keepNext/>
        <w:rPr>
          <w:rFonts w:cs="Arial"/>
          <w:color w:val="FFFFFF"/>
          <w:sz w:val="22"/>
          <w:szCs w:val="22"/>
          <w:lang w:val="cy-GB"/>
        </w:rPr>
      </w:pPr>
      <w:r w:rsidRPr="00371731">
        <w:rPr>
          <w:rFonts w:cs="Arial"/>
          <w:sz w:val="22"/>
          <w:szCs w:val="22"/>
          <w:lang w:val="cy-GB"/>
        </w:rPr>
        <w:t>Mae’r amser astudio ar gyfer y modwl wedi ei rannu fel a ganlyn: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E7BE9" w:rsidRPr="00371731" w14:paraId="226D5521" w14:textId="77777777" w:rsidTr="00371731">
        <w:trPr>
          <w:trHeight w:val="24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BEB4095" w14:textId="531F056D" w:rsidR="008E7BE9" w:rsidRPr="002F641E" w:rsidRDefault="00371731" w:rsidP="00371731">
            <w:pPr>
              <w:keepNext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B197E26" w14:textId="3194F0A5" w:rsidR="008E7BE9" w:rsidRPr="002F641E" w:rsidRDefault="00371731" w:rsidP="00371731">
            <w:pPr>
              <w:keepNext/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C0978D5" w14:textId="7C50FD85" w:rsidR="008E7BE9" w:rsidRPr="002F641E" w:rsidRDefault="00371731" w:rsidP="00371731">
            <w:pPr>
              <w:keepNext/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8E7BE9" w:rsidRPr="00371731" w14:paraId="73441590" w14:textId="77777777" w:rsidTr="007826B5">
        <w:tc>
          <w:tcPr>
            <w:tcW w:w="3969" w:type="dxa"/>
          </w:tcPr>
          <w:p w14:paraId="57678CFB" w14:textId="7F610260" w:rsidR="008E7BE9" w:rsidRPr="002F641E" w:rsidRDefault="00371731" w:rsidP="00371731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3A9869A7" w14:textId="77777777" w:rsidR="008E7BE9" w:rsidRPr="00371731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48</w:t>
            </w:r>
          </w:p>
        </w:tc>
        <w:tc>
          <w:tcPr>
            <w:tcW w:w="1843" w:type="dxa"/>
          </w:tcPr>
          <w:p w14:paraId="0419F7CD" w14:textId="77777777" w:rsidR="008E7BE9" w:rsidRPr="00371731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24%</w:t>
            </w:r>
          </w:p>
        </w:tc>
      </w:tr>
      <w:tr w:rsidR="008E7BE9" w:rsidRPr="00371731" w14:paraId="214D8643" w14:textId="77777777" w:rsidTr="007826B5">
        <w:tc>
          <w:tcPr>
            <w:tcW w:w="3969" w:type="dxa"/>
          </w:tcPr>
          <w:p w14:paraId="15FC27F5" w14:textId="23598599" w:rsidR="008E7BE9" w:rsidRPr="002F641E" w:rsidRDefault="00371731" w:rsidP="00371731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Dysgu annibynnol</w:t>
            </w:r>
          </w:p>
        </w:tc>
        <w:tc>
          <w:tcPr>
            <w:tcW w:w="1701" w:type="dxa"/>
          </w:tcPr>
          <w:p w14:paraId="05959230" w14:textId="77777777" w:rsidR="008E7BE9" w:rsidRPr="00371731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152</w:t>
            </w:r>
          </w:p>
        </w:tc>
        <w:tc>
          <w:tcPr>
            <w:tcW w:w="1843" w:type="dxa"/>
          </w:tcPr>
          <w:p w14:paraId="5615E70B" w14:textId="77777777" w:rsidR="008E7BE9" w:rsidRPr="00371731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76%</w:t>
            </w:r>
          </w:p>
        </w:tc>
      </w:tr>
      <w:tr w:rsidR="008E7BE9" w:rsidRPr="00371731" w14:paraId="46388A76" w14:textId="77777777" w:rsidTr="007826B5">
        <w:tc>
          <w:tcPr>
            <w:tcW w:w="3969" w:type="dxa"/>
          </w:tcPr>
          <w:p w14:paraId="36247615" w14:textId="599F5EBA" w:rsidR="008E7BE9" w:rsidRPr="002F641E" w:rsidRDefault="00371731" w:rsidP="00371731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2FD2D0E2" w14:textId="77777777" w:rsidR="008E7BE9" w:rsidRPr="00371731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</w:p>
        </w:tc>
        <w:tc>
          <w:tcPr>
            <w:tcW w:w="1843" w:type="dxa"/>
          </w:tcPr>
          <w:p w14:paraId="45A42BFE" w14:textId="77777777" w:rsidR="008E7BE9" w:rsidRPr="00371731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8E7BE9" w:rsidRPr="00371731" w14:paraId="15162605" w14:textId="77777777" w:rsidTr="007826B5">
        <w:tc>
          <w:tcPr>
            <w:tcW w:w="3969" w:type="dxa"/>
          </w:tcPr>
          <w:p w14:paraId="0224ACE2" w14:textId="2BDEFC96" w:rsidR="008E7BE9" w:rsidRPr="002F641E" w:rsidRDefault="00371731" w:rsidP="00371731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54090FAD" w14:textId="77777777" w:rsidR="008E7BE9" w:rsidRPr="00371731" w:rsidRDefault="008E7BE9" w:rsidP="007826B5">
            <w:pPr>
              <w:keepNext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200</w:t>
            </w:r>
          </w:p>
        </w:tc>
        <w:tc>
          <w:tcPr>
            <w:tcW w:w="1843" w:type="dxa"/>
          </w:tcPr>
          <w:p w14:paraId="7AAB34D1" w14:textId="77777777" w:rsidR="008E7BE9" w:rsidRPr="00371731" w:rsidRDefault="008E7BE9" w:rsidP="007826B5">
            <w:pPr>
              <w:keepNext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14:paraId="0DBD5D78" w14:textId="77777777" w:rsidR="008E7BE9" w:rsidRPr="00371731" w:rsidRDefault="008E7BE9" w:rsidP="008E7BE9">
      <w:pPr>
        <w:pStyle w:val="fixed"/>
        <w:ind w:left="0" w:firstLine="0"/>
        <w:rPr>
          <w:rFonts w:ascii="Arial" w:hAnsi="Arial" w:cs="Arial"/>
          <w:sz w:val="22"/>
          <w:szCs w:val="22"/>
          <w:lang w:val="cy-GB"/>
        </w:rPr>
      </w:pPr>
    </w:p>
    <w:p w14:paraId="34B77B4B" w14:textId="4E158339" w:rsidR="008E7BE9" w:rsidRPr="002F641E" w:rsidRDefault="00371731" w:rsidP="00371731">
      <w:pPr>
        <w:pStyle w:val="Heading2"/>
        <w:rPr>
          <w:color w:val="FFFFFF"/>
          <w:lang w:val="cy-GB"/>
        </w:rPr>
      </w:pPr>
      <w:r w:rsidRPr="00371731">
        <w:rPr>
          <w:lang w:val="cy-GB"/>
        </w:rPr>
        <w:t>ASESIADAU</w:t>
      </w:r>
    </w:p>
    <w:p w14:paraId="7E01B6A5" w14:textId="77777777" w:rsidR="008E7BE9" w:rsidRPr="00371731" w:rsidRDefault="008E7BE9" w:rsidP="008E7BE9">
      <w:pPr>
        <w:pStyle w:val="fixed"/>
        <w:spacing w:line="276" w:lineRule="auto"/>
        <w:ind w:left="0"/>
        <w:rPr>
          <w:rFonts w:ascii="Arial" w:hAnsi="Arial" w:cs="Arial"/>
          <w:sz w:val="22"/>
          <w:szCs w:val="22"/>
          <w:lang w:val="cy-GB"/>
        </w:rPr>
      </w:pPr>
    </w:p>
    <w:p w14:paraId="22C8E64F" w14:textId="0AD30D20" w:rsidR="00FF21EE" w:rsidRPr="002F641E" w:rsidRDefault="00371731" w:rsidP="00371731">
      <w:pPr>
        <w:rPr>
          <w:rFonts w:cs="Arial"/>
          <w:b/>
          <w:color w:val="FFFFFF"/>
          <w:sz w:val="22"/>
          <w:szCs w:val="22"/>
          <w:lang w:val="cy-GB"/>
        </w:rPr>
      </w:pPr>
      <w:r w:rsidRPr="00371731">
        <w:rPr>
          <w:rFonts w:cs="Arial"/>
          <w:b/>
          <w:sz w:val="22"/>
          <w:szCs w:val="22"/>
          <w:lang w:val="cy-GB"/>
        </w:rPr>
        <w:t>Elfen Asesu 1</w:t>
      </w:r>
    </w:p>
    <w:p w14:paraId="10381CAD" w14:textId="0A43E9C3" w:rsidR="00FF21EE" w:rsidRPr="002F641E" w:rsidRDefault="00371731" w:rsidP="00371731">
      <w:pPr>
        <w:rPr>
          <w:rFonts w:cs="Arial"/>
          <w:b/>
          <w:i/>
          <w:color w:val="FFFFFF"/>
          <w:sz w:val="20"/>
          <w:lang w:val="cy-GB"/>
        </w:rPr>
      </w:pPr>
      <w:r w:rsidRPr="00371731">
        <w:rPr>
          <w:rFonts w:cs="Arial"/>
          <w:b/>
          <w:i/>
          <w:sz w:val="20"/>
          <w:lang w:val="cy-GB"/>
        </w:rPr>
        <w:t>(Ticiwch un)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FF21EE" w:rsidRPr="00371731" w14:paraId="612C937B" w14:textId="77777777" w:rsidTr="00FF21EE">
        <w:sdt>
          <w:sdtPr>
            <w:rPr>
              <w:rFonts w:cs="Arial"/>
              <w:sz w:val="22"/>
              <w:szCs w:val="22"/>
              <w:lang w:val="cy-GB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3B0C042" w14:textId="77777777" w:rsidR="00FF21EE" w:rsidRPr="00371731" w:rsidRDefault="00FF21EE" w:rsidP="007826B5">
                <w:pPr>
                  <w:rPr>
                    <w:rFonts w:cs="Arial"/>
                    <w:b/>
                    <w:sz w:val="22"/>
                    <w:szCs w:val="22"/>
                    <w:lang w:val="cy-GB"/>
                  </w:rPr>
                </w:pPr>
                <w:r w:rsidRPr="0037173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ECC92A5" w14:textId="3C5F1A57" w:rsidR="00FF21EE" w:rsidRPr="002F641E" w:rsidRDefault="00371731" w:rsidP="00371731">
            <w:pPr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cs="Arial"/>
              <w:sz w:val="22"/>
              <w:szCs w:val="22"/>
              <w:lang w:val="cy-GB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</w:tcPr>
              <w:p w14:paraId="4922A8A5" w14:textId="77777777" w:rsidR="00FF21EE" w:rsidRPr="00371731" w:rsidRDefault="00FF21EE" w:rsidP="007826B5">
                <w:pPr>
                  <w:rPr>
                    <w:rFonts w:cs="Arial"/>
                    <w:b/>
                    <w:sz w:val="22"/>
                    <w:szCs w:val="22"/>
                    <w:lang w:val="cy-GB"/>
                  </w:rPr>
                </w:pPr>
                <w:r w:rsidRPr="0037173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1ACA093" w14:textId="4B742659" w:rsidR="00FF21EE" w:rsidRPr="002F641E" w:rsidRDefault="00371731" w:rsidP="00371731">
            <w:pPr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cs="Arial"/>
              <w:sz w:val="22"/>
              <w:szCs w:val="22"/>
              <w:lang w:val="cy-GB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699110D" w14:textId="77777777" w:rsidR="00FF21EE" w:rsidRPr="00371731" w:rsidRDefault="00FF21EE" w:rsidP="007826B5">
                <w:pPr>
                  <w:rPr>
                    <w:rFonts w:cs="Arial"/>
                    <w:b/>
                    <w:sz w:val="22"/>
                    <w:szCs w:val="22"/>
                    <w:lang w:val="cy-GB"/>
                  </w:rPr>
                </w:pPr>
                <w:r w:rsidRPr="0037173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192FFDE9" w14:textId="2FAEA761" w:rsidR="00FF21EE" w:rsidRPr="002F641E" w:rsidRDefault="00371731" w:rsidP="00371731">
            <w:pPr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Ymarferol</w:t>
            </w:r>
          </w:p>
        </w:tc>
      </w:tr>
      <w:tr w:rsidR="00FF21EE" w:rsidRPr="00371731" w14:paraId="0116E7E5" w14:textId="77777777" w:rsidTr="00FF2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0622CC99" w14:textId="7FC79F6F" w:rsidR="00FF21EE" w:rsidRPr="002F641E" w:rsidRDefault="00371731" w:rsidP="00371731">
            <w:pPr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  <w:gridSpan w:val="4"/>
          </w:tcPr>
          <w:p w14:paraId="000FC72D" w14:textId="2EAB4DD4" w:rsidR="00FF21EE" w:rsidRPr="002F641E" w:rsidRDefault="00371731" w:rsidP="00371731">
            <w:pPr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7858C8A9" w14:textId="26413FFD" w:rsidR="00FF21EE" w:rsidRPr="002F641E" w:rsidRDefault="00371731" w:rsidP="00371731">
            <w:pPr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FF21EE" w:rsidRPr="00371731" w14:paraId="6C467515" w14:textId="77777777" w:rsidTr="00FF2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66CAFE0D" w14:textId="35B265D4" w:rsidR="00FF21EE" w:rsidRPr="00371731" w:rsidRDefault="00371731" w:rsidP="0088349E">
            <w:pPr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Portffolio ar-lein</w:t>
            </w:r>
            <w:r w:rsidR="00FF21EE" w:rsidRPr="002F641E">
              <w:rPr>
                <w:rFonts w:cs="Arial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3969" w:type="dxa"/>
            <w:gridSpan w:val="4"/>
          </w:tcPr>
          <w:p w14:paraId="14812BF7" w14:textId="59B91114" w:rsidR="00FF21EE" w:rsidRPr="002F641E" w:rsidRDefault="00371731" w:rsidP="00371731">
            <w:pPr>
              <w:rPr>
                <w:rFonts w:cs="Arial"/>
                <w:color w:val="FFFFFF"/>
                <w:sz w:val="22"/>
                <w:szCs w:val="22"/>
                <w:highlight w:val="yellow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2,000 o eiriau neu gyfwerth</w:t>
            </w:r>
          </w:p>
        </w:tc>
        <w:tc>
          <w:tcPr>
            <w:tcW w:w="1559" w:type="dxa"/>
          </w:tcPr>
          <w:p w14:paraId="3A806F9C" w14:textId="77777777" w:rsidR="00FF21EE" w:rsidRPr="00371731" w:rsidRDefault="00FF21EE" w:rsidP="007826B5">
            <w:pPr>
              <w:rPr>
                <w:rFonts w:cs="Arial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50%</w:t>
            </w:r>
          </w:p>
        </w:tc>
      </w:tr>
    </w:tbl>
    <w:p w14:paraId="6606966B" w14:textId="77777777" w:rsidR="00FF21EE" w:rsidRPr="00371731" w:rsidRDefault="00FF21EE" w:rsidP="00FF21EE">
      <w:pPr>
        <w:rPr>
          <w:rFonts w:cs="Arial"/>
          <w:b/>
          <w:sz w:val="22"/>
          <w:szCs w:val="22"/>
          <w:lang w:val="cy-GB"/>
        </w:rPr>
      </w:pPr>
    </w:p>
    <w:p w14:paraId="25C58760" w14:textId="1098A0CE" w:rsidR="00FF21EE" w:rsidRPr="002F641E" w:rsidRDefault="00371731" w:rsidP="00371731">
      <w:pPr>
        <w:rPr>
          <w:rFonts w:cs="Arial"/>
          <w:b/>
          <w:color w:val="FFFFFF"/>
          <w:sz w:val="22"/>
          <w:szCs w:val="22"/>
          <w:lang w:val="cy-GB"/>
        </w:rPr>
      </w:pPr>
      <w:r w:rsidRPr="00371731">
        <w:rPr>
          <w:rFonts w:cs="Arial"/>
          <w:b/>
          <w:sz w:val="22"/>
          <w:szCs w:val="22"/>
          <w:lang w:val="cy-GB"/>
        </w:rPr>
        <w:t>Elfen Asesu 2</w:t>
      </w:r>
    </w:p>
    <w:p w14:paraId="25E7350F" w14:textId="0AA7D50B" w:rsidR="00FF21EE" w:rsidRPr="002F641E" w:rsidRDefault="00371731" w:rsidP="00371731">
      <w:pPr>
        <w:rPr>
          <w:rFonts w:cs="Arial"/>
          <w:b/>
          <w:color w:val="FFFFFF"/>
          <w:sz w:val="22"/>
          <w:szCs w:val="22"/>
          <w:lang w:val="cy-GB"/>
        </w:rPr>
      </w:pPr>
      <w:r w:rsidRPr="00371731">
        <w:rPr>
          <w:rFonts w:cs="Arial"/>
          <w:b/>
          <w:i/>
          <w:sz w:val="20"/>
          <w:lang w:val="cy-GB"/>
        </w:rPr>
        <w:t>(Ticiwch un)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FF21EE" w:rsidRPr="00371731" w14:paraId="7D4B5690" w14:textId="77777777" w:rsidTr="00FF21EE">
        <w:sdt>
          <w:sdtPr>
            <w:rPr>
              <w:rFonts w:cs="Arial"/>
              <w:sz w:val="22"/>
              <w:szCs w:val="22"/>
              <w:lang w:val="cy-GB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31EB495B" w14:textId="77777777" w:rsidR="00FF21EE" w:rsidRPr="00371731" w:rsidRDefault="00FF21EE" w:rsidP="007826B5">
                <w:pPr>
                  <w:rPr>
                    <w:rFonts w:cs="Arial"/>
                    <w:b/>
                    <w:sz w:val="22"/>
                    <w:szCs w:val="22"/>
                    <w:lang w:val="cy-GB"/>
                  </w:rPr>
                </w:pPr>
                <w:r w:rsidRPr="0037173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A69F7C9" w14:textId="4386AF20" w:rsidR="00FF21EE" w:rsidRPr="002F641E" w:rsidRDefault="00371731" w:rsidP="00371731">
            <w:pPr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cs="Arial"/>
              <w:sz w:val="22"/>
              <w:szCs w:val="22"/>
              <w:lang w:val="cy-GB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</w:tcPr>
              <w:p w14:paraId="3E5397B0" w14:textId="77777777" w:rsidR="00FF21EE" w:rsidRPr="00371731" w:rsidRDefault="00FF21EE" w:rsidP="007826B5">
                <w:pPr>
                  <w:rPr>
                    <w:rFonts w:cs="Arial"/>
                    <w:b/>
                    <w:sz w:val="22"/>
                    <w:szCs w:val="22"/>
                    <w:lang w:val="cy-GB"/>
                  </w:rPr>
                </w:pPr>
                <w:r w:rsidRPr="0037173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7EF0139" w14:textId="15ACEB3F" w:rsidR="00FF21EE" w:rsidRPr="002F641E" w:rsidRDefault="00371731" w:rsidP="00371731">
            <w:pPr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cs="Arial"/>
              <w:sz w:val="22"/>
              <w:szCs w:val="22"/>
              <w:lang w:val="cy-GB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70EA9B9" w14:textId="77777777" w:rsidR="00FF21EE" w:rsidRPr="00371731" w:rsidRDefault="00FF21EE" w:rsidP="007826B5">
                <w:pPr>
                  <w:rPr>
                    <w:rFonts w:cs="Arial"/>
                    <w:b/>
                    <w:sz w:val="22"/>
                    <w:szCs w:val="22"/>
                    <w:lang w:val="cy-GB"/>
                  </w:rPr>
                </w:pPr>
                <w:r w:rsidRPr="0037173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2891D2A9" w14:textId="428CECBF" w:rsidR="00FF21EE" w:rsidRPr="002F641E" w:rsidRDefault="00371731" w:rsidP="00371731">
            <w:pPr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Ymarferol</w:t>
            </w:r>
          </w:p>
        </w:tc>
      </w:tr>
      <w:tr w:rsidR="00FF21EE" w:rsidRPr="00371731" w14:paraId="0007D196" w14:textId="77777777" w:rsidTr="00FF2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4E44C2DB" w14:textId="7E2658F3" w:rsidR="00FF21EE" w:rsidRPr="002F641E" w:rsidRDefault="00371731" w:rsidP="00371731">
            <w:pPr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  <w:gridSpan w:val="4"/>
          </w:tcPr>
          <w:p w14:paraId="3EF41ECE" w14:textId="529D348E" w:rsidR="00FF21EE" w:rsidRPr="002F641E" w:rsidRDefault="00371731" w:rsidP="00371731">
            <w:pPr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364E971C" w14:textId="3F7A60EF" w:rsidR="00FF21EE" w:rsidRPr="002F641E" w:rsidRDefault="00371731" w:rsidP="00371731">
            <w:pPr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FF21EE" w:rsidRPr="00371731" w14:paraId="18F4AA14" w14:textId="77777777" w:rsidTr="00FF2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470014C0" w14:textId="06196105" w:rsidR="00FF21EE" w:rsidRPr="002F641E" w:rsidRDefault="00371731" w:rsidP="00371731">
            <w:pPr>
              <w:jc w:val="center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Aseiniad</w:t>
            </w:r>
          </w:p>
        </w:tc>
        <w:tc>
          <w:tcPr>
            <w:tcW w:w="3969" w:type="dxa"/>
            <w:gridSpan w:val="4"/>
          </w:tcPr>
          <w:p w14:paraId="6928D880" w14:textId="3BDD42B0" w:rsidR="00FF21EE" w:rsidRPr="002F641E" w:rsidRDefault="00371731" w:rsidP="00371731">
            <w:pPr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2,000 o eiriau neu gyfwerth</w:t>
            </w:r>
          </w:p>
        </w:tc>
        <w:tc>
          <w:tcPr>
            <w:tcW w:w="1559" w:type="dxa"/>
          </w:tcPr>
          <w:p w14:paraId="5F068A4E" w14:textId="77777777" w:rsidR="00FF21EE" w:rsidRPr="00371731" w:rsidRDefault="00FF21EE" w:rsidP="007826B5">
            <w:pPr>
              <w:rPr>
                <w:rFonts w:cs="Arial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50%</w:t>
            </w:r>
          </w:p>
        </w:tc>
      </w:tr>
    </w:tbl>
    <w:p w14:paraId="7D2D8FA3" w14:textId="77777777" w:rsidR="00FF21EE" w:rsidRPr="00371731" w:rsidRDefault="00FF21EE" w:rsidP="00FF21EE">
      <w:pPr>
        <w:rPr>
          <w:rFonts w:cs="Arial"/>
          <w:b/>
          <w:sz w:val="22"/>
          <w:szCs w:val="22"/>
          <w:highlight w:val="cyan"/>
          <w:lang w:val="cy-GB"/>
        </w:rPr>
      </w:pPr>
    </w:p>
    <w:p w14:paraId="57EC6044" w14:textId="617040B1" w:rsidR="00FF21EE" w:rsidRPr="002F641E" w:rsidRDefault="00371731" w:rsidP="00371731">
      <w:pPr>
        <w:pStyle w:val="fixed"/>
        <w:keepNext/>
        <w:ind w:left="0" w:firstLine="0"/>
        <w:jc w:val="both"/>
        <w:rPr>
          <w:rFonts w:ascii="Arial" w:hAnsi="Arial" w:cs="Arial"/>
          <w:color w:val="FFFFFF"/>
          <w:sz w:val="22"/>
          <w:szCs w:val="22"/>
          <w:lang w:val="cy-GB"/>
        </w:rPr>
      </w:pPr>
      <w:r w:rsidRPr="00371731">
        <w:rPr>
          <w:rFonts w:ascii="Arial" w:hAnsi="Arial" w:cs="Arial"/>
          <w:sz w:val="22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F21EE" w:rsidRPr="00371731" w14:paraId="1CFD7F2D" w14:textId="77777777" w:rsidTr="001E3F93">
        <w:trPr>
          <w:trHeight w:val="24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2235FAE1" w14:textId="7136146B" w:rsidR="00FF21EE" w:rsidRPr="002F641E" w:rsidRDefault="00371731" w:rsidP="00371731">
            <w:pPr>
              <w:keepNext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0BE64BFA" w14:textId="007C2008" w:rsidR="00FF21EE" w:rsidRPr="002F641E" w:rsidRDefault="00371731" w:rsidP="00371731">
            <w:pPr>
              <w:keepNext/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FF21EE" w:rsidRPr="00371731" w14:paraId="7E13254A" w14:textId="77777777" w:rsidTr="007826B5">
        <w:tc>
          <w:tcPr>
            <w:tcW w:w="3261" w:type="dxa"/>
          </w:tcPr>
          <w:p w14:paraId="4404B485" w14:textId="654FC48A" w:rsidR="00FF21EE" w:rsidRPr="002F641E" w:rsidRDefault="00371731" w:rsidP="00371731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14:paraId="038E1DA0" w14:textId="77777777" w:rsidR="00FF21EE" w:rsidRPr="00371731" w:rsidRDefault="00FF21EE" w:rsidP="007826B5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FF21EE" w:rsidRPr="00371731" w14:paraId="0E4A1DA5" w14:textId="77777777" w:rsidTr="007826B5">
        <w:tc>
          <w:tcPr>
            <w:tcW w:w="3261" w:type="dxa"/>
          </w:tcPr>
          <w:p w14:paraId="3F8A817E" w14:textId="1DE2A875" w:rsidR="00FF21EE" w:rsidRPr="002F641E" w:rsidRDefault="00371731" w:rsidP="00371731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3F96911F" w14:textId="77777777" w:rsidR="00FF21EE" w:rsidRPr="00371731" w:rsidRDefault="00FF21EE" w:rsidP="007826B5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100%</w:t>
            </w:r>
          </w:p>
        </w:tc>
      </w:tr>
      <w:tr w:rsidR="00FF21EE" w:rsidRPr="00371731" w14:paraId="24F9F0FA" w14:textId="77777777" w:rsidTr="007826B5">
        <w:tc>
          <w:tcPr>
            <w:tcW w:w="3261" w:type="dxa"/>
          </w:tcPr>
          <w:p w14:paraId="4C5FEC14" w14:textId="196BE926" w:rsidR="00FF21EE" w:rsidRPr="002F641E" w:rsidRDefault="00371731" w:rsidP="00371731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16F08A65" w14:textId="77777777" w:rsidR="00FF21EE" w:rsidRPr="00371731" w:rsidRDefault="00FF21EE" w:rsidP="007826B5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FF21EE" w:rsidRPr="00371731" w14:paraId="2BC398FA" w14:textId="77777777" w:rsidTr="007826B5">
        <w:tc>
          <w:tcPr>
            <w:tcW w:w="3261" w:type="dxa"/>
          </w:tcPr>
          <w:p w14:paraId="239E67B6" w14:textId="24523485" w:rsidR="00FF21EE" w:rsidRPr="002F641E" w:rsidRDefault="00371731" w:rsidP="00371731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0EFD7023" w14:textId="77777777" w:rsidR="00FF21EE" w:rsidRPr="00371731" w:rsidRDefault="00FF21EE" w:rsidP="007826B5">
            <w:pPr>
              <w:keepNext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14:paraId="09D07362" w14:textId="77777777" w:rsidR="008E7BE9" w:rsidRPr="00371731" w:rsidRDefault="008E7BE9" w:rsidP="008E7BE9">
      <w:pPr>
        <w:spacing w:line="276" w:lineRule="auto"/>
        <w:rPr>
          <w:rFonts w:cs="Arial"/>
          <w:b/>
          <w:sz w:val="22"/>
          <w:szCs w:val="22"/>
          <w:highlight w:val="cyan"/>
          <w:lang w:val="cy-GB"/>
        </w:rPr>
      </w:pPr>
    </w:p>
    <w:p w14:paraId="1CE731CC" w14:textId="50503D9B" w:rsidR="008E7BE9" w:rsidRPr="002F641E" w:rsidRDefault="008E7BE9" w:rsidP="001E3F93">
      <w:pPr>
        <w:pStyle w:val="Heading2"/>
        <w:rPr>
          <w:color w:val="FFFFFF"/>
          <w:lang w:val="cy-GB"/>
        </w:rPr>
      </w:pPr>
      <w:r w:rsidRPr="00371731">
        <w:rPr>
          <w:lang w:val="cy-GB"/>
        </w:rPr>
        <w:br w:type="page"/>
      </w:r>
      <w:r w:rsidR="00371731" w:rsidRPr="001E3F93">
        <w:rPr>
          <w:lang w:val="cy-GB"/>
        </w:rPr>
        <w:lastRenderedPageBreak/>
        <w:t>AMSERLEN GWEITHGAREDDAU</w:t>
      </w:r>
    </w:p>
    <w:p w14:paraId="5FDD037A" w14:textId="3CDB4A8B" w:rsidR="00582B78" w:rsidRPr="00371731" w:rsidRDefault="00582B78" w:rsidP="00582B78">
      <w:pPr>
        <w:rPr>
          <w:lang w:val="cy-GB"/>
        </w:rPr>
      </w:pPr>
    </w:p>
    <w:p w14:paraId="43C78D90" w14:textId="598EA9B3" w:rsidR="00582B78" w:rsidRPr="00371731" w:rsidRDefault="00582B78" w:rsidP="00582B78">
      <w:pPr>
        <w:rPr>
          <w:lang w:val="cy-GB"/>
        </w:rPr>
      </w:pPr>
    </w:p>
    <w:p w14:paraId="51111071" w14:textId="16B0A5C8" w:rsidR="00582B78" w:rsidRPr="00371731" w:rsidRDefault="00582B78" w:rsidP="00582B78">
      <w:pPr>
        <w:rPr>
          <w:lang w:val="cy-GB"/>
        </w:rPr>
      </w:pPr>
    </w:p>
    <w:p w14:paraId="11D49E42" w14:textId="77777777" w:rsidR="00582B78" w:rsidRPr="00371731" w:rsidRDefault="00582B78" w:rsidP="00582B78">
      <w:pPr>
        <w:rPr>
          <w:lang w:val="cy-GB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49"/>
        <w:gridCol w:w="7695"/>
      </w:tblGrid>
      <w:tr w:rsidR="00691DA5" w:rsidRPr="00371731" w14:paraId="3D48E40C" w14:textId="77777777" w:rsidTr="001E3F93">
        <w:trPr>
          <w:trHeight w:val="240"/>
        </w:trPr>
        <w:tc>
          <w:tcPr>
            <w:tcW w:w="1316" w:type="pct"/>
          </w:tcPr>
          <w:p w14:paraId="43D4B581" w14:textId="21513664" w:rsidR="00691DA5" w:rsidRPr="002F641E" w:rsidRDefault="001E3F93" w:rsidP="001E3F93">
            <w:pPr>
              <w:spacing w:line="276" w:lineRule="auto"/>
              <w:rPr>
                <w:color w:val="FFFFFF"/>
                <w:lang w:val="cy-GB"/>
              </w:rPr>
            </w:pPr>
            <w:r w:rsidRPr="001E3F93">
              <w:rPr>
                <w:lang w:val="cy-GB"/>
              </w:rPr>
              <w:t>Dyddiad Amser</w:t>
            </w:r>
          </w:p>
        </w:tc>
        <w:tc>
          <w:tcPr>
            <w:tcW w:w="3684" w:type="pct"/>
          </w:tcPr>
          <w:p w14:paraId="1304E16E" w14:textId="1B94595C" w:rsidR="00691DA5" w:rsidRPr="002F641E" w:rsidRDefault="001E3F93" w:rsidP="001E3F93">
            <w:pPr>
              <w:spacing w:line="276" w:lineRule="auto"/>
              <w:rPr>
                <w:color w:val="FFFFFF"/>
                <w:lang w:val="cy-GB"/>
              </w:rPr>
            </w:pPr>
            <w:r w:rsidRPr="001E3F93">
              <w:rPr>
                <w:lang w:val="cy-GB"/>
              </w:rPr>
              <w:t>Beth</w:t>
            </w:r>
          </w:p>
        </w:tc>
      </w:tr>
      <w:tr w:rsidR="00691DA5" w:rsidRPr="00371731" w14:paraId="5FA02CCE" w14:textId="77777777" w:rsidTr="001E3F93">
        <w:tc>
          <w:tcPr>
            <w:tcW w:w="1316" w:type="pct"/>
          </w:tcPr>
          <w:p w14:paraId="286D5DE5" w14:textId="511C26BD" w:rsidR="00691DA5" w:rsidRPr="00371731" w:rsidRDefault="00691DA5" w:rsidP="0029646A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30/02/2023</w:t>
            </w:r>
          </w:p>
          <w:p w14:paraId="306164D8" w14:textId="6EE55B67" w:rsidR="00691DA5" w:rsidRPr="00371731" w:rsidRDefault="00691DA5" w:rsidP="0029646A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0930 – 12</w:t>
            </w:r>
            <w:r w:rsidR="00D17BAA" w:rsidRPr="00371731">
              <w:rPr>
                <w:lang w:val="cy-GB"/>
              </w:rPr>
              <w:t>3</w:t>
            </w:r>
            <w:r w:rsidRPr="00371731">
              <w:rPr>
                <w:lang w:val="cy-GB"/>
              </w:rPr>
              <w:t>0</w:t>
            </w:r>
          </w:p>
        </w:tc>
        <w:tc>
          <w:tcPr>
            <w:tcW w:w="3684" w:type="pct"/>
          </w:tcPr>
          <w:p w14:paraId="303E4314" w14:textId="78BDFB32" w:rsidR="00691DA5" w:rsidRPr="002F641E" w:rsidRDefault="001E3F93" w:rsidP="001E3F93">
            <w:pPr>
              <w:spacing w:line="276" w:lineRule="auto"/>
              <w:rPr>
                <w:color w:val="FFFFFF"/>
                <w:lang w:val="cy-GB"/>
              </w:rPr>
            </w:pPr>
            <w:r w:rsidRPr="001E3F93">
              <w:rPr>
                <w:lang w:val="cy-GB"/>
              </w:rPr>
              <w:t>Cyflwyniad i’r modwl</w:t>
            </w:r>
          </w:p>
        </w:tc>
      </w:tr>
      <w:tr w:rsidR="00D17BAA" w:rsidRPr="00371731" w14:paraId="31893D37" w14:textId="77777777" w:rsidTr="001E3F93">
        <w:tc>
          <w:tcPr>
            <w:tcW w:w="1316" w:type="pct"/>
          </w:tcPr>
          <w:p w14:paraId="79BC26DE" w14:textId="77777777" w:rsidR="00D17BAA" w:rsidRPr="00371731" w:rsidRDefault="00F1168E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02/02/2023</w:t>
            </w:r>
          </w:p>
          <w:p w14:paraId="12EA21E1" w14:textId="4DD12287" w:rsidR="00F1168E" w:rsidRPr="00371731" w:rsidRDefault="00F1168E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0930 – 1500</w:t>
            </w:r>
          </w:p>
        </w:tc>
        <w:tc>
          <w:tcPr>
            <w:tcW w:w="3684" w:type="pct"/>
          </w:tcPr>
          <w:p w14:paraId="3B2264FE" w14:textId="77777777" w:rsidR="00D17BAA" w:rsidRPr="00371731" w:rsidRDefault="00D17BAA" w:rsidP="0029646A">
            <w:pPr>
              <w:spacing w:line="276" w:lineRule="auto"/>
              <w:rPr>
                <w:lang w:val="cy-GB"/>
              </w:rPr>
            </w:pPr>
          </w:p>
        </w:tc>
      </w:tr>
      <w:tr w:rsidR="00691DA5" w:rsidRPr="00371731" w14:paraId="1AB16D82" w14:textId="77777777" w:rsidTr="001E3F93">
        <w:tc>
          <w:tcPr>
            <w:tcW w:w="1316" w:type="pct"/>
          </w:tcPr>
          <w:p w14:paraId="6DF95534" w14:textId="1304B074" w:rsidR="00691DA5" w:rsidRPr="00371731" w:rsidRDefault="00691DA5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</w:t>
            </w:r>
            <w:r w:rsidR="003F735D" w:rsidRPr="00371731">
              <w:rPr>
                <w:lang w:val="cy-GB"/>
              </w:rPr>
              <w:t>6</w:t>
            </w:r>
            <w:r w:rsidRPr="00371731">
              <w:rPr>
                <w:lang w:val="cy-GB"/>
              </w:rPr>
              <w:t>/0</w:t>
            </w:r>
            <w:r w:rsidR="003F735D" w:rsidRPr="00371731">
              <w:rPr>
                <w:lang w:val="cy-GB"/>
              </w:rPr>
              <w:t>2</w:t>
            </w:r>
            <w:r w:rsidRPr="00371731">
              <w:rPr>
                <w:lang w:val="cy-GB"/>
              </w:rPr>
              <w:t xml:space="preserve">/202 </w:t>
            </w:r>
          </w:p>
          <w:p w14:paraId="1EE3D32C" w14:textId="357AA864" w:rsidR="00691DA5" w:rsidRPr="00371731" w:rsidRDefault="003F735D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0930</w:t>
            </w:r>
            <w:r w:rsidR="00691DA5" w:rsidRPr="00371731">
              <w:rPr>
                <w:lang w:val="cy-GB"/>
              </w:rPr>
              <w:t xml:space="preserve"> – 1</w:t>
            </w:r>
            <w:r w:rsidRPr="00371731">
              <w:rPr>
                <w:lang w:val="cy-GB"/>
              </w:rPr>
              <w:t>23</w:t>
            </w:r>
            <w:r w:rsidR="00691DA5" w:rsidRPr="00371731">
              <w:rPr>
                <w:lang w:val="cy-GB"/>
              </w:rPr>
              <w:t>0</w:t>
            </w:r>
          </w:p>
        </w:tc>
        <w:tc>
          <w:tcPr>
            <w:tcW w:w="3684" w:type="pct"/>
          </w:tcPr>
          <w:p w14:paraId="33067B35" w14:textId="4E107F9F" w:rsidR="00691DA5" w:rsidRPr="002F641E" w:rsidRDefault="001E3F93" w:rsidP="001E3F93">
            <w:pPr>
              <w:spacing w:line="276" w:lineRule="auto"/>
              <w:rPr>
                <w:color w:val="FFFFFF"/>
                <w:lang w:val="cy-GB"/>
              </w:rPr>
            </w:pPr>
            <w:r w:rsidRPr="001E3F93">
              <w:rPr>
                <w:lang w:val="cy-GB"/>
              </w:rPr>
              <w:t xml:space="preserve">Sgiliau a Nodweddion </w:t>
            </w:r>
            <w:r w:rsidR="009F3137">
              <w:rPr>
                <w:lang w:val="cy-GB"/>
              </w:rPr>
              <w:t>CDP</w:t>
            </w:r>
          </w:p>
        </w:tc>
      </w:tr>
      <w:tr w:rsidR="00D17BAA" w:rsidRPr="00371731" w14:paraId="213908DE" w14:textId="77777777" w:rsidTr="001E3F93">
        <w:tc>
          <w:tcPr>
            <w:tcW w:w="1316" w:type="pct"/>
          </w:tcPr>
          <w:p w14:paraId="54703205" w14:textId="77777777" w:rsidR="00D17BAA" w:rsidRPr="00371731" w:rsidRDefault="00784FF0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09/02/2023</w:t>
            </w:r>
          </w:p>
          <w:p w14:paraId="6CB557CE" w14:textId="66620303" w:rsidR="00784FF0" w:rsidRPr="00371731" w:rsidRDefault="00784FF0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0930 – 1500</w:t>
            </w:r>
          </w:p>
        </w:tc>
        <w:tc>
          <w:tcPr>
            <w:tcW w:w="3684" w:type="pct"/>
          </w:tcPr>
          <w:p w14:paraId="03F676D2" w14:textId="77777777" w:rsidR="00D17BAA" w:rsidRPr="00371731" w:rsidRDefault="00D17BAA" w:rsidP="0029646A">
            <w:pPr>
              <w:spacing w:line="276" w:lineRule="auto"/>
              <w:rPr>
                <w:lang w:val="cy-GB"/>
              </w:rPr>
            </w:pPr>
          </w:p>
        </w:tc>
      </w:tr>
      <w:tr w:rsidR="00691DA5" w:rsidRPr="00371731" w14:paraId="08CB4E4E" w14:textId="77777777" w:rsidTr="001E3F93">
        <w:tc>
          <w:tcPr>
            <w:tcW w:w="1316" w:type="pct"/>
          </w:tcPr>
          <w:p w14:paraId="36255F32" w14:textId="77777777" w:rsidR="00691DA5" w:rsidRPr="00371731" w:rsidRDefault="00691DA5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10/03/2022</w:t>
            </w:r>
          </w:p>
          <w:p w14:paraId="23C2D21F" w14:textId="25F10754" w:rsidR="00691DA5" w:rsidRPr="00371731" w:rsidRDefault="00691DA5" w:rsidP="0029646A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0930 – 1500</w:t>
            </w:r>
          </w:p>
        </w:tc>
        <w:tc>
          <w:tcPr>
            <w:tcW w:w="3684" w:type="pct"/>
          </w:tcPr>
          <w:p w14:paraId="1ABABC02" w14:textId="21C4A22A" w:rsidR="00691DA5" w:rsidRPr="002F641E" w:rsidRDefault="001E3F93" w:rsidP="001E3F93">
            <w:pPr>
              <w:spacing w:line="276" w:lineRule="auto"/>
              <w:rPr>
                <w:color w:val="FFFFFF"/>
                <w:lang w:val="cy-GB"/>
              </w:rPr>
            </w:pPr>
            <w:proofErr w:type="spellStart"/>
            <w:r w:rsidRPr="001E3F93">
              <w:rPr>
                <w:lang w:val="cy-GB"/>
              </w:rPr>
              <w:t>Gwibrwydweithio</w:t>
            </w:r>
            <w:proofErr w:type="spellEnd"/>
            <w:r w:rsidRPr="001E3F93">
              <w:rPr>
                <w:lang w:val="cy-GB"/>
              </w:rPr>
              <w:t xml:space="preserve"> a rhwydweithio</w:t>
            </w:r>
          </w:p>
        </w:tc>
      </w:tr>
      <w:tr w:rsidR="00D17BAA" w:rsidRPr="00371731" w14:paraId="04C2CC96" w14:textId="77777777" w:rsidTr="001E3F93">
        <w:tc>
          <w:tcPr>
            <w:tcW w:w="1316" w:type="pct"/>
          </w:tcPr>
          <w:p w14:paraId="000F0298" w14:textId="77777777" w:rsidR="00D17BAA" w:rsidRPr="00371731" w:rsidRDefault="00627FAE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13/02/2023</w:t>
            </w:r>
          </w:p>
          <w:p w14:paraId="20E3C9FF" w14:textId="20B67950" w:rsidR="00627FAE" w:rsidRPr="00371731" w:rsidRDefault="00627FAE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0930 – 1230</w:t>
            </w:r>
          </w:p>
        </w:tc>
        <w:tc>
          <w:tcPr>
            <w:tcW w:w="3684" w:type="pct"/>
          </w:tcPr>
          <w:p w14:paraId="5DC90B49" w14:textId="52193AF0" w:rsidR="00D17BAA" w:rsidRPr="002F641E" w:rsidRDefault="001E3F93" w:rsidP="001E3F93">
            <w:pPr>
              <w:spacing w:line="276" w:lineRule="auto"/>
              <w:rPr>
                <w:color w:val="FFFFFF"/>
                <w:lang w:val="cy-GB"/>
              </w:rPr>
            </w:pPr>
            <w:r w:rsidRPr="001E3F93">
              <w:rPr>
                <w:lang w:val="cy-GB"/>
              </w:rPr>
              <w:t>Ailadrodd aseiniad a Thiwtorialau</w:t>
            </w:r>
          </w:p>
        </w:tc>
      </w:tr>
      <w:tr w:rsidR="00691DA5" w:rsidRPr="00371731" w14:paraId="0ECBA9C7" w14:textId="77777777" w:rsidTr="001E3F93">
        <w:tc>
          <w:tcPr>
            <w:tcW w:w="1316" w:type="pct"/>
          </w:tcPr>
          <w:p w14:paraId="3EB9E23E" w14:textId="214F20C5" w:rsidR="00691DA5" w:rsidRPr="00371731" w:rsidRDefault="00627FAE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16/02/2023</w:t>
            </w:r>
          </w:p>
          <w:p w14:paraId="52915857" w14:textId="2DAF220D" w:rsidR="00691DA5" w:rsidRPr="00371731" w:rsidRDefault="00691DA5" w:rsidP="001E7AC4">
            <w:pPr>
              <w:spacing w:line="276" w:lineRule="auto"/>
              <w:rPr>
                <w:lang w:val="cy-GB"/>
              </w:rPr>
            </w:pPr>
            <w:r w:rsidRPr="00371731">
              <w:rPr>
                <w:lang w:val="cy-GB"/>
              </w:rPr>
              <w:t>0930 – 1500</w:t>
            </w:r>
          </w:p>
        </w:tc>
        <w:tc>
          <w:tcPr>
            <w:tcW w:w="3684" w:type="pct"/>
          </w:tcPr>
          <w:p w14:paraId="3231930A" w14:textId="1986D1A7" w:rsidR="00691DA5" w:rsidRPr="002F641E" w:rsidRDefault="001E3F93" w:rsidP="001E3F93">
            <w:pPr>
              <w:spacing w:line="276" w:lineRule="auto"/>
              <w:rPr>
                <w:color w:val="FFFFFF"/>
                <w:lang w:val="cy-GB"/>
              </w:rPr>
            </w:pPr>
            <w:r w:rsidRPr="001E3F93">
              <w:rPr>
                <w:lang w:val="cy-GB"/>
              </w:rPr>
              <w:t>Modelau adfyfyriol a rheoli prosiectau.</w:t>
            </w:r>
          </w:p>
          <w:p w14:paraId="15AC51D2" w14:textId="1C318114" w:rsidR="00691DA5" w:rsidRPr="00371731" w:rsidRDefault="00691DA5" w:rsidP="0029646A">
            <w:pPr>
              <w:spacing w:line="276" w:lineRule="auto"/>
              <w:rPr>
                <w:lang w:val="cy-GB"/>
              </w:rPr>
            </w:pPr>
          </w:p>
        </w:tc>
      </w:tr>
    </w:tbl>
    <w:p w14:paraId="38EBC8B3" w14:textId="77777777" w:rsidR="005F2EF2" w:rsidRPr="00371731" w:rsidRDefault="005F2EF2" w:rsidP="005F2EF2">
      <w:pPr>
        <w:rPr>
          <w:lang w:val="cy-GB"/>
        </w:rPr>
      </w:pPr>
    </w:p>
    <w:p w14:paraId="77D1B0F5" w14:textId="3D952343" w:rsidR="00A92152" w:rsidRPr="00371731" w:rsidRDefault="008E7BE9" w:rsidP="00CE36C4">
      <w:pPr>
        <w:rPr>
          <w:rFonts w:cs="Arial"/>
          <w:lang w:val="cy-GB"/>
        </w:rPr>
      </w:pPr>
      <w:r w:rsidRPr="00371731">
        <w:rPr>
          <w:lang w:val="cy-GB"/>
        </w:rPr>
        <w:br w:type="page"/>
      </w:r>
      <w:r w:rsidRPr="00371731">
        <w:rPr>
          <w:rFonts w:cs="Arial"/>
          <w:lang w:val="cy-GB"/>
        </w:rPr>
        <w:lastRenderedPageBreak/>
        <w:t xml:space="preserve"> </w:t>
      </w:r>
      <w:bookmarkStart w:id="1" w:name="_Toc48725198"/>
      <w:bookmarkStart w:id="2" w:name="_Toc48725263"/>
    </w:p>
    <w:bookmarkEnd w:id="1"/>
    <w:bookmarkEnd w:id="2"/>
    <w:p w14:paraId="6C6E259D" w14:textId="161C4A80" w:rsidR="008E7BE9" w:rsidRPr="002F641E" w:rsidRDefault="001E3F93" w:rsidP="001E3F93">
      <w:pPr>
        <w:pStyle w:val="Heading2"/>
        <w:rPr>
          <w:rFonts w:cs="Arial"/>
          <w:color w:val="FFFFFF"/>
          <w:sz w:val="28"/>
          <w:szCs w:val="28"/>
          <w:lang w:val="cy-GB"/>
        </w:rPr>
      </w:pPr>
      <w:r w:rsidRPr="001E3F93">
        <w:rPr>
          <w:lang w:val="cy-GB"/>
        </w:rPr>
        <w:t>ASESIAD 1</w:t>
      </w:r>
    </w:p>
    <w:p w14:paraId="58A5F550" w14:textId="284125C2" w:rsidR="007826B5" w:rsidRPr="002F641E" w:rsidRDefault="001E3F93" w:rsidP="001E3F93">
      <w:pPr>
        <w:jc w:val="right"/>
        <w:rPr>
          <w:rFonts w:cs="Arial"/>
          <w:b/>
          <w:color w:val="FFFFFF"/>
          <w:sz w:val="28"/>
          <w:szCs w:val="28"/>
          <w:lang w:val="cy-GB"/>
        </w:rPr>
      </w:pPr>
      <w:r w:rsidRPr="001E3F93">
        <w:rPr>
          <w:rFonts w:cs="Arial"/>
          <w:b/>
          <w:sz w:val="28"/>
          <w:szCs w:val="28"/>
          <w:lang w:val="cy-GB"/>
        </w:rPr>
        <w:t>ATODIAD GA36b</w:t>
      </w:r>
    </w:p>
    <w:p w14:paraId="71C0F2DF" w14:textId="77777777" w:rsidR="007826B5" w:rsidRPr="00371731" w:rsidRDefault="007826B5" w:rsidP="007826B5">
      <w:pPr>
        <w:rPr>
          <w:rFonts w:cs="Arial"/>
          <w:sz w:val="20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7826B5" w:rsidRPr="00371731" w14:paraId="31018509" w14:textId="77777777" w:rsidTr="001E3F93">
        <w:trPr>
          <w:trHeight w:val="240"/>
        </w:trPr>
        <w:tc>
          <w:tcPr>
            <w:tcW w:w="9922" w:type="dxa"/>
            <w:shd w:val="clear" w:color="auto" w:fill="C0C0C0"/>
          </w:tcPr>
          <w:p w14:paraId="12325C09" w14:textId="7E96B7D4" w:rsidR="007826B5" w:rsidRPr="00371731" w:rsidRDefault="001E3F93" w:rsidP="001E3F93">
            <w:pPr>
              <w:keepNext/>
              <w:spacing w:before="120" w:after="120"/>
              <w:jc w:val="center"/>
              <w:outlineLvl w:val="3"/>
              <w:rPr>
                <w:rFonts w:cs="Arial"/>
                <w:b/>
                <w:sz w:val="40"/>
                <w:lang w:val="cy-GB"/>
              </w:rPr>
            </w:pPr>
            <w:r w:rsidRPr="001E3F93">
              <w:rPr>
                <w:rFonts w:cs="Arial"/>
                <w:b/>
                <w:sz w:val="40"/>
                <w:lang w:val="cy-GB"/>
              </w:rPr>
              <w:t>MANYLEB ASESU LEFEL 5</w:t>
            </w:r>
            <w:r w:rsidR="007826B5" w:rsidRPr="002F641E">
              <w:rPr>
                <w:rFonts w:cs="Arial"/>
                <w:b/>
                <w:sz w:val="40"/>
                <w:lang w:val="cy-GB"/>
              </w:rPr>
              <w:t xml:space="preserve"> </w:t>
            </w:r>
          </w:p>
        </w:tc>
      </w:tr>
    </w:tbl>
    <w:p w14:paraId="225973DA" w14:textId="77777777" w:rsidR="007826B5" w:rsidRPr="00371731" w:rsidRDefault="007826B5" w:rsidP="007826B5">
      <w:pPr>
        <w:jc w:val="center"/>
        <w:rPr>
          <w:rFonts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7826B5" w:rsidRPr="00371731" w14:paraId="6F991C3A" w14:textId="77777777" w:rsidTr="007826B5">
        <w:tc>
          <w:tcPr>
            <w:tcW w:w="2093" w:type="dxa"/>
            <w:shd w:val="pct15" w:color="auto" w:fill="auto"/>
          </w:tcPr>
          <w:p w14:paraId="5CBE33E8" w14:textId="10BC6A37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07DA3097" w14:textId="77777777" w:rsidR="007826B5" w:rsidRPr="00371731" w:rsidRDefault="007826B5" w:rsidP="007826B5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fldChar w:fldCharType="separate"/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5886B425" w14:textId="4E3B9691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D9D9D9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2B9DE7C" w14:textId="77777777" w:rsidR="007826B5" w:rsidRPr="00371731" w:rsidRDefault="007826B5" w:rsidP="007826B5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7826B5" w:rsidRPr="00371731" w14:paraId="3ACBAFE8" w14:textId="77777777" w:rsidTr="007826B5">
        <w:tc>
          <w:tcPr>
            <w:tcW w:w="2093" w:type="dxa"/>
            <w:shd w:val="pct15" w:color="auto" w:fill="auto"/>
          </w:tcPr>
          <w:p w14:paraId="5FDCCD76" w14:textId="6F908835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4C31364" w14:textId="4DDF233D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BA Astudiaethau Addysg</w:t>
            </w:r>
          </w:p>
        </w:tc>
      </w:tr>
      <w:tr w:rsidR="007826B5" w:rsidRPr="00371731" w14:paraId="4771237E" w14:textId="77777777" w:rsidTr="007826B5">
        <w:tc>
          <w:tcPr>
            <w:tcW w:w="2093" w:type="dxa"/>
            <w:shd w:val="pct15" w:color="auto" w:fill="auto"/>
          </w:tcPr>
          <w:p w14:paraId="3328232F" w14:textId="35CFDB44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E9F118D" w14:textId="6D94E95E" w:rsidR="007826B5" w:rsidRPr="00371731" w:rsidRDefault="001E3F93" w:rsidP="001E3F93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proofErr w:type="spellStart"/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Ysgogwyr</w:t>
            </w:r>
            <w:proofErr w:type="spellEnd"/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 xml:space="preserve"> Newid:</w:t>
            </w:r>
            <w:r w:rsidR="0088349E" w:rsidRPr="002F641E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Adeiladu eich Brand Personol ar gyfer Cyflogaeth Gynaliadwy</w:t>
            </w:r>
            <w:r w:rsidR="0088349E" w:rsidRPr="002F641E">
              <w:rPr>
                <w:rFonts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7826B5" w:rsidRPr="00371731" w14:paraId="250BDA87" w14:textId="77777777" w:rsidTr="007826B5">
        <w:tc>
          <w:tcPr>
            <w:tcW w:w="2093" w:type="dxa"/>
            <w:shd w:val="pct15" w:color="auto" w:fill="auto"/>
          </w:tcPr>
          <w:p w14:paraId="5A6B675F" w14:textId="3EC6DDAC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6569961B" w14:textId="336A1899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ECGE5002PC</w:t>
            </w:r>
          </w:p>
        </w:tc>
        <w:tc>
          <w:tcPr>
            <w:tcW w:w="2268" w:type="dxa"/>
            <w:shd w:val="clear" w:color="auto" w:fill="D9D9D9"/>
          </w:tcPr>
          <w:p w14:paraId="1EB0678C" w14:textId="08C1BB0E" w:rsidR="007826B5" w:rsidRPr="002F641E" w:rsidRDefault="001E3F93" w:rsidP="001E3F93">
            <w:pPr>
              <w:rPr>
                <w:b/>
                <w:color w:val="D9D9D9"/>
                <w:lang w:val="cy-GB"/>
              </w:rPr>
            </w:pPr>
            <w:r w:rsidRPr="001E3F93">
              <w:rPr>
                <w:b/>
                <w:sz w:val="22"/>
                <w:lang w:val="cy-GB"/>
              </w:rPr>
              <w:t>Cyfraniad at Asesiad Cyffredinol y Modwl (%):</w:t>
            </w:r>
          </w:p>
        </w:tc>
        <w:tc>
          <w:tcPr>
            <w:tcW w:w="2268" w:type="dxa"/>
          </w:tcPr>
          <w:p w14:paraId="70812240" w14:textId="77777777" w:rsidR="007826B5" w:rsidRPr="00371731" w:rsidRDefault="00CE12D6" w:rsidP="007826B5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50%</w:t>
            </w:r>
          </w:p>
        </w:tc>
      </w:tr>
      <w:tr w:rsidR="007826B5" w:rsidRPr="00371731" w14:paraId="7BF88B64" w14:textId="77777777" w:rsidTr="007826B5">
        <w:tc>
          <w:tcPr>
            <w:tcW w:w="2093" w:type="dxa"/>
            <w:shd w:val="pct15" w:color="auto" w:fill="auto"/>
          </w:tcPr>
          <w:p w14:paraId="52CB2876" w14:textId="0B68D258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56DC1247" w14:textId="23B866C3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Ross Phillips</w:t>
            </w:r>
          </w:p>
        </w:tc>
        <w:tc>
          <w:tcPr>
            <w:tcW w:w="2268" w:type="dxa"/>
            <w:shd w:val="clear" w:color="auto" w:fill="D9D9D9"/>
          </w:tcPr>
          <w:p w14:paraId="53B61EB6" w14:textId="7BAB4482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D9D9D9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CC4FBB2" w14:textId="77777777" w:rsidR="007826B5" w:rsidRPr="00371731" w:rsidRDefault="007826B5" w:rsidP="007826B5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7826B5" w:rsidRPr="00371731" w14:paraId="7615D815" w14:textId="77777777" w:rsidTr="007826B5">
        <w:tc>
          <w:tcPr>
            <w:tcW w:w="2093" w:type="dxa"/>
            <w:shd w:val="pct15" w:color="auto" w:fill="auto"/>
          </w:tcPr>
          <w:p w14:paraId="09087038" w14:textId="0DF26B0F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3C5D59C" w14:textId="67865249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E-bortffolio Tystiolaeth o Ddysgu</w:t>
            </w:r>
          </w:p>
        </w:tc>
        <w:tc>
          <w:tcPr>
            <w:tcW w:w="2268" w:type="dxa"/>
            <w:shd w:val="pct15" w:color="auto" w:fill="auto"/>
          </w:tcPr>
          <w:p w14:paraId="77A07D29" w14:textId="20C8E4E6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Nifer y geiriau (neu’r cyfwerth):</w:t>
            </w:r>
          </w:p>
        </w:tc>
        <w:tc>
          <w:tcPr>
            <w:tcW w:w="2268" w:type="dxa"/>
          </w:tcPr>
          <w:p w14:paraId="62EE96A3" w14:textId="77777777" w:rsidR="007826B5" w:rsidRPr="00371731" w:rsidRDefault="007826B5" w:rsidP="007826B5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7826B5" w:rsidRPr="00371731" w14:paraId="7F340D46" w14:textId="77777777" w:rsidTr="007826B5">
        <w:tc>
          <w:tcPr>
            <w:tcW w:w="2093" w:type="dxa"/>
            <w:shd w:val="pct15" w:color="auto" w:fill="auto"/>
          </w:tcPr>
          <w:p w14:paraId="3F0F9AE9" w14:textId="295BFCA5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54B6AB18" w14:textId="600848CD" w:rsidR="007826B5" w:rsidRPr="00371731" w:rsidRDefault="00257270" w:rsidP="007826B5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06/03/2023 2359</w:t>
            </w:r>
          </w:p>
        </w:tc>
        <w:tc>
          <w:tcPr>
            <w:tcW w:w="2268" w:type="dxa"/>
            <w:shd w:val="pct15" w:color="auto" w:fill="auto"/>
          </w:tcPr>
          <w:p w14:paraId="7ECE985F" w14:textId="6E057A13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Dyddiad dychwelyd marciau dros dro ac adborth ysgrifenedig:</w:t>
            </w:r>
          </w:p>
        </w:tc>
        <w:tc>
          <w:tcPr>
            <w:tcW w:w="2268" w:type="dxa"/>
          </w:tcPr>
          <w:p w14:paraId="56B880DA" w14:textId="786F346F" w:rsidR="007826B5" w:rsidRPr="00371731" w:rsidRDefault="00E70D99" w:rsidP="007826B5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03/04/2023 1500</w:t>
            </w:r>
          </w:p>
        </w:tc>
      </w:tr>
      <w:tr w:rsidR="007826B5" w:rsidRPr="00371731" w14:paraId="254BB9DD" w14:textId="77777777" w:rsidTr="007826B5">
        <w:tc>
          <w:tcPr>
            <w:tcW w:w="2093" w:type="dxa"/>
            <w:shd w:val="pct15" w:color="auto" w:fill="auto"/>
          </w:tcPr>
          <w:p w14:paraId="0AEE2DB8" w14:textId="388DB46D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Dull cyflwyno: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E5CA5E9" w14:textId="4C472E23" w:rsidR="007826B5" w:rsidRPr="002F641E" w:rsidRDefault="001E3F93" w:rsidP="001E3F93">
            <w:pPr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sz w:val="22"/>
                <w:szCs w:val="22"/>
                <w:lang w:val="cy-GB"/>
              </w:rPr>
              <w:t>Lle bo’n ymarferol ac yn bosibl, rhaid cyflwyno pob asesiad ysgrifenedig drwy Turnitin, oni nodir yn wahanol gan y Darlithydd.</w:t>
            </w:r>
            <w:r w:rsidR="007826B5" w:rsidRPr="002F641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1E3F93">
              <w:rPr>
                <w:rFonts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355D314" w14:textId="76CE2F2D" w:rsidR="007826B5" w:rsidRPr="00371731" w:rsidRDefault="001E3F93" w:rsidP="001E3F93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7826B5" w:rsidRPr="002F641E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3E8F94C9" w14:textId="2330F793" w:rsidR="007826B5" w:rsidRPr="002F641E" w:rsidRDefault="001E3F93" w:rsidP="001E3F93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7826B5" w:rsidRPr="002F641E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7826B5" w:rsidRPr="00371731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1E3F93">
              <w:rPr>
                <w:rFonts w:cs="Arial"/>
                <w:sz w:val="22"/>
                <w:szCs w:val="22"/>
                <w:lang w:val="cy-GB"/>
              </w:rPr>
              <w:t>Cosbau am gyflwyno’n hwyr:</w:t>
            </w:r>
            <w:r w:rsidR="007826B5" w:rsidRPr="002F641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1E3F93">
              <w:rPr>
                <w:rFonts w:cs="Arial"/>
                <w:sz w:val="22"/>
                <w:szCs w:val="22"/>
                <w:lang w:val="cy-GB"/>
              </w:rPr>
              <w:t>Hyd at wythnos yn hwyr, uchafswm marc o 40%.</w:t>
            </w:r>
            <w:r w:rsidR="007826B5" w:rsidRPr="002F641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7826B5" w:rsidRPr="00371731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1E3F93">
              <w:rPr>
                <w:rFonts w:cs="Arial"/>
                <w:sz w:val="22"/>
                <w:szCs w:val="22"/>
                <w:lang w:val="cy-GB"/>
              </w:rPr>
              <w:t>Dros wythnos yn hwyr, 0%.</w:t>
            </w:r>
            <w:r w:rsidR="007826B5" w:rsidRPr="002F641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7826B5" w:rsidRPr="00371731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1E3F93">
              <w:rPr>
                <w:rFonts w:cs="Arial"/>
                <w:sz w:val="22"/>
                <w:szCs w:val="22"/>
                <w:lang w:val="cy-GB"/>
              </w:rPr>
              <w:t>Y Panel Amgylchiadau Esgusodol yn unig all gymeradwyo newid dyddiadau cyflwyno.</w:t>
            </w:r>
          </w:p>
        </w:tc>
      </w:tr>
      <w:tr w:rsidR="007826B5" w:rsidRPr="00371731" w14:paraId="319B43CA" w14:textId="77777777" w:rsidTr="007826B5">
        <w:tc>
          <w:tcPr>
            <w:tcW w:w="2093" w:type="dxa"/>
            <w:shd w:val="pct15" w:color="auto" w:fill="auto"/>
          </w:tcPr>
          <w:p w14:paraId="65261AC4" w14:textId="3212096F" w:rsidR="007826B5" w:rsidRPr="002F641E" w:rsidRDefault="001E3F93" w:rsidP="001E3F93">
            <w:pPr>
              <w:spacing w:before="120" w:after="120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Gonestrwydd academaidd / cyfeirnodi: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1DDB5FC" w14:textId="68556BAC" w:rsidR="007826B5" w:rsidRPr="00371731" w:rsidRDefault="001E3F93" w:rsidP="001E3F93">
            <w:pPr>
              <w:spacing w:before="120" w:after="120"/>
              <w:jc w:val="both"/>
              <w:rPr>
                <w:rFonts w:cs="Arial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sz w:val="22"/>
                <w:szCs w:val="22"/>
                <w:lang w:val="cy-GB"/>
              </w:rPr>
              <w:t>Mae gonestrwydd academaidd yn ofynnol.</w:t>
            </w:r>
            <w:r w:rsidR="007826B5" w:rsidRPr="002F641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1E3F93">
              <w:rPr>
                <w:rFonts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7826B5" w:rsidRPr="002F641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1E3F93">
              <w:rPr>
                <w:rFonts w:cs="Arial"/>
                <w:sz w:val="22"/>
                <w:szCs w:val="22"/>
                <w:lang w:val="cy-GB"/>
              </w:rPr>
              <w:t>Dylech atodi rhestr gyfeiriadau i’ch cyflwyniad sy’n nodi’r llyfrau, erthyglau ac ati rydych wedi’u defnyddio, wedi cyfeirio atynt neu wedi’u dyfynnu er mwyn cwblhau’r asesiad hwn.</w:t>
            </w:r>
            <w:r w:rsidR="007826B5" w:rsidRPr="002F641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7826B5" w:rsidRPr="00371731">
              <w:rPr>
                <w:rFonts w:cs="Arial"/>
                <w:sz w:val="22"/>
                <w:szCs w:val="22"/>
                <w:lang w:val="cy-GB"/>
              </w:rPr>
              <w:t xml:space="preserve"> </w:t>
            </w:r>
          </w:p>
        </w:tc>
      </w:tr>
    </w:tbl>
    <w:p w14:paraId="2C845B8D" w14:textId="77777777" w:rsidR="007826B5" w:rsidRPr="00371731" w:rsidRDefault="007826B5" w:rsidP="007826B5">
      <w:pPr>
        <w:rPr>
          <w:rFonts w:cs="Arial"/>
          <w:sz w:val="32"/>
          <w:lang w:val="cy-GB"/>
        </w:rPr>
      </w:pPr>
    </w:p>
    <w:p w14:paraId="263AA8D9" w14:textId="428EB94E" w:rsidR="007826B5" w:rsidRPr="00371731" w:rsidRDefault="007826B5" w:rsidP="007826B5">
      <w:pPr>
        <w:rPr>
          <w:rFonts w:cs="Arial"/>
          <w:sz w:val="32"/>
          <w:lang w:val="cy-GB"/>
        </w:rPr>
      </w:pPr>
    </w:p>
    <w:p w14:paraId="336C41CF" w14:textId="77777777" w:rsidR="007826B5" w:rsidRPr="00371731" w:rsidRDefault="007826B5" w:rsidP="007826B5">
      <w:pPr>
        <w:rPr>
          <w:rFonts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7826B5" w:rsidRPr="00371731" w14:paraId="609B7932" w14:textId="77777777" w:rsidTr="001E3F93">
        <w:trPr>
          <w:trHeight w:val="240"/>
        </w:trPr>
        <w:tc>
          <w:tcPr>
            <w:tcW w:w="9747" w:type="dxa"/>
            <w:shd w:val="pct10" w:color="auto" w:fill="auto"/>
          </w:tcPr>
          <w:p w14:paraId="5B2565C9" w14:textId="6A28A61C" w:rsidR="007826B5" w:rsidRPr="00371731" w:rsidRDefault="001E3F93" w:rsidP="007826B5">
            <w:pPr>
              <w:rPr>
                <w:rFonts w:cs="Arial"/>
                <w:b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Deilliannau Dysgu’r Modwl</w:t>
            </w:r>
            <w:r w:rsidR="007826B5" w:rsidRPr="002F641E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4BEA3B7" w14:textId="0465B973" w:rsidR="007826B5" w:rsidRPr="002F641E" w:rsidRDefault="001E3F93" w:rsidP="001E3F93">
            <w:pPr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1E3F93">
              <w:rPr>
                <w:rFonts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7826B5" w:rsidRPr="00371731" w14:paraId="204F830D" w14:textId="77777777" w:rsidTr="007826B5">
        <w:tc>
          <w:tcPr>
            <w:tcW w:w="9747" w:type="dxa"/>
          </w:tcPr>
          <w:p w14:paraId="00E85B98" w14:textId="7CD7CCC7" w:rsidR="0088349E" w:rsidRPr="002F641E" w:rsidRDefault="001E3F93" w:rsidP="001E3F93">
            <w:pPr>
              <w:pStyle w:val="bullet"/>
              <w:numPr>
                <w:ilvl w:val="0"/>
                <w:numId w:val="39"/>
              </w:numPr>
              <w:overflowPunct/>
              <w:autoSpaceDE/>
              <w:autoSpaceDN/>
              <w:adjustRightInd/>
              <w:spacing w:before="240" w:line="276" w:lineRule="auto"/>
              <w:textAlignment w:val="auto"/>
              <w:rPr>
                <w:rFonts w:ascii="Arial" w:hAnsi="Arial" w:cs="Arial"/>
                <w:szCs w:val="24"/>
                <w:lang w:val="cy-GB"/>
              </w:rPr>
            </w:pPr>
            <w:r w:rsidRPr="001E3F93">
              <w:rPr>
                <w:rFonts w:ascii="Arial" w:hAnsi="Arial" w:cs="Arial"/>
                <w:szCs w:val="24"/>
                <w:lang w:val="cy-GB"/>
              </w:rPr>
              <w:t>Gwerthuso sgiliau cyflogadwyedd personol a’u cysondeb â'r sgiliau sydd eu hangen ar gyfer arfer proffesiynol mewn amgylchedd go iawn neu ffug.</w:t>
            </w:r>
          </w:p>
          <w:p w14:paraId="6D0E7AB5" w14:textId="619A3C39" w:rsidR="0088349E" w:rsidRPr="002F641E" w:rsidRDefault="001E3F93" w:rsidP="001E3F93">
            <w:pPr>
              <w:pStyle w:val="bullet"/>
              <w:numPr>
                <w:ilvl w:val="0"/>
                <w:numId w:val="39"/>
              </w:numPr>
              <w:overflowPunct/>
              <w:autoSpaceDE/>
              <w:autoSpaceDN/>
              <w:adjustRightInd/>
              <w:spacing w:before="240" w:line="276" w:lineRule="auto"/>
              <w:textAlignment w:val="auto"/>
              <w:rPr>
                <w:rFonts w:ascii="Arial" w:hAnsi="Arial" w:cs="Arial"/>
                <w:szCs w:val="24"/>
                <w:lang w:val="cy-GB"/>
              </w:rPr>
            </w:pPr>
            <w:r w:rsidRPr="001E3F93">
              <w:rPr>
                <w:rFonts w:ascii="Arial" w:hAnsi="Arial" w:cs="Arial"/>
                <w:szCs w:val="24"/>
                <w:lang w:val="cy-GB"/>
              </w:rPr>
              <w:lastRenderedPageBreak/>
              <w:t>Adeiladu brand personol a hyrwyddo hunaniaeth broffesiynol ar gyfer cyfle penodol.</w:t>
            </w:r>
          </w:p>
          <w:p w14:paraId="647CBC45" w14:textId="7D9965EE" w:rsidR="007826B5" w:rsidRPr="00371731" w:rsidRDefault="007826B5" w:rsidP="0088349E">
            <w:pPr>
              <w:pStyle w:val="ListParagraph"/>
              <w:rPr>
                <w:lang w:val="cy-GB"/>
              </w:rPr>
            </w:pPr>
          </w:p>
        </w:tc>
      </w:tr>
    </w:tbl>
    <w:p w14:paraId="2563575A" w14:textId="77777777" w:rsidR="007826B5" w:rsidRPr="00371731" w:rsidRDefault="007826B5" w:rsidP="007826B5">
      <w:pPr>
        <w:rPr>
          <w:rFonts w:cs="Arial"/>
          <w:b/>
          <w:sz w:val="20"/>
          <w:lang w:val="cy-GB"/>
        </w:rPr>
      </w:pPr>
    </w:p>
    <w:p w14:paraId="6F1AD210" w14:textId="77777777" w:rsidR="007826B5" w:rsidRPr="00371731" w:rsidRDefault="007826B5" w:rsidP="007826B5">
      <w:pPr>
        <w:rPr>
          <w:rFonts w:cs="Arial"/>
          <w:b/>
          <w:sz w:val="20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7826B5" w:rsidRPr="00371731" w14:paraId="6CFF9C82" w14:textId="77777777" w:rsidTr="002D1D3D">
        <w:trPr>
          <w:trHeight w:val="240"/>
        </w:trPr>
        <w:tc>
          <w:tcPr>
            <w:tcW w:w="9781" w:type="dxa"/>
            <w:shd w:val="clear" w:color="auto" w:fill="C0C0C0"/>
          </w:tcPr>
          <w:p w14:paraId="72F99CC1" w14:textId="67FE04A9" w:rsidR="007826B5" w:rsidRPr="002F641E" w:rsidRDefault="007826B5" w:rsidP="001E3F93">
            <w:pPr>
              <w:jc w:val="center"/>
              <w:rPr>
                <w:rFonts w:cs="Arial"/>
                <w:b/>
                <w:color w:val="FFFFFF"/>
                <w:sz w:val="40"/>
                <w:szCs w:val="40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br w:type="page"/>
            </w:r>
            <w:r w:rsidR="001E3F93" w:rsidRPr="001E3F93">
              <w:rPr>
                <w:rFonts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52425EF" w14:textId="77777777" w:rsidR="007826B5" w:rsidRPr="00371731" w:rsidRDefault="007826B5" w:rsidP="007826B5">
      <w:pPr>
        <w:jc w:val="both"/>
        <w:rPr>
          <w:rFonts w:cs="Arial"/>
          <w:sz w:val="22"/>
          <w:szCs w:val="22"/>
          <w:lang w:val="cy-GB"/>
        </w:rPr>
      </w:pPr>
    </w:p>
    <w:p w14:paraId="12047EFE" w14:textId="5165A5AC" w:rsidR="00FC5D54" w:rsidRPr="002F641E" w:rsidRDefault="001E3F93" w:rsidP="001E3F93">
      <w:pPr>
        <w:ind w:left="720"/>
        <w:rPr>
          <w:rFonts w:cs="Arial"/>
          <w:color w:val="FFFFFF"/>
          <w:szCs w:val="24"/>
          <w:lang w:val="cy-GB"/>
        </w:rPr>
      </w:pPr>
      <w:r w:rsidRPr="001E3F93">
        <w:rPr>
          <w:rFonts w:cs="Arial"/>
          <w:szCs w:val="24"/>
          <w:lang w:val="cy-GB"/>
        </w:rPr>
        <w:t>Lluniwch e-bortffolio sy’n ymdrin â’r dasg a ganlyn:</w:t>
      </w:r>
    </w:p>
    <w:p w14:paraId="518893A4" w14:textId="77777777" w:rsidR="00FC5D54" w:rsidRPr="00371731" w:rsidRDefault="00FC5D54" w:rsidP="00FC5D54">
      <w:pPr>
        <w:ind w:left="720"/>
        <w:rPr>
          <w:rFonts w:cs="Arial"/>
          <w:szCs w:val="24"/>
          <w:lang w:val="cy-GB"/>
        </w:rPr>
      </w:pPr>
    </w:p>
    <w:p w14:paraId="7F94CB59" w14:textId="41223E9A" w:rsidR="00FC5D54" w:rsidRPr="00371731" w:rsidRDefault="001E3F93" w:rsidP="00FC5D54">
      <w:pPr>
        <w:ind w:left="720"/>
        <w:rPr>
          <w:rFonts w:cs="Arial"/>
          <w:szCs w:val="24"/>
          <w:lang w:val="cy-GB"/>
        </w:rPr>
      </w:pPr>
      <w:r w:rsidRPr="001E3F93">
        <w:rPr>
          <w:rFonts w:cs="Arial"/>
          <w:szCs w:val="24"/>
          <w:lang w:val="cy-GB"/>
        </w:rPr>
        <w:t>Cyflwynwch E-bortffolio o dystiolaeth i ddangos ystod o fedrau a sgiliau cysylltiedig â chyflogadwyedd a sut mae’r rhain yn datblygu eich brand personol a hunaniaeth broffesiynol.</w:t>
      </w:r>
      <w:r w:rsidR="00FC5D54" w:rsidRPr="002F641E">
        <w:rPr>
          <w:rFonts w:cs="Arial"/>
          <w:szCs w:val="24"/>
          <w:lang w:val="cy-GB"/>
        </w:rPr>
        <w:t xml:space="preserve"> </w:t>
      </w:r>
      <w:r w:rsidR="00FC5D54" w:rsidRPr="00371731">
        <w:rPr>
          <w:rFonts w:cs="Arial"/>
          <w:szCs w:val="24"/>
          <w:lang w:val="cy-GB"/>
        </w:rPr>
        <w:t xml:space="preserve"> </w:t>
      </w:r>
    </w:p>
    <w:p w14:paraId="0A4A0E32" w14:textId="77777777" w:rsidR="00FC5D54" w:rsidRPr="00371731" w:rsidRDefault="00FC5D54" w:rsidP="00FC5D54">
      <w:pPr>
        <w:ind w:left="720"/>
        <w:rPr>
          <w:rFonts w:cs="Arial"/>
          <w:szCs w:val="24"/>
          <w:lang w:val="cy-GB"/>
        </w:rPr>
      </w:pPr>
    </w:p>
    <w:p w14:paraId="560F4730" w14:textId="4EDDB571" w:rsidR="00FC5D54" w:rsidRPr="00371731" w:rsidRDefault="001E3F93" w:rsidP="00FC5D54">
      <w:pPr>
        <w:ind w:left="720"/>
        <w:rPr>
          <w:rFonts w:cs="Arial"/>
          <w:b/>
          <w:bCs/>
          <w:szCs w:val="24"/>
          <w:lang w:val="cy-GB"/>
        </w:rPr>
      </w:pPr>
      <w:r w:rsidRPr="001E3F93">
        <w:rPr>
          <w:rFonts w:cs="Arial"/>
          <w:b/>
          <w:bCs/>
          <w:szCs w:val="24"/>
          <w:lang w:val="cy-GB"/>
        </w:rPr>
        <w:t>Naill ai</w:t>
      </w:r>
      <w:r w:rsidR="00FC5D54" w:rsidRPr="002F641E">
        <w:rPr>
          <w:rFonts w:cs="Arial"/>
          <w:b/>
          <w:bCs/>
          <w:szCs w:val="24"/>
          <w:lang w:val="cy-GB"/>
        </w:rPr>
        <w:t xml:space="preserve"> </w:t>
      </w:r>
    </w:p>
    <w:p w14:paraId="232AF107" w14:textId="6DD8108F" w:rsidR="00FC5D54" w:rsidRPr="001E3F93" w:rsidRDefault="001E3F93" w:rsidP="001E3F93">
      <w:pPr>
        <w:pStyle w:val="ListParagraph"/>
        <w:numPr>
          <w:ilvl w:val="0"/>
          <w:numId w:val="49"/>
        </w:numPr>
        <w:rPr>
          <w:lang w:val="cy-GB"/>
        </w:rPr>
      </w:pPr>
      <w:r w:rsidRPr="001E3F93">
        <w:rPr>
          <w:lang w:val="cy-GB"/>
        </w:rPr>
        <w:t>Creu gwefan berso</w:t>
      </w:r>
      <w:r w:rsidR="00034B53">
        <w:rPr>
          <w:lang w:val="cy-GB"/>
        </w:rPr>
        <w:t>n</w:t>
      </w:r>
      <w:r w:rsidRPr="001E3F93">
        <w:rPr>
          <w:lang w:val="cy-GB"/>
        </w:rPr>
        <w:t>ol i ddangos eich brand personol a hunaniaeth broffesiynol (cyfwerth â 2000 o eiriau).</w:t>
      </w:r>
      <w:r w:rsidR="00FC5D54" w:rsidRPr="002F641E">
        <w:rPr>
          <w:lang w:val="cy-GB"/>
        </w:rPr>
        <w:t xml:space="preserve"> </w:t>
      </w:r>
      <w:r w:rsidR="00FC5D54" w:rsidRPr="001E3F93">
        <w:rPr>
          <w:lang w:val="cy-GB"/>
        </w:rPr>
        <w:t xml:space="preserve"> </w:t>
      </w:r>
    </w:p>
    <w:p w14:paraId="416D654C" w14:textId="788546C6" w:rsidR="00FC5D54" w:rsidRPr="002F641E" w:rsidRDefault="001E3F93" w:rsidP="001E3F93">
      <w:pPr>
        <w:pStyle w:val="ListParagraph"/>
        <w:numPr>
          <w:ilvl w:val="0"/>
          <w:numId w:val="49"/>
        </w:numPr>
        <w:rPr>
          <w:lang w:val="cy-GB"/>
        </w:rPr>
      </w:pPr>
      <w:r w:rsidRPr="001E3F93">
        <w:rPr>
          <w:lang w:val="cy-GB"/>
        </w:rPr>
        <w:t>Dylai eich gwefan gynnwys</w:t>
      </w:r>
    </w:p>
    <w:p w14:paraId="1CD3E097" w14:textId="3E820C2A" w:rsidR="00FC5D54" w:rsidRPr="002F641E" w:rsidRDefault="001E3F93" w:rsidP="001E3F93">
      <w:pPr>
        <w:pStyle w:val="ListParagraph"/>
        <w:numPr>
          <w:ilvl w:val="1"/>
          <w:numId w:val="49"/>
        </w:numPr>
        <w:rPr>
          <w:lang w:val="cy-GB"/>
        </w:rPr>
      </w:pPr>
      <w:r w:rsidRPr="001E3F93">
        <w:rPr>
          <w:lang w:val="cy-GB"/>
        </w:rPr>
        <w:t>Tudalen gyflwyno yn amlinellu eich hunaniaeth broffesiynol</w:t>
      </w:r>
    </w:p>
    <w:p w14:paraId="075BBB61" w14:textId="08EC1D3E" w:rsidR="00FC5D54" w:rsidRPr="002F641E" w:rsidRDefault="001E3F93" w:rsidP="001E3F93">
      <w:pPr>
        <w:pStyle w:val="ListParagraph"/>
        <w:numPr>
          <w:ilvl w:val="1"/>
          <w:numId w:val="49"/>
        </w:numPr>
        <w:rPr>
          <w:lang w:val="cy-GB"/>
        </w:rPr>
      </w:pPr>
      <w:r w:rsidRPr="001E3F93">
        <w:rPr>
          <w:lang w:val="cy-GB"/>
        </w:rPr>
        <w:t>Dwy / dair drafodaeth feirniadol unigol am bynciau cysylltiedig ag addysg sy’n amlinellu eich brand personol yn glir.</w:t>
      </w:r>
      <w:r w:rsidR="00FC5D54" w:rsidRPr="002F641E">
        <w:rPr>
          <w:lang w:val="cy-GB"/>
        </w:rPr>
        <w:t xml:space="preserve"> </w:t>
      </w:r>
      <w:r w:rsidRPr="001E3F93">
        <w:rPr>
          <w:lang w:val="cy-GB"/>
        </w:rPr>
        <w:t>Rhaid cefnogi’r trafodaethau hyn gyda llenyddiaeth academaidd briodol a chynnwys rhestr gyfeirnodi.</w:t>
      </w:r>
    </w:p>
    <w:p w14:paraId="65302664" w14:textId="29E62F8E" w:rsidR="00FC5D54" w:rsidRPr="001E3F93" w:rsidRDefault="001E3F93" w:rsidP="001E3F93">
      <w:pPr>
        <w:pStyle w:val="ListParagraph"/>
        <w:numPr>
          <w:ilvl w:val="0"/>
          <w:numId w:val="49"/>
        </w:numPr>
        <w:rPr>
          <w:lang w:val="cy-GB"/>
        </w:rPr>
      </w:pPr>
      <w:r w:rsidRPr="001E3F93">
        <w:rPr>
          <w:lang w:val="cy-GB"/>
        </w:rPr>
        <w:t>Gall eich brand personol gynnwys pynciau fel;</w:t>
      </w:r>
      <w:r w:rsidR="00FC5D54" w:rsidRPr="002F641E">
        <w:rPr>
          <w:lang w:val="cy-GB"/>
        </w:rPr>
        <w:t xml:space="preserve"> </w:t>
      </w:r>
    </w:p>
    <w:p w14:paraId="033DC657" w14:textId="6CA2B1F9" w:rsidR="00FC5D54" w:rsidRPr="001E3F93" w:rsidRDefault="00842BD8" w:rsidP="00842BD8">
      <w:pPr>
        <w:pStyle w:val="ListParagraph"/>
        <w:numPr>
          <w:ilvl w:val="1"/>
          <w:numId w:val="49"/>
        </w:numPr>
        <w:rPr>
          <w:lang w:val="cy-GB"/>
        </w:rPr>
      </w:pPr>
      <w:r w:rsidRPr="00842BD8">
        <w:rPr>
          <w:lang w:val="cy-GB"/>
        </w:rPr>
        <w:t>Arbenigwr ac eiriolwr dysgu awyr agored,</w:t>
      </w:r>
      <w:r w:rsidR="00FC5D54" w:rsidRPr="002F641E">
        <w:rPr>
          <w:lang w:val="cy-GB"/>
        </w:rPr>
        <w:t xml:space="preserve"> </w:t>
      </w:r>
    </w:p>
    <w:p w14:paraId="73EE9C51" w14:textId="6C078BCC" w:rsidR="00FC5D54" w:rsidRPr="002F641E" w:rsidRDefault="00842BD8" w:rsidP="00842BD8">
      <w:pPr>
        <w:pStyle w:val="ListParagraph"/>
        <w:numPr>
          <w:ilvl w:val="1"/>
          <w:numId w:val="49"/>
        </w:numPr>
        <w:rPr>
          <w:lang w:val="cy-GB"/>
        </w:rPr>
      </w:pPr>
      <w:r w:rsidRPr="00842BD8">
        <w:rPr>
          <w:lang w:val="cy-GB"/>
        </w:rPr>
        <w:t>Arbenigwr ac eiriolwr addysg ADY</w:t>
      </w:r>
    </w:p>
    <w:p w14:paraId="23EFCFC8" w14:textId="08694FBB" w:rsidR="00FC5D54" w:rsidRPr="00842BD8" w:rsidRDefault="00842BD8" w:rsidP="00842BD8">
      <w:pPr>
        <w:pStyle w:val="ListParagraph"/>
        <w:numPr>
          <w:ilvl w:val="1"/>
          <w:numId w:val="49"/>
        </w:numPr>
        <w:rPr>
          <w:lang w:val="cy-GB"/>
        </w:rPr>
      </w:pPr>
      <w:r w:rsidRPr="00842BD8">
        <w:rPr>
          <w:lang w:val="cy-GB"/>
        </w:rPr>
        <w:t>Arbenigwr ac eiriolwr dysgu seiliedig ar chwarae</w:t>
      </w:r>
      <w:r w:rsidR="00FC5D54" w:rsidRPr="002F641E">
        <w:rPr>
          <w:lang w:val="cy-GB"/>
        </w:rPr>
        <w:t xml:space="preserve"> </w:t>
      </w:r>
    </w:p>
    <w:p w14:paraId="4202FBE8" w14:textId="44A5CC47" w:rsidR="00FC5D54" w:rsidRPr="002F641E" w:rsidRDefault="009F3137" w:rsidP="009F3137">
      <w:pPr>
        <w:pStyle w:val="ListParagraph"/>
        <w:numPr>
          <w:ilvl w:val="0"/>
          <w:numId w:val="49"/>
        </w:numPr>
        <w:rPr>
          <w:lang w:val="cy-GB"/>
        </w:rPr>
      </w:pPr>
      <w:r w:rsidRPr="009F3137">
        <w:rPr>
          <w:lang w:val="cy-GB"/>
        </w:rPr>
        <w:t>Dylai eich gwefan bersonol adlewyrchu eich brand personol yn glir i’ch darllenydd trwy ‘r pynciau a drafodir a fformat y safle h.y. defnydd o liw, delweddau ayb.</w:t>
      </w:r>
    </w:p>
    <w:p w14:paraId="0786BB5E" w14:textId="77777777" w:rsidR="00FC5D54" w:rsidRPr="00371731" w:rsidRDefault="00FC5D54" w:rsidP="00FC5D54">
      <w:pPr>
        <w:ind w:left="720"/>
        <w:rPr>
          <w:rFonts w:cs="Arial"/>
          <w:szCs w:val="24"/>
          <w:lang w:val="cy-GB"/>
        </w:rPr>
      </w:pPr>
    </w:p>
    <w:p w14:paraId="56CEAE95" w14:textId="72943B8B" w:rsidR="00FC5D54" w:rsidRPr="002F641E" w:rsidRDefault="009F3137" w:rsidP="009F3137">
      <w:pPr>
        <w:ind w:left="720"/>
        <w:rPr>
          <w:rFonts w:cs="Arial"/>
          <w:b/>
          <w:bCs/>
          <w:color w:val="FFFFFF"/>
          <w:szCs w:val="24"/>
          <w:lang w:val="cy-GB"/>
        </w:rPr>
      </w:pPr>
      <w:r w:rsidRPr="009F3137">
        <w:rPr>
          <w:rFonts w:cs="Arial"/>
          <w:b/>
          <w:bCs/>
          <w:szCs w:val="24"/>
          <w:lang w:val="cy-GB"/>
        </w:rPr>
        <w:t xml:space="preserve">NEU </w:t>
      </w:r>
      <w:r>
        <w:rPr>
          <w:rFonts w:cs="Arial"/>
          <w:b/>
          <w:bCs/>
          <w:szCs w:val="24"/>
          <w:lang w:val="cy-GB"/>
        </w:rPr>
        <w:t>D</w:t>
      </w:r>
      <w:r w:rsidRPr="009F3137">
        <w:rPr>
          <w:rFonts w:cs="Arial"/>
          <w:b/>
          <w:bCs/>
          <w:szCs w:val="24"/>
          <w:lang w:val="cy-GB"/>
        </w:rPr>
        <w:t>ewiswch ddau o’r rhain</w:t>
      </w:r>
    </w:p>
    <w:p w14:paraId="520C7520" w14:textId="77777777" w:rsidR="00FC5D54" w:rsidRPr="00371731" w:rsidRDefault="00FC5D54" w:rsidP="00FC5D54">
      <w:pPr>
        <w:ind w:left="720"/>
        <w:rPr>
          <w:rFonts w:cs="Arial"/>
          <w:szCs w:val="24"/>
          <w:lang w:val="cy-GB"/>
        </w:rPr>
      </w:pPr>
    </w:p>
    <w:p w14:paraId="42F63526" w14:textId="411735EB" w:rsidR="00FC5D54" w:rsidRPr="009F3137" w:rsidRDefault="009F3137" w:rsidP="009F3137">
      <w:pPr>
        <w:pStyle w:val="ListParagraph"/>
        <w:numPr>
          <w:ilvl w:val="1"/>
          <w:numId w:val="47"/>
        </w:numPr>
        <w:rPr>
          <w:rFonts w:eastAsia="Arial"/>
          <w:lang w:val="cy-GB"/>
        </w:rPr>
      </w:pPr>
      <w:r w:rsidRPr="009F3137">
        <w:rPr>
          <w:lang w:val="cy-GB"/>
        </w:rPr>
        <w:t>Adeiladwch gynllun datblygu personol (CDP) sy’n nodi’r sgiliau y bydd arnoch eu hangen i ddatblygu eich brand personol a’ch hunaniaeth broffesiynol.</w:t>
      </w:r>
      <w:r w:rsidR="00FC5D54" w:rsidRPr="002F641E">
        <w:rPr>
          <w:lang w:val="cy-GB"/>
        </w:rPr>
        <w:t xml:space="preserve"> </w:t>
      </w:r>
      <w:r w:rsidRPr="009F3137">
        <w:rPr>
          <w:lang w:val="cy-GB"/>
        </w:rPr>
        <w:t>(cyfwerth â 1000 o eiriau). Darperir templed CDP.</w:t>
      </w:r>
      <w:r w:rsidR="00FC5D54" w:rsidRPr="002F641E">
        <w:rPr>
          <w:lang w:val="cy-GB"/>
        </w:rPr>
        <w:t xml:space="preserve"> </w:t>
      </w:r>
    </w:p>
    <w:p w14:paraId="7A61DB8D" w14:textId="7D451EDC" w:rsidR="00FC5D54" w:rsidRPr="002F641E" w:rsidRDefault="009F3137" w:rsidP="009F3137">
      <w:pPr>
        <w:pStyle w:val="ListParagraph"/>
        <w:numPr>
          <w:ilvl w:val="2"/>
          <w:numId w:val="47"/>
        </w:numPr>
        <w:rPr>
          <w:rFonts w:eastAsia="Arial"/>
          <w:lang w:val="cy-GB"/>
        </w:rPr>
      </w:pPr>
      <w:r w:rsidRPr="009F3137">
        <w:rPr>
          <w:lang w:val="cy-GB"/>
        </w:rPr>
        <w:t>Bydd angen i chi gynnwys:</w:t>
      </w:r>
    </w:p>
    <w:p w14:paraId="1730ADE1" w14:textId="100DF9D3" w:rsidR="00FC5D54" w:rsidRPr="002F641E" w:rsidRDefault="009F3137" w:rsidP="002D1D3D">
      <w:pPr>
        <w:pStyle w:val="ListParagraph"/>
        <w:numPr>
          <w:ilvl w:val="3"/>
          <w:numId w:val="47"/>
        </w:numPr>
        <w:rPr>
          <w:rFonts w:eastAsia="Arial"/>
          <w:lang w:val="cy-GB"/>
        </w:rPr>
      </w:pPr>
      <w:r w:rsidRPr="002D1D3D">
        <w:rPr>
          <w:lang w:val="cy-GB"/>
        </w:rPr>
        <w:t>Llenyddiaeth academaidd briodol yn cefnogi’r ffordd y bydd y sgiliau a nodir yn datblygu eich brand proffesiynol</w:t>
      </w:r>
    </w:p>
    <w:p w14:paraId="418B5BBE" w14:textId="7FEBEE73" w:rsidR="00FC5D54" w:rsidRPr="00371731" w:rsidRDefault="0084309C" w:rsidP="00FC5D54">
      <w:pPr>
        <w:pStyle w:val="ListParagraph"/>
        <w:numPr>
          <w:ilvl w:val="3"/>
          <w:numId w:val="47"/>
        </w:numPr>
        <w:rPr>
          <w:rFonts w:eastAsia="Arial" w:cs="Arial"/>
          <w:szCs w:val="24"/>
          <w:lang w:val="cy-GB"/>
        </w:rPr>
      </w:pPr>
      <w:r>
        <w:rPr>
          <w:rFonts w:cs="Arial"/>
          <w:szCs w:val="24"/>
          <w:lang w:val="cy-GB"/>
        </w:rPr>
        <w:t>Targedau a ysgrifennwyd drwy ddefnyddio egwyddorion CLYFAR</w:t>
      </w:r>
    </w:p>
    <w:p w14:paraId="1A4B5B0C" w14:textId="77777777" w:rsidR="00FC5D54" w:rsidRPr="00371731" w:rsidRDefault="00FC5D54" w:rsidP="00FC5D54">
      <w:pPr>
        <w:pStyle w:val="ListParagraph"/>
        <w:ind w:left="1440"/>
        <w:rPr>
          <w:rFonts w:eastAsia="Arial" w:cs="Arial"/>
          <w:szCs w:val="24"/>
          <w:lang w:val="cy-GB"/>
        </w:rPr>
      </w:pPr>
    </w:p>
    <w:p w14:paraId="2BEFD191" w14:textId="77777777" w:rsidR="00C47BF8" w:rsidRPr="00E2000E" w:rsidRDefault="00C47BF8" w:rsidP="00C47BF8">
      <w:pPr>
        <w:pStyle w:val="ListParagraph"/>
        <w:numPr>
          <w:ilvl w:val="1"/>
          <w:numId w:val="47"/>
        </w:numPr>
        <w:rPr>
          <w:lang w:val="cy-GB"/>
        </w:rPr>
      </w:pPr>
      <w:r w:rsidRPr="00BB0A77">
        <w:rPr>
          <w:lang w:val="cy-GB"/>
        </w:rPr>
        <w:t xml:space="preserve">Cynhyrchu CV proffesiynol wedi’i anodi gan ddefnyddio meddalwedd fel </w:t>
      </w:r>
      <w:proofErr w:type="spellStart"/>
      <w:r w:rsidRPr="00BB0A77">
        <w:rPr>
          <w:lang w:val="cy-GB"/>
        </w:rPr>
        <w:t>Canva</w:t>
      </w:r>
      <w:proofErr w:type="spellEnd"/>
      <w:r w:rsidRPr="00BB0A77">
        <w:rPr>
          <w:lang w:val="cy-GB"/>
        </w:rPr>
        <w:t>.</w:t>
      </w:r>
      <w:r w:rsidRPr="00E2000E">
        <w:rPr>
          <w:lang w:val="cy-GB"/>
        </w:rPr>
        <w:t xml:space="preserve"> </w:t>
      </w:r>
      <w:r w:rsidRPr="00BB0A77">
        <w:rPr>
          <w:lang w:val="cy-GB"/>
        </w:rPr>
        <w:t>(cyfwerth â 1000 o eiriau)</w:t>
      </w:r>
    </w:p>
    <w:p w14:paraId="2A478377" w14:textId="77777777" w:rsidR="00C47BF8" w:rsidRPr="00E2000E" w:rsidRDefault="00C47BF8" w:rsidP="00C47BF8">
      <w:pPr>
        <w:pStyle w:val="ListParagraph"/>
        <w:numPr>
          <w:ilvl w:val="2"/>
          <w:numId w:val="47"/>
        </w:numPr>
        <w:rPr>
          <w:rFonts w:eastAsia="Arial"/>
          <w:lang w:val="cy-GB"/>
        </w:rPr>
      </w:pPr>
      <w:r w:rsidRPr="00BB0A77">
        <w:rPr>
          <w:lang w:val="cy-GB"/>
        </w:rPr>
        <w:t>Bydd angen i chi gynnwys</w:t>
      </w:r>
    </w:p>
    <w:p w14:paraId="148B3344" w14:textId="77777777" w:rsidR="00C47BF8" w:rsidRPr="00BB0A77" w:rsidRDefault="00C47BF8" w:rsidP="00C47BF8">
      <w:pPr>
        <w:pStyle w:val="ListParagraph"/>
        <w:numPr>
          <w:ilvl w:val="3"/>
          <w:numId w:val="47"/>
        </w:numPr>
        <w:rPr>
          <w:rFonts w:eastAsia="Arial"/>
          <w:lang w:val="cy-GB"/>
        </w:rPr>
      </w:pPr>
      <w:r w:rsidRPr="00BB0A77">
        <w:rPr>
          <w:lang w:val="cy-GB"/>
        </w:rPr>
        <w:t>Llenyddiaeth academaidd ategol briodol yn gwerthuso sut mae eich CV yn dangos eich brand personol a’ch hunaniaeth broffesiynol.</w:t>
      </w:r>
      <w:r w:rsidRPr="00E2000E">
        <w:rPr>
          <w:lang w:val="cy-GB"/>
        </w:rPr>
        <w:t xml:space="preserve"> </w:t>
      </w:r>
    </w:p>
    <w:p w14:paraId="3B3A72AC" w14:textId="77777777" w:rsidR="00C47BF8" w:rsidRPr="00371731" w:rsidRDefault="00C47BF8" w:rsidP="00C47BF8">
      <w:pPr>
        <w:pStyle w:val="ListParagraph"/>
        <w:ind w:left="1440"/>
        <w:rPr>
          <w:rFonts w:eastAsia="Arial" w:cs="Arial"/>
          <w:szCs w:val="24"/>
          <w:lang w:val="cy-GB"/>
        </w:rPr>
      </w:pPr>
    </w:p>
    <w:p w14:paraId="4C4E0873" w14:textId="77777777" w:rsidR="00C47BF8" w:rsidRPr="00E2000E" w:rsidRDefault="00C47BF8" w:rsidP="00C47BF8">
      <w:pPr>
        <w:pStyle w:val="ListParagraph"/>
        <w:numPr>
          <w:ilvl w:val="1"/>
          <w:numId w:val="48"/>
        </w:numPr>
        <w:rPr>
          <w:rFonts w:eastAsia="Arial"/>
          <w:lang w:val="cy-GB"/>
        </w:rPr>
      </w:pPr>
      <w:r w:rsidRPr="00DC4155">
        <w:rPr>
          <w:lang w:val="cy-GB"/>
        </w:rPr>
        <w:t>Ysgrifennwch NAILL AI ddatganiad personol ar gyfer gwneud cais am radd ôl-raddedig NEU lythyr eglurhaol i wneud cais am swydd, yn seiliedig ar eich cynlluniau am y dyfodol (cyfwerth â 1000 gair)</w:t>
      </w:r>
    </w:p>
    <w:p w14:paraId="68A7070E" w14:textId="77777777" w:rsidR="00C47BF8" w:rsidRPr="00E2000E" w:rsidRDefault="00C47BF8" w:rsidP="00C47BF8">
      <w:pPr>
        <w:pStyle w:val="ListParagraph"/>
        <w:numPr>
          <w:ilvl w:val="2"/>
          <w:numId w:val="48"/>
        </w:numPr>
        <w:rPr>
          <w:rFonts w:eastAsia="Arial"/>
          <w:lang w:val="cy-GB"/>
        </w:rPr>
      </w:pPr>
      <w:r w:rsidRPr="00DC4155">
        <w:rPr>
          <w:rFonts w:eastAsia="Arial"/>
          <w:lang w:val="cy-GB"/>
        </w:rPr>
        <w:t>Bydd angen i chi gynnwys:</w:t>
      </w:r>
    </w:p>
    <w:p w14:paraId="6AC697C6" w14:textId="77777777" w:rsidR="00C47BF8" w:rsidRPr="00DC4155" w:rsidRDefault="00C47BF8" w:rsidP="00C47BF8">
      <w:pPr>
        <w:pStyle w:val="ListParagraph"/>
        <w:numPr>
          <w:ilvl w:val="3"/>
          <w:numId w:val="48"/>
        </w:numPr>
        <w:rPr>
          <w:lang w:val="cy-GB"/>
        </w:rPr>
      </w:pPr>
      <w:r w:rsidRPr="00DC4155">
        <w:rPr>
          <w:lang w:val="cy-GB"/>
        </w:rPr>
        <w:t>Llenyddiaeth academaidd ategol briodol yn gwerthuso sut mae eich datganiad personol neu lythyr eglurhaol yn dangos eich brand personol a’ch hunaniaeth broffesiynol.</w:t>
      </w:r>
      <w:r w:rsidRPr="00E2000E">
        <w:rPr>
          <w:lang w:val="cy-GB"/>
        </w:rPr>
        <w:t xml:space="preserve"> </w:t>
      </w:r>
    </w:p>
    <w:p w14:paraId="5FB97227" w14:textId="77777777" w:rsidR="00C47BF8" w:rsidRPr="00371731" w:rsidRDefault="00C47BF8" w:rsidP="00C47BF8">
      <w:pPr>
        <w:spacing w:line="276" w:lineRule="auto"/>
        <w:jc w:val="both"/>
        <w:rPr>
          <w:rFonts w:cs="Arial"/>
          <w:szCs w:val="24"/>
          <w:lang w:val="cy-GB"/>
        </w:rPr>
      </w:pPr>
    </w:p>
    <w:p w14:paraId="685D194F" w14:textId="77777777" w:rsidR="00C47BF8" w:rsidRPr="00371731" w:rsidRDefault="00C47BF8" w:rsidP="00C47BF8">
      <w:pPr>
        <w:spacing w:line="276" w:lineRule="auto"/>
        <w:ind w:left="720"/>
        <w:jc w:val="both"/>
        <w:rPr>
          <w:rFonts w:cs="Arial"/>
          <w:i/>
          <w:szCs w:val="24"/>
          <w:lang w:val="cy-GB"/>
        </w:rPr>
      </w:pPr>
      <w:r w:rsidRPr="00371731">
        <w:rPr>
          <w:rFonts w:cs="Arial"/>
          <w:i/>
          <w:szCs w:val="24"/>
          <w:lang w:val="cy-GB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10444"/>
      </w:tblGrid>
      <w:tr w:rsidR="00C47BF8" w:rsidRPr="00371731" w14:paraId="72342061" w14:textId="77777777" w:rsidTr="00CB614E">
        <w:tc>
          <w:tcPr>
            <w:tcW w:w="10444" w:type="dxa"/>
            <w:shd w:val="clear" w:color="auto" w:fill="D9D9D9"/>
          </w:tcPr>
          <w:p w14:paraId="56A0CF0E" w14:textId="77777777" w:rsidR="00C47BF8" w:rsidRPr="00E2000E" w:rsidRDefault="00C47BF8" w:rsidP="00CB614E">
            <w:pPr>
              <w:jc w:val="center"/>
              <w:rPr>
                <w:rFonts w:cs="Arial"/>
                <w:b/>
                <w:caps/>
                <w:color w:val="FFFFFF"/>
                <w:sz w:val="40"/>
                <w:lang w:val="cy-GB"/>
              </w:rPr>
            </w:pPr>
            <w:r w:rsidRPr="00DC4155">
              <w:rPr>
                <w:rFonts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54CB1057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0D3EB10D" w14:textId="77777777" w:rsidR="00C47BF8" w:rsidRPr="00E2000E" w:rsidRDefault="00C47BF8" w:rsidP="00C47BF8">
      <w:pPr>
        <w:jc w:val="both"/>
        <w:rPr>
          <w:rFonts w:cs="Arial"/>
          <w:b/>
          <w:color w:val="FFFFFF"/>
          <w:sz w:val="22"/>
          <w:szCs w:val="22"/>
          <w:lang w:val="cy-GB"/>
        </w:rPr>
      </w:pPr>
      <w:r w:rsidRPr="00DC4155">
        <w:rPr>
          <w:rFonts w:cs="Arial"/>
          <w:b/>
          <w:sz w:val="22"/>
          <w:szCs w:val="22"/>
          <w:lang w:val="cy-GB"/>
        </w:rPr>
        <w:t>SYLWER:</w:t>
      </w:r>
      <w:r w:rsidRPr="00E2000E">
        <w:rPr>
          <w:rFonts w:cs="Arial"/>
          <w:b/>
          <w:sz w:val="22"/>
          <w:szCs w:val="22"/>
          <w:lang w:val="cy-GB"/>
        </w:rPr>
        <w:t xml:space="preserve"> </w:t>
      </w:r>
      <w:r w:rsidRPr="00DC4155">
        <w:rPr>
          <w:rFonts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91AF23A" w14:textId="77777777" w:rsidR="00C47BF8" w:rsidRPr="00371731" w:rsidRDefault="00C47BF8" w:rsidP="00C47BF8">
      <w:pPr>
        <w:jc w:val="both"/>
        <w:rPr>
          <w:rFonts w:cs="Arial"/>
          <w:b/>
          <w:sz w:val="22"/>
          <w:szCs w:val="22"/>
          <w:lang w:val="cy-GB"/>
        </w:rPr>
      </w:pPr>
    </w:p>
    <w:p w14:paraId="59CB5EE1" w14:textId="77777777" w:rsidR="00C47BF8" w:rsidRPr="00E2000E" w:rsidRDefault="00C47BF8" w:rsidP="00C47BF8">
      <w:pPr>
        <w:numPr>
          <w:ilvl w:val="0"/>
          <w:numId w:val="2"/>
        </w:numPr>
        <w:jc w:val="both"/>
        <w:rPr>
          <w:rFonts w:cs="Arial"/>
          <w:b/>
          <w:sz w:val="22"/>
          <w:szCs w:val="22"/>
          <w:lang w:val="cy-GB"/>
        </w:rPr>
      </w:pPr>
      <w:r w:rsidRPr="00DC4155">
        <w:rPr>
          <w:rFonts w:cs="Arial"/>
          <w:b/>
          <w:sz w:val="22"/>
          <w:szCs w:val="22"/>
          <w:lang w:val="cy-GB"/>
        </w:rPr>
        <w:t>Sgiliau Ymgysylltu â Llenyddiaeth</w:t>
      </w:r>
    </w:p>
    <w:p w14:paraId="6A03C656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  <w:r w:rsidRPr="00DC4155">
        <w:rPr>
          <w:rFonts w:cs="Arial"/>
          <w:sz w:val="22"/>
          <w:szCs w:val="22"/>
          <w:lang w:val="cy-GB"/>
        </w:rPr>
        <w:t>Mae’n rhaid i’ch gwaith gael ei lywio a’i gefnogi gan ddeunydd ysgolheigaidd sy’n berthnasol i’r dasg/tasgau a osodwyd ac sy’n canolbwyntio arni/arnynt.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  </w:t>
      </w:r>
      <w:r w:rsidRPr="00DC4155">
        <w:rPr>
          <w:rFonts w:cs="Arial"/>
          <w:sz w:val="22"/>
          <w:szCs w:val="22"/>
          <w:lang w:val="cy-GB"/>
        </w:rPr>
        <w:t>Dylech ddarparu tystiolaeth i ddangos eich bod wedi cael mynediad at ystod briodol o ffynonellau, a allai fod yn academaidd, yn llywodraethol a diwydiannol; gall y ffynonellau hyn gynnwys erthyglau cyfnodolion academaidd, gwerslyfrau, erthyglau newyddion cyfredol, dogfennau sefydliadol a gwefannau.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DC4155">
        <w:rPr>
          <w:rFonts w:cs="Arial"/>
          <w:sz w:val="22"/>
          <w:szCs w:val="22"/>
          <w:lang w:val="cy-GB"/>
        </w:rPr>
        <w:t>Dylech ystyried hygrededd eich ffynonellau; fel arfer mae cyfnodolion academaidd yn ffynonellau credadwy iawn, ond mae’n rhaid ystyried/dethol gwefannau’n ofalus iawn a dylid eu defnyddio cyn lleied â phosibl.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 </w:t>
      </w:r>
      <w:r w:rsidRPr="00DC4155">
        <w:rPr>
          <w:rFonts w:cs="Arial"/>
          <w:sz w:val="22"/>
          <w:szCs w:val="22"/>
          <w:lang w:val="cy-GB"/>
        </w:rPr>
        <w:t>Dylai unrhyw ffynhonnell a ddefnyddiwch fod yn gyfredol, a’r rhan fwyaf wedi’u cyhoeddi o fewn y pum mlynedd diwethaf, er y gall darnau arloesol/pwysig o waith yn y maes fod yn hŷn.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DC4155">
        <w:rPr>
          <w:rFonts w:cs="Arial"/>
          <w:sz w:val="22"/>
          <w:szCs w:val="22"/>
          <w:lang w:val="cy-GB"/>
        </w:rPr>
        <w:t>Rhaid i chi ddarparu tystiolaeth o’ch ymchwil/gwaith darllen eich hun trwy gydol eich gwaith, gan ddefnyddio system gyfeirnodi addas, yn cynnwys cyfeiriadau yn y testun ym mhrif ran eich gwaith a rhestr gyfeiriadau ar ddiwedd eich gwaith.</w:t>
      </w:r>
      <w:r w:rsidRPr="00E2000E">
        <w:rPr>
          <w:rFonts w:cs="Arial"/>
          <w:sz w:val="22"/>
          <w:szCs w:val="22"/>
          <w:lang w:val="cy-GB"/>
        </w:rPr>
        <w:t xml:space="preserve"> </w:t>
      </w:r>
    </w:p>
    <w:p w14:paraId="2DDCC0F6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08E3708B" w14:textId="77777777" w:rsidR="00C47BF8" w:rsidRPr="00371731" w:rsidRDefault="00C47BF8" w:rsidP="00C47BF8">
      <w:pPr>
        <w:spacing w:line="276" w:lineRule="auto"/>
        <w:jc w:val="both"/>
        <w:rPr>
          <w:rFonts w:cs="Arial"/>
          <w:i/>
          <w:sz w:val="22"/>
          <w:szCs w:val="22"/>
          <w:lang w:val="cy-GB"/>
        </w:rPr>
      </w:pPr>
      <w:r w:rsidRPr="00DC4155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  <w:r w:rsidRPr="00DC4155">
        <w:rPr>
          <w:rStyle w:val="normaltextrun"/>
          <w:i/>
          <w:iCs/>
          <w:color w:val="FF0000"/>
          <w:sz w:val="22"/>
          <w:szCs w:val="22"/>
          <w:lang w:val="cy-GB"/>
        </w:rPr>
        <w:t>Dyfernir marciau yn yr adran hon am ddefnydd cywir o ffynonellau sy’n berthnasol ac yn briodol yn academaidd yn eich gwaith.</w:t>
      </w:r>
      <w:r w:rsidRPr="00E2000E">
        <w:rPr>
          <w:rStyle w:val="normaltextrun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DC4155">
        <w:rPr>
          <w:rStyle w:val="normaltextrun"/>
          <w:i/>
          <w:iCs/>
          <w:color w:val="FF0000"/>
          <w:sz w:val="22"/>
          <w:szCs w:val="22"/>
          <w:lang w:val="cy-GB"/>
        </w:rPr>
        <w:t xml:space="preserve">Dylech gyfeirnodi’n gywir a rhaid cynnwys rhestr gyfeiriadau wedi’i fformatio’n gywir yn ôl dull </w:t>
      </w:r>
      <w:proofErr w:type="spellStart"/>
      <w:r w:rsidRPr="00DC4155">
        <w:rPr>
          <w:rStyle w:val="normaltextrun"/>
          <w:i/>
          <w:iCs/>
          <w:color w:val="FF0000"/>
          <w:sz w:val="22"/>
          <w:szCs w:val="22"/>
          <w:lang w:val="cy-GB"/>
        </w:rPr>
        <w:t>Harvard</w:t>
      </w:r>
      <w:proofErr w:type="spellEnd"/>
      <w:r w:rsidRPr="00DC4155">
        <w:rPr>
          <w:rStyle w:val="normaltextrun"/>
          <w:i/>
          <w:iCs/>
          <w:color w:val="FF0000"/>
          <w:sz w:val="22"/>
          <w:szCs w:val="22"/>
          <w:lang w:val="cy-GB"/>
        </w:rPr>
        <w:t xml:space="preserve"> yn eich portffolio.</w:t>
      </w:r>
      <w:r w:rsidRPr="00E2000E">
        <w:rPr>
          <w:rStyle w:val="normaltextrun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  <w:r w:rsidRPr="00371731">
        <w:rPr>
          <w:rStyle w:val="normaltextrun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  <w:r w:rsidRPr="00371731">
        <w:rPr>
          <w:rStyle w:val="eop"/>
          <w:rFonts w:cs="Arial"/>
          <w:color w:val="FF0000"/>
          <w:sz w:val="22"/>
          <w:szCs w:val="22"/>
          <w:shd w:val="clear" w:color="auto" w:fill="FFFFFF"/>
          <w:lang w:val="cy-GB"/>
        </w:rPr>
        <w:t> </w:t>
      </w:r>
    </w:p>
    <w:p w14:paraId="18612970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627F7637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4EE71597" w14:textId="77777777" w:rsidR="00C47BF8" w:rsidRPr="00E2000E" w:rsidRDefault="00C47BF8" w:rsidP="00C47BF8">
      <w:pPr>
        <w:numPr>
          <w:ilvl w:val="0"/>
          <w:numId w:val="2"/>
        </w:numPr>
        <w:jc w:val="both"/>
        <w:rPr>
          <w:rFonts w:cs="Arial"/>
          <w:b/>
          <w:sz w:val="22"/>
          <w:szCs w:val="22"/>
          <w:lang w:val="cy-GB"/>
        </w:rPr>
      </w:pPr>
      <w:r w:rsidRPr="00DC4155">
        <w:rPr>
          <w:rFonts w:cs="Arial"/>
          <w:b/>
          <w:sz w:val="22"/>
          <w:szCs w:val="22"/>
          <w:lang w:val="cy-GB"/>
        </w:rPr>
        <w:t>Sgiliau Gwybodaeth a Dealltwriaeth</w:t>
      </w:r>
    </w:p>
    <w:p w14:paraId="12341421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  <w:r w:rsidRPr="00DC4155">
        <w:rPr>
          <w:rFonts w:cs="Arial"/>
          <w:sz w:val="22"/>
          <w:szCs w:val="22"/>
          <w:lang w:val="cy-GB"/>
        </w:rPr>
        <w:t>Ar lefel 5, dylech allu dangos: gwybodaeth gadarn a dealltwriaeth feirniadol o gysyniadau ac egwyddorion sefydledig y maes pwnc a’r ffordd y mae’r egwyddorion hynny wedi datblygu; gwybodaeth am y prif ddulliau ymholi yn y ddisgyblaeth.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DC4155">
        <w:rPr>
          <w:rFonts w:cs="Arial"/>
          <w:iCs/>
          <w:sz w:val="22"/>
          <w:szCs w:val="22"/>
          <w:lang w:val="cy-GB"/>
        </w:rPr>
        <w:t>Mae</w:t>
      </w:r>
      <w:r w:rsidRPr="00DC4155">
        <w:rPr>
          <w:rFonts w:cs="Arial"/>
          <w:i/>
          <w:sz w:val="22"/>
          <w:szCs w:val="22"/>
          <w:lang w:val="cy-GB"/>
        </w:rPr>
        <w:t xml:space="preserve"> gwybodaeth </w:t>
      </w:r>
      <w:r w:rsidRPr="00DC4155">
        <w:rPr>
          <w:rFonts w:cs="Arial"/>
          <w:iCs/>
          <w:sz w:val="22"/>
          <w:szCs w:val="22"/>
          <w:lang w:val="cy-GB"/>
        </w:rPr>
        <w:t>yn ymwneud â’r ffeithiau, y wybodaeth a’r sgiliau rydych wedi’u caffael trwy eich dysgu</w:t>
      </w:r>
      <w:r w:rsidRPr="00DC4155">
        <w:rPr>
          <w:rFonts w:cs="Arial"/>
          <w:i/>
          <w:sz w:val="22"/>
          <w:szCs w:val="22"/>
          <w:lang w:val="cy-GB"/>
        </w:rPr>
        <w:t>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DC4155">
        <w:rPr>
          <w:rFonts w:cs="Arial"/>
          <w:sz w:val="22"/>
          <w:szCs w:val="22"/>
          <w:lang w:val="cy-GB"/>
        </w:rPr>
        <w:t xml:space="preserve">Rydych yn arddangos eich </w:t>
      </w:r>
      <w:r w:rsidRPr="00DC4155">
        <w:rPr>
          <w:rFonts w:cs="Arial"/>
          <w:i/>
          <w:iCs/>
          <w:sz w:val="22"/>
          <w:szCs w:val="22"/>
          <w:lang w:val="cy-GB"/>
        </w:rPr>
        <w:t>dealltwriaeth</w:t>
      </w:r>
      <w:r w:rsidRPr="00DC4155">
        <w:rPr>
          <w:rFonts w:cs="Arial"/>
          <w:sz w:val="22"/>
          <w:szCs w:val="22"/>
          <w:lang w:val="cy-GB"/>
        </w:rPr>
        <w:t xml:space="preserve"> trwy ddehongli ystyr y ffeithiau a’r wybodaeth.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DC4155">
        <w:rPr>
          <w:rFonts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bennwyd.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DC4155">
        <w:rPr>
          <w:rFonts w:cs="Arial"/>
          <w:sz w:val="22"/>
          <w:szCs w:val="22"/>
          <w:lang w:val="cy-GB"/>
        </w:rPr>
        <w:t>Dylech allu esbonio’r theorïau , y cysyniadau, ac ati yn ystyrlon i ddangos eich dealltwriaeth.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DC4155">
        <w:rPr>
          <w:rFonts w:cs="Arial"/>
          <w:sz w:val="22"/>
          <w:szCs w:val="22"/>
          <w:lang w:val="cy-GB"/>
        </w:rPr>
        <w:t xml:space="preserve">Hefyd bydd eich marc/gradd yn amodol ar y </w:t>
      </w:r>
      <w:r w:rsidRPr="00DC4155">
        <w:rPr>
          <w:rFonts w:cs="Arial"/>
          <w:i/>
          <w:iCs/>
          <w:sz w:val="22"/>
          <w:szCs w:val="22"/>
          <w:lang w:val="cy-GB"/>
        </w:rPr>
        <w:t>graddau</w:t>
      </w:r>
      <w:r w:rsidRPr="00DC4155">
        <w:rPr>
          <w:rFonts w:cs="Arial"/>
          <w:sz w:val="22"/>
          <w:szCs w:val="22"/>
          <w:lang w:val="cy-GB"/>
        </w:rPr>
        <w:t xml:space="preserve"> rydych yn arddangos eich gwybodaeth a’ch dealltwriaeth.</w:t>
      </w:r>
      <w:r w:rsidRPr="00E2000E">
        <w:rPr>
          <w:rFonts w:ascii="Times New Roman" w:hAnsi="Times New Roman"/>
          <w:sz w:val="20"/>
          <w:lang w:val="cy-GB"/>
        </w:rPr>
        <w:t xml:space="preserve"> </w:t>
      </w:r>
    </w:p>
    <w:p w14:paraId="72F4FA65" w14:textId="77777777" w:rsidR="00C47BF8" w:rsidRPr="00371731" w:rsidRDefault="00C47BF8" w:rsidP="00C47BF8">
      <w:pPr>
        <w:jc w:val="both"/>
        <w:rPr>
          <w:rFonts w:cs="Arial"/>
          <w:b/>
          <w:i/>
          <w:sz w:val="22"/>
          <w:szCs w:val="22"/>
          <w:lang w:val="cy-GB"/>
        </w:rPr>
      </w:pPr>
    </w:p>
    <w:p w14:paraId="3B36EEAD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  <w:r w:rsidRPr="00DC4155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  <w:r w:rsidRPr="00DC4155">
        <w:rPr>
          <w:rStyle w:val="normaltextrun"/>
          <w:i/>
          <w:iCs/>
          <w:color w:val="FF0000"/>
          <w:sz w:val="22"/>
          <w:szCs w:val="22"/>
          <w:lang w:val="cy-GB"/>
        </w:rPr>
        <w:t>Dyfernir marciau yn yr adran hon am ddangos eich gwybodaeth a’ch dealltwriaeth o lunio hunaniaeth brand proffesiynol sy’n gwneud defnydd cywir a pherthnasol o ddamcaniaethau, cysyniadau a modelau cysylltiedig a gyflwynir yn y modwl.</w:t>
      </w:r>
      <w:r w:rsidRPr="00E2000E">
        <w:rPr>
          <w:rStyle w:val="normaltextrun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  <w:r w:rsidRPr="00371731">
        <w:rPr>
          <w:rStyle w:val="normaltextrun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</w:p>
    <w:p w14:paraId="456F3199" w14:textId="77777777" w:rsidR="00C47BF8" w:rsidRPr="00371731" w:rsidRDefault="00C47BF8" w:rsidP="00C47BF8">
      <w:pPr>
        <w:jc w:val="both"/>
        <w:rPr>
          <w:rFonts w:cs="Arial"/>
          <w:b/>
          <w:sz w:val="22"/>
          <w:szCs w:val="22"/>
          <w:lang w:val="cy-GB"/>
        </w:rPr>
      </w:pPr>
    </w:p>
    <w:p w14:paraId="55CE90C0" w14:textId="77777777" w:rsidR="00C47BF8" w:rsidRPr="00E2000E" w:rsidRDefault="00C47BF8" w:rsidP="00C47BF8">
      <w:pPr>
        <w:numPr>
          <w:ilvl w:val="0"/>
          <w:numId w:val="2"/>
        </w:numPr>
        <w:jc w:val="both"/>
        <w:rPr>
          <w:rFonts w:cs="Arial"/>
          <w:b/>
          <w:sz w:val="22"/>
          <w:szCs w:val="22"/>
          <w:lang w:val="cy-GB"/>
        </w:rPr>
      </w:pPr>
      <w:r w:rsidRPr="00DC4155">
        <w:rPr>
          <w:rFonts w:cs="Arial"/>
          <w:b/>
          <w:sz w:val="22"/>
          <w:szCs w:val="22"/>
          <w:lang w:val="cy-GB"/>
        </w:rPr>
        <w:t>Sgiliau Gwybyddol a Deallusol</w:t>
      </w:r>
    </w:p>
    <w:p w14:paraId="7093EB3E" w14:textId="40CA0AA7" w:rsidR="00C47BF8" w:rsidRPr="00E2000E" w:rsidRDefault="00BD0490" w:rsidP="00C47BF8">
      <w:pPr>
        <w:jc w:val="both"/>
        <w:rPr>
          <w:rFonts w:cs="Arial"/>
          <w:color w:val="FFFFFF"/>
          <w:sz w:val="22"/>
          <w:szCs w:val="22"/>
          <w:lang w:val="cy-GB"/>
        </w:rPr>
      </w:pPr>
      <w:r>
        <w:rPr>
          <w:rFonts w:cs="Arial"/>
          <w:sz w:val="22"/>
          <w:szCs w:val="22"/>
          <w:lang w:val="cy-GB"/>
        </w:rPr>
        <w:t>Dylech allu dadansoddi gwybodaeth yn feirniadol, a chynnig atebion i broblemau sy’n deillio o’r dadansoddi hwnnw, yn cynnwys gwerthuso’n feirniadol addasrwydd gwahanol ddulliau o ddatrys problemau. Rhaid i’ch gwaith gynnwys tystiolaeth o feddwl rhesymegol, dadansoddol, gwerthuso a synthesis. Er enghraifft, archwilio a thorri gwybodaeth i lawr yn elfennau, gwneud casgliadau, casglu, cymharu a chyferbynnu gwybodaeth.  Golyga hyn na ddylech ddisgrifio ‘beth’ yn unig! Ond hefyd cyfiawnhau: Pam? Sut? Pryd? Pwy? Ble? Ar ba gost? Rhaid i chi bob amser ddarparu cyfiawnhad/tystiolaeth ar gyfer eich dadleuon a’ch barn.  Mae darparu tystiolaeth eich bod wedi adfyfyrio ar syniadau pobl eraill yn y maes pwnc yn hanfodol os ydych am gyflwyno dadl resymegol a gwybodus o fewn eich gwaith.  Yn ogystal, dylech ddarparu tystiolaeth o’ch gallu i ffurfio barn gadarn a dadleuon argyhoeddiadol trwy ddefnyddio data a chysyniadau, ynghyd â dealltwriaeth o’r cyfyngiadau ar wybodaeth, a’r modd y mae hyn yn dylanwadu ar ddadansoddiadau a dehongliadau. Mae casgliadau cadarn, dilys yn hanfodol ac mae’n rhaid iddynt ddeillio o gynnwys eich gwaith.   Pan fo’n berthnasol, gellir cynnig atebion ac argymhellion amgen.</w:t>
      </w:r>
    </w:p>
    <w:p w14:paraId="75B48D06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2A9327C7" w14:textId="77777777" w:rsidR="00C47BF8" w:rsidRPr="00E2000E" w:rsidRDefault="00C47BF8" w:rsidP="00C47BF8">
      <w:pPr>
        <w:jc w:val="both"/>
        <w:rPr>
          <w:rFonts w:cs="Arial"/>
          <w:b/>
          <w:color w:val="FFFFFF"/>
          <w:sz w:val="22"/>
          <w:szCs w:val="22"/>
          <w:lang w:val="cy-GB"/>
        </w:rPr>
      </w:pPr>
      <w:r w:rsidRPr="00DC4155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  <w:r w:rsidRPr="00DC4155">
        <w:rPr>
          <w:rStyle w:val="normaltextrun"/>
          <w:i/>
          <w:iCs/>
          <w:color w:val="FF0000"/>
          <w:sz w:val="22"/>
          <w:szCs w:val="22"/>
          <w:lang w:val="cy-GB"/>
        </w:rPr>
        <w:t>Dyfernir marciau yn yr adran hon am y modd y dangoswch ymwybyddiaeth feirniadol o’r meddwl yn y maes hwn.</w:t>
      </w:r>
      <w:r w:rsidRPr="00E2000E">
        <w:rPr>
          <w:rStyle w:val="normaltextrun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DC4155">
        <w:rPr>
          <w:rStyle w:val="normaltextrun"/>
          <w:i/>
          <w:iCs/>
          <w:color w:val="FF0000"/>
          <w:sz w:val="22"/>
          <w:szCs w:val="22"/>
          <w:lang w:val="cy-GB"/>
        </w:rPr>
        <w:t>Dylid cefnogi dadleuon yn rheolaidd â chyfeiriadau at dystiolaeth briodol a ddewiswyd yn ofalus.</w:t>
      </w:r>
      <w:r w:rsidRPr="00E2000E">
        <w:rPr>
          <w:rStyle w:val="normaltextrun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DC4155">
        <w:rPr>
          <w:rStyle w:val="normaltextrun"/>
          <w:i/>
          <w:iCs/>
          <w:color w:val="FF0000"/>
          <w:sz w:val="22"/>
          <w:szCs w:val="22"/>
          <w:lang w:val="cy-GB"/>
        </w:rPr>
        <w:t>Dylech sicrhau bod yr holl ddadleuon yn dilyn llif rhesymegol a dangos yn effeithiol eich dadansoddiad o’r pynciau dan sylw.</w:t>
      </w:r>
    </w:p>
    <w:p w14:paraId="6A69B5DD" w14:textId="77777777" w:rsidR="00C47BF8" w:rsidRPr="00371731" w:rsidRDefault="00C47BF8" w:rsidP="00C47BF8">
      <w:pPr>
        <w:ind w:left="360"/>
        <w:jc w:val="both"/>
        <w:rPr>
          <w:rFonts w:cs="Arial"/>
          <w:b/>
          <w:sz w:val="22"/>
          <w:szCs w:val="22"/>
          <w:lang w:val="cy-GB"/>
        </w:rPr>
      </w:pPr>
    </w:p>
    <w:p w14:paraId="7472BE71" w14:textId="77777777" w:rsidR="00C47BF8" w:rsidRDefault="00C47BF8" w:rsidP="00C47BF8">
      <w:pPr>
        <w:ind w:left="360"/>
        <w:jc w:val="both"/>
        <w:rPr>
          <w:rFonts w:cs="Arial"/>
          <w:b/>
          <w:sz w:val="22"/>
          <w:szCs w:val="22"/>
          <w:lang w:val="cy-GB"/>
        </w:rPr>
      </w:pPr>
    </w:p>
    <w:p w14:paraId="7100E91D" w14:textId="77777777" w:rsidR="00C47BF8" w:rsidRDefault="00C47BF8" w:rsidP="00C47BF8">
      <w:pPr>
        <w:pBdr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pBdr>
        <w:spacing w:line="180" w:lineRule="exact"/>
        <w:jc w:val="both"/>
        <w:rPr>
          <w:rFonts w:cs="Arial"/>
          <w:b/>
          <w:sz w:val="22"/>
          <w:szCs w:val="22"/>
          <w:lang w:val="cy-GB"/>
        </w:rPr>
      </w:pPr>
    </w:p>
    <w:p w14:paraId="4AFBE54F" w14:textId="77777777" w:rsidR="00C47BF8" w:rsidRPr="0077316E" w:rsidRDefault="00C47BF8" w:rsidP="00C47BF8">
      <w:pPr>
        <w:pBdr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pBdr>
        <w:spacing w:line="180" w:lineRule="exact"/>
        <w:jc w:val="both"/>
        <w:rPr>
          <w:rFonts w:cs="Arial"/>
          <w:b/>
          <w:sz w:val="22"/>
          <w:szCs w:val="22"/>
          <w:lang w:val="cy-GB"/>
        </w:rPr>
      </w:pPr>
      <w:r>
        <w:rPr>
          <w:rFonts w:cs="Arial"/>
          <w:b/>
          <w:sz w:val="22"/>
          <w:szCs w:val="22"/>
          <w:lang w:val="cy-GB"/>
        </w:rPr>
        <w:t>4. Sgiliau Ymarferol</w:t>
      </w:r>
    </w:p>
    <w:p w14:paraId="3C98F791" w14:textId="77777777" w:rsidR="00C47BF8" w:rsidRPr="00E2000E" w:rsidRDefault="00C47BF8" w:rsidP="00C47BF8">
      <w:pPr>
        <w:jc w:val="both"/>
        <w:rPr>
          <w:rFonts w:cs="Arial"/>
          <w:color w:val="FFFFFF"/>
          <w:sz w:val="22"/>
          <w:szCs w:val="22"/>
          <w:lang w:val="cy-GB"/>
        </w:rPr>
      </w:pPr>
      <w:r w:rsidRPr="00406249">
        <w:rPr>
          <w:rFonts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gymhwyso’r egwyddorion hynny mewn cyd-destun cyflogaeth.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406249">
        <w:rPr>
          <w:rFonts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406249">
        <w:rPr>
          <w:rFonts w:cs="Arial"/>
          <w:sz w:val="22"/>
          <w:szCs w:val="22"/>
          <w:lang w:val="cy-GB"/>
        </w:rPr>
        <w:t>Sut maent yn gweithio’n ymarferol?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406249">
        <w:rPr>
          <w:rFonts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406249">
        <w:rPr>
          <w:rFonts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 sy’n seiliedig ar feini prawf datganedig.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610435">
        <w:rPr>
          <w:rFonts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535E56C8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65342014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  <w:r w:rsidRPr="00610435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  <w:r w:rsidRPr="00610435">
        <w:rPr>
          <w:rStyle w:val="normaltextrun"/>
          <w:i/>
          <w:iCs/>
          <w:color w:val="FF0000"/>
          <w:sz w:val="22"/>
          <w:szCs w:val="22"/>
          <w:lang w:val="cy-GB"/>
        </w:rPr>
        <w:t>Dyfernir marciau yn y maes hwn am arddangos y brand yr hoffech ei bortreadu mewn amgylchedd proffesiynol ac felly y byddech yn hapus i’w ddangos i ddarpar gyflogwr.</w:t>
      </w:r>
      <w:r w:rsidRPr="00E2000E">
        <w:rPr>
          <w:rStyle w:val="normaltextrun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610435">
        <w:rPr>
          <w:rStyle w:val="normaltextrun"/>
          <w:i/>
          <w:iCs/>
          <w:color w:val="FF0000"/>
          <w:sz w:val="22"/>
          <w:szCs w:val="22"/>
          <w:lang w:val="cy-GB"/>
        </w:rPr>
        <w:t>Dylech ystyried yr egwyddorion sylfaenol a astudiwyd yn y modwl a gwerthuso’n feirniadol sut mae’r rhain yn gysylltiedig â chyd-destun cyflogaeth.</w:t>
      </w:r>
      <w:r w:rsidRPr="00E2000E">
        <w:rPr>
          <w:rStyle w:val="eop"/>
          <w:rFonts w:cs="Arial"/>
          <w:color w:val="FF0000"/>
          <w:sz w:val="22"/>
          <w:szCs w:val="22"/>
          <w:shd w:val="clear" w:color="auto" w:fill="FFFFFF"/>
          <w:lang w:val="cy-GB"/>
        </w:rPr>
        <w:t> </w:t>
      </w:r>
    </w:p>
    <w:p w14:paraId="1BBF8EE9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1EDA4CD9" w14:textId="77777777" w:rsidR="00C47BF8" w:rsidRPr="00371731" w:rsidRDefault="00C47BF8" w:rsidP="00C47BF8">
      <w:pPr>
        <w:numPr>
          <w:ilvl w:val="0"/>
          <w:numId w:val="2"/>
        </w:numPr>
        <w:jc w:val="both"/>
        <w:rPr>
          <w:rFonts w:cs="Arial"/>
          <w:b/>
          <w:sz w:val="22"/>
          <w:szCs w:val="22"/>
          <w:lang w:val="cy-GB"/>
        </w:rPr>
      </w:pPr>
      <w:r w:rsidRPr="008B21E3">
        <w:rPr>
          <w:rFonts w:cs="Arial"/>
          <w:b/>
          <w:sz w:val="22"/>
          <w:szCs w:val="22"/>
          <w:lang w:val="cy-GB"/>
        </w:rPr>
        <w:t>Sgiliau Trosglwyddadwy ar gyfer Bywyd ac Arfer Proffesiynol</w:t>
      </w:r>
      <w:r w:rsidRPr="00E2000E">
        <w:rPr>
          <w:rFonts w:cs="Arial"/>
          <w:b/>
          <w:sz w:val="22"/>
          <w:szCs w:val="22"/>
          <w:lang w:val="cy-GB"/>
        </w:rPr>
        <w:t xml:space="preserve"> </w:t>
      </w:r>
    </w:p>
    <w:p w14:paraId="37C2F042" w14:textId="77777777" w:rsidR="00C47BF8" w:rsidRPr="00E2000E" w:rsidRDefault="00C47BF8" w:rsidP="00C47BF8">
      <w:pPr>
        <w:jc w:val="both"/>
        <w:rPr>
          <w:rFonts w:cs="Arial"/>
          <w:color w:val="FFFFFF"/>
          <w:sz w:val="22"/>
          <w:szCs w:val="22"/>
          <w:lang w:val="cy-GB"/>
        </w:rPr>
      </w:pPr>
      <w:r w:rsidRPr="008B21E3">
        <w:rPr>
          <w:rFonts w:cs="Arial"/>
          <w:sz w:val="22"/>
          <w:szCs w:val="22"/>
          <w:lang w:val="cy-GB"/>
        </w:rPr>
        <w:t>Rhaid i’ch gwaith roi tystiolaeth o’r rhinweddau a’r sgiliau trosglwyddadwy angenrheidiol ar gyfer cyflogaeth sy’n gofyn am arfer cyfrifoldeb personol a gwneud penderfyniadau.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3B333B">
        <w:rPr>
          <w:rFonts w:cs="Arial"/>
          <w:sz w:val="22"/>
          <w:szCs w:val="22"/>
          <w:lang w:val="cy-GB"/>
        </w:rPr>
        <w:t>Mae hyn yn cynnwys dangos: 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193D2D">
        <w:rPr>
          <w:rFonts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4C87DC22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1314DB1F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2226F4C7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193D2D">
        <w:rPr>
          <w:rFonts w:asciiTheme="minorHAnsi" w:hAnsiTheme="minorHAnsi" w:cstheme="minorHAnsi"/>
          <w:b/>
          <w:i/>
          <w:lang w:val="cy-GB"/>
        </w:rPr>
        <w:t>Canllawiau penodol i'r asesiad hwn: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  <w:r w:rsidRPr="00193D2D">
        <w:rPr>
          <w:rStyle w:val="normaltextrun"/>
          <w:i/>
          <w:iCs/>
          <w:color w:val="FF0000"/>
          <w:sz w:val="22"/>
          <w:szCs w:val="22"/>
          <w:lang w:val="cy-GB"/>
        </w:rPr>
        <w:t>Dyfernir marciau yn yr adran hon am gyflwyniad cyffredinol eich portffolio. Rhaid i’r portffolio gael ei ysgrifennu yn y Gymraeg neu Saesneg y DG mewn arddull fusnes/academaidd briodol gan ddefnyddio cyfrwng priodol am y dasg.</w:t>
      </w:r>
      <w:r w:rsidRPr="00E2000E">
        <w:rPr>
          <w:rStyle w:val="normaltextrun"/>
          <w:i/>
          <w:iCs/>
          <w:color w:val="FF0000"/>
          <w:sz w:val="22"/>
          <w:szCs w:val="22"/>
          <w:lang w:val="cy-GB"/>
        </w:rPr>
        <w:t xml:space="preserve"> </w:t>
      </w:r>
      <w:r w:rsidRPr="00193D2D">
        <w:rPr>
          <w:rStyle w:val="normaltextrun"/>
          <w:i/>
          <w:iCs/>
          <w:color w:val="FF0000"/>
          <w:sz w:val="22"/>
          <w:szCs w:val="22"/>
          <w:lang w:val="cy-GB"/>
        </w:rPr>
        <w:t>Dylech ystyried cywirdeb y sillafu, fformat delweddau, defnydd priodol o liw a ffontiau wrth ddatblygu eich brand proffesiynol.</w:t>
      </w:r>
      <w:r w:rsidRPr="00E2000E">
        <w:rPr>
          <w:rStyle w:val="tabchar"/>
          <w:rFonts w:ascii="Calibri" w:hAnsi="Calibri" w:cs="Calibri"/>
          <w:color w:val="FFFFFF"/>
          <w:sz w:val="22"/>
          <w:szCs w:val="22"/>
          <w:lang w:val="cy-GB"/>
        </w:rPr>
        <w:tab/>
      </w:r>
      <w:r w:rsidRPr="00371731">
        <w:rPr>
          <w:rStyle w:val="eop"/>
          <w:rFonts w:ascii="Arial" w:hAnsi="Arial" w:cs="Arial"/>
          <w:color w:val="FF0000"/>
          <w:sz w:val="22"/>
          <w:szCs w:val="22"/>
          <w:lang w:val="cy-GB"/>
        </w:rPr>
        <w:t> </w:t>
      </w:r>
    </w:p>
    <w:p w14:paraId="4B8938D4" w14:textId="77777777" w:rsidR="00C47BF8" w:rsidRPr="00371731" w:rsidRDefault="00C47BF8" w:rsidP="00C47BF8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normaltextrun"/>
          <w:i/>
          <w:iCs/>
          <w:color w:val="FF0000"/>
          <w:sz w:val="22"/>
          <w:szCs w:val="22"/>
          <w:lang w:val="cy-GB"/>
        </w:rPr>
        <w:t>. </w:t>
      </w:r>
      <w:r w:rsidRPr="00371731">
        <w:rPr>
          <w:rStyle w:val="eop"/>
          <w:rFonts w:ascii="Arial" w:hAnsi="Arial" w:cs="Arial"/>
          <w:color w:val="FF0000"/>
          <w:sz w:val="22"/>
          <w:szCs w:val="22"/>
          <w:lang w:val="cy-GB"/>
        </w:rPr>
        <w:t> </w:t>
      </w:r>
    </w:p>
    <w:p w14:paraId="6A56023E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eop"/>
          <w:rFonts w:ascii="Arial" w:hAnsi="Arial" w:cs="Arial"/>
          <w:color w:val="FF0000"/>
          <w:sz w:val="22"/>
          <w:szCs w:val="22"/>
          <w:lang w:val="cy-GB"/>
        </w:rPr>
        <w:t> </w:t>
      </w:r>
    </w:p>
    <w:p w14:paraId="00A0ED94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540DB">
        <w:rPr>
          <w:rStyle w:val="normaltextrun"/>
          <w:i/>
          <w:iCs/>
          <w:sz w:val="22"/>
          <w:szCs w:val="22"/>
          <w:lang w:val="cy-GB"/>
        </w:rPr>
        <w:t>Cyfarwyddyd Pellach:</w:t>
      </w:r>
      <w:r w:rsidRPr="00E2000E">
        <w:rPr>
          <w:rStyle w:val="normaltextrun"/>
          <w:i/>
          <w:iCs/>
          <w:sz w:val="22"/>
          <w:szCs w:val="22"/>
          <w:lang w:val="cy-GB"/>
        </w:rPr>
        <w:t> </w:t>
      </w:r>
      <w:r w:rsidRPr="00371731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38C6ED34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540DB">
        <w:rPr>
          <w:rStyle w:val="normaltextrun"/>
          <w:i/>
          <w:iCs/>
          <w:color w:val="FF0000"/>
          <w:sz w:val="22"/>
          <w:szCs w:val="22"/>
          <w:lang w:val="cy-GB"/>
        </w:rPr>
        <w:t xml:space="preserve">Cyfeiriwch at adnoddau Moodle ychwanegol i gael cyfarwyddyd ynghylch llunio mapiau meddwl, gwefannau a </w:t>
      </w:r>
      <w:proofErr w:type="spellStart"/>
      <w:r w:rsidRPr="003540DB">
        <w:rPr>
          <w:rStyle w:val="normaltextrun"/>
          <w:i/>
          <w:iCs/>
          <w:color w:val="FF0000"/>
          <w:sz w:val="22"/>
          <w:szCs w:val="22"/>
          <w:lang w:val="cy-GB"/>
        </w:rPr>
        <w:t>CVs</w:t>
      </w:r>
      <w:proofErr w:type="spellEnd"/>
      <w:r w:rsidRPr="003540DB">
        <w:rPr>
          <w:rStyle w:val="normaltextrun"/>
          <w:i/>
          <w:iCs/>
          <w:color w:val="FF0000"/>
          <w:sz w:val="22"/>
          <w:szCs w:val="22"/>
          <w:lang w:val="cy-GB"/>
        </w:rPr>
        <w:t>.</w:t>
      </w:r>
      <w:r w:rsidRPr="00E2000E">
        <w:rPr>
          <w:rStyle w:val="normaltextrun"/>
          <w:i/>
          <w:iCs/>
          <w:color w:val="FF0000"/>
          <w:sz w:val="22"/>
          <w:szCs w:val="22"/>
          <w:lang w:val="cy-GB"/>
        </w:rPr>
        <w:t> </w:t>
      </w:r>
      <w:r w:rsidRPr="00371731">
        <w:rPr>
          <w:rStyle w:val="eop"/>
          <w:rFonts w:ascii="Arial" w:hAnsi="Arial" w:cs="Arial"/>
          <w:color w:val="FF0000"/>
          <w:sz w:val="22"/>
          <w:szCs w:val="22"/>
          <w:lang w:val="cy-GB"/>
        </w:rPr>
        <w:t> </w:t>
      </w:r>
    </w:p>
    <w:p w14:paraId="4286C4B3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540DB">
        <w:rPr>
          <w:rStyle w:val="normaltextrun"/>
          <w:i/>
          <w:iCs/>
          <w:color w:val="FF0000"/>
          <w:sz w:val="22"/>
          <w:szCs w:val="22"/>
          <w:lang w:val="cy-GB"/>
        </w:rPr>
        <w:t>Canolbwyntiwch ar y tasgau a osodwyd yn yr aseiniad yn unig.</w:t>
      </w:r>
      <w:r w:rsidRPr="00E2000E">
        <w:rPr>
          <w:rStyle w:val="eop"/>
          <w:rFonts w:ascii="Arial" w:hAnsi="Arial" w:cs="Arial"/>
          <w:color w:val="FF0000"/>
          <w:sz w:val="22"/>
          <w:szCs w:val="22"/>
          <w:lang w:val="cy-GB"/>
        </w:rPr>
        <w:t> </w:t>
      </w:r>
    </w:p>
    <w:p w14:paraId="4734E00B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C51A1">
        <w:rPr>
          <w:rStyle w:val="normaltextrun"/>
          <w:i/>
          <w:iCs/>
          <w:color w:val="FF0000"/>
          <w:sz w:val="22"/>
          <w:szCs w:val="22"/>
          <w:lang w:val="cy-GB"/>
        </w:rPr>
        <w:t>Hyd:</w:t>
      </w:r>
      <w:r w:rsidRPr="00E2000E">
        <w:rPr>
          <w:rStyle w:val="normaltextrun"/>
          <w:i/>
          <w:iCs/>
          <w:color w:val="FF0000"/>
          <w:sz w:val="22"/>
          <w:szCs w:val="22"/>
          <w:lang w:val="cy-GB"/>
        </w:rPr>
        <w:t xml:space="preserve"> </w:t>
      </w:r>
      <w:r w:rsidRPr="003C51A1">
        <w:rPr>
          <w:rStyle w:val="normaltextrun"/>
          <w:i/>
          <w:iCs/>
          <w:color w:val="FF0000"/>
          <w:sz w:val="22"/>
          <w:szCs w:val="22"/>
          <w:lang w:val="cy-GB"/>
        </w:rPr>
        <w:t>2000 o eiriau (neu’r cyfwerth) +/- 10% (tynnir 5 marc o’r marc terfynol os bydd mwy o eiriau na’r hyn a ganiateir).</w:t>
      </w:r>
      <w:r w:rsidRPr="00E2000E">
        <w:rPr>
          <w:rStyle w:val="eop"/>
          <w:rFonts w:ascii="Arial" w:hAnsi="Arial" w:cs="Arial"/>
          <w:color w:val="FF0000"/>
          <w:sz w:val="22"/>
          <w:szCs w:val="22"/>
          <w:lang w:val="cy-GB"/>
        </w:rPr>
        <w:t> </w:t>
      </w:r>
    </w:p>
    <w:p w14:paraId="5283D7BE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C51A1">
        <w:rPr>
          <w:rStyle w:val="normaltextrun"/>
          <w:i/>
          <w:iCs/>
          <w:color w:val="FF0000"/>
          <w:sz w:val="22"/>
          <w:szCs w:val="22"/>
          <w:lang w:val="cy-GB"/>
        </w:rPr>
        <w:t>Defnyddiwch ‘Cysill’ i wirio’r sillafu a’r gramadeg cyn cyflwyno’r aseiniad.</w:t>
      </w:r>
      <w:r w:rsidRPr="00E2000E">
        <w:rPr>
          <w:rStyle w:val="eop"/>
          <w:rFonts w:ascii="Arial" w:hAnsi="Arial" w:cs="Arial"/>
          <w:color w:val="FF0000"/>
          <w:sz w:val="22"/>
          <w:szCs w:val="22"/>
          <w:lang w:val="cy-GB"/>
        </w:rPr>
        <w:t> </w:t>
      </w:r>
    </w:p>
    <w:p w14:paraId="26F87462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24959DB5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1ACFF4E2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36F24A8F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08231C3B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C51A1">
        <w:rPr>
          <w:rStyle w:val="normaltextrun"/>
          <w:i/>
          <w:iCs/>
          <w:sz w:val="22"/>
          <w:szCs w:val="22"/>
          <w:lang w:val="cy-GB"/>
        </w:rPr>
        <w:t>Adnoddau Hanfodol:</w:t>
      </w:r>
      <w:r w:rsidRPr="00E2000E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45FEB376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normaltextrun"/>
          <w:i/>
          <w:iCs/>
          <w:sz w:val="22"/>
          <w:szCs w:val="22"/>
          <w:lang w:val="cy-GB"/>
        </w:rPr>
        <w:t>•</w:t>
      </w:r>
      <w:r w:rsidRPr="00371731">
        <w:rPr>
          <w:rStyle w:val="tabchar"/>
          <w:rFonts w:ascii="Calibri" w:hAnsi="Calibri" w:cs="Calibri"/>
          <w:sz w:val="22"/>
          <w:szCs w:val="22"/>
          <w:lang w:val="cy-GB"/>
        </w:rPr>
        <w:tab/>
      </w:r>
      <w:r w:rsidRPr="003C51A1">
        <w:rPr>
          <w:rStyle w:val="normaltextrun"/>
          <w:i/>
          <w:iCs/>
          <w:sz w:val="22"/>
          <w:szCs w:val="22"/>
          <w:lang w:val="cy-GB"/>
        </w:rPr>
        <w:t>Adnoddau a restrir ar Moodle</w:t>
      </w:r>
      <w:r w:rsidRPr="00E2000E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5737A044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normaltextrun"/>
          <w:i/>
          <w:iCs/>
          <w:sz w:val="22"/>
          <w:szCs w:val="22"/>
          <w:lang w:val="cy-GB"/>
        </w:rPr>
        <w:t>•</w:t>
      </w:r>
      <w:r w:rsidRPr="00371731">
        <w:rPr>
          <w:rStyle w:val="tabchar"/>
          <w:rFonts w:ascii="Calibri" w:hAnsi="Calibri" w:cs="Calibri"/>
          <w:sz w:val="22"/>
          <w:szCs w:val="22"/>
          <w:lang w:val="cy-GB"/>
        </w:rPr>
        <w:tab/>
      </w:r>
      <w:r w:rsidRPr="00C4435C">
        <w:rPr>
          <w:rStyle w:val="normaltextrun"/>
          <w:i/>
          <w:iCs/>
          <w:sz w:val="22"/>
          <w:szCs w:val="22"/>
          <w:lang w:val="cy-GB"/>
        </w:rPr>
        <w:t>Y Llawlyfr modwl a rhestr ddarllen</w:t>
      </w:r>
      <w:r w:rsidRPr="00E2000E">
        <w:rPr>
          <w:rStyle w:val="normaltextrun"/>
          <w:i/>
          <w:iCs/>
          <w:sz w:val="22"/>
          <w:szCs w:val="22"/>
          <w:lang w:val="cy-GB"/>
        </w:rPr>
        <w:t> </w:t>
      </w:r>
      <w:r w:rsidRPr="00371731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0C0C27D9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normaltextrun"/>
          <w:i/>
          <w:iCs/>
          <w:sz w:val="22"/>
          <w:szCs w:val="22"/>
          <w:lang w:val="cy-GB"/>
        </w:rPr>
        <w:t>•</w:t>
      </w:r>
      <w:r w:rsidRPr="00371731">
        <w:rPr>
          <w:rStyle w:val="tabchar"/>
          <w:rFonts w:ascii="Calibri" w:hAnsi="Calibri" w:cs="Calibri"/>
          <w:sz w:val="22"/>
          <w:szCs w:val="22"/>
          <w:lang w:val="cy-GB"/>
        </w:rPr>
        <w:tab/>
      </w:r>
      <w:r w:rsidRPr="00C4435C">
        <w:rPr>
          <w:rStyle w:val="normaltextrun"/>
          <w:i/>
          <w:iCs/>
          <w:sz w:val="22"/>
          <w:szCs w:val="22"/>
          <w:lang w:val="cy-GB"/>
        </w:rPr>
        <w:t>Canllaw Cyfeirnodi Prifysgol Cymru Y Drindod Dewi Sant</w:t>
      </w:r>
      <w:r w:rsidRPr="00E2000E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49616CD3" w14:textId="77777777" w:rsidR="00C47BF8" w:rsidRPr="00371731" w:rsidRDefault="00C47BF8" w:rsidP="00C47BF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371731">
        <w:rPr>
          <w:rStyle w:val="normaltextrun"/>
          <w:i/>
          <w:iCs/>
          <w:sz w:val="22"/>
          <w:szCs w:val="22"/>
          <w:lang w:val="cy-GB"/>
        </w:rPr>
        <w:t>•</w:t>
      </w:r>
      <w:r w:rsidRPr="00371731">
        <w:rPr>
          <w:rStyle w:val="tabchar"/>
          <w:rFonts w:ascii="Calibri" w:hAnsi="Calibri" w:cs="Calibri"/>
          <w:sz w:val="22"/>
          <w:szCs w:val="22"/>
          <w:lang w:val="cy-GB"/>
        </w:rPr>
        <w:tab/>
      </w:r>
      <w:r w:rsidRPr="00AF159B">
        <w:rPr>
          <w:rStyle w:val="normaltextrun"/>
          <w:i/>
          <w:iCs/>
          <w:sz w:val="22"/>
          <w:szCs w:val="22"/>
          <w:lang w:val="cy-GB"/>
        </w:rPr>
        <w:t>Y meini prawf asesu isod</w:t>
      </w:r>
      <w:r w:rsidRPr="00E2000E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3998AEF3" w14:textId="77777777" w:rsidR="00C47BF8" w:rsidRPr="00371731" w:rsidRDefault="00C47BF8" w:rsidP="00C47BF8">
      <w:pPr>
        <w:spacing w:line="276" w:lineRule="auto"/>
        <w:jc w:val="both"/>
        <w:rPr>
          <w:rFonts w:cs="Arial"/>
          <w:i/>
          <w:sz w:val="22"/>
          <w:szCs w:val="22"/>
          <w:lang w:val="cy-GB"/>
        </w:rPr>
      </w:pPr>
    </w:p>
    <w:p w14:paraId="317C6104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0BA2ADE6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7AF6030E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4AE01A42" w14:textId="77777777" w:rsidR="00C47BF8" w:rsidRPr="00371731" w:rsidRDefault="00C47BF8" w:rsidP="00C47BF8">
      <w:pPr>
        <w:rPr>
          <w:rFonts w:cs="Arial"/>
          <w:sz w:val="22"/>
          <w:szCs w:val="22"/>
          <w:lang w:val="cy-GB"/>
        </w:rPr>
      </w:pPr>
      <w:r w:rsidRPr="00371731">
        <w:rPr>
          <w:rFonts w:cs="Arial"/>
          <w:sz w:val="22"/>
          <w:szCs w:val="22"/>
          <w:lang w:val="cy-GB"/>
        </w:rPr>
        <w:br w:type="page"/>
      </w:r>
    </w:p>
    <w:p w14:paraId="125C3EA8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C47BF8" w:rsidRPr="00371731" w14:paraId="5BE84B52" w14:textId="77777777" w:rsidTr="00CB614E">
        <w:trPr>
          <w:trHeight w:val="240"/>
          <w:jc w:val="center"/>
        </w:trPr>
        <w:tc>
          <w:tcPr>
            <w:tcW w:w="10670" w:type="dxa"/>
            <w:shd w:val="clear" w:color="auto" w:fill="BFBFBF"/>
          </w:tcPr>
          <w:p w14:paraId="77DC5CFD" w14:textId="77777777" w:rsidR="00C47BF8" w:rsidRPr="00E2000E" w:rsidRDefault="00C47BF8" w:rsidP="00CB614E">
            <w:pPr>
              <w:rPr>
                <w:rFonts w:cs="Arial"/>
                <w:color w:val="FFFFFF"/>
                <w:sz w:val="20"/>
                <w:lang w:val="cy-GB"/>
              </w:rPr>
            </w:pPr>
            <w:r w:rsidRPr="00371731">
              <w:rPr>
                <w:rFonts w:cs="Arial"/>
                <w:sz w:val="32"/>
                <w:szCs w:val="32"/>
                <w:lang w:val="cy-GB"/>
              </w:rPr>
              <w:br w:type="page"/>
            </w:r>
            <w:r w:rsidRPr="00371731">
              <w:rPr>
                <w:rFonts w:cs="Arial"/>
                <w:b/>
                <w:caps/>
                <w:sz w:val="40"/>
                <w:lang w:val="cy-GB"/>
              </w:rPr>
              <w:t xml:space="preserve">     </w:t>
            </w:r>
            <w:r w:rsidRPr="00AF159B">
              <w:rPr>
                <w:rFonts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799E7AE7" w14:textId="77777777" w:rsidR="00C47BF8" w:rsidRPr="00371731" w:rsidRDefault="00C47BF8" w:rsidP="00C47BF8">
      <w:pPr>
        <w:rPr>
          <w:rFonts w:cs="Arial"/>
          <w:sz w:val="20"/>
          <w:lang w:val="cy-GB"/>
        </w:rPr>
      </w:pPr>
    </w:p>
    <w:p w14:paraId="4FDDE242" w14:textId="77777777" w:rsidR="00C47BF8" w:rsidRPr="00E2000E" w:rsidRDefault="00C47BF8" w:rsidP="00C47BF8">
      <w:pPr>
        <w:jc w:val="both"/>
        <w:rPr>
          <w:rFonts w:cs="Arial"/>
          <w:color w:val="FFFFFF"/>
          <w:sz w:val="20"/>
          <w:lang w:val="cy-GB" w:eastAsia="en-US"/>
        </w:rPr>
      </w:pPr>
      <w:r w:rsidRPr="00D300D6">
        <w:rPr>
          <w:rFonts w:cs="Arial"/>
          <w:sz w:val="20"/>
          <w:lang w:val="cy-GB" w:eastAsia="en-US"/>
        </w:rPr>
        <w:t>Noda’r adran hon y graddau y mae’r meini prawf asesu yn cael eu harddangos gennych chi, sydd yn ei dro’n pennu’ch marc.</w:t>
      </w:r>
      <w:r w:rsidRPr="00E2000E">
        <w:rPr>
          <w:rFonts w:cs="Arial"/>
          <w:sz w:val="20"/>
          <w:lang w:val="cy-GB" w:eastAsia="en-US"/>
        </w:rPr>
        <w:t xml:space="preserve"> </w:t>
      </w:r>
      <w:r w:rsidRPr="00275FB2">
        <w:rPr>
          <w:rFonts w:cs="Arial"/>
          <w:sz w:val="20"/>
          <w:lang w:val="cy-GB" w:eastAsia="en-US"/>
        </w:rPr>
        <w:t>Dangosir y marciau sydd ar gael ar gyfer pob categori sgiliau.</w:t>
      </w:r>
      <w:r w:rsidRPr="00E2000E">
        <w:rPr>
          <w:rFonts w:cs="Arial"/>
          <w:sz w:val="20"/>
          <w:lang w:val="cy-GB" w:eastAsia="en-US"/>
        </w:rPr>
        <w:t xml:space="preserve"> </w:t>
      </w:r>
      <w:r w:rsidRPr="00674321">
        <w:rPr>
          <w:rFonts w:cs="Arial"/>
          <w:sz w:val="20"/>
          <w:lang w:val="cy-GB" w:eastAsia="en-US"/>
        </w:rPr>
        <w:t>Bydd darlithwyr yn defnyddio’r lle a ddarperir i roi sylwadau ar gyflawniad y dasg/tasgau, gan gynnwys y meysydd hynny rydych wedi gwneud yn dda ynddynt a’r meysydd a fyddai’n elwa o gael eu da</w:t>
      </w:r>
    </w:p>
    <w:p w14:paraId="0E3DDF03" w14:textId="77777777" w:rsidR="00C47BF8" w:rsidRPr="00371731" w:rsidRDefault="00C47BF8" w:rsidP="00C47BF8">
      <w:pPr>
        <w:rPr>
          <w:rFonts w:cs="Arial"/>
          <w:b/>
          <w:sz w:val="22"/>
          <w:szCs w:val="22"/>
          <w:lang w:val="cy-GB"/>
        </w:rPr>
        <w:sectPr w:rsidR="00C47BF8" w:rsidRPr="00371731" w:rsidSect="00C47BF8">
          <w:footerReference w:type="default" r:id="rId11"/>
          <w:headerReference w:type="first" r:id="rId12"/>
          <w:type w:val="continuous"/>
          <w:pgSz w:w="11894" w:h="16834"/>
          <w:pgMar w:top="851" w:right="720" w:bottom="720" w:left="720" w:header="706" w:footer="454" w:gutter="0"/>
          <w:paperSrc w:first="1" w:other="1"/>
          <w:cols w:space="720"/>
          <w:titlePg/>
          <w:docGrid w:linePitch="326"/>
        </w:sectPr>
      </w:pPr>
    </w:p>
    <w:p w14:paraId="76A1322E" w14:textId="77777777" w:rsidR="00C47BF8" w:rsidRPr="00371731" w:rsidRDefault="00C47BF8" w:rsidP="00C47BF8">
      <w:pPr>
        <w:rPr>
          <w:rFonts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C47BF8" w:rsidRPr="00371731" w14:paraId="25E04AB0" w14:textId="77777777" w:rsidTr="00CB614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0F027A" w14:textId="77777777" w:rsidR="00C47BF8" w:rsidRPr="00371731" w:rsidRDefault="00C47BF8" w:rsidP="00CB614E">
            <w:pPr>
              <w:rPr>
                <w:rFonts w:cs="Arial"/>
                <w:b/>
                <w:sz w:val="22"/>
                <w:lang w:val="cy-GB"/>
              </w:rPr>
            </w:pPr>
            <w:r w:rsidRPr="00674321">
              <w:rPr>
                <w:rFonts w:cs="Arial"/>
                <w:b/>
                <w:sz w:val="22"/>
                <w:szCs w:val="16"/>
                <w:lang w:val="cy-GB"/>
              </w:rPr>
              <w:t>Meini Prawf Asesu Generig</w:t>
            </w:r>
            <w:r w:rsidRPr="00E2000E">
              <w:rPr>
                <w:rFonts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7DECE39" w14:textId="77777777" w:rsidR="00C47BF8" w:rsidRPr="00E2000E" w:rsidRDefault="00C47BF8" w:rsidP="00CB614E">
            <w:pPr>
              <w:ind w:left="34" w:right="113"/>
              <w:jc w:val="center"/>
              <w:rPr>
                <w:rFonts w:cs="Arial"/>
                <w:b/>
                <w:color w:val="BFBFBF"/>
                <w:sz w:val="18"/>
                <w:szCs w:val="18"/>
                <w:lang w:val="cy-GB"/>
              </w:rPr>
            </w:pPr>
            <w:r w:rsidRPr="00674321">
              <w:rPr>
                <w:rFonts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99A3AA0" w14:textId="77777777" w:rsidR="00C47BF8" w:rsidRPr="003C4415" w:rsidRDefault="00C47BF8" w:rsidP="00CB614E">
            <w:pPr>
              <w:ind w:left="113" w:right="113"/>
              <w:jc w:val="center"/>
              <w:rPr>
                <w:rFonts w:cs="Arial"/>
                <w:b/>
                <w:sz w:val="16"/>
                <w:szCs w:val="16"/>
                <w:lang w:val="cy-GB"/>
              </w:rPr>
            </w:pPr>
            <w:r w:rsidRPr="003C4415">
              <w:rPr>
                <w:rFonts w:cs="Arial"/>
                <w:b/>
                <w:sz w:val="16"/>
                <w:szCs w:val="16"/>
                <w:lang w:val="cy-GB"/>
              </w:rPr>
              <w:t xml:space="preserve">Marciau </w:t>
            </w:r>
          </w:p>
          <w:p w14:paraId="4CC7BE67" w14:textId="77777777" w:rsidR="00C47BF8" w:rsidRPr="00E2000E" w:rsidRDefault="00C47BF8" w:rsidP="00CB614E">
            <w:pPr>
              <w:ind w:left="113" w:right="113"/>
              <w:jc w:val="center"/>
              <w:rPr>
                <w:rFonts w:cs="Arial"/>
                <w:b/>
                <w:color w:val="BFBFBF"/>
                <w:sz w:val="18"/>
                <w:szCs w:val="18"/>
                <w:lang w:val="cy-GB"/>
              </w:rPr>
            </w:pPr>
            <w:r w:rsidRPr="003C4415">
              <w:rPr>
                <w:rFonts w:cs="Arial"/>
                <w:b/>
                <w:sz w:val="16"/>
                <w:szCs w:val="16"/>
                <w:lang w:val="cy-GB"/>
              </w:rPr>
              <w:t>a</w:t>
            </w:r>
            <w:r w:rsidRPr="00674321">
              <w:rPr>
                <w:rFonts w:cs="Arial"/>
                <w:b/>
                <w:sz w:val="18"/>
                <w:szCs w:val="18"/>
                <w:lang w:val="cy-GB"/>
              </w:rPr>
              <w:t xml:space="preserve"> </w:t>
            </w:r>
            <w:r w:rsidRPr="003C4415">
              <w:rPr>
                <w:rFonts w:cs="Arial"/>
                <w:b/>
                <w:sz w:val="16"/>
                <w:szCs w:val="16"/>
                <w:lang w:val="cy-GB"/>
              </w:rPr>
              <w:t>ddyfarnwyd</w:t>
            </w:r>
          </w:p>
        </w:tc>
      </w:tr>
      <w:tr w:rsidR="00C47BF8" w:rsidRPr="00371731" w14:paraId="08B7DBF8" w14:textId="77777777" w:rsidTr="00CB614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89E108A" w14:textId="77777777" w:rsidR="00C47BF8" w:rsidRPr="00E2000E" w:rsidRDefault="00C47BF8" w:rsidP="00CB614E">
            <w:pPr>
              <w:rPr>
                <w:rFonts w:cs="Arial"/>
                <w:b/>
                <w:color w:val="D9D9D9"/>
                <w:sz w:val="16"/>
                <w:szCs w:val="16"/>
                <w:lang w:val="cy-GB"/>
              </w:rPr>
            </w:pPr>
            <w:r w:rsidRPr="00371731">
              <w:rPr>
                <w:rFonts w:cs="Arial"/>
                <w:b/>
                <w:sz w:val="20"/>
                <w:szCs w:val="16"/>
                <w:lang w:val="cy-GB"/>
              </w:rPr>
              <w:t xml:space="preserve">1. </w:t>
            </w:r>
            <w:r w:rsidRPr="00911D9F">
              <w:rPr>
                <w:rFonts w:cs="Arial"/>
                <w:b/>
                <w:sz w:val="20"/>
                <w:lang w:val="cy-GB"/>
              </w:rPr>
              <w:t>Sgiliau Ymgysylltu â Llenyddiaeth</w:t>
            </w:r>
          </w:p>
          <w:p w14:paraId="52ED465D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  <w:r w:rsidRPr="00371731">
              <w:rPr>
                <w:rFonts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B13B85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454012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6C387DD7" w14:textId="77777777" w:rsidTr="00CB614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7E5C17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Dyfernir marciau yn yr adran hon am ddefnydd cywir o ffynonellau sy’n berthnasol ac yn briodol yn academaidd yn eich gwaith.</w:t>
            </w:r>
            <w:r w:rsidRPr="00E2000E">
              <w:rPr>
                <w:rStyle w:val="normaltextrun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 xml:space="preserve">Dylech gyfeirnodi’n gywir a rhaid cynnwys rhestr gyfeiriadau wedi’i fformatio’n gywir yn ôl dull </w:t>
            </w:r>
            <w:proofErr w:type="spellStart"/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Harvard</w:t>
            </w:r>
            <w:proofErr w:type="spellEnd"/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 xml:space="preserve"> yn eich portffolio.</w:t>
            </w:r>
            <w:r w:rsidRPr="00E2000E">
              <w:rPr>
                <w:rStyle w:val="normaltextrun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 </w:t>
            </w:r>
            <w:r w:rsidRPr="00371731">
              <w:rPr>
                <w:rStyle w:val="normaltextrun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 </w:t>
            </w:r>
            <w:r w:rsidRPr="00371731">
              <w:rPr>
                <w:rStyle w:val="eop"/>
                <w:rFonts w:cs="Arial"/>
                <w:color w:val="FF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9F8B29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9590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4F9DF231" w14:textId="77777777" w:rsidTr="00CB614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9AB7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30D4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0064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44036557" w14:textId="77777777" w:rsidTr="00CB614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6110FF" w14:textId="40D8BA05" w:rsidR="00C47BF8" w:rsidRPr="00E2000E" w:rsidRDefault="00C47BF8" w:rsidP="00CB614E">
            <w:pPr>
              <w:rPr>
                <w:rFonts w:cs="Arial"/>
                <w:b/>
                <w:color w:val="D9D9D9"/>
                <w:sz w:val="20"/>
                <w:lang w:val="cy-GB"/>
              </w:rPr>
            </w:pPr>
            <w:r w:rsidRPr="00371731">
              <w:rPr>
                <w:rFonts w:cs="Arial"/>
                <w:b/>
                <w:sz w:val="20"/>
                <w:szCs w:val="16"/>
                <w:lang w:val="cy-GB"/>
              </w:rPr>
              <w:t xml:space="preserve">2. </w:t>
            </w:r>
            <w:r w:rsidR="00962D8B">
              <w:rPr>
                <w:rFonts w:cs="Arial"/>
                <w:b/>
                <w:sz w:val="20"/>
                <w:lang w:val="cy-GB"/>
              </w:rPr>
              <w:t>Sgiliau Gwybodaeth a Deall</w:t>
            </w:r>
          </w:p>
          <w:p w14:paraId="1BD6069E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C89829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826903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352DBE03" w14:textId="77777777" w:rsidTr="00CB614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539EDC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Dyfernir marciau yn yr adran hon am ddangos eich gwybodaeth a’ch dealltwriaeth o lunio hunaniaeth brand proffesiynol sy’n gwneud defnydd cywir a pherthnasol o ddamcaniaethau, cysyniadau a modelau cysylltiedig a gyflwynir yn y modwl.</w:t>
            </w:r>
            <w:r w:rsidRPr="00E2000E">
              <w:rPr>
                <w:rStyle w:val="normaltextrun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 </w:t>
            </w:r>
            <w:r w:rsidRPr="00371731">
              <w:rPr>
                <w:rStyle w:val="normaltextrun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2391D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C32F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0D1D6D12" w14:textId="77777777" w:rsidTr="00CB614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4E0F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6E8A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7CD9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559E6352" w14:textId="77777777" w:rsidTr="00CB614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E1605" w14:textId="7F592E93" w:rsidR="00C47BF8" w:rsidRPr="00E2000E" w:rsidRDefault="00362CE7" w:rsidP="00CB614E">
            <w:pPr>
              <w:rPr>
                <w:rFonts w:cs="Arial"/>
                <w:b/>
                <w:color w:val="D9D9D9"/>
                <w:sz w:val="16"/>
                <w:szCs w:val="16"/>
                <w:lang w:val="cy-GB"/>
              </w:rPr>
            </w:pPr>
            <w:r>
              <w:rPr>
                <w:rFonts w:cs="Arial"/>
                <w:b/>
                <w:bCs/>
                <w:sz w:val="20"/>
                <w:lang w:val="cy-GB"/>
              </w:rPr>
              <w:t>3. Sgiliau Gwybyddol a Deallusol</w:t>
            </w:r>
          </w:p>
          <w:p w14:paraId="14CF866D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864B772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DE84ED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22E6B290" w14:textId="77777777" w:rsidTr="00CB614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5517DB" w14:textId="77777777" w:rsidR="00C47BF8" w:rsidRPr="00E2000E" w:rsidRDefault="00C47BF8" w:rsidP="00CB614E">
            <w:pPr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Dyfernir marciau yn yr adran hon am y modd y dangoswch ymwybyddiaeth feirniadol o’r meddwl yn y maes hwn.</w:t>
            </w:r>
            <w:r w:rsidRPr="00E2000E">
              <w:rPr>
                <w:rStyle w:val="normaltextrun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Dylid cefnogi dadleuon yn rheolaidd â chyfeiriadau at dystiolaeth briodol a ddewiswyd yn ofalus.</w:t>
            </w:r>
            <w:r w:rsidRPr="00E2000E">
              <w:rPr>
                <w:rStyle w:val="normaltextrun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Dylech sicrhau bod yr holl ddadleuon yn dilyn llif rhesymegol a dangos yn effeithiol eich dadansoddiad o’r pynciau dan sylw.</w:t>
            </w:r>
          </w:p>
          <w:p w14:paraId="338108F2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410454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F13D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6F814CBA" w14:textId="77777777" w:rsidTr="00CB614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0C77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F604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C78D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653724B1" w14:textId="77777777" w:rsidTr="00CB614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E6979F9" w14:textId="77777777" w:rsidR="00C47BF8" w:rsidRPr="00E2000E" w:rsidRDefault="00C47BF8" w:rsidP="00CB614E">
            <w:pPr>
              <w:rPr>
                <w:rFonts w:cs="Arial"/>
                <w:b/>
                <w:color w:val="D9D9D9"/>
                <w:sz w:val="16"/>
                <w:szCs w:val="16"/>
                <w:lang w:val="cy-GB"/>
              </w:rPr>
            </w:pPr>
            <w:r w:rsidRPr="00371731">
              <w:rPr>
                <w:rFonts w:cs="Arial"/>
                <w:b/>
                <w:sz w:val="20"/>
                <w:szCs w:val="16"/>
                <w:lang w:val="cy-GB"/>
              </w:rPr>
              <w:t xml:space="preserve">4. </w:t>
            </w:r>
            <w:r w:rsidRPr="00911D9F">
              <w:rPr>
                <w:rFonts w:cs="Arial"/>
                <w:b/>
                <w:sz w:val="20"/>
                <w:lang w:val="cy-GB"/>
              </w:rPr>
              <w:t>Sgiliau Cymhwyso Ymarferol</w:t>
            </w:r>
          </w:p>
          <w:p w14:paraId="3F792FC8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72ADBD5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403B7E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10E10EBF" w14:textId="77777777" w:rsidTr="00CB614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8784ED" w14:textId="77777777" w:rsidR="00C47BF8" w:rsidRPr="00371731" w:rsidRDefault="00C47BF8" w:rsidP="00CB614E">
            <w:pPr>
              <w:jc w:val="both"/>
              <w:rPr>
                <w:rFonts w:cs="Arial"/>
                <w:sz w:val="22"/>
                <w:szCs w:val="22"/>
                <w:lang w:val="cy-GB"/>
              </w:rPr>
            </w:pP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Dyfernir marciau yn y maes hwn am arddangos y brand yr hoffech ei bortreadu mewn amgylchedd proffesiynol ac felly y byddech yn hapus i’w ddangos i ddarpar gyflogwr.</w:t>
            </w:r>
            <w:r w:rsidRPr="00E2000E">
              <w:rPr>
                <w:rStyle w:val="normaltextrun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Dylech ystyried yr egwyddorion sylfaenol a astudiwyd yn y modwl a gwerthuso’n feirniadol sut mae’r rhain yn gysylltiedig â chyd-destun cyflogaeth.</w:t>
            </w:r>
            <w:r w:rsidRPr="00E2000E">
              <w:rPr>
                <w:rStyle w:val="eop"/>
                <w:rFonts w:cs="Arial"/>
                <w:color w:val="FF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  <w:p w14:paraId="5D033DC8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5F8A5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CDB9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0A0641C8" w14:textId="77777777" w:rsidTr="00CB614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7561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C25B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1F22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024618E6" w14:textId="77777777" w:rsidTr="00CB614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D1654D3" w14:textId="77777777" w:rsidR="00C47BF8" w:rsidRPr="00371731" w:rsidRDefault="00C47BF8" w:rsidP="00CB614E">
            <w:pPr>
              <w:rPr>
                <w:rFonts w:cs="Arial"/>
                <w:sz w:val="14"/>
                <w:szCs w:val="14"/>
                <w:lang w:val="cy-GB"/>
              </w:rPr>
            </w:pPr>
            <w:r w:rsidRPr="00371731">
              <w:rPr>
                <w:rFonts w:cs="Arial"/>
                <w:b/>
                <w:sz w:val="20"/>
                <w:szCs w:val="16"/>
                <w:lang w:val="cy-GB"/>
              </w:rPr>
              <w:t xml:space="preserve">5. </w:t>
            </w:r>
            <w:r w:rsidRPr="00911D9F">
              <w:rPr>
                <w:rFonts w:cs="Arial"/>
                <w:b/>
                <w:sz w:val="20"/>
                <w:lang w:val="cy-GB"/>
              </w:rPr>
              <w:t>Sgiliau Trosglwyddadwy ar gyfer Bywyd ac Arfer Proffesiynol</w:t>
            </w:r>
            <w:r w:rsidRPr="00E2000E">
              <w:rPr>
                <w:rFonts w:cs="Arial"/>
                <w:b/>
                <w:sz w:val="20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CC0DAD9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989984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3155837F" w14:textId="77777777" w:rsidTr="00CB614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35EF05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Dyfernir marciau yn yr adran hon am gyflwyniad cyffredinol eich portffolio. Rhaid i’r portffolio gael ei ysgrifennu yn y Gymraeg neu Saesneg y DG mewn arddull fusnes/academaidd briodol gan ddefnyddio cyfrwng priodol am y dasg.</w:t>
            </w:r>
            <w:r w:rsidRPr="00E2000E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 xml:space="preserve"> </w:t>
            </w:r>
            <w:r w:rsidRPr="00911D9F">
              <w:rPr>
                <w:rStyle w:val="normaltextrun"/>
                <w:i/>
                <w:iCs/>
                <w:color w:val="FF0000"/>
                <w:sz w:val="22"/>
                <w:szCs w:val="22"/>
                <w:lang w:val="cy-GB"/>
              </w:rPr>
              <w:t>Dylech ystyried cywirdeb y sillafu, fformat delweddau, defnydd priodol o liw a ffontiau wrth ddatblygu eich brand proffesiynol.</w:t>
            </w:r>
            <w:r w:rsidRPr="00E2000E">
              <w:rPr>
                <w:rStyle w:val="tabchar"/>
                <w:rFonts w:ascii="Calibri" w:hAnsi="Calibri" w:cs="Calibri"/>
                <w:color w:val="FFFFFF"/>
                <w:sz w:val="22"/>
                <w:szCs w:val="22"/>
                <w:lang w:val="cy-GB"/>
              </w:rPr>
              <w:tab/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1F66E3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FBAA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15D9950A" w14:textId="77777777" w:rsidTr="00CB614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77B4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02B1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1306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</w:tbl>
    <w:p w14:paraId="57375B86" w14:textId="77777777" w:rsidR="00C47BF8" w:rsidRPr="00371731" w:rsidRDefault="00C47BF8" w:rsidP="00C47BF8">
      <w:pPr>
        <w:ind w:left="284" w:right="531"/>
        <w:rPr>
          <w:rFonts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C47BF8" w:rsidRPr="00371731" w14:paraId="590A9E17" w14:textId="77777777" w:rsidTr="00CB614E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1BF1B0B" w14:textId="77777777" w:rsidR="00C47BF8" w:rsidRPr="00371731" w:rsidRDefault="00C47BF8" w:rsidP="00CB614E">
            <w:pPr>
              <w:rPr>
                <w:rFonts w:cs="Arial"/>
                <w:sz w:val="16"/>
                <w:szCs w:val="16"/>
                <w:lang w:val="cy-GB"/>
              </w:rPr>
            </w:pPr>
            <w:r w:rsidRPr="00911D9F">
              <w:rPr>
                <w:rFonts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11D9F">
              <w:rPr>
                <w:rFonts w:cs="Arial"/>
                <w:sz w:val="16"/>
                <w:szCs w:val="16"/>
                <w:lang w:val="cy-GB"/>
              </w:rPr>
              <w:t>(Mae marciau asesiadau’n amodol ar gadarnhad y Bwrdd Arholi.</w:t>
            </w:r>
            <w:r w:rsidRPr="00E2000E">
              <w:rPr>
                <w:rFonts w:cs="Arial"/>
                <w:sz w:val="16"/>
                <w:szCs w:val="16"/>
                <w:lang w:val="cy-GB"/>
              </w:rPr>
              <w:t xml:space="preserve"> </w:t>
            </w:r>
            <w:r w:rsidRPr="00371731">
              <w:rPr>
                <w:rFonts w:cs="Arial"/>
                <w:sz w:val="16"/>
                <w:szCs w:val="16"/>
                <w:lang w:val="cy-GB"/>
              </w:rPr>
              <w:t xml:space="preserve"> </w:t>
            </w:r>
            <w:r w:rsidRPr="00911D9F">
              <w:rPr>
                <w:rFonts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</w:t>
            </w:r>
            <w:r w:rsidRPr="00E2000E">
              <w:rPr>
                <w:rFonts w:cs="Arial"/>
                <w:sz w:val="16"/>
                <w:szCs w:val="16"/>
                <w:lang w:val="cy-GB"/>
              </w:rPr>
              <w:t xml:space="preserve"> </w:t>
            </w:r>
            <w:r w:rsidRPr="00371731">
              <w:rPr>
                <w:rFonts w:cs="Arial"/>
                <w:sz w:val="16"/>
                <w:szCs w:val="16"/>
                <w:lang w:val="cy-GB"/>
              </w:rPr>
              <w:t>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1B7D3609" w14:textId="77777777" w:rsidR="00C47BF8" w:rsidRPr="00E2000E" w:rsidRDefault="00C47BF8" w:rsidP="00CB614E">
            <w:pPr>
              <w:rPr>
                <w:rFonts w:cs="Arial"/>
                <w:b/>
                <w:bCs/>
                <w:color w:val="FFFFFF"/>
                <w:sz w:val="16"/>
                <w:szCs w:val="16"/>
                <w:lang w:val="cy-GB"/>
              </w:rPr>
            </w:pPr>
            <w:r w:rsidRPr="00911D9F">
              <w:rPr>
                <w:rFonts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2D8EC43A" w14:textId="77777777" w:rsidR="00C47BF8" w:rsidRPr="00371731" w:rsidRDefault="00C47BF8" w:rsidP="00CB614E">
            <w:pPr>
              <w:jc w:val="right"/>
              <w:rPr>
                <w:rFonts w:cs="Arial"/>
                <w:b/>
                <w:bCs/>
                <w:sz w:val="20"/>
                <w:lang w:val="cy-GB"/>
              </w:rPr>
            </w:pPr>
            <w:r w:rsidRPr="00371731">
              <w:rPr>
                <w:rFonts w:cs="Arial"/>
                <w:b/>
                <w:bCs/>
                <w:sz w:val="20"/>
                <w:lang w:val="cy-GB"/>
              </w:rPr>
              <w:t>%</w:t>
            </w:r>
          </w:p>
        </w:tc>
      </w:tr>
      <w:tr w:rsidR="00C47BF8" w:rsidRPr="00371731" w14:paraId="3CEF156F" w14:textId="77777777" w:rsidTr="00CB614E">
        <w:trPr>
          <w:cantSplit/>
        </w:trPr>
        <w:tc>
          <w:tcPr>
            <w:tcW w:w="6062" w:type="dxa"/>
            <w:vMerge/>
            <w:vAlign w:val="bottom"/>
          </w:tcPr>
          <w:p w14:paraId="075FBAF7" w14:textId="77777777" w:rsidR="00C47BF8" w:rsidRPr="00371731" w:rsidRDefault="00C47BF8" w:rsidP="00CB614E">
            <w:pPr>
              <w:rPr>
                <w:rFonts w:cs="Arial"/>
                <w:sz w:val="20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7E944AB4" w14:textId="77777777" w:rsidR="00C47BF8" w:rsidRPr="00E2000E" w:rsidRDefault="00C47BF8" w:rsidP="00CB614E">
            <w:pPr>
              <w:rPr>
                <w:rFonts w:cs="Arial"/>
                <w:b/>
                <w:bCs/>
                <w:color w:val="FFFFFF"/>
                <w:sz w:val="16"/>
                <w:szCs w:val="16"/>
                <w:lang w:val="cy-GB"/>
              </w:rPr>
            </w:pPr>
            <w:r w:rsidRPr="00911D9F">
              <w:rPr>
                <w:rFonts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1A02C558" w14:textId="77777777" w:rsidR="00C47BF8" w:rsidRPr="00371731" w:rsidRDefault="00C47BF8" w:rsidP="00CB614E">
            <w:pPr>
              <w:jc w:val="center"/>
              <w:rPr>
                <w:rFonts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77596E72" w14:textId="77777777" w:rsidR="00C47BF8" w:rsidRPr="00371731" w:rsidRDefault="00C47BF8" w:rsidP="00CB614E">
            <w:pPr>
              <w:ind w:leftChars="71" w:left="170"/>
              <w:rPr>
                <w:rFonts w:cs="Arial"/>
                <w:sz w:val="20"/>
                <w:lang w:val="cy-GB"/>
              </w:rPr>
            </w:pPr>
          </w:p>
        </w:tc>
      </w:tr>
      <w:tr w:rsidR="00C47BF8" w:rsidRPr="00371731" w14:paraId="702BA9C2" w14:textId="77777777" w:rsidTr="00CB614E">
        <w:trPr>
          <w:cantSplit/>
        </w:trPr>
        <w:tc>
          <w:tcPr>
            <w:tcW w:w="6062" w:type="dxa"/>
            <w:vMerge/>
            <w:vAlign w:val="bottom"/>
          </w:tcPr>
          <w:p w14:paraId="3B160D47" w14:textId="77777777" w:rsidR="00C47BF8" w:rsidRPr="00371731" w:rsidRDefault="00C47BF8" w:rsidP="00CB614E">
            <w:pPr>
              <w:rPr>
                <w:rFonts w:cs="Arial"/>
                <w:sz w:val="20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58084158" w14:textId="77777777" w:rsidR="00C47BF8" w:rsidRPr="00E2000E" w:rsidRDefault="00C47BF8" w:rsidP="00CB614E">
            <w:pPr>
              <w:rPr>
                <w:rFonts w:cs="Arial"/>
                <w:b/>
                <w:bCs/>
                <w:color w:val="FFFFFF"/>
                <w:sz w:val="16"/>
                <w:szCs w:val="16"/>
                <w:lang w:val="cy-GB"/>
              </w:rPr>
            </w:pPr>
            <w:r w:rsidRPr="00911D9F">
              <w:rPr>
                <w:rFonts w:cs="Arial"/>
                <w:sz w:val="16"/>
                <w:szCs w:val="16"/>
                <w:lang w:val="cy-GB"/>
              </w:rPr>
              <w:t>Dros wythnos yn hwyr (</w:t>
            </w:r>
            <w:r w:rsidRPr="00911D9F">
              <w:rPr>
                <w:rFonts w:cs="Arial"/>
                <w:sz w:val="12"/>
                <w:szCs w:val="12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FBFC407" w14:textId="77777777" w:rsidR="00C47BF8" w:rsidRPr="00371731" w:rsidRDefault="00C47BF8" w:rsidP="00CB614E">
            <w:pPr>
              <w:jc w:val="center"/>
              <w:rPr>
                <w:rFonts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AD03270" w14:textId="77777777" w:rsidR="00C47BF8" w:rsidRPr="00371731" w:rsidRDefault="00C47BF8" w:rsidP="00CB614E">
            <w:pPr>
              <w:ind w:firstLineChars="141" w:firstLine="282"/>
              <w:rPr>
                <w:rFonts w:cs="Arial"/>
                <w:sz w:val="20"/>
                <w:lang w:val="cy-GB"/>
              </w:rPr>
            </w:pPr>
          </w:p>
        </w:tc>
      </w:tr>
    </w:tbl>
    <w:p w14:paraId="561C64B9" w14:textId="77777777" w:rsidR="00C47BF8" w:rsidRPr="00371731" w:rsidRDefault="00C47BF8" w:rsidP="00C47BF8">
      <w:pPr>
        <w:pStyle w:val="Heading2"/>
        <w:rPr>
          <w:lang w:val="cy-GB"/>
        </w:rPr>
      </w:pPr>
    </w:p>
    <w:p w14:paraId="1A50E0C1" w14:textId="77777777" w:rsidR="00C47BF8" w:rsidRPr="00371731" w:rsidRDefault="00C47BF8" w:rsidP="00C47BF8">
      <w:pPr>
        <w:rPr>
          <w:b/>
          <w:lang w:val="cy-GB"/>
        </w:rPr>
      </w:pPr>
      <w:r w:rsidRPr="00371731">
        <w:rPr>
          <w:lang w:val="cy-GB"/>
        </w:rPr>
        <w:br w:type="page"/>
      </w:r>
    </w:p>
    <w:p w14:paraId="2BCB13E5" w14:textId="77777777" w:rsidR="00C47BF8" w:rsidRPr="00E2000E" w:rsidRDefault="00C47BF8" w:rsidP="00C47BF8">
      <w:pPr>
        <w:pStyle w:val="Heading2"/>
        <w:rPr>
          <w:rFonts w:cs="Arial"/>
          <w:color w:val="FFFFFF"/>
          <w:sz w:val="28"/>
          <w:szCs w:val="28"/>
          <w:lang w:val="cy-GB"/>
        </w:rPr>
      </w:pPr>
      <w:r w:rsidRPr="00911D9F">
        <w:rPr>
          <w:lang w:val="cy-GB"/>
        </w:rPr>
        <w:lastRenderedPageBreak/>
        <w:t>ASESIAD 2</w:t>
      </w:r>
    </w:p>
    <w:p w14:paraId="28C7127B" w14:textId="77777777" w:rsidR="00C47BF8" w:rsidRPr="00E2000E" w:rsidRDefault="00C47BF8" w:rsidP="00C47BF8">
      <w:pPr>
        <w:jc w:val="right"/>
        <w:rPr>
          <w:rFonts w:cs="Arial"/>
          <w:b/>
          <w:color w:val="FFFFFF"/>
          <w:sz w:val="28"/>
          <w:szCs w:val="28"/>
          <w:lang w:val="cy-GB"/>
        </w:rPr>
      </w:pPr>
      <w:r w:rsidRPr="00911D9F">
        <w:rPr>
          <w:rFonts w:cs="Arial"/>
          <w:b/>
          <w:sz w:val="28"/>
          <w:szCs w:val="28"/>
          <w:lang w:val="cy-GB"/>
        </w:rPr>
        <w:t>ATODIAD GA36b</w:t>
      </w:r>
    </w:p>
    <w:p w14:paraId="781CCDCD" w14:textId="77777777" w:rsidR="00C47BF8" w:rsidRPr="00371731" w:rsidRDefault="00C47BF8" w:rsidP="00C47BF8">
      <w:pPr>
        <w:rPr>
          <w:rFonts w:cs="Arial"/>
          <w:sz w:val="20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C47BF8" w:rsidRPr="00371731" w14:paraId="7888B70B" w14:textId="77777777" w:rsidTr="00CB614E">
        <w:trPr>
          <w:trHeight w:val="240"/>
        </w:trPr>
        <w:tc>
          <w:tcPr>
            <w:tcW w:w="9922" w:type="dxa"/>
            <w:shd w:val="clear" w:color="auto" w:fill="C0C0C0"/>
          </w:tcPr>
          <w:p w14:paraId="04101881" w14:textId="77777777" w:rsidR="00C47BF8" w:rsidRPr="00371731" w:rsidRDefault="00C47BF8" w:rsidP="00CB614E">
            <w:pPr>
              <w:keepNext/>
              <w:spacing w:before="120" w:after="120"/>
              <w:jc w:val="center"/>
              <w:outlineLvl w:val="3"/>
              <w:rPr>
                <w:rFonts w:cs="Arial"/>
                <w:b/>
                <w:sz w:val="40"/>
                <w:lang w:val="cy-GB"/>
              </w:rPr>
            </w:pPr>
            <w:r w:rsidRPr="00911D9F">
              <w:rPr>
                <w:rFonts w:cs="Arial"/>
                <w:b/>
                <w:sz w:val="40"/>
                <w:lang w:val="cy-GB"/>
              </w:rPr>
              <w:t>MANYLEB ASESU LEFEL 5</w:t>
            </w:r>
            <w:r w:rsidRPr="00E2000E">
              <w:rPr>
                <w:rFonts w:cs="Arial"/>
                <w:b/>
                <w:sz w:val="40"/>
                <w:lang w:val="cy-GB"/>
              </w:rPr>
              <w:t xml:space="preserve"> </w:t>
            </w:r>
          </w:p>
        </w:tc>
      </w:tr>
    </w:tbl>
    <w:p w14:paraId="2FE32B51" w14:textId="77777777" w:rsidR="00C47BF8" w:rsidRPr="00371731" w:rsidRDefault="00C47BF8" w:rsidP="00C47BF8">
      <w:pPr>
        <w:jc w:val="center"/>
        <w:rPr>
          <w:rFonts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C47BF8" w:rsidRPr="00371731" w14:paraId="3DDC1C54" w14:textId="77777777" w:rsidTr="00CB614E">
        <w:tc>
          <w:tcPr>
            <w:tcW w:w="2093" w:type="dxa"/>
            <w:shd w:val="pct15" w:color="auto" w:fill="auto"/>
          </w:tcPr>
          <w:p w14:paraId="390181E4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09E0DBE7" w14:textId="77777777" w:rsidR="00C47BF8" w:rsidRPr="00371731" w:rsidRDefault="00C47BF8" w:rsidP="00CB614E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fldChar w:fldCharType="separate"/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1260D8C1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D9D9D9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2868218E" w14:textId="77777777" w:rsidR="00C47BF8" w:rsidRPr="00371731" w:rsidRDefault="00C47BF8" w:rsidP="00CB614E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C47BF8" w:rsidRPr="00371731" w14:paraId="56BD360D" w14:textId="77777777" w:rsidTr="00CB614E">
        <w:tc>
          <w:tcPr>
            <w:tcW w:w="2093" w:type="dxa"/>
            <w:shd w:val="pct15" w:color="auto" w:fill="auto"/>
          </w:tcPr>
          <w:p w14:paraId="403790E4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2EBE5485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BA Astudiaethau Addysg</w:t>
            </w:r>
          </w:p>
        </w:tc>
      </w:tr>
      <w:tr w:rsidR="00C47BF8" w:rsidRPr="00371731" w14:paraId="43668C91" w14:textId="77777777" w:rsidTr="00CB614E">
        <w:tc>
          <w:tcPr>
            <w:tcW w:w="2093" w:type="dxa"/>
            <w:shd w:val="pct15" w:color="auto" w:fill="auto"/>
          </w:tcPr>
          <w:p w14:paraId="33CF725B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862DA89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proofErr w:type="spellStart"/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Ysgogwyr</w:t>
            </w:r>
            <w:proofErr w:type="spellEnd"/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 xml:space="preserve"> Newid:</w:t>
            </w:r>
            <w:r w:rsidRPr="00E2000E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Adeiladu eich Brand Personol ar gyfer Cyflogaeth Gynaliadwy</w:t>
            </w:r>
          </w:p>
        </w:tc>
      </w:tr>
      <w:tr w:rsidR="00C47BF8" w:rsidRPr="00371731" w14:paraId="72349B38" w14:textId="77777777" w:rsidTr="00CB614E">
        <w:tc>
          <w:tcPr>
            <w:tcW w:w="2093" w:type="dxa"/>
            <w:shd w:val="pct15" w:color="auto" w:fill="auto"/>
          </w:tcPr>
          <w:p w14:paraId="502B6580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BE1BCA3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ECGE5002PC</w:t>
            </w:r>
          </w:p>
        </w:tc>
        <w:tc>
          <w:tcPr>
            <w:tcW w:w="2268" w:type="dxa"/>
            <w:shd w:val="clear" w:color="auto" w:fill="D9D9D9"/>
          </w:tcPr>
          <w:p w14:paraId="0E0E8A97" w14:textId="77777777" w:rsidR="00C47BF8" w:rsidRPr="00E2000E" w:rsidRDefault="00C47BF8" w:rsidP="00CB614E">
            <w:pPr>
              <w:rPr>
                <w:rFonts w:cs="Arial"/>
                <w:b/>
                <w:color w:val="D9D9D9"/>
                <w:szCs w:val="22"/>
                <w:lang w:val="cy-GB"/>
              </w:rPr>
            </w:pPr>
            <w:r w:rsidRPr="00911D9F">
              <w:rPr>
                <w:b/>
                <w:sz w:val="22"/>
                <w:lang w:val="cy-GB"/>
              </w:rPr>
              <w:t>Cyfraniad at Asesiad Cyffredinol y Modwl (%):</w:t>
            </w:r>
          </w:p>
        </w:tc>
        <w:tc>
          <w:tcPr>
            <w:tcW w:w="2268" w:type="dxa"/>
          </w:tcPr>
          <w:p w14:paraId="5EE7805F" w14:textId="77777777" w:rsidR="00C47BF8" w:rsidRPr="00371731" w:rsidRDefault="00C47BF8" w:rsidP="00CB614E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50%</w:t>
            </w:r>
          </w:p>
        </w:tc>
      </w:tr>
      <w:tr w:rsidR="00C47BF8" w:rsidRPr="00371731" w14:paraId="26E48B73" w14:textId="77777777" w:rsidTr="00CB614E">
        <w:tc>
          <w:tcPr>
            <w:tcW w:w="2093" w:type="dxa"/>
            <w:shd w:val="pct15" w:color="auto" w:fill="auto"/>
          </w:tcPr>
          <w:p w14:paraId="6733A3F5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325EE82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Ross Phillips</w:t>
            </w:r>
          </w:p>
        </w:tc>
        <w:tc>
          <w:tcPr>
            <w:tcW w:w="2268" w:type="dxa"/>
            <w:shd w:val="clear" w:color="auto" w:fill="D9D9D9"/>
          </w:tcPr>
          <w:p w14:paraId="213BB869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D9D9D9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B1E5D0E" w14:textId="77777777" w:rsidR="00C47BF8" w:rsidRPr="00371731" w:rsidRDefault="00C47BF8" w:rsidP="00CB614E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C47BF8" w:rsidRPr="00371731" w14:paraId="46C2E2F3" w14:textId="77777777" w:rsidTr="00CB614E">
        <w:tc>
          <w:tcPr>
            <w:tcW w:w="2093" w:type="dxa"/>
            <w:shd w:val="pct15" w:color="auto" w:fill="auto"/>
          </w:tcPr>
          <w:p w14:paraId="28C67872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10773B2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Adroddiad Adfyfyriol</w:t>
            </w:r>
          </w:p>
        </w:tc>
        <w:tc>
          <w:tcPr>
            <w:tcW w:w="2268" w:type="dxa"/>
            <w:shd w:val="pct15" w:color="auto" w:fill="auto"/>
          </w:tcPr>
          <w:p w14:paraId="75EE5C09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Nifer y geiriau (neu’r cyfwerth):</w:t>
            </w:r>
          </w:p>
        </w:tc>
        <w:tc>
          <w:tcPr>
            <w:tcW w:w="2268" w:type="dxa"/>
          </w:tcPr>
          <w:p w14:paraId="544DC672" w14:textId="77777777" w:rsidR="00C47BF8" w:rsidRPr="00371731" w:rsidRDefault="00C47BF8" w:rsidP="00CB614E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2000</w:t>
            </w:r>
          </w:p>
        </w:tc>
      </w:tr>
      <w:tr w:rsidR="00C47BF8" w:rsidRPr="00371731" w14:paraId="5BC86312" w14:textId="77777777" w:rsidTr="00CB614E">
        <w:tc>
          <w:tcPr>
            <w:tcW w:w="2093" w:type="dxa"/>
            <w:shd w:val="pct15" w:color="auto" w:fill="auto"/>
          </w:tcPr>
          <w:p w14:paraId="3D894E75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5793B199" w14:textId="77777777" w:rsidR="00C47BF8" w:rsidRPr="00371731" w:rsidRDefault="00C47BF8" w:rsidP="00CB614E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13/03/2023 2359</w:t>
            </w:r>
          </w:p>
        </w:tc>
        <w:tc>
          <w:tcPr>
            <w:tcW w:w="2268" w:type="dxa"/>
            <w:shd w:val="pct15" w:color="auto" w:fill="auto"/>
          </w:tcPr>
          <w:p w14:paraId="58112547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Dyddiad dychwelyd marciau dros dro ac adborth ysgrifenedig:</w:t>
            </w:r>
          </w:p>
        </w:tc>
        <w:tc>
          <w:tcPr>
            <w:tcW w:w="2268" w:type="dxa"/>
          </w:tcPr>
          <w:p w14:paraId="24D007CF" w14:textId="77777777" w:rsidR="00C47BF8" w:rsidRPr="00371731" w:rsidRDefault="00C47BF8" w:rsidP="00CB614E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>24/04/2023 1500</w:t>
            </w:r>
          </w:p>
        </w:tc>
      </w:tr>
      <w:tr w:rsidR="00C47BF8" w:rsidRPr="00371731" w14:paraId="536B29F6" w14:textId="77777777" w:rsidTr="00CB614E">
        <w:tc>
          <w:tcPr>
            <w:tcW w:w="2093" w:type="dxa"/>
            <w:shd w:val="pct15" w:color="auto" w:fill="auto"/>
          </w:tcPr>
          <w:p w14:paraId="318D7F55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Dull cyflwyno: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C5AB8E5" w14:textId="77777777" w:rsidR="00C47BF8" w:rsidRPr="00E2000E" w:rsidRDefault="00C47BF8" w:rsidP="00CB614E">
            <w:pPr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sz w:val="22"/>
                <w:szCs w:val="22"/>
                <w:lang w:val="cy-GB"/>
              </w:rPr>
              <w:t>Lle bo’n ymarferol ac yn bosibl, rhaid cyflwyno pob asesiad ysgrifenedig drwy Turnitin, oni nodir yn wahanol gan y Darlithydd.</w:t>
            </w:r>
            <w:r w:rsidRPr="00E2000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911D9F">
              <w:rPr>
                <w:rFonts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5F73FAF0" w14:textId="77777777" w:rsidR="00C47BF8" w:rsidRPr="00371731" w:rsidRDefault="00C47BF8" w:rsidP="00CB614E">
            <w:pPr>
              <w:spacing w:before="120" w:after="120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E2000E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7F6EA98B" w14:textId="77777777" w:rsidR="00C47BF8" w:rsidRPr="00E2000E" w:rsidRDefault="00C47BF8" w:rsidP="00CB614E">
            <w:pPr>
              <w:spacing w:before="120" w:after="120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911D9F">
              <w:rPr>
                <w:rFonts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E2000E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911D9F">
              <w:rPr>
                <w:rFonts w:cs="Arial"/>
                <w:sz w:val="22"/>
                <w:szCs w:val="22"/>
                <w:lang w:val="cy-GB"/>
              </w:rPr>
              <w:t>Cosbau am gyflwyno’n hwyr:</w:t>
            </w:r>
            <w:r w:rsidRPr="00E2000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911D9F">
              <w:rPr>
                <w:rFonts w:cs="Arial"/>
                <w:sz w:val="22"/>
                <w:szCs w:val="22"/>
                <w:lang w:val="cy-GB"/>
              </w:rPr>
              <w:t>Hyd at wythnos yn hwyr, uchafswm marc o 40%.</w:t>
            </w:r>
            <w:r w:rsidRPr="00E2000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911D9F">
              <w:rPr>
                <w:rFonts w:cs="Arial"/>
                <w:sz w:val="22"/>
                <w:szCs w:val="22"/>
                <w:lang w:val="cy-GB"/>
              </w:rPr>
              <w:t>Dros wythnos yn hwyr, 0%.</w:t>
            </w:r>
            <w:r w:rsidRPr="00E2000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8B6E20">
              <w:rPr>
                <w:rFonts w:cs="Arial"/>
                <w:sz w:val="22"/>
                <w:szCs w:val="22"/>
                <w:lang w:val="cy-GB"/>
              </w:rPr>
              <w:t>Y Panel Amgylchiadau Esgusodol yn unig all gymeradwyo newid dyddiadau cyflwyno.</w:t>
            </w:r>
          </w:p>
        </w:tc>
      </w:tr>
      <w:tr w:rsidR="00C47BF8" w:rsidRPr="00371731" w14:paraId="688ED367" w14:textId="77777777" w:rsidTr="00CB614E">
        <w:tc>
          <w:tcPr>
            <w:tcW w:w="2093" w:type="dxa"/>
            <w:shd w:val="pct15" w:color="auto" w:fill="auto"/>
          </w:tcPr>
          <w:p w14:paraId="5135B4EF" w14:textId="77777777" w:rsidR="00C47BF8" w:rsidRPr="00E2000E" w:rsidRDefault="00C47BF8" w:rsidP="00CB614E">
            <w:pPr>
              <w:spacing w:before="120" w:after="120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8B6E20">
              <w:rPr>
                <w:rFonts w:cs="Arial"/>
                <w:b/>
                <w:sz w:val="22"/>
                <w:szCs w:val="22"/>
                <w:lang w:val="cy-GB"/>
              </w:rPr>
              <w:t>Gonestrwydd academaidd / cyfeirnodi: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46B0440" w14:textId="77777777" w:rsidR="00C47BF8" w:rsidRPr="00371731" w:rsidRDefault="00C47BF8" w:rsidP="00CB614E">
            <w:pPr>
              <w:spacing w:before="120" w:after="120"/>
              <w:jc w:val="both"/>
              <w:rPr>
                <w:rFonts w:cs="Arial"/>
                <w:sz w:val="22"/>
                <w:szCs w:val="22"/>
                <w:lang w:val="cy-GB"/>
              </w:rPr>
            </w:pPr>
            <w:r w:rsidRPr="008B6E20">
              <w:rPr>
                <w:rFonts w:cs="Arial"/>
                <w:sz w:val="22"/>
                <w:szCs w:val="22"/>
                <w:lang w:val="cy-GB"/>
              </w:rPr>
              <w:t>Mae gonestrwydd academaidd yn ofynnol.</w:t>
            </w:r>
            <w:r w:rsidRPr="00E2000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8B6E20">
              <w:rPr>
                <w:rFonts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E2000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8B6E20">
              <w:rPr>
                <w:rFonts w:cs="Arial"/>
                <w:sz w:val="22"/>
                <w:szCs w:val="22"/>
                <w:lang w:val="cy-GB"/>
              </w:rPr>
              <w:t>Dylech atodi rhestr gyfeiriadau i’ch cyflwyniad sy’n nodi’r llyfrau, erthyglau ac ati rydych wedi’u defnyddio, wedi cyfeirio atynt neu wedi’u dyfynnu er mwyn cwblhau’r asesiad hwn.</w:t>
            </w:r>
            <w:r w:rsidRPr="00E2000E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sz w:val="22"/>
                <w:szCs w:val="22"/>
                <w:lang w:val="cy-GB"/>
              </w:rPr>
              <w:t xml:space="preserve"> </w:t>
            </w:r>
          </w:p>
        </w:tc>
      </w:tr>
    </w:tbl>
    <w:p w14:paraId="4A51138C" w14:textId="77777777" w:rsidR="00C47BF8" w:rsidRPr="00371731" w:rsidRDefault="00C47BF8" w:rsidP="00C47BF8">
      <w:pPr>
        <w:rPr>
          <w:rFonts w:cs="Arial"/>
          <w:sz w:val="32"/>
          <w:lang w:val="cy-GB"/>
        </w:rPr>
      </w:pPr>
    </w:p>
    <w:p w14:paraId="2367C8BD" w14:textId="77777777" w:rsidR="00C47BF8" w:rsidRPr="00371731" w:rsidRDefault="00C47BF8" w:rsidP="00C47BF8">
      <w:pPr>
        <w:rPr>
          <w:rFonts w:cs="Arial"/>
          <w:sz w:val="32"/>
          <w:lang w:val="cy-GB"/>
        </w:rPr>
      </w:pPr>
    </w:p>
    <w:p w14:paraId="5F8CBD32" w14:textId="77777777" w:rsidR="00C47BF8" w:rsidRPr="00371731" w:rsidRDefault="00C47BF8" w:rsidP="00C47BF8">
      <w:pPr>
        <w:rPr>
          <w:rFonts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47BF8" w:rsidRPr="00371731" w14:paraId="5DBBF30A" w14:textId="77777777" w:rsidTr="00CB614E">
        <w:trPr>
          <w:trHeight w:val="240"/>
        </w:trPr>
        <w:tc>
          <w:tcPr>
            <w:tcW w:w="9747" w:type="dxa"/>
            <w:shd w:val="pct10" w:color="auto" w:fill="auto"/>
          </w:tcPr>
          <w:p w14:paraId="35430C65" w14:textId="77777777" w:rsidR="00C47BF8" w:rsidRPr="00371731" w:rsidRDefault="00C47BF8" w:rsidP="00CB614E">
            <w:pPr>
              <w:rPr>
                <w:rFonts w:cs="Arial"/>
                <w:b/>
                <w:sz w:val="22"/>
                <w:szCs w:val="22"/>
                <w:lang w:val="cy-GB"/>
              </w:rPr>
            </w:pPr>
            <w:r w:rsidRPr="008B6E20">
              <w:rPr>
                <w:rFonts w:cs="Arial"/>
                <w:b/>
                <w:sz w:val="22"/>
                <w:szCs w:val="22"/>
                <w:lang w:val="cy-GB"/>
              </w:rPr>
              <w:t>Deilliannau Dysgu’r Modwl</w:t>
            </w:r>
            <w:r w:rsidRPr="00E2000E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683F4160" w14:textId="77777777" w:rsidR="00C47BF8" w:rsidRPr="00E2000E" w:rsidRDefault="00C47BF8" w:rsidP="00CB614E">
            <w:pPr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8F7524">
              <w:rPr>
                <w:rFonts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47BF8" w:rsidRPr="00371731" w14:paraId="208D3DCD" w14:textId="77777777" w:rsidTr="00CB614E">
        <w:tc>
          <w:tcPr>
            <w:tcW w:w="9747" w:type="dxa"/>
          </w:tcPr>
          <w:p w14:paraId="0E67A772" w14:textId="77777777" w:rsidR="00C47BF8" w:rsidRPr="00371731" w:rsidRDefault="00C47BF8" w:rsidP="00CB614E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398F679A" w14:textId="77777777" w:rsidR="00C47BF8" w:rsidRPr="00E2000E" w:rsidRDefault="00C47BF8" w:rsidP="00C47BF8">
            <w:pPr>
              <w:pStyle w:val="bullet"/>
              <w:numPr>
                <w:ilvl w:val="0"/>
                <w:numId w:val="39"/>
              </w:numPr>
              <w:overflowPunct/>
              <w:autoSpaceDE/>
              <w:autoSpaceDN/>
              <w:adjustRightInd/>
              <w:spacing w:before="240" w:line="276" w:lineRule="auto"/>
              <w:textAlignment w:val="auto"/>
              <w:rPr>
                <w:rFonts w:ascii="Arial" w:hAnsi="Arial" w:cs="Arial"/>
                <w:szCs w:val="24"/>
                <w:lang w:val="cy-GB"/>
              </w:rPr>
            </w:pPr>
            <w:r w:rsidRPr="008F7524">
              <w:rPr>
                <w:rFonts w:ascii="Arial" w:hAnsi="Arial" w:cs="Arial"/>
                <w:szCs w:val="24"/>
                <w:lang w:val="cy-GB"/>
              </w:rPr>
              <w:t>Gwerthuso sgiliau cyflogadwyedd personol a’u cysondeb â'r sgiliau sydd eu hangen ar gyfer arfer proffesiynol mewn amgylchedd go iawn neu ffug.</w:t>
            </w:r>
          </w:p>
          <w:p w14:paraId="360608D2" w14:textId="13CDE576" w:rsidR="00C47BF8" w:rsidRPr="00C47BF8" w:rsidRDefault="00C47BF8" w:rsidP="00CB614E">
            <w:pPr>
              <w:pStyle w:val="bullet"/>
              <w:numPr>
                <w:ilvl w:val="0"/>
                <w:numId w:val="39"/>
              </w:numPr>
              <w:overflowPunct/>
              <w:autoSpaceDE/>
              <w:autoSpaceDN/>
              <w:adjustRightInd/>
              <w:spacing w:before="240" w:line="276" w:lineRule="auto"/>
              <w:textAlignment w:val="auto"/>
              <w:rPr>
                <w:rFonts w:ascii="Arial" w:hAnsi="Arial" w:cs="Arial"/>
                <w:szCs w:val="24"/>
                <w:lang w:val="cy-GB"/>
              </w:rPr>
            </w:pPr>
            <w:r w:rsidRPr="008F7524">
              <w:rPr>
                <w:rFonts w:ascii="Arial" w:hAnsi="Arial" w:cs="Arial"/>
                <w:szCs w:val="24"/>
                <w:lang w:val="cy-GB"/>
              </w:rPr>
              <w:t>Adeiladu brand personol a hyrwyddo hunaniaeth broffesiynol ar gyfer cyfle penodol.</w:t>
            </w:r>
          </w:p>
        </w:tc>
      </w:tr>
    </w:tbl>
    <w:p w14:paraId="6588AF52" w14:textId="77777777" w:rsidR="00C47BF8" w:rsidRPr="00371731" w:rsidRDefault="00C47BF8" w:rsidP="00C47BF8">
      <w:pPr>
        <w:rPr>
          <w:rFonts w:cs="Arial"/>
          <w:b/>
          <w:sz w:val="20"/>
          <w:lang w:val="cy-GB"/>
        </w:rPr>
      </w:pPr>
    </w:p>
    <w:p w14:paraId="47BAD26D" w14:textId="77777777" w:rsidR="00C47BF8" w:rsidRPr="00371731" w:rsidRDefault="00C47BF8" w:rsidP="00C47BF8">
      <w:pPr>
        <w:rPr>
          <w:rFonts w:cs="Arial"/>
          <w:b/>
          <w:sz w:val="20"/>
          <w:lang w:val="cy-GB"/>
        </w:rPr>
      </w:pPr>
    </w:p>
    <w:p w14:paraId="6527802E" w14:textId="77777777" w:rsidR="00C47BF8" w:rsidRPr="00371731" w:rsidRDefault="00C47BF8" w:rsidP="00C47BF8">
      <w:pPr>
        <w:rPr>
          <w:rFonts w:cs="Arial"/>
          <w:b/>
          <w:sz w:val="20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C47BF8" w:rsidRPr="00371731" w14:paraId="75CBCFF8" w14:textId="77777777" w:rsidTr="00CB614E">
        <w:trPr>
          <w:trHeight w:val="240"/>
        </w:trPr>
        <w:tc>
          <w:tcPr>
            <w:tcW w:w="9781" w:type="dxa"/>
            <w:shd w:val="clear" w:color="auto" w:fill="C0C0C0"/>
          </w:tcPr>
          <w:p w14:paraId="376D43B9" w14:textId="77777777" w:rsidR="00C47BF8" w:rsidRPr="00E2000E" w:rsidRDefault="00C47BF8" w:rsidP="00CB614E">
            <w:pPr>
              <w:jc w:val="center"/>
              <w:rPr>
                <w:rFonts w:cs="Arial"/>
                <w:b/>
                <w:color w:val="C0C0C0"/>
                <w:sz w:val="40"/>
                <w:szCs w:val="40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br w:type="page"/>
            </w:r>
            <w:r w:rsidRPr="008F7524">
              <w:rPr>
                <w:rFonts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6F64D0A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51F63A7E" w14:textId="16A5DBA9" w:rsidR="00C47BF8" w:rsidRPr="00371731" w:rsidRDefault="00C47BF8" w:rsidP="00C47BF8">
      <w:pPr>
        <w:rPr>
          <w:rFonts w:cs="Arial"/>
          <w:szCs w:val="24"/>
          <w:lang w:val="cy-GB"/>
        </w:rPr>
      </w:pPr>
      <w:r w:rsidRPr="008F7524">
        <w:rPr>
          <w:rFonts w:cs="Arial"/>
          <w:szCs w:val="24"/>
          <w:lang w:val="cy-GB"/>
        </w:rPr>
        <w:t>Eich darn adfyfyriol (2000 o eiriau) yw</w:t>
      </w:r>
      <w:r w:rsidR="000064CC">
        <w:rPr>
          <w:rFonts w:cs="Arial"/>
          <w:szCs w:val="24"/>
          <w:lang w:val="cy-GB"/>
        </w:rPr>
        <w:t xml:space="preserve"> ei</w:t>
      </w:r>
      <w:r w:rsidRPr="008F7524">
        <w:rPr>
          <w:rFonts w:cs="Arial"/>
          <w:szCs w:val="24"/>
          <w:lang w:val="cy-GB"/>
        </w:rPr>
        <w:t>ch cyfle i adfyfyrio’n feirniadol a thrafod pa mor dda rydych wedi datblygu sgiliau yn ystod y modwl a’ch anghenion datblygu personol, er enghraifft sut gallai datblygu’r sgiliau hyn eich helpu mewn cyflogaeth yn y dyfodol.</w:t>
      </w:r>
      <w:r w:rsidRPr="00E2000E">
        <w:rPr>
          <w:rFonts w:cs="Arial"/>
          <w:szCs w:val="24"/>
          <w:lang w:val="cy-GB"/>
        </w:rPr>
        <w:t xml:space="preserve"> </w:t>
      </w:r>
      <w:r w:rsidRPr="00371731">
        <w:rPr>
          <w:rFonts w:cs="Arial"/>
          <w:szCs w:val="24"/>
          <w:lang w:val="cy-GB"/>
        </w:rPr>
        <w:t xml:space="preserve"> </w:t>
      </w:r>
      <w:r w:rsidRPr="008F7524">
        <w:rPr>
          <w:rFonts w:cs="Arial"/>
          <w:szCs w:val="24"/>
          <w:lang w:val="cy-GB"/>
        </w:rPr>
        <w:t>Bydd angen i chi gefnogi eich adfyfyrio gyda llenyddiaeth berthnasol.</w:t>
      </w:r>
      <w:r w:rsidRPr="00E2000E">
        <w:rPr>
          <w:rFonts w:cs="Arial"/>
          <w:szCs w:val="24"/>
          <w:lang w:val="cy-GB"/>
        </w:rPr>
        <w:t xml:space="preserve"> </w:t>
      </w:r>
      <w:r w:rsidRPr="00371731">
        <w:rPr>
          <w:rFonts w:cs="Arial"/>
          <w:szCs w:val="24"/>
          <w:lang w:val="cy-GB"/>
        </w:rPr>
        <w:t xml:space="preserve">  </w:t>
      </w:r>
    </w:p>
    <w:p w14:paraId="6E2EE703" w14:textId="77777777" w:rsidR="00C47BF8" w:rsidRPr="00371731" w:rsidRDefault="00C47BF8" w:rsidP="00C47BF8">
      <w:pPr>
        <w:rPr>
          <w:rFonts w:cs="Arial"/>
          <w:szCs w:val="24"/>
          <w:lang w:val="cy-GB"/>
        </w:rPr>
      </w:pPr>
    </w:p>
    <w:p w14:paraId="186145DE" w14:textId="77777777" w:rsidR="00C47BF8" w:rsidRPr="00371731" w:rsidRDefault="00C47BF8" w:rsidP="00C47BF8">
      <w:pPr>
        <w:rPr>
          <w:rFonts w:cs="Arial"/>
          <w:szCs w:val="24"/>
          <w:lang w:val="cy-GB"/>
        </w:rPr>
      </w:pPr>
      <w:r w:rsidRPr="008F7524">
        <w:rPr>
          <w:rFonts w:cs="Arial"/>
          <w:szCs w:val="24"/>
          <w:lang w:val="cy-GB"/>
        </w:rPr>
        <w:t xml:space="preserve">Defnyddiwch </w:t>
      </w:r>
      <w:r w:rsidRPr="008F7524">
        <w:rPr>
          <w:rFonts w:cs="Arial"/>
          <w:b/>
          <w:bCs/>
          <w:szCs w:val="24"/>
          <w:lang w:val="cy-GB"/>
        </w:rPr>
        <w:t xml:space="preserve">gylch adfyfyriol </w:t>
      </w:r>
      <w:proofErr w:type="spellStart"/>
      <w:r w:rsidRPr="008F7524">
        <w:rPr>
          <w:rFonts w:cs="Arial"/>
          <w:b/>
          <w:bCs/>
          <w:szCs w:val="24"/>
          <w:lang w:val="cy-GB"/>
        </w:rPr>
        <w:t>Gibb</w:t>
      </w:r>
      <w:proofErr w:type="spellEnd"/>
      <w:r w:rsidRPr="008F7524">
        <w:rPr>
          <w:rFonts w:cs="Arial"/>
          <w:szCs w:val="24"/>
          <w:lang w:val="cy-GB"/>
        </w:rPr>
        <w:t xml:space="preserve"> i helpu gyda strwythur eich adfyfyrio.</w:t>
      </w:r>
      <w:r w:rsidRPr="00E2000E">
        <w:rPr>
          <w:rFonts w:cs="Arial"/>
          <w:szCs w:val="24"/>
          <w:lang w:val="cy-GB"/>
        </w:rPr>
        <w:t xml:space="preserve"> </w:t>
      </w:r>
      <w:r w:rsidRPr="00371731">
        <w:rPr>
          <w:rFonts w:cs="Arial"/>
          <w:szCs w:val="24"/>
          <w:lang w:val="cy-GB"/>
        </w:rPr>
        <w:t xml:space="preserve"> </w:t>
      </w:r>
    </w:p>
    <w:p w14:paraId="66C21F27" w14:textId="77777777" w:rsidR="00C47BF8" w:rsidRPr="00371731" w:rsidRDefault="00C47BF8" w:rsidP="00C47BF8">
      <w:pPr>
        <w:rPr>
          <w:rFonts w:cs="Arial"/>
          <w:szCs w:val="24"/>
          <w:lang w:val="cy-GB"/>
        </w:rPr>
      </w:pPr>
    </w:p>
    <w:p w14:paraId="4031FC46" w14:textId="77777777" w:rsidR="00C47BF8" w:rsidRPr="00E2000E" w:rsidRDefault="00C47BF8" w:rsidP="00C47BF8">
      <w:pPr>
        <w:pStyle w:val="ListParagraph"/>
        <w:numPr>
          <w:ilvl w:val="0"/>
          <w:numId w:val="50"/>
        </w:numPr>
        <w:rPr>
          <w:lang w:val="cy-GB"/>
        </w:rPr>
      </w:pPr>
      <w:r w:rsidRPr="008F7524">
        <w:rPr>
          <w:lang w:val="cy-GB"/>
        </w:rPr>
        <w:t>Disgrifiad</w:t>
      </w:r>
    </w:p>
    <w:p w14:paraId="58A7F2DA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8F7524">
        <w:rPr>
          <w:lang w:val="cy-GB"/>
        </w:rPr>
        <w:t>Disgrifiwch yr hyn a ddigwyddodd, mae angen i hyn fid yn ffeithiol a chynnwys y prif bwyntiau.</w:t>
      </w:r>
    </w:p>
    <w:p w14:paraId="3E1C84D7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8F7524">
        <w:rPr>
          <w:lang w:val="cy-GB"/>
        </w:rPr>
        <w:t>Dylech gynnwys y sgiliau a ddatblygwyd gennych trwy’r gwahanol weithgareddau.</w:t>
      </w:r>
    </w:p>
    <w:p w14:paraId="6720F84E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8F7524">
        <w:rPr>
          <w:lang w:val="cy-GB"/>
        </w:rPr>
        <w:t>Peidiwch â chynnwys teimladau neu gasgliadau yn yr adran hon.</w:t>
      </w:r>
    </w:p>
    <w:p w14:paraId="76E2BE1F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161B0D">
        <w:rPr>
          <w:lang w:val="cy-GB"/>
        </w:rPr>
        <w:t>Cwestiynau defnyddiol i’w hystyried (nid yw’r rhestr yn gynhwysfawr)</w:t>
      </w:r>
    </w:p>
    <w:p w14:paraId="73A499C7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161B0D">
        <w:rPr>
          <w:lang w:val="cy-GB"/>
        </w:rPr>
        <w:t>Beth ddigwyddodd?</w:t>
      </w:r>
    </w:p>
    <w:p w14:paraId="0CAC6480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161B0D">
        <w:rPr>
          <w:lang w:val="cy-GB"/>
        </w:rPr>
        <w:t>Pam y digwyddodd?</w:t>
      </w:r>
    </w:p>
    <w:p w14:paraId="4C984A0E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161B0D">
        <w:rPr>
          <w:lang w:val="cy-GB"/>
        </w:rPr>
        <w:t>Beth wnest ti?</w:t>
      </w:r>
    </w:p>
    <w:p w14:paraId="095DE6D6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3C4373">
        <w:rPr>
          <w:lang w:val="cy-GB"/>
        </w:rPr>
        <w:t>Beth oeddech chi eisiau i ddigwydd?</w:t>
      </w:r>
    </w:p>
    <w:p w14:paraId="726D5ADC" w14:textId="77777777" w:rsidR="00C47BF8" w:rsidRPr="00371731" w:rsidRDefault="00C47BF8" w:rsidP="00C47BF8">
      <w:pPr>
        <w:pStyle w:val="ListParagraph"/>
        <w:rPr>
          <w:rFonts w:cs="Arial"/>
          <w:szCs w:val="24"/>
          <w:lang w:val="cy-GB"/>
        </w:rPr>
      </w:pPr>
    </w:p>
    <w:p w14:paraId="68438FD2" w14:textId="77777777" w:rsidR="00C47BF8" w:rsidRPr="00E2000E" w:rsidRDefault="00C47BF8" w:rsidP="00C47BF8">
      <w:pPr>
        <w:pStyle w:val="ListParagraph"/>
        <w:numPr>
          <w:ilvl w:val="0"/>
          <w:numId w:val="50"/>
        </w:numPr>
        <w:rPr>
          <w:lang w:val="cy-GB"/>
        </w:rPr>
      </w:pPr>
      <w:r w:rsidRPr="003C4373">
        <w:rPr>
          <w:lang w:val="cy-GB"/>
        </w:rPr>
        <w:t>Teimladau</w:t>
      </w:r>
    </w:p>
    <w:p w14:paraId="02F16CB2" w14:textId="77777777" w:rsidR="00C47BF8" w:rsidRPr="003C4373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3C4373">
        <w:rPr>
          <w:lang w:val="cy-GB"/>
        </w:rPr>
        <w:t>Disgrifiwch sut roeddech yn teimlo ar ddechrau’r modwl, wrth i chi gymryd rhan yn y modwl ac ar ei ddiwedd.</w:t>
      </w:r>
      <w:r w:rsidRPr="00E2000E">
        <w:rPr>
          <w:lang w:val="cy-GB"/>
        </w:rPr>
        <w:t xml:space="preserve"> </w:t>
      </w:r>
    </w:p>
    <w:p w14:paraId="02E39061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3C4373">
        <w:rPr>
          <w:lang w:val="cy-GB"/>
        </w:rPr>
        <w:t>Sicrhewch eich bod yn cynnwys eich teimladau ynghylch y prif bwyntiau a godwyd yn yr adran ddisgrifiad</w:t>
      </w:r>
      <w:r>
        <w:rPr>
          <w:lang w:val="cy-GB"/>
        </w:rPr>
        <w:t>.</w:t>
      </w:r>
    </w:p>
    <w:p w14:paraId="6F26970E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3C4373">
        <w:rPr>
          <w:lang w:val="cy-GB"/>
        </w:rPr>
        <w:t>Cwestiynau defnyddiol i’w hystyried (nid yw’r rhestr hon yn gynhwysfawr)</w:t>
      </w:r>
    </w:p>
    <w:p w14:paraId="367DDF4E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3C4373">
        <w:rPr>
          <w:lang w:val="cy-GB"/>
        </w:rPr>
        <w:t xml:space="preserve">Beth oeddech chi’n ei deimlo yn ystod </w:t>
      </w:r>
      <w:r>
        <w:rPr>
          <w:lang w:val="cy-GB"/>
        </w:rPr>
        <w:t>y</w:t>
      </w:r>
      <w:r w:rsidRPr="003C4373">
        <w:rPr>
          <w:lang w:val="cy-GB"/>
        </w:rPr>
        <w:t xml:space="preserve"> sefyllfa?</w:t>
      </w:r>
    </w:p>
    <w:p w14:paraId="15EC82D6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3C4373">
        <w:rPr>
          <w:lang w:val="cy-GB"/>
        </w:rPr>
        <w:t>Beth ydych chi’n meddwl roedd pobl eraill yn teimlo?</w:t>
      </w:r>
    </w:p>
    <w:p w14:paraId="2D641ADE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3C4373">
        <w:rPr>
          <w:lang w:val="cy-GB"/>
        </w:rPr>
        <w:t>Beth oeddech chi’n meddwl yn ystod y sefyllfa?</w:t>
      </w:r>
    </w:p>
    <w:p w14:paraId="7467894B" w14:textId="77777777" w:rsidR="00C47BF8" w:rsidRPr="00371731" w:rsidRDefault="00C47BF8" w:rsidP="00C47BF8">
      <w:pPr>
        <w:pStyle w:val="ListParagraph"/>
        <w:rPr>
          <w:rFonts w:cs="Arial"/>
          <w:szCs w:val="24"/>
          <w:lang w:val="cy-GB"/>
        </w:rPr>
      </w:pPr>
    </w:p>
    <w:p w14:paraId="430AE97F" w14:textId="77777777" w:rsidR="00C47BF8" w:rsidRPr="00E2000E" w:rsidRDefault="00C47BF8" w:rsidP="00C47BF8">
      <w:pPr>
        <w:pStyle w:val="ListParagraph"/>
        <w:numPr>
          <w:ilvl w:val="0"/>
          <w:numId w:val="50"/>
        </w:numPr>
        <w:rPr>
          <w:lang w:val="cy-GB"/>
        </w:rPr>
      </w:pPr>
      <w:r w:rsidRPr="003C4373">
        <w:rPr>
          <w:lang w:val="cy-GB"/>
        </w:rPr>
        <w:t>Gwerthusiad</w:t>
      </w:r>
    </w:p>
    <w:p w14:paraId="14AC92AB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3C4373">
        <w:rPr>
          <w:lang w:val="cy-GB"/>
        </w:rPr>
        <w:t>Disgrifiwch beth aeth yn dda a beth na weithiodd cystal ag y gallai.</w:t>
      </w:r>
    </w:p>
    <w:p w14:paraId="3B836251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3C4373">
        <w:rPr>
          <w:lang w:val="cy-GB"/>
        </w:rPr>
        <w:t>Ystyriwch hyn yng nghyd-destun y sgiliau sy’n cael eu datblygu.</w:t>
      </w:r>
    </w:p>
    <w:p w14:paraId="3A5FA01B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3C4373">
        <w:rPr>
          <w:lang w:val="cy-GB"/>
        </w:rPr>
        <w:t>Peidiwch â chynnwys dadansoddiad yn yr adran hon.</w:t>
      </w:r>
    </w:p>
    <w:p w14:paraId="018E0E1E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3C4373">
        <w:rPr>
          <w:lang w:val="cy-GB"/>
        </w:rPr>
        <w:t>Cwestiynau defnyddiol i’w hystyried (nid yw’r rhestr hon yn gynhwysfawr)</w:t>
      </w:r>
    </w:p>
    <w:p w14:paraId="41C0545D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3C4373">
        <w:rPr>
          <w:lang w:val="cy-GB"/>
        </w:rPr>
        <w:t>Beth oedd yn dda am y sefyllfa?</w:t>
      </w:r>
    </w:p>
    <w:p w14:paraId="0A7147DC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3C4373">
        <w:rPr>
          <w:lang w:val="cy-GB"/>
        </w:rPr>
        <w:t xml:space="preserve">Beth oedd yn </w:t>
      </w:r>
      <w:r>
        <w:rPr>
          <w:lang w:val="cy-GB"/>
        </w:rPr>
        <w:t>ddrwg</w:t>
      </w:r>
      <w:r w:rsidRPr="003C4373">
        <w:rPr>
          <w:lang w:val="cy-GB"/>
        </w:rPr>
        <w:t xml:space="preserve"> am y sefyllfa?</w:t>
      </w:r>
    </w:p>
    <w:p w14:paraId="36DE7A38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FC17B7">
        <w:rPr>
          <w:lang w:val="cy-GB"/>
        </w:rPr>
        <w:t>Beth aeth yn dda / na weithiodd cystal?</w:t>
      </w:r>
    </w:p>
    <w:p w14:paraId="10039222" w14:textId="77777777" w:rsidR="00C47BF8" w:rsidRPr="00371731" w:rsidRDefault="00C47BF8" w:rsidP="00C47BF8">
      <w:pPr>
        <w:pStyle w:val="ListParagraph"/>
        <w:rPr>
          <w:rFonts w:cs="Arial"/>
          <w:szCs w:val="24"/>
          <w:lang w:val="cy-GB"/>
        </w:rPr>
      </w:pPr>
    </w:p>
    <w:p w14:paraId="7409E961" w14:textId="77777777" w:rsidR="00C47BF8" w:rsidRPr="00E2000E" w:rsidRDefault="00C47BF8" w:rsidP="00C47BF8">
      <w:pPr>
        <w:pStyle w:val="ListParagraph"/>
        <w:numPr>
          <w:ilvl w:val="0"/>
          <w:numId w:val="50"/>
        </w:numPr>
        <w:rPr>
          <w:lang w:val="cy-GB"/>
        </w:rPr>
      </w:pPr>
      <w:r w:rsidRPr="00FC17B7">
        <w:rPr>
          <w:lang w:val="cy-GB"/>
        </w:rPr>
        <w:t>Dadansoddiad</w:t>
      </w:r>
    </w:p>
    <w:p w14:paraId="3B4B35EF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FC17B7">
        <w:rPr>
          <w:lang w:val="cy-GB"/>
        </w:rPr>
        <w:t>Yr adran fwyaf, a ddefnyddiwyd i gael ystyr</w:t>
      </w:r>
    </w:p>
    <w:p w14:paraId="4F60E9DD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FC17B7">
        <w:rPr>
          <w:lang w:val="cy-GB"/>
        </w:rPr>
        <w:t>Rhaid cynnwys llenyddiaeth atodol academaidd</w:t>
      </w:r>
    </w:p>
    <w:p w14:paraId="53F8AD88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0D29F3">
        <w:rPr>
          <w:lang w:val="cy-GB"/>
        </w:rPr>
        <w:t>Targedu elfennau penodol o’r adran werthuso a dadansoddi’n feirniadol pam</w:t>
      </w:r>
    </w:p>
    <w:p w14:paraId="062629FA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0D29F3">
        <w:rPr>
          <w:lang w:val="cy-GB"/>
        </w:rPr>
        <w:t>Cwestiynau defnyddiol i’w hystyried (nid yw’r rhestr hon yn gynhwysfawr)</w:t>
      </w:r>
    </w:p>
    <w:p w14:paraId="0125210F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A74503">
        <w:rPr>
          <w:lang w:val="cy-GB"/>
        </w:rPr>
        <w:t>Pam aeth pethau’n dda?</w:t>
      </w:r>
    </w:p>
    <w:p w14:paraId="0871E9A2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A74503">
        <w:rPr>
          <w:lang w:val="cy-GB"/>
        </w:rPr>
        <w:t>Pam na aeth pethau mor dda?</w:t>
      </w:r>
    </w:p>
    <w:p w14:paraId="151CB3A3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A74503">
        <w:rPr>
          <w:lang w:val="cy-GB"/>
        </w:rPr>
        <w:t>Pa wybodaeth sy’n fy helpu i ddeall y sefyllfa</w:t>
      </w:r>
    </w:p>
    <w:p w14:paraId="092433A5" w14:textId="77777777" w:rsidR="00C47BF8" w:rsidRPr="00371731" w:rsidRDefault="00C47BF8" w:rsidP="00C47BF8">
      <w:pPr>
        <w:pStyle w:val="ListParagraph"/>
        <w:rPr>
          <w:rFonts w:cs="Arial"/>
          <w:szCs w:val="24"/>
          <w:lang w:val="cy-GB"/>
        </w:rPr>
      </w:pPr>
    </w:p>
    <w:p w14:paraId="4CDDFE58" w14:textId="77777777" w:rsidR="00C47BF8" w:rsidRPr="00E2000E" w:rsidRDefault="00C47BF8" w:rsidP="00C47BF8">
      <w:pPr>
        <w:pStyle w:val="ListParagraph"/>
        <w:numPr>
          <w:ilvl w:val="0"/>
          <w:numId w:val="50"/>
        </w:numPr>
        <w:rPr>
          <w:lang w:val="cy-GB"/>
        </w:rPr>
      </w:pPr>
      <w:r w:rsidRPr="00A74503">
        <w:rPr>
          <w:lang w:val="cy-GB"/>
        </w:rPr>
        <w:t>Casgliadau</w:t>
      </w:r>
    </w:p>
    <w:p w14:paraId="7B735D67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A74503">
        <w:rPr>
          <w:lang w:val="cy-GB"/>
        </w:rPr>
        <w:t>Crynhowch eich dysgu ac amlygu pa newidiadau a allai fod wedi gwella’r sefyllfa</w:t>
      </w:r>
    </w:p>
    <w:p w14:paraId="13D34270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A74503">
        <w:rPr>
          <w:lang w:val="cy-GB"/>
        </w:rPr>
        <w:t>Peidiwch â chyflwyno dim gwybodaeth newydd</w:t>
      </w:r>
    </w:p>
    <w:p w14:paraId="2AA88CA5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A74503">
        <w:rPr>
          <w:lang w:val="cy-GB"/>
        </w:rPr>
        <w:lastRenderedPageBreak/>
        <w:t>Cwestiynau defnyddiol i’w hystyried (nid yw’r rhestr hon yn gynhwysfawr)</w:t>
      </w:r>
    </w:p>
    <w:p w14:paraId="1F285422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A74503">
        <w:rPr>
          <w:lang w:val="cy-GB"/>
        </w:rPr>
        <w:t>Beth a ddysgais o’r sefyllfa hon?</w:t>
      </w:r>
    </w:p>
    <w:p w14:paraId="69306D0C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A74503">
        <w:rPr>
          <w:lang w:val="cy-GB"/>
        </w:rPr>
        <w:t>Sut allai’r sefyllfa hon wedi bod yn fwy positif ar gyfer pawb fun rhan ohoni?</w:t>
      </w:r>
    </w:p>
    <w:p w14:paraId="01D45741" w14:textId="2A530E6A" w:rsidR="00C47BF8" w:rsidRPr="00E2000E" w:rsidRDefault="00BD0490" w:rsidP="00C47BF8">
      <w:pPr>
        <w:pStyle w:val="ListParagraph"/>
        <w:numPr>
          <w:ilvl w:val="2"/>
          <w:numId w:val="50"/>
        </w:numPr>
        <w:rPr>
          <w:lang w:val="cy-GB"/>
        </w:rPr>
      </w:pPr>
      <w:r>
        <w:rPr>
          <w:rFonts w:cs="Arial"/>
          <w:szCs w:val="24"/>
          <w:lang w:val="cy-GB"/>
        </w:rPr>
        <w:t>Beth arall allwn i fod wedi’i wneud?</w:t>
      </w:r>
    </w:p>
    <w:p w14:paraId="4A240FAF" w14:textId="77777777" w:rsidR="00C47BF8" w:rsidRPr="00371731" w:rsidRDefault="00C47BF8" w:rsidP="00C47BF8">
      <w:pPr>
        <w:pStyle w:val="ListParagraph"/>
        <w:rPr>
          <w:rFonts w:cs="Arial"/>
          <w:szCs w:val="24"/>
          <w:lang w:val="cy-GB"/>
        </w:rPr>
      </w:pPr>
    </w:p>
    <w:p w14:paraId="647A99D2" w14:textId="77777777" w:rsidR="00C47BF8" w:rsidRPr="00E2000E" w:rsidRDefault="00C47BF8" w:rsidP="00C47BF8">
      <w:pPr>
        <w:pStyle w:val="ListParagraph"/>
        <w:numPr>
          <w:ilvl w:val="0"/>
          <w:numId w:val="50"/>
        </w:numPr>
        <w:rPr>
          <w:lang w:val="cy-GB"/>
        </w:rPr>
      </w:pPr>
      <w:r w:rsidRPr="00A74503">
        <w:rPr>
          <w:lang w:val="cy-GB"/>
        </w:rPr>
        <w:t>Cynllun Gweithredu</w:t>
      </w:r>
    </w:p>
    <w:p w14:paraId="4E6BF7B0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A74503">
        <w:rPr>
          <w:lang w:val="cy-GB"/>
        </w:rPr>
        <w:t>Datblygu eich casgliad</w:t>
      </w:r>
    </w:p>
    <w:p w14:paraId="1F09F215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A74503">
        <w:rPr>
          <w:lang w:val="cy-GB"/>
        </w:rPr>
        <w:t>Rhaid ei ysgrifennu drwy ddefnyddio egwyddorion CAMPUS neu FAST</w:t>
      </w:r>
    </w:p>
    <w:p w14:paraId="5B98CC9F" w14:textId="77777777" w:rsidR="00C47BF8" w:rsidRPr="00E2000E" w:rsidRDefault="00C47BF8" w:rsidP="00C47BF8">
      <w:pPr>
        <w:pStyle w:val="ListParagraph"/>
        <w:numPr>
          <w:ilvl w:val="1"/>
          <w:numId w:val="50"/>
        </w:numPr>
        <w:rPr>
          <w:lang w:val="cy-GB"/>
        </w:rPr>
      </w:pPr>
      <w:r w:rsidRPr="00A74503">
        <w:rPr>
          <w:lang w:val="cy-GB"/>
        </w:rPr>
        <w:t>Cwestiynau defnyddiol i’w hystyried (nid yw’r rhestr hon yn gynhwysfawr)</w:t>
      </w:r>
    </w:p>
    <w:p w14:paraId="0FEEC40F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A74503">
        <w:rPr>
          <w:lang w:val="cy-GB"/>
        </w:rPr>
        <w:t>Pe bai’n rhaid i mi wneud yr un pethau eto, beth fydden i’n ei wneud yn wahanol?</w:t>
      </w:r>
    </w:p>
    <w:p w14:paraId="55E43430" w14:textId="418458CD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A74503">
        <w:rPr>
          <w:lang w:val="cy-GB"/>
        </w:rPr>
        <w:t>Sut by</w:t>
      </w:r>
      <w:r w:rsidR="00C5644C">
        <w:rPr>
          <w:lang w:val="cy-GB"/>
        </w:rPr>
        <w:t>d</w:t>
      </w:r>
      <w:r w:rsidRPr="00A74503">
        <w:rPr>
          <w:lang w:val="cy-GB"/>
        </w:rPr>
        <w:t>daf i’n datblygu’r sgiliau sydd arnaf eu hangen?</w:t>
      </w:r>
    </w:p>
    <w:p w14:paraId="2EB2ECE1" w14:textId="77777777" w:rsidR="00C47BF8" w:rsidRPr="00E2000E" w:rsidRDefault="00C47BF8" w:rsidP="00C47BF8">
      <w:pPr>
        <w:pStyle w:val="ListParagraph"/>
        <w:numPr>
          <w:ilvl w:val="2"/>
          <w:numId w:val="50"/>
        </w:numPr>
        <w:rPr>
          <w:lang w:val="cy-GB"/>
        </w:rPr>
      </w:pPr>
      <w:r w:rsidRPr="00A74503">
        <w:rPr>
          <w:lang w:val="cy-GB"/>
        </w:rPr>
        <w:t>Beth allai fy atal rhag datblygu’r sgiliau sydd eu hangen arnaf?</w:t>
      </w:r>
    </w:p>
    <w:p w14:paraId="21364C9B" w14:textId="77777777" w:rsidR="00C47BF8" w:rsidRPr="00371731" w:rsidRDefault="00C47BF8" w:rsidP="00C47BF8">
      <w:pPr>
        <w:rPr>
          <w:rFonts w:cs="Arial"/>
          <w:szCs w:val="24"/>
          <w:lang w:val="cy-GB"/>
        </w:rPr>
      </w:pPr>
    </w:p>
    <w:p w14:paraId="3B259A1F" w14:textId="77777777" w:rsidR="00C47BF8" w:rsidRPr="00371731" w:rsidRDefault="00C47BF8" w:rsidP="00C47BF8">
      <w:pPr>
        <w:rPr>
          <w:rFonts w:cs="Arial"/>
          <w:szCs w:val="24"/>
          <w:lang w:val="cy-GB"/>
        </w:rPr>
      </w:pPr>
    </w:p>
    <w:p w14:paraId="2C965980" w14:textId="77777777" w:rsidR="00C47BF8" w:rsidRPr="00371731" w:rsidRDefault="00C47BF8" w:rsidP="00C47BF8">
      <w:pPr>
        <w:rPr>
          <w:rFonts w:cs="Arial"/>
          <w:szCs w:val="24"/>
          <w:lang w:val="cy-GB"/>
        </w:rPr>
      </w:pPr>
      <w:r w:rsidRPr="00A74503">
        <w:rPr>
          <w:rFonts w:cs="Arial"/>
          <w:szCs w:val="24"/>
          <w:lang w:val="cy-GB"/>
        </w:rPr>
        <w:t>SYLWER:</w:t>
      </w:r>
      <w:r w:rsidRPr="00E2000E">
        <w:rPr>
          <w:rFonts w:cs="Arial"/>
          <w:szCs w:val="24"/>
          <w:lang w:val="cy-GB"/>
        </w:rPr>
        <w:t xml:space="preserve"> </w:t>
      </w:r>
      <w:r w:rsidRPr="00A74503">
        <w:rPr>
          <w:rFonts w:cs="Arial"/>
          <w:szCs w:val="24"/>
          <w:lang w:val="cy-GB"/>
        </w:rPr>
        <w:t>Nid oes angen i chi ddisgrifio neu esbonio eich bod yn defnyddio model Gibbs i adfyfyrio ar y gwaith hwn.</w:t>
      </w:r>
      <w:r w:rsidRPr="00E2000E">
        <w:rPr>
          <w:rFonts w:cs="Arial"/>
          <w:szCs w:val="24"/>
          <w:lang w:val="cy-GB"/>
        </w:rPr>
        <w:t xml:space="preserve"> </w:t>
      </w:r>
    </w:p>
    <w:p w14:paraId="1EF44CDB" w14:textId="77777777" w:rsidR="00C47BF8" w:rsidRPr="00371731" w:rsidRDefault="00C47BF8" w:rsidP="00C47BF8">
      <w:pPr>
        <w:rPr>
          <w:rFonts w:cs="Arial"/>
          <w:sz w:val="22"/>
          <w:szCs w:val="22"/>
          <w:lang w:val="cy-GB"/>
        </w:rPr>
      </w:pPr>
      <w:r w:rsidRPr="00371731">
        <w:rPr>
          <w:rFonts w:cs="Arial"/>
          <w:sz w:val="22"/>
          <w:szCs w:val="22"/>
          <w:lang w:val="cy-GB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C47BF8" w:rsidRPr="00371731" w14:paraId="1F01113D" w14:textId="77777777" w:rsidTr="00CB614E">
        <w:trPr>
          <w:trHeight w:val="420"/>
        </w:trPr>
        <w:tc>
          <w:tcPr>
            <w:tcW w:w="10444" w:type="dxa"/>
            <w:shd w:val="clear" w:color="auto" w:fill="D9D9D9"/>
          </w:tcPr>
          <w:p w14:paraId="1D3540BB" w14:textId="77777777" w:rsidR="00C47BF8" w:rsidRPr="00E2000E" w:rsidRDefault="00C47BF8" w:rsidP="00CB614E">
            <w:pPr>
              <w:jc w:val="center"/>
              <w:rPr>
                <w:rFonts w:cs="Arial"/>
                <w:b/>
                <w:caps/>
                <w:color w:val="FFFFFF"/>
                <w:sz w:val="40"/>
                <w:lang w:val="cy-GB"/>
              </w:rPr>
            </w:pPr>
            <w:r w:rsidRPr="00A74503">
              <w:rPr>
                <w:rFonts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06FF19B2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03896E8D" w14:textId="77777777" w:rsidR="00C47BF8" w:rsidRPr="00E2000E" w:rsidRDefault="00C47BF8" w:rsidP="00C47BF8">
      <w:pPr>
        <w:jc w:val="both"/>
        <w:rPr>
          <w:rFonts w:cs="Arial"/>
          <w:b/>
          <w:color w:val="FFFFFF"/>
          <w:sz w:val="22"/>
          <w:szCs w:val="22"/>
          <w:lang w:val="cy-GB"/>
        </w:rPr>
      </w:pPr>
      <w:r w:rsidRPr="00A74503">
        <w:rPr>
          <w:rFonts w:cs="Arial"/>
          <w:b/>
          <w:sz w:val="22"/>
          <w:szCs w:val="22"/>
          <w:lang w:val="cy-GB"/>
        </w:rPr>
        <w:t>SYLWER:</w:t>
      </w:r>
      <w:r w:rsidRPr="00E2000E">
        <w:rPr>
          <w:rFonts w:cs="Arial"/>
          <w:b/>
          <w:sz w:val="22"/>
          <w:szCs w:val="22"/>
          <w:lang w:val="cy-GB"/>
        </w:rPr>
        <w:t xml:space="preserve"> </w:t>
      </w:r>
      <w:r w:rsidRPr="00A74503">
        <w:rPr>
          <w:rFonts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A62C321" w14:textId="77777777" w:rsidR="00C47BF8" w:rsidRPr="00371731" w:rsidRDefault="00C47BF8" w:rsidP="00C47BF8">
      <w:pPr>
        <w:jc w:val="both"/>
        <w:rPr>
          <w:rFonts w:cs="Arial"/>
          <w:b/>
          <w:sz w:val="22"/>
          <w:szCs w:val="22"/>
          <w:lang w:val="cy-GB"/>
        </w:rPr>
      </w:pPr>
    </w:p>
    <w:p w14:paraId="49E4B3C3" w14:textId="77777777" w:rsidR="00C47BF8" w:rsidRPr="00E2000E" w:rsidRDefault="00C47BF8" w:rsidP="00C47BF8">
      <w:pPr>
        <w:pStyle w:val="ListParagraph"/>
        <w:numPr>
          <w:ilvl w:val="0"/>
          <w:numId w:val="45"/>
        </w:numPr>
        <w:jc w:val="both"/>
        <w:rPr>
          <w:lang w:val="cy-GB"/>
        </w:rPr>
      </w:pPr>
      <w:r w:rsidRPr="00A74503">
        <w:rPr>
          <w:lang w:val="cy-GB"/>
        </w:rPr>
        <w:t>Sgiliau Ymgysylltu â Llenyddiaeth</w:t>
      </w:r>
    </w:p>
    <w:p w14:paraId="65D11375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  <w:r w:rsidRPr="00A74503">
        <w:rPr>
          <w:rFonts w:cs="Arial"/>
          <w:sz w:val="22"/>
          <w:szCs w:val="22"/>
          <w:lang w:val="cy-GB"/>
        </w:rPr>
        <w:t>Mae’n rhaid i’ch gwaith gael ei lywio a’i gefnogi gan ddeunydd ysgolheigaidd sy’n berthnasol i’r dasg/tasgau a osodwyd ac sy’n canolbwyntio arni/arnynt.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  </w:t>
      </w:r>
      <w:r w:rsidRPr="00A74503">
        <w:rPr>
          <w:rFonts w:cs="Arial"/>
          <w:sz w:val="22"/>
          <w:szCs w:val="22"/>
          <w:lang w:val="cy-GB"/>
        </w:rPr>
        <w:t>Dylech ddarparu tystiolaeth i ddangos eich bod wedi cael mynediad at ystod briodol o ffynonellau, a allai fod yn academaidd, yn llywodraethol a diwydiannol; gall y ffynonellau hyn gynnwys erthyglau cyfnodolion academaidd, gwerslyfrau, erthyglau newyddion cyfredol, dogfennau sefydliadol a gwefannau.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A74503">
        <w:rPr>
          <w:rFonts w:cs="Arial"/>
          <w:sz w:val="22"/>
          <w:szCs w:val="22"/>
          <w:lang w:val="cy-GB"/>
        </w:rPr>
        <w:t>Dylech ystyried hygrededd eich ffynonellau; fel arfer mae cyfnodolion academaidd yn ffynonellau credadwy iawn, ond mae’n rhaid ystyried/dethol gwefannau’n ofalus iawn a dylid eu defnyddio cyn lleied â phosibl.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 </w:t>
      </w:r>
      <w:r w:rsidRPr="00A74503">
        <w:rPr>
          <w:rFonts w:cs="Arial"/>
          <w:sz w:val="22"/>
          <w:szCs w:val="22"/>
          <w:lang w:val="cy-GB"/>
        </w:rPr>
        <w:t>Dylai unrhyw ffynhonnell a ddefnyddiwch fod yn gyfredol, a’r rhan fwyaf wedi’u cyhoeddi o fewn y pum mlynedd diwethaf, er y gall darnau arloesol/pwysig o waith yn y maes fod yn hŷn.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A74503">
        <w:rPr>
          <w:rFonts w:cs="Arial"/>
          <w:sz w:val="22"/>
          <w:szCs w:val="22"/>
          <w:lang w:val="cy-GB"/>
        </w:rPr>
        <w:t>Rhaid i chi ddarparu tystiolaeth o’ch ymchwil/gwaith darllen eich hun trwy gydol eich gwaith, gan ddefnyddio system gyfeirnodi addas, yn cynnwys cyfeiriadau yn y testun ym mhrif ran eich gwaith a rhestr gyfeiriadau ar ddiwedd eich gwaith.</w:t>
      </w:r>
      <w:r w:rsidRPr="00E2000E">
        <w:rPr>
          <w:rFonts w:cs="Arial"/>
          <w:sz w:val="22"/>
          <w:szCs w:val="22"/>
          <w:lang w:val="cy-GB"/>
        </w:rPr>
        <w:t xml:space="preserve"> </w:t>
      </w:r>
    </w:p>
    <w:p w14:paraId="20E4649E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74F4D790" w14:textId="77777777" w:rsidR="00C47BF8" w:rsidRPr="00E2000E" w:rsidRDefault="00C47BF8" w:rsidP="00C47BF8">
      <w:pPr>
        <w:jc w:val="both"/>
        <w:rPr>
          <w:rFonts w:cs="Arial"/>
          <w:i/>
          <w:color w:val="FFFFFF"/>
          <w:sz w:val="22"/>
          <w:szCs w:val="22"/>
          <w:lang w:val="cy-GB"/>
        </w:rPr>
      </w:pPr>
      <w:r w:rsidRPr="00A74503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  <w:r w:rsidRPr="00A74503">
        <w:rPr>
          <w:rFonts w:cs="Arial"/>
          <w:i/>
          <w:color w:val="FF0000"/>
          <w:sz w:val="22"/>
          <w:szCs w:val="22"/>
          <w:lang w:val="cy-GB"/>
        </w:rPr>
        <w:t>Dyfernir marciau yn yr adran hon am eich ymgysylltiad ag ystod eang o lenyddiaeth briodol o erthyglau cyfnodolion, llyfrau a gwefannau dibynadwy sy’n ymwneud â chyflogadwyedd ac adeiladu brand personol.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 xml:space="preserve">Cofiwch ddefnyddio cyfeirnodi ar ddull </w:t>
      </w:r>
      <w:proofErr w:type="spellStart"/>
      <w:r w:rsidRPr="00B41DC3">
        <w:rPr>
          <w:rFonts w:cs="Arial"/>
          <w:i/>
          <w:color w:val="FF0000"/>
          <w:sz w:val="22"/>
          <w:szCs w:val="22"/>
          <w:lang w:val="cy-GB"/>
        </w:rPr>
        <w:t>Harvard</w:t>
      </w:r>
      <w:proofErr w:type="spellEnd"/>
      <w:r w:rsidRPr="00B41DC3">
        <w:rPr>
          <w:rFonts w:cs="Arial"/>
          <w:i/>
          <w:color w:val="FF0000"/>
          <w:sz w:val="22"/>
          <w:szCs w:val="22"/>
          <w:lang w:val="cy-GB"/>
        </w:rPr>
        <w:t>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>Dylid cynnwys cyfeiriadau priodol yn y testun yn eich adroddiad adfyfyriol a dylech hefyd gyflwyno eich rhestr gyfeiriadau ar ddiwedd eich gwaith.</w:t>
      </w:r>
    </w:p>
    <w:p w14:paraId="6FFEAB2B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17F97434" w14:textId="77777777" w:rsidR="00C47BF8" w:rsidRPr="00E2000E" w:rsidRDefault="00C47BF8" w:rsidP="00C47BF8">
      <w:pPr>
        <w:pStyle w:val="ListParagraph"/>
        <w:numPr>
          <w:ilvl w:val="0"/>
          <w:numId w:val="45"/>
        </w:numPr>
        <w:jc w:val="both"/>
        <w:rPr>
          <w:lang w:val="cy-GB"/>
        </w:rPr>
      </w:pPr>
      <w:r w:rsidRPr="00B41DC3">
        <w:rPr>
          <w:lang w:val="cy-GB"/>
        </w:rPr>
        <w:t>Sgiliau Gwybodaeth a Dealltwriaeth</w:t>
      </w:r>
    </w:p>
    <w:p w14:paraId="57EBB1CD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  <w:r w:rsidRPr="00B41DC3">
        <w:rPr>
          <w:rFonts w:cs="Arial"/>
          <w:sz w:val="22"/>
          <w:szCs w:val="22"/>
          <w:lang w:val="cy-GB"/>
        </w:rPr>
        <w:t>Ar lefel 5, dylech allu dangos: gwybodaeth gadarn a dealltwriaeth feirniadol o gysyniadau ac egwyddorion sefydledig y maes pwnc a’r ffordd y mae’r egwyddorion hynny wedi datblygu; gwybodaeth am y prif ddulliau ymholi yn y ddisgyblaeth.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iCs/>
          <w:sz w:val="22"/>
          <w:szCs w:val="22"/>
          <w:lang w:val="cy-GB"/>
        </w:rPr>
        <w:t>Mae</w:t>
      </w:r>
      <w:r w:rsidRPr="00B41DC3">
        <w:rPr>
          <w:rFonts w:cs="Arial"/>
          <w:i/>
          <w:sz w:val="22"/>
          <w:szCs w:val="22"/>
          <w:lang w:val="cy-GB"/>
        </w:rPr>
        <w:t xml:space="preserve"> gwybodaeth </w:t>
      </w:r>
      <w:r w:rsidRPr="00B41DC3">
        <w:rPr>
          <w:rFonts w:cs="Arial"/>
          <w:iCs/>
          <w:sz w:val="22"/>
          <w:szCs w:val="22"/>
          <w:lang w:val="cy-GB"/>
        </w:rPr>
        <w:t>yn ymwneud â’r ffeithiau, y wybodaeth a’r sgiliau rydych wedi’u caffael trwy eich dysgu.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 xml:space="preserve">Rydych yn arddangos eich </w:t>
      </w:r>
      <w:r w:rsidRPr="00B41DC3">
        <w:rPr>
          <w:rFonts w:cs="Arial"/>
          <w:i/>
          <w:iCs/>
          <w:sz w:val="22"/>
          <w:szCs w:val="22"/>
          <w:lang w:val="cy-GB"/>
        </w:rPr>
        <w:t>dealltwriaeth</w:t>
      </w:r>
      <w:r w:rsidRPr="00B41DC3">
        <w:rPr>
          <w:rFonts w:cs="Arial"/>
          <w:sz w:val="22"/>
          <w:szCs w:val="22"/>
          <w:lang w:val="cy-GB"/>
        </w:rPr>
        <w:t xml:space="preserve"> trwy ddehongli ystyr y ffeithiau a’r wybodaeth.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bennwyd.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Dylech allu esbonio’r theorïau, y cysyniadau, ac ati yn ystyrlon i ddangos eich dealltwriaeth.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Hefyd bydd eich marc/gradd yn amodol ar y graddau rydych yn arddangos eich gwybodaeth a’ch dealltwriaeth.</w:t>
      </w:r>
      <w:r w:rsidRPr="00E2000E">
        <w:rPr>
          <w:rFonts w:ascii="Times New Roman" w:hAnsi="Times New Roman"/>
          <w:sz w:val="20"/>
          <w:lang w:val="cy-GB"/>
        </w:rPr>
        <w:t xml:space="preserve"> </w:t>
      </w:r>
    </w:p>
    <w:p w14:paraId="0810E72F" w14:textId="77777777" w:rsidR="00C47BF8" w:rsidRPr="00371731" w:rsidRDefault="00C47BF8" w:rsidP="00C47BF8">
      <w:pPr>
        <w:jc w:val="both"/>
        <w:rPr>
          <w:rFonts w:cs="Arial"/>
          <w:b/>
          <w:i/>
          <w:sz w:val="22"/>
          <w:szCs w:val="22"/>
          <w:lang w:val="cy-GB"/>
        </w:rPr>
      </w:pPr>
    </w:p>
    <w:p w14:paraId="0B81A429" w14:textId="77777777" w:rsidR="00C47BF8" w:rsidRPr="00E2000E" w:rsidRDefault="00C47BF8" w:rsidP="00C47BF8">
      <w:pPr>
        <w:jc w:val="both"/>
        <w:rPr>
          <w:rFonts w:cs="Arial"/>
          <w:i/>
          <w:color w:val="FFFFFF"/>
          <w:sz w:val="22"/>
          <w:szCs w:val="22"/>
          <w:lang w:val="cy-GB"/>
        </w:rPr>
      </w:pPr>
      <w:r w:rsidRPr="00B41DC3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>Dyfernir marciau yn yr adran hon am ddangos sut mae’ch gwybodaeth a’ch dealltwriaeth o gyflogadwyedd a datblygu brand personol wedi datblygu gydol y modwl.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>Felly mae angen i chi ddangos gwybodaeth am ystod o gymwyseddau proffesiynol a sut mae’r rhain yn gysylltiedig ag enghreifftiau penodol o lwybrau gyrfa posibl neu gyfleoedd datblygiad personol.</w:t>
      </w:r>
    </w:p>
    <w:p w14:paraId="07836136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5634FD74" w14:textId="77777777" w:rsidR="00C47BF8" w:rsidRPr="00371731" w:rsidRDefault="00C47BF8" w:rsidP="00C47BF8">
      <w:pPr>
        <w:jc w:val="both"/>
        <w:rPr>
          <w:rFonts w:cs="Arial"/>
          <w:b/>
          <w:sz w:val="22"/>
          <w:szCs w:val="22"/>
          <w:lang w:val="cy-GB"/>
        </w:rPr>
      </w:pPr>
    </w:p>
    <w:p w14:paraId="49EC24C1" w14:textId="77777777" w:rsidR="00C47BF8" w:rsidRPr="00E2000E" w:rsidRDefault="00C47BF8" w:rsidP="00C47BF8">
      <w:pPr>
        <w:pStyle w:val="ListParagraph"/>
        <w:numPr>
          <w:ilvl w:val="0"/>
          <w:numId w:val="45"/>
        </w:numPr>
        <w:jc w:val="both"/>
        <w:rPr>
          <w:lang w:val="cy-GB"/>
        </w:rPr>
      </w:pPr>
      <w:r w:rsidRPr="00B41DC3">
        <w:rPr>
          <w:lang w:val="cy-GB"/>
        </w:rPr>
        <w:t>Sgiliau Gwybyddol a Deallusol</w:t>
      </w:r>
    </w:p>
    <w:p w14:paraId="034AE33F" w14:textId="23606342" w:rsidR="00C47BF8" w:rsidRPr="00E2000E" w:rsidRDefault="00BD0490" w:rsidP="00C47BF8">
      <w:pPr>
        <w:jc w:val="both"/>
        <w:rPr>
          <w:rFonts w:cs="Arial"/>
          <w:color w:val="FFFFFF"/>
          <w:sz w:val="22"/>
          <w:szCs w:val="22"/>
          <w:lang w:val="cy-GB"/>
        </w:rPr>
      </w:pPr>
      <w:r>
        <w:rPr>
          <w:rFonts w:cs="Arial"/>
          <w:sz w:val="22"/>
          <w:szCs w:val="22"/>
          <w:lang w:val="cy-GB"/>
        </w:rPr>
        <w:t>Dylech allu dadansoddi gwybodaeth yn feirniadol, a chynnig atebion i broblemau sy’n deillio o’r dadansoddi hwnnw, yn cynnwys gwerthuso’n feirniadol addasrwydd gwahanol ddulliau o ddatrys problemau. Rhaid i’ch gwaith gynnwys tystiolaeth o feddwl rhesymegol, dadansoddol, gwerthuso a synthesis. Er enghraifft, archwilio a thorri gwybodaeth i lawr yn elfennau, gwneud casgliadau, casglu, cymharu a chyferbynnu gwybodaeth.  Golyga hyn na ddylech ddisgrifio ‘beth’ yn unig! Ond hefyd cyfiawnhau: Pam? Sut? Pryd? Pwy? Ble? Ar ba gost? Rhaid i chi bob amser ddarparu cyfiawnhad/tystiolaeth ar gyfer eich dadleuon a’ch barn.  Mae darparu tystiolaeth eich bod wedi adfyfyrio ar syniadau pobl eraill yn y maes pwnc yn hanfodol os ydych am gyflwyno dadl resymegol a gwybodus o fewn eich gwaith.  Yn ogystal, dylech ddarparu tystiolaeth o’ch gallu i ffurfio barn gadarn a dadleuon argyhoeddiadol trwy ddefnyddio data a chysyniadau, ynghyd â dealltwriaeth o’r cyfyngiadau ar wybodaeth, a’r modd y mae hyn yn dylanwadu ar ddadansoddiadau a dehongliadau. Mae casgliadau cadarn, dilys yn hanfodol ac mae’n rhaid iddynt ddeillio o gynnwys eich gwaith.   Pan fo’n berthnasol, gellir cynnig atebion ac argymhellion amgen.</w:t>
      </w:r>
    </w:p>
    <w:p w14:paraId="6AFCA746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79AA1BE5" w14:textId="77777777" w:rsidR="00C47BF8" w:rsidRPr="00371731" w:rsidRDefault="00C47BF8" w:rsidP="00C47BF8">
      <w:pPr>
        <w:jc w:val="both"/>
        <w:rPr>
          <w:rFonts w:cs="Arial"/>
          <w:i/>
          <w:color w:val="FF0000"/>
          <w:sz w:val="22"/>
          <w:szCs w:val="22"/>
          <w:lang w:val="cy-GB"/>
        </w:rPr>
      </w:pPr>
      <w:r w:rsidRPr="00B41DC3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Pr="00E2000E">
        <w:rPr>
          <w:rFonts w:cs="Arial"/>
          <w:b/>
          <w:i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 xml:space="preserve">Mae’n ofynnol i chi ymgymryd ag adfyfyrio beirniadol sylweddol ar eich datblygiad </w:t>
      </w:r>
      <w:r w:rsidRPr="00B41DC3">
        <w:rPr>
          <w:rFonts w:cs="Arial"/>
          <w:b/>
          <w:bCs/>
          <w:i/>
          <w:color w:val="FF0000"/>
          <w:sz w:val="22"/>
          <w:szCs w:val="22"/>
          <w:lang w:val="cy-GB"/>
        </w:rPr>
        <w:t>eich hun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 xml:space="preserve"> gydol y modwl hwn, gan gynnwys datblygiad personol a phroffesiynol.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371731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>Dylai hyn gynnwys adfyfyrio penodol ar ba mor dda roeddech yn teimlo bod eich sgiliau wedi’u datblygu gydol y modwl hwn, beth a fu’n her i chi, a beth rydych wedi’i ddysgu.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 xml:space="preserve">Dylech gefnogi eich trafodaeth ag enghreifftiau priodol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lastRenderedPageBreak/>
        <w:t>ac ystyried sut mae hyn yn berthnasol i lwybrau gyrfa yn y dyfodol.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371731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 xml:space="preserve">Dylech hefyd ddefnyddio cylch adfyfyriol </w:t>
      </w:r>
      <w:proofErr w:type="spellStart"/>
      <w:r w:rsidRPr="00B41DC3">
        <w:rPr>
          <w:rFonts w:cs="Arial"/>
          <w:i/>
          <w:color w:val="FF0000"/>
          <w:sz w:val="22"/>
          <w:szCs w:val="22"/>
          <w:lang w:val="cy-GB"/>
        </w:rPr>
        <w:t>Gibb</w:t>
      </w:r>
      <w:proofErr w:type="spellEnd"/>
      <w:r w:rsidRPr="00B41DC3">
        <w:rPr>
          <w:rFonts w:cs="Arial"/>
          <w:i/>
          <w:color w:val="FF0000"/>
          <w:sz w:val="22"/>
          <w:szCs w:val="22"/>
          <w:lang w:val="cy-GB"/>
        </w:rPr>
        <w:t xml:space="preserve"> wrth ysgrifennu eich darn adfyfyriol.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</w:p>
    <w:p w14:paraId="0DFD0D84" w14:textId="77777777" w:rsidR="00C47BF8" w:rsidRPr="00371731" w:rsidRDefault="00C47BF8" w:rsidP="00C47BF8">
      <w:pPr>
        <w:jc w:val="both"/>
        <w:rPr>
          <w:rFonts w:cs="Arial"/>
          <w:b/>
          <w:sz w:val="22"/>
          <w:szCs w:val="22"/>
          <w:lang w:val="cy-GB"/>
        </w:rPr>
      </w:pPr>
    </w:p>
    <w:p w14:paraId="3FFC3507" w14:textId="77777777" w:rsidR="00C47BF8" w:rsidRPr="00E2000E" w:rsidRDefault="00C47BF8" w:rsidP="00C47BF8">
      <w:pPr>
        <w:pStyle w:val="ListParagraph"/>
        <w:numPr>
          <w:ilvl w:val="0"/>
          <w:numId w:val="45"/>
        </w:numPr>
        <w:jc w:val="both"/>
        <w:rPr>
          <w:lang w:val="cy-GB"/>
        </w:rPr>
      </w:pPr>
      <w:r w:rsidRPr="00B41DC3">
        <w:rPr>
          <w:lang w:val="cy-GB"/>
        </w:rPr>
        <w:t>Sgiliau Ymarferol</w:t>
      </w:r>
    </w:p>
    <w:p w14:paraId="498B3099" w14:textId="77777777" w:rsidR="00C47BF8" w:rsidRPr="00E2000E" w:rsidRDefault="00C47BF8" w:rsidP="00C47BF8">
      <w:pPr>
        <w:jc w:val="both"/>
        <w:rPr>
          <w:rFonts w:cs="Arial"/>
          <w:color w:val="FFFFFF"/>
          <w:sz w:val="22"/>
          <w:szCs w:val="22"/>
          <w:lang w:val="cy-GB"/>
        </w:rPr>
      </w:pPr>
      <w:r w:rsidRPr="00B41DC3">
        <w:rPr>
          <w:rFonts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gymhwyso’r egwyddorion hynny mewn cyd-destun cyflogaeth.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Sut maent yn gweithio’n ymarferol?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 sy’n seiliedig ar feini prawf datganedig.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7BD43C5D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181CB360" w14:textId="77777777" w:rsidR="00C47BF8" w:rsidRPr="00E2000E" w:rsidRDefault="00C47BF8" w:rsidP="00C47BF8">
      <w:pPr>
        <w:jc w:val="both"/>
        <w:rPr>
          <w:rFonts w:cs="Arial"/>
          <w:i/>
          <w:color w:val="FFFFFF"/>
          <w:sz w:val="22"/>
          <w:szCs w:val="22"/>
          <w:lang w:val="cy-GB"/>
        </w:rPr>
      </w:pPr>
      <w:r w:rsidRPr="00B41DC3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>Mae’n ofynnol i chi ystyried yn feirniadol sut byddwch yn datblygu eich brand personol (Hunaniaeth Broffesiynol) a’ch sgiliau dros y flwyddyn i ddod ac yn y dyfodol.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371731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>Dadansoddwch rwystrau posibl i gynnydd ac ystyried sut gallech oresgyn y rhwystrau hyn.</w:t>
      </w:r>
    </w:p>
    <w:p w14:paraId="201A1975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244F5E18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13D9883A" w14:textId="77777777" w:rsidR="00C47BF8" w:rsidRPr="00B41DC3" w:rsidRDefault="00C47BF8" w:rsidP="00C47BF8">
      <w:pPr>
        <w:pStyle w:val="ListParagraph"/>
        <w:numPr>
          <w:ilvl w:val="0"/>
          <w:numId w:val="45"/>
        </w:numPr>
        <w:jc w:val="both"/>
        <w:rPr>
          <w:lang w:val="cy-GB"/>
        </w:rPr>
      </w:pPr>
      <w:r w:rsidRPr="00B41DC3">
        <w:rPr>
          <w:lang w:val="cy-GB"/>
        </w:rPr>
        <w:t>Sgiliau Trosglwyddadwy ar gyfer Bywyd ac Arfer Proffesiynol</w:t>
      </w:r>
      <w:r w:rsidRPr="00E2000E">
        <w:rPr>
          <w:lang w:val="cy-GB"/>
        </w:rPr>
        <w:t xml:space="preserve"> </w:t>
      </w:r>
    </w:p>
    <w:p w14:paraId="1B4BD3D1" w14:textId="77777777" w:rsidR="00C47BF8" w:rsidRPr="00E2000E" w:rsidRDefault="00C47BF8" w:rsidP="00C47BF8">
      <w:pPr>
        <w:jc w:val="both"/>
        <w:rPr>
          <w:rFonts w:cs="Arial"/>
          <w:color w:val="FFFFFF"/>
          <w:sz w:val="22"/>
          <w:szCs w:val="22"/>
          <w:lang w:val="cy-GB"/>
        </w:rPr>
      </w:pPr>
      <w:r w:rsidRPr="00B41DC3">
        <w:rPr>
          <w:rFonts w:cs="Arial"/>
          <w:sz w:val="22"/>
          <w:szCs w:val="22"/>
          <w:lang w:val="cy-GB"/>
        </w:rPr>
        <w:t>Rhaid i’ch gwaith roi tystiolaeth o’r rhinweddau a’r sgiliau trosglwyddadwy angenrheidiol ar gyfer cyflogaeth sy’n gofyn am arfer cyfrifoldeb personol a gwneud penderfyniadau.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371731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Mae hyn yn cynnwys dangos: 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</w:t>
      </w:r>
      <w:r w:rsidRPr="00E2000E">
        <w:rPr>
          <w:rFonts w:cs="Arial"/>
          <w:sz w:val="22"/>
          <w:szCs w:val="22"/>
          <w:lang w:val="cy-GB"/>
        </w:rPr>
        <w:t xml:space="preserve"> </w:t>
      </w:r>
      <w:r w:rsidRPr="00B41DC3">
        <w:rPr>
          <w:rFonts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4709BBFD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5B7DA230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7DC3FE00" w14:textId="77777777" w:rsidR="00C47BF8" w:rsidRPr="00371731" w:rsidRDefault="00C47BF8" w:rsidP="00C47BF8">
      <w:pPr>
        <w:jc w:val="both"/>
        <w:rPr>
          <w:rFonts w:cs="Arial"/>
          <w:i/>
          <w:color w:val="FF0000"/>
          <w:sz w:val="22"/>
          <w:szCs w:val="22"/>
          <w:lang w:val="cy-GB"/>
        </w:rPr>
      </w:pPr>
      <w:r w:rsidRPr="00B41DC3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Pr="00E2000E">
        <w:rPr>
          <w:rFonts w:cs="Arial"/>
          <w:i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>Dyfernir marciau yn yr adran hon am gyflwyniad cyffredinol eich adroddiad ysgrifenedig a’r modd y dangosir y lefel o ymgysylltu a datblygiad ystod o sgiliau trosglwyddadwy gydol y modwl.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371731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>Dylech ddangos defnydd rhugl a hyderus o Gymraeg neu Saesneg academaidd gyda chyfeirnodi priodol.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371731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B41DC3">
        <w:rPr>
          <w:rFonts w:cs="Arial"/>
          <w:i/>
          <w:color w:val="FF0000"/>
          <w:sz w:val="22"/>
          <w:szCs w:val="22"/>
          <w:lang w:val="cy-GB"/>
        </w:rPr>
        <w:t>Cofiwch brawf-ddarllen eich gwaith cyn ei gyflwyno.</w:t>
      </w:r>
      <w:r w:rsidRPr="00E2000E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371731">
        <w:rPr>
          <w:rFonts w:cs="Arial"/>
          <w:i/>
          <w:color w:val="FF0000"/>
          <w:sz w:val="22"/>
          <w:szCs w:val="22"/>
          <w:lang w:val="cy-GB"/>
        </w:rPr>
        <w:t xml:space="preserve"> </w:t>
      </w:r>
    </w:p>
    <w:p w14:paraId="62F43BC9" w14:textId="77777777" w:rsidR="00C47BF8" w:rsidRPr="00371731" w:rsidRDefault="00C47BF8" w:rsidP="00C47BF8">
      <w:pPr>
        <w:jc w:val="both"/>
        <w:rPr>
          <w:rFonts w:cs="Arial"/>
          <w:i/>
          <w:sz w:val="22"/>
          <w:szCs w:val="22"/>
          <w:lang w:val="cy-GB"/>
        </w:rPr>
      </w:pPr>
    </w:p>
    <w:p w14:paraId="4EA67C8A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640490E6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1E37AE6F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p w14:paraId="592B9ADC" w14:textId="77777777" w:rsidR="00C47BF8" w:rsidRPr="00371731" w:rsidRDefault="00C47BF8" w:rsidP="00C47BF8">
      <w:pPr>
        <w:rPr>
          <w:rFonts w:cs="Arial"/>
          <w:sz w:val="22"/>
          <w:szCs w:val="22"/>
          <w:lang w:val="cy-GB"/>
        </w:rPr>
      </w:pPr>
      <w:r w:rsidRPr="00371731">
        <w:rPr>
          <w:rFonts w:cs="Arial"/>
          <w:sz w:val="22"/>
          <w:szCs w:val="22"/>
          <w:lang w:val="cy-GB"/>
        </w:rPr>
        <w:br w:type="page"/>
      </w:r>
    </w:p>
    <w:p w14:paraId="78E0CF26" w14:textId="77777777" w:rsidR="00C47BF8" w:rsidRPr="00371731" w:rsidRDefault="00C47BF8" w:rsidP="00C47BF8">
      <w:pPr>
        <w:jc w:val="both"/>
        <w:rPr>
          <w:rFonts w:cs="Arial"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C47BF8" w:rsidRPr="00371731" w14:paraId="06211784" w14:textId="77777777" w:rsidTr="00CB614E">
        <w:trPr>
          <w:trHeight w:val="240"/>
          <w:jc w:val="center"/>
        </w:trPr>
        <w:tc>
          <w:tcPr>
            <w:tcW w:w="10670" w:type="dxa"/>
            <w:shd w:val="clear" w:color="auto" w:fill="BFBFBF"/>
          </w:tcPr>
          <w:p w14:paraId="6377CDDA" w14:textId="77777777" w:rsidR="00C47BF8" w:rsidRPr="00E2000E" w:rsidRDefault="00C47BF8" w:rsidP="00CB614E">
            <w:pPr>
              <w:rPr>
                <w:rFonts w:cs="Arial"/>
                <w:color w:val="FFFFFF"/>
                <w:sz w:val="20"/>
                <w:lang w:val="cy-GB"/>
              </w:rPr>
            </w:pPr>
            <w:r w:rsidRPr="00371731">
              <w:rPr>
                <w:rFonts w:cs="Arial"/>
                <w:sz w:val="32"/>
                <w:szCs w:val="32"/>
                <w:lang w:val="cy-GB"/>
              </w:rPr>
              <w:br w:type="page"/>
            </w:r>
            <w:r w:rsidRPr="00371731">
              <w:rPr>
                <w:rFonts w:cs="Arial"/>
                <w:b/>
                <w:caps/>
                <w:sz w:val="40"/>
                <w:lang w:val="cy-GB"/>
              </w:rPr>
              <w:t xml:space="preserve">     </w:t>
            </w:r>
            <w:r w:rsidRPr="00B41DC3">
              <w:rPr>
                <w:rFonts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3E8FC4F9" w14:textId="77777777" w:rsidR="00C47BF8" w:rsidRPr="00371731" w:rsidRDefault="00C47BF8" w:rsidP="00C47BF8">
      <w:pPr>
        <w:rPr>
          <w:rFonts w:cs="Arial"/>
          <w:sz w:val="20"/>
          <w:lang w:val="cy-GB"/>
        </w:rPr>
      </w:pPr>
    </w:p>
    <w:p w14:paraId="6A0EBEB7" w14:textId="5983C5E9" w:rsidR="00C47BF8" w:rsidRPr="00C47BF8" w:rsidRDefault="00C47BF8" w:rsidP="00C47BF8">
      <w:pPr>
        <w:jc w:val="both"/>
        <w:rPr>
          <w:rFonts w:cs="Arial"/>
          <w:color w:val="FFFFFF"/>
          <w:sz w:val="20"/>
          <w:lang w:val="cy-GB" w:eastAsia="en-US"/>
        </w:rPr>
        <w:sectPr w:rsidR="00C47BF8" w:rsidRPr="00C47BF8" w:rsidSect="0036612C">
          <w:footerReference w:type="default" r:id="rId13"/>
          <w:type w:val="continuous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  <w:r w:rsidRPr="00B41DC3">
        <w:rPr>
          <w:rFonts w:cs="Arial"/>
          <w:sz w:val="20"/>
          <w:lang w:val="cy-GB" w:eastAsia="en-US"/>
        </w:rPr>
        <w:t>Noda’r adran hon y graddau y mae’r meini prawf asesu yn cael eu harddangos gennych chi, sydd yn ei dro’n pennu’ch marc.</w:t>
      </w:r>
      <w:r w:rsidRPr="00E2000E">
        <w:rPr>
          <w:rFonts w:cs="Arial"/>
          <w:sz w:val="20"/>
          <w:lang w:val="cy-GB" w:eastAsia="en-US"/>
        </w:rPr>
        <w:t xml:space="preserve"> </w:t>
      </w:r>
      <w:r w:rsidRPr="00B41DC3">
        <w:rPr>
          <w:rFonts w:cs="Arial"/>
          <w:sz w:val="20"/>
          <w:lang w:val="cy-GB" w:eastAsia="en-US"/>
        </w:rPr>
        <w:t>Dangosir y marciau sydd ar gael ar gyfer pob categori sgiliau.</w:t>
      </w:r>
      <w:r w:rsidRPr="00E2000E">
        <w:rPr>
          <w:rFonts w:cs="Arial"/>
          <w:sz w:val="20"/>
          <w:lang w:val="cy-GB" w:eastAsia="en-US"/>
        </w:rPr>
        <w:t xml:space="preserve"> </w:t>
      </w:r>
      <w:r w:rsidRPr="00B41DC3">
        <w:rPr>
          <w:rFonts w:cs="Arial"/>
          <w:sz w:val="20"/>
          <w:lang w:val="cy-GB" w:eastAsia="en-US"/>
        </w:rPr>
        <w:t>Bydd darlithwyr yn defnyddio’r lle a ddarperir i roi sylwadau ar gyflawniad y dasg/tasgau, gan gynnwys y meysydd hynny rydych wedi gwneud yn dda ynddynt a’r meysydd a fyddai’n elwa o gael eu da</w:t>
      </w:r>
    </w:p>
    <w:p w14:paraId="52B75C81" w14:textId="77777777" w:rsidR="00C47BF8" w:rsidRPr="00371731" w:rsidRDefault="00C47BF8" w:rsidP="00C47BF8">
      <w:pPr>
        <w:rPr>
          <w:rFonts w:cs="Arial"/>
          <w:b/>
          <w:sz w:val="22"/>
          <w:szCs w:val="22"/>
          <w:lang w:val="cy-GB"/>
        </w:rPr>
      </w:pPr>
    </w:p>
    <w:tbl>
      <w:tblPr>
        <w:tblW w:w="5088" w:type="pct"/>
        <w:tblLayout w:type="fixed"/>
        <w:tblLook w:val="04A0" w:firstRow="1" w:lastRow="0" w:firstColumn="1" w:lastColumn="0" w:noHBand="0" w:noVBand="1"/>
      </w:tblPr>
      <w:tblGrid>
        <w:gridCol w:w="12827"/>
        <w:gridCol w:w="1281"/>
        <w:gridCol w:w="1547"/>
      </w:tblGrid>
      <w:tr w:rsidR="00C47BF8" w:rsidRPr="00371731" w14:paraId="551E48B5" w14:textId="77777777" w:rsidTr="00C47BF8">
        <w:trPr>
          <w:trHeight w:val="1002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F649B86" w14:textId="77777777" w:rsidR="00C47BF8" w:rsidRPr="00371731" w:rsidRDefault="00C47BF8" w:rsidP="00CB614E">
            <w:pPr>
              <w:rPr>
                <w:rFonts w:cs="Arial"/>
                <w:b/>
                <w:sz w:val="22"/>
                <w:lang w:val="cy-GB"/>
              </w:rPr>
            </w:pPr>
            <w:r w:rsidRPr="00B41DC3">
              <w:rPr>
                <w:rFonts w:cs="Arial"/>
                <w:b/>
                <w:sz w:val="22"/>
                <w:szCs w:val="16"/>
                <w:lang w:val="cy-GB"/>
              </w:rPr>
              <w:t>Meini Prawf Asesu Generig</w:t>
            </w:r>
            <w:r w:rsidRPr="00E2000E">
              <w:rPr>
                <w:rFonts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1AF5BA4" w14:textId="77777777" w:rsidR="00C47BF8" w:rsidRPr="00E2000E" w:rsidRDefault="00C47BF8" w:rsidP="00CB614E">
            <w:pPr>
              <w:ind w:left="34" w:right="113"/>
              <w:jc w:val="center"/>
              <w:rPr>
                <w:rFonts w:cs="Arial"/>
                <w:b/>
                <w:color w:val="BFBFBF"/>
                <w:sz w:val="18"/>
                <w:szCs w:val="18"/>
                <w:lang w:val="cy-GB"/>
              </w:rPr>
            </w:pPr>
            <w:r w:rsidRPr="00B41DC3">
              <w:rPr>
                <w:rFonts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F5B7500" w14:textId="77777777" w:rsidR="00C47BF8" w:rsidRPr="00521537" w:rsidRDefault="00C47BF8" w:rsidP="00CB614E">
            <w:pPr>
              <w:ind w:left="113" w:right="113"/>
              <w:jc w:val="center"/>
              <w:rPr>
                <w:rFonts w:cs="Arial"/>
                <w:b/>
                <w:sz w:val="16"/>
                <w:szCs w:val="16"/>
                <w:lang w:val="cy-GB"/>
              </w:rPr>
            </w:pPr>
            <w:r w:rsidRPr="00521537">
              <w:rPr>
                <w:rFonts w:cs="Arial"/>
                <w:b/>
                <w:sz w:val="16"/>
                <w:szCs w:val="16"/>
                <w:lang w:val="cy-GB"/>
              </w:rPr>
              <w:t xml:space="preserve">Marciau </w:t>
            </w:r>
          </w:p>
          <w:p w14:paraId="62A45358" w14:textId="77777777" w:rsidR="00C47BF8" w:rsidRPr="00E2000E" w:rsidRDefault="00C47BF8" w:rsidP="00CB614E">
            <w:pPr>
              <w:ind w:left="113" w:right="113"/>
              <w:jc w:val="center"/>
              <w:rPr>
                <w:rFonts w:cs="Arial"/>
                <w:b/>
                <w:color w:val="BFBFBF"/>
                <w:sz w:val="18"/>
                <w:szCs w:val="18"/>
                <w:lang w:val="cy-GB"/>
              </w:rPr>
            </w:pPr>
            <w:r w:rsidRPr="00521537">
              <w:rPr>
                <w:rFonts w:cs="Arial"/>
                <w:b/>
                <w:sz w:val="16"/>
                <w:szCs w:val="16"/>
                <w:lang w:val="cy-GB"/>
              </w:rPr>
              <w:t>a ddyfarnwyd</w:t>
            </w:r>
          </w:p>
        </w:tc>
      </w:tr>
      <w:tr w:rsidR="00C47BF8" w:rsidRPr="00371731" w14:paraId="494687CC" w14:textId="77777777" w:rsidTr="00C47BF8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5D83D9F" w14:textId="77777777" w:rsidR="00C47BF8" w:rsidRPr="00E2000E" w:rsidRDefault="00C47BF8" w:rsidP="00CB614E">
            <w:pPr>
              <w:rPr>
                <w:rFonts w:cs="Arial"/>
                <w:b/>
                <w:color w:val="D9D9D9"/>
                <w:sz w:val="16"/>
                <w:szCs w:val="16"/>
                <w:lang w:val="cy-GB"/>
              </w:rPr>
            </w:pPr>
            <w:r w:rsidRPr="00371731">
              <w:rPr>
                <w:rFonts w:cs="Arial"/>
                <w:b/>
                <w:sz w:val="20"/>
                <w:szCs w:val="16"/>
                <w:lang w:val="cy-GB"/>
              </w:rPr>
              <w:t xml:space="preserve">1. </w:t>
            </w:r>
            <w:r w:rsidRPr="00B41DC3">
              <w:rPr>
                <w:rFonts w:cs="Arial"/>
                <w:b/>
                <w:sz w:val="20"/>
                <w:lang w:val="cy-GB"/>
              </w:rPr>
              <w:t>Sgiliau Ymgysylltu â Llenyddiaeth</w:t>
            </w:r>
          </w:p>
          <w:p w14:paraId="53C0A586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  <w:r w:rsidRPr="00371731">
              <w:rPr>
                <w:rFonts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9AD854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69CF67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41DE8D11" w14:textId="77777777" w:rsidTr="00C47BF8">
        <w:trPr>
          <w:trHeight w:val="450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8569BA" w14:textId="20E73304" w:rsidR="00C47BF8" w:rsidRPr="00043EDF" w:rsidRDefault="00C47BF8" w:rsidP="00043EDF">
            <w:pPr>
              <w:jc w:val="both"/>
              <w:rPr>
                <w:rFonts w:cs="Arial"/>
                <w:i/>
                <w:color w:val="FFFFFF"/>
                <w:sz w:val="22"/>
                <w:szCs w:val="22"/>
                <w:lang w:val="cy-GB"/>
              </w:rPr>
            </w:pP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Dyfernir marciau yn yr adran hon am eich ymgysylltiad ag ystod eang o lenyddiaeth briodol o erthyglau cyfnodolion, llyfrau a gwefannau dibynadwy sy’n ymwneud â chyflogadwyedd ac adeiladu brand personol.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Cofiwch ddefnyddio cyfeirnodi ar ddull </w:t>
            </w:r>
            <w:proofErr w:type="spellStart"/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Harvard</w:t>
            </w:r>
            <w:proofErr w:type="spellEnd"/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Dylid cynnwys cyfeiriadau priodol yn y testun yn eich adroddiad adfyfyriol a dylech hefyd gyflwyno eich rhestr gyfeiriadau ar ddiwedd eich gwaith.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5E202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2D9C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343C1810" w14:textId="77777777" w:rsidTr="00C47BF8">
        <w:trPr>
          <w:trHeight w:val="451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A563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8321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15</w:t>
            </w: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83B9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29F3A4BB" w14:textId="77777777" w:rsidTr="00C47BF8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73FF13" w14:textId="77777777" w:rsidR="00C47BF8" w:rsidRPr="00E2000E" w:rsidRDefault="00C47BF8" w:rsidP="00CB614E">
            <w:pPr>
              <w:rPr>
                <w:rFonts w:cs="Arial"/>
                <w:b/>
                <w:color w:val="D9D9D9"/>
                <w:sz w:val="20"/>
                <w:lang w:val="cy-GB"/>
              </w:rPr>
            </w:pPr>
            <w:r w:rsidRPr="00371731">
              <w:rPr>
                <w:rFonts w:cs="Arial"/>
                <w:b/>
                <w:sz w:val="20"/>
                <w:szCs w:val="16"/>
                <w:lang w:val="cy-GB"/>
              </w:rPr>
              <w:t xml:space="preserve">2. </w:t>
            </w:r>
            <w:r w:rsidRPr="00B41DC3">
              <w:rPr>
                <w:rFonts w:cs="Arial"/>
                <w:b/>
                <w:sz w:val="20"/>
                <w:lang w:val="cy-GB"/>
              </w:rPr>
              <w:t>Sgiliau Gwybodaeth a Dealltwriaeth</w:t>
            </w:r>
          </w:p>
          <w:p w14:paraId="7D0D2688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8C3D2B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13997A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068ACF47" w14:textId="77777777" w:rsidTr="00C47BF8">
        <w:trPr>
          <w:trHeight w:val="450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55DFF7" w14:textId="609CF57F" w:rsidR="00C47BF8" w:rsidRPr="00043EDF" w:rsidRDefault="00C47BF8" w:rsidP="00043EDF">
            <w:pPr>
              <w:jc w:val="both"/>
              <w:rPr>
                <w:rFonts w:cs="Arial"/>
                <w:i/>
                <w:color w:val="FFFFFF"/>
                <w:sz w:val="22"/>
                <w:szCs w:val="22"/>
                <w:lang w:val="cy-GB"/>
              </w:rPr>
            </w:pP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Dyfernir marciau yn yr adran hon am ddangos sut mae’ch gwybodaeth a’ch dealltwriaeth o gyflogadwyedd a datblygu brand personol wedi datblygu gydol y modwl.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Felly mae angen i chi ddangos gwybodaeth am ystod o gymwyseddau proffesiynol a sut mae’r rhain yn gysylltiedig ag enghreifftiau penodol o lwybrau gyrfa posibl neu gyfleoedd datblygiad personol.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7DC586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7866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1ACDDB06" w14:textId="77777777" w:rsidTr="00C47BF8">
        <w:trPr>
          <w:trHeight w:val="451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91B1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DDEF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25</w:t>
            </w: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013A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08F3CFCF" w14:textId="77777777" w:rsidTr="00C47BF8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6583D8F" w14:textId="77777777" w:rsidR="00C47BF8" w:rsidRPr="00E2000E" w:rsidRDefault="00C47BF8" w:rsidP="00CB614E">
            <w:pPr>
              <w:rPr>
                <w:rFonts w:cs="Arial"/>
                <w:b/>
                <w:color w:val="D9D9D9"/>
                <w:sz w:val="16"/>
                <w:szCs w:val="16"/>
                <w:lang w:val="cy-GB"/>
              </w:rPr>
            </w:pPr>
            <w:r w:rsidRPr="00371731">
              <w:rPr>
                <w:rFonts w:cs="Arial"/>
                <w:b/>
                <w:sz w:val="20"/>
                <w:szCs w:val="16"/>
                <w:lang w:val="cy-GB"/>
              </w:rPr>
              <w:t xml:space="preserve">3. </w:t>
            </w:r>
            <w:r w:rsidRPr="00B41DC3">
              <w:rPr>
                <w:rFonts w:cs="Arial"/>
                <w:b/>
                <w:sz w:val="20"/>
                <w:lang w:val="cy-GB"/>
              </w:rPr>
              <w:t>Sgiliau Gwybyddol a Deallusol</w:t>
            </w:r>
          </w:p>
          <w:p w14:paraId="623E829F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325E847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4CAF74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3914A74B" w14:textId="77777777" w:rsidTr="00C47BF8">
        <w:trPr>
          <w:trHeight w:val="450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5CEBBE" w14:textId="0082E933" w:rsidR="00C47BF8" w:rsidRPr="00043EDF" w:rsidRDefault="00C47BF8" w:rsidP="00043EDF">
            <w:pPr>
              <w:jc w:val="both"/>
              <w:rPr>
                <w:rFonts w:cs="Arial"/>
                <w:i/>
                <w:color w:val="FFFFFF"/>
                <w:sz w:val="22"/>
                <w:szCs w:val="22"/>
                <w:lang w:val="cy-GB"/>
              </w:rPr>
            </w:pP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Mae’n ofynnol i chi ymgymryd ag adfyfyrio beirniadol sylweddol ar eich datblygiad eich hun gydol y modwl hwn, gan gynnwys datblygiad personol a phroffesiynol.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Dylai hyn gynnwys adfyfyrio penodol ar ba mor dda roeddech yn teimlo bod eich sgiliau wedi’u datblygu gydol y modwl hwn, beth a fu’n her i chi, a beth rydych wedi’i ddysgu.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Dylech gefnogi eich trafodaeth ag enghreifftiau priodol ac ystyried sut mae hyn yn berthnasol i lwybrau gyrfa yn y dyfodol.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Dylech hefyd ddefnyddio cylch adfyfyriol </w:t>
            </w:r>
            <w:proofErr w:type="spellStart"/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Gibb</w:t>
            </w:r>
            <w:proofErr w:type="spellEnd"/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wrth ysgrifennu eich darn adfyfyriol.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CCD0BB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87C0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2D9150BE" w14:textId="77777777" w:rsidTr="00C47BF8">
        <w:trPr>
          <w:trHeight w:val="451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BA37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C53F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25</w:t>
            </w: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BFA1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0D752391" w14:textId="77777777" w:rsidTr="00C47BF8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D346EA" w14:textId="77777777" w:rsidR="00C47BF8" w:rsidRPr="00E2000E" w:rsidRDefault="00C47BF8" w:rsidP="00CB614E">
            <w:pPr>
              <w:rPr>
                <w:rFonts w:cs="Arial"/>
                <w:b/>
                <w:color w:val="D9D9D9"/>
                <w:sz w:val="16"/>
                <w:szCs w:val="16"/>
                <w:lang w:val="cy-GB"/>
              </w:rPr>
            </w:pPr>
            <w:r w:rsidRPr="00371731">
              <w:rPr>
                <w:rFonts w:cs="Arial"/>
                <w:b/>
                <w:sz w:val="20"/>
                <w:szCs w:val="16"/>
                <w:lang w:val="cy-GB"/>
              </w:rPr>
              <w:t xml:space="preserve">4. </w:t>
            </w:r>
            <w:r w:rsidRPr="00B41DC3">
              <w:rPr>
                <w:rFonts w:cs="Arial"/>
                <w:b/>
                <w:sz w:val="20"/>
                <w:lang w:val="cy-GB"/>
              </w:rPr>
              <w:t>Sgiliau Cymhwyso Ymarferol</w:t>
            </w:r>
          </w:p>
          <w:p w14:paraId="56545A32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150C2C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80F649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71816E30" w14:textId="77777777" w:rsidTr="00C47BF8">
        <w:trPr>
          <w:trHeight w:val="451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E22B5E" w14:textId="77777777" w:rsidR="00C47BF8" w:rsidRPr="00E2000E" w:rsidRDefault="00C47BF8" w:rsidP="00CB614E">
            <w:pPr>
              <w:spacing w:after="120"/>
              <w:rPr>
                <w:rFonts w:cs="Arial"/>
                <w:color w:val="FFFFFF"/>
                <w:sz w:val="14"/>
                <w:szCs w:val="14"/>
                <w:lang w:val="cy-GB"/>
              </w:rPr>
            </w:pP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Mae’n ofynnol i chi ystyried yn feirniadol sut byddwch yn datblygu eich brand personol (Hunaniaeth Broffesiynol) a’ch sgiliau dros y flwyddyn i ddod ac yn y dyfodol.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Dadansoddwch rwystrau posibl i gynnydd ac ystyried sut gallech oresgyn y rhwystrau hyn.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A6B01B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20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D86B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30162701" w14:textId="77777777" w:rsidTr="00043EDF">
        <w:trPr>
          <w:trHeight w:val="55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282B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AF7F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659E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5DD0B4FF" w14:textId="77777777" w:rsidTr="00C47BF8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CE32B93" w14:textId="77777777" w:rsidR="00C47BF8" w:rsidRPr="00E2000E" w:rsidRDefault="00C47BF8" w:rsidP="00CB614E">
            <w:pPr>
              <w:rPr>
                <w:rFonts w:cs="Arial"/>
                <w:b/>
                <w:color w:val="D9D9D9"/>
                <w:sz w:val="16"/>
                <w:szCs w:val="16"/>
                <w:lang w:val="cy-GB"/>
              </w:rPr>
            </w:pPr>
            <w:r w:rsidRPr="00371731">
              <w:rPr>
                <w:rFonts w:cs="Arial"/>
                <w:b/>
                <w:sz w:val="20"/>
                <w:szCs w:val="16"/>
                <w:lang w:val="cy-GB"/>
              </w:rPr>
              <w:t xml:space="preserve">5. </w:t>
            </w:r>
            <w:r w:rsidRPr="00B41DC3">
              <w:rPr>
                <w:rFonts w:cs="Arial"/>
                <w:b/>
                <w:sz w:val="20"/>
                <w:lang w:val="cy-GB"/>
              </w:rPr>
              <w:t>Sgiliau Trosglwyddadwy ar gyfer Bywyd ac Arfer Proffesiynol</w:t>
            </w:r>
          </w:p>
          <w:p w14:paraId="120B9AEB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42EE27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B744A1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50414D1E" w14:textId="77777777" w:rsidTr="00C47BF8">
        <w:trPr>
          <w:trHeight w:val="451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BC72AE" w14:textId="77777777" w:rsidR="00C47BF8" w:rsidRPr="00371731" w:rsidRDefault="00C47BF8" w:rsidP="00CB614E">
            <w:pPr>
              <w:spacing w:after="120"/>
              <w:rPr>
                <w:rFonts w:cs="Arial"/>
                <w:sz w:val="14"/>
                <w:szCs w:val="14"/>
                <w:lang w:val="cy-GB"/>
              </w:rPr>
            </w:pP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Dyfernir marciau yn yr adran hon am gyflwyniad cyffredinol eich adroddiad ysgrifenedig a’r modd y dangosir y lefel o ymgysylltu a datblygiad ystod o sgiliau trosglwyddadwy gydol y modwl.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Dylech ddangos defnydd rhugl a hyderus o Gymraeg neu Saesneg academaidd gyda chyfeirnodi priodol.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B41DC3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Cofiwch brawf-ddarllen eich gwaith cyn ei gyflwyno.</w:t>
            </w:r>
            <w:r w:rsidRPr="00E2000E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371731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884119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  <w:r w:rsidRPr="00371731">
              <w:rPr>
                <w:rFonts w:cs="Arial"/>
                <w:sz w:val="32"/>
                <w:lang w:val="cy-GB"/>
              </w:rPr>
              <w:t>15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2549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C47BF8" w:rsidRPr="00371731" w14:paraId="40E4EB00" w14:textId="77777777" w:rsidTr="00C47BF8">
        <w:trPr>
          <w:trHeight w:val="450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4B71" w14:textId="77777777" w:rsidR="00C47BF8" w:rsidRPr="00371731" w:rsidRDefault="00C47BF8" w:rsidP="00CB614E">
            <w:pPr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1C32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849B" w14:textId="77777777" w:rsidR="00C47BF8" w:rsidRPr="00371731" w:rsidRDefault="00C47BF8" w:rsidP="00CB614E">
            <w:pPr>
              <w:jc w:val="center"/>
              <w:rPr>
                <w:rFonts w:cs="Arial"/>
                <w:sz w:val="32"/>
                <w:lang w:val="cy-GB"/>
              </w:rPr>
            </w:pPr>
          </w:p>
        </w:tc>
      </w:tr>
    </w:tbl>
    <w:p w14:paraId="29183DC9" w14:textId="77777777" w:rsidR="00C47BF8" w:rsidRPr="00371731" w:rsidRDefault="00C47BF8" w:rsidP="00C47BF8">
      <w:pPr>
        <w:ind w:left="284" w:right="531"/>
        <w:rPr>
          <w:rFonts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C47BF8" w:rsidRPr="00371731" w14:paraId="4FD0BD94" w14:textId="77777777" w:rsidTr="00CB614E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2207193E" w14:textId="77777777" w:rsidR="00C47BF8" w:rsidRPr="00371731" w:rsidRDefault="00C47BF8" w:rsidP="00CB614E">
            <w:pPr>
              <w:rPr>
                <w:rFonts w:cs="Arial"/>
                <w:sz w:val="16"/>
                <w:szCs w:val="16"/>
                <w:lang w:val="cy-GB"/>
              </w:rPr>
            </w:pPr>
            <w:r w:rsidRPr="00B41DC3">
              <w:rPr>
                <w:rFonts w:cs="Arial"/>
                <w:b/>
                <w:bCs/>
                <w:sz w:val="22"/>
                <w:szCs w:val="22"/>
                <w:lang w:val="cy-GB"/>
              </w:rPr>
              <w:t>Marc Asesiad (</w:t>
            </w:r>
            <w:r w:rsidRPr="00B41DC3">
              <w:rPr>
                <w:rFonts w:cs="Arial"/>
                <w:sz w:val="16"/>
                <w:szCs w:val="16"/>
                <w:lang w:val="cy-GB"/>
              </w:rPr>
              <w:t>Mae marciau asesiadau’n amodol ar gadarnhad y Bwrdd Arholi.</w:t>
            </w:r>
            <w:r w:rsidRPr="00E2000E">
              <w:rPr>
                <w:rFonts w:cs="Arial"/>
                <w:sz w:val="16"/>
                <w:szCs w:val="16"/>
                <w:lang w:val="cy-GB"/>
              </w:rPr>
              <w:t xml:space="preserve"> </w:t>
            </w:r>
            <w:r w:rsidRPr="00371731">
              <w:rPr>
                <w:rFonts w:cs="Arial"/>
                <w:sz w:val="16"/>
                <w:szCs w:val="16"/>
                <w:lang w:val="cy-GB"/>
              </w:rPr>
              <w:t xml:space="preserve"> </w:t>
            </w:r>
            <w:r w:rsidRPr="00B41DC3">
              <w:rPr>
                <w:rFonts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</w:t>
            </w:r>
            <w:r w:rsidRPr="00E2000E">
              <w:rPr>
                <w:rFonts w:cs="Arial"/>
                <w:sz w:val="16"/>
                <w:szCs w:val="16"/>
                <w:lang w:val="cy-GB"/>
              </w:rPr>
              <w:t xml:space="preserve"> </w:t>
            </w:r>
            <w:r w:rsidRPr="00371731">
              <w:rPr>
                <w:rFonts w:cs="Arial"/>
                <w:sz w:val="16"/>
                <w:szCs w:val="16"/>
                <w:lang w:val="cy-GB"/>
              </w:rPr>
              <w:t>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5603578" w14:textId="77777777" w:rsidR="00C47BF8" w:rsidRPr="00E2000E" w:rsidRDefault="00C47BF8" w:rsidP="00CB614E">
            <w:pPr>
              <w:rPr>
                <w:rFonts w:cs="Arial"/>
                <w:b/>
                <w:bCs/>
                <w:color w:val="FFFFFF"/>
                <w:sz w:val="16"/>
                <w:szCs w:val="16"/>
                <w:lang w:val="cy-GB"/>
              </w:rPr>
            </w:pPr>
            <w:r w:rsidRPr="00B41DC3">
              <w:rPr>
                <w:rFonts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56EFFD2E" w14:textId="77777777" w:rsidR="00C47BF8" w:rsidRPr="00371731" w:rsidRDefault="00C47BF8" w:rsidP="00CB614E">
            <w:pPr>
              <w:jc w:val="right"/>
              <w:rPr>
                <w:rFonts w:cs="Arial"/>
                <w:b/>
                <w:bCs/>
                <w:sz w:val="20"/>
                <w:lang w:val="cy-GB"/>
              </w:rPr>
            </w:pPr>
            <w:r w:rsidRPr="00371731">
              <w:rPr>
                <w:rFonts w:cs="Arial"/>
                <w:b/>
                <w:bCs/>
                <w:sz w:val="20"/>
                <w:lang w:val="cy-GB"/>
              </w:rPr>
              <w:t>%</w:t>
            </w:r>
          </w:p>
        </w:tc>
      </w:tr>
      <w:tr w:rsidR="00C47BF8" w:rsidRPr="00371731" w14:paraId="50DF34C6" w14:textId="77777777" w:rsidTr="00CB614E">
        <w:trPr>
          <w:cantSplit/>
        </w:trPr>
        <w:tc>
          <w:tcPr>
            <w:tcW w:w="6062" w:type="dxa"/>
            <w:vMerge/>
            <w:vAlign w:val="bottom"/>
          </w:tcPr>
          <w:p w14:paraId="1605B7E0" w14:textId="77777777" w:rsidR="00C47BF8" w:rsidRPr="00371731" w:rsidRDefault="00C47BF8" w:rsidP="00CB614E">
            <w:pPr>
              <w:rPr>
                <w:rFonts w:cs="Arial"/>
                <w:sz w:val="20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746BCF6F" w14:textId="77777777" w:rsidR="00C47BF8" w:rsidRPr="00E2000E" w:rsidRDefault="00C47BF8" w:rsidP="00CB614E">
            <w:pPr>
              <w:rPr>
                <w:rFonts w:cs="Arial"/>
                <w:b/>
                <w:bCs/>
                <w:color w:val="FFFFFF"/>
                <w:sz w:val="16"/>
                <w:szCs w:val="16"/>
                <w:lang w:val="cy-GB"/>
              </w:rPr>
            </w:pPr>
            <w:r w:rsidRPr="00B41DC3">
              <w:rPr>
                <w:rFonts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6701C4F7" w14:textId="77777777" w:rsidR="00C47BF8" w:rsidRPr="00371731" w:rsidRDefault="00C47BF8" w:rsidP="00CB614E">
            <w:pPr>
              <w:jc w:val="center"/>
              <w:rPr>
                <w:rFonts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49EE2A72" w14:textId="77777777" w:rsidR="00C47BF8" w:rsidRPr="00371731" w:rsidRDefault="00C47BF8" w:rsidP="00CB614E">
            <w:pPr>
              <w:ind w:leftChars="71" w:left="170"/>
              <w:rPr>
                <w:rFonts w:cs="Arial"/>
                <w:sz w:val="20"/>
                <w:lang w:val="cy-GB"/>
              </w:rPr>
            </w:pPr>
          </w:p>
        </w:tc>
      </w:tr>
      <w:tr w:rsidR="00C47BF8" w:rsidRPr="00371731" w14:paraId="6A1C92C8" w14:textId="77777777" w:rsidTr="00CB614E">
        <w:trPr>
          <w:cantSplit/>
        </w:trPr>
        <w:tc>
          <w:tcPr>
            <w:tcW w:w="6062" w:type="dxa"/>
            <w:vMerge/>
            <w:vAlign w:val="bottom"/>
          </w:tcPr>
          <w:p w14:paraId="1DF87636" w14:textId="77777777" w:rsidR="00C47BF8" w:rsidRPr="00371731" w:rsidRDefault="00C47BF8" w:rsidP="00CB614E">
            <w:pPr>
              <w:rPr>
                <w:rFonts w:cs="Arial"/>
                <w:sz w:val="20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5FDBA6C5" w14:textId="77777777" w:rsidR="00C47BF8" w:rsidRPr="00E2000E" w:rsidRDefault="00C47BF8" w:rsidP="00CB614E">
            <w:pPr>
              <w:rPr>
                <w:rFonts w:cs="Arial"/>
                <w:b/>
                <w:bCs/>
                <w:color w:val="FFFFFF"/>
                <w:sz w:val="16"/>
                <w:szCs w:val="16"/>
                <w:lang w:val="cy-GB"/>
              </w:rPr>
            </w:pPr>
            <w:r w:rsidRPr="00B41DC3">
              <w:rPr>
                <w:rFonts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899B367" w14:textId="77777777" w:rsidR="00C47BF8" w:rsidRPr="00371731" w:rsidRDefault="00C47BF8" w:rsidP="00CB614E">
            <w:pPr>
              <w:jc w:val="center"/>
              <w:rPr>
                <w:rFonts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B84361C" w14:textId="77777777" w:rsidR="00C47BF8" w:rsidRPr="00371731" w:rsidRDefault="00C47BF8" w:rsidP="00CB614E">
            <w:pPr>
              <w:ind w:firstLineChars="141" w:firstLine="282"/>
              <w:rPr>
                <w:rFonts w:cs="Arial"/>
                <w:sz w:val="20"/>
                <w:lang w:val="cy-GB"/>
              </w:rPr>
            </w:pPr>
          </w:p>
        </w:tc>
      </w:tr>
    </w:tbl>
    <w:p w14:paraId="6537EEDA" w14:textId="77777777" w:rsidR="00C47BF8" w:rsidRDefault="00C47BF8" w:rsidP="00C47BF8"/>
    <w:p w14:paraId="38B7ED3D" w14:textId="77777777" w:rsidR="007826B5" w:rsidRPr="00371731" w:rsidRDefault="007826B5" w:rsidP="007826B5">
      <w:pPr>
        <w:rPr>
          <w:rFonts w:cs="Arial"/>
          <w:sz w:val="20"/>
          <w:lang w:val="cy-GB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7826B5" w:rsidRPr="00371731" w14:paraId="5CAFBAB2" w14:textId="77777777" w:rsidTr="007826B5">
        <w:tc>
          <w:tcPr>
            <w:tcW w:w="13858" w:type="dxa"/>
            <w:shd w:val="clear" w:color="auto" w:fill="FF99FF"/>
          </w:tcPr>
          <w:p w14:paraId="0315216B" w14:textId="2DF03F54" w:rsidR="007826B5" w:rsidRPr="00371731" w:rsidRDefault="00362CE7" w:rsidP="007826B5">
            <w:pPr>
              <w:pStyle w:val="Heading2"/>
              <w:rPr>
                <w:lang w:val="cy-GB"/>
              </w:rPr>
            </w:pPr>
            <w:r>
              <w:rPr>
                <w:rFonts w:cs="Arial"/>
                <w:szCs w:val="24"/>
                <w:lang w:val="cy-GB"/>
              </w:rPr>
              <w:lastRenderedPageBreak/>
              <w:t>MEINI PRAWF ASESU GENERIG</w:t>
            </w:r>
          </w:p>
        </w:tc>
      </w:tr>
    </w:tbl>
    <w:p w14:paraId="5C9A1AAD" w14:textId="77777777" w:rsidR="007826B5" w:rsidRPr="00371731" w:rsidRDefault="007826B5" w:rsidP="007826B5">
      <w:pPr>
        <w:pStyle w:val="NormalWeb"/>
        <w:rPr>
          <w:rFonts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7826B5" w:rsidRPr="00371731" w14:paraId="1D947E4A" w14:textId="77777777" w:rsidTr="007826B5">
        <w:tc>
          <w:tcPr>
            <w:tcW w:w="13948" w:type="dxa"/>
            <w:shd w:val="clear" w:color="auto" w:fill="FF99FF"/>
          </w:tcPr>
          <w:p w14:paraId="1EFE51CA" w14:textId="2114E600" w:rsidR="007826B5" w:rsidRPr="00371731" w:rsidRDefault="007826B5" w:rsidP="007826B5">
            <w:pPr>
              <w:rPr>
                <w:rFonts w:cs="Arial"/>
                <w:b/>
                <w:lang w:val="cy-GB"/>
              </w:rPr>
            </w:pPr>
            <w:r w:rsidRPr="00371731">
              <w:rPr>
                <w:rFonts w:cs="Arial"/>
                <w:b/>
                <w:lang w:val="cy-GB"/>
              </w:rPr>
              <w:t>Le</w:t>
            </w:r>
            <w:r w:rsidR="00687AB6">
              <w:rPr>
                <w:rFonts w:cs="Arial"/>
                <w:b/>
                <w:lang w:val="cy-GB"/>
              </w:rPr>
              <w:t>f</w:t>
            </w:r>
            <w:r w:rsidRPr="00371731">
              <w:rPr>
                <w:rFonts w:cs="Arial"/>
                <w:b/>
                <w:lang w:val="cy-GB"/>
              </w:rPr>
              <w:t>el 5</w:t>
            </w:r>
          </w:p>
        </w:tc>
      </w:tr>
      <w:tr w:rsidR="007826B5" w:rsidRPr="00371731" w14:paraId="575ACAF7" w14:textId="77777777" w:rsidTr="007826B5">
        <w:tc>
          <w:tcPr>
            <w:tcW w:w="13948" w:type="dxa"/>
            <w:shd w:val="clear" w:color="auto" w:fill="FFCCFF"/>
          </w:tcPr>
          <w:p w14:paraId="64BD906E" w14:textId="6E00CF89" w:rsidR="007826B5" w:rsidRPr="00371731" w:rsidRDefault="0040453E" w:rsidP="007826B5">
            <w:pPr>
              <w:rPr>
                <w:rFonts w:eastAsia="Arial" w:cs="Arial"/>
                <w:spacing w:val="-1"/>
                <w:lang w:val="cy-GB"/>
              </w:rPr>
            </w:pPr>
            <w:r w:rsidRPr="00DF5EF8">
              <w:rPr>
                <w:rFonts w:eastAsia="Arial" w:cs="Arial"/>
                <w:spacing w:val="-1"/>
                <w:lang w:val="cy-GB"/>
              </w:rPr>
              <w:t xml:space="preserve">Yn unol â’r </w:t>
            </w:r>
            <w:r w:rsidRPr="00E50F86">
              <w:rPr>
                <w:rFonts w:eastAsia="Arial" w:cs="Arial"/>
                <w:spacing w:val="-1"/>
                <w:lang w:val="cy-GB"/>
              </w:rPr>
              <w:t>Fframwaith ar gyfer Cymwysterau Addysg Uwch</w:t>
            </w:r>
            <w:r w:rsidRPr="00DF5EF8">
              <w:rPr>
                <w:rFonts w:eastAsia="Arial" w:cs="Arial"/>
                <w:spacing w:val="-1"/>
                <w:lang w:val="cy-GB"/>
              </w:rPr>
              <w:t>, ar ddiwedd Lefel 5 disgwylir y bydd myfyrwyr wedi datblygu gwybodaeth gadarn a dealltwriaeth feirniadol o’r cysyniadau a’r egwyddorion sefydledig yn eu maes astudiaeth, ac o’r modd y datblygwyd yr egwyddorion hynny.</w:t>
            </w:r>
            <w:r w:rsidRPr="00F47AB3">
              <w:rPr>
                <w:rFonts w:eastAsia="Arial" w:cs="Arial"/>
                <w:spacing w:val="-1"/>
              </w:rPr>
              <w:t xml:space="preserve"> </w:t>
            </w:r>
            <w:r w:rsidRPr="002878BF">
              <w:rPr>
                <w:rFonts w:eastAsia="Arial" w:cs="Arial"/>
                <w:spacing w:val="-1"/>
              </w:rPr>
              <w:t xml:space="preserve"> </w:t>
            </w:r>
            <w:r w:rsidRPr="00DF5EF8">
              <w:rPr>
                <w:rFonts w:eastAsia="Arial" w:cs="Arial"/>
                <w:spacing w:val="-1"/>
                <w:lang w:val="cy-GB"/>
              </w:rPr>
              <w:t>Byddant wedi dysgu i gymhwyso’r cysyniadau ac egwyddorion hynny yn fwy cyffredin y tu allan i’r cyd-destun lle y’u hastudiwyd yn gyntaf, gan gynnwys, pan fo’n briodol, cymhwyso’r egwyddorion hynny mewn cyd-destun gwaith.</w:t>
            </w:r>
            <w:r w:rsidRPr="00F47AB3">
              <w:rPr>
                <w:rFonts w:eastAsia="Arial" w:cs="Arial"/>
                <w:spacing w:val="-1"/>
              </w:rPr>
              <w:t xml:space="preserve"> </w:t>
            </w:r>
            <w:r w:rsidRPr="00DF5EF8">
              <w:rPr>
                <w:rFonts w:eastAsia="Arial" w:cs="Arial"/>
                <w:spacing w:val="-1"/>
                <w:lang w:val="cy-GB"/>
              </w:rPr>
              <w:t>Bydd ganddynt wybodaeth am y prif ddulliau ymholi yn y maes pwnc, a gallu i werthuso’n feirniadol ddulliau gwahanol o ddatrys problemau.</w:t>
            </w:r>
            <w:r w:rsidRPr="00F47AB3">
              <w:rPr>
                <w:rFonts w:eastAsia="Arial" w:cs="Arial"/>
                <w:spacing w:val="-1"/>
              </w:rPr>
              <w:t xml:space="preserve"> </w:t>
            </w:r>
            <w:r w:rsidRPr="00DF5EF8">
              <w:rPr>
                <w:rFonts w:eastAsia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F47AB3">
              <w:rPr>
                <w:rFonts w:eastAsia="Arial" w:cs="Arial"/>
                <w:spacing w:val="-1"/>
              </w:rPr>
              <w:t xml:space="preserve"> </w:t>
            </w:r>
            <w:r w:rsidRPr="002878BF">
              <w:rPr>
                <w:rFonts w:eastAsia="Arial" w:cs="Arial"/>
                <w:spacing w:val="-1"/>
              </w:rPr>
              <w:t xml:space="preserve"> </w:t>
            </w:r>
            <w:r w:rsidRPr="00DF5EF8">
              <w:rPr>
                <w:rFonts w:eastAsia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 w:rsidRPr="00F47AB3">
              <w:rPr>
                <w:rFonts w:eastAsia="Arial" w:cs="Arial"/>
                <w:spacing w:val="-1"/>
              </w:rPr>
              <w:t xml:space="preserve"> </w:t>
            </w:r>
            <w:r w:rsidRPr="00DF5EF8">
              <w:rPr>
                <w:rFonts w:eastAsia="Arial" w:cs="Arial"/>
                <w:spacing w:val="-1"/>
                <w:lang w:val="cy-GB"/>
              </w:rPr>
              <w:t>Byddant yn gallu cyfleu gwybodaeth, dadleuon a dadansoddiad yn effeithiol ar amrywiaeth o ffurfiau i gynulleidfaoedd arbenigol ac anarbenigol, a defnyddio technegau allweddol y ddisgyblaeth yn effeithiol.</w:t>
            </w:r>
            <w:r w:rsidRPr="00F47AB3">
              <w:rPr>
                <w:rFonts w:eastAsia="Arial" w:cs="Arial"/>
                <w:spacing w:val="-1"/>
              </w:rPr>
              <w:t xml:space="preserve"> </w:t>
            </w:r>
            <w:r w:rsidRPr="00DF5EF8">
              <w:rPr>
                <w:rFonts w:eastAsia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 w:rsidRPr="00F47AB3">
              <w:rPr>
                <w:rFonts w:eastAsia="Arial" w:cs="Arial"/>
                <w:spacing w:val="-1"/>
              </w:rPr>
              <w:t xml:space="preserve"> </w:t>
            </w:r>
            <w:r w:rsidRPr="002878BF">
              <w:rPr>
                <w:rFonts w:eastAsia="Arial" w:cs="Arial"/>
                <w:spacing w:val="-1"/>
              </w:rPr>
              <w:t xml:space="preserve"> </w:t>
            </w:r>
            <w:r w:rsidRPr="00DF5EF8">
              <w:rPr>
                <w:rFonts w:eastAsia="Arial" w:cs="Arial"/>
                <w:spacing w:val="-1"/>
                <w:lang w:val="cy-GB"/>
              </w:rPr>
              <w:t>Bydd ganddynt y rhinweddau a’r sgiliau trosglwyddadwy angenrheidiol ar gyfer cyflogaeth sy’n gofyn am arfer cyfrifoldeb personol a gwneud penderfyniadau.</w:t>
            </w:r>
          </w:p>
        </w:tc>
      </w:tr>
    </w:tbl>
    <w:p w14:paraId="51293B00" w14:textId="77777777" w:rsidR="007826B5" w:rsidRPr="00371731" w:rsidRDefault="007826B5" w:rsidP="007826B5">
      <w:pPr>
        <w:rPr>
          <w:rFonts w:cs="Arial"/>
          <w:lang w:val="cy-GB"/>
        </w:rPr>
      </w:pPr>
    </w:p>
    <w:tbl>
      <w:tblPr>
        <w:tblStyle w:val="TableGrid"/>
        <w:tblW w:w="13745" w:type="dxa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594"/>
      </w:tblGrid>
      <w:tr w:rsidR="00F0734C" w:rsidRPr="00371731" w14:paraId="3FA8DB87" w14:textId="77777777" w:rsidTr="00F0734C">
        <w:trPr>
          <w:tblHeader/>
        </w:trPr>
        <w:tc>
          <w:tcPr>
            <w:tcW w:w="1735" w:type="dxa"/>
            <w:shd w:val="clear" w:color="auto" w:fill="FF99FF"/>
          </w:tcPr>
          <w:p w14:paraId="35C93D9A" w14:textId="449EEB50" w:rsidR="00F0734C" w:rsidRPr="00371731" w:rsidRDefault="00F0734C" w:rsidP="00F0734C">
            <w:pPr>
              <w:rPr>
                <w:rFonts w:cs="Arial"/>
                <w:b/>
                <w:sz w:val="18"/>
                <w:szCs w:val="18"/>
                <w:lang w:val="cy-GB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44D052E" w14:textId="2EB15466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19CC6D16" w14:textId="5F3A0D50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METHU FFINIOL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9B87976" w14:textId="77777777" w:rsidR="00F0734C" w:rsidRPr="00F47AB3" w:rsidRDefault="00F0734C" w:rsidP="00F0734C">
            <w:pPr>
              <w:jc w:val="center"/>
              <w:rPr>
                <w:rFonts w:cs="Arial"/>
                <w:b/>
                <w:color w:val="FF99FF"/>
                <w:sz w:val="18"/>
                <w:szCs w:val="18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BODDHAOL</w:t>
            </w:r>
          </w:p>
          <w:p w14:paraId="521915E0" w14:textId="35189D7A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(3ydd/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128B2281" w14:textId="77777777" w:rsidR="00F0734C" w:rsidRPr="00F47AB3" w:rsidRDefault="00F0734C" w:rsidP="00F0734C">
            <w:pPr>
              <w:jc w:val="center"/>
              <w:rPr>
                <w:rFonts w:cs="Arial"/>
                <w:b/>
                <w:color w:val="FF99FF"/>
                <w:sz w:val="18"/>
                <w:szCs w:val="18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DA</w:t>
            </w:r>
          </w:p>
          <w:p w14:paraId="05343E14" w14:textId="7EB757FF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( 2.2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75EE945" w14:textId="77777777" w:rsidR="00F0734C" w:rsidRPr="00F47AB3" w:rsidRDefault="00F0734C" w:rsidP="00F0734C">
            <w:pPr>
              <w:jc w:val="center"/>
              <w:rPr>
                <w:rFonts w:cs="Arial"/>
                <w:b/>
                <w:color w:val="FF99FF"/>
                <w:sz w:val="18"/>
                <w:szCs w:val="18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DA IAWN</w:t>
            </w:r>
          </w:p>
          <w:p w14:paraId="2C6755F7" w14:textId="6F27E351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05BD289" w14:textId="77777777" w:rsidR="00F0734C" w:rsidRPr="00F47AB3" w:rsidRDefault="00F0734C" w:rsidP="00F0734C">
            <w:pPr>
              <w:jc w:val="center"/>
              <w:rPr>
                <w:rFonts w:cs="Arial"/>
                <w:b/>
                <w:color w:val="FF99FF"/>
                <w:sz w:val="18"/>
                <w:szCs w:val="18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ARDDERCHOG</w:t>
            </w:r>
          </w:p>
          <w:p w14:paraId="74E81919" w14:textId="1DA89D4D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(1af / Rhagoriaeth)</w:t>
            </w:r>
          </w:p>
        </w:tc>
        <w:tc>
          <w:tcPr>
            <w:tcW w:w="1594" w:type="dxa"/>
            <w:shd w:val="clear" w:color="auto" w:fill="FF99FF"/>
            <w:vAlign w:val="center"/>
          </w:tcPr>
          <w:p w14:paraId="42096577" w14:textId="77777777" w:rsidR="00F0734C" w:rsidRPr="00F47AB3" w:rsidRDefault="00F0734C" w:rsidP="00F0734C">
            <w:pPr>
              <w:jc w:val="center"/>
              <w:rPr>
                <w:rFonts w:cs="Arial"/>
                <w:b/>
                <w:color w:val="FF99FF"/>
                <w:sz w:val="18"/>
                <w:szCs w:val="18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EITHRIADOL</w:t>
            </w:r>
          </w:p>
          <w:p w14:paraId="11297080" w14:textId="7D866CCE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F5EF8">
              <w:rPr>
                <w:rFonts w:cs="Arial"/>
                <w:b/>
                <w:sz w:val="18"/>
                <w:szCs w:val="18"/>
                <w:lang w:val="cy-GB"/>
              </w:rPr>
              <w:t>(1af / Rhagoriaeth)</w:t>
            </w:r>
          </w:p>
        </w:tc>
      </w:tr>
      <w:tr w:rsidR="00F0734C" w:rsidRPr="00371731" w14:paraId="4C4E5CA8" w14:textId="77777777" w:rsidTr="00F0734C">
        <w:trPr>
          <w:tblHeader/>
        </w:trPr>
        <w:tc>
          <w:tcPr>
            <w:tcW w:w="1735" w:type="dxa"/>
            <w:shd w:val="clear" w:color="auto" w:fill="FF99FF"/>
          </w:tcPr>
          <w:p w14:paraId="4BFAA53B" w14:textId="74D0753D" w:rsidR="00F0734C" w:rsidRPr="00371731" w:rsidRDefault="00F0734C" w:rsidP="00F0734C">
            <w:pPr>
              <w:ind w:left="171"/>
              <w:rPr>
                <w:rFonts w:cs="Arial"/>
                <w:sz w:val="18"/>
                <w:szCs w:val="18"/>
                <w:lang w:val="cy-GB"/>
              </w:rPr>
            </w:pPr>
            <w:r w:rsidRPr="00DF5EF8">
              <w:rPr>
                <w:rFonts w:eastAsia="Arial" w:cs="Arial"/>
                <w:b/>
                <w:bCs/>
                <w:lang w:val="cy-GB"/>
              </w:rPr>
              <w:t>Categori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9A1A471" w14:textId="23937DA8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9771E">
              <w:rPr>
                <w:rFonts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92E8559" w14:textId="2E9476BE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>
              <w:rPr>
                <w:rFonts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8BEA2AB" w14:textId="4FC405B8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9771E">
              <w:rPr>
                <w:rFonts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4732D00" w14:textId="0E825CB6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9771E">
              <w:rPr>
                <w:rFonts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92194A" w14:textId="30692CEC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D9771E">
              <w:rPr>
                <w:rFonts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CE0FFE0" w14:textId="1F7324FE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>
              <w:rPr>
                <w:rFonts w:cs="Arial"/>
                <w:b/>
                <w:sz w:val="18"/>
                <w:szCs w:val="18"/>
              </w:rPr>
              <w:t>70-84</w:t>
            </w:r>
            <w:r w:rsidRPr="00D9771E">
              <w:rPr>
                <w:rFonts w:cs="Arial"/>
                <w:b/>
                <w:sz w:val="18"/>
                <w:szCs w:val="18"/>
              </w:rPr>
              <w:t>%</w:t>
            </w:r>
          </w:p>
        </w:tc>
        <w:tc>
          <w:tcPr>
            <w:tcW w:w="1594" w:type="dxa"/>
            <w:shd w:val="clear" w:color="auto" w:fill="FF99FF"/>
          </w:tcPr>
          <w:p w14:paraId="52FE4EA3" w14:textId="29090E3A" w:rsidR="00F0734C" w:rsidRPr="00371731" w:rsidRDefault="00F0734C" w:rsidP="00F0734C">
            <w:pPr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>
              <w:rPr>
                <w:rFonts w:cs="Arial"/>
                <w:b/>
                <w:sz w:val="18"/>
                <w:szCs w:val="18"/>
              </w:rPr>
              <w:t>85</w:t>
            </w:r>
            <w:r w:rsidRPr="00D9771E">
              <w:rPr>
                <w:rFonts w:cs="Arial"/>
                <w:b/>
                <w:sz w:val="18"/>
                <w:szCs w:val="18"/>
              </w:rPr>
              <w:t>-100%</w:t>
            </w:r>
          </w:p>
        </w:tc>
      </w:tr>
      <w:tr w:rsidR="00F0734C" w:rsidRPr="00371731" w14:paraId="73EC68AD" w14:textId="77777777" w:rsidTr="00F0734C">
        <w:tc>
          <w:tcPr>
            <w:tcW w:w="1735" w:type="dxa"/>
            <w:shd w:val="clear" w:color="auto" w:fill="FF99FF"/>
          </w:tcPr>
          <w:p w14:paraId="14EF2DC5" w14:textId="77777777" w:rsidR="00F0734C" w:rsidRPr="00F47AB3" w:rsidRDefault="00F0734C" w:rsidP="00F0734C">
            <w:pPr>
              <w:spacing w:before="34"/>
              <w:ind w:left="108" w:right="-54"/>
              <w:rPr>
                <w:rFonts w:eastAsia="Arial" w:cs="Arial"/>
                <w:bCs/>
                <w:color w:val="FF99FF"/>
                <w:sz w:val="18"/>
                <w:szCs w:val="18"/>
              </w:rPr>
            </w:pPr>
            <w:r w:rsidRPr="00DF5EF8">
              <w:rPr>
                <w:rFonts w:eastAsia="Arial" w:cs="Arial"/>
                <w:b/>
                <w:bCs/>
                <w:lang w:val="cy-GB"/>
              </w:rPr>
              <w:t xml:space="preserve">Ymgysylltu â llenyddiaeth </w:t>
            </w:r>
            <w:r w:rsidRPr="009F3E1C">
              <w:rPr>
                <w:rFonts w:eastAsia="Arial" w:cs="Arial"/>
                <w:b/>
                <w:bCs/>
                <w:sz w:val="18"/>
                <w:szCs w:val="18"/>
                <w:lang w:val="cy-GB"/>
              </w:rPr>
              <w:t>(</w:t>
            </w:r>
            <w:r w:rsidRPr="009F3E1C">
              <w:rPr>
                <w:rFonts w:eastAsia="Arial" w:cs="Arial"/>
                <w:sz w:val="18"/>
                <w:szCs w:val="18"/>
                <w:lang w:val="cy-GB"/>
              </w:rPr>
              <w:t>gan gynnwys darllen, cyfeirnodi,</w:t>
            </w:r>
          </w:p>
          <w:p w14:paraId="36BB96B0" w14:textId="77777777" w:rsidR="00F0734C" w:rsidRPr="00F47AB3" w:rsidRDefault="00F0734C" w:rsidP="00F0734C">
            <w:pPr>
              <w:spacing w:before="34"/>
              <w:ind w:left="108" w:right="-54"/>
              <w:rPr>
                <w:rFonts w:eastAsia="Arial" w:cs="Arial"/>
                <w:bCs/>
                <w:color w:val="FF99FF"/>
                <w:sz w:val="18"/>
                <w:szCs w:val="18"/>
              </w:rPr>
            </w:pPr>
            <w:r w:rsidRPr="00DF5EF8">
              <w:rPr>
                <w:rFonts w:eastAsia="Arial" w:cs="Arial"/>
                <w:bCs/>
                <w:sz w:val="18"/>
                <w:szCs w:val="18"/>
                <w:lang w:val="cy-GB"/>
              </w:rPr>
              <w:t>arferion academaidd a</w:t>
            </w:r>
          </w:p>
          <w:p w14:paraId="0777BAA7" w14:textId="5590B9A6" w:rsidR="00F0734C" w:rsidRPr="00371731" w:rsidRDefault="00F0734C" w:rsidP="00F0734C">
            <w:pPr>
              <w:spacing w:before="34"/>
              <w:ind w:left="108" w:right="-54"/>
              <w:rPr>
                <w:rFonts w:eastAsia="Arial" w:cs="Arial"/>
                <w:b/>
                <w:bCs/>
                <w:lang w:val="cy-GB"/>
              </w:rPr>
            </w:pPr>
            <w:r w:rsidRPr="00DF5EF8">
              <w:rPr>
                <w:rFonts w:eastAsia="Arial" w:cs="Arial"/>
                <w:bCs/>
                <w:sz w:val="18"/>
                <w:szCs w:val="18"/>
                <w:lang w:val="cy-GB"/>
              </w:rPr>
              <w:t>gonestrwydd academaidd)</w:t>
            </w:r>
            <w:r w:rsidRPr="00F47AB3">
              <w:rPr>
                <w:rFonts w:eastAsia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17C1A64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Fawr ddim neu ddim tystiolaeth o ddarllen a/neu mae dibyniaeth ar ffynonellau amhriodol.</w:t>
            </w:r>
          </w:p>
          <w:p w14:paraId="310D1F8F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Safbwyntiau a chanfyddiadau ar y cyfan heb eu cefnogi ac yn anawdurdodol.</w:t>
            </w:r>
          </w:p>
          <w:p w14:paraId="4FB2C1BE" w14:textId="5F807163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lastRenderedPageBreak/>
              <w:t xml:space="preserve">Defnyddir arferion cyfeirnodi mewn modd </w:t>
            </w:r>
            <w:proofErr w:type="spellStart"/>
            <w:r w:rsidRPr="00827BD3">
              <w:rPr>
                <w:rFonts w:cs="Arial"/>
                <w:lang w:val="cy-GB"/>
              </w:rPr>
              <w:t>anghydlynol</w:t>
            </w:r>
            <w:proofErr w:type="spellEnd"/>
            <w:r w:rsidRPr="00827BD3">
              <w:rPr>
                <w:rFonts w:cs="Arial"/>
                <w:lang w:val="cy-GB"/>
              </w:rPr>
              <w:t xml:space="preserve"> neu ar y cyfan maent yn absennol.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7BF824C" w14:textId="2FB06E8B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lastRenderedPageBreak/>
              <w:t>Ymgysylltu gwael â darllen hanfodol.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Dim tystiolaeth o ddarllen ehangach.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Yn dibynnu ar ffynonellau amhriodol, a/neu yn defnyddio ffynonellau’n ddiofal.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 xml:space="preserve">Yn ddibynnol </w:t>
            </w:r>
            <w:r w:rsidRPr="00827BD3">
              <w:rPr>
                <w:rFonts w:cs="Arial"/>
                <w:lang w:val="cy-GB"/>
              </w:rPr>
              <w:lastRenderedPageBreak/>
              <w:t>iawn ar wybodaeth a gafwyd drwy gyswllt â’r dosbarth.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Defnydd anghyson a gwan o gyfeirnodi.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75FB186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lastRenderedPageBreak/>
              <w:t>Ymgysylltu ag ystod gyfyngedig o ffynonellau perthnasol a chredadwy ar y cyfan.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 xml:space="preserve">Rhai </w:t>
            </w:r>
            <w:proofErr w:type="spellStart"/>
            <w:r w:rsidRPr="00827BD3">
              <w:rPr>
                <w:rFonts w:cs="Arial"/>
                <w:lang w:val="cy-GB"/>
              </w:rPr>
              <w:t>hepgoriadau</w:t>
            </w:r>
            <w:proofErr w:type="spellEnd"/>
            <w:r w:rsidRPr="00827BD3">
              <w:rPr>
                <w:rFonts w:cs="Arial"/>
                <w:lang w:val="cy-GB"/>
              </w:rPr>
              <w:t xml:space="preserve"> a mân wallau.</w:t>
            </w:r>
          </w:p>
          <w:p w14:paraId="0F464B80" w14:textId="6D2A30BA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 xml:space="preserve">Arferion cyfeirnodi’n amlwg ond heb eu cymhwyso’n gywir nac yn </w:t>
            </w:r>
            <w:r w:rsidRPr="00827BD3">
              <w:rPr>
                <w:rFonts w:cs="Arial"/>
                <w:lang w:val="cy-GB"/>
              </w:rPr>
              <w:lastRenderedPageBreak/>
              <w:t>gyson bob tro.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6CB24CD" w14:textId="338DE932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lastRenderedPageBreak/>
              <w:t>Ymgysylltu ag ystod briodol o lenyddiaeth, yn cynnwys ffynonellau a gyrchwyd yn annibynnol.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Rhywfaint o orddibyniaeth ar destunau.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 xml:space="preserve">Gall y cyfeirnodi ddangos mân anghywirdebau neu </w:t>
            </w:r>
            <w:r w:rsidRPr="00827BD3">
              <w:rPr>
                <w:rFonts w:cs="Arial"/>
                <w:lang w:val="cy-GB"/>
              </w:rPr>
              <w:lastRenderedPageBreak/>
              <w:t>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AF517EE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lastRenderedPageBreak/>
              <w:t>Ymgysylltu ag ystod eang o lenyddiaeth, yn cynnwys ffynonellau a gyrchwyd yn annibynnol.</w:t>
            </w:r>
          </w:p>
          <w:p w14:paraId="27371B97" w14:textId="721C107D" w:rsidR="00F0734C" w:rsidRPr="00371731" w:rsidRDefault="0084309C" w:rsidP="00F0734C">
            <w:pPr>
              <w:rPr>
                <w:rFonts w:cs="Arial"/>
                <w:lang w:val="cy-GB"/>
              </w:rPr>
            </w:pPr>
            <w:r>
              <w:rPr>
                <w:rFonts w:cs="Arial"/>
                <w:szCs w:val="24"/>
                <w:lang w:val="cy-GB"/>
              </w:rPr>
              <w:t>Detholiad o ffynonellau perthnasol a chredadwy.</w:t>
            </w:r>
            <w:r>
              <w:rPr>
                <w:rFonts w:cs="Arial"/>
                <w:szCs w:val="24"/>
              </w:rPr>
              <w:t xml:space="preserve">  </w:t>
            </w:r>
            <w:r>
              <w:rPr>
                <w:rFonts w:cs="Arial"/>
                <w:szCs w:val="24"/>
                <w:lang w:val="cy-GB"/>
              </w:rPr>
              <w:t xml:space="preserve">Defnydd da iawn o gyfeirnodi, a fawr ddim/dim </w:t>
            </w:r>
            <w:r>
              <w:rPr>
                <w:rFonts w:cs="Arial"/>
                <w:szCs w:val="24"/>
                <w:lang w:val="cy-GB"/>
              </w:rPr>
              <w:lastRenderedPageBreak/>
              <w:t>anghywirdebau neu anghysondebau.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2A2AD4" w14:textId="3E405B47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lastRenderedPageBreak/>
              <w:t>Ymgysylltu ag ystod helaeth o lenyddiaeth berthnasol a chredadwy.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Yn cymhwyso cyfeirnodi’n gyson gywir.</w:t>
            </w:r>
            <w:r w:rsidRPr="00F47AB3">
              <w:rPr>
                <w:rFonts w:cs="Arial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D19E01A" w14:textId="5B73966B" w:rsidR="00F0734C" w:rsidRDefault="00F0734C" w:rsidP="00F0734C">
            <w:pPr>
              <w:rPr>
                <w:rFonts w:cs="Arial"/>
                <w:szCs w:val="24"/>
                <w:lang w:val="cy-GB"/>
              </w:rPr>
            </w:pPr>
            <w:r w:rsidRPr="00827BD3">
              <w:rPr>
                <w:rFonts w:cs="Arial"/>
                <w:lang w:val="cy-GB"/>
              </w:rPr>
              <w:t>Ymgysylltu eithriadol ag ystod helaeth o lenyddiaeth berthnasol a chredadwy.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Sgiliau cyfeirnodi lefel uchel wedi’u cymhwyso’n gyson.</w:t>
            </w:r>
          </w:p>
        </w:tc>
      </w:tr>
      <w:tr w:rsidR="00F0734C" w:rsidRPr="00371731" w14:paraId="61A2B15C" w14:textId="77777777" w:rsidTr="00F0734C">
        <w:tc>
          <w:tcPr>
            <w:tcW w:w="1735" w:type="dxa"/>
            <w:shd w:val="clear" w:color="auto" w:fill="FF99FF"/>
          </w:tcPr>
          <w:p w14:paraId="4F78A889" w14:textId="374E1BE5" w:rsidR="00F0734C" w:rsidRPr="00371731" w:rsidRDefault="00F0734C" w:rsidP="00F0734C">
            <w:pPr>
              <w:spacing w:before="34"/>
              <w:ind w:left="108" w:right="-70"/>
              <w:rPr>
                <w:rFonts w:cs="Arial"/>
                <w:sz w:val="18"/>
                <w:szCs w:val="18"/>
                <w:lang w:val="cy-GB"/>
              </w:rPr>
            </w:pPr>
            <w:r w:rsidRPr="00827BD3">
              <w:rPr>
                <w:rFonts w:eastAsia="Arial" w:cs="Arial"/>
                <w:b/>
                <w:bCs/>
                <w:lang w:val="cy-GB"/>
              </w:rPr>
              <w:t xml:space="preserve">Gwybodaeth a dealltwriaeth </w:t>
            </w:r>
            <w:r w:rsidRPr="00827BD3">
              <w:rPr>
                <w:rFonts w:eastAsia="Arial" w:cs="Arial"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 w:rsidRPr="00F47AB3">
              <w:rPr>
                <w:rFonts w:eastAsia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2E67AFD" w14:textId="3778AF35" w:rsidR="00F0734C" w:rsidRPr="00371731" w:rsidRDefault="00F0734C" w:rsidP="00F0734C">
            <w:pPr>
              <w:spacing w:after="120"/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Bylchau mawr yn y wybodaeth gyda dealltwriaeth anfoddhaol, anfeirniadol o’r deunydd pwnc.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Llawer o ddeunydd amherthnasol.</w:t>
            </w:r>
            <w:r w:rsidRPr="00F47AB3">
              <w:rPr>
                <w:rFonts w:cs="Arial"/>
              </w:rPr>
              <w:t xml:space="preserve"> </w:t>
            </w:r>
            <w:r w:rsidRPr="00A874C4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Anghywirdebau sylweddol.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Dealltwriaeth ddiffygiol iawn o’r prif ddulliau ymholi yn y ddisgyblaeth.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F093957" w14:textId="3EEE3951" w:rsidR="00F0734C" w:rsidRPr="00371731" w:rsidRDefault="00F0734C" w:rsidP="00F0734C">
            <w:pPr>
              <w:spacing w:after="120"/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Gwybodaeth ddarniog, gyda dealltwriaeth feirniadol arwynebol yn unig.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Rhai anghywirdebau sylweddol a/neu ddeunydd amherthnasol.</w:t>
            </w:r>
            <w:r w:rsidRPr="00F47AB3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Dealltwriaeth anghyflawn neu rannol ddiffygiol o’r prif ddulliau ymholi yn y ddisgyblaeth.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FE99AFE" w14:textId="75663413" w:rsidR="00F0734C" w:rsidRPr="00371731" w:rsidRDefault="00F0734C" w:rsidP="00F0734C">
            <w:pPr>
              <w:spacing w:after="120"/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827BD3">
              <w:rPr>
                <w:rFonts w:cs="Arial"/>
                <w:lang w:val="cy-GB"/>
              </w:rPr>
              <w:t>fylchau</w:t>
            </w:r>
            <w:proofErr w:type="spellEnd"/>
            <w:r w:rsidRPr="00827BD3">
              <w:rPr>
                <w:rFonts w:cs="Arial"/>
                <w:lang w:val="cy-GB"/>
              </w:rPr>
              <w:t xml:space="preserve"> yn y dewis o ddeunydd.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Dealltwriaeth feirniadol gyfyng o’r prif ddulliau ymholi.</w:t>
            </w:r>
            <w:r w:rsidRPr="00F47AB3">
              <w:rPr>
                <w:rFonts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FEBDAB1" w14:textId="377AA8D4" w:rsidR="00F0734C" w:rsidRPr="00371731" w:rsidRDefault="00F0734C" w:rsidP="00F0734C">
            <w:pPr>
              <w:spacing w:after="120"/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Mae’r wybodaeth yn weddol fanwl a chywir.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827BD3">
              <w:rPr>
                <w:rFonts w:cs="Arial"/>
                <w:lang w:val="cy-GB"/>
              </w:rPr>
              <w:t>fylchau</w:t>
            </w:r>
            <w:proofErr w:type="spellEnd"/>
            <w:r w:rsidRPr="00827BD3">
              <w:rPr>
                <w:rFonts w:cs="Arial"/>
                <w:lang w:val="cy-GB"/>
              </w:rPr>
              <w:t xml:space="preserve"> yn y dewis o ddeunydd.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63178AA" w14:textId="10356556" w:rsidR="00F0734C" w:rsidRPr="00371731" w:rsidRDefault="00F0734C" w:rsidP="00F0734C">
            <w:pPr>
              <w:spacing w:after="120"/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Mae’r wybodaeth yn weddol helaeth.</w:t>
            </w:r>
            <w:r w:rsidRPr="00F47AB3">
              <w:rPr>
                <w:rFonts w:cs="Arial"/>
              </w:rPr>
              <w:t xml:space="preserve"> </w:t>
            </w:r>
            <w:r w:rsidRPr="00B669B1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Arddengys ddealltwriaeth feirniadol gymwys iawn o gysyniadau ac egwyddorion sefydledig y pwnc a’r prif ddulliau ymholi.</w:t>
            </w:r>
            <w:r w:rsidRPr="00F47AB3">
              <w:rPr>
                <w:rFonts w:cs="Arial"/>
              </w:rPr>
              <w:t xml:space="preserve"> </w:t>
            </w:r>
            <w:r w:rsidRPr="00B669B1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Gwybodaeth eang a manwl.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EECB9" w14:textId="40D62846" w:rsidR="00F0734C" w:rsidRPr="00371731" w:rsidRDefault="00F0734C" w:rsidP="00F0734C">
            <w:pPr>
              <w:spacing w:after="120"/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Gwybodaeth fanwl, ragorol a dealltwriaeth feirniadol iawn o gysyniadau ac egwyddorion sefydledig y pwnc a’r prif ddulliau ymholi.</w:t>
            </w:r>
            <w:r w:rsidRPr="00F47AB3">
              <w:rPr>
                <w:rFonts w:cs="Arial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E43E731" w14:textId="7C5E6E6B" w:rsidR="00F0734C" w:rsidRPr="00371731" w:rsidRDefault="00F0734C" w:rsidP="00F0734C">
            <w:pPr>
              <w:spacing w:after="120"/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Gwybodaeth eithriadol o fanwl, a dealltwriaeth feirniadol ragorol o gysyniadau ac egwyddorion sefydledig y pwnc a’r prif ddulliau ymholi.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Gall fynd y tu hwnt i theorïau sefydledig.</w:t>
            </w:r>
          </w:p>
        </w:tc>
      </w:tr>
      <w:tr w:rsidR="00F0734C" w:rsidRPr="00371731" w14:paraId="0DB1ACC8" w14:textId="77777777" w:rsidTr="00F0734C">
        <w:tc>
          <w:tcPr>
            <w:tcW w:w="1735" w:type="dxa"/>
            <w:shd w:val="clear" w:color="auto" w:fill="FF99FF"/>
          </w:tcPr>
          <w:p w14:paraId="4506AD4A" w14:textId="77777777" w:rsidR="00F0734C" w:rsidRDefault="00F0734C" w:rsidP="00F0734C">
            <w:pPr>
              <w:spacing w:before="34" w:line="239" w:lineRule="auto"/>
              <w:ind w:left="108" w:right="-54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  <w:spacing w:val="1"/>
                <w:lang w:val="cy-GB"/>
              </w:rPr>
              <w:lastRenderedPageBreak/>
              <w:t>Sgiliau Gwybyddol  Deallusol</w:t>
            </w:r>
            <w:r w:rsidRPr="00F47AB3">
              <w:rPr>
                <w:rFonts w:eastAsia="Arial" w:cs="Arial"/>
                <w:b/>
                <w:bCs/>
              </w:rPr>
              <w:t xml:space="preserve"> </w:t>
            </w:r>
          </w:p>
          <w:p w14:paraId="4139D425" w14:textId="2C32D483" w:rsidR="00F0734C" w:rsidRPr="00371731" w:rsidRDefault="00F0734C" w:rsidP="00F0734C">
            <w:pPr>
              <w:spacing w:before="34"/>
              <w:ind w:left="108" w:right="-54"/>
              <w:rPr>
                <w:rFonts w:eastAsia="Arial" w:cs="Arial"/>
                <w:bCs/>
                <w:sz w:val="18"/>
                <w:szCs w:val="18"/>
                <w:lang w:val="cy-GB"/>
              </w:rPr>
            </w:pPr>
            <w:r w:rsidRPr="00827BD3">
              <w:rPr>
                <w:rFonts w:eastAsia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 w:rsidRPr="00F47AB3">
              <w:rPr>
                <w:rFonts w:eastAsia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350F7D42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Gwaith gwbl, neu bron yn gwbl, disgrifiadol.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Fawr ddim neu ddim gwerthuso a dadansoddi cysyniadau ac egwyddorion</w:t>
            </w:r>
            <w:r>
              <w:rPr>
                <w:rFonts w:cs="Arial"/>
                <w:lang w:val="cy-GB"/>
              </w:rPr>
              <w:t>.</w:t>
            </w:r>
          </w:p>
          <w:p w14:paraId="2E451462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Wedi methu datblygu dadleuon, gan arwain at farn afresymegol neu annilys.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Cyffredinoliadau neu farn heb sail, wedi’u gwneud heb ddefnyddio unrhyw dystiolaeth gredadwy.</w:t>
            </w:r>
          </w:p>
          <w:p w14:paraId="25A8D9CE" w14:textId="77777777" w:rsidR="00F0734C" w:rsidRPr="00371731" w:rsidRDefault="00F0734C" w:rsidP="00F0734C">
            <w:pPr>
              <w:rPr>
                <w:rFonts w:cs="Arial"/>
                <w:lang w:val="cy-GB"/>
              </w:rPr>
            </w:pPr>
          </w:p>
        </w:tc>
        <w:tc>
          <w:tcPr>
            <w:tcW w:w="1736" w:type="dxa"/>
          </w:tcPr>
          <w:p w14:paraId="59B87E9D" w14:textId="4B0D92DE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Gwaith disgrifiadol ar y cyfan, gyda defnydd arwynebol o werthuso a dadansoddi cysyniadau ac egwyddorion mewn modd beirniadol.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Datblygu gwan ar ddadleuon a barn.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Derbynnir gwybodaeth yn anfeirniadol, defnyddia ddatganiadau cyffredinol heb fawr o dystiolaeth a barn heb sail.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 xml:space="preserve">Syniadau </w:t>
            </w:r>
            <w:proofErr w:type="spellStart"/>
            <w:r w:rsidRPr="00827BD3">
              <w:rPr>
                <w:rFonts w:cs="Arial"/>
                <w:lang w:val="cy-GB"/>
              </w:rPr>
              <w:t>weithiau’n</w:t>
            </w:r>
            <w:proofErr w:type="spellEnd"/>
            <w:r w:rsidRPr="00827BD3">
              <w:rPr>
                <w:rFonts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62C833CD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Ymgais cyfyngedig at werthuso a dadansoddi cysyniadau ac egwyddorion mewn modd beirniadol, gan dueddu tuag at ddisgrifio.</w:t>
            </w:r>
          </w:p>
          <w:p w14:paraId="3578218E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Peth tystiolaeth i gefnogi dadleuon a barn ond gall y rhain fod heb eu datblygu’n ddigonol, ag ychydig o anghysondeb / camddehongli neu wedi methu cydnabod yn llawn y cyfyngiadau ar wybodaeth.</w:t>
            </w:r>
          </w:p>
          <w:p w14:paraId="5CAC1582" w14:textId="77777777" w:rsidR="00F0734C" w:rsidRPr="00E518DC" w:rsidRDefault="00F0734C" w:rsidP="00F0734C">
            <w:pPr>
              <w:rPr>
                <w:rFonts w:cs="Arial"/>
              </w:rPr>
            </w:pPr>
          </w:p>
          <w:p w14:paraId="30D77AC5" w14:textId="77777777" w:rsidR="00F0734C" w:rsidRPr="00371731" w:rsidRDefault="00F0734C" w:rsidP="00F0734C">
            <w:pPr>
              <w:rPr>
                <w:rFonts w:cs="Arial"/>
                <w:lang w:val="cy-GB"/>
              </w:rPr>
            </w:pPr>
          </w:p>
        </w:tc>
        <w:tc>
          <w:tcPr>
            <w:tcW w:w="1736" w:type="dxa"/>
          </w:tcPr>
          <w:p w14:paraId="3D06B078" w14:textId="77777777" w:rsidR="00F0734C" w:rsidRPr="00B669B1" w:rsidRDefault="00F0734C" w:rsidP="00F0734C">
            <w:pPr>
              <w:rPr>
                <w:rFonts w:cs="Arial"/>
              </w:rPr>
            </w:pPr>
            <w:r w:rsidRPr="00827BD3">
              <w:rPr>
                <w:rFonts w:cs="Arial"/>
                <w:lang w:val="cy-GB"/>
              </w:rPr>
              <w:t>Rhywfaint o werthuso a dadansoddi cysyniadau ac egwyddorion mewn modd beirniadol, er ei fod yn ddisgrifiadol mewn mannau.</w:t>
            </w:r>
            <w:r w:rsidRPr="00F47AB3">
              <w:rPr>
                <w:rFonts w:cs="Arial"/>
              </w:rPr>
              <w:t xml:space="preserve"> </w:t>
            </w:r>
          </w:p>
          <w:p w14:paraId="44ACB39A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Ymwybyddiaeth gynyddol o’r cyfyngiadau ar eu gwybodaeth a’u gallu i ddefnyddio tystiolaeth i gefnogi’r ddadl er gyda thuedd i daeru/datgan barn yn hytrach na dadlau ar sail rheswm a thystiolaeth.</w:t>
            </w:r>
          </w:p>
          <w:p w14:paraId="45FD6A0E" w14:textId="3072E3C7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 xml:space="preserve">Dadleuon dilys a barn </w:t>
            </w:r>
            <w:r w:rsidRPr="00827BD3">
              <w:rPr>
                <w:rFonts w:cs="Arial"/>
                <w:lang w:val="cy-GB"/>
              </w:rPr>
              <w:lastRenderedPageBreak/>
              <w:t>resymegol gan mwyaf.</w:t>
            </w:r>
            <w:r w:rsidRPr="00F47AB3">
              <w:t xml:space="preserve"> </w:t>
            </w:r>
          </w:p>
        </w:tc>
        <w:tc>
          <w:tcPr>
            <w:tcW w:w="1736" w:type="dxa"/>
          </w:tcPr>
          <w:p w14:paraId="25DA68DD" w14:textId="05563E83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lastRenderedPageBreak/>
              <w:t>Gwerthuso a dadansoddi cysyniadau mewn modd beirniadol, cadarn.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Yn ddethol o ran ystod y dystiolaeth a ddefnyddir ac yn cyfuno yn hytrach na disgrifio.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Gallu i ddyfeisio dadleuon sy’n dangos ymwybyddiaeth o safbwyntiau gwahanol, ac i ddefnyddio tystiolaeth mewn modd argyhoeddiadol i gefnogi barn briodol a dilys.</w:t>
            </w:r>
            <w:r w:rsidRPr="00F47AB3">
              <w:rPr>
                <w:rFonts w:cs="Arial"/>
              </w:rPr>
              <w:t xml:space="preserve"> </w:t>
            </w:r>
          </w:p>
        </w:tc>
        <w:tc>
          <w:tcPr>
            <w:tcW w:w="1736" w:type="dxa"/>
          </w:tcPr>
          <w:p w14:paraId="63AC0D08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Gwerthuso a dadansoddi cysyniadau ac egwyddorion mewn modd beirniadol, rhagorol gan arwain at ddadleuon a barn resymegol a rhesymedig ar sail tystiolaeth.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Cydnabyddiaeth eglur o safbwyntiau eraill ac ymwybyddiaeth gref o'r cyfyngiadau ar eu gwybodaeth.</w:t>
            </w:r>
          </w:p>
          <w:p w14:paraId="5A37BB8F" w14:textId="5A7CDB53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 xml:space="preserve">Gallu i feddwl yn annibynnol ac i ‘weld y tu hwnt i’r cwestiwn', gan awgrymu rhywfaint o afael ar y maes a’r </w:t>
            </w:r>
            <w:r w:rsidRPr="00827BD3">
              <w:rPr>
                <w:rFonts w:cs="Arial"/>
                <w:lang w:val="cy-GB"/>
              </w:rPr>
              <w:lastRenderedPageBreak/>
              <w:t>cysyniadau ehangach</w:t>
            </w:r>
          </w:p>
        </w:tc>
        <w:tc>
          <w:tcPr>
            <w:tcW w:w="1594" w:type="dxa"/>
          </w:tcPr>
          <w:p w14:paraId="14B6DB14" w14:textId="4DBF001F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lastRenderedPageBreak/>
              <w:t>Gwerthuso a dadansoddi cysyniadau ac egwyddorion mewn modd beirniadol, eithriadol.</w:t>
            </w:r>
            <w:r w:rsidRPr="00F47AB3">
              <w:rPr>
                <w:rFonts w:cs="Arial"/>
              </w:rPr>
              <w:t xml:space="preserve"> </w:t>
            </w:r>
            <w:r w:rsidRPr="00F22A91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Defnyddia dystiolaeth yn eithriadol o dda i gysylltu syniadau, a chefnogi dadleuon a barn resymegol ac argyhoeddiadol iawn.</w:t>
            </w:r>
            <w:r w:rsidRPr="00F47AB3">
              <w:t xml:space="preserve"> </w:t>
            </w:r>
            <w:r w:rsidRPr="00827BD3">
              <w:rPr>
                <w:rFonts w:cs="Arial"/>
                <w:lang w:val="cy-GB"/>
              </w:rPr>
              <w:t xml:space="preserve">Tystiolaeth o feddwl yn annibynnol a gallu i ‘weld y tu hwnt i’r cwestiwn', gan awgrymu gafael eglur ar y maes a’r cysyniadau </w:t>
            </w:r>
            <w:r w:rsidRPr="00827BD3">
              <w:rPr>
                <w:rFonts w:cs="Arial"/>
                <w:lang w:val="cy-GB"/>
              </w:rPr>
              <w:lastRenderedPageBreak/>
              <w:t>ehangach.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Cydnabyddiaeth dreiddgar o'r cyfyngiadau ar eu gwybodaeth, a’r modd y mae hyn yn dylanwadu ar eu dadansoddiadau a’u dehongliadau.</w:t>
            </w:r>
          </w:p>
        </w:tc>
      </w:tr>
      <w:tr w:rsidR="00F0734C" w:rsidRPr="00371731" w14:paraId="4BD034AB" w14:textId="77777777" w:rsidTr="00F0734C">
        <w:tc>
          <w:tcPr>
            <w:tcW w:w="1735" w:type="dxa"/>
            <w:shd w:val="clear" w:color="auto" w:fill="FF99FF"/>
          </w:tcPr>
          <w:p w14:paraId="5381F359" w14:textId="77777777" w:rsidR="00F0734C" w:rsidRPr="00F47AB3" w:rsidRDefault="00F0734C" w:rsidP="00F0734C">
            <w:pPr>
              <w:spacing w:before="34" w:line="239" w:lineRule="auto"/>
              <w:ind w:left="108" w:right="-54"/>
              <w:rPr>
                <w:rFonts w:eastAsia="Arial" w:cs="Arial"/>
                <w:b/>
                <w:bCs/>
                <w:color w:val="FF99FF"/>
              </w:rPr>
            </w:pPr>
            <w:r w:rsidRPr="00827BD3">
              <w:rPr>
                <w:rFonts w:eastAsia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103D2A87" w14:textId="3B618ABB" w:rsidR="00F0734C" w:rsidRPr="00371731" w:rsidRDefault="00F0734C" w:rsidP="00F0734C">
            <w:pPr>
              <w:spacing w:before="34"/>
              <w:ind w:left="108" w:right="-54"/>
              <w:rPr>
                <w:rFonts w:eastAsia="Arial" w:cs="Arial"/>
                <w:bCs/>
                <w:sz w:val="18"/>
                <w:szCs w:val="18"/>
                <w:lang w:val="cy-GB"/>
              </w:rPr>
            </w:pPr>
            <w:r w:rsidRPr="00827BD3">
              <w:rPr>
                <w:rFonts w:eastAsia="Arial" w:cs="Arial"/>
                <w:bCs/>
                <w:sz w:val="18"/>
                <w:szCs w:val="18"/>
                <w:lang w:val="cy-GB"/>
              </w:rPr>
              <w:t>(Cymhwyso cysyniadau ac egwyddorion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2167082F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Defnydd cyfyngedig, neu ddim defnydd o ddulliau sefydledig, deunyddiau, offer a/neu dechnegau.</w:t>
            </w:r>
          </w:p>
          <w:p w14:paraId="08B1B0D2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Fawr ddim neu ddim gwerthfawrogiad o gyd-destun y cymhwyso.</w:t>
            </w:r>
          </w:p>
          <w:p w14:paraId="23D90F2E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 xml:space="preserve">Dealltwriaeth gyfyngedig o gymhwyso </w:t>
            </w:r>
            <w:r w:rsidRPr="00827BD3">
              <w:rPr>
                <w:rFonts w:cs="Arial"/>
                <w:lang w:val="cy-GB"/>
              </w:rPr>
              <w:lastRenderedPageBreak/>
              <w:t>theori i arfer neu o wneud cysylltiadau priodol rhwng y ddau.</w:t>
            </w:r>
          </w:p>
          <w:p w14:paraId="70A73D0D" w14:textId="5928159A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Sgiliau datrys problemau gwan iawn y tu allan i’r cyd-destun lle y’u hastudiwyd yn gyntaf.</w:t>
            </w:r>
            <w:r w:rsidRPr="00F47AB3">
              <w:rPr>
                <w:rFonts w:cs="Arial"/>
              </w:rPr>
              <w:t xml:space="preserve"> </w:t>
            </w:r>
          </w:p>
        </w:tc>
        <w:tc>
          <w:tcPr>
            <w:tcW w:w="1736" w:type="dxa"/>
          </w:tcPr>
          <w:p w14:paraId="71D19021" w14:textId="6E63B2CC" w:rsidR="00F0734C" w:rsidRPr="00F47AB3" w:rsidRDefault="00F0734C" w:rsidP="00F0734C">
            <w:pPr>
              <w:ind w:right="-143"/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Gwerthfawrogiad diffygiol o gyd-destun y cymhwyso.</w:t>
            </w:r>
          </w:p>
          <w:p w14:paraId="0F93445E" w14:textId="77777777" w:rsidR="00F0734C" w:rsidRPr="00B669B1" w:rsidRDefault="00F0734C" w:rsidP="00F0734C">
            <w:pPr>
              <w:rPr>
                <w:rFonts w:cs="Arial"/>
              </w:rPr>
            </w:pPr>
            <w:r w:rsidRPr="00827BD3">
              <w:rPr>
                <w:rFonts w:cs="Arial"/>
                <w:lang w:val="cy-GB"/>
              </w:rPr>
              <w:t xml:space="preserve">Dealltwriaeth wan o gymhwyso </w:t>
            </w:r>
            <w:r w:rsidRPr="00827BD3">
              <w:rPr>
                <w:rFonts w:cs="Arial"/>
                <w:lang w:val="cy-GB"/>
              </w:rPr>
              <w:lastRenderedPageBreak/>
              <w:t>theori i arfer, gyda thystiolaeth achlysurol yn unig o wneud cysylltiadau priodol rhwng y ddau.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Sgiliau datrys problemau gwan y tu allan i’r cyd-destun lle y’u hastudiwyd yn gyntaf.</w:t>
            </w:r>
            <w:r w:rsidRPr="00F47AB3">
              <w:rPr>
                <w:rFonts w:cs="Arial"/>
              </w:rPr>
              <w:t xml:space="preserve"> </w:t>
            </w:r>
          </w:p>
          <w:p w14:paraId="1FB27FB9" w14:textId="77777777" w:rsidR="00F0734C" w:rsidRPr="00B669B1" w:rsidRDefault="00F0734C" w:rsidP="00F0734C">
            <w:pPr>
              <w:rPr>
                <w:rFonts w:cs="Arial"/>
              </w:rPr>
            </w:pPr>
          </w:p>
          <w:p w14:paraId="4B54DABE" w14:textId="77777777" w:rsidR="00F0734C" w:rsidRPr="00371731" w:rsidRDefault="00F0734C" w:rsidP="00F0734C">
            <w:pPr>
              <w:rPr>
                <w:rFonts w:cs="Arial"/>
                <w:lang w:val="cy-GB"/>
              </w:rPr>
            </w:pPr>
          </w:p>
        </w:tc>
        <w:tc>
          <w:tcPr>
            <w:tcW w:w="1736" w:type="dxa"/>
          </w:tcPr>
          <w:p w14:paraId="69CBE46F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lastRenderedPageBreak/>
              <w:t>Ymwybyddiaeth ddigonol o ddulliau sefydledig, deunyddiau, offer a/neu dechnegau ac yn cymhwyso’r rheini mewn modd priodol ar y cyfan.</w:t>
            </w:r>
          </w:p>
          <w:p w14:paraId="4E077567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Gwerthfawrogiad sylfaenol o gyd-destun y cymhwyso.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 xml:space="preserve">Gwybodaeth a </w:t>
            </w:r>
            <w:r w:rsidRPr="00827BD3">
              <w:rPr>
                <w:rFonts w:cs="Arial"/>
                <w:lang w:val="cy-GB"/>
              </w:rPr>
              <w:lastRenderedPageBreak/>
              <w:t>dealltwriaeth ddamcaniaethol wedi’u cymhwyso’n ymarferol, ond heb wneud cysylltiadau rhesymegol rhwng y ddau bob tro.</w:t>
            </w:r>
          </w:p>
          <w:p w14:paraId="01619689" w14:textId="0F2FCCA8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Gall ddynodi problemau a chynnig atebion sylfaenol y tu allan i’r cyd-destun lle y’u hastudiwyd yn gyntaf.</w:t>
            </w:r>
            <w:r w:rsidRPr="00F47AB3">
              <w:rPr>
                <w:rFonts w:cs="Arial"/>
              </w:rPr>
              <w:t xml:space="preserve"> </w:t>
            </w:r>
          </w:p>
        </w:tc>
        <w:tc>
          <w:tcPr>
            <w:tcW w:w="1736" w:type="dxa"/>
          </w:tcPr>
          <w:p w14:paraId="04B85133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2E0FC561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Gwerthfawrogiad eglur o gyd-destun y cymhwyso.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 xml:space="preserve">Cymhwyso theori i arfer mewn modd cyson, cywir a rhesymegol ar y cyfan, </w:t>
            </w:r>
            <w:r w:rsidRPr="00827BD3">
              <w:rPr>
                <w:rFonts w:cs="Arial"/>
                <w:lang w:val="cy-GB"/>
              </w:rPr>
              <w:lastRenderedPageBreak/>
              <w:t>gan wneud cysylltiadau priodol rhwng y ddau.</w:t>
            </w:r>
          </w:p>
          <w:p w14:paraId="0E510481" w14:textId="2E13E864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Gall ddynodi problemau a chynnig atebion priodol ar y cyfan y tu allan i’r cyd-destun lle y’u hastudiwyd yn gyntaf.</w:t>
            </w:r>
          </w:p>
        </w:tc>
        <w:tc>
          <w:tcPr>
            <w:tcW w:w="1736" w:type="dxa"/>
          </w:tcPr>
          <w:p w14:paraId="0AB56DA3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6D3BC05B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Ystyriaeth dda iawn o gyd-destun y cymhwyso, gyda mewnwelediad treiddgar.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 xml:space="preserve">Cymhwyso theori i arfer </w:t>
            </w:r>
            <w:r w:rsidRPr="00827BD3">
              <w:rPr>
                <w:rFonts w:cs="Arial"/>
                <w:lang w:val="cy-GB"/>
              </w:rPr>
              <w:lastRenderedPageBreak/>
              <w:t>mewn modd cyson, cywir a rhesymegol, gan wneud cysylltiadau priodol rhwng y ddau.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Gall ddynodi problemau a chynnig atebion priodol y tu allan i’r cyd-destun lle y’u hastudiwyd yn gyntaf.</w:t>
            </w:r>
          </w:p>
          <w:p w14:paraId="614350E0" w14:textId="284F6177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>Tystiolaeth o rywfaint o greadigrwydd.</w:t>
            </w:r>
            <w:r w:rsidRPr="00F47AB3">
              <w:rPr>
                <w:rFonts w:cs="Arial"/>
              </w:rPr>
              <w:t xml:space="preserve"> </w:t>
            </w:r>
          </w:p>
        </w:tc>
        <w:tc>
          <w:tcPr>
            <w:tcW w:w="1736" w:type="dxa"/>
          </w:tcPr>
          <w:p w14:paraId="1FD7E5FA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389E68EF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827BD3">
              <w:rPr>
                <w:rFonts w:cs="Arial"/>
                <w:lang w:val="cy-GB"/>
              </w:rPr>
              <w:t>Mae cyd-destun y cymhwyso yn ystyriol ac yn dreiddgar.</w:t>
            </w:r>
          </w:p>
          <w:p w14:paraId="275B8C87" w14:textId="302C6CBF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t xml:space="preserve">Cymhwyso theori i arfer mewn modd cyson, cywir a </w:t>
            </w:r>
            <w:r w:rsidRPr="00827BD3">
              <w:rPr>
                <w:rFonts w:cs="Arial"/>
                <w:lang w:val="cy-GB"/>
              </w:rPr>
              <w:lastRenderedPageBreak/>
              <w:t>rhesymegol, gan wneud cysylltiadau datblygedig rhwng y ddau.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Gall ddynodi problemau a chynnig atebion creadigol, rhagorol y tu allan i’r cyd-destun lle y’u hastudiwyd yn gyntaf.</w:t>
            </w:r>
            <w:r w:rsidRPr="00F47AB3">
              <w:rPr>
                <w:rFonts w:cs="Arial"/>
              </w:rPr>
              <w:t xml:space="preserve"> </w:t>
            </w:r>
          </w:p>
        </w:tc>
        <w:tc>
          <w:tcPr>
            <w:tcW w:w="1594" w:type="dxa"/>
          </w:tcPr>
          <w:p w14:paraId="6BD4CFD7" w14:textId="33748BD7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827BD3">
              <w:rPr>
                <w:rFonts w:cs="Arial"/>
                <w:lang w:val="cy-GB"/>
              </w:rPr>
              <w:lastRenderedPageBreak/>
              <w:t>Lefelau eithriadol o sgiliau cymhwyso a defnyddio gan ddefnyddio dulliau sefydledig, offer a/neu dechnegau.</w:t>
            </w:r>
            <w:r w:rsidRPr="00F47AB3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 xml:space="preserve">Cymhwyso theori i arfer mewn modd cyson, cywir a rhesymegol, gan wneud </w:t>
            </w:r>
            <w:r w:rsidRPr="00827BD3">
              <w:rPr>
                <w:rFonts w:cs="Arial"/>
                <w:lang w:val="cy-GB"/>
              </w:rPr>
              <w:lastRenderedPageBreak/>
              <w:t>cysylltiadau datblygedig iawn rhwng y ddau.</w:t>
            </w:r>
            <w:r w:rsidRPr="00F47AB3">
              <w:rPr>
                <w:rFonts w:cs="Arial"/>
              </w:rPr>
              <w:t xml:space="preserve"> </w:t>
            </w:r>
            <w:r w:rsidRPr="00827BD3">
              <w:rPr>
                <w:rFonts w:cs="Arial"/>
                <w:lang w:val="cy-GB"/>
              </w:rPr>
              <w:t>Gall ddynodi problemau arferol ac anarferol a chynnig atebion creadigol, eithaf soffistigedig y tu allan i’r cyd-destun lle y’u hastudiwyd yn gyntaf.</w:t>
            </w:r>
            <w:r w:rsidRPr="00F47AB3">
              <w:rPr>
                <w:rFonts w:cs="Arial"/>
              </w:rPr>
              <w:t xml:space="preserve"> </w:t>
            </w:r>
          </w:p>
        </w:tc>
      </w:tr>
      <w:tr w:rsidR="00F0734C" w:rsidRPr="00371731" w14:paraId="22FBC6E7" w14:textId="77777777" w:rsidTr="00F0734C">
        <w:tc>
          <w:tcPr>
            <w:tcW w:w="1735" w:type="dxa"/>
            <w:shd w:val="clear" w:color="auto" w:fill="FF99FF"/>
          </w:tcPr>
          <w:p w14:paraId="507D68FD" w14:textId="5245A2BF" w:rsidR="00F0734C" w:rsidRPr="00F47AB3" w:rsidRDefault="00F0734C" w:rsidP="00F0734C">
            <w:pPr>
              <w:spacing w:before="34" w:line="239" w:lineRule="auto"/>
              <w:ind w:left="108" w:right="-54"/>
              <w:rPr>
                <w:rFonts w:eastAsia="Arial" w:cs="Arial"/>
                <w:b/>
                <w:bCs/>
                <w:color w:val="FF99FF"/>
              </w:rPr>
            </w:pPr>
            <w:r w:rsidRPr="00D0563A">
              <w:rPr>
                <w:rFonts w:eastAsia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CDC392C" w14:textId="763188E6" w:rsidR="00F0734C" w:rsidRPr="00371731" w:rsidRDefault="00F0734C" w:rsidP="00F0734C">
            <w:pPr>
              <w:spacing w:before="34"/>
              <w:ind w:left="108" w:right="-54"/>
              <w:rPr>
                <w:rFonts w:cs="Arial"/>
                <w:sz w:val="18"/>
                <w:szCs w:val="18"/>
                <w:lang w:val="cy-GB"/>
              </w:rPr>
            </w:pPr>
            <w:r w:rsidRPr="00D0563A">
              <w:rPr>
                <w:rFonts w:cs="Arial"/>
                <w:sz w:val="18"/>
                <w:szCs w:val="18"/>
                <w:lang w:val="cy-GB"/>
              </w:rPr>
              <w:t xml:space="preserve">(Cyfleu’n effeithiol ar amrywiaeth o ffurfiau i gynulleidfaoedd arbenigol ac anarbenigol; y rhinweddau a’r sgiliau trosglwyddadwy angenrheidiol ar </w:t>
            </w:r>
            <w:r w:rsidRPr="00D0563A">
              <w:rPr>
                <w:rFonts w:cs="Arial"/>
                <w:sz w:val="18"/>
                <w:szCs w:val="18"/>
                <w:lang w:val="cy-GB"/>
              </w:rPr>
              <w:lastRenderedPageBreak/>
              <w:t>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55DDB56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D0563A">
              <w:rPr>
                <w:rFonts w:cs="Arial"/>
                <w:lang w:val="cy-GB"/>
              </w:rPr>
              <w:lastRenderedPageBreak/>
              <w:t>Cyfrwng cyfathrebu yn amhriodol neu wedi’i gam-gymhwyso.</w:t>
            </w:r>
          </w:p>
          <w:p w14:paraId="5CB44EC7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D0563A">
              <w:rPr>
                <w:rFonts w:cs="Arial"/>
                <w:lang w:val="cy-GB"/>
              </w:rPr>
              <w:t>Mae’r gwaith wedi’i strwythuro’n wael, yn ddi-drefn, a/neu wedi’i fynegi’n ddryslyd.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lastRenderedPageBreak/>
              <w:t>Defnydd gwan iawn o iaith a/neu arddull amhriodol iawn.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Wedi methu gweithio’n effeithiol yn rhan o grŵp.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0C3F0EA6" w14:textId="77777777" w:rsidR="00F0734C" w:rsidRPr="00ED3ABD" w:rsidRDefault="00F0734C" w:rsidP="00F0734C">
            <w:pPr>
              <w:rPr>
                <w:rFonts w:cs="Arial"/>
              </w:rPr>
            </w:pPr>
          </w:p>
          <w:p w14:paraId="0A136330" w14:textId="77777777" w:rsidR="00F0734C" w:rsidRPr="00371731" w:rsidRDefault="00F0734C" w:rsidP="00F0734C">
            <w:pPr>
              <w:rPr>
                <w:rFonts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92D6750" w14:textId="77777777" w:rsidR="00F0734C" w:rsidRPr="00E07BE3" w:rsidRDefault="00F0734C" w:rsidP="00F0734C">
            <w:pPr>
              <w:rPr>
                <w:rFonts w:cs="Arial"/>
              </w:rPr>
            </w:pPr>
            <w:r w:rsidRPr="00D0563A">
              <w:rPr>
                <w:rFonts w:cs="Arial"/>
                <w:lang w:val="cy-GB"/>
              </w:rPr>
              <w:lastRenderedPageBreak/>
              <w:t>Cyfrwng cyfathrebu wedi’i ddylunio’n wael a/neu ddim yn addas at y gynulleidfa.</w:t>
            </w:r>
            <w:r w:rsidRPr="00F47AB3">
              <w:rPr>
                <w:rFonts w:cs="Arial"/>
              </w:rPr>
              <w:t xml:space="preserve"> </w:t>
            </w:r>
          </w:p>
          <w:p w14:paraId="79698A82" w14:textId="4DE12820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D0563A">
              <w:rPr>
                <w:rFonts w:cs="Arial"/>
                <w:lang w:val="cy-GB"/>
              </w:rPr>
              <w:t xml:space="preserve">Mae’r gwaith wedi’i gyflwyno’n wael mewn modd </w:t>
            </w:r>
            <w:r w:rsidRPr="00D0563A">
              <w:rPr>
                <w:rFonts w:cs="Arial"/>
                <w:lang w:val="cy-GB"/>
              </w:rPr>
              <w:lastRenderedPageBreak/>
              <w:t>digyswllt.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 xml:space="preserve">Mae wedi’i strwythuro’n llac, ac ar brydiau’n </w:t>
            </w:r>
            <w:proofErr w:type="spellStart"/>
            <w:r w:rsidRPr="00D0563A">
              <w:rPr>
                <w:rFonts w:cs="Arial"/>
                <w:lang w:val="cy-GB"/>
              </w:rPr>
              <w:t>anghydlynol</w:t>
            </w:r>
            <w:proofErr w:type="spellEnd"/>
            <w:r w:rsidRPr="00D0563A">
              <w:rPr>
                <w:rFonts w:cs="Arial"/>
                <w:lang w:val="cy-GB"/>
              </w:rPr>
              <w:t>, a gwybodaeth a syniadau wedi’u mynegi’n wael yn aml.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Defnydd gwan iawn o iaith a/neu arddull amhriodol.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Ymagwedd ddiffygiol at waith grŵp, gan fodloni rhwymedigaethau rhannol i eraill yn unig.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 xml:space="preserve">Tystiolaeth gyfyngedig o’r sgiliau ar gyfer cyflogaeth sy’n gofyn am arfer cyfrifoldeb personol a gwneud </w:t>
            </w:r>
            <w:r w:rsidRPr="00D0563A">
              <w:rPr>
                <w:rFonts w:cs="Arial"/>
                <w:lang w:val="cy-GB"/>
              </w:rPr>
              <w:lastRenderedPageBreak/>
              <w:t>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9138BDB" w14:textId="77777777" w:rsidR="00F0734C" w:rsidRPr="00E07BE3" w:rsidRDefault="00F0734C" w:rsidP="00F0734C">
            <w:pPr>
              <w:rPr>
                <w:rFonts w:cs="Arial"/>
              </w:rPr>
            </w:pPr>
            <w:r w:rsidRPr="00D0563A">
              <w:rPr>
                <w:rFonts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F47AB3">
              <w:rPr>
                <w:rFonts w:cs="Arial"/>
              </w:rPr>
              <w:t xml:space="preserve"> </w:t>
            </w:r>
          </w:p>
          <w:p w14:paraId="0DE9375D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D0563A">
              <w:rPr>
                <w:rFonts w:cs="Arial"/>
                <w:lang w:val="cy-GB"/>
              </w:rPr>
              <w:t xml:space="preserve">Cyflwyniad a strwythur yn drefnus ar y cyfan, lle </w:t>
            </w:r>
            <w:r w:rsidRPr="00D0563A">
              <w:rPr>
                <w:rFonts w:cs="Arial"/>
                <w:lang w:val="cy-GB"/>
              </w:rPr>
              <w:lastRenderedPageBreak/>
              <w:t>mynegir syniadau / cysyniadau perthnasol mewn modd rhesymol.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Gall fod diffyg cydlyniad mewn mannau yn y gwaith.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Gall weithio fel rhan o grŵp, gan fodloni’r rhan fwyaf o’r rhwymedigaethau i bobl eraill ond efallai gyda chyfranogiad cyfyngedig mewn gweithgareddau grŵp.</w:t>
            </w:r>
          </w:p>
          <w:p w14:paraId="20F457C3" w14:textId="46FDA65A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D0563A">
              <w:rPr>
                <w:rFonts w:cs="Arial"/>
                <w:lang w:val="cy-GB"/>
              </w:rPr>
              <w:t xml:space="preserve">Arddengys y sgiliau sylfaenol ar gyfer cyflogaeth sy’n gofyn am arfer cyfrifoldeb personol a </w:t>
            </w:r>
            <w:r w:rsidRPr="00D0563A">
              <w:rPr>
                <w:rFonts w:cs="Arial"/>
                <w:lang w:val="cy-GB"/>
              </w:rPr>
              <w:lastRenderedPageBreak/>
              <w:t>gwneud penderfyniadau, gyda rhai meysydd o fân wendid.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7EF2AC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D0563A">
              <w:rPr>
                <w:rFonts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563080CE" w14:textId="77777777" w:rsidR="00F0734C" w:rsidRPr="00E07BE3" w:rsidRDefault="00F0734C" w:rsidP="00F0734C">
            <w:pPr>
              <w:rPr>
                <w:rFonts w:cs="Arial"/>
              </w:rPr>
            </w:pPr>
            <w:r w:rsidRPr="00D0563A">
              <w:rPr>
                <w:rFonts w:cs="Arial"/>
                <w:lang w:val="cy-GB"/>
              </w:rPr>
              <w:t xml:space="preserve">Mae’r gwaith yn gydlynol a threfnus ar y </w:t>
            </w:r>
            <w:r w:rsidRPr="00D0563A">
              <w:rPr>
                <w:rFonts w:cs="Arial"/>
                <w:lang w:val="cy-GB"/>
              </w:rPr>
              <w:lastRenderedPageBreak/>
              <w:t>cyfan, mewn strwythur addas ac ar y cyfan mae wedi’i fynegi’n eglur.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Gall weithio’n effeithiol yn annibynnol a/neu fel rhan o dîm, gyda chyfraniadau eglur at weithgareddau grŵp.</w:t>
            </w:r>
            <w:r w:rsidRPr="00F47AB3">
              <w:rPr>
                <w:rFonts w:cs="Arial"/>
              </w:rPr>
              <w:t xml:space="preserve"> </w:t>
            </w:r>
          </w:p>
          <w:p w14:paraId="7CCE93BB" w14:textId="1DCA5440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D0563A">
              <w:rPr>
                <w:rFonts w:cs="Arial"/>
                <w:lang w:val="cy-GB"/>
              </w:rPr>
              <w:t>Arddengys y sgiliau ar gyfer cyflogaeth sy’n gofyn am arfer cyfrifoldeb personol a gwneud penderfyniadau, gyda rhai meysydd o gryfder a rhai o fân wendid.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4BDFD79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D0563A">
              <w:rPr>
                <w:rFonts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77B1C9AB" w14:textId="77777777" w:rsidR="00F0734C" w:rsidRPr="00E07BE3" w:rsidRDefault="00F0734C" w:rsidP="00F0734C">
            <w:pPr>
              <w:rPr>
                <w:rFonts w:cs="Arial"/>
              </w:rPr>
            </w:pPr>
            <w:r w:rsidRPr="00D0563A">
              <w:rPr>
                <w:rFonts w:cs="Arial"/>
                <w:lang w:val="cy-GB"/>
              </w:rPr>
              <w:t xml:space="preserve">Mae’r gwaith yn gydlynol, yn rhugl, wedi’i </w:t>
            </w:r>
            <w:r w:rsidRPr="00D0563A">
              <w:rPr>
                <w:rFonts w:cs="Arial"/>
                <w:lang w:val="cy-GB"/>
              </w:rPr>
              <w:lastRenderedPageBreak/>
              <w:t>strwythuro’n dda ac yn drefnus.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Gall weithio’n dda iawn yn ymreolaethol a/neu fel rhan o dîm, gyda chyfraniadau da iawn at weithgareddau grŵp.</w:t>
            </w:r>
            <w:r w:rsidRPr="00F47AB3">
              <w:rPr>
                <w:rFonts w:cs="Arial"/>
              </w:rPr>
              <w:t xml:space="preserve"> </w:t>
            </w:r>
          </w:p>
          <w:p w14:paraId="7489878E" w14:textId="7A92A698" w:rsidR="00F0734C" w:rsidRPr="00371731" w:rsidRDefault="00F0734C" w:rsidP="00F0734C">
            <w:pPr>
              <w:rPr>
                <w:rFonts w:cs="Arial"/>
                <w:lang w:val="cy-GB"/>
              </w:rPr>
            </w:pPr>
            <w:r w:rsidRPr="00D0563A">
              <w:rPr>
                <w:rFonts w:cs="Arial"/>
                <w:lang w:val="cy-GB"/>
              </w:rPr>
              <w:t>Arddengys sgiliau da iawn ar gyfer cyflogaeth sy’n gofyn am arfer cyfrifoldeb personol a gwneud penderfyniadau, gyda mân wendid achlysurol yn unig.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0E10A0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D0563A">
              <w:rPr>
                <w:rFonts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1A0AA43" w14:textId="77777777" w:rsidR="00F0734C" w:rsidRPr="00F47AB3" w:rsidRDefault="00F0734C" w:rsidP="00F0734C">
            <w:pPr>
              <w:rPr>
                <w:rFonts w:cs="Arial"/>
                <w:color w:val="FFFFFF"/>
              </w:rPr>
            </w:pPr>
            <w:r w:rsidRPr="00D0563A">
              <w:rPr>
                <w:rFonts w:cs="Arial"/>
                <w:lang w:val="cy-GB"/>
              </w:rPr>
              <w:t xml:space="preserve">Mae’r gwaith yn gydlynol, yn rhugl iawn </w:t>
            </w:r>
            <w:r w:rsidRPr="00D0563A">
              <w:rPr>
                <w:rFonts w:cs="Arial"/>
                <w:lang w:val="cy-GB"/>
              </w:rPr>
              <w:lastRenderedPageBreak/>
              <w:t>ac wedi’i gyflwyno’n fedrus.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Gall weithio’n annibynnol gyda menter.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Lle bo’n berthnasol gall weithio’n broffesiynol o fewn tîm, gan ddangos sgiliau arwain fel y bo’n briodol, gan fodloni ymrwymiadau.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Arddengys sgiliau rhagorol ar gyfer cyflogaeth sy’n gofyn am arfer cyfrifoldeb personol a gwneud penderfyniadau, gydag awydd i ddatblygu ymhellach.</w:t>
            </w:r>
          </w:p>
          <w:p w14:paraId="7BDCB24E" w14:textId="77777777" w:rsidR="00F0734C" w:rsidRPr="00371731" w:rsidRDefault="00F0734C" w:rsidP="00F0734C">
            <w:pPr>
              <w:rPr>
                <w:rFonts w:cs="Arial"/>
                <w:lang w:val="cy-GB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9258422" w14:textId="77777777" w:rsidR="00F0734C" w:rsidRPr="00E07BE3" w:rsidRDefault="00F0734C" w:rsidP="00F0734C">
            <w:pPr>
              <w:rPr>
                <w:rFonts w:cs="Arial"/>
              </w:rPr>
            </w:pPr>
            <w:r w:rsidRPr="00D0563A">
              <w:rPr>
                <w:rFonts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F47AB3">
              <w:rPr>
                <w:rFonts w:cs="Arial"/>
              </w:rPr>
              <w:t xml:space="preserve"> </w:t>
            </w:r>
          </w:p>
          <w:p w14:paraId="675837AF" w14:textId="4F4ADBB3" w:rsidR="00F0734C" w:rsidRDefault="00F0734C" w:rsidP="00F0734C">
            <w:pPr>
              <w:rPr>
                <w:rFonts w:cs="Arial"/>
                <w:szCs w:val="24"/>
                <w:lang w:val="cy-GB"/>
              </w:rPr>
            </w:pPr>
            <w:r w:rsidRPr="00D0563A">
              <w:rPr>
                <w:rFonts w:cs="Arial"/>
                <w:lang w:val="cy-GB"/>
              </w:rPr>
              <w:t xml:space="preserve">Mae’r gwaith yn eithriadol o gydlynol, </w:t>
            </w:r>
            <w:r w:rsidRPr="00D0563A">
              <w:rPr>
                <w:rFonts w:cs="Arial"/>
                <w:lang w:val="cy-GB"/>
              </w:rPr>
              <w:lastRenderedPageBreak/>
              <w:t>yn rhugl iawn ac wedi’i gyflwyno’n broffesiynol.</w:t>
            </w:r>
            <w:r w:rsidRPr="00F47AB3">
              <w:rPr>
                <w:rFonts w:cs="Arial"/>
              </w:rPr>
              <w:t xml:space="preserve"> </w:t>
            </w:r>
            <w:r w:rsidRPr="00D0563A">
              <w:rPr>
                <w:rFonts w:cs="Arial"/>
                <w:lang w:val="cy-GB"/>
              </w:rPr>
              <w:t>Gall weithio’n eithriadol o dda o fewn tîm, gan ddangos sgiliau arwain.</w:t>
            </w:r>
            <w:r w:rsidRPr="00F47AB3">
              <w:t xml:space="preserve"> </w:t>
            </w:r>
            <w:r w:rsidRPr="00D0563A">
              <w:rPr>
                <w:rFonts w:cs="Arial"/>
                <w:lang w:val="cy-GB"/>
              </w:rPr>
              <w:t>Arddengys sgiliau eithriadol ar gyfer cyflogaeth sy’n gofyn am arfer cyfrifoldeb personol a gwneud penderfyniadau gydag awydd i ddatblygu ymhellach.</w:t>
            </w:r>
          </w:p>
        </w:tc>
      </w:tr>
    </w:tbl>
    <w:p w14:paraId="300A4A56" w14:textId="77777777" w:rsidR="007826B5" w:rsidRPr="00371731" w:rsidRDefault="007826B5" w:rsidP="007826B5">
      <w:pPr>
        <w:rPr>
          <w:rFonts w:cs="Arial"/>
          <w:lang w:val="cy-GB"/>
        </w:rPr>
      </w:pPr>
    </w:p>
    <w:p w14:paraId="15D2847C" w14:textId="77777777" w:rsidR="007826B5" w:rsidRPr="00371731" w:rsidRDefault="007826B5" w:rsidP="007826B5">
      <w:pPr>
        <w:pStyle w:val="NormalWeb"/>
        <w:rPr>
          <w:rFonts w:cs="Arial"/>
          <w:color w:val="303B44"/>
          <w:sz w:val="22"/>
          <w:szCs w:val="22"/>
          <w:lang w:val="cy-GB"/>
        </w:rPr>
      </w:pPr>
    </w:p>
    <w:p w14:paraId="48314836" w14:textId="77777777" w:rsidR="007826B5" w:rsidRPr="00371731" w:rsidRDefault="007826B5" w:rsidP="007826B5">
      <w:pPr>
        <w:rPr>
          <w:rFonts w:cs="Arial"/>
          <w:sz w:val="20"/>
          <w:lang w:val="cy-GB"/>
        </w:rPr>
      </w:pPr>
    </w:p>
    <w:p w14:paraId="25AC1E2E" w14:textId="77777777" w:rsidR="007826B5" w:rsidRPr="00371731" w:rsidRDefault="007826B5" w:rsidP="007826B5">
      <w:pPr>
        <w:rPr>
          <w:rFonts w:cs="Arial"/>
          <w:sz w:val="20"/>
          <w:lang w:val="cy-GB"/>
        </w:rPr>
      </w:pPr>
    </w:p>
    <w:p w14:paraId="570E8707" w14:textId="604CB58A" w:rsidR="008E7BE9" w:rsidRDefault="008E7BE9" w:rsidP="007826B5">
      <w:pPr>
        <w:rPr>
          <w:rFonts w:cs="Arial"/>
          <w:lang w:val="cy-GB"/>
        </w:rPr>
      </w:pPr>
    </w:p>
    <w:p w14:paraId="79DD5F39" w14:textId="3C9B03B8" w:rsidR="00C5644C" w:rsidRPr="00C5644C" w:rsidRDefault="00C5644C" w:rsidP="00C5644C">
      <w:pPr>
        <w:rPr>
          <w:rFonts w:cs="Arial"/>
          <w:lang w:val="cy-GB"/>
        </w:rPr>
      </w:pPr>
    </w:p>
    <w:p w14:paraId="21EA86FB" w14:textId="3D491C8E" w:rsidR="00C5644C" w:rsidRPr="00C5644C" w:rsidRDefault="00C5644C" w:rsidP="00C5644C">
      <w:pPr>
        <w:rPr>
          <w:rFonts w:cs="Arial"/>
          <w:lang w:val="cy-GB"/>
        </w:rPr>
      </w:pPr>
    </w:p>
    <w:p w14:paraId="38D95777" w14:textId="04FD4EF2" w:rsidR="00C5644C" w:rsidRPr="00C5644C" w:rsidRDefault="00C5644C" w:rsidP="00C5644C">
      <w:pPr>
        <w:rPr>
          <w:rFonts w:cs="Arial"/>
          <w:lang w:val="cy-GB"/>
        </w:rPr>
      </w:pPr>
    </w:p>
    <w:p w14:paraId="04CA3DCF" w14:textId="5DB1E1E6" w:rsidR="00C5644C" w:rsidRPr="00C5644C" w:rsidRDefault="00C5644C" w:rsidP="00C5644C">
      <w:pPr>
        <w:rPr>
          <w:rFonts w:cs="Arial"/>
          <w:lang w:val="cy-GB"/>
        </w:rPr>
      </w:pPr>
    </w:p>
    <w:p w14:paraId="0C341B23" w14:textId="4601B461" w:rsidR="00C5644C" w:rsidRPr="00C5644C" w:rsidRDefault="00C5644C" w:rsidP="00C5644C">
      <w:pPr>
        <w:rPr>
          <w:rFonts w:cs="Arial"/>
          <w:lang w:val="cy-GB"/>
        </w:rPr>
      </w:pPr>
    </w:p>
    <w:p w14:paraId="4A71BC96" w14:textId="085CAE0C" w:rsidR="00C5644C" w:rsidRPr="00C5644C" w:rsidRDefault="00C5644C" w:rsidP="00C5644C">
      <w:pPr>
        <w:rPr>
          <w:rFonts w:cs="Arial"/>
          <w:lang w:val="cy-GB"/>
        </w:rPr>
      </w:pPr>
    </w:p>
    <w:p w14:paraId="668DB6E2" w14:textId="65ADE29A" w:rsidR="00C5644C" w:rsidRPr="00C5644C" w:rsidRDefault="00C5644C" w:rsidP="00C5644C">
      <w:pPr>
        <w:rPr>
          <w:rFonts w:cs="Arial"/>
          <w:lang w:val="cy-GB"/>
        </w:rPr>
      </w:pPr>
    </w:p>
    <w:p w14:paraId="5ADB1A5E" w14:textId="228F5B9F" w:rsidR="00C5644C" w:rsidRPr="00C5644C" w:rsidRDefault="00C5644C" w:rsidP="00C5644C">
      <w:pPr>
        <w:rPr>
          <w:rFonts w:cs="Arial"/>
          <w:lang w:val="cy-GB"/>
        </w:rPr>
      </w:pPr>
    </w:p>
    <w:p w14:paraId="70BAA392" w14:textId="43221CD0" w:rsidR="00C5644C" w:rsidRPr="00C5644C" w:rsidRDefault="00C5644C" w:rsidP="00C5644C">
      <w:pPr>
        <w:rPr>
          <w:rFonts w:cs="Arial"/>
          <w:lang w:val="cy-GB"/>
        </w:rPr>
      </w:pPr>
    </w:p>
    <w:p w14:paraId="0EB82C4F" w14:textId="4A8896E2" w:rsidR="00C5644C" w:rsidRPr="00C5644C" w:rsidRDefault="00C5644C" w:rsidP="00C5644C">
      <w:pPr>
        <w:rPr>
          <w:rFonts w:cs="Arial"/>
          <w:lang w:val="cy-GB"/>
        </w:rPr>
      </w:pPr>
    </w:p>
    <w:p w14:paraId="7511412D" w14:textId="77777777" w:rsidR="00C5644C" w:rsidRPr="00C5644C" w:rsidRDefault="00C5644C" w:rsidP="00C5644C">
      <w:pPr>
        <w:jc w:val="center"/>
        <w:rPr>
          <w:rFonts w:cs="Arial"/>
          <w:lang w:val="cy-GB"/>
        </w:rPr>
      </w:pPr>
    </w:p>
    <w:sectPr w:rsidR="00C5644C" w:rsidRPr="00C5644C" w:rsidSect="00F0734C">
      <w:footerReference w:type="default" r:id="rId14"/>
      <w:pgSz w:w="16834" w:h="11894" w:orient="landscape"/>
      <w:pgMar w:top="720" w:right="720" w:bottom="720" w:left="720" w:header="709" w:footer="454" w:gutter="0"/>
      <w:paperSrc w:first="15" w:other="15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8CB86" w14:textId="77777777" w:rsidR="00C16DC4" w:rsidRDefault="00C16DC4">
      <w:r>
        <w:separator/>
      </w:r>
    </w:p>
  </w:endnote>
  <w:endnote w:type="continuationSeparator" w:id="0">
    <w:p w14:paraId="4258A882" w14:textId="77777777" w:rsidR="00C16DC4" w:rsidRDefault="00C16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30620" w14:textId="3ED88F4F" w:rsidR="00C47BF8" w:rsidRDefault="00D73F3B">
    <w:pPr>
      <w:pStyle w:val="Footer"/>
      <w:jc w:val="center"/>
    </w:pPr>
    <w:r>
      <w:t xml:space="preserve">Tudalen </w:t>
    </w:r>
    <w:r w:rsidR="00C47BF8">
      <w:rPr>
        <w:b/>
        <w:szCs w:val="24"/>
      </w:rPr>
      <w:fldChar w:fldCharType="begin"/>
    </w:r>
    <w:r w:rsidR="00C47BF8">
      <w:rPr>
        <w:b/>
      </w:rPr>
      <w:instrText xml:space="preserve"> PAGE </w:instrText>
    </w:r>
    <w:r w:rsidR="00C47BF8">
      <w:rPr>
        <w:b/>
        <w:szCs w:val="24"/>
      </w:rPr>
      <w:fldChar w:fldCharType="separate"/>
    </w:r>
    <w:r w:rsidR="00C47BF8">
      <w:rPr>
        <w:b/>
        <w:noProof/>
      </w:rPr>
      <w:t>11</w:t>
    </w:r>
    <w:r w:rsidR="00C47BF8">
      <w:rPr>
        <w:b/>
        <w:szCs w:val="24"/>
      </w:rPr>
      <w:fldChar w:fldCharType="end"/>
    </w:r>
    <w:r w:rsidR="00C47BF8">
      <w:t xml:space="preserve"> </w:t>
    </w:r>
    <w:r>
      <w:t>o</w:t>
    </w:r>
    <w:r w:rsidR="00C47BF8">
      <w:t xml:space="preserve"> </w:t>
    </w:r>
    <w:r w:rsidR="00C47BF8">
      <w:rPr>
        <w:b/>
        <w:szCs w:val="24"/>
      </w:rPr>
      <w:fldChar w:fldCharType="begin"/>
    </w:r>
    <w:r w:rsidR="00C47BF8">
      <w:rPr>
        <w:b/>
      </w:rPr>
      <w:instrText xml:space="preserve"> NUMPAGES  </w:instrText>
    </w:r>
    <w:r w:rsidR="00C47BF8">
      <w:rPr>
        <w:b/>
        <w:szCs w:val="24"/>
      </w:rPr>
      <w:fldChar w:fldCharType="separate"/>
    </w:r>
    <w:r w:rsidR="00C47BF8">
      <w:rPr>
        <w:b/>
        <w:noProof/>
      </w:rPr>
      <w:t>22</w:t>
    </w:r>
    <w:r w:rsidR="00C47BF8">
      <w:rPr>
        <w:b/>
        <w:szCs w:val="24"/>
      </w:rPr>
      <w:fldChar w:fldCharType="end"/>
    </w:r>
  </w:p>
  <w:p w14:paraId="139EC6CE" w14:textId="77777777" w:rsidR="00C47BF8" w:rsidRDefault="00C47BF8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5A67D" w14:textId="4C9DE450" w:rsidR="00C47BF8" w:rsidRDefault="00C5644C">
    <w:pPr>
      <w:pStyle w:val="Footer"/>
      <w:jc w:val="center"/>
    </w:pPr>
    <w:proofErr w:type="spellStart"/>
    <w:r>
      <w:t>Tudalen</w:t>
    </w:r>
    <w:proofErr w:type="spellEnd"/>
    <w:r w:rsidR="00C47BF8">
      <w:t xml:space="preserve"> </w:t>
    </w:r>
    <w:r w:rsidR="00C47BF8">
      <w:rPr>
        <w:b/>
        <w:szCs w:val="24"/>
      </w:rPr>
      <w:fldChar w:fldCharType="begin"/>
    </w:r>
    <w:r w:rsidR="00C47BF8">
      <w:rPr>
        <w:b/>
      </w:rPr>
      <w:instrText xml:space="preserve"> PAGE </w:instrText>
    </w:r>
    <w:r w:rsidR="00C47BF8">
      <w:rPr>
        <w:b/>
        <w:szCs w:val="24"/>
      </w:rPr>
      <w:fldChar w:fldCharType="separate"/>
    </w:r>
    <w:r w:rsidR="00C47BF8">
      <w:rPr>
        <w:b/>
        <w:noProof/>
      </w:rPr>
      <w:t>22</w:t>
    </w:r>
    <w:r w:rsidR="00C47BF8">
      <w:rPr>
        <w:b/>
        <w:szCs w:val="24"/>
      </w:rPr>
      <w:fldChar w:fldCharType="end"/>
    </w:r>
    <w:r w:rsidR="00C47BF8">
      <w:t xml:space="preserve"> o </w:t>
    </w:r>
    <w:r w:rsidR="00C47BF8">
      <w:rPr>
        <w:b/>
        <w:szCs w:val="24"/>
      </w:rPr>
      <w:fldChar w:fldCharType="begin"/>
    </w:r>
    <w:r w:rsidR="00C47BF8">
      <w:rPr>
        <w:b/>
      </w:rPr>
      <w:instrText xml:space="preserve"> NUMPAGES  </w:instrText>
    </w:r>
    <w:r w:rsidR="00C47BF8">
      <w:rPr>
        <w:b/>
        <w:szCs w:val="24"/>
      </w:rPr>
      <w:fldChar w:fldCharType="separate"/>
    </w:r>
    <w:r w:rsidR="00C47BF8">
      <w:rPr>
        <w:b/>
        <w:noProof/>
      </w:rPr>
      <w:t>22</w:t>
    </w:r>
    <w:r w:rsidR="00C47BF8">
      <w:rPr>
        <w:b/>
        <w:szCs w:val="24"/>
      </w:rPr>
      <w:fldChar w:fldCharType="end"/>
    </w:r>
  </w:p>
  <w:p w14:paraId="5110F322" w14:textId="77777777" w:rsidR="00C47BF8" w:rsidRDefault="00C47BF8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9DD9C" w14:textId="756BBED1" w:rsidR="0088349E" w:rsidRDefault="00C5644C">
    <w:pPr>
      <w:pStyle w:val="Footer"/>
      <w:jc w:val="center"/>
    </w:pPr>
    <w:proofErr w:type="spellStart"/>
    <w:r>
      <w:t>Tudalen</w:t>
    </w:r>
    <w:proofErr w:type="spellEnd"/>
    <w:r w:rsidR="0088349E">
      <w:t xml:space="preserve"> </w:t>
    </w:r>
    <w:r w:rsidR="0088349E">
      <w:rPr>
        <w:b/>
        <w:szCs w:val="24"/>
      </w:rPr>
      <w:fldChar w:fldCharType="begin"/>
    </w:r>
    <w:r w:rsidR="0088349E">
      <w:rPr>
        <w:b/>
      </w:rPr>
      <w:instrText xml:space="preserve"> PAGE </w:instrText>
    </w:r>
    <w:r w:rsidR="0088349E">
      <w:rPr>
        <w:b/>
        <w:szCs w:val="24"/>
      </w:rPr>
      <w:fldChar w:fldCharType="separate"/>
    </w:r>
    <w:r w:rsidR="005F09DB">
      <w:rPr>
        <w:b/>
        <w:noProof/>
      </w:rPr>
      <w:t>22</w:t>
    </w:r>
    <w:r w:rsidR="0088349E">
      <w:rPr>
        <w:b/>
        <w:szCs w:val="24"/>
      </w:rPr>
      <w:fldChar w:fldCharType="end"/>
    </w:r>
    <w:r w:rsidR="0088349E">
      <w:t xml:space="preserve"> o </w:t>
    </w:r>
    <w:r w:rsidR="0088349E">
      <w:rPr>
        <w:b/>
        <w:szCs w:val="24"/>
      </w:rPr>
      <w:fldChar w:fldCharType="begin"/>
    </w:r>
    <w:r w:rsidR="0088349E">
      <w:rPr>
        <w:b/>
      </w:rPr>
      <w:instrText xml:space="preserve"> NUMPAGES  </w:instrText>
    </w:r>
    <w:r w:rsidR="0088349E">
      <w:rPr>
        <w:b/>
        <w:szCs w:val="24"/>
      </w:rPr>
      <w:fldChar w:fldCharType="separate"/>
    </w:r>
    <w:r w:rsidR="005F09DB">
      <w:rPr>
        <w:b/>
        <w:noProof/>
      </w:rPr>
      <w:t>22</w:t>
    </w:r>
    <w:r w:rsidR="0088349E">
      <w:rPr>
        <w:b/>
        <w:szCs w:val="24"/>
      </w:rPr>
      <w:fldChar w:fldCharType="end"/>
    </w:r>
  </w:p>
  <w:p w14:paraId="01E75CDA" w14:textId="77777777" w:rsidR="0088349E" w:rsidRDefault="0088349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49331" w14:textId="77777777" w:rsidR="00C16DC4" w:rsidRDefault="00C16DC4">
      <w:r>
        <w:separator/>
      </w:r>
    </w:p>
  </w:footnote>
  <w:footnote w:type="continuationSeparator" w:id="0">
    <w:p w14:paraId="616AFBA0" w14:textId="77777777" w:rsidR="00C16DC4" w:rsidRDefault="00C16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488C9" w14:textId="77777777" w:rsidR="00C47BF8" w:rsidRDefault="00C47BF8">
    <w:pPr>
      <w:pStyle w:val="Header"/>
    </w:pPr>
    <w:r>
      <w:rPr>
        <w:noProof/>
      </w:rPr>
      <w:drawing>
        <wp:inline distT="0" distB="0" distL="0" distR="0" wp14:anchorId="12EFCAD1" wp14:editId="144480BB">
          <wp:extent cx="3784127" cy="1257143"/>
          <wp:effectExtent l="0" t="0" r="6985" b="63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-Logo_5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84127" cy="12571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C6767"/>
    <w:multiLevelType w:val="hybridMultilevel"/>
    <w:tmpl w:val="4934B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85ECB"/>
    <w:multiLevelType w:val="hybridMultilevel"/>
    <w:tmpl w:val="DD36F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A2140B"/>
    <w:multiLevelType w:val="hybridMultilevel"/>
    <w:tmpl w:val="5484AF5C"/>
    <w:styleLink w:val="ImportedStyle19"/>
    <w:lvl w:ilvl="0" w:tplc="E02CB00E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D90421C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9F85D62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D58030C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886BAF4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CA00488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1CB754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8BE898A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AC13E4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8457B61"/>
    <w:multiLevelType w:val="hybridMultilevel"/>
    <w:tmpl w:val="F9A613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6C3402"/>
    <w:multiLevelType w:val="hybridMultilevel"/>
    <w:tmpl w:val="D26C157E"/>
    <w:styleLink w:val="ImportedStyle18"/>
    <w:lvl w:ilvl="0" w:tplc="C774336A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26E5D2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68E46C0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98C258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4C6DD48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669436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E2C981E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9EA7AC4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7DCBEB2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A2B4CB2"/>
    <w:multiLevelType w:val="hybridMultilevel"/>
    <w:tmpl w:val="FF087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410113"/>
    <w:multiLevelType w:val="hybridMultilevel"/>
    <w:tmpl w:val="B8EEF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80FA4"/>
    <w:multiLevelType w:val="hybridMultilevel"/>
    <w:tmpl w:val="4CA49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9392B"/>
    <w:multiLevelType w:val="hybridMultilevel"/>
    <w:tmpl w:val="CC4C2F38"/>
    <w:lvl w:ilvl="0" w:tplc="C6262D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A4E72"/>
    <w:multiLevelType w:val="hybridMultilevel"/>
    <w:tmpl w:val="52865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5D707C"/>
    <w:multiLevelType w:val="hybridMultilevel"/>
    <w:tmpl w:val="2F821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E12CA6"/>
    <w:multiLevelType w:val="hybridMultilevel"/>
    <w:tmpl w:val="3E0A9406"/>
    <w:styleLink w:val="ImportedStyle4"/>
    <w:lvl w:ilvl="0" w:tplc="1974EEB8">
      <w:start w:val="1"/>
      <w:numFmt w:val="bullet"/>
      <w:lvlText w:val="·"/>
      <w:lvlJc w:val="left"/>
      <w:pPr>
        <w:ind w:left="78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316995E">
      <w:start w:val="1"/>
      <w:numFmt w:val="bullet"/>
      <w:lvlText w:val="o"/>
      <w:lvlJc w:val="left"/>
      <w:pPr>
        <w:ind w:left="150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8A0CADA">
      <w:start w:val="1"/>
      <w:numFmt w:val="bullet"/>
      <w:lvlText w:val="▪"/>
      <w:lvlJc w:val="left"/>
      <w:pPr>
        <w:ind w:left="22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6461E74">
      <w:start w:val="1"/>
      <w:numFmt w:val="bullet"/>
      <w:lvlText w:val="·"/>
      <w:lvlJc w:val="left"/>
      <w:pPr>
        <w:ind w:left="294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A542390">
      <w:start w:val="1"/>
      <w:numFmt w:val="bullet"/>
      <w:lvlText w:val="o"/>
      <w:lvlJc w:val="left"/>
      <w:pPr>
        <w:ind w:left="366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F30E962">
      <w:start w:val="1"/>
      <w:numFmt w:val="bullet"/>
      <w:lvlText w:val="▪"/>
      <w:lvlJc w:val="left"/>
      <w:pPr>
        <w:ind w:left="438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21AECB4">
      <w:start w:val="1"/>
      <w:numFmt w:val="bullet"/>
      <w:lvlText w:val="·"/>
      <w:lvlJc w:val="left"/>
      <w:pPr>
        <w:ind w:left="510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A2F0D2">
      <w:start w:val="1"/>
      <w:numFmt w:val="bullet"/>
      <w:lvlText w:val="o"/>
      <w:lvlJc w:val="left"/>
      <w:pPr>
        <w:ind w:left="58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F566790">
      <w:start w:val="1"/>
      <w:numFmt w:val="bullet"/>
      <w:lvlText w:val="▪"/>
      <w:lvlJc w:val="left"/>
      <w:pPr>
        <w:ind w:left="654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A27795D"/>
    <w:multiLevelType w:val="hybridMultilevel"/>
    <w:tmpl w:val="52B43F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30D5327"/>
    <w:multiLevelType w:val="hybridMultilevel"/>
    <w:tmpl w:val="1D943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372AE5"/>
    <w:multiLevelType w:val="hybridMultilevel"/>
    <w:tmpl w:val="3E0A9406"/>
    <w:numStyleLink w:val="ImportedStyle4"/>
  </w:abstractNum>
  <w:abstractNum w:abstractNumId="16" w15:restartNumberingAfterBreak="0">
    <w:nsid w:val="23F40DD4"/>
    <w:multiLevelType w:val="hybridMultilevel"/>
    <w:tmpl w:val="7FF0AC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45E69D0"/>
    <w:multiLevelType w:val="hybridMultilevel"/>
    <w:tmpl w:val="4C98DA06"/>
    <w:lvl w:ilvl="0" w:tplc="B0728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3CC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FA70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584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56B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D22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F66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7C7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928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4A171FB"/>
    <w:multiLevelType w:val="hybridMultilevel"/>
    <w:tmpl w:val="E0DCF3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7D12A7A"/>
    <w:multiLevelType w:val="hybridMultilevel"/>
    <w:tmpl w:val="8B606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9642E6"/>
    <w:multiLevelType w:val="hybridMultilevel"/>
    <w:tmpl w:val="7F3207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CC07925"/>
    <w:multiLevelType w:val="hybridMultilevel"/>
    <w:tmpl w:val="5484AF5C"/>
    <w:numStyleLink w:val="ImportedStyle19"/>
  </w:abstractNum>
  <w:abstractNum w:abstractNumId="22" w15:restartNumberingAfterBreak="0">
    <w:nsid w:val="302404A2"/>
    <w:multiLevelType w:val="hybridMultilevel"/>
    <w:tmpl w:val="D23A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9A0B88"/>
    <w:multiLevelType w:val="hybridMultilevel"/>
    <w:tmpl w:val="48EAC3A8"/>
    <w:lvl w:ilvl="0" w:tplc="B9C8E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1058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7647E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54CC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5A3A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0E5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0636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BCBF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9E90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183244"/>
    <w:multiLevelType w:val="hybridMultilevel"/>
    <w:tmpl w:val="165054EA"/>
    <w:lvl w:ilvl="0" w:tplc="C6262D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E626947"/>
    <w:multiLevelType w:val="hybridMultilevel"/>
    <w:tmpl w:val="1A14DD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B3E4B4C"/>
    <w:multiLevelType w:val="hybridMultilevel"/>
    <w:tmpl w:val="BB58BF02"/>
    <w:lvl w:ilvl="0" w:tplc="4B5438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503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63C8D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6403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92AC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8817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56EC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7ED0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58E6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F949C0"/>
    <w:multiLevelType w:val="hybridMultilevel"/>
    <w:tmpl w:val="26342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B57236"/>
    <w:multiLevelType w:val="hybridMultilevel"/>
    <w:tmpl w:val="A560E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0E5466"/>
    <w:multiLevelType w:val="hybridMultilevel"/>
    <w:tmpl w:val="30769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613D9E"/>
    <w:multiLevelType w:val="hybridMultilevel"/>
    <w:tmpl w:val="4F782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0344BB"/>
    <w:multiLevelType w:val="hybridMultilevel"/>
    <w:tmpl w:val="043E3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261994"/>
    <w:multiLevelType w:val="hybridMultilevel"/>
    <w:tmpl w:val="D26C157E"/>
    <w:numStyleLink w:val="ImportedStyle18"/>
  </w:abstractNum>
  <w:abstractNum w:abstractNumId="35" w15:restartNumberingAfterBreak="0">
    <w:nsid w:val="5EE41FF9"/>
    <w:multiLevelType w:val="hybridMultilevel"/>
    <w:tmpl w:val="BA3C2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151748"/>
    <w:multiLevelType w:val="hybridMultilevel"/>
    <w:tmpl w:val="B1DA9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386688"/>
    <w:multiLevelType w:val="hybridMultilevel"/>
    <w:tmpl w:val="7A66F7B2"/>
    <w:styleLink w:val="ImportedStyle36"/>
    <w:lvl w:ilvl="0" w:tplc="7A66F7B2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C1813CA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F028F18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F7E0E9A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DDE076A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82E6CE2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041AE0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5C6CAC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98FE62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66006578"/>
    <w:multiLevelType w:val="hybridMultilevel"/>
    <w:tmpl w:val="158E6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F526A08"/>
    <w:multiLevelType w:val="hybridMultilevel"/>
    <w:tmpl w:val="17FC6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C65BEE"/>
    <w:multiLevelType w:val="hybridMultilevel"/>
    <w:tmpl w:val="FD28A33C"/>
    <w:styleLink w:val="ImportedStyle30"/>
    <w:lvl w:ilvl="0" w:tplc="AD2AA73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CCC20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9AE9A12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AFEC40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0060AC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2901ACE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D92D1F4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9722AC8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85E6986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FC5CFA"/>
    <w:multiLevelType w:val="multilevel"/>
    <w:tmpl w:val="5ADAE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4DF5480"/>
    <w:multiLevelType w:val="hybridMultilevel"/>
    <w:tmpl w:val="14A667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9E05D0"/>
    <w:multiLevelType w:val="hybridMultilevel"/>
    <w:tmpl w:val="63C63B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A1A1ABA"/>
    <w:multiLevelType w:val="hybridMultilevel"/>
    <w:tmpl w:val="35C65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5E1090"/>
    <w:multiLevelType w:val="multilevel"/>
    <w:tmpl w:val="2276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8695141">
    <w:abstractNumId w:val="23"/>
  </w:num>
  <w:num w:numId="2" w16cid:durableId="1772508046">
    <w:abstractNumId w:val="41"/>
  </w:num>
  <w:num w:numId="3" w16cid:durableId="2101488159">
    <w:abstractNumId w:val="40"/>
  </w:num>
  <w:num w:numId="4" w16cid:durableId="1062480123">
    <w:abstractNumId w:val="37"/>
  </w:num>
  <w:num w:numId="5" w16cid:durableId="2070372135">
    <w:abstractNumId w:val="12"/>
  </w:num>
  <w:num w:numId="6" w16cid:durableId="387338528">
    <w:abstractNumId w:val="4"/>
  </w:num>
  <w:num w:numId="7" w16cid:durableId="767965907">
    <w:abstractNumId w:val="34"/>
  </w:num>
  <w:num w:numId="8" w16cid:durableId="2090808417">
    <w:abstractNumId w:val="34"/>
    <w:lvlOverride w:ilvl="0">
      <w:lvl w:ilvl="0" w:tplc="37D8E262">
        <w:start w:val="1"/>
        <w:numFmt w:val="bullet"/>
        <w:lvlText w:val="·"/>
        <w:lvlJc w:val="left"/>
        <w:pPr>
          <w:ind w:left="85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5742E28E">
        <w:start w:val="1"/>
        <w:numFmt w:val="bullet"/>
        <w:lvlText w:val="o"/>
        <w:lvlJc w:val="left"/>
        <w:pPr>
          <w:ind w:left="157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09AC9098">
        <w:start w:val="1"/>
        <w:numFmt w:val="bullet"/>
        <w:lvlText w:val="▪"/>
        <w:lvlJc w:val="left"/>
        <w:pPr>
          <w:ind w:left="22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A8902478">
        <w:start w:val="1"/>
        <w:numFmt w:val="bullet"/>
        <w:lvlText w:val="·"/>
        <w:lvlJc w:val="left"/>
        <w:pPr>
          <w:ind w:left="301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91D88FE4">
        <w:start w:val="1"/>
        <w:numFmt w:val="bullet"/>
        <w:lvlText w:val="o"/>
        <w:lvlJc w:val="left"/>
        <w:pPr>
          <w:ind w:left="373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C32272CC">
        <w:start w:val="1"/>
        <w:numFmt w:val="bullet"/>
        <w:lvlText w:val="▪"/>
        <w:lvlJc w:val="left"/>
        <w:pPr>
          <w:ind w:left="445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666CB35E">
        <w:start w:val="1"/>
        <w:numFmt w:val="bullet"/>
        <w:lvlText w:val="·"/>
        <w:lvlJc w:val="left"/>
        <w:pPr>
          <w:ind w:left="517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8A8A3524">
        <w:start w:val="1"/>
        <w:numFmt w:val="bullet"/>
        <w:lvlText w:val="o"/>
        <w:lvlJc w:val="left"/>
        <w:pPr>
          <w:ind w:left="58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1A9C3576">
        <w:start w:val="1"/>
        <w:numFmt w:val="bullet"/>
        <w:lvlText w:val="▪"/>
        <w:lvlJc w:val="left"/>
        <w:pPr>
          <w:ind w:left="661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9" w16cid:durableId="1608660569">
    <w:abstractNumId w:val="2"/>
  </w:num>
  <w:num w:numId="10" w16cid:durableId="496116488">
    <w:abstractNumId w:val="21"/>
  </w:num>
  <w:num w:numId="11" w16cid:durableId="4673527">
    <w:abstractNumId w:val="15"/>
    <w:lvlOverride w:ilvl="0">
      <w:lvl w:ilvl="0" w:tplc="2C7E2DCE">
        <w:start w:val="1"/>
        <w:numFmt w:val="bullet"/>
        <w:lvlText w:val="·"/>
        <w:lvlJc w:val="left"/>
        <w:pPr>
          <w:ind w:left="75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99E1E62">
        <w:start w:val="1"/>
        <w:numFmt w:val="bullet"/>
        <w:lvlText w:val="o"/>
        <w:lvlJc w:val="left"/>
        <w:pPr>
          <w:ind w:left="147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9285924">
        <w:start w:val="1"/>
        <w:numFmt w:val="bullet"/>
        <w:lvlText w:val="▪"/>
        <w:lvlJc w:val="left"/>
        <w:pPr>
          <w:ind w:left="219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97024EC">
        <w:start w:val="1"/>
        <w:numFmt w:val="bullet"/>
        <w:lvlText w:val="·"/>
        <w:lvlJc w:val="left"/>
        <w:pPr>
          <w:ind w:left="291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A869038">
        <w:start w:val="1"/>
        <w:numFmt w:val="bullet"/>
        <w:lvlText w:val="o"/>
        <w:lvlJc w:val="left"/>
        <w:pPr>
          <w:ind w:left="363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71017BE">
        <w:start w:val="1"/>
        <w:numFmt w:val="bullet"/>
        <w:lvlText w:val="▪"/>
        <w:lvlJc w:val="left"/>
        <w:pPr>
          <w:ind w:left="435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0FC5624">
        <w:start w:val="1"/>
        <w:numFmt w:val="bullet"/>
        <w:lvlText w:val="·"/>
        <w:lvlJc w:val="left"/>
        <w:pPr>
          <w:ind w:left="507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53ACFAC">
        <w:start w:val="1"/>
        <w:numFmt w:val="bullet"/>
        <w:lvlText w:val="o"/>
        <w:lvlJc w:val="left"/>
        <w:pPr>
          <w:ind w:left="579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2FE603E">
        <w:start w:val="1"/>
        <w:numFmt w:val="bullet"/>
        <w:lvlText w:val="▪"/>
        <w:lvlJc w:val="left"/>
        <w:pPr>
          <w:ind w:left="651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 w16cid:durableId="2115049878">
    <w:abstractNumId w:val="6"/>
  </w:num>
  <w:num w:numId="13" w16cid:durableId="407268740">
    <w:abstractNumId w:val="29"/>
  </w:num>
  <w:num w:numId="14" w16cid:durableId="2124303731">
    <w:abstractNumId w:val="5"/>
  </w:num>
  <w:num w:numId="15" w16cid:durableId="210190843">
    <w:abstractNumId w:val="33"/>
  </w:num>
  <w:num w:numId="16" w16cid:durableId="1039817353">
    <w:abstractNumId w:val="34"/>
    <w:lvlOverride w:ilvl="0">
      <w:lvl w:ilvl="0" w:tplc="37D8E262">
        <w:start w:val="1"/>
        <w:numFmt w:val="bullet"/>
        <w:lvlText w:val="·"/>
        <w:lvlJc w:val="left"/>
        <w:pPr>
          <w:ind w:left="903" w:hanging="61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5742E28E">
        <w:start w:val="1"/>
        <w:numFmt w:val="bullet"/>
        <w:lvlText w:val="o"/>
        <w:lvlJc w:val="left"/>
        <w:pPr>
          <w:ind w:left="157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09AC9098">
        <w:start w:val="1"/>
        <w:numFmt w:val="bullet"/>
        <w:lvlText w:val="▪"/>
        <w:lvlJc w:val="left"/>
        <w:pPr>
          <w:ind w:left="22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A8902478">
        <w:start w:val="1"/>
        <w:numFmt w:val="bullet"/>
        <w:lvlText w:val="·"/>
        <w:lvlJc w:val="left"/>
        <w:pPr>
          <w:ind w:left="301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91D88FE4">
        <w:start w:val="1"/>
        <w:numFmt w:val="bullet"/>
        <w:lvlText w:val="o"/>
        <w:lvlJc w:val="left"/>
        <w:pPr>
          <w:ind w:left="373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C32272CC">
        <w:start w:val="1"/>
        <w:numFmt w:val="bullet"/>
        <w:lvlText w:val="▪"/>
        <w:lvlJc w:val="left"/>
        <w:pPr>
          <w:ind w:left="445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666CB35E">
        <w:start w:val="1"/>
        <w:numFmt w:val="bullet"/>
        <w:lvlText w:val="·"/>
        <w:lvlJc w:val="left"/>
        <w:pPr>
          <w:ind w:left="517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8A8A3524">
        <w:start w:val="1"/>
        <w:numFmt w:val="bullet"/>
        <w:lvlText w:val="o"/>
        <w:lvlJc w:val="left"/>
        <w:pPr>
          <w:ind w:left="58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1A9C3576">
        <w:start w:val="1"/>
        <w:numFmt w:val="bullet"/>
        <w:lvlText w:val="▪"/>
        <w:lvlJc w:val="left"/>
        <w:pPr>
          <w:ind w:left="661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17" w16cid:durableId="1458261406">
    <w:abstractNumId w:val="0"/>
  </w:num>
  <w:num w:numId="18" w16cid:durableId="1302884330">
    <w:abstractNumId w:val="20"/>
  </w:num>
  <w:num w:numId="19" w16cid:durableId="2082287691">
    <w:abstractNumId w:val="44"/>
  </w:num>
  <w:num w:numId="20" w16cid:durableId="1093360362">
    <w:abstractNumId w:val="36"/>
  </w:num>
  <w:num w:numId="21" w16cid:durableId="1656370422">
    <w:abstractNumId w:val="14"/>
  </w:num>
  <w:num w:numId="22" w16cid:durableId="859123872">
    <w:abstractNumId w:val="32"/>
  </w:num>
  <w:num w:numId="23" w16cid:durableId="858393732">
    <w:abstractNumId w:val="30"/>
  </w:num>
  <w:num w:numId="24" w16cid:durableId="1708221004">
    <w:abstractNumId w:val="10"/>
  </w:num>
  <w:num w:numId="25" w16cid:durableId="292060360">
    <w:abstractNumId w:val="19"/>
  </w:num>
  <w:num w:numId="26" w16cid:durableId="1793283662">
    <w:abstractNumId w:val="1"/>
  </w:num>
  <w:num w:numId="27" w16cid:durableId="1800106393">
    <w:abstractNumId w:val="35"/>
  </w:num>
  <w:num w:numId="28" w16cid:durableId="1866939125">
    <w:abstractNumId w:val="38"/>
  </w:num>
  <w:num w:numId="29" w16cid:durableId="1077629102">
    <w:abstractNumId w:val="31"/>
  </w:num>
  <w:num w:numId="30" w16cid:durableId="129056321">
    <w:abstractNumId w:val="27"/>
  </w:num>
  <w:num w:numId="31" w16cid:durableId="498275196">
    <w:abstractNumId w:val="43"/>
  </w:num>
  <w:num w:numId="32" w16cid:durableId="1063064561">
    <w:abstractNumId w:val="18"/>
  </w:num>
  <w:num w:numId="33" w16cid:durableId="181212192">
    <w:abstractNumId w:val="16"/>
  </w:num>
  <w:num w:numId="34" w16cid:durableId="1621759364">
    <w:abstractNumId w:val="45"/>
  </w:num>
  <w:num w:numId="35" w16cid:durableId="1561018459">
    <w:abstractNumId w:val="9"/>
  </w:num>
  <w:num w:numId="36" w16cid:durableId="834105110">
    <w:abstractNumId w:val="3"/>
  </w:num>
  <w:num w:numId="37" w16cid:durableId="1679307183">
    <w:abstractNumId w:val="26"/>
  </w:num>
  <w:num w:numId="38" w16cid:durableId="888884718">
    <w:abstractNumId w:val="11"/>
  </w:num>
  <w:num w:numId="39" w16cid:durableId="1679653067">
    <w:abstractNumId w:val="22"/>
  </w:num>
  <w:num w:numId="40" w16cid:durableId="354041347">
    <w:abstractNumId w:val="17"/>
  </w:num>
  <w:num w:numId="41" w16cid:durableId="1159733710">
    <w:abstractNumId w:val="7"/>
  </w:num>
  <w:num w:numId="42" w16cid:durableId="1161191379">
    <w:abstractNumId w:val="42"/>
  </w:num>
  <w:num w:numId="43" w16cid:durableId="597719192">
    <w:abstractNumId w:val="47"/>
  </w:num>
  <w:num w:numId="44" w16cid:durableId="930971461">
    <w:abstractNumId w:val="25"/>
  </w:num>
  <w:num w:numId="45" w16cid:durableId="298339208">
    <w:abstractNumId w:val="8"/>
  </w:num>
  <w:num w:numId="46" w16cid:durableId="732656950">
    <w:abstractNumId w:val="39"/>
  </w:num>
  <w:num w:numId="47" w16cid:durableId="1121221537">
    <w:abstractNumId w:val="24"/>
  </w:num>
  <w:num w:numId="48" w16cid:durableId="742220473">
    <w:abstractNumId w:val="28"/>
  </w:num>
  <w:num w:numId="49" w16cid:durableId="712777864">
    <w:abstractNumId w:val="13"/>
  </w:num>
  <w:num w:numId="50" w16cid:durableId="292565920">
    <w:abstractNumId w:val="4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0D52"/>
    <w:rsid w:val="000064CC"/>
    <w:rsid w:val="000278C6"/>
    <w:rsid w:val="0002796E"/>
    <w:rsid w:val="00034B53"/>
    <w:rsid w:val="000425C4"/>
    <w:rsid w:val="000429B1"/>
    <w:rsid w:val="00043EDF"/>
    <w:rsid w:val="00061159"/>
    <w:rsid w:val="00066984"/>
    <w:rsid w:val="00081D66"/>
    <w:rsid w:val="00082952"/>
    <w:rsid w:val="00083F67"/>
    <w:rsid w:val="000962BD"/>
    <w:rsid w:val="000971FC"/>
    <w:rsid w:val="0009732B"/>
    <w:rsid w:val="000A2199"/>
    <w:rsid w:val="000A2A3A"/>
    <w:rsid w:val="000A492A"/>
    <w:rsid w:val="000B43DE"/>
    <w:rsid w:val="000B7041"/>
    <w:rsid w:val="000B7600"/>
    <w:rsid w:val="000E2CB6"/>
    <w:rsid w:val="000E413A"/>
    <w:rsid w:val="000F29C4"/>
    <w:rsid w:val="000F5AA3"/>
    <w:rsid w:val="00100396"/>
    <w:rsid w:val="00100B5C"/>
    <w:rsid w:val="001106E9"/>
    <w:rsid w:val="0011376A"/>
    <w:rsid w:val="00120405"/>
    <w:rsid w:val="00134F77"/>
    <w:rsid w:val="00151BBF"/>
    <w:rsid w:val="0015323E"/>
    <w:rsid w:val="00154487"/>
    <w:rsid w:val="00155E18"/>
    <w:rsid w:val="00156763"/>
    <w:rsid w:val="0016321A"/>
    <w:rsid w:val="0017433E"/>
    <w:rsid w:val="001874DF"/>
    <w:rsid w:val="001956B9"/>
    <w:rsid w:val="001A1AE7"/>
    <w:rsid w:val="001A6E3C"/>
    <w:rsid w:val="001B3C2C"/>
    <w:rsid w:val="001B3F78"/>
    <w:rsid w:val="001B4101"/>
    <w:rsid w:val="001B5F45"/>
    <w:rsid w:val="001C0321"/>
    <w:rsid w:val="001C3619"/>
    <w:rsid w:val="001C76D8"/>
    <w:rsid w:val="001D486F"/>
    <w:rsid w:val="001D57EC"/>
    <w:rsid w:val="001E09F7"/>
    <w:rsid w:val="001E1050"/>
    <w:rsid w:val="001E1E1F"/>
    <w:rsid w:val="001E2007"/>
    <w:rsid w:val="001E3F93"/>
    <w:rsid w:val="001E57C1"/>
    <w:rsid w:val="001E6281"/>
    <w:rsid w:val="001E7AC4"/>
    <w:rsid w:val="001F07EF"/>
    <w:rsid w:val="001F6D7A"/>
    <w:rsid w:val="00201D8F"/>
    <w:rsid w:val="0022186A"/>
    <w:rsid w:val="00235F71"/>
    <w:rsid w:val="002408F8"/>
    <w:rsid w:val="002444CA"/>
    <w:rsid w:val="00257270"/>
    <w:rsid w:val="00260DE6"/>
    <w:rsid w:val="002640BF"/>
    <w:rsid w:val="002732DB"/>
    <w:rsid w:val="00273FEE"/>
    <w:rsid w:val="002749E9"/>
    <w:rsid w:val="00281BD2"/>
    <w:rsid w:val="0028204E"/>
    <w:rsid w:val="0028591B"/>
    <w:rsid w:val="00287808"/>
    <w:rsid w:val="00291841"/>
    <w:rsid w:val="002930A4"/>
    <w:rsid w:val="0029646A"/>
    <w:rsid w:val="002A1901"/>
    <w:rsid w:val="002A40A3"/>
    <w:rsid w:val="002A7F63"/>
    <w:rsid w:val="002B21B5"/>
    <w:rsid w:val="002C20FC"/>
    <w:rsid w:val="002C449B"/>
    <w:rsid w:val="002C5106"/>
    <w:rsid w:val="002C6040"/>
    <w:rsid w:val="002C687B"/>
    <w:rsid w:val="002C7986"/>
    <w:rsid w:val="002D1D3D"/>
    <w:rsid w:val="002D2DB3"/>
    <w:rsid w:val="002D5B3F"/>
    <w:rsid w:val="002E272E"/>
    <w:rsid w:val="002E7EBD"/>
    <w:rsid w:val="002F17AE"/>
    <w:rsid w:val="002F3545"/>
    <w:rsid w:val="002F3E25"/>
    <w:rsid w:val="002F4BB3"/>
    <w:rsid w:val="002F5778"/>
    <w:rsid w:val="002F641E"/>
    <w:rsid w:val="00303012"/>
    <w:rsid w:val="0030368B"/>
    <w:rsid w:val="003173E5"/>
    <w:rsid w:val="003223E0"/>
    <w:rsid w:val="00322A4D"/>
    <w:rsid w:val="003412FC"/>
    <w:rsid w:val="00347D43"/>
    <w:rsid w:val="00352C4A"/>
    <w:rsid w:val="003559CA"/>
    <w:rsid w:val="00362560"/>
    <w:rsid w:val="00362CE7"/>
    <w:rsid w:val="00371731"/>
    <w:rsid w:val="00371ABD"/>
    <w:rsid w:val="0037228E"/>
    <w:rsid w:val="003732FD"/>
    <w:rsid w:val="003753B2"/>
    <w:rsid w:val="00375E92"/>
    <w:rsid w:val="00376559"/>
    <w:rsid w:val="00377854"/>
    <w:rsid w:val="0038049E"/>
    <w:rsid w:val="00384D73"/>
    <w:rsid w:val="00393EB6"/>
    <w:rsid w:val="003A3CE5"/>
    <w:rsid w:val="003A4D85"/>
    <w:rsid w:val="003B366F"/>
    <w:rsid w:val="003B3F9D"/>
    <w:rsid w:val="003C4415"/>
    <w:rsid w:val="003C7209"/>
    <w:rsid w:val="003D70F0"/>
    <w:rsid w:val="003E27DC"/>
    <w:rsid w:val="003E5751"/>
    <w:rsid w:val="003F3B14"/>
    <w:rsid w:val="003F404C"/>
    <w:rsid w:val="003F5FD7"/>
    <w:rsid w:val="003F735D"/>
    <w:rsid w:val="0040453E"/>
    <w:rsid w:val="00404B3B"/>
    <w:rsid w:val="00404C50"/>
    <w:rsid w:val="00413139"/>
    <w:rsid w:val="00423934"/>
    <w:rsid w:val="00426244"/>
    <w:rsid w:val="00434D29"/>
    <w:rsid w:val="00450E57"/>
    <w:rsid w:val="00453FC1"/>
    <w:rsid w:val="00455236"/>
    <w:rsid w:val="0046003B"/>
    <w:rsid w:val="00464C6D"/>
    <w:rsid w:val="0048317F"/>
    <w:rsid w:val="004837F9"/>
    <w:rsid w:val="00485DBB"/>
    <w:rsid w:val="004874DE"/>
    <w:rsid w:val="004B1D39"/>
    <w:rsid w:val="004B5334"/>
    <w:rsid w:val="004B6A47"/>
    <w:rsid w:val="004B6C14"/>
    <w:rsid w:val="004C4121"/>
    <w:rsid w:val="004C5645"/>
    <w:rsid w:val="004D3BE8"/>
    <w:rsid w:val="004E5EBB"/>
    <w:rsid w:val="004F4C26"/>
    <w:rsid w:val="0050000B"/>
    <w:rsid w:val="00500094"/>
    <w:rsid w:val="0050249F"/>
    <w:rsid w:val="00506AA2"/>
    <w:rsid w:val="00507815"/>
    <w:rsid w:val="0051043F"/>
    <w:rsid w:val="00512D6C"/>
    <w:rsid w:val="00520275"/>
    <w:rsid w:val="00521537"/>
    <w:rsid w:val="00524566"/>
    <w:rsid w:val="00526A2B"/>
    <w:rsid w:val="00530B6F"/>
    <w:rsid w:val="00530BEF"/>
    <w:rsid w:val="0053263B"/>
    <w:rsid w:val="00535B6E"/>
    <w:rsid w:val="00552770"/>
    <w:rsid w:val="00561F00"/>
    <w:rsid w:val="00562C69"/>
    <w:rsid w:val="00562DEC"/>
    <w:rsid w:val="00576AB4"/>
    <w:rsid w:val="00577917"/>
    <w:rsid w:val="00581FCC"/>
    <w:rsid w:val="00582B78"/>
    <w:rsid w:val="0058321C"/>
    <w:rsid w:val="00590667"/>
    <w:rsid w:val="00592311"/>
    <w:rsid w:val="005969E2"/>
    <w:rsid w:val="005A1689"/>
    <w:rsid w:val="005A31DE"/>
    <w:rsid w:val="005A3C73"/>
    <w:rsid w:val="005B586C"/>
    <w:rsid w:val="005B61CD"/>
    <w:rsid w:val="005B7CD5"/>
    <w:rsid w:val="005C2B76"/>
    <w:rsid w:val="005C4D7F"/>
    <w:rsid w:val="005D1D58"/>
    <w:rsid w:val="005D432C"/>
    <w:rsid w:val="005D786C"/>
    <w:rsid w:val="005E285E"/>
    <w:rsid w:val="005E72F8"/>
    <w:rsid w:val="005E7305"/>
    <w:rsid w:val="005F09DB"/>
    <w:rsid w:val="005F2EF2"/>
    <w:rsid w:val="005F3E33"/>
    <w:rsid w:val="005F7E1F"/>
    <w:rsid w:val="00610700"/>
    <w:rsid w:val="00610E08"/>
    <w:rsid w:val="006140BF"/>
    <w:rsid w:val="00620787"/>
    <w:rsid w:val="0062632B"/>
    <w:rsid w:val="00627FAE"/>
    <w:rsid w:val="00632434"/>
    <w:rsid w:val="00637B6E"/>
    <w:rsid w:val="00644256"/>
    <w:rsid w:val="00656C7D"/>
    <w:rsid w:val="0066053F"/>
    <w:rsid w:val="00661D6F"/>
    <w:rsid w:val="0066725E"/>
    <w:rsid w:val="006713FE"/>
    <w:rsid w:val="006716C7"/>
    <w:rsid w:val="00671F58"/>
    <w:rsid w:val="006749F0"/>
    <w:rsid w:val="00681208"/>
    <w:rsid w:val="006839F0"/>
    <w:rsid w:val="00687AB6"/>
    <w:rsid w:val="0069050A"/>
    <w:rsid w:val="00691DA5"/>
    <w:rsid w:val="006934D4"/>
    <w:rsid w:val="00694D2D"/>
    <w:rsid w:val="006A00B8"/>
    <w:rsid w:val="006A4F2A"/>
    <w:rsid w:val="006A64E9"/>
    <w:rsid w:val="006A6DC3"/>
    <w:rsid w:val="006C3D48"/>
    <w:rsid w:val="006C4727"/>
    <w:rsid w:val="006D49ED"/>
    <w:rsid w:val="006D4ECE"/>
    <w:rsid w:val="006D55CE"/>
    <w:rsid w:val="006D637A"/>
    <w:rsid w:val="006F0BDF"/>
    <w:rsid w:val="006F184F"/>
    <w:rsid w:val="006F45BF"/>
    <w:rsid w:val="006F60E0"/>
    <w:rsid w:val="00701FAC"/>
    <w:rsid w:val="00702A34"/>
    <w:rsid w:val="00702F71"/>
    <w:rsid w:val="007078D6"/>
    <w:rsid w:val="00711191"/>
    <w:rsid w:val="00717369"/>
    <w:rsid w:val="00717978"/>
    <w:rsid w:val="00722A55"/>
    <w:rsid w:val="007323EC"/>
    <w:rsid w:val="00732926"/>
    <w:rsid w:val="00732A5F"/>
    <w:rsid w:val="00735F5F"/>
    <w:rsid w:val="007366DF"/>
    <w:rsid w:val="00746C50"/>
    <w:rsid w:val="0075332C"/>
    <w:rsid w:val="00757839"/>
    <w:rsid w:val="00770C81"/>
    <w:rsid w:val="007711C0"/>
    <w:rsid w:val="007726C4"/>
    <w:rsid w:val="00772ED6"/>
    <w:rsid w:val="00775F8D"/>
    <w:rsid w:val="00776163"/>
    <w:rsid w:val="007826B5"/>
    <w:rsid w:val="00784868"/>
    <w:rsid w:val="00784FF0"/>
    <w:rsid w:val="007C0AC7"/>
    <w:rsid w:val="007C0F26"/>
    <w:rsid w:val="007C11D0"/>
    <w:rsid w:val="007C3CB0"/>
    <w:rsid w:val="007C67A5"/>
    <w:rsid w:val="007C682C"/>
    <w:rsid w:val="007D2385"/>
    <w:rsid w:val="007D50CD"/>
    <w:rsid w:val="007D6FCB"/>
    <w:rsid w:val="007D7580"/>
    <w:rsid w:val="007E03AF"/>
    <w:rsid w:val="007E28AD"/>
    <w:rsid w:val="007E5793"/>
    <w:rsid w:val="007F2281"/>
    <w:rsid w:val="00800069"/>
    <w:rsid w:val="00801C50"/>
    <w:rsid w:val="008079C7"/>
    <w:rsid w:val="00813ECE"/>
    <w:rsid w:val="008310A0"/>
    <w:rsid w:val="00833E85"/>
    <w:rsid w:val="00842BD8"/>
    <w:rsid w:val="00842E7F"/>
    <w:rsid w:val="0084309C"/>
    <w:rsid w:val="008430DE"/>
    <w:rsid w:val="008456C7"/>
    <w:rsid w:val="00852933"/>
    <w:rsid w:val="00855E95"/>
    <w:rsid w:val="008606AB"/>
    <w:rsid w:val="00863B86"/>
    <w:rsid w:val="00865B46"/>
    <w:rsid w:val="00867069"/>
    <w:rsid w:val="0088349E"/>
    <w:rsid w:val="00883E5A"/>
    <w:rsid w:val="0088551A"/>
    <w:rsid w:val="00890384"/>
    <w:rsid w:val="00895E91"/>
    <w:rsid w:val="00896134"/>
    <w:rsid w:val="008975A7"/>
    <w:rsid w:val="008A2D55"/>
    <w:rsid w:val="008A4B0A"/>
    <w:rsid w:val="008A62BC"/>
    <w:rsid w:val="008B0652"/>
    <w:rsid w:val="008B38D3"/>
    <w:rsid w:val="008B43E7"/>
    <w:rsid w:val="008B6901"/>
    <w:rsid w:val="008C3BFE"/>
    <w:rsid w:val="008C63B4"/>
    <w:rsid w:val="008D763F"/>
    <w:rsid w:val="008E4EBE"/>
    <w:rsid w:val="008E7BE9"/>
    <w:rsid w:val="008F036F"/>
    <w:rsid w:val="008F78C2"/>
    <w:rsid w:val="00902097"/>
    <w:rsid w:val="00902DB0"/>
    <w:rsid w:val="009107C3"/>
    <w:rsid w:val="00911394"/>
    <w:rsid w:val="0091379E"/>
    <w:rsid w:val="00923EF2"/>
    <w:rsid w:val="00926D25"/>
    <w:rsid w:val="00926E9D"/>
    <w:rsid w:val="009327C8"/>
    <w:rsid w:val="00932C6E"/>
    <w:rsid w:val="00933F10"/>
    <w:rsid w:val="00934D2A"/>
    <w:rsid w:val="00936A16"/>
    <w:rsid w:val="009433C5"/>
    <w:rsid w:val="009464D7"/>
    <w:rsid w:val="009511AC"/>
    <w:rsid w:val="00962D8B"/>
    <w:rsid w:val="00965881"/>
    <w:rsid w:val="00965B2B"/>
    <w:rsid w:val="009668F1"/>
    <w:rsid w:val="0098022E"/>
    <w:rsid w:val="009871FF"/>
    <w:rsid w:val="0099043A"/>
    <w:rsid w:val="009926A0"/>
    <w:rsid w:val="00993494"/>
    <w:rsid w:val="009942B8"/>
    <w:rsid w:val="009A1AFA"/>
    <w:rsid w:val="009A5C52"/>
    <w:rsid w:val="009B0B59"/>
    <w:rsid w:val="009B4900"/>
    <w:rsid w:val="009B7A8B"/>
    <w:rsid w:val="009C126D"/>
    <w:rsid w:val="009C24C9"/>
    <w:rsid w:val="009C59CB"/>
    <w:rsid w:val="009D3EA4"/>
    <w:rsid w:val="009E0ECF"/>
    <w:rsid w:val="009E2D65"/>
    <w:rsid w:val="009E303F"/>
    <w:rsid w:val="009E4BC1"/>
    <w:rsid w:val="009F3137"/>
    <w:rsid w:val="009F3E1C"/>
    <w:rsid w:val="00A03BB8"/>
    <w:rsid w:val="00A14D95"/>
    <w:rsid w:val="00A270C8"/>
    <w:rsid w:val="00A4036F"/>
    <w:rsid w:val="00A4641C"/>
    <w:rsid w:val="00A50D47"/>
    <w:rsid w:val="00A557E6"/>
    <w:rsid w:val="00A55876"/>
    <w:rsid w:val="00A6580F"/>
    <w:rsid w:val="00A660B8"/>
    <w:rsid w:val="00A736F9"/>
    <w:rsid w:val="00A7634F"/>
    <w:rsid w:val="00A83A40"/>
    <w:rsid w:val="00A86C79"/>
    <w:rsid w:val="00A92152"/>
    <w:rsid w:val="00A943A3"/>
    <w:rsid w:val="00AA2C7D"/>
    <w:rsid w:val="00AB32E8"/>
    <w:rsid w:val="00AB6FE7"/>
    <w:rsid w:val="00AB7AD7"/>
    <w:rsid w:val="00AC4C0E"/>
    <w:rsid w:val="00AD2430"/>
    <w:rsid w:val="00AD3CB3"/>
    <w:rsid w:val="00AE0A9E"/>
    <w:rsid w:val="00AE61AF"/>
    <w:rsid w:val="00AF0E34"/>
    <w:rsid w:val="00AF271D"/>
    <w:rsid w:val="00AF4BC7"/>
    <w:rsid w:val="00AF56C2"/>
    <w:rsid w:val="00AF6558"/>
    <w:rsid w:val="00B004E6"/>
    <w:rsid w:val="00B071D4"/>
    <w:rsid w:val="00B0744D"/>
    <w:rsid w:val="00B15075"/>
    <w:rsid w:val="00B232EE"/>
    <w:rsid w:val="00B345CC"/>
    <w:rsid w:val="00B404BC"/>
    <w:rsid w:val="00B417A7"/>
    <w:rsid w:val="00B46097"/>
    <w:rsid w:val="00B467D9"/>
    <w:rsid w:val="00B5477C"/>
    <w:rsid w:val="00B71F7D"/>
    <w:rsid w:val="00B7316B"/>
    <w:rsid w:val="00B7616C"/>
    <w:rsid w:val="00B81AD3"/>
    <w:rsid w:val="00B829D8"/>
    <w:rsid w:val="00B84B5B"/>
    <w:rsid w:val="00B90EAE"/>
    <w:rsid w:val="00B95FB0"/>
    <w:rsid w:val="00BA1176"/>
    <w:rsid w:val="00BD0490"/>
    <w:rsid w:val="00BD52F6"/>
    <w:rsid w:val="00BD6E23"/>
    <w:rsid w:val="00BE0B01"/>
    <w:rsid w:val="00BE79C7"/>
    <w:rsid w:val="00BF3CB5"/>
    <w:rsid w:val="00BF67B9"/>
    <w:rsid w:val="00C1285B"/>
    <w:rsid w:val="00C1361B"/>
    <w:rsid w:val="00C16DB0"/>
    <w:rsid w:val="00C16DC4"/>
    <w:rsid w:val="00C21628"/>
    <w:rsid w:val="00C31BA8"/>
    <w:rsid w:val="00C32109"/>
    <w:rsid w:val="00C349CD"/>
    <w:rsid w:val="00C351EE"/>
    <w:rsid w:val="00C36D9A"/>
    <w:rsid w:val="00C41DEA"/>
    <w:rsid w:val="00C41F72"/>
    <w:rsid w:val="00C44A72"/>
    <w:rsid w:val="00C47BF8"/>
    <w:rsid w:val="00C55097"/>
    <w:rsid w:val="00C55E9D"/>
    <w:rsid w:val="00C5644C"/>
    <w:rsid w:val="00C606A2"/>
    <w:rsid w:val="00C705F9"/>
    <w:rsid w:val="00C70C54"/>
    <w:rsid w:val="00C80EBA"/>
    <w:rsid w:val="00C80F0F"/>
    <w:rsid w:val="00C82887"/>
    <w:rsid w:val="00C85734"/>
    <w:rsid w:val="00C87E9F"/>
    <w:rsid w:val="00C91F86"/>
    <w:rsid w:val="00C93BCB"/>
    <w:rsid w:val="00C94B99"/>
    <w:rsid w:val="00CC241A"/>
    <w:rsid w:val="00CE12D6"/>
    <w:rsid w:val="00CE36C4"/>
    <w:rsid w:val="00CE4630"/>
    <w:rsid w:val="00CE65AB"/>
    <w:rsid w:val="00CE7318"/>
    <w:rsid w:val="00CF4266"/>
    <w:rsid w:val="00CF66EB"/>
    <w:rsid w:val="00D010E4"/>
    <w:rsid w:val="00D01E80"/>
    <w:rsid w:val="00D12BE0"/>
    <w:rsid w:val="00D17BAA"/>
    <w:rsid w:val="00D22FE2"/>
    <w:rsid w:val="00D231E3"/>
    <w:rsid w:val="00D241F1"/>
    <w:rsid w:val="00D275CB"/>
    <w:rsid w:val="00D27719"/>
    <w:rsid w:val="00D353FF"/>
    <w:rsid w:val="00D62249"/>
    <w:rsid w:val="00D6609C"/>
    <w:rsid w:val="00D73F3B"/>
    <w:rsid w:val="00D82902"/>
    <w:rsid w:val="00DB116D"/>
    <w:rsid w:val="00DB2E86"/>
    <w:rsid w:val="00DB6F5C"/>
    <w:rsid w:val="00DC678E"/>
    <w:rsid w:val="00DD17CC"/>
    <w:rsid w:val="00DD1B59"/>
    <w:rsid w:val="00DE2464"/>
    <w:rsid w:val="00E03844"/>
    <w:rsid w:val="00E100D1"/>
    <w:rsid w:val="00E230E0"/>
    <w:rsid w:val="00E236EB"/>
    <w:rsid w:val="00E31451"/>
    <w:rsid w:val="00E45F46"/>
    <w:rsid w:val="00E470FD"/>
    <w:rsid w:val="00E51AAC"/>
    <w:rsid w:val="00E5526E"/>
    <w:rsid w:val="00E5780D"/>
    <w:rsid w:val="00E63213"/>
    <w:rsid w:val="00E66CC0"/>
    <w:rsid w:val="00E70D99"/>
    <w:rsid w:val="00E728A9"/>
    <w:rsid w:val="00E862BB"/>
    <w:rsid w:val="00E9564B"/>
    <w:rsid w:val="00EA0F4E"/>
    <w:rsid w:val="00EA295B"/>
    <w:rsid w:val="00EA5B6A"/>
    <w:rsid w:val="00EB4F96"/>
    <w:rsid w:val="00EC1570"/>
    <w:rsid w:val="00EC644B"/>
    <w:rsid w:val="00ED0415"/>
    <w:rsid w:val="00EE3132"/>
    <w:rsid w:val="00EE33F0"/>
    <w:rsid w:val="00EE3D9D"/>
    <w:rsid w:val="00EE6F25"/>
    <w:rsid w:val="00EF3C47"/>
    <w:rsid w:val="00F02126"/>
    <w:rsid w:val="00F03D85"/>
    <w:rsid w:val="00F0734C"/>
    <w:rsid w:val="00F07B63"/>
    <w:rsid w:val="00F1168E"/>
    <w:rsid w:val="00F11C1C"/>
    <w:rsid w:val="00F249F1"/>
    <w:rsid w:val="00F25B9D"/>
    <w:rsid w:val="00F2664E"/>
    <w:rsid w:val="00F31163"/>
    <w:rsid w:val="00F31C04"/>
    <w:rsid w:val="00F33018"/>
    <w:rsid w:val="00F40CDA"/>
    <w:rsid w:val="00F52333"/>
    <w:rsid w:val="00F53466"/>
    <w:rsid w:val="00F53C4F"/>
    <w:rsid w:val="00F61A20"/>
    <w:rsid w:val="00F63AFC"/>
    <w:rsid w:val="00F65B4F"/>
    <w:rsid w:val="00F73F12"/>
    <w:rsid w:val="00F83547"/>
    <w:rsid w:val="00F8381F"/>
    <w:rsid w:val="00F907BF"/>
    <w:rsid w:val="00F97E2B"/>
    <w:rsid w:val="00FA04CD"/>
    <w:rsid w:val="00FA5196"/>
    <w:rsid w:val="00FA68F8"/>
    <w:rsid w:val="00FB1DC0"/>
    <w:rsid w:val="00FB341D"/>
    <w:rsid w:val="00FB4521"/>
    <w:rsid w:val="00FB4F84"/>
    <w:rsid w:val="00FB5532"/>
    <w:rsid w:val="00FB5CF8"/>
    <w:rsid w:val="00FC5D54"/>
    <w:rsid w:val="00FD69D8"/>
    <w:rsid w:val="00FE1B78"/>
    <w:rsid w:val="00FE575D"/>
    <w:rsid w:val="00FF21EE"/>
    <w:rsid w:val="00FF7881"/>
    <w:rsid w:val="3263146B"/>
    <w:rsid w:val="3CE79E6D"/>
    <w:rsid w:val="47F5A3CF"/>
    <w:rsid w:val="6AD72516"/>
    <w:rsid w:val="7CB3B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DFBB8B"/>
  <w15:chartTrackingRefBased/>
  <w15:docId w15:val="{8F3416EF-1D57-4214-B440-A0EAB39A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36C4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C85734"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cs="Arial"/>
      <w:b/>
      <w:bCs/>
      <w:lang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84868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868"/>
    <w:pPr>
      <w:keepNext/>
      <w:keepLines/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1F07EF"/>
    <w:rPr>
      <w:sz w:val="16"/>
      <w:lang w:eastAsia="en-US"/>
    </w:rPr>
  </w:style>
  <w:style w:type="paragraph" w:customStyle="1" w:styleId="BodyText1">
    <w:name w:val="Body Text1"/>
    <w:basedOn w:val="Normal"/>
    <w:uiPriority w:val="99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uiPriority w:val="99"/>
    <w:rsid w:val="00A03BB8"/>
    <w:pPr>
      <w:numPr>
        <w:numId w:val="1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customStyle="1" w:styleId="Heading2Char">
    <w:name w:val="Heading 2 Char"/>
    <w:link w:val="Heading2"/>
    <w:rsid w:val="00C85734"/>
    <w:rPr>
      <w:rFonts w:ascii="Arial" w:hAnsi="Arial"/>
      <w:b/>
      <w:sz w:val="24"/>
    </w:rPr>
  </w:style>
  <w:style w:type="paragraph" w:customStyle="1" w:styleId="bullet">
    <w:name w:val="bullet"/>
    <w:link w:val="bulletChar"/>
    <w:rsid w:val="002F17AE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bulletChar">
    <w:name w:val="bullet Char"/>
    <w:link w:val="bullet"/>
    <w:rsid w:val="002F17AE"/>
    <w:rPr>
      <w:sz w:val="24"/>
    </w:rPr>
  </w:style>
  <w:style w:type="paragraph" w:styleId="BodyText">
    <w:name w:val="Body Text"/>
    <w:basedOn w:val="Normal"/>
    <w:link w:val="BodyTextChar"/>
    <w:unhideWhenUsed/>
    <w:rsid w:val="00A270C8"/>
    <w:pPr>
      <w:spacing w:after="120"/>
    </w:pPr>
    <w:rPr>
      <w:lang w:val="en-US"/>
    </w:rPr>
  </w:style>
  <w:style w:type="character" w:customStyle="1" w:styleId="BodyTextChar">
    <w:name w:val="Body Text Char"/>
    <w:link w:val="BodyText"/>
    <w:rsid w:val="00A270C8"/>
    <w:rPr>
      <w:lang w:val="en-US"/>
    </w:rPr>
  </w:style>
  <w:style w:type="paragraph" w:customStyle="1" w:styleId="BodyText10">
    <w:name w:val="Body Text10"/>
    <w:basedOn w:val="Normal"/>
    <w:rsid w:val="00A270C8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customStyle="1" w:styleId="heading">
    <w:name w:val="heading"/>
    <w:basedOn w:val="fixed"/>
    <w:link w:val="headingChar"/>
    <w:rsid w:val="00A270C8"/>
    <w:pPr>
      <w:spacing w:before="240" w:after="120"/>
    </w:pPr>
  </w:style>
  <w:style w:type="paragraph" w:customStyle="1" w:styleId="fixed">
    <w:name w:val="fixed"/>
    <w:link w:val="fixedChar"/>
    <w:rsid w:val="00A270C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character" w:customStyle="1" w:styleId="fixedChar">
    <w:name w:val="fixed Char"/>
    <w:link w:val="fixed"/>
    <w:rsid w:val="00A270C8"/>
    <w:rPr>
      <w:b/>
      <w:sz w:val="24"/>
    </w:rPr>
  </w:style>
  <w:style w:type="character" w:customStyle="1" w:styleId="headingChar">
    <w:name w:val="heading Char"/>
    <w:link w:val="heading"/>
    <w:rsid w:val="00A270C8"/>
    <w:rPr>
      <w:b/>
      <w:sz w:val="24"/>
    </w:rPr>
  </w:style>
  <w:style w:type="paragraph" w:customStyle="1" w:styleId="SMUNORMALARIAL">
    <w:name w:val="SMU NORMAL ARIAL"/>
    <w:basedOn w:val="Normal"/>
    <w:rsid w:val="00A270C8"/>
    <w:rPr>
      <w:sz w:val="22"/>
      <w:szCs w:val="24"/>
    </w:rPr>
  </w:style>
  <w:style w:type="character" w:customStyle="1" w:styleId="Heading8Char">
    <w:name w:val="Heading 8 Char"/>
    <w:link w:val="Heading8"/>
    <w:semiHidden/>
    <w:rsid w:val="0078486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784868"/>
    <w:rPr>
      <w:rFonts w:ascii="Cambria" w:hAnsi="Cambria"/>
      <w:i/>
      <w:iCs/>
      <w:color w:val="404040"/>
    </w:rPr>
  </w:style>
  <w:style w:type="paragraph" w:customStyle="1" w:styleId="Style1">
    <w:name w:val="Style1"/>
    <w:basedOn w:val="Normal"/>
    <w:rsid w:val="00784868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Heading3Char">
    <w:name w:val="Heading 3 Char"/>
    <w:link w:val="Heading3"/>
    <w:rsid w:val="00B90EAE"/>
    <w:rPr>
      <w:b/>
      <w:sz w:val="24"/>
    </w:rPr>
  </w:style>
  <w:style w:type="character" w:customStyle="1" w:styleId="Heading4Char">
    <w:name w:val="Heading 4 Char"/>
    <w:link w:val="Heading4"/>
    <w:rsid w:val="00B90EAE"/>
    <w:rPr>
      <w:sz w:val="40"/>
    </w:rPr>
  </w:style>
  <w:style w:type="character" w:customStyle="1" w:styleId="BodyText2Char">
    <w:name w:val="Body Text 2 Char"/>
    <w:link w:val="BodyText2"/>
    <w:rsid w:val="00B90EAE"/>
    <w:rPr>
      <w:sz w:val="16"/>
      <w:lang w:eastAsia="en-US"/>
    </w:rPr>
  </w:style>
  <w:style w:type="numbering" w:customStyle="1" w:styleId="ImportedStyle30">
    <w:name w:val="Imported Style 30"/>
    <w:rsid w:val="00C55E9D"/>
    <w:pPr>
      <w:numPr>
        <w:numId w:val="3"/>
      </w:numPr>
    </w:pPr>
  </w:style>
  <w:style w:type="table" w:customStyle="1" w:styleId="TableGrid1">
    <w:name w:val="Table Grid1"/>
    <w:basedOn w:val="TableNormal"/>
    <w:next w:val="TableGrid"/>
    <w:uiPriority w:val="59"/>
    <w:rsid w:val="00F3301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mportedStyle36">
    <w:name w:val="Imported Style 36"/>
    <w:rsid w:val="00F33018"/>
    <w:pPr>
      <w:numPr>
        <w:numId w:val="4"/>
      </w:numPr>
    </w:pPr>
  </w:style>
  <w:style w:type="table" w:customStyle="1" w:styleId="TableGrid6">
    <w:name w:val="Table Grid6"/>
    <w:basedOn w:val="TableNormal"/>
    <w:next w:val="TableGrid"/>
    <w:uiPriority w:val="59"/>
    <w:rsid w:val="00F33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B7316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/>
    </w:rPr>
  </w:style>
  <w:style w:type="paragraph" w:customStyle="1" w:styleId="Body">
    <w:name w:val="Body"/>
    <w:rsid w:val="00B7316B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ImportedStyle4">
    <w:name w:val="Imported Style 4"/>
    <w:rsid w:val="00B7316B"/>
    <w:pPr>
      <w:numPr>
        <w:numId w:val="5"/>
      </w:numPr>
    </w:pPr>
  </w:style>
  <w:style w:type="paragraph" w:customStyle="1" w:styleId="Default">
    <w:name w:val="Default"/>
    <w:rsid w:val="00B7316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ImportedStyle18">
    <w:name w:val="Imported Style 18"/>
    <w:rsid w:val="00B7316B"/>
    <w:pPr>
      <w:numPr>
        <w:numId w:val="6"/>
      </w:numPr>
    </w:pPr>
  </w:style>
  <w:style w:type="numbering" w:customStyle="1" w:styleId="ImportedStyle19">
    <w:name w:val="Imported Style 19"/>
    <w:rsid w:val="00B7316B"/>
    <w:pPr>
      <w:numPr>
        <w:numId w:val="9"/>
      </w:numPr>
    </w:pPr>
  </w:style>
  <w:style w:type="character" w:customStyle="1" w:styleId="ListParagraphChar">
    <w:name w:val="List Paragraph Char"/>
    <w:link w:val="ListParagraph"/>
    <w:uiPriority w:val="34"/>
    <w:locked/>
    <w:rsid w:val="00B7316B"/>
  </w:style>
  <w:style w:type="paragraph" w:styleId="TOCHeading">
    <w:name w:val="TOC Heading"/>
    <w:basedOn w:val="Heading1"/>
    <w:next w:val="Normal"/>
    <w:uiPriority w:val="39"/>
    <w:unhideWhenUsed/>
    <w:qFormat/>
    <w:rsid w:val="00746C50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rsid w:val="00746C50"/>
    <w:pPr>
      <w:ind w:left="200"/>
    </w:pPr>
  </w:style>
  <w:style w:type="character" w:customStyle="1" w:styleId="normaltextrun">
    <w:name w:val="normaltextrun"/>
    <w:basedOn w:val="DefaultParagraphFont"/>
    <w:rsid w:val="007C67A5"/>
  </w:style>
  <w:style w:type="character" w:customStyle="1" w:styleId="eop">
    <w:name w:val="eop"/>
    <w:basedOn w:val="DefaultParagraphFont"/>
    <w:rsid w:val="007C67A5"/>
  </w:style>
  <w:style w:type="paragraph" w:customStyle="1" w:styleId="paragraph">
    <w:name w:val="paragraph"/>
    <w:basedOn w:val="Normal"/>
    <w:rsid w:val="00B71F7D"/>
    <w:pPr>
      <w:spacing w:before="100" w:beforeAutospacing="1" w:after="100" w:afterAutospacing="1"/>
    </w:pPr>
    <w:rPr>
      <w:rFonts w:ascii="Times New Roman" w:hAnsi="Times New Roman"/>
      <w:szCs w:val="24"/>
      <w:lang w:eastAsia="zh-CN"/>
    </w:rPr>
  </w:style>
  <w:style w:type="character" w:customStyle="1" w:styleId="tabchar">
    <w:name w:val="tabchar"/>
    <w:basedOn w:val="DefaultParagraphFont"/>
    <w:rsid w:val="00B71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5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23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8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4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9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7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77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4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9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4" ma:contentTypeDescription="Create a new document." ma:contentTypeScope="" ma:versionID="f0509c700f7d88ec63a2a851bcd28be2">
  <xsd:schema xmlns:xsd="http://www.w3.org/2001/XMLSchema" xmlns:xs="http://www.w3.org/2001/XMLSchema" xmlns:p="http://schemas.microsoft.com/office/2006/metadata/properties" xmlns:ns2="550e0b3d-7eb6-4482-88b2-ccad92eb760b" targetNamespace="http://schemas.microsoft.com/office/2006/metadata/properties" ma:root="true" ma:fieldsID="db36fd58def90dcb2291ee1f6a62b599" ns2:_="">
    <xsd:import namespace="550e0b3d-7eb6-4482-88b2-ccad92eb7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8977CE-F395-4680-8F76-719CA30C21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D84CA0-3AC5-4D7E-A0DE-63FC17CB97E3}">
  <ds:schemaRefs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550e0b3d-7eb6-4482-88b2-ccad92eb760b"/>
  </ds:schemaRefs>
</ds:datastoreItem>
</file>

<file path=customXml/itemProps3.xml><?xml version="1.0" encoding="utf-8"?>
<ds:datastoreItem xmlns:ds="http://schemas.openxmlformats.org/officeDocument/2006/customXml" ds:itemID="{C47D6CD1-C775-4CB1-95F4-219D51747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FD72AF-EF7B-4DF0-8A88-53620AD981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24</Pages>
  <Words>6824</Words>
  <Characters>39606</Characters>
  <Application>Microsoft Office Word</Application>
  <DocSecurity>4</DocSecurity>
  <Lines>330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fad-lc</dc:creator>
  <cp:keywords/>
  <cp:lastModifiedBy>Ross Phillips</cp:lastModifiedBy>
  <cp:revision>2</cp:revision>
  <cp:lastPrinted>2016-09-14T10:22:00Z</cp:lastPrinted>
  <dcterms:created xsi:type="dcterms:W3CDTF">2023-01-12T14:29:00Z</dcterms:created>
  <dcterms:modified xsi:type="dcterms:W3CDTF">2023-01-12T14:29:00Z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0x0101004B34EE28F8861145B79E254CABBE25F2</vt:lpwstr>
  </property>
</Properties>
</file>