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982A5A" w14:textId="77777777" w:rsidR="00EF0BE1" w:rsidRPr="00120A30" w:rsidRDefault="00EF0BE1" w:rsidP="00D1401A">
      <w:pPr>
        <w:sectPr w:rsidR="00EF0BE1" w:rsidRPr="00120A30" w:rsidSect="00EC0A9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499DB382" w14:textId="3F39526E" w:rsidR="00EF0BE1" w:rsidRPr="00D1401A" w:rsidRDefault="00120A30" w:rsidP="00D1401A">
      <w:pPr>
        <w:pStyle w:val="Heading1"/>
        <w:rPr>
          <w:b/>
        </w:rPr>
      </w:pPr>
      <w:r w:rsidRPr="00D1401A">
        <w:rPr>
          <w:b/>
          <w:lang w:val="cy-GB"/>
        </w:rPr>
        <w:t>Cynllun Gwers Cam 1</w:t>
      </w:r>
    </w:p>
    <w:p w14:paraId="41FC62E2" w14:textId="77777777" w:rsidR="00EF0BE1" w:rsidRPr="00120A30" w:rsidRDefault="00EF0BE1" w:rsidP="00EF0BE1">
      <w:pPr>
        <w:sectPr w:rsidR="00EF0BE1" w:rsidRPr="00120A30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3C2A2788" w:rsidR="00D46A8E" w:rsidRPr="00D1401A" w:rsidRDefault="00120A30" w:rsidP="00D46A8E">
      <w:pPr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Cynllun Gwers – Cam 1 Cynllun Gwers </w:t>
      </w:r>
    </w:p>
    <w:p w14:paraId="2DA80746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28"/>
        <w:gridCol w:w="3416"/>
        <w:gridCol w:w="1180"/>
        <w:gridCol w:w="2186"/>
      </w:tblGrid>
      <w:tr w:rsidR="00D46A8E" w:rsidRPr="00120A30" w14:paraId="141F71CE" w14:textId="77777777" w:rsidTr="00D1401A">
        <w:tc>
          <w:tcPr>
            <w:tcW w:w="2252" w:type="dxa"/>
            <w:shd w:val="clear" w:color="auto" w:fill="auto"/>
          </w:tcPr>
          <w:p w14:paraId="222BD263" w14:textId="667DCCD4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Athro dan hyfforddiant</w:t>
            </w:r>
          </w:p>
        </w:tc>
        <w:tc>
          <w:tcPr>
            <w:tcW w:w="3555" w:type="dxa"/>
          </w:tcPr>
          <w:p w14:paraId="0632DE29" w14:textId="23E0ABC8" w:rsidR="00D46A8E" w:rsidRPr="00120A30" w:rsidRDefault="009A50FA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Lauren Cole</w:t>
            </w:r>
          </w:p>
        </w:tc>
        <w:tc>
          <w:tcPr>
            <w:tcW w:w="950" w:type="dxa"/>
            <w:shd w:val="clear" w:color="auto" w:fill="auto"/>
          </w:tcPr>
          <w:p w14:paraId="6881753A" w14:textId="273529DA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Dosbarth:</w:t>
            </w:r>
          </w:p>
        </w:tc>
        <w:tc>
          <w:tcPr>
            <w:tcW w:w="2253" w:type="dxa"/>
          </w:tcPr>
          <w:p w14:paraId="497B23F6" w14:textId="7476A9C4" w:rsidR="00D46A8E" w:rsidRPr="00120A30" w:rsidRDefault="009A50FA" w:rsidP="006D26F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Blwyddyn</w:t>
            </w:r>
            <w:proofErr w:type="spellEnd"/>
            <w:r>
              <w:rPr>
                <w:sz w:val="28"/>
                <w:szCs w:val="28"/>
              </w:rPr>
              <w:t xml:space="preserve"> 6</w:t>
            </w:r>
          </w:p>
        </w:tc>
      </w:tr>
      <w:tr w:rsidR="00D46A8E" w:rsidRPr="00120A30" w14:paraId="03967396" w14:textId="77777777" w:rsidTr="00D1401A">
        <w:tc>
          <w:tcPr>
            <w:tcW w:w="2252" w:type="dxa"/>
            <w:shd w:val="clear" w:color="auto" w:fill="auto"/>
          </w:tcPr>
          <w:p w14:paraId="155DB2B9" w14:textId="58ABA2B9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Maes Dysgu a Phrofiad neu Bwnc</w:t>
            </w:r>
          </w:p>
        </w:tc>
        <w:tc>
          <w:tcPr>
            <w:tcW w:w="3555" w:type="dxa"/>
          </w:tcPr>
          <w:p w14:paraId="469E103D" w14:textId="671D5581" w:rsidR="00D46A8E" w:rsidRPr="00120A30" w:rsidRDefault="009A50FA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Iaith, </w:t>
            </w:r>
            <w:proofErr w:type="spellStart"/>
            <w:r>
              <w:rPr>
                <w:sz w:val="28"/>
                <w:szCs w:val="28"/>
              </w:rPr>
              <w:t>llythrennedd</w:t>
            </w:r>
            <w:proofErr w:type="spellEnd"/>
            <w:r>
              <w:rPr>
                <w:sz w:val="28"/>
                <w:szCs w:val="28"/>
              </w:rPr>
              <w:t xml:space="preserve"> a </w:t>
            </w:r>
            <w:proofErr w:type="spellStart"/>
            <w:r>
              <w:rPr>
                <w:sz w:val="28"/>
                <w:szCs w:val="28"/>
              </w:rPr>
              <w:t>chyfathrebu</w:t>
            </w:r>
            <w:proofErr w:type="spellEnd"/>
          </w:p>
        </w:tc>
        <w:tc>
          <w:tcPr>
            <w:tcW w:w="950" w:type="dxa"/>
            <w:shd w:val="clear" w:color="auto" w:fill="auto"/>
          </w:tcPr>
          <w:p w14:paraId="38E1D45E" w14:textId="33CEC1F4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Dyddiad:</w:t>
            </w:r>
          </w:p>
        </w:tc>
        <w:tc>
          <w:tcPr>
            <w:tcW w:w="2253" w:type="dxa"/>
          </w:tcPr>
          <w:p w14:paraId="4A9CFCAE" w14:textId="70D7F5A3" w:rsidR="00D46A8E" w:rsidRPr="00120A30" w:rsidRDefault="009A50FA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FC1A37">
              <w:rPr>
                <w:sz w:val="28"/>
                <w:szCs w:val="28"/>
              </w:rPr>
              <w:t>5.2.2020</w:t>
            </w:r>
          </w:p>
        </w:tc>
      </w:tr>
      <w:tr w:rsidR="00D46A8E" w:rsidRPr="00120A30" w14:paraId="67A3E20D" w14:textId="77777777" w:rsidTr="00D1401A">
        <w:tc>
          <w:tcPr>
            <w:tcW w:w="2252" w:type="dxa"/>
            <w:shd w:val="clear" w:color="auto" w:fill="auto"/>
          </w:tcPr>
          <w:p w14:paraId="3DDCE2D6" w14:textId="1FA1CDE3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Ffocws Gwers:</w:t>
            </w:r>
          </w:p>
        </w:tc>
        <w:tc>
          <w:tcPr>
            <w:tcW w:w="6758" w:type="dxa"/>
            <w:gridSpan w:val="3"/>
          </w:tcPr>
          <w:p w14:paraId="5DF6FF10" w14:textId="0C26E069" w:rsidR="00D46A8E" w:rsidRPr="00120A30" w:rsidRDefault="00A05C6F" w:rsidP="006D26F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A</w:t>
            </w:r>
            <w:r w:rsidR="009A50FA">
              <w:rPr>
                <w:sz w:val="28"/>
                <w:szCs w:val="28"/>
              </w:rPr>
              <w:t>droddiad</w:t>
            </w:r>
            <w:proofErr w:type="spellEnd"/>
            <w:r w:rsidR="009A50FA">
              <w:rPr>
                <w:sz w:val="28"/>
                <w:szCs w:val="28"/>
              </w:rPr>
              <w:t xml:space="preserve"> </w:t>
            </w:r>
            <w:proofErr w:type="spellStart"/>
            <w:r w:rsidR="009A50FA">
              <w:rPr>
                <w:sz w:val="28"/>
                <w:szCs w:val="28"/>
              </w:rPr>
              <w:t>ffeithiol</w:t>
            </w:r>
            <w:proofErr w:type="spellEnd"/>
            <w:r w:rsidR="009A50FA">
              <w:rPr>
                <w:sz w:val="28"/>
                <w:szCs w:val="28"/>
              </w:rPr>
              <w:t>.</w:t>
            </w:r>
          </w:p>
        </w:tc>
      </w:tr>
      <w:tr w:rsidR="00EB6268" w:rsidRPr="00120A30" w14:paraId="16A73A1C" w14:textId="77777777" w:rsidTr="00D1401A">
        <w:tc>
          <w:tcPr>
            <w:tcW w:w="2252" w:type="dxa"/>
            <w:shd w:val="clear" w:color="auto" w:fill="auto"/>
          </w:tcPr>
          <w:p w14:paraId="038A704D" w14:textId="2B9052DE" w:rsidR="009D68DF" w:rsidRPr="00120A30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â'r Cwricwlwm</w:t>
            </w:r>
            <w:r w:rsidR="00BC35BE" w:rsidRPr="00D1401A">
              <w:rPr>
                <w:szCs w:val="28"/>
              </w:rPr>
              <w:t xml:space="preserve"> </w:t>
            </w:r>
          </w:p>
        </w:tc>
        <w:tc>
          <w:tcPr>
            <w:tcW w:w="6758" w:type="dxa"/>
            <w:gridSpan w:val="3"/>
          </w:tcPr>
          <w:p w14:paraId="4C6D1ECC" w14:textId="77777777" w:rsidR="00EB6268" w:rsidRPr="00FC1A37" w:rsidRDefault="00A05C6F" w:rsidP="006D26F5">
            <w:pPr>
              <w:rPr>
                <w:lang w:val="cy-GB"/>
              </w:rPr>
            </w:pPr>
            <w:r w:rsidRPr="00FC1A37">
              <w:rPr>
                <w:lang w:val="cy-GB"/>
              </w:rPr>
              <w:t>Llefaredd:</w:t>
            </w:r>
          </w:p>
          <w:p w14:paraId="62A8A327" w14:textId="77777777" w:rsidR="00A05C6F" w:rsidRPr="00FC1A37" w:rsidRDefault="00A05C6F" w:rsidP="00A05C6F">
            <w:pPr>
              <w:pStyle w:val="ListParagraph"/>
              <w:numPr>
                <w:ilvl w:val="0"/>
                <w:numId w:val="7"/>
              </w:numPr>
              <w:rPr>
                <w:lang w:val="cy-GB"/>
              </w:rPr>
            </w:pPr>
            <w:r w:rsidRPr="00FC1A37">
              <w:rPr>
                <w:lang w:val="cy-GB"/>
              </w:rPr>
              <w:t>Meithrin cywirdeb ar lafar e.e. defnyddio amrywiaeth o ferfau, rhedeg arddodiad.</w:t>
            </w:r>
          </w:p>
          <w:p w14:paraId="15B84EE3" w14:textId="77777777" w:rsidR="00A05C6F" w:rsidRPr="00FC1A37" w:rsidRDefault="00A05C6F" w:rsidP="00A05C6F">
            <w:pPr>
              <w:pStyle w:val="ListParagraph"/>
              <w:numPr>
                <w:ilvl w:val="0"/>
                <w:numId w:val="7"/>
              </w:numPr>
              <w:rPr>
                <w:lang w:val="cy-GB"/>
              </w:rPr>
            </w:pPr>
            <w:r w:rsidRPr="00FC1A37">
              <w:rPr>
                <w:lang w:val="cy-GB"/>
              </w:rPr>
              <w:t>Treiglo yn gywir ar ol arddodiad.</w:t>
            </w:r>
          </w:p>
          <w:p w14:paraId="6B03AC95" w14:textId="5429C972" w:rsidR="00A05C6F" w:rsidRPr="00FC1A37" w:rsidRDefault="00A05C6F" w:rsidP="00A05C6F">
            <w:pPr>
              <w:rPr>
                <w:lang w:val="cy-GB"/>
              </w:rPr>
            </w:pPr>
            <w:r w:rsidRPr="00FC1A37">
              <w:rPr>
                <w:lang w:val="cy-GB"/>
              </w:rPr>
              <w:t>Ysgrifennu:</w:t>
            </w:r>
          </w:p>
          <w:p w14:paraId="015F298F" w14:textId="77777777" w:rsidR="00A05C6F" w:rsidRPr="00FC1A37" w:rsidRDefault="00A05C6F" w:rsidP="00A05C6F">
            <w:pPr>
              <w:pStyle w:val="ListParagraph"/>
              <w:numPr>
                <w:ilvl w:val="0"/>
                <w:numId w:val="8"/>
              </w:numPr>
              <w:rPr>
                <w:lang w:val="cy-GB"/>
              </w:rPr>
            </w:pPr>
            <w:r w:rsidRPr="00FC1A37">
              <w:rPr>
                <w:lang w:val="cy-GB"/>
              </w:rPr>
              <w:t>Ysgrifennu adroddiad cynhwysfawr o bwnc neu thema</w:t>
            </w:r>
          </w:p>
          <w:p w14:paraId="7F5D8AE0" w14:textId="77777777" w:rsidR="00A05C6F" w:rsidRPr="00FC1A37" w:rsidRDefault="00A05C6F" w:rsidP="00A05C6F">
            <w:pPr>
              <w:pStyle w:val="ListParagraph"/>
              <w:numPr>
                <w:ilvl w:val="0"/>
                <w:numId w:val="8"/>
              </w:numPr>
              <w:rPr>
                <w:lang w:val="cy-GB"/>
              </w:rPr>
            </w:pPr>
            <w:r w:rsidRPr="00FC1A37">
              <w:rPr>
                <w:lang w:val="cy-GB"/>
              </w:rPr>
              <w:t>Defnyddio nodweddion a diwyg sydd wedi’u llunio er mwyn cyflwyno data a syniadau’n glir.</w:t>
            </w:r>
          </w:p>
          <w:p w14:paraId="40EB04B2" w14:textId="77777777" w:rsidR="00A05C6F" w:rsidRPr="00FC1A37" w:rsidRDefault="00FC1A37" w:rsidP="00A05C6F">
            <w:pPr>
              <w:pStyle w:val="ListParagraph"/>
              <w:numPr>
                <w:ilvl w:val="0"/>
                <w:numId w:val="8"/>
              </w:numPr>
              <w:rPr>
                <w:lang w:val="cy-GB"/>
              </w:rPr>
            </w:pPr>
            <w:r w:rsidRPr="00FC1A37">
              <w:rPr>
                <w:lang w:val="cy-GB"/>
              </w:rPr>
              <w:t>Defnyddio iaith sy’n briodol ar gyfer ysgrifennu, gan gynnwys Gymraeg safonol</w:t>
            </w:r>
          </w:p>
          <w:p w14:paraId="42B47929" w14:textId="77777777" w:rsidR="00FC1A37" w:rsidRPr="00FC1A37" w:rsidRDefault="00FC1A37" w:rsidP="00A05C6F">
            <w:pPr>
              <w:pStyle w:val="ListParagraph"/>
              <w:numPr>
                <w:ilvl w:val="0"/>
                <w:numId w:val="8"/>
              </w:numPr>
              <w:rPr>
                <w:lang w:val="cy-GB"/>
              </w:rPr>
            </w:pPr>
            <w:r w:rsidRPr="00FC1A37">
              <w:rPr>
                <w:lang w:val="cy-GB"/>
              </w:rPr>
              <w:t>Defnyddio geirfa amrywiol a phriodol, gan gynnwys geiriau ac ymadroddion pwnc penodol</w:t>
            </w:r>
          </w:p>
          <w:p w14:paraId="7AAD8CA3" w14:textId="77777777" w:rsidR="00FC1A37" w:rsidRPr="00FC1A37" w:rsidRDefault="00FC1A37" w:rsidP="00A05C6F">
            <w:pPr>
              <w:pStyle w:val="ListParagraph"/>
              <w:numPr>
                <w:ilvl w:val="0"/>
                <w:numId w:val="8"/>
              </w:numPr>
              <w:rPr>
                <w:lang w:val="cy-GB"/>
              </w:rPr>
            </w:pPr>
            <w:r w:rsidRPr="00FC1A37">
              <w:rPr>
                <w:lang w:val="cy-GB"/>
              </w:rPr>
              <w:t>Defnyddio strwythurau brawddeg amrywiol er mwyn pwysleisio a chreu effaith.</w:t>
            </w:r>
          </w:p>
          <w:p w14:paraId="0D137760" w14:textId="63FA0B25" w:rsidR="00FC1A37" w:rsidRPr="00FC1A37" w:rsidRDefault="00FC1A37" w:rsidP="00A05C6F">
            <w:pPr>
              <w:pStyle w:val="ListParagraph"/>
              <w:numPr>
                <w:ilvl w:val="0"/>
                <w:numId w:val="8"/>
              </w:numPr>
              <w:rPr>
                <w:lang w:val="cy-GB"/>
              </w:rPr>
            </w:pPr>
            <w:r w:rsidRPr="00FC1A37">
              <w:rPr>
                <w:lang w:val="cy-GB"/>
              </w:rPr>
              <w:t xml:space="preserve">Defnyddio ffurf safonol amrywiaeth o ferfau </w:t>
            </w:r>
          </w:p>
          <w:p w14:paraId="03796B7D" w14:textId="77777777" w:rsidR="00FC1A37" w:rsidRPr="00FC1A37" w:rsidRDefault="00FC1A37" w:rsidP="00A05C6F">
            <w:pPr>
              <w:pStyle w:val="ListParagraph"/>
              <w:numPr>
                <w:ilvl w:val="0"/>
                <w:numId w:val="8"/>
              </w:numPr>
              <w:rPr>
                <w:lang w:val="cy-GB"/>
              </w:rPr>
            </w:pPr>
            <w:r w:rsidRPr="00FC1A37">
              <w:rPr>
                <w:lang w:val="cy-GB"/>
              </w:rPr>
              <w:t>Treiglo’n gywir ar ol arddodiad a rhagenwau.</w:t>
            </w:r>
          </w:p>
          <w:p w14:paraId="229D23EB" w14:textId="77777777" w:rsidR="00FC1A37" w:rsidRPr="00FC1A37" w:rsidRDefault="00FC1A37" w:rsidP="00A05C6F">
            <w:pPr>
              <w:pStyle w:val="ListParagraph"/>
              <w:numPr>
                <w:ilvl w:val="0"/>
                <w:numId w:val="8"/>
              </w:numPr>
              <w:rPr>
                <w:lang w:val="cy-GB"/>
              </w:rPr>
            </w:pPr>
            <w:r w:rsidRPr="00FC1A37">
              <w:rPr>
                <w:lang w:val="cy-GB"/>
              </w:rPr>
              <w:t>Defnyddio’r ystod gyfan o atalnodi’n gywir i wneud ystyr fod yn glir.</w:t>
            </w:r>
          </w:p>
          <w:p w14:paraId="7102E20E" w14:textId="7E82864F" w:rsidR="00FC1A37" w:rsidRPr="00FC1A37" w:rsidRDefault="00FC1A37" w:rsidP="00A05C6F">
            <w:pPr>
              <w:pStyle w:val="ListParagraph"/>
              <w:numPr>
                <w:ilvl w:val="0"/>
                <w:numId w:val="8"/>
              </w:numPr>
              <w:rPr>
                <w:lang w:val="cy-GB"/>
              </w:rPr>
            </w:pPr>
            <w:r w:rsidRPr="00FC1A37">
              <w:rPr>
                <w:lang w:val="cy-GB"/>
              </w:rPr>
              <w:t>Cynhyrchu llawysgrifen sy’n llifo ac sy’n ddarllenadwy.</w:t>
            </w:r>
          </w:p>
        </w:tc>
      </w:tr>
      <w:tr w:rsidR="00EB6268" w:rsidRPr="00120A30" w14:paraId="0DD4DF40" w14:textId="77777777" w:rsidTr="00D1401A">
        <w:tc>
          <w:tcPr>
            <w:tcW w:w="2252" w:type="dxa"/>
            <w:shd w:val="clear" w:color="auto" w:fill="auto"/>
          </w:tcPr>
          <w:p w14:paraId="24B1AE44" w14:textId="3D40EDDB" w:rsidR="00BC35BE" w:rsidRPr="00D1401A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â:</w:t>
            </w:r>
          </w:p>
          <w:p w14:paraId="03F43AE1" w14:textId="546214D5" w:rsidR="009D68DF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Chyfrifoldebau trawsgwricwlaidd</w:t>
            </w:r>
          </w:p>
        </w:tc>
        <w:tc>
          <w:tcPr>
            <w:tcW w:w="6758" w:type="dxa"/>
            <w:gridSpan w:val="3"/>
          </w:tcPr>
          <w:p w14:paraId="62819536" w14:textId="77777777" w:rsidR="00EB6268" w:rsidRPr="004378E9" w:rsidRDefault="004378E9" w:rsidP="004378E9">
            <w:pPr>
              <w:pStyle w:val="ListParagraph"/>
              <w:numPr>
                <w:ilvl w:val="0"/>
                <w:numId w:val="11"/>
              </w:numPr>
              <w:rPr>
                <w:sz w:val="28"/>
                <w:szCs w:val="28"/>
                <w:lang w:val="cy-GB"/>
              </w:rPr>
            </w:pPr>
            <w:r w:rsidRPr="004378E9">
              <w:rPr>
                <w:lang w:val="cy-GB"/>
              </w:rPr>
              <w:t>Dyniaethau (Hanes) – Dysgu am Oes y Tuduriaid.</w:t>
            </w:r>
          </w:p>
          <w:p w14:paraId="4B837964" w14:textId="32CC2A64" w:rsidR="004378E9" w:rsidRPr="004378E9" w:rsidRDefault="004378E9" w:rsidP="004378E9">
            <w:pPr>
              <w:pStyle w:val="ListParagraph"/>
              <w:numPr>
                <w:ilvl w:val="0"/>
                <w:numId w:val="11"/>
              </w:numPr>
              <w:rPr>
                <w:sz w:val="28"/>
                <w:szCs w:val="28"/>
                <w:lang w:val="cy-GB"/>
              </w:rPr>
            </w:pPr>
            <w:r>
              <w:rPr>
                <w:lang w:val="cy-GB"/>
              </w:rPr>
              <w:t>TGCh – cyflwyniad rhyngweithiol</w:t>
            </w:r>
          </w:p>
        </w:tc>
      </w:tr>
      <w:tr w:rsidR="00D46A8E" w:rsidRPr="00120A30" w14:paraId="28CD5959" w14:textId="77777777" w:rsidTr="00D1401A">
        <w:tc>
          <w:tcPr>
            <w:tcW w:w="9010" w:type="dxa"/>
            <w:gridSpan w:val="4"/>
            <w:shd w:val="clear" w:color="auto" w:fill="auto"/>
          </w:tcPr>
          <w:p w14:paraId="5BD7566F" w14:textId="262D93F6" w:rsidR="00D46A8E" w:rsidRPr="00C8398D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 xml:space="preserve">Targedau Personol </w:t>
            </w:r>
            <w:r w:rsidRPr="00D1401A">
              <w:rPr>
                <w:sz w:val="22"/>
                <w:szCs w:val="28"/>
                <w:lang w:val="cy-GB"/>
              </w:rPr>
              <w:t xml:space="preserve">(Cysylltiedig </w:t>
            </w:r>
            <w:r w:rsidRPr="00D1401A">
              <w:rPr>
                <w:rFonts w:hint="eastAsia"/>
                <w:sz w:val="22"/>
                <w:szCs w:val="28"/>
                <w:lang w:val="cy-GB"/>
              </w:rPr>
              <w:t>â</w:t>
            </w:r>
            <w:r w:rsidRPr="00D1401A">
              <w:rPr>
                <w:sz w:val="22"/>
                <w:szCs w:val="28"/>
                <w:lang w:val="cy-GB"/>
              </w:rPr>
              <w:t xml:space="preserve"> SAC ac wedi eu nodi mewn adolygiad wythnosol)</w:t>
            </w:r>
          </w:p>
          <w:p w14:paraId="24314764" w14:textId="59270387" w:rsidR="00C8398D" w:rsidRPr="00FC1A37" w:rsidRDefault="00FC1A37" w:rsidP="00FC1A37">
            <w:pPr>
              <w:pStyle w:val="ListParagraph"/>
              <w:numPr>
                <w:ilvl w:val="0"/>
                <w:numId w:val="9"/>
              </w:numPr>
              <w:rPr>
                <w:lang w:val="cy-GB"/>
              </w:rPr>
            </w:pPr>
            <w:r w:rsidRPr="00FC1A37">
              <w:rPr>
                <w:lang w:val="cy-GB"/>
              </w:rPr>
              <w:t>Dilyniant mewn dysgu</w:t>
            </w:r>
          </w:p>
          <w:p w14:paraId="48BF44AF" w14:textId="1AFB2CA4" w:rsidR="00FC1A37" w:rsidRPr="00FC1A37" w:rsidRDefault="00FC1A37" w:rsidP="00FC1A37">
            <w:pPr>
              <w:pStyle w:val="ListParagraph"/>
              <w:numPr>
                <w:ilvl w:val="0"/>
                <w:numId w:val="9"/>
              </w:numPr>
              <w:rPr>
                <w:lang w:val="cy-GB"/>
              </w:rPr>
            </w:pPr>
            <w:r w:rsidRPr="00FC1A37">
              <w:rPr>
                <w:lang w:val="cy-GB"/>
              </w:rPr>
              <w:t>Sgiliau Cymraeg</w:t>
            </w:r>
          </w:p>
          <w:p w14:paraId="30EC5364" w14:textId="65962CBA" w:rsidR="00FC1A37" w:rsidRPr="00FC1A37" w:rsidRDefault="00FC1A37" w:rsidP="00FC1A37">
            <w:pPr>
              <w:pStyle w:val="ListParagraph"/>
              <w:numPr>
                <w:ilvl w:val="0"/>
                <w:numId w:val="9"/>
              </w:numPr>
              <w:rPr>
                <w:lang w:val="cy-GB"/>
              </w:rPr>
            </w:pPr>
            <w:r w:rsidRPr="00FC1A37">
              <w:rPr>
                <w:lang w:val="cy-GB"/>
              </w:rPr>
              <w:t>Gwrando ar y ddysgwyr</w:t>
            </w:r>
          </w:p>
          <w:p w14:paraId="4D3EBB8E" w14:textId="45C791C2" w:rsidR="00FC1A37" w:rsidRPr="005C1ADE" w:rsidRDefault="00FC1A37" w:rsidP="005C1ADE">
            <w:pPr>
              <w:rPr>
                <w:sz w:val="28"/>
                <w:szCs w:val="28"/>
                <w:lang w:val="cy-GB"/>
              </w:rPr>
            </w:pPr>
          </w:p>
          <w:p w14:paraId="159C509D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</w:tc>
      </w:tr>
    </w:tbl>
    <w:p w14:paraId="68E97BA7" w14:textId="0CB0E3E4" w:rsidR="00D46A8E" w:rsidRDefault="00D46A8E" w:rsidP="00D46A8E">
      <w:pPr>
        <w:rPr>
          <w:sz w:val="28"/>
          <w:szCs w:val="28"/>
        </w:rPr>
      </w:pPr>
    </w:p>
    <w:p w14:paraId="79236389" w14:textId="5DAE8A6F" w:rsidR="00FC1A37" w:rsidRDefault="00FC1A37" w:rsidP="00D46A8E">
      <w:pPr>
        <w:rPr>
          <w:sz w:val="28"/>
          <w:szCs w:val="28"/>
        </w:rPr>
      </w:pPr>
    </w:p>
    <w:p w14:paraId="0C01B458" w14:textId="38705CA6" w:rsidR="00FC1A37" w:rsidRDefault="00FC1A37" w:rsidP="00D46A8E">
      <w:pPr>
        <w:rPr>
          <w:sz w:val="28"/>
          <w:szCs w:val="28"/>
        </w:rPr>
      </w:pPr>
    </w:p>
    <w:p w14:paraId="499F2D7D" w14:textId="77777777" w:rsidR="00FC1A37" w:rsidRPr="00120A30" w:rsidRDefault="00FC1A37" w:rsidP="00D46A8E">
      <w:pPr>
        <w:rPr>
          <w:sz w:val="28"/>
          <w:szCs w:val="28"/>
        </w:rPr>
      </w:pPr>
    </w:p>
    <w:p w14:paraId="6039AB14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46A8E" w:rsidRPr="00120A30" w14:paraId="032F6BB6" w14:textId="77777777" w:rsidTr="00D1401A">
        <w:tc>
          <w:tcPr>
            <w:tcW w:w="9010" w:type="dxa"/>
            <w:shd w:val="clear" w:color="auto" w:fill="D9E2F3" w:themeFill="accent1" w:themeFillTint="33"/>
          </w:tcPr>
          <w:p w14:paraId="1F65104F" w14:textId="2E5EAFEA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lastRenderedPageBreak/>
              <w:t>Amcanion Dysgu (ffocws ar ddysgu – defnyddio geirfa ddealladwy):</w:t>
            </w:r>
          </w:p>
        </w:tc>
      </w:tr>
      <w:tr w:rsidR="00D46A8E" w:rsidRPr="00120A30" w14:paraId="35602596" w14:textId="77777777" w:rsidTr="00D1401A">
        <w:tc>
          <w:tcPr>
            <w:tcW w:w="9010" w:type="dxa"/>
          </w:tcPr>
          <w:p w14:paraId="4D43E3C2" w14:textId="761E5F0E" w:rsidR="00D46A8E" w:rsidRPr="00D1401A" w:rsidRDefault="00120A30" w:rsidP="006D26F5">
            <w:pPr>
              <w:rPr>
                <w:sz w:val="22"/>
                <w:szCs w:val="28"/>
              </w:rPr>
            </w:pPr>
            <w:r w:rsidRPr="00D1401A">
              <w:rPr>
                <w:sz w:val="22"/>
                <w:szCs w:val="28"/>
                <w:lang w:val="cy-GB"/>
              </w:rPr>
              <w:t>Bydd disgyblion yn dysgu i wneud y canlynol:</w:t>
            </w:r>
          </w:p>
          <w:p w14:paraId="519D7753" w14:textId="77777777" w:rsidR="00DD2B39" w:rsidRPr="00DD2B39" w:rsidRDefault="00DD2B39" w:rsidP="00DD2B39">
            <w:pPr>
              <w:pStyle w:val="ListParagraph"/>
              <w:numPr>
                <w:ilvl w:val="0"/>
                <w:numId w:val="5"/>
              </w:numPr>
              <w:rPr>
                <w:szCs w:val="28"/>
                <w:lang w:val="cy-GB"/>
              </w:rPr>
            </w:pPr>
            <w:r w:rsidRPr="00DD2B39">
              <w:rPr>
                <w:szCs w:val="28"/>
                <w:lang w:val="cy-GB"/>
              </w:rPr>
              <w:t>Ystyried beth yw adroddiad ffeithiol</w:t>
            </w:r>
          </w:p>
          <w:p w14:paraId="20F78764" w14:textId="49CD4B0D" w:rsidR="00DD2B39" w:rsidRPr="00DD2B39" w:rsidRDefault="00DD2B39" w:rsidP="00DD2B39">
            <w:pPr>
              <w:pStyle w:val="ListParagraph"/>
              <w:numPr>
                <w:ilvl w:val="0"/>
                <w:numId w:val="5"/>
              </w:numPr>
              <w:rPr>
                <w:szCs w:val="28"/>
                <w:lang w:val="cy-GB"/>
              </w:rPr>
            </w:pPr>
            <w:r w:rsidRPr="00DD2B39">
              <w:rPr>
                <w:szCs w:val="28"/>
                <w:lang w:val="cy-GB"/>
              </w:rPr>
              <w:t>Darllen adroddiad ffeithiol a’i wella</w:t>
            </w:r>
          </w:p>
          <w:p w14:paraId="145FAC42" w14:textId="1798F929" w:rsidR="00D46A8E" w:rsidRPr="00FC1A37" w:rsidRDefault="00DD2B39" w:rsidP="00DD2B39">
            <w:pPr>
              <w:pStyle w:val="ListParagraph"/>
              <w:numPr>
                <w:ilvl w:val="0"/>
                <w:numId w:val="5"/>
              </w:numPr>
              <w:rPr>
                <w:szCs w:val="28"/>
                <w:lang w:val="cy-GB"/>
              </w:rPr>
            </w:pPr>
            <w:r w:rsidRPr="00DD2B39">
              <w:rPr>
                <w:szCs w:val="28"/>
                <w:lang w:val="cy-GB"/>
              </w:rPr>
              <w:t>Creu adroddiad ffeithiol ei hun.</w:t>
            </w:r>
          </w:p>
        </w:tc>
      </w:tr>
    </w:tbl>
    <w:p w14:paraId="448EBB84" w14:textId="77777777" w:rsidR="00D46A8E" w:rsidRPr="00120A30" w:rsidRDefault="00D46A8E" w:rsidP="00D46A8E">
      <w:pPr>
        <w:rPr>
          <w:sz w:val="28"/>
          <w:szCs w:val="28"/>
        </w:rPr>
      </w:pPr>
    </w:p>
    <w:p w14:paraId="32BC907E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05"/>
        <w:gridCol w:w="4505"/>
      </w:tblGrid>
      <w:tr w:rsidR="00D46A8E" w:rsidRPr="00120A30" w14:paraId="23A40964" w14:textId="77777777" w:rsidTr="00120A30">
        <w:tc>
          <w:tcPr>
            <w:tcW w:w="4505" w:type="dxa"/>
            <w:shd w:val="clear" w:color="auto" w:fill="D9E2F3" w:themeFill="accent1" w:themeFillTint="33"/>
          </w:tcPr>
          <w:p w14:paraId="07000DF0" w14:textId="522CA1C7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Meini Prawf Llwyddiant (wedi eu cysylltu’n glir â phob Amcan Dysgu ac yn gysylltiedig â phroses a/neu gynnyrch dysgu)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282373B3" w14:textId="66410C2D" w:rsidR="00D46A8E" w:rsidRPr="00D1401A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Asesu Dysgu’r Disgyblion</w:t>
            </w:r>
          </w:p>
          <w:p w14:paraId="731A66C0" w14:textId="180C1394" w:rsidR="00D46A8E" w:rsidRPr="00D1401A" w:rsidRDefault="00120A30" w:rsidP="006D26F5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</w:t>
            </w:r>
          </w:p>
          <w:p w14:paraId="56E4D3F4" w14:textId="5D4E125C" w:rsidR="00D46A8E" w:rsidRPr="00D1401A" w:rsidRDefault="00C8398D" w:rsidP="00C8398D">
            <w:pPr>
              <w:rPr>
                <w:sz w:val="20"/>
                <w:szCs w:val="28"/>
              </w:rPr>
            </w:pPr>
            <w:r w:rsidRPr="00D1401A">
              <w:rPr>
                <w:sz w:val="20"/>
                <w:szCs w:val="20"/>
                <w:lang w:val="cy-GB"/>
              </w:rPr>
              <w:t xml:space="preserve"> </w:t>
            </w:r>
            <w:r w:rsidR="00120A30" w:rsidRPr="00D1401A">
              <w:rPr>
                <w:sz w:val="20"/>
                <w:szCs w:val="20"/>
                <w:lang w:val="cy-GB"/>
              </w:rPr>
              <w:t>(Beth sydd gan y dysgwyr i’w ddweud/ysgrifennu/</w:t>
            </w:r>
            <w:r w:rsidR="00D1401A" w:rsidRPr="00D1401A">
              <w:rPr>
                <w:sz w:val="20"/>
                <w:szCs w:val="20"/>
                <w:lang w:val="cy-GB"/>
              </w:rPr>
              <w:t>g</w:t>
            </w:r>
            <w:r w:rsidR="00120A30" w:rsidRPr="00D1401A">
              <w:rPr>
                <w:sz w:val="20"/>
                <w:szCs w:val="20"/>
                <w:lang w:val="cy-GB"/>
              </w:rPr>
              <w:t>wneud/cynhyrchu i ddangos yr hyn a ddysgir)</w:t>
            </w:r>
          </w:p>
        </w:tc>
      </w:tr>
      <w:tr w:rsidR="00D46A8E" w:rsidRPr="00120A30" w14:paraId="444AED9B" w14:textId="77777777" w:rsidTr="00120A30">
        <w:tc>
          <w:tcPr>
            <w:tcW w:w="4505" w:type="dxa"/>
          </w:tcPr>
          <w:p w14:paraId="4C12B731" w14:textId="5BDDB112" w:rsidR="00DD2B39" w:rsidRPr="00DD2B39" w:rsidRDefault="00DD2B39" w:rsidP="00DD2B39">
            <w:pPr>
              <w:pStyle w:val="ListParagraph"/>
              <w:numPr>
                <w:ilvl w:val="0"/>
                <w:numId w:val="6"/>
              </w:numPr>
              <w:rPr>
                <w:szCs w:val="28"/>
                <w:lang w:val="cy-GB"/>
              </w:rPr>
            </w:pPr>
            <w:r w:rsidRPr="00DD2B39">
              <w:rPr>
                <w:szCs w:val="28"/>
                <w:lang w:val="cy-GB"/>
              </w:rPr>
              <w:t>Ar ddechrau’r wers byddwn yn treulio 1 munud yn mynd dros bethau cyffredinol adroddiadau ffeithiol.</w:t>
            </w:r>
          </w:p>
          <w:p w14:paraId="050ABEDA" w14:textId="1AADAB42" w:rsidR="00DD2B39" w:rsidRPr="00DD2B39" w:rsidRDefault="00DD2B39" w:rsidP="00DD2B39">
            <w:pPr>
              <w:pStyle w:val="ListParagraph"/>
              <w:numPr>
                <w:ilvl w:val="0"/>
                <w:numId w:val="6"/>
              </w:numPr>
              <w:rPr>
                <w:szCs w:val="28"/>
                <w:lang w:val="cy-GB"/>
              </w:rPr>
            </w:pPr>
            <w:r w:rsidRPr="00DD2B39">
              <w:rPr>
                <w:szCs w:val="28"/>
                <w:lang w:val="cy-GB"/>
              </w:rPr>
              <w:t>Mi fydd y plant yn derbyn taflen gwaith gyda strwythur adroddiad ffeithiol a sut i’w gynllunio.</w:t>
            </w:r>
          </w:p>
          <w:p w14:paraId="21357C73" w14:textId="0C0989CC" w:rsidR="00D46A8E" w:rsidRPr="00120A30" w:rsidRDefault="00DD2B39" w:rsidP="00DD2B39">
            <w:pPr>
              <w:numPr>
                <w:ilvl w:val="0"/>
                <w:numId w:val="6"/>
              </w:numPr>
              <w:rPr>
                <w:sz w:val="28"/>
                <w:szCs w:val="28"/>
              </w:rPr>
            </w:pPr>
            <w:r w:rsidRPr="00DD2B39">
              <w:rPr>
                <w:szCs w:val="28"/>
                <w:lang w:val="cy-GB"/>
              </w:rPr>
              <w:t>Mi fydden nhw yn cynllunio adroddiad ffeithiol ei hun ar Y Tuduriaid.</w:t>
            </w:r>
          </w:p>
          <w:p w14:paraId="1BF407B2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  <w:p w14:paraId="7BD7E8D0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</w:tc>
        <w:tc>
          <w:tcPr>
            <w:tcW w:w="4505" w:type="dxa"/>
          </w:tcPr>
          <w:p w14:paraId="4A85C73B" w14:textId="77777777" w:rsidR="00DD2B39" w:rsidRPr="00DD2B39" w:rsidRDefault="00DD2B39" w:rsidP="00DD2B39">
            <w:pPr>
              <w:pStyle w:val="ListParagraph"/>
              <w:numPr>
                <w:ilvl w:val="0"/>
                <w:numId w:val="6"/>
              </w:numPr>
              <w:rPr>
                <w:szCs w:val="28"/>
                <w:lang w:val="cy-GB"/>
              </w:rPr>
            </w:pPr>
            <w:r w:rsidRPr="00DD2B39">
              <w:rPr>
                <w:szCs w:val="28"/>
                <w:lang w:val="cy-GB"/>
              </w:rPr>
              <w:t>Mi fyddwn i yn cwestiynu'r plant ar lafar am adroddiadau ffeithiol a beth mae'n rhaid iddyn nhw gynnwys.</w:t>
            </w:r>
          </w:p>
          <w:p w14:paraId="0938EE0A" w14:textId="4C6F5271" w:rsidR="00DD2B39" w:rsidRPr="00DD2B39" w:rsidRDefault="00DD2B39" w:rsidP="00DD2B39">
            <w:pPr>
              <w:pStyle w:val="ListParagraph"/>
              <w:numPr>
                <w:ilvl w:val="0"/>
                <w:numId w:val="6"/>
              </w:numPr>
              <w:rPr>
                <w:szCs w:val="28"/>
                <w:lang w:val="cy-GB"/>
              </w:rPr>
            </w:pPr>
            <w:r w:rsidRPr="00DD2B39">
              <w:rPr>
                <w:szCs w:val="28"/>
                <w:lang w:val="cy-GB"/>
              </w:rPr>
              <w:t>Yn ystod y wers mi fyddwn i yn gofyn i rai o’r plant i ddarllen beth maen nhw wedi ysgrifennu yn ei pharagraff hyn yn hyn.</w:t>
            </w:r>
          </w:p>
          <w:p w14:paraId="6810B3AC" w14:textId="420F4196" w:rsidR="00DD2B39" w:rsidRPr="00DD2B39" w:rsidRDefault="00DD2B39" w:rsidP="00DD2B39">
            <w:pPr>
              <w:pStyle w:val="ListParagraph"/>
              <w:numPr>
                <w:ilvl w:val="0"/>
                <w:numId w:val="6"/>
              </w:numPr>
              <w:rPr>
                <w:szCs w:val="28"/>
                <w:lang w:val="cy-GB"/>
              </w:rPr>
            </w:pPr>
            <w:r w:rsidRPr="00DD2B39">
              <w:rPr>
                <w:szCs w:val="28"/>
                <w:lang w:val="cy-GB"/>
              </w:rPr>
              <w:t>Byddwn i’n gofyn i 2/3 o blant i ddarllen allan ei adroddiadau gorffenedig i’r dosbarth.</w:t>
            </w:r>
          </w:p>
          <w:p w14:paraId="250B79C3" w14:textId="7707EAB4" w:rsidR="00712280" w:rsidRPr="00712280" w:rsidRDefault="00712280" w:rsidP="00712280">
            <w:pPr>
              <w:ind w:left="360"/>
              <w:rPr>
                <w:szCs w:val="28"/>
              </w:rPr>
            </w:pPr>
          </w:p>
        </w:tc>
      </w:tr>
    </w:tbl>
    <w:p w14:paraId="30135971" w14:textId="77777777" w:rsidR="00045D70" w:rsidRPr="00120A30" w:rsidRDefault="00045D70" w:rsidP="00D46A8E">
      <w:pPr>
        <w:rPr>
          <w:sz w:val="28"/>
          <w:szCs w:val="28"/>
        </w:rPr>
        <w:sectPr w:rsidR="00045D70" w:rsidRPr="00120A30" w:rsidSect="00D46A8E">
          <w:headerReference w:type="default" r:id="rId13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377"/>
        <w:gridCol w:w="4971"/>
        <w:gridCol w:w="4971"/>
        <w:gridCol w:w="2903"/>
      </w:tblGrid>
      <w:tr w:rsidR="00120A30" w:rsidRPr="00120A30" w14:paraId="200AD4DF" w14:textId="77777777" w:rsidTr="00D1401A">
        <w:trPr>
          <w:trHeight w:val="1071"/>
        </w:trPr>
        <w:tc>
          <w:tcPr>
            <w:tcW w:w="1249" w:type="dxa"/>
          </w:tcPr>
          <w:p w14:paraId="088B6083" w14:textId="3B7815EB" w:rsidR="00120A30" w:rsidRPr="00D1401A" w:rsidRDefault="00120A30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lastRenderedPageBreak/>
              <w:t>Amser</w:t>
            </w:r>
          </w:p>
        </w:tc>
        <w:tc>
          <w:tcPr>
            <w:tcW w:w="4971" w:type="dxa"/>
          </w:tcPr>
          <w:p w14:paraId="56528DB0" w14:textId="205C447E" w:rsidR="00120A30" w:rsidRPr="00D1401A" w:rsidRDefault="00120A30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Gweithgareddau/Methodoleg/Cysyniadau Allweddol</w:t>
            </w:r>
          </w:p>
          <w:p w14:paraId="7E8C7567" w14:textId="69DCD670" w:rsidR="00120A30" w:rsidRPr="00D1401A" w:rsidRDefault="00C8398D" w:rsidP="00C8398D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120A30" w:rsidRPr="00D1401A">
              <w:rPr>
                <w:sz w:val="22"/>
                <w:szCs w:val="22"/>
                <w:lang w:val="cy-GB"/>
              </w:rPr>
              <w:t>(Rôl yr Athro – gan gynnwys pwyntiau dysgu allweddol a chwestiynau allweddol)</w:t>
            </w:r>
          </w:p>
        </w:tc>
        <w:tc>
          <w:tcPr>
            <w:tcW w:w="4971" w:type="dxa"/>
          </w:tcPr>
          <w:p w14:paraId="35CD1959" w14:textId="31499F10" w:rsidR="00120A30" w:rsidRPr="00D1401A" w:rsidRDefault="00120A30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Tasgau Disgyblion</w:t>
            </w:r>
          </w:p>
          <w:p w14:paraId="18522FBF" w14:textId="415E97D4" w:rsidR="00120A30" w:rsidRPr="00D1401A" w:rsidRDefault="00C8398D" w:rsidP="006D26F5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6D26F5" w:rsidRPr="00D1401A">
              <w:rPr>
                <w:sz w:val="22"/>
                <w:szCs w:val="22"/>
                <w:lang w:val="cy-GB"/>
              </w:rPr>
              <w:t>(Rôl disgyblion – gan gynnwys strategaethau gwahaniaethu, ymgysylltu ag asesu ffurfiannol a gwaith cartref)</w:t>
            </w:r>
          </w:p>
          <w:p w14:paraId="71FEA254" w14:textId="59504618" w:rsidR="00120A30" w:rsidRPr="00120A30" w:rsidRDefault="00120A30" w:rsidP="006D26F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03" w:type="dxa"/>
          </w:tcPr>
          <w:p w14:paraId="70A80BB0" w14:textId="775D1753" w:rsidR="00120A30" w:rsidRPr="00D1401A" w:rsidRDefault="006D26F5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Adnoddau</w:t>
            </w:r>
          </w:p>
          <w:p w14:paraId="18C6DCA1" w14:textId="0BEDB171" w:rsidR="00120A30" w:rsidRPr="00D1401A" w:rsidRDefault="00C8398D" w:rsidP="00C8398D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6D26F5" w:rsidRPr="00D1401A">
              <w:rPr>
                <w:sz w:val="22"/>
                <w:szCs w:val="22"/>
                <w:lang w:val="cy-GB"/>
              </w:rPr>
              <w:t>(Gan gynnwys gofyniad Iechyd a Diogelwch)</w:t>
            </w:r>
          </w:p>
        </w:tc>
      </w:tr>
      <w:tr w:rsidR="00120A30" w:rsidRPr="00120A30" w14:paraId="1D96C72E" w14:textId="77777777" w:rsidTr="009A50FA">
        <w:trPr>
          <w:trHeight w:val="2330"/>
        </w:trPr>
        <w:tc>
          <w:tcPr>
            <w:tcW w:w="1249" w:type="dxa"/>
          </w:tcPr>
          <w:p w14:paraId="1A014F51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3F4C9105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411C5BFF" w14:textId="4534E915" w:rsidR="00120A30" w:rsidRPr="00D1401A" w:rsidRDefault="006D26F5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Cyfnod agoriadol </w:t>
            </w:r>
            <w:r w:rsidRPr="00D1401A">
              <w:rPr>
                <w:sz w:val="22"/>
                <w:szCs w:val="22"/>
                <w:lang w:val="cy-GB"/>
              </w:rPr>
              <w:t>(gyda chysylltiadau</w:t>
            </w:r>
            <w:r w:rsidRPr="00D1401A">
              <w:rPr>
                <w:lang w:val="cy-GB"/>
              </w:rPr>
              <w:t xml:space="preserve"> </w:t>
            </w:r>
            <w:r w:rsidRPr="00D1401A">
              <w:rPr>
                <w:sz w:val="22"/>
                <w:szCs w:val="22"/>
                <w:lang w:val="cy-GB"/>
              </w:rPr>
              <w:t>â dysgu blaenorol)</w:t>
            </w:r>
          </w:p>
        </w:tc>
        <w:tc>
          <w:tcPr>
            <w:tcW w:w="4971" w:type="dxa"/>
          </w:tcPr>
          <w:p w14:paraId="3BC8E289" w14:textId="16870191" w:rsidR="007761C9" w:rsidRPr="009A50FA" w:rsidRDefault="00DD2B39" w:rsidP="009A50FA">
            <w:pPr>
              <w:pStyle w:val="ListParagraph"/>
              <w:numPr>
                <w:ilvl w:val="0"/>
                <w:numId w:val="1"/>
              </w:num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t xml:space="preserve">Byddwn </w:t>
            </w:r>
            <w:r w:rsidR="007761C9">
              <w:rPr>
                <w:szCs w:val="28"/>
                <w:lang w:val="cy-GB"/>
              </w:rPr>
              <w:t>i yn dangos cyflwyniad PwyntPwer ar y dechrau yn s</w:t>
            </w:r>
            <w:r w:rsidR="007761C9">
              <w:rPr>
                <w:rFonts w:cstheme="minorHAnsi"/>
                <w:szCs w:val="28"/>
                <w:lang w:val="cy-GB"/>
              </w:rPr>
              <w:t>ô</w:t>
            </w:r>
            <w:r w:rsidR="007761C9">
              <w:rPr>
                <w:szCs w:val="28"/>
                <w:lang w:val="cy-GB"/>
              </w:rPr>
              <w:t>n am adroddiad ffeithiol, beth sydd angen cynnwys a’r meini prawf llwyddiant.</w:t>
            </w:r>
          </w:p>
        </w:tc>
        <w:tc>
          <w:tcPr>
            <w:tcW w:w="4971" w:type="dxa"/>
          </w:tcPr>
          <w:p w14:paraId="675CC157" w14:textId="4AE6FE07" w:rsidR="00120A30" w:rsidRPr="009A50FA" w:rsidRDefault="009A50FA" w:rsidP="009A50FA">
            <w:pPr>
              <w:pStyle w:val="ListParagraph"/>
              <w:numPr>
                <w:ilvl w:val="0"/>
                <w:numId w:val="1"/>
              </w:num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t>Mi fydd y plant yn gorfod meddwl am beth sy’n rhaid cynnwys o fewn adroddiad ffeithiol ac adrodd i’r dosbarth.</w:t>
            </w:r>
          </w:p>
          <w:p w14:paraId="6C7217F8" w14:textId="77777777" w:rsidR="00120A30" w:rsidRPr="009A50FA" w:rsidRDefault="00120A30" w:rsidP="009A50FA">
            <w:pPr>
              <w:rPr>
                <w:szCs w:val="28"/>
                <w:lang w:val="cy-GB"/>
              </w:rPr>
            </w:pPr>
          </w:p>
          <w:p w14:paraId="201F9395" w14:textId="77777777" w:rsidR="00120A30" w:rsidRPr="009A50FA" w:rsidRDefault="00120A30" w:rsidP="009A50FA">
            <w:pPr>
              <w:rPr>
                <w:szCs w:val="28"/>
                <w:lang w:val="cy-GB"/>
              </w:rPr>
            </w:pPr>
          </w:p>
          <w:p w14:paraId="7F17A4E6" w14:textId="77777777" w:rsidR="00120A30" w:rsidRPr="009A50FA" w:rsidRDefault="00120A30" w:rsidP="009A50FA">
            <w:pPr>
              <w:rPr>
                <w:szCs w:val="28"/>
                <w:lang w:val="cy-GB"/>
              </w:rPr>
            </w:pPr>
          </w:p>
        </w:tc>
        <w:tc>
          <w:tcPr>
            <w:tcW w:w="2903" w:type="dxa"/>
          </w:tcPr>
          <w:p w14:paraId="6D7B3DD5" w14:textId="77777777" w:rsidR="00120A30" w:rsidRDefault="00EE1D55" w:rsidP="00EE1D55">
            <w:pPr>
              <w:pStyle w:val="ListParagraph"/>
              <w:numPr>
                <w:ilvl w:val="0"/>
                <w:numId w:val="1"/>
              </w:num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t xml:space="preserve">Cyflwyniad </w:t>
            </w:r>
          </w:p>
          <w:p w14:paraId="491DF6ED" w14:textId="1388E4E2" w:rsidR="00EE1D55" w:rsidRPr="00EE1D55" w:rsidRDefault="00EE1D55" w:rsidP="00EE1D55">
            <w:pPr>
              <w:pStyle w:val="ListParagraph"/>
              <w:numPr>
                <w:ilvl w:val="0"/>
                <w:numId w:val="1"/>
              </w:num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t>Taflen adroddiad ffeithiol enghreifftiol</w:t>
            </w:r>
          </w:p>
        </w:tc>
      </w:tr>
      <w:tr w:rsidR="00120A30" w:rsidRPr="00120A30" w14:paraId="3E425A8C" w14:textId="77777777" w:rsidTr="00D1401A">
        <w:trPr>
          <w:trHeight w:val="2043"/>
        </w:trPr>
        <w:tc>
          <w:tcPr>
            <w:tcW w:w="1249" w:type="dxa"/>
          </w:tcPr>
          <w:p w14:paraId="5F921DF8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0394A643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427965B4" w14:textId="0E6F34B9" w:rsidR="00120A30" w:rsidRPr="00D1401A" w:rsidRDefault="006D26F5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>Addysgu a Dysgu Craidd</w:t>
            </w:r>
          </w:p>
        </w:tc>
        <w:tc>
          <w:tcPr>
            <w:tcW w:w="4971" w:type="dxa"/>
          </w:tcPr>
          <w:p w14:paraId="1B8660C9" w14:textId="14FB7DFD" w:rsidR="00DD2B39" w:rsidRPr="00DD2B39" w:rsidRDefault="00DD2B39" w:rsidP="00DD2B39">
            <w:pPr>
              <w:pStyle w:val="ListParagraph"/>
              <w:numPr>
                <w:ilvl w:val="0"/>
                <w:numId w:val="13"/>
              </w:numPr>
              <w:rPr>
                <w:szCs w:val="28"/>
                <w:lang w:val="cy-GB"/>
              </w:rPr>
            </w:pPr>
            <w:r w:rsidRPr="00DD2B39">
              <w:rPr>
                <w:szCs w:val="28"/>
                <w:lang w:val="cy-GB"/>
              </w:rPr>
              <w:t xml:space="preserve">Bydd y plant yn edrych yn ofalus ar y meini prawf llwyddiant i geisio ystyried beth fydden nhw yn rhoi yn ei adroddiad ffeithiol nhw. </w:t>
            </w:r>
          </w:p>
          <w:p w14:paraId="0D3BB293" w14:textId="4E6DBB7C" w:rsidR="00DD2B39" w:rsidRPr="00DD2B39" w:rsidRDefault="00DD2B39" w:rsidP="00DD2B39">
            <w:pPr>
              <w:pStyle w:val="ListParagraph"/>
              <w:numPr>
                <w:ilvl w:val="0"/>
                <w:numId w:val="10"/>
              </w:numPr>
              <w:rPr>
                <w:szCs w:val="28"/>
                <w:lang w:val="cy-GB"/>
              </w:rPr>
            </w:pPr>
            <w:r w:rsidRPr="00DD2B39">
              <w:rPr>
                <w:szCs w:val="28"/>
                <w:lang w:val="cy-GB"/>
              </w:rPr>
              <w:t>Mi fyddwn i yn mynd trwy beth i roi mewn cyflwyniad gyda’r plant.</w:t>
            </w:r>
          </w:p>
          <w:p w14:paraId="463E63AE" w14:textId="3D7D8F9E" w:rsidR="00DD2B39" w:rsidRPr="00DD2B39" w:rsidRDefault="00DD2B39" w:rsidP="00DD2B39">
            <w:pPr>
              <w:pStyle w:val="ListParagraph"/>
              <w:numPr>
                <w:ilvl w:val="0"/>
                <w:numId w:val="10"/>
              </w:numPr>
              <w:rPr>
                <w:szCs w:val="28"/>
                <w:lang w:val="cy-GB"/>
              </w:rPr>
            </w:pPr>
            <w:r w:rsidRPr="00DD2B39">
              <w:rPr>
                <w:szCs w:val="28"/>
                <w:lang w:val="cy-GB"/>
              </w:rPr>
              <w:t>Rydw i wedi creu taflen gwaith ar gyfer gwneud adroddiad ffeithiol.</w:t>
            </w:r>
          </w:p>
          <w:p w14:paraId="6282DF7A" w14:textId="0AC4BD5A" w:rsidR="00DD2B39" w:rsidRPr="00DD2B39" w:rsidRDefault="00DD2B39" w:rsidP="00DD2B39">
            <w:pPr>
              <w:pStyle w:val="ListParagraph"/>
              <w:numPr>
                <w:ilvl w:val="0"/>
                <w:numId w:val="10"/>
              </w:numPr>
              <w:rPr>
                <w:szCs w:val="28"/>
                <w:lang w:val="cy-GB"/>
              </w:rPr>
            </w:pPr>
            <w:r w:rsidRPr="00DD2B39">
              <w:rPr>
                <w:szCs w:val="28"/>
                <w:lang w:val="cy-GB"/>
              </w:rPr>
              <w:t>Mi fydd y plant yn darllen enghraifft o adroddiad ffeithiol ac wedyn yn mynd ati i wella'r adroddiad yma ei hun.</w:t>
            </w:r>
          </w:p>
          <w:p w14:paraId="65481C09" w14:textId="1110D81F" w:rsidR="00712280" w:rsidRPr="00712280" w:rsidRDefault="00DD2B39" w:rsidP="00DD2B39">
            <w:pPr>
              <w:pStyle w:val="ListParagraph"/>
              <w:numPr>
                <w:ilvl w:val="0"/>
                <w:numId w:val="10"/>
              </w:numPr>
              <w:rPr>
                <w:szCs w:val="28"/>
                <w:lang w:val="cy-GB"/>
              </w:rPr>
            </w:pPr>
            <w:r w:rsidRPr="00DD2B39">
              <w:rPr>
                <w:szCs w:val="28"/>
                <w:lang w:val="cy-GB"/>
              </w:rPr>
              <w:t>Yn ystod y wers mi fyddwn i yn gofyn i rai o’r plant i ddarllen beth maen nhw wedi ysgrifennu hyd yn hyn.</w:t>
            </w:r>
          </w:p>
        </w:tc>
        <w:tc>
          <w:tcPr>
            <w:tcW w:w="4971" w:type="dxa"/>
          </w:tcPr>
          <w:p w14:paraId="1FE44FD1" w14:textId="043BB40B" w:rsidR="009A50FA" w:rsidRDefault="00EE1D55" w:rsidP="009A50FA">
            <w:pPr>
              <w:pStyle w:val="ListParagraph"/>
              <w:numPr>
                <w:ilvl w:val="0"/>
                <w:numId w:val="2"/>
              </w:num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t>B</w:t>
            </w:r>
            <w:r w:rsidR="00712280">
              <w:rPr>
                <w:szCs w:val="28"/>
                <w:lang w:val="cy-GB"/>
              </w:rPr>
              <w:t>ydd</w:t>
            </w:r>
            <w:r>
              <w:rPr>
                <w:szCs w:val="28"/>
                <w:lang w:val="cy-GB"/>
              </w:rPr>
              <w:t xml:space="preserve"> y plant </w:t>
            </w:r>
            <w:r w:rsidR="00712280">
              <w:rPr>
                <w:szCs w:val="28"/>
                <w:lang w:val="cy-GB"/>
              </w:rPr>
              <w:t xml:space="preserve">yn cynllunio ei </w:t>
            </w:r>
            <w:r>
              <w:rPr>
                <w:szCs w:val="28"/>
                <w:lang w:val="cy-GB"/>
              </w:rPr>
              <w:t xml:space="preserve">adroddiad ffeithiol. </w:t>
            </w:r>
          </w:p>
          <w:p w14:paraId="2E0518F8" w14:textId="77777777" w:rsidR="00712280" w:rsidRPr="00712280" w:rsidRDefault="00712280" w:rsidP="00712280">
            <w:pPr>
              <w:ind w:left="360"/>
              <w:rPr>
                <w:szCs w:val="28"/>
                <w:lang w:val="cy-GB"/>
              </w:rPr>
            </w:pPr>
          </w:p>
          <w:p w14:paraId="5C70A563" w14:textId="77777777" w:rsidR="00120A30" w:rsidRPr="009A50FA" w:rsidRDefault="00120A30" w:rsidP="009A50FA">
            <w:pPr>
              <w:rPr>
                <w:szCs w:val="28"/>
                <w:lang w:val="cy-GB"/>
              </w:rPr>
            </w:pPr>
          </w:p>
          <w:p w14:paraId="6885B94E" w14:textId="77777777" w:rsidR="00120A30" w:rsidRPr="009A50FA" w:rsidRDefault="00120A30" w:rsidP="009A50FA">
            <w:pPr>
              <w:rPr>
                <w:szCs w:val="28"/>
                <w:lang w:val="cy-GB"/>
              </w:rPr>
            </w:pPr>
          </w:p>
          <w:p w14:paraId="6D22C637" w14:textId="77777777" w:rsidR="00120A30" w:rsidRPr="009A50FA" w:rsidRDefault="00120A30" w:rsidP="009A50FA">
            <w:pPr>
              <w:rPr>
                <w:szCs w:val="28"/>
                <w:lang w:val="cy-GB"/>
              </w:rPr>
            </w:pPr>
          </w:p>
          <w:p w14:paraId="6A1B26DC" w14:textId="77777777" w:rsidR="00120A30" w:rsidRPr="009A50FA" w:rsidRDefault="00120A30" w:rsidP="009A50FA">
            <w:pPr>
              <w:rPr>
                <w:szCs w:val="28"/>
                <w:lang w:val="cy-GB"/>
              </w:rPr>
            </w:pPr>
          </w:p>
          <w:p w14:paraId="6F32319A" w14:textId="77777777" w:rsidR="00120A30" w:rsidRPr="009A50FA" w:rsidRDefault="00120A30" w:rsidP="009A50FA">
            <w:pPr>
              <w:rPr>
                <w:szCs w:val="28"/>
                <w:lang w:val="cy-GB"/>
              </w:rPr>
            </w:pPr>
          </w:p>
        </w:tc>
        <w:tc>
          <w:tcPr>
            <w:tcW w:w="2903" w:type="dxa"/>
          </w:tcPr>
          <w:p w14:paraId="3951879B" w14:textId="5117C623" w:rsidR="00120A30" w:rsidRDefault="009A50FA" w:rsidP="009A50FA">
            <w:pPr>
              <w:pStyle w:val="ListParagraph"/>
              <w:numPr>
                <w:ilvl w:val="0"/>
                <w:numId w:val="2"/>
              </w:num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t>Cyflwyniad</w:t>
            </w:r>
            <w:r w:rsidR="00EE1D55">
              <w:rPr>
                <w:szCs w:val="28"/>
                <w:lang w:val="cy-GB"/>
              </w:rPr>
              <w:t>.</w:t>
            </w:r>
          </w:p>
          <w:p w14:paraId="688D5605" w14:textId="42A3E4B4" w:rsidR="009A50FA" w:rsidRDefault="009A50FA" w:rsidP="009A50FA">
            <w:pPr>
              <w:pStyle w:val="ListParagraph"/>
              <w:numPr>
                <w:ilvl w:val="0"/>
                <w:numId w:val="2"/>
              </w:num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t xml:space="preserve">Taflen </w:t>
            </w:r>
            <w:r w:rsidR="00EE1D55">
              <w:rPr>
                <w:szCs w:val="28"/>
                <w:lang w:val="cy-GB"/>
              </w:rPr>
              <w:t>adroddiad ffeithiol gwag.</w:t>
            </w:r>
          </w:p>
          <w:p w14:paraId="7C368229" w14:textId="2489AF53" w:rsidR="009A50FA" w:rsidRDefault="009A50FA" w:rsidP="009A50FA">
            <w:pPr>
              <w:pStyle w:val="ListParagraph"/>
              <w:numPr>
                <w:ilvl w:val="0"/>
                <w:numId w:val="2"/>
              </w:num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t>Adnoddau ysgrifennu</w:t>
            </w:r>
            <w:r w:rsidR="00EE1D55">
              <w:rPr>
                <w:szCs w:val="28"/>
                <w:lang w:val="cy-GB"/>
              </w:rPr>
              <w:t>.</w:t>
            </w:r>
          </w:p>
          <w:p w14:paraId="73A5E4AB" w14:textId="1C0B6536" w:rsidR="009A50FA" w:rsidRPr="00EE1D55" w:rsidRDefault="009A50FA" w:rsidP="00EE1D55">
            <w:pPr>
              <w:ind w:left="360"/>
              <w:rPr>
                <w:szCs w:val="28"/>
                <w:lang w:val="cy-GB"/>
              </w:rPr>
            </w:pPr>
          </w:p>
        </w:tc>
      </w:tr>
      <w:tr w:rsidR="00120A30" w:rsidRPr="00120A30" w14:paraId="78EBC3C5" w14:textId="77777777" w:rsidTr="00D1401A">
        <w:trPr>
          <w:trHeight w:val="2051"/>
        </w:trPr>
        <w:tc>
          <w:tcPr>
            <w:tcW w:w="1249" w:type="dxa"/>
          </w:tcPr>
          <w:p w14:paraId="0152928B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57CC921F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3C7DFD5C" w14:textId="6ADADE8C" w:rsidR="00120A30" w:rsidRPr="00D1401A" w:rsidRDefault="006D26F5" w:rsidP="009D7C3C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Sesiwn </w:t>
            </w:r>
            <w:r w:rsidR="009D7C3C">
              <w:rPr>
                <w:b/>
                <w:lang w:val="cy-GB"/>
              </w:rPr>
              <w:t>Gloi</w:t>
            </w:r>
          </w:p>
        </w:tc>
        <w:tc>
          <w:tcPr>
            <w:tcW w:w="4971" w:type="dxa"/>
          </w:tcPr>
          <w:p w14:paraId="6F8BDD9F" w14:textId="0DFFB713" w:rsidR="00120A30" w:rsidRPr="00712280" w:rsidRDefault="00712280" w:rsidP="00712280">
            <w:pPr>
              <w:pStyle w:val="ListParagraph"/>
              <w:numPr>
                <w:ilvl w:val="0"/>
                <w:numId w:val="4"/>
              </w:num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t>Byddwn i</w:t>
            </w:r>
            <w:r w:rsidR="00DD2B39">
              <w:rPr>
                <w:szCs w:val="28"/>
                <w:lang w:val="cy-GB"/>
              </w:rPr>
              <w:t>’</w:t>
            </w:r>
            <w:r>
              <w:rPr>
                <w:szCs w:val="28"/>
                <w:lang w:val="cy-GB"/>
              </w:rPr>
              <w:t xml:space="preserve">n gofyn i 2/3 o blant i ddarllen allan ei </w:t>
            </w:r>
            <w:r w:rsidR="00EE1D55">
              <w:rPr>
                <w:szCs w:val="28"/>
                <w:lang w:val="cy-GB"/>
              </w:rPr>
              <w:t>adroddiad ffeithiol</w:t>
            </w:r>
            <w:r>
              <w:rPr>
                <w:szCs w:val="28"/>
                <w:lang w:val="cy-GB"/>
              </w:rPr>
              <w:t xml:space="preserve"> gorffenedig ar y cyflwyniad i’r dosbarth.</w:t>
            </w:r>
          </w:p>
          <w:p w14:paraId="63C20A15" w14:textId="77777777" w:rsidR="00120A30" w:rsidRPr="009A50FA" w:rsidRDefault="00120A30" w:rsidP="009A50FA">
            <w:pPr>
              <w:rPr>
                <w:szCs w:val="28"/>
                <w:lang w:val="cy-GB"/>
              </w:rPr>
            </w:pPr>
          </w:p>
          <w:p w14:paraId="2609A212" w14:textId="77777777" w:rsidR="00120A30" w:rsidRPr="009A50FA" w:rsidRDefault="00120A30" w:rsidP="009A50FA">
            <w:pPr>
              <w:rPr>
                <w:szCs w:val="28"/>
                <w:lang w:val="cy-GB"/>
              </w:rPr>
            </w:pPr>
          </w:p>
          <w:p w14:paraId="483EB441" w14:textId="77777777" w:rsidR="00120A30" w:rsidRPr="009A50FA" w:rsidRDefault="00120A30" w:rsidP="009A50FA">
            <w:pPr>
              <w:rPr>
                <w:szCs w:val="28"/>
                <w:lang w:val="cy-GB"/>
              </w:rPr>
            </w:pPr>
          </w:p>
        </w:tc>
        <w:tc>
          <w:tcPr>
            <w:tcW w:w="4971" w:type="dxa"/>
          </w:tcPr>
          <w:p w14:paraId="6E2F249E" w14:textId="121CC6E0" w:rsidR="00120A30" w:rsidRPr="00712280" w:rsidRDefault="00712280" w:rsidP="009A50FA">
            <w:pPr>
              <w:pStyle w:val="ListParagraph"/>
              <w:numPr>
                <w:ilvl w:val="0"/>
                <w:numId w:val="4"/>
              </w:num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t>2/3 o blant i ddarllen ei darn gorffenedig allan i’r dosbarth. Gall hyn ysbrydoli rhai o’r plant sydd heb orffen.</w:t>
            </w:r>
          </w:p>
          <w:p w14:paraId="219CA86D" w14:textId="77777777" w:rsidR="00120A30" w:rsidRPr="009A50FA" w:rsidRDefault="00120A30" w:rsidP="009A50FA">
            <w:pPr>
              <w:rPr>
                <w:szCs w:val="28"/>
                <w:lang w:val="cy-GB"/>
              </w:rPr>
            </w:pPr>
          </w:p>
          <w:p w14:paraId="46716F0C" w14:textId="77777777" w:rsidR="00120A30" w:rsidRPr="009A50FA" w:rsidRDefault="00120A30" w:rsidP="009A50FA">
            <w:pPr>
              <w:rPr>
                <w:szCs w:val="28"/>
                <w:lang w:val="cy-GB"/>
              </w:rPr>
            </w:pPr>
          </w:p>
        </w:tc>
        <w:tc>
          <w:tcPr>
            <w:tcW w:w="2903" w:type="dxa"/>
          </w:tcPr>
          <w:p w14:paraId="08BDEAF7" w14:textId="2B3312F9" w:rsidR="00120A30" w:rsidRPr="00712280" w:rsidRDefault="00712280" w:rsidP="00712280">
            <w:pPr>
              <w:pStyle w:val="ListParagraph"/>
              <w:numPr>
                <w:ilvl w:val="0"/>
                <w:numId w:val="4"/>
              </w:num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t>Ffyn loli.</w:t>
            </w:r>
          </w:p>
        </w:tc>
      </w:tr>
    </w:tbl>
    <w:p w14:paraId="21627C5E" w14:textId="4D32C744" w:rsidR="004E1B77" w:rsidRPr="00120A30" w:rsidRDefault="004E1B77" w:rsidP="00EE0418">
      <w:pPr>
        <w:tabs>
          <w:tab w:val="left" w:pos="12758"/>
        </w:tabs>
        <w:rPr>
          <w:sz w:val="28"/>
          <w:szCs w:val="28"/>
        </w:rPr>
      </w:pPr>
    </w:p>
    <w:p w14:paraId="1283188B" w14:textId="77777777" w:rsidR="00645E24" w:rsidRPr="00120A30" w:rsidRDefault="00645E24" w:rsidP="00B24C18">
      <w:pPr>
        <w:pStyle w:val="Heading1"/>
        <w:rPr>
          <w:sz w:val="28"/>
          <w:szCs w:val="28"/>
        </w:rPr>
      </w:pPr>
    </w:p>
    <w:p w14:paraId="4A514B70" w14:textId="77777777" w:rsidR="00EF0BE1" w:rsidRPr="00120A30" w:rsidRDefault="00EF0BE1" w:rsidP="00EF0BE1">
      <w:pPr>
        <w:rPr>
          <w:sz w:val="28"/>
          <w:szCs w:val="28"/>
        </w:rPr>
      </w:pPr>
    </w:p>
    <w:p w14:paraId="2BC7D158" w14:textId="77777777" w:rsidR="00EF0BE1" w:rsidRPr="00120A30" w:rsidRDefault="00EF0BE1" w:rsidP="00EF0BE1">
      <w:pPr>
        <w:rPr>
          <w:sz w:val="28"/>
          <w:szCs w:val="28"/>
        </w:rPr>
      </w:pPr>
    </w:p>
    <w:p w14:paraId="2BB6E5A7" w14:textId="77777777" w:rsidR="00EF0BE1" w:rsidRPr="00120A30" w:rsidRDefault="00EF0BE1" w:rsidP="00EF0BE1">
      <w:pPr>
        <w:rPr>
          <w:sz w:val="28"/>
          <w:szCs w:val="28"/>
        </w:rPr>
      </w:pPr>
    </w:p>
    <w:p w14:paraId="2294F27D" w14:textId="77777777" w:rsidR="00EF0BE1" w:rsidRPr="00120A30" w:rsidRDefault="00EF0BE1" w:rsidP="00EF0BE1">
      <w:pPr>
        <w:rPr>
          <w:sz w:val="28"/>
          <w:szCs w:val="28"/>
        </w:rPr>
      </w:pPr>
    </w:p>
    <w:p w14:paraId="47276F70" w14:textId="77777777" w:rsidR="00EF0BE1" w:rsidRPr="00120A30" w:rsidRDefault="00EF0BE1" w:rsidP="00EF0BE1">
      <w:pPr>
        <w:rPr>
          <w:sz w:val="28"/>
          <w:szCs w:val="28"/>
        </w:rPr>
      </w:pPr>
    </w:p>
    <w:p w14:paraId="4EEB0736" w14:textId="77777777" w:rsidR="00EF0BE1" w:rsidRPr="00120A30" w:rsidRDefault="00EF0BE1" w:rsidP="00EF0BE1">
      <w:pPr>
        <w:rPr>
          <w:sz w:val="28"/>
          <w:szCs w:val="28"/>
        </w:rPr>
      </w:pPr>
    </w:p>
    <w:p w14:paraId="29806F32" w14:textId="77777777" w:rsidR="00EF0BE1" w:rsidRPr="00120A30" w:rsidRDefault="00EF0BE1" w:rsidP="00EF0BE1">
      <w:pPr>
        <w:rPr>
          <w:sz w:val="28"/>
          <w:szCs w:val="28"/>
        </w:rPr>
      </w:pPr>
    </w:p>
    <w:p w14:paraId="3F369D11" w14:textId="77777777" w:rsidR="00EF0BE1" w:rsidRPr="00120A30" w:rsidRDefault="00EF0BE1" w:rsidP="00EF0BE1">
      <w:pPr>
        <w:rPr>
          <w:sz w:val="28"/>
          <w:szCs w:val="28"/>
        </w:rPr>
      </w:pPr>
    </w:p>
    <w:p w14:paraId="2D346F17" w14:textId="77777777" w:rsidR="00EF0BE1" w:rsidRPr="00120A30" w:rsidRDefault="00EF0BE1" w:rsidP="00EF0BE1">
      <w:pPr>
        <w:rPr>
          <w:sz w:val="28"/>
          <w:szCs w:val="28"/>
        </w:rPr>
      </w:pPr>
    </w:p>
    <w:p w14:paraId="4F969DFF" w14:textId="77777777" w:rsidR="00EF0BE1" w:rsidRPr="00120A30" w:rsidRDefault="00EF0BE1" w:rsidP="00EF0BE1">
      <w:pPr>
        <w:rPr>
          <w:sz w:val="28"/>
          <w:szCs w:val="28"/>
        </w:rPr>
      </w:pPr>
    </w:p>
    <w:p w14:paraId="603814E7" w14:textId="77777777" w:rsidR="00EF0BE1" w:rsidRPr="00120A30" w:rsidRDefault="00EF0BE1" w:rsidP="00EF0BE1">
      <w:pPr>
        <w:rPr>
          <w:sz w:val="28"/>
          <w:szCs w:val="28"/>
        </w:rPr>
      </w:pPr>
    </w:p>
    <w:p w14:paraId="6286D6E1" w14:textId="77777777" w:rsidR="00EF0BE1" w:rsidRPr="00120A30" w:rsidRDefault="00EF0BE1" w:rsidP="00EF0BE1">
      <w:pPr>
        <w:rPr>
          <w:sz w:val="28"/>
          <w:szCs w:val="28"/>
        </w:rPr>
      </w:pPr>
    </w:p>
    <w:p w14:paraId="69EE6455" w14:textId="77777777" w:rsidR="00EF0BE1" w:rsidRPr="00120A30" w:rsidRDefault="00EF0BE1" w:rsidP="00EF0BE1">
      <w:pPr>
        <w:rPr>
          <w:sz w:val="28"/>
          <w:szCs w:val="28"/>
        </w:rPr>
      </w:pPr>
    </w:p>
    <w:p w14:paraId="798BEE9C" w14:textId="77777777" w:rsidR="00EF0BE1" w:rsidRPr="00120A30" w:rsidRDefault="00EF0BE1" w:rsidP="00EF0BE1">
      <w:pPr>
        <w:rPr>
          <w:sz w:val="28"/>
          <w:szCs w:val="28"/>
        </w:rPr>
      </w:pPr>
    </w:p>
    <w:p w14:paraId="084DDFCB" w14:textId="77777777" w:rsidR="00EF0BE1" w:rsidRPr="00120A30" w:rsidRDefault="00EF0BE1" w:rsidP="00EF0BE1">
      <w:pPr>
        <w:rPr>
          <w:sz w:val="28"/>
          <w:szCs w:val="28"/>
        </w:rPr>
      </w:pPr>
    </w:p>
    <w:p w14:paraId="2E8F31CF" w14:textId="77777777" w:rsidR="00EF0BE1" w:rsidRPr="00120A30" w:rsidRDefault="00EF0BE1" w:rsidP="00EF0BE1">
      <w:pPr>
        <w:rPr>
          <w:sz w:val="28"/>
          <w:szCs w:val="28"/>
        </w:rPr>
      </w:pPr>
    </w:p>
    <w:p w14:paraId="33FC4CE7" w14:textId="77777777" w:rsidR="00DB1D3B" w:rsidRPr="00120A30" w:rsidRDefault="00DB1D3B" w:rsidP="00EF0BE1">
      <w:pPr>
        <w:rPr>
          <w:sz w:val="28"/>
          <w:szCs w:val="28"/>
        </w:rPr>
        <w:sectPr w:rsidR="00DB1D3B" w:rsidRPr="00120A30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12D98BD2" w14:textId="77777777" w:rsidR="00EF0BE1" w:rsidRPr="00120A30" w:rsidRDefault="00EF0BE1" w:rsidP="00EF0BE1">
      <w:bookmarkStart w:id="0" w:name="cysill"/>
      <w:bookmarkEnd w:id="0"/>
    </w:p>
    <w:sectPr w:rsidR="00EF0BE1" w:rsidRPr="00120A30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1DB84E" w14:textId="77777777" w:rsidR="0013551B" w:rsidRDefault="0013551B" w:rsidP="00B24C18">
      <w:r>
        <w:separator/>
      </w:r>
    </w:p>
  </w:endnote>
  <w:endnote w:type="continuationSeparator" w:id="0">
    <w:p w14:paraId="6D87B6F3" w14:textId="77777777" w:rsidR="0013551B" w:rsidRDefault="0013551B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03C2FB" w14:textId="77777777" w:rsidR="00C8398D" w:rsidRDefault="00C8398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63DC0695" w:rsidR="006D26F5" w:rsidRDefault="006D26F5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D7C3C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5BF63DE8" w14:textId="77777777" w:rsidR="006D26F5" w:rsidRDefault="006D26F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E801E6" w14:textId="77777777" w:rsidR="00C8398D" w:rsidRDefault="00C8398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4724B54" w14:textId="77777777" w:rsidR="0013551B" w:rsidRDefault="0013551B" w:rsidP="00B24C18">
      <w:r>
        <w:separator/>
      </w:r>
    </w:p>
  </w:footnote>
  <w:footnote w:type="continuationSeparator" w:id="0">
    <w:p w14:paraId="3F673878" w14:textId="77777777" w:rsidR="0013551B" w:rsidRDefault="0013551B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1A1F26" w14:textId="77777777" w:rsidR="00C8398D" w:rsidRDefault="00C8398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0BE056" w14:textId="77777777" w:rsidR="006D26F5" w:rsidRDefault="006D26F5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855882" w14:textId="77777777" w:rsidR="00C8398D" w:rsidRDefault="00C8398D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D9818A" w14:textId="77777777" w:rsidR="006D26F5" w:rsidRDefault="006D26F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3F0A29"/>
    <w:multiLevelType w:val="hybridMultilevel"/>
    <w:tmpl w:val="166EEC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004544"/>
    <w:multiLevelType w:val="hybridMultilevel"/>
    <w:tmpl w:val="0F6878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1C66C9"/>
    <w:multiLevelType w:val="hybridMultilevel"/>
    <w:tmpl w:val="EF88B2B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1435EFB"/>
    <w:multiLevelType w:val="hybridMultilevel"/>
    <w:tmpl w:val="146020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BA461F"/>
    <w:multiLevelType w:val="hybridMultilevel"/>
    <w:tmpl w:val="9D26636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79493A"/>
    <w:multiLevelType w:val="hybridMultilevel"/>
    <w:tmpl w:val="AAA4E3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4B7D1F"/>
    <w:multiLevelType w:val="hybridMultilevel"/>
    <w:tmpl w:val="C3CE6D90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465161E"/>
    <w:multiLevelType w:val="hybridMultilevel"/>
    <w:tmpl w:val="0CE2BA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AA0308"/>
    <w:multiLevelType w:val="hybridMultilevel"/>
    <w:tmpl w:val="0F1C1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756509"/>
    <w:multiLevelType w:val="hybridMultilevel"/>
    <w:tmpl w:val="A7DC23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7039FC"/>
    <w:multiLevelType w:val="hybridMultilevel"/>
    <w:tmpl w:val="5D0040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511184"/>
    <w:multiLevelType w:val="hybridMultilevel"/>
    <w:tmpl w:val="E3CCB94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81E098D"/>
    <w:multiLevelType w:val="hybridMultilevel"/>
    <w:tmpl w:val="F1FE27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2"/>
  </w:num>
  <w:num w:numId="3">
    <w:abstractNumId w:val="6"/>
  </w:num>
  <w:num w:numId="4">
    <w:abstractNumId w:val="5"/>
  </w:num>
  <w:num w:numId="5">
    <w:abstractNumId w:val="4"/>
  </w:num>
  <w:num w:numId="6">
    <w:abstractNumId w:val="11"/>
  </w:num>
  <w:num w:numId="7">
    <w:abstractNumId w:val="3"/>
  </w:num>
  <w:num w:numId="8">
    <w:abstractNumId w:val="1"/>
  </w:num>
  <w:num w:numId="9">
    <w:abstractNumId w:val="8"/>
  </w:num>
  <w:num w:numId="10">
    <w:abstractNumId w:val="0"/>
  </w:num>
  <w:num w:numId="11">
    <w:abstractNumId w:val="10"/>
  </w:num>
  <w:num w:numId="12">
    <w:abstractNumId w:val="2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7B6"/>
    <w:rsid w:val="000432F2"/>
    <w:rsid w:val="00045D70"/>
    <w:rsid w:val="00063D4A"/>
    <w:rsid w:val="000973E5"/>
    <w:rsid w:val="000B6B62"/>
    <w:rsid w:val="000E5C05"/>
    <w:rsid w:val="00120A30"/>
    <w:rsid w:val="0013551B"/>
    <w:rsid w:val="00140D3C"/>
    <w:rsid w:val="00167F75"/>
    <w:rsid w:val="001A027E"/>
    <w:rsid w:val="001E08CA"/>
    <w:rsid w:val="002B2D5B"/>
    <w:rsid w:val="002F72F8"/>
    <w:rsid w:val="0031228F"/>
    <w:rsid w:val="003502C7"/>
    <w:rsid w:val="003770F9"/>
    <w:rsid w:val="003B005D"/>
    <w:rsid w:val="0040291F"/>
    <w:rsid w:val="0043540F"/>
    <w:rsid w:val="004378E9"/>
    <w:rsid w:val="00467647"/>
    <w:rsid w:val="004847B6"/>
    <w:rsid w:val="004B73CD"/>
    <w:rsid w:val="004E1B77"/>
    <w:rsid w:val="005404E0"/>
    <w:rsid w:val="005B7769"/>
    <w:rsid w:val="005C1ADE"/>
    <w:rsid w:val="00610C4A"/>
    <w:rsid w:val="00645E24"/>
    <w:rsid w:val="0066617E"/>
    <w:rsid w:val="00674057"/>
    <w:rsid w:val="006953EE"/>
    <w:rsid w:val="006D26F5"/>
    <w:rsid w:val="006E32EF"/>
    <w:rsid w:val="00712280"/>
    <w:rsid w:val="00713823"/>
    <w:rsid w:val="007328E5"/>
    <w:rsid w:val="007761C9"/>
    <w:rsid w:val="007B65F8"/>
    <w:rsid w:val="0081450C"/>
    <w:rsid w:val="00816DB9"/>
    <w:rsid w:val="00825827"/>
    <w:rsid w:val="00825DEF"/>
    <w:rsid w:val="00896514"/>
    <w:rsid w:val="008B2B15"/>
    <w:rsid w:val="009A03EA"/>
    <w:rsid w:val="009A50FA"/>
    <w:rsid w:val="009C26DA"/>
    <w:rsid w:val="009D68DF"/>
    <w:rsid w:val="009D7C3C"/>
    <w:rsid w:val="00A05C6F"/>
    <w:rsid w:val="00A46632"/>
    <w:rsid w:val="00A53AE4"/>
    <w:rsid w:val="00A82242"/>
    <w:rsid w:val="00AA5380"/>
    <w:rsid w:val="00AF532A"/>
    <w:rsid w:val="00B02BEF"/>
    <w:rsid w:val="00B0430A"/>
    <w:rsid w:val="00B24C18"/>
    <w:rsid w:val="00B42125"/>
    <w:rsid w:val="00B85948"/>
    <w:rsid w:val="00BC35BE"/>
    <w:rsid w:val="00BF5170"/>
    <w:rsid w:val="00C8398D"/>
    <w:rsid w:val="00D060A6"/>
    <w:rsid w:val="00D1401A"/>
    <w:rsid w:val="00D46A8E"/>
    <w:rsid w:val="00D91956"/>
    <w:rsid w:val="00DB1D3B"/>
    <w:rsid w:val="00DD2B39"/>
    <w:rsid w:val="00E060F7"/>
    <w:rsid w:val="00E304B8"/>
    <w:rsid w:val="00E75960"/>
    <w:rsid w:val="00EB6268"/>
    <w:rsid w:val="00EC0A98"/>
    <w:rsid w:val="00EE0418"/>
    <w:rsid w:val="00EE0AC1"/>
    <w:rsid w:val="00EE1D55"/>
    <w:rsid w:val="00EF0BE1"/>
    <w:rsid w:val="00EF2DF8"/>
    <w:rsid w:val="00F43C9B"/>
    <w:rsid w:val="00F57902"/>
    <w:rsid w:val="00F636FF"/>
    <w:rsid w:val="00F707F4"/>
    <w:rsid w:val="00F8496A"/>
    <w:rsid w:val="00FB79B2"/>
    <w:rsid w:val="00FC1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E40A16"/>
  <w15:chartTrackingRefBased/>
  <w15:docId w15:val="{1221FA5E-7DFC-4973-B008-FC54AAAF0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120A30"/>
    <w:rPr>
      <w:color w:val="808080"/>
    </w:rPr>
  </w:style>
  <w:style w:type="paragraph" w:styleId="ListParagraph">
    <w:name w:val="List Paragraph"/>
    <w:basedOn w:val="Normal"/>
    <w:uiPriority w:val="34"/>
    <w:qFormat/>
    <w:rsid w:val="009A50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Athrofa Acc. header and blank page - darker blue</Template>
  <TotalTime>30</TotalTime>
  <Pages>5</Pages>
  <Words>588</Words>
  <Characters>3355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Evans</dc:creator>
  <cp:keywords/>
  <dc:description/>
  <cp:lastModifiedBy>Lauren Cole</cp:lastModifiedBy>
  <cp:revision>7</cp:revision>
  <dcterms:created xsi:type="dcterms:W3CDTF">2020-02-24T19:17:00Z</dcterms:created>
  <dcterms:modified xsi:type="dcterms:W3CDTF">2020-05-01T14:48:00Z</dcterms:modified>
</cp:coreProperties>
</file>