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A1871" w14:textId="5A61D522" w:rsidR="00A11C78" w:rsidRDefault="004B7B35" w:rsidP="00F75A10">
      <w:pPr>
        <w:jc w:val="center"/>
        <w:rPr>
          <w:rFonts w:ascii="Cambria" w:hAnsi="Cambria"/>
          <w:sz w:val="40"/>
          <w:szCs w:val="40"/>
        </w:rPr>
      </w:pPr>
      <w:r>
        <w:rPr>
          <w:noProof/>
        </w:rPr>
        <w:pict w14:anchorId="374EAF49">
          <v:rect id="Rectangle 11" o:spid="_x0000_s1066" style="position:absolute;left:0;text-align:left;margin-left:438.35pt;margin-top:104.75pt;width:280.55pt;height:40pt;z-index:251662848;visibility:visible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" fillcolor="#6f6f74 [3204]" strokecolor="#6f6f74 [3204]" strokeweight="3.5pt">
            <v:stroke linestyle="thinThick"/>
            <v:textbox style="mso-next-textbox:#Rectangle 11">
              <w:txbxContent>
                <w:p w14:paraId="16C4A272" w14:textId="5031895F" w:rsidR="00A11C78" w:rsidRPr="00F75A10" w:rsidRDefault="00F75A10" w:rsidP="00F75A10">
                  <w:pPr>
                    <w:jc w:val="center"/>
                    <w:rPr>
                      <w:rFonts w:ascii="Cambria" w:hAnsi="Cambria"/>
                      <w:caps/>
                      <w:color w:val="FFFFFF" w:themeColor="background1"/>
                      <w:spacing w:val="12"/>
                      <w:sz w:val="40"/>
                      <w:szCs w:val="40"/>
                    </w:rPr>
                  </w:pPr>
                  <w:r w:rsidRPr="00F75A10">
                    <w:rPr>
                      <w:rFonts w:ascii="Cambria" w:hAnsi="Cambria"/>
                      <w:caps/>
                      <w:color w:val="FFFFFF" w:themeColor="background1"/>
                      <w:spacing w:val="12"/>
                      <w:sz w:val="40"/>
                      <w:szCs w:val="40"/>
                    </w:rPr>
                    <w:t>what is the solution</w:t>
                  </w:r>
                </w:p>
              </w:txbxContent>
            </v:textbox>
            <w10:wrap type="topAndBottom" anchorx="margin" anchory="margin"/>
          </v:rect>
        </w:pict>
      </w:r>
      <w:r>
        <w:rPr>
          <w:noProof/>
        </w:rPr>
        <w:pict w14:anchorId="374C816D">
          <v:line id="Straight Connector 33" o:spid="_x0000_s1067" style="position:absolute;left:0;text-align:left;z-index:251872768;visibility:visible" from="12.2pt,27.5pt" to="344.6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" strokecolor="#6f6f74 [3204]" strokeweight="1.5pt">
            <v:shadow on="t" color="black" opacity="26214f" origin=",.5" offset="0"/>
          </v:line>
        </w:pict>
      </w:r>
      <w:r>
        <w:rPr>
          <w:noProof/>
        </w:rPr>
        <w:pict w14:anchorId="42C4901A">
          <v:rect id="Rectangle 1" o:spid="_x0000_s1065" style="position:absolute;left:0;text-align:left;margin-left:-38.95pt;margin-top:36.55pt;width:1215.3pt;height:54.25pt;z-index:-251565568;visibility:visible;mso-position-horizontal-relative:margin;mso-position-vertical-relative:margin;mso-width-relative:margin;mso-height-relative:margin;v-text-anchor:middle" wrapcoords="-13 0 -13 21300 21600 21300 21600 0 -13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BGUA&#10;AAAAUmdodGxvbmcAAAXc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" stroked="f" strokeweight="1.5pt">
            <v:fill r:id="rId11" o:title="" recolor="t" rotate="t" type="tile"/>
            <v:imagedata recolortarget="#4f4f53 [3058]"/>
            <w10:wrap type="through" anchorx="margin" anchory="margin"/>
          </v:rect>
        </w:pict>
      </w:r>
      <w:r>
        <w:rPr>
          <w:noProof/>
        </w:rPr>
        <w:pict w14:anchorId="0261AD08">
          <v:rect id="Title 1" o:spid="_x0000_s1064" style="position:absolute;left:0;text-align:left;margin-left:402.1pt;margin-top:20.55pt;width:343.4pt;height:47.85pt;z-index:251556352;visibility:visible;mso-wrap-distance-left:36pt;mso-wrap-distance-right:36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" fillcolor="white [3212]" strokecolor="black [3213]" strokeweight="3.5pt">
            <v:stroke linestyle="thinThick"/>
            <v:path arrowok="t"/>
            <o:lock v:ext="edit" grouping="t"/>
            <v:textbox inset="21.6pt,7.2pt,21.6pt,7.2pt">
              <w:txbxContent>
                <w:p w14:paraId="05C0E1DE" w14:textId="20F92E7F" w:rsidR="00A11C78" w:rsidRPr="00F75A10" w:rsidRDefault="00DD5D37" w:rsidP="00F75A10">
                  <w:pPr>
                    <w:pStyle w:val="Footer"/>
                    <w:jc w:val="center"/>
                    <w:rPr>
                      <w:rFonts w:ascii="Cambria" w:hAnsi="Cambria"/>
                      <w:color w:val="000000" w:themeColor="text1"/>
                      <w:sz w:val="52"/>
                      <w:szCs w:val="52"/>
                    </w:rPr>
                  </w:pPr>
                  <w:r w:rsidRPr="00F75A10">
                    <w:rPr>
                      <w:rStyle w:val="TitleChar"/>
                      <w:rFonts w:ascii="Cambria" w:hAnsi="Cambria"/>
                      <w:color w:val="000000" w:themeColor="text1"/>
                      <w:sz w:val="52"/>
                      <w:szCs w:val="52"/>
                    </w:rPr>
                    <w:t>Hannah</w:t>
                  </w:r>
                  <w:r w:rsidR="00F75A10" w:rsidRPr="00F75A10">
                    <w:rPr>
                      <w:rStyle w:val="TitleChar"/>
                      <w:rFonts w:ascii="Cambria" w:hAnsi="Cambria"/>
                      <w:color w:val="000000" w:themeColor="text1"/>
                      <w:sz w:val="52"/>
                      <w:szCs w:val="52"/>
                    </w:rPr>
                    <w:t>’s home h</w:t>
                  </w:r>
                  <w:r w:rsidR="00F75A10">
                    <w:rPr>
                      <w:rStyle w:val="TitleChar"/>
                      <w:rFonts w:ascii="Cambria" w:hAnsi="Cambria"/>
                      <w:color w:val="000000" w:themeColor="text1"/>
                      <w:sz w:val="52"/>
                      <w:szCs w:val="52"/>
                    </w:rPr>
                    <w:t>elp</w:t>
                  </w:r>
                </w:p>
              </w:txbxContent>
            </v:textbox>
            <w10:wrap anchorx="margin" anchory="margin"/>
          </v:rect>
        </w:pict>
      </w:r>
      <w:r>
        <w:rPr>
          <w:noProof/>
        </w:rPr>
        <w:pict w14:anchorId="1726B89C">
          <v:rect id="Rectangle 2" o:spid="_x0000_s1063" style="position:absolute;left:0;text-align:left;margin-left:-46.05pt;margin-top:0;width:1248.75pt;height:44.1pt;z-index:25152256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" fillcolor="#6f6f74 [3204]" stroked="f" strokeweight="1.5pt">
            <v:textbox inset="0,21.6pt,0,0">
              <w:txbxContent>
                <w:tbl>
                  <w:tblPr>
                    <w:tblW w:w="5000" w:type="pct"/>
                    <w:tblCellMar>
                      <w:top w:w="29" w:type="dxa"/>
                      <w:left w:w="58" w:type="dxa"/>
                      <w:bottom w:w="29" w:type="dxa"/>
                      <w:right w:w="5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519"/>
                    <w:gridCol w:w="8237"/>
                    <w:gridCol w:w="8350"/>
                  </w:tblGrid>
                  <w:tr w:rsidR="00674509" w14:paraId="1CD93B22" w14:textId="77777777">
                    <w:trPr>
                      <w:trHeight w:val="288"/>
                    </w:trPr>
                    <w:tc>
                      <w:tcPr>
                        <w:tcW w:w="3460" w:type="dxa"/>
                        <w:vAlign w:val="center"/>
                      </w:tcPr>
                      <w:p w14:paraId="70C51CEB" w14:textId="38D0FBFD" w:rsidR="00A11C78" w:rsidRDefault="00A11C78">
                        <w:pPr>
                          <w:spacing w:after="0" w:line="240" w:lineRule="auto"/>
                          <w:jc w:val="center"/>
                        </w:pPr>
                      </w:p>
                    </w:tc>
                    <w:tc>
                      <w:tcPr>
                        <w:tcW w:w="3345" w:type="dxa"/>
                      </w:tcPr>
                      <w:p w14:paraId="54F34B85" w14:textId="362D48CC" w:rsidR="00A11C78" w:rsidRDefault="00A11C78">
                        <w:pPr>
                          <w:spacing w:after="0" w:line="240" w:lineRule="auto"/>
                          <w:jc w:val="center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3391" w:type="dxa"/>
                      </w:tcPr>
                      <w:p w14:paraId="14A519BE" w14:textId="00ED7816" w:rsidR="00A11C78" w:rsidRDefault="00A11C78">
                        <w:pPr>
                          <w:spacing w:after="0" w:line="240" w:lineRule="auto"/>
                          <w:jc w:val="center"/>
                        </w:pPr>
                      </w:p>
                    </w:tc>
                  </w:tr>
                </w:tbl>
                <w:p w14:paraId="54BE482A" w14:textId="77777777" w:rsidR="00A11C78" w:rsidRDefault="00A11C78">
                  <w:pPr>
                    <w:jc w:val="center"/>
                  </w:pPr>
                </w:p>
              </w:txbxContent>
            </v:textbox>
            <w10:wrap type="topAndBottom" anchorx="margin" anchory="margin"/>
          </v:rect>
        </w:pict>
      </w:r>
      <w:r w:rsidR="00F75A10" w:rsidRPr="00F75A10">
        <w:rPr>
          <w:rFonts w:ascii="Cambria" w:hAnsi="Cambria"/>
          <w:sz w:val="40"/>
          <w:szCs w:val="40"/>
        </w:rPr>
        <w:t>What is the Problem?</w:t>
      </w:r>
    </w:p>
    <w:p w14:paraId="27F98875" w14:textId="7784E27D" w:rsidR="00F75A10" w:rsidRPr="00350A33" w:rsidRDefault="00F75A10" w:rsidP="00674509">
      <w:pPr>
        <w:widowControl w:val="0"/>
        <w:spacing w:after="0"/>
        <w:jc w:val="center"/>
        <w:rPr>
          <w:rFonts w:ascii="Cambria" w:hAnsi="Cambria"/>
          <w:sz w:val="28"/>
          <w:szCs w:val="28"/>
        </w:rPr>
      </w:pPr>
      <w:r w:rsidRPr="00350A33">
        <w:rPr>
          <w:rFonts w:ascii="Cambria" w:hAnsi="Cambria"/>
          <w:sz w:val="28"/>
          <w:szCs w:val="28"/>
        </w:rPr>
        <w:t xml:space="preserve">Selling a house is rated as </w:t>
      </w:r>
      <w:r w:rsidR="00110156">
        <w:rPr>
          <w:rFonts w:ascii="Cambria" w:hAnsi="Cambria"/>
          <w:sz w:val="28"/>
          <w:szCs w:val="28"/>
        </w:rPr>
        <w:t>one</w:t>
      </w:r>
      <w:r w:rsidRPr="00350A33">
        <w:rPr>
          <w:rFonts w:ascii="Cambria" w:hAnsi="Cambria"/>
          <w:sz w:val="28"/>
          <w:szCs w:val="28"/>
        </w:rPr>
        <w:t xml:space="preserve"> of the most stressful life events and having been through it myself a few times I wanted to see if there was an easier way.</w:t>
      </w:r>
    </w:p>
    <w:p w14:paraId="2AF4AC39" w14:textId="443BB1AF" w:rsidR="00F75A10" w:rsidRPr="00350A33" w:rsidRDefault="00110156" w:rsidP="00674509">
      <w:pPr>
        <w:widowControl w:val="0"/>
        <w:jc w:val="center"/>
        <w:rPr>
          <w:rFonts w:ascii="Calibri" w:hAnsi="Calibri"/>
          <w:sz w:val="28"/>
          <w:szCs w:val="28"/>
        </w:rPr>
      </w:pPr>
      <w:r w:rsidRPr="00110156">
        <w:rPr>
          <w:rFonts w:ascii="Calibri" w:hAnsi="Calibri"/>
          <w:sz w:val="28"/>
          <w:szCs w:val="28"/>
        </w:rPr>
        <w:t>In a survey by Onepoll</w:t>
      </w:r>
      <w:r>
        <w:rPr>
          <w:rFonts w:ascii="Calibri" w:hAnsi="Calibri"/>
          <w:b/>
          <w:bCs/>
          <w:sz w:val="28"/>
          <w:szCs w:val="28"/>
        </w:rPr>
        <w:t xml:space="preserve"> </w:t>
      </w:r>
      <w:r w:rsidR="00350A33" w:rsidRPr="00350A33">
        <w:rPr>
          <w:rFonts w:ascii="Calibri" w:hAnsi="Calibri"/>
          <w:b/>
          <w:bCs/>
          <w:sz w:val="28"/>
          <w:szCs w:val="28"/>
        </w:rPr>
        <w:t>41% loathed having to clean and 35% hated even the idea of having to pack up their home.</w:t>
      </w:r>
    </w:p>
    <w:p w14:paraId="27ABBBD9" w14:textId="74BEE7E2" w:rsidR="00674509" w:rsidRDefault="00674509" w:rsidP="00110156">
      <w:pPr>
        <w:widowControl w:val="0"/>
        <w:jc w:val="center"/>
        <w:rPr>
          <w:rFonts w:ascii="Cambria" w:hAnsi="Cambria"/>
          <w:b/>
          <w:bCs/>
          <w:sz w:val="28"/>
          <w:szCs w:val="28"/>
        </w:rPr>
      </w:pPr>
      <w:r w:rsidRPr="00674509">
        <w:rPr>
          <w:rFonts w:ascii="Cambria" w:hAnsi="Cambria"/>
          <w:sz w:val="28"/>
          <w:szCs w:val="28"/>
        </w:rPr>
        <w:t xml:space="preserve">Many homebuyers find the whole process to be </w:t>
      </w:r>
      <w:r w:rsidRPr="00674509">
        <w:rPr>
          <w:rFonts w:ascii="Cambria" w:hAnsi="Cambria"/>
          <w:b/>
          <w:bCs/>
          <w:sz w:val="28"/>
          <w:szCs w:val="28"/>
        </w:rPr>
        <w:t>overwhelming</w:t>
      </w:r>
      <w:r w:rsidRPr="00674509">
        <w:rPr>
          <w:rFonts w:ascii="Cambria" w:hAnsi="Cambria"/>
          <w:sz w:val="28"/>
          <w:szCs w:val="28"/>
        </w:rPr>
        <w:t>.</w:t>
      </w:r>
      <w:r w:rsidR="00110156">
        <w:rPr>
          <w:rFonts w:ascii="Cambria" w:hAnsi="Cambria"/>
          <w:sz w:val="28"/>
          <w:szCs w:val="28"/>
          <w:lang w:val="en-GB"/>
        </w:rPr>
        <w:t xml:space="preserve"> </w:t>
      </w:r>
      <w:r w:rsidR="00453E3C">
        <w:rPr>
          <w:rFonts w:ascii="Cambria" w:hAnsi="Cambria"/>
          <w:sz w:val="28"/>
          <w:szCs w:val="28"/>
        </w:rPr>
        <w:t>I believe t</w:t>
      </w:r>
      <w:r w:rsidRPr="00674509">
        <w:rPr>
          <w:rFonts w:ascii="Cambria" w:hAnsi="Cambria"/>
          <w:sz w:val="28"/>
          <w:szCs w:val="28"/>
        </w:rPr>
        <w:t xml:space="preserve">he source of this </w:t>
      </w:r>
      <w:r w:rsidR="00453E3C">
        <w:rPr>
          <w:rFonts w:ascii="Cambria" w:hAnsi="Cambria"/>
          <w:sz w:val="28"/>
          <w:szCs w:val="28"/>
        </w:rPr>
        <w:t xml:space="preserve">stress and anxiety </w:t>
      </w:r>
      <w:r w:rsidRPr="00674509">
        <w:rPr>
          <w:rFonts w:ascii="Cambria" w:hAnsi="Cambria"/>
          <w:sz w:val="28"/>
          <w:szCs w:val="28"/>
        </w:rPr>
        <w:t xml:space="preserve">is </w:t>
      </w:r>
      <w:r w:rsidRPr="00674509">
        <w:rPr>
          <w:rFonts w:ascii="Cambria" w:hAnsi="Cambria"/>
          <w:b/>
          <w:bCs/>
          <w:sz w:val="28"/>
          <w:szCs w:val="28"/>
        </w:rPr>
        <w:t>lack of information</w:t>
      </w:r>
      <w:r w:rsidR="00453E3C">
        <w:rPr>
          <w:rFonts w:ascii="Cambria" w:hAnsi="Cambria"/>
          <w:b/>
          <w:bCs/>
          <w:sz w:val="28"/>
          <w:szCs w:val="28"/>
        </w:rPr>
        <w:t xml:space="preserve"> and assistance</w:t>
      </w:r>
      <w:r w:rsidRPr="00674509">
        <w:rPr>
          <w:rFonts w:ascii="Cambria" w:hAnsi="Cambria"/>
          <w:b/>
          <w:bCs/>
          <w:sz w:val="28"/>
          <w:szCs w:val="28"/>
        </w:rPr>
        <w:t>.</w:t>
      </w:r>
    </w:p>
    <w:p w14:paraId="4B6B30F9" w14:textId="5EACFCEE" w:rsidR="00453E3C" w:rsidRPr="00453E3C" w:rsidRDefault="004B7B35" w:rsidP="00110156">
      <w:pPr>
        <w:widowControl w:val="0"/>
        <w:jc w:val="center"/>
        <w:rPr>
          <w:rFonts w:ascii="Cambria" w:hAnsi="Cambria"/>
          <w:sz w:val="28"/>
          <w:szCs w:val="28"/>
        </w:rPr>
      </w:pPr>
      <w:r>
        <w:rPr>
          <w:noProof/>
        </w:rPr>
        <w:pict w14:anchorId="0F069E50">
          <v:group id="Group 29" o:spid="_x0000_s1059" style="position:absolute;left:0;text-align:left;margin-left:3.8pt;margin-top:87.6pt;width:352.8pt;height:64.25pt;z-index:251869696" coordorigin="10812,10697" coordsize="192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">
            <v:rect id="Rectangle 20" o:spid="_x0000_s1060" style="position:absolute;left:10812;top:10697;width:193;height:126;visibility:hidden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" stroked="f">
              <v:stroke joinstyle="round"/>
              <v:textbox inset="2.88pt,2.88pt,2.88pt,2.88pt"/>
            </v:rect>
            <v:rect id="Rectangle 21" o:spid="_x0000_s1061" style="position:absolute;left:10812;top:10697;width:193;height:1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" fillcolor="#666" strokecolor="#ccc" strokeweight="8pt" insetpen="t">
              <v:shadow color="#ccc"/>
              <v:textbox inset="2.88pt,2.88pt,2.88pt,2.88pt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62" type="#_x0000_t202" style="position:absolute;left:10826;top:10716;width:169;height:1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" filled="f" stroked="f" strokecolor="black [0]" strokeweight="0" insetpen="t">
              <v:textbox inset="2.85pt,2.85pt,2.85pt,2.85pt">
                <w:txbxContent>
                  <w:p w14:paraId="6058F55F" w14:textId="3A4761BA" w:rsidR="00110156" w:rsidRPr="00453E3C" w:rsidRDefault="00110156" w:rsidP="00110156">
                    <w:pPr>
                      <w:jc w:val="center"/>
                      <w:rPr>
                        <w:rFonts w:ascii="Cambria" w:hAnsi="Cambria" w:cs="Times New Roman"/>
                        <w:b/>
                        <w:bCs/>
                        <w:i/>
                        <w:iCs/>
                        <w:color w:val="FFFFFF" w:themeColor="background1"/>
                      </w:rPr>
                    </w:pPr>
                    <w:r w:rsidRPr="00453E3C">
                      <w:rPr>
                        <w:rFonts w:ascii="Cambria" w:hAnsi="Cambria" w:cs="Times New Roman"/>
                        <w:b/>
                        <w:bCs/>
                        <w:i/>
                        <w:iCs/>
                        <w:color w:val="FFFFFF" w:themeColor="background1"/>
                      </w:rPr>
                      <w:t>“</w:t>
                    </w:r>
                    <w:r w:rsidR="00350A33" w:rsidRPr="00350A33">
                      <w:rPr>
                        <w:rFonts w:ascii="Cambria" w:hAnsi="Cambria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1 in 5 people surveyed said they considered pulling out because it was too stressful.</w:t>
                    </w:r>
                    <w:r w:rsidRPr="00453E3C">
                      <w:rPr>
                        <w:rFonts w:ascii="Cambria" w:hAnsi="Cambria" w:cs="Times New Roman"/>
                        <w:b/>
                        <w:bCs/>
                        <w:i/>
                        <w:iCs/>
                        <w:color w:val="FFFFFF" w:themeColor="background1"/>
                      </w:rPr>
                      <w:t>”</w:t>
                    </w:r>
                  </w:p>
                </w:txbxContent>
              </v:textbox>
            </v:shape>
          </v:group>
        </w:pict>
      </w:r>
      <w:r w:rsidR="00453E3C" w:rsidRPr="00453E3C">
        <w:rPr>
          <w:rFonts w:ascii="Cambria" w:hAnsi="Cambria"/>
          <w:sz w:val="28"/>
          <w:szCs w:val="28"/>
        </w:rPr>
        <w:t xml:space="preserve">Many of those I have interviewed and </w:t>
      </w:r>
      <w:r w:rsidR="00453E3C">
        <w:rPr>
          <w:rFonts w:ascii="Cambria" w:hAnsi="Cambria"/>
          <w:sz w:val="28"/>
          <w:szCs w:val="28"/>
        </w:rPr>
        <w:t xml:space="preserve">liaised with, have resided themselves to this has always been the way property sales have been. I Believe moving home should be full of </w:t>
      </w:r>
      <w:r w:rsidR="00453E3C" w:rsidRPr="00453E3C">
        <w:rPr>
          <w:rFonts w:ascii="Cambria" w:hAnsi="Cambria"/>
          <w:b/>
          <w:bCs/>
          <w:sz w:val="28"/>
          <w:szCs w:val="28"/>
        </w:rPr>
        <w:t>excitement, joy and hope for the future</w:t>
      </w:r>
      <w:r w:rsidR="00453E3C">
        <w:rPr>
          <w:rFonts w:ascii="Cambria" w:hAnsi="Cambria"/>
          <w:sz w:val="28"/>
          <w:szCs w:val="28"/>
        </w:rPr>
        <w:t xml:space="preserve">. </w:t>
      </w:r>
    </w:p>
    <w:p w14:paraId="222A0906" w14:textId="2CA2CFB1" w:rsidR="00110156" w:rsidRDefault="00110156" w:rsidP="00110156">
      <w:pPr>
        <w:widowControl w:val="0"/>
        <w:jc w:val="center"/>
        <w:rPr>
          <w:rFonts w:ascii="Cambria" w:hAnsi="Cambria"/>
          <w:b/>
          <w:bCs/>
          <w:sz w:val="28"/>
          <w:szCs w:val="28"/>
        </w:rPr>
      </w:pPr>
    </w:p>
    <w:p w14:paraId="5915A35E" w14:textId="738E92D7" w:rsidR="00110156" w:rsidRPr="00674509" w:rsidRDefault="00110156" w:rsidP="00110156">
      <w:pPr>
        <w:widowControl w:val="0"/>
        <w:jc w:val="center"/>
        <w:rPr>
          <w:rFonts w:ascii="Cambria" w:hAnsi="Cambria"/>
          <w:sz w:val="28"/>
          <w:szCs w:val="28"/>
          <w:lang w:val="en-GB"/>
        </w:rPr>
      </w:pPr>
    </w:p>
    <w:p w14:paraId="44EB9D23" w14:textId="40A2587F" w:rsidR="00674509" w:rsidRPr="00350A33" w:rsidRDefault="00674509" w:rsidP="00F75A10">
      <w:pPr>
        <w:jc w:val="center"/>
        <w:rPr>
          <w:rFonts w:ascii="Cambria" w:hAnsi="Cambria"/>
          <w:sz w:val="28"/>
          <w:szCs w:val="28"/>
        </w:rPr>
      </w:pPr>
    </w:p>
    <w:p w14:paraId="310C1BA7" w14:textId="607FF9F6" w:rsidR="00387326" w:rsidRDefault="004B7B35" w:rsidP="00387326">
      <w:pPr>
        <w:jc w:val="center"/>
        <w:rPr>
          <w:rFonts w:ascii="Cambria" w:hAnsi="Cambria"/>
          <w:sz w:val="40"/>
          <w:szCs w:val="40"/>
        </w:rPr>
      </w:pPr>
      <w:r>
        <w:rPr>
          <w:noProof/>
        </w:rPr>
        <w:pict w14:anchorId="50EDE73C">
          <v:line id="Straight Connector 34" o:spid="_x0000_s1058" style="position:absolute;left:0;text-align:left;z-index:251876864;visibility:visible" from="12.6pt,24.5pt" to="34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" strokecolor="#6f6f74 [3204]" strokeweight="1.5pt">
            <v:shadow on="t" color="black" opacity="26214f" origin=",.5" offset="0"/>
          </v:line>
        </w:pict>
      </w:r>
      <w:r w:rsidR="00387326">
        <w:rPr>
          <w:rFonts w:ascii="Cambria" w:hAnsi="Cambria"/>
          <w:sz w:val="40"/>
          <w:szCs w:val="40"/>
        </w:rPr>
        <w:t>Research</w:t>
      </w:r>
    </w:p>
    <w:p w14:paraId="7DC71AC5" w14:textId="506B18DE" w:rsidR="00453E3C" w:rsidRDefault="00453E3C" w:rsidP="00387326">
      <w:pPr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There have been many studies and endless statistics on the property market. However, I do not believe these statistics show the mental strain the process can have on an individual or family.  </w:t>
      </w:r>
      <w:r w:rsidR="007F12A8">
        <w:rPr>
          <w:rFonts w:ascii="Cambria" w:hAnsi="Cambria"/>
          <w:sz w:val="28"/>
          <w:szCs w:val="28"/>
        </w:rPr>
        <w:t xml:space="preserve">A Study of 2000 homebuyers conducted by Onepoll truly investigated the customer experience of selling and moving home. Its findings showed how the process from beginning to end was distressing for </w:t>
      </w:r>
      <w:r w:rsidR="00406A98">
        <w:rPr>
          <w:rFonts w:ascii="Cambria" w:hAnsi="Cambria"/>
          <w:sz w:val="28"/>
          <w:szCs w:val="28"/>
        </w:rPr>
        <w:t>many</w:t>
      </w:r>
      <w:r w:rsidR="007F12A8">
        <w:rPr>
          <w:rFonts w:ascii="Cambria" w:hAnsi="Cambria"/>
          <w:sz w:val="28"/>
          <w:szCs w:val="28"/>
        </w:rPr>
        <w:t xml:space="preserve"> homebuyers. </w:t>
      </w:r>
      <w:r w:rsidR="0058351A">
        <w:rPr>
          <w:rFonts w:ascii="Cambria" w:hAnsi="Cambria"/>
          <w:sz w:val="28"/>
          <w:szCs w:val="28"/>
        </w:rPr>
        <w:t xml:space="preserve">My own independent survey showed that 50% found dealing with paperwork, </w:t>
      </w:r>
      <w:proofErr w:type="gramStart"/>
      <w:r w:rsidR="00A40CEC">
        <w:rPr>
          <w:rFonts w:ascii="Cambria" w:hAnsi="Cambria"/>
          <w:sz w:val="28"/>
          <w:szCs w:val="28"/>
        </w:rPr>
        <w:t>packing</w:t>
      </w:r>
      <w:proofErr w:type="gramEnd"/>
      <w:r w:rsidR="00A40CEC">
        <w:rPr>
          <w:rFonts w:ascii="Cambria" w:hAnsi="Cambria"/>
          <w:sz w:val="28"/>
          <w:szCs w:val="28"/>
        </w:rPr>
        <w:t xml:space="preserve"> and moving day to be the most stressful about moving.</w:t>
      </w:r>
      <w:r w:rsidR="007F12A8">
        <w:rPr>
          <w:rFonts w:ascii="Cambria" w:hAnsi="Cambria"/>
          <w:sz w:val="28"/>
          <w:szCs w:val="28"/>
        </w:rPr>
        <w:t xml:space="preserve"> </w:t>
      </w:r>
    </w:p>
    <w:p w14:paraId="6681980D" w14:textId="1FF8EA19" w:rsidR="003C6B79" w:rsidRDefault="006722F8" w:rsidP="00A40CEC">
      <w:pPr>
        <w:rPr>
          <w:rFonts w:ascii="Cambria" w:hAnsi="Cambria"/>
          <w:sz w:val="28"/>
          <w:szCs w:val="28"/>
          <w:lang w:val="en-GB"/>
        </w:rPr>
      </w:pPr>
      <w:r>
        <w:rPr>
          <w:noProof/>
        </w:rPr>
        <w:pict w14:anchorId="03AFAA78">
          <v:rect id="Rectangle 6" o:spid="_x0000_s1057" style="position:absolute;left:0;text-align:left;margin-left:-29.55pt;margin-top:757.75pt;width:1205.75pt;height:103.55pt;z-index:251708928;visibility:visible;mso-height-percent:140;mso-wrap-distance-left:7.2pt;mso-wrap-distance-right:7.2pt;mso-position-horizontal-relative:margin;mso-position-vertical-relative:margin;mso-height-percent:140;mso-width-relative:margin;mso-height-relative:margin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EZQAAAABSZ2h0bG9uZwAABdw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" stroked="f" strokeweight="4pt">
            <v:fill r:id="rId11" o:title="" recolor="t" rotate="t" type="tile"/>
            <v:stroke linestyle="thinThick"/>
            <v:imagedata recolortarget="#4f4f53 [3058]"/>
            <v:textbox style="mso-next-textbox:#Rectangle 6;mso-fit-shape-to-text:t" inset="14.4pt,14.4pt,14.4pt,14.4pt">
              <w:txbxContent>
                <w:p w14:paraId="25296B01" w14:textId="6702DD8C" w:rsidR="00A11C78" w:rsidRPr="00F23E1F" w:rsidRDefault="00F23E1F" w:rsidP="006722F8">
                  <w:pPr>
                    <w:spacing w:after="0"/>
                    <w:ind w:left="142" w:hanging="142"/>
                    <w:jc w:val="center"/>
                    <w:rPr>
                      <w:rFonts w:ascii="Cambria" w:hAnsi="Cambria"/>
                      <w:color w:val="FFFFFF" w:themeColor="background1"/>
                      <w:sz w:val="50"/>
                      <w:szCs w:val="50"/>
                    </w:rPr>
                  </w:pPr>
                  <w:r w:rsidRPr="00F23E1F">
                    <w:rPr>
                      <w:rFonts w:ascii="Cambria" w:hAnsi="Cambria"/>
                      <w:color w:val="FFFFFF" w:themeColor="background1"/>
                      <w:sz w:val="50"/>
                      <w:szCs w:val="50"/>
                    </w:rPr>
                    <w:t xml:space="preserve">All Clients would be supplied with a detailed </w:t>
                  </w:r>
                  <w:r w:rsidRPr="00D64599">
                    <w:rPr>
                      <w:rFonts w:ascii="Cambria" w:hAnsi="Cambria"/>
                      <w:b/>
                      <w:bCs/>
                      <w:color w:val="FFFFFF" w:themeColor="background1"/>
                      <w:sz w:val="52"/>
                      <w:szCs w:val="52"/>
                    </w:rPr>
                    <w:t>homebuyer's guide</w:t>
                  </w:r>
                  <w:r w:rsidRPr="00F23E1F">
                    <w:rPr>
                      <w:rFonts w:ascii="Cambria" w:hAnsi="Cambria"/>
                      <w:color w:val="FFFFFF" w:themeColor="background1"/>
                      <w:sz w:val="50"/>
                      <w:szCs w:val="50"/>
                    </w:rPr>
                    <w:t xml:space="preserve"> which will provide</w:t>
                  </w:r>
                  <w:r>
                    <w:rPr>
                      <w:rFonts w:ascii="Cambria" w:hAnsi="Cambria"/>
                      <w:color w:val="FFFFFF" w:themeColor="background1"/>
                      <w:sz w:val="50"/>
                      <w:szCs w:val="50"/>
                    </w:rPr>
                    <w:t xml:space="preserve"> </w:t>
                  </w:r>
                  <w:r w:rsidR="005D40B8">
                    <w:rPr>
                      <w:rFonts w:ascii="Cambria" w:hAnsi="Cambria"/>
                      <w:color w:val="FFFFFF" w:themeColor="background1"/>
                      <w:sz w:val="50"/>
                      <w:szCs w:val="50"/>
                    </w:rPr>
                    <w:t>all the information required for</w:t>
                  </w:r>
                  <w:r w:rsidRPr="00F23E1F">
                    <w:rPr>
                      <w:rFonts w:ascii="Cambria" w:hAnsi="Cambria"/>
                      <w:color w:val="FFFFFF" w:themeColor="background1"/>
                      <w:sz w:val="50"/>
                      <w:szCs w:val="50"/>
                    </w:rPr>
                    <w:t xml:space="preserve"> selling, buying, conveyancing and the logistics of moving</w:t>
                  </w:r>
                </w:p>
              </w:txbxContent>
            </v:textbox>
            <w10:wrap type="square" anchorx="margin" anchory="margin"/>
          </v:rect>
        </w:pict>
      </w:r>
    </w:p>
    <w:p w14:paraId="1AB54F14" w14:textId="77777777" w:rsidR="003C6B79" w:rsidRPr="00CD0727" w:rsidRDefault="003C6B79" w:rsidP="00350A33">
      <w:pPr>
        <w:jc w:val="center"/>
        <w:rPr>
          <w:rFonts w:ascii="Cambria" w:hAnsi="Cambria"/>
          <w:sz w:val="16"/>
          <w:szCs w:val="16"/>
          <w:lang w:val="en-GB"/>
        </w:rPr>
      </w:pPr>
    </w:p>
    <w:p w14:paraId="4230C209" w14:textId="4C422100" w:rsidR="00F75A10" w:rsidRDefault="00E42F2E" w:rsidP="00350A33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 xml:space="preserve">There are </w:t>
      </w:r>
      <w:r w:rsidR="00350A33">
        <w:rPr>
          <w:rFonts w:ascii="Cambria" w:hAnsi="Cambria"/>
          <w:sz w:val="28"/>
          <w:szCs w:val="28"/>
          <w:lang w:val="en-GB"/>
        </w:rPr>
        <w:t>6 Main Stages Buying and Selling a property</w:t>
      </w:r>
      <w:r>
        <w:rPr>
          <w:rFonts w:ascii="Cambria" w:hAnsi="Cambria"/>
          <w:sz w:val="28"/>
          <w:szCs w:val="28"/>
          <w:lang w:val="en-GB"/>
        </w:rPr>
        <w:t xml:space="preserve"> STRESS FREE</w:t>
      </w:r>
    </w:p>
    <w:p w14:paraId="708A2036" w14:textId="44ADC3BF" w:rsidR="00350A33" w:rsidRDefault="00350A33" w:rsidP="00350A33">
      <w:pPr>
        <w:pStyle w:val="ListParagraph"/>
        <w:numPr>
          <w:ilvl w:val="0"/>
          <w:numId w:val="2"/>
        </w:num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Preparing – This would be before the property is valued or photographed.</w:t>
      </w:r>
      <w:r w:rsidR="005F1000">
        <w:rPr>
          <w:rFonts w:ascii="Cambria" w:hAnsi="Cambria"/>
          <w:sz w:val="28"/>
          <w:szCs w:val="28"/>
          <w:lang w:val="en-GB"/>
        </w:rPr>
        <w:t xml:space="preserve"> Either, renovating to improve the value or repairs to increase saleability.</w:t>
      </w:r>
    </w:p>
    <w:p w14:paraId="18B75A65" w14:textId="4A7795CC" w:rsidR="00350A33" w:rsidRDefault="00A40CEC" w:rsidP="00350A33">
      <w:pPr>
        <w:pStyle w:val="ListParagraph"/>
        <w:numPr>
          <w:ilvl w:val="0"/>
          <w:numId w:val="2"/>
        </w:num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10AE20F2" wp14:editId="2DFDE58B">
            <wp:simplePos x="0" y="0"/>
            <wp:positionH relativeFrom="column">
              <wp:posOffset>4586602</wp:posOffset>
            </wp:positionH>
            <wp:positionV relativeFrom="page">
              <wp:posOffset>4118344</wp:posOffset>
            </wp:positionV>
            <wp:extent cx="2175304" cy="1603969"/>
            <wp:effectExtent l="76200" t="95250" r="53975" b="73025"/>
            <wp:wrapNone/>
            <wp:docPr id="7" name="Picture 7" descr="Still life wooden spoons in pitcher on kitchen cou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till life wooden spoons in pitcher on kitchen counter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12018">
                      <a:off x="0" y="0"/>
                      <a:ext cx="2180260" cy="1607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A33">
        <w:rPr>
          <w:rFonts w:ascii="Cambria" w:hAnsi="Cambria"/>
          <w:sz w:val="28"/>
          <w:szCs w:val="28"/>
          <w:lang w:val="en-GB"/>
        </w:rPr>
        <w:t>Viewings – Ensuring the property is clean, well maintained and presented well.</w:t>
      </w:r>
      <w:r w:rsidR="005F1000">
        <w:rPr>
          <w:rFonts w:ascii="Cambria" w:hAnsi="Cambria"/>
          <w:sz w:val="28"/>
          <w:szCs w:val="28"/>
          <w:lang w:val="en-GB"/>
        </w:rPr>
        <w:t xml:space="preserve"> With personalised cleaning plans for each property and a full staging service. Also within the guide are helpful hints and tips to maximise your homes potential.</w:t>
      </w:r>
    </w:p>
    <w:p w14:paraId="34C23E84" w14:textId="32A1862A" w:rsidR="00350A33" w:rsidRDefault="00350A33" w:rsidP="00350A33">
      <w:pPr>
        <w:pStyle w:val="ListParagraph"/>
        <w:numPr>
          <w:ilvl w:val="0"/>
          <w:numId w:val="2"/>
        </w:num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 xml:space="preserve">Once an offer has been accepted – Organising a solicitor/conveyancer, protecting yourself with </w:t>
      </w:r>
      <w:r w:rsidR="00E42F2E">
        <w:rPr>
          <w:rFonts w:ascii="Cambria" w:hAnsi="Cambria"/>
          <w:sz w:val="28"/>
          <w:szCs w:val="28"/>
          <w:lang w:val="en-GB"/>
        </w:rPr>
        <w:t>homebuyer’s</w:t>
      </w:r>
      <w:r>
        <w:rPr>
          <w:rFonts w:ascii="Cambria" w:hAnsi="Cambria"/>
          <w:sz w:val="28"/>
          <w:szCs w:val="28"/>
          <w:lang w:val="en-GB"/>
        </w:rPr>
        <w:t xml:space="preserve"> insurance, ensuring you have all the </w:t>
      </w:r>
      <w:r w:rsidR="004B7B35">
        <w:rPr>
          <w:noProof/>
        </w:rPr>
        <w:pict w14:anchorId="38D095B7">
          <v:group id="Group 58" o:spid="_x0000_s1111" style="position:absolute;left:0;text-align:left;margin-left:219.95pt;margin-top:492.15pt;width:351.9pt;height:160.85pt;z-index:251885056;mso-position-horizontal-relative:text;mso-position-vertical-relative:text" coordorigin="10794,10914" coordsize="446,204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">
            <v:rect id="Rectangle 59" o:spid="_x0000_s1112" style="position:absolute;left:10794;top:10917;width:447;height:201;visibility:hidden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" stroked="f">
              <v:stroke joinstyle="round"/>
              <v:textbox inset="2.88pt,2.88pt,2.88pt,2.88pt"/>
            </v:rect>
            <v:group id="Group 60" o:spid="_x0000_s1113" style="position:absolute;left:10794;top:10914;width:447;height:195" coordorigin="10794,10914" coordsize="446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<v:group id="Group 61" o:spid="_x0000_s1114" style="position:absolute;left:10794;top:10939;width:226;height:70" coordorigin="10794,10939" coordsize="226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2" o:spid="_x0000_s1115" type="#_x0000_t75" style="position:absolute;left:10825;top:10939;width:195;height:69;rotation:-150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" strokecolor="black [0]" insetpen="t">
                  <v:imagedata r:id="rId13" o:title="" croptop="-3276f" cropbottom="-3276f" cropleft="-3276f" cropright="-3276f"/>
                  <v:shadow color="#ccc"/>
                  <o:lock v:ext="edit" aspectratio="f"/>
                </v:shape>
                <v:shape id="Picture 63" o:spid="_x0000_s1116" type="#_x0000_t75" style="position:absolute;left:10794;top:10941;width:196;height:68;rotation:-150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" strokecolor="black [0]" insetpen="t">
                  <v:imagedata r:id="rId13" o:title="" croptop="-3276f" cropbottom="-3276f" cropleft="-3276f" cropright="-3276f"/>
                  <v:shadow color="#ccc"/>
                  <o:lock v:ext="edit" aspectratio="f"/>
                </v:shape>
              </v:group>
              <v:group id="Group 64" o:spid="_x0000_s1117" style="position:absolute;left:11162;top:10914;width:69;height:195" coordorigin="11162,10914" coordsize="68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Picture 65" o:spid="_x0000_s1118" type="#_x0000_t75" style="position:absolute;left:11131;top:11010;width:125;height:44;rotation:45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" strokecolor="black [0]" insetpen="t">
                  <v:imagedata r:id="rId13" o:title="" croptop="-3276f" cropbottom="-3276f" cropleft="-3276f" cropright="-3276f"/>
                  <v:shadow color="#ccc"/>
                  <o:lock v:ext="edit" aspectratio="f"/>
                </v:shape>
                <v:shape id="Picture 66" o:spid="_x0000_s1119" type="#_x0000_t75" style="position:absolute;left:11099;top:10977;width:195;height:69;rotation:45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" strokecolor="black [0]" insetpen="t">
                  <v:imagedata r:id="rId13" o:title="" croptop="-3276f" cropbottom="-3276f" cropleft="-3276f" cropright="-3276f"/>
                  <v:shadow color="#ccc"/>
                  <o:lock v:ext="edit" aspectratio="f"/>
                </v:shape>
              </v:group>
              <v:group id="Group 67" o:spid="_x0000_s1120" style="position:absolute;left:10835;top:10928;width:406;height:151" coordorigin="10835,10928" coordsize="40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type id="_x0000_t21" coordsize="21600,21600" o:spt="21" adj="3600" path="m@0,qy0@0l0@2qx@0,21600l@1,21600qy21600@2l21600@0qx@1,xe">
                  <v:stroke joinstyle="miter"/>
                  <v:formulas>
                    <v:f eqn="val #0"/>
                    <v:f eqn="sum width 0 #0"/>
                    <v:f eqn="sum height 0 #0"/>
                    <v:f eqn="prod @0 7071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AutoShape 68" o:spid="_x0000_s1121" type="#_x0000_t21" style="position:absolute;left:10835;top:10928;width:406;height:15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" adj="2987" strokecolor="#999" strokeweight="1pt" insetpen="t">
                  <v:shadow color="#ccc"/>
                  <v:textbox inset="2.88pt,2.88pt,2.88pt,2.88pt"/>
                </v:shape>
                <v:shape id="AutoShape 69" o:spid="_x0000_s1122" type="#_x0000_t21" style="position:absolute;left:10842;top:10934;width:393;height:13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" adj="2969" fillcolor="#e1e1e1" strokecolor="#ccc" strokeweight=".61728mm">
                  <v:stroke dashstyle="1 1" joinstyle="round" endcap="round"/>
                  <v:shadow color="#ccc"/>
                  <v:textbox inset="2.88pt,2.88pt,2.88pt,2.88pt"/>
                </v:shape>
                <v:shape id="Text Box 70" o:spid="_x0000_s1123" type="#_x0000_t202" style="position:absolute;left:10876;top:10980;width:319;height: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" filled="f" stroked="f" strokecolor="black [0]" insetpen="t">
                  <v:textbox inset="2.88pt,2.88pt,2.88pt,2.88pt">
                    <w:txbxContent>
                      <w:p w14:paraId="3C3DF486" w14:textId="77777777" w:rsidR="00D64599" w:rsidRPr="00D64599" w:rsidRDefault="00D64599" w:rsidP="00D64599">
                        <w:pPr>
                          <w:widowControl w:val="0"/>
                          <w:rPr>
                            <w:color w:val="333333"/>
                          </w:rPr>
                        </w:pPr>
                        <w:r w:rsidRPr="00D64599">
                          <w:rPr>
                            <w:color w:val="333333"/>
                          </w:rPr>
                          <w:t xml:space="preserve">This is a good place to briefly, but effectively, describe your product or services. </w:t>
                        </w:r>
                      </w:p>
                    </w:txbxContent>
                  </v:textbox>
                </v:shape>
                <v:shape id="Text Box 71" o:spid="_x0000_s1124" type="#_x0000_t202" style="position:absolute;left:10876;top:10947;width:319;height:3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" filled="f" stroked="f" strokecolor="black [0]" insetpen="t">
                  <v:textbox inset="2.88pt,2.88pt,2.88pt,2.88pt">
                    <w:txbxContent>
                      <w:p w14:paraId="2FDA9225" w14:textId="77777777" w:rsidR="00D64599" w:rsidRDefault="00D64599" w:rsidP="00D64599">
                        <w:pPr>
                          <w:widowControl w:val="0"/>
                          <w:rPr>
                            <w:rFonts w:ascii="Cambria" w:hAnsi="Cambria"/>
                            <w:sz w:val="35"/>
                            <w:szCs w:val="35"/>
                          </w:rPr>
                        </w:pPr>
                        <w:r>
                          <w:rPr>
                            <w:rFonts w:ascii="Cambria" w:hAnsi="Cambria"/>
                            <w:spacing w:val="35"/>
                            <w:sz w:val="35"/>
                            <w:szCs w:val="35"/>
                          </w:rPr>
                          <w:t>Title Text</w:t>
                        </w:r>
                      </w:p>
                    </w:txbxContent>
                  </v:textbox>
                </v:shape>
              </v:group>
            </v:group>
          </v:group>
        </w:pict>
      </w:r>
      <w:r>
        <w:rPr>
          <w:rFonts w:ascii="Cambria" w:hAnsi="Cambria"/>
          <w:sz w:val="28"/>
          <w:szCs w:val="28"/>
          <w:lang w:val="en-GB"/>
        </w:rPr>
        <w:t>documentation and</w:t>
      </w:r>
      <w:r w:rsidR="00E42F2E">
        <w:rPr>
          <w:rFonts w:ascii="Cambria" w:hAnsi="Cambria"/>
          <w:sz w:val="28"/>
          <w:szCs w:val="28"/>
          <w:lang w:val="en-GB"/>
        </w:rPr>
        <w:t xml:space="preserve"> explaining</w:t>
      </w:r>
      <w:r>
        <w:rPr>
          <w:rFonts w:ascii="Cambria" w:hAnsi="Cambria"/>
          <w:sz w:val="28"/>
          <w:szCs w:val="28"/>
          <w:lang w:val="en-GB"/>
        </w:rPr>
        <w:t xml:space="preserve"> the conveyancing process</w:t>
      </w:r>
      <w:r w:rsidR="00E42F2E">
        <w:rPr>
          <w:rFonts w:ascii="Cambria" w:hAnsi="Cambria"/>
          <w:sz w:val="28"/>
          <w:szCs w:val="28"/>
          <w:lang w:val="en-GB"/>
        </w:rPr>
        <w:t>.</w:t>
      </w:r>
    </w:p>
    <w:p w14:paraId="05E7655F" w14:textId="234A4C90" w:rsidR="00E42F2E" w:rsidRDefault="00E42F2E" w:rsidP="00350A33">
      <w:pPr>
        <w:pStyle w:val="ListParagraph"/>
        <w:numPr>
          <w:ilvl w:val="0"/>
          <w:numId w:val="2"/>
        </w:num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Packing – When to start, what to pack and when and packing hints and tips.</w:t>
      </w:r>
    </w:p>
    <w:p w14:paraId="618950D8" w14:textId="1111E22A" w:rsidR="00E42F2E" w:rsidRDefault="004B7B35" w:rsidP="00350A33">
      <w:pPr>
        <w:pStyle w:val="ListParagraph"/>
        <w:numPr>
          <w:ilvl w:val="0"/>
          <w:numId w:val="2"/>
        </w:numPr>
        <w:jc w:val="center"/>
        <w:rPr>
          <w:rFonts w:ascii="Cambria" w:hAnsi="Cambria"/>
          <w:sz w:val="28"/>
          <w:szCs w:val="28"/>
          <w:lang w:val="en-GB"/>
        </w:rPr>
      </w:pPr>
      <w:r>
        <w:rPr>
          <w:noProof/>
          <w:sz w:val="22"/>
        </w:rPr>
        <w:pict w14:anchorId="4C7DC258">
          <v:rect id="Rectangle 14" o:spid="_x0000_s1055" style="position:absolute;left:0;text-align:left;margin-left:817.8pt;margin-top:496.4pt;width:341.45pt;height:246.55pt;z-index:-251694592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" fillcolor="white [3212]" strokecolor="#46464a [3215]" strokeweight="3.5pt">
            <v:stroke linestyle="thinThin"/>
            <v:textbox style="mso-next-textbox:#Rectangle 14">
              <w:txbxContent>
                <w:tbl>
                  <w:tblPr>
                    <w:tblW w:w="5383" w:type="pct"/>
                    <w:tblLook w:val="04A0" w:firstRow="1" w:lastRow="0" w:firstColumn="1" w:lastColumn="0" w:noHBand="0" w:noVBand="1"/>
                  </w:tblPr>
                  <w:tblGrid>
                    <w:gridCol w:w="6771"/>
                    <w:gridCol w:w="222"/>
                    <w:gridCol w:w="222"/>
                  </w:tblGrid>
                  <w:tr w:rsidR="00CD0727" w:rsidRPr="00CD0727" w14:paraId="7E0BA8EE" w14:textId="77777777" w:rsidTr="00CD0727">
                    <w:trPr>
                      <w:gridAfter w:val="2"/>
                      <w:wAfter w:w="308" w:type="pct"/>
                    </w:trPr>
                    <w:tc>
                      <w:tcPr>
                        <w:tcW w:w="4692" w:type="pct"/>
                        <w:vAlign w:val="center"/>
                      </w:tcPr>
                      <w:sdt>
                        <w:sdtPr>
                          <w:rPr>
                            <w:rFonts w:ascii="Cambria" w:hAnsi="Cambria"/>
                            <w:color w:val="46464A" w:themeColor="text2"/>
                            <w:sz w:val="18"/>
                            <w:szCs w:val="18"/>
                          </w:rPr>
                          <w:id w:val="-998190361"/>
                          <w:docPartObj>
                            <w:docPartGallery w:val="Bibliographies"/>
                            <w:docPartUnique/>
                          </w:docPartObj>
                        </w:sdtPr>
                        <w:sdtEndPr/>
                        <w:sdtContent>
                          <w:p w14:paraId="4DE2556F" w14:textId="77777777" w:rsidR="00CD0727" w:rsidRPr="00CD0727" w:rsidRDefault="00CD0727" w:rsidP="00CD0727">
                            <w:pPr>
                              <w:jc w:val="center"/>
                              <w:rPr>
                                <w:rFonts w:ascii="Cambria" w:hAnsi="Cambria"/>
                                <w:color w:val="46464A" w:themeColor="text2"/>
                                <w:sz w:val="40"/>
                                <w:szCs w:val="40"/>
                              </w:rPr>
                            </w:pPr>
                            <w:r w:rsidRPr="00CD0727">
                              <w:rPr>
                                <w:rFonts w:ascii="Cambria" w:hAnsi="Cambria"/>
                                <w:color w:val="46464A" w:themeColor="text2"/>
                                <w:sz w:val="40"/>
                                <w:szCs w:val="40"/>
                              </w:rPr>
                              <w:t>References</w:t>
                            </w:r>
                          </w:p>
                          <w:sdt>
                            <w:sdtPr>
                              <w:rPr>
                                <w:rFonts w:ascii="Cambria" w:hAnsi="Cambria"/>
                                <w:color w:val="46464A" w:themeColor="text2"/>
                                <w:sz w:val="18"/>
                                <w:szCs w:val="18"/>
                              </w:rPr>
                              <w:id w:val="-573587230"/>
                              <w:bibliography/>
                            </w:sdtPr>
                            <w:sdtEndPr/>
                            <w:sdtContent>
                              <w:p w14:paraId="7EF45392" w14:textId="77777777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instrText xml:space="preserve"> BIBLIOGRAPHY </w:instrTex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Anon., 2021. </w:t>
                                </w:r>
                                <w:r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Help and Advice.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[Online]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br/>
                                  <w:t xml:space="preserve">Available at: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  <w:u w:val="single"/>
                                  </w:rPr>
                                  <w:t>https://helpandadvice.co.uk/how-long-does-conveyancing-take/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br/>
                                  <w:t>[Accessed July 2021].</w:t>
                                </w:r>
                              </w:p>
                              <w:p w14:paraId="7E36F67B" w14:textId="77777777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Home Staging Association UK &amp; Ireland, 2019. </w:t>
                                </w:r>
                                <w:r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Home Staging Report 2019,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London: HSA.</w:t>
                                </w:r>
                              </w:p>
                              <w:p w14:paraId="1D9AC2FF" w14:textId="77777777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Image - Nick White, G. I., 2019. </w:t>
                                </w:r>
                                <w:r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House With Sold Sign. </w:t>
                                </w:r>
                                <w:proofErr w:type="gramStart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s.l.:</w:t>
                                </w:r>
                                <w:proofErr w:type="spellStart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s.n</w:t>
                                </w:r>
                                <w:proofErr w:type="spellEnd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.</w:t>
                                </w:r>
                                <w:proofErr w:type="gramEnd"/>
                              </w:p>
                              <w:p w14:paraId="55378348" w14:textId="77777777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MacFarlane, I., 2020. </w:t>
                                </w:r>
                                <w:r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Show House.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[Online]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br/>
                                  <w:t xml:space="preserve">Available at: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  <w:u w:val="single"/>
                                  </w:rPr>
                                  <w:t>https://www.showhouse.co.uk/news/10-statistics-that-tell-the-story-of-home-movers-in-2020/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br/>
                                  <w:t>[Accessed 24 June 2021].</w:t>
                                </w:r>
                              </w:p>
                              <w:p w14:paraId="4DB44868" w14:textId="6AABEADC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Representative, C. H. L., 2021. </w:t>
                                </w:r>
                                <w:r w:rsidR="00A40CEC"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Conveyancing</w:t>
                                </w:r>
                                <w:r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 Process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[Interview] (24 June 2021).</w:t>
                                </w:r>
                              </w:p>
                              <w:p w14:paraId="184AA329" w14:textId="77777777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RightMove</w:t>
                                </w:r>
                                <w:proofErr w:type="spellEnd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, 2021. </w:t>
                                </w:r>
                                <w:r w:rsidRPr="00CD0727">
                                  <w:rPr>
                                    <w:rFonts w:ascii="Cambria" w:hAnsi="Cambria"/>
                                    <w:i/>
                                    <w:iCs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House Price Index Report, </w:t>
                                </w: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 xml:space="preserve">London: </w:t>
                                </w:r>
                                <w:proofErr w:type="spellStart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s.n</w:t>
                                </w:r>
                                <w:proofErr w:type="spellEnd"/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t>.</w:t>
                                </w:r>
                              </w:p>
                              <w:p w14:paraId="02622C85" w14:textId="77777777" w:rsidR="00CD0727" w:rsidRPr="00CD0727" w:rsidRDefault="00CD0727" w:rsidP="00CD0727">
                                <w:pPr>
                                  <w:jc w:val="center"/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</w:pPr>
                                <w:r w:rsidRPr="00CD0727">
                                  <w:rPr>
                                    <w:rFonts w:ascii="Cambria" w:hAnsi="Cambria"/>
                                    <w:color w:val="46464A" w:themeColor="text2"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  <w:p w14:paraId="0B52AEE1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b/>
                            <w:bCs/>
                            <w:color w:val="46464A" w:themeColor="text2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D0727" w:rsidRPr="00CD0727" w14:paraId="2213C4E8" w14:textId="77777777" w:rsidTr="00CD0727">
                    <w:trPr>
                      <w:gridAfter w:val="1"/>
                      <w:wAfter w:w="154" w:type="pct"/>
                      <w:trHeight w:val="918"/>
                    </w:trPr>
                    <w:tc>
                      <w:tcPr>
                        <w:tcW w:w="4692" w:type="pct"/>
                      </w:tcPr>
                      <w:p w14:paraId="205CB654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  <w:p w14:paraId="1FCB733C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54" w:type="pct"/>
                        <w:vAlign w:val="center"/>
                      </w:tcPr>
                      <w:p w14:paraId="5B10798C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CD0727" w:rsidRPr="00CD0727" w14:paraId="1D39986B" w14:textId="77777777" w:rsidTr="00CD0727">
                    <w:trPr>
                      <w:gridAfter w:val="2"/>
                      <w:wAfter w:w="308" w:type="pct"/>
                    </w:trPr>
                    <w:tc>
                      <w:tcPr>
                        <w:tcW w:w="4692" w:type="pct"/>
                        <w:vAlign w:val="center"/>
                      </w:tcPr>
                      <w:p w14:paraId="6B75B1F9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CD0727" w:rsidRPr="00CD0727" w14:paraId="08039262" w14:textId="77777777" w:rsidTr="00CD0727">
                    <w:trPr>
                      <w:trHeight w:val="3456"/>
                    </w:trPr>
                    <w:tc>
                      <w:tcPr>
                        <w:tcW w:w="4692" w:type="pct"/>
                      </w:tcPr>
                      <w:p w14:paraId="4598F732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54" w:type="pct"/>
                      </w:tcPr>
                      <w:p w14:paraId="18500718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iCs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  <w:p w14:paraId="512CD399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54" w:type="pct"/>
                      </w:tcPr>
                      <w:p w14:paraId="3FBE710B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CD0727" w:rsidRPr="00CD0727" w14:paraId="619CBACE" w14:textId="77777777" w:rsidTr="00CD0727">
                    <w:trPr>
                      <w:gridAfter w:val="2"/>
                      <w:wAfter w:w="308" w:type="pct"/>
                      <w:trHeight w:val="720"/>
                    </w:trPr>
                    <w:tc>
                      <w:tcPr>
                        <w:tcW w:w="4692" w:type="pct"/>
                      </w:tcPr>
                      <w:p w14:paraId="0C1375D9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CD0727" w:rsidRPr="00CD0727" w14:paraId="6115D632" w14:textId="77777777" w:rsidTr="00CD0727">
                    <w:trPr>
                      <w:gridAfter w:val="1"/>
                      <w:wAfter w:w="154" w:type="pct"/>
                    </w:trPr>
                    <w:tc>
                      <w:tcPr>
                        <w:tcW w:w="4692" w:type="pct"/>
                      </w:tcPr>
                      <w:p w14:paraId="54B75AC9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54" w:type="pct"/>
                        <w:vAlign w:val="center"/>
                      </w:tcPr>
                      <w:p w14:paraId="1922A4B8" w14:textId="77777777" w:rsidR="00CD0727" w:rsidRPr="00CD0727" w:rsidRDefault="00CD0727" w:rsidP="00CD0727">
                        <w:pPr>
                          <w:jc w:val="center"/>
                          <w:rPr>
                            <w:rFonts w:ascii="Cambria" w:hAnsi="Cambria"/>
                            <w:color w:val="46464A" w:themeColor="text2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1DC73494" w14:textId="77777777" w:rsidR="00CD0727" w:rsidRPr="00CD0727" w:rsidRDefault="00CD0727" w:rsidP="00CD0727">
                  <w:pPr>
                    <w:jc w:val="center"/>
                    <w:rPr>
                      <w:rFonts w:ascii="Cambria" w:hAnsi="Cambria"/>
                      <w:color w:val="46464A" w:themeColor="text2"/>
                      <w:sz w:val="28"/>
                      <w:szCs w:val="28"/>
                    </w:rPr>
                  </w:pPr>
                </w:p>
                <w:p w14:paraId="2ACB6263" w14:textId="77777777" w:rsidR="00A11C78" w:rsidRPr="00F75A10" w:rsidRDefault="00A11C78" w:rsidP="00CD0727">
                  <w:pPr>
                    <w:jc w:val="center"/>
                    <w:rPr>
                      <w:rFonts w:ascii="Cambria" w:hAnsi="Cambria"/>
                      <w:color w:val="46464A" w:themeColor="text2"/>
                      <w:sz w:val="28"/>
                      <w:szCs w:val="28"/>
                    </w:rPr>
                  </w:pPr>
                </w:p>
              </w:txbxContent>
            </v:textbox>
            <w10:wrap type="topAndBottom" anchorx="margin" anchory="margin"/>
          </v:rect>
        </w:pict>
      </w:r>
      <w:r w:rsidR="00E42F2E">
        <w:rPr>
          <w:rFonts w:ascii="Cambria" w:hAnsi="Cambria"/>
          <w:sz w:val="28"/>
          <w:szCs w:val="28"/>
          <w:lang w:val="en-GB"/>
        </w:rPr>
        <w:t>To do list before the move – Change of address lists, hiring help for the move and forwarding mail.</w:t>
      </w:r>
    </w:p>
    <w:p w14:paraId="0859B095" w14:textId="01E3234E" w:rsidR="00E42F2E" w:rsidRPr="00110156" w:rsidRDefault="00E42F2E" w:rsidP="00352EAF">
      <w:pPr>
        <w:pStyle w:val="ListParagraph"/>
        <w:numPr>
          <w:ilvl w:val="0"/>
          <w:numId w:val="2"/>
        </w:numPr>
        <w:spacing w:after="120"/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First few days in your new home – Essential supplies, an overnight bag and last bits checklist.</w:t>
      </w:r>
      <w:r w:rsidR="00110156" w:rsidRPr="001101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38641C" w14:textId="670DBFCC" w:rsidR="00406A98" w:rsidRDefault="00352EAF" w:rsidP="00352EAF">
      <w:pPr>
        <w:spacing w:after="0"/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16"/>
          <w:szCs w:val="16"/>
          <w:lang w:val="en-GB"/>
        </w:rPr>
        <w:t xml:space="preserve"> </w:t>
      </w:r>
    </w:p>
    <w:p w14:paraId="21133795" w14:textId="092AA9B0" w:rsidR="00110156" w:rsidRPr="00387326" w:rsidRDefault="004B7B35" w:rsidP="00110156">
      <w:pPr>
        <w:jc w:val="center"/>
        <w:rPr>
          <w:rFonts w:ascii="Cambria" w:hAnsi="Cambria"/>
          <w:sz w:val="40"/>
          <w:szCs w:val="40"/>
          <w:lang w:val="en-GB"/>
        </w:rPr>
      </w:pPr>
      <w:r>
        <w:rPr>
          <w:noProof/>
        </w:rPr>
        <w:pict w14:anchorId="372D54B8">
          <v:line id="Straight Connector 35" o:spid="_x0000_s1054" style="position:absolute;left:0;text-align:left;z-index:251883008;visibility:visible" from="28.9pt,29.35pt" to="361.3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" strokecolor="#6f6f74 [3204]" strokeweight="1.5pt">
            <v:shadow on="t" color="black" opacity="26214f" origin=",.5" offset="0"/>
          </v:line>
        </w:pict>
      </w:r>
      <w:r w:rsidR="00110156" w:rsidRPr="00387326">
        <w:rPr>
          <w:rFonts w:ascii="Cambria" w:hAnsi="Cambria"/>
          <w:sz w:val="40"/>
          <w:szCs w:val="40"/>
          <w:lang w:val="en-GB"/>
        </w:rPr>
        <w:t xml:space="preserve">What </w:t>
      </w:r>
      <w:r w:rsidR="00387326" w:rsidRPr="00387326">
        <w:rPr>
          <w:rFonts w:ascii="Cambria" w:hAnsi="Cambria"/>
          <w:sz w:val="40"/>
          <w:szCs w:val="40"/>
          <w:lang w:val="en-GB"/>
        </w:rPr>
        <w:t xml:space="preserve">Service </w:t>
      </w:r>
      <w:r w:rsidR="00110156" w:rsidRPr="00387326">
        <w:rPr>
          <w:rFonts w:ascii="Cambria" w:hAnsi="Cambria"/>
          <w:sz w:val="40"/>
          <w:szCs w:val="40"/>
          <w:lang w:val="en-GB"/>
        </w:rPr>
        <w:t xml:space="preserve">Will I </w:t>
      </w:r>
      <w:r w:rsidR="003C6B79" w:rsidRPr="00387326">
        <w:rPr>
          <w:rFonts w:ascii="Cambria" w:hAnsi="Cambria"/>
          <w:sz w:val="40"/>
          <w:szCs w:val="40"/>
          <w:lang w:val="en-GB"/>
        </w:rPr>
        <w:t>Offer?</w:t>
      </w:r>
    </w:p>
    <w:p w14:paraId="1C1E9E97" w14:textId="6766F235" w:rsidR="00387326" w:rsidRDefault="003C6B79" w:rsidP="00110156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noProof/>
          <w:sz w:val="36"/>
          <w:szCs w:val="36"/>
        </w:rPr>
        <w:drawing>
          <wp:anchor distT="0" distB="0" distL="114300" distR="114300" simplePos="0" relativeHeight="251657216" behindDoc="1" locked="0" layoutInCell="1" allowOverlap="1" wp14:anchorId="007CE888" wp14:editId="4999A4B9">
            <wp:simplePos x="0" y="0"/>
            <wp:positionH relativeFrom="column">
              <wp:posOffset>-409804</wp:posOffset>
            </wp:positionH>
            <wp:positionV relativeFrom="page">
              <wp:posOffset>7678025</wp:posOffset>
            </wp:positionV>
            <wp:extent cx="1789509" cy="1267518"/>
            <wp:effectExtent l="0" t="0" r="0" b="0"/>
            <wp:wrapNone/>
            <wp:docPr id="5" name="Picture 5" descr="Book and mug by win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Book and mug by window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509" cy="1267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7326">
        <w:rPr>
          <w:rFonts w:ascii="Cambria" w:hAnsi="Cambria"/>
          <w:sz w:val="28"/>
          <w:szCs w:val="28"/>
          <w:lang w:val="en-GB"/>
        </w:rPr>
        <w:t>Repairs and Decorating</w:t>
      </w:r>
    </w:p>
    <w:p w14:paraId="2E6A1DB6" w14:textId="411C5D91" w:rsidR="00387326" w:rsidRDefault="00A40CEC" w:rsidP="00110156">
      <w:pPr>
        <w:jc w:val="center"/>
        <w:rPr>
          <w:rFonts w:ascii="Cambria" w:hAnsi="Cambria"/>
          <w:sz w:val="28"/>
          <w:szCs w:val="28"/>
          <w:lang w:val="en-GB"/>
        </w:rPr>
      </w:pPr>
      <w:r w:rsidRPr="00350A33"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55168" behindDoc="1" locked="0" layoutInCell="1" allowOverlap="1" wp14:anchorId="3B6F6B0B" wp14:editId="34D75173">
            <wp:simplePos x="0" y="0"/>
            <wp:positionH relativeFrom="column">
              <wp:posOffset>3360729</wp:posOffset>
            </wp:positionH>
            <wp:positionV relativeFrom="page">
              <wp:posOffset>7834605</wp:posOffset>
            </wp:positionV>
            <wp:extent cx="1720685" cy="1148450"/>
            <wp:effectExtent l="152400" t="323850" r="89535" b="299720"/>
            <wp:wrapNone/>
            <wp:docPr id="4" name="Picture 4" descr="Keys to a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Keys to a hom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77069">
                      <a:off x="0" y="0"/>
                      <a:ext cx="1725465" cy="115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7326">
        <w:rPr>
          <w:rFonts w:ascii="Cambria" w:hAnsi="Cambria"/>
          <w:sz w:val="28"/>
          <w:szCs w:val="28"/>
          <w:lang w:val="en-GB"/>
        </w:rPr>
        <w:t>Deep Cleaning</w:t>
      </w:r>
    </w:p>
    <w:p w14:paraId="252359F9" w14:textId="67AE29AA" w:rsidR="00387326" w:rsidRDefault="00387326" w:rsidP="00110156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Staging</w:t>
      </w:r>
    </w:p>
    <w:p w14:paraId="3102DE79" w14:textId="6DC444F7" w:rsidR="00387326" w:rsidRDefault="00387326" w:rsidP="00387326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Maintenance</w:t>
      </w:r>
    </w:p>
    <w:p w14:paraId="1D96982A" w14:textId="2EF43334" w:rsidR="00352EAF" w:rsidRDefault="00352EAF" w:rsidP="00387326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Document management</w:t>
      </w:r>
    </w:p>
    <w:p w14:paraId="695D0F41" w14:textId="1DF9BA7C" w:rsidR="00352EAF" w:rsidRDefault="00352EAF" w:rsidP="00387326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>Chasing Solicitors and Estate</w:t>
      </w:r>
    </w:p>
    <w:p w14:paraId="52436ACC" w14:textId="4274D1FC" w:rsidR="00387326" w:rsidRDefault="00A40CEC" w:rsidP="00110156">
      <w:pPr>
        <w:jc w:val="center"/>
        <w:rPr>
          <w:rFonts w:ascii="Cambria" w:hAnsi="Cambria"/>
          <w:sz w:val="28"/>
          <w:szCs w:val="28"/>
          <w:lang w:val="en-GB"/>
        </w:rPr>
      </w:pPr>
      <w:r>
        <w:rPr>
          <w:noProof/>
        </w:rPr>
        <w:pict w14:anchorId="689BE262">
          <v:group id="Group 22" o:spid="_x0000_s1047" style="position:absolute;left:0;text-align:left;margin-left:146.15pt;margin-top:104.75pt;width:219pt;height:361.5pt;z-index:-251459072;mso-position-vertical-relative:page" coordorigin="10880,10769" coordsize="275,496" wrapcoords="-140 0 -140 21539 21810 21539 21810 0 -140 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">
            <v:rect id="Rectangle 13" o:spid="_x0000_s1048" style="position:absolute;left:10880;top:10769;width:276;height:496;visibility:hidden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" stroked="f">
              <v:stroke joinstyle="round"/>
              <v:textbox inset="2.88pt,2.88pt,2.88pt,2.88pt"/>
            </v:rect>
            <v:group id="Group 14" o:spid="_x0000_s1049" style="position:absolute;left:10880;top:10769;width:276;height:496" coordorigin="10880,10769" coordsize="275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<v:rect id="Rectangle 15" o:spid="_x0000_s1050" style="position:absolute;left:10880;top:10769;width:276;height:4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" fillcolor="#515151" strokecolor="#757575" strokeweight="12pt" insetpen="t">
                <v:shadow color="#ccc"/>
                <v:textbox inset="2.88pt,2.88pt,2.88pt,2.88pt"/>
              </v:rect>
              <v:shape id="Text Box 16" o:spid="_x0000_s1051" type="#_x0000_t202" style="position:absolute;left:10895;top:11095;width:246;height:13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" filled="f" stroked="f" strokecolor="black [0]" insetpen="t">
                <v:textbox style="mso-next-textbox:#Text Box 16" inset="17.28pt,2.88pt,17.28pt,2.88pt">
                  <w:txbxContent>
                    <w:p w14:paraId="6A26BF0B" w14:textId="77777777" w:rsidR="00110156" w:rsidRPr="00A40CEC" w:rsidRDefault="00110156" w:rsidP="00110156">
                      <w:pPr>
                        <w:pStyle w:val="Quote"/>
                        <w:rPr>
                          <w:color w:val="FFFFFF" w:themeColor="background1"/>
                          <w:sz w:val="24"/>
                          <w:szCs w:val="24"/>
                          <w:lang w:val="en-GB"/>
                        </w:rPr>
                      </w:pPr>
                      <w:r w:rsidRPr="00A40CEC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  <w:lang w:val="en-GB"/>
                        </w:rPr>
                        <w:t>94% of Estate Agents</w:t>
                      </w:r>
                    </w:p>
                    <w:p w14:paraId="6B7C04A0" w14:textId="77777777" w:rsidR="00110156" w:rsidRPr="00674509" w:rsidRDefault="00110156" w:rsidP="00110156">
                      <w:pPr>
                        <w:pStyle w:val="Quote"/>
                        <w:rPr>
                          <w:color w:val="FFFFFF" w:themeColor="background1"/>
                          <w:lang w:val="en-GB"/>
                        </w:rPr>
                      </w:pPr>
                      <w:r w:rsidRPr="00674509">
                        <w:rPr>
                          <w:color w:val="FFFFFF" w:themeColor="background1"/>
                          <w:lang w:val="en-GB"/>
                        </w:rPr>
                        <w:t>Stated staging increases the number of viewings</w:t>
                      </w:r>
                    </w:p>
                    <w:p w14:paraId="027E8CC4" w14:textId="22279B93" w:rsidR="00E42F2E" w:rsidRPr="00110156" w:rsidRDefault="00E42F2E" w:rsidP="00E42F2E">
                      <w:pPr>
                        <w:widowControl w:val="0"/>
                        <w:spacing w:line="273" w:lineRule="auto"/>
                        <w:rPr>
                          <w:color w:val="FFFFFF" w:themeColor="background1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  <v:shape id="Picture 17" o:spid="_x0000_s1052" type="#_x0000_t75" style="position:absolute;left:10895;top:10796;width:246;height:225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" strokecolor="white" strokeweight="3pt" insetpen="t">
                <v:imagedata r:id="rId16" o:title=""/>
                <v:shadow color="#ccc"/>
                <o:lock v:ext="edit" aspectratio="f"/>
              </v:shape>
              <v:shape id="Text Box 18" o:spid="_x0000_s1053" type="#_x0000_t202" style="position:absolute;left:10906;top:11037;width:223;height:4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" filled="f" stroked="f" strokecolor="black [0]" insetpen="t">
                <v:textbox style="mso-next-textbox:#Text Box 18" inset="2.88pt,2.88pt,2.88pt,2.88pt">
                  <w:txbxContent>
                    <w:p w14:paraId="1242A7AF" w14:textId="77777777" w:rsidR="00110156" w:rsidRPr="00457B4F" w:rsidRDefault="00110156" w:rsidP="00110156">
                      <w:pPr>
                        <w:widowControl w:val="0"/>
                        <w:jc w:val="center"/>
                        <w:rPr>
                          <w:rFonts w:ascii="Cambria" w:hAnsi="Cambria"/>
                          <w:caps/>
                          <w:color w:val="FFFFFF"/>
                          <w:sz w:val="44"/>
                          <w:szCs w:val="44"/>
                        </w:rPr>
                      </w:pPr>
                      <w:r w:rsidRPr="00457B4F">
                        <w:rPr>
                          <w:rFonts w:ascii="Cambria" w:hAnsi="Cambria"/>
                          <w:caps/>
                          <w:color w:val="FFFFFF"/>
                          <w:sz w:val="44"/>
                          <w:szCs w:val="44"/>
                        </w:rPr>
                        <w:t>Staging</w:t>
                      </w:r>
                    </w:p>
                    <w:p w14:paraId="0BAE7F1A" w14:textId="15B66B64" w:rsidR="00E42F2E" w:rsidRPr="00457B4F" w:rsidRDefault="00E42F2E" w:rsidP="00E42F2E">
                      <w:pPr>
                        <w:widowControl w:val="0"/>
                        <w:jc w:val="center"/>
                        <w:rPr>
                          <w:rFonts w:ascii="Cambria" w:hAnsi="Cambria"/>
                          <w:caps/>
                          <w:color w:val="FFFFFF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v:group>
            <w10:wrap type="tight" anchory="page"/>
          </v:group>
        </w:pict>
      </w:r>
      <w:r w:rsidR="004B7B35">
        <w:rPr>
          <w:noProof/>
          <w:sz w:val="21"/>
        </w:rPr>
        <w:pict w14:anchorId="2214891F">
          <v:rect id="AutoShape 11" o:spid="_x0000_s1056" style="position:absolute;left:0;text-align:left;margin-left:765.75pt;margin-top:118.65pt;width:139.6pt;height:157.85pt;z-index:-251827712;visibility:visible;mso-wrap-distance-left:7.2pt;mso-wrap-distance-top:7.2pt;mso-wrap-distance-right:7.2pt;mso-wrap-distance-bottom:7.2pt;mso-position-horizontal-relative:margin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" fillcolor="white [3212]" strokecolor="#6f6f74 [3204]" strokeweight="4.5pt">
            <v:stroke linestyle="thinThick"/>
            <v:textbox style="mso-next-textbox:#AutoShape 11" inset="9.36pt,5.76pt,9.36pt,2.88pt">
              <w:txbxContent>
                <w:p w14:paraId="60F15B08" w14:textId="3822E5FF" w:rsidR="00674509" w:rsidRPr="00AF42A7" w:rsidRDefault="009C50DA" w:rsidP="00AF42A7">
                  <w:pPr>
                    <w:pStyle w:val="Quote"/>
                    <w:rPr>
                      <w:rFonts w:ascii="Cambria" w:hAnsi="Cambria"/>
                      <w:sz w:val="24"/>
                      <w:szCs w:val="24"/>
                      <w:lang w:val="en-GB"/>
                    </w:rPr>
                  </w:pPr>
                  <w:r w:rsidRPr="00AF42A7">
                    <w:rPr>
                      <w:rFonts w:ascii="Cambria" w:hAnsi="Cambria"/>
                      <w:b/>
                      <w:bCs/>
                      <w:sz w:val="24"/>
                      <w:szCs w:val="24"/>
                      <w:lang w:val="en-GB"/>
                    </w:rPr>
                    <w:t>50</w:t>
                  </w:r>
                  <w:r w:rsidR="00674509" w:rsidRPr="00AF42A7">
                    <w:rPr>
                      <w:rFonts w:ascii="Cambria" w:hAnsi="Cambria"/>
                      <w:b/>
                      <w:bCs/>
                      <w:sz w:val="24"/>
                      <w:szCs w:val="24"/>
                      <w:lang w:val="en-GB"/>
                    </w:rPr>
                    <w:t xml:space="preserve">% of </w:t>
                  </w:r>
                  <w:r w:rsidRPr="00AF42A7">
                    <w:rPr>
                      <w:rFonts w:ascii="Cambria" w:hAnsi="Cambria"/>
                      <w:b/>
                      <w:bCs/>
                      <w:sz w:val="24"/>
                      <w:szCs w:val="24"/>
                      <w:lang w:val="en-GB"/>
                    </w:rPr>
                    <w:t>Buyer and Sellers</w:t>
                  </w:r>
                </w:p>
                <w:p w14:paraId="7F62EC5B" w14:textId="4C8F0FDD" w:rsidR="00D64599" w:rsidRPr="00AF42A7" w:rsidRDefault="009C50DA" w:rsidP="00AF42A7">
                  <w:pPr>
                    <w:pStyle w:val="Quote"/>
                    <w:rPr>
                      <w:rFonts w:ascii="Cambria" w:hAnsi="Cambria"/>
                      <w:sz w:val="24"/>
                      <w:szCs w:val="24"/>
                      <w:lang w:val="en-GB"/>
                    </w:rPr>
                  </w:pPr>
                  <w:r w:rsidRPr="00AF42A7">
                    <w:rPr>
                      <w:rFonts w:ascii="Cambria" w:hAnsi="Cambria"/>
                      <w:sz w:val="24"/>
                      <w:szCs w:val="24"/>
                      <w:lang w:val="en-GB"/>
                    </w:rPr>
                    <w:t>Believe the whole process is overly complicated</w:t>
                  </w:r>
                </w:p>
                <w:p w14:paraId="27606582" w14:textId="77777777" w:rsidR="00AF42A7" w:rsidRPr="00AF42A7" w:rsidRDefault="00AF42A7" w:rsidP="00AF42A7">
                  <w:pPr>
                    <w:rPr>
                      <w:lang w:val="en-GB" w:eastAsia="en-US" w:bidi="hi-IN"/>
                    </w:rPr>
                  </w:pPr>
                </w:p>
              </w:txbxContent>
            </v:textbox>
            <w10:wrap anchorx="margin" anchory="margin"/>
          </v:rect>
        </w:pict>
      </w:r>
    </w:p>
    <w:p w14:paraId="718BF186" w14:textId="2FB13E1F" w:rsidR="00387326" w:rsidRDefault="00387326" w:rsidP="00387326">
      <w:pPr>
        <w:jc w:val="center"/>
        <w:rPr>
          <w:rFonts w:ascii="Cambria" w:hAnsi="Cambria"/>
          <w:sz w:val="28"/>
          <w:szCs w:val="28"/>
          <w:lang w:val="en-GB"/>
        </w:rPr>
      </w:pPr>
    </w:p>
    <w:p w14:paraId="3DA907CC" w14:textId="77777777" w:rsidR="00AF42A7" w:rsidRPr="00110156" w:rsidRDefault="00AF42A7" w:rsidP="00387326">
      <w:pPr>
        <w:jc w:val="center"/>
        <w:rPr>
          <w:rFonts w:ascii="Cambria" w:hAnsi="Cambria"/>
          <w:sz w:val="28"/>
          <w:szCs w:val="28"/>
          <w:lang w:val="en-GB"/>
        </w:rPr>
      </w:pPr>
    </w:p>
    <w:p w14:paraId="6E2D7AAF" w14:textId="34C7B6A8" w:rsidR="00387326" w:rsidRPr="00110156" w:rsidRDefault="00387326" w:rsidP="00110156">
      <w:pPr>
        <w:jc w:val="center"/>
        <w:rPr>
          <w:rFonts w:ascii="Cambria" w:hAnsi="Cambria"/>
          <w:sz w:val="28"/>
          <w:szCs w:val="28"/>
          <w:lang w:val="en-GB"/>
        </w:rPr>
      </w:pPr>
    </w:p>
    <w:sectPr w:rsidR="00387326" w:rsidRPr="00110156" w:rsidSect="00674509">
      <w:pgSz w:w="23811" w:h="16838" w:orient="landscape" w:code="8"/>
      <w:pgMar w:top="0" w:right="422" w:bottom="0" w:left="284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C1BB0" w14:textId="77777777" w:rsidR="004B7B35" w:rsidRDefault="004B7B35" w:rsidP="00DD5D37">
      <w:pPr>
        <w:spacing w:after="0" w:line="240" w:lineRule="auto"/>
      </w:pPr>
      <w:r>
        <w:separator/>
      </w:r>
    </w:p>
  </w:endnote>
  <w:endnote w:type="continuationSeparator" w:id="0">
    <w:p w14:paraId="3365EEB0" w14:textId="77777777" w:rsidR="004B7B35" w:rsidRDefault="004B7B35" w:rsidP="00DD5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ungsuh">
    <w:altName w:val="궁서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59F26" w14:textId="77777777" w:rsidR="004B7B35" w:rsidRDefault="004B7B35" w:rsidP="00DD5D37">
      <w:pPr>
        <w:spacing w:after="0" w:line="240" w:lineRule="auto"/>
      </w:pPr>
      <w:r>
        <w:separator/>
      </w:r>
    </w:p>
  </w:footnote>
  <w:footnote w:type="continuationSeparator" w:id="0">
    <w:p w14:paraId="4AC86149" w14:textId="77777777" w:rsidR="004B7B35" w:rsidRDefault="004B7B35" w:rsidP="00DD5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C72AF"/>
    <w:multiLevelType w:val="hybridMultilevel"/>
    <w:tmpl w:val="C8969EFA"/>
    <w:lvl w:ilvl="0" w:tplc="69BCE1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A06B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AA2F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9298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4097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4EC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0C93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0822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4A9A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D563F7"/>
    <w:multiLevelType w:val="hybridMultilevel"/>
    <w:tmpl w:val="852445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removeDateAndTime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D37"/>
    <w:rsid w:val="00015CAB"/>
    <w:rsid w:val="00110156"/>
    <w:rsid w:val="001D67C0"/>
    <w:rsid w:val="00350A33"/>
    <w:rsid w:val="00352EAF"/>
    <w:rsid w:val="0038053B"/>
    <w:rsid w:val="00387326"/>
    <w:rsid w:val="003C6B79"/>
    <w:rsid w:val="00406A98"/>
    <w:rsid w:val="00453E3C"/>
    <w:rsid w:val="00457B4F"/>
    <w:rsid w:val="00474F34"/>
    <w:rsid w:val="004A5940"/>
    <w:rsid w:val="004B7B35"/>
    <w:rsid w:val="004B7E34"/>
    <w:rsid w:val="004F7E5E"/>
    <w:rsid w:val="00575C62"/>
    <w:rsid w:val="00576B68"/>
    <w:rsid w:val="0058351A"/>
    <w:rsid w:val="005D40B8"/>
    <w:rsid w:val="005F1000"/>
    <w:rsid w:val="006722F8"/>
    <w:rsid w:val="00674509"/>
    <w:rsid w:val="006D34F5"/>
    <w:rsid w:val="007F12A8"/>
    <w:rsid w:val="008F3651"/>
    <w:rsid w:val="009C50DA"/>
    <w:rsid w:val="00A11C78"/>
    <w:rsid w:val="00A40CEC"/>
    <w:rsid w:val="00AF42A7"/>
    <w:rsid w:val="00CD0727"/>
    <w:rsid w:val="00D64599"/>
    <w:rsid w:val="00DD5D37"/>
    <w:rsid w:val="00E42F2E"/>
    <w:rsid w:val="00EE4AFF"/>
    <w:rsid w:val="00F23E1F"/>
    <w:rsid w:val="00F7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5"/>
    <o:shapelayout v:ext="edit">
      <o:idmap v:ext="edit" data="1"/>
    </o:shapelayout>
  </w:shapeDefaults>
  <w:decimalSymbol w:val="."/>
  <w:listSeparator w:val=","/>
  <w14:docId w14:val="09655554"/>
  <w15:docId w15:val="{E91F0283-4B13-4071-BAA5-F84A67C80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30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 w:line="240" w:lineRule="auto"/>
      <w:jc w:val="center"/>
      <w:outlineLvl w:val="0"/>
    </w:pPr>
    <w:rPr>
      <w:rFonts w:asciiTheme="majorHAnsi" w:eastAsiaTheme="majorEastAsia" w:hAnsiTheme="majorHAnsi" w:cstheme="majorBidi"/>
      <w:caps/>
      <w:color w:val="46464A" w:themeColor="text2"/>
      <w:spacing w:val="20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20" w:after="0" w:line="240" w:lineRule="auto"/>
      <w:jc w:val="center"/>
      <w:outlineLvl w:val="1"/>
    </w:pPr>
    <w:rPr>
      <w:rFonts w:asciiTheme="majorHAnsi" w:eastAsiaTheme="majorEastAsia" w:hAnsiTheme="majorHAnsi" w:cstheme="majorBidi"/>
      <w:bCs/>
      <w:color w:val="46464A" w:themeColor="text2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6F6F74" w:themeColor="accent1"/>
      <w:sz w:val="23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3"/>
    </w:pPr>
    <w:rPr>
      <w:rFonts w:asciiTheme="majorHAnsi" w:eastAsiaTheme="majorEastAsia" w:hAnsiTheme="majorHAnsi" w:cstheme="majorBidi"/>
      <w:bCs/>
      <w:iCs/>
      <w:caps/>
      <w:color w:val="46464A" w:themeColor="text2"/>
      <w:spacing w:val="12"/>
      <w:sz w:val="21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4"/>
    </w:pPr>
    <w:rPr>
      <w:rFonts w:asciiTheme="majorHAnsi" w:eastAsiaTheme="majorEastAsia" w:hAnsiTheme="majorHAnsi" w:cstheme="majorBidi"/>
      <w:color w:val="46464A" w:themeColor="text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5"/>
    </w:pPr>
    <w:rPr>
      <w:rFonts w:asciiTheme="majorHAnsi" w:eastAsiaTheme="majorEastAsia" w:hAnsiTheme="majorHAnsi" w:cstheme="majorBidi"/>
      <w:i/>
      <w:iCs/>
      <w:color w:val="000000"/>
      <w:sz w:val="21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6"/>
    </w:pPr>
    <w:rPr>
      <w:rFonts w:asciiTheme="majorHAnsi" w:eastAsiaTheme="majorEastAsia" w:hAnsiTheme="majorHAnsi" w:cstheme="majorBidi"/>
      <w:i/>
      <w:iCs/>
      <w:color w:val="A7B789" w:themeColor="accent2"/>
      <w:sz w:val="21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 w:line="264" w:lineRule="auto"/>
      <w:jc w:val="center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aps/>
      <w:color w:val="46464A" w:themeColor="text2"/>
      <w:spacing w:val="20"/>
      <w:sz w:val="32"/>
      <w:szCs w:val="3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jc w:val="center"/>
    </w:pPr>
    <w:rPr>
      <w:rFonts w:eastAsiaTheme="majorEastAsia" w:cstheme="majorBidi"/>
      <w:iCs/>
      <w:color w:val="000000" w:themeColor="text1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iCs/>
      <w:color w:val="000000" w:themeColor="text1"/>
      <w:spacing w:val="15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Cs/>
      <w:color w:val="46464A" w:themeColor="text2"/>
      <w:sz w:val="28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6F6F74" w:themeColor="accent1"/>
      <w:sz w:val="23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Cs/>
      <w:iCs/>
      <w:caps/>
      <w:color w:val="46464A" w:themeColor="text2"/>
      <w:spacing w:val="12"/>
      <w:sz w:val="21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46464A" w:themeColor="text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0000"/>
      <w:sz w:val="21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A7B789" w:themeColor="accent2"/>
      <w:sz w:val="21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6464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6464A" w:themeColor="text2"/>
      <w:spacing w:val="2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46464A" w:themeColor="text2"/>
      <w:spacing w:val="20"/>
      <w:kern w:val="28"/>
      <w:sz w:val="40"/>
      <w:szCs w:val="56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b/>
      <w:i/>
      <w:iCs/>
      <w:color w:val="6F6F74" w:themeColor="accent1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Pr>
      <w:lang w:eastAsia="en-US"/>
    </w:rPr>
  </w:style>
  <w:style w:type="paragraph" w:styleId="ListParagraph">
    <w:name w:val="List Paragraph"/>
    <w:basedOn w:val="Normal"/>
    <w:uiPriority w:val="34"/>
    <w:qFormat/>
    <w:pPr>
      <w:spacing w:after="160" w:line="240" w:lineRule="auto"/>
      <w:ind w:left="1008" w:hanging="288"/>
      <w:contextualSpacing/>
    </w:pPr>
    <w:rPr>
      <w:rFonts w:eastAsiaTheme="minorHAnsi"/>
      <w:sz w:val="21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pPr>
      <w:pBdr>
        <w:top w:val="single" w:sz="12" w:space="4" w:color="6F6F74" w:themeColor="accent1"/>
        <w:bottom w:val="double" w:sz="18" w:space="4" w:color="6F6F74" w:themeColor="accent1"/>
      </w:pBdr>
      <w:spacing w:after="0" w:line="360" w:lineRule="auto"/>
      <w:jc w:val="center"/>
    </w:pPr>
    <w:rPr>
      <w:rFonts w:asciiTheme="majorHAnsi" w:hAnsiTheme="majorHAnsi"/>
      <w:caps/>
      <w:color w:val="6F6F74" w:themeColor="accent1"/>
      <w:spacing w:val="10"/>
      <w:lang w:eastAsia="en-US" w:bidi="hi-IN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hAnsiTheme="majorHAnsi"/>
      <w:caps/>
      <w:color w:val="6F6F74" w:themeColor="accent1"/>
      <w:spacing w:val="10"/>
      <w:lang w:eastAsia="en-US" w:bidi="hi-IN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thickThinSmallGap" w:sz="48" w:space="8" w:color="6F6F74" w:themeColor="accent1"/>
        <w:left w:val="thickThinSmallGap" w:sz="48" w:space="8" w:color="6F6F74" w:themeColor="accent1"/>
        <w:bottom w:val="thinThickSmallGap" w:sz="48" w:space="8" w:color="6F6F74" w:themeColor="accent1"/>
        <w:right w:val="thinThickSmallGap" w:sz="48" w:space="8" w:color="6F6F74" w:themeColor="accent1"/>
      </w:pBdr>
      <w:shd w:val="clear" w:color="auto" w:fill="6F6F74" w:themeFill="accent1"/>
      <w:spacing w:before="120" w:line="360" w:lineRule="auto"/>
      <w:ind w:left="288" w:right="288"/>
      <w:jc w:val="center"/>
    </w:pPr>
    <w:rPr>
      <w:rFonts w:asciiTheme="majorHAnsi" w:eastAsiaTheme="majorEastAsia" w:hAnsiTheme="majorHAnsi"/>
      <w:caps/>
      <w:color w:val="FFFFFF" w:themeColor="background1"/>
      <w:spacing w:val="6"/>
      <w:sz w:val="24"/>
      <w:lang w:eastAsia="en-US" w:bidi="hi-IN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Theme="majorHAnsi" w:eastAsiaTheme="majorEastAsia" w:hAnsiTheme="majorHAnsi"/>
      <w:caps/>
      <w:color w:val="FFFFFF" w:themeColor="background1"/>
      <w:spacing w:val="6"/>
      <w:sz w:val="24"/>
      <w:shd w:val="clear" w:color="auto" w:fill="6F6F74" w:themeFill="accent1"/>
      <w:lang w:eastAsia="en-US" w:bidi="hi-IN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aps w:val="0"/>
      <w:smallCaps w:val="0"/>
      <w:color w:val="000000"/>
    </w:rPr>
  </w:style>
  <w:style w:type="character" w:styleId="SubtleReference">
    <w:name w:val="Subtle Reference"/>
    <w:basedOn w:val="DefaultParagraphFont"/>
    <w:uiPriority w:val="31"/>
    <w:qFormat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caps w:val="0"/>
      <w:smallCaps w:val="0"/>
      <w:color w:val="46464A" w:themeColor="tex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480" w:line="300" w:lineRule="auto"/>
      <w:jc w:val="both"/>
      <w:outlineLvl w:val="9"/>
    </w:pPr>
    <w:rPr>
      <w:b/>
      <w:bCs/>
      <w:caps w:val="0"/>
      <w:color w:val="6F6F74" w:themeColor="accent1"/>
      <w:spacing w:val="0"/>
      <w:sz w:val="28"/>
      <w:szCs w:val="28"/>
      <w:lang w:eastAsia="ja-JP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rPr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DD5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D37"/>
  </w:style>
  <w:style w:type="paragraph" w:styleId="NormalWeb">
    <w:name w:val="Normal (Web)"/>
    <w:basedOn w:val="Normal"/>
    <w:uiPriority w:val="99"/>
    <w:semiHidden/>
    <w:unhideWhenUsed/>
    <w:rsid w:val="00674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ibliography">
    <w:name w:val="Bibliography"/>
    <w:basedOn w:val="Normal"/>
    <w:next w:val="Normal"/>
    <w:uiPriority w:val="37"/>
    <w:unhideWhenUsed/>
    <w:rsid w:val="004F7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636854">
          <w:marLeft w:val="360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de\AppData\Roaming\Microsoft\Templates\Newsletter%20(Black%20Tie%20design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BlackTie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BlackTie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20000"/>
              </a:schemeClr>
            </a:gs>
            <a:gs pos="30000">
              <a:schemeClr val="phClr">
                <a:tint val="61000"/>
                <a:satMod val="220000"/>
              </a:schemeClr>
            </a:gs>
            <a:gs pos="45000">
              <a:schemeClr val="phClr">
                <a:tint val="66000"/>
                <a:satMod val="240000"/>
              </a:schemeClr>
            </a:gs>
            <a:gs pos="55000">
              <a:schemeClr val="phClr">
                <a:tint val="66000"/>
                <a:satMod val="220000"/>
              </a:schemeClr>
            </a:gs>
            <a:gs pos="73000">
              <a:schemeClr val="phClr">
                <a:tint val="61000"/>
                <a:satMod val="220000"/>
              </a:schemeClr>
            </a:gs>
            <a:gs pos="100000">
              <a:schemeClr val="phClr">
                <a:tint val="45000"/>
                <a:satMod val="22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  <a:satMod val="110000"/>
              </a:schemeClr>
            </a:gs>
            <a:gs pos="30000">
              <a:schemeClr val="phClr">
                <a:shade val="90000"/>
                <a:satMod val="120000"/>
              </a:schemeClr>
            </a:gs>
            <a:gs pos="45000">
              <a:schemeClr val="phClr">
                <a:shade val="100000"/>
                <a:satMod val="128000"/>
              </a:schemeClr>
            </a:gs>
            <a:gs pos="55000">
              <a:schemeClr val="phClr">
                <a:shade val="100000"/>
                <a:satMod val="128000"/>
              </a:schemeClr>
            </a:gs>
            <a:gs pos="73000">
              <a:schemeClr val="phClr">
                <a:shade val="90000"/>
                <a:satMod val="120000"/>
              </a:schemeClr>
            </a:gs>
            <a:gs pos="100000">
              <a:schemeClr val="phClr">
                <a:shade val="63000"/>
                <a:satMod val="110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190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7150" dist="38100" dir="5400000" algn="br" rotWithShape="0">
              <a:srgbClr val="000000">
                <a:alpha val="5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1800000"/>
            </a:lightRig>
          </a:scene3d>
          <a:sp3d>
            <a:bevelT w="44450" h="31750" prst="coolSlant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20000"/>
              </a:schemeClr>
            </a:duotone>
          </a:blip>
          <a:stretch/>
        </a:blip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30000"/>
                <a:satMod val="255000"/>
              </a:schemeClr>
            </a:gs>
          </a:gsLst>
          <a:path path="circle">
            <a:fillToRect l="50000" t="-80000" r="50000" b="18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SelectedStyle="\HarvardAnglia2008OfficeOnline.xsl" StyleName="Harvard - Anglia" Version="2008">
  <b:Source>
    <b:Tag>Hom19</b:Tag>
    <b:SourceType>Report</b:SourceType>
    <b:Guid>{82E6F244-6BEB-4318-8809-56F214DA4261}</b:Guid>
    <b:Title>Home Staging Report 2019</b:Title>
    <b:Year>2019</b:Year>
    <b:Author>
      <b:Author>
        <b:Corporate>Home Staging Association UK &amp; Ireland</b:Corporate>
      </b:Author>
    </b:Author>
    <b:Publisher>HSA</b:Publisher>
    <b:City>London</b:City>
    <b:RefOrder>1</b:RefOrder>
  </b:Source>
  <b:Source>
    <b:Tag>Rig21</b:Tag>
    <b:SourceType>Report</b:SourceType>
    <b:Guid>{95093E47-C2C6-45EA-8684-C3D1CD72B544}</b:Guid>
    <b:Title>House Price Index Report</b:Title>
    <b:Year>2021</b:Year>
    <b:City>London</b:City>
    <b:Author>
      <b:Author>
        <b:Corporate>RightMove</b:Corporate>
      </b:Author>
    </b:Author>
    <b:ShortTitle>The largest monthly sample of residential property prices</b:ShortTitle>
    <b:YearAccessed>2021</b:YearAccessed>
    <b:MonthAccessed>June</b:MonthAccessed>
    <b:DayAccessed>25</b:DayAccessed>
    <b:URL>https://www.rightmove.co.uk/news/content/uploads/2021/06/Rightmove-House-Price-Index-21st-June-Final.pdf</b:URL>
    <b:RefOrder>2</b:RefOrder>
  </b:Source>
  <b:Source>
    <b:Tag>Ima19</b:Tag>
    <b:SourceType>Misc</b:SourceType>
    <b:Guid>{E04E407A-0E90-4E4D-B725-12D386231521}</b:Guid>
    <b:Title>House With Sold Sign</b:Title>
    <b:Year>2019</b:Year>
    <b:Author>
      <b:Author>
        <b:NameList>
          <b:Person>
            <b:Last>Image - Nick White</b:Last>
            <b:First>Getty</b:First>
            <b:Middle>Images</b:Middle>
          </b:Person>
        </b:NameList>
      </b:Author>
    </b:Author>
    <b:RefOrder>3</b:RefOrder>
  </b:Source>
  <b:Source>
    <b:Tag>Isl20</b:Tag>
    <b:SourceType>DocumentFromInternetSite</b:SourceType>
    <b:Guid>{C7002B3B-F94C-4159-A3B1-9F4EDF851DBF}</b:Guid>
    <b:Title>Show House</b:Title>
    <b:Year>2020</b:Year>
    <b:Month>December</b:Month>
    <b:Author>
      <b:Author>
        <b:NameList>
          <b:Person>
            <b:Last>MacFarlane</b:Last>
            <b:First>Isla</b:First>
          </b:Person>
        </b:NameList>
      </b:Author>
    </b:Author>
    <b:YearAccessed>2021</b:YearAccessed>
    <b:MonthAccessed>June</b:MonthAccessed>
    <b:DayAccessed>24</b:DayAccessed>
    <b:URL>https://www.showhouse.co.uk/news/10-statistics-that-tell-the-story-of-home-movers-in-2020/</b:URL>
    <b:RefOrder>4</b:RefOrder>
  </b:Source>
  <b:Source>
    <b:Tag>Col21</b:Tag>
    <b:SourceType>Interview</b:SourceType>
    <b:Guid>{B1564C05-EA74-43E4-AAAD-E83EFEC18A4E}</b:Guid>
    <b:Title>Conveyencing Process</b:Title>
    <b:Year>2021</b:Year>
    <b:Author>
      <b:Interviewee>
        <b:NameList>
          <b:Person>
            <b:Last>Representative</b:Last>
            <b:First>Collingbourne</b:First>
            <b:Middle>Hennah Law</b:Middle>
          </b:Person>
        </b:NameList>
      </b:Interviewee>
    </b:Author>
    <b:Month>June</b:Month>
    <b:Day>24</b:Day>
    <b:RefOrder>5</b:RefOrder>
  </b:Source>
  <b:Source>
    <b:Tag>Hel21</b:Tag>
    <b:SourceType>InternetSite</b:SourceType>
    <b:Guid>{948FE49C-A5E2-4035-9A11-3F36EE53C58B}</b:Guid>
    <b:Title>Help and Advice</b:Title>
    <b:Year>2021</b:Year>
    <b:YearAccessed>2021</b:YearAccessed>
    <b:MonthAccessed>July</b:MonthAccessed>
    <b:URL>https://helpandadvice.co.uk/how-long-does-conveyancing-take/</b:URL>
    <b:RefOrder>6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2038-12-31T08:00:00+00:00</AssetExpire>
    <IntlLangReviewDate xmlns="4873beb7-5857-4685-be1f-d57550cc96cc">2010-03-08T21:43:00+00:00</IntlLangReviewDate>
    <TPFriendlyName xmlns="4873beb7-5857-4685-be1f-d57550cc96cc" xsi:nil="true"/>
    <IntlLangReview xmlns="4873beb7-5857-4685-be1f-d57550cc96cc" xsi:nil="true"/>
    <PolicheckWords xmlns="4873beb7-5857-4685-be1f-d57550cc96cc" xsi:nil="true"/>
    <SubmitterId xmlns="4873beb7-5857-4685-be1f-d57550cc96cc" xsi:nil="true"/>
    <AcquiredFrom xmlns="4873beb7-5857-4685-be1f-d57550cc96cc">Community</AcquiredFrom>
    <EditorialStatus xmlns="4873beb7-5857-4685-be1f-d57550cc96cc" xsi:nil="true"/>
    <Markets xmlns="4873beb7-5857-4685-be1f-d57550cc96cc"/>
    <OriginAsset xmlns="4873beb7-5857-4685-be1f-d57550cc96cc" xsi:nil="true"/>
    <AssetStart xmlns="4873beb7-5857-4685-be1f-d57550cc96cc">2010-03-08T21:27:16+00:00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754408</Value>
      <Value>1309363</Value>
    </PublishStatusLookup>
    <APAuthor xmlns="4873beb7-5857-4685-be1f-d57550cc96cc">
      <UserInfo>
        <DisplayName/>
        <AccountId>92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 xsi:nil="true"/>
    <MachineTranslated xmlns="4873beb7-5857-4685-be1f-d57550cc96cc">false</MachineTranslated>
    <OutputCachingOn xmlns="4873beb7-5857-4685-be1f-d57550cc96cc">true</OutputCachingOn>
    <TemplateStatus xmlns="4873beb7-5857-4685-be1f-d57550cc96cc" xsi:nil="true"/>
    <IsSearchable xmlns="4873beb7-5857-4685-be1f-d57550cc96cc">true</IsSearchable>
    <ContentItem xmlns="4873beb7-5857-4685-be1f-d57550cc96cc" xsi:nil="true"/>
    <HandoffToMSDN xmlns="4873beb7-5857-4685-be1f-d57550cc96cc">2010-03-08T21:43:00+00:00</HandoffToMSDN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>2010-03-08T21:43:00+00:00</LastModifiedDateTime>
    <LastPublishResultLookup xmlns="4873beb7-5857-4685-be1f-d57550cc96cc" xsi:nil="true"/>
    <LegacyData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>2010-03-08T21:43:00+00:00</PlannedPubDate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TPLaunchHelpLinkType xmlns="4873beb7-5857-4685-be1f-d57550cc96cc">Template</TPLaunchHelpLinkType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Provider xmlns="4873beb7-5857-4685-be1f-d57550cc96cc" xsi:nil="true"/>
    <UACurrentWords xmlns="4873beb7-5857-4685-be1f-d57550cc96cc" xsi:nil="true"/>
    <AssetId xmlns="4873beb7-5857-4685-be1f-d57550cc96cc">TP101840833</AssetId>
    <TPClientViewer xmlns="4873beb7-5857-4685-be1f-d57550cc96cc" xsi:nil="true"/>
    <DSATActionTaken xmlns="4873beb7-5857-4685-be1f-d57550cc96cc">Best Bets</DSATActionTaken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</PublishTargets>
    <ApprovalLog xmlns="4873beb7-5857-4685-be1f-d57550cc96cc" xsi:nil="true"/>
    <BugNumber xmlns="4873beb7-5857-4685-be1f-d57550cc96cc" xsi:nil="true"/>
    <CrawlForDependencies xmlns="4873beb7-5857-4685-be1f-d57550cc96cc">false</CrawlForDependencies>
    <LastHandOff xmlns="4873beb7-5857-4685-be1f-d57550cc96cc" xsi:nil="true"/>
    <Milestone xmlns="4873beb7-5857-4685-be1f-d57550cc96cc" xsi:nil="true"/>
    <UANotes xmlns="4873beb7-5857-4685-be1f-d57550cc96cc" xsi:nil="true"/>
    <BlockPublish xmlns="4873beb7-5857-4685-be1f-d57550cc96cc" xsi:nil="true"/>
    <CampaignTagsTaxHTField0 xmlns="4873beb7-5857-4685-be1f-d57550cc96cc">
      <Terms xmlns="http://schemas.microsoft.com/office/infopath/2007/PartnerControls"/>
    </CampaignTagsTaxHTField0>
    <LocLastLocAttemptVersionLookup xmlns="4873beb7-5857-4685-be1f-d57550cc96cc">21542</LocLastLocAttemptVersionLookup>
    <LocLastLocAttemptVersionTypeLookup xmlns="4873beb7-5857-4685-be1f-d57550cc96cc" xsi:nil="true"/>
    <LocOverallPreviewStatusLookup xmlns="4873beb7-5857-4685-be1f-d57550cc96cc" xsi:nil="true"/>
    <LocOverallPublishStatusLookup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LocManualTestRequired xmlns="4873beb7-5857-4685-be1f-d57550cc96cc" xsi:nil="true"/>
    <LocProcessedForHandoffsLookup xmlns="4873beb7-5857-4685-be1f-d57550cc96cc" xsi:nil="true"/>
    <LocOverallHandbackStatusLookup xmlns="4873beb7-5857-4685-be1f-d57550cc96cc" xsi:nil="true"/>
    <LocalizationTagsTaxHTField0 xmlns="4873beb7-5857-4685-be1f-d57550cc96cc">
      <Terms xmlns="http://schemas.microsoft.com/office/infopath/2007/PartnerControls"/>
    </LocalizationTagsTaxHTField0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InternalTagsTaxHTField0 xmlns="4873beb7-5857-4685-be1f-d57550cc96cc">
      <Terms xmlns="http://schemas.microsoft.com/office/infopath/2007/PartnerControls"/>
    </InternalTagsTaxHTField0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MarketGroupTiers2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75F3042D-0DD3-4025-BC5A-1BF6AFF7DC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71F17A-CA9C-4771-A34F-552FA1CC7C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A327E3-C6E9-42FF-BF84-23FEBC74C6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94D59D-05DA-4E04-97C5-D41280390097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(Black Tie design)</Template>
  <TotalTime>9885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Hannah’s home help</vt:lpstr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Hannah’s home help</dc:title>
  <dc:subject/>
  <dc:creator>Hannah Hatherall</dc:creator>
  <cp:keywords/>
  <dc:description/>
  <cp:lastModifiedBy>Hannah Marie Hatherall (2012129)</cp:lastModifiedBy>
  <cp:revision>3</cp:revision>
  <dcterms:created xsi:type="dcterms:W3CDTF">2021-07-06T15:45:00Z</dcterms:created>
  <dcterms:modified xsi:type="dcterms:W3CDTF">2021-07-22T20:31:00Z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mageGenResult">
    <vt:lpwstr/>
  </property>
  <property fmtid="{D5CDD505-2E9C-101B-9397-08002B2CF9AE}" pid="4" name="ImageGenerated">
    <vt:bool>false</vt:bool>
  </property>
</Properties>
</file>