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E163D" w14:textId="0B3FA354" w:rsidR="00584234" w:rsidRPr="00584234" w:rsidRDefault="00676944" w:rsidP="00584234">
      <w:pPr>
        <w:pStyle w:val="Date"/>
        <w:rPr>
          <w:lang w:val="en-GB"/>
        </w:rPr>
      </w:pPr>
      <w:r>
        <w:rPr>
          <w:lang w:val="en-GB"/>
        </w:rPr>
        <w:t xml:space="preserve">   Nabila </w:t>
      </w:r>
      <w:r w:rsidR="00846717">
        <w:rPr>
          <w:lang w:val="en-GB"/>
        </w:rPr>
        <w:t xml:space="preserve">Kiran </w:t>
      </w:r>
      <w:r w:rsidR="00A91B8A">
        <w:rPr>
          <w:lang w:val="en-GB"/>
        </w:rPr>
        <w:t>K</w:t>
      </w:r>
      <w:r>
        <w:rPr>
          <w:lang w:val="en-GB"/>
        </w:rPr>
        <w:t>han</w:t>
      </w:r>
      <w:r w:rsidR="00037CC1">
        <w:rPr>
          <w:lang w:val="en-GB"/>
        </w:rPr>
        <w:t xml:space="preserve">                                                                            2331505</w:t>
      </w:r>
      <w:r w:rsidR="00584234">
        <w:rPr>
          <w:lang w:val="en-GB"/>
        </w:rPr>
        <w:t xml:space="preserve">                                                         </w:t>
      </w:r>
    </w:p>
    <w:p w14:paraId="2AFE0E52" w14:textId="2A755E52" w:rsidR="00B979D8" w:rsidRPr="006272EE" w:rsidRDefault="00942194">
      <w:pPr>
        <w:pStyle w:val="Date"/>
        <w:rPr>
          <w:lang w:val="en-GB"/>
        </w:rPr>
      </w:pPr>
      <w:r>
        <w:rPr>
          <w:lang w:val="en-GB"/>
        </w:rPr>
        <w:t xml:space="preserve">                                                                  </w:t>
      </w:r>
      <w:r w:rsidR="00A10F7C">
        <w:rPr>
          <w:lang w:val="en-GB"/>
        </w:rPr>
        <w:t xml:space="preserve">                       </w:t>
      </w:r>
      <w:r w:rsidR="00676944">
        <w:rPr>
          <w:lang w:val="en-GB"/>
        </w:rPr>
        <w:t xml:space="preserve"> </w:t>
      </w:r>
      <w:r w:rsidR="005408AB">
        <w:rPr>
          <w:lang w:val="en-GB"/>
        </w:rPr>
        <w:t xml:space="preserve">                                                                    </w:t>
      </w:r>
      <w:r w:rsidR="00676944">
        <w:rPr>
          <w:lang w:val="en-GB"/>
        </w:rPr>
        <w:t xml:space="preserve">                                 </w:t>
      </w:r>
      <w:r>
        <w:rPr>
          <w:lang w:val="en-GB"/>
        </w:rPr>
        <w:t xml:space="preserve">  </w:t>
      </w:r>
    </w:p>
    <w:p w14:paraId="6F78356E" w14:textId="47B8DE98" w:rsidR="00B979D8" w:rsidRPr="006272EE" w:rsidRDefault="006F4F78">
      <w:pPr>
        <w:pStyle w:val="Title"/>
        <w:rPr>
          <w:lang w:val="en-GB"/>
        </w:rPr>
      </w:pPr>
      <w:r>
        <w:rPr>
          <w:lang w:val="en-GB"/>
        </w:rPr>
        <w:t>Story about me</w:t>
      </w:r>
    </w:p>
    <w:p w14:paraId="71A6AE66" w14:textId="12C3A3BB" w:rsidR="00B979D8" w:rsidRPr="006272EE" w:rsidRDefault="00B979D8">
      <w:pPr>
        <w:pStyle w:val="Heading1"/>
        <w:rPr>
          <w:lang w:val="en-GB"/>
        </w:rPr>
      </w:pPr>
    </w:p>
    <w:p w14:paraId="7553D8E7" w14:textId="769C49AF" w:rsidR="00A40744" w:rsidRDefault="00994FA9" w:rsidP="005408AB">
      <w:pPr>
        <w:ind w:left="0"/>
        <w:rPr>
          <w:lang w:val="en-GB"/>
        </w:rPr>
      </w:pPr>
      <w:r>
        <w:rPr>
          <w:lang w:val="en-GB"/>
        </w:rPr>
        <w:t>My name is Nabila</w:t>
      </w:r>
      <w:r w:rsidR="007B73E5">
        <w:rPr>
          <w:lang w:val="en-GB"/>
        </w:rPr>
        <w:t xml:space="preserve"> </w:t>
      </w:r>
      <w:r w:rsidR="004079C2">
        <w:rPr>
          <w:lang w:val="en-GB"/>
        </w:rPr>
        <w:t>K</w:t>
      </w:r>
      <w:r w:rsidR="007B73E5">
        <w:rPr>
          <w:lang w:val="en-GB"/>
        </w:rPr>
        <w:t xml:space="preserve">iran </w:t>
      </w:r>
      <w:r w:rsidR="00A91B8A">
        <w:rPr>
          <w:lang w:val="en-GB"/>
        </w:rPr>
        <w:t>Khan</w:t>
      </w:r>
      <w:r w:rsidR="004079C2">
        <w:rPr>
          <w:lang w:val="en-GB"/>
        </w:rPr>
        <w:t>,</w:t>
      </w:r>
      <w:r w:rsidR="007B73E5">
        <w:rPr>
          <w:lang w:val="en-GB"/>
        </w:rPr>
        <w:t xml:space="preserve"> </w:t>
      </w:r>
      <w:r w:rsidR="00B73F78">
        <w:rPr>
          <w:lang w:val="en-GB"/>
        </w:rPr>
        <w:t xml:space="preserve">and </w:t>
      </w:r>
      <w:r w:rsidR="00F91AFD">
        <w:rPr>
          <w:lang w:val="en-GB"/>
        </w:rPr>
        <w:t xml:space="preserve">I am studying for a </w:t>
      </w:r>
      <w:r w:rsidR="005D0C06">
        <w:rPr>
          <w:lang w:val="en-GB"/>
        </w:rPr>
        <w:t>certificate in higher education in healthcare practice. Healthcare is not just a career choice</w:t>
      </w:r>
      <w:r w:rsidR="00131CA8">
        <w:rPr>
          <w:lang w:val="en-GB"/>
        </w:rPr>
        <w:t xml:space="preserve"> but</w:t>
      </w:r>
      <w:r w:rsidR="007D0907">
        <w:rPr>
          <w:lang w:val="en-GB"/>
        </w:rPr>
        <w:t xml:space="preserve"> part of who I am. From an early age, I have instinctively supported and comforted others, and that instinct has only grown stronger through my experiences.</w:t>
      </w:r>
    </w:p>
    <w:p w14:paraId="1E39F097" w14:textId="00EC44F8" w:rsidR="005D0C06" w:rsidRDefault="009D6D2F" w:rsidP="005408AB">
      <w:pPr>
        <w:ind w:left="0"/>
        <w:rPr>
          <w:lang w:val="en-GB"/>
        </w:rPr>
      </w:pPr>
      <w:r>
        <w:rPr>
          <w:lang w:val="en-GB"/>
        </w:rPr>
        <w:t xml:space="preserve">I come from a very </w:t>
      </w:r>
      <w:r w:rsidR="00891E7F">
        <w:rPr>
          <w:lang w:val="en-GB"/>
        </w:rPr>
        <w:t>close-knit</w:t>
      </w:r>
      <w:r w:rsidR="00CF1E70">
        <w:rPr>
          <w:lang w:val="en-GB"/>
        </w:rPr>
        <w:t xml:space="preserve"> </w:t>
      </w:r>
      <w:r w:rsidR="00891E7F">
        <w:rPr>
          <w:lang w:val="en-GB"/>
        </w:rPr>
        <w:t>family</w:t>
      </w:r>
      <w:r w:rsidR="00131CA8">
        <w:rPr>
          <w:lang w:val="en-GB"/>
        </w:rPr>
        <w:t xml:space="preserve"> and </w:t>
      </w:r>
      <w:r w:rsidR="003005D1">
        <w:rPr>
          <w:lang w:val="en-GB"/>
        </w:rPr>
        <w:t>am the</w:t>
      </w:r>
      <w:r w:rsidR="00AD71FB">
        <w:rPr>
          <w:lang w:val="en-GB"/>
        </w:rPr>
        <w:t xml:space="preserve"> youngest</w:t>
      </w:r>
      <w:r w:rsidR="000C2273">
        <w:rPr>
          <w:lang w:val="en-GB"/>
        </w:rPr>
        <w:t xml:space="preserve"> sib</w:t>
      </w:r>
      <w:r w:rsidR="00BB5C03">
        <w:rPr>
          <w:lang w:val="en-GB"/>
        </w:rPr>
        <w:t>ling. So naturally</w:t>
      </w:r>
      <w:r w:rsidR="00131CA8">
        <w:rPr>
          <w:lang w:val="en-GB"/>
        </w:rPr>
        <w:t>,</w:t>
      </w:r>
      <w:r w:rsidR="00E32F9A">
        <w:rPr>
          <w:lang w:val="en-GB"/>
        </w:rPr>
        <w:t xml:space="preserve"> I am the helper of the </w:t>
      </w:r>
      <w:r w:rsidR="00E91444">
        <w:rPr>
          <w:lang w:val="en-GB"/>
        </w:rPr>
        <w:t xml:space="preserve">family. </w:t>
      </w:r>
      <w:r w:rsidR="00B703CC">
        <w:rPr>
          <w:lang w:val="en-GB"/>
        </w:rPr>
        <w:t>Be</w:t>
      </w:r>
      <w:r w:rsidR="00131CA8">
        <w:rPr>
          <w:lang w:val="en-GB"/>
        </w:rPr>
        <w:t>ing the youngest sibling also means I have loads of nieces and nephews.</w:t>
      </w:r>
      <w:r w:rsidR="00B703CC">
        <w:rPr>
          <w:lang w:val="en-GB"/>
        </w:rPr>
        <w:t xml:space="preserve"> I had my first nephew at two</w:t>
      </w:r>
      <w:r w:rsidR="00131CA8">
        <w:rPr>
          <w:lang w:val="en-GB"/>
        </w:rPr>
        <w:t xml:space="preserve">, so </w:t>
      </w:r>
      <w:r w:rsidR="00CA3191">
        <w:rPr>
          <w:lang w:val="en-GB"/>
        </w:rPr>
        <w:t xml:space="preserve">we </w:t>
      </w:r>
      <w:r w:rsidR="00131CA8">
        <w:rPr>
          <w:lang w:val="en-GB"/>
        </w:rPr>
        <w:t>grew up as if we were brother and sister.</w:t>
      </w:r>
      <w:r w:rsidR="00B703CC">
        <w:rPr>
          <w:lang w:val="en-GB"/>
        </w:rPr>
        <w:t xml:space="preserve"> </w:t>
      </w:r>
      <w:r w:rsidR="00E91444">
        <w:rPr>
          <w:lang w:val="en-GB"/>
        </w:rPr>
        <w:t>Growing</w:t>
      </w:r>
      <w:r w:rsidR="001C589D">
        <w:rPr>
          <w:lang w:val="en-GB"/>
        </w:rPr>
        <w:t xml:space="preserve"> up</w:t>
      </w:r>
      <w:r w:rsidR="00034205">
        <w:rPr>
          <w:lang w:val="en-GB"/>
        </w:rPr>
        <w:t>,</w:t>
      </w:r>
      <w:r w:rsidR="001C589D">
        <w:rPr>
          <w:lang w:val="en-GB"/>
        </w:rPr>
        <w:t xml:space="preserve"> </w:t>
      </w:r>
      <w:r w:rsidR="005D29F3">
        <w:rPr>
          <w:lang w:val="en-GB"/>
        </w:rPr>
        <w:t>I have</w:t>
      </w:r>
      <w:r w:rsidR="00413455">
        <w:rPr>
          <w:lang w:val="en-GB"/>
        </w:rPr>
        <w:t xml:space="preserve"> always been my </w:t>
      </w:r>
      <w:r w:rsidR="005D29F3">
        <w:rPr>
          <w:lang w:val="en-GB"/>
        </w:rPr>
        <w:t>dad's</w:t>
      </w:r>
      <w:r w:rsidR="00413455">
        <w:rPr>
          <w:lang w:val="en-GB"/>
        </w:rPr>
        <w:t xml:space="preserve"> </w:t>
      </w:r>
      <w:r w:rsidR="00C44CB5">
        <w:rPr>
          <w:lang w:val="en-GB"/>
        </w:rPr>
        <w:t>shad</w:t>
      </w:r>
      <w:r w:rsidR="00F87010">
        <w:rPr>
          <w:lang w:val="en-GB"/>
        </w:rPr>
        <w:t>ow.</w:t>
      </w:r>
      <w:r w:rsidR="00710DC5">
        <w:rPr>
          <w:lang w:val="en-GB"/>
        </w:rPr>
        <w:t xml:space="preserve"> I followed him everywhere</w:t>
      </w:r>
      <w:r w:rsidR="00034205">
        <w:rPr>
          <w:lang w:val="en-GB"/>
        </w:rPr>
        <w:t>,</w:t>
      </w:r>
      <w:r w:rsidR="00710DC5">
        <w:rPr>
          <w:lang w:val="en-GB"/>
        </w:rPr>
        <w:t xml:space="preserve"> and I learned a lot from his kindness. He has always encouraged me </w:t>
      </w:r>
      <w:r w:rsidR="00401131">
        <w:rPr>
          <w:lang w:val="en-GB"/>
        </w:rPr>
        <w:t xml:space="preserve">to care for others, including animals. I now have two </w:t>
      </w:r>
      <w:r w:rsidR="00683390">
        <w:rPr>
          <w:lang w:val="en-GB"/>
        </w:rPr>
        <w:t>cats,</w:t>
      </w:r>
      <w:r w:rsidR="00401131">
        <w:rPr>
          <w:lang w:val="en-GB"/>
        </w:rPr>
        <w:t xml:space="preserve"> a macaw,</w:t>
      </w:r>
      <w:r w:rsidR="005846CE">
        <w:rPr>
          <w:lang w:val="en-GB"/>
        </w:rPr>
        <w:t xml:space="preserve"> budgies</w:t>
      </w:r>
      <w:r w:rsidR="0077022C">
        <w:rPr>
          <w:lang w:val="en-GB"/>
        </w:rPr>
        <w:t>,</w:t>
      </w:r>
      <w:r w:rsidR="005846CE">
        <w:rPr>
          <w:lang w:val="en-GB"/>
        </w:rPr>
        <w:t xml:space="preserve"> </w:t>
      </w:r>
      <w:r w:rsidR="00760436">
        <w:rPr>
          <w:lang w:val="en-GB"/>
        </w:rPr>
        <w:t>a cockatiel,</w:t>
      </w:r>
      <w:r w:rsidR="00440D3F">
        <w:rPr>
          <w:lang w:val="en-GB"/>
        </w:rPr>
        <w:t xml:space="preserve"> </w:t>
      </w:r>
      <w:r w:rsidR="005846CE">
        <w:rPr>
          <w:lang w:val="en-GB"/>
        </w:rPr>
        <w:t>and turtles.</w:t>
      </w:r>
      <w:r w:rsidR="00345EFD">
        <w:rPr>
          <w:lang w:val="en-GB"/>
        </w:rPr>
        <w:t xml:space="preserve"> These are truly my </w:t>
      </w:r>
      <w:r w:rsidR="00F02A58">
        <w:rPr>
          <w:lang w:val="en-GB"/>
        </w:rPr>
        <w:t>world.</w:t>
      </w:r>
    </w:p>
    <w:p w14:paraId="469BC7FB" w14:textId="7115C960" w:rsidR="005D0C06" w:rsidRDefault="005D0C06" w:rsidP="005408AB">
      <w:pPr>
        <w:ind w:left="0"/>
        <w:rPr>
          <w:lang w:val="en-GB"/>
        </w:rPr>
      </w:pPr>
      <w:r>
        <w:rPr>
          <w:lang w:val="en-GB"/>
        </w:rPr>
        <w:t xml:space="preserve">I have worked in diverse </w:t>
      </w:r>
      <w:r w:rsidR="008F3960">
        <w:rPr>
          <w:lang w:val="en-GB"/>
        </w:rPr>
        <w:t xml:space="preserve">care roles </w:t>
      </w:r>
      <w:r w:rsidR="008B7C1F">
        <w:rPr>
          <w:lang w:val="en-GB"/>
        </w:rPr>
        <w:t xml:space="preserve">supporting babies, children, </w:t>
      </w:r>
      <w:r w:rsidR="00212AC8">
        <w:rPr>
          <w:lang w:val="en-GB"/>
        </w:rPr>
        <w:t>adults,</w:t>
      </w:r>
      <w:r w:rsidR="008B7C1F">
        <w:rPr>
          <w:lang w:val="en-GB"/>
        </w:rPr>
        <w:t xml:space="preserve"> and old</w:t>
      </w:r>
      <w:r w:rsidR="00034205">
        <w:rPr>
          <w:lang w:val="en-GB"/>
        </w:rPr>
        <w:t>er</w:t>
      </w:r>
      <w:r w:rsidR="008B7C1F">
        <w:rPr>
          <w:lang w:val="en-GB"/>
        </w:rPr>
        <w:t xml:space="preserve"> people. I have car</w:t>
      </w:r>
      <w:r w:rsidR="00F65547">
        <w:rPr>
          <w:lang w:val="en-GB"/>
        </w:rPr>
        <w:t>ed</w:t>
      </w:r>
      <w:r w:rsidR="008B7C1F">
        <w:rPr>
          <w:lang w:val="en-GB"/>
        </w:rPr>
        <w:t xml:space="preserve"> for individuals with Alzheimer’s</w:t>
      </w:r>
      <w:r w:rsidR="00F65547">
        <w:rPr>
          <w:lang w:val="en-GB"/>
        </w:rPr>
        <w:t>,</w:t>
      </w:r>
      <w:r w:rsidR="008B7C1F">
        <w:rPr>
          <w:lang w:val="en-GB"/>
        </w:rPr>
        <w:t xml:space="preserve"> autism</w:t>
      </w:r>
      <w:r w:rsidR="00F65547">
        <w:rPr>
          <w:lang w:val="en-GB"/>
        </w:rPr>
        <w:t>,</w:t>
      </w:r>
      <w:r w:rsidR="008B7C1F">
        <w:rPr>
          <w:lang w:val="en-GB"/>
        </w:rPr>
        <w:t xml:space="preserve"> </w:t>
      </w:r>
      <w:r w:rsidR="00440D3F">
        <w:rPr>
          <w:lang w:val="en-GB"/>
        </w:rPr>
        <w:t>schizophrenia,</w:t>
      </w:r>
      <w:r w:rsidR="008B7C1F">
        <w:rPr>
          <w:lang w:val="en-GB"/>
        </w:rPr>
        <w:t xml:space="preserve"> anxiety</w:t>
      </w:r>
      <w:r w:rsidR="00F05B0F">
        <w:rPr>
          <w:lang w:val="en-GB"/>
        </w:rPr>
        <w:t>,</w:t>
      </w:r>
      <w:r w:rsidR="008B7C1F">
        <w:rPr>
          <w:lang w:val="en-GB"/>
        </w:rPr>
        <w:t xml:space="preserve"> global development</w:t>
      </w:r>
      <w:r w:rsidR="00034205">
        <w:rPr>
          <w:lang w:val="en-GB"/>
        </w:rPr>
        <w:t>al</w:t>
      </w:r>
      <w:r w:rsidR="008B7C1F">
        <w:rPr>
          <w:lang w:val="en-GB"/>
        </w:rPr>
        <w:t xml:space="preserve"> </w:t>
      </w:r>
      <w:r w:rsidR="00440D3F">
        <w:rPr>
          <w:lang w:val="en-GB"/>
        </w:rPr>
        <w:t>delay,</w:t>
      </w:r>
      <w:r w:rsidR="008B7C1F">
        <w:rPr>
          <w:lang w:val="en-GB"/>
        </w:rPr>
        <w:t xml:space="preserve"> </w:t>
      </w:r>
      <w:r w:rsidR="00DD53F3">
        <w:rPr>
          <w:lang w:val="en-GB"/>
        </w:rPr>
        <w:t>and partial</w:t>
      </w:r>
      <w:r w:rsidR="00D2776B">
        <w:rPr>
          <w:lang w:val="en-GB"/>
        </w:rPr>
        <w:t xml:space="preserve"> site loss. Each person has taught me patience, empathy, and understanding</w:t>
      </w:r>
      <w:r w:rsidR="00034205">
        <w:rPr>
          <w:lang w:val="en-GB"/>
        </w:rPr>
        <w:t>, reinforcing</w:t>
      </w:r>
      <w:r w:rsidR="00E06D7F">
        <w:rPr>
          <w:lang w:val="en-GB"/>
        </w:rPr>
        <w:t xml:space="preserve"> my belief that providing compassionate care is my purpose.</w:t>
      </w:r>
    </w:p>
    <w:p w14:paraId="234708D7" w14:textId="0E21AA19" w:rsidR="00E06D7F" w:rsidRDefault="00553417" w:rsidP="005408AB">
      <w:pPr>
        <w:ind w:left="0"/>
        <w:rPr>
          <w:lang w:val="en-GB"/>
        </w:rPr>
      </w:pPr>
      <w:r>
        <w:rPr>
          <w:lang w:val="en-GB"/>
        </w:rPr>
        <w:t>Most recently, I have worked closely with children</w:t>
      </w:r>
      <w:r w:rsidR="00034205">
        <w:rPr>
          <w:lang w:val="en-GB"/>
        </w:rPr>
        <w:t>'s services as part of the UCAS team to support unaccompanied child asylum seekers.</w:t>
      </w:r>
      <w:r w:rsidR="00EE0032">
        <w:rPr>
          <w:lang w:val="en-GB"/>
        </w:rPr>
        <w:t xml:space="preserve"> My </w:t>
      </w:r>
      <w:r w:rsidR="00034205">
        <w:rPr>
          <w:lang w:val="en-GB"/>
        </w:rPr>
        <w:t xml:space="preserve">role involves young people with integration, home office applications, legal </w:t>
      </w:r>
      <w:r w:rsidR="00CA3191">
        <w:rPr>
          <w:lang w:val="en-GB"/>
        </w:rPr>
        <w:t>processes,</w:t>
      </w:r>
      <w:r w:rsidR="00034205">
        <w:rPr>
          <w:lang w:val="en-GB"/>
        </w:rPr>
        <w:t xml:space="preserve"> and mental health challenges. Seeing the difference stability and gentleman care can make for someone who has faced trauma is profoundly rewarding and reinforces why I am committed to this field.</w:t>
      </w:r>
    </w:p>
    <w:p w14:paraId="13105BEA" w14:textId="43BA2B6D" w:rsidR="0033213E" w:rsidRDefault="0033213E" w:rsidP="005408AB">
      <w:pPr>
        <w:ind w:left="0"/>
        <w:rPr>
          <w:lang w:val="en-GB"/>
        </w:rPr>
      </w:pPr>
      <w:r>
        <w:rPr>
          <w:lang w:val="en-GB"/>
        </w:rPr>
        <w:t>A recent personal experience further strengthened my resolve. I supported my Best Friend after a car accident</w:t>
      </w:r>
      <w:r w:rsidR="00FA153F">
        <w:rPr>
          <w:lang w:val="en-GB"/>
        </w:rPr>
        <w:t>, helping her pay for surgery, manage pain relief, and remain comfortable.</w:t>
      </w:r>
      <w:r w:rsidR="004F4755">
        <w:rPr>
          <w:lang w:val="en-GB"/>
        </w:rPr>
        <w:t xml:space="preserve"> </w:t>
      </w:r>
      <w:r>
        <w:rPr>
          <w:lang w:val="en-GB"/>
        </w:rPr>
        <w:t xml:space="preserve">I </w:t>
      </w:r>
      <w:r w:rsidR="00760436">
        <w:rPr>
          <w:lang w:val="en-GB"/>
        </w:rPr>
        <w:t xml:space="preserve">met </w:t>
      </w:r>
      <w:r>
        <w:rPr>
          <w:lang w:val="en-GB"/>
        </w:rPr>
        <w:t xml:space="preserve">a woman in severe distress who was preparing to take her </w:t>
      </w:r>
      <w:r w:rsidR="00E87E3F">
        <w:rPr>
          <w:lang w:val="en-GB"/>
        </w:rPr>
        <w:t>own life.</w:t>
      </w:r>
      <w:r w:rsidR="00023C99">
        <w:rPr>
          <w:lang w:val="en-GB"/>
        </w:rPr>
        <w:t xml:space="preserve"> I calmly stayed with her</w:t>
      </w:r>
      <w:r w:rsidR="00034205">
        <w:rPr>
          <w:lang w:val="en-GB"/>
        </w:rPr>
        <w:t>, contacted the place, and reported to the hospital security and the insured.</w:t>
      </w:r>
      <w:r w:rsidR="00023C99">
        <w:rPr>
          <w:lang w:val="en-GB"/>
        </w:rPr>
        <w:t xml:space="preserve"> She returned safely to A&amp;E to receive the support. This experience reminded me that empathy, </w:t>
      </w:r>
      <w:r w:rsidR="005E07DC">
        <w:rPr>
          <w:lang w:val="en-GB"/>
        </w:rPr>
        <w:t>patience,</w:t>
      </w:r>
      <w:r w:rsidR="00023C99">
        <w:rPr>
          <w:lang w:val="en-GB"/>
        </w:rPr>
        <w:t xml:space="preserve"> and presence can make an immediate and meaningful difference in someone’s life.</w:t>
      </w:r>
    </w:p>
    <w:p w14:paraId="3478DC62" w14:textId="766C613C" w:rsidR="00196EE2" w:rsidRDefault="00A25799" w:rsidP="005408AB">
      <w:pPr>
        <w:ind w:left="0"/>
        <w:rPr>
          <w:lang w:val="en-GB"/>
        </w:rPr>
      </w:pPr>
      <w:r>
        <w:rPr>
          <w:lang w:val="en-GB"/>
        </w:rPr>
        <w:t>Outside of my professional life, I enjoy cooking</w:t>
      </w:r>
      <w:r w:rsidR="00034205">
        <w:rPr>
          <w:lang w:val="en-GB"/>
        </w:rPr>
        <w:t>,</w:t>
      </w:r>
      <w:r>
        <w:rPr>
          <w:lang w:val="en-GB"/>
        </w:rPr>
        <w:t xml:space="preserve"> </w:t>
      </w:r>
      <w:r w:rsidR="002E2EE6">
        <w:rPr>
          <w:lang w:val="en-GB"/>
        </w:rPr>
        <w:t>kickboxing, swimming,</w:t>
      </w:r>
      <w:r w:rsidR="008828AD">
        <w:rPr>
          <w:lang w:val="en-GB"/>
        </w:rPr>
        <w:t xml:space="preserve"> and spending time with my family.</w:t>
      </w:r>
      <w:r w:rsidR="000B20B9">
        <w:rPr>
          <w:lang w:val="en-GB"/>
        </w:rPr>
        <w:t xml:space="preserve"> </w:t>
      </w:r>
      <w:r w:rsidR="00034205">
        <w:rPr>
          <w:lang w:val="en-GB"/>
        </w:rPr>
        <w:t xml:space="preserve">I am known as the fun Auntie, and I think part of the reason I am such a hit with my nieces and nephews is that </w:t>
      </w:r>
      <w:r w:rsidR="009835AF">
        <w:rPr>
          <w:lang w:val="en-GB"/>
        </w:rPr>
        <w:t>I am</w:t>
      </w:r>
      <w:r w:rsidR="00034205">
        <w:rPr>
          <w:lang w:val="en-GB"/>
        </w:rPr>
        <w:t xml:space="preserve"> a bit of a big child.</w:t>
      </w:r>
      <w:r w:rsidR="00077936">
        <w:rPr>
          <w:lang w:val="en-GB"/>
        </w:rPr>
        <w:t xml:space="preserve"> Cooking allows me to express creativity and care</w:t>
      </w:r>
      <w:r w:rsidR="00034205">
        <w:rPr>
          <w:lang w:val="en-GB"/>
        </w:rPr>
        <w:t xml:space="preserve">, while swimming and kickboxing help me manage my </w:t>
      </w:r>
      <w:r w:rsidR="00034205">
        <w:rPr>
          <w:lang w:val="en-GB"/>
        </w:rPr>
        <w:lastRenderedPageBreak/>
        <w:t xml:space="preserve">physical and mental well-being. Being around children brings me joy and </w:t>
      </w:r>
      <w:r w:rsidR="002E001A">
        <w:rPr>
          <w:lang w:val="en-GB"/>
        </w:rPr>
        <w:t xml:space="preserve">reminds me of the daily importance of laughter </w:t>
      </w:r>
      <w:r w:rsidR="00034205">
        <w:rPr>
          <w:lang w:val="en-GB"/>
        </w:rPr>
        <w:t xml:space="preserve">and </w:t>
      </w:r>
      <w:r w:rsidR="002E001A">
        <w:rPr>
          <w:lang w:val="en-GB"/>
        </w:rPr>
        <w:t>patien</w:t>
      </w:r>
      <w:r w:rsidR="00034205">
        <w:rPr>
          <w:lang w:val="en-GB"/>
        </w:rPr>
        <w:t>ce</w:t>
      </w:r>
      <w:r w:rsidR="002E001A">
        <w:rPr>
          <w:lang w:val="en-GB"/>
        </w:rPr>
        <w:t xml:space="preserve"> in love.</w:t>
      </w:r>
    </w:p>
    <w:p w14:paraId="034BD2E5" w14:textId="29A58FF5" w:rsidR="00124E4B" w:rsidRDefault="00124E4B" w:rsidP="005408AB">
      <w:pPr>
        <w:ind w:left="0"/>
        <w:rPr>
          <w:lang w:val="en-GB"/>
        </w:rPr>
      </w:pPr>
      <w:r>
        <w:rPr>
          <w:lang w:val="en-GB"/>
        </w:rPr>
        <w:t>Living with long-term health conditions, including ADHD</w:t>
      </w:r>
      <w:r w:rsidR="00034205">
        <w:rPr>
          <w:lang w:val="en-GB"/>
        </w:rPr>
        <w:t>, fibromyalgia, PCOS, hypothyroidism, chronic rhinitis, and dyspraxia has taught me resilience, adaptability and creative problem-solving.</w:t>
      </w:r>
      <w:r w:rsidR="00191BA3">
        <w:rPr>
          <w:lang w:val="en-GB"/>
        </w:rPr>
        <w:t xml:space="preserve"> Chronic pain</w:t>
      </w:r>
      <w:r w:rsidR="00034205">
        <w:rPr>
          <w:lang w:val="en-GB"/>
        </w:rPr>
        <w:t>, fatigue, and difficulties with focus, memory, and organisation challenge me daily, yet managing these alongside work and steady has given me a unique perspective on invisible struggles.</w:t>
      </w:r>
      <w:r w:rsidR="00191BA3">
        <w:rPr>
          <w:lang w:val="en-GB"/>
        </w:rPr>
        <w:t xml:space="preserve"> These experiences deepen</w:t>
      </w:r>
      <w:r w:rsidR="00034205">
        <w:rPr>
          <w:lang w:val="en-GB"/>
        </w:rPr>
        <w:t>ed my emptiness and allowed me to connect with whoever is meaningful.</w:t>
      </w:r>
    </w:p>
    <w:p w14:paraId="510D2A6E" w14:textId="36DBC00C" w:rsidR="002E001A" w:rsidRDefault="00C830FB" w:rsidP="005408AB">
      <w:pPr>
        <w:ind w:left="0"/>
        <w:rPr>
          <w:lang w:val="en-GB"/>
        </w:rPr>
      </w:pPr>
      <w:r>
        <w:rPr>
          <w:lang w:val="en-GB"/>
        </w:rPr>
        <w:t>I am often described as approachable, bubbly and caring. Throughout my career, I have witnessed the impact of trauma and illness o</w:t>
      </w:r>
      <w:r w:rsidR="00034205">
        <w:rPr>
          <w:lang w:val="en-GB"/>
        </w:rPr>
        <w:t>n close ones, and I am deeply motivated to be part of the healing.</w:t>
      </w:r>
    </w:p>
    <w:p w14:paraId="2663F9B8" w14:textId="2E609C98" w:rsidR="00B23F92" w:rsidRDefault="009B5C54" w:rsidP="005408AB">
      <w:pPr>
        <w:ind w:left="0"/>
        <w:rPr>
          <w:lang w:val="en-GB"/>
        </w:rPr>
      </w:pPr>
      <w:r>
        <w:rPr>
          <w:lang w:val="en-GB"/>
        </w:rPr>
        <w:t xml:space="preserve">This course </w:t>
      </w:r>
      <w:r w:rsidR="00667FAA">
        <w:rPr>
          <w:lang w:val="en-GB"/>
        </w:rPr>
        <w:t xml:space="preserve">is </w:t>
      </w:r>
      <w:r>
        <w:rPr>
          <w:lang w:val="en-GB"/>
        </w:rPr>
        <w:t>more than an academic achievement</w:t>
      </w:r>
      <w:r w:rsidR="00034205">
        <w:rPr>
          <w:lang w:val="en-GB"/>
        </w:rPr>
        <w:t>; it is the foundation of a lifelong commitment to helping others.</w:t>
      </w:r>
      <w:r w:rsidR="00675C45">
        <w:rPr>
          <w:lang w:val="en-GB"/>
        </w:rPr>
        <w:t xml:space="preserve"> I </w:t>
      </w:r>
      <w:r w:rsidR="00034205">
        <w:rPr>
          <w:lang w:val="en-GB"/>
        </w:rPr>
        <w:t>continue learning, developing, and using my personal and professional experiences to make a positive difference.</w:t>
      </w:r>
    </w:p>
    <w:p w14:paraId="07F9CAFA" w14:textId="77777777" w:rsidR="00191BA3" w:rsidRPr="005408AB" w:rsidRDefault="00191BA3" w:rsidP="005408AB">
      <w:pPr>
        <w:ind w:left="0"/>
        <w:rPr>
          <w:lang w:val="en-GB"/>
        </w:rPr>
      </w:pPr>
    </w:p>
    <w:sectPr w:rsidR="00191BA3" w:rsidRPr="005408AB" w:rsidSect="006272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49B69" w14:textId="77777777" w:rsidR="005408AB" w:rsidRDefault="005408AB">
      <w:pPr>
        <w:spacing w:after="0" w:line="240" w:lineRule="auto"/>
      </w:pPr>
      <w:r>
        <w:separator/>
      </w:r>
    </w:p>
    <w:p w14:paraId="31FAEBA7" w14:textId="77777777" w:rsidR="005408AB" w:rsidRDefault="005408AB"/>
  </w:endnote>
  <w:endnote w:type="continuationSeparator" w:id="0">
    <w:p w14:paraId="695F3300" w14:textId="77777777" w:rsidR="005408AB" w:rsidRDefault="005408AB">
      <w:pPr>
        <w:spacing w:after="0" w:line="240" w:lineRule="auto"/>
      </w:pPr>
      <w:r>
        <w:continuationSeparator/>
      </w:r>
    </w:p>
    <w:p w14:paraId="04347693" w14:textId="77777777" w:rsidR="005408AB" w:rsidRDefault="005408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61651" w14:textId="77777777" w:rsidR="00696D06" w:rsidRDefault="00696D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C468" w14:textId="77777777" w:rsidR="00B979D8" w:rsidRDefault="00917394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8B906" w14:textId="77777777" w:rsidR="00696D06" w:rsidRDefault="00696D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2F587" w14:textId="77777777" w:rsidR="005408AB" w:rsidRDefault="005408AB">
      <w:pPr>
        <w:spacing w:after="0" w:line="240" w:lineRule="auto"/>
      </w:pPr>
      <w:r>
        <w:separator/>
      </w:r>
    </w:p>
    <w:p w14:paraId="04620687" w14:textId="77777777" w:rsidR="005408AB" w:rsidRDefault="005408AB"/>
  </w:footnote>
  <w:footnote w:type="continuationSeparator" w:id="0">
    <w:p w14:paraId="203AC9BC" w14:textId="77777777" w:rsidR="005408AB" w:rsidRDefault="005408AB">
      <w:pPr>
        <w:spacing w:after="0" w:line="240" w:lineRule="auto"/>
      </w:pPr>
      <w:r>
        <w:continuationSeparator/>
      </w:r>
    </w:p>
    <w:p w14:paraId="0A59FF73" w14:textId="77777777" w:rsidR="005408AB" w:rsidRDefault="005408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2BD46" w14:textId="77777777" w:rsidR="00696D06" w:rsidRDefault="00696D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6067C" w14:textId="77777777" w:rsidR="00696D06" w:rsidRDefault="00696D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421C0" w14:textId="77777777" w:rsidR="00696D06" w:rsidRDefault="00696D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CB2B8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4D0BEC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9F4F2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DF41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3661F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9E707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24A6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FA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05552C83"/>
    <w:multiLevelType w:val="multilevel"/>
    <w:tmpl w:val="9B548F90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BC1114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80571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FB0E3A"/>
    <w:multiLevelType w:val="multilevel"/>
    <w:tmpl w:val="D6E81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40" w:hanging="360"/>
      </w:pPr>
      <w:rPr>
        <w:rFonts w:hint="default"/>
      </w:rPr>
    </w:lvl>
  </w:abstractNum>
  <w:abstractNum w:abstractNumId="12" w15:restartNumberingAfterBreak="0">
    <w:nsid w:val="6D1638CF"/>
    <w:multiLevelType w:val="multilevel"/>
    <w:tmpl w:val="5C7EBD96"/>
    <w:lvl w:ilvl="0">
      <w:start w:val="1"/>
      <w:numFmt w:val="lowerRoman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E2B3F6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468396929">
    <w:abstractNumId w:val="11"/>
  </w:num>
  <w:num w:numId="2" w16cid:durableId="1718964616">
    <w:abstractNumId w:val="0"/>
  </w:num>
  <w:num w:numId="3" w16cid:durableId="1130173812">
    <w:abstractNumId w:val="1"/>
  </w:num>
  <w:num w:numId="4" w16cid:durableId="87897595">
    <w:abstractNumId w:val="2"/>
  </w:num>
  <w:num w:numId="5" w16cid:durableId="1837768336">
    <w:abstractNumId w:val="3"/>
  </w:num>
  <w:num w:numId="6" w16cid:durableId="1632706912">
    <w:abstractNumId w:val="12"/>
  </w:num>
  <w:num w:numId="7" w16cid:durableId="381830669">
    <w:abstractNumId w:val="4"/>
  </w:num>
  <w:num w:numId="8" w16cid:durableId="2136826798">
    <w:abstractNumId w:val="5"/>
  </w:num>
  <w:num w:numId="9" w16cid:durableId="260919628">
    <w:abstractNumId w:val="6"/>
  </w:num>
  <w:num w:numId="10" w16cid:durableId="1805921966">
    <w:abstractNumId w:val="7"/>
  </w:num>
  <w:num w:numId="11" w16cid:durableId="325599205">
    <w:abstractNumId w:val="8"/>
  </w:num>
  <w:num w:numId="12" w16cid:durableId="61028168">
    <w:abstractNumId w:val="13"/>
  </w:num>
  <w:num w:numId="13" w16cid:durableId="1102074344">
    <w:abstractNumId w:val="9"/>
  </w:num>
  <w:num w:numId="14" w16cid:durableId="1078597986">
    <w:abstractNumId w:val="10"/>
  </w:num>
  <w:num w:numId="15" w16cid:durableId="14614146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8AB"/>
    <w:rsid w:val="00023C99"/>
    <w:rsid w:val="00034205"/>
    <w:rsid w:val="00037CC1"/>
    <w:rsid w:val="00051678"/>
    <w:rsid w:val="00077936"/>
    <w:rsid w:val="00080C63"/>
    <w:rsid w:val="000B20B9"/>
    <w:rsid w:val="000C2273"/>
    <w:rsid w:val="000C47C7"/>
    <w:rsid w:val="000D1F66"/>
    <w:rsid w:val="000D3390"/>
    <w:rsid w:val="00115546"/>
    <w:rsid w:val="00124E4B"/>
    <w:rsid w:val="00131CA8"/>
    <w:rsid w:val="00142A14"/>
    <w:rsid w:val="00153D18"/>
    <w:rsid w:val="001800F8"/>
    <w:rsid w:val="00185BE3"/>
    <w:rsid w:val="00191BA3"/>
    <w:rsid w:val="00196EE2"/>
    <w:rsid w:val="001C589D"/>
    <w:rsid w:val="001D4EC7"/>
    <w:rsid w:val="001E42DA"/>
    <w:rsid w:val="00212AC8"/>
    <w:rsid w:val="002505C4"/>
    <w:rsid w:val="00294C3F"/>
    <w:rsid w:val="002C1552"/>
    <w:rsid w:val="002E001A"/>
    <w:rsid w:val="002E2EE6"/>
    <w:rsid w:val="002F47F9"/>
    <w:rsid w:val="003005D1"/>
    <w:rsid w:val="00303660"/>
    <w:rsid w:val="00315E05"/>
    <w:rsid w:val="0033213E"/>
    <w:rsid w:val="00345EFD"/>
    <w:rsid w:val="0034617C"/>
    <w:rsid w:val="00356102"/>
    <w:rsid w:val="003B0C99"/>
    <w:rsid w:val="003D38B5"/>
    <w:rsid w:val="003F2336"/>
    <w:rsid w:val="003F397A"/>
    <w:rsid w:val="003F3D12"/>
    <w:rsid w:val="00401131"/>
    <w:rsid w:val="004079C2"/>
    <w:rsid w:val="00413455"/>
    <w:rsid w:val="004343C1"/>
    <w:rsid w:val="00440D3F"/>
    <w:rsid w:val="00490C7B"/>
    <w:rsid w:val="004B6C19"/>
    <w:rsid w:val="004C0D7C"/>
    <w:rsid w:val="004F4755"/>
    <w:rsid w:val="00520C8A"/>
    <w:rsid w:val="00521179"/>
    <w:rsid w:val="005227BF"/>
    <w:rsid w:val="005408AB"/>
    <w:rsid w:val="00553417"/>
    <w:rsid w:val="0055429E"/>
    <w:rsid w:val="00567C7E"/>
    <w:rsid w:val="00584234"/>
    <w:rsid w:val="005846CE"/>
    <w:rsid w:val="005B6551"/>
    <w:rsid w:val="005C7BF4"/>
    <w:rsid w:val="005D0C06"/>
    <w:rsid w:val="005D29F3"/>
    <w:rsid w:val="005E07DC"/>
    <w:rsid w:val="006272EE"/>
    <w:rsid w:val="00667FAA"/>
    <w:rsid w:val="00675C45"/>
    <w:rsid w:val="00676944"/>
    <w:rsid w:val="00683390"/>
    <w:rsid w:val="00696D06"/>
    <w:rsid w:val="006B6AF4"/>
    <w:rsid w:val="006E4E6B"/>
    <w:rsid w:val="006F4F78"/>
    <w:rsid w:val="007002A7"/>
    <w:rsid w:val="00704CF7"/>
    <w:rsid w:val="00710DC5"/>
    <w:rsid w:val="00721AE6"/>
    <w:rsid w:val="00740829"/>
    <w:rsid w:val="00760436"/>
    <w:rsid w:val="0077022C"/>
    <w:rsid w:val="00793758"/>
    <w:rsid w:val="007A06AE"/>
    <w:rsid w:val="007B73E5"/>
    <w:rsid w:val="007D0907"/>
    <w:rsid w:val="007E0324"/>
    <w:rsid w:val="00807F4F"/>
    <w:rsid w:val="00814746"/>
    <w:rsid w:val="008443A7"/>
    <w:rsid w:val="00846717"/>
    <w:rsid w:val="00851BEE"/>
    <w:rsid w:val="008828AD"/>
    <w:rsid w:val="00890F29"/>
    <w:rsid w:val="00891E7F"/>
    <w:rsid w:val="008A1B8C"/>
    <w:rsid w:val="008B7C1F"/>
    <w:rsid w:val="008D7237"/>
    <w:rsid w:val="008F3960"/>
    <w:rsid w:val="00917394"/>
    <w:rsid w:val="00942194"/>
    <w:rsid w:val="0096738B"/>
    <w:rsid w:val="009835AF"/>
    <w:rsid w:val="009866E2"/>
    <w:rsid w:val="00994FA9"/>
    <w:rsid w:val="009B5C54"/>
    <w:rsid w:val="009D6D2F"/>
    <w:rsid w:val="00A10F7C"/>
    <w:rsid w:val="00A1336E"/>
    <w:rsid w:val="00A25799"/>
    <w:rsid w:val="00A40744"/>
    <w:rsid w:val="00A57AD7"/>
    <w:rsid w:val="00A91B8A"/>
    <w:rsid w:val="00AD71FB"/>
    <w:rsid w:val="00AE3359"/>
    <w:rsid w:val="00B23F92"/>
    <w:rsid w:val="00B37D44"/>
    <w:rsid w:val="00B51EB3"/>
    <w:rsid w:val="00B703CC"/>
    <w:rsid w:val="00B73F78"/>
    <w:rsid w:val="00B979D8"/>
    <w:rsid w:val="00BA79E2"/>
    <w:rsid w:val="00BB1F80"/>
    <w:rsid w:val="00BB5C03"/>
    <w:rsid w:val="00BB7054"/>
    <w:rsid w:val="00BC51F5"/>
    <w:rsid w:val="00C11B7B"/>
    <w:rsid w:val="00C17096"/>
    <w:rsid w:val="00C44CB5"/>
    <w:rsid w:val="00C830FB"/>
    <w:rsid w:val="00CA3191"/>
    <w:rsid w:val="00CF1E70"/>
    <w:rsid w:val="00CF7F3E"/>
    <w:rsid w:val="00D25757"/>
    <w:rsid w:val="00D2776B"/>
    <w:rsid w:val="00D429EB"/>
    <w:rsid w:val="00D92D60"/>
    <w:rsid w:val="00DB445C"/>
    <w:rsid w:val="00DD53F3"/>
    <w:rsid w:val="00E06D7F"/>
    <w:rsid w:val="00E11399"/>
    <w:rsid w:val="00E129F9"/>
    <w:rsid w:val="00E32F9A"/>
    <w:rsid w:val="00E60CF9"/>
    <w:rsid w:val="00E87E3F"/>
    <w:rsid w:val="00E91444"/>
    <w:rsid w:val="00EE0032"/>
    <w:rsid w:val="00F02A58"/>
    <w:rsid w:val="00F05B0F"/>
    <w:rsid w:val="00F65547"/>
    <w:rsid w:val="00F87010"/>
    <w:rsid w:val="00F91AFD"/>
    <w:rsid w:val="00FA153F"/>
    <w:rsid w:val="00FB05D8"/>
    <w:rsid w:val="00FB1001"/>
    <w:rsid w:val="00FD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89BAB"/>
  <w15:chartTrackingRefBased/>
  <w15:docId w15:val="{2DADEB0F-F4BF-1A43-AEDE-AE0B8051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336"/>
  </w:style>
  <w:style w:type="paragraph" w:styleId="Heading1">
    <w:name w:val="heading 1"/>
    <w:basedOn w:val="Normal"/>
    <w:link w:val="Heading1Char"/>
    <w:uiPriority w:val="9"/>
    <w:qFormat/>
    <w:rsid w:val="00740829"/>
    <w:pPr>
      <w:spacing w:before="600" w:after="60"/>
      <w:ind w:left="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3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35353" w:themeColor="accent1" w:themeShade="BF"/>
      <w:sz w:val="26"/>
      <w:szCs w:val="2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740829"/>
    <w:pPr>
      <w:spacing w:before="40" w:after="0"/>
      <w:ind w:left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740829"/>
    <w:pPr>
      <w:spacing w:before="40" w:after="0"/>
      <w:ind w:left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740829"/>
    <w:pPr>
      <w:spacing w:before="40" w:after="0"/>
      <w:ind w:left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740829"/>
    <w:pPr>
      <w:spacing w:before="40" w:after="0"/>
      <w:ind w:left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740829"/>
    <w:pPr>
      <w:spacing w:before="40" w:after="0"/>
      <w:ind w:left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3F2336"/>
    <w:rPr>
      <w:rFonts w:asciiTheme="majorHAnsi" w:eastAsiaTheme="majorEastAsia" w:hAnsiTheme="majorHAnsi" w:cstheme="majorBidi"/>
      <w:color w:val="535353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rsid w:val="00BB1F80"/>
    <w:pPr>
      <w:spacing w:after="200" w:line="240" w:lineRule="auto"/>
    </w:pPr>
    <w:rPr>
      <w:i/>
      <w:iCs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sid w:val="00793758"/>
    <w:rPr>
      <w:color w:val="707070" w:themeColor="text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F8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F8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B1F80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B1F8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B1F80"/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B1F8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B1F8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F8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F8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F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F80"/>
    <w:rPr>
      <w:b/>
      <w:bCs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B1F8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1F80"/>
    <w:rPr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B1F8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B1F80"/>
    <w:rPr>
      <w:rFonts w:ascii="Segoe UI" w:hAnsi="Segoe UI" w:cs="Segoe UI"/>
      <w:szCs w:val="16"/>
    </w:rPr>
  </w:style>
  <w:style w:type="paragraph" w:styleId="EnvelopeReturn">
    <w:name w:val="envelope return"/>
    <w:basedOn w:val="Normal"/>
    <w:uiPriority w:val="99"/>
    <w:semiHidden/>
    <w:unhideWhenUsed/>
    <w:rsid w:val="00BB1F8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1F8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1F8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BB1F80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BB1F8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1F8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1F80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BB1F8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BB1F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B1F8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B1F8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B1F80"/>
    <w:rPr>
      <w:rFonts w:ascii="Consolas" w:hAnsi="Consolas"/>
      <w:szCs w:val="21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937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535353" w:themeColor="accent1" w:themeShade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93758"/>
    <w:rPr>
      <w:rFonts w:asciiTheme="majorHAnsi" w:eastAsiaTheme="majorEastAsia" w:hAnsiTheme="majorHAnsi" w:cstheme="majorBidi"/>
      <w:color w:val="535353" w:themeColor="accent1" w:themeShade="BF"/>
      <w:sz w:val="24"/>
      <w:szCs w:val="24"/>
      <w:shd w:val="pct20" w:color="auto" w:fill="auto"/>
    </w:rPr>
  </w:style>
  <w:style w:type="paragraph" w:styleId="ListNumber">
    <w:name w:val="List Number"/>
    <w:basedOn w:val="Normal"/>
    <w:uiPriority w:val="10"/>
    <w:qFormat/>
    <w:rsid w:val="003F2336"/>
    <w:pPr>
      <w:numPr>
        <w:numId w:val="6"/>
      </w:numPr>
      <w:ind w:left="1080"/>
      <w:contextualSpacing/>
    </w:pPr>
  </w:style>
  <w:style w:type="paragraph" w:styleId="ListBullet">
    <w:name w:val="List Bullet"/>
    <w:basedOn w:val="Normal"/>
    <w:uiPriority w:val="10"/>
    <w:rsid w:val="003F2336"/>
    <w:pPr>
      <w:numPr>
        <w:numId w:val="11"/>
      </w:numPr>
      <w:ind w:left="108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58D1266F-6A68-9044-88D3-8615712B0CF0%7dtf16392934.dotx" TargetMode="External"/></Relationships>
</file>

<file path=word/theme/theme1.xml><?xml version="1.0" encoding="utf-8"?>
<a:theme xmlns:a="http://schemas.openxmlformats.org/drawingml/2006/main" name="Outline">
  <a:themeElements>
    <a:clrScheme name="Custom 1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407F83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{58D1266F-6A68-9044-88D3-8615712B0CF0}tf16392934.dotx</Template>
  <TotalTime>2</TotalTime>
  <Pages>2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Nabila Khan (2331505)</dc:creator>
  <cp:keywords/>
  <dc:description/>
  <cp:lastModifiedBy>Nabila Khan (2331505)</cp:lastModifiedBy>
  <cp:revision>2</cp:revision>
  <dcterms:created xsi:type="dcterms:W3CDTF">2025-10-16T01:05:00Z</dcterms:created>
  <dcterms:modified xsi:type="dcterms:W3CDTF">2025-10-16T01:05:00Z</dcterms:modified>
</cp:coreProperties>
</file>