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6243FA" w:rsidR="00EF0BE1" w:rsidP="00EF0BE1" w:rsidRDefault="00EF0BE1" w14:paraId="55982A5A" w14:textId="77777777">
      <w:pPr>
        <w:sectPr w:rsidRPr="006243FA" w:rsidR="00EF0BE1" w:rsidSect="00EC0A98">
          <w:headerReference w:type="default" r:id="rId7"/>
          <w:footerReference w:type="default" r:id="rId8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243FA" w:rsidR="00EF0BE1" w:rsidP="00B24C18" w:rsidRDefault="00D46A8E" w14:paraId="499DB382" w14:textId="7D367EB5">
      <w:pPr>
        <w:pStyle w:val="Heading1"/>
        <w:rPr>
          <w:b/>
        </w:rPr>
      </w:pPr>
      <w:r w:rsidRPr="006243FA">
        <w:rPr>
          <w:b/>
        </w:rPr>
        <w:t>Lesson Plan Phase 1</w:t>
      </w:r>
    </w:p>
    <w:p w:rsidRPr="006243FA" w:rsidR="00EF0BE1" w:rsidP="00EF0BE1" w:rsidRDefault="00EF0BE1" w14:paraId="41FC62E2" w14:textId="77777777">
      <w:pPr>
        <w:sectPr w:rsidRPr="006243FA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243FA" w:rsidR="00D46A8E" w:rsidP="00D46A8E" w:rsidRDefault="00D46A8E" w14:paraId="0A6A5E15" w14:textId="77777777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:rsidRPr="006243FA" w:rsidR="00D46A8E" w:rsidP="00D46A8E" w:rsidRDefault="00D46A8E" w14:paraId="2DA80746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6243FA" w:rsidR="00D46A8E" w:rsidTr="000432F2" w14:paraId="141F71CE" w14:textId="77777777">
        <w:tc>
          <w:tcPr>
            <w:tcW w:w="2252" w:type="dxa"/>
            <w:shd w:val="clear" w:color="auto" w:fill="auto"/>
          </w:tcPr>
          <w:p w:rsidRPr="006243FA" w:rsidR="00D46A8E" w:rsidP="00941762" w:rsidRDefault="00D46A8E" w14:paraId="222BD263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:rsidRPr="00700404" w:rsidR="00D46A8E" w:rsidP="00941762" w:rsidRDefault="009C620F" w14:paraId="0632DE29" w14:textId="1D24EC01">
            <w:r w:rsidRPr="00700404">
              <w:t>Maudie Hughes</w:t>
            </w:r>
          </w:p>
        </w:tc>
        <w:tc>
          <w:tcPr>
            <w:tcW w:w="950" w:type="dxa"/>
            <w:shd w:val="clear" w:color="auto" w:fill="auto"/>
          </w:tcPr>
          <w:p w:rsidRPr="00700404" w:rsidR="00D46A8E" w:rsidP="00941762" w:rsidRDefault="00D46A8E" w14:paraId="6881753A" w14:textId="77777777">
            <w:r w:rsidRPr="00700404">
              <w:t>Class:</w:t>
            </w:r>
          </w:p>
        </w:tc>
        <w:tc>
          <w:tcPr>
            <w:tcW w:w="2253" w:type="dxa"/>
          </w:tcPr>
          <w:p w:rsidRPr="00700404" w:rsidR="00D46A8E" w:rsidP="00941762" w:rsidRDefault="009C620F" w14:paraId="497B23F6" w14:textId="2FFCF560">
            <w:r w:rsidRPr="00700404">
              <w:t>Reception</w:t>
            </w:r>
          </w:p>
        </w:tc>
      </w:tr>
      <w:tr w:rsidRPr="006243FA" w:rsidR="00D46A8E" w:rsidTr="000432F2" w14:paraId="03967396" w14:textId="77777777">
        <w:tc>
          <w:tcPr>
            <w:tcW w:w="2252" w:type="dxa"/>
            <w:shd w:val="clear" w:color="auto" w:fill="auto"/>
          </w:tcPr>
          <w:p w:rsidRPr="006243FA" w:rsidR="00D46A8E" w:rsidP="00941762" w:rsidRDefault="000B6B62" w14:paraId="155DB2B9" w14:textId="2A3E79B2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</w:tcPr>
          <w:p w:rsidRPr="00597722" w:rsidR="00D46A8E" w:rsidP="00941762" w:rsidRDefault="00B425D8" w14:paraId="469E103D" w14:textId="139E3874">
            <w:r>
              <w:t>LLC - Welsh</w:t>
            </w:r>
          </w:p>
        </w:tc>
        <w:tc>
          <w:tcPr>
            <w:tcW w:w="950" w:type="dxa"/>
            <w:shd w:val="clear" w:color="auto" w:fill="auto"/>
          </w:tcPr>
          <w:p w:rsidRPr="006243FA" w:rsidR="00D46A8E" w:rsidP="00941762" w:rsidRDefault="00D46A8E" w14:paraId="38E1D45E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:rsidRPr="00597722" w:rsidR="00D46A8E" w:rsidP="00941762" w:rsidRDefault="00543177" w14:paraId="4A9CFCAE" w14:textId="6A7B1E84">
            <w:r>
              <w:t>12 March 2020</w:t>
            </w:r>
          </w:p>
        </w:tc>
      </w:tr>
      <w:tr w:rsidRPr="006243FA" w:rsidR="00D46A8E" w:rsidTr="004E1B77" w14:paraId="67A3E20D" w14:textId="77777777">
        <w:tc>
          <w:tcPr>
            <w:tcW w:w="2252" w:type="dxa"/>
            <w:shd w:val="clear" w:color="auto" w:fill="auto"/>
          </w:tcPr>
          <w:p w:rsidRPr="006243FA" w:rsidR="00D46A8E" w:rsidP="00941762" w:rsidRDefault="000B6B62" w14:paraId="3DDCE2D6" w14:textId="1D86DAFA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Pr="006243FA" w:rsidR="00D46A8E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:rsidRPr="00910B1F" w:rsidR="00D46A8E" w:rsidP="00941762" w:rsidRDefault="00430DAD" w14:paraId="5DF6FF10" w14:textId="11888E2A">
            <w:proofErr w:type="spellStart"/>
            <w:r>
              <w:t>Stori</w:t>
            </w:r>
            <w:proofErr w:type="spellEnd"/>
            <w:r>
              <w:t xml:space="preserve"> </w:t>
            </w:r>
            <w:proofErr w:type="spellStart"/>
            <w:r>
              <w:t>Cymraeg</w:t>
            </w:r>
            <w:proofErr w:type="spellEnd"/>
          </w:p>
        </w:tc>
      </w:tr>
      <w:tr w:rsidRPr="006243FA" w:rsidR="00EB6268" w:rsidTr="004E1B77" w14:paraId="16A73A1C" w14:textId="77777777">
        <w:tc>
          <w:tcPr>
            <w:tcW w:w="2252" w:type="dxa"/>
            <w:shd w:val="clear" w:color="auto" w:fill="auto"/>
          </w:tcPr>
          <w:p w:rsidRPr="006243FA" w:rsidR="009D68DF" w:rsidP="00941762" w:rsidRDefault="00816DB9" w14:paraId="038A704D" w14:textId="4AE7699C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Pr="006243FA" w:rsidR="00BC35BE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Pr="006243FA" w:rsidR="00BC35BE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:rsidRPr="0075368B" w:rsidR="00FE2842" w:rsidP="00840C95" w:rsidRDefault="00840C95" w14:paraId="7102E20E" w14:textId="60BA5323">
            <w:r>
              <w:t xml:space="preserve">Ethical informed citizens who </w:t>
            </w:r>
            <w:r w:rsidRPr="00840C95">
              <w:t>are knowledgeable about their culture, community, society and the world, now and in the past</w:t>
            </w:r>
            <w:r>
              <w:rPr>
                <w:sz w:val="16"/>
                <w:szCs w:val="16"/>
              </w:rPr>
              <w:t xml:space="preserve"> </w:t>
            </w:r>
          </w:p>
        </w:tc>
      </w:tr>
      <w:tr w:rsidRPr="006243FA" w:rsidR="00EB6268" w:rsidTr="004E1B77" w14:paraId="0DD4DF40" w14:textId="77777777">
        <w:tc>
          <w:tcPr>
            <w:tcW w:w="2252" w:type="dxa"/>
            <w:shd w:val="clear" w:color="auto" w:fill="auto"/>
          </w:tcPr>
          <w:p w:rsidRPr="006243FA" w:rsidR="00BC35BE" w:rsidP="00941762" w:rsidRDefault="00816DB9" w14:paraId="24B1AE44" w14:textId="023DAD20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Pr="006243FA" w:rsidR="00BC35BE">
              <w:rPr>
                <w:szCs w:val="28"/>
              </w:rPr>
              <w:t xml:space="preserve"> links to:</w:t>
            </w:r>
          </w:p>
          <w:p w:rsidRPr="006243FA" w:rsidR="009D68DF" w:rsidP="00941762" w:rsidRDefault="009D68DF" w14:paraId="03F43AE1" w14:textId="493A4859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:rsidRPr="0075368B" w:rsidR="008E3907" w:rsidP="00941762" w:rsidRDefault="008E5D2B" w14:paraId="4B837964" w14:textId="412826AA">
            <w:r>
              <w:t xml:space="preserve">What Matters Statement: </w:t>
            </w:r>
            <w:r w:rsidR="00A82958">
              <w:t>Languages connect us.</w:t>
            </w:r>
          </w:p>
        </w:tc>
      </w:tr>
      <w:tr w:rsidRPr="006243FA" w:rsidR="00D46A8E" w:rsidTr="004E1B77" w14:paraId="28CD5959" w14:textId="77777777">
        <w:tc>
          <w:tcPr>
            <w:tcW w:w="9010" w:type="dxa"/>
            <w:gridSpan w:val="4"/>
            <w:shd w:val="clear" w:color="auto" w:fill="auto"/>
          </w:tcPr>
          <w:p w:rsidR="00D46A8E" w:rsidP="00941762" w:rsidRDefault="000B6B62" w14:paraId="0A205DFC" w14:textId="77777777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t>Personal</w:t>
            </w:r>
            <w:r w:rsidRPr="006243FA" w:rsidR="000432F2">
              <w:rPr>
                <w:szCs w:val="28"/>
              </w:rPr>
              <w:t xml:space="preserve"> Targets </w:t>
            </w:r>
            <w:r w:rsidRPr="006243FA" w:rsidR="000432F2">
              <w:rPr>
                <w:sz w:val="22"/>
                <w:szCs w:val="28"/>
              </w:rPr>
              <w:t>(</w:t>
            </w:r>
            <w:r w:rsidRPr="006243FA" w:rsidR="00D46A8E">
              <w:rPr>
                <w:sz w:val="22"/>
                <w:szCs w:val="28"/>
              </w:rPr>
              <w:t>Linked to QTS</w:t>
            </w:r>
            <w:r w:rsidRPr="006243FA" w:rsidR="00816DB9">
              <w:rPr>
                <w:sz w:val="22"/>
                <w:szCs w:val="28"/>
              </w:rPr>
              <w:t xml:space="preserve"> and </w:t>
            </w:r>
            <w:proofErr w:type="spellStart"/>
            <w:r w:rsidRPr="006243FA" w:rsidR="00816DB9">
              <w:rPr>
                <w:sz w:val="22"/>
                <w:szCs w:val="28"/>
              </w:rPr>
              <w:t>identifed</w:t>
            </w:r>
            <w:proofErr w:type="spellEnd"/>
            <w:r w:rsidRPr="006243FA" w:rsidR="00816DB9">
              <w:rPr>
                <w:sz w:val="22"/>
                <w:szCs w:val="28"/>
              </w:rPr>
              <w:t xml:space="preserve"> in </w:t>
            </w:r>
            <w:r w:rsidRPr="006243FA">
              <w:rPr>
                <w:sz w:val="22"/>
                <w:szCs w:val="28"/>
              </w:rPr>
              <w:t>weekly review)</w:t>
            </w:r>
          </w:p>
          <w:p w:rsidRPr="0022275C" w:rsidR="005044AC" w:rsidP="005044AC" w:rsidRDefault="005044AC" w14:paraId="16C2492B" w14:textId="77777777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22275C">
              <w:rPr>
                <w:rFonts w:asciiTheme="minorHAnsi" w:hAnsiTheme="minorHAnsi" w:cstheme="minorHAnsi"/>
                <w:color w:val="000000"/>
              </w:rPr>
              <w:t>Pedagogy: Refining</w:t>
            </w:r>
          </w:p>
          <w:p w:rsidRPr="0022275C" w:rsidR="005044AC" w:rsidP="005044AC" w:rsidRDefault="005044AC" w14:paraId="367DA813" w14:textId="77777777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22275C">
              <w:rPr>
                <w:rFonts w:asciiTheme="minorHAnsi" w:hAnsiTheme="minorHAnsi" w:cstheme="minorHAnsi"/>
                <w:color w:val="000000"/>
              </w:rPr>
              <w:t>Differentiation:</w:t>
            </w:r>
            <w:r w:rsidRPr="0022275C">
              <w:rPr>
                <w:rStyle w:val="apple-converted-space"/>
                <w:rFonts w:asciiTheme="minorHAnsi" w:hAnsiTheme="minorHAnsi" w:cstheme="minorHAnsi"/>
                <w:color w:val="000000"/>
              </w:rPr>
              <w:t> </w:t>
            </w:r>
            <w:r w:rsidRPr="0022275C">
              <w:rPr>
                <w:rStyle w:val="Emphasis"/>
                <w:rFonts w:asciiTheme="minorHAnsi" w:hAnsiTheme="minorHAnsi" w:cstheme="minorHAnsi"/>
                <w:color w:val="000000"/>
              </w:rPr>
              <w:t>The student-teacher demonstrates knowledge, understanding and experience of high expectations and effective practice in meeting the needs of all learners, whatever their different needs</w:t>
            </w:r>
          </w:p>
          <w:p w:rsidRPr="0022275C" w:rsidR="005044AC" w:rsidP="005044AC" w:rsidRDefault="005044AC" w14:paraId="0DA5B640" w14:textId="77777777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22275C">
              <w:rPr>
                <w:rFonts w:asciiTheme="minorHAnsi" w:hAnsiTheme="minorHAnsi" w:cstheme="minorHAnsi"/>
                <w:color w:val="000000"/>
              </w:rPr>
              <w:t>Pedagogy: Influencing</w:t>
            </w:r>
          </w:p>
          <w:p w:rsidRPr="005044AC" w:rsidR="005044AC" w:rsidP="005044AC" w:rsidRDefault="005044AC" w14:paraId="159C509D" w14:textId="294D6475">
            <w:pPr>
              <w:rPr>
                <w:sz w:val="22"/>
                <w:szCs w:val="28"/>
              </w:rPr>
            </w:pPr>
            <w:r w:rsidRPr="0022275C">
              <w:rPr>
                <w:rFonts w:cstheme="minorHAnsi"/>
                <w:color w:val="000000"/>
              </w:rPr>
              <w:t>Challenge and Expectations: </w:t>
            </w:r>
            <w:r w:rsidRPr="0022275C">
              <w:rPr>
                <w:rStyle w:val="Emphasis"/>
                <w:rFonts w:cstheme="minorHAnsi"/>
                <w:color w:val="000000"/>
              </w:rPr>
              <w:t>The student-teacher provides appropriate levels of challenge and expectations for the range of student abilities and characteristics, motivating learners to achieve.</w:t>
            </w:r>
          </w:p>
        </w:tc>
      </w:tr>
    </w:tbl>
    <w:p w:rsidRPr="006243FA" w:rsidR="00D46A8E" w:rsidP="00D46A8E" w:rsidRDefault="00D46A8E" w14:paraId="68E97BA7" w14:textId="77777777">
      <w:pPr>
        <w:rPr>
          <w:sz w:val="28"/>
          <w:szCs w:val="28"/>
        </w:rPr>
      </w:pPr>
    </w:p>
    <w:p w:rsidRPr="006243FA" w:rsidR="00D46A8E" w:rsidP="00D46A8E" w:rsidRDefault="00D46A8E" w14:paraId="6039AB14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6243FA" w:rsidR="00D46A8E" w:rsidTr="00D46A8E" w14:paraId="032F6BB6" w14:textId="77777777">
        <w:tc>
          <w:tcPr>
            <w:tcW w:w="9010" w:type="dxa"/>
            <w:shd w:val="clear" w:color="auto" w:fill="D9E2F3" w:themeFill="accent1" w:themeFillTint="33"/>
          </w:tcPr>
          <w:p w:rsidRPr="006243FA" w:rsidR="00D46A8E" w:rsidP="00941762" w:rsidRDefault="00D46A8E" w14:paraId="1F65104F" w14:textId="4EF6D0A9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Pr="006243FA" w:rsidR="00BC35BE">
              <w:rPr>
                <w:szCs w:val="28"/>
              </w:rPr>
              <w:t>rning Objectives (f</w:t>
            </w:r>
            <w:r w:rsidRPr="006243FA" w:rsidR="00D91956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Pr="006243FA" w:rsidR="00DB1D3B">
              <w:rPr>
                <w:szCs w:val="28"/>
              </w:rPr>
              <w:t>ccessi</w:t>
            </w:r>
            <w:r w:rsidRPr="006243FA" w:rsidR="00D91956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Pr="006243FA" w:rsidR="00D46A8E" w:rsidTr="00941762" w14:paraId="35602596" w14:textId="77777777">
        <w:tc>
          <w:tcPr>
            <w:tcW w:w="9010" w:type="dxa"/>
          </w:tcPr>
          <w:p w:rsidR="00D46A8E" w:rsidP="00941762" w:rsidRDefault="00D46A8E" w14:paraId="4D43E3C2" w14:textId="06F00614">
            <w:r w:rsidRPr="000D25A4">
              <w:t>The pupils will learn to:</w:t>
            </w:r>
          </w:p>
          <w:p w:rsidR="0056623D" w:rsidP="00941762" w:rsidRDefault="0056623D" w14:paraId="4125D221" w14:textId="6EDE3EFF">
            <w:r>
              <w:t>Progression Step 1</w:t>
            </w:r>
            <w:r w:rsidR="00995418">
              <w:t>:</w:t>
            </w:r>
          </w:p>
          <w:p w:rsidR="00995418" w:rsidP="00941762" w:rsidRDefault="00995418" w14:paraId="5F23A4DC" w14:textId="2655BB7C">
            <w:r>
              <w:t>I am beginning to talk with my peers in the language of the school</w:t>
            </w:r>
            <w:r w:rsidR="00B31009">
              <w:t>.</w:t>
            </w:r>
          </w:p>
          <w:p w:rsidR="00B31009" w:rsidP="00941762" w:rsidRDefault="00B31009" w14:paraId="420643D0" w14:textId="00A04FA0">
            <w:r>
              <w:t>Progression Step 1:</w:t>
            </w:r>
          </w:p>
          <w:p w:rsidR="00B31009" w:rsidP="00941762" w:rsidRDefault="00B31009" w14:paraId="211B5E0E" w14:textId="3E4CB882">
            <w:r>
              <w:t xml:space="preserve">I can experiment with </w:t>
            </w:r>
            <w:proofErr w:type="gramStart"/>
            <w:r>
              <w:t>newly-learned</w:t>
            </w:r>
            <w:proofErr w:type="gramEnd"/>
            <w:r>
              <w:t xml:space="preserve"> vocabulary</w:t>
            </w:r>
          </w:p>
          <w:p w:rsidRPr="006243FA" w:rsidR="00D46A8E" w:rsidP="00EB303F" w:rsidRDefault="00D46A8E" w14:paraId="145FAC42" w14:textId="77777777">
            <w:pPr>
              <w:rPr>
                <w:szCs w:val="28"/>
              </w:rPr>
            </w:pPr>
          </w:p>
        </w:tc>
      </w:tr>
    </w:tbl>
    <w:p w:rsidRPr="006243FA" w:rsidR="00D46A8E" w:rsidP="00D46A8E" w:rsidRDefault="00D46A8E" w14:paraId="448EBB84" w14:textId="77777777">
      <w:pPr>
        <w:rPr>
          <w:sz w:val="28"/>
          <w:szCs w:val="28"/>
        </w:rPr>
      </w:pPr>
    </w:p>
    <w:p w:rsidRPr="006243FA" w:rsidR="00D46A8E" w:rsidP="00D46A8E" w:rsidRDefault="00D46A8E" w14:paraId="32BC907E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6243FA" w:rsidR="00D46A8E" w:rsidTr="00D46A8E" w14:paraId="23A40964" w14:textId="77777777">
        <w:tc>
          <w:tcPr>
            <w:tcW w:w="4505" w:type="dxa"/>
            <w:shd w:val="clear" w:color="auto" w:fill="D9E2F3" w:themeFill="accent1" w:themeFillTint="33"/>
          </w:tcPr>
          <w:p w:rsidRPr="00FF19ED" w:rsidR="00D46A8E" w:rsidP="00941762" w:rsidRDefault="00D46A8E" w14:paraId="07000DF0" w14:textId="3C91C573">
            <w:r w:rsidRPr="00FF19ED">
              <w:t>Success Crit</w:t>
            </w:r>
            <w:r w:rsidRPr="00FF19ED" w:rsidR="006E32EF">
              <w:t>eria (</w:t>
            </w:r>
            <w:r w:rsidRPr="00FF19ED" w:rsidR="008B2B15">
              <w:t>c</w:t>
            </w:r>
            <w:r w:rsidRPr="00FF19ED" w:rsidR="00D91956">
              <w:t>learly linked to each Learning Objective</w:t>
            </w:r>
            <w:r w:rsidRPr="00FF19ED">
              <w:t xml:space="preserve"> and related to the process</w:t>
            </w:r>
            <w:r w:rsidRPr="00FF19ED" w:rsidR="00F636FF">
              <w:t xml:space="preserve"> and</w:t>
            </w:r>
            <w:r w:rsidRPr="00FF19ED" w:rsidR="0031228F">
              <w:t>/</w:t>
            </w:r>
            <w:r w:rsidRPr="00FF19ED" w:rsidR="00F636FF">
              <w:t>or pro</w:t>
            </w:r>
            <w:r w:rsidRPr="00FF19ED" w:rsidR="006E32EF">
              <w:t>duct</w:t>
            </w:r>
            <w:r w:rsidRPr="00FF19ED" w:rsidR="008B2B15">
              <w:t xml:space="preserve"> of learning</w:t>
            </w:r>
            <w:r w:rsidRPr="00FF19ED"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:rsidRPr="006243FA" w:rsidR="00D46A8E" w:rsidP="00941762" w:rsidRDefault="00D91956" w14:paraId="282373B3" w14:textId="1624A2C8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Pr="006243FA" w:rsidR="00F636FF">
              <w:rPr>
                <w:szCs w:val="28"/>
              </w:rPr>
              <w:t>s’</w:t>
            </w:r>
            <w:r w:rsidRPr="006243FA" w:rsidR="00D46A8E">
              <w:rPr>
                <w:szCs w:val="28"/>
              </w:rPr>
              <w:t xml:space="preserve"> Learning</w:t>
            </w:r>
          </w:p>
          <w:p w:rsidRPr="006243FA" w:rsidR="00D46A8E" w:rsidP="00941762" w:rsidRDefault="00D46A8E" w14:paraId="731A66C0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:rsidRPr="006243FA" w:rsidR="00D46A8E" w:rsidP="00941762" w:rsidRDefault="00F636FF" w14:paraId="56E4D3F4" w14:textId="6EA5947C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Pr="006243FA" w:rsidR="00D46A8E">
              <w:rPr>
                <w:sz w:val="20"/>
                <w:szCs w:val="20"/>
              </w:rPr>
              <w:t>What have the learners</w:t>
            </w:r>
            <w:r w:rsidRPr="006243FA" w:rsidR="00BC35BE">
              <w:rPr>
                <w:sz w:val="20"/>
                <w:szCs w:val="20"/>
              </w:rPr>
              <w:t xml:space="preserve"> </w:t>
            </w:r>
            <w:r w:rsidRPr="006243FA" w:rsidR="00D46A8E">
              <w:rPr>
                <w:sz w:val="20"/>
                <w:szCs w:val="20"/>
              </w:rPr>
              <w:t>to say/write/do/produce – to demonstrate</w:t>
            </w:r>
            <w:r w:rsidRPr="006243FA" w:rsidR="00BC35BE">
              <w:rPr>
                <w:sz w:val="20"/>
                <w:szCs w:val="20"/>
              </w:rPr>
              <w:t xml:space="preserve"> learning</w:t>
            </w:r>
            <w:r w:rsidRPr="006243FA" w:rsidR="00D46A8E">
              <w:rPr>
                <w:sz w:val="20"/>
                <w:szCs w:val="20"/>
              </w:rPr>
              <w:t>)</w:t>
            </w:r>
          </w:p>
        </w:tc>
      </w:tr>
      <w:tr w:rsidRPr="006243FA" w:rsidR="00D46A8E" w:rsidTr="00941762" w14:paraId="444AED9B" w14:textId="77777777">
        <w:tc>
          <w:tcPr>
            <w:tcW w:w="4505" w:type="dxa"/>
          </w:tcPr>
          <w:p w:rsidR="00722FB6" w:rsidP="00EB303F" w:rsidRDefault="00374D45" w14:paraId="4B2D7D3D" w14:textId="77777777">
            <w:pPr>
              <w:rPr>
                <w:color w:val="FF0000"/>
              </w:rPr>
            </w:pPr>
            <w:r>
              <w:rPr>
                <w:color w:val="FF0000"/>
              </w:rPr>
              <w:t>I can repeat simple sentences spoken in Welsh</w:t>
            </w:r>
            <w:r w:rsidR="00F3445F">
              <w:rPr>
                <w:color w:val="FF0000"/>
              </w:rPr>
              <w:t>.</w:t>
            </w:r>
          </w:p>
          <w:p w:rsidR="00F3445F" w:rsidP="00EB303F" w:rsidRDefault="00870ACA" w14:paraId="0CE933E4" w14:textId="77777777">
            <w:pPr>
              <w:rPr>
                <w:color w:val="FFC000"/>
              </w:rPr>
            </w:pPr>
            <w:r>
              <w:rPr>
                <w:color w:val="FFC000"/>
              </w:rPr>
              <w:t xml:space="preserve">I can </w:t>
            </w:r>
            <w:r w:rsidR="006D7E7F">
              <w:rPr>
                <w:color w:val="FFC000"/>
              </w:rPr>
              <w:t xml:space="preserve">recognise and translate a range of words </w:t>
            </w:r>
            <w:r w:rsidR="00BD1F08">
              <w:rPr>
                <w:color w:val="FFC000"/>
              </w:rPr>
              <w:t>in Welsh and English.</w:t>
            </w:r>
          </w:p>
          <w:p w:rsidR="00D22752" w:rsidP="00EB303F" w:rsidRDefault="00D22752" w14:paraId="7FC68594" w14:textId="77777777">
            <w:pPr>
              <w:rPr>
                <w:color w:val="00B050"/>
              </w:rPr>
            </w:pPr>
          </w:p>
          <w:p w:rsidRPr="00BD1F08" w:rsidR="00BD1F08" w:rsidP="00EB303F" w:rsidRDefault="00BD1F08" w14:paraId="7BD7E8D0" w14:textId="6370F727">
            <w:pPr>
              <w:rPr>
                <w:color w:val="00B050"/>
              </w:rPr>
            </w:pPr>
            <w:r>
              <w:rPr>
                <w:color w:val="00B050"/>
              </w:rPr>
              <w:lastRenderedPageBreak/>
              <w:t xml:space="preserve">I can </w:t>
            </w:r>
            <w:r w:rsidR="00AB215E">
              <w:rPr>
                <w:color w:val="00B050"/>
              </w:rPr>
              <w:t>construct and speak short sentences in Welsh.</w:t>
            </w:r>
          </w:p>
        </w:tc>
        <w:tc>
          <w:tcPr>
            <w:tcW w:w="4505" w:type="dxa"/>
          </w:tcPr>
          <w:p w:rsidR="003266F8" w:rsidP="00941762" w:rsidRDefault="00AB215E" w14:paraId="7FF245C0" w14:textId="64955A96">
            <w:r>
              <w:lastRenderedPageBreak/>
              <w:t xml:space="preserve">Pupils can repeat </w:t>
            </w:r>
            <w:r w:rsidR="00D22752">
              <w:t>a simple sentence using correct pronunciation.</w:t>
            </w:r>
          </w:p>
          <w:p w:rsidR="00772873" w:rsidP="00941762" w:rsidRDefault="00D22752" w14:paraId="78BF8C14" w14:textId="6F066581">
            <w:r>
              <w:t>Pupils can identify simple words in Welsh and translate them to English and vice versa.</w:t>
            </w:r>
          </w:p>
          <w:p w:rsidR="00722FB6" w:rsidP="00941762" w:rsidRDefault="00D22752" w14:paraId="7E41D499" w14:textId="39F34332">
            <w:r>
              <w:lastRenderedPageBreak/>
              <w:t xml:space="preserve">Pupils can </w:t>
            </w:r>
            <w:r w:rsidR="00B81C4A">
              <w:t>recall and use simple sentences from the story</w:t>
            </w:r>
            <w:r w:rsidR="00173EAF">
              <w:t xml:space="preserve"> or translate a simple sentence from English to Welsh.</w:t>
            </w:r>
          </w:p>
          <w:p w:rsidR="00722FB6" w:rsidP="00941762" w:rsidRDefault="00722FB6" w14:paraId="350F2CF4" w14:textId="77777777"/>
          <w:p w:rsidRPr="00FF19ED" w:rsidR="00A17AE2" w:rsidP="00941762" w:rsidRDefault="00A17AE2" w14:paraId="250B79C3" w14:textId="52D33922"/>
        </w:tc>
      </w:tr>
    </w:tbl>
    <w:p w:rsidRPr="006243FA" w:rsidR="00045D70" w:rsidP="00D46A8E" w:rsidRDefault="00045D70" w14:paraId="30135971" w14:textId="77777777">
      <w:pPr>
        <w:rPr>
          <w:sz w:val="28"/>
          <w:szCs w:val="28"/>
        </w:rPr>
        <w:sectPr w:rsidRPr="006243FA" w:rsidR="00045D70" w:rsidSect="00D46A8E">
          <w:headerReference w:type="default" r:id="rId9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6243FA" w:rsidR="002B2D5B" w:rsidTr="002B2D5B" w14:paraId="200AD4DF" w14:textId="77777777">
        <w:trPr>
          <w:trHeight w:val="1071"/>
        </w:trPr>
        <w:tc>
          <w:tcPr>
            <w:tcW w:w="1249" w:type="dxa"/>
          </w:tcPr>
          <w:p w:rsidRPr="006243FA" w:rsidR="002B2D5B" w:rsidP="002B2D5B" w:rsidRDefault="002B2D5B" w14:paraId="088B6083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:rsidRPr="006243FA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:rsidRPr="006243FA" w:rsidR="002B2D5B" w:rsidP="003D443E" w:rsidRDefault="002B2D5B" w14:paraId="7E8C7567" w14:textId="5D381395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AA5380">
              <w:rPr>
                <w:sz w:val="22"/>
                <w:szCs w:val="22"/>
              </w:rPr>
              <w:t xml:space="preserve">Teacher’s Role – including key teaching </w:t>
            </w:r>
            <w:proofErr w:type="gramStart"/>
            <w:r w:rsidRPr="006243FA" w:rsidR="00AA5380">
              <w:rPr>
                <w:sz w:val="22"/>
                <w:szCs w:val="22"/>
              </w:rPr>
              <w:t>points</w:t>
            </w:r>
            <w:r w:rsidRPr="006243FA" w:rsidR="003D443E">
              <w:rPr>
                <w:sz w:val="22"/>
                <w:szCs w:val="22"/>
              </w:rPr>
              <w:t>,  differentiation</w:t>
            </w:r>
            <w:proofErr w:type="gramEnd"/>
            <w:r w:rsidRPr="006243FA" w:rsidR="003D443E">
              <w:rPr>
                <w:sz w:val="22"/>
                <w:szCs w:val="22"/>
              </w:rPr>
              <w:t xml:space="preserve"> strategies </w:t>
            </w:r>
            <w:r w:rsidRPr="006243FA" w:rsidR="00AA5380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:rsidRPr="006243FA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:rsidRPr="006243FA" w:rsidR="002B2D5B" w:rsidP="002B2D5B" w:rsidRDefault="00610C4A" w14:paraId="07736BE3" w14:textId="75FA8C5A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AA5380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Pr="006243FA" w:rsidR="003D443E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Pr="006243FA" w:rsidR="003D443E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Pr="006243FA" w:rsidR="00B0430A">
              <w:rPr>
                <w:sz w:val="22"/>
                <w:szCs w:val="22"/>
              </w:rPr>
              <w:t xml:space="preserve">engagement in </w:t>
            </w:r>
            <w:r w:rsidRPr="006243FA" w:rsidR="002B2D5B">
              <w:rPr>
                <w:sz w:val="22"/>
                <w:szCs w:val="22"/>
              </w:rPr>
              <w:t>formative assessment and homework)</w:t>
            </w:r>
          </w:p>
          <w:p w:rsidRPr="006243FA" w:rsidR="002B2D5B" w:rsidP="002B2D5B" w:rsidRDefault="002B2D5B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:rsidRPr="006243FA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:rsidRPr="006243FA" w:rsidR="002B2D5B" w:rsidP="002B2D5B" w:rsidRDefault="00B0430A" w14:paraId="18C6DCA1" w14:textId="6F42DCAC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2B2D5B">
              <w:rPr>
                <w:sz w:val="22"/>
                <w:szCs w:val="22"/>
              </w:rPr>
              <w:t>Including Health and Safety requirement)</w:t>
            </w:r>
          </w:p>
        </w:tc>
      </w:tr>
      <w:tr w:rsidRPr="006243FA" w:rsidR="002B2D5B" w:rsidTr="002B2D5B" w14:paraId="1D96C72E" w14:textId="77777777">
        <w:trPr>
          <w:trHeight w:val="2391"/>
        </w:trPr>
        <w:tc>
          <w:tcPr>
            <w:tcW w:w="1249" w:type="dxa"/>
          </w:tcPr>
          <w:p w:rsidRPr="006243FA" w:rsidR="002B2D5B" w:rsidP="002B2D5B" w:rsidRDefault="002B2D5B" w14:paraId="5A953452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2905084E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411C5BFF" w14:textId="5134130F">
            <w:pPr>
              <w:jc w:val="center"/>
              <w:rPr>
                <w:b/>
              </w:rPr>
            </w:pPr>
            <w:r w:rsidRPr="006243FA">
              <w:rPr>
                <w:b/>
              </w:rPr>
              <w:t xml:space="preserve">Opening </w:t>
            </w:r>
            <w:proofErr w:type="gramStart"/>
            <w:r w:rsidRPr="006243FA">
              <w:rPr>
                <w:b/>
              </w:rPr>
              <w:t>phase</w:t>
            </w:r>
            <w:r w:rsidRPr="006243FA" w:rsidR="00D060A6">
              <w:rPr>
                <w:b/>
              </w:rPr>
              <w:t xml:space="preserve"> </w:t>
            </w:r>
            <w:r w:rsidRPr="006243FA" w:rsidR="00D060A6">
              <w:rPr>
                <w:sz w:val="20"/>
              </w:rPr>
              <w:t xml:space="preserve"> (</w:t>
            </w:r>
            <w:proofErr w:type="gramEnd"/>
            <w:r w:rsidRPr="006243FA" w:rsidR="00B85948">
              <w:rPr>
                <w:sz w:val="20"/>
              </w:rPr>
              <w:t xml:space="preserve">with </w:t>
            </w:r>
            <w:r w:rsidRPr="006243FA" w:rsidR="00D060A6">
              <w:rPr>
                <w:sz w:val="20"/>
              </w:rPr>
              <w:t>links to  prior learning)</w:t>
            </w:r>
          </w:p>
        </w:tc>
        <w:tc>
          <w:tcPr>
            <w:tcW w:w="4971" w:type="dxa"/>
          </w:tcPr>
          <w:p w:rsidR="00BE7367" w:rsidP="008901FF" w:rsidRDefault="001C7E80" w14:paraId="37A771F2" w14:textId="77777777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Croeso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amser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stori</w:t>
            </w:r>
            <w:proofErr w:type="spellEnd"/>
            <w:r>
              <w:rPr>
                <w:color w:val="000000" w:themeColor="text1"/>
              </w:rPr>
              <w:t>!</w:t>
            </w:r>
          </w:p>
          <w:p w:rsidR="001C7E80" w:rsidP="008901FF" w:rsidRDefault="001C7E80" w14:paraId="6768FD6F" w14:textId="7777777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Welcome to story time.</w:t>
            </w:r>
          </w:p>
          <w:p w:rsidR="003E352A" w:rsidP="008901FF" w:rsidRDefault="003E352A" w14:paraId="4ECA3283" w14:textId="33438D7A">
            <w:pPr>
              <w:rPr>
                <w:color w:val="000000" w:themeColor="text1"/>
              </w:rPr>
            </w:pPr>
          </w:p>
          <w:p w:rsidR="00251CCE" w:rsidP="008901FF" w:rsidRDefault="00251CCE" w14:paraId="41975E28" w14:textId="596261E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Beth </w:t>
            </w:r>
            <w:proofErr w:type="spellStart"/>
            <w:r>
              <w:rPr>
                <w:color w:val="000000" w:themeColor="text1"/>
              </w:rPr>
              <w:t>sy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yn</w:t>
            </w:r>
            <w:proofErr w:type="spellEnd"/>
            <w:r>
              <w:rPr>
                <w:color w:val="000000" w:themeColor="text1"/>
              </w:rPr>
              <w:t xml:space="preserve"> y </w:t>
            </w:r>
            <w:r w:rsidR="008C2D96">
              <w:rPr>
                <w:color w:val="000000" w:themeColor="text1"/>
              </w:rPr>
              <w:t>bag?</w:t>
            </w:r>
          </w:p>
          <w:p w:rsidR="008C2D96" w:rsidP="008901FF" w:rsidRDefault="008C2D96" w14:paraId="2E51A358" w14:textId="0EBEC7E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What’s in the bag?</w:t>
            </w:r>
          </w:p>
          <w:p w:rsidR="008C2D96" w:rsidP="008901FF" w:rsidRDefault="008C2D96" w14:paraId="480776A1" w14:textId="615EE18B">
            <w:pPr>
              <w:rPr>
                <w:color w:val="000000" w:themeColor="text1"/>
              </w:rPr>
            </w:pPr>
          </w:p>
          <w:p w:rsidR="008C2D96" w:rsidP="008901FF" w:rsidRDefault="008C2D96" w14:paraId="0FFF7049" w14:textId="73B42A9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Pull out each </w:t>
            </w:r>
            <w:r w:rsidR="00EC4292">
              <w:rPr>
                <w:color w:val="000000" w:themeColor="text1"/>
              </w:rPr>
              <w:t>picture in turn</w:t>
            </w:r>
            <w:r w:rsidR="00BE4661">
              <w:rPr>
                <w:color w:val="000000" w:themeColor="text1"/>
              </w:rPr>
              <w:t xml:space="preserve">: </w:t>
            </w:r>
          </w:p>
          <w:p w:rsidR="00BE4661" w:rsidP="008901FF" w:rsidRDefault="003705C4" w14:paraId="61D35D1D" w14:textId="5659507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Mae</w:t>
            </w:r>
            <w:r w:rsidR="00BE4661">
              <w:rPr>
                <w:color w:val="000000" w:themeColor="text1"/>
              </w:rPr>
              <w:t xml:space="preserve"> ci</w:t>
            </w:r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gyda</w:t>
            </w:r>
            <w:proofErr w:type="spellEnd"/>
            <w:r>
              <w:rPr>
                <w:color w:val="000000" w:themeColor="text1"/>
              </w:rPr>
              <w:t xml:space="preserve"> fi</w:t>
            </w:r>
          </w:p>
          <w:p w:rsidR="00BE4661" w:rsidP="008901FF" w:rsidRDefault="00BE4661" w14:paraId="52ED17F7" w14:textId="577CC32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 have a dog</w:t>
            </w:r>
          </w:p>
          <w:p w:rsidR="00BE4661" w:rsidP="008901FF" w:rsidRDefault="00BE4661" w14:paraId="685707FA" w14:textId="6DDA0218">
            <w:pPr>
              <w:rPr>
                <w:color w:val="000000" w:themeColor="text1"/>
              </w:rPr>
            </w:pPr>
          </w:p>
          <w:p w:rsidR="00BE4661" w:rsidP="008901FF" w:rsidRDefault="005044AC" w14:paraId="5F8F51B8" w14:textId="3F0825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Mae</w:t>
            </w:r>
            <w:r w:rsidR="00BE4661">
              <w:rPr>
                <w:color w:val="000000" w:themeColor="text1"/>
              </w:rPr>
              <w:t xml:space="preserve"> </w:t>
            </w:r>
            <w:proofErr w:type="spellStart"/>
            <w:r w:rsidR="00BE4661">
              <w:rPr>
                <w:color w:val="000000" w:themeColor="text1"/>
              </w:rPr>
              <w:t>cath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gyda</w:t>
            </w:r>
            <w:proofErr w:type="spellEnd"/>
            <w:r>
              <w:rPr>
                <w:color w:val="000000" w:themeColor="text1"/>
              </w:rPr>
              <w:t xml:space="preserve"> fi</w:t>
            </w:r>
          </w:p>
          <w:p w:rsidR="00BE4661" w:rsidP="008901FF" w:rsidRDefault="00BE4661" w14:paraId="13E3ECED" w14:textId="71EA8E1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 have a cat</w:t>
            </w:r>
          </w:p>
          <w:p w:rsidR="00BE4661" w:rsidP="008901FF" w:rsidRDefault="00BE4661" w14:paraId="4E597FD0" w14:textId="5A8933CA">
            <w:pPr>
              <w:rPr>
                <w:color w:val="000000" w:themeColor="text1"/>
              </w:rPr>
            </w:pPr>
          </w:p>
          <w:p w:rsidR="00BE4661" w:rsidP="008901FF" w:rsidRDefault="005044AC" w14:paraId="5C94B56E" w14:textId="77337F4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Mae </w:t>
            </w:r>
            <w:proofErr w:type="spellStart"/>
            <w:r w:rsidR="00BE4661">
              <w:rPr>
                <w:color w:val="000000" w:themeColor="text1"/>
              </w:rPr>
              <w:t>cwningen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gyda</w:t>
            </w:r>
            <w:proofErr w:type="spellEnd"/>
            <w:r>
              <w:rPr>
                <w:color w:val="000000" w:themeColor="text1"/>
              </w:rPr>
              <w:t xml:space="preserve"> fi</w:t>
            </w:r>
          </w:p>
          <w:p w:rsidR="00BE4661" w:rsidP="008901FF" w:rsidRDefault="00BE4661" w14:paraId="3106EF89" w14:textId="1A7094C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 have a rabbit</w:t>
            </w:r>
          </w:p>
          <w:p w:rsidR="00BE4661" w:rsidP="008901FF" w:rsidRDefault="00BE4661" w14:paraId="6C098ECE" w14:textId="45B86B39">
            <w:pPr>
              <w:rPr>
                <w:color w:val="000000" w:themeColor="text1"/>
              </w:rPr>
            </w:pPr>
          </w:p>
          <w:p w:rsidR="00BE4661" w:rsidP="008901FF" w:rsidRDefault="005044AC" w14:paraId="4EF6433F" w14:textId="098B3F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Mae </w:t>
            </w:r>
            <w:proofErr w:type="spellStart"/>
            <w:r w:rsidR="00BE4661">
              <w:rPr>
                <w:color w:val="000000" w:themeColor="text1"/>
              </w:rPr>
              <w:t>bochdew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gyda</w:t>
            </w:r>
            <w:proofErr w:type="spellEnd"/>
            <w:r>
              <w:rPr>
                <w:color w:val="000000" w:themeColor="text1"/>
              </w:rPr>
              <w:t xml:space="preserve"> fi</w:t>
            </w:r>
          </w:p>
          <w:p w:rsidR="00BE4661" w:rsidP="008901FF" w:rsidRDefault="00BE4661" w14:paraId="58FB3FAC" w14:textId="41F18B6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 have a hamster</w:t>
            </w:r>
          </w:p>
          <w:p w:rsidR="00BE4661" w:rsidP="008901FF" w:rsidRDefault="00BE4661" w14:paraId="6A7E4922" w14:textId="09C87F36">
            <w:pPr>
              <w:rPr>
                <w:color w:val="000000" w:themeColor="text1"/>
              </w:rPr>
            </w:pPr>
          </w:p>
          <w:p w:rsidR="00BE4661" w:rsidP="008901FF" w:rsidRDefault="005044AC" w14:paraId="6BC4F6A2" w14:textId="6430E7A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Mae </w:t>
            </w:r>
            <w:r w:rsidR="000C4A04">
              <w:rPr>
                <w:color w:val="000000" w:themeColor="text1"/>
              </w:rPr>
              <w:t>bath</w:t>
            </w:r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gyda</w:t>
            </w:r>
            <w:proofErr w:type="spellEnd"/>
            <w:r>
              <w:rPr>
                <w:color w:val="000000" w:themeColor="text1"/>
              </w:rPr>
              <w:t xml:space="preserve"> fi</w:t>
            </w:r>
          </w:p>
          <w:p w:rsidR="000C4A04" w:rsidP="008901FF" w:rsidRDefault="000C4A04" w14:paraId="72976D4D" w14:textId="428FDF2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 have a bath</w:t>
            </w:r>
          </w:p>
          <w:p w:rsidR="001A6E33" w:rsidP="008901FF" w:rsidRDefault="001A6E33" w14:paraId="272D03F4" w14:textId="77777777">
            <w:pPr>
              <w:rPr>
                <w:color w:val="000000" w:themeColor="text1"/>
              </w:rPr>
            </w:pPr>
          </w:p>
          <w:p w:rsidR="003E352A" w:rsidP="008901FF" w:rsidRDefault="003E352A" w14:paraId="12026886" w14:textId="3B70FA6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Today we are read</w:t>
            </w:r>
            <w:r w:rsidR="00C7697B">
              <w:rPr>
                <w:color w:val="000000" w:themeColor="text1"/>
              </w:rPr>
              <w:t>ing</w:t>
            </w:r>
            <w:r>
              <w:rPr>
                <w:color w:val="000000" w:themeColor="text1"/>
              </w:rPr>
              <w:t xml:space="preserve"> a story </w:t>
            </w:r>
            <w:r w:rsidR="00DB4BE6">
              <w:rPr>
                <w:color w:val="000000" w:themeColor="text1"/>
              </w:rPr>
              <w:t>called Scrub in the Tub</w:t>
            </w:r>
          </w:p>
          <w:p w:rsidR="003705C4" w:rsidP="008901FF" w:rsidRDefault="003705C4" w14:paraId="784380C8" w14:textId="77777777">
            <w:pPr>
              <w:rPr>
                <w:color w:val="000000" w:themeColor="text1"/>
              </w:rPr>
            </w:pPr>
          </w:p>
          <w:p w:rsidRPr="00D473E3" w:rsidR="001A6E33" w:rsidP="008901FF" w:rsidRDefault="003705C4" w14:paraId="3BC8E289" w14:textId="2A5B2898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Amser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stori</w:t>
            </w:r>
            <w:proofErr w:type="spellEnd"/>
            <w:r w:rsidR="0086676A">
              <w:rPr>
                <w:color w:val="000000" w:themeColor="text1"/>
              </w:rPr>
              <w:t xml:space="preserve"> ‘</w:t>
            </w:r>
            <w:proofErr w:type="spellStart"/>
            <w:r w:rsidR="0086676A">
              <w:rPr>
                <w:color w:val="000000" w:themeColor="text1"/>
              </w:rPr>
              <w:t>Sgrwb</w:t>
            </w:r>
            <w:proofErr w:type="spellEnd"/>
            <w:r w:rsidR="0086676A">
              <w:rPr>
                <w:color w:val="000000" w:themeColor="text1"/>
              </w:rPr>
              <w:t xml:space="preserve"> </w:t>
            </w:r>
            <w:proofErr w:type="spellStart"/>
            <w:r w:rsidR="0086676A">
              <w:rPr>
                <w:color w:val="000000" w:themeColor="text1"/>
              </w:rPr>
              <w:t>yn</w:t>
            </w:r>
            <w:proofErr w:type="spellEnd"/>
            <w:r w:rsidR="0086676A">
              <w:rPr>
                <w:color w:val="000000" w:themeColor="text1"/>
              </w:rPr>
              <w:t xml:space="preserve"> y </w:t>
            </w:r>
            <w:proofErr w:type="spellStart"/>
            <w:r w:rsidR="0086676A">
              <w:rPr>
                <w:color w:val="000000" w:themeColor="text1"/>
              </w:rPr>
              <w:t>Twb</w:t>
            </w:r>
            <w:proofErr w:type="spellEnd"/>
            <w:r w:rsidR="0086676A">
              <w:rPr>
                <w:color w:val="000000" w:themeColor="text1"/>
              </w:rPr>
              <w:t>’</w:t>
            </w:r>
          </w:p>
        </w:tc>
        <w:tc>
          <w:tcPr>
            <w:tcW w:w="4971" w:type="dxa"/>
          </w:tcPr>
          <w:p w:rsidRPr="000F76B1" w:rsidR="002B2D5B" w:rsidP="002B2D5B" w:rsidRDefault="002B2D5B" w14:paraId="24A77B16" w14:textId="77777777">
            <w:pPr>
              <w:jc w:val="center"/>
            </w:pPr>
          </w:p>
          <w:p w:rsidRPr="000F76B1" w:rsidR="002B2D5B" w:rsidP="002B2D5B" w:rsidRDefault="002B2D5B" w14:paraId="0082543B" w14:textId="77777777">
            <w:pPr>
              <w:jc w:val="center"/>
            </w:pPr>
          </w:p>
          <w:p w:rsidRPr="000F76B1" w:rsidR="002B2D5B" w:rsidP="002B2D5B" w:rsidRDefault="002B2D5B" w14:paraId="22E6197A" w14:textId="77777777">
            <w:pPr>
              <w:jc w:val="center"/>
            </w:pPr>
          </w:p>
          <w:p w:rsidRPr="000F76B1" w:rsidR="002B2D5B" w:rsidP="002B2D5B" w:rsidRDefault="002B2D5B" w14:paraId="706C2014" w14:textId="77777777">
            <w:pPr>
              <w:jc w:val="center"/>
            </w:pPr>
          </w:p>
          <w:p w:rsidR="00BE7367" w:rsidP="002B2D5B" w:rsidRDefault="00845135" w14:paraId="22C11BD1" w14:textId="77777777">
            <w:pPr>
              <w:jc w:val="center"/>
            </w:pPr>
            <w:r>
              <w:t xml:space="preserve">Children to join in asking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bag</w:t>
            </w:r>
            <w:r w:rsidR="00A46D63">
              <w:t>?</w:t>
            </w:r>
          </w:p>
          <w:p w:rsidR="00A46D63" w:rsidP="002B2D5B" w:rsidRDefault="00A46D63" w14:paraId="0675D647" w14:textId="77777777">
            <w:pPr>
              <w:jc w:val="center"/>
            </w:pPr>
          </w:p>
          <w:p w:rsidRPr="000F76B1" w:rsidR="00A46D63" w:rsidP="002B2D5B" w:rsidRDefault="00A46D63" w14:paraId="7F17A4E6" w14:textId="0CFD523F">
            <w:pPr>
              <w:jc w:val="center"/>
            </w:pPr>
            <w:r>
              <w:t>Ask children to make some guesses using Welsh words they may know.</w:t>
            </w:r>
          </w:p>
        </w:tc>
        <w:tc>
          <w:tcPr>
            <w:tcW w:w="2903" w:type="dxa"/>
          </w:tcPr>
          <w:p w:rsidR="00171CD2" w:rsidP="002B2D5B" w:rsidRDefault="00171CD2" w14:paraId="7205A169" w14:textId="77777777">
            <w:pPr>
              <w:jc w:val="center"/>
            </w:pPr>
          </w:p>
          <w:p w:rsidR="007B3715" w:rsidP="002B2D5B" w:rsidRDefault="007B3715" w14:paraId="02230678" w14:textId="77777777">
            <w:pPr>
              <w:jc w:val="center"/>
            </w:pPr>
          </w:p>
          <w:p w:rsidR="007B3715" w:rsidP="002B2D5B" w:rsidRDefault="001A6E33" w14:paraId="037F0B5A" w14:textId="1819DD18">
            <w:pPr>
              <w:jc w:val="center"/>
            </w:pPr>
            <w:r>
              <w:t>Pictures of a dog, cat, rabbit, hamster and a tin bath</w:t>
            </w:r>
            <w:r w:rsidR="00251CCE">
              <w:t xml:space="preserve"> in a bag.</w:t>
            </w:r>
          </w:p>
          <w:p w:rsidR="007B3715" w:rsidP="002B2D5B" w:rsidRDefault="007B3715" w14:paraId="13621602" w14:textId="77777777">
            <w:pPr>
              <w:jc w:val="center"/>
            </w:pPr>
          </w:p>
          <w:p w:rsidR="007B3715" w:rsidP="002B2D5B" w:rsidRDefault="007B3715" w14:paraId="694E1FB7" w14:textId="77777777">
            <w:pPr>
              <w:jc w:val="center"/>
            </w:pPr>
          </w:p>
          <w:p w:rsidR="007B3715" w:rsidP="002B2D5B" w:rsidRDefault="007B3715" w14:paraId="72EFB713" w14:textId="77777777">
            <w:pPr>
              <w:jc w:val="center"/>
            </w:pPr>
          </w:p>
          <w:p w:rsidR="007B3715" w:rsidP="002B2D5B" w:rsidRDefault="007B3715" w14:paraId="0926FAE8" w14:textId="77777777">
            <w:pPr>
              <w:jc w:val="center"/>
            </w:pPr>
          </w:p>
          <w:p w:rsidRPr="000F76B1" w:rsidR="0050339A" w:rsidP="002B2D5B" w:rsidRDefault="0050339A" w14:paraId="491DF6ED" w14:textId="73CE5E53">
            <w:pPr>
              <w:jc w:val="center"/>
            </w:pPr>
          </w:p>
        </w:tc>
      </w:tr>
      <w:tr w:rsidRPr="006243FA" w:rsidR="002B2D5B" w:rsidTr="002B2D5B" w14:paraId="3E425A8C" w14:textId="77777777">
        <w:trPr>
          <w:trHeight w:val="2043"/>
        </w:trPr>
        <w:tc>
          <w:tcPr>
            <w:tcW w:w="1249" w:type="dxa"/>
          </w:tcPr>
          <w:p w:rsidRPr="006243FA" w:rsidR="002B2D5B" w:rsidP="002B2D5B" w:rsidRDefault="002B2D5B" w14:paraId="3C63E476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5F4057E9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427965B4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:rsidR="00C95D05" w:rsidP="00095F45" w:rsidRDefault="001F4460" w14:paraId="75288502" w14:textId="0DB97616">
            <w:r>
              <w:t>Read the story out loud</w:t>
            </w:r>
            <w:r w:rsidR="00C35D8D">
              <w:t>:</w:t>
            </w:r>
          </w:p>
          <w:p w:rsidR="00C35D8D" w:rsidP="00095F45" w:rsidRDefault="00C35D8D" w14:paraId="1EF3F286" w14:textId="0FABD1EE"/>
          <w:p w:rsidR="00C35D8D" w:rsidP="00095F45" w:rsidRDefault="00C35D8D" w14:paraId="4DA1435E" w14:textId="245FF343">
            <w:r>
              <w:t>Read a line in Welsh, then repeat in English</w:t>
            </w:r>
            <w:r w:rsidR="00CC7935">
              <w:t>.</w:t>
            </w:r>
            <w:r w:rsidR="0052338C">
              <w:t xml:space="preserve"> Highlight key words:</w:t>
            </w:r>
          </w:p>
          <w:p w:rsidR="0052338C" w:rsidP="00095F45" w:rsidRDefault="0052338C" w14:paraId="10041DE2" w14:textId="1BB5D3DF">
            <w:r>
              <w:t xml:space="preserve">Ci </w:t>
            </w:r>
            <w:r w:rsidR="00776104">
              <w:t>–</w:t>
            </w:r>
            <w:r>
              <w:t xml:space="preserve"> dog</w:t>
            </w:r>
          </w:p>
          <w:p w:rsidR="00776104" w:rsidP="00095F45" w:rsidRDefault="00776104" w14:paraId="6CAA55D4" w14:textId="2A31122E">
            <w:proofErr w:type="spellStart"/>
            <w:r>
              <w:t>Cloddio</w:t>
            </w:r>
            <w:proofErr w:type="spellEnd"/>
            <w:r>
              <w:t xml:space="preserve"> – digs</w:t>
            </w:r>
          </w:p>
          <w:p w:rsidR="00776104" w:rsidP="00095F45" w:rsidRDefault="00EC430A" w14:paraId="2499940D" w14:textId="521665A0">
            <w:r>
              <w:t>Gath – cat</w:t>
            </w:r>
          </w:p>
          <w:p w:rsidR="00EC430A" w:rsidP="00095F45" w:rsidRDefault="00D01164" w14:paraId="670B73C0" w14:textId="1287EBA9">
            <w:proofErr w:type="spellStart"/>
            <w:r>
              <w:t>Gwningen</w:t>
            </w:r>
            <w:proofErr w:type="spellEnd"/>
            <w:r>
              <w:t xml:space="preserve"> </w:t>
            </w:r>
            <w:r w:rsidR="00FB5C14">
              <w:t>–</w:t>
            </w:r>
            <w:r>
              <w:t xml:space="preserve"> rabbit</w:t>
            </w:r>
          </w:p>
          <w:p w:rsidR="00FB5C14" w:rsidP="00095F45" w:rsidRDefault="00FB5C14" w14:paraId="12A2ABDC" w14:textId="4C0D83DC">
            <w:proofErr w:type="spellStart"/>
            <w:r>
              <w:t>Bochdew</w:t>
            </w:r>
            <w:proofErr w:type="spellEnd"/>
            <w:r>
              <w:t xml:space="preserve"> </w:t>
            </w:r>
            <w:r w:rsidR="001A0BBA">
              <w:t>–</w:t>
            </w:r>
            <w:r>
              <w:t xml:space="preserve"> hamster</w:t>
            </w:r>
          </w:p>
          <w:p w:rsidR="00B31C21" w:rsidP="00095F45" w:rsidRDefault="00B31C21" w14:paraId="3D886E02" w14:textId="35F10976"/>
          <w:p w:rsidR="00B31C21" w:rsidP="00095F45" w:rsidRDefault="00B31C21" w14:paraId="7B04B953" w14:textId="432FD5A0">
            <w:r>
              <w:t>Hold up pictures of each animal to help reinforce the vocabulary</w:t>
            </w:r>
          </w:p>
          <w:p w:rsidR="001A0BBA" w:rsidP="00095F45" w:rsidRDefault="001A0BBA" w14:paraId="5C052895" w14:textId="4F61A079"/>
          <w:p w:rsidR="001A0BBA" w:rsidP="00095F45" w:rsidRDefault="005B0ABF" w14:paraId="6F562EC0" w14:textId="7B16AC36">
            <w:r>
              <w:t xml:space="preserve">Repeat the section where the animals are washed </w:t>
            </w:r>
            <w:r w:rsidR="00EB78D2">
              <w:t>and ask the children to join in with actions.</w:t>
            </w:r>
          </w:p>
          <w:p w:rsidR="0000735A" w:rsidP="00095F45" w:rsidRDefault="0000735A" w14:paraId="7C1C1FBF" w14:textId="66625E16"/>
          <w:p w:rsidR="00DE0F75" w:rsidP="00095F45" w:rsidRDefault="00FC3CF6" w14:paraId="54D0BE4A" w14:textId="77777777">
            <w:r>
              <w:t xml:space="preserve">Using the prompt questions in the </w:t>
            </w:r>
            <w:r w:rsidR="0054568F">
              <w:t>teaching pack, engage the children in simple conversations</w:t>
            </w:r>
            <w:r w:rsidR="003E70D1">
              <w:t xml:space="preserve">. </w:t>
            </w:r>
          </w:p>
          <w:p w:rsidR="00DE0F75" w:rsidP="00095F45" w:rsidRDefault="00DE0F75" w14:paraId="79D08468" w14:textId="77777777"/>
          <w:p w:rsidR="00DE0F75" w:rsidP="00095F45" w:rsidRDefault="00DE0F75" w14:paraId="560C621D" w14:textId="77777777">
            <w:r>
              <w:t xml:space="preserve">Ask Beth </w:t>
            </w:r>
            <w:proofErr w:type="spellStart"/>
            <w:r>
              <w:t>sy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>?</w:t>
            </w:r>
          </w:p>
          <w:p w:rsidR="00DE0F75" w:rsidP="00095F45" w:rsidRDefault="00DE0F75" w14:paraId="753794C0" w14:textId="77777777">
            <w:r>
              <w:lastRenderedPageBreak/>
              <w:t>What do you have?</w:t>
            </w:r>
          </w:p>
          <w:p w:rsidR="00DE0F75" w:rsidP="00095F45" w:rsidRDefault="00920928" w14:paraId="2AB9996C" w14:textId="3C8A395F">
            <w:r>
              <w:t xml:space="preserve">Expected responses to be: </w:t>
            </w:r>
          </w:p>
          <w:p w:rsidR="00920928" w:rsidP="00095F45" w:rsidRDefault="00920928" w14:paraId="1DC7D7B7" w14:textId="755035D0">
            <w:r>
              <w:t>Ci</w:t>
            </w:r>
          </w:p>
          <w:p w:rsidR="00920928" w:rsidP="00095F45" w:rsidRDefault="00920928" w14:paraId="212D5910" w14:textId="4072DA10">
            <w:r>
              <w:t>Cath</w:t>
            </w:r>
          </w:p>
          <w:p w:rsidR="00920928" w:rsidP="00095F45" w:rsidRDefault="00B64DE7" w14:paraId="11247EC4" w14:textId="650A7EA3">
            <w:proofErr w:type="spellStart"/>
            <w:r>
              <w:t>Bochdew</w:t>
            </w:r>
            <w:proofErr w:type="spellEnd"/>
          </w:p>
          <w:p w:rsidR="00B64DE7" w:rsidP="00095F45" w:rsidRDefault="00991BFA" w14:paraId="3B0FC27D" w14:textId="5F37C7CB">
            <w:proofErr w:type="spellStart"/>
            <w:r>
              <w:t>Cwningen</w:t>
            </w:r>
            <w:proofErr w:type="spellEnd"/>
          </w:p>
          <w:p w:rsidR="00991BFA" w:rsidP="00095F45" w:rsidRDefault="00991BFA" w14:paraId="13EA8292" w14:textId="77777777"/>
          <w:p w:rsidR="00B917B4" w:rsidP="00095F45" w:rsidRDefault="00B917B4" w14:paraId="5955A712" w14:textId="77777777">
            <w:r>
              <w:t>Extend the answer by modelling as detailed below:</w:t>
            </w:r>
          </w:p>
          <w:p w:rsidR="00FC3CF6" w:rsidP="00095F45" w:rsidRDefault="003E70D1" w14:paraId="66C05306" w14:textId="495191DD">
            <w:r>
              <w:t xml:space="preserve">Beth </w:t>
            </w:r>
            <w:proofErr w:type="spellStart"/>
            <w:r>
              <w:t>sy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>? What do you have?</w:t>
            </w:r>
            <w:r w:rsidR="00D110ED">
              <w:t xml:space="preserve"> </w:t>
            </w:r>
          </w:p>
          <w:p w:rsidR="00D110ED" w:rsidP="00095F45" w:rsidRDefault="00D110ED" w14:paraId="43710451" w14:textId="6B39D682">
            <w:r>
              <w:t xml:space="preserve">Model the answer: Mae …. </w:t>
            </w:r>
            <w:proofErr w:type="spellStart"/>
            <w:r>
              <w:t>Gyda</w:t>
            </w:r>
            <w:proofErr w:type="spellEnd"/>
            <w:r>
              <w:t xml:space="preserve"> fi. I have a…</w:t>
            </w:r>
          </w:p>
          <w:p w:rsidR="0008548D" w:rsidP="00095F45" w:rsidRDefault="0008548D" w14:paraId="24E73922" w14:textId="23BA339B">
            <w:r>
              <w:t xml:space="preserve">Extend questioning to </w:t>
            </w:r>
            <w:proofErr w:type="spellStart"/>
            <w:r>
              <w:t>oes</w:t>
            </w:r>
            <w:proofErr w:type="spellEnd"/>
            <w:r>
              <w:t>…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>? Do you have a…</w:t>
            </w:r>
          </w:p>
          <w:p w:rsidR="0008548D" w:rsidP="00095F45" w:rsidRDefault="0008548D" w14:paraId="395A97B4" w14:textId="6A39749A">
            <w:r>
              <w:t xml:space="preserve">Model the answer: </w:t>
            </w:r>
            <w:proofErr w:type="spellStart"/>
            <w:r>
              <w:t>Oes</w:t>
            </w:r>
            <w:proofErr w:type="spellEnd"/>
            <w:r>
              <w:t xml:space="preserve">, </w:t>
            </w:r>
            <w:proofErr w:type="spellStart"/>
            <w:r>
              <w:t>mae</w:t>
            </w:r>
            <w:proofErr w:type="spellEnd"/>
            <w:r>
              <w:t xml:space="preserve"> … </w:t>
            </w:r>
            <w:proofErr w:type="spellStart"/>
            <w:r>
              <w:t>gyda</w:t>
            </w:r>
            <w:proofErr w:type="spellEnd"/>
            <w:r>
              <w:t xml:space="preserve"> fi. </w:t>
            </w:r>
            <w:proofErr w:type="gramStart"/>
            <w:r>
              <w:t>Yes</w:t>
            </w:r>
            <w:proofErr w:type="gramEnd"/>
            <w:r>
              <w:t xml:space="preserve"> I have a …</w:t>
            </w:r>
          </w:p>
          <w:p w:rsidR="0017381D" w:rsidP="00095F45" w:rsidRDefault="00F722A8" w14:paraId="69C8B8F5" w14:textId="675E2096">
            <w:r>
              <w:t xml:space="preserve">Extend the questioning further to </w:t>
            </w:r>
            <w:proofErr w:type="spellStart"/>
            <w:r>
              <w:t>Oes</w:t>
            </w:r>
            <w:proofErr w:type="spellEnd"/>
            <w:r>
              <w:t xml:space="preserve">, </w:t>
            </w:r>
            <w:proofErr w:type="spellStart"/>
            <w:r>
              <w:t>mae</w:t>
            </w:r>
            <w:proofErr w:type="spellEnd"/>
            <w:r>
              <w:t xml:space="preserve">…. </w:t>
            </w:r>
            <w:proofErr w:type="spellStart"/>
            <w:r>
              <w:t>Gyda</w:t>
            </w:r>
            <w:proofErr w:type="spellEnd"/>
            <w:r>
              <w:t xml:space="preserve"> fi</w:t>
            </w:r>
            <w:r w:rsidR="00230C0D">
              <w:t xml:space="preserve">. You have a …. </w:t>
            </w:r>
          </w:p>
          <w:p w:rsidR="00230C0D" w:rsidP="00095F45" w:rsidRDefault="00230C0D" w14:paraId="211504D1" w14:textId="3DABD681">
            <w:r>
              <w:t xml:space="preserve">Model the answer: </w:t>
            </w:r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, does dim…. </w:t>
            </w:r>
            <w:proofErr w:type="spellStart"/>
            <w:r>
              <w:t>Gyda</w:t>
            </w:r>
            <w:proofErr w:type="spellEnd"/>
            <w:r>
              <w:t xml:space="preserve"> fi</w:t>
            </w:r>
            <w:r w:rsidR="006100EF">
              <w:t xml:space="preserve">. </w:t>
            </w:r>
            <w:proofErr w:type="gramStart"/>
            <w:r w:rsidR="006100EF">
              <w:t>No</w:t>
            </w:r>
            <w:proofErr w:type="gramEnd"/>
            <w:r w:rsidR="006100EF">
              <w:t xml:space="preserve"> I don’t have a …</w:t>
            </w:r>
          </w:p>
          <w:p w:rsidR="0000735A" w:rsidP="00095F45" w:rsidRDefault="0000735A" w14:paraId="79B1909B" w14:textId="7410203F"/>
          <w:p w:rsidR="007D401E" w:rsidP="00095F45" w:rsidRDefault="001F674A" w14:paraId="29B1FDE9" w14:textId="3FE56B51">
            <w:r>
              <w:t>Introduce ‘like’</w:t>
            </w:r>
          </w:p>
          <w:p w:rsidR="001F674A" w:rsidP="00095F45" w:rsidRDefault="001F674A" w14:paraId="5F52D49F" w14:textId="07B3BB92"/>
          <w:p w:rsidR="001F674A" w:rsidP="00095F45" w:rsidRDefault="001F674A" w14:paraId="152F816B" w14:textId="505ED348">
            <w:proofErr w:type="spellStart"/>
            <w:r>
              <w:t>Dw</w:t>
            </w:r>
            <w:proofErr w:type="spellEnd"/>
            <w:r>
              <w:t xml:space="preserve"> </w:t>
            </w:r>
            <w:proofErr w:type="spellStart"/>
            <w:r>
              <w:t>i’n</w:t>
            </w:r>
            <w:proofErr w:type="spellEnd"/>
            <w:r>
              <w:t xml:space="preserve"> </w:t>
            </w:r>
            <w:proofErr w:type="spellStart"/>
            <w:r>
              <w:t>hoffi</w:t>
            </w:r>
            <w:proofErr w:type="spellEnd"/>
            <w:r>
              <w:t>…</w:t>
            </w:r>
            <w:r w:rsidR="000F5554">
              <w:t xml:space="preserve"> I like…</w:t>
            </w:r>
          </w:p>
          <w:p w:rsidR="000F5554" w:rsidP="00095F45" w:rsidRDefault="000F5554" w14:paraId="60DC5209" w14:textId="4C326B73">
            <w:proofErr w:type="spellStart"/>
            <w:r>
              <w:t>Wyt</w:t>
            </w:r>
            <w:proofErr w:type="spellEnd"/>
            <w:r>
              <w:t xml:space="preserve"> </w:t>
            </w:r>
            <w:proofErr w:type="spellStart"/>
            <w:r>
              <w:t>ti’n</w:t>
            </w:r>
            <w:proofErr w:type="spellEnd"/>
            <w:r>
              <w:t xml:space="preserve"> </w:t>
            </w:r>
            <w:proofErr w:type="spellStart"/>
            <w:r>
              <w:t>hoffi</w:t>
            </w:r>
            <w:proofErr w:type="spellEnd"/>
            <w:r>
              <w:t>… do you like…</w:t>
            </w:r>
          </w:p>
          <w:p w:rsidR="000F5554" w:rsidP="00095F45" w:rsidRDefault="000F5554" w14:paraId="4550EA5A" w14:textId="0C51BBAA">
            <w:proofErr w:type="spellStart"/>
            <w:r>
              <w:t>Ydw</w:t>
            </w:r>
            <w:proofErr w:type="spellEnd"/>
            <w:r>
              <w:t xml:space="preserve">, </w:t>
            </w:r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ydw</w:t>
            </w:r>
            <w:proofErr w:type="spellEnd"/>
            <w:r>
              <w:t xml:space="preserve"> – yes, no</w:t>
            </w:r>
          </w:p>
          <w:p w:rsidR="00273395" w:rsidP="00095F45" w:rsidRDefault="00273395" w14:paraId="369921DB" w14:textId="2BB491C5"/>
          <w:p w:rsidR="00273395" w:rsidP="00095F45" w:rsidRDefault="00273395" w14:paraId="494909C8" w14:textId="7BD87046"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hoffi</w:t>
            </w:r>
            <w:proofErr w:type="spellEnd"/>
            <w:r>
              <w:t>…  Who likes?</w:t>
            </w:r>
          </w:p>
          <w:p w:rsidR="00273395" w:rsidP="00095F45" w:rsidRDefault="00273395" w14:paraId="33EDC318" w14:textId="050DB3B0"/>
          <w:p w:rsidR="00EC0398" w:rsidP="00095F45" w:rsidRDefault="00EC0398" w14:paraId="79B30CB3" w14:textId="64FB1DD8"/>
          <w:p w:rsidR="00EC0398" w:rsidP="00095F45" w:rsidRDefault="00EC0398" w14:paraId="10B4DA30" w14:textId="1B81D5CC">
            <w:r>
              <w:t>Ask children to choose an animal:</w:t>
            </w:r>
          </w:p>
          <w:p w:rsidR="00EC0398" w:rsidP="00095F45" w:rsidRDefault="00EC0398" w14:paraId="5EF3B0D9" w14:textId="45D46872"/>
          <w:p w:rsidR="00EC0398" w:rsidP="00095F45" w:rsidRDefault="00EC0398" w14:paraId="00B7C1AC" w14:textId="181990C5">
            <w:proofErr w:type="spellStart"/>
            <w:r>
              <w:t>Dewisa</w:t>
            </w:r>
            <w:proofErr w:type="spellEnd"/>
            <w:r>
              <w:t xml:space="preserve"> </w:t>
            </w:r>
            <w:proofErr w:type="spellStart"/>
            <w:r>
              <w:t>anifail</w:t>
            </w:r>
            <w:proofErr w:type="spellEnd"/>
            <w:r w:rsidR="00122BD5">
              <w:t>.</w:t>
            </w:r>
            <w:r w:rsidR="00224690">
              <w:t xml:space="preserve"> </w:t>
            </w:r>
          </w:p>
          <w:p w:rsidR="00224690" w:rsidP="00095F45" w:rsidRDefault="00224690" w14:paraId="27D3994E" w14:textId="7BAD009A"/>
          <w:p w:rsidR="00224690" w:rsidP="00095F45" w:rsidRDefault="009C6795" w14:paraId="36FD07C9" w14:textId="21D4CF2F">
            <w:r>
              <w:t>Group the children together based on the animal they chose</w:t>
            </w:r>
            <w:r w:rsidR="00E55D17">
              <w:t>. Model language pattern:</w:t>
            </w:r>
          </w:p>
          <w:p w:rsidR="00E55D17" w:rsidP="00095F45" w:rsidRDefault="00E55D17" w14:paraId="7C1D08A0" w14:textId="00E0D811"/>
          <w:p w:rsidR="00E55D17" w:rsidP="00095F45" w:rsidRDefault="00E55D17" w14:paraId="4CCDB40E" w14:textId="4DB72B44">
            <w:r>
              <w:t xml:space="preserve">Mae …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>. We have…</w:t>
            </w:r>
          </w:p>
          <w:p w:rsidR="00F25ECE" w:rsidP="00095F45" w:rsidRDefault="00F25ECE" w14:paraId="0703B1B7" w14:textId="0ABD291E">
            <w:r>
              <w:t xml:space="preserve">Count how many there are </w:t>
            </w:r>
            <w:r w:rsidR="00D739D7">
              <w:t>in each group</w:t>
            </w:r>
            <w:r w:rsidR="00EC1FE3">
              <w:t>:</w:t>
            </w:r>
          </w:p>
          <w:p w:rsidR="00EC1FE3" w:rsidP="00095F45" w:rsidRDefault="00EC1FE3" w14:paraId="15DF29F6" w14:textId="2D597DDA"/>
          <w:p w:rsidR="00EC1FE3" w:rsidP="00095F45" w:rsidRDefault="00EC1FE3" w14:paraId="5D3DE754" w14:textId="2056FE51">
            <w:proofErr w:type="spellStart"/>
            <w:r>
              <w:t>Dyma</w:t>
            </w:r>
            <w:proofErr w:type="spellEnd"/>
            <w:r>
              <w:t xml:space="preserve"> ….ci/</w:t>
            </w:r>
            <w:proofErr w:type="spellStart"/>
            <w:r>
              <w:t>cath</w:t>
            </w:r>
            <w:proofErr w:type="spellEnd"/>
            <w:r>
              <w:t>/</w:t>
            </w:r>
            <w:proofErr w:type="spellStart"/>
            <w:r>
              <w:t>bochdew</w:t>
            </w:r>
            <w:proofErr w:type="spellEnd"/>
            <w:r>
              <w:t>/</w:t>
            </w:r>
            <w:proofErr w:type="spellStart"/>
            <w:r>
              <w:t>cwni</w:t>
            </w:r>
            <w:r w:rsidR="006B155A">
              <w:t>ngen</w:t>
            </w:r>
            <w:proofErr w:type="spellEnd"/>
          </w:p>
          <w:p w:rsidR="00A77DC4" w:rsidP="00095F45" w:rsidRDefault="00A77DC4" w14:paraId="44672299" w14:textId="43A711C3"/>
          <w:p w:rsidR="00A77DC4" w:rsidP="00095F45" w:rsidRDefault="00A77DC4" w14:paraId="7B6138EF" w14:textId="3DE6F060">
            <w:r>
              <w:t xml:space="preserve">Ask </w:t>
            </w:r>
            <w:r w:rsidR="00135EE8">
              <w:t>children in each group ‘</w:t>
            </w:r>
            <w:proofErr w:type="spellStart"/>
            <w:r w:rsidR="00135EE8">
              <w:t>wyt</w:t>
            </w:r>
            <w:proofErr w:type="spellEnd"/>
            <w:r w:rsidR="00135EE8">
              <w:t xml:space="preserve"> </w:t>
            </w:r>
            <w:proofErr w:type="spellStart"/>
            <w:r w:rsidR="00135EE8">
              <w:t>ti’n</w:t>
            </w:r>
            <w:proofErr w:type="spellEnd"/>
            <w:r w:rsidR="00135EE8">
              <w:t xml:space="preserve"> </w:t>
            </w:r>
            <w:proofErr w:type="spellStart"/>
            <w:r w:rsidR="00135EE8">
              <w:t>hoffi’r</w:t>
            </w:r>
            <w:proofErr w:type="spellEnd"/>
            <w:r w:rsidR="00135EE8">
              <w:t>….</w:t>
            </w:r>
          </w:p>
          <w:p w:rsidR="00135EE8" w:rsidP="00095F45" w:rsidRDefault="00135EE8" w14:paraId="5FA05B1B" w14:textId="327F0FFB">
            <w:r>
              <w:t>Do you like the….</w:t>
            </w:r>
          </w:p>
          <w:p w:rsidR="00162658" w:rsidP="00095F45" w:rsidRDefault="00162658" w14:paraId="4F94D052" w14:textId="1B08C636"/>
          <w:p w:rsidR="00162658" w:rsidP="00095F45" w:rsidRDefault="00162658" w14:paraId="3AA8D917" w14:textId="03A2BED2">
            <w:r>
              <w:t xml:space="preserve">Model and guide answers: </w:t>
            </w:r>
            <w:proofErr w:type="spellStart"/>
            <w:r>
              <w:t>Oes</w:t>
            </w:r>
            <w:proofErr w:type="spellEnd"/>
            <w:r>
              <w:t xml:space="preserve">, </w:t>
            </w:r>
            <w:proofErr w:type="spellStart"/>
            <w:r>
              <w:t>dw</w:t>
            </w:r>
            <w:proofErr w:type="spellEnd"/>
            <w:r>
              <w:t xml:space="preserve"> </w:t>
            </w:r>
            <w:proofErr w:type="spellStart"/>
            <w:r>
              <w:t>i’n</w:t>
            </w:r>
            <w:proofErr w:type="spellEnd"/>
            <w:r>
              <w:t xml:space="preserve"> </w:t>
            </w:r>
            <w:proofErr w:type="spellStart"/>
            <w:r>
              <w:t>hoffi’r</w:t>
            </w:r>
            <w:proofErr w:type="spellEnd"/>
          </w:p>
          <w:p w:rsidR="00075898" w:rsidP="00095F45" w:rsidRDefault="005044AC" w14:paraId="157F2315" w14:textId="666D2B4D"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, </w:t>
            </w:r>
            <w:proofErr w:type="spellStart"/>
            <w:r>
              <w:t>dw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ddim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hoffi’r</w:t>
            </w:r>
            <w:proofErr w:type="spellEnd"/>
            <w:r>
              <w:t>…</w:t>
            </w:r>
          </w:p>
          <w:p w:rsidRPr="00095F45" w:rsidR="0000735A" w:rsidP="00095F45" w:rsidRDefault="0000735A" w14:paraId="65481C09" w14:textId="5DFACDAF"/>
        </w:tc>
        <w:tc>
          <w:tcPr>
            <w:tcW w:w="4971" w:type="dxa"/>
          </w:tcPr>
          <w:p w:rsidR="002B2D5B" w:rsidP="00153711" w:rsidRDefault="002B2D5B" w14:paraId="1A68682D" w14:textId="77777777">
            <w:pPr>
              <w:jc w:val="both"/>
            </w:pPr>
          </w:p>
          <w:p w:rsidR="00613368" w:rsidP="00153711" w:rsidRDefault="00613368" w14:paraId="5FB4B053" w14:textId="77777777">
            <w:pPr>
              <w:jc w:val="both"/>
            </w:pPr>
          </w:p>
          <w:p w:rsidR="00F3242B" w:rsidP="00153711" w:rsidRDefault="00B31C21" w14:paraId="4DE45476" w14:textId="77777777">
            <w:pPr>
              <w:jc w:val="both"/>
            </w:pPr>
            <w:r>
              <w:t xml:space="preserve">Children to </w:t>
            </w:r>
            <w:r w:rsidR="0088243E">
              <w:t xml:space="preserve">copy pronunciation of key words and join in with actions and </w:t>
            </w:r>
            <w:r w:rsidR="008F7D4F">
              <w:t>repetition of the ‘</w:t>
            </w:r>
            <w:proofErr w:type="spellStart"/>
            <w:r w:rsidR="008F7D4F">
              <w:t>Wishi</w:t>
            </w:r>
            <w:proofErr w:type="spellEnd"/>
            <w:r w:rsidR="008F7D4F">
              <w:t xml:space="preserve"> washi’ lines.</w:t>
            </w:r>
          </w:p>
          <w:p w:rsidR="00F3242B" w:rsidP="00153711" w:rsidRDefault="00F3242B" w14:paraId="61C523ED" w14:textId="77777777">
            <w:pPr>
              <w:jc w:val="both"/>
            </w:pPr>
          </w:p>
          <w:p w:rsidR="00F3242B" w:rsidP="00153711" w:rsidRDefault="00F3242B" w14:paraId="19185FDB" w14:textId="77777777">
            <w:pPr>
              <w:jc w:val="both"/>
            </w:pPr>
          </w:p>
          <w:p w:rsidR="00F3242B" w:rsidP="00153711" w:rsidRDefault="00F3242B" w14:paraId="53162AD9" w14:textId="77777777">
            <w:pPr>
              <w:jc w:val="both"/>
            </w:pPr>
          </w:p>
          <w:p w:rsidR="00F3242B" w:rsidP="00153711" w:rsidRDefault="00F3242B" w14:paraId="29F28AA3" w14:textId="77777777">
            <w:pPr>
              <w:jc w:val="both"/>
            </w:pPr>
          </w:p>
          <w:p w:rsidR="00F3242B" w:rsidP="00153711" w:rsidRDefault="00F3242B" w14:paraId="70B70655" w14:textId="77777777">
            <w:pPr>
              <w:jc w:val="both"/>
            </w:pPr>
          </w:p>
          <w:p w:rsidR="00F3242B" w:rsidP="00153711" w:rsidRDefault="00F3242B" w14:paraId="5AB10361" w14:textId="77777777">
            <w:pPr>
              <w:jc w:val="both"/>
            </w:pPr>
          </w:p>
          <w:p w:rsidR="00F3242B" w:rsidP="00153711" w:rsidRDefault="00F3242B" w14:paraId="29149E57" w14:textId="77777777">
            <w:pPr>
              <w:jc w:val="both"/>
            </w:pPr>
          </w:p>
          <w:p w:rsidR="00F3242B" w:rsidP="00153711" w:rsidRDefault="00F3242B" w14:paraId="24AEE760" w14:textId="77777777">
            <w:pPr>
              <w:jc w:val="both"/>
            </w:pPr>
          </w:p>
          <w:p w:rsidR="00F3242B" w:rsidP="00153711" w:rsidRDefault="00F3242B" w14:paraId="43D6A00B" w14:textId="77777777">
            <w:pPr>
              <w:jc w:val="both"/>
            </w:pPr>
          </w:p>
          <w:p w:rsidR="00F3242B" w:rsidP="00153711" w:rsidRDefault="00F3242B" w14:paraId="2DF18649" w14:textId="77777777">
            <w:pPr>
              <w:jc w:val="both"/>
            </w:pPr>
          </w:p>
          <w:p w:rsidR="00F3242B" w:rsidP="00153711" w:rsidRDefault="00F3242B" w14:paraId="569BDAFB" w14:textId="77777777">
            <w:pPr>
              <w:jc w:val="both"/>
            </w:pPr>
          </w:p>
          <w:p w:rsidR="00F3242B" w:rsidP="00153711" w:rsidRDefault="00F3242B" w14:paraId="33795908" w14:textId="77777777">
            <w:pPr>
              <w:jc w:val="both"/>
            </w:pPr>
          </w:p>
          <w:p w:rsidR="00F3242B" w:rsidP="00153711" w:rsidRDefault="00F3242B" w14:paraId="689E00E2" w14:textId="77777777">
            <w:pPr>
              <w:jc w:val="both"/>
            </w:pPr>
          </w:p>
          <w:p w:rsidRPr="00F3242B" w:rsidR="00F3242B" w:rsidP="00153711" w:rsidRDefault="00F3242B" w14:paraId="6F32319A" w14:textId="73E4CBA7">
            <w:pPr>
              <w:jc w:val="both"/>
            </w:pPr>
            <w:r>
              <w:t>Children to engage in question and answer patterns</w:t>
            </w:r>
            <w:r w:rsidR="00F65342">
              <w:t xml:space="preserve"> as modelled by student teacher.</w:t>
            </w:r>
          </w:p>
        </w:tc>
        <w:tc>
          <w:tcPr>
            <w:tcW w:w="2903" w:type="dxa"/>
          </w:tcPr>
          <w:p w:rsidR="002B2D5B" w:rsidP="00153711" w:rsidRDefault="002B2D5B" w14:paraId="158D3120" w14:textId="77777777">
            <w:pPr>
              <w:jc w:val="both"/>
            </w:pPr>
          </w:p>
          <w:p w:rsidR="00895A20" w:rsidP="00153711" w:rsidRDefault="00895A20" w14:paraId="3FEFA2E5" w14:textId="77777777">
            <w:pPr>
              <w:jc w:val="both"/>
            </w:pPr>
          </w:p>
          <w:p w:rsidR="00895A20" w:rsidP="00153711" w:rsidRDefault="00895A20" w14:paraId="77DCCF5E" w14:textId="77777777">
            <w:pPr>
              <w:jc w:val="both"/>
            </w:pPr>
          </w:p>
          <w:p w:rsidR="00E627DD" w:rsidP="00153711" w:rsidRDefault="00E627DD" w14:paraId="6D2EFCD2" w14:textId="77777777">
            <w:pPr>
              <w:jc w:val="both"/>
            </w:pPr>
          </w:p>
          <w:p w:rsidRPr="00895A20" w:rsidR="00B31C21" w:rsidP="00153711" w:rsidRDefault="00B31C21" w14:paraId="73A5E4AB" w14:textId="06824F06">
            <w:pPr>
              <w:jc w:val="both"/>
            </w:pPr>
            <w:r>
              <w:t>Pictures of a dog, cat, rabbit and hamster</w:t>
            </w:r>
            <w:r w:rsidR="00232529">
              <w:t>.</w:t>
            </w:r>
            <w:r w:rsidR="002D1AB7">
              <w:t xml:space="preserve"> Washing up bowl.</w:t>
            </w:r>
          </w:p>
        </w:tc>
      </w:tr>
      <w:tr w:rsidRPr="006243FA" w:rsidR="002B2D5B" w:rsidTr="002B2D5B" w14:paraId="78EBC3C5" w14:textId="77777777">
        <w:trPr>
          <w:trHeight w:val="2051"/>
        </w:trPr>
        <w:tc>
          <w:tcPr>
            <w:tcW w:w="1249" w:type="dxa"/>
          </w:tcPr>
          <w:p w:rsidRPr="006243FA" w:rsidR="002B2D5B" w:rsidP="002B2D5B" w:rsidRDefault="002B2D5B" w14:paraId="12989264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0234BE87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3C7DFD5C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:rsidR="00E912D5" w:rsidP="00DB4F54" w:rsidRDefault="00E912D5" w14:paraId="5D57BC23" w14:textId="77777777"/>
          <w:p w:rsidR="00E912D5" w:rsidP="00DB4F54" w:rsidRDefault="004F7330" w14:paraId="74BCC0D6" w14:textId="77777777">
            <w:r>
              <w:t>Bring children back together</w:t>
            </w:r>
            <w:r w:rsidR="00CC6FA3">
              <w:t xml:space="preserve"> in a </w:t>
            </w:r>
            <w:proofErr w:type="gramStart"/>
            <w:r w:rsidR="00CC6FA3">
              <w:t xml:space="preserve">circle </w:t>
            </w:r>
            <w:r w:rsidR="00202D71">
              <w:t>.</w:t>
            </w:r>
            <w:proofErr w:type="gramEnd"/>
            <w:r w:rsidR="00202D71">
              <w:t xml:space="preserve"> Repeat the </w:t>
            </w:r>
            <w:r w:rsidR="00BB5990">
              <w:t xml:space="preserve">section of the story where the animals are </w:t>
            </w:r>
            <w:proofErr w:type="gramStart"/>
            <w:r w:rsidR="00BB5990">
              <w:t>washed, and</w:t>
            </w:r>
            <w:proofErr w:type="gramEnd"/>
            <w:r w:rsidR="00BB5990">
              <w:t xml:space="preserve"> ask the children with those animals to drop them in the bath </w:t>
            </w:r>
            <w:r w:rsidR="00CC6FA3">
              <w:t>(washing up bowl) as we get to each one</w:t>
            </w:r>
            <w:r w:rsidR="00030766">
              <w:t>.</w:t>
            </w:r>
          </w:p>
          <w:p w:rsidR="00030766" w:rsidP="00DB4F54" w:rsidRDefault="00030766" w14:paraId="6DD9693F" w14:textId="77777777"/>
          <w:p w:rsidR="00030766" w:rsidP="00DB4F54" w:rsidRDefault="00030766" w14:paraId="05ABD6FB" w14:textId="77777777">
            <w:proofErr w:type="spellStart"/>
            <w:r>
              <w:t>Amser</w:t>
            </w:r>
            <w:proofErr w:type="spellEnd"/>
            <w:r>
              <w:t xml:space="preserve"> bath!</w:t>
            </w:r>
          </w:p>
          <w:p w:rsidR="00030766" w:rsidP="00DB4F54" w:rsidRDefault="00030766" w14:paraId="384890A6" w14:textId="77777777">
            <w:r>
              <w:t>Bath time</w:t>
            </w:r>
          </w:p>
          <w:p w:rsidR="00DA3DCE" w:rsidP="00DB4F54" w:rsidRDefault="00DA3DCE" w14:paraId="452A796C" w14:textId="77777777"/>
          <w:p w:rsidRPr="00A3711F" w:rsidR="00DA3DCE" w:rsidP="00DB4F54" w:rsidRDefault="00DA3DCE" w14:paraId="483EB441" w14:textId="567950B7">
            <w:r>
              <w:t>Read the lines again</w:t>
            </w:r>
            <w:r w:rsidR="005E756E">
              <w:t xml:space="preserve"> then finish with </w:t>
            </w:r>
            <w:r w:rsidR="0028675F">
              <w:t>‘</w:t>
            </w:r>
            <w:proofErr w:type="spellStart"/>
            <w:r w:rsidR="0028675F">
              <w:t>Mae’r</w:t>
            </w:r>
            <w:proofErr w:type="spellEnd"/>
            <w:r w:rsidR="0028675F">
              <w:t xml:space="preserve"> </w:t>
            </w:r>
            <w:proofErr w:type="spellStart"/>
            <w:r w:rsidR="0028675F">
              <w:t>anifail</w:t>
            </w:r>
            <w:r w:rsidR="006B0C28">
              <w:t>iaud</w:t>
            </w:r>
            <w:proofErr w:type="spellEnd"/>
            <w:r w:rsidR="0028675F">
              <w:t xml:space="preserve"> </w:t>
            </w:r>
            <w:proofErr w:type="spellStart"/>
            <w:r w:rsidR="00950D62">
              <w:t>yn</w:t>
            </w:r>
            <w:proofErr w:type="spellEnd"/>
            <w:r w:rsidR="00950D62">
              <w:t xml:space="preserve"> </w:t>
            </w:r>
            <w:proofErr w:type="spellStart"/>
            <w:r w:rsidR="00950D62">
              <w:t>glanhau</w:t>
            </w:r>
            <w:proofErr w:type="spellEnd"/>
            <w:r w:rsidR="00950D62">
              <w:t xml:space="preserve"> </w:t>
            </w:r>
            <w:proofErr w:type="spellStart"/>
            <w:r w:rsidR="00950D62">
              <w:t>nawr</w:t>
            </w:r>
            <w:proofErr w:type="spellEnd"/>
            <w:r w:rsidR="00950D62">
              <w:t>’ ‘The animals are clean now’</w:t>
            </w:r>
          </w:p>
        </w:tc>
        <w:tc>
          <w:tcPr>
            <w:tcW w:w="4971" w:type="dxa"/>
          </w:tcPr>
          <w:p w:rsidR="002B2D5B" w:rsidP="003D73E2" w:rsidRDefault="002B2D5B" w14:paraId="2A163885" w14:textId="26E632C3"/>
          <w:p w:rsidRPr="008B0EF2" w:rsidR="002B2D5B" w:rsidP="008B0EF2" w:rsidRDefault="003D73E2" w14:paraId="31831FA2" w14:textId="44A568AE">
            <w:r>
              <w:t xml:space="preserve">Children to </w:t>
            </w:r>
            <w:r w:rsidR="00804480">
              <w:t xml:space="preserve">sit in a circle, with the </w:t>
            </w:r>
            <w:proofErr w:type="gramStart"/>
            <w:r w:rsidR="00804480">
              <w:t>bath tub</w:t>
            </w:r>
            <w:proofErr w:type="gramEnd"/>
            <w:r w:rsidR="00804480">
              <w:t xml:space="preserve"> in the middle</w:t>
            </w:r>
            <w:r w:rsidR="008B0EF2">
              <w:t>. As the different animals are identified in the story</w:t>
            </w:r>
            <w:r w:rsidR="00030766">
              <w:t xml:space="preserve">, children </w:t>
            </w:r>
            <w:r w:rsidR="002A1878">
              <w:t xml:space="preserve">put them into the </w:t>
            </w:r>
            <w:proofErr w:type="gramStart"/>
            <w:r w:rsidR="002A1878">
              <w:t>bath tub</w:t>
            </w:r>
            <w:proofErr w:type="gramEnd"/>
          </w:p>
          <w:p w:rsidRPr="006243FA" w:rsidR="002B2D5B" w:rsidP="002B2D5B" w:rsidRDefault="002B2D5B" w14:paraId="0E61511D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46716F0C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:rsidR="002B2D5B" w:rsidP="002B2D5B" w:rsidRDefault="002B2D5B" w14:paraId="28C7A053" w14:textId="77777777">
            <w:pPr>
              <w:jc w:val="center"/>
            </w:pPr>
          </w:p>
          <w:p w:rsidRPr="00804480" w:rsidR="008B0EF2" w:rsidP="002B2D5B" w:rsidRDefault="008B0EF2" w14:paraId="08BDEAF7" w14:textId="44751384">
            <w:pPr>
              <w:jc w:val="center"/>
            </w:pPr>
            <w:r>
              <w:t>Washing up bowl, pictures of animals</w:t>
            </w:r>
          </w:p>
        </w:tc>
      </w:tr>
    </w:tbl>
    <w:p w:rsidRPr="006243FA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6243FA" w:rsidR="00EF0BE1" w:rsidP="00EF0BE1" w:rsidRDefault="00EF0BE1" w14:paraId="4A514B70" w14:textId="77777777">
      <w:pPr>
        <w:rPr>
          <w:sz w:val="28"/>
          <w:szCs w:val="28"/>
        </w:rPr>
      </w:pPr>
    </w:p>
    <w:p w:rsidRPr="006243FA" w:rsidR="00EF0BE1" w:rsidP="00EF0BE1" w:rsidRDefault="00EF0BE1" w14:paraId="2BC7D158" w14:textId="77777777">
      <w:pPr>
        <w:rPr>
          <w:sz w:val="28"/>
          <w:szCs w:val="28"/>
        </w:rPr>
      </w:pPr>
    </w:p>
    <w:p w:rsidRPr="006243FA" w:rsidR="00EF0BE1" w:rsidP="00EF0BE1" w:rsidRDefault="00EF0BE1" w14:paraId="2BB6E5A7" w14:textId="77777777">
      <w:pPr>
        <w:rPr>
          <w:sz w:val="28"/>
          <w:szCs w:val="28"/>
        </w:rPr>
      </w:pPr>
    </w:p>
    <w:p w:rsidRPr="006243FA" w:rsidR="00EF0BE1" w:rsidP="00EF0BE1" w:rsidRDefault="00EF0BE1" w14:paraId="2294F27D" w14:textId="77777777">
      <w:pPr>
        <w:rPr>
          <w:sz w:val="28"/>
          <w:szCs w:val="28"/>
        </w:rPr>
      </w:pPr>
    </w:p>
    <w:p w:rsidRPr="006243FA" w:rsidR="00EF0BE1" w:rsidP="00EF0BE1" w:rsidRDefault="00EF0BE1" w14:paraId="47276F70" w14:textId="77777777">
      <w:pPr>
        <w:rPr>
          <w:sz w:val="28"/>
          <w:szCs w:val="28"/>
        </w:rPr>
      </w:pPr>
    </w:p>
    <w:p w:rsidRPr="006243FA" w:rsidR="00EF0BE1" w:rsidP="00EF0BE1" w:rsidRDefault="00EF0BE1" w14:paraId="4EEB0736" w14:textId="77777777">
      <w:pPr>
        <w:rPr>
          <w:sz w:val="28"/>
          <w:szCs w:val="28"/>
        </w:rPr>
      </w:pPr>
    </w:p>
    <w:p w:rsidRPr="006243FA" w:rsidR="00EF0BE1" w:rsidP="00EF0BE1" w:rsidRDefault="00EF0BE1" w14:paraId="29806F32" w14:textId="77777777">
      <w:pPr>
        <w:rPr>
          <w:sz w:val="28"/>
          <w:szCs w:val="28"/>
        </w:rPr>
      </w:pPr>
    </w:p>
    <w:p w:rsidRPr="006243FA" w:rsidR="00EF0BE1" w:rsidP="00EF0BE1" w:rsidRDefault="00EF0BE1" w14:paraId="3F369D11" w14:textId="77777777">
      <w:pPr>
        <w:rPr>
          <w:sz w:val="28"/>
          <w:szCs w:val="28"/>
        </w:rPr>
      </w:pPr>
    </w:p>
    <w:p w:rsidRPr="006243FA" w:rsidR="00EF0BE1" w:rsidP="00EF0BE1" w:rsidRDefault="00EF0BE1" w14:paraId="2D346F17" w14:textId="77777777">
      <w:pPr>
        <w:rPr>
          <w:sz w:val="28"/>
          <w:szCs w:val="28"/>
        </w:rPr>
      </w:pPr>
    </w:p>
    <w:p w:rsidRPr="006243FA" w:rsidR="00EF0BE1" w:rsidP="00EF0BE1" w:rsidRDefault="00EF0BE1" w14:paraId="4F969DFF" w14:textId="77777777">
      <w:pPr>
        <w:rPr>
          <w:sz w:val="28"/>
          <w:szCs w:val="28"/>
        </w:rPr>
      </w:pPr>
    </w:p>
    <w:p w:rsidRPr="006243FA" w:rsidR="00EF0BE1" w:rsidP="00EF0BE1" w:rsidRDefault="00EF0BE1" w14:paraId="603814E7" w14:textId="77777777">
      <w:pPr>
        <w:rPr>
          <w:sz w:val="28"/>
          <w:szCs w:val="28"/>
        </w:rPr>
      </w:pPr>
    </w:p>
    <w:p w:rsidRPr="006243FA" w:rsidR="00EF0BE1" w:rsidP="00EF0BE1" w:rsidRDefault="00EF0BE1" w14:paraId="6286D6E1" w14:textId="77777777">
      <w:pPr>
        <w:rPr>
          <w:sz w:val="28"/>
          <w:szCs w:val="28"/>
        </w:rPr>
      </w:pPr>
    </w:p>
    <w:p w:rsidRPr="006243FA" w:rsidR="00EF0BE1" w:rsidP="00EF0BE1" w:rsidRDefault="00EF0BE1" w14:paraId="69EE6455" w14:textId="77777777">
      <w:pPr>
        <w:rPr>
          <w:sz w:val="28"/>
          <w:szCs w:val="28"/>
        </w:rPr>
      </w:pPr>
    </w:p>
    <w:p w:rsidRPr="006243FA" w:rsidR="00EF0BE1" w:rsidP="00EF0BE1" w:rsidRDefault="00EF0BE1" w14:paraId="798BEE9C" w14:textId="77777777">
      <w:pPr>
        <w:rPr>
          <w:sz w:val="28"/>
          <w:szCs w:val="28"/>
        </w:rPr>
      </w:pPr>
    </w:p>
    <w:p w:rsidRPr="006243FA" w:rsidR="00EF0BE1" w:rsidP="00EF0BE1" w:rsidRDefault="00EF0BE1" w14:paraId="084DDFCB" w14:textId="77777777">
      <w:pPr>
        <w:rPr>
          <w:sz w:val="28"/>
          <w:szCs w:val="28"/>
        </w:rPr>
      </w:pPr>
    </w:p>
    <w:p w:rsidRPr="006243FA" w:rsidR="00EF0BE1" w:rsidP="00EF0BE1" w:rsidRDefault="00EF0BE1" w14:paraId="2E8F31CF" w14:textId="77777777">
      <w:pPr>
        <w:rPr>
          <w:sz w:val="28"/>
          <w:szCs w:val="28"/>
        </w:rPr>
      </w:pPr>
    </w:p>
    <w:p w:rsidRPr="006243FA" w:rsidR="00EF0BE1" w:rsidP="00EF0BE1" w:rsidRDefault="00EF0BE1" w14:paraId="46769B7B" w14:textId="77777777">
      <w:pPr>
        <w:rPr>
          <w:sz w:val="28"/>
          <w:szCs w:val="28"/>
        </w:rPr>
      </w:pPr>
    </w:p>
    <w:p w:rsidRPr="006243FA" w:rsidR="00EF0BE1" w:rsidP="00EF0BE1" w:rsidRDefault="00EF0BE1" w14:paraId="4F3789E3" w14:textId="77777777">
      <w:pPr>
        <w:rPr>
          <w:sz w:val="28"/>
          <w:szCs w:val="28"/>
        </w:rPr>
      </w:pPr>
    </w:p>
    <w:p w:rsidRPr="006243FA" w:rsidR="00EF0BE1" w:rsidP="00EF0BE1" w:rsidRDefault="00EF0BE1" w14:paraId="20B198E4" w14:textId="77777777">
      <w:pPr>
        <w:rPr>
          <w:sz w:val="28"/>
          <w:szCs w:val="28"/>
        </w:rPr>
      </w:pPr>
    </w:p>
    <w:p w:rsidRPr="006243FA" w:rsidR="00EF0BE1" w:rsidP="00EF0BE1" w:rsidRDefault="00EF0BE1" w14:paraId="58432AFC" w14:textId="77777777">
      <w:pPr>
        <w:rPr>
          <w:sz w:val="28"/>
          <w:szCs w:val="28"/>
        </w:rPr>
      </w:pPr>
    </w:p>
    <w:p w:rsidRPr="006243FA" w:rsidR="00EF0BE1" w:rsidP="00EF0BE1" w:rsidRDefault="00EF0BE1" w14:paraId="23D4DC51" w14:textId="77777777">
      <w:pPr>
        <w:rPr>
          <w:sz w:val="28"/>
          <w:szCs w:val="28"/>
        </w:rPr>
      </w:pPr>
    </w:p>
    <w:p w:rsidRPr="006243FA" w:rsidR="00EF0BE1" w:rsidP="00EF0BE1" w:rsidRDefault="00EF0BE1" w14:paraId="3814CFF1" w14:textId="77777777">
      <w:pPr>
        <w:rPr>
          <w:sz w:val="28"/>
          <w:szCs w:val="28"/>
        </w:rPr>
      </w:pPr>
    </w:p>
    <w:p w:rsidRPr="006243FA" w:rsidR="00EF0BE1" w:rsidP="00EF0BE1" w:rsidRDefault="00EF0BE1" w14:paraId="117A1317" w14:textId="77777777">
      <w:pPr>
        <w:rPr>
          <w:sz w:val="28"/>
          <w:szCs w:val="28"/>
        </w:rPr>
      </w:pPr>
    </w:p>
    <w:p w:rsidRPr="006243FA" w:rsidR="00DB1D3B" w:rsidP="00EF0BE1" w:rsidRDefault="00DB1D3B" w14:paraId="33FC4CE7" w14:textId="77777777">
      <w:pPr>
        <w:rPr>
          <w:sz w:val="28"/>
          <w:szCs w:val="28"/>
        </w:rPr>
        <w:sectPr w:rsidRPr="006243FA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6243FA" w:rsidR="00825827" w:rsidP="00825827" w:rsidRDefault="00825827" w14:paraId="12A401DF" w14:textId="6525B3C2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:rsidRPr="006243FA" w:rsidR="00825827" w:rsidP="00825827" w:rsidRDefault="00825827" w14:paraId="38E88527" w14:textId="7777777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:rsidRPr="006243FA" w:rsidR="00825827" w:rsidP="00825827" w:rsidRDefault="00825827" w14:paraId="4B490B66" w14:textId="7777777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:rsidRPr="006243FA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6243FA" w:rsidR="00825827" w:rsidTr="00941762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6243FA" w:rsidR="00825827" w:rsidP="00825827" w:rsidRDefault="00825827" w14:paraId="60ACB732" w14:textId="7777777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:rsidRPr="006243FA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00941762" w14:paraId="3062B5D2" w14:textId="77777777">
        <w:tc>
          <w:tcPr>
            <w:tcW w:w="1980" w:type="dxa"/>
            <w:shd w:val="clear" w:color="auto" w:fill="D9E2F3" w:themeFill="accent1" w:themeFillTint="33"/>
          </w:tcPr>
          <w:p w:rsidRPr="008E226F" w:rsidR="00825827" w:rsidP="00825827" w:rsidRDefault="00825827" w14:paraId="68427B60" w14:textId="5DB54463">
            <w:r w:rsidRPr="008E226F">
              <w:t>Evidence of Learning (including attitude to learning</w:t>
            </w:r>
            <w:r w:rsidRPr="008E226F" w:rsidR="00167F75">
              <w:t xml:space="preserve"> over time)</w:t>
            </w:r>
            <w:r w:rsidRPr="008E226F">
              <w:t>)</w:t>
            </w:r>
          </w:p>
        </w:tc>
        <w:tc>
          <w:tcPr>
            <w:tcW w:w="7030" w:type="dxa"/>
          </w:tcPr>
          <w:p w:rsidRPr="008E226F" w:rsidR="00825827" w:rsidP="00825827" w:rsidRDefault="009E316B" w14:paraId="598404E4" w14:textId="062B408E">
            <w:pPr>
              <w:rPr>
                <w:bCs/>
              </w:rPr>
            </w:pPr>
            <w:r w:rsidRPr="008E226F">
              <w:rPr>
                <w:b/>
              </w:rPr>
              <w:t xml:space="preserve">Who: </w:t>
            </w:r>
            <w:r w:rsidRPr="008E226F" w:rsidR="00A43366">
              <w:rPr>
                <w:bCs/>
              </w:rPr>
              <w:t>Whole class session</w:t>
            </w:r>
            <w:r w:rsidRPr="008E226F" w:rsidR="00B810D6">
              <w:rPr>
                <w:bCs/>
              </w:rPr>
              <w:t xml:space="preserve"> – all children to be </w:t>
            </w:r>
            <w:proofErr w:type="gramStart"/>
            <w:r w:rsidRPr="008E226F" w:rsidR="00B810D6">
              <w:rPr>
                <w:bCs/>
              </w:rPr>
              <w:t>considered</w:t>
            </w:r>
            <w:proofErr w:type="gramEnd"/>
            <w:r w:rsidRPr="008E226F" w:rsidR="00B810D6">
              <w:rPr>
                <w:bCs/>
              </w:rPr>
              <w:t xml:space="preserve"> </w:t>
            </w:r>
          </w:p>
          <w:p w:rsidRPr="008E226F" w:rsidR="00F56463" w:rsidP="00825827" w:rsidRDefault="00F56463" w14:paraId="44584D45" w14:textId="2362E125">
            <w:pPr>
              <w:rPr>
                <w:bCs/>
              </w:rPr>
            </w:pPr>
            <w:r w:rsidRPr="008E226F">
              <w:rPr>
                <w:b/>
              </w:rPr>
              <w:t xml:space="preserve">How: </w:t>
            </w:r>
            <w:r w:rsidRPr="008E226F">
              <w:rPr>
                <w:bCs/>
              </w:rPr>
              <w:t>Evaluation will be based on level of engagement</w:t>
            </w:r>
            <w:r w:rsidRPr="008E226F" w:rsidR="00C13255">
              <w:rPr>
                <w:bCs/>
              </w:rPr>
              <w:t>, responses from children to questions.</w:t>
            </w:r>
          </w:p>
          <w:p w:rsidRPr="008E226F" w:rsidR="00C13255" w:rsidP="00825827" w:rsidRDefault="00C13255" w14:paraId="23640DE7" w14:textId="0910EC0F">
            <w:pPr>
              <w:rPr>
                <w:bCs/>
              </w:rPr>
            </w:pPr>
            <w:r w:rsidRPr="008E226F">
              <w:rPr>
                <w:b/>
              </w:rPr>
              <w:t xml:space="preserve">What: </w:t>
            </w:r>
            <w:r w:rsidRPr="008E226F" w:rsidR="006A790B">
              <w:rPr>
                <w:bCs/>
              </w:rPr>
              <w:t>Looking for positive attitudes, good listening, good responses to questions</w:t>
            </w:r>
            <w:r w:rsidRPr="008E226F" w:rsidR="0047372E">
              <w:rPr>
                <w:bCs/>
              </w:rPr>
              <w:t>, modelling of language used.</w:t>
            </w:r>
          </w:p>
          <w:p w:rsidRPr="008E226F" w:rsidR="00825827" w:rsidP="00825827" w:rsidRDefault="009E13F6" w14:paraId="38BC71B3" w14:textId="0E4AC182">
            <w:pPr>
              <w:rPr>
                <w:bCs/>
              </w:rPr>
            </w:pPr>
            <w:r w:rsidRPr="008E226F">
              <w:rPr>
                <w:b/>
              </w:rPr>
              <w:t xml:space="preserve">Why: </w:t>
            </w:r>
            <w:r w:rsidRPr="008E226F" w:rsidR="00D72057">
              <w:rPr>
                <w:bCs/>
              </w:rPr>
              <w:t xml:space="preserve">At this stage I am </w:t>
            </w:r>
            <w:r w:rsidRPr="008E226F" w:rsidR="005069DA">
              <w:rPr>
                <w:bCs/>
              </w:rPr>
              <w:t xml:space="preserve">looking for </w:t>
            </w:r>
            <w:r w:rsidRPr="008E226F" w:rsidR="009A2025">
              <w:rPr>
                <w:bCs/>
              </w:rPr>
              <w:t>use of the language in a conversational way</w:t>
            </w:r>
            <w:r w:rsidRPr="008E226F" w:rsidR="00E70BB0">
              <w:rPr>
                <w:bCs/>
              </w:rPr>
              <w:t xml:space="preserve"> with correct pronunciation. As such </w:t>
            </w:r>
            <w:r w:rsidRPr="008E226F" w:rsidR="00783878">
              <w:rPr>
                <w:bCs/>
              </w:rPr>
              <w:t xml:space="preserve">I feel that verbal discussion </w:t>
            </w:r>
            <w:r w:rsidRPr="008E226F" w:rsidR="00F67A0C">
              <w:rPr>
                <w:bCs/>
              </w:rPr>
              <w:t>is an appropriat</w:t>
            </w:r>
            <w:r w:rsidRPr="008E226F" w:rsidR="006D6D4E">
              <w:rPr>
                <w:bCs/>
              </w:rPr>
              <w:t>e method to use.</w:t>
            </w:r>
            <w:r w:rsidRPr="008E226F" w:rsidR="00785237">
              <w:rPr>
                <w:bCs/>
              </w:rPr>
              <w:t xml:space="preserve"> I do not know the children well enough to determine how much progress they are making </w:t>
            </w:r>
            <w:r w:rsidRPr="008E226F" w:rsidR="00584AA9">
              <w:rPr>
                <w:bCs/>
              </w:rPr>
              <w:t>in using the l</w:t>
            </w:r>
            <w:r w:rsidRPr="008E226F" w:rsidR="00364179">
              <w:rPr>
                <w:bCs/>
              </w:rPr>
              <w:t>anguage</w:t>
            </w:r>
            <w:r w:rsidRPr="008E226F" w:rsidR="00CA5DEF">
              <w:rPr>
                <w:bCs/>
              </w:rPr>
              <w:t>.</w:t>
            </w:r>
          </w:p>
        </w:tc>
      </w:tr>
      <w:tr w:rsidRPr="006243FA" w:rsidR="00825827" w:rsidTr="00941762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:rsidRPr="008E226F" w:rsidR="00825827" w:rsidP="00825827" w:rsidRDefault="00BF5170" w14:paraId="55E6124E" w14:textId="6991777A">
            <w:r w:rsidRPr="008E226F">
              <w:t xml:space="preserve">Next </w:t>
            </w:r>
            <w:r w:rsidRPr="008E226F" w:rsidR="00825827">
              <w:t>Steps for Progress</w:t>
            </w:r>
          </w:p>
          <w:p w:rsidRPr="008E226F" w:rsidR="00825827" w:rsidP="00825827" w:rsidRDefault="00825827" w14:paraId="76590C14" w14:textId="77777777"/>
        </w:tc>
        <w:tc>
          <w:tcPr>
            <w:tcW w:w="7030" w:type="dxa"/>
          </w:tcPr>
          <w:p w:rsidRPr="008E226F" w:rsidR="00825827" w:rsidP="00825827" w:rsidRDefault="000534BD" w14:paraId="513161FC" w14:textId="4AB411C7">
            <w:r w:rsidRPr="008E226F">
              <w:rPr>
                <w:b/>
                <w:bCs/>
              </w:rPr>
              <w:t xml:space="preserve">Who: </w:t>
            </w:r>
            <w:r w:rsidRPr="008E226F">
              <w:t xml:space="preserve">Whole class </w:t>
            </w:r>
            <w:r w:rsidRPr="008E226F" w:rsidR="00C3523D">
              <w:t>– to engage in a longer conversation using ‘</w:t>
            </w:r>
            <w:proofErr w:type="spellStart"/>
            <w:r w:rsidRPr="008E226F" w:rsidR="00C3523D">
              <w:t>hoffi</w:t>
            </w:r>
            <w:proofErr w:type="spellEnd"/>
            <w:r w:rsidRPr="008E226F" w:rsidR="00C3523D">
              <w:t xml:space="preserve">’ and a range of </w:t>
            </w:r>
            <w:r w:rsidRPr="008E226F" w:rsidR="00874FBB">
              <w:t>objects/</w:t>
            </w:r>
            <w:proofErr w:type="gramStart"/>
            <w:r w:rsidRPr="008E226F" w:rsidR="00874FBB">
              <w:t>things.</w:t>
            </w:r>
            <w:proofErr w:type="gramEnd"/>
          </w:p>
          <w:p w:rsidRPr="008E226F" w:rsidR="009D6A4D" w:rsidP="00825827" w:rsidRDefault="009D6A4D" w14:paraId="163E8D92" w14:textId="68956880">
            <w:r w:rsidRPr="008E226F">
              <w:rPr>
                <w:b/>
                <w:bCs/>
              </w:rPr>
              <w:t xml:space="preserve">How: </w:t>
            </w:r>
            <w:r w:rsidRPr="008E226F" w:rsidR="00F91519">
              <w:t>Using the same images as used in the session as a starter I would promote conversations around ‘I like’ and pair the child</w:t>
            </w:r>
            <w:r w:rsidRPr="008E226F" w:rsidR="001D52CF">
              <w:t xml:space="preserve">ren up to do the same. </w:t>
            </w:r>
            <w:r w:rsidRPr="008E226F" w:rsidR="00681C1E">
              <w:t>I would then add a question ‘</w:t>
            </w:r>
            <w:proofErr w:type="spellStart"/>
            <w:r w:rsidRPr="008E226F" w:rsidR="00681C1E">
              <w:t>Wyt</w:t>
            </w:r>
            <w:proofErr w:type="spellEnd"/>
            <w:r w:rsidRPr="008E226F" w:rsidR="00681C1E">
              <w:t xml:space="preserve">’ </w:t>
            </w:r>
            <w:proofErr w:type="spellStart"/>
            <w:r w:rsidRPr="008E226F" w:rsidR="00681C1E">
              <w:t>ti’n</w:t>
            </w:r>
            <w:proofErr w:type="spellEnd"/>
            <w:r w:rsidRPr="008E226F" w:rsidR="00681C1E">
              <w:t xml:space="preserve"> </w:t>
            </w:r>
            <w:proofErr w:type="spellStart"/>
            <w:r w:rsidRPr="008E226F" w:rsidR="00681C1E">
              <w:t>hoffi</w:t>
            </w:r>
            <w:proofErr w:type="spellEnd"/>
            <w:r w:rsidRPr="008E226F" w:rsidR="00681C1E">
              <w:t>…’ to make the conversation longer.</w:t>
            </w:r>
          </w:p>
          <w:p w:rsidRPr="008E226F" w:rsidR="00681C1E" w:rsidP="00825827" w:rsidRDefault="005D2756" w14:paraId="46D6EBEA" w14:textId="6D43CEB0">
            <w:r w:rsidRPr="008E226F">
              <w:rPr>
                <w:b/>
                <w:bCs/>
              </w:rPr>
              <w:t xml:space="preserve">What: </w:t>
            </w:r>
            <w:r w:rsidRPr="008E226F">
              <w:t xml:space="preserve">By extending the conversational pattern it will enable the children to engage in a longer conversation and </w:t>
            </w:r>
            <w:r w:rsidRPr="008E226F" w:rsidR="000F010A">
              <w:t>expand their vocabulary.</w:t>
            </w:r>
          </w:p>
          <w:p w:rsidRPr="008E226F" w:rsidR="00825827" w:rsidP="00825827" w:rsidRDefault="000F010A" w14:paraId="6E88F129" w14:textId="3A12067F">
            <w:r w:rsidRPr="008E226F">
              <w:rPr>
                <w:b/>
                <w:bCs/>
              </w:rPr>
              <w:t xml:space="preserve">Why: </w:t>
            </w:r>
            <w:r w:rsidRPr="008E226F">
              <w:t xml:space="preserve">Doing this will provide an opportunity for children to </w:t>
            </w:r>
            <w:r w:rsidRPr="008E226F" w:rsidR="008E493A">
              <w:t>embed their knowledge at progression step 1 providing a strong base from which to move on to progression step 2.</w:t>
            </w:r>
          </w:p>
        </w:tc>
      </w:tr>
    </w:tbl>
    <w:p w:rsidRPr="006243FA" w:rsidR="00825827" w:rsidP="00825827" w:rsidRDefault="00825827" w14:paraId="7AFDDA83" w14:textId="77777777">
      <w:pPr>
        <w:rPr>
          <w:sz w:val="20"/>
          <w:szCs w:val="20"/>
        </w:rPr>
      </w:pPr>
    </w:p>
    <w:p w:rsidRPr="006243FA" w:rsidR="00825827" w:rsidP="00825827" w:rsidRDefault="00825827" w14:paraId="77B4D4EA" w14:textId="7777777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6243FA" w:rsidR="00825827" w:rsidTr="00941762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6243FA" w:rsidR="00825827" w:rsidP="00825827" w:rsidRDefault="00825827" w14:paraId="6F5902A0" w14:textId="38824899">
            <w:pPr>
              <w:rPr>
                <w:b/>
              </w:rPr>
            </w:pPr>
            <w:r w:rsidRPr="006243FA">
              <w:rPr>
                <w:b/>
              </w:rPr>
              <w:t xml:space="preserve">Reflective Analysis of Teaching and Strategies </w:t>
            </w:r>
            <w:proofErr w:type="gramStart"/>
            <w:r w:rsidRPr="006243FA">
              <w:rPr>
                <w:b/>
              </w:rPr>
              <w:t>For</w:t>
            </w:r>
            <w:proofErr w:type="gramEnd"/>
            <w:r w:rsidRPr="006243FA">
              <w:rPr>
                <w:b/>
              </w:rPr>
              <w:t xml:space="preserve"> Development</w:t>
            </w:r>
            <w:r w:rsidRPr="006243FA" w:rsidR="00167F75">
              <w:rPr>
                <w:b/>
              </w:rPr>
              <w:t xml:space="preserve"> – including </w:t>
            </w:r>
            <w:r w:rsidRPr="006243FA" w:rsidR="000E5C05">
              <w:rPr>
                <w:b/>
              </w:rPr>
              <w:t>justificati</w:t>
            </w:r>
            <w:r w:rsidRPr="006243FA" w:rsidR="005B7769">
              <w:rPr>
                <w:b/>
              </w:rPr>
              <w:t>on/rationale for pedagogical choices</w:t>
            </w:r>
          </w:p>
          <w:p w:rsidRPr="006243FA" w:rsidR="00825827" w:rsidP="00825827" w:rsidRDefault="00825827" w14:paraId="44C6AA70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00941762" w14:paraId="34E27A9A" w14:textId="77777777">
        <w:tc>
          <w:tcPr>
            <w:tcW w:w="1838" w:type="dxa"/>
            <w:shd w:val="clear" w:color="auto" w:fill="D9E2F3" w:themeFill="accent1" w:themeFillTint="33"/>
          </w:tcPr>
          <w:p w:rsidRPr="008E226F" w:rsidR="00825827" w:rsidP="00825827" w:rsidRDefault="00825827" w14:paraId="5B5A6D21" w14:textId="77777777">
            <w:r w:rsidRPr="008E226F">
              <w:t xml:space="preserve">Evidence of my Effective Practice </w:t>
            </w:r>
          </w:p>
          <w:p w:rsidRPr="008E226F" w:rsidR="00825827" w:rsidP="00825827" w:rsidRDefault="00825827" w14:paraId="3719705E" w14:textId="77777777"/>
          <w:p w:rsidRPr="008E226F" w:rsidR="00825827" w:rsidP="00825827" w:rsidRDefault="00825827" w14:paraId="65F896C5" w14:textId="77777777"/>
        </w:tc>
        <w:tc>
          <w:tcPr>
            <w:tcW w:w="7172" w:type="dxa"/>
          </w:tcPr>
          <w:p w:rsidR="00825827" w:rsidP="00825827" w:rsidRDefault="008E226F" w14:paraId="0CBCEE7E" w14:textId="5D327665">
            <w:pPr>
              <w:rPr>
                <w:b/>
                <w:bCs/>
              </w:rPr>
            </w:pPr>
            <w:r>
              <w:rPr>
                <w:b/>
                <w:bCs/>
              </w:rPr>
              <w:t>What went well:</w:t>
            </w:r>
          </w:p>
          <w:p w:rsidRPr="008E226F" w:rsidR="00825827" w:rsidP="00825827" w:rsidRDefault="008E226F" w14:paraId="471612F7" w14:textId="2F32C8B3">
            <w:r>
              <w:t xml:space="preserve">I felt reasonably confident in my use of </w:t>
            </w:r>
            <w:r w:rsidR="00F9422A">
              <w:t>W</w:t>
            </w:r>
            <w:r>
              <w:t>elsh, and that for the most part my pronunciation was accurate.</w:t>
            </w:r>
            <w:r w:rsidR="006170EE">
              <w:t xml:space="preserve"> As the children were already familiar with the </w:t>
            </w:r>
            <w:proofErr w:type="gramStart"/>
            <w:r w:rsidR="006170EE">
              <w:t>story</w:t>
            </w:r>
            <w:proofErr w:type="gramEnd"/>
            <w:r w:rsidR="006170EE">
              <w:t xml:space="preserve"> they were able to join in </w:t>
            </w:r>
            <w:r w:rsidR="00BE6FC7">
              <w:t xml:space="preserve">with confidence and model the language used. </w:t>
            </w:r>
            <w:r w:rsidR="00A55F56">
              <w:t>When asked to copy what I had said they did so</w:t>
            </w:r>
            <w:r w:rsidR="00F9422A">
              <w:t>, and some were able to recall the correct vocabulary for different objects.</w:t>
            </w:r>
            <w:r w:rsidR="008328D5">
              <w:t xml:space="preserve"> I was pleased that the children joined in with my introductory ‘song’ with enthusiasm.</w:t>
            </w:r>
            <w:bookmarkStart w:name="_GoBack" w:id="0"/>
            <w:bookmarkEnd w:id="0"/>
          </w:p>
        </w:tc>
      </w:tr>
      <w:tr w:rsidRPr="006243FA" w:rsidR="00825827" w:rsidTr="00941762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:rsidRPr="008E226F" w:rsidR="00825827" w:rsidP="00825827" w:rsidRDefault="00825827" w14:paraId="6F863CDC" w14:textId="77777777">
            <w:r w:rsidRPr="008E226F">
              <w:t>Areas for my Development</w:t>
            </w:r>
          </w:p>
          <w:p w:rsidRPr="008E226F" w:rsidR="00825827" w:rsidP="00825827" w:rsidRDefault="00825827" w14:paraId="0BD9B8BD" w14:textId="77777777"/>
          <w:p w:rsidRPr="008E226F" w:rsidR="00825827" w:rsidP="00825827" w:rsidRDefault="00825827" w14:paraId="3A90E508" w14:textId="77777777">
            <w:r w:rsidRPr="008E226F">
              <w:t>Personal Targets for Progress</w:t>
            </w:r>
          </w:p>
          <w:p w:rsidRPr="008E226F" w:rsidR="00825827" w:rsidP="00825827" w:rsidRDefault="00825827" w14:paraId="63AF2A7D" w14:textId="77777777"/>
        </w:tc>
        <w:tc>
          <w:tcPr>
            <w:tcW w:w="7172" w:type="dxa"/>
          </w:tcPr>
          <w:p w:rsidR="00825827" w:rsidP="00825827" w:rsidRDefault="00F9422A" w14:paraId="67CBF5F5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Even better if: </w:t>
            </w:r>
          </w:p>
          <w:p w:rsidRPr="003C09FE" w:rsidR="003C09FE" w:rsidP="00825827" w:rsidRDefault="003C09FE" w14:paraId="12D2BCF1" w14:textId="753645F1">
            <w:r>
              <w:t>I did not complete my full lesson as planned</w:t>
            </w:r>
            <w:r w:rsidR="00FA64CA">
              <w:t xml:space="preserve">, </w:t>
            </w:r>
            <w:r w:rsidR="00C460BB">
              <w:t>mostly</w:t>
            </w:r>
            <w:r w:rsidR="00FA64CA">
              <w:t xml:space="preserve"> as I felt the engagement of the children was beginning to wane</w:t>
            </w:r>
            <w:r w:rsidR="00202AFB">
              <w:t xml:space="preserve">. I </w:t>
            </w:r>
            <w:r w:rsidR="008B273F">
              <w:t xml:space="preserve">personally do not yet feel fully confident in engaging in detailed conversations in Welsh, and </w:t>
            </w:r>
            <w:r w:rsidR="00AA534C">
              <w:t>on occasions had a bit of a mental block when trying to recall sentences to use. More practice on my part will help to overcome this</w:t>
            </w:r>
            <w:r w:rsidR="00573908">
              <w:t>, and I need to be pushing myself to use Welsh more on a day to day basis</w:t>
            </w:r>
            <w:r w:rsidR="002713C7">
              <w:t xml:space="preserve"> beyond single words (colours and numbers) </w:t>
            </w:r>
            <w:r w:rsidR="00C25614">
              <w:t>to expand my own vocabulary.</w:t>
            </w:r>
          </w:p>
        </w:tc>
      </w:tr>
    </w:tbl>
    <w:p w:rsidRPr="006243FA" w:rsidR="00825827" w:rsidP="00825827" w:rsidRDefault="00825827" w14:paraId="5C255ACC" w14:textId="77777777">
      <w:pPr>
        <w:rPr>
          <w:sz w:val="20"/>
          <w:szCs w:val="20"/>
        </w:rPr>
      </w:pPr>
    </w:p>
    <w:p w:rsidRPr="006243FA" w:rsidR="00825827" w:rsidP="00825827" w:rsidRDefault="00825827" w14:paraId="201937E0" w14:textId="77777777">
      <w:pPr>
        <w:rPr>
          <w:sz w:val="20"/>
          <w:szCs w:val="20"/>
        </w:rPr>
      </w:pPr>
    </w:p>
    <w:p w:rsidRPr="006243FA" w:rsidR="00825827" w:rsidP="00825827" w:rsidRDefault="00825827" w14:paraId="02815835" w14:textId="77777777">
      <w:pPr>
        <w:rPr>
          <w:sz w:val="20"/>
          <w:szCs w:val="20"/>
        </w:rPr>
      </w:pPr>
    </w:p>
    <w:p w:rsidRPr="006243FA" w:rsidR="00EF0BE1" w:rsidP="00EF0BE1" w:rsidRDefault="00EF0BE1" w14:paraId="133B1839" w14:textId="19CBA16B">
      <w:pPr>
        <w:rPr>
          <w:sz w:val="28"/>
          <w:szCs w:val="28"/>
        </w:rPr>
      </w:pPr>
    </w:p>
    <w:p w:rsidRPr="006243FA" w:rsidR="00EF0BE1" w:rsidP="00EF0BE1" w:rsidRDefault="00EF0BE1" w14:paraId="5D1D0564" w14:textId="77777777">
      <w:pPr>
        <w:rPr>
          <w:sz w:val="28"/>
          <w:szCs w:val="28"/>
        </w:rPr>
      </w:pPr>
    </w:p>
    <w:p w:rsidRPr="006243FA" w:rsidR="00EF0BE1" w:rsidP="00EF0BE1" w:rsidRDefault="00EF0BE1" w14:paraId="3D64C07E" w14:textId="77777777">
      <w:pPr>
        <w:rPr>
          <w:sz w:val="28"/>
          <w:szCs w:val="28"/>
        </w:rPr>
      </w:pPr>
    </w:p>
    <w:p w:rsidRPr="006243FA" w:rsidR="00EF0BE1" w:rsidP="00EF0BE1" w:rsidRDefault="00EF0BE1" w14:paraId="5D398294" w14:textId="2D0675D0">
      <w:pPr>
        <w:rPr>
          <w:sz w:val="28"/>
          <w:szCs w:val="28"/>
        </w:rPr>
      </w:pPr>
      <w:r w:rsidRPr="6EA53B75" w:rsidR="4EAC96BB">
        <w:rPr>
          <w:sz w:val="28"/>
          <w:szCs w:val="28"/>
        </w:rPr>
        <w:t>Video Link:</w:t>
      </w:r>
    </w:p>
    <w:p w:rsidR="6EA53B75" w:rsidP="6EA53B75" w:rsidRDefault="6EA53B75" w14:paraId="459236B6" w14:textId="0E70BDAA">
      <w:pPr>
        <w:pStyle w:val="Normal"/>
        <w:rPr>
          <w:sz w:val="28"/>
          <w:szCs w:val="28"/>
        </w:rPr>
      </w:pPr>
    </w:p>
    <w:p w:rsidR="4EAC96BB" w:rsidP="6EA53B75" w:rsidRDefault="4EAC96BB" w14:paraId="092E2DCD" w14:textId="4E865171">
      <w:pPr>
        <w:pStyle w:val="Normal"/>
      </w:pPr>
      <w:hyperlink r:id="R8c07cb9928df44f4">
        <w:r w:rsidRPr="6EA53B75" w:rsidR="4EAC96BB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https://uowtsd-my.sharepoint.com/:v:/g/personal/1903950_student_uwtsd_ac_uk/EZI5S1IBPm1GmfmFVVY-lRABF8VuE7X3nCB8FdkptzFhOQ?e=3iX5TC</w:t>
        </w:r>
      </w:hyperlink>
    </w:p>
    <w:p w:rsidR="6EA53B75" w:rsidP="6EA53B75" w:rsidRDefault="6EA53B75" w14:paraId="00274078" w14:textId="758C9A8F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Pr="006243FA" w:rsidR="00EF0BE1" w:rsidP="00EF0BE1" w:rsidRDefault="00EF0BE1" w14:paraId="02535BAF" w14:textId="77777777">
      <w:pPr>
        <w:rPr>
          <w:sz w:val="28"/>
          <w:szCs w:val="28"/>
        </w:rPr>
      </w:pPr>
    </w:p>
    <w:p w:rsidRPr="006243FA" w:rsidR="00EF0BE1" w:rsidP="00EF0BE1" w:rsidRDefault="00EF0BE1" w14:paraId="52F0FBF9" w14:textId="77777777">
      <w:pPr>
        <w:rPr>
          <w:sz w:val="28"/>
          <w:szCs w:val="28"/>
        </w:rPr>
      </w:pPr>
    </w:p>
    <w:p w:rsidRPr="006243FA" w:rsidR="00EF0BE1" w:rsidP="00EF0BE1" w:rsidRDefault="00EF0BE1" w14:paraId="01FF7088" w14:textId="77777777">
      <w:pPr>
        <w:rPr>
          <w:sz w:val="28"/>
          <w:szCs w:val="28"/>
        </w:rPr>
      </w:pPr>
    </w:p>
    <w:p w:rsidRPr="006243FA" w:rsidR="00EF0BE1" w:rsidP="00EF0BE1" w:rsidRDefault="00EF0BE1" w14:paraId="3F8CB932" w14:textId="77777777">
      <w:pPr>
        <w:rPr>
          <w:sz w:val="28"/>
          <w:szCs w:val="28"/>
        </w:rPr>
      </w:pPr>
    </w:p>
    <w:p w:rsidRPr="006243FA" w:rsidR="00EF0BE1" w:rsidP="00EF0BE1" w:rsidRDefault="00EF0BE1" w14:paraId="14A977F4" w14:textId="77777777"/>
    <w:p w:rsidRPr="006243FA" w:rsidR="00EF0BE1" w:rsidP="00EF0BE1" w:rsidRDefault="00EF0BE1" w14:paraId="446B8C61" w14:textId="77777777"/>
    <w:p w:rsidRPr="006243FA" w:rsidR="00EF0BE1" w:rsidP="00EF0BE1" w:rsidRDefault="00EF0BE1" w14:paraId="6CF53CAD" w14:textId="77777777"/>
    <w:p w:rsidRPr="006243FA" w:rsidR="00EF0BE1" w:rsidP="00EF0BE1" w:rsidRDefault="00EF0BE1" w14:paraId="1725B814" w14:textId="77777777"/>
    <w:p w:rsidRPr="006243FA" w:rsidR="00EF0BE1" w:rsidP="00EF0BE1" w:rsidRDefault="00EF0BE1" w14:paraId="1D139B3A" w14:textId="77777777"/>
    <w:p w:rsidRPr="006243FA" w:rsidR="00EF0BE1" w:rsidP="00EF0BE1" w:rsidRDefault="00EF0BE1" w14:paraId="1436D03F" w14:textId="77777777"/>
    <w:p w:rsidRPr="006243FA" w:rsidR="00EF0BE1" w:rsidP="00EF0BE1" w:rsidRDefault="00EF0BE1" w14:paraId="15DFC201" w14:textId="77777777"/>
    <w:p w:rsidRPr="006243FA" w:rsidR="00EF0BE1" w:rsidP="00EF0BE1" w:rsidRDefault="00EF0BE1" w14:paraId="44224DEB" w14:textId="77777777"/>
    <w:p w:rsidRPr="006243FA" w:rsidR="00EF0BE1" w:rsidP="00EF0BE1" w:rsidRDefault="00EF0BE1" w14:paraId="73141AFE" w14:textId="77777777"/>
    <w:p w:rsidRPr="006243FA" w:rsidR="00EF0BE1" w:rsidP="00EF0BE1" w:rsidRDefault="00EF0BE1" w14:paraId="655C6E51" w14:textId="77777777"/>
    <w:p w:rsidRPr="006243FA" w:rsidR="00EF0BE1" w:rsidP="00EF0BE1" w:rsidRDefault="00EF0BE1" w14:paraId="260116EF" w14:textId="77777777"/>
    <w:sectPr w:rsidRPr="006243FA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1E54" w:rsidP="00B24C18" w:rsidRDefault="00691E54" w14:paraId="51A868F1" w14:textId="77777777">
      <w:r>
        <w:separator/>
      </w:r>
    </w:p>
  </w:endnote>
  <w:endnote w:type="continuationSeparator" w:id="0">
    <w:p w:rsidR="00691E54" w:rsidP="00B24C18" w:rsidRDefault="00691E54" w14:paraId="49A29BBC" w14:textId="77777777">
      <w:r>
        <w:continuationSeparator/>
      </w:r>
    </w:p>
  </w:endnote>
  <w:endnote w:type="continuationNotice" w:id="1">
    <w:p w:rsidR="00691E54" w:rsidRDefault="00691E54" w14:paraId="116B17BA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Frutiger LT Std 45 Light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3E42A33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1E54" w:rsidP="00B24C18" w:rsidRDefault="00691E54" w14:paraId="3C597939" w14:textId="77777777">
      <w:r>
        <w:separator/>
      </w:r>
    </w:p>
  </w:footnote>
  <w:footnote w:type="continuationSeparator" w:id="0">
    <w:p w:rsidR="00691E54" w:rsidP="00B24C18" w:rsidRDefault="00691E54" w14:paraId="55544D0A" w14:textId="77777777">
      <w:r>
        <w:continuationSeparator/>
      </w:r>
    </w:p>
  </w:footnote>
  <w:footnote w:type="continuationNotice" w:id="1">
    <w:p w:rsidR="00691E54" w:rsidRDefault="00691E54" w14:paraId="42BC794A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BE1" w:rsidRDefault="00EF0BE1" w14:paraId="7FD9818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94E41"/>
    <w:multiLevelType w:val="hybridMultilevel"/>
    <w:tmpl w:val="4E9068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D002736"/>
    <w:multiLevelType w:val="hybridMultilevel"/>
    <w:tmpl w:val="E96429A6"/>
    <w:lvl w:ilvl="0" w:tplc="0A98E4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48D3050"/>
    <w:multiLevelType w:val="hybridMultilevel"/>
    <w:tmpl w:val="4E323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EED65F0"/>
    <w:multiLevelType w:val="hybridMultilevel"/>
    <w:tmpl w:val="EF369D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3297629"/>
    <w:multiLevelType w:val="hybridMultilevel"/>
    <w:tmpl w:val="C43855C2"/>
    <w:lvl w:ilvl="0" w:tplc="0A98E4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8581A6A"/>
    <w:multiLevelType w:val="hybridMultilevel"/>
    <w:tmpl w:val="4DE6CBCA"/>
    <w:lvl w:ilvl="0" w:tplc="9900313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3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01A38"/>
    <w:rsid w:val="0000735A"/>
    <w:rsid w:val="00025A2B"/>
    <w:rsid w:val="00030766"/>
    <w:rsid w:val="0003354D"/>
    <w:rsid w:val="00041BAF"/>
    <w:rsid w:val="000432F2"/>
    <w:rsid w:val="00043640"/>
    <w:rsid w:val="00045CCB"/>
    <w:rsid w:val="00045D70"/>
    <w:rsid w:val="000500CA"/>
    <w:rsid w:val="000534BD"/>
    <w:rsid w:val="0006022A"/>
    <w:rsid w:val="00063D4A"/>
    <w:rsid w:val="0007538E"/>
    <w:rsid w:val="00075898"/>
    <w:rsid w:val="0008234C"/>
    <w:rsid w:val="00082FF3"/>
    <w:rsid w:val="0008548D"/>
    <w:rsid w:val="00095F45"/>
    <w:rsid w:val="000973E5"/>
    <w:rsid w:val="000A1A30"/>
    <w:rsid w:val="000A2C42"/>
    <w:rsid w:val="000A3140"/>
    <w:rsid w:val="000A5B67"/>
    <w:rsid w:val="000A672F"/>
    <w:rsid w:val="000B6B62"/>
    <w:rsid w:val="000C2CC5"/>
    <w:rsid w:val="000C3437"/>
    <w:rsid w:val="000C4A04"/>
    <w:rsid w:val="000C7DE3"/>
    <w:rsid w:val="000D25A4"/>
    <w:rsid w:val="000E5C05"/>
    <w:rsid w:val="000F010A"/>
    <w:rsid w:val="000F5554"/>
    <w:rsid w:val="000F5F91"/>
    <w:rsid w:val="000F76B1"/>
    <w:rsid w:val="00100FDF"/>
    <w:rsid w:val="001023CA"/>
    <w:rsid w:val="001161C8"/>
    <w:rsid w:val="00122BD5"/>
    <w:rsid w:val="00134C84"/>
    <w:rsid w:val="00135EE8"/>
    <w:rsid w:val="00142172"/>
    <w:rsid w:val="001510D6"/>
    <w:rsid w:val="00153711"/>
    <w:rsid w:val="001552FB"/>
    <w:rsid w:val="00155B01"/>
    <w:rsid w:val="00156826"/>
    <w:rsid w:val="00162658"/>
    <w:rsid w:val="0016395C"/>
    <w:rsid w:val="00167F75"/>
    <w:rsid w:val="00171CD2"/>
    <w:rsid w:val="0017381D"/>
    <w:rsid w:val="00173EAF"/>
    <w:rsid w:val="00177C40"/>
    <w:rsid w:val="00181F79"/>
    <w:rsid w:val="00187AD8"/>
    <w:rsid w:val="001961A8"/>
    <w:rsid w:val="001A0BBA"/>
    <w:rsid w:val="001A2D5B"/>
    <w:rsid w:val="001A4D34"/>
    <w:rsid w:val="001A6E33"/>
    <w:rsid w:val="001B4DCE"/>
    <w:rsid w:val="001B5CEC"/>
    <w:rsid w:val="001C7E80"/>
    <w:rsid w:val="001D3E52"/>
    <w:rsid w:val="001D52CF"/>
    <w:rsid w:val="001E56B8"/>
    <w:rsid w:val="001E77A4"/>
    <w:rsid w:val="001E7AE4"/>
    <w:rsid w:val="001F4460"/>
    <w:rsid w:val="001F44FA"/>
    <w:rsid w:val="001F62FC"/>
    <w:rsid w:val="001F674A"/>
    <w:rsid w:val="002001CC"/>
    <w:rsid w:val="00202AFB"/>
    <w:rsid w:val="00202D71"/>
    <w:rsid w:val="00207AD9"/>
    <w:rsid w:val="002103CD"/>
    <w:rsid w:val="00211D01"/>
    <w:rsid w:val="002120BC"/>
    <w:rsid w:val="0021579C"/>
    <w:rsid w:val="00216961"/>
    <w:rsid w:val="00223ABA"/>
    <w:rsid w:val="00224690"/>
    <w:rsid w:val="00230C0D"/>
    <w:rsid w:val="002317B4"/>
    <w:rsid w:val="00232529"/>
    <w:rsid w:val="002364D0"/>
    <w:rsid w:val="002413DB"/>
    <w:rsid w:val="00245D7E"/>
    <w:rsid w:val="00251CCE"/>
    <w:rsid w:val="00255018"/>
    <w:rsid w:val="0025689A"/>
    <w:rsid w:val="002713C7"/>
    <w:rsid w:val="00273395"/>
    <w:rsid w:val="00284A90"/>
    <w:rsid w:val="0028675F"/>
    <w:rsid w:val="00294051"/>
    <w:rsid w:val="0029449F"/>
    <w:rsid w:val="002A1878"/>
    <w:rsid w:val="002B2D5B"/>
    <w:rsid w:val="002B69C4"/>
    <w:rsid w:val="002C15B9"/>
    <w:rsid w:val="002C1A8B"/>
    <w:rsid w:val="002C2290"/>
    <w:rsid w:val="002C385C"/>
    <w:rsid w:val="002D1AB7"/>
    <w:rsid w:val="002E7964"/>
    <w:rsid w:val="002F72F8"/>
    <w:rsid w:val="00306B82"/>
    <w:rsid w:val="0031228F"/>
    <w:rsid w:val="003266F8"/>
    <w:rsid w:val="00326E2C"/>
    <w:rsid w:val="00336870"/>
    <w:rsid w:val="003502C7"/>
    <w:rsid w:val="00364179"/>
    <w:rsid w:val="0037014D"/>
    <w:rsid w:val="003705C4"/>
    <w:rsid w:val="00372EB2"/>
    <w:rsid w:val="00374D45"/>
    <w:rsid w:val="003770F9"/>
    <w:rsid w:val="0038742A"/>
    <w:rsid w:val="003900FE"/>
    <w:rsid w:val="003A4E05"/>
    <w:rsid w:val="003B005D"/>
    <w:rsid w:val="003B2978"/>
    <w:rsid w:val="003B3F12"/>
    <w:rsid w:val="003C09FE"/>
    <w:rsid w:val="003C7E06"/>
    <w:rsid w:val="003D443E"/>
    <w:rsid w:val="003D533E"/>
    <w:rsid w:val="003D73E2"/>
    <w:rsid w:val="003E352A"/>
    <w:rsid w:val="003E57AC"/>
    <w:rsid w:val="003E70D1"/>
    <w:rsid w:val="003F288B"/>
    <w:rsid w:val="0040291F"/>
    <w:rsid w:val="00404E04"/>
    <w:rsid w:val="00405745"/>
    <w:rsid w:val="00416E2C"/>
    <w:rsid w:val="00430DAD"/>
    <w:rsid w:val="004311E6"/>
    <w:rsid w:val="004361E2"/>
    <w:rsid w:val="00450518"/>
    <w:rsid w:val="00454755"/>
    <w:rsid w:val="0045616B"/>
    <w:rsid w:val="00464255"/>
    <w:rsid w:val="00467647"/>
    <w:rsid w:val="00473054"/>
    <w:rsid w:val="0047372E"/>
    <w:rsid w:val="004837E1"/>
    <w:rsid w:val="004847B6"/>
    <w:rsid w:val="00485244"/>
    <w:rsid w:val="004B73CD"/>
    <w:rsid w:val="004E1B77"/>
    <w:rsid w:val="004E4EB3"/>
    <w:rsid w:val="004F0392"/>
    <w:rsid w:val="004F289C"/>
    <w:rsid w:val="004F7330"/>
    <w:rsid w:val="00501CFB"/>
    <w:rsid w:val="0050339A"/>
    <w:rsid w:val="005044AC"/>
    <w:rsid w:val="005069DA"/>
    <w:rsid w:val="0052338C"/>
    <w:rsid w:val="005241B0"/>
    <w:rsid w:val="00530D46"/>
    <w:rsid w:val="00533451"/>
    <w:rsid w:val="005404E0"/>
    <w:rsid w:val="00543177"/>
    <w:rsid w:val="00544B4C"/>
    <w:rsid w:val="0054568F"/>
    <w:rsid w:val="005553B3"/>
    <w:rsid w:val="00557196"/>
    <w:rsid w:val="0056623D"/>
    <w:rsid w:val="00566C83"/>
    <w:rsid w:val="00573908"/>
    <w:rsid w:val="0057451A"/>
    <w:rsid w:val="00584AA9"/>
    <w:rsid w:val="00597722"/>
    <w:rsid w:val="005A5EC9"/>
    <w:rsid w:val="005B0ABF"/>
    <w:rsid w:val="005B4453"/>
    <w:rsid w:val="005B7769"/>
    <w:rsid w:val="005D0D02"/>
    <w:rsid w:val="005D2756"/>
    <w:rsid w:val="005E756E"/>
    <w:rsid w:val="005F06BD"/>
    <w:rsid w:val="005F3E04"/>
    <w:rsid w:val="005F43E1"/>
    <w:rsid w:val="00600A96"/>
    <w:rsid w:val="006051FD"/>
    <w:rsid w:val="006100EF"/>
    <w:rsid w:val="00610C4A"/>
    <w:rsid w:val="00613368"/>
    <w:rsid w:val="006170EC"/>
    <w:rsid w:val="006170EE"/>
    <w:rsid w:val="00621EA4"/>
    <w:rsid w:val="006243FA"/>
    <w:rsid w:val="00631FD5"/>
    <w:rsid w:val="00635A81"/>
    <w:rsid w:val="006401FC"/>
    <w:rsid w:val="00645E24"/>
    <w:rsid w:val="00652603"/>
    <w:rsid w:val="00653C43"/>
    <w:rsid w:val="006559A1"/>
    <w:rsid w:val="00663F98"/>
    <w:rsid w:val="00674B1D"/>
    <w:rsid w:val="0067592F"/>
    <w:rsid w:val="00681C1E"/>
    <w:rsid w:val="006849BE"/>
    <w:rsid w:val="00691B1E"/>
    <w:rsid w:val="00691E54"/>
    <w:rsid w:val="006953EE"/>
    <w:rsid w:val="006A5369"/>
    <w:rsid w:val="006A745F"/>
    <w:rsid w:val="006A790B"/>
    <w:rsid w:val="006B019C"/>
    <w:rsid w:val="006B0C28"/>
    <w:rsid w:val="006B155A"/>
    <w:rsid w:val="006B2F3B"/>
    <w:rsid w:val="006B5CF7"/>
    <w:rsid w:val="006C2662"/>
    <w:rsid w:val="006D6D4E"/>
    <w:rsid w:val="006D7E7F"/>
    <w:rsid w:val="006E32EF"/>
    <w:rsid w:val="00700404"/>
    <w:rsid w:val="00700854"/>
    <w:rsid w:val="00713823"/>
    <w:rsid w:val="00713D60"/>
    <w:rsid w:val="00716157"/>
    <w:rsid w:val="00722FB6"/>
    <w:rsid w:val="0075368B"/>
    <w:rsid w:val="00772873"/>
    <w:rsid w:val="00773D58"/>
    <w:rsid w:val="00776104"/>
    <w:rsid w:val="00776348"/>
    <w:rsid w:val="00783878"/>
    <w:rsid w:val="00785237"/>
    <w:rsid w:val="007B05E9"/>
    <w:rsid w:val="007B3715"/>
    <w:rsid w:val="007B65F8"/>
    <w:rsid w:val="007D401E"/>
    <w:rsid w:val="007E08F2"/>
    <w:rsid w:val="007E3649"/>
    <w:rsid w:val="007E46C4"/>
    <w:rsid w:val="007F28FB"/>
    <w:rsid w:val="00801A40"/>
    <w:rsid w:val="008036E3"/>
    <w:rsid w:val="00804480"/>
    <w:rsid w:val="00805A62"/>
    <w:rsid w:val="00810859"/>
    <w:rsid w:val="00816DB9"/>
    <w:rsid w:val="00825827"/>
    <w:rsid w:val="00825DEF"/>
    <w:rsid w:val="00830E5E"/>
    <w:rsid w:val="008328D5"/>
    <w:rsid w:val="00840C95"/>
    <w:rsid w:val="0084137E"/>
    <w:rsid w:val="00845135"/>
    <w:rsid w:val="00845728"/>
    <w:rsid w:val="008500FE"/>
    <w:rsid w:val="008503E5"/>
    <w:rsid w:val="0085148B"/>
    <w:rsid w:val="00856413"/>
    <w:rsid w:val="00862685"/>
    <w:rsid w:val="00863B86"/>
    <w:rsid w:val="0086676A"/>
    <w:rsid w:val="00870ACA"/>
    <w:rsid w:val="008723DA"/>
    <w:rsid w:val="00873871"/>
    <w:rsid w:val="00874FBB"/>
    <w:rsid w:val="0088243E"/>
    <w:rsid w:val="008901FF"/>
    <w:rsid w:val="00895A20"/>
    <w:rsid w:val="00896514"/>
    <w:rsid w:val="00897150"/>
    <w:rsid w:val="008A387E"/>
    <w:rsid w:val="008A6347"/>
    <w:rsid w:val="008B0EF2"/>
    <w:rsid w:val="008B273F"/>
    <w:rsid w:val="008B2B15"/>
    <w:rsid w:val="008B7F44"/>
    <w:rsid w:val="008C2D96"/>
    <w:rsid w:val="008D2B6E"/>
    <w:rsid w:val="008E226F"/>
    <w:rsid w:val="008E2595"/>
    <w:rsid w:val="008E3907"/>
    <w:rsid w:val="008E3F02"/>
    <w:rsid w:val="008E493A"/>
    <w:rsid w:val="008E5D2B"/>
    <w:rsid w:val="008E667A"/>
    <w:rsid w:val="008F4B95"/>
    <w:rsid w:val="008F5401"/>
    <w:rsid w:val="008F7D4F"/>
    <w:rsid w:val="00901838"/>
    <w:rsid w:val="009108C8"/>
    <w:rsid w:val="00910B1F"/>
    <w:rsid w:val="00910B53"/>
    <w:rsid w:val="00914456"/>
    <w:rsid w:val="00920928"/>
    <w:rsid w:val="00925B35"/>
    <w:rsid w:val="00925D9D"/>
    <w:rsid w:val="00933389"/>
    <w:rsid w:val="00941119"/>
    <w:rsid w:val="00941762"/>
    <w:rsid w:val="00945153"/>
    <w:rsid w:val="00947743"/>
    <w:rsid w:val="00950D62"/>
    <w:rsid w:val="00954844"/>
    <w:rsid w:val="00966270"/>
    <w:rsid w:val="00990804"/>
    <w:rsid w:val="00991BFA"/>
    <w:rsid w:val="00993E1C"/>
    <w:rsid w:val="00995418"/>
    <w:rsid w:val="009A03EA"/>
    <w:rsid w:val="009A0E43"/>
    <w:rsid w:val="009A2025"/>
    <w:rsid w:val="009C26DA"/>
    <w:rsid w:val="009C620F"/>
    <w:rsid w:val="009C6795"/>
    <w:rsid w:val="009D540C"/>
    <w:rsid w:val="009D68DF"/>
    <w:rsid w:val="009D6A4D"/>
    <w:rsid w:val="009E13F6"/>
    <w:rsid w:val="009E22DB"/>
    <w:rsid w:val="009E316B"/>
    <w:rsid w:val="009E5095"/>
    <w:rsid w:val="009E53EF"/>
    <w:rsid w:val="009F064D"/>
    <w:rsid w:val="00A104D5"/>
    <w:rsid w:val="00A17AE2"/>
    <w:rsid w:val="00A26106"/>
    <w:rsid w:val="00A3711F"/>
    <w:rsid w:val="00A37AE7"/>
    <w:rsid w:val="00A41C88"/>
    <w:rsid w:val="00A43366"/>
    <w:rsid w:val="00A46632"/>
    <w:rsid w:val="00A46D63"/>
    <w:rsid w:val="00A53AE4"/>
    <w:rsid w:val="00A55F56"/>
    <w:rsid w:val="00A56FD1"/>
    <w:rsid w:val="00A64D90"/>
    <w:rsid w:val="00A715CD"/>
    <w:rsid w:val="00A77DC4"/>
    <w:rsid w:val="00A809FF"/>
    <w:rsid w:val="00A82958"/>
    <w:rsid w:val="00A90800"/>
    <w:rsid w:val="00A93C76"/>
    <w:rsid w:val="00AA534C"/>
    <w:rsid w:val="00AA5380"/>
    <w:rsid w:val="00AA5759"/>
    <w:rsid w:val="00AB215E"/>
    <w:rsid w:val="00AB5251"/>
    <w:rsid w:val="00AD6A35"/>
    <w:rsid w:val="00AE2F2E"/>
    <w:rsid w:val="00AE4A03"/>
    <w:rsid w:val="00AF532A"/>
    <w:rsid w:val="00B010AB"/>
    <w:rsid w:val="00B0253E"/>
    <w:rsid w:val="00B02BEF"/>
    <w:rsid w:val="00B0430A"/>
    <w:rsid w:val="00B07481"/>
    <w:rsid w:val="00B24C18"/>
    <w:rsid w:val="00B255CF"/>
    <w:rsid w:val="00B257C8"/>
    <w:rsid w:val="00B31009"/>
    <w:rsid w:val="00B31C21"/>
    <w:rsid w:val="00B425D8"/>
    <w:rsid w:val="00B44385"/>
    <w:rsid w:val="00B51BB9"/>
    <w:rsid w:val="00B62418"/>
    <w:rsid w:val="00B64DE7"/>
    <w:rsid w:val="00B73038"/>
    <w:rsid w:val="00B810D6"/>
    <w:rsid w:val="00B81C4A"/>
    <w:rsid w:val="00B83F71"/>
    <w:rsid w:val="00B85948"/>
    <w:rsid w:val="00B86964"/>
    <w:rsid w:val="00B917B4"/>
    <w:rsid w:val="00BA4934"/>
    <w:rsid w:val="00BB08CB"/>
    <w:rsid w:val="00BB3B1A"/>
    <w:rsid w:val="00BB582B"/>
    <w:rsid w:val="00BB5990"/>
    <w:rsid w:val="00BC1F17"/>
    <w:rsid w:val="00BC35BE"/>
    <w:rsid w:val="00BC5683"/>
    <w:rsid w:val="00BD1F08"/>
    <w:rsid w:val="00BE0B49"/>
    <w:rsid w:val="00BE0F48"/>
    <w:rsid w:val="00BE2AB0"/>
    <w:rsid w:val="00BE422C"/>
    <w:rsid w:val="00BE4661"/>
    <w:rsid w:val="00BE4F5A"/>
    <w:rsid w:val="00BE5E13"/>
    <w:rsid w:val="00BE6FC7"/>
    <w:rsid w:val="00BE7367"/>
    <w:rsid w:val="00BE7C24"/>
    <w:rsid w:val="00BF2A0F"/>
    <w:rsid w:val="00BF5170"/>
    <w:rsid w:val="00C04858"/>
    <w:rsid w:val="00C13255"/>
    <w:rsid w:val="00C2254D"/>
    <w:rsid w:val="00C23D12"/>
    <w:rsid w:val="00C23F78"/>
    <w:rsid w:val="00C25614"/>
    <w:rsid w:val="00C316B3"/>
    <w:rsid w:val="00C3523D"/>
    <w:rsid w:val="00C353EE"/>
    <w:rsid w:val="00C35D8D"/>
    <w:rsid w:val="00C36EB5"/>
    <w:rsid w:val="00C42578"/>
    <w:rsid w:val="00C43839"/>
    <w:rsid w:val="00C460BB"/>
    <w:rsid w:val="00C475CB"/>
    <w:rsid w:val="00C50BE7"/>
    <w:rsid w:val="00C73567"/>
    <w:rsid w:val="00C75052"/>
    <w:rsid w:val="00C7697B"/>
    <w:rsid w:val="00C95D05"/>
    <w:rsid w:val="00CA5DEF"/>
    <w:rsid w:val="00CC2959"/>
    <w:rsid w:val="00CC6FA3"/>
    <w:rsid w:val="00CC7935"/>
    <w:rsid w:val="00CD032F"/>
    <w:rsid w:val="00CE0C53"/>
    <w:rsid w:val="00CE1AAF"/>
    <w:rsid w:val="00CF3B31"/>
    <w:rsid w:val="00D0115C"/>
    <w:rsid w:val="00D01164"/>
    <w:rsid w:val="00D027A7"/>
    <w:rsid w:val="00D029DF"/>
    <w:rsid w:val="00D060A6"/>
    <w:rsid w:val="00D07CB0"/>
    <w:rsid w:val="00D110ED"/>
    <w:rsid w:val="00D2246C"/>
    <w:rsid w:val="00D22752"/>
    <w:rsid w:val="00D2563C"/>
    <w:rsid w:val="00D278B5"/>
    <w:rsid w:val="00D31067"/>
    <w:rsid w:val="00D44B81"/>
    <w:rsid w:val="00D46A8E"/>
    <w:rsid w:val="00D473E3"/>
    <w:rsid w:val="00D479C2"/>
    <w:rsid w:val="00D500D7"/>
    <w:rsid w:val="00D64747"/>
    <w:rsid w:val="00D72057"/>
    <w:rsid w:val="00D739D7"/>
    <w:rsid w:val="00D77446"/>
    <w:rsid w:val="00D848B7"/>
    <w:rsid w:val="00D91956"/>
    <w:rsid w:val="00D975F3"/>
    <w:rsid w:val="00DA3DCE"/>
    <w:rsid w:val="00DA3F92"/>
    <w:rsid w:val="00DB1D3B"/>
    <w:rsid w:val="00DB4BE6"/>
    <w:rsid w:val="00DB4F54"/>
    <w:rsid w:val="00DB6113"/>
    <w:rsid w:val="00DC4074"/>
    <w:rsid w:val="00DC5A3E"/>
    <w:rsid w:val="00DE0F75"/>
    <w:rsid w:val="00DF73DC"/>
    <w:rsid w:val="00E02F67"/>
    <w:rsid w:val="00E137BF"/>
    <w:rsid w:val="00E26D21"/>
    <w:rsid w:val="00E34707"/>
    <w:rsid w:val="00E36F95"/>
    <w:rsid w:val="00E374FD"/>
    <w:rsid w:val="00E5557C"/>
    <w:rsid w:val="00E55D17"/>
    <w:rsid w:val="00E60B1E"/>
    <w:rsid w:val="00E61588"/>
    <w:rsid w:val="00E6172A"/>
    <w:rsid w:val="00E627DD"/>
    <w:rsid w:val="00E70BB0"/>
    <w:rsid w:val="00E75960"/>
    <w:rsid w:val="00E86ECB"/>
    <w:rsid w:val="00E8752F"/>
    <w:rsid w:val="00E912D5"/>
    <w:rsid w:val="00E927D6"/>
    <w:rsid w:val="00E933B1"/>
    <w:rsid w:val="00E94740"/>
    <w:rsid w:val="00EA7116"/>
    <w:rsid w:val="00EB2E0F"/>
    <w:rsid w:val="00EB303F"/>
    <w:rsid w:val="00EB4EF5"/>
    <w:rsid w:val="00EB6268"/>
    <w:rsid w:val="00EB78D2"/>
    <w:rsid w:val="00EC0398"/>
    <w:rsid w:val="00EC0A98"/>
    <w:rsid w:val="00EC1FE3"/>
    <w:rsid w:val="00EC4292"/>
    <w:rsid w:val="00EC430A"/>
    <w:rsid w:val="00EE0418"/>
    <w:rsid w:val="00EE0AC1"/>
    <w:rsid w:val="00EE119C"/>
    <w:rsid w:val="00EF0BE1"/>
    <w:rsid w:val="00EF4B56"/>
    <w:rsid w:val="00EF715C"/>
    <w:rsid w:val="00F25ECE"/>
    <w:rsid w:val="00F2658B"/>
    <w:rsid w:val="00F3242B"/>
    <w:rsid w:val="00F3445F"/>
    <w:rsid w:val="00F415E1"/>
    <w:rsid w:val="00F422DE"/>
    <w:rsid w:val="00F45674"/>
    <w:rsid w:val="00F46562"/>
    <w:rsid w:val="00F55516"/>
    <w:rsid w:val="00F56463"/>
    <w:rsid w:val="00F636FF"/>
    <w:rsid w:val="00F65342"/>
    <w:rsid w:val="00F67A0C"/>
    <w:rsid w:val="00F707F4"/>
    <w:rsid w:val="00F722A8"/>
    <w:rsid w:val="00F8496A"/>
    <w:rsid w:val="00F91234"/>
    <w:rsid w:val="00F91519"/>
    <w:rsid w:val="00F9422A"/>
    <w:rsid w:val="00F94F02"/>
    <w:rsid w:val="00FA338B"/>
    <w:rsid w:val="00FA64CA"/>
    <w:rsid w:val="00FB5C14"/>
    <w:rsid w:val="00FB79B2"/>
    <w:rsid w:val="00FC0551"/>
    <w:rsid w:val="00FC3CF6"/>
    <w:rsid w:val="00FC7969"/>
    <w:rsid w:val="00FC7E11"/>
    <w:rsid w:val="00FD5DB4"/>
    <w:rsid w:val="00FE2842"/>
    <w:rsid w:val="00FF19ED"/>
    <w:rsid w:val="00FF3124"/>
    <w:rsid w:val="00FF6713"/>
    <w:rsid w:val="00FF6E69"/>
    <w:rsid w:val="0859D284"/>
    <w:rsid w:val="4EAC96BB"/>
    <w:rsid w:val="6EA5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4E40A16"/>
  <w14:defaultImageDpi w14:val="32767"/>
  <w15:docId w15:val="{CF60958F-DE8D-964C-89E3-FD0080DEA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Pa0" w:customStyle="1">
    <w:name w:val="Pa0"/>
    <w:basedOn w:val="Normal"/>
    <w:next w:val="Normal"/>
    <w:uiPriority w:val="99"/>
    <w:rsid w:val="0075368B"/>
    <w:pPr>
      <w:autoSpaceDE w:val="0"/>
      <w:autoSpaceDN w:val="0"/>
      <w:adjustRightInd w:val="0"/>
      <w:spacing w:line="241" w:lineRule="atLeast"/>
    </w:pPr>
    <w:rPr>
      <w:rFonts w:ascii="Frutiger LT Std 45 Light" w:hAnsi="Frutiger LT Std 45 Light"/>
    </w:rPr>
  </w:style>
  <w:style w:type="paragraph" w:styleId="ListParagraph">
    <w:name w:val="List Paragraph"/>
    <w:basedOn w:val="Normal"/>
    <w:uiPriority w:val="34"/>
    <w:qFormat/>
    <w:rsid w:val="001568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54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540C"/>
    <w:rPr>
      <w:color w:val="605E5C"/>
      <w:shd w:val="clear" w:color="auto" w:fill="E1DFDD"/>
    </w:rPr>
  </w:style>
  <w:style w:type="paragraph" w:styleId="Default" w:customStyle="1">
    <w:name w:val="Default"/>
    <w:rsid w:val="00840C95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NormalWeb">
    <w:name w:val="Normal (Web)"/>
    <w:basedOn w:val="Normal"/>
    <w:uiPriority w:val="99"/>
    <w:unhideWhenUsed/>
    <w:rsid w:val="005044AC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apple-converted-space" w:customStyle="1">
    <w:name w:val="apple-converted-space"/>
    <w:basedOn w:val="DefaultParagraphFont"/>
    <w:rsid w:val="005044AC"/>
  </w:style>
  <w:style w:type="character" w:styleId="Emphasis">
    <w:name w:val="Emphasis"/>
    <w:basedOn w:val="DefaultParagraphFont"/>
    <w:uiPriority w:val="20"/>
    <w:qFormat/>
    <w:rsid w:val="005044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glossaryDocument" Target="/word/glossary/document.xml" Id="Rf2bba3e24fbb4425" /><Relationship Type="http://schemas.openxmlformats.org/officeDocument/2006/relationships/hyperlink" Target="https://uowtsd-my.sharepoint.com/:v:/g/personal/1903950_student_uwtsd_ac_uk/EZI5S1IBPm1GmfmFVVY-lRABF8VuE7X3nCB8FdkptzFhOQ?e=3iX5TC" TargetMode="External" Id="R8c07cb9928df44f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520Acc%2520Documents%2520Darker%2520Blue.zip\Athrofa%2520Acc%2520Documents%2520Darker%2520Blue\Athrofa%2520Acc.%2520header%2520and%2520blank%2520page%2520-%2520darker%25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14f98-5f70-49ab-ba9b-88f3aba24b9a}"/>
      </w:docPartPr>
      <w:docPartBody>
        <w:p w14:paraId="20BF440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C:\Users\gareth.evans.UNI\AppData\Local\Temp\Temp2_Athrofa%20Acc%20Documents%20Darker%20Blue.zip\Athrofa%20Acc%20Documents%20Darker%20Blue\Athrofa%20Acc.%20header%20and%20blank%20page%20-%20darker%20blue.dotx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lastModifiedBy>Catherine Hughes (1903950)</lastModifiedBy>
  <revision>160</revision>
  <lastPrinted>2020-03-12T07:34:00.0000000Z</lastPrinted>
  <dcterms:created xsi:type="dcterms:W3CDTF">2020-03-05T20:32:00.0000000Z</dcterms:created>
  <dcterms:modified xsi:type="dcterms:W3CDTF">2020-03-23T16:35:45.7116379Z</dcterms:modified>
</coreProperties>
</file>