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BC2E6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3AD3D34" wp14:editId="5811E4F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8528E9">
        <w:rPr>
          <w:rFonts w:ascii="Arial" w:hAnsi="Arial" w:cs="Arial"/>
          <w:b/>
          <w:sz w:val="28"/>
          <w:szCs w:val="28"/>
          <w:lang w:val="cy-GB"/>
        </w:rPr>
        <w:t>ATODIAD GA36d</w:t>
      </w:r>
    </w:p>
    <w:p w14:paraId="09E0E76C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61B78348" w14:textId="77777777" w:rsidTr="00674829">
        <w:tc>
          <w:tcPr>
            <w:tcW w:w="9922" w:type="dxa"/>
            <w:shd w:val="clear" w:color="auto" w:fill="C0C0C0"/>
          </w:tcPr>
          <w:p w14:paraId="141AC300" w14:textId="77777777" w:rsidR="00681FA9" w:rsidRPr="00A406E5" w:rsidRDefault="00131FEF" w:rsidP="00D32E34">
            <w:pPr>
              <w:pStyle w:val="Heading4"/>
              <w:rPr>
                <w:rFonts w:ascii="Arial" w:hAnsi="Arial" w:cs="Arial"/>
                <w:b/>
              </w:rPr>
            </w:pPr>
            <w:r w:rsidRPr="00674829">
              <w:rPr>
                <w:rFonts w:ascii="Arial" w:hAnsi="Arial" w:cs="Arial"/>
                <w:b/>
                <w:lang w:val="cy-GB"/>
              </w:rPr>
              <w:t>MANYLEB ASESU LEFEL 7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58344868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58DC9F55" w14:textId="77777777" w:rsidTr="18D7A2CD">
        <w:tc>
          <w:tcPr>
            <w:tcW w:w="2093" w:type="dxa"/>
          </w:tcPr>
          <w:p w14:paraId="68CAA328" w14:textId="77777777" w:rsidR="003B3F9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7482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40E22C85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3FD2AEE0" w14:textId="77777777" w:rsidR="003B3F9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108BA8EF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6546B49B" w14:textId="77777777" w:rsidTr="18D7A2CD">
        <w:tc>
          <w:tcPr>
            <w:tcW w:w="2093" w:type="dxa"/>
          </w:tcPr>
          <w:p w14:paraId="22D956CC" w14:textId="77777777"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6E39E90" w14:textId="6135C4F1" w:rsidR="00DB116D" w:rsidRPr="00A406E5" w:rsidRDefault="45CA053C" w:rsidP="36B39350">
            <w:pPr>
              <w:spacing w:before="120" w:after="120"/>
              <w:jc w:val="both"/>
              <w:rPr>
                <w:rFonts w:ascii="system-ui" w:eastAsia="system-ui" w:hAnsi="system-ui" w:cs="system-ui"/>
                <w:b/>
                <w:bCs/>
                <w:color w:val="FFFFFF" w:themeColor="background1"/>
                <w:sz w:val="73"/>
                <w:szCs w:val="73"/>
              </w:rPr>
            </w:pPr>
            <w:proofErr w:type="spellStart"/>
            <w:r w:rsidRPr="36B39350">
              <w:rPr>
                <w:rFonts w:ascii="Arial" w:eastAsia="Arial" w:hAnsi="Arial" w:cs="Arial"/>
                <w:b/>
                <w:bCs/>
                <w:sz w:val="28"/>
                <w:szCs w:val="28"/>
              </w:rPr>
              <w:t>Gwasanaethau</w:t>
            </w:r>
            <w:proofErr w:type="spellEnd"/>
            <w:r w:rsidRPr="36B39350"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 Plant, </w:t>
            </w:r>
            <w:proofErr w:type="spellStart"/>
            <w:r w:rsidRPr="36B39350">
              <w:rPr>
                <w:rFonts w:ascii="Arial" w:eastAsia="Arial" w:hAnsi="Arial" w:cs="Arial"/>
                <w:b/>
                <w:bCs/>
                <w:sz w:val="28"/>
                <w:szCs w:val="28"/>
              </w:rPr>
              <w:t>Pobl</w:t>
            </w:r>
            <w:proofErr w:type="spellEnd"/>
            <w:r w:rsidRPr="36B39350"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36B39350">
              <w:rPr>
                <w:rFonts w:ascii="Arial" w:eastAsia="Arial" w:hAnsi="Arial" w:cs="Arial"/>
                <w:b/>
                <w:bCs/>
                <w:sz w:val="28"/>
                <w:szCs w:val="28"/>
              </w:rPr>
              <w:t>Ifanc</w:t>
            </w:r>
            <w:proofErr w:type="spellEnd"/>
            <w:r w:rsidRPr="36B39350"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 a </w:t>
            </w:r>
            <w:proofErr w:type="spellStart"/>
            <w:r w:rsidRPr="36B39350">
              <w:rPr>
                <w:rFonts w:ascii="Arial" w:eastAsia="Arial" w:hAnsi="Arial" w:cs="Arial"/>
                <w:b/>
                <w:bCs/>
                <w:sz w:val="28"/>
                <w:szCs w:val="28"/>
              </w:rPr>
              <w:t>Chymuned</w:t>
            </w:r>
            <w:proofErr w:type="spellEnd"/>
            <w:r w:rsidRPr="36B39350"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   </w:t>
            </w:r>
          </w:p>
        </w:tc>
      </w:tr>
      <w:tr w:rsidR="008F1308" w:rsidRPr="00A406E5" w14:paraId="69F2F2FF" w14:textId="77777777" w:rsidTr="18D7A2CD">
        <w:tc>
          <w:tcPr>
            <w:tcW w:w="2093" w:type="dxa"/>
          </w:tcPr>
          <w:p w14:paraId="648B8449" w14:textId="77777777" w:rsidR="008F1308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</w:tcPr>
          <w:p w14:paraId="575EC686" w14:textId="1FAAD7C8" w:rsidR="008F1308" w:rsidRPr="00A406E5" w:rsidRDefault="4A8E6C61" w:rsidP="2BE8426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2BE8426A">
              <w:rPr>
                <w:rFonts w:ascii="Arial" w:hAnsi="Arial" w:cs="Arial"/>
                <w:b/>
                <w:bCs/>
                <w:sz w:val="22"/>
                <w:szCs w:val="22"/>
              </w:rPr>
              <w:t>Dysgu</w:t>
            </w:r>
            <w:proofErr w:type="spellEnd"/>
            <w:r w:rsidRPr="2BE8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2BE8426A">
              <w:rPr>
                <w:rFonts w:ascii="Arial" w:hAnsi="Arial" w:cs="Arial"/>
                <w:b/>
                <w:bCs/>
                <w:sz w:val="22"/>
                <w:szCs w:val="22"/>
              </w:rPr>
              <w:t>Cynnar</w:t>
            </w:r>
            <w:proofErr w:type="spellEnd"/>
            <w:r w:rsidRPr="2BE8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Plant</w:t>
            </w:r>
          </w:p>
        </w:tc>
      </w:tr>
      <w:tr w:rsidR="00B84B5B" w:rsidRPr="00A406E5" w14:paraId="4C603024" w14:textId="77777777" w:rsidTr="18D7A2CD">
        <w:tc>
          <w:tcPr>
            <w:tcW w:w="2093" w:type="dxa"/>
          </w:tcPr>
          <w:p w14:paraId="28610531" w14:textId="77777777" w:rsidR="00B84B5B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76112305" w14:textId="3AE96424" w:rsidR="00B84B5B" w:rsidRPr="00A406E5" w:rsidRDefault="33BF1380" w:rsidP="2BE8426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2BE8426A">
              <w:rPr>
                <w:rFonts w:ascii="Arial" w:hAnsi="Arial" w:cs="Arial"/>
                <w:b/>
                <w:bCs/>
                <w:sz w:val="22"/>
                <w:szCs w:val="22"/>
              </w:rPr>
              <w:t>ECCP7007C</w:t>
            </w:r>
          </w:p>
          <w:p w14:paraId="2D10F980" w14:textId="77A5F04F" w:rsidR="00B84B5B" w:rsidRPr="00A406E5" w:rsidRDefault="00B84B5B" w:rsidP="2BE8426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7F406F06" w14:textId="77777777" w:rsidR="00B84B5B" w:rsidRPr="004D5E9B" w:rsidRDefault="00131FEF" w:rsidP="00D32E34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65F03CFA" w14:textId="77777777" w:rsidR="00B84B5B" w:rsidRPr="00A406E5" w:rsidRDefault="00B84B5B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131C8D24" w14:textId="77777777" w:rsidTr="18D7A2CD">
        <w:tc>
          <w:tcPr>
            <w:tcW w:w="2093" w:type="dxa"/>
          </w:tcPr>
          <w:p w14:paraId="2123AF72" w14:textId="77777777"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710E5E23" w14:textId="7239296D" w:rsidR="00DB116D" w:rsidRPr="00A406E5" w:rsidRDefault="76624AA2" w:rsidP="2BE8426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2BE8426A">
              <w:rPr>
                <w:rFonts w:ascii="Arial" w:hAnsi="Arial" w:cs="Arial"/>
                <w:b/>
                <w:bCs/>
                <w:sz w:val="22"/>
                <w:szCs w:val="22"/>
              </w:rPr>
              <w:t>Glend</w:t>
            </w:r>
            <w:r w:rsidR="42ED1C26" w:rsidRPr="2BE8426A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Pr="2BE8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Tinney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4F3E479F" w14:textId="77777777"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3C6CED01" w14:textId="0326BA25" w:rsidR="00DB116D" w:rsidRPr="00A406E5" w:rsidRDefault="544C1579" w:rsidP="18D7A2CD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18D7A2CD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="3F085C6E" w:rsidRPr="18D7A2CD">
              <w:rPr>
                <w:rFonts w:ascii="Arial" w:hAnsi="Arial" w:cs="Arial"/>
                <w:b/>
                <w:bCs/>
                <w:sz w:val="22"/>
                <w:szCs w:val="22"/>
              </w:rPr>
              <w:t>lison Rees Edwards</w:t>
            </w:r>
          </w:p>
          <w:p w14:paraId="234E6F9D" w14:textId="479F8E17" w:rsidR="00DB116D" w:rsidRPr="00A406E5" w:rsidRDefault="074A121D" w:rsidP="2BE8426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18D7A2CD">
              <w:rPr>
                <w:rFonts w:ascii="Arial" w:hAnsi="Arial" w:cs="Arial"/>
                <w:b/>
                <w:bCs/>
                <w:sz w:val="22"/>
                <w:szCs w:val="22"/>
              </w:rPr>
              <w:t>Natahsa Jones</w:t>
            </w:r>
          </w:p>
        </w:tc>
      </w:tr>
      <w:tr w:rsidR="00DB116D" w:rsidRPr="00A406E5" w14:paraId="0EC1DCC1" w14:textId="77777777" w:rsidTr="18D7A2CD">
        <w:tc>
          <w:tcPr>
            <w:tcW w:w="2093" w:type="dxa"/>
          </w:tcPr>
          <w:p w14:paraId="495F4CE8" w14:textId="77777777"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68164E46" w14:textId="3DCF753F" w:rsidR="00DB116D" w:rsidRPr="00A406E5" w:rsidRDefault="0F89663D" w:rsidP="2BE8426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2BE8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Gwaith </w:t>
            </w:r>
            <w:proofErr w:type="spellStart"/>
            <w:r w:rsidRPr="2BE8426A">
              <w:rPr>
                <w:rFonts w:ascii="Arial" w:hAnsi="Arial" w:cs="Arial"/>
                <w:b/>
                <w:bCs/>
                <w:sz w:val="22"/>
                <w:szCs w:val="22"/>
              </w:rPr>
              <w:t>Cwrs</w:t>
            </w:r>
            <w:proofErr w:type="spellEnd"/>
            <w:r w:rsidRPr="2BE8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  <w:proofErr w:type="spellStart"/>
            <w:r w:rsidR="000A01F1">
              <w:rPr>
                <w:rFonts w:ascii="Arial" w:hAnsi="Arial" w:cs="Arial"/>
                <w:b/>
                <w:bCs/>
                <w:sz w:val="22"/>
                <w:szCs w:val="22"/>
              </w:rPr>
              <w:t>Cyflwyniad</w:t>
            </w:r>
            <w:proofErr w:type="spellEnd"/>
            <w:r w:rsidR="000A01F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Seminar</w:t>
            </w:r>
          </w:p>
        </w:tc>
        <w:tc>
          <w:tcPr>
            <w:tcW w:w="2268" w:type="dxa"/>
          </w:tcPr>
          <w:p w14:paraId="3AC5C625" w14:textId="77777777"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455C3F49" w14:textId="77777777" w:rsidR="00DB116D" w:rsidRDefault="000A01F1" w:rsidP="2BE8426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25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munud</w:t>
            </w:r>
            <w:proofErr w:type="spellEnd"/>
          </w:p>
          <w:p w14:paraId="0237F9AE" w14:textId="37EA45FA" w:rsidR="000A01F1" w:rsidRDefault="000A01F1" w:rsidP="2BE8426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18-20</w:t>
            </w:r>
            <w:r w:rsidR="0003543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munud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cyflwyniad</w:t>
            </w:r>
            <w:proofErr w:type="spellEnd"/>
          </w:p>
          <w:p w14:paraId="504F56CD" w14:textId="5271E115" w:rsidR="000A01F1" w:rsidRPr="00A406E5" w:rsidRDefault="000A01F1" w:rsidP="2BE8426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5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munu</w:t>
            </w:r>
            <w:r w:rsidR="00035436">
              <w:rPr>
                <w:rFonts w:ascii="Arial" w:hAnsi="Arial" w:cs="Arial"/>
                <w:b/>
                <w:bCs/>
                <w:sz w:val="22"/>
                <w:szCs w:val="22"/>
              </w:rPr>
              <w:t>d</w:t>
            </w:r>
            <w:proofErr w:type="spellEnd"/>
            <w:r w:rsidR="0003543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- </w:t>
            </w:r>
            <w:proofErr w:type="spellStart"/>
            <w:r w:rsidR="00035436">
              <w:rPr>
                <w:rFonts w:ascii="Arial" w:hAnsi="Arial" w:cs="Arial"/>
                <w:b/>
                <w:bCs/>
                <w:sz w:val="22"/>
                <w:szCs w:val="22"/>
              </w:rPr>
              <w:t>cwestiynau</w:t>
            </w:r>
            <w:proofErr w:type="spellEnd"/>
          </w:p>
        </w:tc>
      </w:tr>
      <w:tr w:rsidR="00B84B5B" w:rsidRPr="00A406E5" w14:paraId="3473FFEC" w14:textId="77777777" w:rsidTr="18D7A2CD">
        <w:tc>
          <w:tcPr>
            <w:tcW w:w="2093" w:type="dxa"/>
          </w:tcPr>
          <w:p w14:paraId="3E3E8944" w14:textId="77777777" w:rsidR="00B84B5B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</w:tcPr>
          <w:p w14:paraId="47B2C24B" w14:textId="26AB67F4" w:rsidR="00B84B5B" w:rsidRDefault="34277EAB" w:rsidP="18D7A2CD">
            <w:pPr>
              <w:spacing w:before="120" w:after="120" w:line="259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18D7A2CD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8D19C5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  <w:r w:rsidRPr="18D7A2CD">
              <w:rPr>
                <w:rFonts w:ascii="Arial" w:hAnsi="Arial" w:cs="Arial"/>
                <w:b/>
                <w:bCs/>
                <w:sz w:val="22"/>
                <w:szCs w:val="22"/>
              </w:rPr>
              <w:t>/05/2</w:t>
            </w:r>
            <w:r w:rsidR="008D19C5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  <w:p w14:paraId="0024D58A" w14:textId="63DD4B06" w:rsidR="008D19C5" w:rsidRPr="00A406E5" w:rsidRDefault="008D19C5" w:rsidP="18D7A2CD">
            <w:pPr>
              <w:spacing w:before="120" w:after="120" w:line="259" w:lineRule="auto"/>
              <w:jc w:val="both"/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Cyflwyniad</w:t>
            </w:r>
            <w:proofErr w:type="spellEnd"/>
          </w:p>
        </w:tc>
        <w:tc>
          <w:tcPr>
            <w:tcW w:w="2268" w:type="dxa"/>
          </w:tcPr>
          <w:p w14:paraId="2020CED3" w14:textId="77777777" w:rsidR="00B84B5B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40ECA748" w14:textId="0C8F65F0" w:rsidR="00B84B5B" w:rsidRPr="00A406E5" w:rsidRDefault="008D19C5" w:rsidP="18D7A2CD">
            <w:pPr>
              <w:spacing w:before="120" w:after="120" w:line="259" w:lineRule="auto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11</w:t>
            </w:r>
            <w:r w:rsidR="58854098" w:rsidRPr="18D7A2CD">
              <w:rPr>
                <w:rFonts w:ascii="Arial" w:hAnsi="Arial" w:cs="Arial"/>
                <w:b/>
                <w:bCs/>
                <w:sz w:val="22"/>
                <w:szCs w:val="22"/>
              </w:rPr>
              <w:t>/06/2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  <w:p w14:paraId="25AB3744" w14:textId="43BCF10D" w:rsidR="00B84B5B" w:rsidRPr="00A406E5" w:rsidRDefault="58854098" w:rsidP="18D7A2CD">
            <w:pPr>
              <w:spacing w:before="120" w:after="120" w:line="259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18D7A2CD">
              <w:rPr>
                <w:rFonts w:ascii="Arial" w:hAnsi="Arial" w:cs="Arial"/>
                <w:b/>
                <w:bCs/>
                <w:sz w:val="22"/>
                <w:szCs w:val="22"/>
              </w:rPr>
              <w:t>15.00</w:t>
            </w:r>
          </w:p>
        </w:tc>
      </w:tr>
      <w:tr w:rsidR="00152E9D" w:rsidRPr="008D19C5" w14:paraId="7A5B90B4" w14:textId="77777777" w:rsidTr="18D7A2CD">
        <w:tc>
          <w:tcPr>
            <w:tcW w:w="2093" w:type="dxa"/>
          </w:tcPr>
          <w:p w14:paraId="612DE0DE" w14:textId="77777777" w:rsidR="00152E9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</w:tcPr>
          <w:p w14:paraId="38188036" w14:textId="77777777" w:rsidR="00A406E5" w:rsidRPr="00A406E5" w:rsidRDefault="00131FEF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1EFB701C" w14:textId="77777777" w:rsidR="00A406E5" w:rsidRPr="00A406E5" w:rsidRDefault="00131FEF" w:rsidP="00131FEF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556EEAD" w14:textId="77777777" w:rsidR="00FB1EAC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FB1EAC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76E04198" w14:textId="039CD78D" w:rsidR="00FB1EAC" w:rsidRPr="00D0776C" w:rsidRDefault="00FB1EAC" w:rsidP="00FB1EAC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a gyflwynir hyd at wythnos yn hwyr yn cael ei gapio ar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5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0% ar gyfer y cynnig cyntaf a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dyfernir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marc o 0% am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waith ail-asesu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. Dim ond os oes hawliad amgylchiadau esgusodol cymeradwy y gellir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diddymu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cosbau am gyflwyno'n hwyr.</w:t>
            </w:r>
          </w:p>
          <w:p w14:paraId="2F08A981" w14:textId="576ABCC7" w:rsidR="00A406E5" w:rsidRPr="00FB1EAC" w:rsidRDefault="00FB1EAC" w:rsidP="00FB1E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-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asesu os caiff ei gynnig gan Fwrdd Arholi neu os oes hawliad amgylchiadau esgusodol cymeradwy.</w:t>
            </w:r>
          </w:p>
        </w:tc>
      </w:tr>
      <w:tr w:rsidR="00A406E5" w:rsidRPr="00A406E5" w14:paraId="6ED0F5BE" w14:textId="77777777" w:rsidTr="18D7A2CD">
        <w:tc>
          <w:tcPr>
            <w:tcW w:w="2093" w:type="dxa"/>
          </w:tcPr>
          <w:p w14:paraId="25CB373D" w14:textId="77777777" w:rsidR="00A406E5" w:rsidRPr="00A406E5" w:rsidRDefault="00131FEF" w:rsidP="00D32E34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</w:tcPr>
          <w:p w14:paraId="0012DDBB" w14:textId="77777777" w:rsidR="00A406E5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lastRenderedPageBreak/>
              <w:t xml:space="preserve">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61707DAC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3905AEEC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2A1472E5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642819" w14:paraId="3C8175DE" w14:textId="77777777" w:rsidTr="36B39350">
        <w:tc>
          <w:tcPr>
            <w:tcW w:w="9747" w:type="dxa"/>
          </w:tcPr>
          <w:p w14:paraId="6D8888E4" w14:textId="77777777" w:rsidR="00C01A3F" w:rsidRPr="00FB1EAC" w:rsidRDefault="00131FEF" w:rsidP="00273FEE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FB1EAC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</w:t>
            </w:r>
          </w:p>
          <w:p w14:paraId="29F87A88" w14:textId="77777777" w:rsidR="00C01A3F" w:rsidRPr="00FB1EAC" w:rsidRDefault="00131FEF" w:rsidP="00D32E34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642819" w14:paraId="5560B01F" w14:textId="77777777" w:rsidTr="36B39350">
        <w:tc>
          <w:tcPr>
            <w:tcW w:w="9747" w:type="dxa"/>
          </w:tcPr>
          <w:p w14:paraId="4D93A3E8" w14:textId="77777777" w:rsidR="00C01A3F" w:rsidRPr="00FB1EAC" w:rsidRDefault="00C01A3F" w:rsidP="36B39350">
            <w:pPr>
              <w:rPr>
                <w:rFonts w:ascii="Arial" w:eastAsia="Arial" w:hAnsi="Arial" w:cs="Arial"/>
                <w:sz w:val="32"/>
                <w:szCs w:val="32"/>
                <w:lang w:val="es-ES"/>
              </w:rPr>
            </w:pPr>
          </w:p>
          <w:p w14:paraId="26E0B674" w14:textId="7B84FB3C" w:rsidR="00C01A3F" w:rsidRPr="00FB1EAC" w:rsidRDefault="05AEFC84" w:rsidP="36B39350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</w:pPr>
            <w:proofErr w:type="spellStart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>arddangos</w:t>
            </w:r>
            <w:proofErr w:type="spellEnd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>gwerthfawrogiad</w:t>
            </w:r>
            <w:proofErr w:type="spellEnd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>trylwyr</w:t>
            </w:r>
            <w:proofErr w:type="spellEnd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 xml:space="preserve"> a </w:t>
            </w:r>
            <w:proofErr w:type="spellStart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>beirniadol</w:t>
            </w:r>
            <w:proofErr w:type="spellEnd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 xml:space="preserve"> o </w:t>
            </w:r>
            <w:proofErr w:type="spellStart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>athroniaeth</w:t>
            </w:r>
            <w:proofErr w:type="spellEnd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 xml:space="preserve"> ac </w:t>
            </w:r>
            <w:proofErr w:type="spellStart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>egwyddorion</w:t>
            </w:r>
            <w:proofErr w:type="spellEnd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 xml:space="preserve"> y </w:t>
            </w:r>
            <w:proofErr w:type="spellStart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>cysyniad</w:t>
            </w:r>
            <w:proofErr w:type="spellEnd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 xml:space="preserve"> o </w:t>
            </w:r>
            <w:proofErr w:type="spellStart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>ddysgu</w:t>
            </w:r>
            <w:proofErr w:type="spellEnd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>drwy</w:t>
            </w:r>
            <w:proofErr w:type="spellEnd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>chwarae</w:t>
            </w:r>
            <w:proofErr w:type="spellEnd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 xml:space="preserve">; </w:t>
            </w:r>
          </w:p>
          <w:p w14:paraId="43BEA2E7" w14:textId="7B13E834" w:rsidR="00C01A3F" w:rsidRPr="00FB1EAC" w:rsidRDefault="05AEFC84" w:rsidP="36B39350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</w:pPr>
            <w:proofErr w:type="spellStart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>gwerthuso’n</w:t>
            </w:r>
            <w:proofErr w:type="spellEnd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>feirniadol</w:t>
            </w:r>
            <w:proofErr w:type="spellEnd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>rôl</w:t>
            </w:r>
            <w:proofErr w:type="spellEnd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>yr</w:t>
            </w:r>
            <w:proofErr w:type="spellEnd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>oedolyn</w:t>
            </w:r>
            <w:proofErr w:type="spellEnd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>a’r</w:t>
            </w:r>
            <w:proofErr w:type="spellEnd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>amgylchedd</w:t>
            </w:r>
            <w:proofErr w:type="spellEnd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>ehangach</w:t>
            </w:r>
            <w:proofErr w:type="spellEnd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 xml:space="preserve"> ar </w:t>
            </w:r>
            <w:proofErr w:type="spellStart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>ddysgu</w:t>
            </w:r>
            <w:proofErr w:type="spellEnd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>cynnar</w:t>
            </w:r>
            <w:proofErr w:type="spellEnd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>plant</w:t>
            </w:r>
            <w:proofErr w:type="spellEnd"/>
            <w:r w:rsidRPr="000A01F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>;</w:t>
            </w:r>
          </w:p>
          <w:p w14:paraId="647EB629" w14:textId="4E9401FF" w:rsidR="00C01A3F" w:rsidRPr="00FB1EAC" w:rsidRDefault="05AEFC84" w:rsidP="36B39350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</w:pPr>
            <w:proofErr w:type="spellStart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>dangos</w:t>
            </w:r>
            <w:proofErr w:type="spellEnd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>dealltwriaeth</w:t>
            </w:r>
            <w:proofErr w:type="spellEnd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>feirniadol</w:t>
            </w:r>
            <w:proofErr w:type="spellEnd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>wahanol</w:t>
            </w:r>
            <w:proofErr w:type="spellEnd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>ymagweddau</w:t>
            </w:r>
            <w:proofErr w:type="spellEnd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>damcaniaethol</w:t>
            </w:r>
            <w:proofErr w:type="spellEnd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 xml:space="preserve"> at </w:t>
            </w:r>
            <w:proofErr w:type="spellStart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>hyrwyddo</w:t>
            </w:r>
            <w:proofErr w:type="spellEnd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>hwyluso</w:t>
            </w:r>
            <w:proofErr w:type="spellEnd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>dysgu</w:t>
            </w:r>
            <w:proofErr w:type="spellEnd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>cynnar</w:t>
            </w:r>
            <w:proofErr w:type="spellEnd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gramStart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>plant;</w:t>
            </w:r>
            <w:proofErr w:type="gramEnd"/>
          </w:p>
          <w:p w14:paraId="23C7353F" w14:textId="3002FCA4" w:rsidR="00C01A3F" w:rsidRPr="00FB1EAC" w:rsidRDefault="05AEFC84" w:rsidP="36B39350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</w:pPr>
            <w:proofErr w:type="spellStart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>ystyried</w:t>
            </w:r>
            <w:proofErr w:type="spellEnd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>dysgu</w:t>
            </w:r>
            <w:proofErr w:type="spellEnd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>cynnar</w:t>
            </w:r>
            <w:proofErr w:type="spellEnd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 xml:space="preserve"> plant </w:t>
            </w:r>
            <w:proofErr w:type="spellStart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>yng</w:t>
            </w:r>
            <w:proofErr w:type="spellEnd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>nghyd-destun</w:t>
            </w:r>
            <w:proofErr w:type="spellEnd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 xml:space="preserve"> y </w:t>
            </w:r>
            <w:proofErr w:type="spellStart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>disgwrs</w:t>
            </w:r>
            <w:proofErr w:type="spellEnd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>ehangach</w:t>
            </w:r>
            <w:proofErr w:type="spellEnd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>ar</w:t>
            </w:r>
            <w:proofErr w:type="spellEnd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>gynaliadwyedd</w:t>
            </w:r>
            <w:proofErr w:type="spellEnd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>.</w:t>
            </w:r>
          </w:p>
          <w:p w14:paraId="6BADD334" w14:textId="5B58CADB" w:rsidR="00C01A3F" w:rsidRPr="00FB1EAC" w:rsidRDefault="00C01A3F" w:rsidP="36B39350">
            <w:pPr>
              <w:ind w:left="360"/>
              <w:rPr>
                <w:rFonts w:ascii="Arial" w:eastAsia="Arial" w:hAnsi="Arial" w:cs="Arial"/>
                <w:sz w:val="28"/>
                <w:szCs w:val="28"/>
                <w:lang w:val="es-ES"/>
              </w:rPr>
            </w:pPr>
          </w:p>
          <w:p w14:paraId="068C7492" w14:textId="77777777" w:rsidR="00C01A3F" w:rsidRPr="00FB1EAC" w:rsidRDefault="00C01A3F" w:rsidP="36B39350">
            <w:pPr>
              <w:rPr>
                <w:rFonts w:ascii="Arial" w:eastAsia="Arial" w:hAnsi="Arial" w:cs="Arial"/>
                <w:sz w:val="32"/>
                <w:szCs w:val="32"/>
                <w:lang w:val="es-ES"/>
              </w:rPr>
            </w:pPr>
          </w:p>
        </w:tc>
      </w:tr>
    </w:tbl>
    <w:p w14:paraId="7951801B" w14:textId="77777777" w:rsidR="00C01A3F" w:rsidRPr="00FB1EAC" w:rsidRDefault="00C01A3F" w:rsidP="36B39350">
      <w:pPr>
        <w:rPr>
          <w:rFonts w:ascii="Arial" w:eastAsia="Arial" w:hAnsi="Arial" w:cs="Arial"/>
          <w:b/>
          <w:bCs/>
          <w:sz w:val="32"/>
          <w:szCs w:val="32"/>
          <w:lang w:val="es-ES"/>
        </w:rPr>
      </w:pPr>
    </w:p>
    <w:p w14:paraId="46AC8CC3" w14:textId="77777777" w:rsidR="00C01A3F" w:rsidRPr="00FB1EAC" w:rsidRDefault="00C01A3F" w:rsidP="36B39350">
      <w:pPr>
        <w:rPr>
          <w:rFonts w:ascii="Arial" w:eastAsia="Arial" w:hAnsi="Arial" w:cs="Arial"/>
          <w:b/>
          <w:bCs/>
          <w:sz w:val="32"/>
          <w:szCs w:val="32"/>
          <w:lang w:val="es-ES"/>
        </w:rPr>
      </w:pPr>
    </w:p>
    <w:p w14:paraId="64A0DF8B" w14:textId="77777777" w:rsidR="0028204E" w:rsidRPr="00FB1EAC" w:rsidRDefault="0028204E" w:rsidP="36B39350">
      <w:pPr>
        <w:rPr>
          <w:rFonts w:ascii="Arial" w:eastAsia="Arial" w:hAnsi="Arial" w:cs="Arial"/>
          <w:b/>
          <w:bCs/>
          <w:sz w:val="32"/>
          <w:szCs w:val="32"/>
          <w:lang w:val="es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1EA8DB94" w14:textId="77777777" w:rsidTr="36B39350">
        <w:tc>
          <w:tcPr>
            <w:tcW w:w="9781" w:type="dxa"/>
            <w:shd w:val="clear" w:color="auto" w:fill="C0C0C0"/>
          </w:tcPr>
          <w:p w14:paraId="0AACB503" w14:textId="77777777" w:rsidR="005969E2" w:rsidRPr="00A406E5" w:rsidRDefault="00933F10" w:rsidP="36B39350">
            <w:pPr>
              <w:jc w:val="center"/>
              <w:rPr>
                <w:rFonts w:ascii="Arial" w:eastAsia="Arial" w:hAnsi="Arial" w:cs="Arial"/>
                <w:b/>
                <w:bCs/>
                <w:sz w:val="32"/>
                <w:szCs w:val="32"/>
              </w:rPr>
            </w:pPr>
            <w:r w:rsidRPr="36B39350">
              <w:rPr>
                <w:rFonts w:ascii="Arial" w:eastAsia="Arial" w:hAnsi="Arial" w:cs="Arial"/>
                <w:sz w:val="32"/>
                <w:szCs w:val="32"/>
                <w:lang w:val="es-ES"/>
              </w:rPr>
              <w:br w:type="page"/>
            </w:r>
            <w:r w:rsidR="00131FEF" w:rsidRPr="36B39350">
              <w:rPr>
                <w:rFonts w:ascii="Arial" w:eastAsia="Arial" w:hAnsi="Arial" w:cs="Arial"/>
                <w:b/>
                <w:bCs/>
                <w:sz w:val="32"/>
                <w:szCs w:val="32"/>
                <w:lang w:val="cy-GB"/>
              </w:rPr>
              <w:t>DISGRIFIAD O’R DASG</w:t>
            </w:r>
          </w:p>
        </w:tc>
      </w:tr>
    </w:tbl>
    <w:p w14:paraId="4EFC8C0A" w14:textId="77777777" w:rsidR="00EE6F25" w:rsidRPr="00A406E5" w:rsidRDefault="00EE6F25" w:rsidP="36B39350">
      <w:pPr>
        <w:jc w:val="both"/>
        <w:rPr>
          <w:rFonts w:ascii="Arial" w:eastAsia="Arial" w:hAnsi="Arial" w:cs="Arial"/>
          <w:sz w:val="32"/>
          <w:szCs w:val="32"/>
        </w:rPr>
      </w:pPr>
    </w:p>
    <w:p w14:paraId="40EE3A55" w14:textId="1A941105" w:rsidR="0088499B" w:rsidRPr="008B1E8C" w:rsidRDefault="0088499B" w:rsidP="00E305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Arial" w:hAnsi="Arial" w:cs="Arial"/>
          <w:color w:val="202124"/>
          <w:sz w:val="28"/>
          <w:szCs w:val="28"/>
          <w:lang w:val="cy-GB" w:eastAsia="zh-CN"/>
        </w:rPr>
      </w:pPr>
      <w:r w:rsidRPr="0088499B">
        <w:rPr>
          <w:rFonts w:ascii="Arial" w:hAnsi="Arial" w:cs="Arial"/>
          <w:color w:val="202124"/>
          <w:sz w:val="28"/>
          <w:szCs w:val="28"/>
          <w:lang w:val="cy-GB" w:eastAsia="zh-CN"/>
        </w:rPr>
        <w:t xml:space="preserve">Creu cyflwyniad 18-20 munud </w:t>
      </w:r>
    </w:p>
    <w:p w14:paraId="4D8D3B64" w14:textId="77777777" w:rsidR="0088499B" w:rsidRPr="0088499B" w:rsidRDefault="0088499B" w:rsidP="00E305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Arial" w:hAnsi="Arial" w:cs="Arial"/>
          <w:color w:val="202124"/>
          <w:sz w:val="28"/>
          <w:szCs w:val="28"/>
          <w:lang w:val="cy-GB" w:eastAsia="zh-CN"/>
        </w:rPr>
      </w:pPr>
    </w:p>
    <w:p w14:paraId="0E40ADBE" w14:textId="4E545BE1" w:rsidR="0088499B" w:rsidRPr="0088499B" w:rsidRDefault="0088499B" w:rsidP="00E305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Arial" w:hAnsi="Arial" w:cs="Arial"/>
          <w:color w:val="202124"/>
          <w:sz w:val="28"/>
          <w:szCs w:val="28"/>
          <w:lang w:val="cy-GB" w:eastAsia="zh-CN"/>
        </w:rPr>
      </w:pPr>
      <w:r w:rsidRPr="0088499B">
        <w:rPr>
          <w:rFonts w:ascii="Arial" w:hAnsi="Arial" w:cs="Arial"/>
          <w:color w:val="202124"/>
          <w:sz w:val="28"/>
          <w:szCs w:val="28"/>
          <w:lang w:val="cy-GB" w:eastAsia="zh-CN"/>
        </w:rPr>
        <w:t xml:space="preserve">Dewiswch wrthrych, llun, clip </w:t>
      </w:r>
      <w:r w:rsidR="00B140BE" w:rsidRPr="008B1E8C">
        <w:rPr>
          <w:rFonts w:ascii="Arial" w:hAnsi="Arial" w:cs="Arial"/>
          <w:color w:val="202124"/>
          <w:sz w:val="28"/>
          <w:szCs w:val="28"/>
          <w:lang w:val="cy-GB" w:eastAsia="zh-CN"/>
        </w:rPr>
        <w:t>sain /</w:t>
      </w:r>
      <w:r w:rsidRPr="0088499B">
        <w:rPr>
          <w:rFonts w:ascii="Arial" w:hAnsi="Arial" w:cs="Arial"/>
          <w:color w:val="202124"/>
          <w:sz w:val="28"/>
          <w:szCs w:val="28"/>
          <w:lang w:val="cy-GB" w:eastAsia="zh-CN"/>
        </w:rPr>
        <w:t xml:space="preserve">fideo, neu rywbeth arall rydych chi'n teimlo sy'n helpu </w:t>
      </w:r>
      <w:r w:rsidR="00B140BE" w:rsidRPr="008B1E8C">
        <w:rPr>
          <w:rFonts w:ascii="Arial" w:hAnsi="Arial" w:cs="Arial"/>
          <w:color w:val="202124"/>
          <w:sz w:val="28"/>
          <w:szCs w:val="28"/>
          <w:lang w:val="cy-GB" w:eastAsia="zh-CN"/>
        </w:rPr>
        <w:t>cyfleu</w:t>
      </w:r>
      <w:r w:rsidRPr="0088499B">
        <w:rPr>
          <w:rFonts w:ascii="Arial" w:hAnsi="Arial" w:cs="Arial"/>
          <w:color w:val="202124"/>
          <w:sz w:val="28"/>
          <w:szCs w:val="28"/>
          <w:lang w:val="cy-GB" w:eastAsia="zh-CN"/>
        </w:rPr>
        <w:t xml:space="preserve"> amgylchedd dysgu cadarnhaol i blant ifanc. Eglurwch yn gryno pam rydych chi wedi dewis y gwrthrych, y llun, y </w:t>
      </w:r>
      <w:r w:rsidR="00661EB9" w:rsidRPr="008B1E8C">
        <w:rPr>
          <w:rFonts w:ascii="Arial" w:hAnsi="Arial" w:cs="Arial"/>
          <w:color w:val="202124"/>
          <w:sz w:val="28"/>
          <w:szCs w:val="28"/>
          <w:lang w:val="cy-GB" w:eastAsia="zh-CN"/>
        </w:rPr>
        <w:t xml:space="preserve"> clip </w:t>
      </w:r>
      <w:r w:rsidRPr="0088499B">
        <w:rPr>
          <w:rFonts w:ascii="Arial" w:hAnsi="Arial" w:cs="Arial"/>
          <w:color w:val="202124"/>
          <w:sz w:val="28"/>
          <w:szCs w:val="28"/>
          <w:lang w:val="cy-GB" w:eastAsia="zh-CN"/>
        </w:rPr>
        <w:t>sain</w:t>
      </w:r>
      <w:r w:rsidR="00661EB9" w:rsidRPr="008B1E8C">
        <w:rPr>
          <w:rFonts w:ascii="Arial" w:hAnsi="Arial" w:cs="Arial"/>
          <w:color w:val="202124"/>
          <w:sz w:val="28"/>
          <w:szCs w:val="28"/>
          <w:lang w:val="cy-GB" w:eastAsia="zh-CN"/>
        </w:rPr>
        <w:t xml:space="preserve"> / </w:t>
      </w:r>
      <w:r w:rsidRPr="0088499B">
        <w:rPr>
          <w:rFonts w:ascii="Arial" w:hAnsi="Arial" w:cs="Arial"/>
          <w:color w:val="202124"/>
          <w:sz w:val="28"/>
          <w:szCs w:val="28"/>
          <w:lang w:val="cy-GB" w:eastAsia="zh-CN"/>
        </w:rPr>
        <w:t xml:space="preserve">fideo neu </w:t>
      </w:r>
      <w:r w:rsidR="001064C4" w:rsidRPr="008B1E8C">
        <w:rPr>
          <w:rFonts w:ascii="Arial" w:hAnsi="Arial" w:cs="Arial"/>
          <w:color w:val="202124"/>
          <w:sz w:val="28"/>
          <w:szCs w:val="28"/>
          <w:lang w:val="cy-GB" w:eastAsia="zh-CN"/>
        </w:rPr>
        <w:t>aral</w:t>
      </w:r>
      <w:r w:rsidRPr="0088499B">
        <w:rPr>
          <w:rFonts w:ascii="Arial" w:hAnsi="Arial" w:cs="Arial"/>
          <w:color w:val="202124"/>
          <w:sz w:val="28"/>
          <w:szCs w:val="28"/>
          <w:lang w:val="cy-GB" w:eastAsia="zh-CN"/>
        </w:rPr>
        <w:t>l</w:t>
      </w:r>
      <w:r w:rsidR="001064C4" w:rsidRPr="008B1E8C">
        <w:rPr>
          <w:rFonts w:ascii="Arial" w:hAnsi="Arial" w:cs="Arial"/>
          <w:color w:val="202124"/>
          <w:sz w:val="28"/>
          <w:szCs w:val="28"/>
          <w:lang w:val="cy-GB" w:eastAsia="zh-CN"/>
        </w:rPr>
        <w:t>,</w:t>
      </w:r>
      <w:r w:rsidRPr="0088499B">
        <w:rPr>
          <w:rFonts w:ascii="Arial" w:hAnsi="Arial" w:cs="Arial"/>
          <w:color w:val="202124"/>
          <w:sz w:val="28"/>
          <w:szCs w:val="28"/>
          <w:lang w:val="cy-GB" w:eastAsia="zh-CN"/>
        </w:rPr>
        <w:t xml:space="preserve"> o ran sut mae'n crynhoi eich byd-olwg o ran dysgu plant ifanc. Yna gwerthuswch yn feirniadol y cydadwaith rhwng byd plentyn, oedolyn a</w:t>
      </w:r>
      <w:r w:rsidR="00204375" w:rsidRPr="008B1E8C">
        <w:rPr>
          <w:rFonts w:ascii="Arial" w:hAnsi="Arial" w:cs="Arial"/>
          <w:color w:val="202124"/>
          <w:sz w:val="28"/>
          <w:szCs w:val="28"/>
          <w:lang w:val="cy-GB" w:eastAsia="zh-CN"/>
        </w:rPr>
        <w:t>’r</w:t>
      </w:r>
      <w:r w:rsidRPr="0088499B">
        <w:rPr>
          <w:rFonts w:ascii="Arial" w:hAnsi="Arial" w:cs="Arial"/>
          <w:color w:val="202124"/>
          <w:sz w:val="28"/>
          <w:szCs w:val="28"/>
          <w:lang w:val="cy-GB" w:eastAsia="zh-CN"/>
        </w:rPr>
        <w:t xml:space="preserve"> byd nad yw'n ddynol wrth feithrin dysgu cyfannol yn seiliedig ar chwarae. Dylai'r cyflwyniad gynnwys ystyriaeth o</w:t>
      </w:r>
      <w:r w:rsidR="001757B2" w:rsidRPr="008B1E8C">
        <w:rPr>
          <w:rFonts w:ascii="Arial" w:hAnsi="Arial" w:cs="Arial"/>
          <w:color w:val="202124"/>
          <w:sz w:val="28"/>
          <w:szCs w:val="28"/>
          <w:lang w:val="cy-GB" w:eastAsia="zh-CN"/>
        </w:rPr>
        <w:t xml:space="preserve"> drafodaeth</w:t>
      </w:r>
      <w:r w:rsidRPr="0088499B">
        <w:rPr>
          <w:rFonts w:ascii="Arial" w:hAnsi="Arial" w:cs="Arial"/>
          <w:color w:val="202124"/>
          <w:sz w:val="28"/>
          <w:szCs w:val="28"/>
          <w:lang w:val="cy-GB" w:eastAsia="zh-CN"/>
        </w:rPr>
        <w:t xml:space="preserve"> hawliau, asiantaeth</w:t>
      </w:r>
      <w:r w:rsidR="00695690" w:rsidRPr="008B1E8C">
        <w:rPr>
          <w:rFonts w:ascii="Arial" w:hAnsi="Arial" w:cs="Arial"/>
          <w:color w:val="202124"/>
          <w:sz w:val="28"/>
          <w:szCs w:val="28"/>
          <w:lang w:val="cy-GB" w:eastAsia="zh-CN"/>
        </w:rPr>
        <w:t xml:space="preserve"> (</w:t>
      </w:r>
      <w:proofErr w:type="spellStart"/>
      <w:r w:rsidR="00695690" w:rsidRPr="008B1E8C">
        <w:rPr>
          <w:rFonts w:ascii="Arial" w:hAnsi="Arial" w:cs="Arial"/>
          <w:color w:val="202124"/>
          <w:sz w:val="28"/>
          <w:szCs w:val="28"/>
          <w:lang w:val="cy-GB" w:eastAsia="zh-CN"/>
        </w:rPr>
        <w:t>agency</w:t>
      </w:r>
      <w:proofErr w:type="spellEnd"/>
      <w:r w:rsidR="00695690" w:rsidRPr="008B1E8C">
        <w:rPr>
          <w:rFonts w:ascii="Arial" w:hAnsi="Arial" w:cs="Arial"/>
          <w:color w:val="202124"/>
          <w:sz w:val="28"/>
          <w:szCs w:val="28"/>
          <w:lang w:val="cy-GB" w:eastAsia="zh-CN"/>
        </w:rPr>
        <w:t>)</w:t>
      </w:r>
      <w:r w:rsidRPr="0088499B">
        <w:rPr>
          <w:rFonts w:ascii="Arial" w:hAnsi="Arial" w:cs="Arial"/>
          <w:color w:val="202124"/>
          <w:sz w:val="28"/>
          <w:szCs w:val="28"/>
          <w:lang w:val="cy-GB" w:eastAsia="zh-CN"/>
        </w:rPr>
        <w:t xml:space="preserve"> </w:t>
      </w:r>
      <w:r w:rsidR="007A651A" w:rsidRPr="008B1E8C">
        <w:rPr>
          <w:rFonts w:ascii="Arial" w:hAnsi="Arial" w:cs="Arial"/>
          <w:color w:val="202124"/>
          <w:sz w:val="28"/>
          <w:szCs w:val="28"/>
          <w:lang w:val="cy-GB" w:eastAsia="zh-CN"/>
        </w:rPr>
        <w:t xml:space="preserve">a </w:t>
      </w:r>
      <w:r w:rsidRPr="0088499B">
        <w:rPr>
          <w:rFonts w:ascii="Arial" w:hAnsi="Arial" w:cs="Arial"/>
          <w:color w:val="202124"/>
          <w:sz w:val="28"/>
          <w:szCs w:val="28"/>
          <w:lang w:val="cy-GB" w:eastAsia="zh-CN"/>
        </w:rPr>
        <w:t>c</w:t>
      </w:r>
      <w:r w:rsidR="007A651A" w:rsidRPr="008B1E8C">
        <w:rPr>
          <w:rFonts w:ascii="Arial" w:hAnsi="Arial" w:cs="Arial"/>
          <w:color w:val="202124"/>
          <w:sz w:val="28"/>
          <w:szCs w:val="28"/>
          <w:lang w:val="cy-GB" w:eastAsia="zh-CN"/>
        </w:rPr>
        <w:t>h</w:t>
      </w:r>
      <w:r w:rsidRPr="0088499B">
        <w:rPr>
          <w:rFonts w:ascii="Arial" w:hAnsi="Arial" w:cs="Arial"/>
          <w:color w:val="202124"/>
          <w:sz w:val="28"/>
          <w:szCs w:val="28"/>
          <w:lang w:val="cy-GB" w:eastAsia="zh-CN"/>
        </w:rPr>
        <w:t xml:space="preserve">ynaliadwyedd. </w:t>
      </w:r>
    </w:p>
    <w:p w14:paraId="625603D9" w14:textId="77777777" w:rsidR="0088499B" w:rsidRPr="0088499B" w:rsidRDefault="0088499B" w:rsidP="00E305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Arial" w:hAnsi="Arial" w:cs="Arial"/>
          <w:color w:val="202124"/>
          <w:sz w:val="28"/>
          <w:szCs w:val="28"/>
          <w:lang w:val="cy-GB" w:eastAsia="zh-CN"/>
        </w:rPr>
      </w:pPr>
    </w:p>
    <w:p w14:paraId="18DE9405" w14:textId="157B2678" w:rsidR="0088499B" w:rsidRPr="0088499B" w:rsidRDefault="0088499B" w:rsidP="00E305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Arial" w:hAnsi="Arial" w:cs="Arial"/>
          <w:color w:val="202124"/>
          <w:sz w:val="28"/>
          <w:szCs w:val="28"/>
          <w:lang w:val="cy-GB" w:eastAsia="zh-CN"/>
        </w:rPr>
      </w:pPr>
      <w:r w:rsidRPr="0088499B">
        <w:rPr>
          <w:rFonts w:ascii="Arial" w:hAnsi="Arial" w:cs="Arial"/>
          <w:color w:val="202124"/>
          <w:sz w:val="28"/>
          <w:szCs w:val="28"/>
          <w:lang w:val="cy-GB" w:eastAsia="zh-CN"/>
        </w:rPr>
        <w:t xml:space="preserve">Gallwch gefnogi eich trafodaeth </w:t>
      </w:r>
      <w:r w:rsidR="00486518" w:rsidRPr="008B1E8C">
        <w:rPr>
          <w:rFonts w:ascii="Arial" w:hAnsi="Arial" w:cs="Arial"/>
          <w:color w:val="202124"/>
          <w:sz w:val="28"/>
          <w:szCs w:val="28"/>
          <w:lang w:val="cy-GB" w:eastAsia="zh-CN"/>
        </w:rPr>
        <w:t>drwy</w:t>
      </w:r>
      <w:r w:rsidRPr="0088499B">
        <w:rPr>
          <w:rFonts w:ascii="Arial" w:hAnsi="Arial" w:cs="Arial"/>
          <w:color w:val="202124"/>
          <w:sz w:val="28"/>
          <w:szCs w:val="28"/>
          <w:lang w:val="cy-GB" w:eastAsia="zh-CN"/>
        </w:rPr>
        <w:t xml:space="preserve"> gyfeirio at lenyddiaeth berthnasol. </w:t>
      </w:r>
    </w:p>
    <w:p w14:paraId="2DE144C8" w14:textId="77777777" w:rsidR="0088499B" w:rsidRPr="0088499B" w:rsidRDefault="0088499B" w:rsidP="00E305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Arial" w:hAnsi="Arial" w:cs="Arial"/>
          <w:color w:val="202124"/>
          <w:sz w:val="28"/>
          <w:szCs w:val="28"/>
          <w:lang w:val="cy-GB" w:eastAsia="zh-CN"/>
        </w:rPr>
      </w:pPr>
    </w:p>
    <w:p w14:paraId="361872A4" w14:textId="77777777" w:rsidR="0088499B" w:rsidRPr="0088499B" w:rsidRDefault="0088499B" w:rsidP="00E305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Arial" w:hAnsi="Arial" w:cs="Arial"/>
          <w:color w:val="202124"/>
          <w:sz w:val="28"/>
          <w:szCs w:val="28"/>
          <w:lang w:eastAsia="zh-CN"/>
        </w:rPr>
      </w:pPr>
      <w:r w:rsidRPr="0088499B">
        <w:rPr>
          <w:rFonts w:ascii="Arial" w:hAnsi="Arial" w:cs="Arial"/>
          <w:color w:val="202124"/>
          <w:sz w:val="28"/>
          <w:szCs w:val="28"/>
          <w:lang w:val="cy-GB" w:eastAsia="zh-CN"/>
        </w:rPr>
        <w:t>Bydd cyfle i ymhelaethu ar bwyntiau gyda sesiwn cwestiwn ac ateb 5 munud.</w:t>
      </w:r>
    </w:p>
    <w:p w14:paraId="4CD79D92" w14:textId="2CF5BD98" w:rsidR="36B39350" w:rsidRPr="0088499B" w:rsidRDefault="36B39350" w:rsidP="36B39350">
      <w:pPr>
        <w:pStyle w:val="Heading2"/>
        <w:ind w:left="284"/>
        <w:rPr>
          <w:rFonts w:ascii="Arial" w:hAnsi="Arial" w:cs="Arial"/>
          <w:sz w:val="22"/>
          <w:szCs w:val="22"/>
        </w:rPr>
      </w:pPr>
    </w:p>
    <w:p w14:paraId="0854FA89" w14:textId="77777777" w:rsidR="00E30521" w:rsidRDefault="00E30521" w:rsidP="00642819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  <w:bookmarkStart w:id="0" w:name="_Hlk157420541"/>
    </w:p>
    <w:p w14:paraId="7B3E2AF9" w14:textId="77777777" w:rsidR="00E30521" w:rsidRDefault="00E30521" w:rsidP="00E30521">
      <w:pPr>
        <w:rPr>
          <w:lang w:val="cy-GB"/>
        </w:rPr>
      </w:pPr>
    </w:p>
    <w:p w14:paraId="750F78B1" w14:textId="77777777" w:rsidR="00E30521" w:rsidRDefault="00E30521" w:rsidP="00E30521">
      <w:pPr>
        <w:rPr>
          <w:lang w:val="cy-GB"/>
        </w:rPr>
      </w:pPr>
    </w:p>
    <w:p w14:paraId="36078FC5" w14:textId="77777777" w:rsidR="00E30521" w:rsidRDefault="00E30521" w:rsidP="00E30521">
      <w:pPr>
        <w:rPr>
          <w:lang w:val="cy-GB"/>
        </w:rPr>
      </w:pPr>
    </w:p>
    <w:p w14:paraId="70FE40EA" w14:textId="77777777" w:rsidR="00E30521" w:rsidRPr="00E30521" w:rsidRDefault="00E30521" w:rsidP="00E30521">
      <w:pPr>
        <w:rPr>
          <w:lang w:val="cy-GB"/>
        </w:rPr>
      </w:pPr>
    </w:p>
    <w:p w14:paraId="34122617" w14:textId="77777777" w:rsidR="00E30521" w:rsidRDefault="00E30521" w:rsidP="00642819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</w:p>
    <w:p w14:paraId="45D4274D" w14:textId="3F1C19AF" w:rsidR="00642819" w:rsidRDefault="00642819" w:rsidP="00642819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  <w:r w:rsidRPr="00C573A3">
        <w:rPr>
          <w:rFonts w:ascii="Arial" w:hAnsi="Arial" w:cs="Arial"/>
          <w:sz w:val="22"/>
          <w:szCs w:val="22"/>
          <w:lang w:val="cy-GB"/>
        </w:rPr>
        <w:t xml:space="preserve">Defnyddio Deallusrwydd Artiffisial Cynhyrchiol mewn Asesiadau </w:t>
      </w:r>
    </w:p>
    <w:p w14:paraId="76F49964" w14:textId="77777777" w:rsidR="00642819" w:rsidRPr="00C573A3" w:rsidRDefault="00642819" w:rsidP="00642819">
      <w:pPr>
        <w:ind w:left="284"/>
        <w:rPr>
          <w:rFonts w:ascii="Arial" w:eastAsia="Calibri" w:hAnsi="Arial" w:cs="Arial"/>
          <w:lang w:val="cy-GB"/>
        </w:rPr>
      </w:pPr>
      <w:r w:rsidRPr="00C573A3">
        <w:rPr>
          <w:rFonts w:ascii="Arial" w:eastAsia="Calibri" w:hAnsi="Arial" w:cs="Arial"/>
          <w:lang w:val="cy-GB"/>
        </w:rPr>
        <w:t xml:space="preserve">(Y darlithydd i ddynodi </w:t>
      </w:r>
      <w:r>
        <w:rPr>
          <w:rFonts w:ascii="Arial" w:eastAsia="Calibri" w:hAnsi="Arial" w:cs="Arial"/>
          <w:lang w:val="cy-GB"/>
        </w:rPr>
        <w:t xml:space="preserve">Gallwch/Na allwch </w:t>
      </w:r>
      <w:r w:rsidRPr="00C573A3">
        <w:rPr>
          <w:rFonts w:ascii="Arial" w:eastAsia="Calibri" w:hAnsi="Arial" w:cs="Arial"/>
          <w:lang w:val="cy-GB"/>
        </w:rPr>
        <w:t xml:space="preserve">neu </w:t>
      </w:r>
      <w:r>
        <w:rPr>
          <w:rFonts w:ascii="Arial" w:eastAsia="Calibri" w:hAnsi="Arial" w:cs="Arial"/>
          <w:lang w:val="cy-GB"/>
        </w:rPr>
        <w:t>Gywir/Anghywir</w:t>
      </w:r>
      <w:r w:rsidRPr="00C573A3">
        <w:rPr>
          <w:rFonts w:ascii="Arial" w:eastAsia="Calibri" w:hAnsi="Arial" w:cs="Arial"/>
          <w:lang w:val="cy-GB"/>
        </w:rPr>
        <w:t xml:space="preserve"> yn erbyn pob elfen)</w:t>
      </w:r>
    </w:p>
    <w:p w14:paraId="20AD81F3" w14:textId="77777777" w:rsidR="00642819" w:rsidRPr="00642819" w:rsidRDefault="00642819" w:rsidP="00642819">
      <w:pPr>
        <w:rPr>
          <w:rFonts w:ascii="Arial" w:eastAsia="Calibri" w:hAnsi="Arial" w:cs="Arial"/>
          <w:color w:val="000000" w:themeColor="text1"/>
          <w:sz w:val="22"/>
          <w:szCs w:val="22"/>
          <w:lang w:val="cy-GB"/>
        </w:rPr>
      </w:pPr>
    </w:p>
    <w:tbl>
      <w:tblPr>
        <w:tblStyle w:val="TableGrid"/>
        <w:tblW w:w="0" w:type="auto"/>
        <w:tblInd w:w="2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="00642819" w:rsidRPr="00C573A3" w14:paraId="2636E162" w14:textId="77777777" w:rsidTr="36B39350">
        <w:tc>
          <w:tcPr>
            <w:tcW w:w="2268" w:type="dxa"/>
            <w:tcMar>
              <w:left w:w="105" w:type="dxa"/>
              <w:right w:w="105" w:type="dxa"/>
            </w:tcMar>
          </w:tcPr>
          <w:p w14:paraId="3B5EFB0E" w14:textId="77777777" w:rsidR="00642819" w:rsidRPr="00C573A3" w:rsidRDefault="00642819" w:rsidP="000E3CFB">
            <w:pPr>
              <w:spacing w:line="259" w:lineRule="auto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45D20F45" w14:textId="77777777" w:rsidR="00642819" w:rsidRPr="00367924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i’ch cefnogi wrth ymchwilio, yn cynnwys chwilio am lyfryddiaeth, defnyddio offer i grynhoi, cymharu deunyddiau a’u dadansoddi. </w:t>
            </w:r>
          </w:p>
        </w:tc>
        <w:tc>
          <w:tcPr>
            <w:tcW w:w="1559" w:type="dxa"/>
          </w:tcPr>
          <w:p w14:paraId="26A092F9" w14:textId="77777777" w:rsidR="00642819" w:rsidRPr="00367924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79332A2D" w14:textId="77777777" w:rsidR="00642819" w:rsidRPr="00367924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3AE60ABE" w14:textId="77777777" w:rsidR="00642819" w:rsidRPr="00367924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642819" w:rsidRPr="00C573A3" w14:paraId="5FE259D1" w14:textId="77777777" w:rsidTr="36B39350">
        <w:tc>
          <w:tcPr>
            <w:tcW w:w="2268" w:type="dxa"/>
            <w:tcMar>
              <w:left w:w="105" w:type="dxa"/>
              <w:right w:w="105" w:type="dxa"/>
            </w:tcMar>
          </w:tcPr>
          <w:p w14:paraId="22713595" w14:textId="77777777" w:rsidR="00642819" w:rsidRPr="00C573A3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6C216BD2" w14:textId="77777777" w:rsidR="00642819" w:rsidRPr="00367924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</w:tcPr>
          <w:p w14:paraId="59323732" w14:textId="77777777" w:rsidR="00642819" w:rsidRPr="00367924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767C662F" w14:textId="77777777" w:rsidR="00642819" w:rsidRPr="00367924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D68FDEE" w14:textId="77777777" w:rsidR="00642819" w:rsidRPr="00367924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642819" w:rsidRPr="00C573A3" w14:paraId="25AEFC7B" w14:textId="77777777" w:rsidTr="36B39350">
        <w:tc>
          <w:tcPr>
            <w:tcW w:w="2268" w:type="dxa"/>
            <w:tcMar>
              <w:left w:w="105" w:type="dxa"/>
              <w:right w:w="105" w:type="dxa"/>
            </w:tcMar>
          </w:tcPr>
          <w:p w14:paraId="099C9646" w14:textId="77777777" w:rsidR="00642819" w:rsidRPr="00C573A3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73DABC2" w14:textId="77777777" w:rsidR="00642819" w:rsidRPr="00367924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wirio eich testun/creadigaeth eich hun am wallau gramadegol a chystrawennol, yn cynnwys aralleirio eich gwaith eich hun o fewn safonau penodol.</w:t>
            </w:r>
          </w:p>
        </w:tc>
        <w:tc>
          <w:tcPr>
            <w:tcW w:w="1559" w:type="dxa"/>
          </w:tcPr>
          <w:p w14:paraId="73F31162" w14:textId="6F0263D4" w:rsidR="00642819" w:rsidRPr="00367924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36B39350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70E7721B" w:rsidRPr="36B39350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4EEEC99F" w14:textId="77777777" w:rsidR="00642819" w:rsidRPr="00367924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39B9BDB1" w14:textId="77777777" w:rsidR="00642819" w:rsidRPr="00367924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642819" w:rsidRPr="00C573A3" w14:paraId="405952A9" w14:textId="77777777" w:rsidTr="36B39350">
        <w:tc>
          <w:tcPr>
            <w:tcW w:w="2268" w:type="dxa"/>
            <w:tcMar>
              <w:left w:w="105" w:type="dxa"/>
              <w:right w:w="105" w:type="dxa"/>
            </w:tcMar>
          </w:tcPr>
          <w:p w14:paraId="4518B19B" w14:textId="77777777" w:rsidR="00642819" w:rsidRPr="00C573A3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F62669E" w14:textId="77777777" w:rsidR="00642819" w:rsidRPr="00367924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</w:tcPr>
          <w:p w14:paraId="5D079709" w14:textId="77777777" w:rsidR="00642819" w:rsidRPr="00367924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073A13BB" w14:textId="77777777" w:rsidR="00642819" w:rsidRPr="00367924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A13B025" w14:textId="77777777" w:rsidR="00642819" w:rsidRPr="00367924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433016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642819" w:rsidRPr="00C573A3" w14:paraId="646896DE" w14:textId="77777777" w:rsidTr="36B39350">
        <w:tc>
          <w:tcPr>
            <w:tcW w:w="2268" w:type="dxa"/>
            <w:tcMar>
              <w:left w:w="105" w:type="dxa"/>
              <w:right w:w="105" w:type="dxa"/>
            </w:tcMar>
          </w:tcPr>
          <w:p w14:paraId="3DC4E15B" w14:textId="77777777" w:rsidR="00642819" w:rsidRPr="00C573A3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4506303B" w14:textId="77777777" w:rsidR="00642819" w:rsidRPr="00367924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559" w:type="dxa"/>
          </w:tcPr>
          <w:p w14:paraId="19752EEA" w14:textId="77777777" w:rsidR="00642819" w:rsidRPr="00367924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3F957491" w14:textId="77777777" w:rsidR="00642819" w:rsidRPr="00367924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63A5A2EF" w14:textId="77777777" w:rsidR="00642819" w:rsidRPr="00367924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76284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642819" w:rsidRPr="00C573A3" w14:paraId="1ED68262" w14:textId="77777777" w:rsidTr="36B39350">
        <w:tc>
          <w:tcPr>
            <w:tcW w:w="2268" w:type="dxa"/>
            <w:tcMar>
              <w:left w:w="105" w:type="dxa"/>
              <w:right w:w="105" w:type="dxa"/>
            </w:tcMar>
          </w:tcPr>
          <w:p w14:paraId="1B70C002" w14:textId="77777777" w:rsidR="00642819" w:rsidRPr="00C573A3" w:rsidRDefault="00642819" w:rsidP="000E3CFB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4F82BBC8" w14:textId="77777777" w:rsidR="00642819" w:rsidRPr="00367924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</w:tcPr>
          <w:p w14:paraId="656AC431" w14:textId="77777777" w:rsidR="00642819" w:rsidRPr="00367924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4BF57227" w14:textId="77777777" w:rsidR="00642819" w:rsidRPr="00367924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222920A8" w14:textId="77777777" w:rsidR="00642819" w:rsidRPr="00367924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899161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642819" w:rsidRPr="00C573A3" w14:paraId="57BFF8CD" w14:textId="77777777" w:rsidTr="36B39350">
        <w:tc>
          <w:tcPr>
            <w:tcW w:w="2268" w:type="dxa"/>
            <w:tcMar>
              <w:left w:w="105" w:type="dxa"/>
              <w:right w:w="105" w:type="dxa"/>
            </w:tcMar>
          </w:tcPr>
          <w:p w14:paraId="2654A9AB" w14:textId="77777777" w:rsidR="00642819" w:rsidRPr="00C573A3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18FDC437" w14:textId="77777777" w:rsidR="00642819" w:rsidRPr="00367924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367924"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</w:tcPr>
          <w:p w14:paraId="5A5D2335" w14:textId="77777777" w:rsidR="00642819" w:rsidRPr="00367924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Cywir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704392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421C8F0E" w14:textId="77777777" w:rsidR="00642819" w:rsidRPr="00367924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CA8EE04" w14:textId="77777777" w:rsidR="00642819" w:rsidRPr="00367924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Anghywir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bookmarkEnd w:id="0"/>
    </w:tbl>
    <w:p w14:paraId="7AB8B925" w14:textId="77777777" w:rsidR="00642819" w:rsidRPr="00C573A3" w:rsidRDefault="00642819" w:rsidP="00642819">
      <w:pPr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1BA3B721" w14:textId="77777777" w:rsidR="00642819" w:rsidRPr="00C573A3" w:rsidRDefault="00642819" w:rsidP="00642819">
      <w:pPr>
        <w:ind w:left="720"/>
        <w:rPr>
          <w:rFonts w:ascii="Arial" w:hAnsi="Arial" w:cs="Arial"/>
          <w:sz w:val="22"/>
          <w:szCs w:val="22"/>
        </w:rPr>
      </w:pPr>
    </w:p>
    <w:p w14:paraId="49953C37" w14:textId="77777777"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14:paraId="7D33E8FC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B7E1809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F6D014A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3D73C90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33B4180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34C6F2B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765189C7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11FA13D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5796413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D00E83F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66DA8D54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696CC48D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CBD4ACA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4EADAA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0D25BFB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11F91F0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32E714A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7BCFA33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7D759F5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BA2E744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38EFEB0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6FCD5763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39E6CAC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p w14:paraId="5FBBD820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br/>
      </w:r>
      <w:r>
        <w:rPr>
          <w:rFonts w:ascii="Arial" w:hAnsi="Arial" w:cs="Arial"/>
          <w:sz w:val="22"/>
          <w:szCs w:val="22"/>
        </w:rPr>
        <w:br/>
      </w:r>
    </w:p>
    <w:p w14:paraId="445F3511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1383A72B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3CB0D5DE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670976CB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711F3F15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56C3F3B3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36690999" w14:textId="77777777" w:rsidR="00A85BFE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14:paraId="76A1F7D0" w14:textId="77777777" w:rsidR="00A85BFE" w:rsidRDefault="00A85BF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EACE079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031891D3" w14:textId="77777777" w:rsidTr="00674829">
        <w:trPr>
          <w:trHeight w:val="414"/>
        </w:trPr>
        <w:tc>
          <w:tcPr>
            <w:tcW w:w="10670" w:type="dxa"/>
            <w:shd w:val="clear" w:color="auto" w:fill="D9D9D9"/>
          </w:tcPr>
          <w:p w14:paraId="092C49D1" w14:textId="77777777" w:rsidR="00D22D9C" w:rsidRPr="00A406E5" w:rsidRDefault="00131FEF" w:rsidP="00D32E34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674829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609EF649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4D5B35EC" w14:textId="77777777" w:rsidR="00D22D9C" w:rsidRDefault="00131FEF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7482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3F3082B0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43127F9E" w14:textId="77777777" w:rsidR="00D22D9C" w:rsidRPr="00A406E5" w:rsidRDefault="00131FEF" w:rsidP="00D22D9C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37B69688" w14:textId="77777777" w:rsidR="00D22D9C" w:rsidRPr="00A406E5" w:rsidRDefault="00131FEF" w:rsidP="00FE5651">
      <w:pPr>
        <w:jc w:val="both"/>
        <w:rPr>
          <w:rFonts w:ascii="Arial" w:hAnsi="Arial" w:cs="Arial"/>
          <w:sz w:val="22"/>
          <w:szCs w:val="22"/>
        </w:rPr>
      </w:pPr>
      <w:r w:rsidRPr="0067482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7482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7482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74829">
        <w:rPr>
          <w:rFonts w:ascii="Arial" w:hAnsi="Arial" w:cs="Arial"/>
          <w:sz w:val="22"/>
          <w:szCs w:val="22"/>
          <w:lang w:val="cy-GB"/>
        </w:rPr>
        <w:t>Dylech ddarparu tystiolaeth i ddang</w:t>
      </w:r>
      <w:r w:rsidR="00674829" w:rsidRPr="00674829">
        <w:rPr>
          <w:rFonts w:ascii="Arial" w:hAnsi="Arial" w:cs="Arial"/>
          <w:sz w:val="22"/>
          <w:szCs w:val="22"/>
          <w:lang w:val="cy-GB"/>
        </w:rPr>
        <w:t>os eich bod wedi cael mynediad at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</w:t>
      </w:r>
      <w:r w:rsidRPr="00674829">
        <w:rPr>
          <w:rFonts w:ascii="Arial" w:hAnsi="Arial" w:cs="Arial"/>
          <w:i/>
          <w:sz w:val="22"/>
          <w:szCs w:val="22"/>
          <w:lang w:val="cy-GB"/>
        </w:rPr>
        <w:t>ystod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7482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7482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 yn gywir,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72B9B9D8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5A1B7686" w14:textId="77777777" w:rsidR="00C01A3F" w:rsidRPr="00FB1EAC" w:rsidRDefault="00131FEF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67482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B1EAC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6A9ED19D" w14:textId="77777777" w:rsidR="00C01A3F" w:rsidRPr="00FB1EAC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69DC5331" w14:textId="77777777" w:rsidR="00D22D9C" w:rsidRPr="00FB1EAC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47072DD" w14:textId="77777777" w:rsidR="00D22D9C" w:rsidRPr="00A406E5" w:rsidRDefault="00131FEF" w:rsidP="00D22D9C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28F36FFD" w14:textId="77777777" w:rsidR="00D22D9C" w:rsidRPr="00A406E5" w:rsidRDefault="00131FEF" w:rsidP="00B10CF0">
      <w:pPr>
        <w:jc w:val="both"/>
        <w:rPr>
          <w:rFonts w:ascii="Arial" w:hAnsi="Arial" w:cs="Arial"/>
          <w:sz w:val="22"/>
          <w:szCs w:val="22"/>
        </w:rPr>
      </w:pPr>
      <w:r w:rsidRPr="00674829">
        <w:rPr>
          <w:rFonts w:ascii="Arial" w:hAnsi="Arial" w:cs="Arial"/>
          <w:sz w:val="22"/>
          <w:szCs w:val="22"/>
          <w:lang w:val="cy-GB"/>
        </w:rPr>
        <w:t xml:space="preserve">Ar lefel 7, dylech allu dangos dealltwriaeth systematig o wybodaeth, ac ymwybyddiaeth feirniadol o broblemau cyfredol a/neu fewnwelediadau newydd, sydd i raddau helaeth ar ben blaen eich disgyblaeth academaidd, maes astudio neu faes ymarfer proffesiynol, neu wedi’u seilio ar y pen blaen hwnnw, gyda dealltwriaeth gynhwysfawr o dechnegau sy’n gymwys i’ch ymchwil neu’ch ysgolheictod uwch eich hun. </w:t>
      </w:r>
      <w:r w:rsidR="00B10CF0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Rhaid i’ch gwaith ddangos eich meistrolaeth gynyddol ar y cysyniadau, egwyddorion, heriau cyfredol, arloesi a mewnwelediadau hyn sy’n gysylltiedig â’r maes pwnc.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</w:t>
      </w:r>
      <w:r w:rsidRPr="00DC13A4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DC13A4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DC13A4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cyfredol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Pr="00DC13A4">
        <w:rPr>
          <w:rFonts w:ascii="Arial" w:hAnsi="Arial" w:cs="Arial"/>
          <w:i/>
          <w:sz w:val="22"/>
          <w:szCs w:val="22"/>
          <w:lang w:val="cy-GB"/>
        </w:rPr>
        <w:t>graddau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4D5E9B">
        <w:t xml:space="preserve"> </w:t>
      </w:r>
    </w:p>
    <w:p w14:paraId="1E1BFF60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3320BDC6" w14:textId="77777777" w:rsidR="00C01A3F" w:rsidRPr="00FB1EAC" w:rsidRDefault="00131FEF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B1EAC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0A1D1BBE" w14:textId="77777777" w:rsidR="00D22D9C" w:rsidRPr="00FB1EAC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9BDEE17" w14:textId="77777777" w:rsidR="00D22D9C" w:rsidRPr="00FB1EAC" w:rsidRDefault="00D22D9C" w:rsidP="00D22D9C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2663A653" w14:textId="77777777" w:rsidR="00D22D9C" w:rsidRPr="00A406E5" w:rsidRDefault="00131FEF" w:rsidP="00D22D9C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57F079F2" w14:textId="77777777" w:rsidR="00D22D9C" w:rsidRPr="00A406E5" w:rsidRDefault="00131FEF" w:rsidP="008440FE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gwerthuso’n feirniadol ymchwil cyfredol ac ysgolheictod uwch yn y ddisgyblaeth; gwerthuso </w:t>
      </w:r>
      <w:proofErr w:type="spellStart"/>
      <w:r w:rsidRPr="00DC13A4">
        <w:rPr>
          <w:rFonts w:ascii="Arial" w:hAnsi="Arial" w:cs="Arial"/>
          <w:sz w:val="22"/>
          <w:szCs w:val="22"/>
          <w:lang w:val="cy-GB"/>
        </w:rPr>
        <w:t>methodolegau</w:t>
      </w:r>
      <w:proofErr w:type="spellEnd"/>
      <w:r w:rsidRPr="00DC13A4">
        <w:rPr>
          <w:rFonts w:ascii="Arial" w:hAnsi="Arial" w:cs="Arial"/>
          <w:sz w:val="22"/>
          <w:szCs w:val="22"/>
          <w:lang w:val="cy-GB"/>
        </w:rPr>
        <w:t xml:space="preserve"> a datblygu beirniadaethau ohonynt a, lle bo'n briodol, cynnig damcaniaethau newydd; ymdrin â materion cymhleth yn systematig ac yn greadigol er mwyn llunio barn gadarn yn absenoldeb data cyflawn.</w:t>
      </w:r>
      <w:r w:rsidR="008440FE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Dylech bob amser ddarparu cyfiawnhad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 darparu tystiolaeth eich bod wedi adfyfyrio ar syniadau arbenigwyr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Rhaid amddiffyn eich dewis o </w:t>
      </w:r>
      <w:proofErr w:type="spellStart"/>
      <w:r w:rsidRPr="00DC13A4">
        <w:rPr>
          <w:rFonts w:ascii="Arial" w:hAnsi="Arial" w:cs="Arial"/>
          <w:sz w:val="22"/>
          <w:szCs w:val="22"/>
          <w:lang w:val="cy-GB"/>
        </w:rPr>
        <w:t>fethodolegau</w:t>
      </w:r>
      <w:proofErr w:type="spellEnd"/>
      <w:r w:rsidRPr="00DC13A4">
        <w:rPr>
          <w:rFonts w:ascii="Arial" w:hAnsi="Arial" w:cs="Arial"/>
          <w:sz w:val="22"/>
          <w:szCs w:val="22"/>
          <w:lang w:val="cy-GB"/>
        </w:rPr>
        <w:t xml:space="preserve"> ar gyfer casglu data a gwybodaeth yn drylwyr. </w:t>
      </w:r>
      <w:r w:rsidR="00876776" w:rsidRPr="00876776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 casgliadau cadarn, dilys</w:t>
      </w:r>
      <w:r w:rsidR="004A2F0B" w:rsidRPr="00DC13A4">
        <w:rPr>
          <w:rFonts w:ascii="Arial" w:hAnsi="Arial" w:cs="Arial"/>
          <w:sz w:val="22"/>
          <w:szCs w:val="22"/>
          <w:lang w:val="cy-GB"/>
        </w:rPr>
        <w:t>, argyhoeddiadol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4A2F0B" w:rsidRPr="00DC13A4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3F8310CE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2288B26" w14:textId="77777777" w:rsidR="00C01A3F" w:rsidRPr="00A406E5" w:rsidRDefault="004A2F0B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086F0241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25B63C1A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5B2C65AB" w14:textId="77777777" w:rsidR="00D22D9C" w:rsidRPr="00A406E5" w:rsidRDefault="004A2F0B" w:rsidP="00D22D9C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5145421D" w14:textId="77777777" w:rsidR="00DB444C" w:rsidRDefault="004A2F0B" w:rsidP="00DB444C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>Ar lefel 7, dylech allu dangos gwreiddioldeb wrth gymhwyso gwybodaeth, ynghyd â dealltwriaeth ymarferol o'r modd y defnyddir technegau ymchwil ac ymholi sefydledig i greu a dehongli gwybodaeth yn y ddisgyblaeth.</w:t>
      </w:r>
      <w:r w:rsidR="00DB444C" w:rsidRPr="00DB444C"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Mae hyn yn cynnwys gweithredu’n ymreolaethol wrth gynllunio a gweithredu tasgau ar lefel broffesiynol neu gyfatebol, gwreiddioldeb wrth fynd i’r afael â phroblemau a’u datrys, a gwneud  penderfyniadau mewn cyd-destunau neu sefyllfaoedd cymhleth ac anrhagweladwy. </w:t>
      </w:r>
    </w:p>
    <w:p w14:paraId="69062913" w14:textId="77777777" w:rsidR="00DB444C" w:rsidRDefault="00DB444C" w:rsidP="008440FE">
      <w:pPr>
        <w:jc w:val="both"/>
        <w:rPr>
          <w:rFonts w:ascii="Arial" w:hAnsi="Arial" w:cs="Arial"/>
          <w:sz w:val="22"/>
          <w:szCs w:val="22"/>
        </w:rPr>
      </w:pPr>
    </w:p>
    <w:p w14:paraId="2C62B63D" w14:textId="77777777" w:rsidR="00D22D9C" w:rsidRPr="00A406E5" w:rsidRDefault="004A2F0B" w:rsidP="006F1715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 xml:space="preserve">Dylech allu dangos meistrolaeth </w:t>
      </w:r>
      <w:r w:rsidR="007D2588">
        <w:rPr>
          <w:rFonts w:ascii="Arial" w:hAnsi="Arial" w:cs="Arial"/>
          <w:sz w:val="22"/>
          <w:szCs w:val="22"/>
          <w:lang w:val="cy-GB"/>
        </w:rPr>
        <w:t>a</w:t>
      </w:r>
      <w:r w:rsidRPr="00DC13A4">
        <w:rPr>
          <w:rFonts w:ascii="Arial" w:hAnsi="Arial" w:cs="Arial"/>
          <w:sz w:val="22"/>
          <w:szCs w:val="22"/>
          <w:lang w:val="cy-GB"/>
        </w:rPr>
        <w:t>r</w:t>
      </w:r>
      <w:r w:rsidR="007D2588">
        <w:rPr>
          <w:rFonts w:ascii="Arial" w:hAnsi="Arial" w:cs="Arial"/>
          <w:sz w:val="22"/>
          <w:szCs w:val="22"/>
          <w:lang w:val="cy-GB"/>
        </w:rPr>
        <w:t xml:space="preserve"> y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cysyniadau a’r syniadau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blaengar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sy’n gysylltiedig â’r pwnc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fel y maent </w:t>
      </w:r>
      <w:r w:rsidRPr="00DC13A4">
        <w:rPr>
          <w:rFonts w:ascii="Arial" w:hAnsi="Arial" w:cs="Arial"/>
          <w:sz w:val="22"/>
          <w:szCs w:val="22"/>
          <w:lang w:val="cy-GB"/>
        </w:rPr>
        <w:t>yn berthnasol i sefyllfaoedd yn y byd go iawn a/neu mewn cyd-destun</w:t>
      </w:r>
      <w:r w:rsidR="003E5BF1" w:rsidRPr="00DC13A4">
        <w:rPr>
          <w:rFonts w:ascii="Arial" w:hAnsi="Arial" w:cs="Arial"/>
          <w:sz w:val="22"/>
          <w:szCs w:val="22"/>
          <w:lang w:val="cy-GB"/>
        </w:rPr>
        <w:t>au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3E5BF1" w:rsidRPr="00DC13A4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Byddwch yn defnyddio modelau, dulliau, technegau, a/neu theorïau, yn y cyd-destunau neu’r amgylchiadau hynny, i asesu sefyllfaoedd cyfredol, efallai er mwyn llunio cynlluniau neu argymhellion credadwy y mae modd eu cyfiawnhau i ddatrys problemau, neu i gynnig modelau newydd, neu </w:t>
      </w:r>
      <w:r w:rsidR="007D2588">
        <w:rPr>
          <w:rFonts w:ascii="Arial" w:hAnsi="Arial" w:cs="Arial"/>
          <w:sz w:val="22"/>
          <w:szCs w:val="22"/>
          <w:lang w:val="cy-GB"/>
        </w:rPr>
        <w:t xml:space="preserve">i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greu arteffactau, a all fod yn arloesol ac yn greadigol, ac felly arddangos eich dealltwriaeth o’r modd </w:t>
      </w:r>
      <w:r w:rsidR="00377D40" w:rsidRPr="00DC13A4">
        <w:rPr>
          <w:rFonts w:ascii="Arial" w:hAnsi="Arial" w:cs="Arial"/>
          <w:sz w:val="22"/>
          <w:szCs w:val="22"/>
          <w:lang w:val="cy-GB"/>
        </w:rPr>
        <w:t>y mae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 ffiniau gwybodaeth </w:t>
      </w:r>
      <w:r w:rsidR="00377D40" w:rsidRPr="00DC13A4">
        <w:rPr>
          <w:rFonts w:ascii="Arial" w:hAnsi="Arial" w:cs="Arial"/>
          <w:sz w:val="22"/>
          <w:szCs w:val="22"/>
          <w:lang w:val="cy-GB"/>
        </w:rPr>
        <w:t xml:space="preserve">yn ehangu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drwy ymchwil a/neu gymhwyso.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377D40" w:rsidRPr="00DC13A4">
        <w:rPr>
          <w:rFonts w:ascii="Arial" w:hAnsi="Arial" w:cs="Arial"/>
          <w:sz w:val="22"/>
          <w:szCs w:val="22"/>
          <w:lang w:val="cy-GB"/>
        </w:rPr>
        <w:t>Mae hyn yn debygol o gynnwys, er enghraifft, defnyddio arteffactau, enghreifftiau ac achosion o’r byd go iawn, cymhwyso model o fewn sefydliad a/neu feincnodi un theori neu sefydliad yn erbyn rhai eraill.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14:paraId="61F6110F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7F9508E" w14:textId="77777777" w:rsidR="00C01A3F" w:rsidRPr="00FB1EAC" w:rsidRDefault="00377D40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B1EAC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729424D6" w14:textId="77777777" w:rsidR="00C01A3F" w:rsidRPr="00FB1EAC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385609FF" w14:textId="77777777" w:rsidR="008566E5" w:rsidRPr="00FB1EAC" w:rsidRDefault="008566E5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7CA56F9" w14:textId="77777777" w:rsidR="00D22D9C" w:rsidRPr="00FB1EAC" w:rsidRDefault="00377D40" w:rsidP="00D22D9C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FB1EAC">
        <w:rPr>
          <w:rFonts w:ascii="Arial" w:hAnsi="Arial" w:cs="Arial"/>
          <w:b/>
          <w:sz w:val="22"/>
          <w:szCs w:val="22"/>
          <w:lang w:val="es-ES"/>
        </w:rPr>
        <w:t xml:space="preserve"> </w:t>
      </w:r>
    </w:p>
    <w:p w14:paraId="08777869" w14:textId="77777777" w:rsidR="00995D51" w:rsidRPr="00FB1EAC" w:rsidRDefault="00377D40" w:rsidP="002466CE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8206A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ôl-raddedigion mewn amgylchiadau sy’n gofyn am farn gadarn, cyfrifoldeb a menter personol mewn amgylcheddau proffesiynol cymhleth ac anrhagweladwy. </w:t>
      </w:r>
      <w:r w:rsidR="00D22D9C" w:rsidRPr="00FB1EAC">
        <w:rPr>
          <w:rFonts w:ascii="Arial" w:hAnsi="Arial" w:cs="Arial"/>
          <w:sz w:val="22"/>
          <w:szCs w:val="22"/>
          <w:lang w:val="es-ES"/>
        </w:rPr>
        <w:t xml:space="preserve">  </w:t>
      </w:r>
      <w:r w:rsidRPr="0028206A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FB1EAC">
        <w:rPr>
          <w:rFonts w:ascii="Arial" w:hAnsi="Arial" w:cs="Arial"/>
          <w:sz w:val="22"/>
          <w:szCs w:val="22"/>
          <w:lang w:val="es-ES"/>
        </w:rPr>
        <w:t xml:space="preserve"> </w:t>
      </w:r>
      <w:r w:rsidR="00B07FA3" w:rsidRPr="0028206A">
        <w:rPr>
          <w:rFonts w:ascii="Arial" w:hAnsi="Arial" w:cs="Arial"/>
          <w:sz w:val="22"/>
          <w:szCs w:val="22"/>
          <w:lang w:val="cy-GB"/>
        </w:rPr>
        <w:t xml:space="preserve">y gallu i ddysgu’n annibynnol ar gyfer datblygiad proffesiynol parhaus i wella sgiliau presennol a chaffael cymwyseddau newydd o natur broffesiynol a fydd yn eich galluogi i ymgymryd â chyfrifoldeb sylweddol o fewn sefydliadau; eich bod yn gallu cychwyn a chwblhau tasgau, prosiectau a gweithdrefnau, boed yn unigol a/neu’n gydweithredol, at lefel broffesiynol; eich bod yn gallu defnyddio cyfryngau priodol i gyfleu gwybodaeth, dadleuon a dadansoddiad yn effeithiol ar amrywiaeth o ffurfiau ar gyfer amrywiaeth o gynulleidfaoedd; rhuglder mynegiant; eglurder ac effeithiolrwydd o ran cyflwyniad a threfn. </w:t>
      </w:r>
      <w:r w:rsidR="00995D51" w:rsidRPr="00FB1EAC">
        <w:rPr>
          <w:rFonts w:ascii="Arial" w:hAnsi="Arial" w:cs="Arial"/>
          <w:sz w:val="22"/>
          <w:szCs w:val="22"/>
          <w:lang w:val="es-ES"/>
        </w:rPr>
        <w:t xml:space="preserve"> </w:t>
      </w:r>
      <w:r w:rsidR="00021AE6" w:rsidRPr="0028206A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6A530179" w14:textId="77777777" w:rsidR="00995D51" w:rsidRPr="00FB1EAC" w:rsidRDefault="00995D51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0D6C7B0B" w14:textId="77777777" w:rsidR="00D22D9C" w:rsidRPr="00FB1EAC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5B900AF" w14:textId="77777777" w:rsidR="00C01A3F" w:rsidRPr="00FB1EAC" w:rsidRDefault="00021AE6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28206A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B1EAC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755BE913" w14:textId="77777777" w:rsidR="00C01A3F" w:rsidRPr="00FB1EAC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6209843F" w14:textId="77777777" w:rsidR="00FB3B4E" w:rsidRPr="00FB1EAC" w:rsidRDefault="00FB3B4E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222358F4" w14:textId="77777777" w:rsidR="00D22D9C" w:rsidRPr="00FB1EAC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11849FA" w14:textId="77777777" w:rsidR="00C01A3F" w:rsidRPr="00FB1EAC" w:rsidRDefault="00C01A3F">
      <w:pPr>
        <w:rPr>
          <w:rFonts w:ascii="Arial" w:hAnsi="Arial" w:cs="Arial"/>
          <w:sz w:val="22"/>
          <w:szCs w:val="22"/>
          <w:lang w:val="es-ES"/>
        </w:rPr>
      </w:pPr>
      <w:r w:rsidRPr="00FB1EAC">
        <w:rPr>
          <w:rFonts w:ascii="Arial" w:hAnsi="Arial" w:cs="Arial"/>
          <w:sz w:val="22"/>
          <w:szCs w:val="22"/>
          <w:lang w:val="es-ES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77826C33" w14:textId="77777777" w:rsidTr="0028206A">
        <w:trPr>
          <w:jc w:val="center"/>
        </w:trPr>
        <w:tc>
          <w:tcPr>
            <w:tcW w:w="10670" w:type="dxa"/>
            <w:shd w:val="clear" w:color="auto" w:fill="BFBFBF"/>
          </w:tcPr>
          <w:p w14:paraId="5BDAE4A5" w14:textId="77777777" w:rsidR="00152E9D" w:rsidRPr="00A406E5" w:rsidRDefault="00152E9D" w:rsidP="00D32E34">
            <w:pPr>
              <w:rPr>
                <w:rFonts w:ascii="Arial" w:hAnsi="Arial" w:cs="Arial"/>
              </w:rPr>
            </w:pPr>
            <w:r w:rsidRPr="00FB1EAC">
              <w:rPr>
                <w:rFonts w:ascii="Arial" w:hAnsi="Arial" w:cs="Arial"/>
                <w:sz w:val="32"/>
                <w:szCs w:val="32"/>
                <w:lang w:val="es-ES"/>
              </w:rPr>
              <w:lastRenderedPageBreak/>
              <w:br w:type="page"/>
            </w:r>
            <w:r w:rsidR="004D5E9B" w:rsidRPr="00FB1EAC">
              <w:rPr>
                <w:rFonts w:ascii="Arial" w:hAnsi="Arial" w:cs="Arial"/>
                <w:b/>
                <w:caps/>
                <w:sz w:val="40"/>
                <w:lang w:val="es-ES"/>
              </w:rPr>
              <w:t xml:space="preserve">     </w:t>
            </w:r>
            <w:r w:rsidR="002D3527" w:rsidRPr="0028206A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17DCDB2" w14:textId="77777777" w:rsidR="00152E9D" w:rsidRPr="00A406E5" w:rsidRDefault="00152E9D" w:rsidP="00152E9D">
      <w:pPr>
        <w:rPr>
          <w:rFonts w:ascii="Arial" w:hAnsi="Arial" w:cs="Arial"/>
        </w:rPr>
      </w:pPr>
    </w:p>
    <w:p w14:paraId="32491888" w14:textId="77777777" w:rsidR="00152E9D" w:rsidRPr="00FB1EAC" w:rsidRDefault="002D352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es-ES"/>
        </w:rPr>
      </w:pPr>
      <w:r w:rsidRPr="0028206A">
        <w:rPr>
          <w:rFonts w:ascii="Arial" w:hAnsi="Arial" w:cs="Arial"/>
          <w:sz w:val="20"/>
          <w:lang w:val="cy-GB"/>
        </w:rPr>
        <w:t xml:space="preserve">Noda’r adran hon y </w:t>
      </w:r>
      <w:r w:rsidRPr="0028206A">
        <w:rPr>
          <w:rFonts w:ascii="Arial" w:hAnsi="Arial" w:cs="Arial"/>
          <w:i/>
          <w:sz w:val="20"/>
          <w:lang w:val="cy-GB"/>
        </w:rPr>
        <w:t>graddau</w:t>
      </w:r>
      <w:r w:rsidRPr="0028206A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28206A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FB1EAC">
        <w:rPr>
          <w:rFonts w:ascii="Arial" w:hAnsi="Arial" w:cs="Arial"/>
          <w:sz w:val="20"/>
          <w:lang w:val="es-ES"/>
        </w:rPr>
        <w:t xml:space="preserve"> </w:t>
      </w:r>
      <w:r w:rsidRPr="0028206A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393EDE57" w14:textId="77777777" w:rsidR="00152E9D" w:rsidRPr="00FB1EAC" w:rsidRDefault="00152E9D" w:rsidP="00152E9D">
      <w:pPr>
        <w:rPr>
          <w:rFonts w:ascii="Arial" w:hAnsi="Arial" w:cs="Arial"/>
          <w:b/>
          <w:sz w:val="22"/>
          <w:szCs w:val="22"/>
          <w:lang w:val="es-ES"/>
        </w:rPr>
        <w:sectPr w:rsidR="00152E9D" w:rsidRPr="00FB1EAC" w:rsidSect="00F31C04">
          <w:footerReference w:type="default" r:id="rId12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3BE48DA4" w14:textId="77777777" w:rsidR="00152E9D" w:rsidRPr="00FB1EAC" w:rsidRDefault="00152E9D" w:rsidP="00152E9D">
      <w:pPr>
        <w:rPr>
          <w:rFonts w:ascii="Arial" w:hAnsi="Arial" w:cs="Arial"/>
          <w:b/>
          <w:sz w:val="22"/>
          <w:szCs w:val="22"/>
          <w:lang w:val="es-ES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03A47F70" w14:textId="77777777" w:rsidTr="36B39350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1AA4D8" w14:textId="77777777" w:rsidR="00152E9D" w:rsidRPr="00A406E5" w:rsidRDefault="002D3527" w:rsidP="00D32E34">
            <w:pPr>
              <w:rPr>
                <w:rFonts w:ascii="Arial" w:hAnsi="Arial" w:cs="Arial"/>
                <w:b/>
                <w:sz w:val="22"/>
              </w:rPr>
            </w:pPr>
            <w:r w:rsidRPr="002D3527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7B32CB41" w14:textId="77777777" w:rsidR="00152E9D" w:rsidRPr="00A85BFE" w:rsidRDefault="002D3527" w:rsidP="00D32E34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527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66AC862E" w14:textId="77777777" w:rsidR="00152E9D" w:rsidRPr="00A85BFE" w:rsidRDefault="002D3527" w:rsidP="00D32E34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527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55CBDBF6" w14:textId="77777777" w:rsidTr="36B3935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B98E4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61951D0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87757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B1A9C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99B0D36" w14:textId="77777777" w:rsidTr="36B3935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2BFAFA" w14:textId="2AC178A5" w:rsidR="00152E9D" w:rsidRPr="00A406E5" w:rsidRDefault="1CC31F65" w:rsidP="36B39350">
            <w:pPr>
              <w:spacing w:after="120" w:line="259" w:lineRule="auto"/>
              <w:rPr>
                <w:rFonts w:ascii="Arial" w:eastAsia="Arial" w:hAnsi="Arial" w:cs="Arial"/>
                <w:color w:val="000000" w:themeColor="text1"/>
                <w:sz w:val="28"/>
                <w:szCs w:val="28"/>
              </w:rPr>
            </w:pPr>
            <w:proofErr w:type="spellStart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</w:rPr>
              <w:t>Rhestr</w:t>
            </w:r>
            <w:proofErr w:type="spellEnd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</w:rPr>
              <w:t>cyfeirnodi</w:t>
            </w:r>
            <w:proofErr w:type="spellEnd"/>
            <w:r w:rsidR="2E787408"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</w:rPr>
              <w:t>,</w:t>
            </w:r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3453E0CB" w:rsidRPr="36B39350">
              <w:rPr>
                <w:rFonts w:ascii="Arial" w:eastAsia="Arial" w:hAnsi="Arial" w:cs="Arial"/>
                <w:color w:val="202124"/>
                <w:sz w:val="28"/>
                <w:szCs w:val="28"/>
              </w:rPr>
              <w:t>dyfyniadau</w:t>
            </w:r>
            <w:proofErr w:type="spellEnd"/>
            <w:r w:rsidR="77D8B9FD" w:rsidRPr="36B39350">
              <w:rPr>
                <w:rFonts w:ascii="Arial" w:eastAsia="Arial" w:hAnsi="Arial" w:cs="Arial"/>
                <w:color w:val="202124"/>
                <w:sz w:val="28"/>
                <w:szCs w:val="28"/>
              </w:rPr>
              <w:t xml:space="preserve"> </w:t>
            </w:r>
            <w:proofErr w:type="spellStart"/>
            <w:r w:rsidR="77D8B9FD" w:rsidRPr="36B39350">
              <w:rPr>
                <w:rFonts w:ascii="Arial" w:eastAsia="Arial" w:hAnsi="Arial" w:cs="Arial"/>
                <w:color w:val="202124"/>
                <w:sz w:val="28"/>
                <w:szCs w:val="28"/>
              </w:rPr>
              <w:t>cyfeirnodi</w:t>
            </w:r>
            <w:proofErr w:type="spellEnd"/>
            <w:r w:rsidR="77D8B9FD" w:rsidRPr="36B39350">
              <w:rPr>
                <w:rFonts w:ascii="Arial" w:eastAsia="Arial" w:hAnsi="Arial" w:cs="Arial"/>
                <w:color w:val="202124"/>
                <w:sz w:val="28"/>
                <w:szCs w:val="28"/>
              </w:rPr>
              <w:t xml:space="preserve"> o </w:t>
            </w:r>
            <w:proofErr w:type="spellStart"/>
            <w:r w:rsidR="77D8B9FD" w:rsidRPr="36B39350">
              <w:rPr>
                <w:rFonts w:ascii="Arial" w:eastAsia="Arial" w:hAnsi="Arial" w:cs="Arial"/>
                <w:color w:val="202124"/>
                <w:sz w:val="28"/>
                <w:szCs w:val="28"/>
              </w:rPr>
              <w:t>fewn</w:t>
            </w:r>
            <w:proofErr w:type="spellEnd"/>
            <w:r w:rsidR="77D8B9FD" w:rsidRPr="36B39350">
              <w:rPr>
                <w:rFonts w:ascii="Arial" w:eastAsia="Arial" w:hAnsi="Arial" w:cs="Arial"/>
                <w:color w:val="202124"/>
                <w:sz w:val="28"/>
                <w:szCs w:val="28"/>
              </w:rPr>
              <w:t xml:space="preserve"> y </w:t>
            </w:r>
            <w:proofErr w:type="spellStart"/>
            <w:r w:rsidR="77D8B9FD" w:rsidRPr="36B39350">
              <w:rPr>
                <w:rFonts w:ascii="Arial" w:eastAsia="Arial" w:hAnsi="Arial" w:cs="Arial"/>
                <w:color w:val="202124"/>
                <w:sz w:val="28"/>
                <w:szCs w:val="28"/>
              </w:rPr>
              <w:t>gwaith</w:t>
            </w:r>
            <w:proofErr w:type="spellEnd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</w:rPr>
              <w:t>,</w:t>
            </w:r>
            <w:r w:rsidR="3B68DC6F"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3B68DC6F"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</w:rPr>
              <w:t>cyfosod</w:t>
            </w:r>
            <w:proofErr w:type="spellEnd"/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5609B171" w:rsidRPr="36B39350">
              <w:rPr>
                <w:rFonts w:ascii="Arial" w:eastAsia="Arial" w:hAnsi="Arial" w:cs="Arial"/>
                <w:color w:val="202124"/>
                <w:sz w:val="28"/>
                <w:szCs w:val="28"/>
              </w:rPr>
              <w:t>ffynonellau</w:t>
            </w:r>
            <w:proofErr w:type="spellEnd"/>
            <w:r w:rsidR="5609B171"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5609B171"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</w:rPr>
              <w:t>credadwy</w:t>
            </w:r>
            <w:proofErr w:type="spellEnd"/>
            <w:r w:rsidR="5609B171"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</w:rPr>
              <w:t>.</w:t>
            </w:r>
          </w:p>
          <w:p w14:paraId="08C258F1" w14:textId="5B6B6E89" w:rsidR="00152E9D" w:rsidRPr="00A406E5" w:rsidRDefault="00152E9D" w:rsidP="36B393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DAD09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F81362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B07555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361453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5A936A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A39A0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298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DBD4B68" w14:textId="77777777" w:rsidTr="36B39350">
        <w:trPr>
          <w:trHeight w:val="451"/>
        </w:trPr>
        <w:tc>
          <w:tcPr>
            <w:tcW w:w="4169" w:type="pct"/>
            <w:vMerge/>
          </w:tcPr>
          <w:p w14:paraId="4C56C36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511C" w14:textId="575FA3DE" w:rsidR="00152E9D" w:rsidRPr="00A406E5" w:rsidRDefault="0F025D2A" w:rsidP="36B39350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36B39350">
              <w:rPr>
                <w:rFonts w:ascii="Arial" w:hAnsi="Arial" w:cs="Arial"/>
                <w:sz w:val="32"/>
                <w:szCs w:val="32"/>
              </w:rPr>
              <w:t>10</w:t>
            </w:r>
          </w:p>
        </w:tc>
        <w:tc>
          <w:tcPr>
            <w:tcW w:w="416" w:type="pct"/>
            <w:vMerge/>
          </w:tcPr>
          <w:p w14:paraId="299B815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D2BE486" w14:textId="77777777" w:rsidTr="36B3935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02B117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6C50B72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8FB12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8D135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E40B995" w14:textId="77777777" w:rsidTr="36B3935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EA9C2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2AB048" w14:textId="777C5A2C" w:rsidR="00152E9D" w:rsidRPr="00A406E5" w:rsidRDefault="004F4EF2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88499B">
              <w:rPr>
                <w:rFonts w:ascii="Arial" w:eastAsia="Arial" w:hAnsi="Arial" w:cs="Arial"/>
                <w:color w:val="202124"/>
                <w:sz w:val="28"/>
                <w:szCs w:val="28"/>
                <w:lang w:val="cy-GB"/>
              </w:rPr>
              <w:t xml:space="preserve">Eglurwch yn gryno pam rydych chi wedi dewis y gwrthrych, y llun, y </w:t>
            </w:r>
            <w:r w:rsidRPr="004F4EF2">
              <w:rPr>
                <w:rFonts w:ascii="Arial" w:eastAsia="Arial" w:hAnsi="Arial" w:cs="Arial"/>
                <w:color w:val="202124"/>
                <w:sz w:val="28"/>
                <w:szCs w:val="28"/>
                <w:lang w:val="cy-GB"/>
              </w:rPr>
              <w:t xml:space="preserve"> clip </w:t>
            </w:r>
            <w:r w:rsidRPr="0088499B">
              <w:rPr>
                <w:rFonts w:ascii="Arial" w:eastAsia="Arial" w:hAnsi="Arial" w:cs="Arial"/>
                <w:color w:val="202124"/>
                <w:sz w:val="28"/>
                <w:szCs w:val="28"/>
                <w:lang w:val="cy-GB"/>
              </w:rPr>
              <w:t>sain</w:t>
            </w:r>
            <w:r w:rsidRPr="004F4EF2">
              <w:rPr>
                <w:rFonts w:ascii="Arial" w:eastAsia="Arial" w:hAnsi="Arial" w:cs="Arial"/>
                <w:color w:val="202124"/>
                <w:sz w:val="28"/>
                <w:szCs w:val="28"/>
                <w:lang w:val="cy-GB"/>
              </w:rPr>
              <w:t xml:space="preserve"> / </w:t>
            </w:r>
            <w:r w:rsidRPr="0088499B">
              <w:rPr>
                <w:rFonts w:ascii="Arial" w:eastAsia="Arial" w:hAnsi="Arial" w:cs="Arial"/>
                <w:color w:val="202124"/>
                <w:sz w:val="28"/>
                <w:szCs w:val="28"/>
                <w:lang w:val="cy-GB"/>
              </w:rPr>
              <w:t xml:space="preserve">fideo neu </w:t>
            </w:r>
            <w:r w:rsidRPr="004F4EF2">
              <w:rPr>
                <w:rFonts w:ascii="Arial" w:eastAsia="Arial" w:hAnsi="Arial" w:cs="Arial"/>
                <w:color w:val="202124"/>
                <w:sz w:val="28"/>
                <w:szCs w:val="28"/>
                <w:lang w:val="cy-GB"/>
              </w:rPr>
              <w:t>aral</w:t>
            </w:r>
            <w:r w:rsidRPr="0088499B">
              <w:rPr>
                <w:rFonts w:ascii="Arial" w:eastAsia="Arial" w:hAnsi="Arial" w:cs="Arial"/>
                <w:color w:val="202124"/>
                <w:sz w:val="28"/>
                <w:szCs w:val="28"/>
                <w:lang w:val="cy-GB"/>
              </w:rPr>
              <w:t>l</w:t>
            </w:r>
            <w:r w:rsidRPr="004F4EF2">
              <w:rPr>
                <w:rFonts w:ascii="Arial" w:eastAsia="Arial" w:hAnsi="Arial" w:cs="Arial"/>
                <w:color w:val="202124"/>
                <w:sz w:val="28"/>
                <w:szCs w:val="28"/>
                <w:lang w:val="cy-GB"/>
              </w:rPr>
              <w:t>,</w:t>
            </w:r>
            <w:r w:rsidRPr="0088499B">
              <w:rPr>
                <w:rFonts w:ascii="Arial" w:eastAsia="Arial" w:hAnsi="Arial" w:cs="Arial"/>
                <w:color w:val="202124"/>
                <w:sz w:val="28"/>
                <w:szCs w:val="28"/>
                <w:lang w:val="cy-GB"/>
              </w:rPr>
              <w:t xml:space="preserve"> o ran sut mae'n crynhoi eich byd-olwg o ran dysgu plant ifanc. </w:t>
            </w:r>
          </w:p>
          <w:p w14:paraId="4CB9886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4B1E35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76BE60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4C827" w14:textId="1DDC7C5E" w:rsidR="00152E9D" w:rsidRPr="00A406E5" w:rsidRDefault="13C2B10E" w:rsidP="36B39350">
            <w:pPr>
              <w:spacing w:line="259" w:lineRule="auto"/>
              <w:jc w:val="center"/>
            </w:pPr>
            <w:r w:rsidRPr="36B39350">
              <w:rPr>
                <w:rFonts w:ascii="Arial" w:hAnsi="Arial" w:cs="Arial"/>
                <w:sz w:val="32"/>
                <w:szCs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54B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0BB3280" w14:textId="77777777" w:rsidTr="36B39350">
        <w:trPr>
          <w:trHeight w:val="451"/>
        </w:trPr>
        <w:tc>
          <w:tcPr>
            <w:tcW w:w="4169" w:type="pct"/>
            <w:vMerge/>
          </w:tcPr>
          <w:p w14:paraId="041C543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4F3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</w:tcPr>
          <w:p w14:paraId="5807DD2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8216C4C" w14:textId="77777777" w:rsidTr="36B3935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8D277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0A30380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E2540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BEC1E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B09D6AE" w14:textId="77777777" w:rsidTr="36B3935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446DF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49283D3" w14:textId="13AF15AA" w:rsidR="00152E9D" w:rsidRPr="00A406E5" w:rsidRDefault="00E30521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88499B">
              <w:rPr>
                <w:rFonts w:ascii="Arial" w:hAnsi="Arial" w:cs="Arial"/>
                <w:color w:val="202124"/>
                <w:sz w:val="28"/>
                <w:szCs w:val="28"/>
                <w:lang w:val="cy-GB" w:eastAsia="zh-CN"/>
              </w:rPr>
              <w:t>gwerthuswch yn feirniadol y cydadwaith rhwng byd plentyn, oedolyn a</w:t>
            </w:r>
            <w:r w:rsidRPr="008B1E8C">
              <w:rPr>
                <w:rFonts w:ascii="Arial" w:hAnsi="Arial" w:cs="Arial"/>
                <w:color w:val="202124"/>
                <w:sz w:val="28"/>
                <w:szCs w:val="28"/>
                <w:lang w:val="cy-GB" w:eastAsia="zh-CN"/>
              </w:rPr>
              <w:t>’r</w:t>
            </w:r>
            <w:r w:rsidRPr="0088499B">
              <w:rPr>
                <w:rFonts w:ascii="Arial" w:hAnsi="Arial" w:cs="Arial"/>
                <w:color w:val="202124"/>
                <w:sz w:val="28"/>
                <w:szCs w:val="28"/>
                <w:lang w:val="cy-GB" w:eastAsia="zh-CN"/>
              </w:rPr>
              <w:t xml:space="preserve"> byd nad yw'n ddynol wrth feithrin dysgu cyfannol yn seiliedig ar chwarae. Dylai'r cyflwyniad gynnwys ystyriaeth o</w:t>
            </w:r>
            <w:r w:rsidRPr="008B1E8C">
              <w:rPr>
                <w:rFonts w:ascii="Arial" w:hAnsi="Arial" w:cs="Arial"/>
                <w:color w:val="202124"/>
                <w:sz w:val="28"/>
                <w:szCs w:val="28"/>
                <w:lang w:val="cy-GB" w:eastAsia="zh-CN"/>
              </w:rPr>
              <w:t xml:space="preserve"> drafodaeth</w:t>
            </w:r>
            <w:r w:rsidRPr="0088499B">
              <w:rPr>
                <w:rFonts w:ascii="Arial" w:hAnsi="Arial" w:cs="Arial"/>
                <w:color w:val="202124"/>
                <w:sz w:val="28"/>
                <w:szCs w:val="28"/>
                <w:lang w:val="cy-GB" w:eastAsia="zh-CN"/>
              </w:rPr>
              <w:t xml:space="preserve"> hawliau, asiantaeth</w:t>
            </w:r>
            <w:r w:rsidRPr="008B1E8C">
              <w:rPr>
                <w:rFonts w:ascii="Arial" w:hAnsi="Arial" w:cs="Arial"/>
                <w:color w:val="202124"/>
                <w:sz w:val="28"/>
                <w:szCs w:val="28"/>
                <w:lang w:val="cy-GB" w:eastAsia="zh-CN"/>
              </w:rPr>
              <w:t xml:space="preserve"> (</w:t>
            </w:r>
            <w:proofErr w:type="spellStart"/>
            <w:r w:rsidRPr="008B1E8C">
              <w:rPr>
                <w:rFonts w:ascii="Arial" w:hAnsi="Arial" w:cs="Arial"/>
                <w:color w:val="202124"/>
                <w:sz w:val="28"/>
                <w:szCs w:val="28"/>
                <w:lang w:val="cy-GB" w:eastAsia="zh-CN"/>
              </w:rPr>
              <w:t>agency</w:t>
            </w:r>
            <w:proofErr w:type="spellEnd"/>
            <w:r w:rsidRPr="008B1E8C">
              <w:rPr>
                <w:rFonts w:ascii="Arial" w:hAnsi="Arial" w:cs="Arial"/>
                <w:color w:val="202124"/>
                <w:sz w:val="28"/>
                <w:szCs w:val="28"/>
                <w:lang w:val="cy-GB" w:eastAsia="zh-CN"/>
              </w:rPr>
              <w:t>)</w:t>
            </w:r>
            <w:r w:rsidRPr="0088499B">
              <w:rPr>
                <w:rFonts w:ascii="Arial" w:hAnsi="Arial" w:cs="Arial"/>
                <w:color w:val="202124"/>
                <w:sz w:val="28"/>
                <w:szCs w:val="28"/>
                <w:lang w:val="cy-GB" w:eastAsia="zh-CN"/>
              </w:rPr>
              <w:t xml:space="preserve"> </w:t>
            </w:r>
            <w:r w:rsidRPr="008B1E8C">
              <w:rPr>
                <w:rFonts w:ascii="Arial" w:hAnsi="Arial" w:cs="Arial"/>
                <w:color w:val="202124"/>
                <w:sz w:val="28"/>
                <w:szCs w:val="28"/>
                <w:lang w:val="cy-GB" w:eastAsia="zh-CN"/>
              </w:rPr>
              <w:t xml:space="preserve">a </w:t>
            </w:r>
            <w:r w:rsidRPr="0088499B">
              <w:rPr>
                <w:rFonts w:ascii="Arial" w:hAnsi="Arial" w:cs="Arial"/>
                <w:color w:val="202124"/>
                <w:sz w:val="28"/>
                <w:szCs w:val="28"/>
                <w:lang w:val="cy-GB" w:eastAsia="zh-CN"/>
              </w:rPr>
              <w:t>c</w:t>
            </w:r>
            <w:r w:rsidRPr="008B1E8C">
              <w:rPr>
                <w:rFonts w:ascii="Arial" w:hAnsi="Arial" w:cs="Arial"/>
                <w:color w:val="202124"/>
                <w:sz w:val="28"/>
                <w:szCs w:val="28"/>
                <w:lang w:val="cy-GB" w:eastAsia="zh-CN"/>
              </w:rPr>
              <w:t>h</w:t>
            </w:r>
            <w:r w:rsidRPr="0088499B">
              <w:rPr>
                <w:rFonts w:ascii="Arial" w:hAnsi="Arial" w:cs="Arial"/>
                <w:color w:val="202124"/>
                <w:sz w:val="28"/>
                <w:szCs w:val="28"/>
                <w:lang w:val="cy-GB" w:eastAsia="zh-CN"/>
              </w:rPr>
              <w:t xml:space="preserve">ynaliadwyedd. </w:t>
            </w:r>
          </w:p>
          <w:p w14:paraId="53D8032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0FCDBC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887CD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479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6ECB606" w14:textId="77777777" w:rsidTr="36B39350">
        <w:trPr>
          <w:trHeight w:val="451"/>
        </w:trPr>
        <w:tc>
          <w:tcPr>
            <w:tcW w:w="4169" w:type="pct"/>
            <w:vMerge/>
          </w:tcPr>
          <w:p w14:paraId="037DB51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1212" w14:textId="0634C9AC" w:rsidR="00152E9D" w:rsidRPr="00A406E5" w:rsidRDefault="00AC386E" w:rsidP="36B39350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</w:t>
            </w:r>
            <w:r w:rsidR="6F7BB71D" w:rsidRPr="36B39350">
              <w:rPr>
                <w:rFonts w:ascii="Arial" w:hAnsi="Arial" w:cs="Arial"/>
                <w:sz w:val="32"/>
                <w:szCs w:val="32"/>
              </w:rPr>
              <w:t>0</w:t>
            </w:r>
          </w:p>
        </w:tc>
        <w:tc>
          <w:tcPr>
            <w:tcW w:w="416" w:type="pct"/>
            <w:vMerge/>
          </w:tcPr>
          <w:p w14:paraId="7356E06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0CD4740" w14:textId="77777777" w:rsidTr="36B3935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0FEAE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57B3A13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3DB4F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555C9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CF8D547" w14:textId="77777777" w:rsidTr="36B39350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594496" w14:textId="14804614" w:rsidR="005D2897" w:rsidRPr="0088499B" w:rsidRDefault="005D2897" w:rsidP="005D2897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Arial" w:hAnsi="Arial" w:cs="Arial"/>
                <w:color w:val="202124"/>
                <w:sz w:val="28"/>
                <w:szCs w:val="28"/>
                <w:lang w:eastAsia="zh-CN"/>
              </w:rPr>
            </w:pPr>
            <w:r>
              <w:rPr>
                <w:rFonts w:ascii="Arial" w:hAnsi="Arial" w:cs="Arial"/>
                <w:color w:val="202124"/>
                <w:sz w:val="28"/>
                <w:szCs w:val="28"/>
                <w:lang w:val="cy-GB" w:eastAsia="zh-CN"/>
              </w:rPr>
              <w:t>S</w:t>
            </w:r>
            <w:r w:rsidRPr="0088499B">
              <w:rPr>
                <w:rFonts w:ascii="Arial" w:hAnsi="Arial" w:cs="Arial"/>
                <w:color w:val="202124"/>
                <w:sz w:val="28"/>
                <w:szCs w:val="28"/>
                <w:lang w:val="cy-GB" w:eastAsia="zh-CN"/>
              </w:rPr>
              <w:t>esiwn cwestiwn ac ateb 5 munud.</w:t>
            </w:r>
          </w:p>
          <w:p w14:paraId="48C9290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838CF0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66A602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F7D5F8" w14:textId="038936AB" w:rsidR="00152E9D" w:rsidRPr="00A406E5" w:rsidRDefault="00AC386E" w:rsidP="36B39350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531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130B688" w14:textId="77777777" w:rsidTr="36B39350">
        <w:trPr>
          <w:trHeight w:val="450"/>
        </w:trPr>
        <w:tc>
          <w:tcPr>
            <w:tcW w:w="4169" w:type="pct"/>
            <w:vMerge/>
          </w:tcPr>
          <w:p w14:paraId="611ACD8C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5C0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</w:tcPr>
          <w:p w14:paraId="7872A4F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D61AE45" w14:textId="77777777" w:rsidTr="36B3935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D76ED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77C3724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0542D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E26C4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DED92D4" w14:textId="77777777" w:rsidTr="36B39350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BD6C29" w14:textId="33969525" w:rsidR="00152E9D" w:rsidRPr="00AC386E" w:rsidRDefault="00B20645" w:rsidP="00152E9D">
            <w:pPr>
              <w:spacing w:after="120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AC386E">
              <w:rPr>
                <w:rStyle w:val="normaltextrun"/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>Sgiliau</w:t>
            </w:r>
            <w:proofErr w:type="spellEnd"/>
            <w:r w:rsidRPr="00AC386E">
              <w:rPr>
                <w:rStyle w:val="normaltextrun"/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9D69AF" w:rsidRPr="00AC386E">
              <w:rPr>
                <w:rStyle w:val="normaltextrun"/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>cyflwyno</w:t>
            </w:r>
            <w:proofErr w:type="spellEnd"/>
            <w:r w:rsidR="009D69AF" w:rsidRPr="00AC386E">
              <w:rPr>
                <w:rStyle w:val="normaltextrun"/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9D69AF" w:rsidRPr="00AC386E">
              <w:rPr>
                <w:rStyle w:val="normaltextrun"/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>gan</w:t>
            </w:r>
            <w:proofErr w:type="spellEnd"/>
            <w:r w:rsidR="009D69AF" w:rsidRPr="00AC386E">
              <w:rPr>
                <w:rStyle w:val="normaltextrun"/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9D69AF" w:rsidRPr="00AC386E">
              <w:rPr>
                <w:rStyle w:val="normaltextrun"/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>gynnwys</w:t>
            </w:r>
            <w:proofErr w:type="spellEnd"/>
            <w:r w:rsidR="009D69AF" w:rsidRPr="00AC386E">
              <w:rPr>
                <w:rStyle w:val="normaltextrun"/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9D69AF" w:rsidRPr="00AC386E">
              <w:rPr>
                <w:rStyle w:val="normaltextrun"/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>strwythur</w:t>
            </w:r>
            <w:proofErr w:type="spellEnd"/>
            <w:r w:rsidRPr="00AC386E">
              <w:rPr>
                <w:rStyle w:val="normaltextrun"/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="00FF2C1E" w:rsidRPr="00AC386E">
              <w:rPr>
                <w:rStyle w:val="normaltextrun"/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>ymr</w:t>
            </w:r>
            <w:r w:rsidR="00AC386E" w:rsidRPr="00AC386E">
              <w:rPr>
                <w:rStyle w:val="normaltextrun"/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>wymiad</w:t>
            </w:r>
            <w:proofErr w:type="spellEnd"/>
            <w:r w:rsidR="00AC386E" w:rsidRPr="00AC386E">
              <w:rPr>
                <w:rStyle w:val="normaltextrun"/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 xml:space="preserve"> a </w:t>
            </w:r>
            <w:proofErr w:type="spellStart"/>
            <w:r w:rsidR="00AC386E" w:rsidRPr="00AC386E">
              <w:rPr>
                <w:rStyle w:val="normaltextrun"/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>sgiliau</w:t>
            </w:r>
            <w:proofErr w:type="spellEnd"/>
            <w:r w:rsidR="00AC386E" w:rsidRPr="00AC386E">
              <w:rPr>
                <w:rStyle w:val="normaltextrun"/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C386E" w:rsidRPr="00AC386E">
              <w:rPr>
                <w:rStyle w:val="normaltextrun"/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>cyfathrebu</w:t>
            </w:r>
            <w:proofErr w:type="spellEnd"/>
          </w:p>
          <w:p w14:paraId="02EB31A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3DD3F9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DE69B8" w14:textId="01297CCB" w:rsidR="00152E9D" w:rsidRPr="00A406E5" w:rsidRDefault="1AF3116E" w:rsidP="36B39350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36B39350">
              <w:rPr>
                <w:rFonts w:ascii="Arial" w:hAnsi="Arial" w:cs="Arial"/>
                <w:sz w:val="32"/>
                <w:szCs w:val="32"/>
              </w:rPr>
              <w:t>1</w:t>
            </w:r>
            <w:r w:rsidR="00AC386E"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6FB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BA1D345" w14:textId="77777777" w:rsidTr="36B39350">
        <w:trPr>
          <w:trHeight w:val="450"/>
        </w:trPr>
        <w:tc>
          <w:tcPr>
            <w:tcW w:w="4169" w:type="pct"/>
            <w:vMerge/>
          </w:tcPr>
          <w:p w14:paraId="7E26C1C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E02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</w:tcPr>
          <w:p w14:paraId="20D58D7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4A32D642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47E268FC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B5273CD" w14:textId="77777777" w:rsidR="00152E9D" w:rsidRPr="00FB1EAC" w:rsidRDefault="002D3527" w:rsidP="00D32E34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D3527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2D3527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FB1EAC">
              <w:rPr>
                <w:rFonts w:ascii="Arial" w:hAnsi="Arial" w:cs="Arial"/>
                <w:sz w:val="16"/>
                <w:szCs w:val="16"/>
                <w:lang w:val="es-ES"/>
              </w:rPr>
              <w:t xml:space="preserve">  </w:t>
            </w: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4531406F" w14:textId="77777777" w:rsidR="00152E9D" w:rsidRPr="00FB1EAC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2D3527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0D81CEAD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6137EE7F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53E276D8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1F61A81" w14:textId="77777777" w:rsidR="00152E9D" w:rsidRPr="00A406E5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 xml:space="preserve">Hyd </w:t>
            </w:r>
            <w:r w:rsidR="009E5F1E">
              <w:rPr>
                <w:rFonts w:ascii="Arial" w:hAnsi="Arial" w:cs="Arial"/>
                <w:sz w:val="16"/>
                <w:szCs w:val="16"/>
                <w:lang w:val="cy-GB"/>
              </w:rPr>
              <w:t>at wythnos yn hwyr (uchafswm o 5</w:t>
            </w: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0%)</w:t>
            </w:r>
          </w:p>
        </w:tc>
        <w:tc>
          <w:tcPr>
            <w:tcW w:w="641" w:type="dxa"/>
            <w:vAlign w:val="bottom"/>
          </w:tcPr>
          <w:p w14:paraId="49639F2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0DDC8DC8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236AB8CA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39C56ADC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65A142E6" w14:textId="77777777" w:rsidR="00152E9D" w:rsidRPr="00A406E5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76906E9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DF03695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503FDBDF" w14:textId="77777777" w:rsidR="00152E9D" w:rsidRDefault="00152E9D" w:rsidP="00152E9D">
      <w:pPr>
        <w:rPr>
          <w:rFonts w:ascii="Arial" w:hAnsi="Arial" w:cs="Arial"/>
        </w:rPr>
      </w:pPr>
    </w:p>
    <w:p w14:paraId="3CE2E695" w14:textId="77777777" w:rsidR="00C073F1" w:rsidRDefault="00C073F1" w:rsidP="00152E9D">
      <w:pPr>
        <w:rPr>
          <w:rFonts w:ascii="Arial" w:hAnsi="Arial" w:cs="Arial"/>
        </w:rPr>
      </w:pPr>
    </w:p>
    <w:p w14:paraId="67B4C389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3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1CBE3DB5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4952018D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6A124BEC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95B3D7" w:themeFill="accent1" w:themeFillTint="99"/>
        <w:tblLook w:val="04A0" w:firstRow="1" w:lastRow="0" w:firstColumn="1" w:lastColumn="0" w:noHBand="0" w:noVBand="1"/>
      </w:tblPr>
      <w:tblGrid>
        <w:gridCol w:w="13858"/>
      </w:tblGrid>
      <w:tr w:rsidR="00C073F1" w14:paraId="64A07F26" w14:textId="77777777" w:rsidTr="000B6520">
        <w:tc>
          <w:tcPr>
            <w:tcW w:w="13858" w:type="dxa"/>
            <w:shd w:val="clear" w:color="auto" w:fill="95B3D7" w:themeFill="accent1" w:themeFillTint="99"/>
          </w:tcPr>
          <w:p w14:paraId="5AF7846F" w14:textId="77777777" w:rsidR="00C073F1" w:rsidRPr="00995D51" w:rsidRDefault="002D3527" w:rsidP="00D32E34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2D3527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7C3AB310" w14:textId="77777777" w:rsidR="00523199" w:rsidRDefault="00523199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523199" w:rsidRPr="00D9771E" w14:paraId="232CE50D" w14:textId="77777777" w:rsidTr="00FC160C">
        <w:tc>
          <w:tcPr>
            <w:tcW w:w="13948" w:type="dxa"/>
            <w:shd w:val="clear" w:color="auto" w:fill="95B3D7" w:themeFill="accent1" w:themeFillTint="99"/>
          </w:tcPr>
          <w:p w14:paraId="72F459FB" w14:textId="77777777" w:rsidR="00523199" w:rsidRPr="00D9771E" w:rsidRDefault="00523199" w:rsidP="00FC160C">
            <w:pPr>
              <w:rPr>
                <w:rFonts w:ascii="Arial" w:hAnsi="Arial" w:cs="Arial"/>
                <w:b/>
              </w:rPr>
            </w:pPr>
            <w:r w:rsidRPr="00272363">
              <w:rPr>
                <w:rFonts w:ascii="Arial" w:hAnsi="Arial" w:cs="Arial"/>
                <w:b/>
                <w:lang w:val="cy-GB"/>
              </w:rPr>
              <w:t>Lefel 7</w:t>
            </w:r>
          </w:p>
        </w:tc>
      </w:tr>
      <w:tr w:rsidR="00523199" w:rsidRPr="00D9771E" w14:paraId="3CFC32F0" w14:textId="77777777" w:rsidTr="00FC160C">
        <w:tc>
          <w:tcPr>
            <w:tcW w:w="13948" w:type="dxa"/>
            <w:shd w:val="clear" w:color="auto" w:fill="DBE5F1" w:themeFill="accent1" w:themeFillTint="33"/>
          </w:tcPr>
          <w:p w14:paraId="0C5BE8BC" w14:textId="77777777" w:rsidR="00523199" w:rsidRPr="00B669B1" w:rsidRDefault="00523199" w:rsidP="00FC160C">
            <w:pPr>
              <w:rPr>
                <w:rFonts w:ascii="Arial" w:eastAsia="Arial" w:hAnsi="Arial" w:cs="Arial"/>
                <w:spacing w:val="-1"/>
              </w:rPr>
            </w:pP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Education</w:t>
            </w:r>
            <w:proofErr w:type="spellEnd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272363">
              <w:rPr>
                <w:rFonts w:ascii="Arial" w:eastAsia="Arial" w:hAnsi="Arial" w:cs="Arial"/>
                <w:spacing w:val="-1"/>
                <w:lang w:val="cy-GB"/>
              </w:rPr>
              <w:t>, ar ddiwedd Lefel 7 dylai myfyrwyr allu arddangos: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systematig o wybodaeth, ac ymwybyddiaeth feirniadol o broblemau cyfredol a/neu fewnwelediadau newydd, sydd i raddau helaeth ar ben blaen eu disgyblaeth academaidd neu faes ymarfer proffesiynol, neu wedi’u seilio ar y pen blaen hwnnw; 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dealltwriaeth gynhwysfawr o dechnegau sy'n gymwys i'w hymchwil neu eu hysgolheictod uwch eu hunain;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gwreiddioldeb wrth gymhwyso gwybodaeth, ynghyd â dealltwriaeth ymarferol o'r modd y defnyddir technegau ymchwil ac ymholi sefydledig i greu a dehongli gwybodaeth yn y ddisgyblaeth;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gysyniadol sy’n galluogi’r myfyriwr i werthuso’n feirniadol ymchwil cyfredol ac ysgolheictod uwch yn y ddisgyblaeth er mwyn gwerthuso </w:t>
            </w:r>
            <w:proofErr w:type="spellStart"/>
            <w:r w:rsidRPr="00272363">
              <w:rPr>
                <w:rFonts w:ascii="Arial" w:eastAsia="Arial" w:hAnsi="Arial" w:cs="Arial"/>
                <w:spacing w:val="-1"/>
                <w:lang w:val="cy-GB"/>
              </w:rPr>
              <w:t>methodolegau</w:t>
            </w:r>
            <w:proofErr w:type="spellEnd"/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 a datblygu beirniadaethau ohonynt a, lle bo'n briodol, cynnig damcaniaethau newydd.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Byddant yn gallu ymdrin â materion cymhleth yn systematig ac yn greadigol, llunio barn gadarn yn absenoldeb data cyflawn, a chyfleu eu casgliadau’n glir i gynulleidfaoedd arbenigol ac anarbenigol.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Byddant yn dangos hunan gyfeiriad a gwreiddioldeb wrth fynd i’r afael â phroblemau a’u datrys, ac yn gweithredu’n ymreolaethol wrth gynllunio a gweithredu tasgau ar lefel broffesiynol neu gyfatebol er mwyn parhau i gynyddu eu gwybodaeth a’u dealltwriaeth, a datblygu sgiliau newydd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at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 lefel uchel. 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Byddant yn datblygu’r rhinweddau a’r sgiliau trosglwyddadwy angenrheidiol ar gyfer cyflogaeth sy’n gofyn am arfer menter a chyfrifoldeb personol; gwneud penderfyniadau mewn sefyllfaoedd/amgylcheddau proffesiynol cymhleth ac anrhagweladwy; a’r gallu i ddysgu'n annibynnol sy’n ofynnol ar gyfer datblygiad proffesiynol parhaus.</w:t>
            </w:r>
          </w:p>
        </w:tc>
      </w:tr>
    </w:tbl>
    <w:p w14:paraId="323AF555" w14:textId="77777777" w:rsidR="00523199" w:rsidRPr="00D9771E" w:rsidRDefault="00523199" w:rsidP="00523199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523199" w:rsidRPr="00D9771E" w14:paraId="586AFDE2" w14:textId="77777777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1AE2970C" w14:textId="77777777" w:rsidR="00523199" w:rsidRPr="00C73F6F" w:rsidRDefault="00523199" w:rsidP="00FC160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7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1C960AF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258ECB54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21B205E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5B5B89A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7777A88F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(Llwyddo)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448A7421" w14:textId="77777777" w:rsidR="00523199" w:rsidRPr="00FB1EAC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DA i DDA IAWN</w:t>
            </w:r>
          </w:p>
          <w:p w14:paraId="0E95EB56" w14:textId="77777777" w:rsidR="00523199" w:rsidRPr="00FB1EAC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(Teilyngdod)</w:t>
            </w:r>
            <w:r w:rsidRPr="00FB1EAC">
              <w:rPr>
                <w:rFonts w:ascii="Arial" w:hAnsi="Arial" w:cs="Arial"/>
                <w:b/>
                <w:sz w:val="18"/>
                <w:szCs w:val="18"/>
                <w:lang w:val="it-IT"/>
              </w:rPr>
              <w:t xml:space="preserve">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2871F173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36488CE3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851BE94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1308ECA4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</w:tr>
      <w:tr w:rsidR="00523199" w:rsidRPr="00D9771E" w14:paraId="2DD9883B" w14:textId="77777777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1B9AAAAF" w14:textId="77777777" w:rsidR="00523199" w:rsidRPr="00D9771E" w:rsidRDefault="00523199" w:rsidP="00FC160C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792BE6A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0-29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39F9CE1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30-44%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4D5262AB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45-49%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6CA00892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50-5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5275A9B2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6FBF7CC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B5DF054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523199" w:rsidRPr="00D9771E" w14:paraId="6963235C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0D4BFE60" w14:textId="77777777"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376A7288" w14:textId="77777777"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ymchwil cyfredol, 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</w:tcPr>
          <w:p w14:paraId="09B89417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0915F12E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29D21561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Defnyddir arferion cyfeirnodi mewn modd  </w:t>
            </w:r>
            <w:proofErr w:type="spellStart"/>
            <w:r w:rsidRPr="00272363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272363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</w:tcPr>
          <w:p w14:paraId="7B8AEF6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</w:tcPr>
          <w:p w14:paraId="1C0EE8A2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Ymgysylltu ag ystod gyfyngedig iawn o ffynonellau perthnasol a chredadwy.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02FF5AE8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</w:tcPr>
          <w:p w14:paraId="194F37C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</w:tcPr>
          <w:p w14:paraId="0F1B50F8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14:paraId="25FE00C1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</w:tcPr>
          <w:p w14:paraId="1C6FAA9B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2F0C28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="00523199" w:rsidRPr="00D9771E" w14:paraId="6415CAC2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1B505F5C" w14:textId="77777777"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75671C38" w14:textId="77777777" w:rsidR="00523199" w:rsidRPr="00CA7DB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272363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gysyniadol, systematig o wybodaeth, ac ymwybyddiaeth feirniadol o broblemau cyfredol a/neu fewnwelediadau newydd, sydd i raddau helaeth ar ben blaen y ddisgyblaeth, neu wedi’u seilio  ar y pen blaen hwnnw; dealltwriaeth gynhwysfawr o dechnegau sy'n gymwys i'w hymchwil eu hunain) </w:t>
            </w:r>
          </w:p>
          <w:p w14:paraId="0FB27B58" w14:textId="77777777" w:rsidR="00523199" w:rsidRPr="00D9771E" w:rsidRDefault="00523199" w:rsidP="00FC160C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</w:tcPr>
          <w:p w14:paraId="4D32A121" w14:textId="77777777" w:rsidR="00523199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Bylchau mawr yn y wybodaeth ac nid yw’r ddealltwriaeth o’r maes pwnc yn systematig.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Dim ymwybyddiaeth o broblemau, mewnwelediad cyfredol neu’r ymchwil diweddaraf a/neu o ysgolheictod uwch yn y ddisgyblaeth. </w:t>
            </w:r>
          </w:p>
          <w:p w14:paraId="2A5C57BD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39EC4F4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Bylchau yn y wybodaeth, gyda 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 xml:space="preserve">Dim ymwybyddiaeth feirniadol o broblemau, mewnwelediad cyfredol neu’r ymchwil diweddaraf yn y ddisgyblaeth. </w:t>
            </w:r>
          </w:p>
        </w:tc>
        <w:tc>
          <w:tcPr>
            <w:tcW w:w="1736" w:type="dxa"/>
          </w:tcPr>
          <w:p w14:paraId="6CF68F91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Gwybodaeth a dealltwriaeth systematig gyfyngedig o’r cysyniadau a’r egwyddorion yn y maes pwnc, sydd i raddau ymylol,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Rhywfaint o ymwybyddiaeth feirniadol o broblemau cyfredol a/neu fewnwelediad newydd, ond yn aml heb ei datblygu’n ddigonol. </w:t>
            </w:r>
          </w:p>
        </w:tc>
        <w:tc>
          <w:tcPr>
            <w:tcW w:w="1736" w:type="dxa"/>
          </w:tcPr>
          <w:p w14:paraId="49EEA017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Mae’r wybodaeth yn gywir ac yn gymharol fanwl.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Dealltwriaeth systematig o’r maes astudio wedi’i seilio, i ryw raddau, ar ymchwil ac ysgolheictod cyfredol. </w:t>
            </w:r>
            <w:r w:rsidRPr="005F32D8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o broblemau cyfredol a/neu fewnwelediad newydd, er yn achlysurol gall hon fod heb ei datblygu’n ddigonol.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</w:tcPr>
          <w:p w14:paraId="62807A47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Mae’r wybodaeth â ffocws </w:t>
            </w:r>
            <w:r>
              <w:rPr>
                <w:rFonts w:ascii="Arial" w:hAnsi="Arial" w:cs="Arial"/>
                <w:lang w:val="cy-GB"/>
              </w:rPr>
              <w:t xml:space="preserve">sydd </w:t>
            </w:r>
            <w:r w:rsidRPr="00272363">
              <w:rPr>
                <w:rFonts w:ascii="Arial" w:hAnsi="Arial" w:cs="Arial"/>
                <w:lang w:val="cy-GB"/>
              </w:rPr>
              <w:t xml:space="preserve">wedi’i ddiffinio’n dda, </w:t>
            </w:r>
            <w:r>
              <w:rPr>
                <w:rFonts w:ascii="Arial" w:hAnsi="Arial" w:cs="Arial"/>
                <w:lang w:val="cy-GB"/>
              </w:rPr>
              <w:t>ac y</w:t>
            </w:r>
            <w:r w:rsidRPr="00272363">
              <w:rPr>
                <w:rFonts w:ascii="Arial" w:hAnsi="Arial" w:cs="Arial"/>
                <w:lang w:val="cy-GB"/>
              </w:rPr>
              <w:t xml:space="preserve">n gymharol helaeth, cydlynol a manwl, gydag ymwybyddiaeth feirniadol o broblemau cyfredol a/neu fewnwelediad newydd. 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 xml:space="preserve">Arddengys ddealltwriaeth dda o ehangder a manylder safbwyntiau cyfoes a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75DFF385" w14:textId="77777777" w:rsidR="00523199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Meistrolaeth ragorol ar faes gwybodaeth cymhleth ac arbenigol. </w:t>
            </w:r>
            <w:r w:rsidRPr="00FA521C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Dealltwriaeth systematig, ragorol o gysyniadau’r pwnc wedi’i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iawn o broblemau cyfredol a/neu fewnwelediad newydd.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o’r modd y mae ffiniau gwybodaeth yn ehangu drwy ymchwil. </w:t>
            </w:r>
          </w:p>
          <w:p w14:paraId="2B8E2D94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8774EC7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Meistrolaeth eithriadol ar faes gwybodaeth cymhleth ac arbenigol. </w:t>
            </w:r>
            <w:r w:rsidRPr="00387205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eithriadol o feirniadol o broblemau cyfredol a/neu fewnwelediad newydd.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Dealltwriaeth ragorol o gysyniadau’r</w:t>
            </w:r>
            <w:r>
              <w:rPr>
                <w:rFonts w:ascii="Arial" w:hAnsi="Arial" w:cs="Arial"/>
                <w:lang w:val="cy-GB"/>
              </w:rPr>
              <w:t xml:space="preserve"> pwnc, wedi’i</w:t>
            </w:r>
            <w:r w:rsidRPr="00272363">
              <w:rPr>
                <w:rFonts w:ascii="Arial" w:hAnsi="Arial" w:cs="Arial"/>
                <w:lang w:val="cy-GB"/>
              </w:rPr>
              <w:t xml:space="preserve">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feirniadol, soffistigedig a manwl o’r modd y mae ffiniau gwybodaeth yn ehangu drwy ymchwil. </w:t>
            </w:r>
          </w:p>
        </w:tc>
      </w:tr>
      <w:tr w:rsidR="00523199" w:rsidRPr="00D9771E" w14:paraId="0574FEEB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33106399" w14:textId="77777777"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10FD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16C9A65F" w14:textId="77777777"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2B2A5F">
              <w:rPr>
                <w:rFonts w:ascii="Arial" w:eastAsia="Arial" w:hAnsi="Arial" w:cs="Arial"/>
                <w:spacing w:val="-1"/>
                <w:lang w:val="cy-GB"/>
              </w:rPr>
              <w:t xml:space="preserve">(Gwerthuso’n feirniadol ymchwil a </w:t>
            </w:r>
            <w:proofErr w:type="spellStart"/>
            <w:r w:rsidRPr="002B2A5F">
              <w:rPr>
                <w:rFonts w:ascii="Arial" w:eastAsia="Arial" w:hAnsi="Arial" w:cs="Arial"/>
                <w:spacing w:val="-1"/>
                <w:lang w:val="cy-GB"/>
              </w:rPr>
              <w:t>methodolegau</w:t>
            </w:r>
            <w:proofErr w:type="spellEnd"/>
            <w:r w:rsidRPr="002B2A5F">
              <w:rPr>
                <w:rFonts w:ascii="Arial" w:eastAsia="Arial" w:hAnsi="Arial" w:cs="Arial"/>
                <w:spacing w:val="-1"/>
                <w:lang w:val="cy-GB"/>
              </w:rPr>
              <w:t xml:space="preserve"> cyfredol a datblygu beirniadaethau ohonynt a, lle bo'n briodol, </w:t>
            </w:r>
            <w:r w:rsidRPr="002B2A5F">
              <w:rPr>
                <w:rFonts w:ascii="Arial" w:eastAsia="Arial" w:hAnsi="Arial" w:cs="Arial"/>
                <w:spacing w:val="-1"/>
                <w:lang w:val="cy-GB"/>
              </w:rPr>
              <w:lastRenderedPageBreak/>
              <w:t>cynnig damcaniaethau newydd; llunio barn gadarn yn absenoldeb data cyflawn.)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5100506B" w14:textId="77777777"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Fawr ddim neu ddim gwerthuso na beirniadaeth nac ymgais i ddefnyddio dull systematig. </w:t>
            </w:r>
          </w:p>
          <w:p w14:paraId="141A04C5" w14:textId="77777777"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Wedi methu datblygu dadleuon, gan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Cyffredinoliadau heb sail, wedi’u gwneud heb ddefnyddio tystiolaeth gredadwy.</w:t>
            </w:r>
          </w:p>
          <w:p w14:paraId="4535C29F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A782B6C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Datblygiad damcaniaethau a barn yn wan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neu’n absennol.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weithiau’n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2F26AA0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Ymgais cyfyngedig at 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gan dueddu tuag at ddisgrifio. </w:t>
            </w:r>
          </w:p>
          <w:p w14:paraId="79556F35" w14:textId="77777777"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Ymgais cyfyngedig i gynnig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damcaniaethau newydd.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ymdrin â materion cymhleth ond nid yn systematig nac yn greadigol. </w:t>
            </w:r>
            <w:r w:rsidRPr="006373C0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Peth tystiolaeth i gefnogi barn  gynyddol ond gall hon fod heb ei datblygu’n ddigonol neu ag ychydig o anghysondeb / camddehongli. </w:t>
            </w:r>
          </w:p>
          <w:p w14:paraId="5D984BF3" w14:textId="77777777" w:rsidR="00523199" w:rsidRPr="00E518DC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Gall haeru’n hytrach na dadlau achos. </w:t>
            </w:r>
          </w:p>
          <w:p w14:paraId="36A68152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CBBEAAD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Rhywfaint o 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er bod hyn wedi’i ddatblygu ychydig yn annigonol mewn mannau.</w:t>
            </w:r>
            <w:r w:rsidRPr="00DD64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newydd digonol ond cyfyngedig, lle bo’n berthnasol. 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Gall ymdrin â materion cymhleth ond nid yn gyflawn systematig na  chreadigol.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i lunio barn yn seiliedig ar ddata (a allai fod yn anghyflawn) ond gyda rhywfaint o duedd i haeru / datgan barn yn hytrach na dadlau ar sail rheswm a thystiolaeth. </w:t>
            </w:r>
          </w:p>
        </w:tc>
        <w:tc>
          <w:tcPr>
            <w:tcW w:w="1736" w:type="dxa"/>
          </w:tcPr>
          <w:p w14:paraId="4026B80E" w14:textId="77777777"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cadarn.</w:t>
            </w:r>
            <w:r w:rsidRPr="00DD64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newydd, lle bo’n briodol.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ymdrin â materion cymhleth yn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systematig ac â rhywfaint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Gallu i lunio barn gadarn yn seiliedig ar ddata (a allai fod yn anghyflawn)</w:t>
            </w:r>
            <w:r>
              <w:rPr>
                <w:rFonts w:ascii="Arial" w:hAnsi="Arial" w:cs="Arial"/>
              </w:rPr>
              <w:t xml:space="preserve"> </w:t>
            </w:r>
          </w:p>
          <w:p w14:paraId="286FB652" w14:textId="77777777" w:rsidR="00523199" w:rsidRDefault="00523199" w:rsidP="00FC160C">
            <w:pPr>
              <w:rPr>
                <w:rFonts w:ascii="Arial" w:hAnsi="Arial" w:cs="Arial"/>
              </w:rPr>
            </w:pPr>
          </w:p>
          <w:p w14:paraId="60B23B5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09B1A0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rhagorol.</w:t>
            </w:r>
            <w:r w:rsidRPr="0048156A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arloesol, lle bo’n briodol. </w:t>
            </w:r>
            <w:r w:rsidRPr="005221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syntheseiddio materion cymhleth yn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systematig ac yn greadigol. 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</w:p>
          <w:p w14:paraId="49423278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B96FAB7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eithriadol.</w:t>
            </w:r>
            <w:r w:rsidRPr="0048156A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Cynigia ddamcaniaethau arloesol, lle bo’n briodol.</w:t>
            </w:r>
            <w: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Synthesis systematig a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>chreadigol penigamp o faterion cymhleth.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3A1CFF2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Potensial i gyhoeddi mewn cyfnodolyn neu wneud ymchwil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doethurol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. </w:t>
            </w:r>
          </w:p>
        </w:tc>
      </w:tr>
      <w:tr w:rsidR="00523199" w:rsidRPr="00D9771E" w14:paraId="3C44D6C5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746433FE" w14:textId="77777777"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DF7FD4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432B8113" w14:textId="77777777"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DF7FD4">
              <w:rPr>
                <w:rFonts w:ascii="Arial" w:eastAsia="Arial" w:hAnsi="Arial" w:cs="Arial"/>
                <w:spacing w:val="-1"/>
                <w:sz w:val="18"/>
                <w:szCs w:val="18"/>
                <w:lang w:val="cy-GB"/>
              </w:rPr>
              <w:t>(Gwreiddioldeb / creadigrwydd wrth gymhwyso gwybodaeth, offer a thechnegau ac wrth fynd i’r afael â phroblemau a’u datrys mewn sefyllfaoedd proffesiynol cymhleth ac anrhagweladwy;   defnydd ymarferol o dechnegau ymchwil ac ymholi sefydledig i greu a dehongli gwybodaeth yn y ddisgyblaeth.)</w:t>
            </w:r>
          </w:p>
        </w:tc>
        <w:tc>
          <w:tcPr>
            <w:tcW w:w="1736" w:type="dxa"/>
          </w:tcPr>
          <w:p w14:paraId="77037BA8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14:paraId="5BABE05A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6BCAD481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5F4743B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BFD77DB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55EBE51F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14:paraId="55C1CAED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  <w:p w14:paraId="0692B8D3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5C9182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Ymwybyddiaeth a chymhwyso dulliau, deunyddiau, offer a/neu dechnegau sefydledig mewn modd priodol ar y cyfan, gyda gwallau achlysurol.</w:t>
            </w:r>
          </w:p>
          <w:p w14:paraId="4EB024B3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Gwybodaeth a dealltwriaeth ddamcaniaethol wedi’u cymhwyso’n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ymarferol, ond heb wneud cysylltiadau rhesymegol rhwng y ddau bob tro. </w:t>
            </w:r>
          </w:p>
          <w:p w14:paraId="567CB80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a chynnig atebion sylfaenol heb werthfawrogi cymhlethdod cyd-destunau anrhagweladwy’n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9ACA59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priodol.</w:t>
            </w:r>
          </w:p>
          <w:p w14:paraId="3F591215" w14:textId="77777777" w:rsidR="00523199" w:rsidRPr="00FB1EAC" w:rsidRDefault="00523199" w:rsidP="00FC160C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FB1EAC">
              <w:rPr>
                <w:rFonts w:ascii="Arial" w:hAnsi="Arial" w:cs="Arial"/>
                <w:lang w:val="es-ES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priodol rhwng y ddau. </w:t>
            </w:r>
          </w:p>
          <w:p w14:paraId="57177802" w14:textId="77777777" w:rsidR="00523199" w:rsidRPr="00FB1EAC" w:rsidRDefault="00523199" w:rsidP="00FC160C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a chynnig atebion priodol ar y cyfan mewn cyd-destunau cymhleth ac anrhagweladwy, gydag elfennau o wreiddioldeb. </w:t>
            </w:r>
          </w:p>
        </w:tc>
        <w:tc>
          <w:tcPr>
            <w:tcW w:w="1736" w:type="dxa"/>
          </w:tcPr>
          <w:p w14:paraId="3A63D066" w14:textId="77777777" w:rsidR="00523199" w:rsidRPr="00FB1EAC" w:rsidRDefault="00523199" w:rsidP="00FC160C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ystod o ddulliau, deunyddiau, offer a/neu dechnegau mewn modd da iawn.</w:t>
            </w:r>
          </w:p>
          <w:p w14:paraId="223EB392" w14:textId="77777777" w:rsidR="00523199" w:rsidRPr="00FB1EAC" w:rsidRDefault="00523199" w:rsidP="00FC160C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 w:rsidRPr="00FB1EAC">
              <w:rPr>
                <w:rFonts w:ascii="Arial" w:hAnsi="Arial" w:cs="Arial"/>
                <w:lang w:val="es-ES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14:paraId="5A7BABB3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Tystiolaeth o wreiddioldeb a chreadigrwydd.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5576CCB1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gwybodaeth, dulliau, deunyddiau, offer a/neu dechnegau mewn modd uwch.</w:t>
            </w:r>
          </w:p>
          <w:p w14:paraId="499773E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524610FA" w14:textId="77777777" w:rsidR="00523199" w:rsidRPr="00885BD7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 xml:space="preserve">Gafael ragorol ar dechnegau sy’n gymwys i’w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ymchwil neu'i ysgolheictod uwch ei hun. </w:t>
            </w:r>
          </w:p>
          <w:p w14:paraId="6506192A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ddisgyblaeth.</w:t>
            </w:r>
          </w:p>
        </w:tc>
        <w:tc>
          <w:tcPr>
            <w:tcW w:w="1736" w:type="dxa"/>
          </w:tcPr>
          <w:p w14:paraId="36005200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Sgiliau cymhwyso eithriadol mewn cyd-destunau cymhleth,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Gall ddynodi problemau cymhleth a chynnig atebion soffistigedig, gwreiddiol. </w:t>
            </w:r>
            <w:r>
              <w:rPr>
                <w:rFonts w:ascii="Arial" w:hAnsi="Arial" w:cs="Arial"/>
              </w:rPr>
              <w:t xml:space="preserve"> </w:t>
            </w:r>
          </w:p>
          <w:p w14:paraId="45569980" w14:textId="77777777" w:rsidR="00523199" w:rsidRPr="00885BD7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Cymhwyso rhagorol ar dechnegau sy'n </w:t>
            </w:r>
            <w:r>
              <w:rPr>
                <w:rFonts w:ascii="Arial" w:hAnsi="Arial" w:cs="Arial"/>
                <w:lang w:val="cy-GB"/>
              </w:rPr>
              <w:lastRenderedPageBreak/>
              <w:t>gymwys</w:t>
            </w:r>
            <w:r w:rsidRPr="00DF7FD4">
              <w:rPr>
                <w:rFonts w:ascii="Arial" w:hAnsi="Arial" w:cs="Arial"/>
                <w:lang w:val="cy-GB"/>
              </w:rPr>
              <w:t xml:space="preserve"> i’w ymchwil neu’i ysgolheictod uwch ei hun. </w:t>
            </w:r>
          </w:p>
          <w:p w14:paraId="264B92A0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ddisgyblaeth, gan gymathu a datblygu prosesau a thechnegau blaenllaw.</w:t>
            </w:r>
          </w:p>
        </w:tc>
      </w:tr>
      <w:tr w:rsidR="00523199" w:rsidRPr="00D9771E" w14:paraId="64CAC81D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37F02AD2" w14:textId="77777777"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521933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13A7794F" w14:textId="77777777"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21933">
              <w:rPr>
                <w:rFonts w:ascii="Arial" w:hAnsi="Arial" w:cs="Arial"/>
                <w:sz w:val="18"/>
                <w:szCs w:val="18"/>
                <w:lang w:val="cy-GB"/>
              </w:rPr>
              <w:t xml:space="preserve">(Arfer 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 xml:space="preserve">hunan gyfeiriad, ymreolaeth a chyfrifoldeb personol; cynllunio a gweithredu tasgau ar lefel broffesiynol; dysgu annibynnol; defnyddio cyfryngau priodol i gyfathrebu’n effeithiol ac yn 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lastRenderedPageBreak/>
              <w:t xml:space="preserve">broffesiynol ag amrywiaeth o gynulleidfaoedd; rhuglder mynegiant; dull systematig; eglurder ac effeithiolrwydd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o ran c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>yflwyn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iad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 xml:space="preserve"> a threfn.)</w:t>
            </w:r>
          </w:p>
        </w:tc>
        <w:tc>
          <w:tcPr>
            <w:tcW w:w="1736" w:type="dxa"/>
          </w:tcPr>
          <w:p w14:paraId="1AE575F6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Cyfrwng cyfathrebu yn amhriodol neu wedi’i gam-gymhwyso.</w:t>
            </w:r>
          </w:p>
          <w:p w14:paraId="6FEB22ED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Fawr ddim neu ddim tystiolaeth o ymreolaeth (neu o gydweithio, pan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fo’n berthnasol) wrth gwblhau tasgau.</w:t>
            </w:r>
            <w: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Fawr ddim neu ddim tystiolaeth o’r sgiliau sy’n ofynnol ar gyfer cyflogaeth broffesiynol i ôl-raddedigion. </w:t>
            </w:r>
          </w:p>
          <w:p w14:paraId="2AA7BFA8" w14:textId="77777777" w:rsidR="00523199" w:rsidRPr="00ED3ABD" w:rsidRDefault="00523199" w:rsidP="00FC160C">
            <w:pPr>
              <w:rPr>
                <w:rFonts w:ascii="Arial" w:hAnsi="Arial" w:cs="Arial"/>
              </w:rPr>
            </w:pPr>
          </w:p>
          <w:p w14:paraId="007056B1" w14:textId="77777777" w:rsidR="00523199" w:rsidRPr="00E07BE3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70BA82CA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E386BF5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Mae wedi’i strwythuro’n llac, ac ar brydiau’n </w:t>
            </w:r>
            <w:proofErr w:type="spellStart"/>
            <w:r w:rsidRPr="00521933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521933">
              <w:rPr>
                <w:rFonts w:ascii="Arial" w:hAnsi="Arial" w:cs="Arial"/>
                <w:lang w:val="cy-GB"/>
              </w:rPr>
              <w:t xml:space="preserve">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Tystiolaeth gyfyngedig o’r sgiliau sy’n ofynnol ar gyfer cyflogaeth broffesiynol i ôl-raddedigion. </w:t>
            </w:r>
          </w:p>
        </w:tc>
        <w:tc>
          <w:tcPr>
            <w:tcW w:w="1736" w:type="dxa"/>
          </w:tcPr>
          <w:p w14:paraId="15925CAA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AF9A440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 fel rhan o dîm, ond gyda chyfranogiad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461EF175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rai ond nid yr holl sgiliau sylfaenol sy’n ofynnol ar gyfer cyflogaeth broffesiynol i ôl-raddedigion, gyda rhai meysydd o fân wendid. </w:t>
            </w:r>
          </w:p>
        </w:tc>
        <w:tc>
          <w:tcPr>
            <w:tcW w:w="1736" w:type="dxa"/>
          </w:tcPr>
          <w:p w14:paraId="2C21F6EA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effeithiol mewn fformat addas, ond gall fod â mân wallau.</w:t>
            </w:r>
          </w:p>
          <w:p w14:paraId="2E0A2795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weithio’n effeithiol yn annibynnol a/neu fel rhan o dîm, gyda chyfraniadau eglur at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569D37EC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y sgiliau sy’n ofynnol ar gyfer cyflogaeth broffesiynol i ôl-raddedigion, gyda rhai meysydd o gryfder a rhai o fân wendid. </w:t>
            </w:r>
          </w:p>
        </w:tc>
        <w:tc>
          <w:tcPr>
            <w:tcW w:w="1736" w:type="dxa"/>
          </w:tcPr>
          <w:p w14:paraId="68774CCC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dda, yn hyderus ac yn gyson mewn fformat addas.</w:t>
            </w:r>
          </w:p>
          <w:p w14:paraId="43CA15CF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dda iawn yn ymreolaethol a/neu fel rhan o dîm, gyda chyfraniadau da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AB38F06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sgiliau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 xml:space="preserve">cynhwysfawr ar gyfer cyflogaeth broffesiynol i ôl-raddedigion. </w:t>
            </w:r>
          </w:p>
        </w:tc>
        <w:tc>
          <w:tcPr>
            <w:tcW w:w="1736" w:type="dxa"/>
          </w:tcPr>
          <w:p w14:paraId="1582B771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fformat addas.</w:t>
            </w:r>
          </w:p>
          <w:p w14:paraId="52C430DB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reoli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gwrthdaro a chan fodloni ymrwymiadau.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Arddengys sgiliau rhagorol ar gyfer cyflogaeth broffesiynol i ôl-raddedigion ac awydd cryf i ddatblygu ymhellach. </w:t>
            </w:r>
          </w:p>
          <w:p w14:paraId="4B933459" w14:textId="77777777" w:rsidR="00523199" w:rsidRPr="00E07BE3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94C1EA9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8411B8D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Mae’r gwaith yn hynod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>
              <w:t xml:space="preserve"> </w:t>
            </w:r>
            <w:bookmarkStart w:id="1" w:name="WfTarget"/>
            <w:r w:rsidRPr="00521933">
              <w:rPr>
                <w:rFonts w:ascii="Arial" w:hAnsi="Arial" w:cs="Arial"/>
                <w:lang w:val="cy-GB"/>
              </w:rPr>
              <w:t xml:space="preserve">Arddengys sgiliau penigamp ar gyfer cyflogaeth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broffesiynol i ôl-raddedigion ac awydd cryf i ddatblygu ymhellach.</w:t>
            </w:r>
            <w:bookmarkEnd w:id="1"/>
          </w:p>
        </w:tc>
      </w:tr>
    </w:tbl>
    <w:p w14:paraId="526BDCD9" w14:textId="77777777" w:rsidR="00523199" w:rsidRPr="00011FB7" w:rsidRDefault="00523199" w:rsidP="00523199">
      <w:bookmarkStart w:id="2" w:name="cysill"/>
      <w:bookmarkEnd w:id="2"/>
    </w:p>
    <w:p w14:paraId="0F044248" w14:textId="77777777" w:rsidR="00995D51" w:rsidRDefault="00995D51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16F88A4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ED9D62B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5F9FA40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2023FCC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B5620B8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3201BF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379D121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358C98A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0387200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07A2CB0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A1128BD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F54BB77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0A8B825" w14:textId="77777777" w:rsidR="00EF7116" w:rsidRPr="00EF7116" w:rsidRDefault="00EF7116" w:rsidP="00EF7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EF7116" w:rsidRPr="00EF7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7C9B7D" w14:textId="77777777" w:rsidR="00131FEF" w:rsidRDefault="00131FEF">
      <w:r>
        <w:separator/>
      </w:r>
    </w:p>
  </w:endnote>
  <w:endnote w:type="continuationSeparator" w:id="0">
    <w:p w14:paraId="4272E910" w14:textId="77777777" w:rsidR="00131FEF" w:rsidRDefault="00131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stem-ui">
    <w:altName w:val="Cambri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93209" w14:textId="77777777" w:rsidR="00131FEF" w:rsidRDefault="005D2825">
    <w:pPr>
      <w:pStyle w:val="Footer"/>
      <w:jc w:val="center"/>
    </w:pPr>
    <w:r w:rsidRPr="005D2825">
      <w:rPr>
        <w:lang w:val="cy-GB"/>
      </w:rPr>
      <w:t>Tudalen</w:t>
    </w:r>
    <w:r w:rsidR="00131FEF" w:rsidRPr="005D2825">
      <w:rPr>
        <w:lang w:val="cy-GB"/>
      </w:rPr>
      <w:t xml:space="preserve"> </w:t>
    </w:r>
    <w:r w:rsidR="00131FEF" w:rsidRPr="005D2825">
      <w:rPr>
        <w:b/>
        <w:sz w:val="24"/>
        <w:szCs w:val="24"/>
        <w:lang w:val="cy-GB"/>
      </w:rPr>
      <w:fldChar w:fldCharType="begin"/>
    </w:r>
    <w:r w:rsidR="00131FEF" w:rsidRPr="005D2825">
      <w:rPr>
        <w:b/>
        <w:lang w:val="cy-GB"/>
      </w:rPr>
      <w:instrText xml:space="preserve"> PAGE </w:instrText>
    </w:r>
    <w:r w:rsidR="00131FEF" w:rsidRPr="005D2825">
      <w:rPr>
        <w:b/>
        <w:sz w:val="24"/>
        <w:szCs w:val="24"/>
        <w:lang w:val="cy-GB"/>
      </w:rPr>
      <w:fldChar w:fldCharType="separate"/>
    </w:r>
    <w:r w:rsidR="009E5F1E">
      <w:rPr>
        <w:b/>
        <w:noProof/>
        <w:lang w:val="cy-GB"/>
      </w:rPr>
      <w:t>5</w:t>
    </w:r>
    <w:r w:rsidR="00131FEF" w:rsidRPr="005D2825">
      <w:rPr>
        <w:b/>
        <w:sz w:val="24"/>
        <w:szCs w:val="24"/>
        <w:lang w:val="cy-GB"/>
      </w:rPr>
      <w:fldChar w:fldCharType="end"/>
    </w:r>
    <w:r w:rsidR="00131FEF" w:rsidRPr="005D2825">
      <w:rPr>
        <w:lang w:val="cy-GB"/>
      </w:rPr>
      <w:t xml:space="preserve"> o</w:t>
    </w:r>
    <w:r w:rsidR="00131FEF">
      <w:t xml:space="preserve"> </w:t>
    </w:r>
    <w:r w:rsidR="00131FEF">
      <w:rPr>
        <w:b/>
        <w:sz w:val="24"/>
        <w:szCs w:val="24"/>
      </w:rPr>
      <w:fldChar w:fldCharType="begin"/>
    </w:r>
    <w:r w:rsidR="00131FEF">
      <w:rPr>
        <w:b/>
      </w:rPr>
      <w:instrText xml:space="preserve"> NUMPAGES  </w:instrText>
    </w:r>
    <w:r w:rsidR="00131FEF">
      <w:rPr>
        <w:b/>
        <w:sz w:val="24"/>
        <w:szCs w:val="24"/>
      </w:rPr>
      <w:fldChar w:fldCharType="separate"/>
    </w:r>
    <w:r w:rsidR="009E5F1E">
      <w:rPr>
        <w:b/>
        <w:noProof/>
      </w:rPr>
      <w:t>11</w:t>
    </w:r>
    <w:r w:rsidR="00131FEF">
      <w:rPr>
        <w:b/>
        <w:sz w:val="24"/>
        <w:szCs w:val="24"/>
      </w:rPr>
      <w:fldChar w:fldCharType="end"/>
    </w:r>
  </w:p>
  <w:p w14:paraId="40912BCE" w14:textId="77777777" w:rsidR="00131FEF" w:rsidRDefault="00131FEF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C27CD" w14:textId="77777777" w:rsidR="00131FEF" w:rsidRDefault="00131FEF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96897" w14:textId="77777777" w:rsidR="00131FEF" w:rsidRDefault="00131FEF">
      <w:r>
        <w:separator/>
      </w:r>
    </w:p>
  </w:footnote>
  <w:footnote w:type="continuationSeparator" w:id="0">
    <w:p w14:paraId="3910E100" w14:textId="77777777" w:rsidR="00131FEF" w:rsidRDefault="00131F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F82748"/>
    <w:multiLevelType w:val="hybridMultilevel"/>
    <w:tmpl w:val="914484A4"/>
    <w:lvl w:ilvl="0" w:tplc="173A929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34A77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DCCE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B202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A4BC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7605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20CD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6AEE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B6886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2E7E1C2C"/>
    <w:multiLevelType w:val="hybridMultilevel"/>
    <w:tmpl w:val="70FE2884"/>
    <w:lvl w:ilvl="0" w:tplc="C228F75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8EC5F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1021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0861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E2E1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D74C2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6810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78B4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6077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3C9FEEC"/>
    <w:multiLevelType w:val="hybridMultilevel"/>
    <w:tmpl w:val="CEFAED82"/>
    <w:lvl w:ilvl="0" w:tplc="3BB0431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7EE19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4E47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4400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1E81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3CE1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64D6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3A4D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2606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5C4BA4"/>
    <w:multiLevelType w:val="hybridMultilevel"/>
    <w:tmpl w:val="D0D65030"/>
    <w:lvl w:ilvl="0" w:tplc="CB285D1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74055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2674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0484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666F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E0E2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22CA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5EAF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C083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989595238">
    <w:abstractNumId w:val="6"/>
  </w:num>
  <w:num w:numId="2" w16cid:durableId="1865828877">
    <w:abstractNumId w:val="13"/>
  </w:num>
  <w:num w:numId="3" w16cid:durableId="1592929619">
    <w:abstractNumId w:val="17"/>
  </w:num>
  <w:num w:numId="4" w16cid:durableId="1912541181">
    <w:abstractNumId w:val="8"/>
  </w:num>
  <w:num w:numId="5" w16cid:durableId="40642427">
    <w:abstractNumId w:val="1"/>
  </w:num>
  <w:num w:numId="6" w16cid:durableId="540364911">
    <w:abstractNumId w:val="11"/>
  </w:num>
  <w:num w:numId="7" w16cid:durableId="1291667010">
    <w:abstractNumId w:val="19"/>
  </w:num>
  <w:num w:numId="8" w16cid:durableId="1250499563">
    <w:abstractNumId w:val="14"/>
  </w:num>
  <w:num w:numId="9" w16cid:durableId="2138599138">
    <w:abstractNumId w:val="9"/>
  </w:num>
  <w:num w:numId="10" w16cid:durableId="534002633">
    <w:abstractNumId w:val="18"/>
  </w:num>
  <w:num w:numId="11" w16cid:durableId="422802992">
    <w:abstractNumId w:val="2"/>
  </w:num>
  <w:num w:numId="12" w16cid:durableId="1658418552">
    <w:abstractNumId w:val="16"/>
  </w:num>
  <w:num w:numId="13" w16cid:durableId="106432265">
    <w:abstractNumId w:val="12"/>
  </w:num>
  <w:num w:numId="14" w16cid:durableId="591398113">
    <w:abstractNumId w:val="4"/>
  </w:num>
  <w:num w:numId="15" w16cid:durableId="353457167">
    <w:abstractNumId w:val="5"/>
  </w:num>
  <w:num w:numId="16" w16cid:durableId="1875187609">
    <w:abstractNumId w:val="10"/>
  </w:num>
  <w:num w:numId="17" w16cid:durableId="108286084">
    <w:abstractNumId w:val="15"/>
  </w:num>
  <w:num w:numId="18" w16cid:durableId="1619288454">
    <w:abstractNumId w:val="3"/>
  </w:num>
  <w:num w:numId="19" w16cid:durableId="169761623">
    <w:abstractNumId w:val="0"/>
  </w:num>
  <w:num w:numId="20" w16cid:durableId="1736952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04E78"/>
    <w:rsid w:val="00010726"/>
    <w:rsid w:val="00011666"/>
    <w:rsid w:val="00011C22"/>
    <w:rsid w:val="00021AE6"/>
    <w:rsid w:val="00024BA0"/>
    <w:rsid w:val="00026B02"/>
    <w:rsid w:val="00035436"/>
    <w:rsid w:val="000822E5"/>
    <w:rsid w:val="000971FC"/>
    <w:rsid w:val="000A01F1"/>
    <w:rsid w:val="000A2A3A"/>
    <w:rsid w:val="000A492A"/>
    <w:rsid w:val="000B6520"/>
    <w:rsid w:val="000D2F80"/>
    <w:rsid w:val="000E413A"/>
    <w:rsid w:val="000F5AA3"/>
    <w:rsid w:val="00100396"/>
    <w:rsid w:val="00100B5C"/>
    <w:rsid w:val="00103507"/>
    <w:rsid w:val="001064C4"/>
    <w:rsid w:val="001106E9"/>
    <w:rsid w:val="00124CA5"/>
    <w:rsid w:val="00131FEF"/>
    <w:rsid w:val="00134F77"/>
    <w:rsid w:val="00152E9D"/>
    <w:rsid w:val="00154487"/>
    <w:rsid w:val="0017512A"/>
    <w:rsid w:val="001757B2"/>
    <w:rsid w:val="00196958"/>
    <w:rsid w:val="001A1369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04375"/>
    <w:rsid w:val="0022746E"/>
    <w:rsid w:val="00235F71"/>
    <w:rsid w:val="002444CA"/>
    <w:rsid w:val="002466CE"/>
    <w:rsid w:val="00260DE6"/>
    <w:rsid w:val="00273FEE"/>
    <w:rsid w:val="0028204E"/>
    <w:rsid w:val="0028206A"/>
    <w:rsid w:val="0028591B"/>
    <w:rsid w:val="00291841"/>
    <w:rsid w:val="002A6319"/>
    <w:rsid w:val="002C449B"/>
    <w:rsid w:val="002C6040"/>
    <w:rsid w:val="002D3527"/>
    <w:rsid w:val="002D5B3F"/>
    <w:rsid w:val="002E272E"/>
    <w:rsid w:val="002F5778"/>
    <w:rsid w:val="003223E0"/>
    <w:rsid w:val="00331DE0"/>
    <w:rsid w:val="00352C4A"/>
    <w:rsid w:val="00362560"/>
    <w:rsid w:val="003732FD"/>
    <w:rsid w:val="003753B2"/>
    <w:rsid w:val="00376559"/>
    <w:rsid w:val="00377D40"/>
    <w:rsid w:val="00382BAA"/>
    <w:rsid w:val="00384D73"/>
    <w:rsid w:val="00393EB6"/>
    <w:rsid w:val="003A3CE5"/>
    <w:rsid w:val="003B366F"/>
    <w:rsid w:val="003B3F9D"/>
    <w:rsid w:val="003B6C95"/>
    <w:rsid w:val="003E5751"/>
    <w:rsid w:val="003E5BF1"/>
    <w:rsid w:val="004046A9"/>
    <w:rsid w:val="00404C50"/>
    <w:rsid w:val="00414656"/>
    <w:rsid w:val="00423934"/>
    <w:rsid w:val="00426244"/>
    <w:rsid w:val="004430D6"/>
    <w:rsid w:val="00470A38"/>
    <w:rsid w:val="00486518"/>
    <w:rsid w:val="004874DE"/>
    <w:rsid w:val="004A2F0B"/>
    <w:rsid w:val="004B5334"/>
    <w:rsid w:val="004B6C14"/>
    <w:rsid w:val="004C4F19"/>
    <w:rsid w:val="004D5E9B"/>
    <w:rsid w:val="004D63D9"/>
    <w:rsid w:val="004E6585"/>
    <w:rsid w:val="004F4EF2"/>
    <w:rsid w:val="0050249F"/>
    <w:rsid w:val="00523199"/>
    <w:rsid w:val="00524566"/>
    <w:rsid w:val="00530BEF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2825"/>
    <w:rsid w:val="005D2897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2819"/>
    <w:rsid w:val="00644256"/>
    <w:rsid w:val="00661D6F"/>
    <w:rsid w:val="00661EB9"/>
    <w:rsid w:val="006628E9"/>
    <w:rsid w:val="0066725E"/>
    <w:rsid w:val="006716C7"/>
    <w:rsid w:val="00674829"/>
    <w:rsid w:val="00676241"/>
    <w:rsid w:val="00681208"/>
    <w:rsid w:val="00681FA9"/>
    <w:rsid w:val="00691EA9"/>
    <w:rsid w:val="006934D4"/>
    <w:rsid w:val="00695690"/>
    <w:rsid w:val="006A6DC3"/>
    <w:rsid w:val="006C1480"/>
    <w:rsid w:val="006D49ED"/>
    <w:rsid w:val="006D55CE"/>
    <w:rsid w:val="006D637A"/>
    <w:rsid w:val="006D6B5E"/>
    <w:rsid w:val="006D6F24"/>
    <w:rsid w:val="006E3E4E"/>
    <w:rsid w:val="006F1715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A651A"/>
    <w:rsid w:val="007C682C"/>
    <w:rsid w:val="007D2385"/>
    <w:rsid w:val="007D2588"/>
    <w:rsid w:val="007E6F99"/>
    <w:rsid w:val="007F214F"/>
    <w:rsid w:val="00800069"/>
    <w:rsid w:val="008042F0"/>
    <w:rsid w:val="008310A0"/>
    <w:rsid w:val="00835D29"/>
    <w:rsid w:val="008428AC"/>
    <w:rsid w:val="00842E7F"/>
    <w:rsid w:val="008440FE"/>
    <w:rsid w:val="008528E9"/>
    <w:rsid w:val="00852933"/>
    <w:rsid w:val="008566E5"/>
    <w:rsid w:val="008566FE"/>
    <w:rsid w:val="00865B46"/>
    <w:rsid w:val="00876776"/>
    <w:rsid w:val="0088499B"/>
    <w:rsid w:val="00896134"/>
    <w:rsid w:val="008A62BC"/>
    <w:rsid w:val="008B1E8C"/>
    <w:rsid w:val="008B43E7"/>
    <w:rsid w:val="008D19C5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881"/>
    <w:rsid w:val="009871FF"/>
    <w:rsid w:val="00990799"/>
    <w:rsid w:val="00995D51"/>
    <w:rsid w:val="00996860"/>
    <w:rsid w:val="009A0631"/>
    <w:rsid w:val="009B10ED"/>
    <w:rsid w:val="009D3EA4"/>
    <w:rsid w:val="009D649C"/>
    <w:rsid w:val="009D69AF"/>
    <w:rsid w:val="009E4BC1"/>
    <w:rsid w:val="009E5F1E"/>
    <w:rsid w:val="009F5CB2"/>
    <w:rsid w:val="00A03BB8"/>
    <w:rsid w:val="00A3505D"/>
    <w:rsid w:val="00A4036F"/>
    <w:rsid w:val="00A406E5"/>
    <w:rsid w:val="00A4641C"/>
    <w:rsid w:val="00A55876"/>
    <w:rsid w:val="00A67FB1"/>
    <w:rsid w:val="00A85BFE"/>
    <w:rsid w:val="00AB6FE7"/>
    <w:rsid w:val="00AB7AD7"/>
    <w:rsid w:val="00AC386E"/>
    <w:rsid w:val="00AC5F32"/>
    <w:rsid w:val="00AD2430"/>
    <w:rsid w:val="00AE41A6"/>
    <w:rsid w:val="00AF0E34"/>
    <w:rsid w:val="00AF271D"/>
    <w:rsid w:val="00AF2A56"/>
    <w:rsid w:val="00AF56C2"/>
    <w:rsid w:val="00B004E6"/>
    <w:rsid w:val="00B0744D"/>
    <w:rsid w:val="00B07FA3"/>
    <w:rsid w:val="00B10CF0"/>
    <w:rsid w:val="00B140BE"/>
    <w:rsid w:val="00B20645"/>
    <w:rsid w:val="00B50EA8"/>
    <w:rsid w:val="00B64082"/>
    <w:rsid w:val="00B72325"/>
    <w:rsid w:val="00B72EC6"/>
    <w:rsid w:val="00B81AD3"/>
    <w:rsid w:val="00B829D8"/>
    <w:rsid w:val="00B84B5B"/>
    <w:rsid w:val="00B86446"/>
    <w:rsid w:val="00BA1176"/>
    <w:rsid w:val="00BE0B01"/>
    <w:rsid w:val="00BE79C7"/>
    <w:rsid w:val="00BF3CB5"/>
    <w:rsid w:val="00C0073F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E4035"/>
    <w:rsid w:val="00CE65AB"/>
    <w:rsid w:val="00CF4266"/>
    <w:rsid w:val="00D22D9C"/>
    <w:rsid w:val="00D241F1"/>
    <w:rsid w:val="00D275CB"/>
    <w:rsid w:val="00D30DFA"/>
    <w:rsid w:val="00D32E34"/>
    <w:rsid w:val="00D463A5"/>
    <w:rsid w:val="00D4710D"/>
    <w:rsid w:val="00D47D25"/>
    <w:rsid w:val="00D62ACD"/>
    <w:rsid w:val="00D646AA"/>
    <w:rsid w:val="00DA36EE"/>
    <w:rsid w:val="00DB116D"/>
    <w:rsid w:val="00DB444C"/>
    <w:rsid w:val="00DC13A4"/>
    <w:rsid w:val="00DD17CC"/>
    <w:rsid w:val="00DE217A"/>
    <w:rsid w:val="00DF321B"/>
    <w:rsid w:val="00E230E0"/>
    <w:rsid w:val="00E30521"/>
    <w:rsid w:val="00E36334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B5A58"/>
    <w:rsid w:val="00ED7072"/>
    <w:rsid w:val="00EE3132"/>
    <w:rsid w:val="00EE3D9D"/>
    <w:rsid w:val="00EE6F25"/>
    <w:rsid w:val="00EF7116"/>
    <w:rsid w:val="00F011CE"/>
    <w:rsid w:val="00F02126"/>
    <w:rsid w:val="00F03D85"/>
    <w:rsid w:val="00F07C8C"/>
    <w:rsid w:val="00F249F1"/>
    <w:rsid w:val="00F25B9D"/>
    <w:rsid w:val="00F2664E"/>
    <w:rsid w:val="00F31163"/>
    <w:rsid w:val="00F31C04"/>
    <w:rsid w:val="00F442A7"/>
    <w:rsid w:val="00F45764"/>
    <w:rsid w:val="00F57A89"/>
    <w:rsid w:val="00F61A20"/>
    <w:rsid w:val="00F63DD9"/>
    <w:rsid w:val="00F67644"/>
    <w:rsid w:val="00F8381F"/>
    <w:rsid w:val="00FA04CD"/>
    <w:rsid w:val="00FA25F5"/>
    <w:rsid w:val="00FA2810"/>
    <w:rsid w:val="00FA68F8"/>
    <w:rsid w:val="00FB1DC0"/>
    <w:rsid w:val="00FB1EAC"/>
    <w:rsid w:val="00FB3B4E"/>
    <w:rsid w:val="00FB4521"/>
    <w:rsid w:val="00FB4F84"/>
    <w:rsid w:val="00FB5CF8"/>
    <w:rsid w:val="00FE5651"/>
    <w:rsid w:val="00FE688A"/>
    <w:rsid w:val="00FF273B"/>
    <w:rsid w:val="00FF2C1E"/>
    <w:rsid w:val="00FF564C"/>
    <w:rsid w:val="02A3EE58"/>
    <w:rsid w:val="05AEFC84"/>
    <w:rsid w:val="074A121D"/>
    <w:rsid w:val="08ECFF8C"/>
    <w:rsid w:val="0946E624"/>
    <w:rsid w:val="0A4262D1"/>
    <w:rsid w:val="0BB56395"/>
    <w:rsid w:val="0ED231F6"/>
    <w:rsid w:val="0F025D2A"/>
    <w:rsid w:val="0F4E5688"/>
    <w:rsid w:val="0F89663D"/>
    <w:rsid w:val="103B213B"/>
    <w:rsid w:val="1139CBCB"/>
    <w:rsid w:val="13C0757A"/>
    <w:rsid w:val="13C2B10E"/>
    <w:rsid w:val="149912A4"/>
    <w:rsid w:val="18D7A2CD"/>
    <w:rsid w:val="1AF3116E"/>
    <w:rsid w:val="1BBA6BDD"/>
    <w:rsid w:val="1C480493"/>
    <w:rsid w:val="1CC31F65"/>
    <w:rsid w:val="1E067C84"/>
    <w:rsid w:val="1F40586E"/>
    <w:rsid w:val="21049057"/>
    <w:rsid w:val="23DE86CA"/>
    <w:rsid w:val="257A572B"/>
    <w:rsid w:val="29AE063F"/>
    <w:rsid w:val="2BC6B2C7"/>
    <w:rsid w:val="2BE8426A"/>
    <w:rsid w:val="2BE998AF"/>
    <w:rsid w:val="2D7729BD"/>
    <w:rsid w:val="2E4E874C"/>
    <w:rsid w:val="2E787408"/>
    <w:rsid w:val="31AFA9A1"/>
    <w:rsid w:val="32635211"/>
    <w:rsid w:val="33974543"/>
    <w:rsid w:val="33BF1380"/>
    <w:rsid w:val="34277EAB"/>
    <w:rsid w:val="3453E0CB"/>
    <w:rsid w:val="34E86D87"/>
    <w:rsid w:val="34F0A33A"/>
    <w:rsid w:val="36B39350"/>
    <w:rsid w:val="39CB85EA"/>
    <w:rsid w:val="3A08C224"/>
    <w:rsid w:val="3A8B44D0"/>
    <w:rsid w:val="3B68DC6F"/>
    <w:rsid w:val="3B966ECF"/>
    <w:rsid w:val="3DDD92FC"/>
    <w:rsid w:val="3F085C6E"/>
    <w:rsid w:val="3F93D1D2"/>
    <w:rsid w:val="4192F2E3"/>
    <w:rsid w:val="422A22F9"/>
    <w:rsid w:val="42ED1C26"/>
    <w:rsid w:val="43499893"/>
    <w:rsid w:val="4536737B"/>
    <w:rsid w:val="45CA053C"/>
    <w:rsid w:val="4A57FEDB"/>
    <w:rsid w:val="4A8E6C61"/>
    <w:rsid w:val="4ADB9892"/>
    <w:rsid w:val="4D91CE2F"/>
    <w:rsid w:val="4ECED403"/>
    <w:rsid w:val="50CC8C05"/>
    <w:rsid w:val="521DB976"/>
    <w:rsid w:val="5252D46C"/>
    <w:rsid w:val="538A44E9"/>
    <w:rsid w:val="544C1579"/>
    <w:rsid w:val="5609B171"/>
    <w:rsid w:val="5610CA30"/>
    <w:rsid w:val="56BD8943"/>
    <w:rsid w:val="58854098"/>
    <w:rsid w:val="5A1157E6"/>
    <w:rsid w:val="5A9B9D0C"/>
    <w:rsid w:val="5C13D3D0"/>
    <w:rsid w:val="5E76E65F"/>
    <w:rsid w:val="62B6D80B"/>
    <w:rsid w:val="62F794D6"/>
    <w:rsid w:val="65B5788A"/>
    <w:rsid w:val="668B6FE2"/>
    <w:rsid w:val="671D18B0"/>
    <w:rsid w:val="68D73B37"/>
    <w:rsid w:val="69B1A3B0"/>
    <w:rsid w:val="6CF59E2B"/>
    <w:rsid w:val="6D4046DF"/>
    <w:rsid w:val="6E3F5B96"/>
    <w:rsid w:val="6F45F152"/>
    <w:rsid w:val="6F7BB71D"/>
    <w:rsid w:val="70E7721B"/>
    <w:rsid w:val="71140563"/>
    <w:rsid w:val="76624AA2"/>
    <w:rsid w:val="774DEE7D"/>
    <w:rsid w:val="77D8B9FD"/>
    <w:rsid w:val="79D5A9E7"/>
    <w:rsid w:val="7AA1BF4C"/>
    <w:rsid w:val="7FFC47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."/>
  <w:listSeparator w:val=","/>
  <w14:docId w14:val="466ECE21"/>
  <w15:docId w15:val="{64DEEE22-1489-44D7-871A-C2A259C86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9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849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zh-C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8499B"/>
    <w:rPr>
      <w:rFonts w:ascii="Courier New" w:hAnsi="Courier New" w:cs="Courier New"/>
      <w:lang w:eastAsia="zh-CN"/>
    </w:rPr>
  </w:style>
  <w:style w:type="character" w:customStyle="1" w:styleId="y2iqfc">
    <w:name w:val="y2iqfc"/>
    <w:basedOn w:val="DefaultParagraphFont"/>
    <w:rsid w:val="0088499B"/>
  </w:style>
  <w:style w:type="character" w:customStyle="1" w:styleId="normaltextrun">
    <w:name w:val="normaltextrun"/>
    <w:basedOn w:val="DefaultParagraphFont"/>
    <w:rsid w:val="00B206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04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862BDF3570DE48A9CDDA6A02DFE1E3" ma:contentTypeVersion="6" ma:contentTypeDescription="Create a new document." ma:contentTypeScope="" ma:versionID="b24e489b4326b549a4beacb37143a9ea">
  <xsd:schema xmlns:xsd="http://www.w3.org/2001/XMLSchema" xmlns:xs="http://www.w3.org/2001/XMLSchema" xmlns:p="http://schemas.microsoft.com/office/2006/metadata/properties" xmlns:ns2="e8c94661-3631-4cb0-a485-b0264ff49df2" xmlns:ns3="bc5a8875-9481-4335-8833-11691f7858c0" targetNamespace="http://schemas.microsoft.com/office/2006/metadata/properties" ma:root="true" ma:fieldsID="b3c7219c647c31bc48ad749c65b8b887" ns2:_="" ns3:_="">
    <xsd:import namespace="e8c94661-3631-4cb0-a485-b0264ff49df2"/>
    <xsd:import namespace="bc5a8875-9481-4335-8833-11691f7858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c94661-3631-4cb0-a485-b0264ff49d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5a8875-9481-4335-8833-11691f7858c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C23C49-4F6E-4764-B983-DF26151654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c94661-3631-4cb0-a485-b0264ff49df2"/>
    <ds:schemaRef ds:uri="bc5a8875-9481-4335-8833-11691f7858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ADB266-F810-47CF-BC88-4B0F5E2D43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E16732-31C6-4E42-AE95-55920FFB09F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3</TotalTime>
  <Pages>14</Pages>
  <Words>4082</Words>
  <Characters>24252</Characters>
  <Application>Microsoft Office Word</Application>
  <DocSecurity>0</DocSecurity>
  <Lines>1515</Lines>
  <Paragraphs>377</Paragraphs>
  <ScaleCrop>false</ScaleCrop>
  <Company>S.I.H.E.</Company>
  <LinksUpToDate>false</LinksUpToDate>
  <CharactersWithSpaces>27957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GA36d Lefel 7</dc:title>
  <dc:creator>fad-lc</dc:creator>
  <dc:description>Awst 2018</dc:description>
  <cp:lastModifiedBy>Glenda Tinney</cp:lastModifiedBy>
  <cp:revision>2</cp:revision>
  <cp:lastPrinted>2014-10-10T07:42:00Z</cp:lastPrinted>
  <dcterms:created xsi:type="dcterms:W3CDTF">2026-01-22T21:53:00Z</dcterms:created>
  <dcterms:modified xsi:type="dcterms:W3CDTF">2026-01-22T21:53:00Z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0x0101002D862BDF3570DE48A9CDDA6A02DFE1E3</vt:lpwstr>
  </property>
</Properties>
</file>