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B6C7B" w14:textId="43E5488D" w:rsidR="00A270C8" w:rsidRPr="00DE2464" w:rsidRDefault="00A270C8" w:rsidP="00C85734">
      <w:pPr>
        <w:tabs>
          <w:tab w:val="left" w:pos="288"/>
        </w:tabs>
        <w:rPr>
          <w:rFonts w:cs="Arial"/>
          <w:b/>
          <w:noProof/>
          <w:sz w:val="22"/>
        </w:rPr>
      </w:pPr>
      <w:bookmarkStart w:id="0" w:name="_GoBack"/>
      <w:bookmarkEnd w:id="0"/>
    </w:p>
    <w:p w14:paraId="32690199" w14:textId="77777777" w:rsidR="00C21628" w:rsidRPr="00936A16" w:rsidRDefault="00936A16" w:rsidP="00746C50">
      <w:pPr>
        <w:rPr>
          <w:rFonts w:cs="Arial"/>
          <w:b/>
          <w:color w:val="FF0000"/>
          <w:sz w:val="56"/>
          <w:szCs w:val="56"/>
        </w:rPr>
      </w:pPr>
      <w:r w:rsidRPr="00936A16">
        <w:rPr>
          <w:rFonts w:cs="Arial"/>
          <w:b/>
          <w:color w:val="FF0000"/>
          <w:sz w:val="56"/>
          <w:szCs w:val="56"/>
        </w:rPr>
        <w:t>&lt;Insert Programme Name&gt;</w:t>
      </w:r>
    </w:p>
    <w:p w14:paraId="05449A4D" w14:textId="77777777" w:rsidR="00A270C8" w:rsidRPr="00936A16" w:rsidRDefault="00B7316B" w:rsidP="00746C50">
      <w:pPr>
        <w:rPr>
          <w:rFonts w:cs="Arial"/>
          <w:color w:val="FF0000"/>
          <w:sz w:val="56"/>
          <w:szCs w:val="56"/>
        </w:rPr>
      </w:pPr>
      <w:r w:rsidRPr="00DE2464">
        <w:rPr>
          <w:rFonts w:cs="Arial"/>
          <w:sz w:val="56"/>
          <w:szCs w:val="56"/>
        </w:rPr>
        <w:t xml:space="preserve">Module Handbook: </w:t>
      </w:r>
      <w:r w:rsidR="00936A16" w:rsidRPr="00936A16">
        <w:rPr>
          <w:rFonts w:cs="Arial"/>
          <w:color w:val="FF0000"/>
          <w:sz w:val="56"/>
          <w:szCs w:val="56"/>
        </w:rPr>
        <w:t>&lt;Insert Programme Code&gt;</w:t>
      </w:r>
    </w:p>
    <w:p w14:paraId="7DF28479" w14:textId="77777777" w:rsidR="00A270C8" w:rsidRPr="00DE2464" w:rsidRDefault="00936A16" w:rsidP="00746C50">
      <w:pPr>
        <w:rPr>
          <w:rFonts w:cs="Arial"/>
          <w:sz w:val="56"/>
          <w:szCs w:val="56"/>
          <w:lang w:val="en-US"/>
        </w:rPr>
      </w:pPr>
      <w:r>
        <w:rPr>
          <w:rFonts w:cs="Arial"/>
          <w:sz w:val="56"/>
          <w:szCs w:val="56"/>
          <w:lang w:val="en-US"/>
        </w:rPr>
        <w:t>Learning in the Digital Era</w:t>
      </w:r>
    </w:p>
    <w:p w14:paraId="02EB378F" w14:textId="77777777" w:rsidR="00A270C8" w:rsidRPr="00DE2464" w:rsidRDefault="00A270C8" w:rsidP="00746C50">
      <w:pPr>
        <w:rPr>
          <w:rFonts w:cs="Arial"/>
          <w:sz w:val="56"/>
          <w:szCs w:val="56"/>
        </w:rPr>
      </w:pPr>
    </w:p>
    <w:p w14:paraId="08B36009" w14:textId="77777777" w:rsidR="00A270C8" w:rsidRPr="00DE2464" w:rsidRDefault="00C85734" w:rsidP="00746C50">
      <w:pPr>
        <w:rPr>
          <w:rFonts w:cs="Arial"/>
          <w:sz w:val="56"/>
          <w:szCs w:val="56"/>
        </w:rPr>
      </w:pPr>
      <w:r>
        <w:rPr>
          <w:rFonts w:cs="Arial"/>
          <w:sz w:val="56"/>
          <w:szCs w:val="56"/>
        </w:rPr>
        <w:t>Semester 1:</w:t>
      </w:r>
      <w:r w:rsidR="00F73F12">
        <w:rPr>
          <w:rFonts w:cs="Arial"/>
          <w:sz w:val="56"/>
          <w:szCs w:val="56"/>
        </w:rPr>
        <w:t xml:space="preserve"> 2020/21</w:t>
      </w:r>
    </w:p>
    <w:p w14:paraId="6A05A809" w14:textId="77777777" w:rsidR="00746C50" w:rsidRPr="00DE2464" w:rsidRDefault="00746C50" w:rsidP="00A270C8">
      <w:pPr>
        <w:ind w:right="-957"/>
        <w:rPr>
          <w:rFonts w:cs="Arial"/>
          <w:b/>
          <w:sz w:val="48"/>
        </w:rPr>
      </w:pPr>
    </w:p>
    <w:p w14:paraId="5A39BBE3" w14:textId="77777777" w:rsidR="00746C50" w:rsidRPr="00DE2464" w:rsidRDefault="00746C50" w:rsidP="00A270C8">
      <w:pPr>
        <w:ind w:right="-957"/>
        <w:rPr>
          <w:rFonts w:cs="Arial"/>
          <w:b/>
          <w:sz w:val="48"/>
        </w:rPr>
      </w:pPr>
    </w:p>
    <w:p w14:paraId="4DE11B13" w14:textId="77777777" w:rsidR="00746C50" w:rsidRPr="00936A16" w:rsidRDefault="00F53466" w:rsidP="00A270C8">
      <w:pPr>
        <w:ind w:right="-957"/>
        <w:rPr>
          <w:rFonts w:cs="Arial"/>
          <w:b/>
          <w:color w:val="FF0000"/>
          <w:sz w:val="48"/>
        </w:rPr>
      </w:pPr>
      <w:r>
        <w:rPr>
          <w:rFonts w:cs="Arial"/>
          <w:b/>
          <w:sz w:val="48"/>
        </w:rPr>
        <w:t xml:space="preserve">Module Lead: </w:t>
      </w:r>
      <w:r w:rsidR="00936A16" w:rsidRPr="00936A16">
        <w:rPr>
          <w:rFonts w:cs="Arial"/>
          <w:b/>
          <w:color w:val="FF0000"/>
          <w:sz w:val="48"/>
        </w:rPr>
        <w:t>&lt;Insert Name&gt;</w:t>
      </w:r>
    </w:p>
    <w:p w14:paraId="41C8F396" w14:textId="77777777" w:rsidR="00746C50" w:rsidRPr="00DE2464" w:rsidRDefault="00746C50" w:rsidP="00A270C8">
      <w:pPr>
        <w:ind w:right="-957"/>
        <w:rPr>
          <w:rFonts w:cs="Arial"/>
          <w:b/>
          <w:sz w:val="48"/>
        </w:rPr>
      </w:pPr>
    </w:p>
    <w:p w14:paraId="72A3D3EC"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0D0319">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62486C05" w14:textId="77777777" w:rsidR="00B7316B" w:rsidRPr="00DE2464" w:rsidRDefault="00B7316B" w:rsidP="00A270C8">
      <w:pPr>
        <w:ind w:right="-957"/>
        <w:rPr>
          <w:rFonts w:cs="Arial"/>
          <w:b/>
          <w:sz w:val="48"/>
        </w:rPr>
      </w:pPr>
    </w:p>
    <w:p w14:paraId="4101652C"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1" w:name="_Toc13983045"/>
      <w:bookmarkStart w:id="2" w:name="_Toc48725194"/>
      <w:bookmarkStart w:id="3" w:name="_Toc48725259"/>
      <w:bookmarkStart w:id="4" w:name="_Toc48728700"/>
      <w:r>
        <w:t>AIM(S)</w:t>
      </w:r>
      <w:bookmarkEnd w:id="1"/>
      <w:bookmarkEnd w:id="2"/>
      <w:bookmarkEnd w:id="3"/>
      <w:bookmarkEnd w:id="4"/>
    </w:p>
    <w:p w14:paraId="298505BD" w14:textId="77777777" w:rsidR="008E7BE9" w:rsidRPr="008E7BE9" w:rsidRDefault="008E7BE9" w:rsidP="008E7BE9">
      <w:pPr>
        <w:numPr>
          <w:ilvl w:val="0"/>
          <w:numId w:val="19"/>
        </w:numPr>
      </w:pPr>
      <w:r w:rsidRPr="008E7BE9">
        <w:t xml:space="preserve">To develop student’s skills for independent study and life-long learning, which will form the foundations for successful completion of their degree programme and support future employment opportunities.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5" w:name="_Toc48725195"/>
      <w:bookmarkStart w:id="6" w:name="_Toc48725260"/>
      <w:bookmarkStart w:id="7" w:name="_Toc48728701"/>
      <w:r w:rsidRPr="00936A16">
        <w:t>LEARNING OUTCOMES</w:t>
      </w:r>
      <w:bookmarkEnd w:id="5"/>
      <w:bookmarkEnd w:id="6"/>
      <w:bookmarkEnd w:id="7"/>
    </w:p>
    <w:p w14:paraId="7189B061" w14:textId="77777777" w:rsidR="00C85734" w:rsidRPr="00D62249" w:rsidRDefault="00C85734" w:rsidP="00D62249">
      <w:pPr>
        <w:rPr>
          <w:b/>
        </w:rPr>
      </w:pPr>
      <w:r w:rsidRPr="00D62249">
        <w:rPr>
          <w:b/>
        </w:rPr>
        <w:t>Upon the successful completion of this module, the student should be able to:</w:t>
      </w:r>
    </w:p>
    <w:p w14:paraId="0B6C508B" w14:textId="77777777" w:rsidR="008E7BE9" w:rsidRPr="008E7BE9" w:rsidRDefault="008E7BE9" w:rsidP="008E7BE9">
      <w:pPr>
        <w:numPr>
          <w:ilvl w:val="0"/>
          <w:numId w:val="19"/>
        </w:numPr>
      </w:pPr>
      <w:r w:rsidRPr="008E7BE9">
        <w:t>Demonstrate the foundational skills required to be a resilient and healthy independent learner.</w:t>
      </w:r>
    </w:p>
    <w:p w14:paraId="439CCD93" w14:textId="77777777" w:rsidR="008E7BE9" w:rsidRPr="008E7BE9" w:rsidRDefault="008E7BE9" w:rsidP="008E7BE9">
      <w:pPr>
        <w:numPr>
          <w:ilvl w:val="0"/>
          <w:numId w:val="19"/>
        </w:numPr>
      </w:pPr>
      <w:r w:rsidRPr="008E7BE9">
        <w:t>Practise the principles of learning agility</w:t>
      </w:r>
      <w:r w:rsidR="005B41BD">
        <w:t>.</w:t>
      </w:r>
      <w:r w:rsidRPr="008E7BE9">
        <w:t xml:space="preserve"> </w:t>
      </w:r>
    </w:p>
    <w:p w14:paraId="7A5F74DE" w14:textId="77777777" w:rsidR="008E7BE9" w:rsidRPr="008E7BE9" w:rsidRDefault="008E7BE9" w:rsidP="008E7BE9">
      <w:pPr>
        <w:numPr>
          <w:ilvl w:val="0"/>
          <w:numId w:val="19"/>
        </w:numPr>
      </w:pPr>
      <w:r w:rsidRPr="008E7BE9">
        <w:t>Use suitable technology to support and enhance their learning experience within the discipline area</w:t>
      </w:r>
      <w:r w:rsidR="005B41BD">
        <w:t>.</w:t>
      </w:r>
    </w:p>
    <w:p w14:paraId="1299C43A" w14:textId="77777777" w:rsidR="008E7BE9" w:rsidRDefault="008E7BE9" w:rsidP="00C85734">
      <w:pPr>
        <w:pStyle w:val="Heading2"/>
      </w:pPr>
      <w:bookmarkStart w:id="8" w:name="_Toc13983046"/>
    </w:p>
    <w:p w14:paraId="082F4E32" w14:textId="77777777" w:rsidR="00C85734" w:rsidRDefault="00C85734" w:rsidP="00C85734">
      <w:pPr>
        <w:pStyle w:val="Heading2"/>
      </w:pPr>
      <w:bookmarkStart w:id="9" w:name="_Toc48725196"/>
      <w:bookmarkStart w:id="10" w:name="_Toc48725261"/>
      <w:bookmarkStart w:id="11" w:name="_Toc48728702"/>
      <w:r w:rsidRPr="008F1BAB">
        <w:t>INDICATIVE CONTENT</w:t>
      </w:r>
      <w:bookmarkEnd w:id="8"/>
      <w:bookmarkEnd w:id="9"/>
      <w:bookmarkEnd w:id="10"/>
      <w:bookmarkEnd w:id="11"/>
    </w:p>
    <w:p w14:paraId="2AA7E84A" w14:textId="77777777" w:rsidR="008E7BE9" w:rsidRPr="008E7BE9" w:rsidRDefault="008E7BE9" w:rsidP="008E7BE9">
      <w:pPr>
        <w:numPr>
          <w:ilvl w:val="0"/>
          <w:numId w:val="38"/>
        </w:numPr>
      </w:pPr>
      <w:r w:rsidRPr="008E7BE9">
        <w:t xml:space="preserve">Time management, reading, writing, referencing and plagiarism, searching for and evaluating sources of information, working online. </w:t>
      </w:r>
    </w:p>
    <w:p w14:paraId="2058701E" w14:textId="77777777" w:rsidR="008E7BE9" w:rsidRPr="008E7BE9" w:rsidRDefault="008E7BE9" w:rsidP="008E7BE9">
      <w:pPr>
        <w:numPr>
          <w:ilvl w:val="0"/>
          <w:numId w:val="38"/>
        </w:numPr>
      </w:pPr>
      <w:r w:rsidRPr="008E7BE9">
        <w:t>Critical thinking:  issues concerning knowledge, belief, and doubt.</w:t>
      </w:r>
    </w:p>
    <w:p w14:paraId="37552176" w14:textId="77777777" w:rsidR="008E7BE9" w:rsidRPr="008E7BE9" w:rsidRDefault="008E7BE9" w:rsidP="008E7BE9">
      <w:pPr>
        <w:numPr>
          <w:ilvl w:val="0"/>
          <w:numId w:val="38"/>
        </w:numPr>
      </w:pPr>
      <w:r w:rsidRPr="008E7BE9">
        <w:t>Critical writing: synthesis, paraphrasing and creating an informed argument, avoiding plagiarism.</w:t>
      </w:r>
    </w:p>
    <w:p w14:paraId="29CDCA19" w14:textId="77777777" w:rsidR="008E7BE9" w:rsidRPr="008E7BE9" w:rsidRDefault="008E7BE9" w:rsidP="008E7BE9">
      <w:pPr>
        <w:numPr>
          <w:ilvl w:val="0"/>
          <w:numId w:val="38"/>
        </w:numPr>
      </w:pPr>
      <w:r w:rsidRPr="008E7BE9">
        <w:t>Reflection and self-reflection.</w:t>
      </w:r>
    </w:p>
    <w:p w14:paraId="1102F19D" w14:textId="77777777" w:rsidR="008E7BE9" w:rsidRPr="008E7BE9" w:rsidRDefault="008E7BE9" w:rsidP="008E7BE9">
      <w:pPr>
        <w:numPr>
          <w:ilvl w:val="0"/>
          <w:numId w:val="38"/>
        </w:numPr>
      </w:pPr>
      <w:r w:rsidRPr="008E7BE9">
        <w:t xml:space="preserve">Identity and sense of place; including values, culture and intercultural awareness, heritage, diversity and inclusion and, multilingualism. </w:t>
      </w:r>
    </w:p>
    <w:p w14:paraId="04BD0CBE" w14:textId="77777777" w:rsidR="008E7BE9" w:rsidRPr="008E7BE9" w:rsidRDefault="008E7BE9" w:rsidP="008E7BE9">
      <w:pPr>
        <w:numPr>
          <w:ilvl w:val="0"/>
          <w:numId w:val="38"/>
        </w:numPr>
      </w:pPr>
      <w:r w:rsidRPr="008E7BE9">
        <w:t xml:space="preserve">Skills for a range of assessment modes, including blogs, vlogs, video, presentations, performances, posters, exams and written coursework. </w:t>
      </w:r>
    </w:p>
    <w:p w14:paraId="754D050E" w14:textId="77777777" w:rsidR="008E7BE9" w:rsidRPr="008E7BE9" w:rsidRDefault="008E7BE9" w:rsidP="008E7BE9">
      <w:pPr>
        <w:numPr>
          <w:ilvl w:val="0"/>
          <w:numId w:val="38"/>
        </w:numPr>
      </w:pPr>
      <w:r w:rsidRPr="008E7BE9">
        <w:lastRenderedPageBreak/>
        <w:t>Skills and attitudes which underpin resilience, health, wellbeing and learning agility; the role of spirit, mind, emotions and body.</w:t>
      </w:r>
    </w:p>
    <w:p w14:paraId="1410B029" w14:textId="77777777" w:rsidR="008E7BE9" w:rsidRPr="008E7BE9" w:rsidRDefault="008E7BE9" w:rsidP="008E7BE9">
      <w:pPr>
        <w:numPr>
          <w:ilvl w:val="0"/>
          <w:numId w:val="38"/>
        </w:numPr>
      </w:pPr>
      <w:r w:rsidRPr="008E7BE9">
        <w:t xml:space="preserve">Physical literacy: Consideration of the role of physical activity to the support of physical, mental health, well-being and resilience.      </w:t>
      </w:r>
    </w:p>
    <w:p w14:paraId="31A15B30" w14:textId="77777777" w:rsidR="008E7BE9" w:rsidRPr="008E7BE9" w:rsidRDefault="008E7BE9" w:rsidP="008E7BE9">
      <w:pPr>
        <w:numPr>
          <w:ilvl w:val="0"/>
          <w:numId w:val="38"/>
        </w:numPr>
      </w:pPr>
      <w:r w:rsidRPr="008E7BE9">
        <w:t>Digital literacy: using appropriate technology; staying safe online, cyber security, digital identity.</w:t>
      </w:r>
    </w:p>
    <w:p w14:paraId="0D9B6B2C" w14:textId="77777777" w:rsidR="008E7BE9" w:rsidRDefault="008E7BE9" w:rsidP="008E7BE9">
      <w:pPr>
        <w:numPr>
          <w:ilvl w:val="0"/>
          <w:numId w:val="38"/>
        </w:numPr>
      </w:pPr>
      <w:r w:rsidRPr="008E7BE9">
        <w:t>Team working.</w:t>
      </w:r>
    </w:p>
    <w:p w14:paraId="01BC5428" w14:textId="77777777" w:rsidR="008E7BE9" w:rsidRPr="00B1208A" w:rsidRDefault="00053E03" w:rsidP="00053E03">
      <w:pPr>
        <w:pStyle w:val="Heading2"/>
      </w:pPr>
      <w:bookmarkStart w:id="12" w:name="_Toc48728703"/>
      <w:r>
        <w:t>STUDY TIME ALLOCATION</w:t>
      </w:r>
      <w:bookmarkEnd w:id="12"/>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4AC5972">
        <w:tc>
          <w:tcPr>
            <w:tcW w:w="3969" w:type="dxa"/>
            <w:tcBorders>
              <w:top w:val="single" w:sz="4" w:space="0" w:color="auto"/>
              <w:left w:val="single" w:sz="4" w:space="0" w:color="auto"/>
            </w:tcBorders>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4AC5972">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4AC5972">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4AC5972">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4AC5972">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11BBE177" w14:textId="23D81837" w:rsidR="43BA1792" w:rsidRDefault="43BA1792"/>
    <w:p w14:paraId="0FB78278" w14:textId="77777777" w:rsidR="008E7BE9" w:rsidRPr="00B1208A" w:rsidRDefault="008E7BE9" w:rsidP="008E7BE9">
      <w:pPr>
        <w:pStyle w:val="fixed"/>
        <w:ind w:left="0" w:firstLine="0"/>
        <w:rPr>
          <w:rFonts w:ascii="Arial" w:hAnsi="Arial" w:cs="Arial"/>
          <w:sz w:val="22"/>
          <w:szCs w:val="22"/>
        </w:rPr>
      </w:pPr>
    </w:p>
    <w:p w14:paraId="28916E85" w14:textId="77777777" w:rsidR="008E7BE9" w:rsidRPr="00B1208A" w:rsidRDefault="008E7BE9" w:rsidP="00053E03">
      <w:pPr>
        <w:pStyle w:val="Heading2"/>
      </w:pPr>
      <w:bookmarkStart w:id="13" w:name="_Toc48728704"/>
      <w:r w:rsidRPr="00053E03">
        <w:t>ASSESSMENT</w:t>
      </w:r>
      <w:bookmarkEnd w:id="13"/>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7777777" w:rsidR="008E7BE9" w:rsidRPr="00B1208A" w:rsidRDefault="008E7BE9" w:rsidP="008E7BE9">
            <w:pPr>
              <w:spacing w:line="276" w:lineRule="auto"/>
              <w:jc w:val="center"/>
              <w:rPr>
                <w:rFonts w:cs="Arial"/>
                <w:sz w:val="22"/>
                <w:szCs w:val="22"/>
              </w:rPr>
            </w:pPr>
            <w:r w:rsidRPr="19203C20">
              <w:rPr>
                <w:rFonts w:cs="Arial"/>
                <w:sz w:val="22"/>
                <w:szCs w:val="22"/>
              </w:rPr>
              <w:t xml:space="preserve">Video and Supporting Materials </w:t>
            </w:r>
          </w:p>
        </w:tc>
        <w:tc>
          <w:tcPr>
            <w:tcW w:w="3969" w:type="dxa"/>
            <w:gridSpan w:val="4"/>
            <w:tcBorders>
              <w:top w:val="single" w:sz="4" w:space="0" w:color="auto"/>
              <w:left w:val="single" w:sz="4" w:space="0" w:color="auto"/>
              <w:bottom w:val="single" w:sz="4" w:space="0" w:color="auto"/>
              <w:right w:val="single" w:sz="4" w:space="0" w:color="auto"/>
            </w:tcBorders>
          </w:tcPr>
          <w:p w14:paraId="5C4550E3"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Individual 3 minute</w:t>
            </w:r>
            <w:r w:rsidRPr="00811975">
              <w:rPr>
                <w:rFonts w:cs="Arial"/>
                <w:sz w:val="22"/>
                <w:szCs w:val="22"/>
              </w:rPr>
              <w:t xml:space="preserve"> video</w:t>
            </w:r>
            <w:r>
              <w:rPr>
                <w:rFonts w:cs="Arial"/>
                <w:sz w:val="22"/>
                <w:szCs w:val="22"/>
              </w:rPr>
              <w:t xml:space="preserve"> which incorporates supporting materials</w:t>
            </w: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8E7BE9" w:rsidRPr="00B1208A" w:rsidRDefault="008E7BE9" w:rsidP="008E7BE9">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77777777" w:rsidR="008E7BE9" w:rsidRDefault="008E7BE9" w:rsidP="008E7BE9">
      <w:pPr>
        <w:pStyle w:val="Heading2"/>
      </w:pPr>
      <w:r>
        <w:br w:type="page"/>
      </w:r>
      <w:bookmarkStart w:id="14" w:name="_Toc48725197"/>
      <w:bookmarkStart w:id="15" w:name="_Toc48725262"/>
      <w:bookmarkStart w:id="16" w:name="_Toc48728705"/>
      <w:r>
        <w:lastRenderedPageBreak/>
        <w:t>SCHEDULE OF ACTIVITITES</w:t>
      </w:r>
      <w:bookmarkEnd w:id="14"/>
      <w:bookmarkEnd w:id="15"/>
      <w:bookmarkEnd w:id="16"/>
    </w:p>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7" w:name="_Toc48725198"/>
      <w:bookmarkStart w:id="18" w:name="_Toc48725263"/>
      <w:bookmarkStart w:id="19" w:name="_Toc48728706"/>
      <w:r w:rsidR="00066984">
        <w:t>ASSESSMENT 1</w:t>
      </w:r>
      <w:bookmarkEnd w:id="17"/>
      <w:bookmarkEnd w:id="18"/>
      <w:bookmarkEnd w:id="19"/>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7777777" w:rsidR="008E7BE9" w:rsidRPr="00A406E5" w:rsidRDefault="008E7BE9" w:rsidP="008456C7">
            <w:pPr>
              <w:spacing w:before="120" w:after="120" w:line="276" w:lineRule="auto"/>
              <w:jc w:val="both"/>
              <w:rPr>
                <w:rFonts w:cs="Arial"/>
                <w:b/>
                <w:sz w:val="22"/>
                <w:szCs w:val="22"/>
              </w:rPr>
            </w:pP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77777777" w:rsidR="008E7BE9" w:rsidRPr="00A406E5" w:rsidRDefault="005A2A0F" w:rsidP="008456C7">
            <w:pPr>
              <w:spacing w:before="120" w:after="120" w:line="276" w:lineRule="auto"/>
              <w:jc w:val="both"/>
              <w:rPr>
                <w:rFonts w:cs="Arial"/>
                <w:b/>
                <w:sz w:val="22"/>
                <w:szCs w:val="22"/>
              </w:rPr>
            </w:pPr>
            <w:r>
              <w:rPr>
                <w:rFonts w:cs="Arial"/>
                <w:b/>
                <w:sz w:val="22"/>
                <w:szCs w:val="22"/>
              </w:rPr>
              <w:t>Learning in the Digital Era</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20" w:name="_Toc48725199"/>
            <w:r w:rsidRPr="00066984">
              <w:rPr>
                <w:b/>
                <w:sz w:val="22"/>
              </w:rPr>
              <w:t>Contribution to Overall Module Assessment (%):</w:t>
            </w:r>
            <w:bookmarkEnd w:id="20"/>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77777777" w:rsidR="008E7BE9" w:rsidRPr="00A406E5" w:rsidRDefault="008E7BE9" w:rsidP="008456C7">
            <w:pPr>
              <w:spacing w:before="120" w:after="120" w:line="276" w:lineRule="auto"/>
              <w:jc w:val="both"/>
              <w:rPr>
                <w:rFonts w:cs="Arial"/>
                <w:b/>
                <w:sz w:val="22"/>
                <w:szCs w:val="22"/>
              </w:rPr>
            </w:pP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77777777" w:rsidR="008E7BE9" w:rsidRPr="00A406E5" w:rsidRDefault="008E7BE9" w:rsidP="008456C7">
            <w:pPr>
              <w:spacing w:before="120" w:after="120" w:line="276" w:lineRule="auto"/>
              <w:jc w:val="both"/>
              <w:rPr>
                <w:rFonts w:cs="Arial"/>
                <w:b/>
                <w:sz w:val="22"/>
                <w:szCs w:val="22"/>
              </w:rPr>
            </w:pP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7777777" w:rsidR="008E7BE9" w:rsidRPr="00A406E5" w:rsidRDefault="008E7BE9" w:rsidP="008456C7">
            <w:pPr>
              <w:spacing w:before="120" w:after="120" w:line="276" w:lineRule="auto"/>
              <w:jc w:val="both"/>
              <w:rPr>
                <w:rFonts w:cs="Arial"/>
                <w:b/>
                <w:sz w:val="22"/>
                <w:szCs w:val="22"/>
              </w:rPr>
            </w:pP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p w14:paraId="70DF9E56" w14:textId="77777777" w:rsidR="008E7BE9" w:rsidRDefault="008E7BE9" w:rsidP="008456C7">
      <w:pPr>
        <w:spacing w:line="276" w:lineRule="auto"/>
        <w:rPr>
          <w:rFonts w:cs="Arial"/>
          <w:sz w:val="32"/>
        </w:rPr>
      </w:pPr>
      <w:r>
        <w:rPr>
          <w:rFonts w:cs="Arial"/>
          <w:sz w:val="32"/>
        </w:rPr>
        <w:lastRenderedPageBreak/>
        <w:br w:type="page"/>
      </w:r>
    </w:p>
    <w:p w14:paraId="44E871BC"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446BA54C" w14:textId="77777777" w:rsidR="005A2A0F" w:rsidRPr="008E7BE9" w:rsidRDefault="005A2A0F" w:rsidP="005A2A0F">
            <w:pPr>
              <w:numPr>
                <w:ilvl w:val="0"/>
                <w:numId w:val="19"/>
              </w:numPr>
            </w:pPr>
            <w:r w:rsidRPr="008E7BE9">
              <w:t>Demonstrate the foundational skills required to be a resilient and healthy independent learner.</w:t>
            </w:r>
          </w:p>
          <w:p w14:paraId="6C6814C3" w14:textId="77777777" w:rsidR="005A2A0F" w:rsidRPr="008E7BE9" w:rsidRDefault="005A2A0F" w:rsidP="005A2A0F">
            <w:pPr>
              <w:numPr>
                <w:ilvl w:val="0"/>
                <w:numId w:val="19"/>
              </w:numPr>
            </w:pPr>
            <w:r w:rsidRPr="008E7BE9">
              <w:t>Use suitable technology to support and enhance their learning experience within the discipline area</w:t>
            </w:r>
          </w:p>
          <w:p w14:paraId="738610EB" w14:textId="77777777" w:rsidR="008E7BE9" w:rsidRPr="00A406E5" w:rsidRDefault="008E7BE9" w:rsidP="008456C7">
            <w:pPr>
              <w:spacing w:line="276" w:lineRule="auto"/>
              <w:rPr>
                <w:rFonts w:cs="Arial"/>
                <w:sz w:val="22"/>
                <w:szCs w:val="22"/>
              </w:rPr>
            </w:pPr>
          </w:p>
        </w:tc>
      </w:tr>
    </w:tbl>
    <w:p w14:paraId="4434E1CC" w14:textId="568F8782" w:rsidR="04AC5972" w:rsidRDefault="04AC5972"/>
    <w:p w14:paraId="637805D2" w14:textId="77777777" w:rsidR="008E7BE9" w:rsidRPr="00A406E5" w:rsidRDefault="008E7BE9" w:rsidP="008456C7">
      <w:pPr>
        <w:spacing w:line="276" w:lineRule="auto"/>
        <w:rPr>
          <w:rFonts w:cs="Arial"/>
          <w:b/>
        </w:rPr>
      </w:pPr>
    </w:p>
    <w:p w14:paraId="463F29E8" w14:textId="77777777" w:rsidR="008E7BE9" w:rsidRPr="00A406E5" w:rsidRDefault="008E7BE9"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A303A0" w14:textId="19EFDCC7" w:rsidR="04AC5972" w:rsidRDefault="04AC5972"/>
    <w:p w14:paraId="11328FB9" w14:textId="77777777" w:rsidR="003444FE" w:rsidRDefault="003444FE" w:rsidP="000A1ACE">
      <w:pPr>
        <w:spacing w:line="276" w:lineRule="auto"/>
        <w:ind w:left="720"/>
        <w:jc w:val="both"/>
        <w:rPr>
          <w:rFonts w:cs="Arial"/>
          <w:szCs w:val="24"/>
        </w:rPr>
      </w:pPr>
    </w:p>
    <w:p w14:paraId="2E75C3E1" w14:textId="355B78B5" w:rsidR="008E7BE9" w:rsidRPr="00624B11" w:rsidRDefault="005A2A0F" w:rsidP="00624B11">
      <w:pPr>
        <w:spacing w:line="276" w:lineRule="auto"/>
        <w:ind w:left="720"/>
        <w:jc w:val="both"/>
        <w:rPr>
          <w:rFonts w:cs="Arial"/>
          <w:szCs w:val="24"/>
        </w:rPr>
      </w:pPr>
      <w:r w:rsidRPr="00624B11">
        <w:rPr>
          <w:rFonts w:cs="Arial"/>
          <w:szCs w:val="24"/>
        </w:rPr>
        <w:t>Produce an e-portfolio that address the following tasks:</w:t>
      </w:r>
    </w:p>
    <w:p w14:paraId="61829076" w14:textId="77777777" w:rsidR="005A2A0F" w:rsidRPr="00624B11" w:rsidRDefault="005A2A0F" w:rsidP="00624B11">
      <w:pPr>
        <w:spacing w:line="276" w:lineRule="auto"/>
        <w:ind w:left="720"/>
        <w:jc w:val="both"/>
        <w:rPr>
          <w:rFonts w:cs="Arial"/>
          <w:szCs w:val="24"/>
        </w:rPr>
      </w:pPr>
    </w:p>
    <w:p w14:paraId="19EEAEBD" w14:textId="77777777" w:rsidR="00411524" w:rsidRPr="00624B11" w:rsidRDefault="005A2A0F" w:rsidP="00624B11">
      <w:pPr>
        <w:spacing w:line="276" w:lineRule="auto"/>
        <w:ind w:left="720"/>
        <w:jc w:val="both"/>
        <w:rPr>
          <w:rFonts w:cs="Arial"/>
          <w:szCs w:val="24"/>
        </w:rPr>
      </w:pPr>
      <w:r w:rsidRPr="00624B11">
        <w:rPr>
          <w:rFonts w:cs="Arial"/>
          <w:szCs w:val="24"/>
        </w:rPr>
        <w:t xml:space="preserve">1. </w:t>
      </w:r>
      <w:r w:rsidR="00053AE3" w:rsidRPr="00624B11">
        <w:rPr>
          <w:rFonts w:cs="Arial"/>
          <w:szCs w:val="24"/>
        </w:rPr>
        <w:t>Produce a written summary of 300</w:t>
      </w:r>
      <w:r w:rsidRPr="00624B11">
        <w:rPr>
          <w:rFonts w:cs="Arial"/>
          <w:szCs w:val="24"/>
        </w:rPr>
        <w:t xml:space="preserve"> words, with supporting visuals, on the topic of essential skills for study and employment.  The sum</w:t>
      </w:r>
      <w:r w:rsidR="000A1ACE" w:rsidRPr="00624B11">
        <w:rPr>
          <w:rFonts w:cs="Arial"/>
          <w:szCs w:val="24"/>
        </w:rPr>
        <w:t>mary should reference at least four</w:t>
      </w:r>
      <w:r w:rsidRPr="00624B11">
        <w:rPr>
          <w:rFonts w:cs="Arial"/>
          <w:szCs w:val="24"/>
        </w:rPr>
        <w:t xml:space="preserve"> information sources, including at least one text book and one credible article.  The correct referencing standard should be applied throughout.  Submit your work to the Turnitin link</w:t>
      </w:r>
      <w:r w:rsidR="000A1ACE" w:rsidRPr="00624B11">
        <w:rPr>
          <w:rFonts w:cs="Arial"/>
          <w:szCs w:val="24"/>
        </w:rPr>
        <w:t xml:space="preserve"> (labelled Task One</w:t>
      </w:r>
      <w:r w:rsidR="00E862D5" w:rsidRPr="00624B11">
        <w:rPr>
          <w:rFonts w:cs="Arial"/>
          <w:szCs w:val="24"/>
        </w:rPr>
        <w:t xml:space="preserve"> – Similarity Check)</w:t>
      </w:r>
      <w:r w:rsidRPr="00624B11">
        <w:rPr>
          <w:rFonts w:cs="Arial"/>
          <w:szCs w:val="24"/>
        </w:rPr>
        <w:t xml:space="preserve"> on the Moodle page and check your similarity score.  </w:t>
      </w:r>
      <w:r w:rsidR="00411524" w:rsidRPr="00624B11">
        <w:rPr>
          <w:rFonts w:cs="Arial"/>
          <w:szCs w:val="24"/>
        </w:rPr>
        <w:t>In the same document as your summary, include a reflection of 100 words on:</w:t>
      </w:r>
    </w:p>
    <w:p w14:paraId="2C4598BC" w14:textId="77777777" w:rsidR="00411524" w:rsidRPr="00624B11" w:rsidRDefault="00411524" w:rsidP="00624B11">
      <w:pPr>
        <w:pStyle w:val="ListParagraph"/>
        <w:numPr>
          <w:ilvl w:val="0"/>
          <w:numId w:val="39"/>
        </w:numPr>
        <w:spacing w:line="276" w:lineRule="auto"/>
        <w:jc w:val="both"/>
        <w:rPr>
          <w:rFonts w:cs="Arial"/>
          <w:szCs w:val="24"/>
        </w:rPr>
      </w:pPr>
      <w:r w:rsidRPr="00624B11">
        <w:rPr>
          <w:rFonts w:cs="Arial"/>
          <w:szCs w:val="24"/>
        </w:rPr>
        <w:t xml:space="preserve">Your similarity score and how you could improve it for next time. </w:t>
      </w:r>
      <w:r w:rsidR="005A2A0F" w:rsidRPr="00624B11">
        <w:rPr>
          <w:rFonts w:cs="Arial"/>
          <w:szCs w:val="24"/>
        </w:rPr>
        <w:t xml:space="preserve"> </w:t>
      </w:r>
    </w:p>
    <w:p w14:paraId="602A929D" w14:textId="77777777" w:rsidR="008E7BE9" w:rsidRPr="00624B11" w:rsidRDefault="00411524" w:rsidP="00624B11">
      <w:pPr>
        <w:pStyle w:val="ListParagraph"/>
        <w:numPr>
          <w:ilvl w:val="0"/>
          <w:numId w:val="39"/>
        </w:numPr>
        <w:spacing w:line="276" w:lineRule="auto"/>
        <w:jc w:val="both"/>
        <w:rPr>
          <w:rFonts w:cs="Arial"/>
          <w:szCs w:val="24"/>
        </w:rPr>
      </w:pPr>
      <w:r w:rsidRPr="00624B11">
        <w:rPr>
          <w:rFonts w:cs="Arial"/>
          <w:szCs w:val="24"/>
        </w:rPr>
        <w:t>The mark out of 100</w:t>
      </w:r>
      <w:r w:rsidR="000A1ACE" w:rsidRPr="00624B11">
        <w:rPr>
          <w:rFonts w:cs="Arial"/>
          <w:szCs w:val="24"/>
        </w:rPr>
        <w:t>%</w:t>
      </w:r>
      <w:r w:rsidRPr="00624B11">
        <w:rPr>
          <w:rFonts w:cs="Arial"/>
          <w:szCs w:val="24"/>
        </w:rPr>
        <w:t xml:space="preserve"> you would award yourself and why</w:t>
      </w:r>
      <w:r w:rsidR="000A1ACE" w:rsidRPr="00624B11">
        <w:rPr>
          <w:rFonts w:cs="Arial"/>
          <w:szCs w:val="24"/>
        </w:rPr>
        <w:t>,</w:t>
      </w:r>
      <w:r w:rsidRPr="00624B11">
        <w:rPr>
          <w:rFonts w:cs="Arial"/>
          <w:szCs w:val="24"/>
        </w:rPr>
        <w:t xml:space="preserve"> using the assessment criteria as a guide. </w:t>
      </w:r>
    </w:p>
    <w:p w14:paraId="2BA226A1" w14:textId="77777777" w:rsidR="008D7AB5" w:rsidRPr="00624B11" w:rsidRDefault="008D7AB5" w:rsidP="00624B11">
      <w:pPr>
        <w:spacing w:line="276" w:lineRule="auto"/>
        <w:jc w:val="both"/>
        <w:rPr>
          <w:rFonts w:cs="Arial"/>
          <w:szCs w:val="24"/>
        </w:rPr>
      </w:pPr>
    </w:p>
    <w:p w14:paraId="6C4AC686" w14:textId="77777777" w:rsidR="008D7AB5" w:rsidRPr="00624B11" w:rsidRDefault="000A1ACE" w:rsidP="00624B11">
      <w:pPr>
        <w:spacing w:line="276" w:lineRule="auto"/>
        <w:ind w:left="720"/>
        <w:jc w:val="both"/>
        <w:rPr>
          <w:rFonts w:cs="Arial"/>
          <w:szCs w:val="24"/>
        </w:rPr>
      </w:pPr>
      <w:r w:rsidRPr="00624B11">
        <w:rPr>
          <w:rFonts w:cs="Arial"/>
          <w:szCs w:val="24"/>
        </w:rPr>
        <w:t>The resources covered in Unit One</w:t>
      </w:r>
      <w:r w:rsidR="008D7AB5" w:rsidRPr="00624B11">
        <w:rPr>
          <w:rFonts w:cs="Arial"/>
          <w:szCs w:val="24"/>
        </w:rPr>
        <w:t xml:space="preserve"> of this module will help you to complete this task. </w:t>
      </w:r>
    </w:p>
    <w:p w14:paraId="17AD93B2" w14:textId="77777777" w:rsidR="00053AE3" w:rsidRPr="00624B11" w:rsidRDefault="00053AE3" w:rsidP="00624B11">
      <w:pPr>
        <w:spacing w:line="276" w:lineRule="auto"/>
        <w:ind w:left="720"/>
        <w:jc w:val="both"/>
        <w:rPr>
          <w:rFonts w:cs="Arial"/>
          <w:szCs w:val="24"/>
        </w:rPr>
      </w:pPr>
    </w:p>
    <w:p w14:paraId="09691961" w14:textId="272CFBED" w:rsidR="00053AE3" w:rsidRPr="00624B11" w:rsidRDefault="003444FE" w:rsidP="00624B11">
      <w:pPr>
        <w:spacing w:line="276" w:lineRule="auto"/>
        <w:ind w:left="720"/>
        <w:jc w:val="both"/>
        <w:rPr>
          <w:rFonts w:cs="Arial"/>
          <w:i/>
          <w:szCs w:val="24"/>
        </w:rPr>
      </w:pPr>
      <w:r w:rsidRPr="00624B11">
        <w:rPr>
          <w:rFonts w:cs="Arial"/>
          <w:i/>
          <w:szCs w:val="24"/>
        </w:rPr>
        <w:t>(18</w:t>
      </w:r>
      <w:r w:rsidR="00053AE3" w:rsidRPr="00624B11">
        <w:rPr>
          <w:rFonts w:cs="Arial"/>
          <w:i/>
          <w:szCs w:val="24"/>
        </w:rPr>
        <w:t xml:space="preserve"> marks)</w:t>
      </w:r>
    </w:p>
    <w:p w14:paraId="0DE4B5B7" w14:textId="77777777" w:rsidR="008D7AB5" w:rsidRPr="00624B11" w:rsidRDefault="008D7AB5" w:rsidP="00624B11">
      <w:pPr>
        <w:spacing w:line="276" w:lineRule="auto"/>
        <w:jc w:val="both"/>
        <w:rPr>
          <w:rFonts w:cs="Arial"/>
          <w:szCs w:val="24"/>
        </w:rPr>
      </w:pPr>
    </w:p>
    <w:p w14:paraId="47694384" w14:textId="77777777" w:rsidR="008E7BE9" w:rsidRPr="00624B11" w:rsidRDefault="00411524" w:rsidP="00624B11">
      <w:pPr>
        <w:spacing w:line="276" w:lineRule="auto"/>
        <w:ind w:left="720"/>
        <w:jc w:val="both"/>
        <w:rPr>
          <w:rFonts w:cs="Arial"/>
          <w:szCs w:val="24"/>
        </w:rPr>
      </w:pPr>
      <w:r w:rsidRPr="00624B11">
        <w:rPr>
          <w:rFonts w:cs="Arial"/>
          <w:szCs w:val="24"/>
        </w:rPr>
        <w:t xml:space="preserve">2. </w:t>
      </w:r>
      <w:r w:rsidR="008D7AB5" w:rsidRPr="00624B11">
        <w:rPr>
          <w:rFonts w:cs="Arial"/>
          <w:szCs w:val="24"/>
        </w:rPr>
        <w:t xml:space="preserve">Create a mind map </w:t>
      </w:r>
      <w:r w:rsidR="00E862D5" w:rsidRPr="00624B11">
        <w:rPr>
          <w:rFonts w:cs="Arial"/>
          <w:szCs w:val="24"/>
        </w:rPr>
        <w:t>that</w:t>
      </w:r>
      <w:r w:rsidR="008D7AB5" w:rsidRPr="00624B11">
        <w:rPr>
          <w:rFonts w:cs="Arial"/>
          <w:szCs w:val="24"/>
        </w:rPr>
        <w:t xml:space="preserve"> demonstrates how the </w:t>
      </w:r>
      <w:r w:rsidR="00E862D5" w:rsidRPr="00624B11">
        <w:rPr>
          <w:rFonts w:cs="Arial"/>
          <w:szCs w:val="24"/>
        </w:rPr>
        <w:t>main themes and concepts</w:t>
      </w:r>
      <w:r w:rsidR="000A1ACE" w:rsidRPr="00624B11">
        <w:rPr>
          <w:rFonts w:cs="Arial"/>
          <w:szCs w:val="24"/>
        </w:rPr>
        <w:t xml:space="preserve"> covered in Unit Two</w:t>
      </w:r>
      <w:r w:rsidR="008D7AB5" w:rsidRPr="00624B11">
        <w:rPr>
          <w:rFonts w:cs="Arial"/>
          <w:szCs w:val="24"/>
        </w:rPr>
        <w:t xml:space="preserve"> of the module are </w:t>
      </w:r>
      <w:r w:rsidR="00E862D5" w:rsidRPr="00624B11">
        <w:rPr>
          <w:rFonts w:cs="Arial"/>
          <w:szCs w:val="24"/>
        </w:rPr>
        <w:t>inter</w:t>
      </w:r>
      <w:r w:rsidR="008D7AB5" w:rsidRPr="00624B11">
        <w:rPr>
          <w:rFonts w:cs="Arial"/>
          <w:szCs w:val="24"/>
        </w:rPr>
        <w:t>connected</w:t>
      </w:r>
      <w:r w:rsidR="00E862D5" w:rsidRPr="00624B11">
        <w:rPr>
          <w:rFonts w:cs="Arial"/>
          <w:szCs w:val="24"/>
        </w:rPr>
        <w:t xml:space="preserve"> and how they contribute to preparing you to work in your chosen discipline. Your mind ma</w:t>
      </w:r>
      <w:r w:rsidR="00144388" w:rsidRPr="00624B11">
        <w:rPr>
          <w:rFonts w:cs="Arial"/>
          <w:szCs w:val="24"/>
        </w:rPr>
        <w:t>p</w:t>
      </w:r>
      <w:r w:rsidR="00E862D5" w:rsidRPr="00624B11">
        <w:rPr>
          <w:rFonts w:cs="Arial"/>
          <w:szCs w:val="24"/>
        </w:rPr>
        <w:t xml:space="preserve"> should be no more than 250 words, with supporting imagery, and can be hand drawn or produced using</w:t>
      </w:r>
      <w:r w:rsidR="00144388" w:rsidRPr="00624B11">
        <w:rPr>
          <w:rFonts w:cs="Arial"/>
          <w:szCs w:val="24"/>
        </w:rPr>
        <w:t xml:space="preserve"> MS Word, PowerPoint or</w:t>
      </w:r>
      <w:r w:rsidR="00E862D5" w:rsidRPr="00624B11">
        <w:rPr>
          <w:rFonts w:cs="Arial"/>
          <w:szCs w:val="24"/>
        </w:rPr>
        <w:t xml:space="preserve"> </w:t>
      </w:r>
      <w:r w:rsidR="000A1ACE" w:rsidRPr="00624B11">
        <w:rPr>
          <w:rFonts w:cs="Arial"/>
          <w:szCs w:val="24"/>
        </w:rPr>
        <w:t xml:space="preserve">an </w:t>
      </w:r>
      <w:r w:rsidR="00E862D5" w:rsidRPr="00624B11">
        <w:rPr>
          <w:rFonts w:cs="Arial"/>
          <w:szCs w:val="24"/>
        </w:rPr>
        <w:t xml:space="preserve">appropriate technology such as </w:t>
      </w:r>
      <w:r w:rsidR="00144388" w:rsidRPr="00624B11">
        <w:rPr>
          <w:rFonts w:cs="Arial"/>
          <w:szCs w:val="24"/>
        </w:rPr>
        <w:t xml:space="preserve">Mind Meister available at: </w:t>
      </w:r>
      <w:hyperlink r:id="rId11" w:history="1">
        <w:r w:rsidR="00144388" w:rsidRPr="00624B11">
          <w:rPr>
            <w:rStyle w:val="Hyperlink"/>
            <w:rFonts w:cs="Arial"/>
            <w:szCs w:val="24"/>
          </w:rPr>
          <w:t>www.mindmeister.com/</w:t>
        </w:r>
      </w:hyperlink>
      <w:r w:rsidR="00144388" w:rsidRPr="00624B11">
        <w:rPr>
          <w:rFonts w:cs="Arial"/>
          <w:szCs w:val="24"/>
        </w:rPr>
        <w:t xml:space="preserve"> </w:t>
      </w:r>
      <w:r w:rsidR="00DA7928" w:rsidRPr="00624B11">
        <w:rPr>
          <w:rFonts w:cs="Arial"/>
          <w:szCs w:val="24"/>
        </w:rPr>
        <w:t xml:space="preserve">. </w:t>
      </w:r>
    </w:p>
    <w:p w14:paraId="66204FF1" w14:textId="77777777" w:rsidR="008E7BE9" w:rsidRPr="00624B11" w:rsidRDefault="008E7BE9" w:rsidP="00624B11">
      <w:pPr>
        <w:spacing w:line="276" w:lineRule="auto"/>
        <w:ind w:left="720"/>
        <w:jc w:val="both"/>
        <w:rPr>
          <w:rFonts w:cs="Arial"/>
          <w:szCs w:val="24"/>
        </w:rPr>
      </w:pPr>
    </w:p>
    <w:p w14:paraId="66B6DD4A" w14:textId="77777777" w:rsidR="00144388" w:rsidRPr="00624B11" w:rsidRDefault="000A1ACE" w:rsidP="00624B11">
      <w:pPr>
        <w:spacing w:line="276" w:lineRule="auto"/>
        <w:ind w:left="720"/>
        <w:jc w:val="both"/>
        <w:rPr>
          <w:rFonts w:cs="Arial"/>
          <w:szCs w:val="24"/>
        </w:rPr>
      </w:pPr>
      <w:r w:rsidRPr="00624B11">
        <w:rPr>
          <w:rFonts w:cs="Arial"/>
          <w:szCs w:val="24"/>
        </w:rPr>
        <w:t>The resources covered in Unit Two</w:t>
      </w:r>
      <w:r w:rsidR="00144388" w:rsidRPr="00624B11">
        <w:rPr>
          <w:rFonts w:cs="Arial"/>
          <w:szCs w:val="24"/>
        </w:rPr>
        <w:t xml:space="preserve"> of this module will help you to complete this task. </w:t>
      </w:r>
    </w:p>
    <w:p w14:paraId="2DBF0D7D" w14:textId="77777777" w:rsidR="00053AE3" w:rsidRPr="00624B11" w:rsidRDefault="00053AE3" w:rsidP="00624B11">
      <w:pPr>
        <w:spacing w:line="276" w:lineRule="auto"/>
        <w:ind w:left="720"/>
        <w:jc w:val="both"/>
        <w:rPr>
          <w:rFonts w:cs="Arial"/>
          <w:szCs w:val="24"/>
        </w:rPr>
      </w:pPr>
    </w:p>
    <w:p w14:paraId="72B1920E" w14:textId="26E48CA7" w:rsidR="00053AE3" w:rsidRPr="00624B11" w:rsidRDefault="003444FE" w:rsidP="00624B11">
      <w:pPr>
        <w:spacing w:line="276" w:lineRule="auto"/>
        <w:ind w:left="720"/>
        <w:jc w:val="both"/>
        <w:rPr>
          <w:rFonts w:cs="Arial"/>
          <w:i/>
          <w:szCs w:val="24"/>
        </w:rPr>
      </w:pPr>
      <w:r w:rsidRPr="00624B11">
        <w:rPr>
          <w:rFonts w:cs="Arial"/>
          <w:i/>
          <w:szCs w:val="24"/>
        </w:rPr>
        <w:t>(18</w:t>
      </w:r>
      <w:r w:rsidR="00053AE3" w:rsidRPr="00624B11">
        <w:rPr>
          <w:rFonts w:cs="Arial"/>
          <w:i/>
          <w:szCs w:val="24"/>
        </w:rPr>
        <w:t xml:space="preserve"> marks)</w:t>
      </w:r>
    </w:p>
    <w:p w14:paraId="6B62F1B3" w14:textId="77777777" w:rsidR="00053AE3" w:rsidRPr="00624B11" w:rsidRDefault="00053AE3" w:rsidP="00624B11">
      <w:pPr>
        <w:spacing w:line="276" w:lineRule="auto"/>
        <w:ind w:left="720"/>
        <w:jc w:val="both"/>
        <w:rPr>
          <w:rFonts w:cs="Arial"/>
          <w:szCs w:val="24"/>
        </w:rPr>
      </w:pPr>
    </w:p>
    <w:p w14:paraId="490E88F4" w14:textId="77777777" w:rsidR="00053AE3" w:rsidRPr="00624B11" w:rsidRDefault="00053AE3" w:rsidP="00624B11">
      <w:pPr>
        <w:spacing w:line="276" w:lineRule="auto"/>
        <w:ind w:left="720"/>
        <w:jc w:val="both"/>
        <w:rPr>
          <w:rFonts w:cs="Arial"/>
          <w:szCs w:val="24"/>
        </w:rPr>
      </w:pPr>
      <w:r w:rsidRPr="00624B11">
        <w:rPr>
          <w:rFonts w:cs="Arial"/>
          <w:szCs w:val="24"/>
        </w:rPr>
        <w:t xml:space="preserve">3. Produce a video of between 2 and 3 minutes promoting the importance of ONE of the four elements of the Digital Competency Framework to students in Higher Education, which you were introduced to in the Unit </w:t>
      </w:r>
      <w:r w:rsidRPr="00624B11">
        <w:rPr>
          <w:rFonts w:cs="Arial"/>
          <w:i/>
          <w:szCs w:val="24"/>
        </w:rPr>
        <w:t>‘Becoming a Digital Learner’.</w:t>
      </w:r>
      <w:r w:rsidRPr="00624B11">
        <w:rPr>
          <w:rFonts w:cs="Arial"/>
          <w:szCs w:val="24"/>
        </w:rPr>
        <w:t>  </w:t>
      </w:r>
    </w:p>
    <w:p w14:paraId="5834B27E"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Use one of the tools you explored in the Unit, or one you have your own experience of.  </w:t>
      </w:r>
    </w:p>
    <w:p w14:paraId="0D631115"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You should include a summary of WHAT is covered by that element, WHY it is important and HOW people can develop their skills. </w:t>
      </w:r>
    </w:p>
    <w:p w14:paraId="484E96C7"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lang w:val="en-US"/>
        </w:rPr>
        <w:t>Create a social (cyber) space (not limited to blog, Facebook, Twitter, Instagram, YouTube) and upload/share your creation. Alternatively, you could use Microsoft Teams/ Moodle to upload/ share your work with a limited/ restricted user’s (Closed Community). </w:t>
      </w:r>
      <w:r w:rsidRPr="00624B11">
        <w:rPr>
          <w:rFonts w:cs="Arial"/>
          <w:szCs w:val="24"/>
        </w:rPr>
        <w:t> </w:t>
      </w:r>
    </w:p>
    <w:p w14:paraId="6053E0B1" w14:textId="65F27B44" w:rsidR="00053AE3" w:rsidRDefault="00053AE3" w:rsidP="00624B11">
      <w:pPr>
        <w:numPr>
          <w:ilvl w:val="0"/>
          <w:numId w:val="41"/>
        </w:numPr>
        <w:tabs>
          <w:tab w:val="clear" w:pos="720"/>
          <w:tab w:val="num" w:pos="1080"/>
        </w:tabs>
        <w:spacing w:line="276" w:lineRule="auto"/>
        <w:ind w:left="1080"/>
        <w:jc w:val="both"/>
        <w:rPr>
          <w:rFonts w:cs="Arial"/>
          <w:szCs w:val="24"/>
        </w:rPr>
      </w:pPr>
      <w:r w:rsidRPr="00624B11">
        <w:rPr>
          <w:rFonts w:cs="Arial"/>
          <w:szCs w:val="24"/>
          <w:lang w:val="en-US"/>
        </w:rPr>
        <w:t>Accept suggestions, critics, and comments to the work and provide suggestions, critics, and comments to others work.</w:t>
      </w:r>
      <w:r w:rsidRPr="00624B11">
        <w:rPr>
          <w:rFonts w:cs="Arial"/>
          <w:szCs w:val="24"/>
        </w:rPr>
        <w:t> </w:t>
      </w:r>
    </w:p>
    <w:p w14:paraId="32444981" w14:textId="77777777" w:rsidR="005D04FE" w:rsidRDefault="005D04FE" w:rsidP="005D04FE">
      <w:pPr>
        <w:spacing w:line="276" w:lineRule="auto"/>
        <w:ind w:left="720"/>
        <w:jc w:val="both"/>
        <w:rPr>
          <w:rFonts w:cs="Arial"/>
          <w:szCs w:val="24"/>
        </w:rPr>
      </w:pPr>
    </w:p>
    <w:p w14:paraId="7B403C8E" w14:textId="50C94E1E" w:rsidR="005D04FE" w:rsidRPr="005D04FE" w:rsidRDefault="005D04FE" w:rsidP="005D04FE">
      <w:pPr>
        <w:spacing w:line="276" w:lineRule="auto"/>
        <w:ind w:left="720"/>
        <w:jc w:val="both"/>
        <w:rPr>
          <w:rFonts w:cs="Arial"/>
          <w:szCs w:val="24"/>
        </w:rPr>
      </w:pPr>
      <w:r w:rsidRPr="005D04FE">
        <w:rPr>
          <w:rFonts w:cs="Arial"/>
          <w:szCs w:val="24"/>
        </w:rPr>
        <w:t>T</w:t>
      </w:r>
      <w:r>
        <w:rPr>
          <w:rFonts w:cs="Arial"/>
          <w:szCs w:val="24"/>
        </w:rPr>
        <w:t>he resources covered in Unit Three</w:t>
      </w:r>
      <w:r w:rsidRPr="005D04FE">
        <w:rPr>
          <w:rFonts w:cs="Arial"/>
          <w:szCs w:val="24"/>
        </w:rPr>
        <w:t xml:space="preserve"> of this module will help you to complete this task. </w:t>
      </w:r>
    </w:p>
    <w:p w14:paraId="226FDEA2" w14:textId="77777777" w:rsidR="005D04FE" w:rsidRPr="00624B11" w:rsidRDefault="005D04FE" w:rsidP="005D04FE">
      <w:pPr>
        <w:spacing w:line="276" w:lineRule="auto"/>
        <w:ind w:left="1080"/>
        <w:jc w:val="both"/>
        <w:rPr>
          <w:rFonts w:cs="Arial"/>
          <w:szCs w:val="24"/>
        </w:rPr>
      </w:pPr>
    </w:p>
    <w:p w14:paraId="02F2C34E" w14:textId="77777777" w:rsidR="00053AE3" w:rsidRPr="00624B11" w:rsidRDefault="00053AE3" w:rsidP="00624B11">
      <w:pPr>
        <w:spacing w:line="276" w:lineRule="auto"/>
        <w:ind w:left="720"/>
        <w:jc w:val="both"/>
        <w:rPr>
          <w:rFonts w:cs="Arial"/>
          <w:szCs w:val="24"/>
        </w:rPr>
      </w:pPr>
    </w:p>
    <w:p w14:paraId="37EB5955" w14:textId="7EDACA41" w:rsidR="00053AE3" w:rsidRPr="00624B11" w:rsidRDefault="003444FE" w:rsidP="00624B11">
      <w:pPr>
        <w:spacing w:line="276" w:lineRule="auto"/>
        <w:ind w:left="720"/>
        <w:jc w:val="both"/>
        <w:rPr>
          <w:rFonts w:cs="Arial"/>
          <w:i/>
          <w:szCs w:val="24"/>
        </w:rPr>
      </w:pPr>
      <w:r w:rsidRPr="00624B11">
        <w:rPr>
          <w:rFonts w:cs="Arial"/>
          <w:i/>
          <w:szCs w:val="24"/>
        </w:rPr>
        <w:t>(27</w:t>
      </w:r>
      <w:r w:rsidR="00053AE3" w:rsidRPr="00624B11">
        <w:rPr>
          <w:rFonts w:cs="Arial"/>
          <w:i/>
          <w:szCs w:val="24"/>
        </w:rPr>
        <w:t xml:space="preserve"> marks)</w:t>
      </w:r>
    </w:p>
    <w:p w14:paraId="680A4E5D" w14:textId="77777777" w:rsidR="00144388" w:rsidRPr="00624B11" w:rsidRDefault="00144388" w:rsidP="00624B11">
      <w:pPr>
        <w:spacing w:line="276" w:lineRule="auto"/>
        <w:ind w:left="720"/>
        <w:jc w:val="both"/>
        <w:rPr>
          <w:rFonts w:cs="Arial"/>
          <w:color w:val="FF0000"/>
          <w:szCs w:val="24"/>
        </w:rPr>
      </w:pPr>
    </w:p>
    <w:p w14:paraId="7E284D51" w14:textId="0CBB5F3D" w:rsidR="000A1ACE" w:rsidRPr="00624B11" w:rsidRDefault="000A1ACE" w:rsidP="00624B11">
      <w:pPr>
        <w:spacing w:line="276" w:lineRule="auto"/>
        <w:ind w:left="720"/>
        <w:jc w:val="both"/>
        <w:rPr>
          <w:rFonts w:cs="Arial"/>
          <w:bCs/>
          <w:szCs w:val="24"/>
        </w:rPr>
      </w:pPr>
      <w:r w:rsidRPr="00624B11">
        <w:rPr>
          <w:rFonts w:cs="Arial"/>
          <w:szCs w:val="24"/>
        </w:rPr>
        <w:t>4. Create an</w:t>
      </w:r>
      <w:r w:rsidR="00891441">
        <w:rPr>
          <w:rFonts w:cs="Arial"/>
          <w:szCs w:val="24"/>
        </w:rPr>
        <w:t xml:space="preserve"> A3 academic poster </w:t>
      </w:r>
      <w:r w:rsidR="00891441">
        <w:rPr>
          <w:rFonts w:cs="Arial"/>
          <w:bCs/>
          <w:szCs w:val="24"/>
        </w:rPr>
        <w:t>highlighting</w:t>
      </w:r>
      <w:r w:rsidRPr="00624B11">
        <w:rPr>
          <w:rFonts w:cs="Arial"/>
          <w:bCs/>
          <w:szCs w:val="24"/>
        </w:rPr>
        <w:t xml:space="preserve"> why the topics covered in Unit Four of the module are important for academic and career success in your chosen discipline.</w:t>
      </w:r>
      <w:r w:rsidR="00DA7928" w:rsidRPr="00624B11">
        <w:rPr>
          <w:rFonts w:cs="Arial"/>
          <w:bCs/>
          <w:szCs w:val="24"/>
        </w:rPr>
        <w:t xml:space="preserve"> </w:t>
      </w:r>
      <w:r w:rsidRPr="00624B11">
        <w:rPr>
          <w:rFonts w:cs="Arial"/>
          <w:bCs/>
          <w:szCs w:val="24"/>
        </w:rPr>
        <w:t>This task is linked to the team working activity you will undertake whilst completing the ‘Life is a Team Sport’ session as outlined here:</w:t>
      </w:r>
    </w:p>
    <w:p w14:paraId="19219836" w14:textId="77777777" w:rsidR="000A1ACE" w:rsidRPr="00624B11" w:rsidRDefault="000A1ACE" w:rsidP="00624B11">
      <w:pPr>
        <w:spacing w:line="276" w:lineRule="auto"/>
        <w:ind w:left="720"/>
        <w:jc w:val="both"/>
        <w:rPr>
          <w:rFonts w:cs="Arial"/>
          <w:bCs/>
          <w:szCs w:val="24"/>
        </w:rPr>
      </w:pPr>
    </w:p>
    <w:p w14:paraId="4A39117B" w14:textId="72555EFD" w:rsidR="000A1ACE" w:rsidRPr="00624B11" w:rsidRDefault="000A1ACE" w:rsidP="00624B11">
      <w:pPr>
        <w:spacing w:line="276" w:lineRule="auto"/>
        <w:ind w:left="720"/>
        <w:jc w:val="both"/>
        <w:rPr>
          <w:rFonts w:cs="Arial"/>
          <w:i/>
          <w:szCs w:val="24"/>
        </w:rPr>
      </w:pPr>
      <w:r w:rsidRPr="00624B11">
        <w:rPr>
          <w:rFonts w:cs="Arial"/>
          <w:b/>
          <w:bCs/>
          <w:i/>
          <w:szCs w:val="24"/>
        </w:rPr>
        <w:t>Tea</w:t>
      </w:r>
      <w:r w:rsidR="002D32B1">
        <w:rPr>
          <w:rFonts w:cs="Arial"/>
          <w:b/>
          <w:bCs/>
          <w:i/>
          <w:szCs w:val="24"/>
        </w:rPr>
        <w:t>m Activity: In a team of up to 4</w:t>
      </w:r>
      <w:r w:rsidRPr="00624B11">
        <w:rPr>
          <w:rFonts w:cs="Arial"/>
          <w:b/>
          <w:bCs/>
          <w:i/>
          <w:szCs w:val="24"/>
        </w:rPr>
        <w:t xml:space="preserve"> members you should work together to come up with ideas for an academic poster that highlights </w:t>
      </w:r>
      <w:r w:rsidR="00DA7928" w:rsidRPr="00624B11">
        <w:rPr>
          <w:rFonts w:cs="Arial"/>
          <w:b/>
          <w:bCs/>
          <w:i/>
          <w:szCs w:val="24"/>
        </w:rPr>
        <w:t>why the topics covered in the Unit ‘Becoming an effective Team Member’</w:t>
      </w:r>
      <w:r w:rsidRPr="00624B11">
        <w:rPr>
          <w:rFonts w:cs="Arial"/>
          <w:b/>
          <w:bCs/>
          <w:i/>
          <w:szCs w:val="24"/>
        </w:rPr>
        <w:t xml:space="preserve"> are important for academic and career success. </w:t>
      </w:r>
      <w:r w:rsidRPr="00624B11">
        <w:rPr>
          <w:rFonts w:cs="Arial"/>
          <w:i/>
          <w:szCs w:val="24"/>
        </w:rPr>
        <w:t> </w:t>
      </w:r>
    </w:p>
    <w:p w14:paraId="296FEF7D" w14:textId="77777777" w:rsidR="000A1ACE" w:rsidRPr="00624B11" w:rsidRDefault="000A1ACE" w:rsidP="00624B11">
      <w:pPr>
        <w:spacing w:line="276" w:lineRule="auto"/>
        <w:ind w:left="720"/>
        <w:jc w:val="both"/>
        <w:rPr>
          <w:rFonts w:cs="Arial"/>
          <w:i/>
          <w:szCs w:val="24"/>
        </w:rPr>
      </w:pPr>
    </w:p>
    <w:p w14:paraId="7B556E0B" w14:textId="77777777" w:rsidR="000A1ACE" w:rsidRPr="00624B11" w:rsidRDefault="000A1ACE" w:rsidP="00624B11">
      <w:pPr>
        <w:spacing w:line="276" w:lineRule="auto"/>
        <w:ind w:left="720"/>
        <w:jc w:val="both"/>
        <w:rPr>
          <w:rFonts w:cs="Arial"/>
          <w:i/>
          <w:szCs w:val="24"/>
        </w:rPr>
      </w:pPr>
      <w:r w:rsidRPr="00624B11">
        <w:rPr>
          <w:rFonts w:cs="Arial"/>
          <w:b/>
          <w:bCs/>
          <w:i/>
          <w:szCs w:val="24"/>
        </w:rPr>
        <w:t>To do this you will need to choose some team members you would like to work with and set up a forum for you to meet, you could use MS Teams, or another platform you are familiar with. You should try and meet at least twice as a team in the coming week. You can also use other channels to aid communication, such as WhatsApp, ensuring you are regularly communicating with other team members. The output of this should be a document containing text, images and ideas for formatting your poster (this will then feed the assessment for the unit).</w:t>
      </w:r>
      <w:r w:rsidRPr="00624B11">
        <w:rPr>
          <w:rFonts w:cs="Arial"/>
          <w:i/>
          <w:szCs w:val="24"/>
        </w:rPr>
        <w:t> </w:t>
      </w:r>
    </w:p>
    <w:p w14:paraId="7194DBDC" w14:textId="77777777" w:rsidR="000A1ACE" w:rsidRPr="00624B11" w:rsidRDefault="000A1ACE" w:rsidP="00624B11">
      <w:pPr>
        <w:spacing w:line="276" w:lineRule="auto"/>
        <w:ind w:left="720"/>
        <w:jc w:val="both"/>
        <w:rPr>
          <w:rFonts w:cs="Arial"/>
          <w:szCs w:val="24"/>
        </w:rPr>
      </w:pPr>
    </w:p>
    <w:p w14:paraId="6D68CC17" w14:textId="34B5307B" w:rsidR="000A1ACE" w:rsidRDefault="000A1ACE" w:rsidP="00624B11">
      <w:pPr>
        <w:spacing w:line="276" w:lineRule="auto"/>
        <w:ind w:left="720"/>
        <w:jc w:val="both"/>
        <w:rPr>
          <w:rFonts w:cs="Arial"/>
          <w:szCs w:val="24"/>
        </w:rPr>
      </w:pPr>
      <w:r w:rsidRPr="00624B11">
        <w:rPr>
          <w:rFonts w:cs="Arial"/>
          <w:szCs w:val="24"/>
        </w:rPr>
        <w:t xml:space="preserve">Your poster should make reference to this activity and the team members you worked with. In this instance it is expected there will be some similarity in the work produced but please ensure there are also individual elements to the poster. </w:t>
      </w:r>
      <w:r w:rsidR="00DA7928" w:rsidRPr="00624B11">
        <w:rPr>
          <w:rFonts w:cs="Arial"/>
          <w:szCs w:val="24"/>
        </w:rPr>
        <w:t xml:space="preserve">A list of references should be included with the poster. </w:t>
      </w:r>
    </w:p>
    <w:p w14:paraId="2611B0E2" w14:textId="67E90950" w:rsidR="005D04FE" w:rsidRDefault="005D04FE" w:rsidP="00624B11">
      <w:pPr>
        <w:spacing w:line="276" w:lineRule="auto"/>
        <w:ind w:left="720"/>
        <w:jc w:val="both"/>
        <w:rPr>
          <w:rFonts w:cs="Arial"/>
          <w:szCs w:val="24"/>
        </w:rPr>
      </w:pPr>
    </w:p>
    <w:p w14:paraId="21CB3F86" w14:textId="3906DD6F" w:rsidR="005D04FE" w:rsidRPr="00624B11" w:rsidRDefault="005D04FE" w:rsidP="005D04FE">
      <w:pPr>
        <w:spacing w:line="276" w:lineRule="auto"/>
        <w:ind w:left="720"/>
        <w:jc w:val="both"/>
        <w:rPr>
          <w:rFonts w:cs="Arial"/>
          <w:szCs w:val="24"/>
        </w:rPr>
      </w:pPr>
      <w:r w:rsidRPr="00624B11">
        <w:rPr>
          <w:rFonts w:cs="Arial"/>
          <w:szCs w:val="24"/>
        </w:rPr>
        <w:t>T</w:t>
      </w:r>
      <w:r>
        <w:rPr>
          <w:rFonts w:cs="Arial"/>
          <w:szCs w:val="24"/>
        </w:rPr>
        <w:t>he resources covered in Unit Four</w:t>
      </w:r>
      <w:r w:rsidRPr="00624B11">
        <w:rPr>
          <w:rFonts w:cs="Arial"/>
          <w:szCs w:val="24"/>
        </w:rPr>
        <w:t xml:space="preserve"> of this module will help you to complete this task. </w:t>
      </w:r>
    </w:p>
    <w:p w14:paraId="72173F91" w14:textId="77777777" w:rsidR="005D04FE" w:rsidRPr="00624B11" w:rsidRDefault="005D04FE" w:rsidP="00624B11">
      <w:pPr>
        <w:spacing w:line="276" w:lineRule="auto"/>
        <w:ind w:left="720"/>
        <w:jc w:val="both"/>
        <w:rPr>
          <w:rFonts w:cs="Arial"/>
          <w:szCs w:val="24"/>
        </w:rPr>
      </w:pPr>
    </w:p>
    <w:p w14:paraId="769D0D3C" w14:textId="77777777" w:rsidR="008E7BE9" w:rsidRPr="00624B11" w:rsidRDefault="008E7BE9" w:rsidP="00624B11">
      <w:pPr>
        <w:spacing w:line="276" w:lineRule="auto"/>
        <w:ind w:left="720"/>
        <w:jc w:val="both"/>
        <w:rPr>
          <w:rFonts w:cs="Arial"/>
          <w:szCs w:val="24"/>
        </w:rPr>
      </w:pPr>
    </w:p>
    <w:p w14:paraId="091D4DD2" w14:textId="5E4858BF" w:rsidR="00053AE3" w:rsidRPr="00624B11" w:rsidRDefault="003444FE" w:rsidP="00624B11">
      <w:pPr>
        <w:spacing w:line="276" w:lineRule="auto"/>
        <w:ind w:left="720"/>
        <w:jc w:val="both"/>
        <w:rPr>
          <w:rFonts w:cs="Arial"/>
          <w:i/>
          <w:szCs w:val="24"/>
        </w:rPr>
      </w:pPr>
      <w:r w:rsidRPr="00624B11">
        <w:rPr>
          <w:rFonts w:cs="Arial"/>
          <w:i/>
          <w:szCs w:val="24"/>
        </w:rPr>
        <w:t>(27</w:t>
      </w:r>
      <w:r w:rsidR="00053AE3" w:rsidRPr="00624B11">
        <w:rPr>
          <w:rFonts w:cs="Arial"/>
          <w:i/>
          <w:szCs w:val="24"/>
        </w:rPr>
        <w:t xml:space="preserve"> marks)</w:t>
      </w:r>
    </w:p>
    <w:p w14:paraId="54CD245A" w14:textId="77777777" w:rsidR="008E7BE9" w:rsidRPr="00624B11" w:rsidRDefault="008E7BE9" w:rsidP="00624B11">
      <w:pPr>
        <w:spacing w:line="276" w:lineRule="auto"/>
        <w:ind w:left="720"/>
        <w:jc w:val="both"/>
        <w:rPr>
          <w:rFonts w:cs="Arial"/>
          <w:szCs w:val="24"/>
        </w:rPr>
      </w:pPr>
    </w:p>
    <w:p w14:paraId="59916D05" w14:textId="77777777" w:rsidR="008E7BE9" w:rsidRPr="00624B11" w:rsidRDefault="00DA7D00" w:rsidP="00624B11">
      <w:pPr>
        <w:spacing w:line="276" w:lineRule="auto"/>
        <w:ind w:left="720"/>
        <w:jc w:val="both"/>
        <w:rPr>
          <w:rFonts w:cs="Arial"/>
          <w:b/>
          <w:szCs w:val="24"/>
        </w:rPr>
      </w:pPr>
      <w:r w:rsidRPr="00624B11">
        <w:rPr>
          <w:rFonts w:cs="Arial"/>
          <w:b/>
          <w:szCs w:val="24"/>
        </w:rPr>
        <w:t>E-</w:t>
      </w:r>
      <w:r w:rsidR="00DA7928" w:rsidRPr="00624B11">
        <w:rPr>
          <w:rFonts w:cs="Arial"/>
          <w:b/>
          <w:szCs w:val="24"/>
        </w:rPr>
        <w:t>Portfolio Submission</w:t>
      </w:r>
    </w:p>
    <w:p w14:paraId="1231BE67" w14:textId="77777777" w:rsidR="00DA7928" w:rsidRPr="00624B11" w:rsidRDefault="00DA7928" w:rsidP="00624B11">
      <w:pPr>
        <w:spacing w:line="276" w:lineRule="auto"/>
        <w:ind w:left="720"/>
        <w:jc w:val="both"/>
        <w:rPr>
          <w:rFonts w:cs="Arial"/>
          <w:b/>
          <w:szCs w:val="24"/>
        </w:rPr>
      </w:pPr>
    </w:p>
    <w:p w14:paraId="2B4641AB" w14:textId="5384CB35" w:rsidR="003444FE" w:rsidRPr="00624B11" w:rsidRDefault="00DA7928" w:rsidP="00624B11">
      <w:pPr>
        <w:spacing w:line="276" w:lineRule="auto"/>
        <w:ind w:left="720"/>
        <w:jc w:val="both"/>
        <w:rPr>
          <w:rFonts w:cs="Arial"/>
          <w:szCs w:val="24"/>
        </w:rPr>
      </w:pPr>
      <w:r w:rsidRPr="00624B11">
        <w:rPr>
          <w:rFonts w:cs="Arial"/>
          <w:szCs w:val="24"/>
        </w:rPr>
        <w:t>You should submit all parts of the portfolio in one document that includes a title and contents page along with a list of references for all elements. If it is not possible to incorporate the work into a document then links to the materials should be inserted.</w:t>
      </w:r>
    </w:p>
    <w:p w14:paraId="42BD496E" w14:textId="77777777" w:rsidR="00891441" w:rsidRDefault="00891441" w:rsidP="00624B11">
      <w:pPr>
        <w:spacing w:line="276" w:lineRule="auto"/>
        <w:jc w:val="both"/>
        <w:rPr>
          <w:rFonts w:cs="Arial"/>
          <w:b/>
          <w:bCs/>
          <w:szCs w:val="24"/>
        </w:rPr>
      </w:pPr>
    </w:p>
    <w:p w14:paraId="0E6AA8DF" w14:textId="31BD3594" w:rsidR="003444FE" w:rsidRPr="00624B11" w:rsidRDefault="003444FE" w:rsidP="00891441">
      <w:pPr>
        <w:spacing w:line="276" w:lineRule="auto"/>
        <w:ind w:left="720"/>
        <w:jc w:val="both"/>
        <w:rPr>
          <w:rFonts w:cs="Arial"/>
          <w:szCs w:val="24"/>
        </w:rPr>
      </w:pPr>
      <w:r w:rsidRPr="00624B11">
        <w:rPr>
          <w:rFonts w:cs="Arial"/>
          <w:b/>
          <w:bCs/>
          <w:szCs w:val="24"/>
        </w:rPr>
        <w:t xml:space="preserve">Participation and contribution </w:t>
      </w:r>
    </w:p>
    <w:p w14:paraId="661DDA6A" w14:textId="77777777" w:rsidR="003444FE" w:rsidRPr="00624B11" w:rsidRDefault="003444FE" w:rsidP="00891441">
      <w:pPr>
        <w:spacing w:line="276" w:lineRule="auto"/>
        <w:ind w:left="720"/>
        <w:jc w:val="both"/>
        <w:rPr>
          <w:rFonts w:cs="Arial"/>
          <w:szCs w:val="24"/>
          <w:lang w:val="en-US"/>
        </w:rPr>
      </w:pPr>
    </w:p>
    <w:p w14:paraId="2CDD31A7" w14:textId="23B1C7DD" w:rsidR="003444FE" w:rsidRPr="00624B11" w:rsidRDefault="003444FE" w:rsidP="00891441">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43417752" w14:textId="77777777" w:rsidR="003444FE" w:rsidRPr="00624B11" w:rsidRDefault="003444FE" w:rsidP="00891441">
      <w:pPr>
        <w:spacing w:line="276" w:lineRule="auto"/>
        <w:ind w:left="720"/>
        <w:jc w:val="both"/>
        <w:rPr>
          <w:rFonts w:cs="Arial"/>
          <w:szCs w:val="24"/>
          <w:lang w:val="en-US"/>
        </w:rPr>
      </w:pPr>
    </w:p>
    <w:p w14:paraId="3CC6A7D0" w14:textId="36B97D8D" w:rsidR="003444FE" w:rsidRPr="00624B11" w:rsidRDefault="003444FE" w:rsidP="00891441">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1545D80A" w14:textId="77777777" w:rsidR="003444FE" w:rsidRPr="00624B11" w:rsidRDefault="003444FE" w:rsidP="00891441">
      <w:pPr>
        <w:spacing w:line="276" w:lineRule="auto"/>
        <w:ind w:left="720"/>
        <w:jc w:val="both"/>
        <w:rPr>
          <w:rFonts w:cs="Arial"/>
          <w:szCs w:val="24"/>
        </w:rPr>
      </w:pPr>
    </w:p>
    <w:p w14:paraId="287488F9" w14:textId="7396DD62" w:rsidR="003444FE" w:rsidRPr="003444FE" w:rsidRDefault="003444FE" w:rsidP="00891441">
      <w:pPr>
        <w:spacing w:line="276" w:lineRule="auto"/>
        <w:ind w:left="720"/>
        <w:jc w:val="both"/>
        <w:rPr>
          <w:rFonts w:cs="Arial"/>
          <w:i/>
          <w:szCs w:val="24"/>
        </w:rPr>
      </w:pPr>
      <w:r w:rsidRPr="00624B11">
        <w:rPr>
          <w:rFonts w:cs="Arial"/>
          <w:bCs/>
          <w:i/>
          <w:szCs w:val="24"/>
        </w:rPr>
        <w:t>(10</w:t>
      </w:r>
      <w:r w:rsidRPr="003444FE">
        <w:rPr>
          <w:rFonts w:cs="Arial"/>
          <w:bCs/>
          <w:i/>
          <w:szCs w:val="24"/>
        </w:rPr>
        <w:t xml:space="preserve"> marks)</w:t>
      </w:r>
      <w:r w:rsidRPr="003444FE">
        <w:rPr>
          <w:rFonts w:cs="Arial"/>
          <w:i/>
          <w:szCs w:val="24"/>
        </w:rPr>
        <w:t> </w:t>
      </w:r>
      <w:r w:rsidRPr="003444FE">
        <w:rPr>
          <w:rFonts w:cs="Arial"/>
          <w:i/>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77777777" w:rsidR="008E7BE9" w:rsidRPr="00A406E5" w:rsidRDefault="008E7BE9" w:rsidP="008456C7">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in the course of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5023141B" w14:textId="77777777" w:rsidR="008E7BE9" w:rsidRPr="00A406E5" w:rsidRDefault="008E7BE9" w:rsidP="008456C7">
      <w:pPr>
        <w:spacing w:line="276" w:lineRule="auto"/>
        <w:jc w:val="both"/>
        <w:rPr>
          <w:rFonts w:cs="Arial"/>
          <w:sz w:val="22"/>
          <w:szCs w:val="22"/>
        </w:rPr>
      </w:pPr>
    </w:p>
    <w:p w14:paraId="3A216B3E" w14:textId="77777777"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sidRPr="00E23C08">
        <w:rPr>
          <w:rFonts w:cs="Arial"/>
          <w:i/>
          <w:sz w:val="22"/>
          <w:szCs w:val="22"/>
        </w:rPr>
        <w:t>E-portfolio</w:t>
      </w:r>
    </w:p>
    <w:p w14:paraId="1F3B1409" w14:textId="77777777" w:rsidR="008E7BE9" w:rsidRPr="00E23C08" w:rsidRDefault="008E7BE9" w:rsidP="008456C7">
      <w:pPr>
        <w:spacing w:line="276" w:lineRule="auto"/>
        <w:jc w:val="both"/>
        <w:rPr>
          <w:rFonts w:cs="Arial"/>
          <w:i/>
          <w:sz w:val="22"/>
          <w:szCs w:val="22"/>
        </w:rPr>
      </w:pPr>
    </w:p>
    <w:p w14:paraId="70A64E3E" w14:textId="18ED1252"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business/academic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Focus only on the tasks set in the assignment.</w:t>
      </w:r>
    </w:p>
    <w:p w14:paraId="6DF18333"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Length: 2000 words (or equivalent) +/- 10% (5 marks will be deducted from the overall mark where the word count is exceeded).</w:t>
      </w:r>
    </w:p>
    <w:p w14:paraId="6F30A3D1" w14:textId="77777777" w:rsidR="00DA7D00" w:rsidRPr="00E23C08" w:rsidRDefault="00DA7D00" w:rsidP="00DA7D00">
      <w:pPr>
        <w:numPr>
          <w:ilvl w:val="0"/>
          <w:numId w:val="24"/>
        </w:numPr>
        <w:spacing w:line="240" w:lineRule="auto"/>
        <w:jc w:val="both"/>
        <w:rPr>
          <w:rFonts w:cs="Arial"/>
          <w:b/>
          <w:i/>
          <w:sz w:val="22"/>
          <w:szCs w:val="22"/>
        </w:rPr>
      </w:pPr>
      <w:r w:rsidRPr="00E23C08">
        <w:rPr>
          <w:rFonts w:cs="Arial"/>
          <w:i/>
          <w:sz w:val="22"/>
          <w:szCs w:val="22"/>
        </w:rPr>
        <w:t xml:space="preserve">Use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DA7D00">
      <w:pPr>
        <w:numPr>
          <w:ilvl w:val="0"/>
          <w:numId w:val="24"/>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7777777" w:rsidR="00DA7D00" w:rsidRPr="00E23C08" w:rsidRDefault="00DA7D00" w:rsidP="00DA7D00">
      <w:pPr>
        <w:pStyle w:val="ListParagraph"/>
        <w:numPr>
          <w:ilvl w:val="0"/>
          <w:numId w:val="24"/>
        </w:numPr>
        <w:spacing w:line="240" w:lineRule="auto"/>
        <w:jc w:val="both"/>
        <w:rPr>
          <w:rFonts w:cs="Arial"/>
          <w:i/>
          <w:sz w:val="22"/>
          <w:szCs w:val="22"/>
        </w:rPr>
      </w:pPr>
      <w:r w:rsidRPr="00E23C08">
        <w:rPr>
          <w:rFonts w:cs="Arial"/>
          <w:i/>
          <w:sz w:val="22"/>
          <w:szCs w:val="22"/>
        </w:rPr>
        <w:t>The below assessment criteria</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04A9D998" w:rsidR="00EA5D15" w:rsidRPr="00A406E5" w:rsidRDefault="00EA5D15" w:rsidP="00EA5D15">
            <w:pPr>
              <w:spacing w:after="120" w:line="240" w:lineRule="auto"/>
              <w:rPr>
                <w:rFonts w:cs="Arial"/>
                <w:sz w:val="14"/>
                <w:szCs w:val="14"/>
              </w:rPr>
            </w:pPr>
            <w:r>
              <w:rPr>
                <w:rFonts w:cs="Arial"/>
                <w:b/>
                <w:sz w:val="14"/>
                <w:szCs w:val="14"/>
              </w:rPr>
              <w:t>Task 1: Summary</w:t>
            </w: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69900177" w:rsidR="00EA5D15" w:rsidRPr="00A406E5" w:rsidRDefault="00EA5D15" w:rsidP="00EA5D15">
            <w:pPr>
              <w:spacing w:line="240" w:lineRule="auto"/>
              <w:jc w:val="center"/>
              <w:rPr>
                <w:rFonts w:cs="Arial"/>
                <w:sz w:val="32"/>
              </w:rPr>
            </w:pPr>
            <w:r>
              <w:rPr>
                <w:rFonts w:cs="Arial"/>
                <w:sz w:val="32"/>
              </w:rPr>
              <w:t>18</w:t>
            </w: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4B3F2EB" w14:textId="1628DF93" w:rsidR="00EA5D15" w:rsidRPr="00A406E5" w:rsidRDefault="00EA5D15" w:rsidP="00EA5D15">
            <w:pPr>
              <w:spacing w:after="120" w:line="240" w:lineRule="auto"/>
              <w:rPr>
                <w:rFonts w:cs="Arial"/>
                <w:sz w:val="14"/>
                <w:szCs w:val="14"/>
              </w:rPr>
            </w:pPr>
            <w:r>
              <w:rPr>
                <w:rFonts w:cs="Arial"/>
                <w:b/>
                <w:sz w:val="14"/>
                <w:szCs w:val="14"/>
              </w:rPr>
              <w:t>Task 2: Mind Map</w:t>
            </w: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99D07CD" w:rsidR="00EA5D15" w:rsidRPr="00A406E5" w:rsidRDefault="00EA5D15" w:rsidP="00EA5D15">
            <w:pPr>
              <w:spacing w:line="240" w:lineRule="auto"/>
              <w:jc w:val="center"/>
              <w:rPr>
                <w:rFonts w:cs="Arial"/>
                <w:sz w:val="32"/>
              </w:rPr>
            </w:pPr>
            <w:r>
              <w:rPr>
                <w:rFonts w:cs="Arial"/>
                <w:sz w:val="32"/>
              </w:rPr>
              <w:t>18</w:t>
            </w: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EA5D15"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675E05EE" w14:textId="24EC5379" w:rsidR="00EA5D15" w:rsidRPr="00A406E5" w:rsidRDefault="00EA5D15" w:rsidP="00EA5D15">
            <w:pPr>
              <w:spacing w:after="120" w:line="240" w:lineRule="auto"/>
              <w:rPr>
                <w:rFonts w:cs="Arial"/>
                <w:sz w:val="14"/>
                <w:szCs w:val="14"/>
              </w:rPr>
            </w:pPr>
            <w:r>
              <w:rPr>
                <w:rFonts w:cs="Arial"/>
                <w:b/>
                <w:sz w:val="14"/>
                <w:szCs w:val="14"/>
              </w:rPr>
              <w:t>Task 3:Video</w:t>
            </w: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EA5D15" w:rsidRPr="00A406E5" w:rsidRDefault="00EA5D15" w:rsidP="00EA5D15">
            <w:pPr>
              <w:spacing w:line="240" w:lineRule="auto"/>
              <w:jc w:val="center"/>
              <w:rPr>
                <w:rFonts w:cs="Arial"/>
                <w:sz w:val="32"/>
              </w:rPr>
            </w:pPr>
          </w:p>
        </w:tc>
      </w:tr>
      <w:tr w:rsidR="00EA5D15"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EA5D15" w:rsidRPr="00A406E5" w:rsidRDefault="00EA5D15" w:rsidP="00EA5D15">
            <w:pPr>
              <w:spacing w:line="240" w:lineRule="auto"/>
              <w:jc w:val="center"/>
              <w:rPr>
                <w:rFonts w:cs="Arial"/>
                <w:sz w:val="32"/>
              </w:rPr>
            </w:pPr>
          </w:p>
        </w:tc>
      </w:tr>
      <w:tr w:rsidR="00EA5D15"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226DF30D" w:rsidR="00EA5D15" w:rsidRPr="00A406E5" w:rsidRDefault="00EA5D15" w:rsidP="00EA5D15">
            <w:pPr>
              <w:spacing w:line="240" w:lineRule="auto"/>
              <w:jc w:val="center"/>
              <w:rPr>
                <w:rFonts w:cs="Arial"/>
                <w:sz w:val="32"/>
              </w:rPr>
            </w:pPr>
            <w:r>
              <w:rPr>
                <w:rFonts w:cs="Arial"/>
                <w:sz w:val="32"/>
              </w:rPr>
              <w:t>27</w:t>
            </w: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EA5D15" w:rsidRPr="00A406E5" w:rsidRDefault="00EA5D15" w:rsidP="00EA5D15">
            <w:pPr>
              <w:spacing w:line="240" w:lineRule="auto"/>
              <w:jc w:val="center"/>
              <w:rPr>
                <w:rFonts w:cs="Arial"/>
                <w:sz w:val="32"/>
              </w:rPr>
            </w:pPr>
          </w:p>
        </w:tc>
      </w:tr>
      <w:tr w:rsidR="00EA5D15"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1FE2DD96" w14:textId="771BE945" w:rsidR="00EA5D15" w:rsidRPr="00A406E5" w:rsidRDefault="00EA5D15" w:rsidP="00EA5D15">
            <w:pPr>
              <w:spacing w:after="120" w:line="240" w:lineRule="auto"/>
              <w:rPr>
                <w:rFonts w:cs="Arial"/>
                <w:sz w:val="14"/>
                <w:szCs w:val="14"/>
              </w:rPr>
            </w:pPr>
            <w:r w:rsidRPr="007D50CD">
              <w:rPr>
                <w:rFonts w:cs="Arial"/>
                <w:b/>
                <w:sz w:val="14"/>
                <w:szCs w:val="14"/>
              </w:rPr>
              <w:t>Task 4: Poster</w:t>
            </w: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EA5D15" w:rsidRPr="00A406E5" w:rsidRDefault="00EA5D15" w:rsidP="00EA5D15">
            <w:pPr>
              <w:spacing w:line="240" w:lineRule="auto"/>
              <w:jc w:val="center"/>
              <w:rPr>
                <w:rFonts w:cs="Arial"/>
                <w:sz w:val="32"/>
              </w:rPr>
            </w:pPr>
          </w:p>
        </w:tc>
      </w:tr>
      <w:tr w:rsidR="00EA5D15"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EA5D15" w:rsidRPr="00A406E5" w:rsidRDefault="00EA5D15" w:rsidP="00EA5D15">
            <w:pPr>
              <w:spacing w:line="240" w:lineRule="auto"/>
              <w:jc w:val="center"/>
              <w:rPr>
                <w:rFonts w:cs="Arial"/>
                <w:sz w:val="32"/>
              </w:rPr>
            </w:pPr>
          </w:p>
        </w:tc>
      </w:tr>
      <w:tr w:rsidR="00EA5D15"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52A2A5D2" w:rsidR="00EA5D15" w:rsidRPr="00A406E5" w:rsidRDefault="00EA5D15" w:rsidP="00EA5D15">
            <w:pPr>
              <w:spacing w:line="240" w:lineRule="auto"/>
              <w:jc w:val="center"/>
              <w:rPr>
                <w:rFonts w:cs="Arial"/>
                <w:sz w:val="32"/>
              </w:rPr>
            </w:pPr>
            <w:r>
              <w:rPr>
                <w:rFonts w:cs="Arial"/>
                <w:sz w:val="32"/>
              </w:rPr>
              <w:t>27</w:t>
            </w: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EA5D15" w:rsidRPr="00A406E5" w:rsidRDefault="00EA5D15" w:rsidP="00EA5D15">
            <w:pPr>
              <w:spacing w:line="240" w:lineRule="auto"/>
              <w:jc w:val="center"/>
              <w:rPr>
                <w:rFonts w:cs="Arial"/>
                <w:sz w:val="32"/>
              </w:rPr>
            </w:pPr>
          </w:p>
        </w:tc>
      </w:tr>
      <w:tr w:rsidR="00EA5D15"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04D0EFFC" w:rsidR="00EA5D15" w:rsidRPr="00A406E5" w:rsidRDefault="00EA5D15" w:rsidP="00EA5D15">
            <w:pPr>
              <w:spacing w:after="120" w:line="240" w:lineRule="auto"/>
              <w:rPr>
                <w:rFonts w:cs="Arial"/>
                <w:sz w:val="14"/>
                <w:szCs w:val="14"/>
              </w:rPr>
            </w:pPr>
            <w:r w:rsidRPr="007D50CD">
              <w:rPr>
                <w:rFonts w:cs="Arial"/>
                <w:b/>
                <w:sz w:val="14"/>
                <w:szCs w:val="14"/>
              </w:rPr>
              <w:t xml:space="preserve">Participation Marks (students should aim to complete 80%-100% of the module activities to secure full marks in this element). </w:t>
            </w: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EA5D15" w:rsidRPr="00A406E5" w:rsidRDefault="00EA5D15" w:rsidP="00EA5D15">
            <w:pPr>
              <w:spacing w:line="240" w:lineRule="auto"/>
              <w:jc w:val="center"/>
              <w:rPr>
                <w:rFonts w:cs="Arial"/>
                <w:sz w:val="32"/>
              </w:rPr>
            </w:pPr>
          </w:p>
        </w:tc>
      </w:tr>
      <w:tr w:rsidR="00EA5D15"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301A873E" w:rsidR="00EA5D15" w:rsidRPr="00A406E5" w:rsidRDefault="00EA5D15" w:rsidP="00EA5D15">
            <w:pPr>
              <w:spacing w:line="240" w:lineRule="auto"/>
              <w:jc w:val="center"/>
              <w:rPr>
                <w:rFonts w:cs="Arial"/>
                <w:sz w:val="32"/>
              </w:rPr>
            </w:pPr>
            <w:r>
              <w:rPr>
                <w:rFonts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EA5D15" w:rsidRPr="00A406E5" w:rsidRDefault="00EA5D15" w:rsidP="00EA5D15">
            <w:pPr>
              <w:spacing w:line="240" w:lineRule="auto"/>
              <w:jc w:val="center"/>
              <w:rPr>
                <w:rFonts w:cs="Arial"/>
                <w:sz w:val="32"/>
              </w:rPr>
            </w:pPr>
          </w:p>
        </w:tc>
      </w:tr>
      <w:tr w:rsidR="00EA5D15"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EA5D15" w:rsidRPr="00A406E5" w:rsidRDefault="00EA5D15" w:rsidP="00EA5D15">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1" w:name="_Toc48725200"/>
      <w:bookmarkStart w:id="22" w:name="_Toc48725264"/>
      <w:bookmarkStart w:id="23" w:name="_Toc48728707"/>
      <w:r>
        <w:t>ASSESSMENT 2</w:t>
      </w:r>
      <w:bookmarkEnd w:id="21"/>
      <w:bookmarkEnd w:id="22"/>
      <w:bookmarkEnd w:id="23"/>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77777777" w:rsidR="00066984" w:rsidRPr="00A406E5" w:rsidRDefault="00066984" w:rsidP="00066984">
            <w:pPr>
              <w:spacing w:before="120" w:after="120" w:line="276" w:lineRule="auto"/>
              <w:jc w:val="both"/>
              <w:rPr>
                <w:rFonts w:cs="Arial"/>
                <w:b/>
                <w:sz w:val="22"/>
                <w:szCs w:val="22"/>
              </w:rPr>
            </w:pP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77777777" w:rsidR="00066984" w:rsidRPr="00A406E5" w:rsidRDefault="00066984" w:rsidP="00066984">
            <w:pPr>
              <w:spacing w:before="120" w:after="120" w:line="276" w:lineRule="auto"/>
              <w:jc w:val="both"/>
              <w:rPr>
                <w:rFonts w:cs="Arial"/>
                <w:b/>
                <w:sz w:val="22"/>
                <w:szCs w:val="22"/>
              </w:rPr>
            </w:pP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77777777" w:rsidR="00066984" w:rsidRPr="00A406E5" w:rsidRDefault="00066984" w:rsidP="00066984">
            <w:pPr>
              <w:spacing w:before="120" w:after="120" w:line="276" w:lineRule="auto"/>
              <w:jc w:val="both"/>
              <w:rPr>
                <w:rFonts w:cs="Arial"/>
                <w:b/>
                <w:sz w:val="22"/>
                <w:szCs w:val="22"/>
              </w:rPr>
            </w:pP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77777777" w:rsidR="00066984" w:rsidRPr="00A406E5" w:rsidRDefault="00066984" w:rsidP="00066984">
            <w:pPr>
              <w:spacing w:before="120" w:after="120" w:line="276" w:lineRule="auto"/>
              <w:jc w:val="both"/>
              <w:rPr>
                <w:rFonts w:cs="Arial"/>
                <w:b/>
                <w:sz w:val="22"/>
                <w:szCs w:val="22"/>
              </w:rPr>
            </w:pP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05BDF5FF" w:rsidR="00066984" w:rsidRPr="00A406E5" w:rsidRDefault="00552D43" w:rsidP="00066984">
            <w:pPr>
              <w:spacing w:before="120" w:after="120" w:line="276" w:lineRule="auto"/>
              <w:jc w:val="both"/>
              <w:rPr>
                <w:rFonts w:cs="Arial"/>
                <w:b/>
                <w:sz w:val="22"/>
                <w:szCs w:val="22"/>
              </w:rPr>
            </w:pPr>
            <w:r>
              <w:rPr>
                <w:rFonts w:cs="Arial"/>
                <w:b/>
                <w:sz w:val="22"/>
                <w:szCs w:val="22"/>
              </w:rPr>
              <w:t>Personal Development Plan</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6078936F" w:rsidR="00066984" w:rsidRPr="00A406E5" w:rsidRDefault="00552D43" w:rsidP="00552D43">
            <w:pPr>
              <w:spacing w:before="120" w:after="120" w:line="276" w:lineRule="auto"/>
              <w:rPr>
                <w:rFonts w:cs="Arial"/>
                <w:b/>
                <w:sz w:val="22"/>
                <w:szCs w:val="22"/>
              </w:rPr>
            </w:pPr>
            <w:r>
              <w:rPr>
                <w:rFonts w:cs="Arial"/>
                <w:b/>
                <w:sz w:val="22"/>
                <w:szCs w:val="22"/>
              </w:rPr>
              <w:t>1500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77777777" w:rsidR="00066984" w:rsidRPr="00A406E5" w:rsidRDefault="00066984" w:rsidP="00066984">
            <w:pPr>
              <w:spacing w:before="120" w:after="120" w:line="276" w:lineRule="auto"/>
              <w:jc w:val="both"/>
              <w:rPr>
                <w:rFonts w:cs="Arial"/>
                <w:b/>
                <w:sz w:val="22"/>
                <w:szCs w:val="22"/>
              </w:rPr>
            </w:pP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77777777" w:rsidR="00066984" w:rsidRPr="00A406E5" w:rsidRDefault="00066984" w:rsidP="00066984">
            <w:pPr>
              <w:spacing w:before="120" w:after="120" w:line="276" w:lineRule="auto"/>
              <w:jc w:val="both"/>
              <w:rPr>
                <w:rFonts w:cs="Arial"/>
                <w:b/>
                <w:sz w:val="22"/>
                <w:szCs w:val="22"/>
              </w:rPr>
            </w:pP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77777777" w:rsidR="00DA7D00" w:rsidRPr="008E7BE9" w:rsidRDefault="00DA7D00" w:rsidP="00DA7D00">
            <w:pPr>
              <w:numPr>
                <w:ilvl w:val="0"/>
                <w:numId w:val="19"/>
              </w:numPr>
            </w:pPr>
            <w:r w:rsidRPr="008E7BE9">
              <w:t>Demonstrate the foundational skills required to be a resilient and healthy independent learner.</w:t>
            </w:r>
          </w:p>
          <w:p w14:paraId="47756BD8" w14:textId="77777777" w:rsidR="00DA7D00" w:rsidRPr="008E7BE9" w:rsidRDefault="00DA7D00" w:rsidP="00DA7D00">
            <w:pPr>
              <w:numPr>
                <w:ilvl w:val="0"/>
                <w:numId w:val="19"/>
              </w:numPr>
            </w:pPr>
            <w:r w:rsidRPr="008E7BE9">
              <w:t>Practise the principles of learning agility</w:t>
            </w:r>
            <w:r>
              <w:t>.</w:t>
            </w:r>
            <w:r w:rsidRPr="008E7BE9">
              <w:t xml:space="preserve"> </w:t>
            </w:r>
          </w:p>
          <w:p w14:paraId="076D7737" w14:textId="77777777" w:rsidR="00066984" w:rsidRPr="00DA7D00" w:rsidRDefault="00DA7D00" w:rsidP="00DA7D00">
            <w:pPr>
              <w:numPr>
                <w:ilvl w:val="0"/>
                <w:numId w:val="19"/>
              </w:numPr>
            </w:pPr>
            <w:r w:rsidRPr="008E7BE9">
              <w:t>Use suitable technology to support and enhance their learning experience within the discipline area</w:t>
            </w:r>
            <w:r>
              <w:t>.</w:t>
            </w: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2DAB181" w14:textId="77777777" w:rsidR="00A36F36" w:rsidRDefault="00A36F36" w:rsidP="00A36F36">
      <w:pPr>
        <w:ind w:left="720"/>
        <w:rPr>
          <w:rFonts w:cs="Arial"/>
          <w:sz w:val="22"/>
          <w:szCs w:val="24"/>
        </w:rPr>
      </w:pPr>
      <w:r w:rsidRPr="005139B7">
        <w:rPr>
          <w:rFonts w:cs="Arial"/>
          <w:sz w:val="22"/>
          <w:szCs w:val="24"/>
        </w:rPr>
        <w:t xml:space="preserve">Produce a professional development plan (PDP) using the template provided, of approximately 600 words, detailing development achievements and future development needs based on participation in a project. </w:t>
      </w:r>
    </w:p>
    <w:p w14:paraId="4D17A835" w14:textId="77777777" w:rsidR="00A36F36" w:rsidRPr="005139B7" w:rsidRDefault="00A36F36" w:rsidP="00A36F36">
      <w:pPr>
        <w:ind w:left="720"/>
        <w:rPr>
          <w:rFonts w:cs="Arial"/>
          <w:sz w:val="22"/>
          <w:szCs w:val="24"/>
        </w:rPr>
      </w:pPr>
      <w:r>
        <w:rPr>
          <w:rFonts w:cs="Arial"/>
          <w:sz w:val="22"/>
          <w:szCs w:val="24"/>
        </w:rPr>
        <w:t>Your plan should demonstrate the application of SMART to the development goals you set.</w:t>
      </w:r>
    </w:p>
    <w:p w14:paraId="7D3BEE8F" w14:textId="77777777" w:rsidR="00A36F36" w:rsidRDefault="00A36F36" w:rsidP="00A36F36">
      <w:pPr>
        <w:ind w:left="720"/>
        <w:rPr>
          <w:rFonts w:cs="Arial"/>
          <w:sz w:val="22"/>
          <w:szCs w:val="24"/>
        </w:rPr>
      </w:pPr>
    </w:p>
    <w:p w14:paraId="2189A10F" w14:textId="77777777" w:rsidR="00A36F36" w:rsidRDefault="00A36F36" w:rsidP="00A36F36">
      <w:pPr>
        <w:ind w:left="720"/>
        <w:rPr>
          <w:rFonts w:cs="Arial"/>
          <w:sz w:val="22"/>
          <w:szCs w:val="24"/>
        </w:rPr>
      </w:pPr>
      <w:r w:rsidRPr="005139B7">
        <w:rPr>
          <w:rFonts w:cs="Arial"/>
          <w:sz w:val="22"/>
          <w:szCs w:val="24"/>
        </w:rPr>
        <w:t>This will be supported with an individual</w:t>
      </w:r>
      <w:r>
        <w:rPr>
          <w:rFonts w:cs="Arial"/>
          <w:sz w:val="22"/>
          <w:szCs w:val="24"/>
        </w:rPr>
        <w:t xml:space="preserve"> 3 minute</w:t>
      </w:r>
      <w:r w:rsidRPr="005139B7">
        <w:rPr>
          <w:rFonts w:cs="Arial"/>
          <w:sz w:val="22"/>
          <w:szCs w:val="24"/>
        </w:rPr>
        <w:t xml:space="preserve"> </w:t>
      </w:r>
      <w:r>
        <w:rPr>
          <w:rFonts w:cs="Arial"/>
          <w:sz w:val="22"/>
          <w:szCs w:val="24"/>
        </w:rPr>
        <w:t>video, which reflects</w:t>
      </w:r>
      <w:r w:rsidRPr="005139B7">
        <w:rPr>
          <w:rFonts w:cs="Arial"/>
          <w:sz w:val="22"/>
          <w:szCs w:val="24"/>
        </w:rPr>
        <w:t xml:space="preserve"> </w:t>
      </w:r>
      <w:r>
        <w:rPr>
          <w:rFonts w:cs="Arial"/>
          <w:sz w:val="22"/>
          <w:szCs w:val="24"/>
        </w:rPr>
        <w:t>on the transferable skills you have</w:t>
      </w:r>
      <w:r w:rsidRPr="005139B7">
        <w:rPr>
          <w:rFonts w:cs="Arial"/>
          <w:sz w:val="22"/>
          <w:szCs w:val="24"/>
        </w:rPr>
        <w:t xml:space="preserve"> developed </w:t>
      </w:r>
      <w:r>
        <w:rPr>
          <w:rFonts w:cs="Arial"/>
          <w:sz w:val="22"/>
          <w:szCs w:val="24"/>
        </w:rPr>
        <w:t>over the course of the module and identifies,</w:t>
      </w:r>
      <w:r w:rsidRPr="005139B7">
        <w:rPr>
          <w:rFonts w:cs="Arial"/>
          <w:sz w:val="22"/>
          <w:szCs w:val="24"/>
        </w:rPr>
        <w:t xml:space="preserve"> where there was a personal shortfall in </w:t>
      </w:r>
      <w:r>
        <w:rPr>
          <w:rFonts w:cs="Arial"/>
          <w:sz w:val="22"/>
          <w:szCs w:val="24"/>
        </w:rPr>
        <w:t>skills and abilities,</w:t>
      </w:r>
      <w:r w:rsidRPr="005139B7">
        <w:rPr>
          <w:rFonts w:cs="Arial"/>
          <w:sz w:val="22"/>
          <w:szCs w:val="24"/>
        </w:rPr>
        <w:t xml:space="preserve"> what plans </w:t>
      </w:r>
      <w:r>
        <w:rPr>
          <w:rFonts w:cs="Arial"/>
          <w:sz w:val="22"/>
          <w:szCs w:val="24"/>
        </w:rPr>
        <w:t>are</w:t>
      </w:r>
      <w:r w:rsidRPr="005139B7">
        <w:rPr>
          <w:rFonts w:cs="Arial"/>
          <w:sz w:val="22"/>
          <w:szCs w:val="24"/>
        </w:rPr>
        <w:t xml:space="preserve"> in place to address these skills gaps.</w:t>
      </w:r>
      <w:r>
        <w:rPr>
          <w:rFonts w:cs="Arial"/>
          <w:sz w:val="22"/>
          <w:szCs w:val="24"/>
        </w:rPr>
        <w:t xml:space="preserve"> </w:t>
      </w:r>
    </w:p>
    <w:p w14:paraId="3B88899E" w14:textId="77777777" w:rsidR="00A36F36" w:rsidRDefault="00A36F36" w:rsidP="00A36F36">
      <w:pPr>
        <w:ind w:left="720"/>
        <w:rPr>
          <w:rFonts w:cs="Arial"/>
          <w:sz w:val="22"/>
          <w:szCs w:val="24"/>
        </w:rPr>
      </w:pPr>
    </w:p>
    <w:p w14:paraId="3208F2EC" w14:textId="77777777" w:rsidR="00A36F36" w:rsidRDefault="00A36F36" w:rsidP="00A36F36">
      <w:pPr>
        <w:ind w:left="720"/>
        <w:rPr>
          <w:rFonts w:cs="Arial"/>
          <w:sz w:val="22"/>
          <w:szCs w:val="24"/>
        </w:rPr>
      </w:pPr>
      <w:r>
        <w:rPr>
          <w:rFonts w:cs="Arial"/>
          <w:sz w:val="22"/>
          <w:szCs w:val="24"/>
        </w:rPr>
        <w:t xml:space="preserve">You should apply an appropriate reflective model to frame your reflection and refer to the theories and concepts introduced on this and other modules you have studied which have contributed to your learning. </w:t>
      </w:r>
    </w:p>
    <w:p w14:paraId="69E2BB2B" w14:textId="77777777" w:rsidR="00A36F36" w:rsidRDefault="00A36F36" w:rsidP="00A36F36">
      <w:pPr>
        <w:ind w:left="720"/>
        <w:rPr>
          <w:rFonts w:cs="Arial"/>
          <w:sz w:val="22"/>
          <w:szCs w:val="24"/>
        </w:rPr>
      </w:pPr>
    </w:p>
    <w:p w14:paraId="1F60E2A7" w14:textId="77777777" w:rsidR="00A36F36" w:rsidRPr="00A36F36" w:rsidRDefault="00A36F36" w:rsidP="00A36F36">
      <w:pPr>
        <w:ind w:left="720"/>
        <w:rPr>
          <w:rFonts w:cs="Arial"/>
          <w:sz w:val="22"/>
          <w:szCs w:val="24"/>
        </w:rPr>
      </w:pPr>
      <w:r w:rsidRPr="00A36F36">
        <w:rPr>
          <w:rFonts w:cs="Arial"/>
          <w:b/>
          <w:sz w:val="22"/>
          <w:szCs w:val="24"/>
        </w:rPr>
        <w:t>Submission</w:t>
      </w:r>
      <w:r w:rsidRPr="00A36F36">
        <w:rPr>
          <w:rFonts w:cs="Arial"/>
          <w:b/>
          <w:sz w:val="22"/>
          <w:szCs w:val="24"/>
        </w:rPr>
        <w:br/>
      </w:r>
      <w:r>
        <w:rPr>
          <w:rFonts w:cs="Arial"/>
          <w:sz w:val="22"/>
          <w:szCs w:val="24"/>
        </w:rPr>
        <w:t xml:space="preserve">Your </w:t>
      </w:r>
      <w:r w:rsidR="00CF6756">
        <w:rPr>
          <w:rFonts w:cs="Arial"/>
          <w:sz w:val="22"/>
          <w:szCs w:val="24"/>
        </w:rPr>
        <w:t xml:space="preserve">development plan and a link to your video </w:t>
      </w:r>
      <w:r>
        <w:rPr>
          <w:rFonts w:cs="Arial"/>
          <w:sz w:val="22"/>
          <w:szCs w:val="24"/>
        </w:rPr>
        <w:t xml:space="preserve">should be </w:t>
      </w:r>
      <w:r w:rsidR="00CF6756">
        <w:rPr>
          <w:rFonts w:cs="Arial"/>
          <w:sz w:val="22"/>
          <w:szCs w:val="24"/>
        </w:rPr>
        <w:t xml:space="preserve">submitted to Turnitin and include a cover page and list of references. </w:t>
      </w:r>
    </w:p>
    <w:p w14:paraId="57C0D796" w14:textId="77777777" w:rsidR="00066984" w:rsidRPr="00A406E5" w:rsidRDefault="00066984" w:rsidP="00066984">
      <w:pPr>
        <w:spacing w:line="276" w:lineRule="auto"/>
        <w:ind w:left="720"/>
        <w:rPr>
          <w:rFonts w:cs="Arial"/>
          <w:szCs w:val="24"/>
        </w:rPr>
      </w:pPr>
    </w:p>
    <w:p w14:paraId="0D142F6F" w14:textId="77777777" w:rsidR="00066984" w:rsidRPr="00A406E5" w:rsidRDefault="00066984" w:rsidP="00066984">
      <w:pPr>
        <w:spacing w:line="276" w:lineRule="auto"/>
        <w:ind w:left="720"/>
        <w:rPr>
          <w:rFonts w:cs="Arial"/>
          <w:szCs w:val="24"/>
        </w:rPr>
      </w:pPr>
    </w:p>
    <w:p w14:paraId="4475AD14" w14:textId="77777777" w:rsidR="00066984" w:rsidRPr="00A406E5" w:rsidRDefault="00066984" w:rsidP="00066984">
      <w:pPr>
        <w:spacing w:line="276" w:lineRule="auto"/>
        <w:ind w:left="720"/>
        <w:rPr>
          <w:rFonts w:cs="Arial"/>
          <w:szCs w:val="24"/>
        </w:rPr>
      </w:pPr>
    </w:p>
    <w:p w14:paraId="120C4E94"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77777777"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the activities you have undertaken throughout the module which have identified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77777777"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A development plan and 3 minute video</w:t>
      </w:r>
    </w:p>
    <w:p w14:paraId="2503B197" w14:textId="77777777" w:rsidR="002D0371" w:rsidRDefault="002D0371" w:rsidP="00066984">
      <w:pPr>
        <w:spacing w:line="276" w:lineRule="auto"/>
        <w:jc w:val="both"/>
        <w:rPr>
          <w:rFonts w:cs="Arial"/>
          <w:i/>
          <w:sz w:val="22"/>
          <w:szCs w:val="22"/>
        </w:rPr>
      </w:pPr>
    </w:p>
    <w:p w14:paraId="09347D74" w14:textId="77777777" w:rsidR="002D0371" w:rsidRPr="00552D43" w:rsidRDefault="002D0371" w:rsidP="009578C7">
      <w:pPr>
        <w:pStyle w:val="ListParagraph"/>
        <w:numPr>
          <w:ilvl w:val="0"/>
          <w:numId w:val="42"/>
        </w:numPr>
        <w:spacing w:line="276" w:lineRule="auto"/>
        <w:jc w:val="both"/>
        <w:rPr>
          <w:rFonts w:cs="Arial"/>
          <w:i/>
          <w:sz w:val="22"/>
          <w:szCs w:val="22"/>
        </w:rPr>
      </w:pPr>
      <w:r w:rsidRPr="00552D43">
        <w:rPr>
          <w:rFonts w:cs="Arial"/>
          <w:i/>
          <w:sz w:val="22"/>
          <w:szCs w:val="22"/>
        </w:rPr>
        <w:t>Presentation of work:  You should use the template provided to present your development plan. Bo</w:t>
      </w:r>
      <w:r w:rsidR="009578C7" w:rsidRPr="00552D43">
        <w:rPr>
          <w:rFonts w:cs="Arial"/>
          <w:i/>
          <w:sz w:val="22"/>
          <w:szCs w:val="22"/>
        </w:rPr>
        <w:t>th the plan and video should be</w:t>
      </w:r>
      <w:r w:rsidRPr="00552D43">
        <w:rPr>
          <w:rFonts w:cs="Arial"/>
          <w:i/>
          <w:sz w:val="22"/>
          <w:szCs w:val="22"/>
        </w:rPr>
        <w:t xml:space="preserve"> presented </w:t>
      </w:r>
      <w:r w:rsidR="009578C7" w:rsidRPr="00552D43">
        <w:rPr>
          <w:rFonts w:cs="Arial"/>
          <w:i/>
          <w:sz w:val="22"/>
          <w:szCs w:val="22"/>
        </w:rPr>
        <w:t>professionally using UK English</w:t>
      </w:r>
    </w:p>
    <w:p w14:paraId="6048DB32"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Focus only on the tasks set in the assignment.</w:t>
      </w:r>
    </w:p>
    <w:p w14:paraId="24C1799B"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Length: 3 minute video and 600 words +/- 10% (5 marks will be deducted from the overall mark where the word count is exceeded).</w:t>
      </w:r>
    </w:p>
    <w:p w14:paraId="1CFDB40F" w14:textId="77777777" w:rsidR="009578C7" w:rsidRPr="00552D43" w:rsidRDefault="009578C7" w:rsidP="009578C7">
      <w:pPr>
        <w:numPr>
          <w:ilvl w:val="0"/>
          <w:numId w:val="24"/>
        </w:numPr>
        <w:spacing w:line="240" w:lineRule="auto"/>
        <w:jc w:val="both"/>
        <w:rPr>
          <w:rFonts w:cs="Arial"/>
          <w:b/>
          <w:i/>
          <w:sz w:val="22"/>
          <w:szCs w:val="22"/>
        </w:rPr>
      </w:pPr>
      <w:r w:rsidRPr="00552D43">
        <w:rPr>
          <w:rFonts w:cs="Arial"/>
          <w:i/>
          <w:sz w:val="22"/>
          <w:szCs w:val="22"/>
        </w:rPr>
        <w:t xml:space="preserve">Use Grammarly to check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4"/>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4" w:name="_Toc48728708"/>
            <w:r w:rsidRPr="00995D51">
              <w:t>GENERIC ASSESSMENT CRITERIA</w:t>
            </w:r>
            <w:bookmarkEnd w:id="2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D6084" w14:textId="77777777" w:rsidR="00CC098D" w:rsidRDefault="00CC098D">
      <w:r>
        <w:separator/>
      </w:r>
    </w:p>
  </w:endnote>
  <w:endnote w:type="continuationSeparator" w:id="0">
    <w:p w14:paraId="3743D7FA" w14:textId="77777777" w:rsidR="00CC098D" w:rsidRDefault="00CC0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52B43" w14:textId="18DC13DD"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D0319">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D0319">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7D5B" w14:textId="2C3FFD68"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D0319">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D0319">
      <w:rPr>
        <w:b/>
        <w:noProof/>
      </w:rPr>
      <w:t>24</w:t>
    </w:r>
    <w:r>
      <w:rPr>
        <w:b/>
        <w:szCs w:val="24"/>
      </w:rPr>
      <w:fldChar w:fldCharType="end"/>
    </w:r>
  </w:p>
  <w:p w14:paraId="5ABF93C4"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5E093" w14:textId="77777777" w:rsidR="00220B70" w:rsidRDefault="00220B70">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240B" w14:textId="77777777" w:rsidR="00CC098D" w:rsidRDefault="00CC098D">
      <w:r>
        <w:separator/>
      </w:r>
    </w:p>
  </w:footnote>
  <w:footnote w:type="continuationSeparator" w:id="0">
    <w:p w14:paraId="1053BC56" w14:textId="77777777" w:rsidR="00CC098D" w:rsidRDefault="00CC0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950A8" w14:textId="3EF2E706" w:rsidR="000E6FE3" w:rsidRDefault="000E6FE3">
    <w:pPr>
      <w:pStyle w:val="Header"/>
    </w:pPr>
    <w:r>
      <w:rPr>
        <w:noProof/>
      </w:rPr>
      <w:drawing>
        <wp:inline distT="0" distB="0" distL="0" distR="0" wp14:anchorId="0795A720" wp14:editId="5EAAD5BA">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CC07925"/>
    <w:multiLevelType w:val="hybridMultilevel"/>
    <w:tmpl w:val="5484AF5C"/>
    <w:numStyleLink w:val="ImportedStyle19"/>
  </w:abstractNum>
  <w:abstractNum w:abstractNumId="18"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36"/>
  </w:num>
  <w:num w:numId="3">
    <w:abstractNumId w:val="35"/>
  </w:num>
  <w:num w:numId="4">
    <w:abstractNumId w:val="32"/>
  </w:num>
  <w:num w:numId="5">
    <w:abstractNumId w:val="10"/>
  </w:num>
  <w:num w:numId="6">
    <w:abstractNumId w:val="4"/>
  </w:num>
  <w:num w:numId="7">
    <w:abstractNumId w:val="29"/>
  </w:num>
  <w:num w:numId="8">
    <w:abstractNumId w:val="29"/>
    <w:lvlOverride w:ilvl="0">
      <w:lvl w:ilvl="0" w:tplc="B7DCEE8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456FA7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4EEE9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59AD8D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DBE04A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2F053E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F92ADF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B40640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5D4134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7"/>
  </w:num>
  <w:num w:numId="11">
    <w:abstractNumId w:val="12"/>
    <w:lvlOverride w:ilvl="0">
      <w:lvl w:ilvl="0" w:tplc="49D875C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500E7F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2DE11B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C5C4DB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E8298C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F10926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F90BBF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1CA37A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868C22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B7DCEE8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456FA7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4EEE9F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59AD8D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DBE04A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2F053E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F92ADF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B40640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5D4134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6"/>
  </w:num>
  <w:num w:numId="19">
    <w:abstractNumId w:val="38"/>
  </w:num>
  <w:num w:numId="20">
    <w:abstractNumId w:val="31"/>
  </w:num>
  <w:num w:numId="21">
    <w:abstractNumId w:val="11"/>
  </w:num>
  <w:num w:numId="22">
    <w:abstractNumId w:val="27"/>
  </w:num>
  <w:num w:numId="23">
    <w:abstractNumId w:val="25"/>
  </w:num>
  <w:num w:numId="24">
    <w:abstractNumId w:val="8"/>
  </w:num>
  <w:num w:numId="25">
    <w:abstractNumId w:val="15"/>
  </w:num>
  <w:num w:numId="26">
    <w:abstractNumId w:val="1"/>
  </w:num>
  <w:num w:numId="27">
    <w:abstractNumId w:val="30"/>
  </w:num>
  <w:num w:numId="28">
    <w:abstractNumId w:val="33"/>
  </w:num>
  <w:num w:numId="29">
    <w:abstractNumId w:val="26"/>
  </w:num>
  <w:num w:numId="30">
    <w:abstractNumId w:val="22"/>
  </w:num>
  <w:num w:numId="31">
    <w:abstractNumId w:val="37"/>
  </w:num>
  <w:num w:numId="32">
    <w:abstractNumId w:val="14"/>
  </w:num>
  <w:num w:numId="33">
    <w:abstractNumId w:val="13"/>
  </w:num>
  <w:num w:numId="34">
    <w:abstractNumId w:val="39"/>
  </w:num>
  <w:num w:numId="35">
    <w:abstractNumId w:val="7"/>
  </w:num>
  <w:num w:numId="36">
    <w:abstractNumId w:val="3"/>
  </w:num>
  <w:num w:numId="37">
    <w:abstractNumId w:val="21"/>
  </w:num>
  <w:num w:numId="38">
    <w:abstractNumId w:val="9"/>
  </w:num>
  <w:num w:numId="39">
    <w:abstractNumId w:val="23"/>
  </w:num>
  <w:num w:numId="40">
    <w:abstractNumId w:val="34"/>
  </w:num>
  <w:num w:numId="41">
    <w:abstractNumId w:val="18"/>
  </w:num>
  <w:num w:numId="42">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DE6"/>
    <w:rsid w:val="002732DB"/>
    <w:rsid w:val="00273FEE"/>
    <w:rsid w:val="002749E9"/>
    <w:rsid w:val="0028204E"/>
    <w:rsid w:val="0028591B"/>
    <w:rsid w:val="00287808"/>
    <w:rsid w:val="00291841"/>
    <w:rsid w:val="002930A4"/>
    <w:rsid w:val="002A1901"/>
    <w:rsid w:val="002A40A3"/>
    <w:rsid w:val="002A458C"/>
    <w:rsid w:val="002A7F63"/>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1524"/>
    <w:rsid w:val="00413139"/>
    <w:rsid w:val="00423934"/>
    <w:rsid w:val="00426244"/>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230E0"/>
    <w:rsid w:val="00E236EB"/>
    <w:rsid w:val="00E23C08"/>
    <w:rsid w:val="00E470FD"/>
    <w:rsid w:val="00E51AAC"/>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550e0b3d-7eb6-4482-88b2-ccad92eb760b"/>
    <ds:schemaRef ds:uri="http://www.w3.org/XML/1998/namespace"/>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F342CD-B2CC-4A9A-90B7-5F71E537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24</Pages>
  <Words>5436</Words>
  <Characters>30987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Julie Hayward</cp:lastModifiedBy>
  <cp:revision>2</cp:revision>
  <cp:lastPrinted>2016-09-14T10:22:00Z</cp:lastPrinted>
  <dcterms:created xsi:type="dcterms:W3CDTF">2020-09-15T09:19:00Z</dcterms:created>
  <dcterms:modified xsi:type="dcterms:W3CDTF">2020-09-15T09:19:00Z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