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87D4F9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141E943" wp14:editId="589E5135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E5293F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14:paraId="06023A97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5588D89D" w14:textId="77777777" w:rsidTr="009E4559">
        <w:tc>
          <w:tcPr>
            <w:tcW w:w="9922" w:type="dxa"/>
            <w:shd w:val="clear" w:color="auto" w:fill="C0C0C0"/>
          </w:tcPr>
          <w:p w14:paraId="1E8E5613" w14:textId="77777777" w:rsidR="00681FA9" w:rsidRPr="00A406E5" w:rsidRDefault="00367C88" w:rsidP="00553B4B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7DEAE456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77B58957" w14:textId="77777777" w:rsidTr="008F1308">
        <w:tc>
          <w:tcPr>
            <w:tcW w:w="2093" w:type="dxa"/>
            <w:shd w:val="pct15" w:color="auto" w:fill="auto"/>
          </w:tcPr>
          <w:p w14:paraId="3746A743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2C8B7E19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7E7146DE" w14:textId="77777777"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5AB89EEB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598090B9" w14:textId="77777777" w:rsidTr="00A406E5">
        <w:tc>
          <w:tcPr>
            <w:tcW w:w="2093" w:type="dxa"/>
            <w:shd w:val="pct15" w:color="auto" w:fill="auto"/>
          </w:tcPr>
          <w:p w14:paraId="0A62C4FF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A2C1DD1" w14:textId="77FF9D6B" w:rsidR="00DB116D" w:rsidRPr="00A406E5" w:rsidRDefault="008E359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</w:t>
            </w:r>
            <w:r w:rsidR="00F50595">
              <w:rPr>
                <w:rFonts w:ascii="Arial" w:hAnsi="Arial" w:cs="Arial"/>
                <w:b/>
                <w:sz w:val="22"/>
                <w:szCs w:val="22"/>
              </w:rPr>
              <w:t>A Addysg Gynradd gyda SAC</w:t>
            </w:r>
          </w:p>
        </w:tc>
      </w:tr>
      <w:tr w:rsidR="008F1308" w:rsidRPr="00A406E5" w14:paraId="1E1331E6" w14:textId="77777777" w:rsidTr="00866A6D">
        <w:tc>
          <w:tcPr>
            <w:tcW w:w="2093" w:type="dxa"/>
            <w:shd w:val="pct15" w:color="auto" w:fill="auto"/>
          </w:tcPr>
          <w:p w14:paraId="343CF315" w14:textId="77777777" w:rsidR="008F1308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2146395C" w14:textId="72D4DE70" w:rsidR="008F1308" w:rsidRPr="00A406E5" w:rsidRDefault="008E359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Y G</w:t>
            </w:r>
            <w:r w:rsidR="001D6DC0">
              <w:rPr>
                <w:rFonts w:ascii="Arial" w:hAnsi="Arial" w:cs="Arial"/>
                <w:b/>
                <w:sz w:val="22"/>
                <w:szCs w:val="22"/>
              </w:rPr>
              <w:t>ymraeg mewn Arfer Proffesiynol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3</w:t>
            </w:r>
          </w:p>
        </w:tc>
      </w:tr>
      <w:tr w:rsidR="00B84B5B" w:rsidRPr="00A406E5" w14:paraId="1E1A0EF0" w14:textId="77777777" w:rsidTr="008F1308">
        <w:tc>
          <w:tcPr>
            <w:tcW w:w="2093" w:type="dxa"/>
            <w:shd w:val="pct15" w:color="auto" w:fill="auto"/>
          </w:tcPr>
          <w:p w14:paraId="616E163A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57578875" w14:textId="442A956B" w:rsidR="00B84B5B" w:rsidRPr="00A406E5" w:rsidRDefault="001D6DC0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ECAD60</w:t>
            </w:r>
            <w:r w:rsidR="008E359D">
              <w:rPr>
                <w:rFonts w:ascii="Arial" w:hAnsi="Arial" w:cs="Arial"/>
                <w:b/>
                <w:sz w:val="22"/>
                <w:szCs w:val="22"/>
              </w:rPr>
              <w:t>22</w:t>
            </w:r>
          </w:p>
        </w:tc>
        <w:tc>
          <w:tcPr>
            <w:tcW w:w="2268" w:type="dxa"/>
            <w:shd w:val="clear" w:color="auto" w:fill="D9D9D9"/>
          </w:tcPr>
          <w:p w14:paraId="541AE517" w14:textId="77777777" w:rsidR="00B84B5B" w:rsidRPr="004D5E9B" w:rsidRDefault="00367C88" w:rsidP="00553B4B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26D39579" w14:textId="73C0683D" w:rsidR="00B84B5B" w:rsidRPr="00A406E5" w:rsidRDefault="001D6DC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50%</w:t>
            </w:r>
          </w:p>
        </w:tc>
      </w:tr>
      <w:tr w:rsidR="00DB116D" w:rsidRPr="00A406E5" w14:paraId="7570142B" w14:textId="77777777" w:rsidTr="008F1308">
        <w:tc>
          <w:tcPr>
            <w:tcW w:w="2093" w:type="dxa"/>
            <w:shd w:val="pct15" w:color="auto" w:fill="auto"/>
          </w:tcPr>
          <w:p w14:paraId="68BBC7B4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06E93F47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/>
          </w:tcPr>
          <w:p w14:paraId="3D2D3613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0A8041FC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17B36C60" w14:textId="77777777" w:rsidTr="008F1308">
        <w:tc>
          <w:tcPr>
            <w:tcW w:w="2093" w:type="dxa"/>
            <w:shd w:val="pct15" w:color="auto" w:fill="auto"/>
          </w:tcPr>
          <w:p w14:paraId="67C2BB97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34A3875E" w14:textId="381457CF" w:rsidR="00DB116D" w:rsidRPr="00A406E5" w:rsidRDefault="001D6DC0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05BFA">
              <w:rPr>
                <w:rFonts w:ascii="Arial" w:hAnsi="Arial" w:cs="Arial"/>
                <w:sz w:val="22"/>
                <w:szCs w:val="22"/>
                <w:lang w:val="cy-GB"/>
              </w:rPr>
              <w:t>Cyflwyniad Llafar – Micro-wers</w:t>
            </w:r>
          </w:p>
        </w:tc>
        <w:tc>
          <w:tcPr>
            <w:tcW w:w="2268" w:type="dxa"/>
            <w:shd w:val="pct15" w:color="auto" w:fill="auto"/>
          </w:tcPr>
          <w:p w14:paraId="008CF021" w14:textId="77777777"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39E4C056" w14:textId="08BFEF09" w:rsidR="00DB116D" w:rsidRPr="00A406E5" w:rsidRDefault="001D6DC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 munud</w:t>
            </w:r>
          </w:p>
        </w:tc>
      </w:tr>
      <w:tr w:rsidR="00B84B5B" w:rsidRPr="00A406E5" w14:paraId="5CB49CC4" w14:textId="77777777" w:rsidTr="008F1308">
        <w:tc>
          <w:tcPr>
            <w:tcW w:w="2093" w:type="dxa"/>
            <w:shd w:val="pct15" w:color="auto" w:fill="auto"/>
          </w:tcPr>
          <w:p w14:paraId="5951689A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2326D1F6" w14:textId="27879405" w:rsidR="00B84B5B" w:rsidRPr="00A406E5" w:rsidRDefault="008E359D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14eg Mawrth 2025</w:t>
            </w:r>
          </w:p>
        </w:tc>
        <w:tc>
          <w:tcPr>
            <w:tcW w:w="2268" w:type="dxa"/>
            <w:shd w:val="pct15" w:color="auto" w:fill="auto"/>
          </w:tcPr>
          <w:p w14:paraId="23518111" w14:textId="77777777"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08D13395" w14:textId="4306DAC1" w:rsidR="00B84B5B" w:rsidRPr="00A406E5" w:rsidRDefault="008E359D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11eg Ebrill 2025</w:t>
            </w:r>
          </w:p>
        </w:tc>
      </w:tr>
      <w:tr w:rsidR="00152E9D" w:rsidRPr="00E6629A" w14:paraId="051733D2" w14:textId="77777777" w:rsidTr="00A406E5">
        <w:tc>
          <w:tcPr>
            <w:tcW w:w="2093" w:type="dxa"/>
            <w:shd w:val="pct15" w:color="auto" w:fill="auto"/>
          </w:tcPr>
          <w:p w14:paraId="17EEE98A" w14:textId="77777777" w:rsidR="00152E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438220E9" w14:textId="77777777" w:rsidR="00A406E5" w:rsidRPr="00A406E5" w:rsidRDefault="00367C88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723552F3" w14:textId="77777777" w:rsidR="00A406E5" w:rsidRPr="00A406E5" w:rsidRDefault="00367C88" w:rsidP="009E455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A176133" w14:textId="77777777" w:rsidR="007F34F8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7F34F8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380825ED" w14:textId="358A06D3" w:rsidR="007F34F8" w:rsidRPr="00D0776C" w:rsidRDefault="007F34F8" w:rsidP="007F34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4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14:paraId="02BC18FC" w14:textId="2BA3B4B7" w:rsidR="00A406E5" w:rsidRPr="007F34F8" w:rsidRDefault="007F34F8" w:rsidP="007F34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  <w:r w:rsidR="00367C88"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A406E5" w:rsidRPr="00A406E5" w14:paraId="6CD5FFFA" w14:textId="77777777" w:rsidTr="00A406E5">
        <w:tc>
          <w:tcPr>
            <w:tcW w:w="2093" w:type="dxa"/>
            <w:shd w:val="pct15" w:color="auto" w:fill="auto"/>
          </w:tcPr>
          <w:p w14:paraId="662BC293" w14:textId="77777777" w:rsidR="00A406E5" w:rsidRPr="00A406E5" w:rsidRDefault="00367C88" w:rsidP="00553B4B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7D47695" w14:textId="77777777" w:rsidR="00A406E5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0CEB14E9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18DF8F9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E95497E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303122DE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E6629A" w14:paraId="41ACC62B" w14:textId="77777777" w:rsidTr="00A406E5">
        <w:tc>
          <w:tcPr>
            <w:tcW w:w="9747" w:type="dxa"/>
            <w:shd w:val="pct10" w:color="auto" w:fill="auto"/>
          </w:tcPr>
          <w:p w14:paraId="68136C0C" w14:textId="77777777" w:rsidR="00C01A3F" w:rsidRPr="007F34F8" w:rsidRDefault="00367C88" w:rsidP="00273FEE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7F34F8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</w:p>
          <w:p w14:paraId="4C24FA8D" w14:textId="77777777" w:rsidR="00C01A3F" w:rsidRPr="007F34F8" w:rsidRDefault="00367C88" w:rsidP="00553B4B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E6629A" w14:paraId="01ED85F6" w14:textId="77777777" w:rsidTr="00A406E5">
        <w:tc>
          <w:tcPr>
            <w:tcW w:w="9747" w:type="dxa"/>
          </w:tcPr>
          <w:p w14:paraId="003DBE81" w14:textId="77777777" w:rsidR="001D6DC0" w:rsidRPr="00705BFA" w:rsidRDefault="001D6DC0" w:rsidP="001D6DC0">
            <w:pPr>
              <w:numPr>
                <w:ilvl w:val="0"/>
                <w:numId w:val="17"/>
              </w:numPr>
              <w:spacing w:after="240"/>
              <w:jc w:val="both"/>
              <w:textAlignment w:val="baseline"/>
              <w:rPr>
                <w:rFonts w:ascii="Arial" w:hAnsi="Arial" w:cs="Arial"/>
                <w:lang w:val="cy-GB"/>
              </w:rPr>
            </w:pPr>
            <w:r w:rsidRPr="00705BFA">
              <w:rPr>
                <w:rFonts w:ascii="Arial" w:hAnsi="Arial" w:cs="Arial"/>
                <w:lang w:val="cy-GB"/>
              </w:rPr>
              <w:t xml:space="preserve">dangos hyder wrth fynegi eu hunain ar lafar ac yn ysgrifenedig gan ddefnyddio ystod o batrymau priodol a chywir, yn unol â’u lefel hyfedredd, wrth gyflwyno gwersi trawsgwricwlaidd ar gyfer y sector cynradd / uwchradd cyfrwng Saesneg a/neu’r sector cynradd / uwchradd cyfrwng Cymraeg;  </w:t>
            </w:r>
          </w:p>
          <w:p w14:paraId="5BC21C20" w14:textId="77777777" w:rsidR="001D6DC0" w:rsidRPr="00705BFA" w:rsidRDefault="001D6DC0" w:rsidP="001D6DC0">
            <w:pPr>
              <w:numPr>
                <w:ilvl w:val="0"/>
                <w:numId w:val="17"/>
              </w:numPr>
              <w:spacing w:after="240"/>
              <w:jc w:val="both"/>
              <w:textAlignment w:val="baseline"/>
              <w:rPr>
                <w:rFonts w:ascii="Arial" w:hAnsi="Arial" w:cs="Arial"/>
                <w:lang w:val="cy-GB"/>
              </w:rPr>
            </w:pPr>
            <w:r w:rsidRPr="00705BFA">
              <w:rPr>
                <w:rFonts w:ascii="Arial" w:hAnsi="Arial" w:cs="Arial"/>
                <w:lang w:val="cy-GB"/>
              </w:rPr>
              <w:t>datblygu, addasu a mireinio deunyddiau ac adnoddau addysgu gan ddefnyddio ystod ehangach o batrymau priodol a geirfa berthnasol;</w:t>
            </w:r>
          </w:p>
          <w:p w14:paraId="40BDD97C" w14:textId="77777777" w:rsidR="001D6DC0" w:rsidRPr="00705BFA" w:rsidRDefault="001D6DC0" w:rsidP="001D6DC0">
            <w:pPr>
              <w:numPr>
                <w:ilvl w:val="0"/>
                <w:numId w:val="17"/>
              </w:numPr>
              <w:spacing w:after="240"/>
              <w:jc w:val="both"/>
              <w:textAlignment w:val="baseline"/>
              <w:rPr>
                <w:rFonts w:ascii="Arial" w:hAnsi="Arial" w:cs="Arial"/>
                <w:lang w:val="cy-GB"/>
              </w:rPr>
            </w:pPr>
            <w:r w:rsidRPr="00705BFA">
              <w:rPr>
                <w:rFonts w:ascii="Arial" w:hAnsi="Arial" w:cs="Arial"/>
                <w:lang w:val="cy-GB"/>
              </w:rPr>
              <w:t>cymhwyso gwybodaeth a dangos dealltwriaeth fanwl o fethodolegau addysgu Cymraeg gwahanol yn eu gwersi i ddatblygu iaith ac ennyn datblygiad ieithyddol dysgwyr yn y dosbarth;</w:t>
            </w:r>
          </w:p>
          <w:p w14:paraId="0A2B009A" w14:textId="108DBE1B" w:rsidR="00C01A3F" w:rsidRPr="001D6DC0" w:rsidRDefault="001D6DC0" w:rsidP="00A85BFE">
            <w:pPr>
              <w:numPr>
                <w:ilvl w:val="0"/>
                <w:numId w:val="17"/>
              </w:numPr>
              <w:spacing w:after="240"/>
              <w:jc w:val="both"/>
              <w:textAlignment w:val="baseline"/>
              <w:rPr>
                <w:rFonts w:ascii="Arial" w:hAnsi="Arial" w:cs="Arial"/>
                <w:lang w:val="cy-GB"/>
              </w:rPr>
            </w:pPr>
            <w:r w:rsidRPr="00705BFA">
              <w:rPr>
                <w:rFonts w:ascii="Arial" w:hAnsi="Arial" w:cs="Arial"/>
                <w:lang w:val="cy-GB"/>
              </w:rPr>
              <w:t xml:space="preserve">gwerthuso’n feirniadol eu sesiynau addysgu a’u hadnoddau addysgu. </w:t>
            </w:r>
          </w:p>
          <w:p w14:paraId="2EC2CADE" w14:textId="77777777" w:rsidR="00C01A3F" w:rsidRPr="007F34F8" w:rsidRDefault="00C01A3F" w:rsidP="004D5E9B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</w:tbl>
    <w:p w14:paraId="1038E3A5" w14:textId="77777777" w:rsidR="00C01A3F" w:rsidRPr="007F34F8" w:rsidRDefault="00C01A3F" w:rsidP="00BA1176">
      <w:pPr>
        <w:rPr>
          <w:rFonts w:ascii="Arial" w:hAnsi="Arial" w:cs="Arial"/>
          <w:b/>
          <w:lang w:val="es-ES"/>
        </w:rPr>
      </w:pPr>
    </w:p>
    <w:p w14:paraId="7181EA09" w14:textId="77777777" w:rsidR="00C01A3F" w:rsidRPr="007F34F8" w:rsidRDefault="00C01A3F" w:rsidP="00BA1176">
      <w:pPr>
        <w:rPr>
          <w:rFonts w:ascii="Arial" w:hAnsi="Arial" w:cs="Arial"/>
          <w:b/>
          <w:lang w:val="es-ES"/>
        </w:rPr>
      </w:pPr>
    </w:p>
    <w:p w14:paraId="1FFC5BD9" w14:textId="77777777" w:rsidR="0028204E" w:rsidRPr="007F34F8" w:rsidRDefault="0028204E" w:rsidP="00BA1176">
      <w:pPr>
        <w:rPr>
          <w:rFonts w:ascii="Arial" w:hAnsi="Arial" w:cs="Arial"/>
          <w:b/>
          <w:lang w:val="es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0627C556" w14:textId="77777777" w:rsidTr="009E4559">
        <w:tc>
          <w:tcPr>
            <w:tcW w:w="9781" w:type="dxa"/>
            <w:shd w:val="clear" w:color="auto" w:fill="C0C0C0"/>
          </w:tcPr>
          <w:p w14:paraId="2F5C61FC" w14:textId="77777777" w:rsidR="005969E2" w:rsidRPr="00A406E5" w:rsidRDefault="00933F10" w:rsidP="00553B4B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7F34F8">
              <w:rPr>
                <w:rFonts w:ascii="Arial" w:hAnsi="Arial" w:cs="Arial"/>
                <w:sz w:val="32"/>
                <w:lang w:val="es-ES"/>
              </w:rPr>
              <w:br w:type="page"/>
            </w:r>
            <w:r w:rsidR="00367C88" w:rsidRPr="009E4559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3ECA1DFA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1F3B206A" w14:textId="773C0AC4" w:rsidR="001D6DC0" w:rsidRPr="001D6DC0" w:rsidRDefault="001D6DC0" w:rsidP="001D6DC0">
      <w:pPr>
        <w:ind w:left="720"/>
        <w:rPr>
          <w:rFonts w:ascii="Arial" w:hAnsi="Arial" w:cs="Arial"/>
          <w:sz w:val="24"/>
          <w:szCs w:val="24"/>
        </w:rPr>
      </w:pPr>
      <w:bookmarkStart w:id="0" w:name="_Hlk157420541"/>
      <w:r>
        <w:rPr>
          <w:rFonts w:ascii="Arial" w:hAnsi="Arial" w:cs="Arial"/>
          <w:sz w:val="24"/>
          <w:szCs w:val="24"/>
        </w:rPr>
        <w:t xml:space="preserve">Recordiwch wers feicro tua 10 munud o hyd sy’n arddangos eich gallu i gymhwyso eich dealltwriaeth o fethodolegau caffael iaith yn eich gwersi. </w:t>
      </w:r>
    </w:p>
    <w:p w14:paraId="3F5FCEFA" w14:textId="77777777" w:rsidR="001D6DC0" w:rsidRDefault="001D6DC0" w:rsidP="00E6629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</w:p>
    <w:p w14:paraId="143845C8" w14:textId="3A573A2E" w:rsidR="00E6629A" w:rsidRDefault="00E6629A" w:rsidP="00E6629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r w:rsidRPr="00C573A3">
        <w:rPr>
          <w:rFonts w:ascii="Arial" w:hAnsi="Arial" w:cs="Arial"/>
          <w:sz w:val="22"/>
          <w:szCs w:val="22"/>
          <w:lang w:val="cy-GB"/>
        </w:rPr>
        <w:t xml:space="preserve">Defnyddio Deallusrwydd Artiffisial Cynhyrchiol mewn Asesiadau </w:t>
      </w:r>
    </w:p>
    <w:p w14:paraId="4DD9D782" w14:textId="77777777" w:rsidR="00E6629A" w:rsidRPr="00C573A3" w:rsidRDefault="00E6629A" w:rsidP="00E6629A">
      <w:pPr>
        <w:ind w:left="284"/>
        <w:rPr>
          <w:rFonts w:ascii="Arial" w:eastAsia="Calibri" w:hAnsi="Arial" w:cs="Arial"/>
          <w:lang w:val="cy-GB"/>
        </w:rPr>
      </w:pPr>
      <w:r w:rsidRPr="00C573A3">
        <w:rPr>
          <w:rFonts w:ascii="Arial" w:eastAsia="Calibri" w:hAnsi="Arial" w:cs="Arial"/>
          <w:lang w:val="cy-GB"/>
        </w:rPr>
        <w:t xml:space="preserve">(Y darlithydd i ddynodi </w:t>
      </w:r>
      <w:r>
        <w:rPr>
          <w:rFonts w:ascii="Arial" w:eastAsia="Calibri" w:hAnsi="Arial" w:cs="Arial"/>
          <w:lang w:val="cy-GB"/>
        </w:rPr>
        <w:t xml:space="preserve">Gallwch/Na allwch </w:t>
      </w:r>
      <w:r w:rsidRPr="00C573A3">
        <w:rPr>
          <w:rFonts w:ascii="Arial" w:eastAsia="Calibri" w:hAnsi="Arial" w:cs="Arial"/>
          <w:lang w:val="cy-GB"/>
        </w:rPr>
        <w:t xml:space="preserve">neu </w:t>
      </w:r>
      <w:r>
        <w:rPr>
          <w:rFonts w:ascii="Arial" w:eastAsia="Calibri" w:hAnsi="Arial" w:cs="Arial"/>
          <w:lang w:val="cy-GB"/>
        </w:rPr>
        <w:t>Gywir/Anghywir</w:t>
      </w:r>
      <w:r w:rsidRPr="00C573A3">
        <w:rPr>
          <w:rFonts w:ascii="Arial" w:eastAsia="Calibri" w:hAnsi="Arial" w:cs="Arial"/>
          <w:lang w:val="cy-GB"/>
        </w:rPr>
        <w:t xml:space="preserve"> yn erbyn pob elfen)</w:t>
      </w:r>
    </w:p>
    <w:p w14:paraId="392D6580" w14:textId="77777777" w:rsidR="00E6629A" w:rsidRPr="00E6629A" w:rsidRDefault="00E6629A" w:rsidP="00E6629A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0" w:type="auto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E6629A" w:rsidRPr="00C573A3" w14:paraId="14FE5E05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1D9BC016" w14:textId="77777777" w:rsidR="00E6629A" w:rsidRPr="00C573A3" w:rsidRDefault="00E6629A" w:rsidP="000E3CFB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B24C4A2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i’ch cefnogi wrth ymchwilio, yn cynnwys chwilio am lyfryddiaeth, defnyddio offer i grynhoi, cymharu deunyddiau a’u dadansoddi. </w:t>
            </w:r>
          </w:p>
        </w:tc>
        <w:tc>
          <w:tcPr>
            <w:tcW w:w="1559" w:type="dxa"/>
          </w:tcPr>
          <w:p w14:paraId="4C988757" w14:textId="0D4DAE66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D6DC0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128D04A0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6F736CE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E6629A" w:rsidRPr="00C573A3" w14:paraId="6434EE7A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7D69AFD8" w14:textId="77777777" w:rsidR="00E6629A" w:rsidRPr="00C573A3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A8BDCFD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14:paraId="42A9C8ED" w14:textId="3A46D025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D6DC0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068DFEF9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07B45E4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E6629A" w:rsidRPr="00C573A3" w14:paraId="1755EF0F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5DADB66E" w14:textId="77777777" w:rsidR="00E6629A" w:rsidRPr="00C573A3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6C3C7A51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wirio eich testun/creadigaeth eich hun am wallau gramadegol a chystrawennol, yn cynnwys aralleirio eich gwaith eich hun o fewn safonau penodol.</w:t>
            </w:r>
          </w:p>
        </w:tc>
        <w:tc>
          <w:tcPr>
            <w:tcW w:w="1559" w:type="dxa"/>
          </w:tcPr>
          <w:p w14:paraId="672D65E4" w14:textId="56D26E70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D6DC0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53AACE65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ABCC81D" w14:textId="08538872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6DC0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E6629A" w:rsidRPr="00C573A3" w14:paraId="5AE28640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56C0C2DA" w14:textId="77777777" w:rsidR="00E6629A" w:rsidRPr="00C573A3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3C000C13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68DBF770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59B068EA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FB5C20E" w14:textId="4EA95FF6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D6DC0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E6629A" w:rsidRPr="00C573A3" w14:paraId="78F6EF98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3F45260F" w14:textId="77777777" w:rsidR="00E6629A" w:rsidRPr="00C573A3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AD1DB00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</w:tcPr>
          <w:p w14:paraId="3FCB68C4" w14:textId="0BC05CB0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D6DC0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797EF1E7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6132ECB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E6629A" w:rsidRPr="00C573A3" w14:paraId="0595EFCB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34528FDB" w14:textId="77777777" w:rsidR="00E6629A" w:rsidRPr="00C573A3" w:rsidRDefault="00E6629A" w:rsidP="000E3CFB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E65A54A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7C82F4D3" w14:textId="540DC75E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D6DC0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46F746E7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767D653" w14:textId="322BA67C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D6DC0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E6629A" w:rsidRPr="00C573A3" w14:paraId="61BFBE3C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641CF6B7" w14:textId="77777777" w:rsidR="00E6629A" w:rsidRPr="00C573A3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631BE9F" w14:textId="77777777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7D6AA210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Cywir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704392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7ED84AE0" w14:textId="77777777" w:rsidR="00E6629A" w:rsidRPr="00367924" w:rsidRDefault="00E662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ABD785F" w14:textId="17546309" w:rsidR="00E6629A" w:rsidRPr="00367924" w:rsidRDefault="00E662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Anghywir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1D6DC0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bookmarkEnd w:id="0"/>
    </w:tbl>
    <w:p w14:paraId="13F1E8F4" w14:textId="77777777" w:rsidR="00E6629A" w:rsidRPr="00C573A3" w:rsidRDefault="00E6629A" w:rsidP="00E6629A">
      <w:pPr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4282945C" w14:textId="77777777" w:rsidR="00E6629A" w:rsidRPr="00C573A3" w:rsidRDefault="00E6629A" w:rsidP="00E6629A">
      <w:pPr>
        <w:ind w:left="720"/>
        <w:rPr>
          <w:rFonts w:ascii="Arial" w:hAnsi="Arial" w:cs="Arial"/>
          <w:sz w:val="22"/>
          <w:szCs w:val="22"/>
        </w:rPr>
      </w:pPr>
    </w:p>
    <w:p w14:paraId="6AECE053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1C66CE8F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F0F07E9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EAF45D1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5164A67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3312569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F751EBD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B28FA38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E143413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81E8EF4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75ED626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C4A296D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4240839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55C5370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1F9DCA3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099210B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398ECFD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CC886F1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13EDAE0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0395021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1C3CDD1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FBB9DDF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BA450C6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9BB90D3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p w14:paraId="1BAFC0C7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14:paraId="408348C4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078B6312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0964512E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688B088E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38D42E4A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3F00ACA4" w14:textId="77777777"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14:paraId="17EBEEAA" w14:textId="77777777" w:rsidR="00A85BFE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14:paraId="512FB67D" w14:textId="77777777" w:rsidR="00A85BFE" w:rsidRDefault="00A85B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2E78C53C" w14:textId="77777777"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4DB2CFE2" w14:textId="77777777" w:rsidTr="009E4559">
        <w:trPr>
          <w:trHeight w:val="414"/>
        </w:trPr>
        <w:tc>
          <w:tcPr>
            <w:tcW w:w="10670" w:type="dxa"/>
            <w:shd w:val="clear" w:color="auto" w:fill="D9D9D9"/>
          </w:tcPr>
          <w:p w14:paraId="6A3350E2" w14:textId="77777777" w:rsidR="00D22D9C" w:rsidRPr="00A406E5" w:rsidRDefault="00367C88" w:rsidP="00553B4B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5FDDEC83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5FC74E81" w14:textId="77777777" w:rsidR="00D22D9C" w:rsidRDefault="00367C88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9E455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7C1BA0CC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4AF4AE91" w14:textId="77777777"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27D9BF47" w14:textId="77777777" w:rsidR="00D22D9C" w:rsidRPr="00A406E5" w:rsidRDefault="00367C88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i </w:t>
      </w:r>
      <w:r w:rsidRPr="009E4559">
        <w:rPr>
          <w:rFonts w:ascii="Arial" w:hAnsi="Arial" w:cs="Arial"/>
          <w:i/>
          <w:sz w:val="22"/>
          <w:szCs w:val="22"/>
          <w:lang w:val="cy-GB"/>
        </w:rPr>
        <w:t>ystod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9E455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9E455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678BCF06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991F6E9" w14:textId="77777777" w:rsidR="00C01A3F" w:rsidRPr="007F34F8" w:rsidRDefault="00367C88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7F34F8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6FBA51C3" w14:textId="77777777" w:rsidR="00C01A3F" w:rsidRPr="007F34F8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9DF8F43" w14:textId="77777777" w:rsidR="00D22D9C" w:rsidRPr="007F34F8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7087ED0E" w14:textId="77777777"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299E2B9F" w14:textId="77777777" w:rsidR="00D22D9C" w:rsidRPr="00A406E5" w:rsidRDefault="00367C88" w:rsidP="00D22D9C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arddangos gwybodaeth gydlynol a manwl a dealltwriaeth systematig o'r maes pwnc, y mae o leiaf rhywfaint o’r rhain wedi’i seilio ar yr ymchwil diweddaraf a/neu ysgolheictod uwch o fewn y ddisgyblaeth.</w:t>
      </w:r>
      <w:r w:rsidR="004D5E9B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fod yn ymwybodol o ansicrwydd ac amwysedd gwybodaeth a’r cyfyngiadau arni.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Mae’n rhaid i’ch gwaith ddangos ehangder cynyddol eich gwybodaeth a</w:t>
      </w:r>
      <w:r w:rsidR="00A45FA0" w:rsidRPr="009E4559">
        <w:rPr>
          <w:rFonts w:ascii="Arial" w:hAnsi="Arial" w:cs="Arial"/>
          <w:sz w:val="22"/>
          <w:szCs w:val="22"/>
          <w:lang w:val="cy-GB"/>
        </w:rPr>
        <w:t>’ch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dealltwriaeth systematig o gysyniadau ac egwyddorion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gwaelod</w:t>
      </w:r>
      <w:r w:rsidRPr="009E4559">
        <w:rPr>
          <w:rFonts w:ascii="Arial" w:hAnsi="Arial" w:cs="Arial"/>
          <w:sz w:val="22"/>
          <w:szCs w:val="22"/>
          <w:lang w:val="cy-GB"/>
        </w:rPr>
        <w:t>ol sy’n gysylltiedig â’r maes pwnc.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Mae 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dealltwriaeth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graddau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4D5E9B">
        <w:t xml:space="preserve"> </w:t>
      </w:r>
    </w:p>
    <w:p w14:paraId="33FC3E37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6EEB9A72" w14:textId="77777777" w:rsidR="00C01A3F" w:rsidRPr="007F34F8" w:rsidRDefault="00A45FA0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7F34F8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5F90F8C7" w14:textId="77777777" w:rsidR="00D22D9C" w:rsidRPr="007F34F8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7A4E3C0" w14:textId="77777777" w:rsidR="00D22D9C" w:rsidRPr="007F34F8" w:rsidRDefault="00D22D9C" w:rsidP="00D22D9C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6BC22772" w14:textId="77777777" w:rsidR="00D22D9C" w:rsidRPr="00A406E5" w:rsidRDefault="00A45FA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270336F" w14:textId="77777777" w:rsidR="00D22D9C" w:rsidRPr="00A406E5" w:rsidRDefault="00866A6D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gwerthuso’n feirniadol dystiolaeth, dadleuon, tybiaethau, cysyniadau haniaethol a data y mae rhai ohonynt ar ben blaen disgyblaeth (ac a allai fod yn anghyflawn) er mwyn dyfeisio a chynnal dadleuon, ffurfio barn a/neu ddatrys problemau; disgrifio a rhoi sylwadau ar agweddau penodol ar ymchwil cyfredol, neu ysgolheictod uwch cyfatebol, yn y ddisgyblaeth. </w:t>
      </w:r>
      <w:r w:rsidR="00FE5651" w:rsidRPr="00866A6D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Dylech bob amser ddarparu cyfiawnhad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ar gyfer eich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 dadleuon a’ch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barn</w:t>
      </w:r>
      <w:r w:rsidR="00BA5017" w:rsidRPr="009E4559">
        <w:rPr>
          <w:rFonts w:ascii="Arial" w:hAnsi="Arial" w:cs="Arial"/>
          <w:sz w:val="22"/>
          <w:szCs w:val="22"/>
          <w:lang w:val="cy-GB"/>
        </w:rPr>
        <w:t>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7571D5E7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B28020B" w14:textId="77777777" w:rsidR="00C01A3F" w:rsidRPr="00A406E5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8E3350A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F76A0B0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04FF7AE6" w14:textId="77777777"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581A7FE0" w14:textId="77777777" w:rsidR="00D22D9C" w:rsidRPr="00A406E5" w:rsidRDefault="00BA5017" w:rsidP="006D6B5E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lastRenderedPageBreak/>
        <w:t>Ar lefel 6, dylech allu cymhwyso’r dulliau a’r technegau rydych wedi’u dysgu er mwyn adolygu, cadarnhau, ymestyn a chymhwyso eich gwybodaeth a’ch dealltwriaeth, a chychwyn a chyflawni prosiectau.</w:t>
      </w:r>
      <w:r w:rsidR="006D6B5E" w:rsidRPr="006D6B5E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Byddwch yn defnyddio’n gywir dechnegau dadansoddi ac ymholi sefydledig sy’n berthnasol i’r ddisgyblaeth, a’u cymhwyso mewn cyd-destunau cymhleth ac anrhagweladwy, er mwyn dyfeisio a chynnal dadleuon a/neu ddatrys problemau.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allu llunio cwestiynau priodol er mwyn cyrraedd ateb - neu ddynodi ystod o atebion.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 neu’r amgylchiadau hynny, i asesu sefyllfaoedd presennol, efallai er mwyn llunio cynlluniau neu atebion i ddatrys problemau, neu i greu arteffactau, y gall rhai ohonynt fod yn arloesol ac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0BA8A8AB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605B5800" w14:textId="77777777" w:rsidR="00C01A3F" w:rsidRPr="007F34F8" w:rsidRDefault="00BA5017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7F34F8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2B4BD477" w14:textId="77777777" w:rsidR="00C01A3F" w:rsidRPr="007F34F8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7229241" w14:textId="77777777" w:rsidR="008566E5" w:rsidRPr="007F34F8" w:rsidRDefault="008566E5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45183DC" w14:textId="77777777" w:rsidR="00D22D9C" w:rsidRPr="007F34F8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7F34F8">
        <w:rPr>
          <w:rFonts w:ascii="Arial" w:hAnsi="Arial" w:cs="Arial"/>
          <w:b/>
          <w:sz w:val="22"/>
          <w:szCs w:val="22"/>
          <w:lang w:val="es-ES"/>
        </w:rPr>
        <w:t xml:space="preserve"> </w:t>
      </w:r>
    </w:p>
    <w:p w14:paraId="663C43E5" w14:textId="77777777" w:rsidR="00995D51" w:rsidRPr="007F34F8" w:rsidRDefault="00BA5017" w:rsidP="00103507">
      <w:pPr>
        <w:jc w:val="both"/>
        <w:rPr>
          <w:rFonts w:ascii="Arial" w:hAnsi="Arial" w:cs="Arial"/>
          <w:sz w:val="22"/>
          <w:szCs w:val="22"/>
          <w:lang w:val="es-ES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raddedigion sy’n gofyn am arfer menter a chyfrifoldeb personol a gwneud penderfyniadau mewn amgylchiadau cymhleth ac anrhagweladwy. </w:t>
      </w:r>
      <w:r w:rsidR="00D22D9C" w:rsidRPr="007F34F8">
        <w:rPr>
          <w:rFonts w:ascii="Arial" w:hAnsi="Arial" w:cs="Arial"/>
          <w:sz w:val="22"/>
          <w:szCs w:val="22"/>
          <w:lang w:val="es-ES"/>
        </w:rPr>
        <w:t xml:space="preserve"> 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7F34F8">
        <w:rPr>
          <w:rFonts w:ascii="Arial" w:hAnsi="Arial" w:cs="Arial"/>
          <w:sz w:val="22"/>
          <w:szCs w:val="22"/>
          <w:lang w:val="es-ES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y gallu i ddysgu ar gyfer datblygiad proffesiynol i wella sgiliau presennol a chaffael cymwyseddau newydd o natur broffesiynol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 </w:t>
      </w:r>
      <w:r w:rsidR="00995D51" w:rsidRPr="007F34F8">
        <w:rPr>
          <w:rFonts w:ascii="Arial" w:hAnsi="Arial" w:cs="Arial"/>
          <w:sz w:val="22"/>
          <w:szCs w:val="22"/>
          <w:lang w:val="es-ES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31059224" w14:textId="77777777" w:rsidR="00995D51" w:rsidRPr="007F34F8" w:rsidRDefault="00995D51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3DC442C6" w14:textId="77777777" w:rsidR="00D22D9C" w:rsidRPr="007F34F8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2D427BA6" w14:textId="77777777" w:rsidR="00C01A3F" w:rsidRPr="007F34F8" w:rsidRDefault="00CB1FD6" w:rsidP="00C01A3F">
      <w:pPr>
        <w:jc w:val="both"/>
        <w:rPr>
          <w:rFonts w:ascii="Arial" w:hAnsi="Arial" w:cs="Arial"/>
          <w:i/>
          <w:sz w:val="22"/>
          <w:szCs w:val="22"/>
          <w:lang w:val="es-ES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7F34F8">
        <w:rPr>
          <w:rFonts w:ascii="Arial" w:hAnsi="Arial" w:cs="Arial"/>
          <w:i/>
          <w:sz w:val="22"/>
          <w:szCs w:val="22"/>
          <w:lang w:val="es-ES"/>
        </w:rPr>
        <w:t xml:space="preserve"> </w:t>
      </w:r>
    </w:p>
    <w:p w14:paraId="6A8E6159" w14:textId="77777777" w:rsidR="00C01A3F" w:rsidRPr="007F34F8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73398F8F" w14:textId="77777777" w:rsidR="00FB3B4E" w:rsidRPr="007F34F8" w:rsidRDefault="00FB3B4E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245674D" w14:textId="77777777" w:rsidR="00D22D9C" w:rsidRPr="007F34F8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3B989C50" w14:textId="77777777" w:rsidR="00C01A3F" w:rsidRPr="007F34F8" w:rsidRDefault="00C01A3F">
      <w:pPr>
        <w:rPr>
          <w:rFonts w:ascii="Arial" w:hAnsi="Arial" w:cs="Arial"/>
          <w:sz w:val="22"/>
          <w:szCs w:val="22"/>
          <w:lang w:val="es-ES"/>
        </w:rPr>
      </w:pPr>
      <w:r w:rsidRPr="007F34F8">
        <w:rPr>
          <w:rFonts w:ascii="Arial" w:hAnsi="Arial" w:cs="Arial"/>
          <w:sz w:val="22"/>
          <w:szCs w:val="22"/>
          <w:lang w:val="es-ES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794BCAE1" w14:textId="77777777" w:rsidTr="009E4559">
        <w:trPr>
          <w:jc w:val="center"/>
        </w:trPr>
        <w:tc>
          <w:tcPr>
            <w:tcW w:w="10670" w:type="dxa"/>
            <w:shd w:val="clear" w:color="auto" w:fill="BFBFBF"/>
          </w:tcPr>
          <w:p w14:paraId="68B16A66" w14:textId="77777777" w:rsidR="00152E9D" w:rsidRPr="00A406E5" w:rsidRDefault="00152E9D" w:rsidP="00553B4B">
            <w:pPr>
              <w:rPr>
                <w:rFonts w:ascii="Arial" w:hAnsi="Arial" w:cs="Arial"/>
              </w:rPr>
            </w:pPr>
            <w:r w:rsidRPr="007F34F8">
              <w:rPr>
                <w:rFonts w:ascii="Arial" w:hAnsi="Arial" w:cs="Arial"/>
                <w:sz w:val="32"/>
                <w:szCs w:val="32"/>
                <w:lang w:val="es-ES"/>
              </w:rPr>
              <w:lastRenderedPageBreak/>
              <w:br w:type="page"/>
            </w:r>
            <w:r w:rsidR="004D5E9B" w:rsidRPr="007F34F8">
              <w:rPr>
                <w:rFonts w:ascii="Arial" w:hAnsi="Arial" w:cs="Arial"/>
                <w:b/>
                <w:caps/>
                <w:sz w:val="40"/>
                <w:lang w:val="es-ES"/>
              </w:rPr>
              <w:t xml:space="preserve">     </w:t>
            </w:r>
            <w:r w:rsidR="00CB1FD6"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BB3154B" w14:textId="77777777" w:rsidR="00152E9D" w:rsidRPr="00A406E5" w:rsidRDefault="00152E9D" w:rsidP="00152E9D">
      <w:pPr>
        <w:rPr>
          <w:rFonts w:ascii="Arial" w:hAnsi="Arial" w:cs="Arial"/>
        </w:rPr>
      </w:pPr>
    </w:p>
    <w:p w14:paraId="5044CC51" w14:textId="77777777" w:rsidR="00152E9D" w:rsidRPr="007F34F8" w:rsidRDefault="00CB1FD6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es-ES"/>
        </w:rPr>
      </w:pPr>
      <w:r w:rsidRPr="009E4559">
        <w:rPr>
          <w:rFonts w:ascii="Arial" w:hAnsi="Arial" w:cs="Arial"/>
          <w:sz w:val="20"/>
          <w:lang w:val="cy-GB"/>
        </w:rPr>
        <w:t xml:space="preserve">Noda’r adran hon y </w:t>
      </w:r>
      <w:r w:rsidRPr="009E4559">
        <w:rPr>
          <w:rFonts w:ascii="Arial" w:hAnsi="Arial" w:cs="Arial"/>
          <w:i/>
          <w:sz w:val="20"/>
          <w:lang w:val="cy-GB"/>
        </w:rPr>
        <w:t>graddau</w:t>
      </w:r>
      <w:r w:rsidRPr="009E4559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7F34F8">
        <w:rPr>
          <w:rFonts w:ascii="Arial" w:hAnsi="Arial" w:cs="Arial"/>
          <w:sz w:val="20"/>
          <w:lang w:val="es-ES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7A5F12D1" w14:textId="77777777" w:rsidR="00152E9D" w:rsidRPr="007F34F8" w:rsidRDefault="00152E9D" w:rsidP="00152E9D">
      <w:pPr>
        <w:rPr>
          <w:rFonts w:ascii="Arial" w:hAnsi="Arial" w:cs="Arial"/>
          <w:b/>
          <w:sz w:val="22"/>
          <w:szCs w:val="22"/>
          <w:lang w:val="es-ES"/>
        </w:rPr>
        <w:sectPr w:rsidR="00152E9D" w:rsidRPr="007F34F8" w:rsidSect="00F31C04">
          <w:footerReference w:type="default" r:id="rId13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2C61E280" w14:textId="77777777" w:rsidR="00152E9D" w:rsidRPr="007F34F8" w:rsidRDefault="00152E9D" w:rsidP="00152E9D">
      <w:pPr>
        <w:rPr>
          <w:rFonts w:ascii="Arial" w:hAnsi="Arial" w:cs="Arial"/>
          <w:b/>
          <w:sz w:val="22"/>
          <w:szCs w:val="22"/>
          <w:lang w:val="es-E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1BD1CF15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23B04AB" w14:textId="77777777" w:rsidR="00152E9D" w:rsidRPr="00A406E5" w:rsidRDefault="00CB1FD6" w:rsidP="00553B4B">
            <w:pPr>
              <w:rPr>
                <w:rFonts w:ascii="Arial" w:hAnsi="Arial" w:cs="Arial"/>
                <w:b/>
                <w:sz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6D2EE87D" w14:textId="77777777" w:rsidR="00152E9D" w:rsidRPr="00A85BFE" w:rsidRDefault="00CB1FD6" w:rsidP="00553B4B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B99F17B" w14:textId="77777777" w:rsidR="00152E9D" w:rsidRPr="00A85BFE" w:rsidRDefault="00CB1FD6" w:rsidP="00553B4B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0C2C4FED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B02127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798B8E7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9E625C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D44318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9D4E1ED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02E8B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9A5FE4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019EA0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D33D36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841ED7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4408A6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0B9CB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E56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857F7D1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2EB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18B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6167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C7F2FFD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1CAF60D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224E247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ADAD27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7C8C6C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6C4E93F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60D96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7FF0E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34963C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186647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BC8536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F35CA5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A0B07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BF6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82C9D26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087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199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97D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A04B1B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2957B5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2BA8BB5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327446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477264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962E639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217E6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CFA607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C52F65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5C23EC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7EF2ED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DE499B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E9D06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FD5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9A093B4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D69A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86C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0F9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26F285C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04F52A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1E22D10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8B98C6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14D02B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6BA39F8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6C3C7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C599D4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4F31E5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DDF7A9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16FF42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EF5BC6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49A58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9A9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8291D35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1E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46A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251C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3D30879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525E4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3EF7DCC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5DE8CD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5CE3BA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B08DFDB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F8FA7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7AED39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8F858E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A77FC0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0C452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4B96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1EE7686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0CD0C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6FBD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7F63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7445CFE3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06460FC7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3545362B" w14:textId="77777777" w:rsidR="00152E9D" w:rsidRPr="007F34F8" w:rsidRDefault="00CB1FD6" w:rsidP="00553B4B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9E4559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9E4559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7F34F8">
              <w:rPr>
                <w:rFonts w:ascii="Arial" w:hAnsi="Arial" w:cs="Arial"/>
                <w:sz w:val="16"/>
                <w:szCs w:val="16"/>
                <w:lang w:val="es-ES"/>
              </w:rPr>
              <w:t xml:space="preserve">  </w:t>
            </w: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3B3BEF74" w14:textId="77777777" w:rsidR="00152E9D" w:rsidRPr="007F34F8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9E4559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55E1B32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48CBC802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48D80B20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32FAF8E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776EA7C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B26C120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CE08F9E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4CC4D768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6889317" w14:textId="77777777"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307F98D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A16845C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0DF28435" w14:textId="77777777" w:rsidR="00C073F1" w:rsidRDefault="00C073F1" w:rsidP="00152E9D">
      <w:pPr>
        <w:rPr>
          <w:rFonts w:ascii="Arial" w:hAnsi="Arial" w:cs="Arial"/>
        </w:rPr>
      </w:pPr>
    </w:p>
    <w:p w14:paraId="2BC696A2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4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7C8D9339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5E55F1C2" w14:textId="77777777" w:rsidR="00C073F1" w:rsidRPr="00A406E5" w:rsidRDefault="00C073F1" w:rsidP="00152E9D">
      <w:pPr>
        <w:rPr>
          <w:rFonts w:ascii="Arial" w:hAnsi="Arial" w:cs="Arial"/>
          <w:vanish/>
        </w:rPr>
      </w:pPr>
    </w:p>
    <w:tbl>
      <w:tblPr>
        <w:tblStyle w:val="TableGrid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3858"/>
      </w:tblGrid>
      <w:tr w:rsidR="00C073F1" w14:paraId="08358DE9" w14:textId="77777777" w:rsidTr="009E4559">
        <w:tc>
          <w:tcPr>
            <w:tcW w:w="13858" w:type="dxa"/>
            <w:shd w:val="clear" w:color="auto" w:fill="C2D69B" w:themeFill="accent3" w:themeFillTint="99"/>
          </w:tcPr>
          <w:p w14:paraId="222889A7" w14:textId="77777777" w:rsidR="00C073F1" w:rsidRPr="00995D51" w:rsidRDefault="00CB1FD6" w:rsidP="00553B4B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0991C6A4" w14:textId="77777777" w:rsidR="00F217F6" w:rsidRDefault="00F217F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F217F6" w:rsidRPr="00D9771E" w14:paraId="5BC65744" w14:textId="77777777" w:rsidTr="00AA4930">
        <w:tc>
          <w:tcPr>
            <w:tcW w:w="13948" w:type="dxa"/>
            <w:shd w:val="clear" w:color="auto" w:fill="C2D69B" w:themeFill="accent3" w:themeFillTint="99"/>
          </w:tcPr>
          <w:p w14:paraId="387E2E63" w14:textId="77777777" w:rsidR="00F217F6" w:rsidRPr="00D9771E" w:rsidRDefault="00F217F6" w:rsidP="00357A2B">
            <w:pPr>
              <w:rPr>
                <w:rFonts w:ascii="Arial" w:hAnsi="Arial" w:cs="Arial"/>
                <w:b/>
              </w:rPr>
            </w:pPr>
            <w:r w:rsidRPr="00A30722">
              <w:rPr>
                <w:rFonts w:ascii="Arial" w:hAnsi="Arial" w:cs="Arial"/>
                <w:b/>
                <w:lang w:val="cy-GB"/>
              </w:rPr>
              <w:t>Lefel 6</w:t>
            </w:r>
          </w:p>
        </w:tc>
      </w:tr>
      <w:tr w:rsidR="00F217F6" w:rsidRPr="00D9771E" w14:paraId="471952D4" w14:textId="77777777" w:rsidTr="00AA4930">
        <w:tc>
          <w:tcPr>
            <w:tcW w:w="13948" w:type="dxa"/>
            <w:shd w:val="clear" w:color="auto" w:fill="EAF1DD" w:themeFill="accent3" w:themeFillTint="33"/>
          </w:tcPr>
          <w:p w14:paraId="630EBA98" w14:textId="77777777" w:rsidR="00F217F6" w:rsidRPr="00B669B1" w:rsidRDefault="00F217F6" w:rsidP="00357A2B">
            <w:pPr>
              <w:rPr>
                <w:rFonts w:ascii="Arial" w:eastAsia="Arial" w:hAnsi="Arial" w:cs="Arial"/>
                <w:spacing w:val="-1"/>
              </w:rPr>
            </w:pP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, ar ddiwedd Lefel 6 dylai fod gan fyfyrwyr wybodaeth gydlynol a manwl a dealltwriaeth systematig o’u maes pwnc, y mae o leiaf rhywfaint o’r rhain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wedi’i seilio ar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 yr ymchwil diweddaraf a/neu ysgolheictod uwch o fewn y ddisgyblaeth.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Byddant yn gallu defnyddio technegau dadansoddi ac ymholi sefydledig yn gywir o fewn disgyblaeth, gan ddefnyddio’u dealltwriaeth gysyniadol i ddyfeisio a chynnal dadleuon a/neu i ddatrys problemau.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Dylent fod yn ymwybodol o ansicrwydd ac amwysedd gwybodaeth a’r cyfyngiadau arni.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Dylent allu gwerthuso’n feirniadol dystiolaeth, dadleuon, tybiaethau, cysyniadau haniaethol a data (a allai fod yn anghyflawn), i lunio barn, ac i fframio cwestiynau priodol er mwyn cyrraedd ateb - neu ddynodi ystod o atebion.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cymhwyso’r dulliau a’r technegau maent wedi’u dysgu i adolygu, cadarnhau, ymestyn a chymhwyso eu gwybodaeth a’u dealltwriaeth, a chychwyn a chyflawni prosiectau.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 ganddynt y gallu i reoli eu dysgu eu hunain, a manteisio ar adolygiadau ysgolheigaidd a ffynonellau gwreiddiol (er enghraifft, erthyglau ymchwil a adolygwyd a/neu ddeunyddiau gwreiddiol sy’n briodol i’r ddisgyblaeth).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arddangos y rhinweddau a'r sgiliau trosglwyddadwy angenrheidiol ar gyfer cyflogaeth sy’n gofyn am y canlynol: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arfer menter a chyfrifoldeb personol; gwneud penderfyniadau mewn cyd-destunau cymhleth ac anrhagweladwy; y gallu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 d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dysgu sydd ei angen i ymgymryd â hyfforddiant pellach priodol o natur broffesiynol neu gyfatebol. </w:t>
            </w:r>
          </w:p>
        </w:tc>
      </w:tr>
    </w:tbl>
    <w:p w14:paraId="318B614A" w14:textId="77777777" w:rsidR="00F217F6" w:rsidRPr="00D9771E" w:rsidRDefault="00F217F6" w:rsidP="00F217F6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F217F6" w:rsidRPr="00D9771E" w14:paraId="338AF78A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4B20184B" w14:textId="77777777" w:rsidR="00F217F6" w:rsidRPr="00C73F6F" w:rsidRDefault="00F217F6" w:rsidP="00357A2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6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2950C8DE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B36BB67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DC00E3A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6BEE763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36396608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530C232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13ACD494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6863E397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5B1F100A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51B736F5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af 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/ Rhagoriaeth)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14:paraId="7CC44159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100BE63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F217F6" w:rsidRPr="00D9771E" w14:paraId="3FD7E181" w14:textId="77777777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14:paraId="754727C5" w14:textId="77777777" w:rsidR="00F217F6" w:rsidRPr="00D9771E" w:rsidRDefault="00F217F6" w:rsidP="00357A2B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45CDAB1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7E28D12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7EEC38BA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47493214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5E130281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14:paraId="1A53F585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C2D69B" w:themeFill="accent3" w:themeFillTint="99"/>
          </w:tcPr>
          <w:p w14:paraId="21FE9CF3" w14:textId="77777777"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F217F6" w:rsidRPr="00D9771E" w14:paraId="12916458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57F2F9CA" w14:textId="77777777"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1F6591C0" w14:textId="77777777"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69544A6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77775C3C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391A5206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1C97D22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69D249B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4363769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9C9F2D2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3754C50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35FD73BA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4D782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5207DC0B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F217F6" w:rsidRPr="00D9771E" w14:paraId="0ED6778E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6EC34F58" w14:textId="77777777"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55C7D8D4" w14:textId="77777777" w:rsidR="00F217F6" w:rsidRPr="00CA7DB9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(Gwybodaeth gydlynol a manwl a dealltwriaeth systematig o'r maes pwnc,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y mae o leiaf rhywfaint o’r rhain wedi’i seilio ar yr ymchwil diweddaraf a/neu ysgolheictod uwch o fewn y ddisgyblaeth.)</w:t>
            </w:r>
          </w:p>
          <w:p w14:paraId="6ED63293" w14:textId="77777777" w:rsidR="00F217F6" w:rsidRPr="00D9771E" w:rsidRDefault="00F217F6" w:rsidP="00357A2B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A5F3162" w14:textId="77777777" w:rsidR="00F217F6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mawr yn y wybodaeth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a’r ddealltwriaeth systematig o’r maes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  <w:p w14:paraId="20F6395F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2103B0E7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yn y wybodaeth, gyda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>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5A65B05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gyfyngedig o’r cysyniadau a’r egwyddorion perthnasol yn y maes pwnc sydd i raddau cyfyngedig,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9FEA521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fanwl a chywir gyda dealltwriaeth systematig dda o’r maes astudio ac i ryw raddau, o ymchwil ac ysgolheictod cyfredol.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11ECC8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helaeth, gydlynol a manwl.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Arddengys ddealltwriaeth dda iawn o ehangder a manylder safbwyntiau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FB58FFE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ragorol o egwyddorion a theorïau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Ymwybyddiaeth glir o heriau i safbwyntiau sefydledig a chyfyngiadau’r sail wybodaeth.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61ED38" w14:textId="77777777"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eithriadol o egwyddorion a theorïau’r pwnc, wedi’u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Ymwybyddiaeth feirniadol, soffistigedig a manwl o amwyseddau a’r cyfyngiadau ar wybodaeth. </w:t>
            </w:r>
          </w:p>
        </w:tc>
      </w:tr>
      <w:tr w:rsidR="00F217F6" w:rsidRPr="00D9771E" w14:paraId="78FA1B53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54B53FF4" w14:textId="77777777"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91FC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4863446A" w14:textId="77777777"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91FC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(Meddwl cysyniadol a beirniadol, dadansoddi, synthesis a gwerthuso ymchwil, tybiaethau, cysyniadau haniaethol a data (a allai fod yn anghyflawn); rhesymeg, dadl a barn). 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23446902" w14:textId="77777777" w:rsidR="00F217F6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Fawr ddim neu ddim dadansoddi, synthesis neu werthuso. </w:t>
            </w:r>
          </w:p>
          <w:p w14:paraId="127D24AE" w14:textId="77777777" w:rsidR="00F217F6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Cyffredinoliadau heb sail, wedi’u gwneud heb ddefnyddio unrhyw dystiolaeth gredadwy.</w:t>
            </w:r>
          </w:p>
          <w:p w14:paraId="65F4EE77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06D4179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disgrifiadol ar y cyfan, gyda defnydd arwynebol o werthuso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7A756431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Ymgais cyfyngedig at feddwl beirniadol, dadansoddi, synthesis a gwerthuso, gan dueddu tuag at ddisgrifio. </w:t>
            </w:r>
          </w:p>
          <w:p w14:paraId="0491B693" w14:textId="77777777" w:rsidR="00F217F6" w:rsidRDefault="00F217F6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Peth tystiolaeth i gefnogi dadleuon a barn cynyddol ond gall y rhain fod heb eu datblygu’n ddigonol neu ag ychydig o anghysondeb / camddehongli. </w:t>
            </w:r>
          </w:p>
          <w:p w14:paraId="6515CD56" w14:textId="77777777" w:rsidR="00F217F6" w:rsidRPr="00E518DC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Yn haeru’n hytrach na dadlau achos. </w:t>
            </w:r>
          </w:p>
          <w:p w14:paraId="10735554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39D3F5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Rhywfaint o feddwl beirniadol, dadansoddi, synthesis a gwerthuso.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 ddadansoddi cysyniadau a data newydd a/neu haniaethol heb arweiniad.</w:t>
            </w:r>
          </w:p>
          <w:p w14:paraId="329500C5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Ymwybyddiaeth gynyddol o wahanol safbwyntiau, a gallu i ddefnyddio tystiolaeth (a allai fod yn anghyflawn) i gefnogi’r ddadl.</w:t>
            </w:r>
          </w:p>
          <w:p w14:paraId="194B5691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Dadleuon dilys a barn resymegol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cyfan.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duedd i haeru / datgan barn yn hytrach na dadlau ar sail rheswm a thystiolaeth. </w:t>
            </w:r>
          </w:p>
        </w:tc>
        <w:tc>
          <w:tcPr>
            <w:tcW w:w="1736" w:type="dxa"/>
          </w:tcPr>
          <w:p w14:paraId="7A44B9B6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cadarn gan arddangos meddwl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Gallu i ddyfeisio a chynnal dadleuon argyhoeddiadol ac i adolygu dibynadwyedd, dilysrwydd ac arwyddocâd tystiolaeth (a allai fod yn anghyflawn) er mwyn llunio barn briodol a dilys ar y cyfan.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39956E6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4BA60C8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Meddwl beirniadol, dadansoddi, synthesis a gwerthuso rhagorol.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dystiolaeth o feddwl yn annibynnol a gallu i ‘weld y tu hwnt i’r cwestiwn', gan awgrymu gafael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maes a’r cysyniadau ehangach.  </w:t>
            </w:r>
          </w:p>
          <w:p w14:paraId="6D1FA4EE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72073B37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eithriadol wedi’u seilio ar dystiolaeth a ddewiswyd yn ddoeth.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1A779775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Tystiolaeth o feddwl yn annibynnol a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gallu i ‘weld y tu hwnt i’r cwestiwn', gan awgrymu gafael ragorol ar y maes a’r cysyniadau ehangach.  </w:t>
            </w:r>
          </w:p>
        </w:tc>
      </w:tr>
      <w:tr w:rsidR="00F217F6" w:rsidRPr="00D9771E" w14:paraId="6A17D385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2DF7255B" w14:textId="77777777"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E5E76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7D60E49A" w14:textId="77777777"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8E5E76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(Cymhwyso / defnyddio offer a thechnegau sefydledig yn gywir; cychwyn a chyflawni prosiectau; llunio atebion i ddatrys problemau mewn cyd-destunau cymhleth ac anrhagweladwy.) </w:t>
            </w:r>
          </w:p>
        </w:tc>
        <w:tc>
          <w:tcPr>
            <w:tcW w:w="1736" w:type="dxa"/>
          </w:tcPr>
          <w:p w14:paraId="092EF244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14:paraId="6910DA2A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468E77B1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6292937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C3152F1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7B47BF4A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14:paraId="0A826EA0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  <w:p w14:paraId="48DAA39A" w14:textId="77777777"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6C31C9F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Ymwybyddiaeth ddigonol a chymhwyso dulliau, deunyddiau, offer a/neu dechnegau sefydledig mewn modd priodol ar y cyfan.</w:t>
            </w:r>
          </w:p>
          <w:p w14:paraId="062DB2CB" w14:textId="77777777"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2230BD9C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Gall ddynodi problemau a chynnig atebion sylfaenol mewn cyd-destunau cymhleth ac anrhagweladwy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 xml:space="preserve">heb werthfawrogi’r cymhlethdod yn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2E6D56D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da a phriodol.</w:t>
            </w:r>
          </w:p>
          <w:p w14:paraId="2C968294" w14:textId="77777777" w:rsidR="00F217F6" w:rsidRPr="007F34F8" w:rsidRDefault="00F217F6" w:rsidP="00357A2B">
            <w:pPr>
              <w:rPr>
                <w:rFonts w:ascii="Arial" w:hAnsi="Arial" w:cs="Arial"/>
                <w:lang w:val="es-ES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7F34F8">
              <w:rPr>
                <w:rFonts w:ascii="Arial" w:hAnsi="Arial" w:cs="Arial"/>
                <w:lang w:val="es-ES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251C2249" w14:textId="77777777" w:rsidR="00F217F6" w:rsidRPr="007F34F8" w:rsidRDefault="00F217F6" w:rsidP="00357A2B">
            <w:pPr>
              <w:rPr>
                <w:rFonts w:ascii="Arial" w:hAnsi="Arial" w:cs="Arial"/>
                <w:lang w:val="es-ES"/>
              </w:rPr>
            </w:pPr>
            <w:r w:rsidRPr="008E5E76">
              <w:rPr>
                <w:rFonts w:ascii="Arial" w:hAnsi="Arial" w:cs="Arial"/>
                <w:lang w:val="cy-GB"/>
              </w:rPr>
              <w:t>Gall ddynodi problemau a chynnig atebion priodol ar y cyfan mewn cyd-destunau cymhleth ac anrhagweladwy.</w:t>
            </w:r>
          </w:p>
        </w:tc>
        <w:tc>
          <w:tcPr>
            <w:tcW w:w="1736" w:type="dxa"/>
          </w:tcPr>
          <w:p w14:paraId="435C1F0A" w14:textId="77777777" w:rsidR="00F217F6" w:rsidRPr="007F34F8" w:rsidRDefault="00F217F6" w:rsidP="00357A2B">
            <w:pPr>
              <w:rPr>
                <w:rFonts w:ascii="Arial" w:hAnsi="Arial" w:cs="Arial"/>
                <w:lang w:val="es-ES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da iawn.</w:t>
            </w:r>
          </w:p>
          <w:p w14:paraId="401F9847" w14:textId="77777777" w:rsidR="00F217F6" w:rsidRPr="007F34F8" w:rsidRDefault="00F217F6" w:rsidP="00357A2B">
            <w:pPr>
              <w:rPr>
                <w:rFonts w:ascii="Arial" w:hAnsi="Arial" w:cs="Arial"/>
                <w:lang w:val="es-ES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7F34F8">
              <w:rPr>
                <w:rFonts w:ascii="Arial" w:hAnsi="Arial" w:cs="Arial"/>
                <w:lang w:val="es-ES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14:paraId="1721A6E0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Tystiolaeth o beth arloesi a chreadigrwydd.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10B9301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uwch.</w:t>
            </w:r>
          </w:p>
          <w:p w14:paraId="3413469C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62889FD2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Mae’r cymhwyso a’r defnyddio’n mynd y tu hwnt i gonfensiynau sefydledig.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Arloesi a chreadigrwydd yn amlwg.</w:t>
            </w:r>
          </w:p>
        </w:tc>
        <w:tc>
          <w:tcPr>
            <w:tcW w:w="1736" w:type="dxa"/>
          </w:tcPr>
          <w:p w14:paraId="2E6815C4" w14:textId="77777777"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Lefelau eithriadol o sgiliau cymhwyso a defnyddio mewn cyd-destunau ymarferol,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soffistigedig.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Cymathu a datblygu prosesau a thechnegau </w:t>
            </w:r>
            <w:r>
              <w:rPr>
                <w:rFonts w:ascii="Arial" w:hAnsi="Arial" w:cs="Arial"/>
                <w:lang w:val="cy-GB"/>
              </w:rPr>
              <w:t>blaenllaw</w:t>
            </w:r>
            <w:r w:rsidRPr="008E5E76">
              <w:rPr>
                <w:rFonts w:ascii="Arial" w:hAnsi="Arial" w:cs="Arial"/>
                <w:lang w:val="cy-GB"/>
              </w:rPr>
              <w:t>.</w:t>
            </w:r>
          </w:p>
        </w:tc>
      </w:tr>
      <w:tr w:rsidR="00F217F6" w:rsidRPr="00D9771E" w14:paraId="2D73A5F7" w14:textId="77777777" w:rsidTr="00AA4930">
        <w:tc>
          <w:tcPr>
            <w:tcW w:w="1735" w:type="dxa"/>
            <w:shd w:val="clear" w:color="auto" w:fill="C2D69B" w:themeFill="accent3" w:themeFillTint="99"/>
          </w:tcPr>
          <w:p w14:paraId="2F1A94EC" w14:textId="77777777"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485CBD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29CFE206" w14:textId="77777777"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485CBD">
              <w:rPr>
                <w:rFonts w:ascii="Arial" w:hAnsi="Arial" w:cs="Arial"/>
                <w:sz w:val="18"/>
                <w:szCs w:val="18"/>
                <w:lang w:val="cy-GB"/>
              </w:rPr>
              <w:t>(Arfer menter a chyfrifoldeb personol; datblygiad proffesiynol; cychwyn  a chwblhau tasgau a gweithdrefnau: yn unigol a / neu’n gydweithredol; defnyddio cyfryngau priodol i gyfathrebu’n effeithiol; rhuglder mynegiant; eglurder ac effeithiolrwydd o ran cyflwyniad a threfn.)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71ED42D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64BE8D93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Fawr ddim</w:t>
            </w:r>
            <w:r w:rsidRPr="008F2A5B">
              <w:rPr>
                <w:rFonts w:ascii="Arial" w:hAnsi="Arial" w:cs="Arial"/>
                <w:lang w:val="cy-GB"/>
              </w:rPr>
              <w:t xml:space="preserve"> neu ddim tystiolaeth o ymreolaeth (neu o gydweithio, pan fo’n b</w:t>
            </w:r>
            <w:r>
              <w:rPr>
                <w:rFonts w:ascii="Arial" w:hAnsi="Arial" w:cs="Arial"/>
                <w:lang w:val="cy-GB"/>
              </w:rPr>
              <w:t>erthnaso</w:t>
            </w:r>
            <w:r w:rsidRPr="008F2A5B">
              <w:rPr>
                <w:rFonts w:ascii="Arial" w:hAnsi="Arial" w:cs="Arial"/>
                <w:lang w:val="cy-GB"/>
              </w:rPr>
              <w:t>l) wrth gwblhau tasgau.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Fawr ddim neu ddim tystiolaeth o’r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  <w:p w14:paraId="7D4A2853" w14:textId="77777777" w:rsidR="00F217F6" w:rsidRPr="00ED3ABD" w:rsidRDefault="00F217F6" w:rsidP="00357A2B">
            <w:pPr>
              <w:rPr>
                <w:rFonts w:ascii="Arial" w:hAnsi="Arial" w:cs="Arial"/>
              </w:rPr>
            </w:pPr>
          </w:p>
          <w:p w14:paraId="20F9F5E2" w14:textId="77777777" w:rsidR="00F217F6" w:rsidRPr="00E07BE3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05AB126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224AD4AD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Tystiolaeth gyfyngedig o’r sgiliau sy’n ofynnol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2BCDAA78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C118B39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 fel rhan o dîm, ond gyda chyfranogiad 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816C414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sylfaenol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6CF9D9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effeithiol mewn fformat addas, ond gall fod â mân wallau.</w:t>
            </w:r>
          </w:p>
          <w:p w14:paraId="3BB9D7B8" w14:textId="77777777" w:rsidR="00F217F6" w:rsidRPr="008F2A5B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</w:t>
            </w:r>
          </w:p>
          <w:p w14:paraId="6395782C" w14:textId="77777777" w:rsidR="00F217F6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</w:p>
          <w:p w14:paraId="78301103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raddedigion,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709A8E8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dda, yn hyderus ac yn gyson mewn fformat addas.</w:t>
            </w:r>
          </w:p>
          <w:p w14:paraId="78A1C031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05717ED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sgiliau da iawn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r</w:t>
            </w:r>
            <w:r w:rsidRPr="008F2A5B">
              <w:rPr>
                <w:rFonts w:ascii="Arial" w:hAnsi="Arial" w:cs="Arial"/>
                <w:lang w:val="cy-GB"/>
              </w:rPr>
              <w:t xml:space="preserve">addedigion, gyda mân wendid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83DD050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broffesiynol, yn hyderus ac yn gyson mewn fformat addas.</w:t>
            </w:r>
          </w:p>
          <w:p w14:paraId="566D7895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Lle bo’n berthnasol gall weithio’n broffesiynol o fewn tîm, gan ddangos sgiliau arwain fel y bo’n briodol, gan reoli gwrthdaro a chan fodloni ymrwymiadau.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rhagorol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40B7DF12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gyda lefel eithriadol o uchel o broffesiynoldeb.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68F58170" w14:textId="77777777"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eithriadol ar gyfer </w:t>
            </w:r>
            <w:r>
              <w:rPr>
                <w:rFonts w:ascii="Arial" w:hAnsi="Arial" w:cs="Arial"/>
                <w:lang w:val="cy-GB"/>
              </w:rPr>
              <w:t>cyflogaeth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</w:tr>
    </w:tbl>
    <w:p w14:paraId="48B2CD5F" w14:textId="77777777" w:rsidR="00F217F6" w:rsidRDefault="00F217F6" w:rsidP="00F217F6">
      <w:pPr>
        <w:rPr>
          <w:rFonts w:ascii="Arial" w:hAnsi="Arial" w:cs="Arial"/>
        </w:rPr>
      </w:pPr>
    </w:p>
    <w:p w14:paraId="0E7D8AC9" w14:textId="77777777" w:rsidR="000376F8" w:rsidRDefault="000376F8" w:rsidP="00F217F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MAE'R DDOGFEN HON AR GAEL HEFYD YN SAESNEG</w:t>
      </w:r>
    </w:p>
    <w:p w14:paraId="0B612704" w14:textId="77777777" w:rsidR="001D6DC0" w:rsidRDefault="001D6DC0" w:rsidP="00F217F6">
      <w:pPr>
        <w:rPr>
          <w:rFonts w:ascii="Arial" w:hAnsi="Arial" w:cs="Arial"/>
          <w:b/>
          <w:bCs/>
        </w:rPr>
      </w:pPr>
    </w:p>
    <w:p w14:paraId="536C8AAE" w14:textId="77777777" w:rsidR="001D6DC0" w:rsidRDefault="001D6DC0" w:rsidP="001D6DC0">
      <w:pPr>
        <w:ind w:left="2160"/>
        <w:rPr>
          <w:rFonts w:asciiTheme="majorHAnsi" w:hAnsiTheme="majorHAnsi" w:cstheme="minorHAnsi"/>
          <w:b/>
          <w:lang w:val="cy-GB"/>
        </w:rPr>
      </w:pPr>
    </w:p>
    <w:p w14:paraId="58BD28E9" w14:textId="77777777" w:rsidR="001D6DC0" w:rsidRDefault="001D6DC0" w:rsidP="001D6DC0">
      <w:pPr>
        <w:ind w:left="2160"/>
        <w:rPr>
          <w:rFonts w:asciiTheme="majorHAnsi" w:hAnsiTheme="majorHAnsi" w:cstheme="minorHAnsi"/>
          <w:b/>
          <w:lang w:val="cy-GB"/>
        </w:rPr>
      </w:pPr>
    </w:p>
    <w:p w14:paraId="1DDCCF95" w14:textId="06111772" w:rsidR="001D6DC0" w:rsidRPr="00841C1A" w:rsidRDefault="001D6DC0" w:rsidP="001D6DC0">
      <w:pPr>
        <w:ind w:left="2160"/>
        <w:rPr>
          <w:rFonts w:asciiTheme="majorHAnsi" w:hAnsiTheme="majorHAnsi" w:cs="Arial"/>
          <w:b/>
          <w:color w:val="FF0000"/>
          <w:lang w:val="cy-GB"/>
        </w:rPr>
      </w:pPr>
      <w:r w:rsidRPr="00841C1A">
        <w:rPr>
          <w:rFonts w:asciiTheme="majorHAnsi" w:hAnsiTheme="majorHAnsi" w:cstheme="minorHAnsi"/>
          <w:b/>
          <w:lang w:val="cy-GB"/>
        </w:rPr>
        <w:t xml:space="preserve">Taflen Asesu </w:t>
      </w:r>
      <w:r>
        <w:rPr>
          <w:rFonts w:asciiTheme="majorHAnsi" w:hAnsiTheme="majorHAnsi" w:cstheme="minorHAnsi"/>
          <w:b/>
          <w:lang w:val="cy-GB"/>
        </w:rPr>
        <w:t xml:space="preserve">Elfen Asesu 1: </w:t>
      </w:r>
      <w:r w:rsidRPr="00B323F2">
        <w:rPr>
          <w:rFonts w:asciiTheme="majorHAnsi" w:hAnsiTheme="majorHAnsi" w:cstheme="minorHAnsi"/>
          <w:b/>
          <w:lang w:val="cy-GB"/>
        </w:rPr>
        <w:t xml:space="preserve">Meicro </w:t>
      </w:r>
      <w:r>
        <w:rPr>
          <w:rFonts w:asciiTheme="majorHAnsi" w:hAnsiTheme="majorHAnsi" w:cstheme="minorHAnsi"/>
          <w:b/>
          <w:lang w:val="cy-GB"/>
        </w:rPr>
        <w:t>wersi</w:t>
      </w:r>
      <w:r w:rsidRPr="00B323F2">
        <w:rPr>
          <w:rFonts w:asciiTheme="majorHAnsi" w:hAnsiTheme="majorHAnsi" w:cstheme="minorHAnsi"/>
          <w:b/>
          <w:lang w:val="cy-GB"/>
        </w:rPr>
        <w:t xml:space="preserve">  </w:t>
      </w:r>
      <w:r w:rsidRPr="00B323F2">
        <w:rPr>
          <w:rFonts w:asciiTheme="majorHAnsi" w:hAnsiTheme="majorHAnsi" w:cstheme="minorHAnsi"/>
          <w:b/>
          <w:lang w:val="cy-GB"/>
        </w:rPr>
        <w:tab/>
      </w:r>
      <w:r w:rsidRPr="00841C1A">
        <w:rPr>
          <w:rFonts w:asciiTheme="majorHAnsi" w:hAnsiTheme="majorHAnsi" w:cstheme="minorHAnsi"/>
          <w:b/>
          <w:color w:val="FF0000"/>
          <w:lang w:val="cy-GB"/>
        </w:rPr>
        <w:tab/>
      </w:r>
      <w:r w:rsidRPr="00841C1A">
        <w:rPr>
          <w:rFonts w:asciiTheme="majorHAnsi" w:hAnsiTheme="majorHAnsi" w:cstheme="minorHAnsi"/>
          <w:b/>
          <w:color w:val="FF0000"/>
          <w:lang w:val="cy-GB"/>
        </w:rPr>
        <w:tab/>
      </w:r>
    </w:p>
    <w:p w14:paraId="3B1457D4" w14:textId="77777777" w:rsidR="001D6DC0" w:rsidRPr="00841C1A" w:rsidRDefault="001D6DC0" w:rsidP="001D6DC0">
      <w:pPr>
        <w:ind w:left="2160"/>
        <w:rPr>
          <w:rFonts w:asciiTheme="majorHAnsi" w:hAnsiTheme="majorHAnsi" w:cstheme="minorHAnsi"/>
          <w:b/>
          <w:sz w:val="28"/>
          <w:szCs w:val="28"/>
          <w:lang w:val="cy-GB"/>
        </w:rPr>
      </w:pPr>
    </w:p>
    <w:p w14:paraId="167A2B8C" w14:textId="77777777" w:rsidR="001D6DC0" w:rsidRPr="00841C1A" w:rsidRDefault="001D6DC0" w:rsidP="001D6DC0">
      <w:pPr>
        <w:ind w:left="2160"/>
        <w:rPr>
          <w:rFonts w:asciiTheme="majorHAnsi" w:hAnsiTheme="majorHAnsi" w:cstheme="minorHAnsi"/>
          <w:lang w:val="cy-GB"/>
        </w:rPr>
      </w:pPr>
      <w:r>
        <w:rPr>
          <w:rFonts w:asciiTheme="majorHAnsi" w:hAnsiTheme="majorHAnsi" w:cstheme="minorHAnsi"/>
          <w:lang w:val="cy-GB"/>
        </w:rPr>
        <w:t xml:space="preserve">Rhif myfyriwr </w:t>
      </w:r>
      <w:r w:rsidRPr="00841C1A">
        <w:rPr>
          <w:rFonts w:asciiTheme="majorHAnsi" w:hAnsiTheme="majorHAnsi" w:cstheme="minorHAnsi"/>
          <w:lang w:val="cy-GB"/>
        </w:rPr>
        <w:t>...............................................</w:t>
      </w:r>
      <w:r w:rsidRPr="00841C1A">
        <w:rPr>
          <w:rFonts w:asciiTheme="majorHAnsi" w:hAnsiTheme="majorHAnsi" w:cstheme="minorHAnsi"/>
          <w:lang w:val="cy-GB"/>
        </w:rPr>
        <w:tab/>
        <w:t>Dyddiad............................................</w:t>
      </w:r>
    </w:p>
    <w:p w14:paraId="67E550EE" w14:textId="77777777" w:rsidR="001D6DC0" w:rsidRPr="00841C1A" w:rsidRDefault="001D6DC0" w:rsidP="001D6DC0">
      <w:pPr>
        <w:ind w:left="2160"/>
        <w:rPr>
          <w:rFonts w:asciiTheme="majorHAnsi" w:hAnsiTheme="majorHAnsi" w:cstheme="minorHAnsi"/>
          <w:b/>
          <w:lang w:val="cy-GB"/>
        </w:rPr>
      </w:pPr>
    </w:p>
    <w:tbl>
      <w:tblPr>
        <w:tblStyle w:val="TableGrid"/>
        <w:tblW w:w="11482" w:type="dxa"/>
        <w:tblInd w:w="1021" w:type="dxa"/>
        <w:tblLayout w:type="fixed"/>
        <w:tblLook w:val="04A0" w:firstRow="1" w:lastRow="0" w:firstColumn="1" w:lastColumn="0" w:noHBand="0" w:noVBand="1"/>
      </w:tblPr>
      <w:tblGrid>
        <w:gridCol w:w="7230"/>
        <w:gridCol w:w="708"/>
        <w:gridCol w:w="709"/>
        <w:gridCol w:w="709"/>
        <w:gridCol w:w="709"/>
        <w:gridCol w:w="850"/>
        <w:gridCol w:w="539"/>
        <w:gridCol w:w="28"/>
      </w:tblGrid>
      <w:tr w:rsidR="001D6DC0" w:rsidRPr="00841C1A" w14:paraId="268D7BD9" w14:textId="77777777" w:rsidTr="00CF1BD2">
        <w:tc>
          <w:tcPr>
            <w:tcW w:w="7230" w:type="dxa"/>
            <w:vMerge w:val="restart"/>
          </w:tcPr>
          <w:p w14:paraId="635EA7B4" w14:textId="77777777" w:rsidR="001D6DC0" w:rsidRPr="00841C1A" w:rsidRDefault="001D6DC0" w:rsidP="00CF1BD2">
            <w:pPr>
              <w:rPr>
                <w:rFonts w:asciiTheme="majorHAnsi" w:hAnsiTheme="majorHAnsi"/>
                <w:b/>
                <w:sz w:val="22"/>
                <w:szCs w:val="22"/>
                <w:lang w:val="cy-GB"/>
              </w:rPr>
            </w:pPr>
            <w:r w:rsidRPr="00841C1A">
              <w:rPr>
                <w:rFonts w:asciiTheme="majorHAnsi" w:hAnsiTheme="majorHAnsi"/>
                <w:b/>
                <w:sz w:val="22"/>
                <w:szCs w:val="22"/>
                <w:lang w:val="cy-GB"/>
              </w:rPr>
              <w:t>Meini Prawf</w:t>
            </w:r>
          </w:p>
        </w:tc>
        <w:tc>
          <w:tcPr>
            <w:tcW w:w="708" w:type="dxa"/>
            <w:shd w:val="clear" w:color="auto" w:fill="auto"/>
          </w:tcPr>
          <w:p w14:paraId="41549E26" w14:textId="77777777" w:rsidR="001D6DC0" w:rsidRPr="00C647C2" w:rsidRDefault="001D6DC0" w:rsidP="00CF1BD2">
            <w:pPr>
              <w:jc w:val="center"/>
              <w:rPr>
                <w:rFonts w:asciiTheme="majorHAnsi" w:hAnsiTheme="majorHAnsi"/>
                <w:b/>
                <w:bCs/>
                <w:color w:val="000000" w:themeColor="text1"/>
                <w:sz w:val="18"/>
                <w:szCs w:val="18"/>
                <w:lang w:val="cy-GB"/>
              </w:rPr>
            </w:pPr>
            <w:r w:rsidRPr="00344930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6643F803" w14:textId="77777777" w:rsidR="001D6DC0" w:rsidRPr="00C647C2" w:rsidRDefault="001D6DC0" w:rsidP="00CF1BD2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  <w:r w:rsidRPr="00C647C2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Llwyddo</w:t>
            </w:r>
          </w:p>
        </w:tc>
        <w:tc>
          <w:tcPr>
            <w:tcW w:w="709" w:type="dxa"/>
            <w:shd w:val="clear" w:color="auto" w:fill="auto"/>
          </w:tcPr>
          <w:p w14:paraId="588E6D9F" w14:textId="77777777" w:rsidR="001D6DC0" w:rsidRPr="00C647C2" w:rsidRDefault="001D6DC0" w:rsidP="00CF1BD2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  <w:r w:rsidRPr="00C647C2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Teilyngdod</w:t>
            </w:r>
          </w:p>
        </w:tc>
        <w:tc>
          <w:tcPr>
            <w:tcW w:w="1417" w:type="dxa"/>
            <w:gridSpan w:val="3"/>
            <w:shd w:val="clear" w:color="auto" w:fill="auto"/>
          </w:tcPr>
          <w:p w14:paraId="6B104121" w14:textId="77777777" w:rsidR="001D6DC0" w:rsidRPr="00C647C2" w:rsidRDefault="001D6DC0" w:rsidP="00CF1BD2">
            <w:pPr>
              <w:jc w:val="center"/>
              <w:rPr>
                <w:rFonts w:asciiTheme="majorHAnsi" w:hAnsiTheme="majorHAnsi" w:cstheme="minorHAnsi"/>
                <w:b/>
                <w:bCs/>
                <w:color w:val="000000" w:themeColor="text1"/>
                <w:sz w:val="18"/>
                <w:szCs w:val="18"/>
                <w:lang w:val="cy-GB"/>
              </w:rPr>
            </w:pPr>
            <w:r w:rsidRPr="00C647C2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Rhag</w:t>
            </w:r>
            <w:r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oriaeth</w:t>
            </w:r>
          </w:p>
          <w:p w14:paraId="699F7D0E" w14:textId="77777777" w:rsidR="001D6DC0" w:rsidRPr="00C647C2" w:rsidRDefault="001D6DC0" w:rsidP="00CF1BD2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</w:p>
        </w:tc>
      </w:tr>
      <w:tr w:rsidR="001D6DC0" w:rsidRPr="00841C1A" w14:paraId="257FD239" w14:textId="77777777" w:rsidTr="00CF1BD2">
        <w:tc>
          <w:tcPr>
            <w:tcW w:w="7230" w:type="dxa"/>
            <w:vMerge/>
          </w:tcPr>
          <w:p w14:paraId="1CD4EDAE" w14:textId="77777777" w:rsidR="001D6DC0" w:rsidRPr="00841C1A" w:rsidRDefault="001D6DC0" w:rsidP="00CF1BD2">
            <w:pPr>
              <w:rPr>
                <w:rFonts w:asciiTheme="majorHAnsi" w:hAnsiTheme="majorHAnsi"/>
                <w:b/>
                <w:sz w:val="22"/>
                <w:szCs w:val="22"/>
                <w:lang w:val="cy-GB"/>
              </w:rPr>
            </w:pPr>
          </w:p>
        </w:tc>
        <w:tc>
          <w:tcPr>
            <w:tcW w:w="708" w:type="dxa"/>
            <w:shd w:val="clear" w:color="auto" w:fill="auto"/>
          </w:tcPr>
          <w:p w14:paraId="2FAEE861" w14:textId="77777777" w:rsidR="001D6DC0" w:rsidRPr="00C647C2" w:rsidRDefault="001D6DC0" w:rsidP="00CF1BD2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  <w:r w:rsidRPr="00C647C2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0-39</w:t>
            </w:r>
          </w:p>
        </w:tc>
        <w:tc>
          <w:tcPr>
            <w:tcW w:w="709" w:type="dxa"/>
            <w:shd w:val="clear" w:color="auto" w:fill="auto"/>
          </w:tcPr>
          <w:p w14:paraId="6415A59B" w14:textId="77777777" w:rsidR="001D6DC0" w:rsidRPr="00C647C2" w:rsidRDefault="001D6DC0" w:rsidP="00CF1BD2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  <w:r w:rsidRPr="00C647C2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40-49</w:t>
            </w:r>
          </w:p>
        </w:tc>
        <w:tc>
          <w:tcPr>
            <w:tcW w:w="709" w:type="dxa"/>
            <w:shd w:val="clear" w:color="auto" w:fill="auto"/>
          </w:tcPr>
          <w:p w14:paraId="2D7F1961" w14:textId="77777777" w:rsidR="001D6DC0" w:rsidRPr="00C647C2" w:rsidRDefault="001D6DC0" w:rsidP="00CF1BD2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  <w:r w:rsidRPr="00C647C2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50-59</w:t>
            </w:r>
          </w:p>
        </w:tc>
        <w:tc>
          <w:tcPr>
            <w:tcW w:w="709" w:type="dxa"/>
            <w:shd w:val="clear" w:color="auto" w:fill="auto"/>
          </w:tcPr>
          <w:p w14:paraId="7FFD718E" w14:textId="77777777" w:rsidR="001D6DC0" w:rsidRPr="00C647C2" w:rsidRDefault="001D6DC0" w:rsidP="00CF1BD2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  <w:r w:rsidRPr="00C647C2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60-69</w:t>
            </w:r>
          </w:p>
        </w:tc>
        <w:tc>
          <w:tcPr>
            <w:tcW w:w="850" w:type="dxa"/>
            <w:shd w:val="clear" w:color="auto" w:fill="auto"/>
          </w:tcPr>
          <w:p w14:paraId="38FA5431" w14:textId="77777777" w:rsidR="001D6DC0" w:rsidRPr="00C647C2" w:rsidRDefault="001D6DC0" w:rsidP="00CF1BD2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  <w:r w:rsidRPr="00C647C2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70-79</w:t>
            </w:r>
          </w:p>
        </w:tc>
        <w:tc>
          <w:tcPr>
            <w:tcW w:w="567" w:type="dxa"/>
            <w:gridSpan w:val="2"/>
            <w:shd w:val="clear" w:color="auto" w:fill="auto"/>
          </w:tcPr>
          <w:p w14:paraId="767C9C29" w14:textId="77777777" w:rsidR="001D6DC0" w:rsidRPr="00C647C2" w:rsidRDefault="001D6DC0" w:rsidP="00CF1BD2">
            <w:pPr>
              <w:rPr>
                <w:rFonts w:asciiTheme="majorHAnsi" w:hAnsiTheme="majorHAnsi"/>
                <w:b/>
                <w:color w:val="000000" w:themeColor="text1"/>
                <w:sz w:val="16"/>
                <w:szCs w:val="16"/>
                <w:lang w:val="cy-GB"/>
              </w:rPr>
            </w:pPr>
            <w:r w:rsidRPr="00C647C2">
              <w:rPr>
                <w:rFonts w:asciiTheme="majorHAnsi" w:hAnsiTheme="majorHAnsi"/>
                <w:b/>
                <w:color w:val="000000" w:themeColor="text1"/>
                <w:sz w:val="16"/>
                <w:szCs w:val="16"/>
                <w:lang w:val="cy-GB"/>
              </w:rPr>
              <w:t>80-100</w:t>
            </w:r>
          </w:p>
        </w:tc>
      </w:tr>
      <w:tr w:rsidR="001D6DC0" w:rsidRPr="00841C1A" w14:paraId="181C2DF7" w14:textId="77777777" w:rsidTr="00CF1BD2">
        <w:tc>
          <w:tcPr>
            <w:tcW w:w="7230" w:type="dxa"/>
          </w:tcPr>
          <w:p w14:paraId="33B09BF7" w14:textId="77777777" w:rsidR="001D6DC0" w:rsidRPr="007A7379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bCs/>
                <w:lang w:val="cy-GB"/>
              </w:rPr>
            </w:pPr>
            <w:r w:rsidRPr="007A7379">
              <w:rPr>
                <w:rFonts w:asciiTheme="majorHAnsi" w:hAnsiTheme="majorHAnsi"/>
                <w:b/>
                <w:bCs/>
                <w:highlight w:val="yellow"/>
                <w:lang w:val="cy-GB"/>
              </w:rPr>
              <w:t xml:space="preserve">Defnyddio’r </w:t>
            </w:r>
            <w:r w:rsidRPr="00B323F2">
              <w:rPr>
                <w:rFonts w:asciiTheme="majorHAnsi" w:hAnsiTheme="majorHAnsi"/>
                <w:b/>
                <w:bCs/>
                <w:highlight w:val="yellow"/>
                <w:lang w:val="cy-GB"/>
              </w:rPr>
              <w:t>Iaith yn unol â’ch hyfedredd ieithyddol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195C229B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14:paraId="7EA85FE8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1C74520D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357C7F7C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04338BD2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567" w:type="dxa"/>
            <w:gridSpan w:val="2"/>
            <w:shd w:val="clear" w:color="auto" w:fill="CCFFCC"/>
          </w:tcPr>
          <w:p w14:paraId="4887AD9D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</w:tr>
      <w:tr w:rsidR="001D6DC0" w:rsidRPr="00207A70" w14:paraId="2224A605" w14:textId="77777777" w:rsidTr="00CF1BD2">
        <w:tc>
          <w:tcPr>
            <w:tcW w:w="7230" w:type="dxa"/>
          </w:tcPr>
          <w:p w14:paraId="0C1C0C9D" w14:textId="77777777" w:rsidR="001D6DC0" w:rsidRPr="00AE199B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lang w:val="cy-GB"/>
              </w:rPr>
            </w:pPr>
            <w:r w:rsidRPr="00AE199B">
              <w:rPr>
                <w:rFonts w:asciiTheme="majorHAnsi" w:eastAsiaTheme="minorHAnsi" w:hAnsiTheme="majorHAnsi"/>
                <w:bCs/>
                <w:color w:val="0070C0"/>
                <w:u w:val="single"/>
                <w:lang w:val="cy-GB"/>
              </w:rPr>
              <w:t>Ynganu</w:t>
            </w:r>
            <w:r w:rsidRPr="00AE199B">
              <w:rPr>
                <w:rFonts w:asciiTheme="majorHAnsi" w:eastAsiaTheme="minorHAnsi" w:hAnsiTheme="majorHAnsi"/>
                <w:bCs/>
                <w:color w:val="0070C0"/>
                <w:lang w:val="cy-GB"/>
              </w:rPr>
              <w:t xml:space="preserve">’n glir a Chymreig </w:t>
            </w:r>
            <w:r w:rsidRPr="00AE199B">
              <w:rPr>
                <w:rFonts w:asciiTheme="majorHAnsi" w:eastAsiaTheme="minorHAnsi" w:hAnsiTheme="majorHAnsi"/>
                <w:color w:val="0070C0"/>
                <w:lang w:val="cy-GB"/>
              </w:rPr>
              <w:t>ar y cyfan ond rhai enghreifftiau o ynganu anghywir/ Seisnigaidd ar brydiau.</w:t>
            </w:r>
          </w:p>
          <w:p w14:paraId="2B1C9923" w14:textId="77777777" w:rsidR="001D6DC0" w:rsidRPr="00AE199B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943634" w:themeColor="accent2" w:themeShade="BF"/>
                <w:lang w:val="cy-GB"/>
              </w:rPr>
            </w:pPr>
            <w:r w:rsidRPr="00AE199B">
              <w:rPr>
                <w:rFonts w:asciiTheme="majorHAnsi" w:hAnsiTheme="majorHAnsi"/>
                <w:bCs/>
                <w:color w:val="943634" w:themeColor="accent2" w:themeShade="BF"/>
                <w:u w:val="single"/>
                <w:lang w:val="cy-GB"/>
              </w:rPr>
              <w:t>Yn</w:t>
            </w:r>
            <w:r w:rsidRPr="00AE199B">
              <w:rPr>
                <w:rFonts w:asciiTheme="majorHAnsi" w:hAnsiTheme="majorHAnsi"/>
                <w:color w:val="943634" w:themeColor="accent2" w:themeShade="BF"/>
                <w:u w:val="single"/>
                <w:lang w:val="cy-GB"/>
              </w:rPr>
              <w:t>ganu</w:t>
            </w:r>
            <w:r w:rsidRPr="00AE199B">
              <w:rPr>
                <w:rFonts w:asciiTheme="majorHAnsi" w:hAnsiTheme="majorHAnsi"/>
                <w:color w:val="943634" w:themeColor="accent2" w:themeShade="BF"/>
                <w:lang w:val="cy-GB"/>
              </w:rPr>
              <w:t>’n glir a Chymreig gan fwyaf.</w:t>
            </w:r>
          </w:p>
          <w:p w14:paraId="032B8CBD" w14:textId="77777777" w:rsidR="001D6DC0" w:rsidRPr="00AE199B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8000"/>
                <w:lang w:val="cy-GB"/>
              </w:rPr>
            </w:pPr>
            <w:r w:rsidRPr="00AE199B">
              <w:rPr>
                <w:rFonts w:asciiTheme="majorHAnsi" w:hAnsiTheme="majorHAnsi"/>
                <w:color w:val="008000"/>
                <w:u w:val="single"/>
                <w:lang w:val="cy-GB"/>
              </w:rPr>
              <w:t>Ynganu</w:t>
            </w:r>
            <w:r w:rsidRPr="00AE199B">
              <w:rPr>
                <w:rFonts w:asciiTheme="majorHAnsi" w:hAnsiTheme="majorHAnsi"/>
                <w:color w:val="008000"/>
                <w:lang w:val="cy-GB"/>
              </w:rPr>
              <w:t xml:space="preserve">’n </w:t>
            </w:r>
            <w:r w:rsidRPr="00AE199B">
              <w:rPr>
                <w:rFonts w:asciiTheme="majorHAnsi" w:hAnsiTheme="majorHAnsi"/>
                <w:bCs/>
                <w:color w:val="008000"/>
                <w:lang w:val="cy-GB"/>
              </w:rPr>
              <w:t>gwbl</w:t>
            </w:r>
            <w:r w:rsidRPr="00AE199B">
              <w:rPr>
                <w:rFonts w:asciiTheme="majorHAnsi" w:hAnsiTheme="majorHAnsi"/>
                <w:color w:val="008000"/>
                <w:lang w:val="cy-GB"/>
              </w:rPr>
              <w:t xml:space="preserve"> glir a Chymreig.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38C2EAE7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14:paraId="28BA7B42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  <w:bookmarkStart w:id="1" w:name="cysill"/>
            <w:bookmarkEnd w:id="1"/>
          </w:p>
        </w:tc>
        <w:tc>
          <w:tcPr>
            <w:tcW w:w="709" w:type="dxa"/>
            <w:shd w:val="clear" w:color="auto" w:fill="F2DBDB" w:themeFill="accent2" w:themeFillTint="33"/>
          </w:tcPr>
          <w:p w14:paraId="15176D91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3ED31E4E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443E6CE1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567" w:type="dxa"/>
            <w:gridSpan w:val="2"/>
            <w:shd w:val="clear" w:color="auto" w:fill="CCFFCC"/>
          </w:tcPr>
          <w:p w14:paraId="29E3C5B6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</w:tr>
      <w:tr w:rsidR="001D6DC0" w:rsidRPr="00207A70" w14:paraId="7004FAED" w14:textId="77777777" w:rsidTr="00CF1BD2">
        <w:tc>
          <w:tcPr>
            <w:tcW w:w="7230" w:type="dxa"/>
          </w:tcPr>
          <w:p w14:paraId="7301CB8E" w14:textId="77777777" w:rsidR="001D6DC0" w:rsidRPr="00841C1A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8000"/>
                <w:lang w:val="cy-GB"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14:paraId="26EAFA34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14:paraId="1F8D5ADC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0CE365B8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0AC1F560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4DEF19D3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567" w:type="dxa"/>
            <w:gridSpan w:val="2"/>
            <w:shd w:val="clear" w:color="auto" w:fill="CCFFCC"/>
          </w:tcPr>
          <w:p w14:paraId="68BE8519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</w:tr>
      <w:tr w:rsidR="001D6DC0" w:rsidRPr="00207A70" w14:paraId="6BB712D3" w14:textId="77777777" w:rsidTr="00CF1BD2">
        <w:tc>
          <w:tcPr>
            <w:tcW w:w="7230" w:type="dxa"/>
          </w:tcPr>
          <w:p w14:paraId="0A1B570E" w14:textId="77777777" w:rsidR="001D6DC0" w:rsidRPr="00AE199B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lang w:val="cy-GB"/>
              </w:rPr>
            </w:pPr>
            <w:r w:rsidRPr="00AE199B">
              <w:rPr>
                <w:rFonts w:asciiTheme="majorHAnsi" w:hAnsiTheme="majorHAnsi"/>
                <w:color w:val="0070C0"/>
                <w:u w:val="single"/>
                <w:lang w:val="cy-GB"/>
              </w:rPr>
              <w:t xml:space="preserve">Cywirdeb llafar: </w:t>
            </w:r>
            <w:r>
              <w:rPr>
                <w:rFonts w:asciiTheme="majorHAnsi" w:hAnsiTheme="majorHAnsi"/>
                <w:color w:val="0070C0"/>
                <w:lang w:val="cy-GB"/>
              </w:rPr>
              <w:t>gwallau niferus yn amharu ar ddealltwriaeth.</w:t>
            </w:r>
          </w:p>
          <w:p w14:paraId="55E7586D" w14:textId="77777777" w:rsidR="001D6DC0" w:rsidRPr="00AE199B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943634" w:themeColor="accent2" w:themeShade="BF"/>
                <w:lang w:val="cy-GB"/>
              </w:rPr>
            </w:pPr>
            <w:r w:rsidRPr="00AE199B">
              <w:rPr>
                <w:rFonts w:asciiTheme="majorHAnsi" w:hAnsiTheme="majorHAnsi"/>
                <w:color w:val="943634" w:themeColor="accent2" w:themeShade="BF"/>
                <w:u w:val="single"/>
                <w:lang w:val="cy-GB"/>
              </w:rPr>
              <w:t xml:space="preserve">Cywirdeb llafar: </w:t>
            </w:r>
            <w:r>
              <w:rPr>
                <w:rFonts w:asciiTheme="majorHAnsi" w:hAnsiTheme="majorHAnsi"/>
                <w:color w:val="943634" w:themeColor="accent2" w:themeShade="BF"/>
                <w:lang w:val="cy-GB"/>
              </w:rPr>
              <w:t>gwallau niferus ond heb amharu ar ddealltwriaeth.</w:t>
            </w:r>
          </w:p>
          <w:p w14:paraId="27382B1C" w14:textId="77777777" w:rsidR="001D6DC0" w:rsidRPr="00841C1A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008000"/>
                <w:lang w:val="cy-GB"/>
              </w:rPr>
            </w:pPr>
            <w:r w:rsidRPr="00AE199B">
              <w:rPr>
                <w:rFonts w:asciiTheme="majorHAnsi" w:hAnsiTheme="majorHAnsi"/>
                <w:color w:val="008000"/>
                <w:u w:val="single"/>
                <w:lang w:val="cy-GB"/>
              </w:rPr>
              <w:t xml:space="preserve">Cywirdeb llafar: </w:t>
            </w:r>
            <w:r>
              <w:rPr>
                <w:rFonts w:asciiTheme="majorHAnsi" w:hAnsiTheme="majorHAnsi"/>
                <w:color w:val="008000"/>
                <w:lang w:val="cy-GB"/>
              </w:rPr>
              <w:t>nifer cyfyngedig o wallau.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30DA9F06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14:paraId="4E137874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5C00DAB9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27D3CA38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0301861D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567" w:type="dxa"/>
            <w:gridSpan w:val="2"/>
            <w:shd w:val="clear" w:color="auto" w:fill="CCFFCC"/>
          </w:tcPr>
          <w:p w14:paraId="6C82A9C0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</w:tr>
      <w:tr w:rsidR="001D6DC0" w:rsidRPr="00207A70" w14:paraId="10A30CBB" w14:textId="77777777" w:rsidTr="00CF1BD2">
        <w:tc>
          <w:tcPr>
            <w:tcW w:w="7230" w:type="dxa"/>
          </w:tcPr>
          <w:p w14:paraId="695A24F5" w14:textId="77777777" w:rsidR="001D6DC0" w:rsidRPr="00841C1A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8000"/>
                <w:lang w:val="cy-GB"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14:paraId="4248B208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14:paraId="79E2AD60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08223F3A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24E05795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4D8CBBDB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567" w:type="dxa"/>
            <w:gridSpan w:val="2"/>
            <w:shd w:val="clear" w:color="auto" w:fill="CCFFCC"/>
          </w:tcPr>
          <w:p w14:paraId="2B0F9A66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</w:tr>
      <w:tr w:rsidR="001D6DC0" w:rsidRPr="00207A70" w14:paraId="66775617" w14:textId="77777777" w:rsidTr="00CF1BD2">
        <w:tc>
          <w:tcPr>
            <w:tcW w:w="7230" w:type="dxa"/>
          </w:tcPr>
          <w:p w14:paraId="5A2C14F5" w14:textId="77777777" w:rsidR="001D6DC0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lang w:val="cy-GB"/>
              </w:rPr>
            </w:pPr>
            <w:r w:rsidRPr="00B323F2">
              <w:rPr>
                <w:rFonts w:asciiTheme="majorHAnsi" w:hAnsiTheme="majorHAnsi"/>
                <w:bCs/>
                <w:color w:val="0070C0"/>
                <w:u w:val="single"/>
                <w:lang w:val="cy-GB"/>
              </w:rPr>
              <w:t xml:space="preserve">Defnydd </w:t>
            </w:r>
            <w:r w:rsidRPr="00B323F2">
              <w:rPr>
                <w:rFonts w:asciiTheme="majorHAnsi" w:hAnsiTheme="majorHAnsi"/>
                <w:bCs/>
                <w:color w:val="0070C0"/>
                <w:lang w:val="cy-GB"/>
              </w:rPr>
              <w:t>cyfyngedig</w:t>
            </w:r>
            <w:r>
              <w:rPr>
                <w:rFonts w:asciiTheme="majorHAnsi" w:hAnsiTheme="majorHAnsi"/>
                <w:bCs/>
                <w:color w:val="0070C0"/>
                <w:lang w:val="cy-GB"/>
              </w:rPr>
              <w:t xml:space="preserve"> </w:t>
            </w:r>
            <w:r w:rsidRPr="00B323F2">
              <w:rPr>
                <w:rFonts w:asciiTheme="majorHAnsi" w:hAnsiTheme="majorHAnsi"/>
                <w:bCs/>
                <w:color w:val="0070C0"/>
                <w:u w:val="single"/>
                <w:lang w:val="cy-GB"/>
              </w:rPr>
              <w:t>o’r Gymraeg</w:t>
            </w:r>
            <w:r w:rsidRPr="00B323F2">
              <w:rPr>
                <w:rFonts w:asciiTheme="majorHAnsi" w:hAnsiTheme="majorHAnsi"/>
                <w:bCs/>
                <w:color w:val="0070C0"/>
                <w:lang w:val="cy-GB"/>
              </w:rPr>
              <w:t xml:space="preserve"> wrth ymateb yn naturiol yn y wers.</w:t>
            </w:r>
          </w:p>
          <w:p w14:paraId="682CEF97" w14:textId="77777777" w:rsidR="001D6DC0" w:rsidRPr="00B323F2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943634" w:themeColor="accent2" w:themeShade="BF"/>
                <w:lang w:val="cy-GB"/>
              </w:rPr>
            </w:pPr>
            <w:r w:rsidRPr="00B323F2">
              <w:rPr>
                <w:rFonts w:asciiTheme="majorHAnsi" w:hAnsiTheme="majorHAnsi"/>
                <w:bCs/>
                <w:color w:val="943634" w:themeColor="accent2" w:themeShade="BF"/>
                <w:u w:val="single"/>
                <w:lang w:val="cy-GB"/>
              </w:rPr>
              <w:t>Defnydd</w:t>
            </w:r>
            <w:r w:rsidRPr="00B323F2">
              <w:rPr>
                <w:rFonts w:asciiTheme="majorHAnsi" w:hAnsiTheme="majorHAnsi"/>
                <w:bCs/>
                <w:color w:val="943634" w:themeColor="accent2" w:themeShade="BF"/>
                <w:lang w:val="cy-GB"/>
              </w:rPr>
              <w:t xml:space="preserve"> boddhaol neu dda </w:t>
            </w:r>
            <w:r w:rsidRPr="00B323F2">
              <w:rPr>
                <w:rFonts w:asciiTheme="majorHAnsi" w:hAnsiTheme="majorHAnsi"/>
                <w:bCs/>
                <w:color w:val="943634" w:themeColor="accent2" w:themeShade="BF"/>
                <w:u w:val="single"/>
                <w:lang w:val="cy-GB"/>
              </w:rPr>
              <w:t>o’r Gymraeg</w:t>
            </w:r>
            <w:r w:rsidRPr="00B323F2">
              <w:rPr>
                <w:rFonts w:asciiTheme="majorHAnsi" w:hAnsiTheme="majorHAnsi"/>
                <w:bCs/>
                <w:color w:val="943634" w:themeColor="accent2" w:themeShade="BF"/>
                <w:lang w:val="cy-GB"/>
              </w:rPr>
              <w:t xml:space="preserve"> wrth ymateb yn naturiol yn y wers.</w:t>
            </w:r>
          </w:p>
          <w:p w14:paraId="1EF065F9" w14:textId="77777777" w:rsidR="001D6DC0" w:rsidRPr="00B323F2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lang w:val="cy-GB"/>
              </w:rPr>
            </w:pPr>
            <w:r w:rsidRPr="00B323F2">
              <w:rPr>
                <w:rFonts w:asciiTheme="majorHAnsi" w:hAnsiTheme="majorHAnsi"/>
                <w:bCs/>
                <w:color w:val="E36C0A" w:themeColor="accent6" w:themeShade="BF"/>
                <w:u w:val="single"/>
                <w:lang w:val="cy-GB"/>
              </w:rPr>
              <w:t>Defnydd</w:t>
            </w:r>
            <w:r w:rsidRPr="00B323F2">
              <w:rPr>
                <w:rFonts w:asciiTheme="majorHAnsi" w:hAnsiTheme="majorHAnsi"/>
                <w:bCs/>
                <w:color w:val="E36C0A" w:themeColor="accent6" w:themeShade="BF"/>
                <w:lang w:val="cy-GB"/>
              </w:rPr>
              <w:t xml:space="preserve"> da iawn neu gadarn </w:t>
            </w:r>
            <w:r w:rsidRPr="00B323F2">
              <w:rPr>
                <w:rFonts w:asciiTheme="majorHAnsi" w:hAnsiTheme="majorHAnsi"/>
                <w:bCs/>
                <w:color w:val="E36C0A" w:themeColor="accent6" w:themeShade="BF"/>
                <w:u w:val="single"/>
                <w:lang w:val="cy-GB"/>
              </w:rPr>
              <w:t>o’r Gymraeg</w:t>
            </w:r>
            <w:r w:rsidRPr="00B323F2">
              <w:rPr>
                <w:rFonts w:asciiTheme="majorHAnsi" w:hAnsiTheme="majorHAnsi"/>
                <w:bCs/>
                <w:color w:val="E36C0A" w:themeColor="accent6" w:themeShade="BF"/>
                <w:lang w:val="cy-GB"/>
              </w:rPr>
              <w:t xml:space="preserve"> wrth ymateb yn naturiol yn y wers.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0784CD70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14:paraId="0CC9FC36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3BDD51C6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3496EE93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1D4B487C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567" w:type="dxa"/>
            <w:gridSpan w:val="2"/>
            <w:shd w:val="clear" w:color="auto" w:fill="CCFFCC"/>
          </w:tcPr>
          <w:p w14:paraId="6C2870AC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</w:tr>
      <w:tr w:rsidR="001D6DC0" w:rsidRPr="00207A70" w14:paraId="58A66F0F" w14:textId="77777777" w:rsidTr="00CF1BD2">
        <w:tc>
          <w:tcPr>
            <w:tcW w:w="7230" w:type="dxa"/>
          </w:tcPr>
          <w:p w14:paraId="0B2EA7DF" w14:textId="77777777" w:rsidR="001D6DC0" w:rsidRPr="00841C1A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8000"/>
                <w:lang w:val="cy-GB"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14:paraId="17EABEA0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14:paraId="239FC4D6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434F0EDF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4AFA65A4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031A1C40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567" w:type="dxa"/>
            <w:gridSpan w:val="2"/>
            <w:shd w:val="clear" w:color="auto" w:fill="CCFFCC"/>
          </w:tcPr>
          <w:p w14:paraId="1BBA644C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</w:tr>
      <w:tr w:rsidR="001D6DC0" w:rsidRPr="00207A70" w14:paraId="211F0C57" w14:textId="77777777" w:rsidTr="00CF1BD2">
        <w:tc>
          <w:tcPr>
            <w:tcW w:w="7230" w:type="dxa"/>
          </w:tcPr>
          <w:p w14:paraId="03FF6CD1" w14:textId="77777777" w:rsidR="001D6DC0" w:rsidRPr="00AE199B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lang w:val="cy-GB"/>
              </w:rPr>
            </w:pPr>
            <w:r w:rsidRPr="00AE199B">
              <w:rPr>
                <w:rFonts w:asciiTheme="majorHAnsi" w:hAnsiTheme="majorHAnsi"/>
                <w:color w:val="0070C0"/>
                <w:u w:val="single"/>
                <w:lang w:val="cy-GB"/>
              </w:rPr>
              <w:t>Cyflwyno gorchmynion a chyfarwyddiadau</w:t>
            </w:r>
            <w:r w:rsidRPr="00AE199B">
              <w:rPr>
                <w:rFonts w:asciiTheme="majorHAnsi" w:hAnsiTheme="majorHAnsi"/>
                <w:color w:val="0070C0"/>
                <w:lang w:val="cy-GB"/>
              </w:rPr>
              <w:t xml:space="preserve"> yn syml i’r dysgwyr.</w:t>
            </w:r>
          </w:p>
          <w:p w14:paraId="78FE43A5" w14:textId="77777777" w:rsidR="001D6DC0" w:rsidRPr="00AE199B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943634" w:themeColor="accent2" w:themeShade="BF"/>
                <w:lang w:val="cy-GB"/>
              </w:rPr>
            </w:pPr>
            <w:r w:rsidRPr="00AE199B">
              <w:rPr>
                <w:rFonts w:asciiTheme="majorHAnsi" w:hAnsiTheme="majorHAnsi"/>
                <w:color w:val="943634" w:themeColor="accent2" w:themeShade="BF"/>
                <w:u w:val="single"/>
                <w:lang w:val="cy-GB"/>
              </w:rPr>
              <w:t>Cyflwyno gorchmynion a chyfarwyddiadau</w:t>
            </w:r>
            <w:r w:rsidRPr="00AE199B">
              <w:rPr>
                <w:rFonts w:asciiTheme="majorHAnsi" w:hAnsiTheme="majorHAnsi"/>
                <w:color w:val="943634" w:themeColor="accent2" w:themeShade="BF"/>
                <w:lang w:val="cy-GB"/>
              </w:rPr>
              <w:t xml:space="preserve"> yn gryno </w:t>
            </w:r>
            <w:r w:rsidRPr="00AE199B">
              <w:rPr>
                <w:rFonts w:asciiTheme="majorHAnsi" w:eastAsiaTheme="minorHAnsi" w:hAnsiTheme="majorHAnsi"/>
                <w:color w:val="943634" w:themeColor="accent2" w:themeShade="BF"/>
                <w:lang w:val="cy-GB"/>
              </w:rPr>
              <w:t xml:space="preserve">ac yn sylfaenol gywir </w:t>
            </w:r>
            <w:r w:rsidRPr="00AE199B">
              <w:rPr>
                <w:rFonts w:asciiTheme="majorHAnsi" w:hAnsiTheme="majorHAnsi"/>
                <w:color w:val="943634" w:themeColor="accent2" w:themeShade="BF"/>
                <w:lang w:val="cy-GB"/>
              </w:rPr>
              <w:t>i’r dysgwyr.</w:t>
            </w:r>
          </w:p>
          <w:p w14:paraId="4D761A36" w14:textId="77777777" w:rsidR="001D6DC0" w:rsidRPr="007A7379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8000"/>
                <w:lang w:val="cy-GB"/>
              </w:rPr>
            </w:pPr>
            <w:r w:rsidRPr="00AE199B">
              <w:rPr>
                <w:rFonts w:asciiTheme="majorHAnsi" w:hAnsiTheme="majorHAnsi"/>
                <w:color w:val="008000"/>
                <w:u w:val="single"/>
                <w:lang w:val="cy-GB"/>
              </w:rPr>
              <w:t>Cyflwyno gorchmynion a chyfarwyddiadau</w:t>
            </w:r>
            <w:r w:rsidRPr="00AE199B">
              <w:rPr>
                <w:rFonts w:asciiTheme="majorHAnsi" w:hAnsiTheme="majorHAnsi"/>
                <w:color w:val="008000"/>
                <w:lang w:val="cy-GB"/>
              </w:rPr>
              <w:t xml:space="preserve"> amrywiol yn glir ac yn gywir gyda’r dysgwyr.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46D85A77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14:paraId="751360B1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037161DD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2FC3FCA1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0CBF7FD0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567" w:type="dxa"/>
            <w:gridSpan w:val="2"/>
            <w:shd w:val="clear" w:color="auto" w:fill="CCFFCC"/>
          </w:tcPr>
          <w:p w14:paraId="29970171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</w:tr>
      <w:tr w:rsidR="001D6DC0" w:rsidRPr="00207A70" w14:paraId="4D6649A5" w14:textId="77777777" w:rsidTr="00CF1BD2">
        <w:trPr>
          <w:gridAfter w:val="1"/>
          <w:wAfter w:w="28" w:type="dxa"/>
        </w:trPr>
        <w:tc>
          <w:tcPr>
            <w:tcW w:w="7230" w:type="dxa"/>
          </w:tcPr>
          <w:p w14:paraId="3F29399A" w14:textId="77777777" w:rsidR="001D6DC0" w:rsidRPr="00841C1A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008000"/>
                <w:lang w:val="cy-GB"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14:paraId="2B93942D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14:paraId="57A843E9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6D421902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1BC659FD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237706EB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539" w:type="dxa"/>
            <w:shd w:val="clear" w:color="auto" w:fill="CCFFCC"/>
          </w:tcPr>
          <w:p w14:paraId="28512E34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</w:tr>
      <w:tr w:rsidR="001D6DC0" w:rsidRPr="00207A70" w14:paraId="788A4266" w14:textId="77777777" w:rsidTr="00CF1BD2">
        <w:trPr>
          <w:gridAfter w:val="1"/>
          <w:wAfter w:w="28" w:type="dxa"/>
        </w:trPr>
        <w:tc>
          <w:tcPr>
            <w:tcW w:w="7230" w:type="dxa"/>
          </w:tcPr>
          <w:p w14:paraId="68242717" w14:textId="77777777" w:rsidR="001D6DC0" w:rsidRPr="00E17888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008000"/>
                <w:lang w:val="cy-GB"/>
              </w:rPr>
            </w:pPr>
            <w:r w:rsidRPr="00212E56">
              <w:rPr>
                <w:rFonts w:asciiTheme="majorHAnsi" w:hAnsiTheme="majorHAnsi"/>
                <w:b/>
                <w:highlight w:val="yellow"/>
                <w:lang w:val="cy-GB"/>
              </w:rPr>
              <w:t>Methodoleg</w:t>
            </w:r>
            <w:r>
              <w:rPr>
                <w:rFonts w:asciiTheme="majorHAnsi" w:hAnsiTheme="majorHAnsi"/>
                <w:b/>
                <w:highlight w:val="yellow"/>
                <w:lang w:val="cy-GB"/>
              </w:rPr>
              <w:t>au addysgu</w:t>
            </w:r>
            <w:r w:rsidRPr="00212E56">
              <w:rPr>
                <w:rFonts w:asciiTheme="majorHAnsi" w:hAnsiTheme="majorHAnsi"/>
                <w:b/>
                <w:highlight w:val="yellow"/>
                <w:lang w:val="cy-GB"/>
              </w:rPr>
              <w:t>/ Datblygu llythrennedd disgyblion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4DFC89A0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14:paraId="6C38AB05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5505CE3C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5AC5B188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6D389129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539" w:type="dxa"/>
            <w:shd w:val="clear" w:color="auto" w:fill="CCFFCC"/>
          </w:tcPr>
          <w:p w14:paraId="2E25BB2C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</w:tr>
      <w:tr w:rsidR="001D6DC0" w:rsidRPr="00207A70" w14:paraId="1FD6A62E" w14:textId="77777777" w:rsidTr="00CF1BD2">
        <w:trPr>
          <w:gridAfter w:val="1"/>
          <w:wAfter w:w="28" w:type="dxa"/>
        </w:trPr>
        <w:tc>
          <w:tcPr>
            <w:tcW w:w="7230" w:type="dxa"/>
          </w:tcPr>
          <w:p w14:paraId="6B2244D4" w14:textId="77777777" w:rsidR="001D6DC0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365F91" w:themeColor="accent1" w:themeShade="BF"/>
                <w:lang w:val="cy-GB"/>
              </w:rPr>
            </w:pPr>
            <w:r w:rsidRPr="004C4A07">
              <w:rPr>
                <w:rFonts w:asciiTheme="majorHAnsi" w:hAnsiTheme="majorHAnsi"/>
                <w:bCs/>
                <w:color w:val="365F91" w:themeColor="accent1" w:themeShade="BF"/>
                <w:u w:val="single"/>
                <w:lang w:val="cy-GB"/>
              </w:rPr>
              <w:t>Dulliau addysgu</w:t>
            </w:r>
            <w:r>
              <w:rPr>
                <w:rFonts w:asciiTheme="majorHAnsi" w:hAnsiTheme="majorHAnsi"/>
                <w:bCs/>
                <w:color w:val="365F91" w:themeColor="accent1" w:themeShade="BF"/>
                <w:u w:val="single"/>
                <w:lang w:val="cy-GB"/>
              </w:rPr>
              <w:t xml:space="preserve"> </w:t>
            </w:r>
            <w:r>
              <w:rPr>
                <w:rFonts w:asciiTheme="majorHAnsi" w:hAnsiTheme="majorHAnsi"/>
                <w:bCs/>
                <w:color w:val="365F91" w:themeColor="accent1" w:themeShade="BF"/>
                <w:lang w:val="cy-GB"/>
              </w:rPr>
              <w:t>addas ar gyfer datblygu iaith y disgyblion.</w:t>
            </w:r>
          </w:p>
          <w:p w14:paraId="1CB769EF" w14:textId="77777777" w:rsidR="001D6DC0" w:rsidRPr="00DF61E9" w:rsidRDefault="001D6DC0" w:rsidP="00CF1BD2">
            <w:pPr>
              <w:autoSpaceDE w:val="0"/>
              <w:autoSpaceDN w:val="0"/>
              <w:adjustRightInd w:val="0"/>
              <w:rPr>
                <w:rFonts w:asciiTheme="majorHAnsi" w:eastAsiaTheme="minorHAnsi" w:hAnsiTheme="majorHAnsi"/>
                <w:color w:val="943634" w:themeColor="accent2" w:themeShade="BF"/>
                <w:lang w:val="cy-GB"/>
              </w:rPr>
            </w:pPr>
            <w:r w:rsidRPr="004C4A07">
              <w:rPr>
                <w:rFonts w:asciiTheme="majorHAnsi" w:eastAsiaTheme="minorHAnsi" w:hAnsiTheme="majorHAnsi"/>
                <w:color w:val="943634" w:themeColor="accent2" w:themeShade="BF"/>
                <w:u w:val="single"/>
                <w:lang w:val="cy-GB"/>
              </w:rPr>
              <w:t>Dulliau addysgu</w:t>
            </w:r>
            <w:r w:rsidRPr="00DF61E9">
              <w:rPr>
                <w:rFonts w:asciiTheme="majorHAnsi" w:eastAsiaTheme="minorHAnsi" w:hAnsiTheme="majorHAnsi"/>
                <w:color w:val="943634" w:themeColor="accent2" w:themeShade="BF"/>
                <w:lang w:val="cy-GB"/>
              </w:rPr>
              <w:t xml:space="preserve"> pwrpasol ac effeithiol </w:t>
            </w:r>
            <w:r>
              <w:rPr>
                <w:rFonts w:asciiTheme="majorHAnsi" w:eastAsiaTheme="minorHAnsi" w:hAnsiTheme="majorHAnsi"/>
                <w:color w:val="943634" w:themeColor="accent2" w:themeShade="BF"/>
                <w:lang w:val="cy-GB"/>
              </w:rPr>
              <w:t>ar gyfer datblygu iaith y</w:t>
            </w:r>
            <w:r w:rsidRPr="00DF61E9">
              <w:rPr>
                <w:rFonts w:asciiTheme="majorHAnsi" w:eastAsiaTheme="minorHAnsi" w:hAnsiTheme="majorHAnsi"/>
                <w:color w:val="943634" w:themeColor="accent2" w:themeShade="BF"/>
                <w:lang w:val="cy-GB"/>
              </w:rPr>
              <w:t xml:space="preserve"> disgyblion</w:t>
            </w:r>
            <w:r>
              <w:rPr>
                <w:rFonts w:asciiTheme="majorHAnsi" w:eastAsiaTheme="minorHAnsi" w:hAnsiTheme="majorHAnsi"/>
                <w:color w:val="943634" w:themeColor="accent2" w:themeShade="BF"/>
                <w:lang w:val="cy-GB"/>
              </w:rPr>
              <w:t>.</w:t>
            </w:r>
          </w:p>
          <w:p w14:paraId="4367C579" w14:textId="77777777" w:rsidR="001D6DC0" w:rsidRPr="00DF61E9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365F91" w:themeColor="accent1" w:themeShade="BF"/>
                <w:lang w:val="cy-GB"/>
              </w:rPr>
            </w:pPr>
            <w:r w:rsidRPr="004C4A07">
              <w:rPr>
                <w:rFonts w:asciiTheme="majorHAnsi" w:eastAsiaTheme="minorHAnsi" w:hAnsiTheme="majorHAnsi"/>
                <w:color w:val="009900"/>
                <w:u w:val="single"/>
                <w:lang w:val="cy-GB"/>
                <w14:textFill>
                  <w14:solidFill>
                    <w14:srgbClr w14:val="009900">
                      <w14:lumMod w14:val="75000"/>
                    </w14:srgbClr>
                  </w14:solidFill>
                </w14:textFill>
              </w:rPr>
              <w:t>Dulliau addysgu</w:t>
            </w:r>
            <w:r w:rsidRPr="00DF61E9">
              <w:rPr>
                <w:rFonts w:asciiTheme="majorHAnsi" w:eastAsiaTheme="minorHAnsi" w:hAnsiTheme="majorHAnsi"/>
                <w:color w:val="009900"/>
                <w:lang w:val="cy-GB"/>
                <w14:textFill>
                  <w14:solidFill>
                    <w14:srgbClr w14:val="009900">
                      <w14:lumMod w14:val="75000"/>
                    </w14:srgbClr>
                  </w14:solidFill>
                </w14:textFill>
              </w:rPr>
              <w:t xml:space="preserve"> pwrpasol ac effeithiol iawn</w:t>
            </w:r>
            <w:r w:rsidRPr="00E00519">
              <w:rPr>
                <w:rFonts w:asciiTheme="majorHAnsi" w:eastAsiaTheme="minorHAnsi" w:hAnsiTheme="majorHAnsi"/>
                <w:b/>
                <w:color w:val="009900"/>
                <w:lang w:val="cy-GB"/>
                <w14:textFill>
                  <w14:solidFill>
                    <w14:srgbClr w14:val="009900">
                      <w14:lumMod w14:val="75000"/>
                    </w14:srgbClr>
                  </w14:solidFill>
                </w14:textFill>
              </w:rPr>
              <w:t xml:space="preserve"> </w:t>
            </w:r>
            <w:r w:rsidRPr="00E00519">
              <w:rPr>
                <w:rFonts w:asciiTheme="majorHAnsi" w:eastAsiaTheme="minorHAnsi" w:hAnsiTheme="majorHAnsi"/>
                <w:color w:val="009900"/>
                <w:lang w:val="cy-GB"/>
                <w14:textFill>
                  <w14:solidFill>
                    <w14:srgbClr w14:val="009900">
                      <w14:lumMod w14:val="75000"/>
                    </w14:srgbClr>
                  </w14:solidFill>
                </w14:textFill>
              </w:rPr>
              <w:t>sy’n</w:t>
            </w:r>
            <w:r>
              <w:rPr>
                <w:rFonts w:asciiTheme="majorHAnsi" w:eastAsiaTheme="minorHAnsi" w:hAnsiTheme="majorHAnsi"/>
                <w:color w:val="009900"/>
                <w:lang w:val="cy-GB"/>
                <w14:textFill>
                  <w14:solidFill>
                    <w14:srgbClr w14:val="009900">
                      <w14:lumMod w14:val="75000"/>
                    </w14:srgbClr>
                  </w14:solidFill>
                </w14:textFill>
              </w:rPr>
              <w:t xml:space="preserve"> datblygu ac yn ymestyn iaith y disgyblion</w:t>
            </w:r>
            <w:r w:rsidRPr="00E00519">
              <w:rPr>
                <w:rFonts w:asciiTheme="majorHAnsi" w:eastAsiaTheme="minorHAnsi" w:hAnsiTheme="majorHAnsi"/>
                <w:color w:val="009900"/>
                <w:lang w:val="cy-GB"/>
                <w14:textFill>
                  <w14:solidFill>
                    <w14:srgbClr w14:val="009900">
                      <w14:lumMod w14:val="75000"/>
                    </w14:srgbClr>
                  </w14:solidFill>
                </w14:textFill>
              </w:rPr>
              <w:t>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7F0F9004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14:paraId="1314DA39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22047E6C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2172B42D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4876EC01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539" w:type="dxa"/>
            <w:shd w:val="clear" w:color="auto" w:fill="CCFFCC"/>
          </w:tcPr>
          <w:p w14:paraId="1548AB0C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</w:tr>
      <w:tr w:rsidR="001D6DC0" w:rsidRPr="00207A70" w14:paraId="00021113" w14:textId="77777777" w:rsidTr="00CF1BD2">
        <w:trPr>
          <w:gridAfter w:val="1"/>
          <w:wAfter w:w="28" w:type="dxa"/>
        </w:trPr>
        <w:tc>
          <w:tcPr>
            <w:tcW w:w="7230" w:type="dxa"/>
          </w:tcPr>
          <w:p w14:paraId="08B1FCBE" w14:textId="77777777" w:rsidR="001D6DC0" w:rsidRPr="00DF61E9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365F91" w:themeColor="accent1" w:themeShade="BF"/>
                <w:lang w:val="cy-GB"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14:paraId="2F39CA2F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14:paraId="570E39A6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57C68792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764BC5F3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53F5FA48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539" w:type="dxa"/>
            <w:shd w:val="clear" w:color="auto" w:fill="CCFFCC"/>
          </w:tcPr>
          <w:p w14:paraId="1E8F7180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</w:tr>
      <w:tr w:rsidR="001D6DC0" w:rsidRPr="00207A70" w14:paraId="458E74AF" w14:textId="77777777" w:rsidTr="00CF1BD2">
        <w:trPr>
          <w:gridAfter w:val="1"/>
          <w:wAfter w:w="28" w:type="dxa"/>
        </w:trPr>
        <w:tc>
          <w:tcPr>
            <w:tcW w:w="7230" w:type="dxa"/>
          </w:tcPr>
          <w:p w14:paraId="6A55A3A6" w14:textId="77777777" w:rsidR="001D6DC0" w:rsidRPr="00DF61E9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365F91" w:themeColor="accent1" w:themeShade="BF"/>
                <w:lang w:val="cy-GB"/>
              </w:rPr>
            </w:pPr>
            <w:r w:rsidRPr="004C4A07">
              <w:rPr>
                <w:rFonts w:asciiTheme="majorHAnsi" w:hAnsiTheme="majorHAnsi"/>
                <w:bCs/>
                <w:color w:val="365F91" w:themeColor="accent1" w:themeShade="BF"/>
                <w:u w:val="single"/>
                <w:lang w:val="cy-GB"/>
              </w:rPr>
              <w:t>Gweithgareddau</w:t>
            </w:r>
            <w:r w:rsidRPr="00DF61E9">
              <w:rPr>
                <w:rFonts w:asciiTheme="majorHAnsi" w:hAnsiTheme="majorHAnsi"/>
                <w:bCs/>
                <w:color w:val="365F91" w:themeColor="accent1" w:themeShade="BF"/>
                <w:lang w:val="cy-GB"/>
              </w:rPr>
              <w:t xml:space="preserve"> addas ar gyfer datblygu sgiliau llafar y disgyblion. </w:t>
            </w:r>
          </w:p>
          <w:p w14:paraId="7273F56A" w14:textId="77777777" w:rsidR="001D6DC0" w:rsidRPr="00DF61E9" w:rsidRDefault="001D6DC0" w:rsidP="00CF1BD2">
            <w:pPr>
              <w:autoSpaceDE w:val="0"/>
              <w:autoSpaceDN w:val="0"/>
              <w:adjustRightInd w:val="0"/>
              <w:rPr>
                <w:rFonts w:asciiTheme="majorHAnsi" w:eastAsiaTheme="minorHAnsi" w:hAnsiTheme="majorHAnsi"/>
                <w:color w:val="943634" w:themeColor="accent2" w:themeShade="BF"/>
                <w:lang w:val="cy-GB"/>
              </w:rPr>
            </w:pPr>
            <w:r w:rsidRPr="004C4A07">
              <w:rPr>
                <w:rFonts w:asciiTheme="majorHAnsi" w:eastAsiaTheme="minorHAnsi" w:hAnsiTheme="majorHAnsi"/>
                <w:color w:val="943634" w:themeColor="accent2" w:themeShade="BF"/>
                <w:u w:val="single"/>
                <w:lang w:val="cy-GB"/>
              </w:rPr>
              <w:t>Gweithgareddau</w:t>
            </w:r>
            <w:r w:rsidRPr="00DF61E9">
              <w:rPr>
                <w:rFonts w:asciiTheme="majorHAnsi" w:eastAsiaTheme="minorHAnsi" w:hAnsiTheme="majorHAnsi"/>
                <w:color w:val="943634" w:themeColor="accent2" w:themeShade="BF"/>
                <w:lang w:val="cy-GB"/>
              </w:rPr>
              <w:t xml:space="preserve"> pwrpasol ac effeithiol ar gyfer datblygu sgiliau llafar disgyblion.</w:t>
            </w:r>
          </w:p>
          <w:p w14:paraId="659AD09A" w14:textId="77777777" w:rsidR="001D6DC0" w:rsidRPr="001531C4" w:rsidRDefault="001D6DC0" w:rsidP="00CF1BD2">
            <w:pPr>
              <w:autoSpaceDE w:val="0"/>
              <w:autoSpaceDN w:val="0"/>
              <w:adjustRightInd w:val="0"/>
              <w:rPr>
                <w:rFonts w:asciiTheme="majorHAnsi" w:eastAsiaTheme="minorHAnsi" w:hAnsiTheme="majorHAnsi"/>
                <w:color w:val="009900"/>
                <w:lang w:val="cy-GB"/>
                <w14:textFill>
                  <w14:solidFill>
                    <w14:srgbClr w14:val="009900">
                      <w14:lumMod w14:val="75000"/>
                    </w14:srgbClr>
                  </w14:solidFill>
                </w14:textFill>
              </w:rPr>
            </w:pPr>
            <w:r w:rsidRPr="004C4A07">
              <w:rPr>
                <w:rFonts w:asciiTheme="majorHAnsi" w:eastAsiaTheme="minorHAnsi" w:hAnsiTheme="majorHAnsi"/>
                <w:color w:val="009900"/>
                <w:u w:val="single"/>
                <w:lang w:val="cy-GB"/>
                <w14:textFill>
                  <w14:solidFill>
                    <w14:srgbClr w14:val="009900">
                      <w14:lumMod w14:val="75000"/>
                    </w14:srgbClr>
                  </w14:solidFill>
                </w14:textFill>
              </w:rPr>
              <w:t xml:space="preserve">Gweithgareddau </w:t>
            </w:r>
            <w:r w:rsidRPr="00DF61E9">
              <w:rPr>
                <w:rFonts w:asciiTheme="majorHAnsi" w:eastAsiaTheme="minorHAnsi" w:hAnsiTheme="majorHAnsi"/>
                <w:color w:val="009900"/>
                <w:lang w:val="cy-GB"/>
                <w14:textFill>
                  <w14:solidFill>
                    <w14:srgbClr w14:val="009900">
                      <w14:lumMod w14:val="75000"/>
                    </w14:srgbClr>
                  </w14:solidFill>
                </w14:textFill>
              </w:rPr>
              <w:t>pwrpasol ac effeithiol iawn sy’n datblygu ac yn ymestyn sgiliau llafar y disgyblion.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7F418FC3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14:paraId="11353AA8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4217FA99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2CF5A8EF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675E9B22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539" w:type="dxa"/>
            <w:shd w:val="clear" w:color="auto" w:fill="CCFFCC"/>
          </w:tcPr>
          <w:p w14:paraId="33725E0A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</w:tr>
      <w:tr w:rsidR="001D6DC0" w:rsidRPr="00207A70" w14:paraId="2C06C4A3" w14:textId="77777777" w:rsidTr="00CF1BD2">
        <w:trPr>
          <w:gridAfter w:val="1"/>
          <w:wAfter w:w="28" w:type="dxa"/>
        </w:trPr>
        <w:tc>
          <w:tcPr>
            <w:tcW w:w="7230" w:type="dxa"/>
          </w:tcPr>
          <w:p w14:paraId="051F2941" w14:textId="77777777" w:rsidR="001D6DC0" w:rsidRPr="00217528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365F91" w:themeColor="accent1" w:themeShade="BF"/>
                <w:u w:val="single"/>
                <w:lang w:val="cy-GB"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14:paraId="177E67A0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14:paraId="675A23C3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081AEA5A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0B9D3180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2880B4D2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539" w:type="dxa"/>
            <w:shd w:val="clear" w:color="auto" w:fill="CCFFCC"/>
          </w:tcPr>
          <w:p w14:paraId="6CA5B467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</w:tr>
      <w:tr w:rsidR="001D6DC0" w:rsidRPr="00207A70" w14:paraId="39764760" w14:textId="77777777" w:rsidTr="00CF1BD2">
        <w:trPr>
          <w:gridAfter w:val="1"/>
          <w:wAfter w:w="28" w:type="dxa"/>
        </w:trPr>
        <w:tc>
          <w:tcPr>
            <w:tcW w:w="7230" w:type="dxa"/>
          </w:tcPr>
          <w:p w14:paraId="1AB26660" w14:textId="77777777" w:rsidR="001D6DC0" w:rsidRPr="00AE199B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365F91" w:themeColor="accent1" w:themeShade="BF"/>
                <w:lang w:val="cy-GB"/>
              </w:rPr>
            </w:pPr>
            <w:r w:rsidRPr="00AE199B">
              <w:rPr>
                <w:rFonts w:asciiTheme="majorHAnsi" w:hAnsiTheme="majorHAnsi"/>
                <w:bCs/>
                <w:color w:val="365F91" w:themeColor="accent1" w:themeShade="BF"/>
                <w:u w:val="single"/>
                <w:lang w:val="cy-GB"/>
              </w:rPr>
              <w:t>Adnoddau</w:t>
            </w:r>
            <w:r w:rsidRPr="00AE199B">
              <w:rPr>
                <w:rFonts w:asciiTheme="majorHAnsi" w:hAnsiTheme="majorHAnsi"/>
                <w:bCs/>
                <w:color w:val="365F91" w:themeColor="accent1" w:themeShade="BF"/>
                <w:lang w:val="cy-GB"/>
              </w:rPr>
              <w:t xml:space="preserve"> syml.</w:t>
            </w:r>
          </w:p>
          <w:p w14:paraId="490E3D74" w14:textId="77777777" w:rsidR="001D6DC0" w:rsidRPr="00AE199B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943634" w:themeColor="accent2" w:themeShade="BF"/>
                <w:lang w:val="cy-GB"/>
              </w:rPr>
            </w:pPr>
            <w:r w:rsidRPr="00AE199B">
              <w:rPr>
                <w:rFonts w:asciiTheme="majorHAnsi" w:hAnsiTheme="majorHAnsi"/>
                <w:bCs/>
                <w:color w:val="943634" w:themeColor="accent2" w:themeShade="BF"/>
                <w:u w:val="single"/>
                <w:lang w:val="cy-GB"/>
              </w:rPr>
              <w:lastRenderedPageBreak/>
              <w:t>Adnoddau</w:t>
            </w:r>
            <w:r w:rsidRPr="00AE199B">
              <w:rPr>
                <w:rFonts w:asciiTheme="majorHAnsi" w:hAnsiTheme="majorHAnsi"/>
                <w:bCs/>
                <w:color w:val="943634" w:themeColor="accent2" w:themeShade="BF"/>
                <w:lang w:val="cy-GB"/>
              </w:rPr>
              <w:t xml:space="preserve"> pwrpasol ac effeithiol sy’n ysgogi’r dysgwyr i ddefnyddio’r iaith darged.</w:t>
            </w:r>
          </w:p>
          <w:p w14:paraId="4258570B" w14:textId="77777777" w:rsidR="001D6DC0" w:rsidRPr="00CD6196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365F91" w:themeColor="accent1" w:themeShade="BF"/>
                <w:lang w:val="cy-GB"/>
              </w:rPr>
            </w:pPr>
            <w:r w:rsidRPr="00AE199B">
              <w:rPr>
                <w:rFonts w:asciiTheme="majorHAnsi" w:hAnsiTheme="majorHAnsi"/>
                <w:bCs/>
                <w:color w:val="008000"/>
                <w:u w:val="single"/>
                <w:lang w:val="cy-GB"/>
              </w:rPr>
              <w:t>Adnoddau</w:t>
            </w:r>
            <w:r w:rsidRPr="00AE199B">
              <w:rPr>
                <w:rFonts w:asciiTheme="majorHAnsi" w:hAnsiTheme="majorHAnsi"/>
                <w:bCs/>
                <w:color w:val="008000"/>
                <w:lang w:val="cy-GB"/>
              </w:rPr>
              <w:t xml:space="preserve"> pwrpasol ac effeithiol iawn sy’n ysgogi’r dysgwyr i ddefnyddio’r iaith darged</w:t>
            </w:r>
            <w:r>
              <w:rPr>
                <w:rFonts w:asciiTheme="majorHAnsi" w:hAnsiTheme="majorHAnsi"/>
                <w:bCs/>
                <w:color w:val="008000"/>
                <w:lang w:val="cy-GB"/>
              </w:rPr>
              <w:t xml:space="preserve">. 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52101AE9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14:paraId="4EE53549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4A3A06CA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2F2341FC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76A728C6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539" w:type="dxa"/>
            <w:shd w:val="clear" w:color="auto" w:fill="CCFFCC"/>
          </w:tcPr>
          <w:p w14:paraId="05D43808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</w:tr>
      <w:tr w:rsidR="001D6DC0" w:rsidRPr="00207A70" w14:paraId="4FA867CC" w14:textId="77777777" w:rsidTr="00CF1BD2">
        <w:trPr>
          <w:gridAfter w:val="1"/>
          <w:wAfter w:w="28" w:type="dxa"/>
        </w:trPr>
        <w:tc>
          <w:tcPr>
            <w:tcW w:w="7230" w:type="dxa"/>
          </w:tcPr>
          <w:p w14:paraId="099CF7C2" w14:textId="77777777" w:rsidR="001D6DC0" w:rsidRPr="007328F9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52C034"/>
                <w:u w:val="single"/>
                <w:lang w:val="cy-GB"/>
              </w:rPr>
            </w:pPr>
          </w:p>
        </w:tc>
        <w:tc>
          <w:tcPr>
            <w:tcW w:w="708" w:type="dxa"/>
            <w:shd w:val="clear" w:color="auto" w:fill="BFBFBF" w:themeFill="background1" w:themeFillShade="BF"/>
          </w:tcPr>
          <w:p w14:paraId="65D984B2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14:paraId="64C49BD8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659B9EFC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1E2F0A82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0DB2D25B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539" w:type="dxa"/>
            <w:shd w:val="clear" w:color="auto" w:fill="CCFFCC"/>
          </w:tcPr>
          <w:p w14:paraId="203C9838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</w:tr>
      <w:tr w:rsidR="001D6DC0" w:rsidRPr="00207A70" w14:paraId="4F4F9FEF" w14:textId="77777777" w:rsidTr="00CF1BD2">
        <w:trPr>
          <w:gridAfter w:val="1"/>
          <w:wAfter w:w="28" w:type="dxa"/>
        </w:trPr>
        <w:tc>
          <w:tcPr>
            <w:tcW w:w="7230" w:type="dxa"/>
          </w:tcPr>
          <w:p w14:paraId="0AA2D395" w14:textId="77777777" w:rsidR="001D6DC0" w:rsidRPr="006E2FE4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lang w:val="cy-GB"/>
              </w:rPr>
            </w:pPr>
            <w:r w:rsidRPr="006E2FE4">
              <w:rPr>
                <w:rFonts w:asciiTheme="majorHAnsi" w:hAnsiTheme="majorHAnsi"/>
                <w:bCs/>
                <w:color w:val="0070C0"/>
                <w:u w:val="single"/>
                <w:lang w:val="cy-GB"/>
              </w:rPr>
              <w:t>Ymateb</w:t>
            </w:r>
            <w:r>
              <w:rPr>
                <w:rFonts w:asciiTheme="majorHAnsi" w:hAnsiTheme="majorHAnsi"/>
                <w:bCs/>
                <w:color w:val="0070C0"/>
                <w:lang w:val="cy-GB"/>
              </w:rPr>
              <w:t xml:space="preserve"> yn anfoddhaol</w:t>
            </w:r>
            <w:r w:rsidRPr="006E2FE4">
              <w:rPr>
                <w:rFonts w:asciiTheme="majorHAnsi" w:hAnsiTheme="majorHAnsi"/>
                <w:bCs/>
                <w:color w:val="0070C0"/>
                <w:lang w:val="cy-GB"/>
              </w:rPr>
              <w:t xml:space="preserve"> i gamsyniadau’r dysgwyr.</w:t>
            </w:r>
          </w:p>
          <w:p w14:paraId="239B9FC5" w14:textId="77777777" w:rsidR="001D6DC0" w:rsidRPr="006E2FE4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943634" w:themeColor="accent2" w:themeShade="BF"/>
                <w:lang w:val="cy-GB"/>
              </w:rPr>
            </w:pPr>
            <w:r w:rsidRPr="006E2FE4">
              <w:rPr>
                <w:rFonts w:asciiTheme="majorHAnsi" w:hAnsiTheme="majorHAnsi"/>
                <w:bCs/>
                <w:color w:val="943634" w:themeColor="accent2" w:themeShade="BF"/>
                <w:u w:val="single"/>
                <w:lang w:val="cy-GB"/>
              </w:rPr>
              <w:t>Ymateb</w:t>
            </w:r>
            <w:r w:rsidRPr="006E2FE4">
              <w:rPr>
                <w:rFonts w:asciiTheme="majorHAnsi" w:hAnsiTheme="majorHAnsi"/>
                <w:bCs/>
                <w:color w:val="943634" w:themeColor="accent2" w:themeShade="BF"/>
                <w:lang w:val="cy-GB"/>
              </w:rPr>
              <w:t xml:space="preserve"> yn foddhaol neu’n dda i gamsyniadau’r dysgwyr.</w:t>
            </w:r>
          </w:p>
          <w:p w14:paraId="244D1B97" w14:textId="77777777" w:rsidR="001D6DC0" w:rsidRPr="007328F9" w:rsidRDefault="001D6DC0" w:rsidP="00CF1BD2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52C034"/>
                <w:u w:val="single"/>
                <w:lang w:val="cy-GB"/>
              </w:rPr>
            </w:pPr>
            <w:r w:rsidRPr="006E2FE4">
              <w:rPr>
                <w:rFonts w:asciiTheme="majorHAnsi" w:hAnsiTheme="majorHAnsi"/>
                <w:bCs/>
                <w:color w:val="008000"/>
                <w:u w:val="single"/>
                <w:lang w:val="cy-GB"/>
              </w:rPr>
              <w:t>Ymateb</w:t>
            </w:r>
            <w:r w:rsidRPr="006E2FE4">
              <w:rPr>
                <w:rFonts w:asciiTheme="majorHAnsi" w:hAnsiTheme="majorHAnsi"/>
                <w:bCs/>
                <w:color w:val="008000"/>
                <w:lang w:val="cy-GB"/>
              </w:rPr>
              <w:t xml:space="preserve"> yn dda iawn neu’n rhagorol i gamsyniadau’r dysgwyr.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3D282D39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DBE5F1" w:themeFill="accent1" w:themeFillTint="33"/>
          </w:tcPr>
          <w:p w14:paraId="495BB47B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5E27A52E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709" w:type="dxa"/>
            <w:shd w:val="clear" w:color="auto" w:fill="F2DBDB" w:themeFill="accent2" w:themeFillTint="33"/>
          </w:tcPr>
          <w:p w14:paraId="31F8AF07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850" w:type="dxa"/>
            <w:shd w:val="clear" w:color="auto" w:fill="CCFFCC"/>
          </w:tcPr>
          <w:p w14:paraId="2C5F66CD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  <w:tc>
          <w:tcPr>
            <w:tcW w:w="539" w:type="dxa"/>
            <w:shd w:val="clear" w:color="auto" w:fill="CCFFCC"/>
          </w:tcPr>
          <w:p w14:paraId="62F79658" w14:textId="77777777" w:rsidR="001D6DC0" w:rsidRPr="00841C1A" w:rsidRDefault="001D6DC0" w:rsidP="00CF1BD2">
            <w:pPr>
              <w:rPr>
                <w:rFonts w:asciiTheme="majorHAnsi" w:hAnsiTheme="majorHAnsi"/>
                <w:color w:val="943634" w:themeColor="accent2" w:themeShade="BF"/>
                <w:sz w:val="18"/>
                <w:szCs w:val="18"/>
                <w:lang w:val="cy-GB"/>
              </w:rPr>
            </w:pPr>
          </w:p>
        </w:tc>
      </w:tr>
    </w:tbl>
    <w:p w14:paraId="3CB7783B" w14:textId="77777777" w:rsidR="001D6DC0" w:rsidRDefault="001D6DC0" w:rsidP="001D6DC0">
      <w:pPr>
        <w:ind w:left="2160"/>
        <w:rPr>
          <w:rFonts w:asciiTheme="majorHAnsi" w:hAnsiTheme="majorHAnsi" w:cstheme="minorHAnsi"/>
          <w:b/>
          <w:szCs w:val="22"/>
          <w:lang w:val="cy-GB"/>
        </w:rPr>
      </w:pPr>
    </w:p>
    <w:p w14:paraId="658C3231" w14:textId="77777777" w:rsidR="001D6DC0" w:rsidRPr="00883D3C" w:rsidRDefault="001D6DC0" w:rsidP="001D6DC0">
      <w:pPr>
        <w:ind w:left="2160"/>
        <w:jc w:val="both"/>
        <w:rPr>
          <w:rFonts w:asciiTheme="majorHAnsi" w:hAnsiTheme="majorHAnsi" w:cstheme="majorBidi"/>
          <w:color w:val="548DD4" w:themeColor="text2" w:themeTint="99"/>
          <w:lang w:val="cy-GB"/>
        </w:rPr>
      </w:pPr>
    </w:p>
    <w:p w14:paraId="4E6E7BEF" w14:textId="77777777" w:rsidR="001D6DC0" w:rsidRPr="00841C1A" w:rsidRDefault="001D6DC0" w:rsidP="001D6DC0">
      <w:pPr>
        <w:ind w:left="2160"/>
        <w:rPr>
          <w:rFonts w:asciiTheme="majorHAnsi" w:hAnsiTheme="majorHAnsi" w:cstheme="minorHAnsi"/>
          <w:b/>
          <w:szCs w:val="22"/>
          <w:lang w:val="cy-GB"/>
        </w:rPr>
      </w:pPr>
      <w:r>
        <w:rPr>
          <w:rFonts w:asciiTheme="majorHAnsi" w:hAnsiTheme="majorHAnsi" w:cstheme="minorHAnsi"/>
          <w:b/>
          <w:szCs w:val="22"/>
          <w:lang w:val="cy-GB"/>
        </w:rPr>
        <w:t xml:space="preserve">Methu - [  ]   </w:t>
      </w:r>
      <w:r>
        <w:rPr>
          <w:rFonts w:asciiTheme="majorHAnsi" w:hAnsiTheme="majorHAnsi" w:cstheme="minorHAnsi"/>
          <w:b/>
          <w:szCs w:val="22"/>
          <w:lang w:val="cy-GB"/>
        </w:rPr>
        <w:tab/>
      </w:r>
      <w:r>
        <w:rPr>
          <w:rFonts w:asciiTheme="majorHAnsi" w:hAnsiTheme="majorHAnsi" w:cstheme="minorHAnsi"/>
          <w:b/>
          <w:szCs w:val="22"/>
          <w:lang w:val="cy-GB"/>
        </w:rPr>
        <w:tab/>
        <w:t>Llwyddo</w:t>
      </w:r>
      <w:r w:rsidRPr="00841C1A">
        <w:rPr>
          <w:rFonts w:asciiTheme="majorHAnsi" w:hAnsiTheme="majorHAnsi" w:cstheme="minorHAnsi"/>
          <w:b/>
          <w:szCs w:val="22"/>
          <w:lang w:val="cy-GB"/>
        </w:rPr>
        <w:t xml:space="preserve"> - [  ]                 </w:t>
      </w:r>
      <w:r>
        <w:rPr>
          <w:rFonts w:asciiTheme="majorHAnsi" w:hAnsiTheme="majorHAnsi" w:cstheme="minorHAnsi"/>
          <w:b/>
          <w:szCs w:val="22"/>
          <w:lang w:val="cy-GB"/>
        </w:rPr>
        <w:t>Teilyngdod</w:t>
      </w:r>
      <w:r w:rsidRPr="00841C1A">
        <w:rPr>
          <w:rFonts w:asciiTheme="majorHAnsi" w:hAnsiTheme="majorHAnsi" w:cstheme="minorHAnsi"/>
          <w:b/>
          <w:szCs w:val="22"/>
          <w:lang w:val="cy-GB"/>
        </w:rPr>
        <w:t xml:space="preserve"> - [  ]   </w:t>
      </w:r>
      <w:r w:rsidRPr="00841C1A">
        <w:rPr>
          <w:rFonts w:asciiTheme="majorHAnsi" w:hAnsiTheme="majorHAnsi" w:cstheme="minorHAnsi"/>
          <w:b/>
          <w:szCs w:val="22"/>
          <w:lang w:val="cy-GB"/>
        </w:rPr>
        <w:tab/>
      </w:r>
      <w:r w:rsidRPr="00841C1A">
        <w:rPr>
          <w:rFonts w:asciiTheme="majorHAnsi" w:hAnsiTheme="majorHAnsi" w:cstheme="minorHAnsi"/>
          <w:b/>
          <w:szCs w:val="22"/>
          <w:lang w:val="cy-GB"/>
        </w:rPr>
        <w:tab/>
        <w:t>Rhag</w:t>
      </w:r>
      <w:r>
        <w:rPr>
          <w:rFonts w:asciiTheme="majorHAnsi" w:hAnsiTheme="majorHAnsi" w:cstheme="minorHAnsi"/>
          <w:b/>
          <w:szCs w:val="22"/>
          <w:lang w:val="cy-GB"/>
        </w:rPr>
        <w:t>oriaeth</w:t>
      </w:r>
      <w:r w:rsidRPr="00841C1A">
        <w:rPr>
          <w:rFonts w:asciiTheme="majorHAnsi" w:hAnsiTheme="majorHAnsi" w:cstheme="minorHAnsi"/>
          <w:b/>
          <w:szCs w:val="22"/>
          <w:lang w:val="cy-GB"/>
        </w:rPr>
        <w:t xml:space="preserve"> - [  ]</w:t>
      </w:r>
    </w:p>
    <w:p w14:paraId="7F955C82" w14:textId="77777777" w:rsidR="001D6DC0" w:rsidRPr="00841C1A" w:rsidRDefault="001D6DC0" w:rsidP="001D6DC0">
      <w:pPr>
        <w:ind w:left="2160"/>
        <w:rPr>
          <w:rFonts w:asciiTheme="majorHAnsi" w:hAnsiTheme="majorHAnsi" w:cstheme="minorHAnsi"/>
          <w:b/>
          <w:szCs w:val="22"/>
          <w:lang w:val="cy-GB"/>
        </w:rPr>
      </w:pPr>
    </w:p>
    <w:p w14:paraId="200ADB84" w14:textId="77777777" w:rsidR="001D6DC0" w:rsidRDefault="001D6DC0" w:rsidP="001D6DC0">
      <w:pPr>
        <w:ind w:left="2160"/>
        <w:rPr>
          <w:rFonts w:asciiTheme="majorHAnsi" w:hAnsiTheme="majorHAnsi" w:cstheme="minorHAnsi"/>
          <w:b/>
          <w:szCs w:val="22"/>
          <w:lang w:val="cy-GB"/>
        </w:rPr>
      </w:pPr>
      <w:r w:rsidRPr="00841C1A">
        <w:rPr>
          <w:rFonts w:asciiTheme="majorHAnsi" w:hAnsiTheme="majorHAnsi" w:cstheme="minorHAnsi"/>
          <w:b/>
          <w:szCs w:val="22"/>
          <w:lang w:val="cy-GB"/>
        </w:rPr>
        <w:t>Marc / Gradd</w:t>
      </w:r>
      <w:r>
        <w:rPr>
          <w:rFonts w:asciiTheme="majorHAnsi" w:hAnsiTheme="majorHAnsi" w:cstheme="minorHAnsi"/>
          <w:b/>
          <w:szCs w:val="22"/>
          <w:lang w:val="cy-GB"/>
        </w:rPr>
        <w:t>: ..............................................</w:t>
      </w:r>
    </w:p>
    <w:p w14:paraId="5B942D32" w14:textId="77777777" w:rsidR="001D6DC0" w:rsidRDefault="001D6DC0" w:rsidP="001D6DC0">
      <w:pPr>
        <w:ind w:left="2160"/>
        <w:rPr>
          <w:rFonts w:asciiTheme="majorHAnsi" w:hAnsiTheme="majorHAnsi" w:cstheme="minorHAnsi"/>
          <w:b/>
          <w:szCs w:val="22"/>
          <w:lang w:val="cy-GB"/>
        </w:rPr>
      </w:pPr>
    </w:p>
    <w:p w14:paraId="5E96B3A0" w14:textId="77777777" w:rsidR="001D6DC0" w:rsidRDefault="001D6DC0" w:rsidP="001D6DC0">
      <w:pPr>
        <w:ind w:left="2160"/>
        <w:rPr>
          <w:rFonts w:asciiTheme="majorHAnsi" w:hAnsiTheme="majorHAnsi" w:cstheme="minorHAnsi"/>
          <w:b/>
          <w:szCs w:val="22"/>
          <w:lang w:val="cy-GB"/>
        </w:rPr>
      </w:pPr>
    </w:p>
    <w:p w14:paraId="5675E082" w14:textId="77777777" w:rsidR="001D6DC0" w:rsidRDefault="001D6DC0" w:rsidP="001D6DC0">
      <w:pPr>
        <w:ind w:left="2160"/>
        <w:rPr>
          <w:rFonts w:asciiTheme="majorHAnsi" w:hAnsiTheme="majorHAnsi" w:cstheme="minorHAnsi"/>
          <w:b/>
          <w:szCs w:val="22"/>
          <w:lang w:val="cy-GB"/>
        </w:rPr>
      </w:pPr>
      <w:r>
        <w:rPr>
          <w:rFonts w:asciiTheme="majorHAnsi" w:hAnsiTheme="majorHAnsi" w:cstheme="minorHAnsi"/>
          <w:b/>
          <w:szCs w:val="22"/>
          <w:lang w:val="cy-GB"/>
        </w:rPr>
        <w:t>Llofnod Tiwtor: .............................................</w:t>
      </w:r>
    </w:p>
    <w:p w14:paraId="0332BDD6" w14:textId="77777777" w:rsidR="001D6DC0" w:rsidRDefault="001D6DC0" w:rsidP="001D6DC0">
      <w:pPr>
        <w:ind w:left="2160"/>
        <w:rPr>
          <w:rFonts w:asciiTheme="majorHAnsi" w:hAnsiTheme="majorHAnsi" w:cstheme="minorHAnsi"/>
          <w:b/>
          <w:szCs w:val="22"/>
          <w:lang w:val="cy-GB"/>
        </w:rPr>
      </w:pPr>
    </w:p>
    <w:p w14:paraId="2A6E167D" w14:textId="4CA96FB7" w:rsidR="001D6DC0" w:rsidRDefault="001D6DC0" w:rsidP="001D6DC0">
      <w:pPr>
        <w:ind w:left="1440" w:firstLine="720"/>
        <w:rPr>
          <w:rFonts w:ascii="Arial" w:hAnsi="Arial" w:cs="Arial"/>
        </w:rPr>
      </w:pPr>
      <w:r>
        <w:rPr>
          <w:rFonts w:asciiTheme="majorHAnsi" w:hAnsiTheme="majorHAnsi" w:cstheme="minorHAnsi"/>
          <w:b/>
          <w:szCs w:val="22"/>
          <w:lang w:val="cy-GB"/>
        </w:rPr>
        <w:t>Ail farciwr: ....................................................</w:t>
      </w:r>
    </w:p>
    <w:sectPr w:rsidR="001D6DC0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3DBC13" w14:textId="77777777" w:rsidR="008239FE" w:rsidRDefault="008239FE">
      <w:r>
        <w:separator/>
      </w:r>
    </w:p>
  </w:endnote>
  <w:endnote w:type="continuationSeparator" w:id="0">
    <w:p w14:paraId="443D96D9" w14:textId="77777777" w:rsidR="008239FE" w:rsidRDefault="00823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841F1" w14:textId="77777777" w:rsidR="00866A6D" w:rsidRPr="00F217F6" w:rsidRDefault="00F217F6">
    <w:pPr>
      <w:pStyle w:val="Footer"/>
      <w:jc w:val="center"/>
      <w:rPr>
        <w:lang w:val="cy-GB"/>
      </w:rPr>
    </w:pPr>
    <w:r w:rsidRPr="00F217F6">
      <w:rPr>
        <w:lang w:val="cy-GB"/>
      </w:rPr>
      <w:t>Tudalen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PAGE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287F88">
      <w:rPr>
        <w:b/>
        <w:noProof/>
        <w:lang w:val="cy-GB"/>
      </w:rPr>
      <w:t>5</w:t>
    </w:r>
    <w:r w:rsidR="00866A6D" w:rsidRPr="00F217F6">
      <w:rPr>
        <w:b/>
        <w:sz w:val="24"/>
        <w:szCs w:val="24"/>
        <w:lang w:val="cy-GB"/>
      </w:rPr>
      <w:fldChar w:fldCharType="end"/>
    </w:r>
    <w:r w:rsidRPr="00F217F6">
      <w:rPr>
        <w:lang w:val="cy-GB"/>
      </w:rPr>
      <w:t xml:space="preserve"> o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NUMPAGES 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287F88">
      <w:rPr>
        <w:b/>
        <w:noProof/>
        <w:lang w:val="cy-GB"/>
      </w:rPr>
      <w:t>10</w:t>
    </w:r>
    <w:r w:rsidR="00866A6D" w:rsidRPr="00F217F6">
      <w:rPr>
        <w:b/>
        <w:sz w:val="24"/>
        <w:szCs w:val="24"/>
        <w:lang w:val="cy-GB"/>
      </w:rPr>
      <w:fldChar w:fldCharType="end"/>
    </w:r>
  </w:p>
  <w:p w14:paraId="2D56A8B2" w14:textId="77777777" w:rsidR="00866A6D" w:rsidRDefault="00866A6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82FBC2" w14:textId="77777777" w:rsidR="00866A6D" w:rsidRDefault="00866A6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3198EE" w14:textId="77777777" w:rsidR="008239FE" w:rsidRDefault="008239FE">
      <w:r>
        <w:separator/>
      </w:r>
    </w:p>
  </w:footnote>
  <w:footnote w:type="continuationSeparator" w:id="0">
    <w:p w14:paraId="27F6F672" w14:textId="77777777" w:rsidR="008239FE" w:rsidRDefault="008239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964506"/>
    <w:multiLevelType w:val="hybridMultilevel"/>
    <w:tmpl w:val="60BA37A2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622420689">
    <w:abstractNumId w:val="1"/>
  </w:num>
  <w:num w:numId="2" w16cid:durableId="2025861155">
    <w:abstractNumId w:val="10"/>
  </w:num>
  <w:num w:numId="3" w16cid:durableId="1833132064">
    <w:abstractNumId w:val="16"/>
  </w:num>
  <w:num w:numId="4" w16cid:durableId="1708290908">
    <w:abstractNumId w:val="12"/>
  </w:num>
  <w:num w:numId="5" w16cid:durableId="2135635616">
    <w:abstractNumId w:val="8"/>
  </w:num>
  <w:num w:numId="6" w16cid:durableId="1818302675">
    <w:abstractNumId w:val="15"/>
  </w:num>
  <w:num w:numId="7" w16cid:durableId="1051463324">
    <w:abstractNumId w:val="2"/>
  </w:num>
  <w:num w:numId="8" w16cid:durableId="1166048835">
    <w:abstractNumId w:val="14"/>
  </w:num>
  <w:num w:numId="9" w16cid:durableId="1989359036">
    <w:abstractNumId w:val="11"/>
  </w:num>
  <w:num w:numId="10" w16cid:durableId="1764107379">
    <w:abstractNumId w:val="5"/>
  </w:num>
  <w:num w:numId="11" w16cid:durableId="617760255">
    <w:abstractNumId w:val="6"/>
  </w:num>
  <w:num w:numId="12" w16cid:durableId="2021159188">
    <w:abstractNumId w:val="9"/>
  </w:num>
  <w:num w:numId="13" w16cid:durableId="760679624">
    <w:abstractNumId w:val="13"/>
  </w:num>
  <w:num w:numId="14" w16cid:durableId="1798403154">
    <w:abstractNumId w:val="4"/>
  </w:num>
  <w:num w:numId="15" w16cid:durableId="2135175533">
    <w:abstractNumId w:val="0"/>
  </w:num>
  <w:num w:numId="16" w16cid:durableId="307632808">
    <w:abstractNumId w:val="7"/>
  </w:num>
  <w:num w:numId="17" w16cid:durableId="6498658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376F8"/>
    <w:rsid w:val="000822E5"/>
    <w:rsid w:val="000971FC"/>
    <w:rsid w:val="000A2A3A"/>
    <w:rsid w:val="000A492A"/>
    <w:rsid w:val="000B5966"/>
    <w:rsid w:val="000D0A24"/>
    <w:rsid w:val="000D2F80"/>
    <w:rsid w:val="000E413A"/>
    <w:rsid w:val="000F5AA3"/>
    <w:rsid w:val="00100396"/>
    <w:rsid w:val="00100B5C"/>
    <w:rsid w:val="00103507"/>
    <w:rsid w:val="001106E9"/>
    <w:rsid w:val="00124CA5"/>
    <w:rsid w:val="00134F77"/>
    <w:rsid w:val="00152E9D"/>
    <w:rsid w:val="00154487"/>
    <w:rsid w:val="00157992"/>
    <w:rsid w:val="0017512A"/>
    <w:rsid w:val="00196958"/>
    <w:rsid w:val="001A1E39"/>
    <w:rsid w:val="001A24F3"/>
    <w:rsid w:val="001B405C"/>
    <w:rsid w:val="001B5F45"/>
    <w:rsid w:val="001D6DC0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60DE6"/>
    <w:rsid w:val="00273FEE"/>
    <w:rsid w:val="0028204E"/>
    <w:rsid w:val="0028591B"/>
    <w:rsid w:val="00287F88"/>
    <w:rsid w:val="00291841"/>
    <w:rsid w:val="002C449B"/>
    <w:rsid w:val="002C6040"/>
    <w:rsid w:val="002D5B3F"/>
    <w:rsid w:val="002E272E"/>
    <w:rsid w:val="002F5778"/>
    <w:rsid w:val="00301E9A"/>
    <w:rsid w:val="003223E0"/>
    <w:rsid w:val="00352C4A"/>
    <w:rsid w:val="00362560"/>
    <w:rsid w:val="00367C88"/>
    <w:rsid w:val="003732FD"/>
    <w:rsid w:val="003753B2"/>
    <w:rsid w:val="00375D63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70A38"/>
    <w:rsid w:val="004874DE"/>
    <w:rsid w:val="004B5334"/>
    <w:rsid w:val="004B6C14"/>
    <w:rsid w:val="004C4F19"/>
    <w:rsid w:val="004C51E3"/>
    <w:rsid w:val="004D5E9B"/>
    <w:rsid w:val="004D63D9"/>
    <w:rsid w:val="004E6585"/>
    <w:rsid w:val="004F1540"/>
    <w:rsid w:val="0050249F"/>
    <w:rsid w:val="00512C1E"/>
    <w:rsid w:val="00524566"/>
    <w:rsid w:val="00530BEF"/>
    <w:rsid w:val="00552351"/>
    <w:rsid w:val="00553B4B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5F68E7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45BF"/>
    <w:rsid w:val="006F60E0"/>
    <w:rsid w:val="00702F71"/>
    <w:rsid w:val="007366DF"/>
    <w:rsid w:val="00757839"/>
    <w:rsid w:val="00770C81"/>
    <w:rsid w:val="00791024"/>
    <w:rsid w:val="00793F0A"/>
    <w:rsid w:val="007A2657"/>
    <w:rsid w:val="007C682C"/>
    <w:rsid w:val="007D2385"/>
    <w:rsid w:val="007E6F99"/>
    <w:rsid w:val="007F214F"/>
    <w:rsid w:val="007F34F8"/>
    <w:rsid w:val="00800069"/>
    <w:rsid w:val="008042F0"/>
    <w:rsid w:val="008239FE"/>
    <w:rsid w:val="008310A0"/>
    <w:rsid w:val="00835D29"/>
    <w:rsid w:val="00842E7F"/>
    <w:rsid w:val="00852933"/>
    <w:rsid w:val="008566E5"/>
    <w:rsid w:val="008566FE"/>
    <w:rsid w:val="00865B46"/>
    <w:rsid w:val="00866A6D"/>
    <w:rsid w:val="00896134"/>
    <w:rsid w:val="008A62BC"/>
    <w:rsid w:val="008B43E7"/>
    <w:rsid w:val="008D1232"/>
    <w:rsid w:val="008D763F"/>
    <w:rsid w:val="008E359D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881"/>
    <w:rsid w:val="009871FF"/>
    <w:rsid w:val="00990301"/>
    <w:rsid w:val="00990799"/>
    <w:rsid w:val="00995D51"/>
    <w:rsid w:val="009A0631"/>
    <w:rsid w:val="009B10ED"/>
    <w:rsid w:val="009B1B43"/>
    <w:rsid w:val="009C0CF5"/>
    <w:rsid w:val="009D3EA4"/>
    <w:rsid w:val="009D649C"/>
    <w:rsid w:val="009E4559"/>
    <w:rsid w:val="009E4BC1"/>
    <w:rsid w:val="009F5CB2"/>
    <w:rsid w:val="00A03BB8"/>
    <w:rsid w:val="00A3505D"/>
    <w:rsid w:val="00A4036F"/>
    <w:rsid w:val="00A406E5"/>
    <w:rsid w:val="00A45FA0"/>
    <w:rsid w:val="00A4641C"/>
    <w:rsid w:val="00A55876"/>
    <w:rsid w:val="00A67FB1"/>
    <w:rsid w:val="00A85BFE"/>
    <w:rsid w:val="00AA4930"/>
    <w:rsid w:val="00AB6FE7"/>
    <w:rsid w:val="00AB7AD7"/>
    <w:rsid w:val="00AC5F32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A5017"/>
    <w:rsid w:val="00BE0B01"/>
    <w:rsid w:val="00BE79C7"/>
    <w:rsid w:val="00BF3CB5"/>
    <w:rsid w:val="00BF5E9A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6338B"/>
    <w:rsid w:val="00C705F9"/>
    <w:rsid w:val="00C80F0F"/>
    <w:rsid w:val="00C8667A"/>
    <w:rsid w:val="00C93BCB"/>
    <w:rsid w:val="00CB1FD6"/>
    <w:rsid w:val="00CC241A"/>
    <w:rsid w:val="00CE4035"/>
    <w:rsid w:val="00CE65AB"/>
    <w:rsid w:val="00CF4266"/>
    <w:rsid w:val="00D22D9C"/>
    <w:rsid w:val="00D241F1"/>
    <w:rsid w:val="00D275CB"/>
    <w:rsid w:val="00D30DFA"/>
    <w:rsid w:val="00D31978"/>
    <w:rsid w:val="00D463A5"/>
    <w:rsid w:val="00D4710D"/>
    <w:rsid w:val="00D47D25"/>
    <w:rsid w:val="00D62ACD"/>
    <w:rsid w:val="00D83652"/>
    <w:rsid w:val="00DA36EE"/>
    <w:rsid w:val="00DB116D"/>
    <w:rsid w:val="00DD17CC"/>
    <w:rsid w:val="00DE0BCA"/>
    <w:rsid w:val="00DE217A"/>
    <w:rsid w:val="00DF321B"/>
    <w:rsid w:val="00E05287"/>
    <w:rsid w:val="00E230E0"/>
    <w:rsid w:val="00E45034"/>
    <w:rsid w:val="00E51AAC"/>
    <w:rsid w:val="00E5293F"/>
    <w:rsid w:val="00E6629A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4B09"/>
    <w:rsid w:val="00EE6F25"/>
    <w:rsid w:val="00F02126"/>
    <w:rsid w:val="00F03D85"/>
    <w:rsid w:val="00F07C8C"/>
    <w:rsid w:val="00F217F6"/>
    <w:rsid w:val="00F249F1"/>
    <w:rsid w:val="00F25B9D"/>
    <w:rsid w:val="00F2664E"/>
    <w:rsid w:val="00F31163"/>
    <w:rsid w:val="00F31C04"/>
    <w:rsid w:val="00F442A7"/>
    <w:rsid w:val="00F50595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0093"/>
    <w:rsid w:val="00FB1383"/>
    <w:rsid w:val="00FB1DC0"/>
    <w:rsid w:val="00FB3B4E"/>
    <w:rsid w:val="00FB4521"/>
    <w:rsid w:val="00FB4F84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4C42FDF"/>
  <w15:docId w15:val="{CF46A7DC-82B3-4533-8A52-03F24EB05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FE4F8DF7EFA3C4498F61FF0193699BE8" ma:contentTypeVersion="4" ma:contentTypeDescription="Creu dogfen newydd." ma:contentTypeScope="" ma:versionID="6dab516fe4494678caf8386dea77337d">
  <xsd:schema xmlns:xsd="http://www.w3.org/2001/XMLSchema" xmlns:xs="http://www.w3.org/2001/XMLSchema" xmlns:p="http://schemas.microsoft.com/office/2006/metadata/properties" xmlns:ns2="fe290860-00c3-4563-84af-61c49c5fda71" targetNamespace="http://schemas.microsoft.com/office/2006/metadata/properties" ma:root="true" ma:fieldsID="381179f3e13ee2feae154ad8031acc1e" ns2:_="">
    <xsd:import namespace="fe290860-00c3-4563-84af-61c49c5fda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90860-00c3-4563-84af-61c49c5fda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C25BA-C6F9-47C4-8B55-217D45FA0255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2.xml><?xml version="1.0" encoding="utf-8"?>
<ds:datastoreItem xmlns:ds="http://schemas.openxmlformats.org/officeDocument/2006/customXml" ds:itemID="{5C6DA4D1-8725-4A5A-9DA0-BE7A7DBC510D}"/>
</file>

<file path=customXml/itemProps3.xml><?xml version="1.0" encoding="utf-8"?>
<ds:datastoreItem xmlns:ds="http://schemas.openxmlformats.org/officeDocument/2006/customXml" ds:itemID="{D0AFED31-980E-4815-B4CC-2E39A75EFE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ECFEAC-3AE6-4C35-BB8F-628598BBB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0</TotalTime>
  <Pages>12</Pages>
  <Words>4115</Words>
  <Characters>23457</Characters>
  <Application>Microsoft Office Word</Application>
  <DocSecurity>0</DocSecurity>
  <Lines>195</Lines>
  <Paragraphs>55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S.I.H.E.</Company>
  <LinksUpToDate>false</LinksUpToDate>
  <CharactersWithSpaces>27517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creator>fad-lc</dc:creator>
  <dc:description>Awst 2018</dc:description>
  <cp:lastModifiedBy>Eleri Powell</cp:lastModifiedBy>
  <cp:revision>3</cp:revision>
  <cp:lastPrinted>2014-10-10T07:42:00Z</cp:lastPrinted>
  <dcterms:created xsi:type="dcterms:W3CDTF">2024-10-11T14:14:00Z</dcterms:created>
  <dcterms:modified xsi:type="dcterms:W3CDTF">2024-10-11T14:18:00Z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0x010100FE4F8DF7EFA3C4498F61FF0193699BE8</vt:lpwstr>
  </property>
</Properties>
</file>