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C9BF4ED" wp14:editId="06101306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8528E9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674829">
        <w:tc>
          <w:tcPr>
            <w:tcW w:w="9922" w:type="dxa"/>
            <w:shd w:val="clear" w:color="auto" w:fill="C0C0C0"/>
          </w:tcPr>
          <w:p w:rsidR="00681FA9" w:rsidRPr="00A406E5" w:rsidRDefault="00131FEF" w:rsidP="00D32E34">
            <w:pPr>
              <w:pStyle w:val="Heading4"/>
              <w:rPr>
                <w:rFonts w:ascii="Arial" w:hAnsi="Arial" w:cs="Arial"/>
                <w:b/>
              </w:rPr>
            </w:pPr>
            <w:r w:rsidRPr="00674829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482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A43C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NODWCH EICH RHAGLEN EICH HUN</w:t>
            </w:r>
          </w:p>
        </w:tc>
      </w:tr>
      <w:tr w:rsidR="008F1308" w:rsidRPr="00A406E5" w:rsidTr="00131FEF">
        <w:tc>
          <w:tcPr>
            <w:tcW w:w="2093" w:type="dxa"/>
            <w:shd w:val="pct15" w:color="auto" w:fill="auto"/>
          </w:tcPr>
          <w:p w:rsidR="008F1308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F37A2B" w:rsidRPr="00FB353C" w:rsidRDefault="00FB353C" w:rsidP="00F37A2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utlineLvl w:val="1"/>
              <w:rPr>
                <w:rFonts w:ascii="Arial" w:hAnsi="Arial" w:cs="Arial"/>
                <w:b/>
                <w:lang w:val="cy-GB"/>
              </w:rPr>
            </w:pPr>
            <w:r w:rsidRPr="00FB353C">
              <w:rPr>
                <w:rFonts w:ascii="Arial" w:hAnsi="Arial" w:cs="Arial"/>
                <w:b/>
                <w:lang w:val="cy-GB"/>
              </w:rPr>
              <w:t>Traethawd Hir</w:t>
            </w:r>
            <w:r w:rsidR="00F37A2B" w:rsidRPr="00FB353C">
              <w:rPr>
                <w:rFonts w:ascii="Arial" w:hAnsi="Arial" w:cs="Arial"/>
                <w:b/>
                <w:lang w:val="cy-GB"/>
              </w:rPr>
              <w:t xml:space="preserve"> </w:t>
            </w:r>
          </w:p>
          <w:p w:rsidR="008F1308" w:rsidRPr="00A406E5" w:rsidRDefault="008F130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B84B5B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:rsidR="00B84B5B" w:rsidRPr="004D5E9B" w:rsidRDefault="00131FEF" w:rsidP="00D32E34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B84B5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F37A2B" w:rsidRPr="00FB353C" w:rsidRDefault="00FB353C" w:rsidP="00F37A2B">
            <w:pPr>
              <w:rPr>
                <w:rFonts w:ascii="Arial" w:hAnsi="Arial" w:cs="Arial"/>
                <w:b/>
                <w:lang w:val="cy-GB"/>
              </w:rPr>
            </w:pPr>
            <w:r w:rsidRPr="00FB353C">
              <w:rPr>
                <w:rFonts w:ascii="Arial" w:hAnsi="Arial" w:cs="Arial"/>
                <w:b/>
                <w:lang w:val="cy-GB"/>
              </w:rPr>
              <w:t xml:space="preserve">Elfen </w:t>
            </w:r>
            <w:r w:rsidR="00F37A2B" w:rsidRPr="00FB353C">
              <w:rPr>
                <w:rFonts w:ascii="Arial" w:hAnsi="Arial" w:cs="Arial"/>
                <w:b/>
                <w:lang w:val="cy-GB"/>
              </w:rPr>
              <w:t>As</w:t>
            </w:r>
            <w:r w:rsidRPr="00FB353C">
              <w:rPr>
                <w:rFonts w:ascii="Arial" w:hAnsi="Arial" w:cs="Arial"/>
                <w:b/>
                <w:lang w:val="cy-GB"/>
              </w:rPr>
              <w:t>esu</w:t>
            </w:r>
            <w:r w:rsidR="00F37A2B" w:rsidRPr="00FB353C">
              <w:rPr>
                <w:rFonts w:ascii="Arial" w:hAnsi="Arial" w:cs="Arial"/>
                <w:b/>
                <w:lang w:val="cy-GB"/>
              </w:rPr>
              <w:t xml:space="preserve"> 1 - 100%</w:t>
            </w:r>
          </w:p>
          <w:p w:rsidR="00F37A2B" w:rsidRPr="00FB353C" w:rsidRDefault="00F37A2B" w:rsidP="00F37A2B">
            <w:pPr>
              <w:rPr>
                <w:rFonts w:ascii="Arial" w:hAnsi="Arial" w:cs="Arial"/>
                <w:lang w:val="cy-GB"/>
              </w:rPr>
            </w:pPr>
          </w:p>
          <w:p w:rsidR="00F37A2B" w:rsidRPr="00FB353C" w:rsidRDefault="00FB353C" w:rsidP="00F37A2B">
            <w:pPr>
              <w:rPr>
                <w:rFonts w:ascii="Arial" w:hAnsi="Arial" w:cs="Arial"/>
                <w:lang w:val="cy-GB"/>
              </w:rPr>
            </w:pPr>
            <w:r w:rsidRPr="00FB353C">
              <w:rPr>
                <w:rFonts w:ascii="Arial" w:hAnsi="Arial" w:cs="Arial"/>
                <w:lang w:val="cy-GB"/>
              </w:rPr>
              <w:t>Traethawd Hir</w:t>
            </w:r>
          </w:p>
          <w:p w:rsidR="00DB116D" w:rsidRPr="00A406E5" w:rsidRDefault="00DB116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A406E5" w:rsidRDefault="00F37A2B" w:rsidP="00FB353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353C">
              <w:rPr>
                <w:rFonts w:ascii="Arial" w:hAnsi="Arial" w:cs="Arial"/>
              </w:rPr>
              <w:t xml:space="preserve">15,000 </w:t>
            </w:r>
            <w:r w:rsidR="00FB353C">
              <w:rPr>
                <w:rFonts w:ascii="Arial" w:hAnsi="Arial" w:cs="Arial"/>
              </w:rPr>
              <w:t xml:space="preserve">o </w:t>
            </w:r>
            <w:r w:rsidR="00FB353C" w:rsidRPr="00BD07D1">
              <w:rPr>
                <w:rFonts w:ascii="Arial" w:hAnsi="Arial" w:cs="Arial"/>
                <w:lang w:val="cy-GB"/>
              </w:rPr>
              <w:t>eiriau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131FEF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Pr="00A406E5" w:rsidRDefault="00131FEF" w:rsidP="00131FE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50%.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131FEF" w:rsidP="00D32E3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A406E5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32"/>
              </w:rPr>
              <w:br w:type="page"/>
            </w:r>
            <w:r w:rsidR="00131FEF"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131FEF" w:rsidP="00D32E34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F37A2B" w:rsidRPr="001D1A3D" w:rsidRDefault="00BD07D1" w:rsidP="00F37A2B">
            <w:pPr>
              <w:rPr>
                <w:rFonts w:ascii="Arial" w:hAnsi="Arial" w:cs="Arial"/>
                <w:sz w:val="22"/>
                <w:szCs w:val="22"/>
              </w:rPr>
            </w:pPr>
            <w:r w:rsidRPr="00BD07D1">
              <w:rPr>
                <w:rFonts w:ascii="Arial" w:hAnsi="Arial" w:cs="Arial"/>
                <w:sz w:val="22"/>
                <w:szCs w:val="22"/>
                <w:lang w:val="cy-GB"/>
              </w:rPr>
              <w:t>Ar ôl cwblhau’r modwl hwn yn llwyddiannus, dylai’r myfyriwr allu dangos y gallu i:</w:t>
            </w:r>
          </w:p>
          <w:p w:rsidR="00F37A2B" w:rsidRPr="001D1A3D" w:rsidRDefault="00BD07D1" w:rsidP="00BD07D1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07D1">
              <w:rPr>
                <w:rFonts w:ascii="Arial" w:hAnsi="Arial" w:cs="Arial"/>
                <w:sz w:val="22"/>
                <w:szCs w:val="22"/>
                <w:lang w:val="cy-GB"/>
              </w:rPr>
              <w:t>cwblhau prosiect ymchwil sylweddol sy’n adlewyrchu sgiliau priodol o ran cymathu, cyfosod, dadlau, cyfathrebu a chyflwyno, mewn dewis faes sy’n berthnasol i’w gynllun gradd;</w:t>
            </w:r>
          </w:p>
          <w:p w:rsidR="00F37A2B" w:rsidRPr="001D1A3D" w:rsidRDefault="00BD07D1" w:rsidP="00BD07D1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07D1">
              <w:rPr>
                <w:rFonts w:ascii="Arial" w:hAnsi="Arial" w:cs="Arial"/>
                <w:sz w:val="22"/>
                <w:szCs w:val="22"/>
                <w:lang w:val="cy-GB"/>
              </w:rPr>
              <w:t>cwblhau ei ymchwil a chyflwyno dogfen orffenedig o fewn yr amser a bennwyd ac i safonau a gytunwyd.</w:t>
            </w:r>
          </w:p>
          <w:p w:rsidR="00F37A2B" w:rsidRPr="001D1A3D" w:rsidRDefault="00BD07D1" w:rsidP="00BD07D1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07D1">
              <w:rPr>
                <w:rFonts w:ascii="Arial" w:hAnsi="Arial" w:cs="Arial"/>
                <w:sz w:val="22"/>
                <w:szCs w:val="22"/>
                <w:lang w:val="cy-GB"/>
              </w:rPr>
              <w:t>manteisio ar gysyniadau, egwyddorion ac arferion a gyflwynwyd mewn modylau eraill a dangos cysylltiadau a pherthnasau;</w:t>
            </w:r>
          </w:p>
          <w:p w:rsidR="00F37A2B" w:rsidRPr="001D1A3D" w:rsidRDefault="00BD07D1" w:rsidP="00BD07D1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07D1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>pennu cyflwr presennol gwybodaeth mewn maes penodol a chyfrannu at y wybodaeth honno.</w:t>
            </w: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131FEF">
        <w:tc>
          <w:tcPr>
            <w:tcW w:w="9781" w:type="dxa"/>
            <w:shd w:val="clear" w:color="auto" w:fill="C0C0C0"/>
          </w:tcPr>
          <w:p w:rsidR="005969E2" w:rsidRPr="00A406E5" w:rsidRDefault="00933F10" w:rsidP="00D32E3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131FEF" w:rsidRPr="00131FEF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F37A2B" w:rsidRDefault="00F37A2B" w:rsidP="00F37A2B">
      <w:pPr>
        <w:jc w:val="both"/>
        <w:rPr>
          <w:rFonts w:ascii="Arial" w:hAnsi="Arial" w:cs="Arial"/>
          <w:sz w:val="22"/>
          <w:szCs w:val="22"/>
        </w:rPr>
      </w:pPr>
    </w:p>
    <w:p w:rsidR="00F37A2B" w:rsidRPr="00C87FA6" w:rsidRDefault="00413142" w:rsidP="00F37A2B">
      <w:pPr>
        <w:rPr>
          <w:rFonts w:ascii="Arial" w:hAnsi="Arial" w:cs="Arial"/>
          <w:b/>
          <w:sz w:val="22"/>
          <w:szCs w:val="22"/>
        </w:rPr>
      </w:pPr>
      <w:r w:rsidRPr="001978DA">
        <w:rPr>
          <w:rFonts w:ascii="Arial" w:hAnsi="Arial" w:cs="Arial"/>
          <w:b/>
          <w:sz w:val="22"/>
          <w:szCs w:val="22"/>
          <w:lang w:val="cy-GB"/>
        </w:rPr>
        <w:t>Elfen Asesu 1 - 100%</w:t>
      </w:r>
    </w:p>
    <w:p w:rsidR="00F37A2B" w:rsidRPr="00C87FA6" w:rsidRDefault="00F37A2B" w:rsidP="00F37A2B">
      <w:pPr>
        <w:rPr>
          <w:rFonts w:ascii="Arial" w:hAnsi="Arial" w:cs="Arial"/>
          <w:sz w:val="22"/>
          <w:szCs w:val="22"/>
        </w:rPr>
      </w:pPr>
    </w:p>
    <w:p w:rsidR="00F37A2B" w:rsidRPr="00C87FA6" w:rsidRDefault="00413142" w:rsidP="00F37A2B">
      <w:pPr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Traethawd hir (15,000 o eiriau)</w:t>
      </w:r>
    </w:p>
    <w:p w:rsidR="00F37A2B" w:rsidRPr="00C87FA6" w:rsidRDefault="00F37A2B" w:rsidP="00F37A2B">
      <w:pPr>
        <w:rPr>
          <w:rFonts w:ascii="Arial" w:hAnsi="Arial" w:cs="Arial"/>
          <w:sz w:val="22"/>
          <w:szCs w:val="22"/>
        </w:rPr>
      </w:pPr>
    </w:p>
    <w:p w:rsidR="00F37A2B" w:rsidRPr="00C87FA6" w:rsidRDefault="00413142" w:rsidP="00F37A2B">
      <w:pPr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 xml:space="preserve">Dylai’r traethawd hir fod oddeutu 15,000 o eiriau o hyd; bydd hyn ar ffurf naill ai adolygiad llenyddiaeth neu drwy gasglu data. </w:t>
      </w:r>
      <w:r w:rsidR="00F37A2B" w:rsidRPr="00C87FA6">
        <w:rPr>
          <w:rFonts w:ascii="Arial" w:hAnsi="Arial" w:cs="Arial"/>
          <w:sz w:val="22"/>
          <w:szCs w:val="22"/>
        </w:rPr>
        <w:t xml:space="preserve"> </w:t>
      </w:r>
      <w:r w:rsidRPr="001978DA">
        <w:rPr>
          <w:rFonts w:ascii="Arial" w:hAnsi="Arial" w:cs="Arial"/>
          <w:sz w:val="22"/>
          <w:szCs w:val="22"/>
          <w:lang w:val="cy-GB"/>
        </w:rPr>
        <w:t xml:space="preserve">Caiff pob traethawd hir ei asesu gan arholwr mewnol - fel arfer aelod o dîm rhaglen y myfyriwr - er mewn amgylchiadau eithriadol mae’n bosibl y bydd aelod arall o staff ynghlwm â’r gwaith. </w:t>
      </w:r>
      <w:r w:rsidR="00F37A2B" w:rsidRPr="00C87FA6">
        <w:rPr>
          <w:rFonts w:ascii="Arial" w:hAnsi="Arial" w:cs="Arial"/>
          <w:sz w:val="22"/>
          <w:szCs w:val="22"/>
        </w:rPr>
        <w:t xml:space="preserve"> </w:t>
      </w:r>
      <w:r w:rsidRPr="001978DA">
        <w:rPr>
          <w:rFonts w:ascii="Arial" w:hAnsi="Arial" w:cs="Arial"/>
          <w:sz w:val="22"/>
          <w:szCs w:val="22"/>
          <w:lang w:val="cy-GB"/>
        </w:rPr>
        <w:t>Caiff y traethawd hir ei ail farcio gan aelod o dîm y cwrs.</w:t>
      </w:r>
      <w:r w:rsidR="00F37A2B" w:rsidRPr="00C87FA6">
        <w:rPr>
          <w:rFonts w:ascii="Arial" w:hAnsi="Arial" w:cs="Arial"/>
          <w:sz w:val="22"/>
          <w:szCs w:val="22"/>
        </w:rPr>
        <w:t xml:space="preserve"> </w:t>
      </w:r>
      <w:r w:rsidRPr="001978DA">
        <w:rPr>
          <w:rFonts w:ascii="Arial" w:hAnsi="Arial" w:cs="Arial"/>
          <w:sz w:val="22"/>
          <w:szCs w:val="22"/>
          <w:lang w:val="cy-GB"/>
        </w:rPr>
        <w:t xml:space="preserve">Bydd yr arholwr allanol yn gweld pob traethawd hir. </w:t>
      </w:r>
    </w:p>
    <w:p w:rsidR="00F37A2B" w:rsidRPr="00C87FA6" w:rsidRDefault="00F37A2B" w:rsidP="00F37A2B">
      <w:pPr>
        <w:rPr>
          <w:rFonts w:ascii="Arial" w:hAnsi="Arial" w:cs="Arial"/>
          <w:sz w:val="22"/>
          <w:szCs w:val="22"/>
        </w:rPr>
      </w:pPr>
    </w:p>
    <w:p w:rsidR="00F37A2B" w:rsidRPr="00C87FA6" w:rsidRDefault="00413142" w:rsidP="00F37A2B">
      <w:pPr>
        <w:rPr>
          <w:rFonts w:ascii="Arial" w:hAnsi="Arial" w:cs="Arial"/>
          <w:color w:val="000000"/>
          <w:sz w:val="22"/>
          <w:szCs w:val="22"/>
        </w:rPr>
      </w:pPr>
      <w:r w:rsidRPr="001978DA">
        <w:rPr>
          <w:rFonts w:ascii="Arial" w:hAnsi="Arial" w:cs="Arial"/>
          <w:color w:val="000000"/>
          <w:sz w:val="22"/>
          <w:szCs w:val="22"/>
          <w:lang w:val="cy-GB"/>
        </w:rPr>
        <w:t xml:space="preserve">Dylai myfyrwyr gyflwyno’u traethawd hir ynghyd â Ffurflen Cyflwyno Traethawd Hir Gradd Meistr dan y canllawiau a roddir gyda’r ddogfen hon. </w:t>
      </w:r>
      <w:r w:rsidR="00F37A2B" w:rsidRPr="00C87FA6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F37A2B" w:rsidRPr="00C87FA6" w:rsidRDefault="00413142" w:rsidP="00F37A2B">
      <w:pPr>
        <w:rPr>
          <w:rFonts w:ascii="Arial" w:hAnsi="Arial" w:cs="Arial"/>
          <w:color w:val="000000"/>
          <w:sz w:val="22"/>
          <w:szCs w:val="22"/>
        </w:rPr>
      </w:pPr>
      <w:r w:rsidRPr="001978DA">
        <w:rPr>
          <w:rFonts w:ascii="Arial" w:hAnsi="Arial" w:cs="Arial"/>
          <w:color w:val="000000"/>
          <w:sz w:val="22"/>
          <w:szCs w:val="22"/>
          <w:lang w:val="cy-GB"/>
        </w:rPr>
        <w:t xml:space="preserve">Caiff y traethawd hir ei asesu yn ôl meini prawf a safonau a gytunwyd ac a fydd ar gael i’r myfyrwyr wrth ddechrau’n ffurfiol ar yr ymchwil ar gyfer eu traethawd hir. </w:t>
      </w:r>
    </w:p>
    <w:p w:rsidR="00F37A2B" w:rsidRPr="00C87FA6" w:rsidRDefault="00413142" w:rsidP="00F37A2B">
      <w:pPr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 xml:space="preserve">Caiff y traethawd hir ei asesu yn ôl meini prawf a safonau a gytunwyd, e.e.: </w:t>
      </w:r>
    </w:p>
    <w:p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cynllunio, trefnu a rheoli;</w:t>
      </w:r>
    </w:p>
    <w:p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strwythur a chyflwyniad;</w:t>
      </w:r>
    </w:p>
    <w:p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manylder gwybodaeth;</w:t>
      </w:r>
    </w:p>
    <w:p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manylder yr ymchwil;</w:t>
      </w:r>
    </w:p>
    <w:p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perthnasedd y cynnwys;</w:t>
      </w:r>
    </w:p>
    <w:p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datblygiad y ddadl;</w:t>
      </w:r>
    </w:p>
    <w:p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lastRenderedPageBreak/>
        <w:t>dadansoddiad beirniadol;</w:t>
      </w:r>
    </w:p>
    <w:p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dilysrwydd y tybiaethau a’r casgliadau.</w:t>
      </w: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="00D22D9C" w:rsidRPr="00A406E5" w:rsidTr="00674829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7482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131FEF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7482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131FEF" w:rsidP="00FE5651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74829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674829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</w:t>
      </w:r>
      <w:r w:rsidRPr="00674829">
        <w:rPr>
          <w:rFonts w:ascii="Arial" w:hAnsi="Arial" w:cs="Arial"/>
          <w:i/>
          <w:sz w:val="22"/>
          <w:szCs w:val="22"/>
          <w:lang w:val="cy-GB"/>
        </w:rPr>
        <w:t>ystod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7482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7482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131FEF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7482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F37A2B" w:rsidRPr="00F37A2B" w:rsidRDefault="00F37A2B" w:rsidP="00F37A2B">
      <w:pPr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F37A2B" w:rsidRPr="00422218" w:rsidRDefault="00422218" w:rsidP="00422218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22218">
        <w:rPr>
          <w:rFonts w:ascii="Arial" w:hAnsi="Arial" w:cs="Arial"/>
          <w:i/>
          <w:sz w:val="22"/>
          <w:szCs w:val="22"/>
          <w:lang w:val="cy-GB"/>
        </w:rPr>
        <w:lastRenderedPageBreak/>
        <w:t>cwblhau ei ymchwil a chyflwyno dogfen orffenedig o fewn yr amser a bennwyd ac i safonau a gytunwyd</w:t>
      </w:r>
      <w:r>
        <w:rPr>
          <w:rFonts w:ascii="Arial" w:hAnsi="Arial" w:cs="Arial"/>
          <w:i/>
          <w:sz w:val="22"/>
          <w:szCs w:val="22"/>
          <w:lang w:val="cy-GB"/>
        </w:rPr>
        <w:t>.</w:t>
      </w:r>
    </w:p>
    <w:p w:rsidR="00F37A2B" w:rsidRPr="00422218" w:rsidRDefault="00422218" w:rsidP="00422218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lang w:val="cy-GB" w:eastAsia="zh-CN"/>
        </w:rPr>
        <w:t>a</w:t>
      </w:r>
      <w:r w:rsidRPr="00422218">
        <w:rPr>
          <w:rFonts w:ascii="Arial" w:hAnsi="Arial" w:cs="Arial"/>
          <w:i/>
          <w:sz w:val="22"/>
          <w:szCs w:val="22"/>
          <w:lang w:val="cy-GB" w:eastAsia="zh-CN"/>
        </w:rPr>
        <w:t xml:space="preserve">rchwilio a dethol ffynonellau’n systematig; dehongli a gwerthuso canfyddiadau’n effeithiol. </w:t>
      </w:r>
    </w:p>
    <w:p w:rsidR="00F37A2B" w:rsidRPr="00422218" w:rsidRDefault="00422218" w:rsidP="00F37A2B">
      <w:pPr>
        <w:pStyle w:val="ListParagraph"/>
        <w:numPr>
          <w:ilvl w:val="0"/>
          <w:numId w:val="19"/>
        </w:numPr>
        <w:rPr>
          <w:rFonts w:ascii="Arial" w:hAnsi="Arial" w:cs="Arial"/>
          <w:i/>
          <w:sz w:val="22"/>
          <w:szCs w:val="22"/>
        </w:rPr>
      </w:pPr>
      <w:r w:rsidRPr="00422218">
        <w:rPr>
          <w:rFonts w:ascii="Arial" w:hAnsi="Arial" w:cs="Arial"/>
          <w:i/>
          <w:sz w:val="22"/>
          <w:szCs w:val="22"/>
          <w:lang w:val="cy-GB"/>
        </w:rPr>
        <w:t>llenyddiaeth sydd wedi’i seilio ar ymchwil.</w:t>
      </w:r>
    </w:p>
    <w:p w:rsidR="00F37A2B" w:rsidRPr="00422218" w:rsidRDefault="00422218" w:rsidP="00F37A2B">
      <w:pPr>
        <w:pStyle w:val="ListParagraph"/>
        <w:numPr>
          <w:ilvl w:val="0"/>
          <w:numId w:val="19"/>
        </w:numPr>
        <w:rPr>
          <w:rFonts w:ascii="Arial" w:hAnsi="Arial" w:cs="Arial"/>
          <w:i/>
          <w:sz w:val="22"/>
          <w:szCs w:val="22"/>
        </w:rPr>
      </w:pPr>
      <w:r w:rsidRPr="00422218">
        <w:rPr>
          <w:rFonts w:ascii="Arial" w:hAnsi="Arial" w:cs="Arial"/>
          <w:i/>
          <w:sz w:val="22"/>
          <w:szCs w:val="22"/>
          <w:lang w:val="cy-GB"/>
        </w:rPr>
        <w:t>defnydd priod</w:t>
      </w:r>
      <w:r>
        <w:rPr>
          <w:rFonts w:ascii="Arial" w:hAnsi="Arial" w:cs="Arial"/>
          <w:i/>
          <w:sz w:val="22"/>
          <w:szCs w:val="22"/>
          <w:lang w:val="cy-GB"/>
        </w:rPr>
        <w:t>ol o gyfeiriadau a dyfyniadau; d</w:t>
      </w:r>
      <w:r w:rsidRPr="00422218">
        <w:rPr>
          <w:rFonts w:ascii="Arial" w:hAnsi="Arial" w:cs="Arial"/>
          <w:i/>
          <w:sz w:val="22"/>
          <w:szCs w:val="22"/>
          <w:lang w:val="cy-GB"/>
        </w:rPr>
        <w:t>efnydd o dystiolaeth ategol.</w:t>
      </w:r>
      <w:r w:rsidR="00F37A2B" w:rsidRPr="00422218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131FEF" w:rsidP="00B10CF0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</w:t>
      </w:r>
      <w:r w:rsidRPr="00DC13A4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DC13A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DC13A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DC13A4">
        <w:rPr>
          <w:rFonts w:ascii="Arial" w:hAnsi="Arial" w:cs="Arial"/>
          <w:i/>
          <w:sz w:val="22"/>
          <w:szCs w:val="22"/>
          <w:lang w:val="cy-GB"/>
        </w:rPr>
        <w:t>graddau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Pr="00A406E5" w:rsidRDefault="00131FEF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F37A2B" w:rsidRPr="007E6509" w:rsidRDefault="00F37A2B" w:rsidP="00F37A2B">
      <w:pPr>
        <w:jc w:val="both"/>
        <w:rPr>
          <w:rFonts w:ascii="Arial" w:hAnsi="Arial" w:cs="Arial"/>
          <w:sz w:val="22"/>
          <w:szCs w:val="22"/>
        </w:rPr>
      </w:pPr>
    </w:p>
    <w:p w:rsidR="00F37A2B" w:rsidRPr="00422218" w:rsidRDefault="00422218" w:rsidP="00357FA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357FA1">
        <w:rPr>
          <w:rFonts w:ascii="Arial" w:hAnsi="Arial" w:cs="Arial"/>
          <w:i/>
          <w:sz w:val="22"/>
          <w:szCs w:val="22"/>
          <w:lang w:val="cy-GB"/>
        </w:rPr>
        <w:t>cwblhau prosiect ymchwil sylweddol sy’n adlewyrchu sgiliau priodol o ran cymathu, cyfosod, dadlau, cyfathrebu a chyflwyno, mewn dewis faes sy’n berthnasol i’w gynllun gradd;</w:t>
      </w:r>
    </w:p>
    <w:p w:rsidR="00F37A2B" w:rsidRPr="00422218" w:rsidRDefault="00357FA1" w:rsidP="00357FA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i/>
          <w:sz w:val="22"/>
          <w:szCs w:val="22"/>
          <w:lang w:val="en-US" w:eastAsia="zh-CN"/>
        </w:rPr>
      </w:pPr>
      <w:r>
        <w:rPr>
          <w:rFonts w:ascii="Arial" w:hAnsi="Arial" w:cs="Arial"/>
          <w:i/>
          <w:sz w:val="22"/>
          <w:szCs w:val="22"/>
          <w:lang w:val="cy-GB" w:eastAsia="zh-CN"/>
        </w:rPr>
        <w:lastRenderedPageBreak/>
        <w:t>d</w:t>
      </w:r>
      <w:r w:rsidR="00422218" w:rsidRPr="00357FA1">
        <w:rPr>
          <w:rFonts w:ascii="Arial" w:hAnsi="Arial" w:cs="Arial"/>
          <w:i/>
          <w:sz w:val="22"/>
          <w:szCs w:val="22"/>
          <w:lang w:val="cy-GB" w:eastAsia="zh-CN"/>
        </w:rPr>
        <w:t>eall a chymhwyso cysyniadau ac egwyddorion sylfaenol sy’n gysylltiedig â’r ddisgyblaeth ac â chyd-destun penodol yr astudiaeth.</w:t>
      </w:r>
    </w:p>
    <w:p w:rsidR="00F37A2B" w:rsidRPr="00422218" w:rsidRDefault="00422218" w:rsidP="00357FA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357FA1">
        <w:rPr>
          <w:rFonts w:ascii="Arial" w:hAnsi="Arial" w:cs="Arial"/>
          <w:i/>
          <w:sz w:val="22"/>
          <w:szCs w:val="22"/>
          <w:lang w:val="cy-GB"/>
        </w:rPr>
        <w:t>pennu cyflwr presennol gwybodaeth mewn maes penodol a chyfrannu at y wybodaeth honno.</w:t>
      </w:r>
    </w:p>
    <w:p w:rsidR="00D22D9C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FF7402" w:rsidRDefault="00FF7402" w:rsidP="00D22D9C">
      <w:pPr>
        <w:jc w:val="both"/>
        <w:rPr>
          <w:rFonts w:ascii="Arial" w:hAnsi="Arial" w:cs="Arial"/>
          <w:sz w:val="22"/>
          <w:szCs w:val="22"/>
        </w:rPr>
      </w:pPr>
    </w:p>
    <w:p w:rsidR="00FF7402" w:rsidRPr="00A406E5" w:rsidRDefault="00FF7402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131FEF" w:rsidP="008440FE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="008440FE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="00876776" w:rsidRPr="00876776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DC13A4">
        <w:rPr>
          <w:rFonts w:ascii="Arial" w:hAnsi="Arial" w:cs="Arial"/>
          <w:sz w:val="22"/>
          <w:szCs w:val="22"/>
          <w:lang w:val="cy-GB"/>
        </w:rPr>
        <w:t>, argyhoeddiadol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4A2F0B" w:rsidRPr="00DC13A4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4A2F0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F37A2B" w:rsidRPr="00FB4790" w:rsidRDefault="00FB4790" w:rsidP="00FB4790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  <w:i/>
          <w:sz w:val="22"/>
          <w:szCs w:val="22"/>
          <w:lang w:val="cy-GB"/>
        </w:rPr>
      </w:pPr>
      <w:r w:rsidRPr="00FB4790">
        <w:rPr>
          <w:rFonts w:ascii="Arial" w:hAnsi="Arial" w:cs="Arial"/>
          <w:i/>
          <w:sz w:val="22"/>
          <w:szCs w:val="22"/>
          <w:lang w:val="cy-GB"/>
        </w:rPr>
        <w:t>manteisio ar gysyniadau, egwyddorion ac arferion a gyflwynwyd mewn modylau eraill a dangos cysylltiadau a pherthnasau;</w:t>
      </w:r>
    </w:p>
    <w:p w:rsidR="00F37A2B" w:rsidRPr="00FB4790" w:rsidRDefault="00FB4790" w:rsidP="00FB4790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  <w:i/>
          <w:sz w:val="22"/>
          <w:szCs w:val="22"/>
          <w:lang w:val="cy-GB"/>
        </w:rPr>
      </w:pPr>
      <w:r w:rsidRPr="00FB4790">
        <w:rPr>
          <w:rFonts w:ascii="Arial" w:hAnsi="Arial" w:cs="Arial"/>
          <w:i/>
          <w:sz w:val="22"/>
          <w:szCs w:val="22"/>
          <w:lang w:val="cy-GB"/>
        </w:rPr>
        <w:lastRenderedPageBreak/>
        <w:t>defnydd priodol o fframwaith damcaniaethol a moesegol perthnasol.</w:t>
      </w:r>
    </w:p>
    <w:p w:rsidR="00D22D9C" w:rsidRPr="00FB4790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:rsidR="00D22D9C" w:rsidRPr="00A406E5" w:rsidRDefault="004A2F0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B444C" w:rsidRDefault="004A2F0B" w:rsidP="00DB444C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DB444C"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:rsidR="00DB444C" w:rsidRDefault="00DB444C" w:rsidP="008440FE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4A2F0B" w:rsidP="006F171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>
        <w:rPr>
          <w:rFonts w:ascii="Arial" w:hAnsi="Arial" w:cs="Arial"/>
          <w:sz w:val="22"/>
          <w:szCs w:val="22"/>
          <w:lang w:val="cy-GB"/>
        </w:rPr>
        <w:t>a</w:t>
      </w:r>
      <w:r w:rsidRPr="00DC13A4">
        <w:rPr>
          <w:rFonts w:ascii="Arial" w:hAnsi="Arial" w:cs="Arial"/>
          <w:sz w:val="22"/>
          <w:szCs w:val="22"/>
          <w:lang w:val="cy-GB"/>
        </w:rPr>
        <w:t>r</w:t>
      </w:r>
      <w:r w:rsidR="007D2588">
        <w:rPr>
          <w:rFonts w:ascii="Arial" w:hAnsi="Arial" w:cs="Arial"/>
          <w:sz w:val="22"/>
          <w:szCs w:val="22"/>
          <w:lang w:val="cy-GB"/>
        </w:rPr>
        <w:t xml:space="preserve"> y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DC13A4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DC13A4">
        <w:rPr>
          <w:rFonts w:ascii="Arial" w:hAnsi="Arial" w:cs="Arial"/>
          <w:sz w:val="22"/>
          <w:szCs w:val="22"/>
          <w:lang w:val="cy-GB"/>
        </w:rPr>
        <w:t>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y mae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DC13A4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377D4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F37A2B" w:rsidRPr="00546B74" w:rsidRDefault="00546B74" w:rsidP="00546B74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546B74">
        <w:rPr>
          <w:rFonts w:ascii="Arial" w:hAnsi="Arial" w:cs="Arial"/>
          <w:i/>
          <w:sz w:val="22"/>
          <w:szCs w:val="22"/>
          <w:lang w:val="cy-GB" w:eastAsia="zh-CN"/>
        </w:rPr>
        <w:t xml:space="preserve">dangosir cyfrifoldeb personol wrth reoli’i ddysgu’i hun drwy fynd i’r afael â’r rhaglen, astudio hunangyfeiriol ac arfer adfyfyriol.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377D4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377D40" w:rsidP="002466CE">
      <w:pPr>
        <w:jc w:val="both"/>
        <w:rPr>
          <w:rFonts w:ascii="Arial" w:hAnsi="Arial" w:cs="Arial"/>
          <w:sz w:val="22"/>
          <w:szCs w:val="22"/>
        </w:rPr>
      </w:pPr>
      <w:r w:rsidRPr="0028206A">
        <w:rPr>
          <w:rFonts w:ascii="Arial" w:hAnsi="Arial" w:cs="Arial"/>
          <w:sz w:val="22"/>
          <w:szCs w:val="22"/>
          <w:lang w:val="cy-GB"/>
        </w:rPr>
        <w:lastRenderedPageBreak/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A3" w:rsidRPr="0028206A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021AE6" w:rsidRPr="0028206A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FF7402" w:rsidRPr="00A406E5" w:rsidRDefault="00FF7402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021AE6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2820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F37A2B" w:rsidRPr="00AC7922" w:rsidRDefault="00AC7922" w:rsidP="00AC7922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AC7922">
        <w:rPr>
          <w:rFonts w:ascii="Arial" w:hAnsi="Arial" w:cs="Arial"/>
          <w:i/>
          <w:sz w:val="22"/>
          <w:szCs w:val="22"/>
          <w:lang w:val="cy-GB"/>
        </w:rPr>
        <w:t>pennu cyflwr presennol gwybodaeth mewn maes penodol a chyfrannu at y wybodaeth honno.</w:t>
      </w:r>
    </w:p>
    <w:p w:rsidR="00F37A2B" w:rsidRPr="00AC7922" w:rsidRDefault="00AC7922" w:rsidP="00AC7922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AC7922">
        <w:rPr>
          <w:rFonts w:ascii="Arial" w:hAnsi="Arial" w:cs="Arial"/>
          <w:i/>
          <w:sz w:val="22"/>
          <w:szCs w:val="22"/>
          <w:lang w:val="cy-GB" w:eastAsia="zh-CN"/>
        </w:rPr>
        <w:t xml:space="preserve">yn dangos y priodoleddau hynny a ddisgwylir mewn arfer proffesiynol yn cynnwys menter unigol, rheoli prosiectau, gweithio cydweithredol a sgiliau rhyngbersonol.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52E9D" w:rsidRPr="00A406E5" w:rsidTr="0028206A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D32E34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2D3527" w:rsidRPr="0028206A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28206A">
        <w:rPr>
          <w:rFonts w:ascii="Arial" w:hAnsi="Arial" w:cs="Arial"/>
          <w:sz w:val="20"/>
          <w:lang w:val="cy-GB"/>
        </w:rPr>
        <w:t xml:space="preserve">Noda’r adran hon y </w:t>
      </w:r>
      <w:r w:rsidRPr="0028206A">
        <w:rPr>
          <w:rFonts w:ascii="Arial" w:hAnsi="Arial" w:cs="Arial"/>
          <w:i/>
          <w:sz w:val="20"/>
          <w:lang w:val="cy-GB"/>
        </w:rPr>
        <w:t>graddau</w:t>
      </w:r>
      <w:r w:rsidRPr="002820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2D3527" w:rsidP="00D32E34">
            <w:pPr>
              <w:rPr>
                <w:rFonts w:ascii="Arial" w:hAnsi="Arial" w:cs="Arial"/>
                <w:b/>
                <w:sz w:val="22"/>
              </w:rPr>
            </w:pPr>
            <w:r w:rsidRPr="002D3527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2D3527" w:rsidP="00D32E34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2D3527" w:rsidP="00D32E3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F37A2B" w:rsidRPr="00FD286E" w:rsidRDefault="00FD286E" w:rsidP="00FD286E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/>
              </w:rPr>
              <w:t>cwblhau ei ymchwil a chyflwyno dogfen orffenedig o fewn yr amser a bennwyd ac i safonau a gytunwyd;</w:t>
            </w:r>
          </w:p>
          <w:p w:rsidR="00F37A2B" w:rsidRPr="00FD286E" w:rsidRDefault="00FD286E" w:rsidP="00FD286E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 w:eastAsia="zh-CN"/>
              </w:rPr>
              <w:t xml:space="preserve">archwilio a dethol ffynonellau’n systematig; dehongli a gwerthuso canfyddiadau’n effeithiol. </w:t>
            </w:r>
          </w:p>
          <w:p w:rsidR="00F37A2B" w:rsidRPr="00FD286E" w:rsidRDefault="00FD286E" w:rsidP="00F37A2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  <w:sz w:val="22"/>
                <w:szCs w:val="22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/>
              </w:rPr>
              <w:t>llenyddiaeth sydd wedi’i seilio ar ymchwil.</w:t>
            </w:r>
          </w:p>
          <w:p w:rsidR="00F37A2B" w:rsidRPr="00FD286E" w:rsidRDefault="00FD286E" w:rsidP="00F37A2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  <w:sz w:val="22"/>
                <w:szCs w:val="22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/>
              </w:rPr>
              <w:t>defnydd priod</w:t>
            </w:r>
            <w:r>
              <w:rPr>
                <w:rFonts w:ascii="Arial" w:hAnsi="Arial" w:cs="Arial"/>
                <w:i/>
                <w:sz w:val="22"/>
                <w:szCs w:val="22"/>
                <w:lang w:val="cy-GB"/>
              </w:rPr>
              <w:t>ol o gyfeiriadau a dyfyniadau; d</w:t>
            </w:r>
            <w:r w:rsidRPr="00FD286E">
              <w:rPr>
                <w:rFonts w:ascii="Arial" w:hAnsi="Arial" w:cs="Arial"/>
                <w:i/>
                <w:sz w:val="22"/>
                <w:szCs w:val="22"/>
                <w:lang w:val="cy-GB"/>
              </w:rPr>
              <w:t>efnydd o dystiolaeth ategol.</w:t>
            </w:r>
            <w:r w:rsidR="00F37A2B" w:rsidRPr="00FD286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DC4DC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F37A2B" w:rsidRPr="00FD286E" w:rsidRDefault="00FD286E" w:rsidP="00FD286E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/>
              </w:rPr>
              <w:t>cwblhau prosiect ymchwil sylweddol sy’n adlewyrchu sgiliau priodol o ran cymathu, cyfosod, dadlau, cyfathrebu a chyflwyno, mewn dewis faes sy’n berthnasol i’w gynllun gradd;</w:t>
            </w:r>
          </w:p>
          <w:p w:rsidR="00F37A2B" w:rsidRPr="00FD286E" w:rsidRDefault="00FD286E" w:rsidP="00FD286E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  <w:lang w:val="en-US" w:eastAsia="zh-CN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 w:eastAsia="zh-CN"/>
              </w:rPr>
              <w:t>deall a chymhwyso cysyniadau ac egwyddorion sylfaenol sy’n gysylltiedig â’r ddisgyblaeth ac â chyd-destun penodol yr astudiaeth.</w:t>
            </w:r>
          </w:p>
          <w:p w:rsidR="00F37A2B" w:rsidRPr="00FD286E" w:rsidRDefault="00FD286E" w:rsidP="00FD286E">
            <w:pPr>
              <w:pStyle w:val="ListParagraph"/>
              <w:numPr>
                <w:ilvl w:val="0"/>
                <w:numId w:val="19"/>
              </w:num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/>
              </w:rPr>
              <w:t>pennu cyflwr presennol gwybodaeth mewn maes penodol a chyfrannu at y wybodaeth honno.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DC4DC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F37A2B" w:rsidRPr="004E0215" w:rsidRDefault="004E0215" w:rsidP="004E0215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</w:rPr>
            </w:pPr>
            <w:r w:rsidRPr="004E0215">
              <w:rPr>
                <w:rFonts w:ascii="Arial" w:hAnsi="Arial" w:cs="Arial"/>
                <w:i/>
                <w:sz w:val="22"/>
                <w:szCs w:val="22"/>
                <w:lang w:val="cy-GB"/>
              </w:rPr>
              <w:t>manteisio ar gysyniadau, egwyddorion ac arferion a gyflwynwyd mewn modylau eraill a dangos cysylltiadau a pherthnasau;</w:t>
            </w:r>
          </w:p>
          <w:p w:rsidR="00F37A2B" w:rsidRPr="004E0215" w:rsidRDefault="004E0215" w:rsidP="004E0215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</w:rPr>
            </w:pPr>
            <w:r w:rsidRPr="004E0215">
              <w:rPr>
                <w:rFonts w:ascii="Arial" w:hAnsi="Arial" w:cs="Arial"/>
                <w:i/>
                <w:sz w:val="22"/>
                <w:szCs w:val="22"/>
                <w:lang w:val="cy-GB"/>
              </w:rPr>
              <w:t>defnydd priodol o fframwaith damcaniaethol a moesegol perthnasol.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DC4DC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F37A2B" w:rsidRPr="00A406E5" w:rsidRDefault="00F37A2B" w:rsidP="00F37A2B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F37A2B" w:rsidRPr="004E0215" w:rsidRDefault="00BA45E0" w:rsidP="004E0215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cy-GB" w:eastAsia="zh-CN"/>
              </w:rPr>
              <w:t>d</w:t>
            </w:r>
            <w:r w:rsidR="004E0215" w:rsidRPr="004E0215">
              <w:rPr>
                <w:rFonts w:ascii="Arial" w:hAnsi="Arial" w:cs="Arial"/>
                <w:i/>
                <w:sz w:val="22"/>
                <w:szCs w:val="22"/>
                <w:lang w:val="cy-GB" w:eastAsia="zh-CN"/>
              </w:rPr>
              <w:t xml:space="preserve">angosir cyfrifoldeb personol wrth reoli’i ddysgu’i hun drwy fynd i’r afael â’r rhaglen, astudio hunangyfeiriol ac arfer adfyfyriol.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DC4DC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F37A2B" w:rsidRPr="0030796C" w:rsidRDefault="0030796C" w:rsidP="0030796C">
            <w:pPr>
              <w:pStyle w:val="ListParagraph"/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30796C">
              <w:rPr>
                <w:rFonts w:ascii="Arial" w:hAnsi="Arial" w:cs="Arial"/>
                <w:i/>
                <w:sz w:val="22"/>
                <w:szCs w:val="22"/>
                <w:lang w:val="cy-GB" w:eastAsia="zh-CN"/>
              </w:rPr>
              <w:t xml:space="preserve">yn dangos y priodoleddau hynny a ddisgwylir mewn arfer proffesiynol yn cynnwys menter unigol, rheoli prosiectau, gweithio cydweithredol a sgiliau rhyngbersonol.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DC4DC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2D3527" w:rsidP="00D32E34">
            <w:pPr>
              <w:rPr>
                <w:rFonts w:ascii="Arial" w:hAnsi="Arial" w:cs="Arial"/>
                <w:sz w:val="16"/>
                <w:szCs w:val="16"/>
              </w:rPr>
            </w:pPr>
            <w:r w:rsidRPr="002D35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352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152E9D" w:rsidRDefault="00152E9D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:rsidTr="000B6520">
        <w:tc>
          <w:tcPr>
            <w:tcW w:w="13858" w:type="dxa"/>
            <w:shd w:val="clear" w:color="auto" w:fill="95B3D7" w:themeFill="accent1" w:themeFillTint="99"/>
          </w:tcPr>
          <w:p w:rsidR="00C073F1" w:rsidRPr="00995D51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2D352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523199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D9771E" w:rsidTr="00FC160C">
        <w:tc>
          <w:tcPr>
            <w:tcW w:w="13948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D9771E" w:rsidTr="00FC160C">
        <w:tc>
          <w:tcPr>
            <w:tcW w:w="13948" w:type="dxa"/>
            <w:shd w:val="clear" w:color="auto" w:fill="DBE5F1" w:themeFill="accent1" w:themeFillTint="33"/>
          </w:tcPr>
          <w:p w:rsidR="00523199" w:rsidRPr="00B669B1" w:rsidRDefault="00523199" w:rsidP="00FC160C">
            <w:pPr>
              <w:rPr>
                <w:rFonts w:ascii="Arial" w:eastAsia="Arial" w:hAnsi="Arial" w:cs="Arial"/>
                <w:spacing w:val="-1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gysyniadol sy’n galluogi’r myfyriwr i werthuso’n feirniadol ymchwil cyfredol ac ysgolheictod uwch yn y ddisgyblaeth er mwyn gwerthuso methodolegau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:rsidR="00523199" w:rsidRPr="00D9771E" w:rsidRDefault="00523199" w:rsidP="00523199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D9771E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:rsidR="00523199" w:rsidRPr="00C73F6F" w:rsidRDefault="00523199" w:rsidP="00FC160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D9771E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523199" w:rsidRPr="00CA7DB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:rsidR="00523199" w:rsidRPr="00D9771E" w:rsidRDefault="00523199" w:rsidP="00FC160C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uwch yn y ddisgyblaeth. </w:t>
            </w:r>
          </w:p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yn 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â 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ragorol ar faes 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eithriadol ar faes 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>(Gwerthuso’n feirniadol ymchwil a methodolegau cyfredol a datblygu beirniadaethau ohonynt a, lle bo'n briodol, cynnig damcaniaethau newydd; llunio barn gadarn yn absenoldeb data cyflawn.)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Cyffredinoliadau heb sail, wedi’u gwneud heb ddefnyddio tystiolaeth gredadwy.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Gwaith disgrifiadol ar y cyfan, gyda defnydd arwynebol o werthuso  ymchwil a methodolegau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damcaniaethau a barn yn wan 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at werthuso / beirniadu  ymchwil a methodolegau cyfredol mewn modd beirniadol, gan dueddu tuag at ddisgrifio. 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i gynnig 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ond nid yn systematig nac yn 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anghysondeb / camddehongli. </w:t>
            </w:r>
          </w:p>
          <w:p w:rsidR="00523199" w:rsidRPr="00E518DC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Rhywfaint o werthuso / beirniadu  ymchwil a methodolegau cyfredol mewn modd beirniadol, er bod hyn wedi’i ddatblygu ychydig yn annigonol mewn 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 digonol ond cyfyngedig, 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duedd i haeru / datgan barn yn hytrach na dadlau ar sail rheswm a thystiolaeth. </w:t>
            </w:r>
          </w:p>
        </w:tc>
        <w:tc>
          <w:tcPr>
            <w:tcW w:w="1736" w:type="dxa"/>
          </w:tcPr>
          <w:p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yn systematig ac â rhywfaint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>
              <w:rPr>
                <w:rFonts w:ascii="Arial" w:hAnsi="Arial" w:cs="Arial"/>
              </w:rPr>
              <w:t xml:space="preserve"> 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>Gwerthuso / beirniadu  ymchwil a methodolegau cyfredol mewn modd beirniadol, rhagorol.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5221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materion cymhleth yn systematig ac yn greadigol. 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>Gwerthuso / beirniadu  ymchwil a methodolegau cyfredol mewn modd beirniadol, eithriadol.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Synthesis systematig a chreadigol penigamp o faterion cymhleth.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cyfnodolyn neu wneud ymchwil doethurol. 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DF7FD4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Ymwybyddiaeth a chymhwyso dulliau, deunyddiau, offer a/neu dechnegau sefydledig mewn modd priodol ar y cyfan, gyda gwallau achlysurol.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Cymhwyso dulliau, deunyddiau, offer a/neu dechnegau safonol mewn modd priodol.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Cymhwyso gwybodaeth, dulliau, deunyddiau, offer a/neu dechnegau mewn modd uwch.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ymchwil neu'i ysgolheictod uwch ei hun.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ysgolheictod uwch ei hun.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521933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broffesiynol ag amrywiaeth o gynulleidfaoedd; rhuglder mynegiant; dull systematig; 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Fawr ddim neu ddim tystiolaeth o ymreolaeth (neu o gydweithio, pan fo’n berthnasol) wrth gwblhau 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:rsidR="00523199" w:rsidRPr="00ED3ABD" w:rsidRDefault="00523199" w:rsidP="00FC160C">
            <w:pPr>
              <w:rPr>
                <w:rFonts w:ascii="Arial" w:hAnsi="Arial" w:cs="Arial"/>
              </w:rPr>
            </w:pP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cynhwysfawr ar gyfer cyflogaeth broffesiynol i ôl-raddedigion. 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Arddengys sgiliau penigamp ar gyfer cyflogaeth broffesiynol i ôl-raddedigion ac awydd cryf i ddatblygu ymhellach.</w:t>
            </w:r>
          </w:p>
        </w:tc>
      </w:tr>
    </w:tbl>
    <w:p w:rsidR="00523199" w:rsidRPr="00011FB7" w:rsidRDefault="00523199" w:rsidP="00523199">
      <w:bookmarkStart w:id="1" w:name="cysill"/>
      <w:bookmarkEnd w:id="1"/>
    </w:p>
    <w:p w:rsidR="00995D51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Pr="00EF7116" w:rsidRDefault="00EF7116" w:rsidP="00EF7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EF7116" w:rsidRPr="00EF7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FEF" w:rsidRDefault="00131FEF">
      <w:r>
        <w:separator/>
      </w:r>
    </w:p>
  </w:endnote>
  <w:endnote w:type="continuationSeparator" w:id="0">
    <w:p w:rsidR="00131FEF" w:rsidRDefault="00131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3B1DE6">
      <w:rPr>
        <w:b/>
        <w:noProof/>
        <w:lang w:val="cy-GB"/>
      </w:rPr>
      <w:t>1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3B1DE6">
      <w:rPr>
        <w:b/>
        <w:noProof/>
      </w:rPr>
      <w:t>12</w:t>
    </w:r>
    <w:r w:rsidR="00131FEF">
      <w:rPr>
        <w:b/>
        <w:sz w:val="24"/>
        <w:szCs w:val="24"/>
      </w:rPr>
      <w:fldChar w:fldCharType="end"/>
    </w:r>
  </w:p>
  <w:p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FEF" w:rsidRDefault="00131FEF">
      <w:r>
        <w:separator/>
      </w:r>
    </w:p>
  </w:footnote>
  <w:footnote w:type="continuationSeparator" w:id="0">
    <w:p w:rsidR="00131FEF" w:rsidRDefault="00131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04045"/>
    <w:multiLevelType w:val="hybridMultilevel"/>
    <w:tmpl w:val="95D48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17730A"/>
    <w:multiLevelType w:val="hybridMultilevel"/>
    <w:tmpl w:val="4190C5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FD5911"/>
    <w:multiLevelType w:val="hybridMultilevel"/>
    <w:tmpl w:val="37669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8"/>
  </w:num>
  <w:num w:numId="4">
    <w:abstractNumId w:val="12"/>
  </w:num>
  <w:num w:numId="5">
    <w:abstractNumId w:val="8"/>
  </w:num>
  <w:num w:numId="6">
    <w:abstractNumId w:val="17"/>
  </w:num>
  <w:num w:numId="7">
    <w:abstractNumId w:val="3"/>
  </w:num>
  <w:num w:numId="8">
    <w:abstractNumId w:val="15"/>
  </w:num>
  <w:num w:numId="9">
    <w:abstractNumId w:val="11"/>
  </w:num>
  <w:num w:numId="10">
    <w:abstractNumId w:val="5"/>
  </w:num>
  <w:num w:numId="11">
    <w:abstractNumId w:val="6"/>
  </w:num>
  <w:num w:numId="12">
    <w:abstractNumId w:val="9"/>
  </w:num>
  <w:num w:numId="13">
    <w:abstractNumId w:val="13"/>
  </w:num>
  <w:num w:numId="14">
    <w:abstractNumId w:val="4"/>
  </w:num>
  <w:num w:numId="15">
    <w:abstractNumId w:val="0"/>
  </w:num>
  <w:num w:numId="16">
    <w:abstractNumId w:val="7"/>
  </w:num>
  <w:num w:numId="17">
    <w:abstractNumId w:val="19"/>
  </w:num>
  <w:num w:numId="18">
    <w:abstractNumId w:val="16"/>
  </w:num>
  <w:num w:numId="19">
    <w:abstractNumId w:val="14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0726"/>
    <w:rsid w:val="00011666"/>
    <w:rsid w:val="00011C22"/>
    <w:rsid w:val="00021AE6"/>
    <w:rsid w:val="00026B02"/>
    <w:rsid w:val="000822E5"/>
    <w:rsid w:val="000971FC"/>
    <w:rsid w:val="000A2A3A"/>
    <w:rsid w:val="000A492A"/>
    <w:rsid w:val="000B6520"/>
    <w:rsid w:val="000D2F80"/>
    <w:rsid w:val="000E413A"/>
    <w:rsid w:val="000F5AA3"/>
    <w:rsid w:val="00100396"/>
    <w:rsid w:val="00100B5C"/>
    <w:rsid w:val="00103507"/>
    <w:rsid w:val="001106E9"/>
    <w:rsid w:val="00124CA5"/>
    <w:rsid w:val="00131FEF"/>
    <w:rsid w:val="00134F77"/>
    <w:rsid w:val="00152E9D"/>
    <w:rsid w:val="00154487"/>
    <w:rsid w:val="0017512A"/>
    <w:rsid w:val="00196958"/>
    <w:rsid w:val="001978DA"/>
    <w:rsid w:val="001A1369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66CE"/>
    <w:rsid w:val="00260DE6"/>
    <w:rsid w:val="00273FEE"/>
    <w:rsid w:val="0028204E"/>
    <w:rsid w:val="0028206A"/>
    <w:rsid w:val="0028591B"/>
    <w:rsid w:val="00291841"/>
    <w:rsid w:val="002C449B"/>
    <w:rsid w:val="002C6040"/>
    <w:rsid w:val="002D3527"/>
    <w:rsid w:val="002D5B3F"/>
    <w:rsid w:val="002E272E"/>
    <w:rsid w:val="002F5778"/>
    <w:rsid w:val="00305DF3"/>
    <w:rsid w:val="0030796C"/>
    <w:rsid w:val="003223E0"/>
    <w:rsid w:val="00331DE0"/>
    <w:rsid w:val="00352C4A"/>
    <w:rsid w:val="00357FA1"/>
    <w:rsid w:val="00362560"/>
    <w:rsid w:val="003732FD"/>
    <w:rsid w:val="003753B2"/>
    <w:rsid w:val="00376559"/>
    <w:rsid w:val="00377D40"/>
    <w:rsid w:val="00382BAA"/>
    <w:rsid w:val="00384D73"/>
    <w:rsid w:val="00386EDB"/>
    <w:rsid w:val="00393EB6"/>
    <w:rsid w:val="003A3CE5"/>
    <w:rsid w:val="003B1DE6"/>
    <w:rsid w:val="003B366F"/>
    <w:rsid w:val="003B3F9D"/>
    <w:rsid w:val="003B6C95"/>
    <w:rsid w:val="003E5751"/>
    <w:rsid w:val="003E5BF1"/>
    <w:rsid w:val="004046A9"/>
    <w:rsid w:val="00404C50"/>
    <w:rsid w:val="00413142"/>
    <w:rsid w:val="00414656"/>
    <w:rsid w:val="00422218"/>
    <w:rsid w:val="00423934"/>
    <w:rsid w:val="00426244"/>
    <w:rsid w:val="00470A38"/>
    <w:rsid w:val="004874DE"/>
    <w:rsid w:val="004A2F0B"/>
    <w:rsid w:val="004B5334"/>
    <w:rsid w:val="004B6C14"/>
    <w:rsid w:val="004C4F19"/>
    <w:rsid w:val="004D5E9B"/>
    <w:rsid w:val="004D63D9"/>
    <w:rsid w:val="004E0215"/>
    <w:rsid w:val="004E6585"/>
    <w:rsid w:val="0050249F"/>
    <w:rsid w:val="00523199"/>
    <w:rsid w:val="00524566"/>
    <w:rsid w:val="00530BEF"/>
    <w:rsid w:val="00546B74"/>
    <w:rsid w:val="0055223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2825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57839"/>
    <w:rsid w:val="00770C81"/>
    <w:rsid w:val="00790344"/>
    <w:rsid w:val="00791024"/>
    <w:rsid w:val="00793F0A"/>
    <w:rsid w:val="007A2657"/>
    <w:rsid w:val="007C682C"/>
    <w:rsid w:val="007D2385"/>
    <w:rsid w:val="007D2588"/>
    <w:rsid w:val="007E6F99"/>
    <w:rsid w:val="007F214F"/>
    <w:rsid w:val="00800069"/>
    <w:rsid w:val="008042F0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677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96860"/>
    <w:rsid w:val="009A0631"/>
    <w:rsid w:val="009B10ED"/>
    <w:rsid w:val="009D3EA4"/>
    <w:rsid w:val="009D649C"/>
    <w:rsid w:val="009E4BC1"/>
    <w:rsid w:val="009E5F1E"/>
    <w:rsid w:val="009F5CB2"/>
    <w:rsid w:val="00A03BB8"/>
    <w:rsid w:val="00A3505D"/>
    <w:rsid w:val="00A4036F"/>
    <w:rsid w:val="00A406E5"/>
    <w:rsid w:val="00A43C46"/>
    <w:rsid w:val="00A4641C"/>
    <w:rsid w:val="00A55876"/>
    <w:rsid w:val="00A67FB1"/>
    <w:rsid w:val="00A85BFE"/>
    <w:rsid w:val="00AB6FE7"/>
    <w:rsid w:val="00AB7AD7"/>
    <w:rsid w:val="00AC5F32"/>
    <w:rsid w:val="00AC7922"/>
    <w:rsid w:val="00AD2430"/>
    <w:rsid w:val="00AD2BFB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11412"/>
    <w:rsid w:val="00B376E2"/>
    <w:rsid w:val="00B50EA8"/>
    <w:rsid w:val="00B64082"/>
    <w:rsid w:val="00B72325"/>
    <w:rsid w:val="00B72EC6"/>
    <w:rsid w:val="00B81AD3"/>
    <w:rsid w:val="00B829D8"/>
    <w:rsid w:val="00B84B5B"/>
    <w:rsid w:val="00B86446"/>
    <w:rsid w:val="00BA1176"/>
    <w:rsid w:val="00BA45E0"/>
    <w:rsid w:val="00BD07D1"/>
    <w:rsid w:val="00BE0B01"/>
    <w:rsid w:val="00BE79C7"/>
    <w:rsid w:val="00BF3CB5"/>
    <w:rsid w:val="00C0073F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08D"/>
    <w:rsid w:val="00C8667A"/>
    <w:rsid w:val="00C87FA6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A36EE"/>
    <w:rsid w:val="00DB116D"/>
    <w:rsid w:val="00DB444C"/>
    <w:rsid w:val="00DC13A4"/>
    <w:rsid w:val="00DC4DCB"/>
    <w:rsid w:val="00DD17CC"/>
    <w:rsid w:val="00DE217A"/>
    <w:rsid w:val="00DF321B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249F1"/>
    <w:rsid w:val="00F25B9D"/>
    <w:rsid w:val="00F2664E"/>
    <w:rsid w:val="00F31163"/>
    <w:rsid w:val="00F31C04"/>
    <w:rsid w:val="00F37A2B"/>
    <w:rsid w:val="00F442A7"/>
    <w:rsid w:val="00F45764"/>
    <w:rsid w:val="00F57A89"/>
    <w:rsid w:val="00F61A20"/>
    <w:rsid w:val="00F63DD9"/>
    <w:rsid w:val="00F67644"/>
    <w:rsid w:val="00F8381F"/>
    <w:rsid w:val="00F85661"/>
    <w:rsid w:val="00FA04CD"/>
    <w:rsid w:val="00FA25F5"/>
    <w:rsid w:val="00FA2810"/>
    <w:rsid w:val="00FA68F8"/>
    <w:rsid w:val="00FB1DC0"/>
    <w:rsid w:val="00FB353C"/>
    <w:rsid w:val="00FB3B4E"/>
    <w:rsid w:val="00FB4521"/>
    <w:rsid w:val="00FB4790"/>
    <w:rsid w:val="00FB4F84"/>
    <w:rsid w:val="00FB5CF8"/>
    <w:rsid w:val="00FD07E3"/>
    <w:rsid w:val="00FD286E"/>
    <w:rsid w:val="00FE5651"/>
    <w:rsid w:val="00FF273B"/>
    <w:rsid w:val="00FF564C"/>
    <w:rsid w:val="00FF7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5:docId w15:val="{C37A8E9B-8577-462A-BBBB-1998E30F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12</Pages>
  <Words>4267</Words>
  <Characters>24328</Characters>
  <Application>Microsoft Office Word</Application>
  <DocSecurity>4</DocSecurity>
  <Lines>202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GA36d Lefel 7</vt:lpstr>
      <vt:lpstr>GA36d Lefel 7</vt:lpstr>
    </vt:vector>
  </TitlesOfParts>
  <Company>S.I.H.E.</Company>
  <LinksUpToDate>false</LinksUpToDate>
  <CharactersWithSpaces>28538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Nicola Welton</cp:lastModifiedBy>
  <cp:revision>2</cp:revision>
  <cp:lastPrinted>2014-10-10T07:42:00Z</cp:lastPrinted>
  <dcterms:created xsi:type="dcterms:W3CDTF">2019-05-10T09:09:00Z</dcterms:created>
  <dcterms:modified xsi:type="dcterms:W3CDTF">2019-05-10T09:09:00Z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