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EFF4EC" w:themeColor="background2"/>
  <w:body>
    <w:p w14:paraId="74509058" w14:textId="17753CC2" w:rsidR="00992AAB" w:rsidRPr="00053241" w:rsidRDefault="00A56A73" w:rsidP="00992AAB">
      <w:pPr>
        <w:pStyle w:val="Title"/>
        <w:rPr>
          <w:noProof/>
          <w:color w:val="FF0000"/>
          <w:lang w:eastAsia="en-US"/>
        </w:rPr>
      </w:pPr>
      <w:bookmarkStart w:id="0" w:name="_Toc321147011"/>
      <w:bookmarkStart w:id="1" w:name="_Toc318189312"/>
      <w:bookmarkStart w:id="2" w:name="_Toc318188327"/>
      <w:bookmarkStart w:id="3" w:name="_Toc318188227"/>
      <w:bookmarkStart w:id="4" w:name="_Toc321147149"/>
      <w:r>
        <w:rPr>
          <w:noProof/>
          <w:color w:val="FF0000"/>
          <w:lang w:eastAsia="en-US"/>
        </w:rPr>
        <w:t xml:space="preserve">                                                             </w:t>
      </w:r>
      <w:r w:rsidR="00992AAB" w:rsidRPr="00053241">
        <w:rPr>
          <w:noProof/>
          <w:color w:val="FF0000"/>
          <w:lang w:eastAsia="en-US"/>
        </w:rPr>
        <w:t xml:space="preserve">THE IMPORTANCE OF MARKETING INFORMATION </w:t>
      </w:r>
      <w:r>
        <w:rPr>
          <w:noProof/>
          <w:color w:val="FF0000"/>
          <w:lang w:eastAsia="en-US"/>
        </w:rPr>
        <w:t xml:space="preserve"> </w:t>
      </w:r>
      <w:r w:rsidR="00EA744A" w:rsidRPr="00EA744A">
        <w:rPr>
          <w:noProof/>
          <w:color w:val="FF0000"/>
          <w:lang w:eastAsia="en-US"/>
        </w:rPr>
        <w:t xml:space="preserve">SYSTEM </w:t>
      </w:r>
      <w:r w:rsidR="00053241">
        <w:rPr>
          <w:noProof/>
          <w:color w:val="FF0000"/>
          <w:lang w:eastAsia="en-US"/>
        </w:rPr>
        <mc:AlternateContent>
          <mc:Choice Requires="wpg">
            <w:drawing>
              <wp:inline distT="0" distB="0" distL="0" distR="0" wp14:anchorId="4BFF1F17" wp14:editId="5E6B7476">
                <wp:extent cx="5486400" cy="2400300"/>
                <wp:effectExtent l="0" t="0" r="0" b="590550"/>
                <wp:docPr id="4" name="Group 4"/>
                <wp:cNvGraphicFramePr/>
                <a:graphic xmlns:a="http://schemas.openxmlformats.org/drawingml/2006/main">
                  <a:graphicData uri="http://schemas.microsoft.com/office/word/2010/wordprocessingGroup">
                    <wpg:wgp>
                      <wpg:cNvGrpSpPr/>
                      <wpg:grpSpPr>
                        <a:xfrm>
                          <a:off x="0" y="0"/>
                          <a:ext cx="5486400" cy="2400300"/>
                          <a:chOff x="0" y="0"/>
                          <a:chExt cx="5486400" cy="3544725"/>
                        </a:xfrm>
                      </wpg:grpSpPr>
                      <pic:pic xmlns:pic="http://schemas.openxmlformats.org/drawingml/2006/picture">
                        <pic:nvPicPr>
                          <pic:cNvPr id="1" name="Picture 1"/>
                          <pic:cNvPicPr>
                            <a:picLocks noChangeAspect="1"/>
                          </pic:cNvPicPr>
                        </pic:nvPicPr>
                        <pic:blipFill>
                          <a:blip r:embed="rId8">
                            <a:extLst>
                              <a:ext uri="{837473B0-CC2E-450A-ABE3-18F120FF3D39}">
                                <a1611:picAttrSrcUrl xmlns:a1611="http://schemas.microsoft.com/office/drawing/2016/11/main" r:id="rId9"/>
                              </a:ext>
                            </a:extLst>
                          </a:blip>
                          <a:stretch>
                            <a:fillRect/>
                          </a:stretch>
                        </pic:blipFill>
                        <pic:spPr>
                          <a:xfrm>
                            <a:off x="0" y="0"/>
                            <a:ext cx="5486400" cy="3267075"/>
                          </a:xfrm>
                          <a:prstGeom prst="rect">
                            <a:avLst/>
                          </a:prstGeom>
                        </pic:spPr>
                      </pic:pic>
                      <wps:wsp>
                        <wps:cNvPr id="2" name="Text Box 2"/>
                        <wps:cNvSpPr txBox="1"/>
                        <wps:spPr>
                          <a:xfrm rot="11676285">
                            <a:off x="92579" y="2639399"/>
                            <a:ext cx="4619758" cy="905326"/>
                          </a:xfrm>
                          <a:prstGeom prst="rect">
                            <a:avLst/>
                          </a:prstGeom>
                          <a:solidFill>
                            <a:prstClr val="white"/>
                          </a:solidFill>
                          <a:ln>
                            <a:noFill/>
                          </a:ln>
                        </wps:spPr>
                        <wps:txbx>
                          <w:txbxContent>
                            <w:p w14:paraId="62B7F2B0" w14:textId="1F6D2950" w:rsidR="00053241" w:rsidRPr="00053241" w:rsidRDefault="00053241" w:rsidP="00053241">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BFF1F17" id="Group 4" o:spid="_x0000_s1026" style="width:6in;height:189pt;mso-position-horizontal-relative:char;mso-position-vertical-relative:line" coordsize="54864,354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4864;height:32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">
                  <v:imagedata r:id="rId10" o:title=""/>
                </v:shape>
                <v:shapetype id="_x0000_t202" coordsize="21600,21600" o:spt="202" path="m,l,21600r21600,l21600,xe">
                  <v:stroke joinstyle="miter"/>
                  <v:path gradientshapeok="t" o:connecttype="rect"/>
                </v:shapetype>
                <v:shape id="Text Box 2" o:spid="_x0000_s1028" type="#_x0000_t202" style="position:absolute;left:925;top:26393;width:46198;height:9054;rotation:-1083934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" stroked="f">
                  <v:textbox>
                    <w:txbxContent>
                      <w:p w14:paraId="62B7F2B0" w14:textId="1F6D2950" w:rsidR="00053241" w:rsidRPr="00053241" w:rsidRDefault="00053241" w:rsidP="00053241">
                        <w:pPr>
                          <w:rPr>
                            <w:sz w:val="18"/>
                            <w:szCs w:val="18"/>
                          </w:rPr>
                        </w:pPr>
                      </w:p>
                    </w:txbxContent>
                  </v:textbox>
                </v:shape>
                <w10:anchorlock/>
              </v:group>
            </w:pict>
          </mc:Fallback>
        </mc:AlternateContent>
      </w:r>
    </w:p>
    <w:p w14:paraId="47D52DA6" w14:textId="77777777" w:rsidR="00D5413C" w:rsidRDefault="00D5413C">
      <w:pPr>
        <w:pStyle w:val="Photo"/>
      </w:pPr>
      <w:r>
        <w:rPr>
          <w:noProof/>
          <w:lang w:eastAsia="en-US"/>
        </w:rPr>
        <w:lastRenderedPageBreak/>
        <w:drawing>
          <wp:inline distT="0" distB="0" distL="0" distR="0" wp14:anchorId="0E1D90C8" wp14:editId="7748AE0F">
            <wp:extent cx="5440680" cy="3878580"/>
            <wp:effectExtent l="0" t="0" r="7620" b="7620"/>
            <wp:docPr id="3" name="Picture 3" descr="Building columns from a perspective looking up, with blue sky ab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istory_Cover_Image.jpg"/>
                    <pic:cNvPicPr/>
                  </pic:nvPicPr>
                  <pic:blipFill>
                    <a:blip r:embed="rId11">
                      <a:extLst>
                        <a:ext uri="{28A0092B-C50C-407E-A947-70E740481C1C}">
                          <a14:useLocalDpi xmlns:a14="http://schemas.microsoft.com/office/drawing/2010/main" val="0"/>
                        </a:ext>
                      </a:extLst>
                    </a:blip>
                    <a:stretch>
                      <a:fillRect/>
                    </a:stretch>
                  </pic:blipFill>
                  <pic:spPr>
                    <a:xfrm>
                      <a:off x="0" y="0"/>
                      <a:ext cx="5440680" cy="3878580"/>
                    </a:xfrm>
                    <a:prstGeom prst="rect">
                      <a:avLst/>
                    </a:prstGeom>
                  </pic:spPr>
                </pic:pic>
              </a:graphicData>
            </a:graphic>
          </wp:inline>
        </w:drawing>
      </w:r>
    </w:p>
    <w:p w14:paraId="58451A09" w14:textId="38CAD951" w:rsidR="001638F6" w:rsidRDefault="001638F6" w:rsidP="00D5413C">
      <w:pPr>
        <w:pStyle w:val="Title"/>
      </w:pPr>
    </w:p>
    <w:p w14:paraId="6E04B836" w14:textId="5DC21A67" w:rsidR="001638F6" w:rsidRPr="00053241" w:rsidRDefault="00992AAB" w:rsidP="00D5413C">
      <w:pPr>
        <w:pStyle w:val="Subtitle"/>
        <w:rPr>
          <w:color w:val="FF0000"/>
          <w:sz w:val="40"/>
          <w:szCs w:val="40"/>
        </w:rPr>
      </w:pPr>
      <w:r w:rsidRPr="00053241">
        <w:rPr>
          <w:color w:val="FF0000"/>
          <w:sz w:val="40"/>
          <w:szCs w:val="40"/>
        </w:rPr>
        <w:t>Lecturer dr.olu adegbite</w:t>
      </w:r>
    </w:p>
    <w:p w14:paraId="166725B0" w14:textId="773587F7" w:rsidR="001638F6" w:rsidRPr="00053241" w:rsidRDefault="00992AAB" w:rsidP="00992AAB">
      <w:pPr>
        <w:pStyle w:val="ContactInfo"/>
        <w:jc w:val="left"/>
        <w:rPr>
          <w:sz w:val="36"/>
          <w:szCs w:val="36"/>
        </w:rPr>
      </w:pPr>
      <w:r>
        <w:t xml:space="preserve">                        </w:t>
      </w:r>
      <w:r w:rsidRPr="00053241">
        <w:rPr>
          <w:sz w:val="36"/>
          <w:szCs w:val="36"/>
        </w:rPr>
        <w:t>STEFAN ILIE     1815223</w:t>
      </w:r>
      <w:r w:rsidR="00D5413C" w:rsidRPr="00053241">
        <w:rPr>
          <w:sz w:val="36"/>
          <w:szCs w:val="36"/>
        </w:rPr>
        <w:t xml:space="preserve">| </w:t>
      </w:r>
      <w:r w:rsidRPr="00053241">
        <w:rPr>
          <w:sz w:val="36"/>
          <w:szCs w:val="36"/>
        </w:rPr>
        <w:t>MARKETING ESSENTIALS</w:t>
      </w:r>
      <w:r w:rsidR="00D5413C" w:rsidRPr="00053241">
        <w:rPr>
          <w:sz w:val="36"/>
          <w:szCs w:val="36"/>
        </w:rPr>
        <w:t xml:space="preserve"> | </w:t>
      </w:r>
      <w:r w:rsidRPr="00053241">
        <w:rPr>
          <w:sz w:val="36"/>
          <w:szCs w:val="36"/>
        </w:rPr>
        <w:t>26/05/2019</w:t>
      </w:r>
      <w:bookmarkEnd w:id="0"/>
      <w:bookmarkEnd w:id="1"/>
      <w:bookmarkEnd w:id="2"/>
      <w:bookmarkEnd w:id="3"/>
      <w:bookmarkEnd w:id="4"/>
    </w:p>
    <w:p w14:paraId="5BADF921" w14:textId="5F7C1343" w:rsidR="00992AAB" w:rsidRDefault="00992AAB" w:rsidP="00992AAB">
      <w:pPr>
        <w:pStyle w:val="ContactInfo"/>
        <w:jc w:val="left"/>
      </w:pPr>
    </w:p>
    <w:p w14:paraId="35FBD871" w14:textId="19AB3E7F" w:rsidR="00992AAB" w:rsidRDefault="00992AAB" w:rsidP="00992AAB">
      <w:pPr>
        <w:pStyle w:val="ContactInfo"/>
        <w:jc w:val="left"/>
      </w:pPr>
    </w:p>
    <w:p w14:paraId="598940A3" w14:textId="01819764" w:rsidR="00992AAB" w:rsidRDefault="00992AAB" w:rsidP="00992AAB">
      <w:pPr>
        <w:pStyle w:val="ContactInfo"/>
        <w:jc w:val="left"/>
      </w:pPr>
    </w:p>
    <w:p w14:paraId="63999990" w14:textId="2D66555E" w:rsidR="00992AAB" w:rsidRPr="00053241" w:rsidRDefault="00992AAB" w:rsidP="00992AAB">
      <w:pPr>
        <w:pStyle w:val="ContactInfo"/>
        <w:pBdr>
          <w:bottom w:val="single" w:sz="12" w:space="1" w:color="auto"/>
        </w:pBdr>
        <w:jc w:val="left"/>
        <w:rPr>
          <w:sz w:val="28"/>
          <w:szCs w:val="28"/>
        </w:rPr>
      </w:pPr>
      <w:r w:rsidRPr="00053241">
        <w:rPr>
          <w:sz w:val="28"/>
          <w:szCs w:val="28"/>
        </w:rPr>
        <w:t>CONTENTS</w:t>
      </w:r>
    </w:p>
    <w:p w14:paraId="688C7752" w14:textId="6FCA848A" w:rsidR="00992AAB" w:rsidRPr="00053241" w:rsidRDefault="00992AAB" w:rsidP="00992AAB">
      <w:pPr>
        <w:pStyle w:val="ContactInfo"/>
        <w:jc w:val="left"/>
        <w:rPr>
          <w:sz w:val="28"/>
          <w:szCs w:val="28"/>
        </w:rPr>
      </w:pPr>
    </w:p>
    <w:p w14:paraId="474B96B9" w14:textId="39E202F6" w:rsidR="00992AAB" w:rsidRPr="00053241" w:rsidRDefault="00992AAB" w:rsidP="00992AAB">
      <w:pPr>
        <w:pStyle w:val="ContactInfo"/>
        <w:jc w:val="left"/>
        <w:rPr>
          <w:sz w:val="28"/>
          <w:szCs w:val="28"/>
        </w:rPr>
      </w:pPr>
    </w:p>
    <w:p w14:paraId="2E986359" w14:textId="193868D2" w:rsidR="00992AAB" w:rsidRPr="00053241" w:rsidRDefault="00992AAB" w:rsidP="00992AAB">
      <w:pPr>
        <w:pStyle w:val="ContactInfo"/>
        <w:jc w:val="left"/>
        <w:rPr>
          <w:sz w:val="28"/>
          <w:szCs w:val="28"/>
        </w:rPr>
      </w:pPr>
      <w:r w:rsidRPr="00053241">
        <w:rPr>
          <w:sz w:val="28"/>
          <w:szCs w:val="28"/>
        </w:rPr>
        <w:lastRenderedPageBreak/>
        <w:t>INT</w:t>
      </w:r>
      <w:r w:rsidR="00053241">
        <w:rPr>
          <w:sz w:val="28"/>
          <w:szCs w:val="28"/>
        </w:rPr>
        <w:t>R</w:t>
      </w:r>
      <w:r w:rsidRPr="00053241">
        <w:rPr>
          <w:sz w:val="28"/>
          <w:szCs w:val="28"/>
        </w:rPr>
        <w:t>ODUCTION…………………………………………………Page 1</w:t>
      </w:r>
    </w:p>
    <w:p w14:paraId="3EA7A9C7" w14:textId="37FA9629" w:rsidR="00992AAB" w:rsidRPr="00053241" w:rsidRDefault="00992AAB" w:rsidP="00992AAB">
      <w:pPr>
        <w:pStyle w:val="ContactInfo"/>
        <w:jc w:val="left"/>
        <w:rPr>
          <w:sz w:val="28"/>
          <w:szCs w:val="28"/>
        </w:rPr>
      </w:pPr>
      <w:r w:rsidRPr="00053241">
        <w:rPr>
          <w:sz w:val="28"/>
          <w:szCs w:val="28"/>
        </w:rPr>
        <w:t>DISCUSSION/EVALUATION/</w:t>
      </w:r>
      <w:r w:rsidR="00EF6D03" w:rsidRPr="00053241">
        <w:rPr>
          <w:sz w:val="28"/>
          <w:szCs w:val="28"/>
        </w:rPr>
        <w:t>CRITICAL ANALYSIS………………Page 2-5</w:t>
      </w:r>
    </w:p>
    <w:p w14:paraId="235F722C" w14:textId="16CAF6AE" w:rsidR="00EF6D03" w:rsidRPr="00053241" w:rsidRDefault="00EF6D03" w:rsidP="00992AAB">
      <w:pPr>
        <w:pStyle w:val="ContactInfo"/>
        <w:jc w:val="left"/>
        <w:rPr>
          <w:sz w:val="28"/>
          <w:szCs w:val="28"/>
        </w:rPr>
      </w:pPr>
      <w:r w:rsidRPr="00053241">
        <w:rPr>
          <w:sz w:val="28"/>
          <w:szCs w:val="28"/>
        </w:rPr>
        <w:t>CONCLUSION…………………………………………………………………Page 6</w:t>
      </w:r>
    </w:p>
    <w:p w14:paraId="03661DA6" w14:textId="13805E9D" w:rsidR="00EF6D03" w:rsidRPr="00053241" w:rsidRDefault="00EF6D03" w:rsidP="00992AAB">
      <w:pPr>
        <w:pStyle w:val="ContactInfo"/>
        <w:jc w:val="left"/>
        <w:rPr>
          <w:sz w:val="28"/>
          <w:szCs w:val="28"/>
        </w:rPr>
      </w:pPr>
      <w:r w:rsidRPr="00053241">
        <w:rPr>
          <w:sz w:val="28"/>
          <w:szCs w:val="28"/>
        </w:rPr>
        <w:t>REFERENCES……………………………………………………………………Page 7</w:t>
      </w:r>
    </w:p>
    <w:p w14:paraId="3EBA6B87" w14:textId="10BBE041" w:rsidR="00EF6D03" w:rsidRDefault="00EF6D03" w:rsidP="00992AAB">
      <w:pPr>
        <w:pStyle w:val="ContactInfo"/>
        <w:jc w:val="left"/>
      </w:pPr>
    </w:p>
    <w:p w14:paraId="1296D8A9" w14:textId="400283F7" w:rsidR="00EF6D03" w:rsidRDefault="00EF6D03" w:rsidP="00992AAB">
      <w:pPr>
        <w:pStyle w:val="ContactInfo"/>
        <w:jc w:val="left"/>
      </w:pPr>
    </w:p>
    <w:p w14:paraId="3B8D79E4" w14:textId="3D89ED87" w:rsidR="00EF6D03" w:rsidRDefault="00EF6D03" w:rsidP="00992AAB">
      <w:pPr>
        <w:pStyle w:val="ContactInfo"/>
        <w:jc w:val="left"/>
      </w:pPr>
    </w:p>
    <w:p w14:paraId="6F6A3BBE" w14:textId="5982D0D9" w:rsidR="00EF6D03" w:rsidRDefault="00EF6D03" w:rsidP="00992AAB">
      <w:pPr>
        <w:pStyle w:val="ContactInfo"/>
        <w:jc w:val="left"/>
      </w:pPr>
    </w:p>
    <w:p w14:paraId="0A92F32C" w14:textId="42878666" w:rsidR="00EF6D03" w:rsidRDefault="00EF6D03" w:rsidP="00992AAB">
      <w:pPr>
        <w:pStyle w:val="ContactInfo"/>
        <w:jc w:val="left"/>
      </w:pPr>
    </w:p>
    <w:p w14:paraId="643BBF5C" w14:textId="63291120" w:rsidR="00EF6D03" w:rsidRDefault="00EF6D03" w:rsidP="00992AAB">
      <w:pPr>
        <w:pStyle w:val="ContactInfo"/>
        <w:jc w:val="left"/>
      </w:pPr>
    </w:p>
    <w:p w14:paraId="3982D743" w14:textId="6B88E8A0" w:rsidR="00EF6D03" w:rsidRDefault="00EF6D03" w:rsidP="00992AAB">
      <w:pPr>
        <w:pStyle w:val="ContactInfo"/>
        <w:jc w:val="left"/>
      </w:pPr>
    </w:p>
    <w:p w14:paraId="7E51204E" w14:textId="09515CFB" w:rsidR="00EF6D03" w:rsidRDefault="00EF6D03" w:rsidP="00992AAB">
      <w:pPr>
        <w:pStyle w:val="ContactInfo"/>
        <w:jc w:val="left"/>
      </w:pPr>
    </w:p>
    <w:p w14:paraId="1168BA6A" w14:textId="79C434F1" w:rsidR="00EF6D03" w:rsidRDefault="00EF6D03" w:rsidP="00992AAB">
      <w:pPr>
        <w:pStyle w:val="ContactInfo"/>
        <w:jc w:val="left"/>
      </w:pPr>
    </w:p>
    <w:p w14:paraId="773009D8" w14:textId="08F68CE6" w:rsidR="00EF6D03" w:rsidRDefault="00EF6D03" w:rsidP="00992AAB">
      <w:pPr>
        <w:pStyle w:val="ContactInfo"/>
        <w:jc w:val="left"/>
      </w:pPr>
    </w:p>
    <w:p w14:paraId="7587F68B" w14:textId="7C0A2C07" w:rsidR="00EF6D03" w:rsidRDefault="00EF6D03" w:rsidP="00992AAB">
      <w:pPr>
        <w:pStyle w:val="ContactInfo"/>
        <w:jc w:val="left"/>
      </w:pPr>
    </w:p>
    <w:p w14:paraId="2D47FA5C" w14:textId="3D5C71F7" w:rsidR="00EF6D03" w:rsidRDefault="00EF6D03" w:rsidP="00992AAB">
      <w:pPr>
        <w:pStyle w:val="ContactInfo"/>
        <w:jc w:val="left"/>
      </w:pPr>
    </w:p>
    <w:p w14:paraId="1E8CE2B4" w14:textId="1DE1E24B" w:rsidR="00EF6D03" w:rsidRDefault="00EF6D03" w:rsidP="00992AAB">
      <w:pPr>
        <w:pStyle w:val="ContactInfo"/>
        <w:jc w:val="left"/>
      </w:pPr>
    </w:p>
    <w:p w14:paraId="7DB314FC" w14:textId="5A38FB29" w:rsidR="00EF6D03" w:rsidRDefault="00EF6D03" w:rsidP="00992AAB">
      <w:pPr>
        <w:pStyle w:val="ContactInfo"/>
        <w:jc w:val="left"/>
      </w:pPr>
    </w:p>
    <w:p w14:paraId="57083839" w14:textId="7161C4DC" w:rsidR="00EF6D03" w:rsidRDefault="00EF6D03" w:rsidP="00992AAB">
      <w:pPr>
        <w:pStyle w:val="ContactInfo"/>
        <w:jc w:val="left"/>
      </w:pPr>
    </w:p>
    <w:p w14:paraId="5FE53359" w14:textId="2000A9D3" w:rsidR="00EF6D03" w:rsidRDefault="00EF6D03" w:rsidP="00EF6D03">
      <w:pPr>
        <w:pStyle w:val="ContactInfo"/>
      </w:pPr>
      <w:r>
        <w:t>As well as the official definition of the information system in marketing, the following is a good idea: "A marketing information system (MIS) consists of people, equipment and ways of collecting, selecting, analyzing, evaluating and distributing in real time the exact information necessary for the factors decision from the marketing department of an organization. "</w:t>
      </w:r>
    </w:p>
    <w:p w14:paraId="76EFD757" w14:textId="27763531" w:rsidR="00EF6D03" w:rsidRDefault="00EF6D03" w:rsidP="00EF6D03">
      <w:pPr>
        <w:pStyle w:val="ContactInfo"/>
      </w:pPr>
      <w:r>
        <w:t xml:space="preserve">• In </w:t>
      </w:r>
      <w:proofErr w:type="gramStart"/>
      <w:r>
        <w:t>an absolutely normal</w:t>
      </w:r>
      <w:proofErr w:type="gramEnd"/>
      <w:r>
        <w:t xml:space="preserve"> way. </w:t>
      </w:r>
      <w:proofErr w:type="gramStart"/>
      <w:r>
        <w:t>M.I.</w:t>
      </w:r>
      <w:r w:rsidR="00EA744A">
        <w:t xml:space="preserve">S </w:t>
      </w:r>
      <w:r>
        <w:t xml:space="preserve"> </w:t>
      </w:r>
      <w:r w:rsidR="00EA744A">
        <w:t>s</w:t>
      </w:r>
      <w:r>
        <w:t>tarts</w:t>
      </w:r>
      <w:proofErr w:type="gramEnd"/>
      <w:r>
        <w:t xml:space="preserve"> and ends with marketing managers. This system assesses information needs and at the same time provides vital information from the company's internal audit through market surveillance and marketing research. Analyze the information and contribute to its processing, so that it is as useful as possible. </w:t>
      </w:r>
      <w:proofErr w:type="gramStart"/>
      <w:r>
        <w:t>last but not least</w:t>
      </w:r>
      <w:proofErr w:type="gramEnd"/>
      <w:r>
        <w:t xml:space="preserve">, M.I.S distributes to managers the information in real time and in optimal format, so that they can be used in the identification, implementation and control of marketing activities </w:t>
      </w:r>
      <w:bookmarkStart w:id="5" w:name="_Hlk9156486"/>
      <w:r>
        <w:t>MARKETING INFORMATION SYSTEM</w:t>
      </w:r>
    </w:p>
    <w:p w14:paraId="6A252122" w14:textId="0437C78C" w:rsidR="00EF6D03" w:rsidRDefault="00EF6D03" w:rsidP="00EF6D03">
      <w:pPr>
        <w:pStyle w:val="ContactInfo"/>
      </w:pPr>
    </w:p>
    <w:p w14:paraId="637E882A" w14:textId="4787CE87" w:rsidR="00CD7498" w:rsidRDefault="00CD7498" w:rsidP="00CD7498">
      <w:pPr>
        <w:pStyle w:val="ContactInfo"/>
        <w:jc w:val="both"/>
      </w:pPr>
      <w:r>
        <w:t xml:space="preserve">This essay attempts to treat in an </w:t>
      </w:r>
      <w:r w:rsidR="005F721F">
        <w:t>efficient</w:t>
      </w:r>
      <w:r>
        <w:t xml:space="preserve"> way how RITZ-CARLTON uses this system to collect real-time processing and vital information implementation to meet and improve the quality of travel and customer service.</w:t>
      </w:r>
    </w:p>
    <w:p w14:paraId="572578C6" w14:textId="6760DB10" w:rsidR="00EF6D03" w:rsidRPr="00CD7498" w:rsidRDefault="00CD7498" w:rsidP="00CD7498">
      <w:pPr>
        <w:pStyle w:val="ContactInfo"/>
        <w:jc w:val="both"/>
      </w:pPr>
      <w:r>
        <w:t xml:space="preserve">Ritz-Carlton has managed to become one of the undisputed leaders in luxury accommodation through the rigorous observance of his own principles and is the company that has twice won the prestigious Malcolm Baldridge Award, and the specialist magazines have named them the most Good US Company for Employee Training. The uniqueness of his culture begins with a well-known motto that reveals the true RITZ mentality of "quality people for quality people." One of the smart sales strategies is to empower each employee to allocate a significant amount of money so that each guest is </w:t>
      </w:r>
      <w:r>
        <w:t>very</w:t>
      </w:r>
      <w:r>
        <w:t xml:space="preserve"> satisfied. Ritz-Carlton instructs his 38,000 employees in their service after the two "Travel and Customer Service Libraries" "The 12 Values </w:t>
      </w:r>
      <w:r>
        <w:rPr>
          <w:rFonts w:ascii="Times New Roman" w:hAnsi="Times New Roman" w:cs="Times New Roman"/>
        </w:rPr>
        <w:t>​​</w:t>
      </w:r>
      <w:r>
        <w:t xml:space="preserve">of Service," "Credo," which Ritz-Carlton does and defines in the same time </w:t>
      </w:r>
      <w:r w:rsidR="005F721F">
        <w:t>Ritz. &lt;</w:t>
      </w:r>
      <w:r w:rsidRPr="00CD7498">
        <w:rPr>
          <w:lang w:val="en-GB"/>
        </w:rPr>
        <w:t xml:space="preserve"> </w:t>
      </w:r>
      <w:r w:rsidRPr="00EF6D03">
        <w:rPr>
          <w:lang w:val="en-GB"/>
        </w:rPr>
        <w:t>Sasser, W. Earl, Thomas O. Jones, and Norman Klein</w:t>
      </w:r>
      <w:r>
        <w:rPr>
          <w:lang w:val="en-GB"/>
        </w:rPr>
        <w:t xml:space="preserve"> 199</w:t>
      </w:r>
      <w:bookmarkStart w:id="6" w:name="_Hlk9156554"/>
      <w:bookmarkEnd w:id="5"/>
      <w:r>
        <w:rPr>
          <w:lang w:val="en-GB"/>
        </w:rPr>
        <w:t>9&gt;</w:t>
      </w:r>
    </w:p>
    <w:bookmarkEnd w:id="6"/>
    <w:p w14:paraId="16E136FF" w14:textId="0B8A5230" w:rsidR="00EF6D03" w:rsidRDefault="00EF6D03" w:rsidP="00EF6D03">
      <w:pPr>
        <w:pStyle w:val="ContactInfo"/>
        <w:jc w:val="both"/>
      </w:pPr>
    </w:p>
    <w:p w14:paraId="54B1C399" w14:textId="77777777" w:rsidR="00EF6D03" w:rsidRDefault="00EF6D03" w:rsidP="00EF6D03">
      <w:pPr>
        <w:pStyle w:val="ContactInfo"/>
        <w:jc w:val="both"/>
      </w:pPr>
      <w:r>
        <w:t>RITZ-CARLTON focuses on the three basic criteria, namely:</w:t>
      </w:r>
    </w:p>
    <w:p w14:paraId="42A9AEC1" w14:textId="77777777" w:rsidR="00EF6D03" w:rsidRDefault="00EF6D03" w:rsidP="00EF6D03">
      <w:pPr>
        <w:pStyle w:val="ContactInfo"/>
        <w:jc w:val="both"/>
      </w:pPr>
      <w:r>
        <w:t>LOCATION: choosing an optimal location ensures the clients' desire to stay in that place.</w:t>
      </w:r>
    </w:p>
    <w:p w14:paraId="02A20AB8" w14:textId="77777777" w:rsidR="00EF6D03" w:rsidRDefault="00EF6D03" w:rsidP="00EF6D03">
      <w:pPr>
        <w:pStyle w:val="ContactInfo"/>
        <w:jc w:val="both"/>
      </w:pPr>
      <w:r>
        <w:t xml:space="preserve">The construction of a suitable physical product to satisfy the clients' wish that what they want today will also like tomorrow as well, and this leads to significant investments from RITZ-CARLTON investments ranging between 500,000 </w:t>
      </w:r>
      <w:proofErr w:type="spellStart"/>
      <w:r>
        <w:t>usd</w:t>
      </w:r>
      <w:proofErr w:type="spellEnd"/>
      <w:r>
        <w:t xml:space="preserve"> and over 1,000,000 </w:t>
      </w:r>
      <w:proofErr w:type="spellStart"/>
      <w:r>
        <w:t>usd</w:t>
      </w:r>
      <w:proofErr w:type="spellEnd"/>
    </w:p>
    <w:p w14:paraId="1D81D7D6" w14:textId="77777777" w:rsidR="00EF6D03" w:rsidRDefault="00EF6D03" w:rsidP="00EF6D03">
      <w:pPr>
        <w:pStyle w:val="ContactInfo"/>
        <w:jc w:val="both"/>
      </w:pPr>
      <w:r>
        <w:t>This is the base platform from which to start and work.</w:t>
      </w:r>
    </w:p>
    <w:p w14:paraId="1941FFEB" w14:textId="77777777" w:rsidR="00EF6D03" w:rsidRDefault="00EF6D03" w:rsidP="00EF6D03">
      <w:pPr>
        <w:pStyle w:val="ContactInfo"/>
        <w:jc w:val="both"/>
      </w:pPr>
      <w:r>
        <w:t>People or better say the human factor.</w:t>
      </w:r>
    </w:p>
    <w:p w14:paraId="14039651" w14:textId="77777777" w:rsidR="00EF6D03" w:rsidRDefault="00EF6D03" w:rsidP="00EF6D03">
      <w:pPr>
        <w:pStyle w:val="ContactInfo"/>
        <w:jc w:val="both"/>
      </w:pPr>
      <w:r>
        <w:t>"Ladies and gentlemen"</w:t>
      </w:r>
    </w:p>
    <w:p w14:paraId="68AA60E3" w14:textId="77777777" w:rsidR="00EF6D03" w:rsidRDefault="00EF6D03" w:rsidP="00EF6D03">
      <w:pPr>
        <w:pStyle w:val="ContactInfo"/>
        <w:jc w:val="both"/>
      </w:pPr>
      <w:r>
        <w:t>People give life and translate into reality the principles of this platform</w:t>
      </w:r>
    </w:p>
    <w:p w14:paraId="6B53DEE5" w14:textId="6D46DBDE" w:rsidR="00EF6D03" w:rsidRDefault="00EF6D03" w:rsidP="00EF6D03">
      <w:pPr>
        <w:pStyle w:val="ContactInfo"/>
        <w:jc w:val="both"/>
      </w:pPr>
      <w:r>
        <w:t xml:space="preserve">It is very clear that if you do not have the first two points insured and very well put into value you </w:t>
      </w:r>
      <w:r w:rsidR="005F721F">
        <w:t>cannot</w:t>
      </w:r>
      <w:r w:rsidR="00EA744A">
        <w:t xml:space="preserve"> </w:t>
      </w:r>
      <w:r>
        <w:t>have the desired success, so in essence everything is reduced to the principle "The right man in the right place with the right means".</w:t>
      </w:r>
    </w:p>
    <w:p w14:paraId="547FBB6D" w14:textId="51EC7CA1" w:rsidR="00EF6D03" w:rsidRDefault="00EF6D03" w:rsidP="00EF6D03">
      <w:pPr>
        <w:pStyle w:val="ContactInfo"/>
        <w:jc w:val="both"/>
      </w:pPr>
      <w:r>
        <w:t>Now is the time to see RITZ-CARLTON's work in-depth, and I chose an example in their own universe.</w:t>
      </w:r>
    </w:p>
    <w:p w14:paraId="78760B32" w14:textId="63986DC8" w:rsidR="00EF6D03" w:rsidRDefault="00EF6D03" w:rsidP="00EF6D03">
      <w:pPr>
        <w:pStyle w:val="ContactInfo"/>
        <w:jc w:val="both"/>
      </w:pPr>
    </w:p>
    <w:p w14:paraId="2493EF1E" w14:textId="77777777" w:rsidR="00EF6D03" w:rsidRDefault="00EF6D03" w:rsidP="00EF6D03">
      <w:pPr>
        <w:pStyle w:val="ContactInfo"/>
        <w:jc w:val="both"/>
      </w:pPr>
      <w:r>
        <w:t xml:space="preserve">How is RITZ-CARLTON ensured that each employee is actually "on the same page"? The answer is disarmingly simple and efficient by using the "LINE UP" method. This concept </w:t>
      </w:r>
      <w:r>
        <w:lastRenderedPageBreak/>
        <w:t>has very ancient origins in the early French restaurants where the cook chef gathers everyone involved in the activities of that venue and communicates important information such as what will be served including customer details.</w:t>
      </w:r>
    </w:p>
    <w:p w14:paraId="5A4923DF" w14:textId="77777777" w:rsidR="00EF6D03" w:rsidRDefault="00EF6D03" w:rsidP="00EF6D03">
      <w:pPr>
        <w:pStyle w:val="ContactInfo"/>
        <w:jc w:val="both"/>
      </w:pPr>
      <w:r>
        <w:t>RITZ-CARLTON has the determination to implement for every hotel anywhere in the world and at the same time each partner adhere to this "BRIEFING" policy prior to commencement of activity, namely the accurate and real-time information of all involved in customer service and MOTIVATION of staff by compliments brought to them for fantastic work done inside the company</w:t>
      </w:r>
    </w:p>
    <w:p w14:paraId="69B86BCB" w14:textId="0575310C" w:rsidR="00EF6D03" w:rsidRDefault="00EF6D03" w:rsidP="00EF6D03">
      <w:pPr>
        <w:pStyle w:val="ContactInfo"/>
        <w:jc w:val="both"/>
      </w:pPr>
      <w:r>
        <w:t xml:space="preserve">Through this method, the staff is well motivated so that each department within the company puts the company's message into </w:t>
      </w:r>
      <w:r w:rsidR="005F721F">
        <w:t>practice. &lt;</w:t>
      </w:r>
      <w:r w:rsidR="00CD2EB4" w:rsidRPr="00CD2EB4">
        <w:rPr>
          <w:rFonts w:ascii="Tw Cen MT" w:eastAsia="Times New Roman" w:hAnsi="Tw Cen MT" w:cs="Times New Roman"/>
          <w:color w:val="auto"/>
          <w:lang w:val="en-GB"/>
        </w:rPr>
        <w:t xml:space="preserve"> </w:t>
      </w:r>
      <w:r w:rsidR="00CD2EB4" w:rsidRPr="00EF6D03">
        <w:rPr>
          <w:rFonts w:ascii="Tw Cen MT" w:eastAsia="Times New Roman" w:hAnsi="Tw Cen MT" w:cs="Times New Roman"/>
          <w:color w:val="auto"/>
          <w:lang w:val="en-GB"/>
        </w:rPr>
        <w:t xml:space="preserve">Christian Fredrik B </w:t>
      </w:r>
      <w:proofErr w:type="spellStart"/>
      <w:r w:rsidR="00CD2EB4" w:rsidRPr="00EF6D03">
        <w:rPr>
          <w:rFonts w:ascii="Tw Cen MT" w:eastAsia="Times New Roman" w:hAnsi="Tw Cen MT" w:cs="Times New Roman"/>
          <w:color w:val="auto"/>
          <w:lang w:val="en-GB"/>
        </w:rPr>
        <w:t>Mathisen</w:t>
      </w:r>
      <w:proofErr w:type="spellEnd"/>
      <w:r w:rsidR="00722D18">
        <w:rPr>
          <w:rFonts w:ascii="Tw Cen MT" w:eastAsia="Times New Roman" w:hAnsi="Tw Cen MT" w:cs="Times New Roman"/>
          <w:color w:val="auto"/>
          <w:lang w:val="en-GB"/>
        </w:rPr>
        <w:t xml:space="preserve"> 2008&gt;</w:t>
      </w:r>
    </w:p>
    <w:p w14:paraId="717AC727" w14:textId="0E370554" w:rsidR="00EF6D03" w:rsidRDefault="00EF6D03" w:rsidP="00EF6D03">
      <w:pPr>
        <w:pStyle w:val="ContactInfo"/>
        <w:jc w:val="both"/>
      </w:pPr>
    </w:p>
    <w:p w14:paraId="6FD41931" w14:textId="43551EFA" w:rsidR="00EF6D03" w:rsidRDefault="00EF6D03" w:rsidP="00EF6D03">
      <w:pPr>
        <w:pStyle w:val="ContactInfo"/>
        <w:jc w:val="both"/>
      </w:pPr>
    </w:p>
    <w:p w14:paraId="6BD459E5" w14:textId="404195A6" w:rsidR="00C71BD6" w:rsidRDefault="00C71BD6" w:rsidP="00C71BD6">
      <w:pPr>
        <w:pStyle w:val="ContactInfo"/>
        <w:jc w:val="both"/>
      </w:pPr>
      <w:r>
        <w:t xml:space="preserve">If we ask ourselves how RITZ-CARLTON synthesizes all these components of the informational marketing system I can say that everything is based on the human factor and mutual trust on the accuracy of the information. I trust only for the simple fact that, for example, every employee involved in contact directly with a customer RITZ-CARLTON is empowered to invest up to $ 2,000 for that client without the approval of the general manager. This amount may increase with approval and everything only for customer satisfaction for the RITZ-CARLTON culture. </w:t>
      </w:r>
      <w:proofErr w:type="gramStart"/>
      <w:r>
        <w:t>In essence, the</w:t>
      </w:r>
      <w:proofErr w:type="gramEnd"/>
      <w:r>
        <w:t xml:space="preserve"> concept is</w:t>
      </w:r>
      <w:r w:rsidR="00A504A1">
        <w:t>:</w:t>
      </w:r>
      <w:r>
        <w:t xml:space="preserve">  </w:t>
      </w:r>
      <w:r w:rsidR="005F721F">
        <w:t>do your</w:t>
      </w:r>
      <w:r w:rsidR="00A504A1">
        <w:t xml:space="preserve"> best to create the perfect </w:t>
      </w:r>
      <w:r>
        <w:t>stay of a guest in the hotel.</w:t>
      </w:r>
    </w:p>
    <w:p w14:paraId="33923A55" w14:textId="721E960B" w:rsidR="00EF6D03" w:rsidRDefault="00C71BD6" w:rsidP="00C71BD6">
      <w:pPr>
        <w:pStyle w:val="ContactInfo"/>
        <w:jc w:val="both"/>
      </w:pPr>
      <w:r>
        <w:t>A good example: you can find a guest's birthday and gift a champagne gift and a glorious birthday cake and / or a photo of your favorite pet that the customer will find in his room.</w:t>
      </w:r>
    </w:p>
    <w:p w14:paraId="1A6F0FAC" w14:textId="0CC7E0D0" w:rsidR="00C71BD6" w:rsidRDefault="00DF5CB5" w:rsidP="00C71BD6">
      <w:pPr>
        <w:pStyle w:val="ContactInfo"/>
        <w:jc w:val="both"/>
      </w:pPr>
      <w:r w:rsidRPr="00DF5CB5">
        <w:t>For the perfect leadership of RITZ-CARLTON staff, they listen to the favorable and unfavorable arguments of each issue, make the right choices and move on to the next topic.</w:t>
      </w:r>
    </w:p>
    <w:p w14:paraId="2FF06FD3" w14:textId="5E9EFF67" w:rsidR="00C71BD6" w:rsidRDefault="004418CC" w:rsidP="00C71BD6">
      <w:pPr>
        <w:pStyle w:val="ContactInfo"/>
        <w:jc w:val="both"/>
      </w:pPr>
      <w:r w:rsidRPr="004418CC">
        <w:t xml:space="preserve">Ritz-Carlton, sets trends, no tendencies. </w:t>
      </w:r>
    </w:p>
    <w:p w14:paraId="2CC7257D" w14:textId="6EF5F636" w:rsidR="004418CC" w:rsidRDefault="004418CC" w:rsidP="00C71BD6">
      <w:pPr>
        <w:pStyle w:val="ContactInfo"/>
        <w:jc w:val="both"/>
      </w:pPr>
    </w:p>
    <w:p w14:paraId="4DF33F40" w14:textId="77777777" w:rsidR="00553E75" w:rsidRDefault="00553E75" w:rsidP="00553E75">
      <w:pPr>
        <w:pStyle w:val="ContactInfo"/>
        <w:jc w:val="both"/>
      </w:pPr>
      <w:r>
        <w:t>RITZ-CARLTON, apart from its own marketing department, engages in prestigious magazines in the field to interview our customers for us, asking questions like: How was the table? if the food was warm enough? Was the service at height? Was the menu the customer's pleasure? room service was up to your expectations? Was the bedroom clean? For example, the prestigious Gallup magazine has created a scoring system for both functional and emotional questions</w:t>
      </w:r>
    </w:p>
    <w:p w14:paraId="4F197EE0" w14:textId="07CE5CB6" w:rsidR="00EE003D" w:rsidRDefault="00553E75" w:rsidP="00553E75">
      <w:pPr>
        <w:pStyle w:val="ContactInfo"/>
        <w:jc w:val="both"/>
      </w:pPr>
      <w:r>
        <w:lastRenderedPageBreak/>
        <w:t>The maximum score for each question is 5 points</w:t>
      </w:r>
    </w:p>
    <w:p w14:paraId="2025332A" w14:textId="77777777" w:rsidR="00EE003D" w:rsidRDefault="00EE003D" w:rsidP="00EE003D">
      <w:pPr>
        <w:pStyle w:val="ContactInfo"/>
        <w:jc w:val="both"/>
      </w:pPr>
    </w:p>
    <w:p w14:paraId="6C347D31" w14:textId="357DC0C6" w:rsidR="00EE003D" w:rsidRDefault="00CD3DB9" w:rsidP="00EE003D">
      <w:pPr>
        <w:pStyle w:val="ContactInfo"/>
        <w:jc w:val="both"/>
      </w:pPr>
      <w:r w:rsidRPr="00CD3DB9">
        <w:t>Voluntary turnover is the most important internal measure for employees, which RITZ-CARLTON measures, and at the same time it is a very important indicator of talent acquisition and training. RITZ-CARLTON typically hires about 2% of people who want to work with us. Training is very important and keeping staff satisfied is a priority for RITZ-CARLTON</w:t>
      </w:r>
    </w:p>
    <w:p w14:paraId="6A3B9F46" w14:textId="0C5A42E2" w:rsidR="00397D87" w:rsidRDefault="00397D87" w:rsidP="00EE003D">
      <w:pPr>
        <w:pStyle w:val="ContactInfo"/>
        <w:jc w:val="both"/>
      </w:pPr>
    </w:p>
    <w:p w14:paraId="68B37442" w14:textId="4CD71B55" w:rsidR="00397D87" w:rsidRDefault="00397D87" w:rsidP="00397D87">
      <w:pPr>
        <w:pStyle w:val="ContactInfo"/>
        <w:jc w:val="both"/>
      </w:pPr>
      <w:r>
        <w:t xml:space="preserve">RITZ-CARLTON has already understood that they no longer represent a brand, but rather more and more complex, they already represent a lifestyle. </w:t>
      </w:r>
    </w:p>
    <w:p w14:paraId="477FFAEB" w14:textId="77777777" w:rsidR="00397D87" w:rsidRDefault="00397D87" w:rsidP="00397D87">
      <w:pPr>
        <w:pStyle w:val="ContactInfo"/>
        <w:jc w:val="both"/>
      </w:pPr>
    </w:p>
    <w:p w14:paraId="7DC494A4" w14:textId="5B9B0CCA" w:rsidR="00397D87" w:rsidRDefault="00A504A1" w:rsidP="00397D87">
      <w:pPr>
        <w:pStyle w:val="ContactInfo"/>
        <w:jc w:val="both"/>
      </w:pPr>
      <w:r>
        <w:t>More than</w:t>
      </w:r>
      <w:r w:rsidR="00397D87">
        <w:t xml:space="preserve"> 3,000 people have bought tourist packages from and within RITZ-CARLTON, and for RITZ-CARLTON those people represent devoted clients for life.</w:t>
      </w:r>
    </w:p>
    <w:p w14:paraId="4E756B23" w14:textId="099BF409" w:rsidR="002342BB" w:rsidRDefault="002342BB" w:rsidP="00397D87">
      <w:pPr>
        <w:pStyle w:val="ContactInfo"/>
        <w:jc w:val="both"/>
      </w:pPr>
    </w:p>
    <w:p w14:paraId="01729435" w14:textId="58D12ACF" w:rsidR="002342BB" w:rsidRDefault="001F3989" w:rsidP="002342BB">
      <w:pPr>
        <w:pStyle w:val="ContactInfo"/>
        <w:jc w:val="both"/>
      </w:pPr>
      <w:r>
        <w:t xml:space="preserve">The secret of </w:t>
      </w:r>
      <w:r w:rsidR="005F721F">
        <w:t>success of</w:t>
      </w:r>
      <w:r w:rsidR="002342BB">
        <w:t xml:space="preserve"> RITZ-CARLTON?</w:t>
      </w:r>
    </w:p>
    <w:p w14:paraId="23AC667C" w14:textId="77777777" w:rsidR="002342BB" w:rsidRDefault="002342BB" w:rsidP="002342BB">
      <w:pPr>
        <w:pStyle w:val="ContactInfo"/>
        <w:jc w:val="both"/>
      </w:pPr>
      <w:r>
        <w:t>SIMPLY AND CLASSIC</w:t>
      </w:r>
    </w:p>
    <w:p w14:paraId="53BCDF18" w14:textId="0707AA53" w:rsidR="00D947AA" w:rsidRDefault="002342BB" w:rsidP="002342BB">
      <w:pPr>
        <w:pStyle w:val="ContactInfo"/>
        <w:jc w:val="both"/>
      </w:pPr>
      <w:r>
        <w:t>because it is built based on trust. And if the senior management departments within the company do not live up to the values that the per</w:t>
      </w:r>
      <w:r w:rsidR="00A504A1">
        <w:t>s</w:t>
      </w:r>
      <w:r>
        <w:t>onal employee requires, then this is only the fastest way to sabotage the culture.</w:t>
      </w:r>
      <w:r w:rsidR="00D947AA">
        <w:t xml:space="preserve"> All the time they need to be the first model to be </w:t>
      </w:r>
      <w:r w:rsidR="005F721F">
        <w:t>copied</w:t>
      </w:r>
      <w:r w:rsidR="00D947AA">
        <w:t xml:space="preserve">  by all the employees  through all what they do and the most important thing is the fact that they need do be “The hands-on” in order to make every single one of their </w:t>
      </w:r>
      <w:r w:rsidR="005F721F">
        <w:t>subordinates</w:t>
      </w:r>
      <w:r w:rsidR="00D947AA">
        <w:t xml:space="preserve"> to see, think and act in their </w:t>
      </w:r>
      <w:r w:rsidR="005F721F">
        <w:t>manner. This</w:t>
      </w:r>
      <w:r w:rsidR="00D947AA">
        <w:t xml:space="preserve"> method it is very well known as the “Follow me” method </w:t>
      </w:r>
      <w:proofErr w:type="gramStart"/>
      <w:r w:rsidR="00D947AA">
        <w:t>used  mainly</w:t>
      </w:r>
      <w:proofErr w:type="gramEnd"/>
      <w:r w:rsidR="00D947AA">
        <w:t xml:space="preserve"> in the second world war by the American </w:t>
      </w:r>
      <w:r w:rsidR="00DF2100">
        <w:t>military officers in the process of military training .</w:t>
      </w:r>
    </w:p>
    <w:p w14:paraId="3EEDBA56" w14:textId="3BA212ED" w:rsidR="002342BB" w:rsidRDefault="002342BB" w:rsidP="002342BB">
      <w:pPr>
        <w:pStyle w:val="ContactInfo"/>
        <w:jc w:val="both"/>
        <w:rPr>
          <w:lang w:val="en-GB"/>
        </w:rPr>
      </w:pPr>
      <w:r>
        <w:t xml:space="preserve"> </w:t>
      </w:r>
      <w:r w:rsidR="001F3989">
        <w:t>&lt;</w:t>
      </w:r>
      <w:r w:rsidR="001F3989" w:rsidRPr="001F3989">
        <w:rPr>
          <w:lang w:val="en-GB"/>
        </w:rPr>
        <w:t xml:space="preserve"> </w:t>
      </w:r>
      <w:r w:rsidR="001F3989" w:rsidRPr="004747DF">
        <w:rPr>
          <w:lang w:val="en-GB"/>
        </w:rPr>
        <w:t>Edward Horrell</w:t>
      </w:r>
      <w:r w:rsidR="001F3989">
        <w:rPr>
          <w:lang w:val="en-GB"/>
        </w:rPr>
        <w:t>,2006&gt;&lt;</w:t>
      </w:r>
      <w:r w:rsidR="001F3989" w:rsidRPr="001F3989">
        <w:rPr>
          <w:lang w:val="en-GB"/>
        </w:rPr>
        <w:t xml:space="preserve"> </w:t>
      </w:r>
      <w:r w:rsidR="001F3989" w:rsidRPr="004747DF">
        <w:rPr>
          <w:lang w:val="en-GB"/>
        </w:rPr>
        <w:t>Okonkwo, U. 2010). </w:t>
      </w:r>
    </w:p>
    <w:p w14:paraId="6FCA36B8" w14:textId="77777777" w:rsidR="00D947AA" w:rsidRDefault="00D947AA" w:rsidP="002342BB">
      <w:pPr>
        <w:pStyle w:val="ContactInfo"/>
        <w:jc w:val="both"/>
      </w:pPr>
    </w:p>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2010"/>
        <w:gridCol w:w="8040"/>
      </w:tblGrid>
      <w:tr w:rsidR="004747DF" w:rsidRPr="004747DF" w14:paraId="2EF42241" w14:textId="77777777" w:rsidTr="004747DF">
        <w:tc>
          <w:tcPr>
            <w:tcW w:w="2010" w:type="dxa"/>
            <w:shd w:val="clear" w:color="auto" w:fill="FFFFFF"/>
            <w:vAlign w:val="center"/>
            <w:hideMark/>
          </w:tcPr>
          <w:p w14:paraId="1852D9A4" w14:textId="2CCEE044" w:rsidR="004747DF" w:rsidRPr="004747DF" w:rsidRDefault="004747DF" w:rsidP="004747DF">
            <w:pPr>
              <w:pStyle w:val="ContactInfo"/>
              <w:spacing w:line="264" w:lineRule="auto"/>
              <w:jc w:val="both"/>
              <w:rPr>
                <w:b/>
                <w:bCs/>
                <w:lang w:val="en-GB"/>
              </w:rPr>
            </w:pPr>
            <w:bookmarkStart w:id="7" w:name="_Hlk9156668"/>
          </w:p>
        </w:tc>
        <w:tc>
          <w:tcPr>
            <w:tcW w:w="0" w:type="auto"/>
            <w:shd w:val="clear" w:color="auto" w:fill="FFFFFF"/>
            <w:vAlign w:val="center"/>
            <w:hideMark/>
          </w:tcPr>
          <w:p w14:paraId="3D743A7A" w14:textId="32FDAA73" w:rsidR="004747DF" w:rsidRPr="004747DF" w:rsidRDefault="004747DF" w:rsidP="004747DF">
            <w:pPr>
              <w:pStyle w:val="ContactInfo"/>
              <w:spacing w:line="264" w:lineRule="auto"/>
              <w:jc w:val="both"/>
              <w:rPr>
                <w:lang w:val="en-GB"/>
              </w:rPr>
            </w:pPr>
          </w:p>
        </w:tc>
      </w:tr>
      <w:tr w:rsidR="004747DF" w:rsidRPr="004747DF" w14:paraId="5F3E67F0" w14:textId="77777777" w:rsidTr="004747DF">
        <w:tc>
          <w:tcPr>
            <w:tcW w:w="2010" w:type="dxa"/>
            <w:shd w:val="clear" w:color="auto" w:fill="FFFFFF"/>
            <w:vAlign w:val="center"/>
            <w:hideMark/>
          </w:tcPr>
          <w:p w14:paraId="66D2D979" w14:textId="038FC84F" w:rsidR="004747DF" w:rsidRPr="004747DF" w:rsidRDefault="004747DF" w:rsidP="004747DF">
            <w:pPr>
              <w:pStyle w:val="ContactInfo"/>
              <w:spacing w:line="264" w:lineRule="auto"/>
              <w:jc w:val="both"/>
              <w:rPr>
                <w:b/>
                <w:bCs/>
                <w:lang w:val="en-GB"/>
              </w:rPr>
            </w:pPr>
          </w:p>
        </w:tc>
        <w:tc>
          <w:tcPr>
            <w:tcW w:w="0" w:type="auto"/>
            <w:shd w:val="clear" w:color="auto" w:fill="FFFFFF"/>
            <w:vAlign w:val="center"/>
            <w:hideMark/>
          </w:tcPr>
          <w:p w14:paraId="41EDEA32" w14:textId="04A99251" w:rsidR="004747DF" w:rsidRPr="004747DF" w:rsidRDefault="004747DF" w:rsidP="004747DF">
            <w:pPr>
              <w:pStyle w:val="ContactInfo"/>
              <w:spacing w:line="264" w:lineRule="auto"/>
              <w:jc w:val="both"/>
              <w:rPr>
                <w:lang w:val="en-GB"/>
              </w:rPr>
            </w:pPr>
          </w:p>
        </w:tc>
      </w:tr>
      <w:tr w:rsidR="004747DF" w:rsidRPr="004747DF" w14:paraId="08FB0B6A" w14:textId="77777777" w:rsidTr="004747DF">
        <w:tc>
          <w:tcPr>
            <w:tcW w:w="2010" w:type="dxa"/>
            <w:shd w:val="clear" w:color="auto" w:fill="FFFFFF"/>
            <w:vAlign w:val="center"/>
            <w:hideMark/>
          </w:tcPr>
          <w:p w14:paraId="782651FA" w14:textId="56BFB048" w:rsidR="004747DF" w:rsidRPr="004747DF" w:rsidRDefault="004747DF" w:rsidP="004747DF">
            <w:pPr>
              <w:pStyle w:val="ContactInfo"/>
              <w:spacing w:line="264" w:lineRule="auto"/>
              <w:jc w:val="both"/>
              <w:rPr>
                <w:b/>
                <w:bCs/>
                <w:lang w:val="en-GB"/>
              </w:rPr>
            </w:pPr>
          </w:p>
        </w:tc>
        <w:tc>
          <w:tcPr>
            <w:tcW w:w="0" w:type="auto"/>
            <w:shd w:val="clear" w:color="auto" w:fill="FFFFFF"/>
            <w:vAlign w:val="center"/>
            <w:hideMark/>
          </w:tcPr>
          <w:p w14:paraId="7123E452" w14:textId="45FDAA09" w:rsidR="004747DF" w:rsidRPr="004747DF" w:rsidRDefault="004747DF" w:rsidP="004747DF">
            <w:pPr>
              <w:pStyle w:val="ContactInfo"/>
              <w:spacing w:line="264" w:lineRule="auto"/>
              <w:jc w:val="both"/>
              <w:rPr>
                <w:lang w:val="en-GB"/>
              </w:rPr>
            </w:pPr>
          </w:p>
        </w:tc>
      </w:tr>
      <w:tr w:rsidR="004747DF" w:rsidRPr="004747DF" w14:paraId="0F35F92B" w14:textId="77777777" w:rsidTr="004747DF">
        <w:tc>
          <w:tcPr>
            <w:tcW w:w="2010" w:type="dxa"/>
            <w:shd w:val="clear" w:color="auto" w:fill="FFFFFF"/>
            <w:vAlign w:val="center"/>
            <w:hideMark/>
          </w:tcPr>
          <w:p w14:paraId="21F18B18" w14:textId="721C4737" w:rsidR="004747DF" w:rsidRPr="004747DF" w:rsidRDefault="004747DF" w:rsidP="004747DF">
            <w:pPr>
              <w:pStyle w:val="ContactInfo"/>
              <w:spacing w:line="264" w:lineRule="auto"/>
              <w:jc w:val="both"/>
              <w:rPr>
                <w:b/>
                <w:bCs/>
                <w:lang w:val="en-GB"/>
              </w:rPr>
            </w:pPr>
          </w:p>
        </w:tc>
        <w:tc>
          <w:tcPr>
            <w:tcW w:w="0" w:type="auto"/>
            <w:shd w:val="clear" w:color="auto" w:fill="FFFFFF"/>
            <w:vAlign w:val="center"/>
            <w:hideMark/>
          </w:tcPr>
          <w:p w14:paraId="4A71EA4A" w14:textId="37E521F7" w:rsidR="004747DF" w:rsidRPr="004747DF" w:rsidRDefault="004747DF" w:rsidP="004747DF">
            <w:pPr>
              <w:pStyle w:val="ContactInfo"/>
              <w:spacing w:line="264" w:lineRule="auto"/>
              <w:jc w:val="both"/>
              <w:rPr>
                <w:lang w:val="en-GB"/>
              </w:rPr>
            </w:pPr>
          </w:p>
        </w:tc>
      </w:tr>
      <w:tr w:rsidR="004747DF" w:rsidRPr="004747DF" w14:paraId="1DF972A7" w14:textId="77777777" w:rsidTr="00E57D28">
        <w:trPr>
          <w:trHeight w:val="759"/>
        </w:trPr>
        <w:tc>
          <w:tcPr>
            <w:tcW w:w="2010" w:type="dxa"/>
            <w:shd w:val="clear" w:color="auto" w:fill="FFFFFF"/>
            <w:vAlign w:val="center"/>
            <w:hideMark/>
          </w:tcPr>
          <w:p w14:paraId="24A4A9C2" w14:textId="41CEF2E8" w:rsidR="004747DF" w:rsidRPr="004747DF" w:rsidRDefault="004747DF" w:rsidP="004747DF">
            <w:pPr>
              <w:pStyle w:val="ContactInfo"/>
              <w:spacing w:line="264" w:lineRule="auto"/>
              <w:jc w:val="both"/>
              <w:rPr>
                <w:b/>
                <w:bCs/>
                <w:lang w:val="en-GB"/>
              </w:rPr>
            </w:pPr>
          </w:p>
        </w:tc>
        <w:tc>
          <w:tcPr>
            <w:tcW w:w="0" w:type="auto"/>
            <w:shd w:val="clear" w:color="auto" w:fill="FFFFFF"/>
            <w:vAlign w:val="center"/>
            <w:hideMark/>
          </w:tcPr>
          <w:p w14:paraId="5C1147B9" w14:textId="362C840B" w:rsidR="004747DF" w:rsidRPr="004747DF" w:rsidRDefault="004747DF" w:rsidP="004747DF">
            <w:pPr>
              <w:pStyle w:val="ContactInfo"/>
              <w:spacing w:line="264" w:lineRule="auto"/>
              <w:jc w:val="both"/>
              <w:rPr>
                <w:lang w:val="en-GB"/>
              </w:rPr>
            </w:pPr>
          </w:p>
        </w:tc>
      </w:tr>
      <w:bookmarkEnd w:id="7"/>
    </w:tbl>
    <w:p w14:paraId="3ACFFEEB" w14:textId="2BA58349" w:rsidR="004747DF" w:rsidRDefault="004747DF" w:rsidP="002342BB">
      <w:pPr>
        <w:pStyle w:val="ContactInfo"/>
        <w:jc w:val="both"/>
      </w:pPr>
    </w:p>
    <w:p w14:paraId="07AA4C88" w14:textId="2B46BC0C" w:rsidR="00C258E2" w:rsidRDefault="00C258E2" w:rsidP="002342BB">
      <w:pPr>
        <w:pStyle w:val="ContactInfo"/>
        <w:jc w:val="both"/>
      </w:pPr>
    </w:p>
    <w:p w14:paraId="53A8EC81" w14:textId="5E9831F1" w:rsidR="00C258E2" w:rsidRDefault="00C258E2" w:rsidP="002342BB">
      <w:pPr>
        <w:pStyle w:val="ContactInfo"/>
        <w:jc w:val="both"/>
      </w:pPr>
      <w:r>
        <w:t>CONCLUSION:</w:t>
      </w:r>
    </w:p>
    <w:p w14:paraId="0FC0C5F7" w14:textId="71775F48" w:rsidR="00C258E2" w:rsidRDefault="00C258E2" w:rsidP="002342BB">
      <w:pPr>
        <w:pStyle w:val="ContactInfo"/>
        <w:jc w:val="both"/>
      </w:pPr>
    </w:p>
    <w:p w14:paraId="0B8F4319" w14:textId="4549A4DB" w:rsidR="00C258E2" w:rsidRDefault="00B25DAD" w:rsidP="002342BB">
      <w:pPr>
        <w:pStyle w:val="ContactInfo"/>
        <w:jc w:val="both"/>
      </w:pPr>
      <w:r w:rsidRPr="00B25DAD">
        <w:t xml:space="preserve">It does not matter if the level of customer service provided by a company is perfect if the delivery of customer service is not original, for example scripts, style or variety is not possible to interact with current time customers. Today's customers of all categories, including all ages representing the important customer generation of the decade, are </w:t>
      </w:r>
      <w:bookmarkStart w:id="8" w:name="_GoBack"/>
      <w:bookmarkEnd w:id="8"/>
      <w:r w:rsidRPr="00B25DAD">
        <w:t xml:space="preserve">looking for an authentic experience. They are quick to reject any service that they perceive as inadequate and without originality. Ritz-Carlton has become a real-world leader in the field of hospitality industry revolution through high standardization of employee recruitment criteria, and more. Today, you can cross the world, compare a consistent standard of service with what you have experienced at Ritz-Carlton where you've stayed, and </w:t>
      </w:r>
      <w:proofErr w:type="gramStart"/>
      <w:r w:rsidRPr="00B25DAD">
        <w:t xml:space="preserve">quickly </w:t>
      </w:r>
      <w:r w:rsidR="00A56A73">
        <w:t xml:space="preserve"> </w:t>
      </w:r>
      <w:r w:rsidRPr="00B25DAD">
        <w:t>come</w:t>
      </w:r>
      <w:proofErr w:type="gramEnd"/>
      <w:r w:rsidR="00A56A73">
        <w:t xml:space="preserve"> </w:t>
      </w:r>
      <w:r w:rsidRPr="00B25DAD">
        <w:t xml:space="preserve"> to</w:t>
      </w:r>
      <w:r w:rsidR="00A56A73">
        <w:t xml:space="preserve"> </w:t>
      </w:r>
      <w:r w:rsidRPr="00B25DAD">
        <w:t xml:space="preserve"> the conclusion that </w:t>
      </w:r>
      <w:r w:rsidR="00A56A73">
        <w:t xml:space="preserve">the guest is the KING                         </w:t>
      </w:r>
    </w:p>
    <w:p w14:paraId="1C649EF3" w14:textId="5B32A1A6" w:rsidR="00E57D28" w:rsidRDefault="00E57D28" w:rsidP="002342BB">
      <w:pPr>
        <w:pStyle w:val="ContactInfo"/>
        <w:jc w:val="both"/>
      </w:pPr>
    </w:p>
    <w:p w14:paraId="4070412F" w14:textId="2D8186C9" w:rsidR="00E57D28" w:rsidRDefault="00E57D28" w:rsidP="002342BB">
      <w:pPr>
        <w:pStyle w:val="ContactInfo"/>
        <w:jc w:val="both"/>
      </w:pPr>
    </w:p>
    <w:p w14:paraId="5D1C9746" w14:textId="2CE4327F" w:rsidR="00E57D28" w:rsidRDefault="00E57D28" w:rsidP="002342BB">
      <w:pPr>
        <w:pStyle w:val="ContactInfo"/>
        <w:jc w:val="both"/>
      </w:pPr>
    </w:p>
    <w:p w14:paraId="4971F25A" w14:textId="336B33B9" w:rsidR="00E57D28" w:rsidRDefault="00E57D28" w:rsidP="002342BB">
      <w:pPr>
        <w:pStyle w:val="ContactInfo"/>
        <w:jc w:val="both"/>
      </w:pPr>
    </w:p>
    <w:p w14:paraId="32AC0F8F" w14:textId="0DDDA224" w:rsidR="00E57D28" w:rsidRDefault="00E57D28" w:rsidP="002342BB">
      <w:pPr>
        <w:pStyle w:val="ContactInfo"/>
        <w:jc w:val="both"/>
      </w:pPr>
    </w:p>
    <w:p w14:paraId="0AA1F39B" w14:textId="020B4174" w:rsidR="00E57D28" w:rsidRDefault="00E57D28" w:rsidP="002342BB">
      <w:pPr>
        <w:pStyle w:val="ContactInfo"/>
        <w:jc w:val="both"/>
      </w:pPr>
    </w:p>
    <w:p w14:paraId="04DA9ED7" w14:textId="520C4B37" w:rsidR="00E57D28" w:rsidRDefault="00E57D28" w:rsidP="002342BB">
      <w:pPr>
        <w:pStyle w:val="ContactInfo"/>
        <w:jc w:val="both"/>
      </w:pPr>
    </w:p>
    <w:p w14:paraId="3CAE54CA" w14:textId="06F78F72" w:rsidR="00E57D28" w:rsidRDefault="00E57D28" w:rsidP="002342BB">
      <w:pPr>
        <w:pStyle w:val="ContactInfo"/>
        <w:jc w:val="both"/>
      </w:pPr>
    </w:p>
    <w:p w14:paraId="6246B585" w14:textId="4DAE967E" w:rsidR="00E57D28" w:rsidRDefault="00E57D28" w:rsidP="002342BB">
      <w:pPr>
        <w:pStyle w:val="ContactInfo"/>
        <w:jc w:val="both"/>
      </w:pPr>
    </w:p>
    <w:p w14:paraId="3DD03E2F" w14:textId="78EE65D1" w:rsidR="00E57D28" w:rsidRDefault="00E57D28" w:rsidP="002342BB">
      <w:pPr>
        <w:pStyle w:val="ContactInfo"/>
        <w:jc w:val="both"/>
      </w:pPr>
    </w:p>
    <w:p w14:paraId="6CC4ED79" w14:textId="59D7202F" w:rsidR="00E57D28" w:rsidRDefault="00E57D28" w:rsidP="002342BB">
      <w:pPr>
        <w:pStyle w:val="ContactInfo"/>
        <w:jc w:val="both"/>
      </w:pPr>
    </w:p>
    <w:p w14:paraId="2CFA9433" w14:textId="24143C4D" w:rsidR="00E57D28" w:rsidRDefault="00E57D28" w:rsidP="002342BB">
      <w:pPr>
        <w:pStyle w:val="ContactInfo"/>
        <w:jc w:val="both"/>
      </w:pPr>
    </w:p>
    <w:p w14:paraId="3D7D7C39" w14:textId="6DFE0DD5" w:rsidR="00E57D28" w:rsidRPr="00D947AA" w:rsidRDefault="00D947AA" w:rsidP="00D947AA">
      <w:pPr>
        <w:pStyle w:val="Title"/>
      </w:pPr>
      <w:r>
        <w:t>REFERENCES:</w:t>
      </w:r>
    </w:p>
    <w:p w14:paraId="5A1FCD31" w14:textId="77777777" w:rsidR="00E57D28" w:rsidRDefault="00E57D28" w:rsidP="00E57D28">
      <w:pPr>
        <w:pStyle w:val="ContactInfo"/>
        <w:rPr>
          <w:lang w:val="en-GB"/>
        </w:rPr>
      </w:pPr>
    </w:p>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2010"/>
        <w:gridCol w:w="8040"/>
      </w:tblGrid>
      <w:tr w:rsidR="00E57D28" w:rsidRPr="00E57D28" w14:paraId="08AAD1C4" w14:textId="77777777" w:rsidTr="00BA79F2">
        <w:tc>
          <w:tcPr>
            <w:tcW w:w="2010" w:type="dxa"/>
            <w:shd w:val="clear" w:color="auto" w:fill="FFFFFF"/>
            <w:vAlign w:val="center"/>
            <w:hideMark/>
          </w:tcPr>
          <w:p w14:paraId="3FE4024C" w14:textId="77777777" w:rsidR="00E57D28" w:rsidRPr="00E57D28" w:rsidRDefault="00E57D28" w:rsidP="00E57D28">
            <w:pPr>
              <w:pStyle w:val="ContactInfo"/>
              <w:spacing w:line="264" w:lineRule="auto"/>
              <w:rPr>
                <w:b/>
                <w:bCs/>
                <w:lang w:val="en-GB"/>
              </w:rPr>
            </w:pPr>
            <w:r w:rsidRPr="00E57D28">
              <w:rPr>
                <w:b/>
                <w:bCs/>
                <w:lang w:val="en-GB"/>
              </w:rPr>
              <w:t>Author</w:t>
            </w:r>
          </w:p>
        </w:tc>
        <w:tc>
          <w:tcPr>
            <w:tcW w:w="0" w:type="auto"/>
            <w:shd w:val="clear" w:color="auto" w:fill="FFFFFF"/>
            <w:vAlign w:val="center"/>
            <w:hideMark/>
          </w:tcPr>
          <w:p w14:paraId="2938F20E" w14:textId="77777777" w:rsidR="00E57D28" w:rsidRPr="00E57D28" w:rsidRDefault="00E57D28" w:rsidP="00E57D28">
            <w:pPr>
              <w:pStyle w:val="ContactInfo"/>
              <w:spacing w:line="264" w:lineRule="auto"/>
              <w:rPr>
                <w:lang w:val="en-GB"/>
              </w:rPr>
            </w:pPr>
            <w:r w:rsidRPr="00E57D28">
              <w:rPr>
                <w:lang w:val="en-GB"/>
              </w:rPr>
              <w:t xml:space="preserve">Christian Fredrik B </w:t>
            </w:r>
            <w:proofErr w:type="spellStart"/>
            <w:r w:rsidRPr="00E57D28">
              <w:rPr>
                <w:lang w:val="en-GB"/>
              </w:rPr>
              <w:t>Mathisen</w:t>
            </w:r>
            <w:proofErr w:type="spellEnd"/>
          </w:p>
        </w:tc>
      </w:tr>
      <w:tr w:rsidR="00E57D28" w:rsidRPr="00E57D28" w14:paraId="46090604" w14:textId="77777777" w:rsidTr="00BA79F2">
        <w:tc>
          <w:tcPr>
            <w:tcW w:w="2010" w:type="dxa"/>
            <w:shd w:val="clear" w:color="auto" w:fill="FFFFFF"/>
            <w:vAlign w:val="center"/>
            <w:hideMark/>
          </w:tcPr>
          <w:p w14:paraId="1C3DF50B" w14:textId="77777777" w:rsidR="00E57D28" w:rsidRPr="00E57D28" w:rsidRDefault="00E57D28" w:rsidP="00E57D28">
            <w:pPr>
              <w:pStyle w:val="ContactInfo"/>
              <w:spacing w:line="264" w:lineRule="auto"/>
              <w:rPr>
                <w:b/>
                <w:bCs/>
                <w:lang w:val="en-GB"/>
              </w:rPr>
            </w:pPr>
            <w:r w:rsidRPr="00E57D28">
              <w:rPr>
                <w:b/>
                <w:bCs/>
                <w:lang w:val="en-GB"/>
              </w:rPr>
              <w:t>Year published:</w:t>
            </w:r>
          </w:p>
        </w:tc>
        <w:tc>
          <w:tcPr>
            <w:tcW w:w="0" w:type="auto"/>
            <w:shd w:val="clear" w:color="auto" w:fill="FFFFFF"/>
            <w:vAlign w:val="center"/>
            <w:hideMark/>
          </w:tcPr>
          <w:p w14:paraId="0FEE5A40" w14:textId="77777777" w:rsidR="00E57D28" w:rsidRPr="00E57D28" w:rsidRDefault="00E57D28" w:rsidP="00E57D28">
            <w:pPr>
              <w:pStyle w:val="ContactInfo"/>
              <w:spacing w:line="264" w:lineRule="auto"/>
              <w:rPr>
                <w:lang w:val="en-GB"/>
              </w:rPr>
            </w:pPr>
            <w:r w:rsidRPr="00E57D28">
              <w:rPr>
                <w:lang w:val="en-GB"/>
              </w:rPr>
              <w:t>2008</w:t>
            </w:r>
          </w:p>
        </w:tc>
      </w:tr>
      <w:tr w:rsidR="00E57D28" w:rsidRPr="00E57D28" w14:paraId="58105460" w14:textId="77777777" w:rsidTr="00BA79F2">
        <w:tc>
          <w:tcPr>
            <w:tcW w:w="2010" w:type="dxa"/>
            <w:shd w:val="clear" w:color="auto" w:fill="FFFFFF"/>
            <w:vAlign w:val="center"/>
            <w:hideMark/>
          </w:tcPr>
          <w:p w14:paraId="6338AD34" w14:textId="77777777" w:rsidR="00E57D28" w:rsidRPr="00E57D28" w:rsidRDefault="00E57D28" w:rsidP="00E57D28">
            <w:pPr>
              <w:pStyle w:val="ContactInfo"/>
              <w:spacing w:line="264" w:lineRule="auto"/>
              <w:rPr>
                <w:b/>
                <w:bCs/>
                <w:lang w:val="en-GB"/>
              </w:rPr>
            </w:pPr>
            <w:r w:rsidRPr="00E57D28">
              <w:rPr>
                <w:b/>
                <w:bCs/>
                <w:lang w:val="en-GB"/>
              </w:rPr>
              <w:t>Book title:</w:t>
            </w:r>
          </w:p>
        </w:tc>
        <w:tc>
          <w:tcPr>
            <w:tcW w:w="0" w:type="auto"/>
            <w:shd w:val="clear" w:color="auto" w:fill="FFFFFF"/>
            <w:vAlign w:val="center"/>
            <w:hideMark/>
          </w:tcPr>
          <w:p w14:paraId="1059975C" w14:textId="77777777" w:rsidR="00E57D28" w:rsidRPr="00E57D28" w:rsidRDefault="00E57D28" w:rsidP="00E57D28">
            <w:pPr>
              <w:pStyle w:val="ContactInfo"/>
              <w:spacing w:line="264" w:lineRule="auto"/>
              <w:rPr>
                <w:lang w:val="en-GB"/>
              </w:rPr>
            </w:pPr>
            <w:r w:rsidRPr="00E57D28">
              <w:rPr>
                <w:lang w:val="en-GB"/>
              </w:rPr>
              <w:t>Ensuring evolution</w:t>
            </w:r>
          </w:p>
        </w:tc>
      </w:tr>
      <w:tr w:rsidR="00E57D28" w:rsidRPr="00E57D28" w14:paraId="72B9E98F" w14:textId="77777777" w:rsidTr="00BA79F2">
        <w:tc>
          <w:tcPr>
            <w:tcW w:w="2010" w:type="dxa"/>
            <w:shd w:val="clear" w:color="auto" w:fill="FFFFFF"/>
            <w:vAlign w:val="center"/>
            <w:hideMark/>
          </w:tcPr>
          <w:p w14:paraId="0581CA4F" w14:textId="77777777" w:rsidR="00E57D28" w:rsidRPr="00E57D28" w:rsidRDefault="00E57D28" w:rsidP="00E57D28">
            <w:pPr>
              <w:pStyle w:val="ContactInfo"/>
              <w:spacing w:line="264" w:lineRule="auto"/>
              <w:rPr>
                <w:b/>
                <w:bCs/>
                <w:lang w:val="en-GB"/>
              </w:rPr>
            </w:pPr>
            <w:r w:rsidRPr="00E57D28">
              <w:rPr>
                <w:b/>
                <w:bCs/>
                <w:lang w:val="en-GB"/>
              </w:rPr>
              <w:lastRenderedPageBreak/>
              <w:t>City:</w:t>
            </w:r>
          </w:p>
        </w:tc>
        <w:tc>
          <w:tcPr>
            <w:tcW w:w="0" w:type="auto"/>
            <w:shd w:val="clear" w:color="auto" w:fill="FFFFFF"/>
            <w:vAlign w:val="center"/>
            <w:hideMark/>
          </w:tcPr>
          <w:p w14:paraId="5F3AED99" w14:textId="77777777" w:rsidR="00E57D28" w:rsidRPr="00E57D28" w:rsidRDefault="00E57D28" w:rsidP="00E57D28">
            <w:pPr>
              <w:pStyle w:val="ContactInfo"/>
              <w:spacing w:line="264" w:lineRule="auto"/>
              <w:rPr>
                <w:lang w:val="en-GB"/>
              </w:rPr>
            </w:pPr>
            <w:r w:rsidRPr="00E57D28">
              <w:rPr>
                <w:lang w:val="en-GB"/>
              </w:rPr>
              <w:t>Oxford</w:t>
            </w:r>
          </w:p>
        </w:tc>
      </w:tr>
      <w:tr w:rsidR="00E57D28" w:rsidRPr="00E57D28" w14:paraId="66853672" w14:textId="77777777" w:rsidTr="00BA79F2">
        <w:tc>
          <w:tcPr>
            <w:tcW w:w="2010" w:type="dxa"/>
            <w:shd w:val="clear" w:color="auto" w:fill="FFFFFF"/>
            <w:vAlign w:val="center"/>
            <w:hideMark/>
          </w:tcPr>
          <w:p w14:paraId="61421120" w14:textId="77777777" w:rsidR="00E57D28" w:rsidRPr="00E57D28" w:rsidRDefault="00E57D28" w:rsidP="00E57D28">
            <w:pPr>
              <w:pStyle w:val="ContactInfo"/>
              <w:spacing w:line="264" w:lineRule="auto"/>
              <w:rPr>
                <w:b/>
                <w:bCs/>
                <w:lang w:val="en-GB"/>
              </w:rPr>
            </w:pPr>
            <w:r w:rsidRPr="00E57D28">
              <w:rPr>
                <w:b/>
                <w:bCs/>
                <w:lang w:val="en-GB"/>
              </w:rPr>
              <w:t>Publisher:</w:t>
            </w:r>
          </w:p>
        </w:tc>
        <w:tc>
          <w:tcPr>
            <w:tcW w:w="0" w:type="auto"/>
            <w:shd w:val="clear" w:color="auto" w:fill="FFFFFF"/>
            <w:vAlign w:val="center"/>
            <w:hideMark/>
          </w:tcPr>
          <w:p w14:paraId="3E97F455" w14:textId="77777777" w:rsidR="00E57D28" w:rsidRPr="00E57D28" w:rsidRDefault="00E57D28" w:rsidP="00E57D28">
            <w:pPr>
              <w:pStyle w:val="ContactInfo"/>
              <w:spacing w:line="264" w:lineRule="auto"/>
              <w:rPr>
                <w:lang w:val="en-GB"/>
              </w:rPr>
            </w:pPr>
            <w:r w:rsidRPr="00E57D28">
              <w:rPr>
                <w:lang w:val="en-GB"/>
              </w:rPr>
              <w:t>Oxford Brookes University</w:t>
            </w:r>
          </w:p>
        </w:tc>
      </w:tr>
      <w:tr w:rsidR="00E57D28" w:rsidRPr="00E57D28" w14:paraId="365145A3" w14:textId="77777777" w:rsidTr="00BA79F2">
        <w:tc>
          <w:tcPr>
            <w:tcW w:w="2010" w:type="dxa"/>
            <w:shd w:val="clear" w:color="auto" w:fill="FFFFFF"/>
            <w:vAlign w:val="center"/>
            <w:hideMark/>
          </w:tcPr>
          <w:p w14:paraId="1F869DE4" w14:textId="77777777" w:rsidR="00E57D28" w:rsidRPr="00E57D28" w:rsidRDefault="00E57D28" w:rsidP="00E57D28">
            <w:pPr>
              <w:pStyle w:val="ContactInfo"/>
              <w:spacing w:line="264" w:lineRule="auto"/>
              <w:rPr>
                <w:b/>
                <w:bCs/>
                <w:lang w:val="en-GB"/>
              </w:rPr>
            </w:pPr>
            <w:r w:rsidRPr="00E57D28">
              <w:rPr>
                <w:b/>
                <w:bCs/>
                <w:lang w:val="en-GB"/>
              </w:rPr>
              <w:t>Author</w:t>
            </w:r>
          </w:p>
        </w:tc>
        <w:tc>
          <w:tcPr>
            <w:tcW w:w="0" w:type="auto"/>
            <w:shd w:val="clear" w:color="auto" w:fill="FFFFFF"/>
            <w:vAlign w:val="center"/>
            <w:hideMark/>
          </w:tcPr>
          <w:p w14:paraId="0A63EB94" w14:textId="77777777" w:rsidR="00E57D28" w:rsidRPr="00E57D28" w:rsidRDefault="00E57D28" w:rsidP="00E57D28">
            <w:pPr>
              <w:pStyle w:val="ContactInfo"/>
              <w:spacing w:line="264" w:lineRule="auto"/>
              <w:rPr>
                <w:lang w:val="en-GB"/>
              </w:rPr>
            </w:pPr>
            <w:r w:rsidRPr="00E57D28">
              <w:rPr>
                <w:lang w:val="en-GB"/>
              </w:rPr>
              <w:t>Peter Johnson</w:t>
            </w:r>
          </w:p>
        </w:tc>
      </w:tr>
      <w:tr w:rsidR="00E57D28" w:rsidRPr="00E57D28" w14:paraId="28847B69" w14:textId="77777777" w:rsidTr="00BA79F2">
        <w:tc>
          <w:tcPr>
            <w:tcW w:w="2010" w:type="dxa"/>
            <w:shd w:val="clear" w:color="auto" w:fill="FFFFFF"/>
            <w:vAlign w:val="center"/>
            <w:hideMark/>
          </w:tcPr>
          <w:p w14:paraId="66E952E2" w14:textId="77777777" w:rsidR="00E57D28" w:rsidRPr="00E57D28" w:rsidRDefault="00E57D28" w:rsidP="00E57D28">
            <w:pPr>
              <w:pStyle w:val="ContactInfo"/>
              <w:spacing w:line="264" w:lineRule="auto"/>
              <w:rPr>
                <w:b/>
                <w:bCs/>
                <w:lang w:val="en-GB"/>
              </w:rPr>
            </w:pPr>
            <w:r w:rsidRPr="00E57D28">
              <w:rPr>
                <w:b/>
                <w:bCs/>
                <w:lang w:val="en-GB"/>
              </w:rPr>
              <w:t>Year published:</w:t>
            </w:r>
          </w:p>
        </w:tc>
        <w:tc>
          <w:tcPr>
            <w:tcW w:w="0" w:type="auto"/>
            <w:shd w:val="clear" w:color="auto" w:fill="FFFFFF"/>
            <w:vAlign w:val="center"/>
            <w:hideMark/>
          </w:tcPr>
          <w:p w14:paraId="201D8BAF" w14:textId="77777777" w:rsidR="00E57D28" w:rsidRPr="00E57D28" w:rsidRDefault="00E57D28" w:rsidP="00E57D28">
            <w:pPr>
              <w:pStyle w:val="ContactInfo"/>
              <w:spacing w:line="264" w:lineRule="auto"/>
              <w:rPr>
                <w:lang w:val="en-GB"/>
              </w:rPr>
            </w:pPr>
            <w:r w:rsidRPr="00E57D28">
              <w:rPr>
                <w:lang w:val="en-GB"/>
              </w:rPr>
              <w:t xml:space="preserve">1991                                                                                                                                                                                    </w:t>
            </w:r>
          </w:p>
        </w:tc>
      </w:tr>
      <w:tr w:rsidR="00E57D28" w:rsidRPr="00E57D28" w14:paraId="6400B992" w14:textId="77777777" w:rsidTr="00BA79F2">
        <w:tc>
          <w:tcPr>
            <w:tcW w:w="2010" w:type="dxa"/>
            <w:shd w:val="clear" w:color="auto" w:fill="FFFFFF"/>
            <w:vAlign w:val="center"/>
            <w:hideMark/>
          </w:tcPr>
          <w:p w14:paraId="7D7F45E1" w14:textId="77777777" w:rsidR="00E57D28" w:rsidRPr="00E57D28" w:rsidRDefault="00E57D28" w:rsidP="00E57D28">
            <w:pPr>
              <w:pStyle w:val="ContactInfo"/>
              <w:spacing w:line="264" w:lineRule="auto"/>
              <w:rPr>
                <w:b/>
                <w:bCs/>
                <w:lang w:val="en-GB"/>
              </w:rPr>
            </w:pPr>
            <w:r w:rsidRPr="00E57D28">
              <w:rPr>
                <w:b/>
                <w:bCs/>
                <w:lang w:val="en-GB"/>
              </w:rPr>
              <w:t>Book title:</w:t>
            </w:r>
          </w:p>
        </w:tc>
        <w:tc>
          <w:tcPr>
            <w:tcW w:w="0" w:type="auto"/>
            <w:shd w:val="clear" w:color="auto" w:fill="FFFFFF"/>
            <w:vAlign w:val="center"/>
            <w:hideMark/>
          </w:tcPr>
          <w:p w14:paraId="16A8C7AB" w14:textId="77777777" w:rsidR="00E57D28" w:rsidRPr="00E57D28" w:rsidRDefault="00E57D28" w:rsidP="00E57D28">
            <w:pPr>
              <w:pStyle w:val="ContactInfo"/>
              <w:spacing w:line="264" w:lineRule="auto"/>
              <w:rPr>
                <w:lang w:val="en-GB"/>
              </w:rPr>
            </w:pPr>
            <w:r w:rsidRPr="00E57D28">
              <w:rPr>
                <w:lang w:val="en-GB"/>
              </w:rPr>
              <w:t>Leadership and Motivation. Supervisory Management Module. Operational Management Programme. Third Edition</w:t>
            </w:r>
          </w:p>
        </w:tc>
      </w:tr>
      <w:tr w:rsidR="00E57D28" w:rsidRPr="00E57D28" w14:paraId="4D83A595" w14:textId="77777777" w:rsidTr="00BA79F2">
        <w:tc>
          <w:tcPr>
            <w:tcW w:w="2010" w:type="dxa"/>
            <w:shd w:val="clear" w:color="auto" w:fill="FFFFFF"/>
            <w:vAlign w:val="center"/>
            <w:hideMark/>
          </w:tcPr>
          <w:p w14:paraId="0ADBF6B3" w14:textId="77777777" w:rsidR="00E57D28" w:rsidRPr="00E57D28" w:rsidRDefault="00E57D28" w:rsidP="00E57D28">
            <w:pPr>
              <w:pStyle w:val="ContactInfo"/>
              <w:spacing w:line="264" w:lineRule="auto"/>
              <w:rPr>
                <w:b/>
                <w:bCs/>
                <w:lang w:val="en-GB"/>
              </w:rPr>
            </w:pPr>
            <w:r w:rsidRPr="00E57D28">
              <w:rPr>
                <w:b/>
                <w:bCs/>
                <w:lang w:val="en-GB"/>
              </w:rPr>
              <w:t>Publisher:</w:t>
            </w:r>
          </w:p>
        </w:tc>
        <w:tc>
          <w:tcPr>
            <w:tcW w:w="0" w:type="auto"/>
            <w:shd w:val="clear" w:color="auto" w:fill="FFFFFF"/>
            <w:vAlign w:val="center"/>
            <w:hideMark/>
          </w:tcPr>
          <w:p w14:paraId="3393F0A4" w14:textId="77777777" w:rsidR="00E57D28" w:rsidRPr="00E57D28" w:rsidRDefault="00E57D28" w:rsidP="00E57D28">
            <w:pPr>
              <w:pStyle w:val="ContactInfo"/>
              <w:spacing w:line="264" w:lineRule="auto"/>
              <w:rPr>
                <w:lang w:val="en-GB"/>
              </w:rPr>
            </w:pPr>
            <w:r w:rsidRPr="00E57D28">
              <w:rPr>
                <w:lang w:val="en-GB"/>
              </w:rPr>
              <w:t xml:space="preserve">Hotel and Catering Training Company                                                                           </w:t>
            </w:r>
          </w:p>
        </w:tc>
      </w:tr>
      <w:tr w:rsidR="00E57D28" w:rsidRPr="00E57D28" w14:paraId="576A0CCA" w14:textId="77777777" w:rsidTr="00BA79F2">
        <w:tc>
          <w:tcPr>
            <w:tcW w:w="2010" w:type="dxa"/>
            <w:shd w:val="clear" w:color="auto" w:fill="FFFFFF"/>
            <w:vAlign w:val="center"/>
            <w:hideMark/>
          </w:tcPr>
          <w:p w14:paraId="4E743572" w14:textId="77777777" w:rsidR="00E57D28" w:rsidRPr="00E57D28" w:rsidRDefault="00E57D28" w:rsidP="00E57D28">
            <w:pPr>
              <w:pStyle w:val="ContactInfo"/>
              <w:spacing w:line="264" w:lineRule="auto"/>
              <w:rPr>
                <w:b/>
                <w:bCs/>
                <w:lang w:val="en-GB"/>
              </w:rPr>
            </w:pPr>
            <w:r w:rsidRPr="00E57D28">
              <w:rPr>
                <w:b/>
                <w:bCs/>
                <w:lang w:val="en-GB"/>
              </w:rPr>
              <w:t>Author</w:t>
            </w:r>
          </w:p>
        </w:tc>
        <w:tc>
          <w:tcPr>
            <w:tcW w:w="0" w:type="auto"/>
            <w:shd w:val="clear" w:color="auto" w:fill="FFFFFF"/>
            <w:vAlign w:val="center"/>
            <w:hideMark/>
          </w:tcPr>
          <w:p w14:paraId="5B333AF7" w14:textId="77777777" w:rsidR="00E57D28" w:rsidRPr="00E57D28" w:rsidRDefault="00E57D28" w:rsidP="00E57D28">
            <w:pPr>
              <w:pStyle w:val="ContactInfo"/>
              <w:spacing w:line="264" w:lineRule="auto"/>
              <w:rPr>
                <w:lang w:val="en-GB"/>
              </w:rPr>
            </w:pPr>
            <w:r w:rsidRPr="00E57D28">
              <w:rPr>
                <w:lang w:val="en-GB"/>
              </w:rPr>
              <w:t>Peter Johnson</w:t>
            </w:r>
          </w:p>
        </w:tc>
      </w:tr>
      <w:tr w:rsidR="00E57D28" w:rsidRPr="00E57D28" w14:paraId="22012888" w14:textId="77777777" w:rsidTr="00BA79F2">
        <w:tc>
          <w:tcPr>
            <w:tcW w:w="2010" w:type="dxa"/>
            <w:shd w:val="clear" w:color="auto" w:fill="FFFFFF"/>
            <w:vAlign w:val="center"/>
            <w:hideMark/>
          </w:tcPr>
          <w:p w14:paraId="1A799347" w14:textId="77777777" w:rsidR="00E57D28" w:rsidRPr="00E57D28" w:rsidRDefault="00E57D28" w:rsidP="00E57D28">
            <w:pPr>
              <w:pStyle w:val="ContactInfo"/>
              <w:spacing w:line="264" w:lineRule="auto"/>
              <w:rPr>
                <w:b/>
                <w:bCs/>
                <w:lang w:val="en-GB"/>
              </w:rPr>
            </w:pPr>
            <w:r w:rsidRPr="00E57D28">
              <w:rPr>
                <w:b/>
                <w:bCs/>
                <w:lang w:val="en-GB"/>
              </w:rPr>
              <w:t>Year published:</w:t>
            </w:r>
          </w:p>
        </w:tc>
        <w:tc>
          <w:tcPr>
            <w:tcW w:w="0" w:type="auto"/>
            <w:shd w:val="clear" w:color="auto" w:fill="FFFFFF"/>
            <w:vAlign w:val="center"/>
            <w:hideMark/>
          </w:tcPr>
          <w:p w14:paraId="4513C1DE" w14:textId="77777777" w:rsidR="00E57D28" w:rsidRPr="00E57D28" w:rsidRDefault="00E57D28" w:rsidP="00E57D28">
            <w:pPr>
              <w:pStyle w:val="ContactInfo"/>
              <w:spacing w:line="264" w:lineRule="auto"/>
              <w:rPr>
                <w:lang w:val="en-GB"/>
              </w:rPr>
            </w:pPr>
            <w:r w:rsidRPr="00E57D28">
              <w:rPr>
                <w:lang w:val="en-GB"/>
              </w:rPr>
              <w:t>1991</w:t>
            </w:r>
          </w:p>
        </w:tc>
      </w:tr>
      <w:tr w:rsidR="00E57D28" w:rsidRPr="00E57D28" w14:paraId="1848C9BF" w14:textId="77777777" w:rsidTr="00BA79F2">
        <w:tc>
          <w:tcPr>
            <w:tcW w:w="2010" w:type="dxa"/>
            <w:shd w:val="clear" w:color="auto" w:fill="FFFFFF"/>
            <w:vAlign w:val="center"/>
            <w:hideMark/>
          </w:tcPr>
          <w:p w14:paraId="217CBCCE" w14:textId="77777777" w:rsidR="00E57D28" w:rsidRPr="00E57D28" w:rsidRDefault="00E57D28" w:rsidP="00E57D28">
            <w:pPr>
              <w:pStyle w:val="ContactInfo"/>
              <w:spacing w:line="264" w:lineRule="auto"/>
              <w:rPr>
                <w:b/>
                <w:bCs/>
                <w:lang w:val="en-GB"/>
              </w:rPr>
            </w:pPr>
          </w:p>
        </w:tc>
        <w:tc>
          <w:tcPr>
            <w:tcW w:w="0" w:type="auto"/>
            <w:shd w:val="clear" w:color="auto" w:fill="FFFFFF"/>
            <w:vAlign w:val="center"/>
            <w:hideMark/>
          </w:tcPr>
          <w:p w14:paraId="4963E4AE" w14:textId="77777777" w:rsidR="00E57D28" w:rsidRPr="00E57D28" w:rsidRDefault="00E57D28" w:rsidP="00E57D28">
            <w:pPr>
              <w:pStyle w:val="ContactInfo"/>
              <w:spacing w:line="264" w:lineRule="auto"/>
              <w:rPr>
                <w:lang w:val="en-GB"/>
              </w:rPr>
            </w:pPr>
          </w:p>
        </w:tc>
      </w:tr>
      <w:tr w:rsidR="00E57D28" w:rsidRPr="00E57D28" w14:paraId="5EB68060" w14:textId="77777777" w:rsidTr="00BA79F2">
        <w:tc>
          <w:tcPr>
            <w:tcW w:w="2010" w:type="dxa"/>
            <w:shd w:val="clear" w:color="auto" w:fill="FFFFFF"/>
            <w:vAlign w:val="center"/>
            <w:hideMark/>
          </w:tcPr>
          <w:p w14:paraId="3B705265" w14:textId="77777777" w:rsidR="00E57D28" w:rsidRPr="00E57D28" w:rsidRDefault="00E57D28" w:rsidP="00E57D28">
            <w:pPr>
              <w:pStyle w:val="ContactInfo"/>
              <w:spacing w:line="264" w:lineRule="auto"/>
              <w:rPr>
                <w:b/>
                <w:bCs/>
                <w:lang w:val="en-GB"/>
              </w:rPr>
            </w:pPr>
            <w:r w:rsidRPr="00E57D28">
              <w:rPr>
                <w:b/>
                <w:bCs/>
                <w:lang w:val="en-GB"/>
              </w:rPr>
              <w:t>Year published:</w:t>
            </w:r>
          </w:p>
        </w:tc>
        <w:tc>
          <w:tcPr>
            <w:tcW w:w="0" w:type="auto"/>
            <w:shd w:val="clear" w:color="auto" w:fill="FFFFFF"/>
            <w:vAlign w:val="center"/>
            <w:hideMark/>
          </w:tcPr>
          <w:p w14:paraId="5F15B465" w14:textId="77777777" w:rsidR="00E57D28" w:rsidRPr="00E57D28" w:rsidRDefault="00E57D28" w:rsidP="00E57D28">
            <w:pPr>
              <w:pStyle w:val="ContactInfo"/>
              <w:spacing w:line="264" w:lineRule="auto"/>
              <w:rPr>
                <w:lang w:val="en-GB"/>
              </w:rPr>
            </w:pPr>
            <w:r w:rsidRPr="00E57D28">
              <w:rPr>
                <w:lang w:val="en-GB"/>
              </w:rPr>
              <w:t>n.d.</w:t>
            </w:r>
          </w:p>
        </w:tc>
      </w:tr>
      <w:tr w:rsidR="00E57D28" w:rsidRPr="00E57D28" w14:paraId="14F0846F" w14:textId="77777777" w:rsidTr="00BA79F2">
        <w:tc>
          <w:tcPr>
            <w:tcW w:w="2010" w:type="dxa"/>
            <w:shd w:val="clear" w:color="auto" w:fill="FFFFFF"/>
            <w:vAlign w:val="center"/>
            <w:hideMark/>
          </w:tcPr>
          <w:p w14:paraId="1A67BC1E" w14:textId="77777777" w:rsidR="00E57D28" w:rsidRPr="00E57D28" w:rsidRDefault="00E57D28" w:rsidP="00E57D28">
            <w:pPr>
              <w:pStyle w:val="ContactInfo"/>
              <w:spacing w:line="264" w:lineRule="auto"/>
              <w:rPr>
                <w:b/>
                <w:bCs/>
                <w:lang w:val="en-GB"/>
              </w:rPr>
            </w:pPr>
            <w:r w:rsidRPr="00E57D28">
              <w:rPr>
                <w:b/>
                <w:bCs/>
                <w:lang w:val="en-GB"/>
              </w:rPr>
              <w:t>Book title:</w:t>
            </w:r>
          </w:p>
        </w:tc>
        <w:tc>
          <w:tcPr>
            <w:tcW w:w="0" w:type="auto"/>
            <w:shd w:val="clear" w:color="auto" w:fill="FFFFFF"/>
            <w:vAlign w:val="center"/>
            <w:hideMark/>
          </w:tcPr>
          <w:p w14:paraId="18A88B31" w14:textId="77777777" w:rsidR="00E57D28" w:rsidRPr="00E57D28" w:rsidRDefault="00E57D28" w:rsidP="00E57D28">
            <w:pPr>
              <w:pStyle w:val="ContactInfo"/>
              <w:spacing w:line="264" w:lineRule="auto"/>
              <w:rPr>
                <w:lang w:val="en-GB"/>
              </w:rPr>
            </w:pPr>
            <w:r w:rsidRPr="00E57D28">
              <w:rPr>
                <w:lang w:val="en-GB"/>
              </w:rPr>
              <w:t>Business of catering</w:t>
            </w:r>
          </w:p>
        </w:tc>
      </w:tr>
      <w:tr w:rsidR="00E57D28" w:rsidRPr="00E57D28" w14:paraId="762BF72B" w14:textId="77777777" w:rsidTr="00BA79F2">
        <w:tc>
          <w:tcPr>
            <w:tcW w:w="2010" w:type="dxa"/>
            <w:shd w:val="clear" w:color="auto" w:fill="FFFFFF"/>
            <w:vAlign w:val="center"/>
            <w:hideMark/>
          </w:tcPr>
          <w:p w14:paraId="6A15618D" w14:textId="77777777" w:rsidR="00E57D28" w:rsidRPr="00E57D28" w:rsidRDefault="00E57D28" w:rsidP="00E57D28">
            <w:pPr>
              <w:pStyle w:val="ContactInfo"/>
              <w:spacing w:line="264" w:lineRule="auto"/>
              <w:rPr>
                <w:b/>
                <w:bCs/>
                <w:lang w:val="en-GB"/>
              </w:rPr>
            </w:pPr>
            <w:r w:rsidRPr="00E57D28">
              <w:rPr>
                <w:b/>
                <w:bCs/>
                <w:lang w:val="en-GB"/>
              </w:rPr>
              <w:t>City:</w:t>
            </w:r>
          </w:p>
        </w:tc>
        <w:tc>
          <w:tcPr>
            <w:tcW w:w="0" w:type="auto"/>
            <w:shd w:val="clear" w:color="auto" w:fill="FFFFFF"/>
            <w:vAlign w:val="center"/>
            <w:hideMark/>
          </w:tcPr>
          <w:p w14:paraId="514C4626" w14:textId="77777777" w:rsidR="00E57D28" w:rsidRPr="00E57D28" w:rsidRDefault="00E57D28" w:rsidP="00E57D28">
            <w:pPr>
              <w:pStyle w:val="ContactInfo"/>
              <w:spacing w:line="264" w:lineRule="auto"/>
              <w:rPr>
                <w:lang w:val="en-GB"/>
              </w:rPr>
            </w:pPr>
            <w:r w:rsidRPr="00E57D28">
              <w:rPr>
                <w:lang w:val="en-GB"/>
              </w:rPr>
              <w:t>[Place of publication not identified]</w:t>
            </w:r>
          </w:p>
        </w:tc>
      </w:tr>
      <w:tr w:rsidR="00E57D28" w:rsidRPr="00E57D28" w14:paraId="123D8D01" w14:textId="77777777" w:rsidTr="00BA79F2">
        <w:tc>
          <w:tcPr>
            <w:tcW w:w="2010" w:type="dxa"/>
            <w:shd w:val="clear" w:color="auto" w:fill="FFFFFF"/>
            <w:vAlign w:val="center"/>
            <w:hideMark/>
          </w:tcPr>
          <w:p w14:paraId="0FB624E2" w14:textId="77777777" w:rsidR="00E57D28" w:rsidRPr="00E57D28" w:rsidRDefault="00E57D28" w:rsidP="00E57D28">
            <w:pPr>
              <w:pStyle w:val="ContactInfo"/>
              <w:spacing w:line="264" w:lineRule="auto"/>
              <w:rPr>
                <w:b/>
                <w:bCs/>
                <w:lang w:val="en-GB"/>
              </w:rPr>
            </w:pPr>
            <w:r w:rsidRPr="00E57D28">
              <w:rPr>
                <w:b/>
                <w:bCs/>
                <w:lang w:val="en-GB"/>
              </w:rPr>
              <w:t>Publisher:</w:t>
            </w:r>
          </w:p>
        </w:tc>
        <w:tc>
          <w:tcPr>
            <w:tcW w:w="0" w:type="auto"/>
            <w:shd w:val="clear" w:color="auto" w:fill="FFFFFF"/>
            <w:vAlign w:val="center"/>
            <w:hideMark/>
          </w:tcPr>
          <w:p w14:paraId="59B1BA1B" w14:textId="77777777" w:rsidR="00E57D28" w:rsidRPr="00E57D28" w:rsidRDefault="00E57D28" w:rsidP="00E57D28">
            <w:pPr>
              <w:pStyle w:val="ContactInfo"/>
              <w:spacing w:line="264" w:lineRule="auto"/>
              <w:rPr>
                <w:lang w:val="en-GB"/>
              </w:rPr>
            </w:pPr>
            <w:r w:rsidRPr="00E57D28">
              <w:rPr>
                <w:lang w:val="en-GB"/>
              </w:rPr>
              <w:t>American Express Hotel &amp; Restaurant Business Support Services</w:t>
            </w:r>
          </w:p>
        </w:tc>
      </w:tr>
      <w:tr w:rsidR="00E57D28" w:rsidRPr="00E57D28" w14:paraId="48A18BA1" w14:textId="77777777" w:rsidTr="00BA79F2">
        <w:tc>
          <w:tcPr>
            <w:tcW w:w="2010" w:type="dxa"/>
            <w:shd w:val="clear" w:color="auto" w:fill="FFFFFF"/>
            <w:vAlign w:val="center"/>
            <w:hideMark/>
          </w:tcPr>
          <w:p w14:paraId="5E57281E" w14:textId="77777777" w:rsidR="00E57D28" w:rsidRPr="00E57D28" w:rsidRDefault="00E57D28" w:rsidP="00E57D28">
            <w:pPr>
              <w:pStyle w:val="ContactInfo"/>
              <w:spacing w:line="264" w:lineRule="auto"/>
              <w:rPr>
                <w:b/>
                <w:bCs/>
                <w:lang w:val="en-GB"/>
              </w:rPr>
            </w:pPr>
          </w:p>
        </w:tc>
        <w:tc>
          <w:tcPr>
            <w:tcW w:w="0" w:type="auto"/>
            <w:shd w:val="clear" w:color="auto" w:fill="FFFFFF"/>
            <w:vAlign w:val="center"/>
            <w:hideMark/>
          </w:tcPr>
          <w:p w14:paraId="50AAEF0C" w14:textId="77777777" w:rsidR="00E57D28" w:rsidRPr="00E57D28" w:rsidRDefault="00E57D28" w:rsidP="00E57D28">
            <w:pPr>
              <w:pStyle w:val="ContactInfo"/>
              <w:spacing w:line="264" w:lineRule="auto"/>
              <w:rPr>
                <w:lang w:val="en-GB"/>
              </w:rPr>
            </w:pPr>
          </w:p>
        </w:tc>
      </w:tr>
      <w:tr w:rsidR="00E57D28" w:rsidRPr="00E57D28" w14:paraId="5C62838D" w14:textId="77777777" w:rsidTr="00BA79F2">
        <w:tc>
          <w:tcPr>
            <w:tcW w:w="2010" w:type="dxa"/>
            <w:shd w:val="clear" w:color="auto" w:fill="FFFFFF"/>
            <w:vAlign w:val="center"/>
            <w:hideMark/>
          </w:tcPr>
          <w:p w14:paraId="78768B62" w14:textId="77777777" w:rsidR="00E57D28" w:rsidRPr="00E57D28" w:rsidRDefault="00E57D28" w:rsidP="00E57D28">
            <w:pPr>
              <w:pStyle w:val="ContactInfo"/>
              <w:spacing w:line="264" w:lineRule="auto"/>
              <w:rPr>
                <w:b/>
                <w:bCs/>
                <w:lang w:val="en-GB"/>
              </w:rPr>
            </w:pPr>
            <w:r w:rsidRPr="00E57D28">
              <w:rPr>
                <w:b/>
                <w:bCs/>
                <w:lang w:val="en-GB"/>
              </w:rPr>
              <w:t>Author</w:t>
            </w:r>
          </w:p>
        </w:tc>
        <w:tc>
          <w:tcPr>
            <w:tcW w:w="0" w:type="auto"/>
            <w:shd w:val="clear" w:color="auto" w:fill="FFFFFF"/>
            <w:vAlign w:val="center"/>
            <w:hideMark/>
          </w:tcPr>
          <w:p w14:paraId="76CE1E04" w14:textId="77777777" w:rsidR="00E57D28" w:rsidRPr="00E57D28" w:rsidRDefault="00E57D28" w:rsidP="00E57D28">
            <w:pPr>
              <w:pStyle w:val="ContactInfo"/>
              <w:spacing w:line="264" w:lineRule="auto"/>
              <w:rPr>
                <w:lang w:val="en-GB"/>
              </w:rPr>
            </w:pPr>
            <w:r w:rsidRPr="00E57D28">
              <w:rPr>
                <w:lang w:val="en-GB"/>
              </w:rPr>
              <w:t>Doug Davies</w:t>
            </w:r>
          </w:p>
        </w:tc>
      </w:tr>
      <w:tr w:rsidR="00E57D28" w:rsidRPr="00E57D28" w14:paraId="4913AE51" w14:textId="77777777" w:rsidTr="00BA79F2">
        <w:tc>
          <w:tcPr>
            <w:tcW w:w="2010" w:type="dxa"/>
            <w:shd w:val="clear" w:color="auto" w:fill="FFFFFF"/>
            <w:vAlign w:val="center"/>
            <w:hideMark/>
          </w:tcPr>
          <w:p w14:paraId="4A5D9B0E" w14:textId="77777777" w:rsidR="00E57D28" w:rsidRPr="00E57D28" w:rsidRDefault="00E57D28" w:rsidP="00E57D28">
            <w:pPr>
              <w:pStyle w:val="ContactInfo"/>
              <w:spacing w:line="264" w:lineRule="auto"/>
              <w:rPr>
                <w:b/>
                <w:bCs/>
                <w:lang w:val="en-GB"/>
              </w:rPr>
            </w:pPr>
            <w:r w:rsidRPr="00E57D28">
              <w:rPr>
                <w:b/>
                <w:bCs/>
                <w:lang w:val="en-GB"/>
              </w:rPr>
              <w:t>Year published:</w:t>
            </w:r>
          </w:p>
        </w:tc>
        <w:tc>
          <w:tcPr>
            <w:tcW w:w="0" w:type="auto"/>
            <w:shd w:val="clear" w:color="auto" w:fill="FFFFFF"/>
            <w:vAlign w:val="center"/>
            <w:hideMark/>
          </w:tcPr>
          <w:p w14:paraId="041231F8" w14:textId="77777777" w:rsidR="00E57D28" w:rsidRPr="00E57D28" w:rsidRDefault="00E57D28" w:rsidP="00E57D28">
            <w:pPr>
              <w:pStyle w:val="ContactInfo"/>
              <w:spacing w:line="264" w:lineRule="auto"/>
              <w:rPr>
                <w:lang w:val="en-GB"/>
              </w:rPr>
            </w:pPr>
            <w:r w:rsidRPr="00E57D28">
              <w:rPr>
                <w:lang w:val="en-GB"/>
              </w:rPr>
              <w:t>2011</w:t>
            </w:r>
          </w:p>
        </w:tc>
      </w:tr>
      <w:tr w:rsidR="00E57D28" w:rsidRPr="00E57D28" w14:paraId="340F4A97" w14:textId="77777777" w:rsidTr="00BA79F2">
        <w:tc>
          <w:tcPr>
            <w:tcW w:w="2010" w:type="dxa"/>
            <w:shd w:val="clear" w:color="auto" w:fill="FFFFFF"/>
            <w:vAlign w:val="center"/>
            <w:hideMark/>
          </w:tcPr>
          <w:p w14:paraId="13132E3F" w14:textId="77777777" w:rsidR="00E57D28" w:rsidRPr="00E57D28" w:rsidRDefault="00E57D28" w:rsidP="00E57D28">
            <w:pPr>
              <w:pStyle w:val="ContactInfo"/>
              <w:spacing w:line="264" w:lineRule="auto"/>
              <w:rPr>
                <w:b/>
                <w:bCs/>
                <w:lang w:val="en-GB"/>
              </w:rPr>
            </w:pPr>
            <w:r w:rsidRPr="00E57D28">
              <w:rPr>
                <w:b/>
                <w:bCs/>
                <w:lang w:val="en-GB"/>
              </w:rPr>
              <w:t>Book title:</w:t>
            </w:r>
          </w:p>
        </w:tc>
        <w:tc>
          <w:tcPr>
            <w:tcW w:w="0" w:type="auto"/>
            <w:shd w:val="clear" w:color="auto" w:fill="FFFFFF"/>
            <w:vAlign w:val="center"/>
            <w:hideMark/>
          </w:tcPr>
          <w:p w14:paraId="61E1F20A" w14:textId="77777777" w:rsidR="00E57D28" w:rsidRPr="00E57D28" w:rsidRDefault="00E57D28" w:rsidP="00E57D28">
            <w:pPr>
              <w:pStyle w:val="ContactInfo"/>
              <w:spacing w:line="264" w:lineRule="auto"/>
              <w:rPr>
                <w:lang w:val="en-GB"/>
              </w:rPr>
            </w:pPr>
            <w:r w:rsidRPr="00E57D28">
              <w:rPr>
                <w:lang w:val="en-GB"/>
              </w:rPr>
              <w:t>Human resources management in China</w:t>
            </w:r>
          </w:p>
        </w:tc>
      </w:tr>
      <w:tr w:rsidR="00E57D28" w:rsidRPr="00E57D28" w14:paraId="493CD83A" w14:textId="77777777" w:rsidTr="00BA79F2">
        <w:tc>
          <w:tcPr>
            <w:tcW w:w="2010" w:type="dxa"/>
            <w:shd w:val="clear" w:color="auto" w:fill="FFFFFF"/>
            <w:vAlign w:val="center"/>
            <w:hideMark/>
          </w:tcPr>
          <w:p w14:paraId="49AD5E58" w14:textId="77777777" w:rsidR="00E57D28" w:rsidRPr="00E57D28" w:rsidRDefault="00E57D28" w:rsidP="00E57D28">
            <w:pPr>
              <w:pStyle w:val="ContactInfo"/>
              <w:spacing w:line="264" w:lineRule="auto"/>
              <w:rPr>
                <w:b/>
                <w:bCs/>
                <w:lang w:val="en-GB"/>
              </w:rPr>
            </w:pPr>
            <w:r w:rsidRPr="00E57D28">
              <w:rPr>
                <w:b/>
                <w:bCs/>
                <w:lang w:val="en-GB"/>
              </w:rPr>
              <w:t>City:</w:t>
            </w:r>
          </w:p>
        </w:tc>
        <w:tc>
          <w:tcPr>
            <w:tcW w:w="0" w:type="auto"/>
            <w:shd w:val="clear" w:color="auto" w:fill="FFFFFF"/>
            <w:vAlign w:val="center"/>
            <w:hideMark/>
          </w:tcPr>
          <w:p w14:paraId="1B09277E" w14:textId="77777777" w:rsidR="00E57D28" w:rsidRPr="00E57D28" w:rsidRDefault="00E57D28" w:rsidP="00E57D28">
            <w:pPr>
              <w:pStyle w:val="ContactInfo"/>
              <w:spacing w:line="264" w:lineRule="auto"/>
              <w:rPr>
                <w:lang w:val="en-GB"/>
              </w:rPr>
            </w:pPr>
            <w:r w:rsidRPr="00E57D28">
              <w:rPr>
                <w:lang w:val="en-GB"/>
              </w:rPr>
              <w:t>Oxford, UK</w:t>
            </w:r>
          </w:p>
        </w:tc>
      </w:tr>
      <w:tr w:rsidR="00E57D28" w:rsidRPr="00E57D28" w14:paraId="4EB33DBC" w14:textId="77777777" w:rsidTr="00BA79F2">
        <w:tc>
          <w:tcPr>
            <w:tcW w:w="2010" w:type="dxa"/>
            <w:shd w:val="clear" w:color="auto" w:fill="FFFFFF"/>
            <w:vAlign w:val="center"/>
            <w:hideMark/>
          </w:tcPr>
          <w:p w14:paraId="3E3FFF8A" w14:textId="77777777" w:rsidR="00E57D28" w:rsidRPr="00E57D28" w:rsidRDefault="00E57D28" w:rsidP="00E57D28">
            <w:pPr>
              <w:pStyle w:val="ContactInfo"/>
              <w:spacing w:line="264" w:lineRule="auto"/>
              <w:rPr>
                <w:b/>
                <w:bCs/>
                <w:lang w:val="en-GB"/>
              </w:rPr>
            </w:pPr>
            <w:r w:rsidRPr="00E57D28">
              <w:rPr>
                <w:b/>
                <w:bCs/>
                <w:lang w:val="en-GB"/>
              </w:rPr>
              <w:t>Publisher:</w:t>
            </w:r>
          </w:p>
        </w:tc>
        <w:tc>
          <w:tcPr>
            <w:tcW w:w="0" w:type="auto"/>
            <w:shd w:val="clear" w:color="auto" w:fill="FFFFFF"/>
            <w:vAlign w:val="center"/>
            <w:hideMark/>
          </w:tcPr>
          <w:p w14:paraId="61BB8C5E" w14:textId="77777777" w:rsidR="00E57D28" w:rsidRDefault="00E57D28" w:rsidP="00E57D28">
            <w:pPr>
              <w:pStyle w:val="ContactInfo"/>
              <w:rPr>
                <w:lang w:val="en-GB"/>
              </w:rPr>
            </w:pPr>
            <w:proofErr w:type="spellStart"/>
            <w:r w:rsidRPr="00E57D28">
              <w:rPr>
                <w:lang w:val="en-GB"/>
              </w:rPr>
              <w:t>Chandos</w:t>
            </w:r>
            <w:proofErr w:type="spellEnd"/>
            <w:r w:rsidRPr="00E57D28">
              <w:rPr>
                <w:lang w:val="en-GB"/>
              </w:rPr>
              <w:t xml:space="preserve"> Pub.</w:t>
            </w:r>
          </w:p>
          <w:p w14:paraId="383B1C23" w14:textId="6D5B46E4" w:rsidR="00E57D28" w:rsidRPr="00E57D28" w:rsidRDefault="00E57D28" w:rsidP="00E57D28">
            <w:pPr>
              <w:pStyle w:val="ContactInfo"/>
              <w:spacing w:line="264" w:lineRule="auto"/>
              <w:rPr>
                <w:lang w:val="en-GB"/>
              </w:rPr>
            </w:pPr>
          </w:p>
        </w:tc>
      </w:tr>
      <w:tr w:rsidR="00E57D28" w:rsidRPr="004747DF" w14:paraId="612EEDC1" w14:textId="77777777" w:rsidTr="00E57D28">
        <w:tc>
          <w:tcPr>
            <w:tcW w:w="2010" w:type="dxa"/>
            <w:shd w:val="clear" w:color="auto" w:fill="FFFFFF"/>
            <w:vAlign w:val="center"/>
            <w:hideMark/>
          </w:tcPr>
          <w:p w14:paraId="4626D8E4" w14:textId="77777777" w:rsidR="00E57D28" w:rsidRPr="004747DF" w:rsidRDefault="00E57D28" w:rsidP="00E57D28">
            <w:pPr>
              <w:pStyle w:val="ContactInfo"/>
              <w:spacing w:line="264" w:lineRule="auto"/>
              <w:rPr>
                <w:b/>
                <w:bCs/>
                <w:lang w:val="en-GB"/>
              </w:rPr>
            </w:pPr>
            <w:r w:rsidRPr="004747DF">
              <w:rPr>
                <w:b/>
                <w:bCs/>
                <w:lang w:val="en-GB"/>
              </w:rPr>
              <w:t>Author</w:t>
            </w:r>
          </w:p>
        </w:tc>
        <w:tc>
          <w:tcPr>
            <w:tcW w:w="0" w:type="auto"/>
            <w:shd w:val="clear" w:color="auto" w:fill="FFFFFF"/>
            <w:vAlign w:val="center"/>
            <w:hideMark/>
          </w:tcPr>
          <w:p w14:paraId="5B5B85F5" w14:textId="77777777" w:rsidR="00E57D28" w:rsidRPr="004747DF" w:rsidRDefault="00E57D28" w:rsidP="00E57D28">
            <w:pPr>
              <w:pStyle w:val="ContactInfo"/>
              <w:spacing w:line="264" w:lineRule="auto"/>
              <w:rPr>
                <w:lang w:val="en-GB"/>
              </w:rPr>
            </w:pPr>
            <w:r w:rsidRPr="004747DF">
              <w:rPr>
                <w:lang w:val="en-GB"/>
              </w:rPr>
              <w:t xml:space="preserve">Edward </w:t>
            </w:r>
            <w:proofErr w:type="spellStart"/>
            <w:r w:rsidRPr="004747DF">
              <w:rPr>
                <w:lang w:val="en-GB"/>
              </w:rPr>
              <w:t>Horrell</w:t>
            </w:r>
            <w:proofErr w:type="spellEnd"/>
          </w:p>
        </w:tc>
      </w:tr>
      <w:tr w:rsidR="00E57D28" w:rsidRPr="004747DF" w14:paraId="2DF6350F" w14:textId="77777777" w:rsidTr="00E57D28">
        <w:tc>
          <w:tcPr>
            <w:tcW w:w="2010" w:type="dxa"/>
            <w:shd w:val="clear" w:color="auto" w:fill="FFFFFF"/>
            <w:vAlign w:val="center"/>
            <w:hideMark/>
          </w:tcPr>
          <w:p w14:paraId="6063F893" w14:textId="77777777" w:rsidR="00E57D28" w:rsidRPr="004747DF" w:rsidRDefault="00E57D28" w:rsidP="00E57D28">
            <w:pPr>
              <w:pStyle w:val="ContactInfo"/>
              <w:spacing w:line="264" w:lineRule="auto"/>
              <w:rPr>
                <w:b/>
                <w:bCs/>
                <w:lang w:val="en-GB"/>
              </w:rPr>
            </w:pPr>
            <w:r w:rsidRPr="004747DF">
              <w:rPr>
                <w:b/>
                <w:bCs/>
                <w:lang w:val="en-GB"/>
              </w:rPr>
              <w:lastRenderedPageBreak/>
              <w:t>Year published:</w:t>
            </w:r>
          </w:p>
        </w:tc>
        <w:tc>
          <w:tcPr>
            <w:tcW w:w="0" w:type="auto"/>
            <w:shd w:val="clear" w:color="auto" w:fill="FFFFFF"/>
            <w:vAlign w:val="center"/>
            <w:hideMark/>
          </w:tcPr>
          <w:p w14:paraId="76441C14" w14:textId="77777777" w:rsidR="00E57D28" w:rsidRPr="004747DF" w:rsidRDefault="00E57D28" w:rsidP="00E57D28">
            <w:pPr>
              <w:pStyle w:val="ContactInfo"/>
              <w:spacing w:line="264" w:lineRule="auto"/>
              <w:rPr>
                <w:lang w:val="en-GB"/>
              </w:rPr>
            </w:pPr>
            <w:r w:rsidRPr="004747DF">
              <w:rPr>
                <w:lang w:val="en-GB"/>
              </w:rPr>
              <w:t>2006</w:t>
            </w:r>
          </w:p>
        </w:tc>
      </w:tr>
      <w:tr w:rsidR="00E57D28" w:rsidRPr="004747DF" w14:paraId="164858CB" w14:textId="77777777" w:rsidTr="00E57D28">
        <w:tc>
          <w:tcPr>
            <w:tcW w:w="2010" w:type="dxa"/>
            <w:shd w:val="clear" w:color="auto" w:fill="FFFFFF"/>
            <w:vAlign w:val="center"/>
            <w:hideMark/>
          </w:tcPr>
          <w:p w14:paraId="595E5BC9" w14:textId="77777777" w:rsidR="00E57D28" w:rsidRPr="004747DF" w:rsidRDefault="00E57D28" w:rsidP="00E57D28">
            <w:pPr>
              <w:pStyle w:val="ContactInfo"/>
              <w:spacing w:line="264" w:lineRule="auto"/>
              <w:rPr>
                <w:b/>
                <w:bCs/>
                <w:lang w:val="en-GB"/>
              </w:rPr>
            </w:pPr>
            <w:r w:rsidRPr="004747DF">
              <w:rPr>
                <w:b/>
                <w:bCs/>
                <w:lang w:val="en-GB"/>
              </w:rPr>
              <w:t>Book title:</w:t>
            </w:r>
          </w:p>
        </w:tc>
        <w:tc>
          <w:tcPr>
            <w:tcW w:w="0" w:type="auto"/>
            <w:shd w:val="clear" w:color="auto" w:fill="FFFFFF"/>
            <w:vAlign w:val="center"/>
            <w:hideMark/>
          </w:tcPr>
          <w:p w14:paraId="13F417F9" w14:textId="77777777" w:rsidR="00E57D28" w:rsidRPr="004747DF" w:rsidRDefault="00E57D28" w:rsidP="00E57D28">
            <w:pPr>
              <w:pStyle w:val="ContactInfo"/>
              <w:spacing w:line="264" w:lineRule="auto"/>
              <w:rPr>
                <w:lang w:val="en-GB"/>
              </w:rPr>
            </w:pPr>
            <w:r w:rsidRPr="004747DF">
              <w:rPr>
                <w:lang w:val="en-GB"/>
              </w:rPr>
              <w:t>The kindness revolution</w:t>
            </w:r>
          </w:p>
        </w:tc>
      </w:tr>
      <w:tr w:rsidR="00E57D28" w:rsidRPr="004747DF" w14:paraId="344D1DB8" w14:textId="77777777" w:rsidTr="00E57D28">
        <w:tc>
          <w:tcPr>
            <w:tcW w:w="2010" w:type="dxa"/>
            <w:shd w:val="clear" w:color="auto" w:fill="FFFFFF"/>
            <w:vAlign w:val="center"/>
            <w:hideMark/>
          </w:tcPr>
          <w:p w14:paraId="70831319" w14:textId="77777777" w:rsidR="00E57D28" w:rsidRPr="004747DF" w:rsidRDefault="00E57D28" w:rsidP="00E57D28">
            <w:pPr>
              <w:pStyle w:val="ContactInfo"/>
              <w:spacing w:line="264" w:lineRule="auto"/>
              <w:rPr>
                <w:b/>
                <w:bCs/>
                <w:lang w:val="en-GB"/>
              </w:rPr>
            </w:pPr>
            <w:r w:rsidRPr="004747DF">
              <w:rPr>
                <w:b/>
                <w:bCs/>
                <w:lang w:val="en-GB"/>
              </w:rPr>
              <w:t>City:</w:t>
            </w:r>
          </w:p>
        </w:tc>
        <w:tc>
          <w:tcPr>
            <w:tcW w:w="0" w:type="auto"/>
            <w:shd w:val="clear" w:color="auto" w:fill="FFFFFF"/>
            <w:vAlign w:val="center"/>
            <w:hideMark/>
          </w:tcPr>
          <w:p w14:paraId="6F809E7D" w14:textId="77777777" w:rsidR="00E57D28" w:rsidRPr="004747DF" w:rsidRDefault="00E57D28" w:rsidP="00E57D28">
            <w:pPr>
              <w:pStyle w:val="ContactInfo"/>
              <w:spacing w:line="264" w:lineRule="auto"/>
              <w:rPr>
                <w:lang w:val="en-GB"/>
              </w:rPr>
            </w:pPr>
            <w:r w:rsidRPr="004747DF">
              <w:rPr>
                <w:lang w:val="en-GB"/>
              </w:rPr>
              <w:t>New York</w:t>
            </w:r>
          </w:p>
        </w:tc>
      </w:tr>
      <w:tr w:rsidR="00E57D28" w:rsidRPr="004747DF" w14:paraId="711EAB03" w14:textId="77777777" w:rsidTr="00A56A73">
        <w:trPr>
          <w:trHeight w:val="4557"/>
        </w:trPr>
        <w:tc>
          <w:tcPr>
            <w:tcW w:w="2010" w:type="dxa"/>
            <w:shd w:val="clear" w:color="auto" w:fill="FFFFFF"/>
            <w:vAlign w:val="center"/>
            <w:hideMark/>
          </w:tcPr>
          <w:p w14:paraId="0D79DC83" w14:textId="77777777" w:rsidR="00E57D28" w:rsidRPr="004747DF" w:rsidRDefault="00E57D28" w:rsidP="00E57D28">
            <w:pPr>
              <w:pStyle w:val="ContactInfo"/>
              <w:spacing w:line="264" w:lineRule="auto"/>
              <w:rPr>
                <w:b/>
                <w:bCs/>
                <w:lang w:val="en-GB"/>
              </w:rPr>
            </w:pPr>
            <w:r w:rsidRPr="004747DF">
              <w:rPr>
                <w:b/>
                <w:bCs/>
                <w:lang w:val="en-GB"/>
              </w:rPr>
              <w:t>Publisher:</w:t>
            </w:r>
          </w:p>
        </w:tc>
        <w:tc>
          <w:tcPr>
            <w:tcW w:w="0" w:type="auto"/>
            <w:shd w:val="clear" w:color="auto" w:fill="FFFFFF"/>
            <w:vAlign w:val="center"/>
            <w:hideMark/>
          </w:tcPr>
          <w:p w14:paraId="719B8347" w14:textId="09DC35A1" w:rsidR="00E57D28" w:rsidRPr="00E57D28" w:rsidRDefault="00E57D28" w:rsidP="00D947AA">
            <w:pPr>
              <w:pStyle w:val="ContactInfo"/>
              <w:spacing w:line="264" w:lineRule="auto"/>
              <w:rPr>
                <w:lang w:val="en-GB"/>
              </w:rPr>
            </w:pPr>
          </w:p>
          <w:p w14:paraId="76083D3D" w14:textId="77777777" w:rsidR="00E57D28" w:rsidRPr="00E57D28" w:rsidRDefault="00E57D28" w:rsidP="00E57D28">
            <w:pPr>
              <w:pStyle w:val="ContactInfo"/>
              <w:rPr>
                <w:lang w:val="en-GB"/>
              </w:rPr>
            </w:pPr>
            <w:r w:rsidRPr="00E57D28">
              <w:rPr>
                <w:lang w:val="en-GB"/>
              </w:rPr>
              <w:t>Evans, J. and Lindsay, W. (2002). </w:t>
            </w:r>
            <w:r w:rsidRPr="00E57D28">
              <w:rPr>
                <w:i/>
                <w:iCs/>
                <w:lang w:val="en-GB"/>
              </w:rPr>
              <w:t>The management and control of quality</w:t>
            </w:r>
            <w:r w:rsidRPr="00E57D28">
              <w:rPr>
                <w:lang w:val="en-GB"/>
              </w:rPr>
              <w:t>. Cincinnati, Ohio: South-Western.</w:t>
            </w:r>
          </w:p>
          <w:p w14:paraId="35225681" w14:textId="77777777" w:rsidR="00E57D28" w:rsidRPr="00E57D28" w:rsidRDefault="00E57D28" w:rsidP="00E57D28">
            <w:pPr>
              <w:pStyle w:val="ContactInfo"/>
              <w:rPr>
                <w:lang w:val="en-GB"/>
              </w:rPr>
            </w:pPr>
            <w:r w:rsidRPr="00E57D28">
              <w:rPr>
                <w:lang w:val="en-GB"/>
              </w:rPr>
              <w:t>Miller, M. and Conley, L. (n.d.). </w:t>
            </w:r>
            <w:r w:rsidRPr="00E57D28">
              <w:rPr>
                <w:i/>
                <w:iCs/>
                <w:lang w:val="en-GB"/>
              </w:rPr>
              <w:t>Legacy in the making</w:t>
            </w:r>
            <w:r w:rsidRPr="00E57D28">
              <w:rPr>
                <w:lang w:val="en-GB"/>
              </w:rPr>
              <w:t>.</w:t>
            </w:r>
          </w:p>
          <w:p w14:paraId="015D6AC2" w14:textId="77777777" w:rsidR="00E57D28" w:rsidRPr="00E57D28" w:rsidRDefault="00E57D28" w:rsidP="00E57D28">
            <w:pPr>
              <w:pStyle w:val="ContactInfo"/>
              <w:rPr>
                <w:lang w:val="en-GB"/>
              </w:rPr>
            </w:pPr>
            <w:r w:rsidRPr="00E57D28">
              <w:rPr>
                <w:lang w:val="en-GB"/>
              </w:rPr>
              <w:t>Okonkwo, U. (2010). </w:t>
            </w:r>
            <w:r w:rsidRPr="00E57D28">
              <w:rPr>
                <w:i/>
                <w:iCs/>
                <w:lang w:val="en-GB"/>
              </w:rPr>
              <w:t>Luxury online</w:t>
            </w:r>
            <w:r w:rsidRPr="00E57D28">
              <w:rPr>
                <w:lang w:val="en-GB"/>
              </w:rPr>
              <w:t>. Basingstoke: Palgrave Macmillan.</w:t>
            </w:r>
          </w:p>
          <w:p w14:paraId="170D37B4" w14:textId="77D54A6C" w:rsidR="00E57D28" w:rsidRPr="004747DF" w:rsidRDefault="00E57D28" w:rsidP="00E57D28">
            <w:pPr>
              <w:pStyle w:val="ContactInfo"/>
              <w:spacing w:line="264" w:lineRule="auto"/>
              <w:rPr>
                <w:lang w:val="en-GB"/>
              </w:rPr>
            </w:pPr>
            <w:proofErr w:type="spellStart"/>
            <w:r w:rsidRPr="004747DF">
              <w:rPr>
                <w:lang w:val="en-GB"/>
              </w:rPr>
              <w:t>Swink</w:t>
            </w:r>
            <w:proofErr w:type="spellEnd"/>
            <w:r w:rsidRPr="004747DF">
              <w:rPr>
                <w:lang w:val="en-GB"/>
              </w:rPr>
              <w:t>, M. (2011). </w:t>
            </w:r>
            <w:r w:rsidRPr="004747DF">
              <w:rPr>
                <w:i/>
                <w:iCs/>
                <w:lang w:val="en-GB"/>
              </w:rPr>
              <w:t>Managing operations across the supply chain</w:t>
            </w:r>
            <w:r w:rsidRPr="004747DF">
              <w:rPr>
                <w:lang w:val="en-GB"/>
              </w:rPr>
              <w:t>. New York: McGraw-Hill</w:t>
            </w:r>
          </w:p>
        </w:tc>
      </w:tr>
    </w:tbl>
    <w:p w14:paraId="20C9DA3F" w14:textId="77777777" w:rsidR="00E57D28" w:rsidRPr="00E57D28" w:rsidRDefault="00E57D28" w:rsidP="00E57D28">
      <w:pPr>
        <w:pStyle w:val="ContactInfo"/>
        <w:rPr>
          <w:lang w:val="en-GB"/>
        </w:rPr>
      </w:pPr>
    </w:p>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2010"/>
        <w:gridCol w:w="8040"/>
      </w:tblGrid>
      <w:tr w:rsidR="00CD19EA" w:rsidRPr="00EF6D03" w14:paraId="486124A6" w14:textId="77777777" w:rsidTr="007076C1">
        <w:tc>
          <w:tcPr>
            <w:tcW w:w="2010" w:type="dxa"/>
            <w:shd w:val="clear" w:color="auto" w:fill="FFFFFF"/>
            <w:vAlign w:val="center"/>
            <w:hideMark/>
          </w:tcPr>
          <w:p w14:paraId="3AA4566B" w14:textId="77777777" w:rsidR="00CD19EA" w:rsidRPr="00EF6D03" w:rsidRDefault="00CD19EA" w:rsidP="007076C1">
            <w:pPr>
              <w:rPr>
                <w:rFonts w:ascii="Tw Cen MT" w:eastAsia="Times New Roman" w:hAnsi="Tw Cen MT" w:cs="Times New Roman"/>
                <w:b/>
                <w:bCs/>
                <w:color w:val="auto"/>
                <w:lang w:val="en-GB"/>
              </w:rPr>
            </w:pPr>
            <w:r w:rsidRPr="00EF6D03">
              <w:rPr>
                <w:rFonts w:ascii="Tw Cen MT" w:eastAsia="Times New Roman" w:hAnsi="Tw Cen MT" w:cs="Times New Roman"/>
                <w:b/>
                <w:bCs/>
                <w:color w:val="auto"/>
                <w:lang w:val="en-GB"/>
              </w:rPr>
              <w:t>Author</w:t>
            </w:r>
          </w:p>
        </w:tc>
        <w:tc>
          <w:tcPr>
            <w:tcW w:w="0" w:type="auto"/>
            <w:shd w:val="clear" w:color="auto" w:fill="FFFFFF"/>
            <w:vAlign w:val="center"/>
            <w:hideMark/>
          </w:tcPr>
          <w:p w14:paraId="4D942BCD" w14:textId="77777777" w:rsidR="00CD19EA" w:rsidRPr="00EF6D03" w:rsidRDefault="00CD19EA" w:rsidP="007076C1">
            <w:pPr>
              <w:rPr>
                <w:rFonts w:ascii="Tw Cen MT" w:eastAsia="Times New Roman" w:hAnsi="Tw Cen MT" w:cs="Times New Roman"/>
                <w:color w:val="auto"/>
                <w:lang w:val="en-GB"/>
              </w:rPr>
            </w:pPr>
            <w:r w:rsidRPr="00EF6D03">
              <w:rPr>
                <w:rFonts w:ascii="Tw Cen MT" w:eastAsia="Times New Roman" w:hAnsi="Tw Cen MT" w:cs="Times New Roman"/>
                <w:color w:val="auto"/>
                <w:lang w:val="en-GB"/>
              </w:rPr>
              <w:t xml:space="preserve">Christian Fredrik B </w:t>
            </w:r>
            <w:proofErr w:type="spellStart"/>
            <w:r w:rsidRPr="00EF6D03">
              <w:rPr>
                <w:rFonts w:ascii="Tw Cen MT" w:eastAsia="Times New Roman" w:hAnsi="Tw Cen MT" w:cs="Times New Roman"/>
                <w:color w:val="auto"/>
                <w:lang w:val="en-GB"/>
              </w:rPr>
              <w:t>Mathisen</w:t>
            </w:r>
            <w:proofErr w:type="spellEnd"/>
          </w:p>
        </w:tc>
      </w:tr>
      <w:tr w:rsidR="00CD19EA" w:rsidRPr="00EF6D03" w14:paraId="6628BFE5" w14:textId="77777777" w:rsidTr="007076C1">
        <w:tc>
          <w:tcPr>
            <w:tcW w:w="2010" w:type="dxa"/>
            <w:shd w:val="clear" w:color="auto" w:fill="FFFFFF"/>
            <w:vAlign w:val="center"/>
            <w:hideMark/>
          </w:tcPr>
          <w:p w14:paraId="51C7D197" w14:textId="77777777" w:rsidR="00CD19EA" w:rsidRPr="00EF6D03" w:rsidRDefault="00CD19EA" w:rsidP="007076C1">
            <w:pPr>
              <w:rPr>
                <w:rFonts w:ascii="Tw Cen MT" w:eastAsia="Times New Roman" w:hAnsi="Tw Cen MT" w:cs="Times New Roman"/>
                <w:b/>
                <w:bCs/>
                <w:color w:val="auto"/>
                <w:lang w:val="en-GB"/>
              </w:rPr>
            </w:pPr>
            <w:r w:rsidRPr="00EF6D03">
              <w:rPr>
                <w:rFonts w:ascii="Tw Cen MT" w:eastAsia="Times New Roman" w:hAnsi="Tw Cen MT" w:cs="Times New Roman"/>
                <w:b/>
                <w:bCs/>
                <w:color w:val="auto"/>
                <w:lang w:val="en-GB"/>
              </w:rPr>
              <w:t>Year published:</w:t>
            </w:r>
          </w:p>
        </w:tc>
        <w:tc>
          <w:tcPr>
            <w:tcW w:w="0" w:type="auto"/>
            <w:shd w:val="clear" w:color="auto" w:fill="FFFFFF"/>
            <w:vAlign w:val="center"/>
            <w:hideMark/>
          </w:tcPr>
          <w:p w14:paraId="79C06D29" w14:textId="77777777" w:rsidR="00CD19EA" w:rsidRPr="00EF6D03" w:rsidRDefault="00CD19EA" w:rsidP="007076C1">
            <w:pPr>
              <w:rPr>
                <w:rFonts w:ascii="Tw Cen MT" w:eastAsia="Times New Roman" w:hAnsi="Tw Cen MT" w:cs="Times New Roman"/>
                <w:color w:val="auto"/>
                <w:lang w:val="en-GB"/>
              </w:rPr>
            </w:pPr>
            <w:r w:rsidRPr="00EF6D03">
              <w:rPr>
                <w:rFonts w:ascii="Tw Cen MT" w:eastAsia="Times New Roman" w:hAnsi="Tw Cen MT" w:cs="Times New Roman"/>
                <w:color w:val="auto"/>
                <w:lang w:val="en-GB"/>
              </w:rPr>
              <w:t>2008</w:t>
            </w:r>
          </w:p>
        </w:tc>
      </w:tr>
      <w:tr w:rsidR="00CD19EA" w:rsidRPr="00EF6D03" w14:paraId="418568D9" w14:textId="77777777" w:rsidTr="007076C1">
        <w:tc>
          <w:tcPr>
            <w:tcW w:w="2010" w:type="dxa"/>
            <w:shd w:val="clear" w:color="auto" w:fill="FFFFFF"/>
            <w:vAlign w:val="center"/>
            <w:hideMark/>
          </w:tcPr>
          <w:p w14:paraId="445693BA" w14:textId="77777777" w:rsidR="00CD19EA" w:rsidRPr="00EF6D03" w:rsidRDefault="00CD19EA" w:rsidP="007076C1">
            <w:pPr>
              <w:rPr>
                <w:rFonts w:ascii="Tw Cen MT" w:eastAsia="Times New Roman" w:hAnsi="Tw Cen MT" w:cs="Times New Roman"/>
                <w:b/>
                <w:bCs/>
                <w:color w:val="auto"/>
                <w:lang w:val="en-GB"/>
              </w:rPr>
            </w:pPr>
            <w:r w:rsidRPr="00EF6D03">
              <w:rPr>
                <w:rFonts w:ascii="Tw Cen MT" w:eastAsia="Times New Roman" w:hAnsi="Tw Cen MT" w:cs="Times New Roman"/>
                <w:b/>
                <w:bCs/>
                <w:color w:val="auto"/>
                <w:lang w:val="en-GB"/>
              </w:rPr>
              <w:t>Book title:</w:t>
            </w:r>
          </w:p>
        </w:tc>
        <w:tc>
          <w:tcPr>
            <w:tcW w:w="0" w:type="auto"/>
            <w:shd w:val="clear" w:color="auto" w:fill="FFFFFF"/>
            <w:vAlign w:val="center"/>
            <w:hideMark/>
          </w:tcPr>
          <w:p w14:paraId="486E10C0" w14:textId="77777777" w:rsidR="00CD19EA" w:rsidRPr="00EF6D03" w:rsidRDefault="00CD19EA" w:rsidP="007076C1">
            <w:pPr>
              <w:rPr>
                <w:rFonts w:ascii="Tw Cen MT" w:eastAsia="Times New Roman" w:hAnsi="Tw Cen MT" w:cs="Times New Roman"/>
                <w:color w:val="auto"/>
                <w:lang w:val="en-GB"/>
              </w:rPr>
            </w:pPr>
            <w:r w:rsidRPr="00EF6D03">
              <w:rPr>
                <w:rFonts w:ascii="Tw Cen MT" w:eastAsia="Times New Roman" w:hAnsi="Tw Cen MT" w:cs="Times New Roman"/>
                <w:color w:val="auto"/>
                <w:lang w:val="en-GB"/>
              </w:rPr>
              <w:t>Ensuring evolution</w:t>
            </w:r>
          </w:p>
        </w:tc>
      </w:tr>
      <w:tr w:rsidR="00CD19EA" w:rsidRPr="00EF6D03" w14:paraId="41972F4D" w14:textId="77777777" w:rsidTr="007076C1">
        <w:tc>
          <w:tcPr>
            <w:tcW w:w="2010" w:type="dxa"/>
            <w:shd w:val="clear" w:color="auto" w:fill="FFFFFF"/>
            <w:vAlign w:val="center"/>
            <w:hideMark/>
          </w:tcPr>
          <w:p w14:paraId="3614112B" w14:textId="77777777" w:rsidR="00CD19EA" w:rsidRPr="00EF6D03" w:rsidRDefault="00CD19EA" w:rsidP="007076C1">
            <w:pPr>
              <w:rPr>
                <w:rFonts w:ascii="Tw Cen MT" w:eastAsia="Times New Roman" w:hAnsi="Tw Cen MT" w:cs="Times New Roman"/>
                <w:b/>
                <w:bCs/>
                <w:color w:val="auto"/>
                <w:lang w:val="en-GB"/>
              </w:rPr>
            </w:pPr>
            <w:r w:rsidRPr="00EF6D03">
              <w:rPr>
                <w:rFonts w:ascii="Tw Cen MT" w:eastAsia="Times New Roman" w:hAnsi="Tw Cen MT" w:cs="Times New Roman"/>
                <w:b/>
                <w:bCs/>
                <w:color w:val="auto"/>
                <w:lang w:val="en-GB"/>
              </w:rPr>
              <w:t>City:</w:t>
            </w:r>
          </w:p>
        </w:tc>
        <w:tc>
          <w:tcPr>
            <w:tcW w:w="0" w:type="auto"/>
            <w:shd w:val="clear" w:color="auto" w:fill="FFFFFF"/>
            <w:vAlign w:val="center"/>
            <w:hideMark/>
          </w:tcPr>
          <w:p w14:paraId="3AE36B46" w14:textId="77777777" w:rsidR="00CD19EA" w:rsidRPr="00EF6D03" w:rsidRDefault="00CD19EA" w:rsidP="007076C1">
            <w:pPr>
              <w:rPr>
                <w:rFonts w:ascii="Tw Cen MT" w:eastAsia="Times New Roman" w:hAnsi="Tw Cen MT" w:cs="Times New Roman"/>
                <w:color w:val="auto"/>
                <w:lang w:val="en-GB"/>
              </w:rPr>
            </w:pPr>
            <w:r w:rsidRPr="00EF6D03">
              <w:rPr>
                <w:rFonts w:ascii="Tw Cen MT" w:eastAsia="Times New Roman" w:hAnsi="Tw Cen MT" w:cs="Times New Roman"/>
                <w:color w:val="auto"/>
                <w:lang w:val="en-GB"/>
              </w:rPr>
              <w:t>Oxford</w:t>
            </w:r>
          </w:p>
        </w:tc>
      </w:tr>
      <w:tr w:rsidR="00CD19EA" w:rsidRPr="00EF6D03" w14:paraId="04AD1018" w14:textId="77777777" w:rsidTr="007076C1">
        <w:tc>
          <w:tcPr>
            <w:tcW w:w="2010" w:type="dxa"/>
            <w:shd w:val="clear" w:color="auto" w:fill="FFFFFF"/>
            <w:vAlign w:val="center"/>
            <w:hideMark/>
          </w:tcPr>
          <w:p w14:paraId="5FFE72C4" w14:textId="77777777" w:rsidR="00CD19EA" w:rsidRPr="00EF6D03" w:rsidRDefault="00CD19EA" w:rsidP="007076C1">
            <w:pPr>
              <w:rPr>
                <w:rFonts w:ascii="Tw Cen MT" w:eastAsia="Times New Roman" w:hAnsi="Tw Cen MT" w:cs="Times New Roman"/>
                <w:b/>
                <w:bCs/>
                <w:color w:val="auto"/>
                <w:lang w:val="en-GB"/>
              </w:rPr>
            </w:pPr>
            <w:r w:rsidRPr="00EF6D03">
              <w:rPr>
                <w:rFonts w:ascii="Tw Cen MT" w:eastAsia="Times New Roman" w:hAnsi="Tw Cen MT" w:cs="Times New Roman"/>
                <w:b/>
                <w:bCs/>
                <w:color w:val="auto"/>
                <w:lang w:val="en-GB"/>
              </w:rPr>
              <w:t>Publisher:</w:t>
            </w:r>
          </w:p>
        </w:tc>
        <w:tc>
          <w:tcPr>
            <w:tcW w:w="0" w:type="auto"/>
            <w:shd w:val="clear" w:color="auto" w:fill="FFFFFF"/>
            <w:vAlign w:val="center"/>
            <w:hideMark/>
          </w:tcPr>
          <w:p w14:paraId="3F85A238" w14:textId="77777777" w:rsidR="00CD19EA" w:rsidRPr="00EF6D03" w:rsidRDefault="00CD19EA" w:rsidP="007076C1">
            <w:pPr>
              <w:rPr>
                <w:rFonts w:ascii="Tw Cen MT" w:eastAsia="Times New Roman" w:hAnsi="Tw Cen MT" w:cs="Times New Roman"/>
                <w:color w:val="auto"/>
                <w:lang w:val="en-GB"/>
              </w:rPr>
            </w:pPr>
            <w:r w:rsidRPr="00EF6D03">
              <w:rPr>
                <w:rFonts w:ascii="Tw Cen MT" w:eastAsia="Times New Roman" w:hAnsi="Tw Cen MT" w:cs="Times New Roman"/>
                <w:color w:val="auto"/>
                <w:lang w:val="en-GB"/>
              </w:rPr>
              <w:t>Oxford Brookes University</w:t>
            </w:r>
          </w:p>
        </w:tc>
      </w:tr>
      <w:tr w:rsidR="00CD19EA" w:rsidRPr="00EF6D03" w14:paraId="66FE96B1" w14:textId="77777777" w:rsidTr="007076C1">
        <w:tc>
          <w:tcPr>
            <w:tcW w:w="2010" w:type="dxa"/>
            <w:shd w:val="clear" w:color="auto" w:fill="FFFFFF"/>
            <w:vAlign w:val="center"/>
            <w:hideMark/>
          </w:tcPr>
          <w:p w14:paraId="7E4F22B6" w14:textId="77777777" w:rsidR="00CD19EA" w:rsidRPr="00EF6D03" w:rsidRDefault="00CD19EA" w:rsidP="007076C1">
            <w:pPr>
              <w:rPr>
                <w:rFonts w:ascii="Tw Cen MT" w:eastAsia="Times New Roman" w:hAnsi="Tw Cen MT" w:cs="Times New Roman"/>
                <w:b/>
                <w:bCs/>
                <w:color w:val="auto"/>
                <w:lang w:val="en-GB"/>
              </w:rPr>
            </w:pPr>
            <w:r w:rsidRPr="00EF6D03">
              <w:rPr>
                <w:rFonts w:ascii="Tw Cen MT" w:eastAsia="Times New Roman" w:hAnsi="Tw Cen MT" w:cs="Times New Roman"/>
                <w:b/>
                <w:bCs/>
                <w:color w:val="auto"/>
                <w:lang w:val="en-GB"/>
              </w:rPr>
              <w:t>Author</w:t>
            </w:r>
          </w:p>
        </w:tc>
        <w:tc>
          <w:tcPr>
            <w:tcW w:w="0" w:type="auto"/>
            <w:shd w:val="clear" w:color="auto" w:fill="FFFFFF"/>
            <w:vAlign w:val="center"/>
            <w:hideMark/>
          </w:tcPr>
          <w:p w14:paraId="3CF39096" w14:textId="77777777" w:rsidR="00CD19EA" w:rsidRPr="00EF6D03" w:rsidRDefault="00CD19EA" w:rsidP="007076C1">
            <w:pPr>
              <w:rPr>
                <w:rFonts w:ascii="Tw Cen MT" w:eastAsia="Times New Roman" w:hAnsi="Tw Cen MT" w:cs="Times New Roman"/>
                <w:color w:val="auto"/>
                <w:lang w:val="en-GB"/>
              </w:rPr>
            </w:pPr>
            <w:r w:rsidRPr="00EF6D03">
              <w:rPr>
                <w:rFonts w:ascii="Tw Cen MT" w:eastAsia="Times New Roman" w:hAnsi="Tw Cen MT" w:cs="Times New Roman"/>
                <w:color w:val="auto"/>
                <w:lang w:val="en-GB"/>
              </w:rPr>
              <w:t>Peter Johnson</w:t>
            </w:r>
          </w:p>
        </w:tc>
      </w:tr>
      <w:tr w:rsidR="00CD19EA" w:rsidRPr="00EF6D03" w14:paraId="5F56D45B" w14:textId="77777777" w:rsidTr="007076C1">
        <w:tc>
          <w:tcPr>
            <w:tcW w:w="2010" w:type="dxa"/>
            <w:shd w:val="clear" w:color="auto" w:fill="FFFFFF"/>
            <w:vAlign w:val="center"/>
            <w:hideMark/>
          </w:tcPr>
          <w:p w14:paraId="4FE7FA16" w14:textId="77777777" w:rsidR="00CD19EA" w:rsidRPr="00EF6D03" w:rsidRDefault="00CD19EA" w:rsidP="007076C1">
            <w:pPr>
              <w:rPr>
                <w:rFonts w:ascii="Tw Cen MT" w:eastAsia="Times New Roman" w:hAnsi="Tw Cen MT" w:cs="Times New Roman"/>
                <w:b/>
                <w:bCs/>
                <w:color w:val="auto"/>
                <w:lang w:val="en-GB"/>
              </w:rPr>
            </w:pPr>
            <w:r w:rsidRPr="00EF6D03">
              <w:rPr>
                <w:rFonts w:ascii="Tw Cen MT" w:eastAsia="Times New Roman" w:hAnsi="Tw Cen MT" w:cs="Times New Roman"/>
                <w:b/>
                <w:bCs/>
                <w:color w:val="auto"/>
                <w:lang w:val="en-GB"/>
              </w:rPr>
              <w:t>Year published:</w:t>
            </w:r>
          </w:p>
        </w:tc>
        <w:tc>
          <w:tcPr>
            <w:tcW w:w="0" w:type="auto"/>
            <w:shd w:val="clear" w:color="auto" w:fill="FFFFFF"/>
            <w:vAlign w:val="center"/>
            <w:hideMark/>
          </w:tcPr>
          <w:p w14:paraId="11720C84" w14:textId="77777777" w:rsidR="00CD19EA" w:rsidRPr="00EF6D03" w:rsidRDefault="00CD19EA" w:rsidP="007076C1">
            <w:pPr>
              <w:rPr>
                <w:rFonts w:ascii="Tw Cen MT" w:eastAsia="Times New Roman" w:hAnsi="Tw Cen MT" w:cs="Times New Roman"/>
                <w:color w:val="auto"/>
                <w:lang w:val="en-GB"/>
              </w:rPr>
            </w:pPr>
            <w:r w:rsidRPr="00EF6D03">
              <w:rPr>
                <w:rFonts w:ascii="Tw Cen MT" w:eastAsia="Times New Roman" w:hAnsi="Tw Cen MT" w:cs="Times New Roman"/>
                <w:color w:val="auto"/>
                <w:lang w:val="en-GB"/>
              </w:rPr>
              <w:t xml:space="preserve">1991                                                                                                                                                                                    </w:t>
            </w:r>
          </w:p>
        </w:tc>
      </w:tr>
      <w:tr w:rsidR="00CD19EA" w:rsidRPr="00EF6D03" w14:paraId="3B9E8870" w14:textId="77777777" w:rsidTr="007076C1">
        <w:tc>
          <w:tcPr>
            <w:tcW w:w="2010" w:type="dxa"/>
            <w:shd w:val="clear" w:color="auto" w:fill="FFFFFF"/>
            <w:vAlign w:val="center"/>
            <w:hideMark/>
          </w:tcPr>
          <w:p w14:paraId="211D8DF0" w14:textId="77777777" w:rsidR="00CD19EA" w:rsidRPr="00EF6D03" w:rsidRDefault="00CD19EA" w:rsidP="007076C1">
            <w:pPr>
              <w:rPr>
                <w:rFonts w:ascii="Tw Cen MT" w:eastAsia="Times New Roman" w:hAnsi="Tw Cen MT" w:cs="Times New Roman"/>
                <w:b/>
                <w:bCs/>
                <w:color w:val="auto"/>
                <w:lang w:val="en-GB"/>
              </w:rPr>
            </w:pPr>
            <w:r w:rsidRPr="00EF6D03">
              <w:rPr>
                <w:rFonts w:ascii="Tw Cen MT" w:eastAsia="Times New Roman" w:hAnsi="Tw Cen MT" w:cs="Times New Roman"/>
                <w:b/>
                <w:bCs/>
                <w:color w:val="auto"/>
                <w:lang w:val="en-GB"/>
              </w:rPr>
              <w:t>Book title:</w:t>
            </w:r>
          </w:p>
        </w:tc>
        <w:tc>
          <w:tcPr>
            <w:tcW w:w="0" w:type="auto"/>
            <w:shd w:val="clear" w:color="auto" w:fill="FFFFFF"/>
            <w:vAlign w:val="center"/>
            <w:hideMark/>
          </w:tcPr>
          <w:p w14:paraId="05DAF2BA" w14:textId="77777777" w:rsidR="00CD19EA" w:rsidRPr="00EF6D03" w:rsidRDefault="00CD19EA" w:rsidP="007076C1">
            <w:pPr>
              <w:rPr>
                <w:rFonts w:ascii="Tw Cen MT" w:eastAsia="Times New Roman" w:hAnsi="Tw Cen MT" w:cs="Times New Roman"/>
                <w:color w:val="auto"/>
                <w:lang w:val="en-GB"/>
              </w:rPr>
            </w:pPr>
            <w:r w:rsidRPr="00EF6D03">
              <w:rPr>
                <w:rFonts w:ascii="Tw Cen MT" w:eastAsia="Times New Roman" w:hAnsi="Tw Cen MT" w:cs="Times New Roman"/>
                <w:color w:val="auto"/>
                <w:lang w:val="en-GB"/>
              </w:rPr>
              <w:t>Leadership and Motivation. Supervisory Management Module. Operational Management Programme. Third Edition</w:t>
            </w:r>
          </w:p>
        </w:tc>
      </w:tr>
      <w:tr w:rsidR="00CD19EA" w:rsidRPr="00EF6D03" w14:paraId="682AABA7" w14:textId="77777777" w:rsidTr="007076C1">
        <w:tc>
          <w:tcPr>
            <w:tcW w:w="2010" w:type="dxa"/>
            <w:shd w:val="clear" w:color="auto" w:fill="FFFFFF"/>
            <w:vAlign w:val="center"/>
            <w:hideMark/>
          </w:tcPr>
          <w:p w14:paraId="4BE4F360" w14:textId="77777777" w:rsidR="00CD19EA" w:rsidRPr="00EF6D03" w:rsidRDefault="00CD19EA" w:rsidP="007076C1">
            <w:pPr>
              <w:rPr>
                <w:rFonts w:ascii="Tw Cen MT" w:eastAsia="Times New Roman" w:hAnsi="Tw Cen MT" w:cs="Times New Roman"/>
                <w:b/>
                <w:bCs/>
                <w:color w:val="auto"/>
                <w:lang w:val="en-GB"/>
              </w:rPr>
            </w:pPr>
            <w:r w:rsidRPr="00EF6D03">
              <w:rPr>
                <w:rFonts w:ascii="Tw Cen MT" w:eastAsia="Times New Roman" w:hAnsi="Tw Cen MT" w:cs="Times New Roman"/>
                <w:b/>
                <w:bCs/>
                <w:color w:val="auto"/>
                <w:lang w:val="en-GB"/>
              </w:rPr>
              <w:t>Publisher:</w:t>
            </w:r>
          </w:p>
        </w:tc>
        <w:tc>
          <w:tcPr>
            <w:tcW w:w="0" w:type="auto"/>
            <w:shd w:val="clear" w:color="auto" w:fill="FFFFFF"/>
            <w:vAlign w:val="center"/>
            <w:hideMark/>
          </w:tcPr>
          <w:p w14:paraId="295976AE" w14:textId="77777777" w:rsidR="00CD19EA" w:rsidRPr="00EF6D03" w:rsidRDefault="00CD19EA" w:rsidP="007076C1">
            <w:pPr>
              <w:rPr>
                <w:rFonts w:ascii="Tw Cen MT" w:eastAsia="Times New Roman" w:hAnsi="Tw Cen MT" w:cs="Times New Roman"/>
                <w:color w:val="auto"/>
                <w:lang w:val="en-GB"/>
              </w:rPr>
            </w:pPr>
            <w:r w:rsidRPr="00EF6D03">
              <w:rPr>
                <w:rFonts w:ascii="Tw Cen MT" w:eastAsia="Times New Roman" w:hAnsi="Tw Cen MT" w:cs="Times New Roman"/>
                <w:color w:val="auto"/>
                <w:lang w:val="en-GB"/>
              </w:rPr>
              <w:t xml:space="preserve">Hotel and Catering Training Company                                                                           </w:t>
            </w:r>
          </w:p>
        </w:tc>
      </w:tr>
      <w:tr w:rsidR="00CD19EA" w:rsidRPr="00EF6D03" w14:paraId="5F7515E5" w14:textId="77777777" w:rsidTr="007076C1">
        <w:tc>
          <w:tcPr>
            <w:tcW w:w="2010" w:type="dxa"/>
            <w:shd w:val="clear" w:color="auto" w:fill="FFFFFF"/>
            <w:vAlign w:val="center"/>
            <w:hideMark/>
          </w:tcPr>
          <w:p w14:paraId="48081995" w14:textId="77777777" w:rsidR="00CD19EA" w:rsidRPr="00EF6D03" w:rsidRDefault="00CD19EA" w:rsidP="007076C1">
            <w:pPr>
              <w:rPr>
                <w:rFonts w:ascii="Tw Cen MT" w:eastAsia="Times New Roman" w:hAnsi="Tw Cen MT" w:cs="Times New Roman"/>
                <w:b/>
                <w:bCs/>
                <w:color w:val="auto"/>
                <w:lang w:val="en-GB"/>
              </w:rPr>
            </w:pPr>
            <w:r w:rsidRPr="00EF6D03">
              <w:rPr>
                <w:rFonts w:ascii="Tw Cen MT" w:eastAsia="Times New Roman" w:hAnsi="Tw Cen MT" w:cs="Times New Roman"/>
                <w:b/>
                <w:bCs/>
                <w:color w:val="auto"/>
                <w:lang w:val="en-GB"/>
              </w:rPr>
              <w:t>Author</w:t>
            </w:r>
          </w:p>
        </w:tc>
        <w:tc>
          <w:tcPr>
            <w:tcW w:w="0" w:type="auto"/>
            <w:shd w:val="clear" w:color="auto" w:fill="FFFFFF"/>
            <w:vAlign w:val="center"/>
            <w:hideMark/>
          </w:tcPr>
          <w:p w14:paraId="79CA42E4" w14:textId="77777777" w:rsidR="00CD19EA" w:rsidRPr="00EF6D03" w:rsidRDefault="00CD19EA" w:rsidP="007076C1">
            <w:pPr>
              <w:rPr>
                <w:rFonts w:ascii="Tw Cen MT" w:eastAsia="Times New Roman" w:hAnsi="Tw Cen MT" w:cs="Times New Roman"/>
                <w:color w:val="auto"/>
                <w:lang w:val="en-GB"/>
              </w:rPr>
            </w:pPr>
            <w:r w:rsidRPr="00EF6D03">
              <w:rPr>
                <w:rFonts w:ascii="Tw Cen MT" w:eastAsia="Times New Roman" w:hAnsi="Tw Cen MT" w:cs="Times New Roman"/>
                <w:color w:val="auto"/>
                <w:lang w:val="en-GB"/>
              </w:rPr>
              <w:t>Peter Johnson</w:t>
            </w:r>
          </w:p>
        </w:tc>
      </w:tr>
      <w:tr w:rsidR="00CD19EA" w:rsidRPr="00EF6D03" w14:paraId="720C55AF" w14:textId="77777777" w:rsidTr="007076C1">
        <w:tc>
          <w:tcPr>
            <w:tcW w:w="2010" w:type="dxa"/>
            <w:shd w:val="clear" w:color="auto" w:fill="FFFFFF"/>
            <w:vAlign w:val="center"/>
            <w:hideMark/>
          </w:tcPr>
          <w:p w14:paraId="29D5CFC7" w14:textId="77777777" w:rsidR="00CD19EA" w:rsidRPr="00EF6D03" w:rsidRDefault="00CD19EA" w:rsidP="007076C1">
            <w:pPr>
              <w:rPr>
                <w:rFonts w:ascii="Tw Cen MT" w:eastAsia="Times New Roman" w:hAnsi="Tw Cen MT" w:cs="Times New Roman"/>
                <w:b/>
                <w:bCs/>
                <w:color w:val="auto"/>
                <w:lang w:val="en-GB"/>
              </w:rPr>
            </w:pPr>
            <w:r w:rsidRPr="00EF6D03">
              <w:rPr>
                <w:rFonts w:ascii="Tw Cen MT" w:eastAsia="Times New Roman" w:hAnsi="Tw Cen MT" w:cs="Times New Roman"/>
                <w:b/>
                <w:bCs/>
                <w:color w:val="auto"/>
                <w:lang w:val="en-GB"/>
              </w:rPr>
              <w:lastRenderedPageBreak/>
              <w:t>Year published:</w:t>
            </w:r>
          </w:p>
        </w:tc>
        <w:tc>
          <w:tcPr>
            <w:tcW w:w="0" w:type="auto"/>
            <w:shd w:val="clear" w:color="auto" w:fill="FFFFFF"/>
            <w:vAlign w:val="center"/>
            <w:hideMark/>
          </w:tcPr>
          <w:p w14:paraId="0A90DA1E" w14:textId="77777777" w:rsidR="00CD19EA" w:rsidRPr="00EF6D03" w:rsidRDefault="00CD19EA" w:rsidP="007076C1">
            <w:pPr>
              <w:rPr>
                <w:rFonts w:ascii="Tw Cen MT" w:eastAsia="Times New Roman" w:hAnsi="Tw Cen MT" w:cs="Times New Roman"/>
                <w:color w:val="auto"/>
                <w:lang w:val="en-GB"/>
              </w:rPr>
            </w:pPr>
            <w:r w:rsidRPr="00EF6D03">
              <w:rPr>
                <w:rFonts w:ascii="Tw Cen MT" w:eastAsia="Times New Roman" w:hAnsi="Tw Cen MT" w:cs="Times New Roman"/>
                <w:color w:val="auto"/>
                <w:lang w:val="en-GB"/>
              </w:rPr>
              <w:t>1991</w:t>
            </w:r>
          </w:p>
        </w:tc>
      </w:tr>
      <w:tr w:rsidR="00CD19EA" w:rsidRPr="00EF6D03" w14:paraId="738E8979" w14:textId="77777777" w:rsidTr="007076C1">
        <w:tc>
          <w:tcPr>
            <w:tcW w:w="2010" w:type="dxa"/>
            <w:shd w:val="clear" w:color="auto" w:fill="FFFFFF"/>
            <w:vAlign w:val="center"/>
            <w:hideMark/>
          </w:tcPr>
          <w:p w14:paraId="5E4021E5" w14:textId="77777777" w:rsidR="00CD19EA" w:rsidRPr="00EF6D03" w:rsidRDefault="00CD19EA" w:rsidP="007076C1">
            <w:pPr>
              <w:rPr>
                <w:rFonts w:ascii="Tw Cen MT" w:eastAsia="Times New Roman" w:hAnsi="Tw Cen MT" w:cs="Times New Roman"/>
                <w:b/>
                <w:bCs/>
                <w:color w:val="auto"/>
                <w:lang w:val="en-GB"/>
              </w:rPr>
            </w:pPr>
          </w:p>
        </w:tc>
        <w:tc>
          <w:tcPr>
            <w:tcW w:w="0" w:type="auto"/>
            <w:shd w:val="clear" w:color="auto" w:fill="FFFFFF"/>
            <w:vAlign w:val="center"/>
            <w:hideMark/>
          </w:tcPr>
          <w:p w14:paraId="5D6129D4" w14:textId="77777777" w:rsidR="00CD19EA" w:rsidRPr="00EF6D03" w:rsidRDefault="00CD19EA" w:rsidP="007076C1">
            <w:pPr>
              <w:rPr>
                <w:rFonts w:ascii="Tw Cen MT" w:eastAsia="Times New Roman" w:hAnsi="Tw Cen MT" w:cs="Times New Roman"/>
                <w:color w:val="auto"/>
                <w:lang w:val="en-GB"/>
              </w:rPr>
            </w:pPr>
          </w:p>
        </w:tc>
      </w:tr>
      <w:tr w:rsidR="00CD19EA" w:rsidRPr="00EF6D03" w14:paraId="57D845F4" w14:textId="77777777" w:rsidTr="007076C1">
        <w:tc>
          <w:tcPr>
            <w:tcW w:w="2010" w:type="dxa"/>
            <w:shd w:val="clear" w:color="auto" w:fill="FFFFFF"/>
            <w:vAlign w:val="center"/>
            <w:hideMark/>
          </w:tcPr>
          <w:p w14:paraId="3E3CD088" w14:textId="77777777" w:rsidR="00CD19EA" w:rsidRPr="00EF6D03" w:rsidRDefault="00CD19EA" w:rsidP="007076C1">
            <w:pPr>
              <w:rPr>
                <w:rFonts w:ascii="Tw Cen MT" w:eastAsia="Times New Roman" w:hAnsi="Tw Cen MT" w:cs="Times New Roman"/>
                <w:b/>
                <w:bCs/>
                <w:color w:val="auto"/>
                <w:lang w:val="en-GB"/>
              </w:rPr>
            </w:pPr>
            <w:r w:rsidRPr="00EF6D03">
              <w:rPr>
                <w:rFonts w:ascii="Tw Cen MT" w:eastAsia="Times New Roman" w:hAnsi="Tw Cen MT" w:cs="Times New Roman"/>
                <w:b/>
                <w:bCs/>
                <w:color w:val="auto"/>
                <w:lang w:val="en-GB"/>
              </w:rPr>
              <w:t>Year published:</w:t>
            </w:r>
          </w:p>
        </w:tc>
        <w:tc>
          <w:tcPr>
            <w:tcW w:w="0" w:type="auto"/>
            <w:shd w:val="clear" w:color="auto" w:fill="FFFFFF"/>
            <w:vAlign w:val="center"/>
            <w:hideMark/>
          </w:tcPr>
          <w:p w14:paraId="3E18C8B3" w14:textId="77777777" w:rsidR="00CD19EA" w:rsidRPr="00EF6D03" w:rsidRDefault="00CD19EA" w:rsidP="007076C1">
            <w:pPr>
              <w:rPr>
                <w:rFonts w:ascii="Tw Cen MT" w:eastAsia="Times New Roman" w:hAnsi="Tw Cen MT" w:cs="Times New Roman"/>
                <w:color w:val="auto"/>
                <w:lang w:val="en-GB"/>
              </w:rPr>
            </w:pPr>
            <w:r w:rsidRPr="00EF6D03">
              <w:rPr>
                <w:rFonts w:ascii="Tw Cen MT" w:eastAsia="Times New Roman" w:hAnsi="Tw Cen MT" w:cs="Times New Roman"/>
                <w:color w:val="auto"/>
                <w:lang w:val="en-GB"/>
              </w:rPr>
              <w:t>n.d.</w:t>
            </w:r>
          </w:p>
        </w:tc>
      </w:tr>
      <w:tr w:rsidR="00CD19EA" w:rsidRPr="00EF6D03" w14:paraId="5A5BFB96" w14:textId="77777777" w:rsidTr="007076C1">
        <w:tc>
          <w:tcPr>
            <w:tcW w:w="2010" w:type="dxa"/>
            <w:shd w:val="clear" w:color="auto" w:fill="FFFFFF"/>
            <w:vAlign w:val="center"/>
            <w:hideMark/>
          </w:tcPr>
          <w:p w14:paraId="1F00940F" w14:textId="77777777" w:rsidR="00CD19EA" w:rsidRPr="00EF6D03" w:rsidRDefault="00CD19EA" w:rsidP="007076C1">
            <w:pPr>
              <w:rPr>
                <w:rFonts w:ascii="Tw Cen MT" w:eastAsia="Times New Roman" w:hAnsi="Tw Cen MT" w:cs="Times New Roman"/>
                <w:b/>
                <w:bCs/>
                <w:color w:val="auto"/>
                <w:lang w:val="en-GB"/>
              </w:rPr>
            </w:pPr>
            <w:r w:rsidRPr="00EF6D03">
              <w:rPr>
                <w:rFonts w:ascii="Tw Cen MT" w:eastAsia="Times New Roman" w:hAnsi="Tw Cen MT" w:cs="Times New Roman"/>
                <w:b/>
                <w:bCs/>
                <w:color w:val="auto"/>
                <w:lang w:val="en-GB"/>
              </w:rPr>
              <w:t>Book title:</w:t>
            </w:r>
          </w:p>
        </w:tc>
        <w:tc>
          <w:tcPr>
            <w:tcW w:w="0" w:type="auto"/>
            <w:shd w:val="clear" w:color="auto" w:fill="FFFFFF"/>
            <w:vAlign w:val="center"/>
            <w:hideMark/>
          </w:tcPr>
          <w:p w14:paraId="743CC4EF" w14:textId="77777777" w:rsidR="00CD19EA" w:rsidRPr="00EF6D03" w:rsidRDefault="00CD19EA" w:rsidP="007076C1">
            <w:pPr>
              <w:rPr>
                <w:rFonts w:ascii="Tw Cen MT" w:eastAsia="Times New Roman" w:hAnsi="Tw Cen MT" w:cs="Times New Roman"/>
                <w:color w:val="auto"/>
                <w:lang w:val="en-GB"/>
              </w:rPr>
            </w:pPr>
            <w:r w:rsidRPr="00EF6D03">
              <w:rPr>
                <w:rFonts w:ascii="Tw Cen MT" w:eastAsia="Times New Roman" w:hAnsi="Tw Cen MT" w:cs="Times New Roman"/>
                <w:color w:val="auto"/>
                <w:lang w:val="en-GB"/>
              </w:rPr>
              <w:t>Business of catering</w:t>
            </w:r>
          </w:p>
        </w:tc>
      </w:tr>
      <w:tr w:rsidR="00CD19EA" w:rsidRPr="00EF6D03" w14:paraId="4562BD14" w14:textId="77777777" w:rsidTr="007076C1">
        <w:tc>
          <w:tcPr>
            <w:tcW w:w="2010" w:type="dxa"/>
            <w:shd w:val="clear" w:color="auto" w:fill="FFFFFF"/>
            <w:vAlign w:val="center"/>
            <w:hideMark/>
          </w:tcPr>
          <w:p w14:paraId="15CF7F96" w14:textId="77777777" w:rsidR="00CD19EA" w:rsidRPr="00EF6D03" w:rsidRDefault="00CD19EA" w:rsidP="007076C1">
            <w:pPr>
              <w:rPr>
                <w:rFonts w:ascii="Tw Cen MT" w:eastAsia="Times New Roman" w:hAnsi="Tw Cen MT" w:cs="Times New Roman"/>
                <w:b/>
                <w:bCs/>
                <w:color w:val="auto"/>
                <w:lang w:val="en-GB"/>
              </w:rPr>
            </w:pPr>
            <w:r w:rsidRPr="00EF6D03">
              <w:rPr>
                <w:rFonts w:ascii="Tw Cen MT" w:eastAsia="Times New Roman" w:hAnsi="Tw Cen MT" w:cs="Times New Roman"/>
                <w:b/>
                <w:bCs/>
                <w:color w:val="auto"/>
                <w:lang w:val="en-GB"/>
              </w:rPr>
              <w:t>City:</w:t>
            </w:r>
          </w:p>
        </w:tc>
        <w:tc>
          <w:tcPr>
            <w:tcW w:w="0" w:type="auto"/>
            <w:shd w:val="clear" w:color="auto" w:fill="FFFFFF"/>
            <w:vAlign w:val="center"/>
            <w:hideMark/>
          </w:tcPr>
          <w:p w14:paraId="545E6C04" w14:textId="77777777" w:rsidR="00CD19EA" w:rsidRPr="00EF6D03" w:rsidRDefault="00CD19EA" w:rsidP="007076C1">
            <w:pPr>
              <w:rPr>
                <w:rFonts w:ascii="Tw Cen MT" w:eastAsia="Times New Roman" w:hAnsi="Tw Cen MT" w:cs="Times New Roman"/>
                <w:color w:val="auto"/>
                <w:lang w:val="en-GB"/>
              </w:rPr>
            </w:pPr>
            <w:r w:rsidRPr="00EF6D03">
              <w:rPr>
                <w:rFonts w:ascii="Tw Cen MT" w:eastAsia="Times New Roman" w:hAnsi="Tw Cen MT" w:cs="Times New Roman"/>
                <w:color w:val="auto"/>
                <w:lang w:val="en-GB"/>
              </w:rPr>
              <w:t>[Place of publication not identified]</w:t>
            </w:r>
          </w:p>
        </w:tc>
      </w:tr>
      <w:tr w:rsidR="00CD19EA" w:rsidRPr="00EF6D03" w14:paraId="27B7E573" w14:textId="77777777" w:rsidTr="007076C1">
        <w:tc>
          <w:tcPr>
            <w:tcW w:w="2010" w:type="dxa"/>
            <w:shd w:val="clear" w:color="auto" w:fill="FFFFFF"/>
            <w:vAlign w:val="center"/>
            <w:hideMark/>
          </w:tcPr>
          <w:p w14:paraId="77FC8A1E" w14:textId="77777777" w:rsidR="00CD19EA" w:rsidRPr="00EF6D03" w:rsidRDefault="00CD19EA" w:rsidP="007076C1">
            <w:pPr>
              <w:rPr>
                <w:rFonts w:ascii="Tw Cen MT" w:eastAsia="Times New Roman" w:hAnsi="Tw Cen MT" w:cs="Times New Roman"/>
                <w:b/>
                <w:bCs/>
                <w:color w:val="auto"/>
                <w:lang w:val="en-GB"/>
              </w:rPr>
            </w:pPr>
            <w:r w:rsidRPr="00EF6D03">
              <w:rPr>
                <w:rFonts w:ascii="Tw Cen MT" w:eastAsia="Times New Roman" w:hAnsi="Tw Cen MT" w:cs="Times New Roman"/>
                <w:b/>
                <w:bCs/>
                <w:color w:val="auto"/>
                <w:lang w:val="en-GB"/>
              </w:rPr>
              <w:t>Publisher:</w:t>
            </w:r>
          </w:p>
        </w:tc>
        <w:tc>
          <w:tcPr>
            <w:tcW w:w="0" w:type="auto"/>
            <w:shd w:val="clear" w:color="auto" w:fill="FFFFFF"/>
            <w:vAlign w:val="center"/>
            <w:hideMark/>
          </w:tcPr>
          <w:p w14:paraId="2E4BA9A5" w14:textId="77777777" w:rsidR="00CD19EA" w:rsidRPr="00EF6D03" w:rsidRDefault="00CD19EA" w:rsidP="007076C1">
            <w:pPr>
              <w:rPr>
                <w:rFonts w:ascii="Tw Cen MT" w:eastAsia="Times New Roman" w:hAnsi="Tw Cen MT" w:cs="Times New Roman"/>
                <w:color w:val="auto"/>
                <w:lang w:val="en-GB"/>
              </w:rPr>
            </w:pPr>
            <w:r w:rsidRPr="00EF6D03">
              <w:rPr>
                <w:rFonts w:ascii="Tw Cen MT" w:eastAsia="Times New Roman" w:hAnsi="Tw Cen MT" w:cs="Times New Roman"/>
                <w:color w:val="auto"/>
                <w:lang w:val="en-GB"/>
              </w:rPr>
              <w:t>American Express Hotel &amp; Restaurant Business Support Services</w:t>
            </w:r>
          </w:p>
        </w:tc>
      </w:tr>
    </w:tbl>
    <w:p w14:paraId="20321CBA" w14:textId="77777777" w:rsidR="00E57D28" w:rsidRDefault="00E57D28" w:rsidP="00E57D28">
      <w:pPr>
        <w:pStyle w:val="ContactInfo"/>
      </w:pPr>
    </w:p>
    <w:p w14:paraId="41C479D8" w14:textId="298329A3" w:rsidR="00E57D28" w:rsidRDefault="00E57D28" w:rsidP="00E57D28">
      <w:pPr>
        <w:pStyle w:val="ContactInfo"/>
      </w:pPr>
    </w:p>
    <w:p w14:paraId="27E127B6" w14:textId="77777777" w:rsidR="00E57D28" w:rsidRPr="00E57D28" w:rsidRDefault="00E57D28" w:rsidP="00E57D28">
      <w:pPr>
        <w:pStyle w:val="ContactInfo"/>
      </w:pPr>
    </w:p>
    <w:p w14:paraId="47ACEDA8" w14:textId="77777777" w:rsidR="00E57D28" w:rsidRDefault="00E57D28" w:rsidP="002342BB">
      <w:pPr>
        <w:pStyle w:val="ContactInfo"/>
        <w:jc w:val="both"/>
      </w:pPr>
    </w:p>
    <w:p w14:paraId="06A34BBF" w14:textId="77777777" w:rsidR="00E57D28" w:rsidRPr="007021DE" w:rsidRDefault="00E57D28" w:rsidP="002342BB">
      <w:pPr>
        <w:pStyle w:val="ContactInfo"/>
        <w:jc w:val="both"/>
      </w:pPr>
    </w:p>
    <w:sectPr w:rsidR="00E57D28" w:rsidRPr="007021DE" w:rsidSect="00416EC6">
      <w:headerReference w:type="even" r:id="rId12"/>
      <w:headerReference w:type="default" r:id="rId13"/>
      <w:footerReference w:type="even" r:id="rId14"/>
      <w:footerReference w:type="default" r:id="rId15"/>
      <w:headerReference w:type="first" r:id="rId16"/>
      <w:footerReference w:type="first" r:id="rId17"/>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C0EFDF" w14:textId="77777777" w:rsidR="00A21300" w:rsidRDefault="00A21300">
      <w:pPr>
        <w:spacing w:after="0" w:line="240" w:lineRule="auto"/>
      </w:pPr>
      <w:r>
        <w:separator/>
      </w:r>
    </w:p>
  </w:endnote>
  <w:endnote w:type="continuationSeparator" w:id="0">
    <w:p w14:paraId="15D8BEDF" w14:textId="77777777" w:rsidR="00A21300" w:rsidRDefault="00A21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BCE30D" w14:textId="77777777" w:rsidR="00053241" w:rsidRDefault="000532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186DB2" w14:textId="77777777" w:rsidR="001638F6" w:rsidRDefault="00844483">
    <w:pPr>
      <w:pStyle w:val="Footer"/>
    </w:pPr>
    <w:r>
      <w:t xml:space="preserve">PAGE </w:t>
    </w:r>
    <w:r>
      <w:fldChar w:fldCharType="begin"/>
    </w:r>
    <w:r>
      <w:instrText xml:space="preserve"> PAGE  \* Arabic  \* MERGEFORMAT </w:instrText>
    </w:r>
    <w:r>
      <w:fldChar w:fldCharType="separate"/>
    </w:r>
    <w:r w:rsidR="00934F1C">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F3BE0B" w14:textId="77777777" w:rsidR="00053241" w:rsidRDefault="000532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B927EF" w14:textId="77777777" w:rsidR="00A21300" w:rsidRDefault="00A21300">
      <w:pPr>
        <w:spacing w:after="0" w:line="240" w:lineRule="auto"/>
      </w:pPr>
      <w:r>
        <w:separator/>
      </w:r>
    </w:p>
  </w:footnote>
  <w:footnote w:type="continuationSeparator" w:id="0">
    <w:p w14:paraId="765844AF" w14:textId="77777777" w:rsidR="00A21300" w:rsidRDefault="00A21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A1A11" w14:textId="4A7B2DF9" w:rsidR="00053241" w:rsidRDefault="00A21300">
    <w:pPr>
      <w:pStyle w:val="Header"/>
    </w:pPr>
    <w:r>
      <w:rPr>
        <w:noProof/>
      </w:rPr>
      <w:pict w14:anchorId="729F8B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047376" o:spid="_x0000_s2050" type="#_x0000_t75" style="position:absolute;margin-left:0;margin-top:0;width:431.9pt;height:257.2pt;z-index:-251657216;mso-position-horizontal:center;mso-position-horizontal-relative:margin;mso-position-vertical:center;mso-position-vertical-relative:margin" o:allowincell="f">
          <v:imagedata r:id="rId1" o:title="1354326rbot"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FE2DBB" w14:textId="6DC75D68" w:rsidR="00053241" w:rsidRDefault="00A21300">
    <w:pPr>
      <w:pStyle w:val="Header"/>
    </w:pPr>
    <w:r>
      <w:rPr>
        <w:noProof/>
      </w:rPr>
      <w:pict w14:anchorId="145751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047377" o:spid="_x0000_s2051" type="#_x0000_t75" style="position:absolute;margin-left:0;margin-top:0;width:431.9pt;height:257.2pt;z-index:-251656192;mso-position-horizontal:center;mso-position-horizontal-relative:margin;mso-position-vertical:center;mso-position-vertical-relative:margin" o:allowincell="f">
          <v:imagedata r:id="rId1" o:title="1354326rbot"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9B7261" w14:textId="43CE6385" w:rsidR="00053241" w:rsidRDefault="00A21300">
    <w:pPr>
      <w:pStyle w:val="Header"/>
    </w:pPr>
    <w:r>
      <w:rPr>
        <w:noProof/>
      </w:rPr>
      <w:pict w14:anchorId="5FCCAF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047375" o:spid="_x0000_s2049" type="#_x0000_t75" style="position:absolute;margin-left:0;margin-top:0;width:431.9pt;height:257.2pt;z-index:-251658240;mso-position-horizontal:center;mso-position-horizontal-relative:margin;mso-position-vertical:center;mso-position-vertical-relative:margin" o:allowincell="f">
          <v:imagedata r:id="rId1" o:title="1354326rbot"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9"/>
  </w:num>
  <w:num w:numId="3">
    <w:abstractNumId w:val="8"/>
  </w:num>
  <w:num w:numId="4">
    <w:abstractNumId w:val="8"/>
  </w:num>
  <w:num w:numId="5">
    <w:abstractNumId w:val="9"/>
  </w:num>
  <w:num w:numId="6">
    <w:abstractNumId w:val="8"/>
  </w:num>
  <w:num w:numId="7">
    <w:abstractNumId w:val="11"/>
  </w:num>
  <w:num w:numId="8">
    <w:abstractNumId w:val="10"/>
  </w:num>
  <w:num w:numId="9">
    <w:abstractNumId w:val="13"/>
  </w:num>
  <w:num w:numId="10">
    <w:abstractNumId w:val="12"/>
  </w:num>
  <w:num w:numId="11">
    <w:abstractNumId w:val="15"/>
  </w:num>
  <w:num w:numId="12">
    <w:abstractNumId w:val="14"/>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AAB"/>
    <w:rsid w:val="00053241"/>
    <w:rsid w:val="000748AA"/>
    <w:rsid w:val="00077092"/>
    <w:rsid w:val="000E700F"/>
    <w:rsid w:val="001638F6"/>
    <w:rsid w:val="00181E1E"/>
    <w:rsid w:val="001A2000"/>
    <w:rsid w:val="001F3989"/>
    <w:rsid w:val="002342BB"/>
    <w:rsid w:val="0029795A"/>
    <w:rsid w:val="003209D6"/>
    <w:rsid w:val="00334A73"/>
    <w:rsid w:val="003422FF"/>
    <w:rsid w:val="00397D87"/>
    <w:rsid w:val="003F4CA8"/>
    <w:rsid w:val="00416EC6"/>
    <w:rsid w:val="004418CC"/>
    <w:rsid w:val="004747DF"/>
    <w:rsid w:val="004952C4"/>
    <w:rsid w:val="00553E75"/>
    <w:rsid w:val="0056425E"/>
    <w:rsid w:val="005772BD"/>
    <w:rsid w:val="005A1C5A"/>
    <w:rsid w:val="005F721F"/>
    <w:rsid w:val="006432F6"/>
    <w:rsid w:val="006558A1"/>
    <w:rsid w:val="00690EFD"/>
    <w:rsid w:val="007021DE"/>
    <w:rsid w:val="00722D18"/>
    <w:rsid w:val="00732607"/>
    <w:rsid w:val="007D1DF4"/>
    <w:rsid w:val="00844483"/>
    <w:rsid w:val="00934F1C"/>
    <w:rsid w:val="00992AAB"/>
    <w:rsid w:val="009D2231"/>
    <w:rsid w:val="00A122DB"/>
    <w:rsid w:val="00A21300"/>
    <w:rsid w:val="00A504A1"/>
    <w:rsid w:val="00A56A73"/>
    <w:rsid w:val="00AD165F"/>
    <w:rsid w:val="00B25DAD"/>
    <w:rsid w:val="00B47B7A"/>
    <w:rsid w:val="00B646B8"/>
    <w:rsid w:val="00C258E2"/>
    <w:rsid w:val="00C618F3"/>
    <w:rsid w:val="00C651C2"/>
    <w:rsid w:val="00C71BD6"/>
    <w:rsid w:val="00C80BD4"/>
    <w:rsid w:val="00CD19EA"/>
    <w:rsid w:val="00CD2EB4"/>
    <w:rsid w:val="00CD3DB9"/>
    <w:rsid w:val="00CD7498"/>
    <w:rsid w:val="00CF3A42"/>
    <w:rsid w:val="00D52D90"/>
    <w:rsid w:val="00D5413C"/>
    <w:rsid w:val="00D947AA"/>
    <w:rsid w:val="00DC07A3"/>
    <w:rsid w:val="00DF2100"/>
    <w:rsid w:val="00DF5CB5"/>
    <w:rsid w:val="00E11B8A"/>
    <w:rsid w:val="00E57D28"/>
    <w:rsid w:val="00EA744A"/>
    <w:rsid w:val="00EC3B7E"/>
    <w:rsid w:val="00EE003D"/>
    <w:rsid w:val="00EF6D03"/>
    <w:rsid w:val="00F677F9"/>
    <w:rsid w:val="00FD15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38D094F9"/>
  <w15:chartTrackingRefBased/>
  <w15:docId w15:val="{4FC64E97-E5E2-4014-9D52-CFFF8C185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color w:val="4D322D" w:themeColor="text2"/>
        <w:sz w:val="22"/>
        <w:szCs w:val="22"/>
        <w:lang w:val="en-US" w:eastAsia="ja-JP"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04"/>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4"/>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0"/>
      <w:outlineLvl w:val="9"/>
    </w:pPr>
  </w:style>
  <w:style w:type="paragraph" w:styleId="Footer">
    <w:name w:val="footer"/>
    <w:basedOn w:val="Normal"/>
    <w:link w:val="FooterChar"/>
    <w:uiPriority w:val="99"/>
    <w:unhideWhenUsed/>
    <w:rsid w:val="003422FF"/>
    <w:pPr>
      <w:spacing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semiHidden/>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character" w:styleId="Hyperlink">
    <w:name w:val="Hyperlink"/>
    <w:basedOn w:val="DefaultParagraphFont"/>
    <w:uiPriority w:val="99"/>
    <w:unhideWhenUsed/>
    <w:rsid w:val="00EF6D03"/>
    <w:rPr>
      <w:color w:val="993E21" w:themeColor="hyperlink"/>
      <w:u w:val="single"/>
    </w:rPr>
  </w:style>
  <w:style w:type="character" w:styleId="UnresolvedMention">
    <w:name w:val="Unresolved Mention"/>
    <w:basedOn w:val="DefaultParagraphFont"/>
    <w:uiPriority w:val="99"/>
    <w:semiHidden/>
    <w:unhideWhenUsed/>
    <w:rsid w:val="00EF6D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9631298">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367147045">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llacronyms.com/mis/Marketing_Information_Syste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orga\AppData\Roaming\Microsoft\Templates\Student%20report%20with%20cover(2).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0E5030-E78D-4286-A408-89690E090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cover(2)</Template>
  <TotalTime>1204</TotalTime>
  <Pages>10</Pages>
  <Words>1566</Words>
  <Characters>8928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STEFAN ILIE</dc:creator>
  <cp:keywords/>
  <cp:lastModifiedBy>Stefan Ilie (1815223)</cp:lastModifiedBy>
  <cp:revision>4</cp:revision>
  <dcterms:created xsi:type="dcterms:W3CDTF">2019-05-27T15:31:00Z</dcterms:created>
  <dcterms:modified xsi:type="dcterms:W3CDTF">2019-05-28T11:34:00Z</dcterms:modified>
  <cp:version/>
</cp:coreProperties>
</file>